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2F9EE"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3722D6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52FBCD50">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42D52054" w:rsidR="003B3F9D" w:rsidRPr="00A406E5" w:rsidRDefault="00365AFB" w:rsidP="001E57C1">
            <w:pPr>
              <w:spacing w:before="120" w:after="12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71552" behindDoc="0" locked="0" layoutInCell="1" allowOverlap="1" wp14:anchorId="3865C60E" wp14:editId="3CF99B85">
                      <wp:simplePos x="0" y="0"/>
                      <wp:positionH relativeFrom="column">
                        <wp:posOffset>-52705</wp:posOffset>
                      </wp:positionH>
                      <wp:positionV relativeFrom="paragraph">
                        <wp:posOffset>35560</wp:posOffset>
                      </wp:positionV>
                      <wp:extent cx="1739550" cy="359200"/>
                      <wp:effectExtent l="38100" t="38100" r="38735" b="47625"/>
                      <wp:wrapNone/>
                      <wp:docPr id="17" name="Ink 17"/>
                      <wp:cNvGraphicFramePr/>
                      <a:graphic xmlns:a="http://schemas.openxmlformats.org/drawingml/2006/main">
                        <a:graphicData uri="http://schemas.microsoft.com/office/word/2010/wordprocessingInk">
                          <w14:contentPart bwMode="auto" r:id="rId10">
                            <w14:nvContentPartPr>
                              <w14:cNvContentPartPr/>
                            </w14:nvContentPartPr>
                            <w14:xfrm>
                              <a:off x="0" y="0"/>
                              <a:ext cx="1739550" cy="359200"/>
                            </w14:xfrm>
                          </w14:contentPart>
                        </a:graphicData>
                      </a:graphic>
                    </wp:anchor>
                  </w:drawing>
                </mc:Choice>
                <mc:Fallback>
                  <w:pict>
                    <v:shapetype w14:anchorId="261F23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4.75pt;margin-top:2.2pt;width:138.15pt;height:2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">
                      <v:imagedata r:id="rId11" o:title=""/>
                    </v:shape>
                  </w:pict>
                </mc:Fallback>
              </mc:AlternateConten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68E8DAF6" w14:textId="77777777" w:rsidTr="52FBCD50">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79097" w14:textId="6C9C4FF4" w:rsidR="00DB116D" w:rsidRPr="00A406E5" w:rsidRDefault="005F79D3" w:rsidP="00E51AAC">
            <w:pPr>
              <w:spacing w:before="120" w:after="120"/>
              <w:jc w:val="both"/>
              <w:rPr>
                <w:rFonts w:ascii="Arial" w:hAnsi="Arial" w:cs="Arial"/>
                <w:b/>
                <w:sz w:val="22"/>
                <w:szCs w:val="22"/>
              </w:rPr>
            </w:pPr>
            <w:r w:rsidRPr="00BE2929">
              <w:rPr>
                <w:rFonts w:ascii="Arial" w:hAnsi="Arial" w:cs="Arial"/>
                <w:b/>
                <w:sz w:val="22"/>
                <w:szCs w:val="22"/>
              </w:rPr>
              <w:t>HNC</w:t>
            </w:r>
            <w:r w:rsidR="00C2711A">
              <w:rPr>
                <w:rFonts w:ascii="Arial" w:hAnsi="Arial" w:cs="Arial"/>
                <w:b/>
                <w:sz w:val="22"/>
                <w:szCs w:val="22"/>
              </w:rPr>
              <w:t xml:space="preserve"> Process Operations </w:t>
            </w:r>
            <w:r w:rsidRPr="00BE2929">
              <w:rPr>
                <w:rFonts w:ascii="Arial" w:hAnsi="Arial" w:cs="Arial"/>
                <w:b/>
                <w:sz w:val="22"/>
                <w:szCs w:val="22"/>
              </w:rPr>
              <w:t>Engineering</w:t>
            </w:r>
          </w:p>
        </w:tc>
      </w:tr>
      <w:tr w:rsidR="008F1308" w:rsidRPr="00A406E5" w14:paraId="5A1E277D" w14:textId="77777777" w:rsidTr="52FBCD50">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D5120E" w14:textId="3015EC10" w:rsidR="008F1308" w:rsidRPr="005F79D3" w:rsidRDefault="00C2711A" w:rsidP="00E51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B84B5B" w:rsidRPr="00A406E5" w14:paraId="3BCF30C3" w14:textId="77777777" w:rsidTr="52FBCD5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16CD7EA3" w14:textId="1A7D468D" w:rsidR="00B84B5B" w:rsidRPr="00A406E5" w:rsidRDefault="00C2711A" w:rsidP="00152E9D">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CDC75CA" w14:textId="2144EE76" w:rsidR="00B84B5B" w:rsidRPr="00A406E5" w:rsidRDefault="00C271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6F033E" w14:textId="77777777" w:rsidTr="52FBCD5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143E1F3" w14:textId="03F67C5E" w:rsidR="00DB116D" w:rsidRPr="00A406E5" w:rsidRDefault="005F79D3" w:rsidP="00E51AAC">
            <w:pPr>
              <w:spacing w:before="120" w:after="120"/>
              <w:jc w:val="both"/>
              <w:rPr>
                <w:rFonts w:ascii="Arial" w:hAnsi="Arial" w:cs="Arial"/>
                <w:b/>
                <w:sz w:val="22"/>
                <w:szCs w:val="22"/>
              </w:rPr>
            </w:pPr>
            <w:r>
              <w:rPr>
                <w:rFonts w:ascii="Arial" w:hAnsi="Arial" w:cs="Arial"/>
                <w:b/>
                <w:sz w:val="22"/>
                <w:szCs w:val="22"/>
              </w:rPr>
              <w:t>M</w:t>
            </w:r>
            <w:r w:rsidR="00213CAA">
              <w:rPr>
                <w:rFonts w:ascii="Arial" w:hAnsi="Arial" w:cs="Arial"/>
                <w:b/>
                <w:sz w:val="22"/>
                <w:szCs w:val="22"/>
              </w:rPr>
              <w:t>.</w:t>
            </w:r>
            <w:r>
              <w:rPr>
                <w:rFonts w:ascii="Arial" w:hAnsi="Arial" w:cs="Arial"/>
                <w:b/>
                <w:sz w:val="22"/>
                <w:szCs w:val="22"/>
              </w:rPr>
              <w:t xml:space="preserve"> Lewis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DAB6C7B" w14:textId="4DA6D97C" w:rsidR="00DB116D" w:rsidRPr="00A406E5" w:rsidRDefault="00213CAA" w:rsidP="00E51AAC">
            <w:pPr>
              <w:spacing w:before="120" w:after="120"/>
              <w:jc w:val="both"/>
              <w:rPr>
                <w:rFonts w:ascii="Arial" w:hAnsi="Arial" w:cs="Arial"/>
                <w:b/>
                <w:sz w:val="22"/>
                <w:szCs w:val="22"/>
              </w:rPr>
            </w:pPr>
            <w:r>
              <w:rPr>
                <w:rFonts w:ascii="Arial" w:hAnsi="Arial" w:cs="Arial"/>
                <w:b/>
                <w:sz w:val="22"/>
                <w:szCs w:val="22"/>
              </w:rPr>
              <w:t>L.</w:t>
            </w:r>
            <w:r w:rsidR="007102BD">
              <w:rPr>
                <w:rFonts w:ascii="Arial" w:hAnsi="Arial" w:cs="Arial"/>
                <w:b/>
                <w:sz w:val="22"/>
                <w:szCs w:val="22"/>
              </w:rPr>
              <w:t xml:space="preserve"> </w:t>
            </w:r>
            <w:r>
              <w:rPr>
                <w:rFonts w:ascii="Arial" w:hAnsi="Arial" w:cs="Arial"/>
                <w:b/>
                <w:sz w:val="22"/>
                <w:szCs w:val="22"/>
              </w:rPr>
              <w:t>Rutherford</w:t>
            </w:r>
          </w:p>
        </w:tc>
      </w:tr>
      <w:tr w:rsidR="00DB116D" w:rsidRPr="00A406E5" w14:paraId="059F6617" w14:textId="77777777" w:rsidTr="52FBCD5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8DD418E" w14:textId="72ADE0E2" w:rsidR="00DB116D" w:rsidRPr="005F79D3" w:rsidRDefault="008C5073" w:rsidP="005F0579">
            <w:pPr>
              <w:spacing w:before="120" w:after="120"/>
              <w:jc w:val="both"/>
              <w:rPr>
                <w:rFonts w:ascii="Arial" w:hAnsi="Arial" w:cs="Arial"/>
                <w:b/>
                <w:sz w:val="22"/>
                <w:szCs w:val="22"/>
              </w:rPr>
            </w:pPr>
            <w:r>
              <w:rPr>
                <w:rFonts w:ascii="Arial" w:hAnsi="Arial" w:cs="Arial"/>
                <w:b/>
                <w:sz w:val="22"/>
                <w:szCs w:val="22"/>
              </w:rPr>
              <w:t>Res</w:t>
            </w:r>
            <w:r w:rsidR="00206B69">
              <w:rPr>
                <w:rFonts w:ascii="Arial" w:hAnsi="Arial" w:cs="Arial"/>
                <w:b/>
                <w:sz w:val="22"/>
                <w:szCs w:val="22"/>
              </w:rPr>
              <w:t>ponsibility, operational and maintenance activities.</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25FB564C" w14:textId="0F13BF9D" w:rsidR="00DB116D" w:rsidRPr="00A406E5" w:rsidRDefault="00C2711A" w:rsidP="00B70198">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4345820" w14:textId="77777777" w:rsidTr="52FBCD50">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2BF4EEF" w14:textId="5759D2AD"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14</w:t>
            </w:r>
            <w:r w:rsidRPr="52FBCD50">
              <w:rPr>
                <w:rFonts w:ascii="Arial" w:hAnsi="Arial" w:cs="Arial"/>
                <w:b/>
                <w:bCs/>
                <w:sz w:val="22"/>
                <w:szCs w:val="22"/>
                <w:vertAlign w:val="superscript"/>
              </w:rPr>
              <w:t>th</w:t>
            </w:r>
            <w:r w:rsidRPr="52FBCD50">
              <w:rPr>
                <w:rFonts w:ascii="Arial" w:hAnsi="Arial" w:cs="Arial"/>
                <w:b/>
                <w:bCs/>
                <w:sz w:val="22"/>
                <w:szCs w:val="22"/>
              </w:rPr>
              <w:t xml:space="preserve"> January 202</w:t>
            </w:r>
            <w:r w:rsidR="001C7145">
              <w:rPr>
                <w:rFonts w:ascii="Arial" w:hAnsi="Arial" w:cs="Arial"/>
                <w:b/>
                <w:bCs/>
                <w:sz w:val="22"/>
                <w:szCs w:val="22"/>
              </w:rPr>
              <w:t>1</w:t>
            </w:r>
          </w:p>
          <w:p w14:paraId="20D2B381" w14:textId="11402181"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Electronically via Moodle</w:t>
            </w:r>
          </w:p>
        </w:tc>
        <w:tc>
          <w:tcPr>
            <w:tcW w:w="2552" w:type="dxa"/>
            <w:shd w:val="clear" w:color="auto" w:fill="auto"/>
          </w:tcPr>
          <w:p w14:paraId="6BDACCC6"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02EB378F" w14:textId="44E762C9" w:rsidR="00B84B5B" w:rsidRPr="00A406E5" w:rsidRDefault="18735F75" w:rsidP="52FBCD50">
            <w:pPr>
              <w:spacing w:before="120" w:after="120"/>
              <w:jc w:val="both"/>
              <w:rPr>
                <w:rFonts w:ascii="Arial" w:hAnsi="Arial" w:cs="Arial"/>
                <w:b/>
                <w:bCs/>
                <w:sz w:val="22"/>
                <w:szCs w:val="22"/>
              </w:rPr>
            </w:pPr>
            <w:r w:rsidRPr="52FBCD50">
              <w:rPr>
                <w:rFonts w:ascii="Arial" w:hAnsi="Arial" w:cs="Arial"/>
                <w:b/>
                <w:bCs/>
                <w:sz w:val="22"/>
                <w:szCs w:val="22"/>
              </w:rPr>
              <w:t>25</w:t>
            </w:r>
            <w:r w:rsidRPr="52FBCD50">
              <w:rPr>
                <w:rFonts w:ascii="Arial" w:hAnsi="Arial" w:cs="Arial"/>
                <w:b/>
                <w:bCs/>
                <w:sz w:val="22"/>
                <w:szCs w:val="22"/>
                <w:vertAlign w:val="superscript"/>
              </w:rPr>
              <w:t>th</w:t>
            </w:r>
            <w:r w:rsidRPr="52FBCD50">
              <w:rPr>
                <w:rFonts w:ascii="Arial" w:hAnsi="Arial" w:cs="Arial"/>
                <w:b/>
                <w:bCs/>
                <w:sz w:val="22"/>
                <w:szCs w:val="22"/>
              </w:rPr>
              <w:t>February</w:t>
            </w:r>
          </w:p>
        </w:tc>
      </w:tr>
      <w:tr w:rsidR="00152E9D" w:rsidRPr="00A406E5" w14:paraId="79C72E96" w14:textId="77777777" w:rsidTr="52FBCD50">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52FBCD50">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A05A809" w14:textId="77777777" w:rsidR="00152E9D" w:rsidRDefault="00152E9D" w:rsidP="00DB116D">
      <w:pPr>
        <w:rPr>
          <w:rFonts w:ascii="Arial" w:hAnsi="Arial" w:cs="Arial"/>
          <w:sz w:val="3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F79D3" w:rsidRPr="00C1361B" w14:paraId="291ED75C" w14:textId="77777777" w:rsidTr="00E93D8D">
        <w:trPr>
          <w:trHeight w:val="421"/>
        </w:trPr>
        <w:tc>
          <w:tcPr>
            <w:tcW w:w="1809" w:type="dxa"/>
            <w:tcBorders>
              <w:top w:val="single" w:sz="6" w:space="0" w:color="auto"/>
            </w:tcBorders>
            <w:shd w:val="clear" w:color="auto" w:fill="D9D9D9"/>
          </w:tcPr>
          <w:p w14:paraId="3549E8FB" w14:textId="77777777" w:rsidR="005F79D3" w:rsidRPr="00C1361B" w:rsidRDefault="005F79D3" w:rsidP="00E93D8D">
            <w:pPr>
              <w:rPr>
                <w:rFonts w:ascii="Calibri" w:hAnsi="Calibri"/>
                <w:b/>
                <w:i/>
                <w:sz w:val="22"/>
                <w:szCs w:val="22"/>
              </w:rPr>
            </w:pPr>
            <w:r w:rsidRPr="00C1361B">
              <w:rPr>
                <w:rFonts w:ascii="Calibri" w:hAnsi="Calibri" w:cs="Arial"/>
                <w:b/>
                <w:sz w:val="22"/>
                <w:szCs w:val="22"/>
              </w:rPr>
              <w:t xml:space="preserve">Disclosure: </w:t>
            </w:r>
          </w:p>
          <w:p w14:paraId="5A39BBE3" w14:textId="77777777" w:rsidR="005F79D3" w:rsidRPr="00C1361B" w:rsidRDefault="005F79D3" w:rsidP="00E93D8D">
            <w:pPr>
              <w:rPr>
                <w:rFonts w:ascii="Calibri" w:hAnsi="Calibri" w:cs="Arial"/>
                <w:b/>
                <w:sz w:val="22"/>
                <w:szCs w:val="22"/>
              </w:rPr>
            </w:pPr>
          </w:p>
        </w:tc>
        <w:tc>
          <w:tcPr>
            <w:tcW w:w="8789" w:type="dxa"/>
            <w:gridSpan w:val="3"/>
            <w:tcBorders>
              <w:top w:val="single" w:sz="6" w:space="0" w:color="auto"/>
            </w:tcBorders>
          </w:tcPr>
          <w:p w14:paraId="444823AF" w14:textId="77777777" w:rsidR="005F79D3" w:rsidRPr="00C1361B" w:rsidRDefault="005F79D3" w:rsidP="00E93D8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5F79D3" w:rsidRPr="00C1361B" w14:paraId="54B02E86" w14:textId="77777777" w:rsidTr="00E93D8D">
        <w:trPr>
          <w:trHeight w:val="666"/>
        </w:trPr>
        <w:tc>
          <w:tcPr>
            <w:tcW w:w="1809" w:type="dxa"/>
            <w:tcBorders>
              <w:top w:val="single" w:sz="6" w:space="0" w:color="auto"/>
            </w:tcBorders>
            <w:shd w:val="clear" w:color="auto" w:fill="D9D9D9"/>
          </w:tcPr>
          <w:p w14:paraId="1F154208" w14:textId="77777777" w:rsidR="005F79D3" w:rsidRPr="00C1361B" w:rsidRDefault="005F79D3" w:rsidP="00E93D8D">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5F79D3" w:rsidRPr="006716C7" w:rsidRDefault="005F79D3" w:rsidP="00E93D8D">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101716D" w14:textId="77777777" w:rsidR="005F79D3" w:rsidRPr="00C1361B" w:rsidRDefault="005F79D3" w:rsidP="00E93D8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41C8F396" w14:textId="77777777" w:rsidR="005F79D3" w:rsidRPr="00C1361B" w:rsidRDefault="005F79D3" w:rsidP="00E93D8D">
            <w:pPr>
              <w:rPr>
                <w:rFonts w:ascii="Calibri" w:hAnsi="Calibri" w:cs="Arial"/>
                <w:b/>
              </w:rPr>
            </w:pPr>
          </w:p>
        </w:tc>
      </w:tr>
    </w:tbl>
    <w:p w14:paraId="72A3D3EC" w14:textId="77777777" w:rsidR="005F79D3" w:rsidRDefault="005F79D3" w:rsidP="00DB116D">
      <w:pPr>
        <w:rPr>
          <w:rFonts w:ascii="Arial" w:hAnsi="Arial" w:cs="Arial"/>
          <w:sz w:val="32"/>
        </w:rPr>
      </w:pPr>
    </w:p>
    <w:p w14:paraId="0D0B940D" w14:textId="77777777" w:rsidR="005F79D3" w:rsidRPr="00A406E5" w:rsidRDefault="005F79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601A7C1">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B4AC8A" w14:textId="77777777" w:rsidTr="2601A7C1">
        <w:tc>
          <w:tcPr>
            <w:tcW w:w="9747" w:type="dxa"/>
          </w:tcPr>
          <w:p w14:paraId="0E27B00A" w14:textId="77777777" w:rsidR="00C01A3F" w:rsidRDefault="00C01A3F" w:rsidP="00152E9D">
            <w:pPr>
              <w:ind w:left="360"/>
              <w:rPr>
                <w:rFonts w:ascii="Arial" w:hAnsi="Arial" w:cs="Arial"/>
                <w:sz w:val="22"/>
                <w:szCs w:val="22"/>
              </w:rPr>
            </w:pPr>
          </w:p>
          <w:p w14:paraId="60061E4C" w14:textId="77777777" w:rsidR="00160D12" w:rsidRDefault="00160D12" w:rsidP="00152E9D">
            <w:pPr>
              <w:ind w:left="360"/>
              <w:rPr>
                <w:rFonts w:ascii="Arial" w:hAnsi="Arial" w:cs="Arial"/>
                <w:sz w:val="22"/>
                <w:szCs w:val="22"/>
              </w:rPr>
            </w:pPr>
          </w:p>
          <w:p w14:paraId="4A7AA5AA" w14:textId="7C28E210" w:rsidR="00160D12" w:rsidRPr="00A406E5" w:rsidRDefault="2601A7C1" w:rsidP="2601A7C1">
            <w:pPr>
              <w:rPr>
                <w:rFonts w:ascii="Arial" w:hAnsi="Arial" w:cs="Arial"/>
                <w:sz w:val="22"/>
                <w:szCs w:val="22"/>
              </w:rPr>
            </w:pPr>
            <w:r w:rsidRPr="2601A7C1">
              <w:rPr>
                <w:rFonts w:ascii="Arial" w:hAnsi="Arial" w:cs="Arial"/>
                <w:sz w:val="22"/>
                <w:szCs w:val="22"/>
              </w:rPr>
              <w:t>LO1 LO2</w:t>
            </w:r>
          </w:p>
          <w:p w14:paraId="44EAFD9C" w14:textId="77777777" w:rsidR="00C01A3F" w:rsidRPr="00A406E5" w:rsidRDefault="00C01A3F" w:rsidP="00A85BFE">
            <w:pPr>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3ABC0CD" w:rsidR="00160D12" w:rsidRDefault="00160D12">
      <w:pPr>
        <w:rPr>
          <w:rFonts w:ascii="Arial" w:hAnsi="Arial" w:cs="Arial"/>
          <w:b/>
        </w:rPr>
      </w:pPr>
    </w:p>
    <w:p w14:paraId="76D7990B" w14:textId="77777777" w:rsid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p>
    <w:p w14:paraId="536905D1" w14:textId="71A448EA" w:rsidR="2601A7C1" w:rsidRP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For this assignment you are required to demonstrate your knowledge, understanding and levels of responsibility in your area of a process engineering environment. Both of the tasks below must be presented in a report style format</w:t>
      </w:r>
      <w:r w:rsidR="002A4D9E">
        <w:rPr>
          <w:rStyle w:val="normaltextrun"/>
          <w:rFonts w:asciiTheme="majorHAnsi" w:hAnsiTheme="majorHAnsi" w:cstheme="majorHAnsi"/>
          <w:lang w:val="en-US"/>
        </w:rPr>
        <w:t>, with different sections for each task.</w:t>
      </w:r>
    </w:p>
    <w:p w14:paraId="3B58A71B" w14:textId="77777777" w:rsidR="00AB1E30" w:rsidRDefault="00AB1E30" w:rsidP="00AB1E30">
      <w:pPr>
        <w:pStyle w:val="Body1"/>
        <w:spacing w:line="360" w:lineRule="auto"/>
        <w:ind w:left="720"/>
        <w:rPr>
          <w:rStyle w:val="normaltextrun"/>
          <w:rFonts w:asciiTheme="majorHAnsi" w:eastAsia="Times New Roman" w:hAnsiTheme="majorHAnsi" w:cstheme="majorHAnsi"/>
          <w:color w:val="auto"/>
          <w:sz w:val="28"/>
          <w:szCs w:val="28"/>
          <w:u w:val="single"/>
          <w:lang w:val="en-US"/>
        </w:rPr>
      </w:pPr>
    </w:p>
    <w:p w14:paraId="475CFA00" w14:textId="481727A4" w:rsidR="00AB1E30" w:rsidRPr="00AB1E30" w:rsidRDefault="00AB1E30" w:rsidP="00AB1E30">
      <w:pPr>
        <w:pStyle w:val="Body1"/>
        <w:spacing w:line="360" w:lineRule="auto"/>
        <w:ind w:left="720"/>
        <w:rPr>
          <w:rFonts w:asciiTheme="majorHAnsi" w:hAnsiTheme="majorHAnsi" w:cstheme="majorHAnsi"/>
          <w:szCs w:val="24"/>
        </w:rPr>
      </w:pPr>
      <w:r w:rsidRPr="00AB1E30">
        <w:rPr>
          <w:rFonts w:asciiTheme="majorHAnsi" w:hAnsiTheme="majorHAnsi" w:cstheme="majorHAnsi"/>
          <w:szCs w:val="24"/>
        </w:rPr>
        <w:t>The report document must be constructed in a formal and professional manner using an appropriate word-processed program. The completed report should contain the following sections:</w:t>
      </w:r>
    </w:p>
    <w:p w14:paraId="54EF9CDA" w14:textId="77777777" w:rsidR="00AB1E30" w:rsidRPr="00AB1E30" w:rsidRDefault="00AB1E30" w:rsidP="00AB1E30">
      <w:pPr>
        <w:pStyle w:val="Body1"/>
        <w:spacing w:line="360" w:lineRule="auto"/>
        <w:rPr>
          <w:rFonts w:asciiTheme="majorHAnsi" w:hAnsiTheme="majorHAnsi" w:cstheme="majorHAnsi"/>
          <w:szCs w:val="24"/>
        </w:rPr>
      </w:pPr>
    </w:p>
    <w:p w14:paraId="076142A5"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cover page or document title page.</w:t>
      </w:r>
    </w:p>
    <w:p w14:paraId="3946798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table of contents page.</w:t>
      </w:r>
    </w:p>
    <w:p w14:paraId="5FB1E63F"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Sections or paragraph headings related to each aspect of the report.</w:t>
      </w:r>
    </w:p>
    <w:p w14:paraId="46DAD86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Headers on each page with the title of your report.</w:t>
      </w:r>
    </w:p>
    <w:p w14:paraId="54ADA9C2"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Paragraphs should be spaced using ‘1.5 line spacing’.</w:t>
      </w:r>
    </w:p>
    <w:p w14:paraId="2556615A" w14:textId="4AF4209D"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 xml:space="preserve">Footers on each page with the author’s name on the </w:t>
      </w:r>
      <w:r w:rsidR="002A23DE" w:rsidRPr="00AB1E30">
        <w:rPr>
          <w:rFonts w:asciiTheme="majorHAnsi" w:hAnsiTheme="majorHAnsi" w:cstheme="majorHAnsi"/>
          <w:szCs w:val="24"/>
        </w:rPr>
        <w:t>right-hand</w:t>
      </w:r>
      <w:r w:rsidRPr="00AB1E30">
        <w:rPr>
          <w:rFonts w:asciiTheme="majorHAnsi" w:hAnsiTheme="majorHAnsi" w:cstheme="majorHAnsi"/>
          <w:szCs w:val="24"/>
        </w:rPr>
        <w:t xml:space="preserve"> side and ‘Page … of …’ on the left.</w:t>
      </w:r>
    </w:p>
    <w:p w14:paraId="7DE1866B"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references page and bibliography as appropriate.</w:t>
      </w:r>
    </w:p>
    <w:p w14:paraId="4FEEB713"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Appendices where appropriate for larger quantities of data.</w:t>
      </w:r>
    </w:p>
    <w:p w14:paraId="13F225A7"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Diagrams, charts or tables, suitably incorporated and labelled.</w:t>
      </w:r>
    </w:p>
    <w:p w14:paraId="4B9B31A9"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The text format should be Times New Roman or Ariel with a font size of 12.</w:t>
      </w:r>
    </w:p>
    <w:p w14:paraId="1BCD10DD" w14:textId="1AAFD818" w:rsidR="00AB1E30" w:rsidRPr="00AB1E30" w:rsidRDefault="00AB1E30" w:rsidP="00AB1E30">
      <w:pPr>
        <w:pStyle w:val="Body1"/>
        <w:numPr>
          <w:ilvl w:val="0"/>
          <w:numId w:val="30"/>
        </w:numPr>
        <w:spacing w:line="360" w:lineRule="auto"/>
        <w:ind w:left="1418"/>
        <w:rPr>
          <w:rFonts w:asciiTheme="majorHAnsi" w:hAnsiTheme="majorHAnsi" w:cstheme="majorHAnsi"/>
        </w:rPr>
      </w:pPr>
      <w:r w:rsidRPr="00AB1E30">
        <w:rPr>
          <w:rFonts w:asciiTheme="majorHAnsi" w:hAnsiTheme="majorHAnsi" w:cstheme="majorHAnsi"/>
        </w:rPr>
        <w:t xml:space="preserve">A word count of </w:t>
      </w:r>
      <w:r>
        <w:rPr>
          <w:rFonts w:asciiTheme="majorHAnsi" w:hAnsiTheme="majorHAnsi" w:cstheme="majorHAnsi"/>
        </w:rPr>
        <w:t>2000</w:t>
      </w:r>
      <w:r w:rsidRPr="00AB1E30">
        <w:rPr>
          <w:rFonts w:asciiTheme="majorHAnsi" w:hAnsiTheme="majorHAnsi" w:cstheme="majorHAnsi"/>
        </w:rPr>
        <w:t xml:space="preserve"> words (± 10%).</w:t>
      </w: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03A04EA3"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CD6D22" w14:textId="68E095E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AE3B5FC" w14:textId="5CC929B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C52088E" w14:textId="621EF6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58E22CFD" w14:textId="77E4C6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1E914F6E" w14:textId="47A10368"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70C7B76" w14:textId="04E906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F9B1C5B" w14:textId="4C60F5C7" w:rsidR="62E9CE57" w:rsidRPr="00AB1E30" w:rsidRDefault="62E9CE57" w:rsidP="00AB1E30">
      <w:pPr>
        <w:pStyle w:val="paragraph"/>
        <w:spacing w:before="0" w:beforeAutospacing="0" w:after="0" w:afterAutospacing="0" w:line="360" w:lineRule="auto"/>
        <w:ind w:firstLine="720"/>
        <w:rPr>
          <w:rStyle w:val="normaltextrun"/>
          <w:rFonts w:asciiTheme="majorHAnsi" w:hAnsiTheme="majorHAnsi" w:cstheme="majorHAnsi"/>
          <w:b/>
          <w:u w:val="single"/>
          <w:lang w:val="en-US"/>
        </w:rPr>
      </w:pPr>
      <w:r w:rsidRPr="00AB1E30">
        <w:rPr>
          <w:rStyle w:val="normaltextrun"/>
          <w:rFonts w:asciiTheme="majorHAnsi" w:hAnsiTheme="majorHAnsi" w:cstheme="majorHAnsi"/>
          <w:b/>
          <w:u w:val="single"/>
          <w:lang w:val="en-US"/>
        </w:rPr>
        <w:t xml:space="preserve">Task 1 </w:t>
      </w:r>
      <w:r w:rsidR="00AB1E30" w:rsidRPr="00AB1E30">
        <w:rPr>
          <w:rStyle w:val="normaltextrun"/>
          <w:rFonts w:asciiTheme="majorHAnsi" w:hAnsiTheme="majorHAnsi" w:cstheme="majorHAnsi"/>
          <w:b/>
          <w:u w:val="single"/>
          <w:lang w:val="en-US"/>
        </w:rPr>
        <w:t>(</w:t>
      </w:r>
      <w:r w:rsidRPr="00AB1E30">
        <w:rPr>
          <w:rStyle w:val="normaltextrun"/>
          <w:rFonts w:asciiTheme="majorHAnsi" w:hAnsiTheme="majorHAnsi" w:cstheme="majorHAnsi"/>
          <w:b/>
          <w:u w:val="single"/>
          <w:lang w:val="en-US"/>
        </w:rPr>
        <w:t>LO1</w:t>
      </w:r>
      <w:r w:rsidR="00AB1E30" w:rsidRPr="00AB1E30">
        <w:rPr>
          <w:rStyle w:val="normaltextrun"/>
          <w:rFonts w:asciiTheme="majorHAnsi" w:hAnsiTheme="majorHAnsi" w:cstheme="majorHAnsi"/>
          <w:b/>
          <w:u w:val="single"/>
          <w:lang w:val="en-US"/>
        </w:rPr>
        <w:t>)</w:t>
      </w:r>
    </w:p>
    <w:p w14:paraId="76D0CA6E" w14:textId="1D8A463C" w:rsidR="62E9CE57" w:rsidRPr="00EC01B3" w:rsidRDefault="62E9CE57" w:rsidP="00EC01B3">
      <w:pPr>
        <w:pStyle w:val="paragraph"/>
        <w:spacing w:before="0" w:beforeAutospacing="0" w:after="0" w:afterAutospacing="0" w:line="360" w:lineRule="auto"/>
        <w:ind w:left="720"/>
        <w:rPr>
          <w:rStyle w:val="normaltextrun"/>
          <w:rFonts w:asciiTheme="majorHAnsi" w:hAnsiTheme="majorHAnsi" w:cstheme="majorHAnsi"/>
          <w:u w:val="single"/>
          <w:lang w:val="en-US"/>
        </w:rPr>
      </w:pPr>
    </w:p>
    <w:p w14:paraId="4C417C2C" w14:textId="77777777" w:rsidR="00EC01B3" w:rsidRDefault="62E9CE57"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r w:rsidRPr="00EC01B3">
        <w:rPr>
          <w:rStyle w:val="normaltextrun"/>
          <w:rFonts w:asciiTheme="majorHAnsi" w:hAnsiTheme="majorHAnsi" w:cstheme="majorHAnsi"/>
          <w:lang w:val="en-US"/>
        </w:rPr>
        <w:t xml:space="preserve">For task one you are required to </w:t>
      </w:r>
      <w:r w:rsidR="00EC01B3" w:rsidRPr="00EC01B3">
        <w:rPr>
          <w:rFonts w:asciiTheme="majorHAnsi" w:eastAsia="Arial" w:hAnsiTheme="majorHAnsi" w:cstheme="majorHAnsi"/>
          <w:color w:val="000000" w:themeColor="text1"/>
        </w:rPr>
        <w:t>demonstrate</w:t>
      </w:r>
      <w:r w:rsidRPr="00EC01B3">
        <w:rPr>
          <w:rFonts w:asciiTheme="majorHAnsi" w:eastAsia="Arial" w:hAnsiTheme="majorHAnsi" w:cstheme="majorHAnsi"/>
          <w:color w:val="000000" w:themeColor="text1"/>
        </w:rPr>
        <w:t xml:space="preserve"> a knowledge and understanding of the </w:t>
      </w:r>
      <w:r w:rsidRPr="00206B69">
        <w:rPr>
          <w:rFonts w:asciiTheme="majorHAnsi" w:eastAsia="Arial" w:hAnsiTheme="majorHAnsi" w:cstheme="majorHAnsi"/>
          <w:b/>
          <w:color w:val="000000" w:themeColor="text1"/>
        </w:rPr>
        <w:t>operational and maintenance activities</w:t>
      </w:r>
      <w:r w:rsidRPr="00EC01B3">
        <w:rPr>
          <w:rFonts w:asciiTheme="majorHAnsi" w:eastAsia="Arial" w:hAnsiTheme="majorHAnsi" w:cstheme="majorHAnsi"/>
          <w:color w:val="000000" w:themeColor="text1"/>
        </w:rPr>
        <w:t xml:space="preserve"> within a process engineering environment of your choice. </w:t>
      </w:r>
      <w:r w:rsidR="00EC01B3" w:rsidRPr="00EC01B3">
        <w:rPr>
          <w:rFonts w:asciiTheme="majorHAnsi" w:eastAsia="Arial" w:hAnsiTheme="majorHAnsi" w:cstheme="majorHAnsi"/>
          <w:color w:val="000000" w:themeColor="text1"/>
        </w:rPr>
        <w:t xml:space="preserve">You should include operational and maintenance principles of </w:t>
      </w:r>
      <w:r w:rsidR="00EC01B3" w:rsidRPr="00EC01B3">
        <w:rPr>
          <w:rStyle w:val="normaltextrun"/>
          <w:rFonts w:asciiTheme="majorHAnsi" w:hAnsiTheme="majorHAnsi" w:cstheme="majorHAnsi"/>
          <w:color w:val="000000"/>
        </w:rPr>
        <w:t>key process equipment</w:t>
      </w:r>
      <w:r w:rsidR="00EC01B3">
        <w:rPr>
          <w:rStyle w:val="normaltextrun"/>
          <w:rFonts w:asciiTheme="majorHAnsi" w:hAnsiTheme="majorHAnsi" w:cstheme="majorHAnsi"/>
          <w:color w:val="000000"/>
        </w:rPr>
        <w:t xml:space="preserve"> such as:</w:t>
      </w:r>
      <w:r w:rsidR="00EC01B3" w:rsidRPr="00EC01B3">
        <w:rPr>
          <w:rStyle w:val="normaltextrun"/>
          <w:rFonts w:asciiTheme="majorHAnsi" w:hAnsiTheme="majorHAnsi" w:cstheme="majorHAnsi"/>
          <w:color w:val="000000"/>
        </w:rPr>
        <w:t xml:space="preserve"> </w:t>
      </w:r>
    </w:p>
    <w:p w14:paraId="20CE713B" w14:textId="77777777"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p>
    <w:p w14:paraId="009A527A" w14:textId="20AC042E"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 xml:space="preserve">umps, </w:t>
      </w:r>
    </w:p>
    <w:p w14:paraId="243D9677" w14:textId="7C49992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ompressors, </w:t>
      </w:r>
    </w:p>
    <w:p w14:paraId="57763229" w14:textId="3BC07F93"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urbines, </w:t>
      </w:r>
    </w:p>
    <w:p w14:paraId="01B96C1C" w14:textId="00D6F56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 </w:t>
      </w:r>
      <w:r>
        <w:rPr>
          <w:rStyle w:val="normaltextrun"/>
          <w:rFonts w:asciiTheme="majorHAnsi" w:hAnsiTheme="majorHAnsi" w:cstheme="majorHAnsi"/>
          <w:color w:val="000000"/>
        </w:rPr>
        <w:t>E</w:t>
      </w:r>
      <w:r w:rsidRPr="00EC01B3">
        <w:rPr>
          <w:rStyle w:val="normaltextrun"/>
          <w:rFonts w:asciiTheme="majorHAnsi" w:hAnsiTheme="majorHAnsi" w:cstheme="majorHAnsi"/>
          <w:color w:val="000000"/>
        </w:rPr>
        <w:t xml:space="preserve">xchangers, </w:t>
      </w:r>
    </w:p>
    <w:p w14:paraId="1E991EAE" w14:textId="77777777"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F</w:t>
      </w:r>
      <w:r w:rsidRPr="00EC01B3">
        <w:rPr>
          <w:rStyle w:val="normaltextrun"/>
          <w:rFonts w:asciiTheme="majorHAnsi" w:hAnsiTheme="majorHAnsi" w:cstheme="majorHAnsi"/>
          <w:color w:val="000000"/>
        </w:rPr>
        <w:t xml:space="preserve">ired </w:t>
      </w: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eaters, </w:t>
      </w:r>
    </w:p>
    <w:p w14:paraId="355E4DF6" w14:textId="2F2794C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olumns, </w:t>
      </w:r>
    </w:p>
    <w:p w14:paraId="5201832A" w14:textId="7B8E01B5"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R</w:t>
      </w:r>
      <w:r w:rsidRPr="00EC01B3">
        <w:rPr>
          <w:rStyle w:val="normaltextrun"/>
          <w:rFonts w:asciiTheme="majorHAnsi" w:hAnsiTheme="majorHAnsi" w:cstheme="majorHAnsi"/>
          <w:color w:val="000000"/>
        </w:rPr>
        <w:t xml:space="preserve">eactors, </w:t>
      </w:r>
    </w:p>
    <w:p w14:paraId="06C018E1" w14:textId="3BDF48C9"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anks and </w:t>
      </w: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essels, </w:t>
      </w:r>
    </w:p>
    <w:p w14:paraId="4EF62B2D" w14:textId="75A73EC0"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alves and </w:t>
      </w: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iping,</w:t>
      </w:r>
    </w:p>
    <w:p w14:paraId="4DAFBAEA" w14:textId="1653E5EB" w:rsidR="00EC01B3" w:rsidRPr="00EC01B3" w:rsidRDefault="00EC01B3" w:rsidP="00EC01B3">
      <w:pPr>
        <w:pStyle w:val="paragraph"/>
        <w:numPr>
          <w:ilvl w:val="0"/>
          <w:numId w:val="25"/>
        </w:numPr>
        <w:spacing w:before="0" w:beforeAutospacing="0" w:after="0" w:afterAutospacing="0" w:line="360" w:lineRule="auto"/>
        <w:jc w:val="both"/>
        <w:textAlignment w:val="baseline"/>
        <w:rPr>
          <w:rFonts w:asciiTheme="majorHAnsi" w:hAnsiTheme="majorHAnsi" w:cstheme="majorHAnsi"/>
          <w:color w:val="000000"/>
        </w:rPr>
      </w:pPr>
      <w:r>
        <w:rPr>
          <w:rStyle w:val="normaltextrun"/>
          <w:rFonts w:asciiTheme="majorHAnsi" w:hAnsiTheme="majorHAnsi" w:cstheme="majorHAnsi"/>
          <w:color w:val="000000"/>
        </w:rPr>
        <w:t>M</w:t>
      </w:r>
      <w:r w:rsidRPr="00EC01B3">
        <w:rPr>
          <w:rStyle w:val="normaltextrun"/>
          <w:rFonts w:asciiTheme="majorHAnsi" w:hAnsiTheme="majorHAnsi" w:cstheme="majorHAnsi"/>
          <w:color w:val="000000"/>
        </w:rPr>
        <w:t>otors</w:t>
      </w:r>
      <w:r>
        <w:rPr>
          <w:rStyle w:val="normaltextrun"/>
          <w:rFonts w:asciiTheme="majorHAnsi" w:hAnsiTheme="majorHAnsi" w:cstheme="majorHAnsi"/>
          <w:color w:val="000000"/>
        </w:rPr>
        <w:t>.</w:t>
      </w:r>
    </w:p>
    <w:p w14:paraId="6393639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3E00EE7"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7B9E5C50"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45460F8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618AD28"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DC0E1D9"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E813DF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5B9CB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830C1EF"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9E7063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01AA4D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066641D"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2523ECC"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76F15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D5B702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860FB3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C2E25A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lastRenderedPageBreak/>
        <w:t>Task 2 LO2</w:t>
      </w:r>
    </w:p>
    <w:p w14:paraId="0A15DB67" w14:textId="77777777" w:rsidR="00EC01B3" w:rsidRDefault="00EC01B3" w:rsidP="00EC01B3">
      <w:pPr>
        <w:pStyle w:val="paragraph"/>
        <w:spacing w:before="0" w:beforeAutospacing="0" w:after="0" w:afterAutospacing="0" w:line="360" w:lineRule="auto"/>
        <w:ind w:left="720"/>
        <w:jc w:val="both"/>
        <w:textAlignment w:val="baseline"/>
        <w:rPr>
          <w:rStyle w:val="eop"/>
          <w:rFonts w:asciiTheme="majorHAnsi" w:hAnsiTheme="majorHAnsi" w:cstheme="majorHAnsi"/>
        </w:rPr>
      </w:pPr>
    </w:p>
    <w:p w14:paraId="454A7592" w14:textId="37FCDE4E" w:rsidR="00EC01B3" w:rsidRPr="00EC01B3" w:rsidRDefault="00EC01B3" w:rsidP="00EC01B3">
      <w:pPr>
        <w:pStyle w:val="paragraph"/>
        <w:spacing w:before="0" w:beforeAutospacing="0" w:after="0" w:afterAutospacing="0" w:line="360" w:lineRule="auto"/>
        <w:ind w:left="720"/>
        <w:jc w:val="both"/>
        <w:textAlignment w:val="baseline"/>
        <w:rPr>
          <w:rFonts w:asciiTheme="majorHAnsi" w:hAnsiTheme="majorHAnsi" w:cstheme="majorBidi"/>
          <w:color w:val="000000"/>
        </w:rPr>
      </w:pPr>
      <w:r w:rsidRPr="3A1D0528">
        <w:rPr>
          <w:rStyle w:val="eop"/>
          <w:rFonts w:asciiTheme="majorHAnsi" w:hAnsiTheme="majorHAnsi" w:cstheme="majorBidi"/>
        </w:rPr>
        <w:t>For task t</w:t>
      </w:r>
      <w:r w:rsidR="22B77027" w:rsidRPr="3A1D0528">
        <w:rPr>
          <w:rStyle w:val="eop"/>
          <w:rFonts w:asciiTheme="majorHAnsi" w:hAnsiTheme="majorHAnsi" w:cstheme="majorBidi"/>
        </w:rPr>
        <w:t>w</w:t>
      </w:r>
      <w:r w:rsidRPr="3A1D0528">
        <w:rPr>
          <w:rStyle w:val="eop"/>
          <w:rFonts w:asciiTheme="majorHAnsi" w:hAnsiTheme="majorHAnsi" w:cstheme="majorBidi"/>
        </w:rPr>
        <w:t xml:space="preserve">o you are required to </w:t>
      </w:r>
      <w:r w:rsidRPr="3A1D0528">
        <w:rPr>
          <w:rStyle w:val="normaltextrun"/>
          <w:rFonts w:asciiTheme="majorHAnsi" w:hAnsiTheme="majorHAnsi" w:cstheme="majorBidi"/>
          <w:color w:val="000000" w:themeColor="text1"/>
        </w:rPr>
        <w:t xml:space="preserve">demonstrate a knowledge and understanding of the levels of </w:t>
      </w:r>
      <w:r w:rsidRPr="3A1D0528">
        <w:rPr>
          <w:rStyle w:val="normaltextrun"/>
          <w:rFonts w:asciiTheme="majorHAnsi" w:hAnsiTheme="majorHAnsi" w:cstheme="majorBidi"/>
          <w:b/>
          <w:color w:val="000000" w:themeColor="text1"/>
        </w:rPr>
        <w:t>responsibility</w:t>
      </w:r>
      <w:r w:rsidRPr="3A1D0528">
        <w:rPr>
          <w:rStyle w:val="normaltextrun"/>
          <w:rFonts w:asciiTheme="majorHAnsi" w:hAnsiTheme="majorHAnsi" w:cstheme="majorBidi"/>
          <w:color w:val="000000" w:themeColor="text1"/>
        </w:rPr>
        <w:t xml:space="preserve"> within the process industry. You should include and provide evidence of the following:</w:t>
      </w:r>
    </w:p>
    <w:p w14:paraId="2F317DDF" w14:textId="5F3CD627" w:rsidR="00EC01B3" w:rsidRPr="00EC01B3" w:rsidRDefault="00EC01B3" w:rsidP="00EC01B3">
      <w:pPr>
        <w:pStyle w:val="paragraph"/>
        <w:spacing w:before="0" w:beforeAutospacing="0" w:after="0" w:afterAutospacing="0" w:line="360" w:lineRule="auto"/>
        <w:ind w:left="720"/>
        <w:rPr>
          <w:rStyle w:val="eop"/>
          <w:rFonts w:asciiTheme="majorHAnsi" w:hAnsiTheme="majorHAnsi" w:cstheme="majorHAnsi"/>
        </w:rPr>
      </w:pPr>
    </w:p>
    <w:p w14:paraId="5A351D41"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CV, current job description and person specification.</w:t>
      </w:r>
      <w:r w:rsidRPr="00EC01B3">
        <w:rPr>
          <w:rStyle w:val="eop"/>
          <w:rFonts w:asciiTheme="majorHAnsi" w:hAnsiTheme="majorHAnsi" w:cstheme="majorHAnsi"/>
        </w:rPr>
        <w:t> </w:t>
      </w:r>
    </w:p>
    <w:p w14:paraId="42B03489" w14:textId="3EFF57BC"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7CDC3126"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Your current development action plan.</w:t>
      </w:r>
      <w:r w:rsidRPr="00EC01B3">
        <w:rPr>
          <w:rStyle w:val="eop"/>
          <w:rFonts w:asciiTheme="majorHAnsi" w:hAnsiTheme="majorHAnsi" w:cstheme="majorHAnsi"/>
        </w:rPr>
        <w:t> </w:t>
      </w:r>
    </w:p>
    <w:p w14:paraId="265686A7" w14:textId="269AEF32"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60787448" w14:textId="77777777" w:rsidR="00C2711A" w:rsidRPr="00EC01B3" w:rsidRDefault="2601A7C1"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Evidence to prove your technical competence (your competence framework and how this has been met, copies of company appraisals or any assessments, copies of key certificates and training records, samples of relevant work undertaken, plans and evidence of work preparation, evaluation of work outcomes and personal effectiveness). </w:t>
      </w:r>
      <w:r w:rsidRPr="00EC01B3">
        <w:rPr>
          <w:rStyle w:val="eop"/>
          <w:rFonts w:asciiTheme="majorHAnsi" w:hAnsiTheme="majorHAnsi" w:cstheme="majorHAnsi"/>
        </w:rPr>
        <w:t> </w:t>
      </w:r>
    </w:p>
    <w:p w14:paraId="6779F3BB" w14:textId="7E20B006" w:rsidR="2601A7C1" w:rsidRPr="00EC01B3" w:rsidRDefault="2601A7C1" w:rsidP="00EC01B3">
      <w:pPr>
        <w:pStyle w:val="paragraph"/>
        <w:spacing w:before="0" w:beforeAutospacing="0" w:after="0" w:afterAutospacing="0" w:line="360" w:lineRule="auto"/>
        <w:ind w:left="1080"/>
        <w:rPr>
          <w:rStyle w:val="eop"/>
          <w:rFonts w:asciiTheme="majorHAnsi" w:hAnsiTheme="majorHAnsi" w:cstheme="majorHAnsi"/>
        </w:rPr>
      </w:pPr>
    </w:p>
    <w:p w14:paraId="0811D02B"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Recognition of the results of your work and your achievements. </w:t>
      </w:r>
      <w:r w:rsidRPr="00EC01B3">
        <w:rPr>
          <w:rStyle w:val="eop"/>
          <w:rFonts w:asciiTheme="majorHAnsi" w:hAnsiTheme="majorHAnsi" w:cstheme="majorHAnsi"/>
        </w:rPr>
        <w:t> </w:t>
      </w:r>
    </w:p>
    <w:p w14:paraId="2E6BA537" w14:textId="16A2FB05" w:rsidR="00C2711A" w:rsidRPr="00EC01B3" w:rsidRDefault="00C2711A" w:rsidP="00EC01B3">
      <w:pPr>
        <w:pStyle w:val="paragraph"/>
        <w:spacing w:before="0" w:beforeAutospacing="0" w:after="0" w:afterAutospacing="0" w:line="360" w:lineRule="auto"/>
        <w:ind w:left="1080" w:firstLine="105"/>
        <w:textAlignment w:val="baseline"/>
        <w:rPr>
          <w:rFonts w:asciiTheme="majorHAnsi" w:hAnsiTheme="majorHAnsi" w:cstheme="majorHAnsi"/>
        </w:rPr>
      </w:pPr>
    </w:p>
    <w:p w14:paraId="72ADED2B" w14:textId="77777777" w:rsidR="00C2711A" w:rsidRPr="00EC01B3" w:rsidRDefault="3F684FB5"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 xml:space="preserve">Evidence of application of knowledge and skills as well as your </w:t>
      </w:r>
      <w:r w:rsidRPr="00EC01B3">
        <w:rPr>
          <w:rStyle w:val="normaltextrun"/>
          <w:rFonts w:asciiTheme="majorHAnsi" w:hAnsiTheme="majorHAnsi" w:cstheme="majorHAnsi"/>
          <w:b/>
          <w:bCs/>
          <w:lang w:val="en-US"/>
        </w:rPr>
        <w:t>responsibilities and autonomy</w:t>
      </w:r>
      <w:r w:rsidRPr="00EC01B3">
        <w:rPr>
          <w:rStyle w:val="normaltextrun"/>
          <w:rFonts w:asciiTheme="majorHAnsi" w:hAnsiTheme="majorHAnsi" w:cstheme="majorHAnsi"/>
          <w:lang w:val="en-US"/>
        </w:rPr>
        <w:t xml:space="preserve"> when carrying out key work activities</w:t>
      </w:r>
      <w:r w:rsidRPr="00EC01B3">
        <w:rPr>
          <w:rStyle w:val="normaltextrun"/>
          <w:rFonts w:asciiTheme="majorHAnsi" w:hAnsiTheme="majorHAnsi" w:cstheme="majorHAnsi"/>
          <w:color w:val="333333"/>
          <w:lang w:val="en-US"/>
        </w:rPr>
        <w:t>.</w:t>
      </w:r>
      <w:r w:rsidRPr="00EC01B3">
        <w:rPr>
          <w:rStyle w:val="eop"/>
          <w:rFonts w:asciiTheme="majorHAnsi" w:hAnsiTheme="majorHAnsi" w:cstheme="majorHAnsi"/>
        </w:rPr>
        <w:t> </w:t>
      </w:r>
    </w:p>
    <w:p w14:paraId="157081AF" w14:textId="77777777" w:rsidR="00C2711A" w:rsidRDefault="2601A7C1" w:rsidP="00C2711A">
      <w:pPr>
        <w:pStyle w:val="paragraph"/>
        <w:spacing w:before="0" w:beforeAutospacing="0" w:after="0" w:afterAutospacing="0"/>
        <w:textAlignment w:val="baseline"/>
        <w:rPr>
          <w:rFonts w:ascii="Calibri" w:hAnsi="Calibri" w:cs="Calibri"/>
        </w:rPr>
      </w:pPr>
      <w:r w:rsidRPr="2601A7C1">
        <w:rPr>
          <w:rStyle w:val="eop"/>
          <w:rFonts w:ascii="Calibri" w:hAnsi="Calibri" w:cs="Calibri"/>
          <w:sz w:val="28"/>
          <w:szCs w:val="28"/>
        </w:rPr>
        <w:t> </w:t>
      </w:r>
    </w:p>
    <w:p w14:paraId="629760EB" w14:textId="646E0A16" w:rsidR="00C2711A" w:rsidRDefault="00C2711A">
      <w:pPr>
        <w:rPr>
          <w:rFonts w:ascii="Arial" w:hAnsi="Arial" w:cs="Arial"/>
          <w:b/>
        </w:rPr>
      </w:pPr>
    </w:p>
    <w:p w14:paraId="6C85CB5A" w14:textId="63D721F8" w:rsidR="00C2711A" w:rsidRDefault="00C2711A">
      <w:pPr>
        <w:rPr>
          <w:rFonts w:ascii="Arial" w:hAnsi="Arial" w:cs="Arial"/>
          <w:b/>
        </w:rPr>
      </w:pPr>
    </w:p>
    <w:p w14:paraId="4F3F250C" w14:textId="447D2429" w:rsidR="00C2711A" w:rsidRDefault="00C2711A">
      <w:pPr>
        <w:rPr>
          <w:rFonts w:ascii="Arial" w:hAnsi="Arial" w:cs="Arial"/>
          <w:b/>
        </w:rPr>
      </w:pPr>
    </w:p>
    <w:p w14:paraId="0FE11AD4" w14:textId="49CEFA00" w:rsidR="00C2711A" w:rsidRDefault="00C2711A">
      <w:pPr>
        <w:rPr>
          <w:rFonts w:ascii="Arial" w:hAnsi="Arial" w:cs="Arial"/>
          <w:b/>
        </w:rPr>
      </w:pPr>
    </w:p>
    <w:p w14:paraId="2459BAAD" w14:textId="215B4F2C" w:rsidR="00C2711A" w:rsidRDefault="00C2711A">
      <w:pPr>
        <w:rPr>
          <w:rFonts w:ascii="Arial" w:hAnsi="Arial" w:cs="Arial"/>
          <w:b/>
        </w:rPr>
      </w:pPr>
    </w:p>
    <w:p w14:paraId="46F91A09" w14:textId="6701D61A" w:rsidR="00C2711A" w:rsidRDefault="00C2711A">
      <w:pPr>
        <w:rPr>
          <w:rFonts w:ascii="Arial" w:hAnsi="Arial" w:cs="Arial"/>
          <w:b/>
        </w:rPr>
      </w:pPr>
    </w:p>
    <w:p w14:paraId="4C7F84ED" w14:textId="77777777" w:rsidR="00AB1E30" w:rsidRDefault="00AB1E30">
      <w:pPr>
        <w:rPr>
          <w:rFonts w:ascii="Arial" w:hAnsi="Arial" w:cs="Arial"/>
          <w:b/>
        </w:rPr>
      </w:pPr>
    </w:p>
    <w:p w14:paraId="1073AD4A" w14:textId="40CBAE86" w:rsidR="00C2711A" w:rsidRDefault="00C2711A">
      <w:pPr>
        <w:rPr>
          <w:rFonts w:ascii="Arial" w:hAnsi="Arial" w:cs="Arial"/>
          <w:b/>
        </w:rPr>
      </w:pPr>
    </w:p>
    <w:p w14:paraId="60F31ED3" w14:textId="69F25DD1" w:rsidR="00C2711A" w:rsidRDefault="00C2711A">
      <w:pPr>
        <w:rPr>
          <w:rFonts w:ascii="Arial" w:hAnsi="Arial" w:cs="Arial"/>
          <w:b/>
        </w:rPr>
      </w:pPr>
    </w:p>
    <w:p w14:paraId="1205FA9D" w14:textId="0A6C0ACB" w:rsidR="00C2711A" w:rsidRDefault="00C2711A">
      <w:pPr>
        <w:rPr>
          <w:rFonts w:ascii="Arial" w:hAnsi="Arial" w:cs="Arial"/>
          <w:b/>
        </w:rPr>
      </w:pPr>
    </w:p>
    <w:p w14:paraId="6DE6B23C" w14:textId="4650933E" w:rsidR="00C2711A" w:rsidRDefault="00C2711A">
      <w:pPr>
        <w:rPr>
          <w:rFonts w:ascii="Arial" w:hAnsi="Arial" w:cs="Arial"/>
          <w:b/>
        </w:rPr>
      </w:pPr>
    </w:p>
    <w:p w14:paraId="1C2D9DA6" w14:textId="1D05A0E7" w:rsidR="00C2711A" w:rsidRDefault="00C2711A">
      <w:pPr>
        <w:rPr>
          <w:rFonts w:ascii="Arial" w:hAnsi="Arial" w:cs="Arial"/>
          <w:b/>
        </w:rPr>
      </w:pPr>
    </w:p>
    <w:p w14:paraId="7BFA8F36" w14:textId="56550DE4" w:rsidR="00C2711A" w:rsidRDefault="00C2711A">
      <w:pPr>
        <w:rPr>
          <w:rFonts w:ascii="Arial" w:hAnsi="Arial" w:cs="Arial"/>
          <w:b/>
        </w:rPr>
      </w:pPr>
    </w:p>
    <w:p w14:paraId="1802C6A9" w14:textId="3D8C0B46" w:rsidR="00C2711A" w:rsidRDefault="00C2711A">
      <w:pPr>
        <w:rPr>
          <w:rFonts w:ascii="Arial" w:hAnsi="Arial" w:cs="Arial"/>
          <w:b/>
        </w:rPr>
      </w:pPr>
    </w:p>
    <w:p w14:paraId="40995A04" w14:textId="561F2045" w:rsidR="00C2711A" w:rsidRDefault="00C2711A">
      <w:pPr>
        <w:rPr>
          <w:rFonts w:ascii="Arial" w:hAnsi="Arial" w:cs="Arial"/>
          <w:b/>
        </w:rPr>
      </w:pPr>
    </w:p>
    <w:p w14:paraId="0325E896" w14:textId="60587D16" w:rsidR="00C2711A" w:rsidRDefault="00C2711A">
      <w:pPr>
        <w:rPr>
          <w:rFonts w:ascii="Arial" w:hAnsi="Arial" w:cs="Arial"/>
          <w:b/>
        </w:rPr>
      </w:pPr>
    </w:p>
    <w:p w14:paraId="3DC3907C" w14:textId="128AA736" w:rsidR="00C2711A" w:rsidRDefault="00C2711A">
      <w:pPr>
        <w:rPr>
          <w:rFonts w:ascii="Arial" w:hAnsi="Arial" w:cs="Arial"/>
          <w:b/>
        </w:rPr>
      </w:pPr>
    </w:p>
    <w:p w14:paraId="6C3D8500" w14:textId="0F244EA8" w:rsidR="00C2711A" w:rsidRDefault="00C2711A">
      <w:pPr>
        <w:rPr>
          <w:rFonts w:ascii="Arial" w:hAnsi="Arial" w:cs="Arial"/>
          <w:b/>
        </w:rPr>
      </w:pPr>
    </w:p>
    <w:p w14:paraId="7EEA4E08" w14:textId="7DC08249" w:rsidR="00C2711A" w:rsidRDefault="00C2711A">
      <w:pPr>
        <w:rPr>
          <w:rFonts w:ascii="Arial" w:hAnsi="Arial" w:cs="Arial"/>
          <w:b/>
        </w:rPr>
      </w:pPr>
    </w:p>
    <w:p w14:paraId="5D53349C" w14:textId="5C163BE2" w:rsidR="00C2711A" w:rsidRDefault="00C2711A">
      <w:pPr>
        <w:rPr>
          <w:rFonts w:ascii="Arial" w:hAnsi="Arial" w:cs="Arial"/>
          <w:b/>
        </w:rPr>
      </w:pPr>
    </w:p>
    <w:p w14:paraId="5C042691" w14:textId="26485DDF" w:rsidR="00C2711A" w:rsidRDefault="00C2711A">
      <w:pPr>
        <w:rPr>
          <w:rFonts w:ascii="Arial" w:hAnsi="Arial" w:cs="Arial"/>
          <w:b/>
        </w:rPr>
      </w:pPr>
    </w:p>
    <w:p w14:paraId="4145FBA5" w14:textId="34D3B54B" w:rsidR="00C2711A" w:rsidRDefault="00C2711A">
      <w:pPr>
        <w:rPr>
          <w:rFonts w:ascii="Arial" w:hAnsi="Arial" w:cs="Arial"/>
          <w:b/>
        </w:rPr>
      </w:pPr>
    </w:p>
    <w:p w14:paraId="38DEDB9C" w14:textId="589BAF96" w:rsidR="00C2711A" w:rsidRDefault="00C2711A">
      <w:pPr>
        <w:rPr>
          <w:rFonts w:ascii="Arial" w:hAnsi="Arial" w:cs="Arial"/>
          <w:b/>
        </w:rPr>
      </w:pPr>
    </w:p>
    <w:p w14:paraId="72523C4A" w14:textId="61AB1962" w:rsidR="00C2711A" w:rsidRDefault="00C2711A">
      <w:pPr>
        <w:rPr>
          <w:rFonts w:ascii="Arial" w:hAnsi="Arial" w:cs="Arial"/>
          <w:b/>
        </w:rPr>
      </w:pPr>
    </w:p>
    <w:p w14:paraId="7BF9AD7F" w14:textId="3481ECBB" w:rsidR="008E1C37" w:rsidRDefault="008E1C37">
      <w:pPr>
        <w:rPr>
          <w:rFonts w:ascii="Arial" w:hAnsi="Arial" w:cs="Arial"/>
          <w:b/>
        </w:rPr>
      </w:pPr>
    </w:p>
    <w:p w14:paraId="776384B1" w14:textId="3FE6746F" w:rsidR="008E1C37" w:rsidRDefault="008E1C37">
      <w:pPr>
        <w:rPr>
          <w:rFonts w:ascii="Arial" w:hAnsi="Arial" w:cs="Arial"/>
          <w:b/>
        </w:rPr>
      </w:pPr>
    </w:p>
    <w:p w14:paraId="070DA32A" w14:textId="77777777" w:rsidR="008E1C37" w:rsidRDefault="008E1C37">
      <w:pPr>
        <w:rPr>
          <w:rFonts w:ascii="Arial" w:hAnsi="Arial" w:cs="Arial"/>
          <w:b/>
        </w:rPr>
      </w:pPr>
    </w:p>
    <w:p w14:paraId="3EFB8413" w14:textId="52069309" w:rsidR="00C2711A" w:rsidRDefault="00C2711A">
      <w:pPr>
        <w:rPr>
          <w:rFonts w:ascii="Arial" w:hAnsi="Arial" w:cs="Arial"/>
          <w:b/>
        </w:rPr>
      </w:pPr>
    </w:p>
    <w:p w14:paraId="61439AB5" w14:textId="77777777" w:rsidR="00C2711A" w:rsidRDefault="00C2711A">
      <w:pPr>
        <w:rPr>
          <w:rFonts w:ascii="Arial" w:hAnsi="Arial" w:cs="Arial"/>
          <w:b/>
        </w:rPr>
      </w:pPr>
    </w:p>
    <w:p w14:paraId="3656B9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EE6F25" w:rsidRPr="00A406E5" w:rsidRDefault="00EE6F25" w:rsidP="005969E2">
      <w:pPr>
        <w:jc w:val="both"/>
        <w:rPr>
          <w:rFonts w:ascii="Arial" w:hAnsi="Arial" w:cs="Arial"/>
          <w:sz w:val="22"/>
          <w:szCs w:val="22"/>
        </w:rPr>
      </w:pPr>
    </w:p>
    <w:p w14:paraId="049F31CB" w14:textId="77777777" w:rsidR="00A67FB1" w:rsidRDefault="00A67FB1" w:rsidP="005F79D3">
      <w:pPr>
        <w:rPr>
          <w:rFonts w:ascii="Arial" w:hAnsi="Arial" w:cs="Arial"/>
          <w:sz w:val="24"/>
          <w:szCs w:val="24"/>
        </w:rPr>
      </w:pPr>
    </w:p>
    <w:p w14:paraId="4DDBEF00" w14:textId="77777777" w:rsidR="00A85BFE" w:rsidRDefault="00A85BFE">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0562CB0E" w14:textId="0CA68AB0" w:rsidR="00C01A3F" w:rsidRPr="003E3532" w:rsidRDefault="008042F0" w:rsidP="001E51A3">
      <w:pPr>
        <w:pStyle w:val="paragraph"/>
        <w:spacing w:before="0" w:beforeAutospacing="0" w:after="0" w:afterAutospacing="0" w:line="360" w:lineRule="auto"/>
        <w:jc w:val="both"/>
        <w:textAlignment w:val="baseline"/>
        <w:rPr>
          <w:rFonts w:ascii="&amp;quot" w:hAnsi="&amp;quot"/>
          <w:i/>
          <w:sz w:val="18"/>
          <w:szCs w:val="18"/>
        </w:rPr>
      </w:pPr>
      <w:r w:rsidRPr="003E3532">
        <w:rPr>
          <w:rFonts w:ascii="Arial" w:hAnsi="Arial" w:cs="Arial"/>
          <w:b/>
          <w:i/>
          <w:sz w:val="22"/>
          <w:szCs w:val="22"/>
        </w:rPr>
        <w:t>Guidance</w:t>
      </w:r>
      <w:r w:rsidR="00C01A3F" w:rsidRPr="003E3532">
        <w:rPr>
          <w:rFonts w:ascii="Arial" w:hAnsi="Arial" w:cs="Arial"/>
          <w:b/>
          <w:i/>
          <w:sz w:val="22"/>
          <w:szCs w:val="22"/>
        </w:rPr>
        <w:t xml:space="preserve"> specific to this </w:t>
      </w:r>
      <w:r w:rsidR="00E27F15" w:rsidRPr="003E3532">
        <w:rPr>
          <w:rFonts w:ascii="Arial" w:hAnsi="Arial" w:cs="Arial"/>
          <w:b/>
          <w:i/>
          <w:sz w:val="22"/>
          <w:szCs w:val="22"/>
        </w:rPr>
        <w:t>assessment</w:t>
      </w:r>
      <w:r w:rsidR="00C01A3F" w:rsidRPr="003E3532">
        <w:rPr>
          <w:rFonts w:ascii="Arial" w:hAnsi="Arial" w:cs="Arial"/>
          <w:b/>
          <w:i/>
          <w:sz w:val="22"/>
          <w:szCs w:val="22"/>
        </w:rPr>
        <w:t>:</w:t>
      </w:r>
      <w:r w:rsidR="00C01A3F" w:rsidRPr="003E3532">
        <w:rPr>
          <w:rFonts w:ascii="Arial" w:hAnsi="Arial" w:cs="Arial"/>
          <w:i/>
          <w:sz w:val="22"/>
          <w:szCs w:val="22"/>
        </w:rPr>
        <w:t xml:space="preserve"> </w:t>
      </w:r>
      <w:r w:rsidR="00206B69" w:rsidRPr="003E3532">
        <w:rPr>
          <w:rStyle w:val="normaltextrun"/>
          <w:rFonts w:ascii="Arial" w:hAnsi="Arial" w:cs="Arial"/>
          <w:b/>
          <w:bCs/>
          <w:i/>
          <w:sz w:val="22"/>
          <w:szCs w:val="22"/>
        </w:rPr>
        <w:t>You must provide evidence of your engagement with appropriate literature. This evidence of reading and research must be referenced correctly using the Harvard system.</w:t>
      </w:r>
      <w:r w:rsidR="00206B69" w:rsidRPr="003E3532">
        <w:rPr>
          <w:rStyle w:val="eop"/>
          <w:rFonts w:ascii="Arial" w:hAnsi="Arial" w:cs="Arial"/>
          <w:i/>
          <w:sz w:val="22"/>
          <w:szCs w:val="22"/>
        </w:rPr>
        <w:t> </w:t>
      </w: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650D7C7A" w:rsidR="00C01A3F" w:rsidRPr="003E3532" w:rsidRDefault="008042F0" w:rsidP="001E51A3">
      <w:pPr>
        <w:spacing w:line="360" w:lineRule="auto"/>
        <w:rPr>
          <w:rFonts w:ascii="Arial" w:hAnsi="Arial" w:cs="Arial"/>
          <w:b/>
          <w:i/>
          <w:sz w:val="22"/>
          <w:szCs w:val="22"/>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B27096" w:rsidRPr="003E3532">
        <w:rPr>
          <w:rFonts w:ascii="Arial" w:hAnsi="Arial" w:cs="Arial"/>
          <w:b/>
          <w:i/>
          <w:sz w:val="22"/>
          <w:szCs w:val="22"/>
        </w:rPr>
        <w:t>Your report should demo</w:t>
      </w:r>
      <w:r w:rsidR="001E51A3" w:rsidRPr="003E3532">
        <w:rPr>
          <w:rFonts w:ascii="Arial" w:hAnsi="Arial" w:cs="Arial"/>
          <w:b/>
          <w:i/>
          <w:sz w:val="22"/>
          <w:szCs w:val="22"/>
        </w:rPr>
        <w:t>nstrate your knowledge and understanding of the chosen are</w:t>
      </w:r>
      <w:r w:rsidR="00A16AC6">
        <w:rPr>
          <w:rFonts w:ascii="Arial" w:hAnsi="Arial" w:cs="Arial"/>
          <w:b/>
          <w:i/>
          <w:sz w:val="22"/>
          <w:szCs w:val="22"/>
        </w:rPr>
        <w:t>a</w:t>
      </w:r>
      <w:r w:rsidR="001E51A3" w:rsidRPr="003E3532">
        <w:rPr>
          <w:rFonts w:ascii="Arial" w:hAnsi="Arial" w:cs="Arial"/>
          <w:b/>
          <w:i/>
          <w:sz w:val="22"/>
          <w:szCs w:val="22"/>
        </w:rPr>
        <w:t xml:space="preserve"> of process engineering.</w:t>
      </w:r>
    </w:p>
    <w:p w14:paraId="5997CC1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0FFD37" w14:textId="77777777" w:rsidR="00D22D9C" w:rsidRPr="00A406E5" w:rsidRDefault="00D22D9C" w:rsidP="00D22D9C">
      <w:pPr>
        <w:jc w:val="both"/>
        <w:rPr>
          <w:rFonts w:ascii="Arial" w:hAnsi="Arial" w:cs="Arial"/>
          <w:sz w:val="22"/>
          <w:szCs w:val="22"/>
        </w:rPr>
      </w:pPr>
    </w:p>
    <w:p w14:paraId="0654FA91" w14:textId="4D125C00" w:rsidR="004308B5" w:rsidRPr="003E3532" w:rsidRDefault="008042F0" w:rsidP="003E3532">
      <w:pPr>
        <w:spacing w:line="360" w:lineRule="auto"/>
        <w:rPr>
          <w:rFonts w:ascii="Arial" w:hAnsi="Arial" w:cs="Arial"/>
          <w:b/>
          <w:color w:val="FF0000"/>
          <w:sz w:val="24"/>
          <w:szCs w:val="24"/>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3E3532" w:rsidRPr="003E3532">
        <w:rPr>
          <w:rFonts w:ascii="Arial" w:hAnsi="Arial" w:cs="Arial"/>
          <w:b/>
          <w:i/>
          <w:sz w:val="22"/>
          <w:szCs w:val="22"/>
        </w:rPr>
        <w:t>Your report should demonstrate an evaluation of the engineering processes discussed, justifying their reason for use, along with any improvements that could be made to the process.</w:t>
      </w:r>
    </w:p>
    <w:p w14:paraId="6B699379" w14:textId="77777777" w:rsidR="00C01A3F" w:rsidRPr="004308B5" w:rsidRDefault="00C01A3F" w:rsidP="00C01A3F">
      <w:pPr>
        <w:jc w:val="both"/>
        <w:rPr>
          <w:rFonts w:ascii="Arial" w:hAnsi="Arial" w:cs="Arial"/>
          <w:i/>
          <w:sz w:val="22"/>
          <w:szCs w:val="22"/>
        </w:rPr>
      </w:pPr>
    </w:p>
    <w:p w14:paraId="52E56223" w14:textId="77777777" w:rsidR="004308B5" w:rsidRPr="00A406E5" w:rsidRDefault="004308B5"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4D040149"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E353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7547A01" w14:textId="77777777" w:rsidR="00D22D9C" w:rsidRPr="00A406E5" w:rsidRDefault="00D22D9C" w:rsidP="00D22D9C">
      <w:pPr>
        <w:jc w:val="both"/>
        <w:rPr>
          <w:rFonts w:ascii="Arial" w:hAnsi="Arial" w:cs="Arial"/>
          <w:sz w:val="22"/>
          <w:szCs w:val="22"/>
        </w:rPr>
      </w:pPr>
    </w:p>
    <w:p w14:paraId="5043CB0F" w14:textId="4EAAE1D5" w:rsidR="00C01A3F" w:rsidRPr="001E51A3" w:rsidRDefault="008042F0" w:rsidP="003E3532">
      <w:pPr>
        <w:spacing w:line="360" w:lineRule="auto"/>
        <w:jc w:val="both"/>
        <w:rPr>
          <w:rFonts w:ascii="Arial" w:hAnsi="Arial" w:cs="Arial"/>
          <w:b/>
          <w:sz w:val="22"/>
          <w:szCs w:val="22"/>
        </w:rPr>
      </w:pPr>
      <w:r w:rsidRPr="001E51A3">
        <w:rPr>
          <w:rFonts w:ascii="Arial" w:hAnsi="Arial" w:cs="Arial"/>
          <w:b/>
          <w:i/>
          <w:sz w:val="22"/>
          <w:szCs w:val="22"/>
        </w:rPr>
        <w:t xml:space="preserve">Guidance </w:t>
      </w:r>
      <w:r w:rsidR="00C01A3F" w:rsidRPr="001E51A3">
        <w:rPr>
          <w:rFonts w:ascii="Arial" w:hAnsi="Arial" w:cs="Arial"/>
          <w:b/>
          <w:i/>
          <w:sz w:val="22"/>
          <w:szCs w:val="22"/>
        </w:rPr>
        <w:t xml:space="preserve">specific to this </w:t>
      </w:r>
      <w:r w:rsidR="00E27F15" w:rsidRPr="001E51A3">
        <w:rPr>
          <w:rFonts w:ascii="Arial" w:hAnsi="Arial" w:cs="Arial"/>
          <w:b/>
          <w:i/>
          <w:sz w:val="22"/>
          <w:szCs w:val="22"/>
        </w:rPr>
        <w:t>assessment</w:t>
      </w:r>
      <w:r w:rsidR="00C01A3F" w:rsidRPr="001E51A3">
        <w:rPr>
          <w:rFonts w:ascii="Arial" w:hAnsi="Arial" w:cs="Arial"/>
          <w:b/>
          <w:i/>
          <w:sz w:val="22"/>
          <w:szCs w:val="22"/>
        </w:rPr>
        <w:t xml:space="preserve">: </w:t>
      </w:r>
      <w:r w:rsidR="001E51A3" w:rsidRPr="001E51A3">
        <w:rPr>
          <w:rFonts w:ascii="Arial" w:hAnsi="Arial" w:cs="Arial"/>
          <w:b/>
          <w:sz w:val="22"/>
          <w:szCs w:val="22"/>
        </w:rPr>
        <w:t xml:space="preserve">Your report should demonstrate your practical skills, responsibility and competency in the chosen area of process engineering. </w:t>
      </w: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01918054" w14:textId="77777777" w:rsidR="0033674F" w:rsidRPr="001E51A3" w:rsidRDefault="008042F0" w:rsidP="001E51A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1E51A3">
        <w:rPr>
          <w:rFonts w:ascii="Arial" w:hAnsi="Arial" w:cs="Arial"/>
          <w:b/>
          <w:i/>
          <w:sz w:val="22"/>
          <w:szCs w:val="22"/>
        </w:rPr>
        <w:t xml:space="preserve">: </w:t>
      </w:r>
      <w:r w:rsidR="0033674F" w:rsidRPr="001E51A3">
        <w:rPr>
          <w:rFonts w:ascii="Arial" w:hAnsi="Arial" w:cs="Arial"/>
          <w:b/>
          <w:sz w:val="22"/>
          <w:szCs w:val="22"/>
        </w:rPr>
        <w:t xml:space="preserve">Your work should be well organised and presented in a professional manner. </w:t>
      </w:r>
    </w:p>
    <w:p w14:paraId="70DF9E56" w14:textId="77777777" w:rsidR="00C01A3F" w:rsidRPr="00A406E5"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D93B2" w14:textId="77777777" w:rsidR="00152E9D" w:rsidRPr="00A406E5" w:rsidRDefault="00152E9D" w:rsidP="00152E9D">
            <w:pPr>
              <w:spacing w:after="120"/>
              <w:rPr>
                <w:rFonts w:ascii="Arial" w:hAnsi="Arial" w:cs="Arial"/>
                <w:sz w:val="14"/>
                <w:szCs w:val="14"/>
              </w:rPr>
            </w:pPr>
          </w:p>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4DD92220" w:rsidR="00152E9D" w:rsidRPr="00A406E5" w:rsidRDefault="002A4D9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0A4E5D" w14:textId="09531C69" w:rsidR="00152E9D" w:rsidRPr="00A406E5" w:rsidRDefault="0012791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4624" behindDoc="0" locked="0" layoutInCell="1" allowOverlap="1" wp14:anchorId="73641763" wp14:editId="75CFB131">
                      <wp:simplePos x="0" y="0"/>
                      <wp:positionH relativeFrom="column">
                        <wp:posOffset>34290</wp:posOffset>
                      </wp:positionH>
                      <wp:positionV relativeFrom="paragraph">
                        <wp:posOffset>271780</wp:posOffset>
                      </wp:positionV>
                      <wp:extent cx="240030" cy="379885"/>
                      <wp:effectExtent l="38100" t="38100" r="13970" b="39370"/>
                      <wp:wrapNone/>
                      <wp:docPr id="20" name="Ink 20"/>
                      <wp:cNvGraphicFramePr/>
                      <a:graphic xmlns:a="http://schemas.openxmlformats.org/drawingml/2006/main">
                        <a:graphicData uri="http://schemas.microsoft.com/office/word/2010/wordprocessingInk">
                          <w14:contentPart bwMode="auto" r:id="rId13">
                            <w14:nvContentPartPr>
                              <w14:cNvContentPartPr/>
                            </w14:nvContentPartPr>
                            <w14:xfrm>
                              <a:off x="0" y="0"/>
                              <a:ext cx="240030" cy="379885"/>
                            </w14:xfrm>
                          </w14:contentPart>
                        </a:graphicData>
                      </a:graphic>
                    </wp:anchor>
                  </w:drawing>
                </mc:Choice>
                <mc:Fallback>
                  <w:pict>
                    <v:shape w14:anchorId="34EB644A" id="Ink 20" o:spid="_x0000_s1026" type="#_x0000_t75" style="position:absolute;margin-left:2.1pt;margin-top:20.8pt;width:20.1pt;height:31.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">
                      <v:imagedata r:id="rId14" o:title=""/>
                    </v:shape>
                  </w:pict>
                </mc:Fallback>
              </mc:AlternateContent>
            </w:r>
          </w:p>
        </w:tc>
      </w:tr>
      <w:tr w:rsidR="00152E9D" w:rsidRPr="00A406E5" w14:paraId="19219836" w14:textId="77777777" w:rsidTr="00A85BFE">
        <w:trPr>
          <w:trHeight w:val="451"/>
        </w:trPr>
        <w:tc>
          <w:tcPr>
            <w:tcW w:w="4169" w:type="pct"/>
            <w:vMerge/>
            <w:tcBorders>
              <w:left w:val="single" w:sz="4" w:space="0" w:color="auto"/>
              <w:bottom w:val="single" w:sz="4" w:space="0" w:color="auto"/>
              <w:right w:val="single" w:sz="4" w:space="0" w:color="auto"/>
            </w:tcBorders>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7196D064" w14:textId="77777777" w:rsidR="00152E9D" w:rsidRPr="00A406E5" w:rsidRDefault="00152E9D" w:rsidP="00152E9D">
            <w:pPr>
              <w:spacing w:after="120"/>
              <w:rPr>
                <w:rFonts w:ascii="Arial" w:hAnsi="Arial" w:cs="Arial"/>
                <w:sz w:val="14"/>
                <w:szCs w:val="14"/>
              </w:rPr>
            </w:pPr>
          </w:p>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433AF08D" w:rsidR="00152E9D" w:rsidRPr="00A406E5" w:rsidRDefault="002A4D9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38601FE" w14:textId="0A2EA374" w:rsidR="00152E9D" w:rsidRPr="00A406E5" w:rsidRDefault="0063795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8720" behindDoc="0" locked="0" layoutInCell="1" allowOverlap="1" wp14:anchorId="7E647C68" wp14:editId="0A925C1A">
                      <wp:simplePos x="0" y="0"/>
                      <wp:positionH relativeFrom="column">
                        <wp:posOffset>-12700</wp:posOffset>
                      </wp:positionH>
                      <wp:positionV relativeFrom="paragraph">
                        <wp:posOffset>198755</wp:posOffset>
                      </wp:positionV>
                      <wp:extent cx="329875" cy="199390"/>
                      <wp:effectExtent l="38100" t="50800" r="38735" b="41910"/>
                      <wp:wrapNone/>
                      <wp:docPr id="24" name="Ink 24"/>
                      <wp:cNvGraphicFramePr/>
                      <a:graphic xmlns:a="http://schemas.openxmlformats.org/drawingml/2006/main">
                        <a:graphicData uri="http://schemas.microsoft.com/office/word/2010/wordprocessingInk">
                          <w14:contentPart bwMode="auto" r:id="rId15">
                            <w14:nvContentPartPr>
                              <w14:cNvContentPartPr/>
                            </w14:nvContentPartPr>
                            <w14:xfrm>
                              <a:off x="0" y="0"/>
                              <a:ext cx="329875" cy="199390"/>
                            </w14:xfrm>
                          </w14:contentPart>
                        </a:graphicData>
                      </a:graphic>
                    </wp:anchor>
                  </w:drawing>
                </mc:Choice>
                <mc:Fallback>
                  <w:pict>
                    <v:shape w14:anchorId="7DBC0D09" id="Ink 24" o:spid="_x0000_s1026" type="#_x0000_t75" style="position:absolute;margin-left:-1.8pt;margin-top:14.85pt;width:27.55pt;height:17.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">
                      <v:imagedata r:id="rId16" o:title=""/>
                    </v:shape>
                  </w:pict>
                </mc:Fallback>
              </mc:AlternateContent>
            </w:r>
          </w:p>
        </w:tc>
      </w:tr>
      <w:tr w:rsidR="00152E9D" w:rsidRPr="00A406E5" w14:paraId="0F3CABC7" w14:textId="77777777" w:rsidTr="00A85BFE">
        <w:trPr>
          <w:trHeight w:val="451"/>
        </w:trPr>
        <w:tc>
          <w:tcPr>
            <w:tcW w:w="4169" w:type="pct"/>
            <w:vMerge/>
            <w:tcBorders>
              <w:left w:val="single" w:sz="4" w:space="0" w:color="auto"/>
              <w:bottom w:val="single" w:sz="4" w:space="0" w:color="auto"/>
              <w:right w:val="single" w:sz="4" w:space="0" w:color="auto"/>
            </w:tcBorders>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54B55CAA" w:rsidR="00152E9D" w:rsidRPr="00A406E5" w:rsidRDefault="002A4D9E" w:rsidP="00152E9D">
            <w:pPr>
              <w:jc w:val="center"/>
              <w:rPr>
                <w:rFonts w:ascii="Arial" w:hAnsi="Arial" w:cs="Arial"/>
                <w:sz w:val="32"/>
              </w:rPr>
            </w:pPr>
            <w:r>
              <w:rPr>
                <w:rFonts w:ascii="Arial" w:hAnsi="Arial" w:cs="Arial"/>
                <w:sz w:val="32"/>
              </w:rPr>
              <w:t>1</w:t>
            </w:r>
            <w:r w:rsidR="0033674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A6542E" w14:textId="17ABD163" w:rsidR="00152E9D" w:rsidRPr="00A406E5" w:rsidRDefault="0063795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1792" behindDoc="0" locked="0" layoutInCell="1" allowOverlap="1" wp14:anchorId="071390D8" wp14:editId="66EA8690">
                      <wp:simplePos x="0" y="0"/>
                      <wp:positionH relativeFrom="column">
                        <wp:posOffset>66040</wp:posOffset>
                      </wp:positionH>
                      <wp:positionV relativeFrom="paragraph">
                        <wp:posOffset>285115</wp:posOffset>
                      </wp:positionV>
                      <wp:extent cx="215265" cy="347730"/>
                      <wp:effectExtent l="38100" t="38100" r="13335" b="33655"/>
                      <wp:wrapNone/>
                      <wp:docPr id="27" name="Ink 27"/>
                      <wp:cNvGraphicFramePr/>
                      <a:graphic xmlns:a="http://schemas.openxmlformats.org/drawingml/2006/main">
                        <a:graphicData uri="http://schemas.microsoft.com/office/word/2010/wordprocessingInk">
                          <w14:contentPart bwMode="auto" r:id="rId17">
                            <w14:nvContentPartPr>
                              <w14:cNvContentPartPr/>
                            </w14:nvContentPartPr>
                            <w14:xfrm>
                              <a:off x="0" y="0"/>
                              <a:ext cx="215265" cy="347730"/>
                            </w14:xfrm>
                          </w14:contentPart>
                        </a:graphicData>
                      </a:graphic>
                    </wp:anchor>
                  </w:drawing>
                </mc:Choice>
                <mc:Fallback>
                  <w:pict>
                    <v:shape w14:anchorId="63C3A1A8" id="Ink 27" o:spid="_x0000_s1026" type="#_x0000_t75" style="position:absolute;margin-left:4.6pt;margin-top:21.85pt;width:18.15pt;height:28.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">
                      <v:imagedata r:id="rId18" o:title=""/>
                    </v:shape>
                  </w:pict>
                </mc:Fallback>
              </mc:AlternateContent>
            </w:r>
          </w:p>
        </w:tc>
      </w:tr>
      <w:tr w:rsidR="00152E9D" w:rsidRPr="00A406E5" w14:paraId="3041E394" w14:textId="77777777" w:rsidTr="00A85BFE">
        <w:trPr>
          <w:trHeight w:val="451"/>
        </w:trPr>
        <w:tc>
          <w:tcPr>
            <w:tcW w:w="4169" w:type="pct"/>
            <w:vMerge/>
            <w:tcBorders>
              <w:left w:val="single" w:sz="4" w:space="0" w:color="auto"/>
              <w:bottom w:val="single" w:sz="4" w:space="0" w:color="auto"/>
              <w:right w:val="single" w:sz="4" w:space="0" w:color="auto"/>
            </w:tcBorders>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A3216" w14:textId="5F8CE60F" w:rsidR="00152E9D" w:rsidRPr="00A406E5" w:rsidRDefault="002A4D9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09CFFC28" w:rsidR="00152E9D" w:rsidRPr="00A406E5" w:rsidRDefault="00C5188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95104" behindDoc="0" locked="0" layoutInCell="1" allowOverlap="1" wp14:anchorId="2B5F20CA" wp14:editId="2A98D968">
                      <wp:simplePos x="0" y="0"/>
                      <wp:positionH relativeFrom="column">
                        <wp:posOffset>21590</wp:posOffset>
                      </wp:positionH>
                      <wp:positionV relativeFrom="paragraph">
                        <wp:posOffset>384175</wp:posOffset>
                      </wp:positionV>
                      <wp:extent cx="267055" cy="200025"/>
                      <wp:effectExtent l="38100" t="38100" r="25400" b="41275"/>
                      <wp:wrapNone/>
                      <wp:docPr id="40" name="Ink 40"/>
                      <wp:cNvGraphicFramePr/>
                      <a:graphic xmlns:a="http://schemas.openxmlformats.org/drawingml/2006/main">
                        <a:graphicData uri="http://schemas.microsoft.com/office/word/2010/wordprocessingInk">
                          <w14:contentPart bwMode="auto" r:id="rId19">
                            <w14:nvContentPartPr>
                              <w14:cNvContentPartPr/>
                            </w14:nvContentPartPr>
                            <w14:xfrm>
                              <a:off x="0" y="0"/>
                              <a:ext cx="267055" cy="200025"/>
                            </w14:xfrm>
                          </w14:contentPart>
                        </a:graphicData>
                      </a:graphic>
                    </wp:anchor>
                  </w:drawing>
                </mc:Choice>
                <mc:Fallback>
                  <w:pict>
                    <v:shape w14:anchorId="4B2B31A8" id="Ink 40" o:spid="_x0000_s1026" type="#_x0000_t75" style="position:absolute;margin-left:.9pt;margin-top:29.45pt;width:22.65pt;height:17.3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">
                      <v:imagedata r:id="rId20" o:title=""/>
                    </v:shape>
                  </w:pict>
                </mc:Fallback>
              </mc:AlternateContent>
            </w: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DE71A" w14:textId="77777777" w:rsidR="00152E9D" w:rsidRPr="00A406E5" w:rsidRDefault="0033674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5E05EE" w14:textId="3071A754" w:rsidR="00152E9D" w:rsidRPr="00A406E5" w:rsidRDefault="0063795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8960" behindDoc="0" locked="0" layoutInCell="1" allowOverlap="1" wp14:anchorId="0B4392CC" wp14:editId="579587CA">
                      <wp:simplePos x="0" y="0"/>
                      <wp:positionH relativeFrom="column">
                        <wp:posOffset>50165</wp:posOffset>
                      </wp:positionH>
                      <wp:positionV relativeFrom="paragraph">
                        <wp:posOffset>141605</wp:posOffset>
                      </wp:positionV>
                      <wp:extent cx="200025" cy="213255"/>
                      <wp:effectExtent l="38100" t="38100" r="28575" b="53975"/>
                      <wp:wrapNone/>
                      <wp:docPr id="34" name="Ink 34"/>
                      <wp:cNvGraphicFramePr/>
                      <a:graphic xmlns:a="http://schemas.openxmlformats.org/drawingml/2006/main">
                        <a:graphicData uri="http://schemas.microsoft.com/office/word/2010/wordprocessingInk">
                          <w14:contentPart bwMode="auto" r:id="rId21">
                            <w14:nvContentPartPr>
                              <w14:cNvContentPartPr/>
                            </w14:nvContentPartPr>
                            <w14:xfrm>
                              <a:off x="0" y="0"/>
                              <a:ext cx="200025" cy="213255"/>
                            </w14:xfrm>
                          </w14:contentPart>
                        </a:graphicData>
                      </a:graphic>
                    </wp:anchor>
                  </w:drawing>
                </mc:Choice>
                <mc:Fallback>
                  <w:pict>
                    <v:shape w14:anchorId="5B970737" id="Ink 34" o:spid="_x0000_s1026" type="#_x0000_t75" style="position:absolute;margin-left:3.15pt;margin-top:10.35pt;width:17.35pt;height:18.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">
                      <v:imagedata r:id="rId22" o:title=""/>
                    </v:shape>
                  </w:pict>
                </mc:Fallback>
              </mc:AlternateContent>
            </w:r>
          </w:p>
        </w:tc>
      </w:tr>
      <w:tr w:rsidR="00152E9D" w:rsidRPr="00A406E5" w14:paraId="2FC17F8B" w14:textId="77777777" w:rsidTr="00A85BFE">
        <w:trPr>
          <w:trHeight w:val="450"/>
        </w:trPr>
        <w:tc>
          <w:tcPr>
            <w:tcW w:w="4169" w:type="pct"/>
            <w:vMerge/>
            <w:tcBorders>
              <w:left w:val="single" w:sz="4" w:space="0" w:color="auto"/>
              <w:bottom w:val="single" w:sz="4" w:space="0" w:color="auto"/>
              <w:right w:val="single" w:sz="4" w:space="0" w:color="auto"/>
            </w:tcBorders>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34B5C44A" w:rsidR="00152E9D" w:rsidRPr="00A406E5" w:rsidRDefault="00B37698"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699200" behindDoc="0" locked="0" layoutInCell="1" allowOverlap="1" wp14:anchorId="5B85CE6D" wp14:editId="60A7FBC1">
                      <wp:simplePos x="0" y="0"/>
                      <wp:positionH relativeFrom="column">
                        <wp:posOffset>21590</wp:posOffset>
                      </wp:positionH>
                      <wp:positionV relativeFrom="paragraph">
                        <wp:posOffset>175895</wp:posOffset>
                      </wp:positionV>
                      <wp:extent cx="309960" cy="238395"/>
                      <wp:effectExtent l="38100" t="38100" r="20320" b="53975"/>
                      <wp:wrapNone/>
                      <wp:docPr id="44" name="Ink 44"/>
                      <wp:cNvGraphicFramePr/>
                      <a:graphic xmlns:a="http://schemas.openxmlformats.org/drawingml/2006/main">
                        <a:graphicData uri="http://schemas.microsoft.com/office/word/2010/wordprocessingInk">
                          <w14:contentPart bwMode="auto" r:id="rId23">
                            <w14:nvContentPartPr>
                              <w14:cNvContentPartPr/>
                            </w14:nvContentPartPr>
                            <w14:xfrm>
                              <a:off x="0" y="0"/>
                              <a:ext cx="309960" cy="238395"/>
                            </w14:xfrm>
                          </w14:contentPart>
                        </a:graphicData>
                      </a:graphic>
                    </wp:anchor>
                  </w:drawing>
                </mc:Choice>
                <mc:Fallback>
                  <w:pict>
                    <v:shape w14:anchorId="0EE8AA03" id="Ink 44" o:spid="_x0000_s1026" type="#_x0000_t75" style="position:absolute;margin-left:.9pt;margin-top:13.05pt;width:26pt;height:20.4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">
                      <v:imagedata r:id="rId24" o:title=""/>
                    </v:shape>
                  </w:pict>
                </mc:Fallback>
              </mc:AlternateConten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25"/>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916C1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869460" w14:textId="77777777" w:rsidR="007D5DE2" w:rsidRDefault="007D5DE2" w:rsidP="00160D12">
            <w:pPr>
              <w:spacing w:before="34" w:line="239" w:lineRule="auto"/>
              <w:ind w:left="108" w:right="-54"/>
              <w:rPr>
                <w:rFonts w:ascii="Arial" w:eastAsia="Arial" w:hAnsi="Arial" w:cs="Arial"/>
                <w:bCs/>
                <w:sz w:val="18"/>
                <w:szCs w:val="18"/>
              </w:rPr>
            </w:pPr>
          </w:p>
          <w:p w14:paraId="187F57B8"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54738AF4"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6ABBD8F"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BBA33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64FCBC1" w14:textId="77777777" w:rsidR="007D5DE2" w:rsidRPr="00B05B47" w:rsidRDefault="007D5DE2" w:rsidP="00160D12">
            <w:pPr>
              <w:rPr>
                <w:rFonts w:ascii="Arial" w:hAnsi="Arial" w:cs="Arial"/>
                <w:sz w:val="18"/>
                <w:szCs w:val="18"/>
              </w:rPr>
            </w:pPr>
          </w:p>
          <w:p w14:paraId="5C8C6B09"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3382A365"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5C71F136"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2199465" w14:textId="77777777" w:rsidR="007D5DE2" w:rsidRPr="00B05B47" w:rsidRDefault="007D5DE2" w:rsidP="00160D12">
            <w:pPr>
              <w:rPr>
                <w:rFonts w:ascii="Arial" w:hAnsi="Arial" w:cs="Arial"/>
                <w:sz w:val="18"/>
                <w:szCs w:val="18"/>
              </w:rPr>
            </w:pPr>
          </w:p>
          <w:p w14:paraId="0DA123B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C4CEA3D"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895670"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ABA73" w14:textId="77777777" w:rsidR="00BE3D63" w:rsidRDefault="00BE3D63">
      <w:r>
        <w:separator/>
      </w:r>
    </w:p>
  </w:endnote>
  <w:endnote w:type="continuationSeparator" w:id="0">
    <w:p w14:paraId="11D5800F" w14:textId="77777777" w:rsidR="00BE3D63" w:rsidRDefault="00BE3D63">
      <w:r>
        <w:continuationSeparator/>
      </w:r>
    </w:p>
  </w:endnote>
  <w:endnote w:type="continuationNotice" w:id="1">
    <w:p w14:paraId="491BAF37" w14:textId="77777777" w:rsidR="00BE3D63" w:rsidRDefault="00BE3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mp;quo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93F57" w14:textId="77777777" w:rsidR="00E93D8D" w:rsidRDefault="00E93D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42C73" w14:textId="77777777" w:rsidR="00BE3D63" w:rsidRDefault="00BE3D63">
      <w:r>
        <w:separator/>
      </w:r>
    </w:p>
  </w:footnote>
  <w:footnote w:type="continuationSeparator" w:id="0">
    <w:p w14:paraId="54AB5615" w14:textId="77777777" w:rsidR="00BE3D63" w:rsidRDefault="00BE3D63">
      <w:r>
        <w:continuationSeparator/>
      </w:r>
    </w:p>
  </w:footnote>
  <w:footnote w:type="continuationNotice" w:id="1">
    <w:p w14:paraId="76FA4627" w14:textId="77777777" w:rsidR="00BE3D63" w:rsidRDefault="00BE3D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8"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D55FBA"/>
    <w:multiLevelType w:val="hybridMultilevel"/>
    <w:tmpl w:val="8B769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
  </w:num>
  <w:num w:numId="3">
    <w:abstractNumId w:val="17"/>
  </w:num>
  <w:num w:numId="4">
    <w:abstractNumId w:val="27"/>
  </w:num>
  <w:num w:numId="5">
    <w:abstractNumId w:val="20"/>
  </w:num>
  <w:num w:numId="6">
    <w:abstractNumId w:val="14"/>
  </w:num>
  <w:num w:numId="7">
    <w:abstractNumId w:val="26"/>
  </w:num>
  <w:num w:numId="8">
    <w:abstractNumId w:val="3"/>
  </w:num>
  <w:num w:numId="9">
    <w:abstractNumId w:val="24"/>
  </w:num>
  <w:num w:numId="10">
    <w:abstractNumId w:val="18"/>
  </w:num>
  <w:num w:numId="11">
    <w:abstractNumId w:val="6"/>
  </w:num>
  <w:num w:numId="12">
    <w:abstractNumId w:val="7"/>
  </w:num>
  <w:num w:numId="13">
    <w:abstractNumId w:val="15"/>
  </w:num>
  <w:num w:numId="14">
    <w:abstractNumId w:val="23"/>
  </w:num>
  <w:num w:numId="15">
    <w:abstractNumId w:val="5"/>
  </w:num>
  <w:num w:numId="16">
    <w:abstractNumId w:val="0"/>
  </w:num>
  <w:num w:numId="17">
    <w:abstractNumId w:val="9"/>
  </w:num>
  <w:num w:numId="18">
    <w:abstractNumId w:val="19"/>
  </w:num>
  <w:num w:numId="19">
    <w:abstractNumId w:val="4"/>
  </w:num>
  <w:num w:numId="20">
    <w:abstractNumId w:val="28"/>
  </w:num>
  <w:num w:numId="21">
    <w:abstractNumId w:val="8"/>
  </w:num>
  <w:num w:numId="22">
    <w:abstractNumId w:val="22"/>
  </w:num>
  <w:num w:numId="23">
    <w:abstractNumId w:val="12"/>
  </w:num>
  <w:num w:numId="24">
    <w:abstractNumId w:val="29"/>
  </w:num>
  <w:num w:numId="25">
    <w:abstractNumId w:val="11"/>
  </w:num>
  <w:num w:numId="26">
    <w:abstractNumId w:val="21"/>
  </w:num>
  <w:num w:numId="27">
    <w:abstractNumId w:val="25"/>
  </w:num>
  <w:num w:numId="28">
    <w:abstractNumId w:val="1"/>
  </w:num>
  <w:num w:numId="29">
    <w:abstractNumId w:val="1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91D"/>
    <w:rsid w:val="00134F77"/>
    <w:rsid w:val="001363A5"/>
    <w:rsid w:val="00152E9D"/>
    <w:rsid w:val="00154487"/>
    <w:rsid w:val="00160D12"/>
    <w:rsid w:val="0017512A"/>
    <w:rsid w:val="00196958"/>
    <w:rsid w:val="001A1E39"/>
    <w:rsid w:val="001A24F3"/>
    <w:rsid w:val="001B405C"/>
    <w:rsid w:val="001B5F45"/>
    <w:rsid w:val="001C7145"/>
    <w:rsid w:val="001E1050"/>
    <w:rsid w:val="001E1E1F"/>
    <w:rsid w:val="001E2007"/>
    <w:rsid w:val="001E51A3"/>
    <w:rsid w:val="001E57C1"/>
    <w:rsid w:val="001F07EF"/>
    <w:rsid w:val="001F50B6"/>
    <w:rsid w:val="001F6D7A"/>
    <w:rsid w:val="00206B69"/>
    <w:rsid w:val="00210709"/>
    <w:rsid w:val="00213CAA"/>
    <w:rsid w:val="00224849"/>
    <w:rsid w:val="0022746E"/>
    <w:rsid w:val="00233E99"/>
    <w:rsid w:val="00235F71"/>
    <w:rsid w:val="002444CA"/>
    <w:rsid w:val="00260DE6"/>
    <w:rsid w:val="00273FEE"/>
    <w:rsid w:val="0028204E"/>
    <w:rsid w:val="0028591B"/>
    <w:rsid w:val="002878BF"/>
    <w:rsid w:val="00291841"/>
    <w:rsid w:val="002A23DE"/>
    <w:rsid w:val="002A4D9E"/>
    <w:rsid w:val="002C449B"/>
    <w:rsid w:val="002C6040"/>
    <w:rsid w:val="002D5B3F"/>
    <w:rsid w:val="002E272E"/>
    <w:rsid w:val="002F5778"/>
    <w:rsid w:val="003223E0"/>
    <w:rsid w:val="0033674F"/>
    <w:rsid w:val="00352C4A"/>
    <w:rsid w:val="00362560"/>
    <w:rsid w:val="00365AFB"/>
    <w:rsid w:val="003732FD"/>
    <w:rsid w:val="003753B2"/>
    <w:rsid w:val="00376559"/>
    <w:rsid w:val="00382BAA"/>
    <w:rsid w:val="00384D73"/>
    <w:rsid w:val="00393EB6"/>
    <w:rsid w:val="003A3CE5"/>
    <w:rsid w:val="003B366F"/>
    <w:rsid w:val="003B3F9D"/>
    <w:rsid w:val="003B6C95"/>
    <w:rsid w:val="003E3532"/>
    <w:rsid w:val="003E5751"/>
    <w:rsid w:val="004046A9"/>
    <w:rsid w:val="00404C50"/>
    <w:rsid w:val="00423934"/>
    <w:rsid w:val="00426244"/>
    <w:rsid w:val="004308B5"/>
    <w:rsid w:val="00451810"/>
    <w:rsid w:val="00470A38"/>
    <w:rsid w:val="00477880"/>
    <w:rsid w:val="004874DE"/>
    <w:rsid w:val="004B5334"/>
    <w:rsid w:val="004B6C14"/>
    <w:rsid w:val="004C6EAD"/>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1B6"/>
    <w:rsid w:val="005E285E"/>
    <w:rsid w:val="005E72F8"/>
    <w:rsid w:val="005F0579"/>
    <w:rsid w:val="005F3A53"/>
    <w:rsid w:val="005F79D3"/>
    <w:rsid w:val="006062A3"/>
    <w:rsid w:val="00610E08"/>
    <w:rsid w:val="006140BF"/>
    <w:rsid w:val="006161BE"/>
    <w:rsid w:val="00620787"/>
    <w:rsid w:val="00632434"/>
    <w:rsid w:val="0063478F"/>
    <w:rsid w:val="00637953"/>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2BD"/>
    <w:rsid w:val="007366DF"/>
    <w:rsid w:val="00757839"/>
    <w:rsid w:val="00770C81"/>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A62BC"/>
    <w:rsid w:val="008B43E7"/>
    <w:rsid w:val="008C5073"/>
    <w:rsid w:val="008D763F"/>
    <w:rsid w:val="008E1C3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BF1"/>
    <w:rsid w:val="009E4BC1"/>
    <w:rsid w:val="009F5CB2"/>
    <w:rsid w:val="00A03BB8"/>
    <w:rsid w:val="00A16AC6"/>
    <w:rsid w:val="00A16E98"/>
    <w:rsid w:val="00A3505D"/>
    <w:rsid w:val="00A4036F"/>
    <w:rsid w:val="00A406E5"/>
    <w:rsid w:val="00A423D0"/>
    <w:rsid w:val="00A4641C"/>
    <w:rsid w:val="00A55876"/>
    <w:rsid w:val="00A67FB1"/>
    <w:rsid w:val="00A85BFE"/>
    <w:rsid w:val="00AB1E30"/>
    <w:rsid w:val="00AB5677"/>
    <w:rsid w:val="00AB6FE7"/>
    <w:rsid w:val="00AB7AD7"/>
    <w:rsid w:val="00AC1212"/>
    <w:rsid w:val="00AD2430"/>
    <w:rsid w:val="00AE41A6"/>
    <w:rsid w:val="00AF0E34"/>
    <w:rsid w:val="00AF271D"/>
    <w:rsid w:val="00AF56C2"/>
    <w:rsid w:val="00B004E6"/>
    <w:rsid w:val="00B05B47"/>
    <w:rsid w:val="00B0744D"/>
    <w:rsid w:val="00B27096"/>
    <w:rsid w:val="00B3101B"/>
    <w:rsid w:val="00B37698"/>
    <w:rsid w:val="00B50EA8"/>
    <w:rsid w:val="00B64082"/>
    <w:rsid w:val="00B70198"/>
    <w:rsid w:val="00B72325"/>
    <w:rsid w:val="00B81560"/>
    <w:rsid w:val="00B81AD3"/>
    <w:rsid w:val="00B829D8"/>
    <w:rsid w:val="00B84B5B"/>
    <w:rsid w:val="00B86446"/>
    <w:rsid w:val="00BA1176"/>
    <w:rsid w:val="00BE0B01"/>
    <w:rsid w:val="00BE3D63"/>
    <w:rsid w:val="00BE79C7"/>
    <w:rsid w:val="00BF3CB5"/>
    <w:rsid w:val="00C01A3F"/>
    <w:rsid w:val="00C073F1"/>
    <w:rsid w:val="00C1285B"/>
    <w:rsid w:val="00C1361B"/>
    <w:rsid w:val="00C14E1F"/>
    <w:rsid w:val="00C2711A"/>
    <w:rsid w:val="00C315AF"/>
    <w:rsid w:val="00C36D9A"/>
    <w:rsid w:val="00C44A72"/>
    <w:rsid w:val="00C5188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93D8D"/>
    <w:rsid w:val="00EA0F4E"/>
    <w:rsid w:val="00EA240A"/>
    <w:rsid w:val="00EA295B"/>
    <w:rsid w:val="00EA3B9B"/>
    <w:rsid w:val="00EA6801"/>
    <w:rsid w:val="00EB4F96"/>
    <w:rsid w:val="00EC01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D1B"/>
    <w:rsid w:val="00FA68F8"/>
    <w:rsid w:val="00FB1DC0"/>
    <w:rsid w:val="00FB3B4E"/>
    <w:rsid w:val="00FB4521"/>
    <w:rsid w:val="00FB4F84"/>
    <w:rsid w:val="00FB5CF8"/>
    <w:rsid w:val="00FF273B"/>
    <w:rsid w:val="00FF564C"/>
    <w:rsid w:val="00FF5AAD"/>
    <w:rsid w:val="18735F75"/>
    <w:rsid w:val="22B77027"/>
    <w:rsid w:val="252D4C9D"/>
    <w:rsid w:val="2601A7C1"/>
    <w:rsid w:val="3A1D0528"/>
    <w:rsid w:val="3F684FB5"/>
    <w:rsid w:val="52FBCD50"/>
    <w:rsid w:val="563CDC96"/>
    <w:rsid w:val="62E9CE57"/>
    <w:rsid w:val="63FD61E0"/>
    <w:rsid w:val="715EE5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9C5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ink/ink4.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10" Type="http://schemas.openxmlformats.org/officeDocument/2006/relationships/customXml" Target="ink/ink1.xml"/><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3:29.827"/>
    </inkml:context>
    <inkml:brush xml:id="br0">
      <inkml:brushProperty name="width" value="0.04286" units="cm"/>
      <inkml:brushProperty name="height" value="0.04286" units="cm"/>
      <inkml:brushProperty name="color" value="#E71224"/>
    </inkml:brush>
  </inkml:definitions>
  <inkml:trace contextRef="#ctx0" brushRef="#br0">18 318 8424,'-5'-8'1168,"-3"-1"-150,7 4-459,-3 1-425,8 0 1,1-1-298,4-4 1,5-4 276,3-1 0,2-3 70,5-1 1,-1 0-249,4-3 1,2 3-251,0-3 0,1 2-190,-4 2 321,1-1 59,-1 1 1,-3 3-649,-3 2 1,-2 2 3,-3 1 768,-3 5 0,-3-4 0,0 3 0</inkml:trace>
  <inkml:trace contextRef="#ctx0" brushRef="#br0" timeOffset="200">308 63 8358,'-9'4'0,"3"3"505,1-4 1,2 5 746,-3 1 1,4 4-700,-1 4 1,2 2-188,1 1 1,0 3-46,0 3 0,4 0-13,2-3 1,1 2-187,-2-4 124,7 3-58,-6-5 1,7 5-125,-4-3 1,2-1-139,1-2 0,0 0-402,-3-1 0,0-3-4,-1-2 0,1-2-327,0-2 0,-3 1-526,0 0-895,-4 0 456,2 0 1772,-4-1 0,-8 1 0,-2 0 0</inkml:trace>
  <inkml:trace contextRef="#ctx0" brushRef="#br0" timeOffset="378">229 705 8150,'-5'-8'0,"-2"2"713,4 0 1,1 4-466,5-1 1,-1-1-171,4 1 0,3-4-190,2 1 449,5-2-226,-2-4 1,4 1 292,-1-4-236,5 4-83,0-5 1,4 6-733,-3-2 306,7 2 155,-7 2-953,8 3 728,-9-3 0,3 6-199,-5-4-70,1 4 680,-4-2 0,-3 4 0,-1 0 0</inkml:trace>
  <inkml:trace contextRef="#ctx0" brushRef="#br0" timeOffset="758">536 583 8084,'-8'-9'0,"-1"4"830,0 2-401,4 2-88,1 1 324,4 0-505,0 0 1,1-3-73,2 0 0,3-3 49,6 0 65,1-6-128,9 2 0,1-7-270,3 3 0,-2-3 106,-1-1 1,0 2-353,0 1 212,3-2 99,-8 4-309,4-1 250,-9-3 1,0 8 32,-4-3 1,-3 5 76,0 1 1,-5 1 39,-1-1 1,-4-1 244,-5 4 0,-4 1 216,-1 2-274,-7 3-8,2 2 1,-3 7 555,1 0 0,3 4-17,-3-2 556,2-1-713,2 4 0,2-5-86,0 3 0,8 1-149,-2-5 0,6 2-206,0-1 0,2-2-260,1 2 0,2 0-23,4 0 1,1 0 248,7-3 0,2-3-952,5-1 1,-2-2-6,5 3 1,-4-3-352,4 3 0,-4-4 566,4 1 1,-4-2-390,4-1 1085,-4-4 0,1-1 0,-3-4 0</inkml:trace>
  <inkml:trace contextRef="#ctx0" brushRef="#br0" timeOffset="1034">925 467 8084,'-9'0'740,"-3"0"195,0 0 1,0 0-377,4 0 1,2 1 22,0 2 1,1 2-155,-1 4 0,-1 0-122,4 0 0,0-1-140,3 1 0,1 0-42,2 0 0,3 3-138,6-1 1,2-2-40,3-3 1,2-1-281,1 1 0,2 1 153,1-4 0,2 0-206,-4-3 0,-1-4 120,-2-2 1,-2-3 107,-1-3 0,1-1 106,-4-1 0,-1-3-83,-2 2 143,-4 3-71,-1-5 1,-4 6-18,0-4 1,-1 4 14,-2-4 1,-2 4-10,-4-1-579,1-1 158,-1 7-19,0-6 1,0 11-269,0-2-263,4 2 470,1 1 171,4 4 404,0 5 0,0 5 0,0 3 0</inkml:trace>
  <inkml:trace contextRef="#ctx0" brushRef="#br0" timeOffset="1793">1349 399 8084,'0'-5'1295,"-4"1"-773,-1 4 0,-5 0-5,-2 0 1,2 0-214,-5 0 0,0 4 245,-2 2 1,0 1-121,2-2 1,0 6 149,3-2 0,0 2-123,3-2 0,1 0-528,3 3 0,-2-1 19,4 4 0,0-4 64,3 4 0,4-3-71,2 3 1,2-4-388,4 4 0,-1-4-458,4 1 1,-4-4 377,4-2 0,-3-1 17,3-2 155,-5-2 189,3 3 1,-4-5 134,0-2 0,-3-2-95,-1-4 1,0 1 140,1-1 1,1-3-143,-4 0 175,0 0-9,1 0 1,-3-1 84,2-2 0,-2-1-74,-1 1 0,0 2 61,0 1 195,0 3 447,0 0-528,0 4 0,0 2-108,0 6 1,-3 3-8,0 6 0,0-2 9,3 5 1,0-4-160,0 1 0,0 0 182,0 0-250,4 0 0,-2-4-160,4-2-36,-4 1 215,6-6 0,-4 3 1,5-4 0,-3-4-5,0-2 1,0-2-89,3-4 1,0-2 100,-1-3 0,1-2 12,0-2 0,-1 3 134,-2-3 0,2 3-143,-3 4 0,2 0 235,-1 2 1,-1 5 285,-2-1-123,-2 5 0,3-2-116,-4 2 0,0 3 101,0 0 0,0 4 85,0 5 1,0 3-73,0 3 1,-1 3-256,-2 2 1,2-1 6,-2 1 0,2-1-122,1-1 1,0-5 80,0-1 0,0-2-171,0-1 52,0 0-295,0-4 150,4-2 0,-2-3 149,4 0 1,-1-6-81,1-3 1,2-6 6,-3 0 1,3-2-115,1-4 1,0 2 133,0-5 0,0 4-115,-1 0 1,1 4 215,0 1 0,-3 4 146,0-4 1,0 7 67,2-1 0,-2 5-101,0-1 1,-3 3 134,3-1 1,-4 3 89,1 3 766,2 2-681,-4 3 1,3 5 41,-4 2 0,0 2 159,0 4 1,0-1-270,0 3 0,0-3-280,0 0 0,0-4-385,0-1 1,0-4 268,0 4 1,1-4-1252,2 1 0,-1-3 303,3 0 1,1-1-978,3-2 2003,0 2 0,4-7 0,0 3 0</inkml:trace>
  <inkml:trace contextRef="#ctx0" brushRef="#br0" timeOffset="2792">2150 319 8151,'-4'-8'1406,"0"3"-1055,-5 2 1,0 3 191,0 3 1,1 2-145,2 7 0,2 2-201,1 4 0,2-1-67,-2 1 1,2 0-16,1-1 0,0 1-74,0-1 0,0-3 85,0-2 0,3-2-273,0-1 1,0-2 93,0-1 1,-1-2-235,4-4 0,-3 0 69,3 0 0,-3-2-36,3-4 0,-3-3 110,3-9 0,-4 0 17,1 1 0,1-5-3,-2-1 0,1-4 20,-3-2 0,3 0-132,0-3 0,1 4 142,-1-2 1,-2 8 443,2 4 0,-2 4 92,-1 5-190,0 4 1,3 4-100,0 6 1,0 6 63,-3 10 1,0 4 124,0 5 0,0 0-36,0-1 0,0-1-320,0 1 1,4-4 132,2-2 1,1-3-283,-2 0 1,3-5 48,-2-3 0,2-3-40,1-3 1,0-2 122,-1-4 1,1-1-40,0-2 1,1-7-70,2-8 1,-3 0 61,3-6 0,1 1-152,-1-4 0,-1-2 111,-2-1 0,0-4-123,0-1 0,2-1 47,-3-2 0,3 3-57,-5 3 0,-2 5 309,-1 7 0,1 8 661,-1 3-564,0 6 1,-6 3-103,0 6 1,-4 10 359,1 4 1,-2 6-155,0 3 1,-1 2 88,0 5 0,3-2-101,0-2 1,4 3-202,-1-3 0,2-1-96,1 2 0,0-8-363,0 2 1,4 0 10,2 2 1,2-4 214,1-7 1,0-2-735,-1-4 1,2-1 331,2-5 0,-1-2 594,3-4 0,1-4 0,3-1 0</inkml:trace>
  <inkml:trace contextRef="#ctx0" brushRef="#br0" timeOffset="4237">2609 362 8151,'-13'-4'1618,"-1"1"1,0 2-1068,-1 1 1,0 4-119,-2 1 1,0 4 136,2 3 0,0 1-124,3 1 0,0 2-322,3-4 0,5 3 78,1-4 1,2 4-178,1-3 1,1 2-262,2-2 0,1 0-323,5-3 1,4-1 62,2-2 1,-2-3-459,2-3 0,0 0 68,2 0 1,1-6 322,0-3 1,-1-7 110,1-2 1,-3 1 152,-1-4 1,-3 3 144,1 0 0,-2 1 96,-1 3 206,-5 1 0,3 7 721,-4 0 1,-1 4-458,-5-1 0,1 6 287,-4 3 0,1 3-191,-4 3 1,3-2-125,0 5 0,3-1-136,-3 1 1,4 1-294,-1-1 1,2-2-38,1-2 1,0-1-141,0-1-129,4 0 0,1-4 17,4-2 1,-3-2-111,0-1 0,3-7 137,2-2 1,1-6-45,-3 1 1,1-4 155,1-3 0,-1 3 76,2-3 0,-3 3-10,-3 0 1,2 1 10,-3 3 1,-1 1 91,-1 4 0,-1 1 395,1 2 804,-2-2-866,3 7 1,-7 1 119,0 6 1,-4 3-139,1 3 0,3 2 33,0 3 0,-1 4-118,1-1 0,0 4-173,3-4 0,1 1 123,2-3 0,2-2-162,3-1 1,1-2-292,0-4 1,0-3 119,0-1 1,2-4 23,1-1 1,0-4 67,-3-4 1,3-8-79,-1-2 1,0-2 137,-5-1 0,1 3 203,-4-3 1,3-1-87,-3 2 0,0-4 91,-3 4 1,0-2 47,0 2 0,0 2-87,0 0 129,-4 1 0,2 8 321,-4 0-396,4 0 1,-5 12-136,4 0 0,0 8-174,3 4 1,0 5-13,0 4 1,0 6 142,0 5 0,1 3 75,2 6 0,2 1-64,4 5 1,0-2-170,-1-4 1,-2 2 35,0-2 1,-4-2 349,1-7 0,-2-3 18,-1-3 0,0-1 14,0-2 0,-4-4-255,-2-5 0,-2 0 59,0-5 0,-4-5-161,0-4 1,-3-2 191,4-1 1,-1-7-897,3-5 0,0-8 82,0-3 1,4-7-120,2-2 1,3-3 187,0-4 1,3 3-117,3-2 1,6 1 288,3-1 1,-2 5 35,2 1 1,0 3 170,3 3 1,0 1 251,3 1 0,-3-1 0,3 5 0,-2 3 22,-2 5 0,-2 3-19,0 0 0,-5 1 203,2 2 0,-5 2 1225,-1 4-598,-4-4 0,2 4 11,-4 0 0,-5 1 58,-4 5 1,0 0-392,-3 3 0,3 3-61,0-1 0,0 1-132,0-3 1,1 3-15,2-1 1,2 2-192,1-1 1,2-1-156,-2 3 0,5-3-480,1 1 0,4-2 387,2-1 1,0-2-576,3-1 0,1-2 321,-2-4 1,4-1-19,-3-2 0,3-3 6,0-5 1,-1-3 119,1-4 0,-5 0 106,2-3 0,1-1 154,-1-5 1,-1 5 131,-2 1 1,-3 0-59,0 4 0,-3-2 1113,3 7-609,-4 1 931,2 2-1011,-4 4 0,-1 2-130,-2 6 0,1 2-182,-4 4 0,3 3-82,-3 3 0,3 2 62,-3 0 0,4 1-154,-1 0 0,2-1-213,1 1 0,0-1 120,0-3 0,0-1-284,0-4 257,0 0-49,0 0 0,1-5 98,2-1 0,-1-3 40,4-3 1,-1-1 47,1-5 1,2-3-52,-2 0 0,-1-1 119,0 2 1,-2 1-94,3-2 0,-3 2 120,3 2 0,-3-1-96,3 0 0,-3 0-64,3 0 67,0 0 1,-1 2-10,1 1 0,-3-1 116,3 4-105,-4 0 16,6 3 0,-6 0-28,4 0 1,-4 1 251,1 2 0,-1 2-67,1 4 1,-2-1-242,2 1 0,-2 0 45,2 0-352,-2 0 370,7 0 1,-6-5-16,4-1 1,-3-2-60,3-1 0,0-1 41,3-2 1,-1-2-254,1-7 1,3 1-6,0-4 0,2-2-66,-2-4 1,3 4 294,-3 6 1,-4 2 487,-2 3-191,-4 2 0,2 6-168,-4 4 0,-4 7 823,-2 7 1,-1 5-388,-2-2 0,1 2-557,2-2 1,-1 2-275,4-5 1,0 0-527,3-5 0,0 1-21,0-1 0,0-2-2093,0-2 2961,4-1 0,5-1 0,5 0 0</inkml:trace>
  <inkml:trace contextRef="#ctx0" brushRef="#br0" timeOffset="4747">3958 152 8011,'-5'-4'1536,"-5"3"-1191,1-2 0,-1 4 541,4 5 1,-1 4-356,4 7 0,-2 5-260,2 1 0,0 3-147,3 0 0,0 1-238,0-1 1,0 1 73,0-1 1,0 0-183,0-3 1,1 2-381,2-5 0,-1 1 325,3-4 1,-3-3-630,1-2 1,1-2-183,-1-2-435,0-3 1523,-3-1 0,0-4 0,0 0 0</inkml:trace>
  <inkml:trace contextRef="#ctx0" brushRef="#br0" timeOffset="5014">3889 222 8011,'5'-17'317,"-1"3"1,-1 1 495,0 4 1,3 4-485,0-1 1,3 4-357,3-1 0,1 6-196,1 3 0,2 2 266,-4 4 1,2-1-151,-2 4 0,3 3 118,-3 6 1,-1-1 143,-2 4 1,-3-3-64,0 6 1,-4 0-122,1-1 0,-3 1 299,-3-4 1,-2-3-79,-4-3 0,-3 2 241,1-1 1,-4-4-87,3-2 1,-2-4-44,2 0 1,-3 1-273,3-3 0,1 1-453,2-7-277,0 0-111,0-3 0,1-1 35,2-2 0,2-3 349,4-6 1,4 2-1103,2-1 1527,2-3 0,5 0 0,1-4 0</inkml:trace>
  <inkml:trace contextRef="#ctx0" brushRef="#br0" timeOffset="6064">4179 335 8011,'-18'0'711,"4"1"202,-1 2 1,1 2-417,-1 4 1,0 0-5,3 3 1,-3-1 50,4 4 0,-1-2-153,3 2 1,1 1-207,2-5 1,2 5 70,4-1 0,0-1-420,0 0 1,4 0 195,2 1 0,5 0-692,1-3 0,0-3 102,0-3 0,-1-4-193,4 1 0,-2-2 202,2-1 0,1-4 101,-5-2 0,4-3 124,-3-3 1,0-1 67,-3-5 0,-1 0 128,1 1 0,-1-1 34,-2 0 0,-2 4 163,-4-1 0,3 4 401,0-1 632,0 3 516,-3 0-771,-4 4-333,-1 1 0,-1 7-42,0 0 0,3 4-259,-3-1 1,4 4-66,-1 2 1,2 1-91,1-1 0,0-2-20,0 5 1,3-3-182,0 3 0,4-5-245,-1 2 0,1-2 220,-1-1 1,3 0-243,-1-1 0,-1-2 146,5 0 0,-4-4-52,4 1 1,-3-6 97,0-3 0,3-2 0,0 0 0,-1-2 94,-2-2 1,0-2 26,0-3 1,0 2 129,0 0 0,-2 2-87,-1-2 1,1-1 313,-4 4 1,3 4-23,-3 2 801,0 0-254,-3 1 105,0 1-561,0 4 1,0 4 76,0 2 1,0 2-326,0 1 0,0 3 99,0 3 0,0-2-280,0-2 0,0 2 99,0-1 0,0 0-342,0-3 0,1-1 20,2 1 1,-1-3-97,4 0 1,-3-4 7,2 1 167,1-2 1,3-2-45,0-2 0,0-5 60,0-4 0,2-3 43,1 0 1,0 1-10,-3-1 1,2 1 262,1-4 0,0 1 39,-3 3 1,-1-2 41,-3 4 1,2 1-75,-4 2 0,1 1 272,-1 2 762,-2-2-763,3 7 0,-8-3 73,-2 4 1,0 1-108,-2 2 1,3 2-3,-7 4 0,7 4-180,-4 1 1,3 2-224,0-1 1,2 0 64,4-3 0,0 4-179,0-1 0,3-3 29,0 0 0,5-2 82,1-1 0,0-1-353,3-3 0,0-1 177,0-4 0,4 0-144,-2 0 0,0-4 21,1-1 1,-3-7 144,2-3 1,-3 1 190,1 0 0,-5-1 212,-1-3 0,-4 2-59,1 1 1,-2-2-78,-1 3 0,0 1 847,0 1-381,0-2 201,0 5 1,-1-3 302,-2 6-105,2 2-423,-3 4-456,4 0-14,0 4 0,1 1 136,2 4 1,-1-3-338,3-1 0,1 0 125,3 1 0,0 1-195,0-4 0,0 4 39,-1-1 0,-2-1 163,0 1 1,-1-1 86,1 4 1,1 1 111,-4 2 1,1-1 162,-1 3 0,-2 1 88,2 3 1,-2 2 124,-1 1 0,-1-1-175,-2-2 1,-1 4 264,-2 1 1,1-1-293,2-2 1,1-1-354,-4-2 1,0-2-43,-3 0 1,1-4-336,-1 0 0,0-4-1502,0-1 0,-4-4 940,-1 1 0,-3-3-2262,-1-3 3260,-3-2 0,-6-11 0,-4-3 0</inkml:trace>
  <inkml:trace contextRef="#ctx0" brushRef="#br0" timeOffset="6171">4454 80 8159,'-9'-15'0,"1"3"1179,-1 4-711,4 8-468,1 0 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4:00.530"/>
    </inkml:context>
    <inkml:brush xml:id="br0">
      <inkml:brushProperty name="width" value="0.04286" units="cm"/>
      <inkml:brushProperty name="height" value="0.04286" units="cm"/>
      <inkml:brushProperty name="color" value="#E71224"/>
    </inkml:brush>
  </inkml:definitions>
  <inkml:trace contextRef="#ctx0" brushRef="#br0">27 67 8483,'0'-22'0,"0"5"394,0 4 53,0 7 232,0-2-357,0 7 0,0 2-108,0 8 1,-1 5 60,-2 6 0,2 10 24,-2 5 1,-1 6-91,1 0 1,0 0-215,3 3 1,0 2 24,0 4 0,0-2-199,0-4 0,0-3 21,0 0 1,0-7 30,0 2 0,-1-7 123,-2 0 1,2-5-28,-2-4 1,2-2 232,1-3 1,0-2 142,0-5-83,0-3-248,0 3 7,0-7 0,4 2 48,2-6 0,3-6-12,3-5 0,1-3-78,5-1 0,4-2 53,1-1 0,3 0-238,0 0 1,5 2 64,1-1 1,2 1-94,1 1 1,-2 1 128,-1-1 0,-1 2-184,2 1 0,0 2 95,-3 4 0,1 1-201,-5 3 0,2-2-175,-8 4 1,1 0 169,-3 3 0,-5 0-32,-1 0 1,-5 0-139,-1 0 570,-4 0 0,-2 4 0,-5 1 0</inkml:trace>
  <inkml:trace contextRef="#ctx0" brushRef="#br0" timeOffset="209">318 287 8328,'-14'-17'440,"-3"7"0,9 3 662,-1 10 1,1 3-629,5 6 1,-1 5-216,1 7 1,1 2 187,-4 4 0,4 5-141,-1 6 1,3 0-96,0 3 0,0-2-213,0 5 0,0-4-360,3-2 1,2-2-365,4-1 0,0 0-40,0-5 1,-1 0-551,-3-1 1,3 2-28,-2-5 1343,-2-3 0,4-1 0,-3-2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4:24.070"/>
    </inkml:context>
    <inkml:brush xml:id="br0">
      <inkml:brushProperty name="width" value="0.05714" units="cm"/>
      <inkml:brushProperty name="height" value="0.05714" units="cm"/>
      <inkml:brushProperty name="color" value="#E71224"/>
    </inkml:brush>
  </inkml:definitions>
  <inkml:trace contextRef="#ctx0" brushRef="#br0">27 203 13875,'-9'0'-136,"4"0"1,0 0 467,2 0 0,2-1-586,-2-1 0,2 0 328,1-4 0,1 3 303,2-3 0,3-1-194,6-5 0,1 2 180,5-1 1,1-2-97,1 1 1,-1 0-150,1 4 1,2 0 21,-1 2 1,-2-1 142,-4 4 1,1 0-146,-5 3 1,4 1-346,-3 2 1,-1 2-218,-6 4 0,2 4 69,-4 1 1,-2 10 176,-7 2 0,-4 5 136,-7 1 1,-1-1 270,1 5 0,-1-5-74,0-5 1,1 1 207,-1-1 0,4-3-9,3-3 0,1 1 160,1-3 0,1 0 290,2-6-290,2 0-424,4-3-380,0-1 0,4-3-52,2-2 0,6-3 321,3-3 1,1-2-150,2-3 0,0-2 227,3-2 0,2 2-329,3-2 1,-2 3-109,-1 0 1,1 1-64,2 2 0,-2-2 201,-1 2 1,-2 2-66,2-2 1,-6 3-227,0-3 0,-2 4 515,0-1 0,-2-2 0,-5 0 1</inkml:trace>
  <inkml:trace contextRef="#ctx0" brushRef="#br0" timeOffset="260">580 151 18868,'0'-9'-1257,"0"0"838,0 0 225,0 0 0,4 3 1425,2 1 0,3-1 121,3-3 0,2 0-790,7 0 0,1 0-532,5 1 0,-2-3 2222,-1 2 1,1-1-1925,-1 7 0,-3-3-550,0 3 1,-3-3 525,-4 4-1120,3-1 1,-7 3 362,2 0 0,-7 4 1,-1 0-1</inkml:trace>
  <inkml:trace contextRef="#ctx0" brushRef="#br0" timeOffset="610">766 36 22019,'-17'5'443,"-2"0"-642,-1-2 1,-3 4 1606,-3 5 1,-1 4-144,1-1 1,3-2-119,3 2 1,5-3-529,3 2 0,3-3-302,3 1 0,2 1-314,4-1 0,1-1-799,2-2 1,3 0-564,6 0 1,6-1 684,5-3 1,6 2-594,0-4 1,3 0 275,-2-3 0,-1 3 78,-2 0 0,-5 3 227,-1-3 1,-3 4 544,0-1 1,-7 1 365,-2 2 1,-7 0 76,1 0 1,-4 3 732,-4-1 0,-6 2 88,-10-1 0,-1-1 90,-5 3 0,-2-3-291,-1 1 1,-2-2-86,3-1 1,3-1-37,6 1 1,1-1-157,1-2 0,5 2-993,1-2 0,3 2 174,3 0 0,-1 1 35,4 0 0,-3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4:26.956"/>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177 57 8532,'-8'-18'0,"1"1"418,1 3 1,1 7 253,-4 10 1,0 3-587,0 8 124,4 1 0,-4 9 384,1 3-384,-1 1 0,-4 3-33,4 1 1,1 3 56,2 4 0,-1-1-174,1 0 0,-1 0 125,1-5 0,-2-2-180,2 1 1,2-6 82,1 0 1,-1-6-56,2-3 0,-1-3 106,3-5-86,0 0 0,0-3 71,0-1-49,0-3 0,3 1 59,3-6 0,2-1-29,1-5 1,4 0-121,1 0 0,3-4 2,1-1 0,2 1-205,1 1 0,6-1-64,0 2 1,1-4 128,-1 3 0,2-2-151,0 2 0,4 0 46,-4 3 0,4 1-110,-4 2 1,2 0-65,-4 3 1,0 0-223,-6 3 1,-2 1 83,-4 2 0,0 2 40,-6 3 0,0 1 530,-6 0 0,-4 4 0,-4 0 0</inkml:trace>
  <inkml:trace contextRef="#ctx0" brushRef="#br1" timeOffset="213">336 207 18864,'0'-14'-1674,"0"5"1638,0 5 0,0 8-7,0 2 0,0 7 277,0 4 0,-1 6 231,-2 6 0,1 5-408,-4 5 0,0 6 121,-3-1 1,0 4-867,1 2 1,-1-1 572,0 4 0,3-1-1054,0-5 1,4 1-30,-1-1 1143,2-2 0,-3 3 0,0-4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5:25.696"/>
    </inkml:context>
    <inkml:brush xml:id="br0">
      <inkml:brushProperty name="width" value="0.05714" units="cm"/>
      <inkml:brushProperty name="height" value="0.05714" units="cm"/>
      <inkml:brushProperty name="color" value="#E71224"/>
    </inkml:brush>
  </inkml:definitions>
  <inkml:trace contextRef="#ctx0" brushRef="#br0">36 177 10050,'-9'-10'0,"0"1"0,1-1 621,3 2 150,1 1 1,5-3 309,2-2 0,1 3-287,5-3 1,4-1-400,2 1 0,-2-2 41,2 2 0,0 0-356,2 3 0,-2 2 268,0 1 0,-1 2-250,0 4 0,2 1-90,-4 2 0,-1 5-565,-2 7 1,-4 3 139,-2 2 1,-2 4 121,-1 5 1,-4 1 310,-2 5 0,-4-2 3,-2 6 1,-4-3 304,1-1 1,0-1 26,0-1 1,-1-3 428,5-3 1,-4-5 157,3-1 0,1-6 470,5 0-711,-1-4-357,6 2 0,-2-9-493,6-1 1,5-4 94,7-4 1,3-2-94,2-8 0,3 0 95,3-2 0,1 0-563,-1 2 0,1-1-87,-1 1 0,-2 2-220,-1 1 1,-2 3 293,2 0 1,-3 1-58,0 2 0,-4 2 679,-1 4 0,-4-4 0,1-1 1</inkml:trace>
  <inkml:trace contextRef="#ctx0" brushRef="#br0" timeOffset="289">627 80 14752,'-14'-16'-2462,"2"5"2061,3 3 770,-4 8 0,2 0 225,-4 0 1,1 4 242,-4 2 1,-4 5 7,-1 4 1,1 5-139,2 0 1,3 5-89,5-2 1,2 0 98,7 0 1,2-3-512,6 1 1,5-3-187,8 0 0,4-5-327,5-1 1,0-3-45,6-3 1,-5-2-13,2-4 0,-6-1 173,0-2 1,-5-6 189,2-6 0,-4-1 200,-2-2 0,-3 1 122,-6-1 0,1 0 9,-5 1 1,1-4-174,-3 0 1,-3 1-490,-3 2 1,-2 1-302,-1-1 0,0 1-551,0 3 1,3-2-2199,1 4 3118,-1 0 1,-3 4 0,0-1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4:35.314"/>
    </inkml:context>
    <inkml:brush xml:id="br0">
      <inkml:brushProperty name="width" value="0.05714" units="cm"/>
      <inkml:brushProperty name="height" value="0.05714" units="cm"/>
      <inkml:brushProperty name="color" value="#E71224"/>
    </inkml:brush>
  </inkml:definitions>
  <inkml:trace contextRef="#ctx0" brushRef="#br0">115 142 11751,'0'-13'0,"0"-1"1020,0 1-770,0 0 1,1 4-1,2 0 1216,3 0-855,6 1 0,1-1 41,5 0 0,4 1-274,1 2 0,4-1-217,2 4 0,-1-1-328,5 1 1,-4 3 252,3-3 0,-3 2-675,0 1 0,-5 3 244,-4-1 1,-2 5-511,-3-1 1,-3 2-360,-3 1 1031,-4 0 0,-1 3 0,-4 2 0</inkml:trace>
  <inkml:trace contextRef="#ctx0" brushRef="#br0" timeOffset="380">256 80 21874,'-10'0'-924,"-1"0"715,1 0 0,-7 0 1236,3 0 1,-3 0-209,-1 0 0,1 1 49,-1 2 1,0 2 304,1 4 1,0-1-206,2 1 1,4 3-905,5 0 1,2 0-123,4 0 0,0-1-413,0 4 0,2-2-34,4 2 0,0 1-691,9-4 1,4 2 185,4-2 1,0 3-424,0-3 1,1 2 259,2-2 0,1 4 148,-1-2 0,-6 0 454,-3 1 1,-2-1 59,0 4 0,-2-1 604,-5-3 0,-3 2 24,-2-4 1,-3 3 845,-3-4 0,-3 2 239,-5-1 0,-4-2 507,-6 1 0,-1-4-476,-5-1 1,1-1-48,0 1 0,2-2-242,0-4 1,2 0-5,-2 0 0,3 0-743,3 0 1,4 0 45,3 0 1,1 0-2151,1 0 1,3 0-2312,0 0 4155,4 4 1,-2 1 0,4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7:36:00.319"/>
    </inkml:context>
    <inkml:brush xml:id="br0">
      <inkml:brushProperty name="width" value="0.05714" units="cm"/>
      <inkml:brushProperty name="height" value="0.05714" units="cm"/>
      <inkml:brushProperty name="color" value="#E71224"/>
    </inkml:brush>
  </inkml:definitions>
  <inkml:trace contextRef="#ctx0" brushRef="#br0">163 159 16683,'-4'-9'-3294,"3"4"2710,-7-2 594,3 2 1,-1-1 167,0 0 765,4 0-594,-2 1 0,8-3 338,2 2 0,3 0-136,3 0 1,3-3 33,5 0 1,0 0 39,3-3 0,3 4-513,0 2 0,6-2-86,-6 2 0,-1-1-285,-1 1 1,-5 2 142,-2 4 0,0 0-1898,-5 0 829,-1 0 959,-6 4 0,3 1 0,-3 4 0</inkml:trace>
  <inkml:trace contextRef="#ctx0" brushRef="#br0" timeOffset="516">164 169 17138,'-9'0'0,"0"1"0,-1 1-673,-1 1 1,1 4 1470,-2-1 1,2 1 819,1 2 1,1 1-1096,-1 2 0,1-2 0,2 1-188,3-1 0,2-1-436,1 0 0,0 0-103,0-1-425,0 1 162,0 0 1,1-3-122,2 0 1,-1-4-68,4 1 0,0-2 367,3-1 1,-1 0 159,1 0 1,0 0 153,0 0 1,3 0-79,-1 0 1,1 3 28,-3 0 0,0 0 34,0-3 0,2 1 52,1 1 1,0 0-108,-3 4 1,-1 3-445,1 3 1,3 0 8,0-4 0,0 4-105,-4 0 1,1 1 65,0-2 1,-3 0 293,0 4 0,-4-3-48,1 2 0,-3-2 275,-3 3 1,-3-1 525,-6 0 1,2 2 218,-1-4 1,-3-1 93,-1-2 0,1-1-104,0-2 1,0 1 199,-1-4 0,-3 0-373,3-3 1,-4 0-162,5 0 1,-3 0-183,-1 0 0,2 0-245,1 0 1,-1-3-1353,5 0 116,-1 0-1728,3 3 2905,4 0 0,5 0 0,5 0 0</inkml:trace>
  <inkml:trace contextRef="#ctx0" brushRef="#br0" timeOffset="1582">781 247 15020,'0'-11'0,"0"-1"-107,0 1 273,0 1 1,-4 4-592,-2 0 0,-3 5 1206,-2-2 0,-3 2-2,-4 1 1,-2 0-262,-1 0 0,0 4-33,0 1 1,5 3 212,-1 1 0,5 0-35,0 0 1,6 0-278,3-1 1,2 1-182,1 0 0,0 3-475,0-1 1,5 5-472,4-1 0,1 2 83,5 0 1,0 1-196,6-1 0,-5 5-127,1 2 0,-4-2-54,2 2 1,-7-4 469,0 4 0,-5-5 402,0 2 1,-3-3 527,-3 0 0,-2-4 445,-3-2 1,-4-1 396,0-2 1,-3 1-71,4-7 1,-5 0-136,1-3 1,0 0-216,0 0 1,-1-1-219,4-2 0,-2-5-492,2-4 1,0 0-349,3 0 0,3-2-387,1-4 0,3-2 28,-1-1 1,7-2-168,4 2 0,5-2 501,5 2 1,0 0-148,3 0 0,4 3 284,5 1 0,0 0 374,0 5 1,-4-2 462,1 2 0,-4 0 146,-2 3 1,-7 3-191,1 0 0,-5 4-122,-4-4-139,2 4 1,-7-3-1033,1 2-281,-1 2 880,-4-3 0,-2 8 0,-4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14618-2215-9140-8082-0823905F71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10</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29</cp:revision>
  <cp:lastPrinted>2020-11-19T14:26:00Z</cp:lastPrinted>
  <dcterms:created xsi:type="dcterms:W3CDTF">2018-10-17T15:57:00Z</dcterms:created>
  <dcterms:modified xsi:type="dcterms:W3CDTF">2021-02-17T17:36:00Z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