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6243FA" w:rsidR="00EF0BE1" w:rsidP="00EF0BE1" w:rsidRDefault="00EF0BE1" w14:paraId="55982A5A" w14:textId="77777777">
      <w:pPr>
        <w:sectPr w:rsidRPr="006243FA" w:rsidR="00EF0BE1" w:rsidSect="00EC0A98">
          <w:headerReference w:type="default" r:id="rId6"/>
          <w:footerReference w:type="default" r:id="rId7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6243FA" w:rsidR="00EF0BE1" w:rsidP="00B24C18" w:rsidRDefault="00D46A8E" w14:paraId="499DB382" w14:textId="7D367EB5">
      <w:pPr>
        <w:pStyle w:val="Heading1"/>
        <w:rPr>
          <w:b/>
        </w:rPr>
      </w:pPr>
      <w:r w:rsidRPr="006243FA">
        <w:rPr>
          <w:b/>
        </w:rPr>
        <w:t>Lesson Plan Phase 1</w:t>
      </w:r>
    </w:p>
    <w:p w:rsidRPr="006243FA" w:rsidR="00EF0BE1" w:rsidP="00EF0BE1" w:rsidRDefault="00EF0BE1" w14:paraId="41FC62E2" w14:textId="77777777">
      <w:pPr>
        <w:sectPr w:rsidRPr="006243FA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6243FA" w:rsidR="00D46A8E" w:rsidP="00D46A8E" w:rsidRDefault="00D46A8E" w14:paraId="0A6A5E15" w14:textId="77777777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:rsidRPr="006243FA" w:rsidR="00D46A8E" w:rsidP="00D46A8E" w:rsidRDefault="00D46A8E" w14:paraId="2DA80746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6243FA" w:rsidR="00D46A8E" w:rsidTr="02157918" w14:paraId="141F71CE" w14:textId="77777777">
        <w:tc>
          <w:tcPr>
            <w:tcW w:w="2252" w:type="dxa"/>
            <w:shd w:val="clear" w:color="auto" w:fill="auto"/>
            <w:tcMar/>
          </w:tcPr>
          <w:p w:rsidRPr="006243FA" w:rsidR="00D46A8E" w:rsidP="00E4674D" w:rsidRDefault="00D46A8E" w14:paraId="222BD263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  <w:tcMar/>
          </w:tcPr>
          <w:p w:rsidRPr="006243FA" w:rsidR="00D46A8E" w:rsidP="00E4674D" w:rsidRDefault="00D46A8E" w14:paraId="0632DE29" w14:textId="61F654EF">
            <w:pPr>
              <w:rPr>
                <w:sz w:val="28"/>
                <w:szCs w:val="28"/>
              </w:rPr>
            </w:pPr>
            <w:r w:rsidRPr="376E2D0F" w:rsidR="376E2D0F">
              <w:rPr>
                <w:sz w:val="24"/>
                <w:szCs w:val="24"/>
              </w:rPr>
              <w:t>Hollie Jones</w:t>
            </w:r>
          </w:p>
        </w:tc>
        <w:tc>
          <w:tcPr>
            <w:tcW w:w="950" w:type="dxa"/>
            <w:shd w:val="clear" w:color="auto" w:fill="auto"/>
            <w:tcMar/>
          </w:tcPr>
          <w:p w:rsidRPr="006243FA" w:rsidR="00D46A8E" w:rsidP="00E4674D" w:rsidRDefault="00D46A8E" w14:paraId="6881753A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  <w:tcMar/>
          </w:tcPr>
          <w:p w:rsidRPr="006243FA" w:rsidR="00D46A8E" w:rsidP="00E4674D" w:rsidRDefault="00D46A8E" w14:paraId="497B23F6" w14:textId="63FB086E">
            <w:pPr>
              <w:rPr>
                <w:sz w:val="28"/>
                <w:szCs w:val="28"/>
              </w:rPr>
            </w:pPr>
            <w:r w:rsidRPr="376E2D0F" w:rsidR="376E2D0F">
              <w:rPr>
                <w:sz w:val="24"/>
                <w:szCs w:val="24"/>
              </w:rPr>
              <w:t>Nursery</w:t>
            </w:r>
          </w:p>
        </w:tc>
      </w:tr>
      <w:tr w:rsidRPr="006243FA" w:rsidR="00D46A8E" w:rsidTr="02157918" w14:paraId="03967396" w14:textId="77777777">
        <w:tc>
          <w:tcPr>
            <w:tcW w:w="2252" w:type="dxa"/>
            <w:shd w:val="clear" w:color="auto" w:fill="auto"/>
            <w:tcMar/>
          </w:tcPr>
          <w:p w:rsidRPr="006243FA" w:rsidR="00D46A8E" w:rsidP="00E4674D" w:rsidRDefault="000B6B62" w14:paraId="155DB2B9" w14:textId="2A3E79B2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  <w:tcMar/>
          </w:tcPr>
          <w:p w:rsidRPr="006243FA" w:rsidR="00D46A8E" w:rsidP="00E4674D" w:rsidRDefault="00D46A8E" w14:paraId="469E103D" w14:textId="40446477">
            <w:pPr>
              <w:rPr>
                <w:sz w:val="28"/>
                <w:szCs w:val="28"/>
              </w:rPr>
            </w:pPr>
            <w:r w:rsidRPr="376E2D0F" w:rsidR="376E2D0F">
              <w:rPr>
                <w:sz w:val="24"/>
                <w:szCs w:val="24"/>
              </w:rPr>
              <w:t>Welsh Language Development</w:t>
            </w:r>
          </w:p>
        </w:tc>
        <w:tc>
          <w:tcPr>
            <w:tcW w:w="950" w:type="dxa"/>
            <w:shd w:val="clear" w:color="auto" w:fill="auto"/>
            <w:tcMar/>
          </w:tcPr>
          <w:p w:rsidRPr="006243FA" w:rsidR="00D46A8E" w:rsidP="00E4674D" w:rsidRDefault="00D46A8E" w14:paraId="38E1D45E" w14:textId="77777777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  <w:tcMar/>
          </w:tcPr>
          <w:p w:rsidRPr="006243FA" w:rsidR="00D46A8E" w:rsidP="00E4674D" w:rsidRDefault="00D46A8E" w14:paraId="4A9CFCAE" w14:textId="16295B27">
            <w:pPr>
              <w:rPr>
                <w:sz w:val="28"/>
                <w:szCs w:val="28"/>
              </w:rPr>
            </w:pPr>
            <w:r w:rsidRPr="376E2D0F" w:rsidR="376E2D0F">
              <w:rPr>
                <w:sz w:val="24"/>
                <w:szCs w:val="24"/>
              </w:rPr>
              <w:t>06/03/20</w:t>
            </w:r>
          </w:p>
        </w:tc>
      </w:tr>
      <w:tr w:rsidRPr="006243FA" w:rsidR="00D46A8E" w:rsidTr="02157918" w14:paraId="67A3E20D" w14:textId="77777777">
        <w:tc>
          <w:tcPr>
            <w:tcW w:w="2252" w:type="dxa"/>
            <w:shd w:val="clear" w:color="auto" w:fill="auto"/>
            <w:tcMar/>
          </w:tcPr>
          <w:p w:rsidRPr="006243FA" w:rsidR="00D46A8E" w:rsidP="00E4674D" w:rsidRDefault="000B6B62" w14:paraId="3DDCE2D6" w14:textId="1D86DAFA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Pr="006243FA" w:rsidR="00D46A8E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  <w:tcMar/>
          </w:tcPr>
          <w:p w:rsidRPr="006243FA" w:rsidR="00D46A8E" w:rsidP="00E4674D" w:rsidRDefault="00D46A8E" w14:paraId="5DF6FF10" w14:textId="50FF8CEE">
            <w:pPr>
              <w:rPr>
                <w:sz w:val="28"/>
                <w:szCs w:val="28"/>
              </w:rPr>
            </w:pPr>
            <w:r w:rsidRPr="376E2D0F" w:rsidR="376E2D0F">
              <w:rPr>
                <w:sz w:val="24"/>
                <w:szCs w:val="24"/>
              </w:rPr>
              <w:t>To improve the knowledge and usage of Welsh Language within the Nursery classroom</w:t>
            </w:r>
          </w:p>
        </w:tc>
      </w:tr>
      <w:tr w:rsidRPr="006243FA" w:rsidR="00EB6268" w:rsidTr="02157918" w14:paraId="16A73A1C" w14:textId="77777777">
        <w:tc>
          <w:tcPr>
            <w:tcW w:w="2252" w:type="dxa"/>
            <w:shd w:val="clear" w:color="auto" w:fill="auto"/>
            <w:tcMar/>
          </w:tcPr>
          <w:p w:rsidRPr="006243FA" w:rsidR="009D68DF" w:rsidP="00E4674D" w:rsidRDefault="00816DB9" w14:paraId="038A704D" w14:textId="4AE7699C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Pr="006243FA" w:rsidR="00BC35BE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Pr="006243FA" w:rsidR="00BC35BE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  <w:tcMar/>
          </w:tcPr>
          <w:p w:rsidRPr="006243FA" w:rsidR="00EB6268" w:rsidP="376E2D0F" w:rsidRDefault="00EB6268" w14:paraId="6E481F63" w14:textId="018B58FA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Welsh Language Development</w:t>
            </w:r>
          </w:p>
          <w:p w:rsidRPr="006243FA" w:rsidR="00EB6268" w:rsidP="376E2D0F" w:rsidRDefault="00EB6268" w14:paraId="62B1D75C" w14:textId="4B0C7F36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en-GB"/>
              </w:rPr>
              <w:t>Oracy</w:t>
            </w:r>
          </w:p>
          <w:p w:rsidRPr="006243FA" w:rsidR="00EB6268" w:rsidP="376E2D0F" w:rsidRDefault="00EB6268" w14:paraId="481251B5" w14:textId="6A1424B7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u w:val="single"/>
                <w:lang w:val="en-GB"/>
              </w:rPr>
              <w:t>Skills</w:t>
            </w:r>
          </w:p>
          <w:p w:rsidRPr="006243FA" w:rsidR="00EB6268" w:rsidP="376E2D0F" w:rsidRDefault="00EB6268" w14:paraId="6B6B2F32" w14:textId="7AF08FE7">
            <w:pPr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-Make themselves understood.</w:t>
            </w:r>
          </w:p>
          <w:p w:rsidRPr="006243FA" w:rsidR="00EB6268" w:rsidP="376E2D0F" w:rsidRDefault="00EB6268" w14:paraId="3CAAC93B" w14:textId="54B4BFDE">
            <w:pPr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-Show that they understand basic instructions.</w:t>
            </w:r>
          </w:p>
          <w:p w:rsidRPr="006243FA" w:rsidR="00EB6268" w:rsidP="376E2D0F" w:rsidRDefault="00EB6268" w14:paraId="49419277" w14:textId="4A593B09">
            <w:pPr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-Listen to familiar and unfamiliar voices.</w:t>
            </w:r>
          </w:p>
          <w:p w:rsidRPr="006243FA" w:rsidR="00EB6268" w:rsidP="376E2D0F" w:rsidRDefault="00EB6268" w14:paraId="2904B33F" w14:textId="43A9F449">
            <w:pPr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-View and listen carefully to a variety of visual and audio-visual stimuli.</w:t>
            </w:r>
          </w:p>
          <w:p w:rsidRPr="006243FA" w:rsidR="00EB6268" w:rsidP="376E2D0F" w:rsidRDefault="00EB6268" w14:paraId="53A6CBAC" w14:textId="563F8007">
            <w:pPr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-Listen and respond simply to what they hear in familiar circumstances, with growing attention and concentration.</w:t>
            </w:r>
          </w:p>
          <w:p w:rsidRPr="006243FA" w:rsidR="00EB6268" w:rsidP="376E2D0F" w:rsidRDefault="00EB6268" w14:paraId="72F7A359" w14:textId="7AFBA9F6">
            <w:pPr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-Speak clearly, using simple words, greetings and expressions.</w:t>
            </w:r>
          </w:p>
          <w:p w:rsidRPr="006243FA" w:rsidR="00EB6268" w:rsidP="376E2D0F" w:rsidRDefault="00EB6268" w14:paraId="63DA64DD" w14:textId="69A45A14">
            <w:pPr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-Building on previous experience, speak with confidence.</w:t>
            </w:r>
          </w:p>
          <w:p w:rsidRPr="006243FA" w:rsidR="00EB6268" w:rsidP="376E2D0F" w:rsidRDefault="00EB6268" w14:paraId="7102E20E" w14:textId="3C6A0905">
            <w:pPr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-Understand that there is variety in the language they hear around them.</w:t>
            </w:r>
          </w:p>
        </w:tc>
      </w:tr>
      <w:tr w:rsidRPr="006243FA" w:rsidR="00EB6268" w:rsidTr="02157918" w14:paraId="0DD4DF40" w14:textId="77777777">
        <w:tc>
          <w:tcPr>
            <w:tcW w:w="2252" w:type="dxa"/>
            <w:shd w:val="clear" w:color="auto" w:fill="auto"/>
            <w:tcMar/>
          </w:tcPr>
          <w:p w:rsidRPr="006243FA" w:rsidR="00BC35BE" w:rsidP="00E4674D" w:rsidRDefault="00816DB9" w14:paraId="24B1AE44" w14:textId="023DAD20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Pr="006243FA" w:rsidR="00BC35BE">
              <w:rPr>
                <w:szCs w:val="28"/>
              </w:rPr>
              <w:t xml:space="preserve"> links to:</w:t>
            </w:r>
          </w:p>
          <w:p w:rsidRPr="006243FA" w:rsidR="009D68DF" w:rsidP="00E4674D" w:rsidRDefault="009D68DF" w14:paraId="03F43AE1" w14:textId="493A4859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  <w:tcMar/>
          </w:tcPr>
          <w:p w:rsidRPr="006243FA" w:rsidR="00EB6268" w:rsidP="376E2D0F" w:rsidRDefault="00EB6268" w14:paraId="57F31B51" w14:textId="28233AF6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Mathematical Development</w:t>
            </w:r>
          </w:p>
          <w:p w:rsidRPr="006243FA" w:rsidR="00EB6268" w:rsidP="376E2D0F" w:rsidRDefault="00EB6268" w14:paraId="1FDB2091" w14:textId="39ADBA42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en-GB"/>
              </w:rPr>
              <w:t>Using Number Skills</w:t>
            </w:r>
          </w:p>
          <w:p w:rsidRPr="006243FA" w:rsidR="00EB6268" w:rsidP="376E2D0F" w:rsidRDefault="00EB6268" w14:paraId="620F41D5" w14:textId="2DA15694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u w:val="single"/>
                <w:lang w:val="en-GB"/>
              </w:rPr>
              <w:t>Use Number Facts and Relationships</w:t>
            </w:r>
          </w:p>
          <w:p w:rsidRPr="006243FA" w:rsidR="00EB6268" w:rsidP="376E2D0F" w:rsidRDefault="00EB6268" w14:paraId="2227C4CF" w14:textId="2F9F7436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-Recite numbers from 0 to 10 forwards and backwards using songs and rhymes.</w:t>
            </w:r>
          </w:p>
          <w:p w:rsidRPr="006243FA" w:rsidR="00EB6268" w:rsidP="376E2D0F" w:rsidRDefault="00EB6268" w14:paraId="168D95BF" w14:textId="5F09FA68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6243FA" w:rsidR="00EB6268" w:rsidP="376E2D0F" w:rsidRDefault="00EB6268" w14:paraId="2D0142F4" w14:textId="3D040C7B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b w:val="1"/>
                <w:bCs w:val="1"/>
                <w:noProof w:val="0"/>
                <w:color w:val="222221"/>
                <w:sz w:val="24"/>
                <w:szCs w:val="24"/>
                <w:u w:val="single"/>
                <w:lang w:val="en-GB"/>
              </w:rPr>
              <w:t>Language, Literacy &amp; Communication</w:t>
            </w:r>
          </w:p>
          <w:p w:rsidRPr="006243FA" w:rsidR="00EB6268" w:rsidP="376E2D0F" w:rsidRDefault="00EB6268" w14:paraId="2452B7E6" w14:textId="764A595A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u w:val="single"/>
                <w:lang w:val="en-GB"/>
              </w:rPr>
              <w:t>Oracy</w:t>
            </w:r>
          </w:p>
          <w:p w:rsidRPr="006243FA" w:rsidR="00EB6268" w:rsidP="376E2D0F" w:rsidRDefault="00EB6268" w14:paraId="50D422C9" w14:textId="0DA2B417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u w:val="single"/>
                <w:lang w:val="en-GB"/>
              </w:rPr>
              <w:t>Developing and presenting ideas &amp; information</w:t>
            </w:r>
          </w:p>
          <w:p w:rsidRPr="006243FA" w:rsidR="00EB6268" w:rsidP="376E2D0F" w:rsidRDefault="00EB6268" w14:paraId="51C336B8" w14:textId="3971C207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i w:val="1"/>
                <w:iCs w:val="1"/>
                <w:noProof w:val="0"/>
                <w:color w:val="222221"/>
                <w:sz w:val="24"/>
                <w:szCs w:val="24"/>
                <w:u w:val="single"/>
                <w:lang w:val="en-GB"/>
              </w:rPr>
              <w:t>Speaking</w:t>
            </w:r>
          </w:p>
          <w:p w:rsidRPr="006243FA" w:rsidR="00EB6268" w:rsidP="376E2D0F" w:rsidRDefault="00EB6268" w14:paraId="105739F6" w14:textId="29BEAEC3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-Express some enjoyment or interest</w:t>
            </w:r>
          </w:p>
          <w:p w:rsidRPr="006243FA" w:rsidR="00EB6268" w:rsidP="376E2D0F" w:rsidRDefault="00EB6268" w14:paraId="55569D59" w14:textId="61395EE0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-Talk about, in simple terms, drawings, models and actions</w:t>
            </w:r>
          </w:p>
          <w:p w:rsidRPr="006243FA" w:rsidR="00EB6268" w:rsidP="376E2D0F" w:rsidRDefault="00EB6268" w14:paraId="07C14865" w14:textId="11C93A15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-Speak clearly enough to be understood by adults and peers</w:t>
            </w:r>
          </w:p>
          <w:p w:rsidRPr="006243FA" w:rsidR="00EB6268" w:rsidP="376E2D0F" w:rsidRDefault="00EB6268" w14:paraId="04E2F4D5" w14:textId="5139B848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6243FA" w:rsidR="00EB6268" w:rsidP="376E2D0F" w:rsidRDefault="00EB6268" w14:paraId="1E2137FF" w14:textId="11C09E06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i w:val="1"/>
                <w:iCs w:val="1"/>
                <w:noProof w:val="0"/>
                <w:color w:val="222221"/>
                <w:sz w:val="24"/>
                <w:szCs w:val="24"/>
                <w:u w:val="single"/>
                <w:lang w:val="en-GB"/>
              </w:rPr>
              <w:t>Listening</w:t>
            </w:r>
          </w:p>
          <w:p w:rsidRPr="006243FA" w:rsidR="00EB6268" w:rsidP="376E2D0F" w:rsidRDefault="00EB6268" w14:paraId="2C73126F" w14:textId="389D36BC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-Listen and respond with growing attention and concentration</w:t>
            </w:r>
          </w:p>
          <w:p w:rsidRPr="006243FA" w:rsidR="00EB6268" w:rsidP="376E2D0F" w:rsidRDefault="00EB6268" w14:paraId="5C5E3F15" w14:textId="250B10E9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 xml:space="preserve">-Follow simple action words, e.g. </w:t>
            </w:r>
            <w:r w:rsidRPr="376E2D0F" w:rsidR="376E2D0F">
              <w:rPr>
                <w:rFonts w:ascii="Calibri" w:hAnsi="Calibri" w:eastAsia="Calibri" w:cs="Calibri"/>
                <w:i w:val="1"/>
                <w:iCs w:val="1"/>
                <w:noProof w:val="0"/>
                <w:color w:val="222221"/>
                <w:sz w:val="24"/>
                <w:szCs w:val="24"/>
                <w:lang w:val="en-GB"/>
              </w:rPr>
              <w:t>through games and songs</w:t>
            </w:r>
          </w:p>
          <w:p w:rsidRPr="006243FA" w:rsidR="00EB6268" w:rsidP="376E2D0F" w:rsidRDefault="00EB6268" w14:paraId="777E8623" w14:textId="65B628B7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-Listen and join in with songs, rhymes and stories</w:t>
            </w:r>
          </w:p>
          <w:p w:rsidRPr="006243FA" w:rsidR="00EB6268" w:rsidP="376E2D0F" w:rsidRDefault="00EB6268" w14:paraId="71C614E6" w14:textId="2E2C2A9A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-Show understanding of basic concepts such as in, on, big, little, wet, dry, hot and cold</w:t>
            </w:r>
          </w:p>
          <w:p w:rsidRPr="006243FA" w:rsidR="00EB6268" w:rsidP="376E2D0F" w:rsidRDefault="00EB6268" w14:paraId="1C6BC260" w14:textId="22594F37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-Answer simple ‘Who?’, ’What?’ and open-ended questions relating to own experiences, stories or events</w:t>
            </w:r>
          </w:p>
          <w:p w:rsidRPr="006243FA" w:rsidR="00EB6268" w:rsidP="376E2D0F" w:rsidRDefault="00EB6268" w14:paraId="4A848C77" w14:textId="1D1711A6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-Ask an appropriate question about something that has been said</w:t>
            </w:r>
          </w:p>
          <w:p w:rsidRPr="006243FA" w:rsidR="00EB6268" w:rsidP="376E2D0F" w:rsidRDefault="00EB6268" w14:paraId="08A72AA7" w14:textId="3E9DCC17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6243FA" w:rsidR="00EB6268" w:rsidP="376E2D0F" w:rsidRDefault="00EB6268" w14:paraId="2895113E" w14:textId="462F8CF6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b w:val="1"/>
                <w:bCs w:val="1"/>
                <w:noProof w:val="0"/>
                <w:color w:val="222221"/>
                <w:sz w:val="24"/>
                <w:szCs w:val="24"/>
                <w:u w:val="single"/>
                <w:lang w:val="en-GB"/>
              </w:rPr>
              <w:t>Creative Development</w:t>
            </w:r>
          </w:p>
          <w:p w:rsidRPr="006243FA" w:rsidR="00EB6268" w:rsidP="376E2D0F" w:rsidRDefault="00EB6268" w14:paraId="48BE33D2" w14:textId="46BF3D34">
            <w:pPr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u w:val="single"/>
                <w:lang w:val="en-GB"/>
              </w:rPr>
              <w:t>Music</w:t>
            </w:r>
          </w:p>
          <w:p w:rsidRPr="006243FA" w:rsidR="00EB6268" w:rsidP="376E2D0F" w:rsidRDefault="00EB6268" w14:paraId="4B837964" w14:textId="265B384C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color w:val="222221"/>
                <w:sz w:val="24"/>
                <w:szCs w:val="24"/>
                <w:lang w:val="en-GB"/>
              </w:rPr>
              <w:t>-Sing a range of songs with others.</w:t>
            </w:r>
          </w:p>
        </w:tc>
      </w:tr>
      <w:tr w:rsidRPr="006243FA" w:rsidR="00D46A8E" w:rsidTr="02157918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6243FA" w:rsidR="00D46A8E" w:rsidP="00E4674D" w:rsidRDefault="000B6B62" w14:paraId="1523F361" w14:textId="455D3396">
            <w:pPr>
              <w:rPr>
                <w:sz w:val="22"/>
                <w:szCs w:val="22"/>
              </w:rPr>
            </w:pPr>
            <w:r w:rsidR="2864DEC0">
              <w:rPr/>
              <w:t>Personal</w:t>
            </w:r>
            <w:r w:rsidR="62753639">
              <w:rPr/>
              <w:t xml:space="preserve"> Targets </w:t>
            </w:r>
            <w:r w:rsidRPr="02157918" w:rsidR="62753639">
              <w:rPr>
                <w:sz w:val="22"/>
                <w:szCs w:val="22"/>
              </w:rPr>
              <w:t>(</w:t>
            </w:r>
            <w:r w:rsidRPr="02157918" w:rsidR="00D46A8E">
              <w:rPr>
                <w:sz w:val="22"/>
                <w:szCs w:val="22"/>
              </w:rPr>
              <w:t>Linked to QTS</w:t>
            </w:r>
            <w:r w:rsidRPr="02157918" w:rsidR="3CBF57F4">
              <w:rPr>
                <w:sz w:val="22"/>
                <w:szCs w:val="22"/>
              </w:rPr>
              <w:t xml:space="preserve"> and </w:t>
            </w:r>
            <w:r w:rsidRPr="02157918" w:rsidR="3CBF57F4">
              <w:rPr>
                <w:sz w:val="22"/>
                <w:szCs w:val="22"/>
              </w:rPr>
              <w:t>identif</w:t>
            </w:r>
            <w:r w:rsidRPr="02157918" w:rsidR="6F354F08">
              <w:rPr>
                <w:sz w:val="22"/>
                <w:szCs w:val="22"/>
              </w:rPr>
              <w:t>i</w:t>
            </w:r>
            <w:r w:rsidRPr="02157918" w:rsidR="3CBF57F4">
              <w:rPr>
                <w:sz w:val="22"/>
                <w:szCs w:val="22"/>
              </w:rPr>
              <w:t>ed</w:t>
            </w:r>
            <w:r w:rsidRPr="02157918" w:rsidR="3CBF57F4">
              <w:rPr>
                <w:sz w:val="22"/>
                <w:szCs w:val="22"/>
              </w:rPr>
              <w:t xml:space="preserve"> in </w:t>
            </w:r>
            <w:r w:rsidRPr="02157918" w:rsidR="2864DEC0">
              <w:rPr>
                <w:sz w:val="22"/>
                <w:szCs w:val="22"/>
              </w:rPr>
              <w:t>weekly review)</w:t>
            </w:r>
          </w:p>
          <w:p w:rsidRPr="006243FA" w:rsidR="00D46A8E" w:rsidP="00E4674D" w:rsidRDefault="00D46A8E" w14:paraId="1F3C7DDF" w14:textId="77777777">
            <w:pPr>
              <w:rPr>
                <w:sz w:val="28"/>
                <w:szCs w:val="28"/>
              </w:rPr>
            </w:pPr>
          </w:p>
          <w:p w:rsidRPr="006243FA" w:rsidR="00D46A8E" w:rsidP="00E4674D" w:rsidRDefault="00D46A8E" w14:paraId="6EB59F3D" w14:textId="77777777">
            <w:pPr>
              <w:rPr>
                <w:sz w:val="28"/>
                <w:szCs w:val="28"/>
              </w:rPr>
            </w:pPr>
          </w:p>
          <w:p w:rsidRPr="006243FA" w:rsidR="00D46A8E" w:rsidP="00E4674D" w:rsidRDefault="00D46A8E" w14:paraId="48AACF16" w14:textId="77777777">
            <w:pPr>
              <w:rPr>
                <w:sz w:val="28"/>
                <w:szCs w:val="28"/>
              </w:rPr>
            </w:pPr>
            <w:bookmarkStart w:name="_GoBack" w:id="0"/>
            <w:bookmarkEnd w:id="0"/>
          </w:p>
          <w:p w:rsidRPr="006243FA" w:rsidR="00D46A8E" w:rsidP="00E4674D" w:rsidRDefault="00D46A8E" w14:paraId="5BD7566F" w14:textId="77777777">
            <w:pPr>
              <w:rPr>
                <w:sz w:val="28"/>
                <w:szCs w:val="28"/>
              </w:rPr>
            </w:pPr>
          </w:p>
          <w:p w:rsidRPr="006243FA" w:rsidR="00D46A8E" w:rsidP="00E4674D" w:rsidRDefault="00D46A8E" w14:paraId="6F1BB930" w14:textId="77777777">
            <w:pPr>
              <w:rPr>
                <w:sz w:val="28"/>
                <w:szCs w:val="28"/>
              </w:rPr>
            </w:pPr>
          </w:p>
          <w:p w:rsidRPr="006243FA" w:rsidR="00D46A8E" w:rsidP="00E4674D" w:rsidRDefault="00D46A8E" w14:paraId="159C509D" w14:textId="77777777">
            <w:pPr>
              <w:rPr>
                <w:sz w:val="28"/>
                <w:szCs w:val="28"/>
              </w:rPr>
            </w:pPr>
          </w:p>
        </w:tc>
      </w:tr>
    </w:tbl>
    <w:p w:rsidRPr="006243FA" w:rsidR="00D46A8E" w:rsidP="00D46A8E" w:rsidRDefault="00D46A8E" w14:paraId="68E97BA7" w14:textId="77777777">
      <w:pPr>
        <w:rPr>
          <w:sz w:val="28"/>
          <w:szCs w:val="28"/>
        </w:rPr>
      </w:pPr>
    </w:p>
    <w:p w:rsidRPr="006243FA" w:rsidR="00D46A8E" w:rsidP="00D46A8E" w:rsidRDefault="00D46A8E" w14:paraId="6039AB14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6243FA" w:rsidR="00D46A8E" w:rsidTr="376E2D0F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6243FA" w:rsidR="00D46A8E" w:rsidP="00E4674D" w:rsidRDefault="00D46A8E" w14:paraId="1F65104F" w14:textId="4EF6D0A9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Pr="006243FA" w:rsidR="00BC35BE">
              <w:rPr>
                <w:szCs w:val="28"/>
              </w:rPr>
              <w:t>rning Objectives (f</w:t>
            </w:r>
            <w:r w:rsidRPr="006243FA" w:rsidR="00D91956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Pr="006243FA" w:rsidR="00DB1D3B">
              <w:rPr>
                <w:szCs w:val="28"/>
              </w:rPr>
              <w:t>ccessi</w:t>
            </w:r>
            <w:r w:rsidRPr="006243FA" w:rsidR="00D91956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Pr="006243FA" w:rsidR="00D46A8E" w:rsidTr="376E2D0F" w14:paraId="35602596" w14:textId="77777777">
        <w:tc>
          <w:tcPr>
            <w:tcW w:w="9010" w:type="dxa"/>
            <w:tcMar/>
          </w:tcPr>
          <w:p w:rsidRPr="006243FA" w:rsidR="00D46A8E" w:rsidP="00E4674D" w:rsidRDefault="00D46A8E" w14:paraId="4D43E3C2" w14:textId="77777777">
            <w:pPr>
              <w:rPr>
                <w:sz w:val="22"/>
                <w:szCs w:val="28"/>
              </w:rPr>
            </w:pPr>
            <w:r w:rsidRPr="376E2D0F" w:rsidR="376E2D0F">
              <w:rPr>
                <w:sz w:val="22"/>
                <w:szCs w:val="22"/>
              </w:rPr>
              <w:t>The pupils will learn to:</w:t>
            </w:r>
          </w:p>
          <w:p w:rsidRPr="006243FA" w:rsidR="00D46A8E" w:rsidP="376E2D0F" w:rsidRDefault="00D46A8E" w14:paraId="6917DF92" w14:textId="1D1CB902">
            <w:pPr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-Sing welsh songs as a group.</w:t>
            </w:r>
          </w:p>
          <w:p w:rsidRPr="006243FA" w:rsidR="00D46A8E" w:rsidP="376E2D0F" w:rsidRDefault="00D46A8E" w14:paraId="38037078" w14:textId="4CF9E4E0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-Count in Welsh (to 10) and English (to 20).</w:t>
            </w:r>
          </w:p>
          <w:p w:rsidRPr="006243FA" w:rsidR="00D46A8E" w:rsidP="376E2D0F" w:rsidRDefault="00D46A8E" w14:paraId="6E0B2C9C" w14:textId="2433F066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-Talk about the weather today and other types of weather.</w:t>
            </w:r>
          </w:p>
          <w:p w:rsidRPr="006243FA" w:rsidR="00D46A8E" w:rsidP="376E2D0F" w:rsidRDefault="00D46A8E" w14:paraId="47C54D2B" w14:textId="27BD7D0F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-Talk about colours in Welsh.</w:t>
            </w:r>
          </w:p>
          <w:p w:rsidRPr="006243FA" w:rsidR="00D46A8E" w:rsidP="376E2D0F" w:rsidRDefault="00D46A8E" w14:paraId="08E42BD0" w14:textId="7BFA7A43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-Discuss their emotions in Welsh and why they feel that way.</w:t>
            </w:r>
          </w:p>
          <w:p w:rsidRPr="006243FA" w:rsidR="00D46A8E" w:rsidP="376E2D0F" w:rsidRDefault="00D46A8E" w14:paraId="145FAC42" w14:textId="1D34E0B9">
            <w:pPr>
              <w:ind w:left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376E2D0F" w:rsidR="376E2D0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-Listen to, understand and respond to a Welsh story.</w:t>
            </w:r>
          </w:p>
        </w:tc>
      </w:tr>
    </w:tbl>
    <w:p w:rsidRPr="006243FA" w:rsidR="00D46A8E" w:rsidP="00D46A8E" w:rsidRDefault="00D46A8E" w14:paraId="448EBB84" w14:textId="77777777">
      <w:pPr>
        <w:rPr>
          <w:sz w:val="28"/>
          <w:szCs w:val="28"/>
        </w:rPr>
      </w:pPr>
    </w:p>
    <w:p w:rsidRPr="006243FA" w:rsidR="00D46A8E" w:rsidP="00D46A8E" w:rsidRDefault="00D46A8E" w14:paraId="32BC907E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6243FA" w:rsidR="00D46A8E" w:rsidTr="02157918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6243FA" w:rsidR="00D46A8E" w:rsidP="00E4674D" w:rsidRDefault="00D46A8E" w14:paraId="07000DF0" w14:textId="3C91C573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Pr="006243FA" w:rsidR="006E32EF">
              <w:rPr>
                <w:szCs w:val="28"/>
              </w:rPr>
              <w:t xml:space="preserve">eria </w:t>
            </w:r>
            <w:r w:rsidRPr="006243FA" w:rsidR="006E32EF">
              <w:rPr>
                <w:sz w:val="20"/>
                <w:szCs w:val="28"/>
              </w:rPr>
              <w:t>(</w:t>
            </w:r>
            <w:r w:rsidRPr="006243FA" w:rsidR="008B2B15">
              <w:rPr>
                <w:sz w:val="20"/>
                <w:szCs w:val="28"/>
              </w:rPr>
              <w:t>c</w:t>
            </w:r>
            <w:r w:rsidRPr="006243FA" w:rsidR="00D91956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Pr="006243FA" w:rsidR="00F636FF">
              <w:rPr>
                <w:sz w:val="20"/>
                <w:szCs w:val="28"/>
              </w:rPr>
              <w:t xml:space="preserve"> and</w:t>
            </w:r>
            <w:r w:rsidRPr="006243FA" w:rsidR="0031228F">
              <w:rPr>
                <w:sz w:val="20"/>
                <w:szCs w:val="28"/>
              </w:rPr>
              <w:t>/</w:t>
            </w:r>
            <w:r w:rsidRPr="006243FA" w:rsidR="00F636FF">
              <w:rPr>
                <w:sz w:val="20"/>
                <w:szCs w:val="28"/>
              </w:rPr>
              <w:t>or pro</w:t>
            </w:r>
            <w:r w:rsidRPr="006243FA" w:rsidR="006E32EF">
              <w:rPr>
                <w:sz w:val="20"/>
                <w:szCs w:val="28"/>
              </w:rPr>
              <w:t>duct</w:t>
            </w:r>
            <w:r w:rsidRPr="006243FA" w:rsidR="008B2B15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6243FA" w:rsidR="00D46A8E" w:rsidP="00E4674D" w:rsidRDefault="00D91956" w14:paraId="282373B3" w14:textId="1624A2C8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Pr="006243FA" w:rsidR="00F636FF">
              <w:rPr>
                <w:szCs w:val="28"/>
              </w:rPr>
              <w:t>s’</w:t>
            </w:r>
            <w:r w:rsidRPr="006243FA" w:rsidR="00D46A8E">
              <w:rPr>
                <w:szCs w:val="28"/>
              </w:rPr>
              <w:t xml:space="preserve"> Learning</w:t>
            </w:r>
          </w:p>
          <w:p w:rsidRPr="006243FA" w:rsidR="00D46A8E" w:rsidP="00E4674D" w:rsidRDefault="00D46A8E" w14:paraId="731A66C0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:rsidRPr="006243FA" w:rsidR="00D46A8E" w:rsidP="00E4674D" w:rsidRDefault="00F636FF" w14:paraId="56E4D3F4" w14:textId="6EA5947C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Pr="006243FA" w:rsidR="00D46A8E">
              <w:rPr>
                <w:sz w:val="20"/>
                <w:szCs w:val="20"/>
              </w:rPr>
              <w:t>What have the learners</w:t>
            </w:r>
            <w:r w:rsidRPr="006243FA" w:rsidR="00BC35BE">
              <w:rPr>
                <w:sz w:val="20"/>
                <w:szCs w:val="20"/>
              </w:rPr>
              <w:t xml:space="preserve"> </w:t>
            </w:r>
            <w:r w:rsidRPr="006243FA" w:rsidR="00D46A8E">
              <w:rPr>
                <w:sz w:val="20"/>
                <w:szCs w:val="20"/>
              </w:rPr>
              <w:t>to say/write/do/produce – to demonstrate</w:t>
            </w:r>
            <w:r w:rsidRPr="006243FA" w:rsidR="00BC35BE">
              <w:rPr>
                <w:sz w:val="20"/>
                <w:szCs w:val="20"/>
              </w:rPr>
              <w:t xml:space="preserve"> learning</w:t>
            </w:r>
            <w:r w:rsidRPr="006243FA" w:rsidR="00D46A8E">
              <w:rPr>
                <w:sz w:val="20"/>
                <w:szCs w:val="20"/>
              </w:rPr>
              <w:t>)</w:t>
            </w:r>
          </w:p>
        </w:tc>
      </w:tr>
      <w:tr w:rsidRPr="006243FA" w:rsidR="00D46A8E" w:rsidTr="02157918" w14:paraId="444AED9B" w14:textId="77777777">
        <w:tc>
          <w:tcPr>
            <w:tcW w:w="4505" w:type="dxa"/>
            <w:tcMar/>
          </w:tcPr>
          <w:p w:rsidRPr="006243FA" w:rsidR="00D46A8E" w:rsidP="02157918" w:rsidRDefault="00D46A8E" w14:paraId="6708FB52" w14:textId="7975D0E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2157918" w:rsidR="323DF38D">
              <w:rPr>
                <w:sz w:val="24"/>
                <w:szCs w:val="24"/>
              </w:rPr>
              <w:t>Join in with group singing</w:t>
            </w:r>
            <w:r w:rsidRPr="02157918" w:rsidR="6C03819E">
              <w:rPr>
                <w:sz w:val="24"/>
                <w:szCs w:val="24"/>
              </w:rPr>
              <w:t>.</w:t>
            </w:r>
            <w:r w:rsidRPr="02157918" w:rsidR="323DF38D">
              <w:rPr>
                <w:sz w:val="24"/>
                <w:szCs w:val="24"/>
              </w:rPr>
              <w:t xml:space="preserve"> </w:t>
            </w:r>
          </w:p>
          <w:p w:rsidRPr="006243FA" w:rsidR="00D46A8E" w:rsidP="02157918" w:rsidRDefault="00D46A8E" w14:paraId="1902C517" w14:textId="78D8512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2157918" w:rsidR="323DF38D">
              <w:rPr>
                <w:sz w:val="24"/>
                <w:szCs w:val="24"/>
              </w:rPr>
              <w:t>Join in with group counting</w:t>
            </w:r>
            <w:r w:rsidRPr="02157918" w:rsidR="1A0D2986">
              <w:rPr>
                <w:sz w:val="24"/>
                <w:szCs w:val="24"/>
              </w:rPr>
              <w:t>.</w:t>
            </w:r>
          </w:p>
          <w:p w:rsidRPr="006243FA" w:rsidR="00D46A8E" w:rsidP="02157918" w:rsidRDefault="00D46A8E" w14:paraId="4FABCE30" w14:textId="06B24C4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2157918" w:rsidR="323DF38D">
              <w:rPr>
                <w:sz w:val="24"/>
                <w:szCs w:val="24"/>
              </w:rPr>
              <w:t>Discuss the weather in Welsh</w:t>
            </w:r>
            <w:r w:rsidRPr="02157918" w:rsidR="70272433">
              <w:rPr>
                <w:sz w:val="24"/>
                <w:szCs w:val="24"/>
              </w:rPr>
              <w:t>.</w:t>
            </w:r>
          </w:p>
          <w:p w:rsidRPr="006243FA" w:rsidR="00D46A8E" w:rsidP="02157918" w:rsidRDefault="00D46A8E" w14:paraId="04CC8B14" w14:textId="3A4A3CD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2157918" w:rsidR="323DF38D">
              <w:rPr>
                <w:sz w:val="24"/>
                <w:szCs w:val="24"/>
              </w:rPr>
              <w:t>Say the correct Welsh colours when indicated.</w:t>
            </w:r>
          </w:p>
          <w:p w:rsidRPr="006243FA" w:rsidR="00D46A8E" w:rsidP="02157918" w:rsidRDefault="00D46A8E" w14:paraId="57C3E721" w14:textId="5AB1DD6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2157918" w:rsidR="323DF38D">
              <w:rPr>
                <w:sz w:val="24"/>
                <w:szCs w:val="24"/>
              </w:rPr>
              <w:t xml:space="preserve">Talk about </w:t>
            </w:r>
            <w:r w:rsidRPr="02157918" w:rsidR="298E36DE">
              <w:rPr>
                <w:sz w:val="24"/>
                <w:szCs w:val="24"/>
              </w:rPr>
              <w:t>emotions in Welsh.</w:t>
            </w:r>
          </w:p>
          <w:p w:rsidRPr="006243FA" w:rsidR="00D46A8E" w:rsidP="02157918" w:rsidRDefault="00D46A8E" w14:paraId="7BD7E8D0" w14:textId="4C3068A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2157918" w:rsidR="05F8B962">
              <w:rPr>
                <w:sz w:val="24"/>
                <w:szCs w:val="24"/>
              </w:rPr>
              <w:t>Answer questions about the Welsh story and show engagement when listening.</w:t>
            </w:r>
            <w:r w:rsidRPr="02157918" w:rsidR="2E2512AF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05" w:type="dxa"/>
            <w:tcMar/>
          </w:tcPr>
          <w:p w:rsidRPr="006243FA" w:rsidR="00D46A8E" w:rsidP="02157918" w:rsidRDefault="00D46A8E" w14:paraId="71A3C906" w14:textId="3FE67458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2157918" w:rsidR="59F69CEC">
              <w:rPr>
                <w:sz w:val="24"/>
                <w:szCs w:val="24"/>
              </w:rPr>
              <w:t>Use the correct Welsh terminology.</w:t>
            </w:r>
          </w:p>
          <w:p w:rsidRPr="006243FA" w:rsidR="00D46A8E" w:rsidP="02157918" w:rsidRDefault="00D46A8E" w14:paraId="3B416954" w14:textId="5FFE4D9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2157918" w:rsidR="65A130A5">
              <w:rPr>
                <w:noProof w:val="0"/>
                <w:sz w:val="24"/>
                <w:szCs w:val="24"/>
                <w:lang w:val="en-GB"/>
              </w:rPr>
              <w:t>Recite the ascending numbers in the right order.</w:t>
            </w:r>
          </w:p>
          <w:p w:rsidRPr="006243FA" w:rsidR="00D46A8E" w:rsidP="02157918" w:rsidRDefault="00D46A8E" w14:paraId="64FE9B40" w14:textId="2A732AD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2157918" w:rsidR="15BB8B31">
              <w:rPr>
                <w:sz w:val="24"/>
                <w:szCs w:val="24"/>
              </w:rPr>
              <w:t>Use, ‘</w:t>
            </w:r>
            <w:proofErr w:type="spellStart"/>
            <w:r w:rsidRPr="02157918" w:rsidR="15BB8B31">
              <w:rPr>
                <w:sz w:val="24"/>
                <w:szCs w:val="24"/>
              </w:rPr>
              <w:t>mae</w:t>
            </w:r>
            <w:proofErr w:type="spellEnd"/>
            <w:r w:rsidRPr="02157918" w:rsidR="15BB8B31">
              <w:rPr>
                <w:sz w:val="24"/>
                <w:szCs w:val="24"/>
              </w:rPr>
              <w:t xml:space="preserve"> </w:t>
            </w:r>
            <w:proofErr w:type="spellStart"/>
            <w:r w:rsidRPr="02157918" w:rsidR="15BB8B31">
              <w:rPr>
                <w:sz w:val="24"/>
                <w:szCs w:val="24"/>
              </w:rPr>
              <w:t>hi’n</w:t>
            </w:r>
            <w:proofErr w:type="spellEnd"/>
            <w:r w:rsidRPr="02157918" w:rsidR="15BB8B31">
              <w:rPr>
                <w:sz w:val="24"/>
                <w:szCs w:val="24"/>
              </w:rPr>
              <w:t xml:space="preserve"> ….’ to </w:t>
            </w:r>
            <w:proofErr w:type="spellStart"/>
            <w:r w:rsidRPr="02157918" w:rsidR="15BB8B31">
              <w:rPr>
                <w:sz w:val="24"/>
                <w:szCs w:val="24"/>
              </w:rPr>
              <w:t>descibe</w:t>
            </w:r>
            <w:proofErr w:type="spellEnd"/>
            <w:r w:rsidRPr="02157918" w:rsidR="15BB8B31">
              <w:rPr>
                <w:sz w:val="24"/>
                <w:szCs w:val="24"/>
              </w:rPr>
              <w:t xml:space="preserve"> the weather.</w:t>
            </w:r>
          </w:p>
          <w:p w:rsidRPr="006243FA" w:rsidR="00D46A8E" w:rsidP="02157918" w:rsidRDefault="00D46A8E" w14:paraId="045F79B5" w14:textId="2EB8C4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2157918" w:rsidR="5E257F45">
              <w:rPr>
                <w:sz w:val="24"/>
                <w:szCs w:val="24"/>
              </w:rPr>
              <w:t>Use the correct Welsh terminology and be able to respond to, ‘pam?’ (in English).</w:t>
            </w:r>
          </w:p>
          <w:p w:rsidRPr="006243FA" w:rsidR="00D46A8E" w:rsidP="02157918" w:rsidRDefault="00D46A8E" w14:paraId="250B79C3" w14:textId="1B65153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2157918" w:rsidR="5E257F45">
              <w:rPr>
                <w:sz w:val="24"/>
                <w:szCs w:val="24"/>
              </w:rPr>
              <w:t>Show engagement with the story by asking questions and answering questions correctly.</w:t>
            </w:r>
          </w:p>
        </w:tc>
      </w:tr>
    </w:tbl>
    <w:p w:rsidRPr="006243FA" w:rsidR="00045D70" w:rsidP="00D46A8E" w:rsidRDefault="00045D70" w14:paraId="30135971" w14:textId="77777777">
      <w:pPr>
        <w:rPr>
          <w:sz w:val="28"/>
          <w:szCs w:val="28"/>
        </w:rPr>
        <w:sectPr w:rsidRPr="006243FA" w:rsidR="00045D70" w:rsidSect="00D46A8E">
          <w:headerReference w:type="default" r:id="rId8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6243FA" w:rsidR="002B2D5B" w:rsidTr="02772614" w14:paraId="200AD4DF" w14:textId="77777777">
        <w:trPr>
          <w:trHeight w:val="1071"/>
        </w:trPr>
        <w:tc>
          <w:tcPr>
            <w:tcW w:w="1249" w:type="dxa"/>
            <w:tcMar/>
          </w:tcPr>
          <w:p w:rsidRPr="006243FA" w:rsidR="002B2D5B" w:rsidP="002B2D5B" w:rsidRDefault="002B2D5B" w14:paraId="088B6083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  <w:tcMar/>
          </w:tcPr>
          <w:p w:rsidRPr="006243FA" w:rsidR="002B2D5B" w:rsidP="002B2D5B" w:rsidRDefault="002B2D5B" w14:paraId="66023A89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:rsidRPr="006243FA" w:rsidR="002B2D5B" w:rsidP="003D443E" w:rsidRDefault="002B2D5B" w14:paraId="7E8C7567" w14:textId="5D381395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AA5380">
              <w:rPr>
                <w:sz w:val="22"/>
                <w:szCs w:val="22"/>
              </w:rPr>
              <w:t xml:space="preserve">Teacher’s Role – including key teaching </w:t>
            </w:r>
            <w:proofErr w:type="gramStart"/>
            <w:r w:rsidRPr="006243FA" w:rsidR="00AA5380">
              <w:rPr>
                <w:sz w:val="22"/>
                <w:szCs w:val="22"/>
              </w:rPr>
              <w:t>points</w:t>
            </w:r>
            <w:r w:rsidRPr="006243FA" w:rsidR="003D443E">
              <w:rPr>
                <w:sz w:val="22"/>
                <w:szCs w:val="22"/>
              </w:rPr>
              <w:t>,  differentiation</w:t>
            </w:r>
            <w:proofErr w:type="gramEnd"/>
            <w:r w:rsidRPr="006243FA" w:rsidR="003D443E">
              <w:rPr>
                <w:sz w:val="22"/>
                <w:szCs w:val="22"/>
              </w:rPr>
              <w:t xml:space="preserve"> strategies </w:t>
            </w:r>
            <w:r w:rsidRPr="006243FA" w:rsidR="00AA5380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  <w:tcMar/>
          </w:tcPr>
          <w:p w:rsidRPr="006243FA" w:rsidR="002B2D5B" w:rsidP="002B2D5B" w:rsidRDefault="002B2D5B" w14:paraId="6D80F63D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:rsidRPr="006243FA" w:rsidR="002B2D5B" w:rsidP="002B2D5B" w:rsidRDefault="00610C4A" w14:paraId="07736BE3" w14:textId="75FA8C5A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AA5380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Pr="006243FA" w:rsidR="003D443E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Pr="006243FA" w:rsidR="003D443E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Pr="006243FA" w:rsidR="00B0430A">
              <w:rPr>
                <w:sz w:val="22"/>
                <w:szCs w:val="22"/>
              </w:rPr>
              <w:t xml:space="preserve">engagement in </w:t>
            </w:r>
            <w:r w:rsidRPr="006243FA" w:rsidR="002B2D5B">
              <w:rPr>
                <w:sz w:val="22"/>
                <w:szCs w:val="22"/>
              </w:rPr>
              <w:t>formative assessment and homework)</w:t>
            </w:r>
          </w:p>
          <w:p w:rsidRPr="006243FA" w:rsidR="002B2D5B" w:rsidP="002B2D5B" w:rsidRDefault="002B2D5B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6243FA" w:rsidR="002B2D5B" w:rsidP="002B2D5B" w:rsidRDefault="002B2D5B" w14:paraId="50A65990" w14:textId="77777777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:rsidRPr="006243FA" w:rsidR="002B2D5B" w:rsidP="002B2D5B" w:rsidRDefault="00B0430A" w14:paraId="18C6DCA1" w14:textId="6F42DCAC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Pr="006243FA" w:rsidR="002B2D5B">
              <w:rPr>
                <w:sz w:val="22"/>
                <w:szCs w:val="22"/>
              </w:rPr>
              <w:t>Including Health and Safety requirement)</w:t>
            </w:r>
          </w:p>
        </w:tc>
      </w:tr>
      <w:tr w:rsidRPr="006243FA" w:rsidR="002B2D5B" w:rsidTr="02772614" w14:paraId="1D96C72E" w14:textId="77777777">
        <w:trPr>
          <w:trHeight w:val="2391"/>
        </w:trPr>
        <w:tc>
          <w:tcPr>
            <w:tcW w:w="1249" w:type="dxa"/>
            <w:tcMar/>
          </w:tcPr>
          <w:p w:rsidRPr="006243FA" w:rsidR="002B2D5B" w:rsidP="002B2D5B" w:rsidRDefault="002B2D5B" w14:paraId="5A953452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2905084E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411C5BFF" w14:textId="5134130F">
            <w:pPr>
              <w:jc w:val="center"/>
              <w:rPr>
                <w:b/>
              </w:rPr>
            </w:pPr>
            <w:r w:rsidRPr="006243FA">
              <w:rPr>
                <w:b/>
              </w:rPr>
              <w:t xml:space="preserve">Opening </w:t>
            </w:r>
            <w:proofErr w:type="gramStart"/>
            <w:r w:rsidRPr="006243FA">
              <w:rPr>
                <w:b/>
              </w:rPr>
              <w:t>phase</w:t>
            </w:r>
            <w:r w:rsidRPr="006243FA" w:rsidR="00D060A6">
              <w:rPr>
                <w:b/>
              </w:rPr>
              <w:t xml:space="preserve"> </w:t>
            </w:r>
            <w:r w:rsidRPr="006243FA" w:rsidR="00D060A6">
              <w:rPr>
                <w:sz w:val="20"/>
              </w:rPr>
              <w:t xml:space="preserve"> (</w:t>
            </w:r>
            <w:proofErr w:type="gramEnd"/>
            <w:r w:rsidRPr="006243FA" w:rsidR="00B85948">
              <w:rPr>
                <w:sz w:val="20"/>
              </w:rPr>
              <w:t xml:space="preserve">with </w:t>
            </w:r>
            <w:r w:rsidRPr="006243FA" w:rsidR="00D060A6">
              <w:rPr>
                <w:sz w:val="20"/>
              </w:rPr>
              <w:t>links to  prior learning)</w:t>
            </w:r>
          </w:p>
        </w:tc>
        <w:tc>
          <w:tcPr>
            <w:tcW w:w="4971" w:type="dxa"/>
            <w:tcMar/>
          </w:tcPr>
          <w:p w:rsidRPr="006243FA" w:rsidR="002B2D5B" w:rsidP="02157918" w:rsidRDefault="002B2D5B" w14:paraId="7802204C" w14:textId="08044FA3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  <w:r w:rsidRPr="02157918" w:rsidR="5409BB94">
              <w:rPr>
                <w:sz w:val="24"/>
                <w:szCs w:val="24"/>
              </w:rPr>
              <w:t xml:space="preserve">Tell the children that we’re going to be doing </w:t>
            </w:r>
            <w:r w:rsidRPr="02157918" w:rsidR="5409BB94">
              <w:rPr>
                <w:sz w:val="24"/>
                <w:szCs w:val="24"/>
              </w:rPr>
              <w:t>an exciting</w:t>
            </w:r>
            <w:r w:rsidRPr="02157918" w:rsidR="5409BB94">
              <w:rPr>
                <w:sz w:val="24"/>
                <w:szCs w:val="24"/>
              </w:rPr>
              <w:t xml:space="preserve"> Welsh lesson.</w:t>
            </w:r>
          </w:p>
          <w:p w:rsidRPr="006243FA" w:rsidR="002B2D5B" w:rsidP="02157918" w:rsidRDefault="002B2D5B" w14:paraId="246E68C2" w14:textId="1B8A9180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  <w:r w:rsidRPr="02157918" w:rsidR="5409BB94">
              <w:rPr>
                <w:sz w:val="24"/>
                <w:szCs w:val="24"/>
              </w:rPr>
              <w:t>Tell them that I know how good they are at Welsh and that I want all</w:t>
            </w:r>
            <w:r w:rsidRPr="02157918" w:rsidR="33D9BE92">
              <w:rPr>
                <w:sz w:val="24"/>
                <w:szCs w:val="24"/>
              </w:rPr>
              <w:t xml:space="preserve"> </w:t>
            </w:r>
            <w:r w:rsidRPr="02157918" w:rsidR="5409BB94">
              <w:rPr>
                <w:sz w:val="24"/>
                <w:szCs w:val="24"/>
              </w:rPr>
              <w:t xml:space="preserve">the helpers to see how talented they are. </w:t>
            </w:r>
          </w:p>
          <w:p w:rsidRPr="006243FA" w:rsidR="002B2D5B" w:rsidP="02157918" w:rsidRDefault="002B2D5B" w14:paraId="3BC8E289" w14:textId="6D2CD278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  <w:r w:rsidRPr="02157918" w:rsidR="5077D67F">
              <w:rPr>
                <w:sz w:val="24"/>
                <w:szCs w:val="24"/>
              </w:rPr>
              <w:t>Introduce the first activity by asking them if they know their colours in Welsh.</w:t>
            </w:r>
          </w:p>
        </w:tc>
        <w:tc>
          <w:tcPr>
            <w:tcW w:w="4971" w:type="dxa"/>
            <w:tcMar/>
          </w:tcPr>
          <w:p w:rsidRPr="006243FA" w:rsidR="002B2D5B" w:rsidP="02772614" w:rsidRDefault="002B2D5B" w14:paraId="24A77B16" w14:textId="2BE14EC6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  <w:r w:rsidRPr="02772614" w:rsidR="6B1CD579">
              <w:rPr>
                <w:sz w:val="24"/>
                <w:szCs w:val="24"/>
              </w:rPr>
              <w:t xml:space="preserve">Sit on the carpet and show beautiful </w:t>
            </w:r>
            <w:r w:rsidRPr="02772614" w:rsidR="4D893F16">
              <w:rPr>
                <w:sz w:val="24"/>
                <w:szCs w:val="24"/>
              </w:rPr>
              <w:t>listening.</w:t>
            </w:r>
          </w:p>
          <w:p w:rsidRPr="006243FA" w:rsidR="002B2D5B" w:rsidP="002B2D5B" w:rsidRDefault="002B2D5B" w14:paraId="4829C240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050DE121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0082543B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22E6197A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706C2014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7F17A4E6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6243FA" w:rsidR="002B2D5B" w:rsidP="002B2D5B" w:rsidRDefault="002B2D5B" w14:paraId="491DF6ED" w14:textId="77777777">
            <w:pPr>
              <w:jc w:val="center"/>
              <w:rPr>
                <w:sz w:val="28"/>
                <w:szCs w:val="28"/>
              </w:rPr>
            </w:pPr>
          </w:p>
        </w:tc>
      </w:tr>
      <w:tr w:rsidRPr="006243FA" w:rsidR="002B2D5B" w:rsidTr="02772614" w14:paraId="3E425A8C" w14:textId="77777777">
        <w:trPr>
          <w:trHeight w:val="2043"/>
        </w:trPr>
        <w:tc>
          <w:tcPr>
            <w:tcW w:w="1249" w:type="dxa"/>
            <w:tcMar/>
          </w:tcPr>
          <w:p w:rsidRPr="006243FA" w:rsidR="002B2D5B" w:rsidP="002B2D5B" w:rsidRDefault="002B2D5B" w14:paraId="3C63E476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5F4057E9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427965B4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  <w:tcMar/>
          </w:tcPr>
          <w:p w:rsidRPr="006243FA" w:rsidR="002B2D5B" w:rsidP="02157918" w:rsidRDefault="002B2D5B" w14:paraId="463F7EFC" w14:textId="1FF64D8E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157918" w:rsidR="44A23CE9">
              <w:rPr>
                <w:sz w:val="24"/>
                <w:szCs w:val="24"/>
              </w:rPr>
              <w:t xml:space="preserve">Using colour cards, I will hold up different colours for the children to name in Welsh. The cards do have the Welsh translations written on them but </w:t>
            </w:r>
            <w:r w:rsidRPr="02157918" w:rsidR="2C914B78">
              <w:rPr>
                <w:sz w:val="24"/>
                <w:szCs w:val="24"/>
              </w:rPr>
              <w:t xml:space="preserve">due to the fact I’m teaching nursery, this won’t matter as they won’t be able to read them. </w:t>
            </w:r>
          </w:p>
          <w:p w:rsidRPr="006243FA" w:rsidR="002B2D5B" w:rsidP="02157918" w:rsidRDefault="002B2D5B" w14:paraId="2BF71862" w14:textId="61F50B3A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157918" w:rsidR="3EBC5B11">
              <w:rPr>
                <w:sz w:val="24"/>
                <w:szCs w:val="24"/>
              </w:rPr>
              <w:t>After we’ve gone through every colour, I’ll go around the children and ask them individually what their favourite colour is. If they tell me in English, I will ask them for the Welsh translation.</w:t>
            </w:r>
          </w:p>
          <w:p w:rsidRPr="006243FA" w:rsidR="002B2D5B" w:rsidP="02157918" w:rsidRDefault="002B2D5B" w14:paraId="16B4D844" w14:textId="7846481D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157918" w:rsidR="7DD10CF6">
              <w:rPr>
                <w:sz w:val="24"/>
                <w:szCs w:val="24"/>
              </w:rPr>
              <w:t xml:space="preserve">I will then put on the ‘rainbow song,’ on YouTube and encourage the children to sing along. They know this song </w:t>
            </w:r>
            <w:r w:rsidRPr="02157918" w:rsidR="6A367637">
              <w:rPr>
                <w:sz w:val="24"/>
                <w:szCs w:val="24"/>
              </w:rPr>
              <w:t>already,</w:t>
            </w:r>
            <w:r w:rsidRPr="02157918" w:rsidR="7DD10CF6">
              <w:rPr>
                <w:sz w:val="24"/>
                <w:szCs w:val="24"/>
              </w:rPr>
              <w:t xml:space="preserve"> so it’ll be a good refresher for them </w:t>
            </w:r>
            <w:r w:rsidRPr="02157918" w:rsidR="7BC5ABF0">
              <w:rPr>
                <w:sz w:val="24"/>
                <w:szCs w:val="24"/>
              </w:rPr>
              <w:t>and</w:t>
            </w:r>
            <w:r w:rsidRPr="02157918" w:rsidR="7DD10CF6">
              <w:rPr>
                <w:sz w:val="24"/>
                <w:szCs w:val="24"/>
              </w:rPr>
              <w:t xml:space="preserve"> keep them engaged with the lesson after </w:t>
            </w:r>
            <w:r w:rsidRPr="02157918" w:rsidR="2E10C641">
              <w:rPr>
                <w:sz w:val="24"/>
                <w:szCs w:val="24"/>
              </w:rPr>
              <w:t>doing some theory.</w:t>
            </w:r>
          </w:p>
          <w:p w:rsidRPr="006243FA" w:rsidR="002B2D5B" w:rsidP="02157918" w:rsidRDefault="002B2D5B" w14:paraId="7462CCCD" w14:textId="2BBE2D89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157918" w:rsidR="2E10C641">
              <w:rPr>
                <w:sz w:val="24"/>
                <w:szCs w:val="24"/>
              </w:rPr>
              <w:t xml:space="preserve">After finishing colours, I will move onto weather. I’ll start by reading the, ‘Teddi </w:t>
            </w:r>
            <w:proofErr w:type="spellStart"/>
            <w:r w:rsidRPr="02157918" w:rsidR="2E10C641">
              <w:rPr>
                <w:sz w:val="24"/>
                <w:szCs w:val="24"/>
              </w:rPr>
              <w:t>Twt</w:t>
            </w:r>
            <w:proofErr w:type="spellEnd"/>
            <w:r w:rsidRPr="02157918" w:rsidR="2E10C641">
              <w:rPr>
                <w:sz w:val="24"/>
                <w:szCs w:val="24"/>
              </w:rPr>
              <w:t>,’ book to them and as</w:t>
            </w:r>
            <w:r w:rsidRPr="02157918" w:rsidR="21319EF3">
              <w:rPr>
                <w:sz w:val="24"/>
                <w:szCs w:val="24"/>
              </w:rPr>
              <w:t xml:space="preserve"> I’ve read this to them before, they should have good prior knowledge already.</w:t>
            </w:r>
          </w:p>
          <w:p w:rsidRPr="006243FA" w:rsidR="002B2D5B" w:rsidP="02157918" w:rsidRDefault="002B2D5B" w14:paraId="47BCE662" w14:textId="31B0A0AF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center"/>
              <w:rPr>
                <w:sz w:val="24"/>
                <w:szCs w:val="24"/>
              </w:rPr>
            </w:pPr>
            <w:r w:rsidRPr="02157918" w:rsidR="104B7E2F">
              <w:rPr>
                <w:sz w:val="24"/>
                <w:szCs w:val="24"/>
              </w:rPr>
              <w:t>Whilst reading the book, I’ll stop and ask them questions</w:t>
            </w:r>
            <w:r w:rsidRPr="02157918" w:rsidR="5F860C5B">
              <w:rPr>
                <w:sz w:val="24"/>
                <w:szCs w:val="24"/>
              </w:rPr>
              <w:t xml:space="preserve"> about the weather shown on the book.</w:t>
            </w:r>
          </w:p>
          <w:p w:rsidRPr="006243FA" w:rsidR="002B2D5B" w:rsidP="02157918" w:rsidRDefault="002B2D5B" w14:paraId="1FA23646" w14:textId="42844E3B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center"/>
              <w:rPr>
                <w:sz w:val="24"/>
                <w:szCs w:val="24"/>
              </w:rPr>
            </w:pPr>
            <w:r w:rsidRPr="02157918" w:rsidR="7C8D35C3">
              <w:rPr>
                <w:sz w:val="24"/>
                <w:szCs w:val="24"/>
              </w:rPr>
              <w:t>I’ll then ask the children about the weather today</w:t>
            </w:r>
            <w:r w:rsidRPr="02157918" w:rsidR="2924E393">
              <w:rPr>
                <w:sz w:val="24"/>
                <w:szCs w:val="24"/>
              </w:rPr>
              <w:t xml:space="preserve"> and for the children who are more able, I will expect them to say, ‘</w:t>
            </w:r>
            <w:proofErr w:type="spellStart"/>
            <w:r w:rsidRPr="02157918" w:rsidR="2924E393">
              <w:rPr>
                <w:sz w:val="24"/>
                <w:szCs w:val="24"/>
              </w:rPr>
              <w:t>mae</w:t>
            </w:r>
            <w:proofErr w:type="spellEnd"/>
            <w:r w:rsidRPr="02157918" w:rsidR="2924E393">
              <w:rPr>
                <w:sz w:val="24"/>
                <w:szCs w:val="24"/>
              </w:rPr>
              <w:t xml:space="preserve"> </w:t>
            </w:r>
            <w:proofErr w:type="spellStart"/>
            <w:r w:rsidRPr="02157918" w:rsidR="2924E393">
              <w:rPr>
                <w:sz w:val="24"/>
                <w:szCs w:val="24"/>
              </w:rPr>
              <w:t>hi’n</w:t>
            </w:r>
            <w:proofErr w:type="spellEnd"/>
            <w:r w:rsidRPr="02157918" w:rsidR="2924E393">
              <w:rPr>
                <w:sz w:val="24"/>
                <w:szCs w:val="24"/>
              </w:rPr>
              <w:t xml:space="preserve"> …' rather than just ‘</w:t>
            </w:r>
            <w:proofErr w:type="spellStart"/>
            <w:r w:rsidRPr="02157918" w:rsidR="2924E393">
              <w:rPr>
                <w:sz w:val="24"/>
                <w:szCs w:val="24"/>
              </w:rPr>
              <w:t>heulog</w:t>
            </w:r>
            <w:proofErr w:type="spellEnd"/>
            <w:r w:rsidRPr="02157918" w:rsidR="2924E393">
              <w:rPr>
                <w:sz w:val="24"/>
                <w:szCs w:val="24"/>
              </w:rPr>
              <w:t>,’ for example.</w:t>
            </w:r>
          </w:p>
          <w:p w:rsidRPr="006243FA" w:rsidR="002B2D5B" w:rsidP="02157918" w:rsidRDefault="002B2D5B" w14:paraId="1638D4D4" w14:textId="7EA1B42A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center"/>
              <w:rPr>
                <w:sz w:val="24"/>
                <w:szCs w:val="24"/>
              </w:rPr>
            </w:pPr>
            <w:r w:rsidRPr="02157918" w:rsidR="3CBED886">
              <w:rPr>
                <w:sz w:val="24"/>
                <w:szCs w:val="24"/>
              </w:rPr>
              <w:t xml:space="preserve">After this theory we’ll then sing another song. This will be either ‘bore da </w:t>
            </w:r>
            <w:proofErr w:type="spellStart"/>
            <w:r w:rsidRPr="02157918" w:rsidR="3CBED886">
              <w:rPr>
                <w:sz w:val="24"/>
                <w:szCs w:val="24"/>
              </w:rPr>
              <w:t>ffrindau</w:t>
            </w:r>
            <w:proofErr w:type="spellEnd"/>
            <w:r w:rsidRPr="02157918" w:rsidR="3CBED886">
              <w:rPr>
                <w:sz w:val="24"/>
                <w:szCs w:val="24"/>
              </w:rPr>
              <w:t>,’ or the, ‘bore da,’ song</w:t>
            </w:r>
            <w:r w:rsidRPr="02157918" w:rsidR="09E540A5">
              <w:rPr>
                <w:sz w:val="24"/>
                <w:szCs w:val="24"/>
              </w:rPr>
              <w:t>, to keep them engaged.</w:t>
            </w:r>
          </w:p>
          <w:p w:rsidRPr="006243FA" w:rsidR="002B2D5B" w:rsidP="02157918" w:rsidRDefault="002B2D5B" w14:paraId="65481C09" w14:textId="098146D2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center"/>
              <w:rPr>
                <w:sz w:val="24"/>
                <w:szCs w:val="24"/>
              </w:rPr>
            </w:pPr>
            <w:r w:rsidRPr="02772614" w:rsidR="09E540A5">
              <w:rPr>
                <w:sz w:val="24"/>
                <w:szCs w:val="24"/>
              </w:rPr>
              <w:t xml:space="preserve"> </w:t>
            </w:r>
            <w:r w:rsidRPr="02772614" w:rsidR="42F1BFF3">
              <w:rPr>
                <w:sz w:val="24"/>
                <w:szCs w:val="24"/>
              </w:rPr>
              <w:t>For the last part of the main section of my lesson</w:t>
            </w:r>
            <w:r w:rsidRPr="02772614" w:rsidR="1C071B70">
              <w:rPr>
                <w:sz w:val="24"/>
                <w:szCs w:val="24"/>
              </w:rPr>
              <w:t xml:space="preserve"> we’ll finish with counting. We'll count to 20 in English and then to 10 in Welsh.</w:t>
            </w:r>
          </w:p>
        </w:tc>
        <w:tc>
          <w:tcPr>
            <w:tcW w:w="4971" w:type="dxa"/>
            <w:tcMar/>
          </w:tcPr>
          <w:p w:rsidRPr="006243FA" w:rsidR="002B2D5B" w:rsidP="02772614" w:rsidRDefault="002B2D5B" w14:paraId="32715732" w14:textId="3E9EF714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772614" w:rsidR="67B50D97">
              <w:rPr>
                <w:sz w:val="24"/>
                <w:szCs w:val="24"/>
              </w:rPr>
              <w:t>Look at the colour card and tell the teacher what the colour on the card is, in Welsh.</w:t>
            </w:r>
          </w:p>
          <w:p w:rsidR="75F7B6B0" w:rsidP="02772614" w:rsidRDefault="75F7B6B0" w14:paraId="2887E383" w14:textId="25B1781F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772614" w:rsidR="75F7B6B0">
              <w:rPr>
                <w:sz w:val="24"/>
                <w:szCs w:val="24"/>
              </w:rPr>
              <w:t>Tell the teacher their favourite colour- in Welsh if possible.</w:t>
            </w:r>
          </w:p>
          <w:p w:rsidR="13DD0416" w:rsidP="02772614" w:rsidRDefault="13DD0416" w14:paraId="11144BCD" w14:textId="25199512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772614" w:rsidR="13DD0416">
              <w:rPr>
                <w:sz w:val="24"/>
                <w:szCs w:val="24"/>
              </w:rPr>
              <w:t>Join in with singing the rainbow song.</w:t>
            </w:r>
          </w:p>
          <w:p w:rsidR="13DD0416" w:rsidP="02772614" w:rsidRDefault="13DD0416" w14:paraId="1706858A" w14:textId="684AC11C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772614" w:rsidR="13DD0416">
              <w:rPr>
                <w:sz w:val="24"/>
                <w:szCs w:val="24"/>
              </w:rPr>
              <w:t xml:space="preserve">Listen to and engage with the Teddi </w:t>
            </w:r>
            <w:proofErr w:type="spellStart"/>
            <w:r w:rsidRPr="02772614" w:rsidR="13DD0416">
              <w:rPr>
                <w:sz w:val="24"/>
                <w:szCs w:val="24"/>
              </w:rPr>
              <w:t>Twt</w:t>
            </w:r>
            <w:proofErr w:type="spellEnd"/>
            <w:r w:rsidRPr="02772614" w:rsidR="13DD0416">
              <w:rPr>
                <w:sz w:val="24"/>
                <w:szCs w:val="24"/>
              </w:rPr>
              <w:t xml:space="preserve"> story. Answer and ask questions </w:t>
            </w:r>
            <w:r w:rsidRPr="02772614" w:rsidR="64C3DBF0">
              <w:rPr>
                <w:sz w:val="24"/>
                <w:szCs w:val="24"/>
              </w:rPr>
              <w:t>if necessary.</w:t>
            </w:r>
          </w:p>
          <w:p w:rsidR="64C3DBF0" w:rsidP="02772614" w:rsidRDefault="64C3DBF0" w14:paraId="722D5AF7" w14:textId="7DD1E9A9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772614" w:rsidR="64C3DBF0">
              <w:rPr>
                <w:sz w:val="24"/>
                <w:szCs w:val="24"/>
              </w:rPr>
              <w:t>Tell the teacher what the weather is today, in Welsh.</w:t>
            </w:r>
            <w:r w:rsidRPr="02772614" w:rsidR="54D82B85">
              <w:rPr>
                <w:sz w:val="24"/>
                <w:szCs w:val="24"/>
              </w:rPr>
              <w:t xml:space="preserve"> Try to put it into a sentence.</w:t>
            </w:r>
          </w:p>
          <w:p w:rsidR="64C3DBF0" w:rsidP="02772614" w:rsidRDefault="64C3DBF0" w14:paraId="48CC24DC" w14:textId="6EF54BFB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772614" w:rsidR="64C3DBF0">
              <w:rPr>
                <w:sz w:val="24"/>
                <w:szCs w:val="24"/>
              </w:rPr>
              <w:t xml:space="preserve"> </w:t>
            </w:r>
            <w:r w:rsidRPr="02772614" w:rsidR="616427BB">
              <w:rPr>
                <w:sz w:val="24"/>
                <w:szCs w:val="24"/>
              </w:rPr>
              <w:t>Join in with another Welsh song</w:t>
            </w:r>
            <w:r w:rsidRPr="02772614" w:rsidR="4E1957C3">
              <w:rPr>
                <w:sz w:val="24"/>
                <w:szCs w:val="24"/>
              </w:rPr>
              <w:t>, using actions to accompany the song.</w:t>
            </w:r>
          </w:p>
          <w:p w:rsidR="4E1957C3" w:rsidP="02772614" w:rsidRDefault="4E1957C3" w14:paraId="61591042" w14:textId="15181346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772614" w:rsidR="4E1957C3">
              <w:rPr>
                <w:sz w:val="24"/>
                <w:szCs w:val="24"/>
              </w:rPr>
              <w:t>Count to 20 in English and to 10 in Welsh, as a collective.</w:t>
            </w:r>
          </w:p>
          <w:p w:rsidRPr="006243FA" w:rsidR="002B2D5B" w:rsidP="002B2D5B" w:rsidRDefault="002B2D5B" w14:paraId="412AF2A1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27AADFAF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61540434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6F32319A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6243FA" w:rsidR="002B2D5B" w:rsidP="02772614" w:rsidRDefault="002B2D5B" w14:paraId="2B71CE2F" w14:textId="66E1B85F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772614" w:rsidR="1CBA6EA3">
              <w:rPr>
                <w:sz w:val="24"/>
                <w:szCs w:val="24"/>
              </w:rPr>
              <w:t>Colour cards</w:t>
            </w:r>
          </w:p>
          <w:p w:rsidRPr="006243FA" w:rsidR="002B2D5B" w:rsidP="02772614" w:rsidRDefault="002B2D5B" w14:paraId="68B56D3D" w14:textId="739DC1C3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772614" w:rsidR="1CBA6EA3">
              <w:rPr>
                <w:sz w:val="24"/>
                <w:szCs w:val="24"/>
              </w:rPr>
              <w:t>Interactive whiteboard</w:t>
            </w:r>
          </w:p>
          <w:p w:rsidRPr="006243FA" w:rsidR="002B2D5B" w:rsidP="02772614" w:rsidRDefault="002B2D5B" w14:paraId="32B893B4" w14:textId="40ED72D9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24"/>
                <w:szCs w:val="24"/>
              </w:rPr>
            </w:pPr>
            <w:r w:rsidRPr="02772614" w:rsidR="1CBA6EA3">
              <w:rPr>
                <w:sz w:val="24"/>
                <w:szCs w:val="24"/>
              </w:rPr>
              <w:t xml:space="preserve">Teddi </w:t>
            </w:r>
            <w:proofErr w:type="spellStart"/>
            <w:r w:rsidRPr="02772614" w:rsidR="1CBA6EA3">
              <w:rPr>
                <w:sz w:val="24"/>
                <w:szCs w:val="24"/>
              </w:rPr>
              <w:t>Twt</w:t>
            </w:r>
            <w:proofErr w:type="spellEnd"/>
            <w:r w:rsidRPr="02772614" w:rsidR="1CBA6EA3">
              <w:rPr>
                <w:sz w:val="24"/>
                <w:szCs w:val="24"/>
              </w:rPr>
              <w:t xml:space="preserve"> book</w:t>
            </w:r>
          </w:p>
          <w:p w:rsidRPr="006243FA" w:rsidR="002B2D5B" w:rsidP="02772614" w:rsidRDefault="002B2D5B" w14:paraId="73A5E4AB" w14:textId="7122309A">
            <w:pPr>
              <w:pStyle w:val="Normal"/>
              <w:ind w:left="0"/>
              <w:jc w:val="center"/>
              <w:rPr>
                <w:sz w:val="28"/>
                <w:szCs w:val="28"/>
              </w:rPr>
            </w:pPr>
          </w:p>
        </w:tc>
      </w:tr>
      <w:tr w:rsidRPr="006243FA" w:rsidR="002B2D5B" w:rsidTr="02772614" w14:paraId="78EBC3C5" w14:textId="77777777">
        <w:trPr>
          <w:trHeight w:val="2051"/>
        </w:trPr>
        <w:tc>
          <w:tcPr>
            <w:tcW w:w="1249" w:type="dxa"/>
            <w:tcMar/>
          </w:tcPr>
          <w:p w:rsidRPr="006243FA" w:rsidR="002B2D5B" w:rsidP="002B2D5B" w:rsidRDefault="002B2D5B" w14:paraId="12989264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0234BE87" w14:textId="77777777">
            <w:pPr>
              <w:jc w:val="center"/>
              <w:rPr>
                <w:b/>
              </w:rPr>
            </w:pPr>
          </w:p>
          <w:p w:rsidRPr="006243FA" w:rsidR="002B2D5B" w:rsidP="002B2D5B" w:rsidRDefault="002B2D5B" w14:paraId="3C7DFD5C" w14:textId="77777777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  <w:tcMar/>
          </w:tcPr>
          <w:p w:rsidRPr="006243FA" w:rsidR="002B2D5B" w:rsidP="02772614" w:rsidRDefault="002B2D5B" w14:paraId="483EB441" w14:textId="4C0A1DA3">
            <w:pPr>
              <w:pStyle w:val="ListParagraph"/>
              <w:numPr>
                <w:ilvl w:val="0"/>
                <w:numId w:val="5"/>
              </w:numPr>
              <w:jc w:val="left"/>
              <w:rPr>
                <w:sz w:val="24"/>
                <w:szCs w:val="24"/>
              </w:rPr>
            </w:pPr>
            <w:r w:rsidRPr="02772614" w:rsidR="2D025DB9">
              <w:rPr>
                <w:sz w:val="24"/>
                <w:szCs w:val="24"/>
              </w:rPr>
              <w:t>To finish the lesson off, I will do one last question session with the children to see what information they’ve retained and to assess whether they’ve learnt anything from the session</w:t>
            </w:r>
            <w:r w:rsidRPr="02772614" w:rsidR="237E705D">
              <w:rPr>
                <w:sz w:val="24"/>
                <w:szCs w:val="24"/>
              </w:rPr>
              <w:t xml:space="preserve"> or not</w:t>
            </w:r>
            <w:r w:rsidRPr="02772614" w:rsidR="2D025DB9">
              <w:rPr>
                <w:sz w:val="24"/>
                <w:szCs w:val="24"/>
              </w:rPr>
              <w:t xml:space="preserve">. </w:t>
            </w:r>
            <w:r w:rsidRPr="02772614" w:rsidR="30B2C385">
              <w:rPr>
                <w:sz w:val="24"/>
                <w:szCs w:val="24"/>
              </w:rPr>
              <w:t xml:space="preserve">                                     </w:t>
            </w:r>
          </w:p>
        </w:tc>
        <w:tc>
          <w:tcPr>
            <w:tcW w:w="4971" w:type="dxa"/>
            <w:tcMar/>
          </w:tcPr>
          <w:p w:rsidRPr="006243FA" w:rsidR="002B2D5B" w:rsidP="02772614" w:rsidRDefault="002B2D5B" w14:paraId="28960558" w14:textId="674566A1">
            <w:pPr>
              <w:pStyle w:val="ListParagraph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  <w:r w:rsidRPr="02772614" w:rsidR="0F490CF2">
              <w:rPr>
                <w:sz w:val="24"/>
                <w:szCs w:val="24"/>
              </w:rPr>
              <w:t>Answer any questions the teacher asks, to the best of their ability.</w:t>
            </w:r>
          </w:p>
          <w:p w:rsidR="0F490CF2" w:rsidP="02772614" w:rsidRDefault="0F490CF2" w14:paraId="1C042148" w14:textId="4B7B00F9">
            <w:pPr>
              <w:pStyle w:val="ListParagraph"/>
              <w:numPr>
                <w:ilvl w:val="0"/>
                <w:numId w:val="5"/>
              </w:numPr>
              <w:jc w:val="center"/>
              <w:rPr>
                <w:sz w:val="24"/>
                <w:szCs w:val="24"/>
              </w:rPr>
            </w:pPr>
            <w:r w:rsidRPr="02772614" w:rsidR="0F490CF2">
              <w:rPr>
                <w:sz w:val="24"/>
                <w:szCs w:val="24"/>
              </w:rPr>
              <w:t>Ask any questions they feel necessary.</w:t>
            </w:r>
          </w:p>
          <w:p w:rsidRPr="006243FA" w:rsidR="002B2D5B" w:rsidP="002B2D5B" w:rsidRDefault="002B2D5B" w14:paraId="1E57D1BE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2A163885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31831FA2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0E61511D" w14:textId="77777777">
            <w:pPr>
              <w:jc w:val="center"/>
              <w:rPr>
                <w:sz w:val="28"/>
                <w:szCs w:val="28"/>
              </w:rPr>
            </w:pPr>
          </w:p>
          <w:p w:rsidRPr="006243FA" w:rsidR="002B2D5B" w:rsidP="002B2D5B" w:rsidRDefault="002B2D5B" w14:paraId="46716F0C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6243FA" w:rsidR="002B2D5B" w:rsidP="002B2D5B" w:rsidRDefault="002B2D5B" w14:paraId="08BDEAF7" w14:textId="77777777">
            <w:pPr>
              <w:jc w:val="center"/>
              <w:rPr>
                <w:sz w:val="28"/>
                <w:szCs w:val="28"/>
              </w:rPr>
            </w:pPr>
          </w:p>
        </w:tc>
      </w:tr>
    </w:tbl>
    <w:p w:rsidRPr="006243FA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</w:rPr>
      </w:pPr>
    </w:p>
    <w:p w:rsidRPr="006243FA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6243FA" w:rsidR="00EF0BE1" w:rsidP="00EF0BE1" w:rsidRDefault="00EF0BE1" w14:paraId="4A514B70" w14:textId="77777777">
      <w:pPr>
        <w:rPr>
          <w:sz w:val="28"/>
          <w:szCs w:val="28"/>
        </w:rPr>
      </w:pPr>
    </w:p>
    <w:p w:rsidRPr="006243FA" w:rsidR="00EF0BE1" w:rsidP="00EF0BE1" w:rsidRDefault="00EF0BE1" w14:paraId="2BC7D158" w14:textId="77777777">
      <w:pPr>
        <w:rPr>
          <w:sz w:val="28"/>
          <w:szCs w:val="28"/>
        </w:rPr>
      </w:pPr>
    </w:p>
    <w:p w:rsidRPr="006243FA" w:rsidR="00EF0BE1" w:rsidP="00EF0BE1" w:rsidRDefault="00EF0BE1" w14:paraId="2BB6E5A7" w14:textId="77777777">
      <w:pPr>
        <w:rPr>
          <w:sz w:val="28"/>
          <w:szCs w:val="28"/>
        </w:rPr>
      </w:pPr>
    </w:p>
    <w:p w:rsidRPr="006243FA" w:rsidR="00EF0BE1" w:rsidP="00EF0BE1" w:rsidRDefault="00EF0BE1" w14:paraId="2294F27D" w14:textId="77777777">
      <w:pPr>
        <w:rPr>
          <w:sz w:val="28"/>
          <w:szCs w:val="28"/>
        </w:rPr>
      </w:pPr>
    </w:p>
    <w:p w:rsidRPr="006243FA" w:rsidR="00EF0BE1" w:rsidP="00EF0BE1" w:rsidRDefault="00EF0BE1" w14:paraId="47276F70" w14:textId="77777777">
      <w:pPr>
        <w:rPr>
          <w:sz w:val="28"/>
          <w:szCs w:val="28"/>
        </w:rPr>
      </w:pPr>
    </w:p>
    <w:p w:rsidRPr="006243FA" w:rsidR="00EF0BE1" w:rsidP="00EF0BE1" w:rsidRDefault="00EF0BE1" w14:paraId="4EEB0736" w14:textId="77777777">
      <w:pPr>
        <w:rPr>
          <w:sz w:val="28"/>
          <w:szCs w:val="28"/>
        </w:rPr>
      </w:pPr>
    </w:p>
    <w:p w:rsidRPr="006243FA" w:rsidR="00EF0BE1" w:rsidP="00EF0BE1" w:rsidRDefault="00EF0BE1" w14:paraId="29806F32" w14:textId="77777777">
      <w:pPr>
        <w:rPr>
          <w:sz w:val="28"/>
          <w:szCs w:val="28"/>
        </w:rPr>
      </w:pPr>
    </w:p>
    <w:p w:rsidRPr="006243FA" w:rsidR="00EF0BE1" w:rsidP="00EF0BE1" w:rsidRDefault="00EF0BE1" w14:paraId="3F369D11" w14:textId="27119250">
      <w:pPr>
        <w:rPr>
          <w:sz w:val="28"/>
          <w:szCs w:val="28"/>
        </w:rPr>
      </w:pPr>
      <w:r w:rsidRPr="724186F5" w:rsidR="549155E6">
        <w:rPr>
          <w:sz w:val="28"/>
          <w:szCs w:val="28"/>
        </w:rPr>
        <w:t>Link to my video -</w:t>
      </w:r>
    </w:p>
    <w:p w:rsidRPr="006243FA" w:rsidR="00EF0BE1" w:rsidP="00EF0BE1" w:rsidRDefault="00EF0BE1" w14:paraId="2D346F17" w14:textId="77777777">
      <w:pPr>
        <w:rPr>
          <w:sz w:val="28"/>
          <w:szCs w:val="28"/>
        </w:rPr>
      </w:pPr>
    </w:p>
    <w:p w:rsidR="549155E6" w:rsidP="724186F5" w:rsidRDefault="549155E6" w14:paraId="7459EC62" w14:textId="314DBD86">
      <w:pPr>
        <w:pStyle w:val="Normal"/>
      </w:pPr>
      <w:r w:rsidRPr="724186F5" w:rsidR="549155E6">
        <w:rPr>
          <w:rFonts w:ascii="Calibri" w:hAnsi="Calibri" w:eastAsia="Calibri" w:cs="Calibri"/>
          <w:noProof w:val="0"/>
          <w:sz w:val="28"/>
          <w:szCs w:val="28"/>
          <w:lang w:val="en-GB"/>
        </w:rPr>
        <w:t>https://uowtsd-my.sharepoint.com/:v:/g/personal/1905098_student_uwtsd_ac_uk/EQ_8CrbF06tFuFqc8JF-ob4BHmvXUy7O5Mx_CSDPQhKnNQ?e=fzvbaS</w:t>
      </w:r>
    </w:p>
    <w:p w:rsidRPr="006243FA" w:rsidR="00EF0BE1" w:rsidP="00EF0BE1" w:rsidRDefault="00EF0BE1" w14:paraId="603814E7" w14:textId="77777777">
      <w:pPr>
        <w:rPr>
          <w:sz w:val="28"/>
          <w:szCs w:val="28"/>
        </w:rPr>
      </w:pPr>
    </w:p>
    <w:p w:rsidRPr="006243FA" w:rsidR="00EF0BE1" w:rsidP="00EF0BE1" w:rsidRDefault="00EF0BE1" w14:paraId="6286D6E1" w14:textId="77777777">
      <w:pPr>
        <w:rPr>
          <w:sz w:val="28"/>
          <w:szCs w:val="28"/>
        </w:rPr>
      </w:pPr>
    </w:p>
    <w:p w:rsidRPr="006243FA" w:rsidR="00EF0BE1" w:rsidP="00EF0BE1" w:rsidRDefault="00EF0BE1" w14:paraId="69EE6455" w14:textId="77777777">
      <w:pPr>
        <w:rPr>
          <w:sz w:val="28"/>
          <w:szCs w:val="28"/>
        </w:rPr>
      </w:pPr>
    </w:p>
    <w:p w:rsidRPr="006243FA" w:rsidR="00EF0BE1" w:rsidP="00EF0BE1" w:rsidRDefault="00EF0BE1" w14:paraId="798BEE9C" w14:textId="77777777">
      <w:pPr>
        <w:rPr>
          <w:sz w:val="28"/>
          <w:szCs w:val="28"/>
        </w:rPr>
      </w:pPr>
    </w:p>
    <w:p w:rsidRPr="006243FA" w:rsidR="00EF0BE1" w:rsidP="00EF0BE1" w:rsidRDefault="00EF0BE1" w14:paraId="084DDFCB" w14:textId="77777777">
      <w:pPr>
        <w:rPr>
          <w:sz w:val="28"/>
          <w:szCs w:val="28"/>
        </w:rPr>
      </w:pPr>
    </w:p>
    <w:p w:rsidRPr="006243FA" w:rsidR="00EF0BE1" w:rsidP="00EF0BE1" w:rsidRDefault="00EF0BE1" w14:paraId="2E8F31CF" w14:textId="77777777">
      <w:pPr>
        <w:rPr>
          <w:sz w:val="28"/>
          <w:szCs w:val="28"/>
        </w:rPr>
      </w:pPr>
    </w:p>
    <w:p w:rsidRPr="006243FA" w:rsidR="00EF0BE1" w:rsidP="00EF0BE1" w:rsidRDefault="00EF0BE1" w14:paraId="46769B7B" w14:textId="77777777">
      <w:pPr>
        <w:rPr>
          <w:sz w:val="28"/>
          <w:szCs w:val="28"/>
        </w:rPr>
      </w:pPr>
    </w:p>
    <w:p w:rsidRPr="006243FA" w:rsidR="00EF0BE1" w:rsidP="00EF0BE1" w:rsidRDefault="00EF0BE1" w14:paraId="4F3789E3" w14:textId="77777777">
      <w:pPr>
        <w:rPr>
          <w:sz w:val="28"/>
          <w:szCs w:val="28"/>
        </w:rPr>
      </w:pPr>
    </w:p>
    <w:p w:rsidRPr="006243FA" w:rsidR="00EF0BE1" w:rsidP="00EF0BE1" w:rsidRDefault="00EF0BE1" w14:paraId="20B198E4" w14:textId="77777777">
      <w:pPr>
        <w:rPr>
          <w:sz w:val="28"/>
          <w:szCs w:val="28"/>
        </w:rPr>
      </w:pPr>
    </w:p>
    <w:p w:rsidRPr="006243FA" w:rsidR="00EF0BE1" w:rsidP="00EF0BE1" w:rsidRDefault="00EF0BE1" w14:paraId="58432AFC" w14:textId="77777777">
      <w:pPr>
        <w:rPr>
          <w:sz w:val="28"/>
          <w:szCs w:val="28"/>
        </w:rPr>
      </w:pPr>
    </w:p>
    <w:p w:rsidRPr="006243FA" w:rsidR="00EF0BE1" w:rsidP="00EF0BE1" w:rsidRDefault="00EF0BE1" w14:paraId="23D4DC51" w14:textId="77777777">
      <w:pPr>
        <w:rPr>
          <w:sz w:val="28"/>
          <w:szCs w:val="28"/>
        </w:rPr>
      </w:pPr>
    </w:p>
    <w:p w:rsidRPr="006243FA" w:rsidR="00EF0BE1" w:rsidP="00EF0BE1" w:rsidRDefault="00EF0BE1" w14:paraId="3814CFF1" w14:textId="77777777">
      <w:pPr>
        <w:rPr>
          <w:sz w:val="28"/>
          <w:szCs w:val="28"/>
        </w:rPr>
      </w:pPr>
    </w:p>
    <w:p w:rsidRPr="006243FA" w:rsidR="00EF0BE1" w:rsidP="00EF0BE1" w:rsidRDefault="00EF0BE1" w14:paraId="117A1317" w14:textId="77777777">
      <w:pPr>
        <w:rPr>
          <w:sz w:val="28"/>
          <w:szCs w:val="28"/>
        </w:rPr>
      </w:pPr>
    </w:p>
    <w:p w:rsidRPr="006243FA" w:rsidR="00DB1D3B" w:rsidP="00EF0BE1" w:rsidRDefault="00DB1D3B" w14:paraId="33FC4CE7" w14:textId="77777777">
      <w:pPr>
        <w:rPr>
          <w:sz w:val="28"/>
          <w:szCs w:val="28"/>
        </w:rPr>
        <w:sectPr w:rsidRPr="006243FA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6243FA" w:rsidR="00825827" w:rsidP="00825827" w:rsidRDefault="00825827" w14:paraId="12A401DF" w14:textId="6525B3C2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:rsidRPr="006243FA" w:rsidR="00825827" w:rsidP="00825827" w:rsidRDefault="00825827" w14:paraId="38E88527" w14:textId="7777777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:rsidRPr="006243FA" w:rsidR="00825827" w:rsidP="00825827" w:rsidRDefault="00825827" w14:paraId="4B490B66" w14:textId="7777777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:rsidRPr="006243FA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6243FA" w:rsidR="00825827" w:rsidTr="185820E7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6243FA" w:rsidR="00825827" w:rsidP="00825827" w:rsidRDefault="00825827" w14:paraId="60ACB732" w14:textId="7777777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:rsidRPr="006243FA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185820E7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6243FA" w:rsidR="00825827" w:rsidP="00825827" w:rsidRDefault="00825827" w14:paraId="68427B60" w14:textId="5DB54463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Pr="006243FA" w:rsidR="00167F75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  <w:tcMar/>
          </w:tcPr>
          <w:p w:rsidR="0A0F033B" w:rsidP="185820E7" w:rsidRDefault="0A0F033B" w14:paraId="1FEB72D2" w14:textId="6928D742">
            <w:pPr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85820E7" w:rsidR="0A0F033B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Who - </w:t>
            </w:r>
          </w:p>
          <w:p w:rsidR="0A0F033B" w:rsidP="185820E7" w:rsidRDefault="0A0F033B" w14:paraId="5730AEEB" w14:textId="017D49D8">
            <w:pPr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85820E7" w:rsidR="0A0F033B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How -</w:t>
            </w:r>
          </w:p>
          <w:p w:rsidR="0A0F033B" w:rsidP="185820E7" w:rsidRDefault="0A0F033B" w14:paraId="1CBBB45E" w14:textId="0C9911C8">
            <w:pPr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85820E7" w:rsidR="0A0F033B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What -</w:t>
            </w:r>
          </w:p>
          <w:p w:rsidR="0A0F033B" w:rsidP="185820E7" w:rsidRDefault="0A0F033B" w14:paraId="3D9AC161" w14:textId="3F79283B">
            <w:pPr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85820E7" w:rsidR="0A0F033B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Why -</w:t>
            </w:r>
          </w:p>
          <w:p w:rsidRPr="006243FA" w:rsidR="00825827" w:rsidP="00825827" w:rsidRDefault="00825827" w14:paraId="38BC71B3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185820E7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6243FA" w:rsidR="00825827" w:rsidP="00825827" w:rsidRDefault="00BF5170" w14:paraId="55E6124E" w14:textId="6991777A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Pr="006243FA" w:rsidR="00825827">
              <w:rPr>
                <w:sz w:val="20"/>
                <w:szCs w:val="20"/>
              </w:rPr>
              <w:t>Steps for Progress</w:t>
            </w:r>
          </w:p>
          <w:p w:rsidRPr="006243FA" w:rsidR="00825827" w:rsidP="00825827" w:rsidRDefault="00825827" w14:paraId="76590C14" w14:textId="7777777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  <w:tcMar/>
          </w:tcPr>
          <w:p w:rsidRPr="006243FA" w:rsidR="00825827" w:rsidP="185820E7" w:rsidRDefault="00825827" w14:paraId="35157F57" w14:textId="3E8FE77B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85820E7" w:rsidR="16627D04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Who - </w:t>
            </w:r>
          </w:p>
          <w:p w:rsidRPr="006243FA" w:rsidR="00825827" w:rsidP="185820E7" w:rsidRDefault="00825827" w14:paraId="02DD5335" w14:textId="15E8E5D7">
            <w:pPr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85820E7" w:rsidR="16627D04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How -</w:t>
            </w:r>
          </w:p>
          <w:p w:rsidRPr="006243FA" w:rsidR="00825827" w:rsidP="185820E7" w:rsidRDefault="00825827" w14:paraId="1FF2503C" w14:textId="7BC630F1">
            <w:pPr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85820E7" w:rsidR="16627D04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What -</w:t>
            </w:r>
          </w:p>
          <w:p w:rsidRPr="006243FA" w:rsidR="00825827" w:rsidP="185820E7" w:rsidRDefault="00825827" w14:paraId="59C98920" w14:textId="2B8DE6CD">
            <w:pPr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85820E7" w:rsidR="16627D04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Why -</w:t>
            </w:r>
          </w:p>
          <w:p w:rsidRPr="006243FA" w:rsidR="00825827" w:rsidP="185820E7" w:rsidRDefault="00825827" w14:paraId="6E88F129" w14:textId="0BB21DD5">
            <w:pPr>
              <w:pStyle w:val="Normal"/>
              <w:rPr>
                <w:sz w:val="20"/>
                <w:szCs w:val="20"/>
              </w:rPr>
            </w:pPr>
          </w:p>
        </w:tc>
      </w:tr>
    </w:tbl>
    <w:p w:rsidRPr="006243FA" w:rsidR="00825827" w:rsidP="00825827" w:rsidRDefault="00825827" w14:paraId="7AFDDA83" w14:textId="77777777">
      <w:pPr>
        <w:rPr>
          <w:sz w:val="20"/>
          <w:szCs w:val="20"/>
        </w:rPr>
      </w:pPr>
    </w:p>
    <w:p w:rsidRPr="006243FA" w:rsidR="00825827" w:rsidP="00825827" w:rsidRDefault="00825827" w14:paraId="77B4D4EA" w14:textId="7777777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6243FA" w:rsidR="00825827" w:rsidTr="005A4B2C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6243FA" w:rsidR="00825827" w:rsidP="00825827" w:rsidRDefault="00825827" w14:paraId="6F5902A0" w14:textId="38824899">
            <w:pPr>
              <w:rPr>
                <w:b/>
              </w:rPr>
            </w:pPr>
            <w:r w:rsidRPr="006243FA">
              <w:rPr>
                <w:b/>
              </w:rPr>
              <w:t xml:space="preserve">Reflective Analysis of Teaching and Strategies </w:t>
            </w:r>
            <w:proofErr w:type="gramStart"/>
            <w:r w:rsidRPr="006243FA">
              <w:rPr>
                <w:b/>
              </w:rPr>
              <w:t>For</w:t>
            </w:r>
            <w:proofErr w:type="gramEnd"/>
            <w:r w:rsidRPr="006243FA">
              <w:rPr>
                <w:b/>
              </w:rPr>
              <w:t xml:space="preserve"> Development</w:t>
            </w:r>
            <w:r w:rsidRPr="006243FA" w:rsidR="00167F75">
              <w:rPr>
                <w:b/>
              </w:rPr>
              <w:t xml:space="preserve"> – including </w:t>
            </w:r>
            <w:r w:rsidRPr="006243FA" w:rsidR="000E5C05">
              <w:rPr>
                <w:b/>
              </w:rPr>
              <w:t>justificati</w:t>
            </w:r>
            <w:r w:rsidRPr="006243FA" w:rsidR="005B7769">
              <w:rPr>
                <w:b/>
              </w:rPr>
              <w:t>on/rationale for pedagogical choices</w:t>
            </w:r>
          </w:p>
          <w:p w:rsidRPr="006243FA" w:rsidR="00825827" w:rsidP="00825827" w:rsidRDefault="00825827" w14:paraId="44C6AA70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005A4B2C" w14:paraId="34E27A9A" w14:textId="77777777">
        <w:tc>
          <w:tcPr>
            <w:tcW w:w="1838" w:type="dxa"/>
            <w:shd w:val="clear" w:color="auto" w:fill="D9E2F3" w:themeFill="accent1" w:themeFillTint="33"/>
          </w:tcPr>
          <w:p w:rsidRPr="006243FA" w:rsidR="00825827" w:rsidP="00825827" w:rsidRDefault="00825827" w14:paraId="5B5A6D21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:rsidRPr="006243FA" w:rsidR="00825827" w:rsidP="00825827" w:rsidRDefault="00825827" w14:paraId="3719705E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65F896C5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Pr="006243FA" w:rsidR="00825827" w:rsidP="00825827" w:rsidRDefault="00825827" w14:paraId="0CBCEE7E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471612F7" w14:textId="77777777">
            <w:pPr>
              <w:rPr>
                <w:sz w:val="20"/>
                <w:szCs w:val="20"/>
              </w:rPr>
            </w:pPr>
          </w:p>
        </w:tc>
      </w:tr>
      <w:tr w:rsidRPr="006243FA" w:rsidR="00825827" w:rsidTr="005A4B2C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:rsidRPr="006243FA" w:rsidR="00825827" w:rsidP="00825827" w:rsidRDefault="00825827" w14:paraId="6F863CDC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:rsidRPr="006243FA" w:rsidR="00825827" w:rsidP="00825827" w:rsidRDefault="00825827" w14:paraId="0BD9B8BD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3A90E508" w14:textId="7777777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:rsidRPr="006243FA" w:rsidR="00825827" w:rsidP="00825827" w:rsidRDefault="00825827" w14:paraId="63AF2A7D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:rsidRPr="006243FA" w:rsidR="00825827" w:rsidP="00825827" w:rsidRDefault="00825827" w14:paraId="51FDDB4B" w14:textId="77777777">
            <w:pPr>
              <w:rPr>
                <w:sz w:val="20"/>
                <w:szCs w:val="20"/>
              </w:rPr>
            </w:pPr>
          </w:p>
          <w:p w:rsidRPr="006243FA" w:rsidR="00825827" w:rsidP="00825827" w:rsidRDefault="00825827" w14:paraId="12D2BCF1" w14:textId="77777777">
            <w:pPr>
              <w:rPr>
                <w:sz w:val="20"/>
                <w:szCs w:val="20"/>
              </w:rPr>
            </w:pPr>
          </w:p>
        </w:tc>
      </w:tr>
    </w:tbl>
    <w:p w:rsidRPr="006243FA" w:rsidR="00825827" w:rsidP="00825827" w:rsidRDefault="00825827" w14:paraId="5C255ACC" w14:textId="77777777">
      <w:pPr>
        <w:rPr>
          <w:sz w:val="20"/>
          <w:szCs w:val="20"/>
        </w:rPr>
      </w:pPr>
    </w:p>
    <w:p w:rsidRPr="006243FA" w:rsidR="00825827" w:rsidP="00825827" w:rsidRDefault="00825827" w14:paraId="201937E0" w14:textId="77777777">
      <w:pPr>
        <w:rPr>
          <w:sz w:val="20"/>
          <w:szCs w:val="20"/>
        </w:rPr>
      </w:pPr>
    </w:p>
    <w:p w:rsidRPr="006243FA" w:rsidR="00825827" w:rsidP="00825827" w:rsidRDefault="00825827" w14:paraId="02815835" w14:textId="77777777">
      <w:pPr>
        <w:rPr>
          <w:sz w:val="20"/>
          <w:szCs w:val="20"/>
        </w:rPr>
      </w:pPr>
    </w:p>
    <w:p w:rsidRPr="006243FA" w:rsidR="00EF0BE1" w:rsidP="00EF0BE1" w:rsidRDefault="00EF0BE1" w14:paraId="133B1839" w14:textId="19CBA16B">
      <w:pPr>
        <w:rPr>
          <w:sz w:val="28"/>
          <w:szCs w:val="28"/>
        </w:rPr>
      </w:pPr>
    </w:p>
    <w:p w:rsidRPr="006243FA" w:rsidR="00EF0BE1" w:rsidP="00EF0BE1" w:rsidRDefault="00EF0BE1" w14:paraId="5D1D0564" w14:textId="77777777">
      <w:pPr>
        <w:rPr>
          <w:sz w:val="28"/>
          <w:szCs w:val="28"/>
        </w:rPr>
      </w:pPr>
    </w:p>
    <w:p w:rsidRPr="006243FA" w:rsidR="00EF0BE1" w:rsidP="00EF0BE1" w:rsidRDefault="00EF0BE1" w14:paraId="3D64C07E" w14:textId="77777777">
      <w:pPr>
        <w:rPr>
          <w:sz w:val="28"/>
          <w:szCs w:val="28"/>
        </w:rPr>
      </w:pPr>
    </w:p>
    <w:p w:rsidRPr="006243FA" w:rsidR="00EF0BE1" w:rsidP="00EF0BE1" w:rsidRDefault="00EF0BE1" w14:paraId="5D398294" w14:textId="77777777">
      <w:pPr>
        <w:rPr>
          <w:sz w:val="28"/>
          <w:szCs w:val="28"/>
        </w:rPr>
      </w:pPr>
    </w:p>
    <w:p w:rsidRPr="006243FA" w:rsidR="00EF0BE1" w:rsidP="00EF0BE1" w:rsidRDefault="00EF0BE1" w14:paraId="02535BAF" w14:textId="77777777">
      <w:pPr>
        <w:rPr>
          <w:sz w:val="28"/>
          <w:szCs w:val="28"/>
        </w:rPr>
      </w:pPr>
    </w:p>
    <w:p w:rsidRPr="006243FA" w:rsidR="00EF0BE1" w:rsidP="00EF0BE1" w:rsidRDefault="00EF0BE1" w14:paraId="52F0FBF9" w14:textId="77777777">
      <w:pPr>
        <w:rPr>
          <w:sz w:val="28"/>
          <w:szCs w:val="28"/>
        </w:rPr>
      </w:pPr>
    </w:p>
    <w:p w:rsidRPr="006243FA" w:rsidR="00EF0BE1" w:rsidP="00EF0BE1" w:rsidRDefault="00EF0BE1" w14:paraId="01FF7088" w14:textId="77777777">
      <w:pPr>
        <w:rPr>
          <w:sz w:val="28"/>
          <w:szCs w:val="28"/>
        </w:rPr>
      </w:pPr>
    </w:p>
    <w:p w:rsidRPr="006243FA" w:rsidR="00EF0BE1" w:rsidP="00EF0BE1" w:rsidRDefault="00EF0BE1" w14:paraId="3F8CB932" w14:textId="77777777">
      <w:pPr>
        <w:rPr>
          <w:sz w:val="28"/>
          <w:szCs w:val="28"/>
        </w:rPr>
      </w:pPr>
    </w:p>
    <w:p w:rsidRPr="006243FA" w:rsidR="00EF0BE1" w:rsidP="00EF0BE1" w:rsidRDefault="00EF0BE1" w14:paraId="14A977F4" w14:textId="77777777"/>
    <w:p w:rsidRPr="006243FA" w:rsidR="00EF0BE1" w:rsidP="00EF0BE1" w:rsidRDefault="00EF0BE1" w14:paraId="446B8C61" w14:textId="77777777"/>
    <w:p w:rsidRPr="006243FA" w:rsidR="00EF0BE1" w:rsidP="00EF0BE1" w:rsidRDefault="00EF0BE1" w14:paraId="6CF53CAD" w14:textId="77777777"/>
    <w:p w:rsidRPr="006243FA" w:rsidR="00EF0BE1" w:rsidP="00EF0BE1" w:rsidRDefault="00EF0BE1" w14:paraId="1725B814" w14:textId="77777777"/>
    <w:p w:rsidRPr="006243FA" w:rsidR="00EF0BE1" w:rsidP="00EF0BE1" w:rsidRDefault="00EF0BE1" w14:paraId="1D139B3A" w14:textId="77777777"/>
    <w:p w:rsidRPr="006243FA" w:rsidR="00EF0BE1" w:rsidP="00EF0BE1" w:rsidRDefault="00EF0BE1" w14:paraId="1436D03F" w14:textId="77777777"/>
    <w:p w:rsidRPr="006243FA" w:rsidR="00EF0BE1" w:rsidP="00EF0BE1" w:rsidRDefault="00EF0BE1" w14:paraId="15DFC201" w14:textId="77777777"/>
    <w:p w:rsidRPr="006243FA" w:rsidR="00EF0BE1" w:rsidP="00EF0BE1" w:rsidRDefault="00EF0BE1" w14:paraId="44224DEB" w14:textId="77777777"/>
    <w:p w:rsidRPr="006243FA" w:rsidR="00EF0BE1" w:rsidP="00EF0BE1" w:rsidRDefault="00EF0BE1" w14:paraId="73141AFE" w14:textId="77777777"/>
    <w:p w:rsidRPr="006243FA" w:rsidR="00EF0BE1" w:rsidP="00EF0BE1" w:rsidRDefault="00EF0BE1" w14:paraId="655C6E51" w14:textId="77777777"/>
    <w:p w:rsidRPr="006243FA" w:rsidR="00EF0BE1" w:rsidP="00EF0BE1" w:rsidRDefault="00EF0BE1" w14:paraId="260116EF" w14:textId="77777777"/>
    <w:sectPr w:rsidRPr="006243FA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87E" w:rsidP="00B24C18" w:rsidRDefault="008A387E" w14:paraId="4302096D" w14:textId="77777777">
      <w:r>
        <w:separator/>
      </w:r>
    </w:p>
  </w:endnote>
  <w:endnote w:type="continuationSeparator" w:id="0">
    <w:p w:rsidR="008A387E" w:rsidP="00B24C18" w:rsidRDefault="008A387E" w14:paraId="1CE46A6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3E42A33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87E" w:rsidP="00B24C18" w:rsidRDefault="008A387E" w14:paraId="03B23032" w14:textId="77777777">
      <w:r>
        <w:separator/>
      </w:r>
    </w:p>
  </w:footnote>
  <w:footnote w:type="continuationSeparator" w:id="0">
    <w:p w:rsidR="008A387E" w:rsidP="00B24C18" w:rsidRDefault="008A387E" w14:paraId="32C01D4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BE1" w:rsidRDefault="00EF0BE1" w14:paraId="7FD9818A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2B2D5B"/>
    <w:rsid w:val="002F72F8"/>
    <w:rsid w:val="0031228F"/>
    <w:rsid w:val="003502C7"/>
    <w:rsid w:val="0037014D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243FA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96514"/>
    <w:rsid w:val="008A387E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0D03D"/>
    <w:rsid w:val="00B24C18"/>
    <w:rsid w:val="00B85948"/>
    <w:rsid w:val="00BB582B"/>
    <w:rsid w:val="00BC35BE"/>
    <w:rsid w:val="00BE4F5A"/>
    <w:rsid w:val="00BE5E13"/>
    <w:rsid w:val="00BF5170"/>
    <w:rsid w:val="00D060A6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  <w:rsid w:val="02157918"/>
    <w:rsid w:val="02772614"/>
    <w:rsid w:val="03156FA3"/>
    <w:rsid w:val="056517A7"/>
    <w:rsid w:val="05F2B1DA"/>
    <w:rsid w:val="05F8B962"/>
    <w:rsid w:val="071F762C"/>
    <w:rsid w:val="09DD68D7"/>
    <w:rsid w:val="09E540A5"/>
    <w:rsid w:val="0A0F033B"/>
    <w:rsid w:val="0B64C4F8"/>
    <w:rsid w:val="0B9B1B5E"/>
    <w:rsid w:val="0CEF3B7E"/>
    <w:rsid w:val="0D671AC4"/>
    <w:rsid w:val="0DB5AFE6"/>
    <w:rsid w:val="0F490CF2"/>
    <w:rsid w:val="0F80B141"/>
    <w:rsid w:val="104291C6"/>
    <w:rsid w:val="104B7E2F"/>
    <w:rsid w:val="13DD0416"/>
    <w:rsid w:val="1548CBA6"/>
    <w:rsid w:val="15BB8B31"/>
    <w:rsid w:val="15D0229C"/>
    <w:rsid w:val="16331C78"/>
    <w:rsid w:val="16627D04"/>
    <w:rsid w:val="17DB94DE"/>
    <w:rsid w:val="185820E7"/>
    <w:rsid w:val="1992628A"/>
    <w:rsid w:val="1A0D2986"/>
    <w:rsid w:val="1AB34203"/>
    <w:rsid w:val="1B21BF46"/>
    <w:rsid w:val="1BA66D7E"/>
    <w:rsid w:val="1C071B70"/>
    <w:rsid w:val="1CBA6EA3"/>
    <w:rsid w:val="1E08474F"/>
    <w:rsid w:val="1F414FED"/>
    <w:rsid w:val="21319EF3"/>
    <w:rsid w:val="2262810D"/>
    <w:rsid w:val="237E705D"/>
    <w:rsid w:val="240FF1B5"/>
    <w:rsid w:val="24680521"/>
    <w:rsid w:val="24C80236"/>
    <w:rsid w:val="284CC776"/>
    <w:rsid w:val="284DB5A5"/>
    <w:rsid w:val="2864DEC0"/>
    <w:rsid w:val="28B87AC0"/>
    <w:rsid w:val="291F0ACE"/>
    <w:rsid w:val="2924E393"/>
    <w:rsid w:val="298E36DE"/>
    <w:rsid w:val="29F6E0EE"/>
    <w:rsid w:val="2A46D3EF"/>
    <w:rsid w:val="2C914B78"/>
    <w:rsid w:val="2D025DB9"/>
    <w:rsid w:val="2E10C641"/>
    <w:rsid w:val="2E2512AF"/>
    <w:rsid w:val="2E9A0E44"/>
    <w:rsid w:val="302B7A4E"/>
    <w:rsid w:val="30B2C385"/>
    <w:rsid w:val="30F1D5BD"/>
    <w:rsid w:val="31EB406A"/>
    <w:rsid w:val="32199420"/>
    <w:rsid w:val="323DF38D"/>
    <w:rsid w:val="33D9BE92"/>
    <w:rsid w:val="33DFB675"/>
    <w:rsid w:val="35C3456D"/>
    <w:rsid w:val="36D76900"/>
    <w:rsid w:val="376E2D0F"/>
    <w:rsid w:val="37DEC7A2"/>
    <w:rsid w:val="38041146"/>
    <w:rsid w:val="3953C077"/>
    <w:rsid w:val="396101B9"/>
    <w:rsid w:val="3B07D74B"/>
    <w:rsid w:val="3B9CC446"/>
    <w:rsid w:val="3CBED886"/>
    <w:rsid w:val="3CBF57F4"/>
    <w:rsid w:val="3E292A34"/>
    <w:rsid w:val="3E3FA37B"/>
    <w:rsid w:val="3E661CFE"/>
    <w:rsid w:val="3EBC5B11"/>
    <w:rsid w:val="3F75DC19"/>
    <w:rsid w:val="3FEA6AF1"/>
    <w:rsid w:val="40CBB96C"/>
    <w:rsid w:val="4248BE9C"/>
    <w:rsid w:val="42F1BFF3"/>
    <w:rsid w:val="44A23CE9"/>
    <w:rsid w:val="47460295"/>
    <w:rsid w:val="49551F11"/>
    <w:rsid w:val="49770110"/>
    <w:rsid w:val="4A7E5AF3"/>
    <w:rsid w:val="4AC4521E"/>
    <w:rsid w:val="4B4FF214"/>
    <w:rsid w:val="4B78194D"/>
    <w:rsid w:val="4BB20394"/>
    <w:rsid w:val="4C336DE6"/>
    <w:rsid w:val="4C43131E"/>
    <w:rsid w:val="4CEB9DD5"/>
    <w:rsid w:val="4D893F16"/>
    <w:rsid w:val="4E1957C3"/>
    <w:rsid w:val="4F500D64"/>
    <w:rsid w:val="505D5830"/>
    <w:rsid w:val="5077D67F"/>
    <w:rsid w:val="52811DA8"/>
    <w:rsid w:val="52DC7770"/>
    <w:rsid w:val="5409BB94"/>
    <w:rsid w:val="549155E6"/>
    <w:rsid w:val="54D82B85"/>
    <w:rsid w:val="5532572E"/>
    <w:rsid w:val="5534442B"/>
    <w:rsid w:val="5572C4E1"/>
    <w:rsid w:val="563EB456"/>
    <w:rsid w:val="5789DB7D"/>
    <w:rsid w:val="583B5261"/>
    <w:rsid w:val="58F6F7A4"/>
    <w:rsid w:val="59F69CEC"/>
    <w:rsid w:val="5A084DE6"/>
    <w:rsid w:val="5A99B412"/>
    <w:rsid w:val="5E257F45"/>
    <w:rsid w:val="5F860C5B"/>
    <w:rsid w:val="616427BB"/>
    <w:rsid w:val="62753639"/>
    <w:rsid w:val="62F133F9"/>
    <w:rsid w:val="64C3DBF0"/>
    <w:rsid w:val="651A6BFF"/>
    <w:rsid w:val="65A130A5"/>
    <w:rsid w:val="65A7AF90"/>
    <w:rsid w:val="663282F2"/>
    <w:rsid w:val="67B50D97"/>
    <w:rsid w:val="68AC8D05"/>
    <w:rsid w:val="69EFFC07"/>
    <w:rsid w:val="6A367637"/>
    <w:rsid w:val="6B1CD579"/>
    <w:rsid w:val="6B6B5421"/>
    <w:rsid w:val="6BAF222E"/>
    <w:rsid w:val="6C03819E"/>
    <w:rsid w:val="6C8363D0"/>
    <w:rsid w:val="6E5FF130"/>
    <w:rsid w:val="6F354F08"/>
    <w:rsid w:val="70272433"/>
    <w:rsid w:val="70606D12"/>
    <w:rsid w:val="724186F5"/>
    <w:rsid w:val="72679B87"/>
    <w:rsid w:val="7273FB03"/>
    <w:rsid w:val="739C0622"/>
    <w:rsid w:val="742C75F1"/>
    <w:rsid w:val="74D296F7"/>
    <w:rsid w:val="75535D6B"/>
    <w:rsid w:val="75F7B6B0"/>
    <w:rsid w:val="766C70D9"/>
    <w:rsid w:val="7A30BF03"/>
    <w:rsid w:val="7BC5ABF0"/>
    <w:rsid w:val="7BCC9909"/>
    <w:rsid w:val="7C04CF3A"/>
    <w:rsid w:val="7C8D35C3"/>
    <w:rsid w:val="7D758B03"/>
    <w:rsid w:val="7DD10CF6"/>
    <w:rsid w:val="7FFC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Relationship Type="http://schemas.openxmlformats.org/officeDocument/2006/relationships/glossaryDocument" Target="/word/glossary/document.xml" Id="Ra844cb3f96e44450" /><Relationship Type="http://schemas.openxmlformats.org/officeDocument/2006/relationships/numbering" Target="/word/numbering.xml" Id="R6fc85cce786148f1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5fb24-0d7b-4e5e-b824-59e76ab490ba}"/>
      </w:docPartPr>
      <w:docPartBody>
        <w:p w14:paraId="0980DA57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Gareth Evans</dc:creator>
  <lastModifiedBy>Hollie Jones (1905098)</lastModifiedBy>
  <revision>9</revision>
  <dcterms:created xsi:type="dcterms:W3CDTF">2019-10-01T08:38:00.0000000Z</dcterms:created>
  <dcterms:modified xsi:type="dcterms:W3CDTF">2020-04-03T19:58:50.2811115Z</dcterms:modified>
</coreProperties>
</file>