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237"/>
      </w:tblGrid>
      <w:tr w:rsidR="00A81248" w:rsidRPr="00F50E51" w14:paraId="04E228E4" w14:textId="77777777" w:rsidTr="05032838">
        <w:tc>
          <w:tcPr>
            <w:tcW w:w="5395" w:type="dxa"/>
          </w:tcPr>
          <w:p w14:paraId="6763ABED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75C79669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</w:tr>
      <w:tr w:rsidR="00A81248" w:rsidRPr="00F50E51" w14:paraId="4BA0BC06" w14:textId="77777777" w:rsidTr="05032838">
        <w:trPr>
          <w:trHeight w:val="2719"/>
        </w:trPr>
        <w:tc>
          <w:tcPr>
            <w:tcW w:w="5395" w:type="dxa"/>
          </w:tcPr>
          <w:p w14:paraId="6FE8F5D6" w14:textId="77777777" w:rsid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 xml:space="preserve">                                              </w:t>
            </w:r>
          </w:p>
          <w:p w14:paraId="4E337E71" w14:textId="77777777" w:rsid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</w:p>
          <w:p w14:paraId="73477849" w14:textId="23709CF5" w:rsidR="00A81248" w:rsidRP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 xml:space="preserve">                              </w:t>
            </w:r>
            <w:r w:rsidRPr="003818A4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Reflec</w:t>
            </w: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t</w:t>
            </w:r>
            <w:r w:rsidRPr="003818A4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ive Report</w:t>
            </w:r>
          </w:p>
        </w:tc>
        <w:tc>
          <w:tcPr>
            <w:tcW w:w="5237" w:type="dxa"/>
          </w:tcPr>
          <w:p w14:paraId="17DE70F9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3818A4" w:rsidRPr="00F50E51" w14:paraId="3A1566E5" w14:textId="77777777" w:rsidTr="05032838">
        <w:trPr>
          <w:trHeight w:val="2719"/>
        </w:trPr>
        <w:tc>
          <w:tcPr>
            <w:tcW w:w="5395" w:type="dxa"/>
          </w:tcPr>
          <w:p w14:paraId="14DE78E9" w14:textId="77777777" w:rsidR="003818A4" w:rsidRP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5237" w:type="dxa"/>
          </w:tcPr>
          <w:p w14:paraId="35D150CC" w14:textId="77777777" w:rsidR="003818A4" w:rsidRPr="00F50E51" w:rsidRDefault="003818A4">
            <w:pPr>
              <w:rPr>
                <w:noProof/>
                <w:lang w:val="en-GB"/>
              </w:rPr>
            </w:pPr>
          </w:p>
        </w:tc>
      </w:tr>
      <w:tr w:rsidR="00A81248" w:rsidRPr="00F50E51" w14:paraId="43124D3E" w14:textId="77777777" w:rsidTr="05032838">
        <w:trPr>
          <w:trHeight w:val="8865"/>
        </w:trPr>
        <w:tc>
          <w:tcPr>
            <w:tcW w:w="5395" w:type="dxa"/>
          </w:tcPr>
          <w:p w14:paraId="705A1B87" w14:textId="77777777" w:rsidR="00A81248" w:rsidRPr="00F50E51" w:rsidRDefault="00A81248">
            <w:pPr>
              <w:rPr>
                <w:noProof/>
                <w:lang w:val="en-GB"/>
              </w:rPr>
            </w:pPr>
            <w:r w:rsidRPr="00F50E51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01BCD8F3" wp14:editId="44DBA557">
                      <wp:simplePos x="0" y="0"/>
                      <wp:positionH relativeFrom="margin">
                        <wp:posOffset>-449580</wp:posOffset>
                      </wp:positionH>
                      <wp:positionV relativeFrom="page">
                        <wp:posOffset>-2246630</wp:posOffset>
                      </wp:positionV>
                      <wp:extent cx="7772400" cy="10687050"/>
                      <wp:effectExtent l="0" t="0" r="0" b="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68705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 xmlns:adec="http://schemas.microsoft.com/office/drawing/2017/decorative" xmlns:a16="http://schemas.microsoft.com/office/drawing/2014/main" xmlns:a="http://schemas.openxmlformats.org/drawingml/2006/main">
                  <w:pict>
                    <v:group id="Group 1" style="position:absolute;margin-left:-35.4pt;margin-top:-176.9pt;width:612pt;height:841.5pt;z-index:-251657216;mso-position-horizontal-relative:margin;mso-position-vertical-relative:page;mso-width-relative:margin;mso-height-relative:margin" alt="&quot;&quot;" coordsize="77711,100533" o:spid="_x0000_s1026" w14:anchorId="7ADFA1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">
                      <v:shape id="Shape" style="position:absolute;top:25527;width:58458;height:75006;visibility:visible;mso-wrap-style:square;v-text-anchor:middle" coordsize="21600,21600" o:spid="_x0000_s1027" fillcolor="#d8d8d8 [2732]" stroked="f" strokeweight="1pt" path="m,10687l,21600r1769,l21600,6148,13712,,,1068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>
                        <v:stroke miterlimit="4" joinstyle="miter"/>
                        <v:path arrowok="t" o:connecttype="custom" o:connectlocs="2922906,3750311;2922906,3750311;2922906,3750311;2922906,3750311" o:connectangles="0,90,180,270" o:extrusionok="f"/>
                      </v:shape>
                      <v:shape id="Triangle" style="position:absolute;top:20447;width:39077;height:78168;visibility:visible;mso-wrap-style:square;v-text-anchor:middle" coordsize="21600,21600" o:spid="_x0000_s1028" fillcolor="#00c1c7 [3205]" stroked="f" strokeweight="1pt" path="m,21600l21600,10802,,,,216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>
                        <v:stroke miterlimit="4" joinstyle="miter"/>
                        <v:path arrowok="t" o:connecttype="custom" o:connectlocs="1953896,3908426;1953896,3908426;1953896,3908426;1953896,3908426" o:connectangles="0,90,180,270" o:extrusionok="f"/>
                      </v:shape>
                      <v:shape id="Shape" style="position:absolute;width:77711;height:90398;visibility:visible;mso-wrap-style:square;v-text-anchor:middle" coordsize="21600,21600" o:spid="_x0000_s1029" fillcolor="#123869 [3204]" stroked="f" strokeweight="1pt" path="m,14678r,6922l21600,3032,21600,,17075,,,1467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>
                        <v:stroke miterlimit="4" joinstyle="miter"/>
                        <v:path arrowok="t" o:connecttype="custom" o:connectlocs="3885566,4519931;3885566,4519931;3885566,4519931;3885566,4519931" o:connectangles="0,90,180,270" o:extrusionok="f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37" w:type="dxa"/>
          </w:tcPr>
          <w:p w14:paraId="2DBB4EF8" w14:textId="77777777" w:rsidR="00A81248" w:rsidRDefault="00A81248">
            <w:pPr>
              <w:rPr>
                <w:noProof/>
                <w:lang w:val="en-GB"/>
              </w:rPr>
            </w:pPr>
          </w:p>
          <w:p w14:paraId="46E20C22" w14:textId="77777777" w:rsidR="003818A4" w:rsidRDefault="003818A4">
            <w:pPr>
              <w:rPr>
                <w:noProof/>
                <w:lang w:val="en-GB"/>
              </w:rPr>
            </w:pPr>
          </w:p>
          <w:p w14:paraId="173032BF" w14:textId="77777777" w:rsidR="003818A4" w:rsidRDefault="003818A4">
            <w:pPr>
              <w:rPr>
                <w:noProof/>
                <w:lang w:val="en-GB"/>
              </w:rPr>
            </w:pPr>
          </w:p>
          <w:p w14:paraId="33155C59" w14:textId="77777777" w:rsidR="003818A4" w:rsidRDefault="003818A4">
            <w:pPr>
              <w:rPr>
                <w:noProof/>
                <w:lang w:val="en-GB"/>
              </w:rPr>
            </w:pPr>
          </w:p>
          <w:p w14:paraId="5771634F" w14:textId="77777777" w:rsidR="003818A4" w:rsidRDefault="003818A4">
            <w:pPr>
              <w:rPr>
                <w:noProof/>
                <w:lang w:val="en-GB"/>
              </w:rPr>
            </w:pPr>
          </w:p>
          <w:p w14:paraId="57D010E2" w14:textId="77777777" w:rsidR="003818A4" w:rsidRDefault="003818A4">
            <w:pPr>
              <w:rPr>
                <w:noProof/>
                <w:lang w:val="en-GB"/>
              </w:rPr>
            </w:pPr>
          </w:p>
          <w:p w14:paraId="68B697C3" w14:textId="77777777" w:rsidR="003818A4" w:rsidRDefault="003818A4">
            <w:pPr>
              <w:rPr>
                <w:noProof/>
                <w:lang w:val="en-GB"/>
              </w:rPr>
            </w:pPr>
          </w:p>
          <w:p w14:paraId="6B651F28" w14:textId="77777777" w:rsidR="003818A4" w:rsidRDefault="003818A4">
            <w:pPr>
              <w:rPr>
                <w:noProof/>
                <w:lang w:val="en-GB"/>
              </w:rPr>
            </w:pPr>
          </w:p>
          <w:p w14:paraId="5D67C27D" w14:textId="77777777" w:rsidR="003818A4" w:rsidRDefault="003818A4">
            <w:pPr>
              <w:rPr>
                <w:noProof/>
                <w:lang w:val="en-GB"/>
              </w:rPr>
            </w:pPr>
          </w:p>
          <w:p w14:paraId="57195C7F" w14:textId="77777777" w:rsidR="003818A4" w:rsidRDefault="003818A4">
            <w:pPr>
              <w:rPr>
                <w:noProof/>
                <w:lang w:val="en-GB"/>
              </w:rPr>
            </w:pPr>
          </w:p>
          <w:p w14:paraId="705B88FE" w14:textId="77777777" w:rsidR="003818A4" w:rsidRDefault="003818A4">
            <w:pPr>
              <w:rPr>
                <w:noProof/>
                <w:lang w:val="en-GB"/>
              </w:rPr>
            </w:pPr>
          </w:p>
          <w:p w14:paraId="4FD3FCBA" w14:textId="77777777" w:rsidR="003818A4" w:rsidRDefault="003818A4">
            <w:pPr>
              <w:rPr>
                <w:noProof/>
                <w:lang w:val="en-GB"/>
              </w:rPr>
            </w:pPr>
          </w:p>
          <w:p w14:paraId="353FA850" w14:textId="77777777" w:rsidR="003818A4" w:rsidRDefault="003818A4">
            <w:pPr>
              <w:rPr>
                <w:noProof/>
                <w:lang w:val="en-GB"/>
              </w:rPr>
            </w:pPr>
          </w:p>
          <w:p w14:paraId="49A2CE17" w14:textId="77777777" w:rsidR="003818A4" w:rsidRDefault="003818A4">
            <w:pPr>
              <w:rPr>
                <w:noProof/>
                <w:lang w:val="en-GB"/>
              </w:rPr>
            </w:pPr>
          </w:p>
          <w:p w14:paraId="0ECD39E0" w14:textId="77777777" w:rsidR="003818A4" w:rsidRDefault="003818A4">
            <w:pPr>
              <w:rPr>
                <w:noProof/>
                <w:lang w:val="en-GB"/>
              </w:rPr>
            </w:pPr>
          </w:p>
          <w:p w14:paraId="04111D70" w14:textId="77777777" w:rsidR="003818A4" w:rsidRDefault="003818A4">
            <w:pPr>
              <w:rPr>
                <w:noProof/>
                <w:lang w:val="en-GB"/>
              </w:rPr>
            </w:pPr>
          </w:p>
          <w:p w14:paraId="4C20ECE5" w14:textId="77777777" w:rsidR="003818A4" w:rsidRDefault="003818A4">
            <w:pPr>
              <w:rPr>
                <w:noProof/>
                <w:lang w:val="en-GB"/>
              </w:rPr>
            </w:pPr>
          </w:p>
          <w:p w14:paraId="2465A70B" w14:textId="77777777" w:rsidR="003818A4" w:rsidRDefault="003818A4">
            <w:pPr>
              <w:rPr>
                <w:noProof/>
                <w:lang w:val="en-GB"/>
              </w:rPr>
            </w:pPr>
          </w:p>
          <w:p w14:paraId="4ED0AC23" w14:textId="77777777" w:rsidR="003818A4" w:rsidRDefault="003818A4">
            <w:pPr>
              <w:rPr>
                <w:noProof/>
                <w:lang w:val="en-GB"/>
              </w:rPr>
            </w:pPr>
          </w:p>
          <w:p w14:paraId="686AB6FA" w14:textId="77777777" w:rsidR="003818A4" w:rsidRDefault="003818A4">
            <w:pPr>
              <w:rPr>
                <w:noProof/>
                <w:lang w:val="en-GB"/>
              </w:rPr>
            </w:pPr>
          </w:p>
          <w:p w14:paraId="038DCE65" w14:textId="77777777" w:rsidR="003818A4" w:rsidRDefault="003818A4">
            <w:pPr>
              <w:rPr>
                <w:noProof/>
                <w:lang w:val="en-GB"/>
              </w:rPr>
            </w:pPr>
          </w:p>
          <w:p w14:paraId="460720C6" w14:textId="77777777" w:rsidR="003818A4" w:rsidRDefault="003818A4">
            <w:pPr>
              <w:rPr>
                <w:noProof/>
                <w:lang w:val="en-GB"/>
              </w:rPr>
            </w:pPr>
          </w:p>
          <w:p w14:paraId="6581E008" w14:textId="77777777" w:rsidR="003818A4" w:rsidRDefault="003818A4">
            <w:pPr>
              <w:rPr>
                <w:noProof/>
                <w:lang w:val="en-GB"/>
              </w:rPr>
            </w:pPr>
          </w:p>
          <w:p w14:paraId="3EBA3B24" w14:textId="77777777" w:rsidR="003818A4" w:rsidRDefault="003818A4">
            <w:pPr>
              <w:rPr>
                <w:noProof/>
                <w:lang w:val="en-GB"/>
              </w:rPr>
            </w:pPr>
          </w:p>
          <w:p w14:paraId="660E8199" w14:textId="77777777" w:rsidR="003818A4" w:rsidRDefault="003818A4">
            <w:pPr>
              <w:rPr>
                <w:noProof/>
                <w:lang w:val="en-GB"/>
              </w:rPr>
            </w:pPr>
          </w:p>
          <w:p w14:paraId="5D6BC7B7" w14:textId="77777777" w:rsidR="003818A4" w:rsidRDefault="003818A4">
            <w:pPr>
              <w:rPr>
                <w:noProof/>
                <w:lang w:val="en-GB"/>
              </w:rPr>
            </w:pPr>
          </w:p>
          <w:p w14:paraId="57D6C664" w14:textId="77777777" w:rsidR="003818A4" w:rsidRDefault="003818A4">
            <w:pPr>
              <w:rPr>
                <w:noProof/>
                <w:lang w:val="en-GB"/>
              </w:rPr>
            </w:pPr>
          </w:p>
          <w:p w14:paraId="59502572" w14:textId="77777777" w:rsidR="003818A4" w:rsidRDefault="003818A4">
            <w:pPr>
              <w:rPr>
                <w:noProof/>
                <w:lang w:val="en-GB"/>
              </w:rPr>
            </w:pPr>
          </w:p>
          <w:p w14:paraId="4D9FE46C" w14:textId="77777777" w:rsidR="003818A4" w:rsidRDefault="003818A4">
            <w:pPr>
              <w:rPr>
                <w:noProof/>
                <w:lang w:val="en-GB"/>
              </w:rPr>
            </w:pPr>
          </w:p>
          <w:p w14:paraId="46E07384" w14:textId="7E84513F" w:rsidR="003818A4" w:rsidRPr="00142593" w:rsidRDefault="05032838">
            <w:pPr>
              <w:rPr>
                <w:rFonts w:ascii="Arial" w:hAnsi="Arial" w:cs="Arial"/>
                <w:noProof/>
                <w:lang w:val="en-GB"/>
              </w:rPr>
            </w:pPr>
            <w:r w:rsidRPr="05032838">
              <w:rPr>
                <w:rFonts w:ascii="Arial" w:hAnsi="Arial" w:cs="Arial"/>
                <w:noProof/>
                <w:lang w:val="en-GB"/>
              </w:rPr>
              <w:t xml:space="preserve"> Academic Skills(LCLM4002_LON) Task 3</w:t>
            </w:r>
          </w:p>
          <w:p w14:paraId="55CA3BD4" w14:textId="77777777" w:rsidR="00142593" w:rsidRDefault="00142593">
            <w:pPr>
              <w:rPr>
                <w:rFonts w:ascii="Arial" w:hAnsi="Arial" w:cs="Arial"/>
                <w:noProof/>
                <w:lang w:val="en-GB"/>
              </w:rPr>
            </w:pPr>
            <w:r w:rsidRPr="00142593">
              <w:rPr>
                <w:rFonts w:ascii="Arial" w:hAnsi="Arial" w:cs="Arial"/>
                <w:noProof/>
                <w:lang w:val="en-GB"/>
              </w:rPr>
              <w:t>Estera Filip 2415106</w:t>
            </w:r>
          </w:p>
          <w:p w14:paraId="4BDEF2B8" w14:textId="39D2147D" w:rsidR="000C7FAF" w:rsidRPr="00F50E51" w:rsidRDefault="000C7FAF">
            <w:pPr>
              <w:rPr>
                <w:noProof/>
                <w:lang w:val="en-GB"/>
              </w:rPr>
            </w:pPr>
          </w:p>
        </w:tc>
      </w:tr>
      <w:tr w:rsidR="005079BC" w:rsidRPr="00F50E51" w14:paraId="6F212628" w14:textId="77777777" w:rsidTr="05032838">
        <w:trPr>
          <w:gridAfter w:val="1"/>
          <w:wAfter w:w="5237" w:type="dxa"/>
          <w:trHeight w:val="1402"/>
        </w:trPr>
        <w:tc>
          <w:tcPr>
            <w:tcW w:w="5395" w:type="dxa"/>
          </w:tcPr>
          <w:p w14:paraId="296F84B6" w14:textId="77777777" w:rsidR="005079BC" w:rsidRDefault="00D86FF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lastRenderedPageBreak/>
              <w:t>1. Intro</w:t>
            </w:r>
            <w:r w:rsidR="00F05706">
              <w:rPr>
                <w:noProof/>
                <w:lang w:val="en-GB"/>
              </w:rPr>
              <w:t>duction.</w:t>
            </w:r>
          </w:p>
          <w:p w14:paraId="46057F51" w14:textId="77777777" w:rsidR="00F05706" w:rsidRDefault="00F05706">
            <w:pPr>
              <w:rPr>
                <w:noProof/>
                <w:lang w:val="en-GB"/>
              </w:rPr>
            </w:pPr>
          </w:p>
          <w:p w14:paraId="7497E29D" w14:textId="77777777" w:rsidR="00F05706" w:rsidRDefault="00F05706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This report is on what I lear</w:t>
            </w:r>
            <w:r w:rsidR="00C01A90">
              <w:rPr>
                <w:noProof/>
                <w:lang w:val="en-GB"/>
              </w:rPr>
              <w:t>nt in the Academic Sk</w:t>
            </w:r>
            <w:r w:rsidR="001325B1">
              <w:rPr>
                <w:noProof/>
                <w:lang w:val="en-GB"/>
              </w:rPr>
              <w:t xml:space="preserve">ills class. I’ll talk about what we did in class, such </w:t>
            </w:r>
            <w:r w:rsidR="00F108C6">
              <w:rPr>
                <w:noProof/>
                <w:lang w:val="en-GB"/>
              </w:rPr>
              <w:t xml:space="preserve">as </w:t>
            </w:r>
            <w:r w:rsidR="001325B1">
              <w:rPr>
                <w:noProof/>
                <w:lang w:val="en-GB"/>
              </w:rPr>
              <w:t>talks, getting input from my peers, and other activities.</w:t>
            </w:r>
            <w:r w:rsidR="00F108C6">
              <w:rPr>
                <w:noProof/>
                <w:lang w:val="en-GB"/>
              </w:rPr>
              <w:t xml:space="preserve"> They made me a better student and person</w:t>
            </w:r>
            <w:r w:rsidR="001F2470">
              <w:rPr>
                <w:noProof/>
                <w:lang w:val="en-GB"/>
              </w:rPr>
              <w:t xml:space="preserve">. </w:t>
            </w:r>
          </w:p>
          <w:p w14:paraId="32FF346D" w14:textId="77777777" w:rsidR="001F2470" w:rsidRDefault="001F2470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You should </w:t>
            </w:r>
            <w:r w:rsidR="00EE65DB">
              <w:rPr>
                <w:noProof/>
                <w:lang w:val="en-GB"/>
              </w:rPr>
              <w:t>l</w:t>
            </w:r>
            <w:r>
              <w:rPr>
                <w:noProof/>
                <w:lang w:val="en-GB"/>
              </w:rPr>
              <w:t>ea</w:t>
            </w:r>
            <w:r w:rsidR="00641B59">
              <w:rPr>
                <w:noProof/>
                <w:lang w:val="en-GB"/>
              </w:rPr>
              <w:t>r</w:t>
            </w:r>
            <w:r w:rsidR="00EE65DB">
              <w:rPr>
                <w:noProof/>
                <w:lang w:val="en-GB"/>
              </w:rPr>
              <w:t>n</w:t>
            </w:r>
            <w:r>
              <w:rPr>
                <w:noProof/>
                <w:lang w:val="en-GB"/>
              </w:rPr>
              <w:t xml:space="preserve"> how to manage your time, how </w:t>
            </w:r>
            <w:r w:rsidR="00EE65DB">
              <w:rPr>
                <w:noProof/>
                <w:lang w:val="en-GB"/>
              </w:rPr>
              <w:t>to</w:t>
            </w:r>
            <w:r w:rsidR="00641B59">
              <w:rPr>
                <w:noProof/>
                <w:lang w:val="en-GB"/>
              </w:rPr>
              <w:t xml:space="preserve"> paraphrase, and how to think </w:t>
            </w:r>
            <w:r w:rsidR="007C6DE8">
              <w:rPr>
                <w:noProof/>
                <w:lang w:val="en-GB"/>
              </w:rPr>
              <w:t xml:space="preserve">critically. </w:t>
            </w:r>
            <w:r w:rsidR="004930D4">
              <w:rPr>
                <w:noProof/>
                <w:lang w:val="en-GB"/>
              </w:rPr>
              <w:t xml:space="preserve">These factors </w:t>
            </w:r>
            <w:r w:rsidR="00034434">
              <w:rPr>
                <w:noProof/>
                <w:lang w:val="en-GB"/>
              </w:rPr>
              <w:t>revo</w:t>
            </w:r>
            <w:r w:rsidR="007D4604">
              <w:rPr>
                <w:noProof/>
                <w:lang w:val="en-GB"/>
              </w:rPr>
              <w:t>l</w:t>
            </w:r>
            <w:r w:rsidR="00034434">
              <w:rPr>
                <w:noProof/>
                <w:lang w:val="en-GB"/>
              </w:rPr>
              <w:t>utionised how I learn and study.</w:t>
            </w:r>
          </w:p>
          <w:p w14:paraId="4C5CE8BE" w14:textId="77777777" w:rsidR="007D4604" w:rsidRDefault="007D4604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 now know that to do well </w:t>
            </w:r>
            <w:r w:rsidR="00A94D89">
              <w:rPr>
                <w:noProof/>
                <w:lang w:val="en-GB"/>
              </w:rPr>
              <w:t>in college, I need to get active, thi</w:t>
            </w:r>
            <w:r w:rsidR="0020781B">
              <w:rPr>
                <w:noProof/>
                <w:lang w:val="en-GB"/>
              </w:rPr>
              <w:t xml:space="preserve">nk </w:t>
            </w:r>
            <w:r w:rsidR="002D25F4">
              <w:rPr>
                <w:noProof/>
                <w:lang w:val="en-GB"/>
              </w:rPr>
              <w:t>about how I study, and work on my tale</w:t>
            </w:r>
            <w:r w:rsidR="0002385B">
              <w:rPr>
                <w:noProof/>
                <w:lang w:val="en-GB"/>
              </w:rPr>
              <w:t>nts. This program made me feel better about mys</w:t>
            </w:r>
            <w:r w:rsidR="001542A1">
              <w:rPr>
                <w:noProof/>
                <w:lang w:val="en-GB"/>
              </w:rPr>
              <w:t>elf and helped me get ready for more school.</w:t>
            </w:r>
          </w:p>
          <w:p w14:paraId="406018E8" w14:textId="77777777" w:rsidR="001542A1" w:rsidRDefault="001542A1">
            <w:pPr>
              <w:rPr>
                <w:noProof/>
                <w:lang w:val="en-GB"/>
              </w:rPr>
            </w:pPr>
          </w:p>
          <w:p w14:paraId="73A81A20" w14:textId="77777777" w:rsidR="001542A1" w:rsidRDefault="001542A1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2. Writing to Think</w:t>
            </w:r>
          </w:p>
          <w:p w14:paraId="608452C5" w14:textId="77777777" w:rsidR="001542A1" w:rsidRDefault="001542A1">
            <w:pPr>
              <w:rPr>
                <w:noProof/>
                <w:lang w:val="en-GB"/>
              </w:rPr>
            </w:pPr>
          </w:p>
          <w:p w14:paraId="3BF274F6" w14:textId="77777777" w:rsidR="001542A1" w:rsidRDefault="00843B3A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1. Reflecting on my acquired Knowledge</w:t>
            </w:r>
          </w:p>
          <w:p w14:paraId="796F1C03" w14:textId="77777777" w:rsidR="00843B3A" w:rsidRDefault="00843B3A">
            <w:pPr>
              <w:rPr>
                <w:noProof/>
                <w:lang w:val="en-GB"/>
              </w:rPr>
            </w:pPr>
          </w:p>
          <w:p w14:paraId="54548D22" w14:textId="2BDA4D42" w:rsidR="00843B3A" w:rsidRDefault="00843B3A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One key thing to do was </w:t>
            </w:r>
            <w:r w:rsidR="00524618">
              <w:rPr>
                <w:noProof/>
                <w:lang w:val="en-GB"/>
              </w:rPr>
              <w:t>to go to the library at the unive</w:t>
            </w:r>
            <w:r w:rsidR="001E480C">
              <w:rPr>
                <w:noProof/>
                <w:lang w:val="en-GB"/>
              </w:rPr>
              <w:t>r</w:t>
            </w:r>
            <w:r w:rsidR="00524618">
              <w:rPr>
                <w:noProof/>
                <w:lang w:val="en-GB"/>
              </w:rPr>
              <w:t xml:space="preserve">sity. I didn’t know </w:t>
            </w:r>
            <w:r w:rsidR="00824541">
              <w:rPr>
                <w:noProof/>
                <w:lang w:val="en-GB"/>
              </w:rPr>
              <w:t xml:space="preserve">which sources were good for education at first. </w:t>
            </w:r>
          </w:p>
          <w:p w14:paraId="216B7012" w14:textId="2B655E92" w:rsidR="00824541" w:rsidRDefault="00824541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In the </w:t>
            </w:r>
            <w:r w:rsidR="00312F3E">
              <w:rPr>
                <w:noProof/>
                <w:lang w:val="en-GB"/>
              </w:rPr>
              <w:t>referencing workshop, I learnt how to use the Harvard st</w:t>
            </w:r>
            <w:r w:rsidR="001E480C">
              <w:rPr>
                <w:noProof/>
                <w:lang w:val="en-GB"/>
              </w:rPr>
              <w:t>y</w:t>
            </w:r>
            <w:r w:rsidR="00312F3E">
              <w:rPr>
                <w:noProof/>
                <w:lang w:val="en-GB"/>
              </w:rPr>
              <w:t>le</w:t>
            </w:r>
            <w:r w:rsidR="0015052E">
              <w:rPr>
                <w:noProof/>
                <w:lang w:val="en-GB"/>
              </w:rPr>
              <w:t>. I now know how to pick the proper things and them in a clear and or</w:t>
            </w:r>
            <w:r w:rsidR="003559C0">
              <w:rPr>
                <w:noProof/>
                <w:lang w:val="en-GB"/>
              </w:rPr>
              <w:t>dered way.</w:t>
            </w:r>
          </w:p>
          <w:p w14:paraId="461AD37E" w14:textId="2DE65B0D" w:rsidR="003559C0" w:rsidRDefault="003559C0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 also learne</w:t>
            </w:r>
            <w:r w:rsidR="001E480C">
              <w:rPr>
                <w:noProof/>
                <w:lang w:val="en-GB"/>
              </w:rPr>
              <w:t>d</w:t>
            </w:r>
            <w:r>
              <w:rPr>
                <w:noProof/>
                <w:lang w:val="en-GB"/>
              </w:rPr>
              <w:t xml:space="preserve"> a lot from the tasks that made me think critically. I learn</w:t>
            </w:r>
            <w:r w:rsidR="00E476B5">
              <w:rPr>
                <w:noProof/>
                <w:lang w:val="en-GB"/>
              </w:rPr>
              <w:t>t how to tell if a s</w:t>
            </w:r>
            <w:r w:rsidR="00621D52">
              <w:rPr>
                <w:noProof/>
                <w:lang w:val="en-GB"/>
              </w:rPr>
              <w:t>ou</w:t>
            </w:r>
            <w:r w:rsidR="00E476B5">
              <w:rPr>
                <w:noProof/>
                <w:lang w:val="en-GB"/>
              </w:rPr>
              <w:t>rce may be trusted. This improved my word and made it more accurate.</w:t>
            </w:r>
          </w:p>
          <w:p w14:paraId="7FE553DD" w14:textId="0E01D958" w:rsidR="00E476B5" w:rsidRDefault="00E476B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 als</w:t>
            </w:r>
            <w:r w:rsidR="00466980">
              <w:rPr>
                <w:noProof/>
                <w:lang w:val="en-GB"/>
              </w:rPr>
              <w:t>o</w:t>
            </w:r>
            <w:r>
              <w:rPr>
                <w:noProof/>
                <w:lang w:val="en-GB"/>
              </w:rPr>
              <w:t xml:space="preserve"> lea</w:t>
            </w:r>
            <w:r w:rsidR="004C62A2">
              <w:rPr>
                <w:noProof/>
                <w:lang w:val="en-GB"/>
              </w:rPr>
              <w:t>rne</w:t>
            </w:r>
            <w:r w:rsidR="00CD538A">
              <w:rPr>
                <w:noProof/>
                <w:lang w:val="en-GB"/>
              </w:rPr>
              <w:t>d</w:t>
            </w:r>
            <w:r w:rsidR="004C62A2">
              <w:rPr>
                <w:noProof/>
                <w:lang w:val="en-GB"/>
              </w:rPr>
              <w:t xml:space="preserve"> that it’s really crucial to make a plan before you start writing. Wh</w:t>
            </w:r>
            <w:r w:rsidR="00EC5FAC">
              <w:rPr>
                <w:noProof/>
                <w:lang w:val="en-GB"/>
              </w:rPr>
              <w:t>en</w:t>
            </w:r>
            <w:r w:rsidR="004C62A2">
              <w:rPr>
                <w:noProof/>
                <w:lang w:val="en-GB"/>
              </w:rPr>
              <w:t xml:space="preserve"> I plan</w:t>
            </w:r>
            <w:r w:rsidR="00EC5FAC">
              <w:rPr>
                <w:noProof/>
                <w:lang w:val="en-GB"/>
              </w:rPr>
              <w:t xml:space="preserve"> and structure my ideas ahead of time, my writing is easi</w:t>
            </w:r>
            <w:r w:rsidR="00A6648B">
              <w:rPr>
                <w:noProof/>
                <w:lang w:val="en-GB"/>
              </w:rPr>
              <w:t>er to understand and clearer.</w:t>
            </w:r>
          </w:p>
          <w:p w14:paraId="77E93254" w14:textId="77777777" w:rsidR="00A6648B" w:rsidRDefault="00A6648B">
            <w:pPr>
              <w:rPr>
                <w:noProof/>
                <w:lang w:val="en-GB"/>
              </w:rPr>
            </w:pPr>
          </w:p>
          <w:p w14:paraId="7723DF38" w14:textId="77777777" w:rsidR="00A6648B" w:rsidRDefault="00A6648B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2. Setting goals and managing </w:t>
            </w:r>
            <w:r w:rsidR="00106C55">
              <w:rPr>
                <w:noProof/>
                <w:lang w:val="en-GB"/>
              </w:rPr>
              <w:t>my time.</w:t>
            </w:r>
          </w:p>
          <w:p w14:paraId="5CAB8332" w14:textId="5D17961F" w:rsidR="00106C55" w:rsidRDefault="00106C5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Talking about time management and goal setting in class taught me lot</w:t>
            </w:r>
            <w:r w:rsidR="007B634B">
              <w:rPr>
                <w:noProof/>
                <w:lang w:val="en-GB"/>
              </w:rPr>
              <w:t xml:space="preserve">. I found out that I usually wait </w:t>
            </w:r>
            <w:r w:rsidR="00C02595">
              <w:rPr>
                <w:noProof/>
                <w:lang w:val="en-GB"/>
              </w:rPr>
              <w:t>until the last minute</w:t>
            </w:r>
            <w:r w:rsidR="00466980">
              <w:rPr>
                <w:noProof/>
                <w:lang w:val="en-GB"/>
              </w:rPr>
              <w:t xml:space="preserve"> </w:t>
            </w:r>
            <w:r w:rsidR="00C02595">
              <w:rPr>
                <w:noProof/>
                <w:lang w:val="en-GB"/>
              </w:rPr>
              <w:t xml:space="preserve">to accomplish my work </w:t>
            </w:r>
            <w:r w:rsidR="009F283F">
              <w:rPr>
                <w:noProof/>
                <w:lang w:val="en-GB"/>
              </w:rPr>
              <w:t xml:space="preserve">and </w:t>
            </w:r>
            <w:r w:rsidR="00AB1785">
              <w:rPr>
                <w:noProof/>
                <w:lang w:val="en-GB"/>
              </w:rPr>
              <w:t>don’t set good deadlines.</w:t>
            </w:r>
          </w:p>
          <w:p w14:paraId="198DD7C0" w14:textId="77777777" w:rsidR="00AB1785" w:rsidRDefault="00AB1785">
            <w:pPr>
              <w:rPr>
                <w:noProof/>
                <w:lang w:val="en-GB"/>
              </w:rPr>
            </w:pPr>
          </w:p>
          <w:p w14:paraId="20162050" w14:textId="7817D71E" w:rsidR="00AB1785" w:rsidRDefault="00AB178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This regimen makes me want</w:t>
            </w:r>
            <w:r w:rsidR="000B7993">
              <w:rPr>
                <w:noProof/>
                <w:lang w:val="en-GB"/>
              </w:rPr>
              <w:t xml:space="preserve"> to stick with it more because it helps me get my work done on time and lowers my stress.</w:t>
            </w:r>
          </w:p>
          <w:p w14:paraId="04A2EB06" w14:textId="77777777" w:rsidR="000B7993" w:rsidRDefault="000B7993">
            <w:pPr>
              <w:rPr>
                <w:noProof/>
                <w:lang w:val="en-GB"/>
              </w:rPr>
            </w:pPr>
          </w:p>
          <w:p w14:paraId="5AB0C092" w14:textId="77777777" w:rsidR="000B7993" w:rsidRDefault="00B070C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3. Talking and getting feedback.</w:t>
            </w:r>
          </w:p>
          <w:p w14:paraId="249BCAE2" w14:textId="31D5BEF7" w:rsidR="00B070C8" w:rsidRPr="00F50E51" w:rsidRDefault="00B070C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 was too nervous to ask </w:t>
            </w:r>
            <w:r w:rsidR="00863FE9">
              <w:rPr>
                <w:noProof/>
                <w:lang w:val="en-GB"/>
              </w:rPr>
              <w:t xml:space="preserve">questions in class before this. I was </w:t>
            </w:r>
            <w:r w:rsidR="00A27279">
              <w:rPr>
                <w:noProof/>
                <w:lang w:val="en-GB"/>
              </w:rPr>
              <w:t>afraid I would look unprepared. But I learnt from grou</w:t>
            </w:r>
            <w:r w:rsidR="004F5913">
              <w:rPr>
                <w:noProof/>
                <w:lang w:val="en-GB"/>
              </w:rPr>
              <w:t>p discussions and feedback sessions that asking</w:t>
            </w:r>
            <w:r w:rsidR="007336D7">
              <w:rPr>
                <w:noProof/>
                <w:lang w:val="en-GB"/>
              </w:rPr>
              <w:t xml:space="preserve"> questions helps me learn more.</w:t>
            </w:r>
          </w:p>
        </w:tc>
      </w:tr>
    </w:tbl>
    <w:p w14:paraId="65C1C397" w14:textId="77777777" w:rsidR="000C4ED1" w:rsidRDefault="000C4ED1">
      <w:pPr>
        <w:rPr>
          <w:noProof/>
          <w:lang w:val="en-GB"/>
        </w:rPr>
      </w:pPr>
    </w:p>
    <w:p w14:paraId="33360ABD" w14:textId="77777777" w:rsidR="00B23380" w:rsidRDefault="00B23380">
      <w:pPr>
        <w:rPr>
          <w:noProof/>
          <w:lang w:val="en-GB"/>
        </w:rPr>
      </w:pPr>
    </w:p>
    <w:p w14:paraId="2284832E" w14:textId="38C8F966" w:rsidR="00B23380" w:rsidRDefault="00B23380">
      <w:pPr>
        <w:rPr>
          <w:noProof/>
          <w:lang w:val="en-GB"/>
        </w:rPr>
      </w:pPr>
    </w:p>
    <w:p w14:paraId="5AE68276" w14:textId="7619CA39" w:rsidR="00B23380" w:rsidRDefault="00B23380">
      <w:pPr>
        <w:rPr>
          <w:noProof/>
          <w:lang w:val="en-GB"/>
        </w:rPr>
      </w:pPr>
      <w:r>
        <w:rPr>
          <w:noProof/>
          <w:lang w:val="en-GB"/>
        </w:rPr>
        <w:lastRenderedPageBreak/>
        <w:t>3. Writhing for school</w:t>
      </w:r>
      <w:r w:rsidR="007B4868">
        <w:rPr>
          <w:noProof/>
          <w:lang w:val="en-GB"/>
        </w:rPr>
        <w:t>.</w:t>
      </w:r>
    </w:p>
    <w:p w14:paraId="1BB2FCEB" w14:textId="77777777" w:rsidR="007B4868" w:rsidRDefault="007B4868">
      <w:pPr>
        <w:rPr>
          <w:noProof/>
          <w:lang w:val="en-GB"/>
        </w:rPr>
      </w:pPr>
    </w:p>
    <w:p w14:paraId="590A4F06" w14:textId="0540F046" w:rsidR="008741D5" w:rsidRDefault="007B4868" w:rsidP="00D32099">
      <w:pPr>
        <w:rPr>
          <w:noProof/>
          <w:lang w:val="en-GB"/>
        </w:rPr>
      </w:pPr>
      <w:r>
        <w:rPr>
          <w:noProof/>
          <w:lang w:val="en-GB"/>
        </w:rPr>
        <w:t xml:space="preserve">1. </w:t>
      </w:r>
      <w:r w:rsidR="0067062C">
        <w:rPr>
          <w:noProof/>
          <w:lang w:val="en-GB"/>
        </w:rPr>
        <w:t>Ghanginh words.</w:t>
      </w:r>
    </w:p>
    <w:p w14:paraId="0272F248" w14:textId="6AB129E1" w:rsidR="0067062C" w:rsidRDefault="0067062C" w:rsidP="00D32099">
      <w:pPr>
        <w:rPr>
          <w:noProof/>
          <w:lang w:val="en-GB"/>
        </w:rPr>
      </w:pPr>
      <w:r>
        <w:rPr>
          <w:noProof/>
          <w:lang w:val="en-GB"/>
        </w:rPr>
        <w:t xml:space="preserve">It was hard for me to </w:t>
      </w:r>
      <w:r w:rsidR="004416FC">
        <w:rPr>
          <w:noProof/>
          <w:lang w:val="en-GB"/>
        </w:rPr>
        <w:t>make a summary at first. I didn’t t</w:t>
      </w:r>
      <w:r w:rsidR="00771973">
        <w:rPr>
          <w:noProof/>
          <w:lang w:val="en-GB"/>
        </w:rPr>
        <w:t>r</w:t>
      </w:r>
      <w:r w:rsidR="004416FC">
        <w:rPr>
          <w:noProof/>
          <w:lang w:val="en-GB"/>
        </w:rPr>
        <w:t xml:space="preserve">uly paraphrase because I only modified a few words from </w:t>
      </w:r>
      <w:r w:rsidR="00D00DCA">
        <w:rPr>
          <w:noProof/>
          <w:lang w:val="en-GB"/>
        </w:rPr>
        <w:t>the original text.</w:t>
      </w:r>
    </w:p>
    <w:p w14:paraId="4B940D52" w14:textId="764969EB" w:rsidR="00D00DCA" w:rsidRDefault="00D00DCA" w:rsidP="00D32099">
      <w:pPr>
        <w:rPr>
          <w:noProof/>
          <w:lang w:val="en-GB"/>
        </w:rPr>
      </w:pPr>
      <w:r>
        <w:rPr>
          <w:noProof/>
          <w:lang w:val="en-GB"/>
        </w:rPr>
        <w:t>I discovered how to find the main ideas and write them out in my own words by doing tasks and practici</w:t>
      </w:r>
      <w:r w:rsidR="00771973">
        <w:rPr>
          <w:noProof/>
          <w:lang w:val="en-GB"/>
        </w:rPr>
        <w:t>ng in class. I use this st</w:t>
      </w:r>
      <w:r w:rsidR="00A25429">
        <w:rPr>
          <w:noProof/>
          <w:lang w:val="en-GB"/>
        </w:rPr>
        <w:t>ra</w:t>
      </w:r>
      <w:r w:rsidR="00771973">
        <w:rPr>
          <w:noProof/>
          <w:lang w:val="en-GB"/>
        </w:rPr>
        <w:t xml:space="preserve">tegy a lot in my </w:t>
      </w:r>
      <w:r w:rsidR="00AF0899">
        <w:rPr>
          <w:noProof/>
          <w:lang w:val="en-GB"/>
        </w:rPr>
        <w:t>writing now, and it makes my work clearer and more original.</w:t>
      </w:r>
    </w:p>
    <w:p w14:paraId="32998D0C" w14:textId="52CF341D" w:rsidR="00583C82" w:rsidRDefault="005206A2">
      <w:pPr>
        <w:rPr>
          <w:noProof/>
          <w:lang w:val="en-GB"/>
        </w:rPr>
      </w:pPr>
      <w:r>
        <w:rPr>
          <w:noProof/>
          <w:lang w:val="en-GB"/>
        </w:rPr>
        <w:t>2. How to write a paragraph.</w:t>
      </w:r>
    </w:p>
    <w:p w14:paraId="3908DB61" w14:textId="456AFBA0" w:rsidR="005206A2" w:rsidRDefault="005206A2">
      <w:pPr>
        <w:rPr>
          <w:noProof/>
          <w:lang w:val="en-GB"/>
        </w:rPr>
      </w:pPr>
      <w:r>
        <w:rPr>
          <w:noProof/>
          <w:lang w:val="en-GB"/>
        </w:rPr>
        <w:t>I start</w:t>
      </w:r>
      <w:r w:rsidR="00344B13">
        <w:rPr>
          <w:noProof/>
          <w:lang w:val="en-GB"/>
        </w:rPr>
        <w:t>ed</w:t>
      </w:r>
      <w:r>
        <w:rPr>
          <w:noProof/>
          <w:lang w:val="en-GB"/>
        </w:rPr>
        <w:t xml:space="preserve">, </w:t>
      </w:r>
      <w:r w:rsidR="007F37D6">
        <w:rPr>
          <w:noProof/>
          <w:lang w:val="en-GB"/>
        </w:rPr>
        <w:t xml:space="preserve">but </w:t>
      </w:r>
      <w:r>
        <w:rPr>
          <w:noProof/>
          <w:lang w:val="en-GB"/>
        </w:rPr>
        <w:t>my paragraphs were</w:t>
      </w:r>
      <w:r w:rsidR="00344B13">
        <w:rPr>
          <w:noProof/>
          <w:lang w:val="en-GB"/>
        </w:rPr>
        <w:t xml:space="preserve">n’t very well-organised. I didn’t </w:t>
      </w:r>
      <w:r w:rsidR="007F37D6">
        <w:rPr>
          <w:noProof/>
          <w:lang w:val="en-GB"/>
        </w:rPr>
        <w:t>have a clear core argument</w:t>
      </w:r>
      <w:r w:rsidR="008C7E15">
        <w:rPr>
          <w:noProof/>
          <w:lang w:val="en-GB"/>
        </w:rPr>
        <w:t xml:space="preserve">. </w:t>
      </w:r>
      <w:r w:rsidR="007F37D6">
        <w:rPr>
          <w:noProof/>
          <w:lang w:val="en-GB"/>
        </w:rPr>
        <w:t xml:space="preserve">and my ideas didn’t fit together </w:t>
      </w:r>
      <w:r w:rsidR="00A3005C">
        <w:rPr>
          <w:noProof/>
          <w:lang w:val="en-GB"/>
        </w:rPr>
        <w:t xml:space="preserve">. </w:t>
      </w:r>
    </w:p>
    <w:p w14:paraId="2CC3EE8F" w14:textId="7090687C" w:rsidR="00A3005C" w:rsidRDefault="00A3005C">
      <w:pPr>
        <w:rPr>
          <w:noProof/>
          <w:lang w:val="en-GB"/>
        </w:rPr>
      </w:pPr>
      <w:r>
        <w:rPr>
          <w:noProof/>
          <w:lang w:val="en-GB"/>
        </w:rPr>
        <w:t>I learnt</w:t>
      </w:r>
      <w:r w:rsidR="00983EA4">
        <w:rPr>
          <w:noProof/>
          <w:lang w:val="en-GB"/>
        </w:rPr>
        <w:t xml:space="preserve"> how to start a paragraph with a key concept, add supporting evidence, and connect sen</w:t>
      </w:r>
      <w:r w:rsidR="008C7E15">
        <w:rPr>
          <w:noProof/>
          <w:lang w:val="en-GB"/>
        </w:rPr>
        <w:t xml:space="preserve">tences </w:t>
      </w:r>
      <w:r w:rsidR="00524086">
        <w:rPr>
          <w:noProof/>
          <w:lang w:val="en-GB"/>
        </w:rPr>
        <w:t>so they flow effectively by doing it over and over again.</w:t>
      </w:r>
    </w:p>
    <w:p w14:paraId="3DDBE98C" w14:textId="74A90CCE" w:rsidR="00524086" w:rsidRDefault="000B7825">
      <w:pPr>
        <w:rPr>
          <w:noProof/>
          <w:lang w:val="en-GB"/>
        </w:rPr>
      </w:pPr>
      <w:r>
        <w:rPr>
          <w:noProof/>
          <w:lang w:val="en-GB"/>
        </w:rPr>
        <w:t>3.</w:t>
      </w:r>
      <w:r w:rsidR="00524086">
        <w:rPr>
          <w:noProof/>
          <w:lang w:val="en-GB"/>
        </w:rPr>
        <w:t xml:space="preserve"> Good things.</w:t>
      </w:r>
    </w:p>
    <w:p w14:paraId="2C904CDB" w14:textId="02B5917D" w:rsidR="00C03AD3" w:rsidRDefault="00C03AD3">
      <w:pPr>
        <w:rPr>
          <w:noProof/>
          <w:lang w:val="en-GB"/>
        </w:rPr>
      </w:pPr>
      <w:r>
        <w:rPr>
          <w:noProof/>
          <w:lang w:val="en-GB"/>
        </w:rPr>
        <w:t>One of my skills is that I can speak up in class. I like collabo</w:t>
      </w:r>
      <w:r w:rsidR="00B42092">
        <w:rPr>
          <w:noProof/>
          <w:lang w:val="en-GB"/>
        </w:rPr>
        <w:t>r</w:t>
      </w:r>
      <w:r>
        <w:rPr>
          <w:noProof/>
          <w:lang w:val="en-GB"/>
        </w:rPr>
        <w:t>ating with other students and listeni</w:t>
      </w:r>
      <w:r w:rsidR="00B42092">
        <w:rPr>
          <w:noProof/>
          <w:lang w:val="en-GB"/>
        </w:rPr>
        <w:t>n</w:t>
      </w:r>
      <w:r>
        <w:rPr>
          <w:noProof/>
          <w:lang w:val="en-GB"/>
        </w:rPr>
        <w:t>g to what</w:t>
      </w:r>
      <w:r w:rsidR="00B42092">
        <w:rPr>
          <w:noProof/>
          <w:lang w:val="en-GB"/>
        </w:rPr>
        <w:t xml:space="preserve"> they have to say. </w:t>
      </w:r>
    </w:p>
    <w:p w14:paraId="6EE27C30" w14:textId="033A696E" w:rsidR="000B7825" w:rsidRDefault="000B7825">
      <w:pPr>
        <w:rPr>
          <w:noProof/>
          <w:lang w:val="en-GB"/>
        </w:rPr>
      </w:pPr>
      <w:r>
        <w:rPr>
          <w:noProof/>
          <w:lang w:val="en-GB"/>
        </w:rPr>
        <w:t xml:space="preserve">4. </w:t>
      </w:r>
      <w:r w:rsidR="00022754">
        <w:rPr>
          <w:noProof/>
          <w:lang w:val="en-GB"/>
        </w:rPr>
        <w:t>Things that could be better.</w:t>
      </w:r>
    </w:p>
    <w:p w14:paraId="64364503" w14:textId="7F6C0445" w:rsidR="00DB2CC3" w:rsidRDefault="00022754">
      <w:pPr>
        <w:rPr>
          <w:noProof/>
          <w:lang w:val="en-GB"/>
        </w:rPr>
      </w:pPr>
      <w:r>
        <w:rPr>
          <w:noProof/>
          <w:lang w:val="en-GB"/>
        </w:rPr>
        <w:t xml:space="preserve">I still need to learn how </w:t>
      </w:r>
      <w:r w:rsidR="00B975F5">
        <w:rPr>
          <w:noProof/>
          <w:lang w:val="en-GB"/>
        </w:rPr>
        <w:t xml:space="preserve">to use my time better. When </w:t>
      </w:r>
      <w:r w:rsidR="006258DF">
        <w:rPr>
          <w:noProof/>
          <w:lang w:val="en-GB"/>
        </w:rPr>
        <w:t xml:space="preserve">I’m in hurry, I </w:t>
      </w:r>
      <w:r w:rsidR="00BB5859">
        <w:rPr>
          <w:noProof/>
          <w:lang w:val="en-GB"/>
        </w:rPr>
        <w:t xml:space="preserve">sometimes think my work </w:t>
      </w:r>
      <w:r w:rsidR="000D1F46">
        <w:rPr>
          <w:noProof/>
          <w:lang w:val="en-GB"/>
        </w:rPr>
        <w:t>i</w:t>
      </w:r>
      <w:r w:rsidR="00BB5859">
        <w:rPr>
          <w:noProof/>
          <w:lang w:val="en-GB"/>
        </w:rPr>
        <w:t xml:space="preserve">sn’t </w:t>
      </w:r>
      <w:r w:rsidR="00DB2CC3">
        <w:rPr>
          <w:noProof/>
          <w:lang w:val="en-GB"/>
        </w:rPr>
        <w:t>as good as it could be. I use a planner to divide huge jobs into s</w:t>
      </w:r>
      <w:r w:rsidR="00FE1B2E">
        <w:rPr>
          <w:noProof/>
          <w:lang w:val="en-GB"/>
        </w:rPr>
        <w:t>mall</w:t>
      </w:r>
      <w:r w:rsidR="00DB2CC3">
        <w:rPr>
          <w:noProof/>
          <w:lang w:val="en-GB"/>
        </w:rPr>
        <w:t>er ones that have to be done by a certain date.</w:t>
      </w:r>
    </w:p>
    <w:p w14:paraId="46361F57" w14:textId="01D3094D" w:rsidR="00022754" w:rsidRDefault="00DB2CC3">
      <w:pPr>
        <w:rPr>
          <w:noProof/>
          <w:lang w:val="en-GB"/>
        </w:rPr>
      </w:pPr>
      <w:r>
        <w:rPr>
          <w:noProof/>
          <w:lang w:val="en-GB"/>
        </w:rPr>
        <w:t xml:space="preserve">I </w:t>
      </w:r>
      <w:r w:rsidR="002305E4">
        <w:rPr>
          <w:noProof/>
          <w:lang w:val="en-GB"/>
        </w:rPr>
        <w:t xml:space="preserve">also </w:t>
      </w:r>
      <w:r w:rsidR="00397FFA">
        <w:rPr>
          <w:noProof/>
          <w:lang w:val="en-GB"/>
        </w:rPr>
        <w:t xml:space="preserve">want to get better at writing in a formal way. Sometimes </w:t>
      </w:r>
      <w:r w:rsidR="00F77E2F">
        <w:rPr>
          <w:noProof/>
          <w:lang w:val="en-GB"/>
        </w:rPr>
        <w:t xml:space="preserve">I talk in a casual way. I now carefully check my </w:t>
      </w:r>
      <w:r w:rsidR="006F045D">
        <w:rPr>
          <w:noProof/>
          <w:lang w:val="en-GB"/>
        </w:rPr>
        <w:t xml:space="preserve">work </w:t>
      </w:r>
      <w:r w:rsidR="00F77E2F">
        <w:rPr>
          <w:noProof/>
          <w:lang w:val="en-GB"/>
        </w:rPr>
        <w:t>and</w:t>
      </w:r>
      <w:r w:rsidR="005E478D">
        <w:rPr>
          <w:noProof/>
          <w:lang w:val="en-GB"/>
        </w:rPr>
        <w:t xml:space="preserve"> words when </w:t>
      </w:r>
      <w:r w:rsidR="00B77693">
        <w:rPr>
          <w:noProof/>
          <w:lang w:val="en-GB"/>
        </w:rPr>
        <w:t xml:space="preserve">I </w:t>
      </w:r>
      <w:r w:rsidR="007C02F1">
        <w:rPr>
          <w:noProof/>
          <w:lang w:val="en-GB"/>
        </w:rPr>
        <w:t>need to make it appear more serious.</w:t>
      </w:r>
    </w:p>
    <w:p w14:paraId="4843361E" w14:textId="30E6C052" w:rsidR="007C02F1" w:rsidRDefault="007C02F1">
      <w:pPr>
        <w:rPr>
          <w:noProof/>
          <w:lang w:val="en-GB"/>
        </w:rPr>
      </w:pPr>
      <w:r>
        <w:rPr>
          <w:noProof/>
          <w:lang w:val="en-GB"/>
        </w:rPr>
        <w:t xml:space="preserve">5. Making </w:t>
      </w:r>
      <w:r w:rsidR="00DF50E2">
        <w:rPr>
          <w:noProof/>
          <w:lang w:val="en-GB"/>
        </w:rPr>
        <w:t>myself better.</w:t>
      </w:r>
    </w:p>
    <w:p w14:paraId="7C24DE27" w14:textId="3B3E5B29" w:rsidR="00B42092" w:rsidRDefault="00DF50E2">
      <w:pPr>
        <w:rPr>
          <w:noProof/>
          <w:lang w:val="en-GB"/>
        </w:rPr>
      </w:pPr>
      <w:r>
        <w:rPr>
          <w:noProof/>
          <w:lang w:val="en-GB"/>
        </w:rPr>
        <w:t xml:space="preserve">This program </w:t>
      </w:r>
      <w:r w:rsidR="00366AC0">
        <w:rPr>
          <w:noProof/>
          <w:lang w:val="en-GB"/>
        </w:rPr>
        <w:t>helped me learn what kin</w:t>
      </w:r>
      <w:r w:rsidR="000D1F46">
        <w:rPr>
          <w:noProof/>
          <w:lang w:val="en-GB"/>
        </w:rPr>
        <w:t>d</w:t>
      </w:r>
      <w:r w:rsidR="00366AC0">
        <w:rPr>
          <w:noProof/>
          <w:lang w:val="en-GB"/>
        </w:rPr>
        <w:t xml:space="preserve"> of learner I am. I found out that making</w:t>
      </w:r>
      <w:r w:rsidR="002F5785">
        <w:rPr>
          <w:noProof/>
          <w:lang w:val="en-GB"/>
        </w:rPr>
        <w:t xml:space="preserve"> diagrams and a program </w:t>
      </w:r>
      <w:r w:rsidR="004164BC">
        <w:rPr>
          <w:noProof/>
          <w:lang w:val="en-GB"/>
        </w:rPr>
        <w:t>mind</w:t>
      </w:r>
      <w:r w:rsidR="000D1F46">
        <w:rPr>
          <w:noProof/>
          <w:lang w:val="en-GB"/>
        </w:rPr>
        <w:t>,</w:t>
      </w:r>
      <w:r w:rsidR="004164BC">
        <w:rPr>
          <w:noProof/>
          <w:lang w:val="en-GB"/>
        </w:rPr>
        <w:t xml:space="preserve"> which helps me recall in other classrooms now</w:t>
      </w:r>
      <w:r w:rsidR="003373AB">
        <w:rPr>
          <w:noProof/>
          <w:lang w:val="en-GB"/>
        </w:rPr>
        <w:t>,</w:t>
      </w:r>
      <w:r w:rsidR="004164BC">
        <w:rPr>
          <w:noProof/>
          <w:lang w:val="en-GB"/>
        </w:rPr>
        <w:t xml:space="preserve"> too.</w:t>
      </w:r>
    </w:p>
    <w:p w14:paraId="7045B9B8" w14:textId="7E1D5143" w:rsidR="004164BC" w:rsidRDefault="003E28F0">
      <w:pPr>
        <w:rPr>
          <w:noProof/>
          <w:lang w:val="en-GB"/>
        </w:rPr>
      </w:pPr>
      <w:r>
        <w:rPr>
          <w:noProof/>
          <w:lang w:val="en-GB"/>
        </w:rPr>
        <w:t xml:space="preserve">After practicing the communication exercises, I felt more sure of myself when I </w:t>
      </w:r>
      <w:r w:rsidR="005B41A3">
        <w:rPr>
          <w:noProof/>
          <w:lang w:val="en-GB"/>
        </w:rPr>
        <w:t>spoke. I can now better grasp what other people be alive and convey what I think.</w:t>
      </w:r>
    </w:p>
    <w:p w14:paraId="75862FFC" w14:textId="43CA6149" w:rsidR="005B41A3" w:rsidRDefault="002A3C31">
      <w:pPr>
        <w:rPr>
          <w:noProof/>
          <w:lang w:val="en-GB"/>
        </w:rPr>
      </w:pPr>
      <w:r>
        <w:rPr>
          <w:noProof/>
          <w:lang w:val="en-GB"/>
        </w:rPr>
        <w:t>I have also gotten better at thinking critically. I make sure that the acts I read are true and have strong evidence.</w:t>
      </w:r>
    </w:p>
    <w:p w14:paraId="7BA8D853" w14:textId="67F0554F" w:rsidR="002A3C31" w:rsidRDefault="009779FE">
      <w:pPr>
        <w:rPr>
          <w:noProof/>
          <w:lang w:val="en-GB"/>
        </w:rPr>
      </w:pPr>
      <w:r>
        <w:rPr>
          <w:noProof/>
          <w:lang w:val="en-GB"/>
        </w:rPr>
        <w:t>This help me get my points across better at work.</w:t>
      </w:r>
      <w:r w:rsidR="002C1464">
        <w:rPr>
          <w:noProof/>
          <w:lang w:val="en-GB"/>
        </w:rPr>
        <w:t xml:space="preserve"> </w:t>
      </w:r>
    </w:p>
    <w:p w14:paraId="18364D0D" w14:textId="77777777" w:rsidR="002C1464" w:rsidRDefault="002C1464">
      <w:pPr>
        <w:rPr>
          <w:noProof/>
          <w:lang w:val="en-GB"/>
        </w:rPr>
      </w:pPr>
    </w:p>
    <w:p w14:paraId="28B15743" w14:textId="31E6BA7A" w:rsidR="002C1464" w:rsidRDefault="008773CD">
      <w:pPr>
        <w:rPr>
          <w:noProof/>
          <w:lang w:val="en-GB"/>
        </w:rPr>
      </w:pPr>
      <w:r>
        <w:rPr>
          <w:noProof/>
          <w:lang w:val="en-GB"/>
        </w:rPr>
        <w:t>4. The end.</w:t>
      </w:r>
    </w:p>
    <w:p w14:paraId="5D5BD7EC" w14:textId="7E90B01D" w:rsidR="008773CD" w:rsidRDefault="008773CD">
      <w:pPr>
        <w:rPr>
          <w:noProof/>
          <w:lang w:val="en-GB"/>
        </w:rPr>
      </w:pPr>
      <w:r>
        <w:rPr>
          <w:noProof/>
          <w:lang w:val="en-GB"/>
        </w:rPr>
        <w:t xml:space="preserve">The Academic Skills program has helped </w:t>
      </w:r>
      <w:r w:rsidR="002C5C59">
        <w:rPr>
          <w:noProof/>
          <w:lang w:val="en-GB"/>
        </w:rPr>
        <w:t>m</w:t>
      </w:r>
      <w:r>
        <w:rPr>
          <w:noProof/>
          <w:lang w:val="en-GB"/>
        </w:rPr>
        <w:t>e get better at writing, citing sources, thinking critically, and managing my time.</w:t>
      </w:r>
    </w:p>
    <w:p w14:paraId="7DC5FCBE" w14:textId="1892ED73" w:rsidR="008773CD" w:rsidRDefault="008773CD">
      <w:pPr>
        <w:rPr>
          <w:noProof/>
          <w:lang w:val="en-GB"/>
        </w:rPr>
      </w:pPr>
      <w:r>
        <w:rPr>
          <w:noProof/>
          <w:lang w:val="en-GB"/>
        </w:rPr>
        <w:t xml:space="preserve">I also know more about how I learn </w:t>
      </w:r>
      <w:r w:rsidR="00620726">
        <w:rPr>
          <w:noProof/>
          <w:lang w:val="en-GB"/>
        </w:rPr>
        <w:t xml:space="preserve">and feel better about being a student. I </w:t>
      </w:r>
      <w:r w:rsidR="000D1F46">
        <w:rPr>
          <w:noProof/>
          <w:lang w:val="en-GB"/>
        </w:rPr>
        <w:t>s</w:t>
      </w:r>
      <w:r w:rsidR="00620726">
        <w:rPr>
          <w:noProof/>
          <w:lang w:val="en-GB"/>
        </w:rPr>
        <w:t xml:space="preserve">till need to work on making my writing more </w:t>
      </w:r>
      <w:r w:rsidR="00B12938">
        <w:rPr>
          <w:noProof/>
          <w:lang w:val="en-GB"/>
        </w:rPr>
        <w:t>formal and managing my time better.</w:t>
      </w:r>
    </w:p>
    <w:p w14:paraId="478FE07F" w14:textId="5E811524" w:rsidR="00B12938" w:rsidRDefault="00B12938">
      <w:pPr>
        <w:rPr>
          <w:noProof/>
          <w:lang w:val="en-GB"/>
        </w:rPr>
      </w:pPr>
      <w:r>
        <w:rPr>
          <w:noProof/>
          <w:lang w:val="en-GB"/>
        </w:rPr>
        <w:t xml:space="preserve">This module offered me an excellent </w:t>
      </w:r>
      <w:r w:rsidR="00320238">
        <w:rPr>
          <w:noProof/>
          <w:lang w:val="en-GB"/>
        </w:rPr>
        <w:t>base for my future lessons.</w:t>
      </w:r>
    </w:p>
    <w:p w14:paraId="540C8771" w14:textId="77777777" w:rsidR="00320238" w:rsidRDefault="00320238">
      <w:pPr>
        <w:rPr>
          <w:noProof/>
          <w:lang w:val="en-GB"/>
        </w:rPr>
      </w:pPr>
    </w:p>
    <w:p w14:paraId="5A92DC92" w14:textId="3A0AC7C5" w:rsidR="00320238" w:rsidRDefault="00320238">
      <w:pPr>
        <w:rPr>
          <w:noProof/>
          <w:lang w:val="en-GB"/>
        </w:rPr>
      </w:pPr>
      <w:r>
        <w:rPr>
          <w:noProof/>
          <w:lang w:val="en-GB"/>
        </w:rPr>
        <w:t>5. References in the Harvard Style.</w:t>
      </w:r>
    </w:p>
    <w:p w14:paraId="4113AAF3" w14:textId="77777777" w:rsidR="00320238" w:rsidRDefault="00320238">
      <w:pPr>
        <w:rPr>
          <w:noProof/>
          <w:lang w:val="en-GB"/>
        </w:rPr>
      </w:pPr>
    </w:p>
    <w:p w14:paraId="0BFF686B" w14:textId="7B0E922A" w:rsidR="00A47EDE" w:rsidRDefault="00386417">
      <w:pPr>
        <w:rPr>
          <w:noProof/>
          <w:lang w:val="en-GB"/>
        </w:rPr>
      </w:pPr>
      <w:r>
        <w:rPr>
          <w:noProof/>
          <w:lang w:val="en-GB"/>
        </w:rPr>
        <w:t>McLeod, S. A. (2013)</w:t>
      </w:r>
      <w:r w:rsidR="00397C41">
        <w:rPr>
          <w:noProof/>
          <w:lang w:val="en-GB"/>
        </w:rPr>
        <w:t>. Kolb’s Different Ways of Learning</w:t>
      </w:r>
      <w:r w:rsidR="002C5C59">
        <w:rPr>
          <w:noProof/>
          <w:lang w:val="en-GB"/>
        </w:rPr>
        <w:t xml:space="preserve">. </w:t>
      </w:r>
      <w:r w:rsidR="00397C41">
        <w:rPr>
          <w:noProof/>
          <w:lang w:val="en-GB"/>
        </w:rPr>
        <w:t>You can find it at [</w:t>
      </w:r>
      <w:hyperlink r:id="rId9" w:history="1">
        <w:r w:rsidR="003D54AF" w:rsidRPr="00213659">
          <w:rPr>
            <w:rStyle w:val="Hyperlink"/>
            <w:noProof/>
            <w:lang w:val="en-GB"/>
          </w:rPr>
          <w:t>https://www.//plysychology.org/learning-kolb..html</w:t>
        </w:r>
      </w:hyperlink>
      <w:r w:rsidR="000A41E2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>].</w:t>
      </w:r>
      <w:r w:rsidR="00A47EDE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>(</w:t>
      </w:r>
      <w:hyperlink r:id="rId10" w:history="1">
        <w:r w:rsidR="00D51975" w:rsidRPr="00213659">
          <w:rPr>
            <w:rStyle w:val="Hyperlink"/>
            <w:noProof/>
            <w:lang w:val="en-GB"/>
          </w:rPr>
          <w:t>https://www.simplypsychology.org/learning-kolb.html</w:t>
        </w:r>
      </w:hyperlink>
      <w:r w:rsidR="00D51975">
        <w:rPr>
          <w:noProof/>
          <w:lang w:val="en-GB"/>
        </w:rPr>
        <w:t xml:space="preserve"> )</w:t>
      </w:r>
      <w:r w:rsidR="00A47EDE">
        <w:rPr>
          <w:noProof/>
          <w:lang w:val="en-GB"/>
        </w:rPr>
        <w:t xml:space="preserve"> Accessed on July 8, 2019</w:t>
      </w:r>
    </w:p>
    <w:p w14:paraId="06E9A9C5" w14:textId="77777777" w:rsidR="00CE5A27" w:rsidRDefault="00CE5A27">
      <w:pPr>
        <w:rPr>
          <w:noProof/>
          <w:lang w:val="en-GB"/>
        </w:rPr>
      </w:pPr>
    </w:p>
    <w:p w14:paraId="15C91FC8" w14:textId="73C78C64" w:rsidR="000B7825" w:rsidRDefault="00CE5A27">
      <w:pPr>
        <w:rPr>
          <w:noProof/>
          <w:lang w:val="en-GB"/>
        </w:rPr>
      </w:pPr>
      <w:r>
        <w:rPr>
          <w:noProof/>
          <w:lang w:val="en-GB"/>
        </w:rPr>
        <w:t>Morgan, P. (2017) The Business Students’ Guide to Studying and Getting a Job Sage, in London.</w:t>
      </w:r>
      <w:r w:rsidR="00D51975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 xml:space="preserve"> </w:t>
      </w:r>
    </w:p>
    <w:p w14:paraId="46CE6CD5" w14:textId="0E241EE8" w:rsidR="00CE5A27" w:rsidRDefault="00251523">
      <w:pPr>
        <w:rPr>
          <w:noProof/>
          <w:lang w:val="en-GB"/>
        </w:rPr>
      </w:pPr>
      <w:r>
        <w:rPr>
          <w:noProof/>
          <w:lang w:val="en-GB"/>
        </w:rPr>
        <w:t xml:space="preserve">The Open University (2024) What do you mean by thinking about things? Tou may find it at [ </w:t>
      </w:r>
      <w:hyperlink r:id="rId11" w:history="1">
        <w:r w:rsidR="006058E3" w:rsidRPr="00213659">
          <w:rPr>
            <w:rStyle w:val="Hyperlink"/>
            <w:noProof/>
            <w:lang w:val="en-GB"/>
          </w:rPr>
          <w:t>https://www.opren.edu/openlearn/mod/oucontent/view.php?id=51386!!ion=2</w:t>
        </w:r>
      </w:hyperlink>
      <w:r w:rsidR="006058E3">
        <w:rPr>
          <w:noProof/>
          <w:lang w:val="en-GB"/>
        </w:rPr>
        <w:t xml:space="preserve"> ) (Accessed November 17, 2024)</w:t>
      </w:r>
      <w:r w:rsidR="002445EE">
        <w:rPr>
          <w:noProof/>
          <w:lang w:val="en-GB"/>
        </w:rPr>
        <w:t xml:space="preserve"> David Kolb is a professor at the University of Leicester (Year) You may find at [</w:t>
      </w:r>
      <w:r w:rsidR="002B2A91">
        <w:rPr>
          <w:noProof/>
          <w:lang w:val="en-GB"/>
        </w:rPr>
        <w:t xml:space="preserve"> </w:t>
      </w:r>
      <w:hyperlink r:id="rId12" w:history="1">
        <w:r w:rsidR="002B2A91" w:rsidRPr="00213659">
          <w:rPr>
            <w:rStyle w:val="Hyperlink"/>
            <w:noProof/>
            <w:lang w:val="en-GB"/>
          </w:rPr>
          <w:t>https://www2.le.ac.uk/departments/doctoralcollege/training/eresources/teaching/theories/Kolb</w:t>
        </w:r>
      </w:hyperlink>
      <w:r w:rsidR="002B2A91">
        <w:rPr>
          <w:noProof/>
          <w:lang w:val="en-GB"/>
        </w:rPr>
        <w:t xml:space="preserve"> </w:t>
      </w:r>
      <w:r w:rsidR="006D1D72">
        <w:rPr>
          <w:noProof/>
          <w:lang w:val="en-GB"/>
        </w:rPr>
        <w:t xml:space="preserve">) ( </w:t>
      </w:r>
      <w:hyperlink r:id="rId13" w:history="1">
        <w:r w:rsidR="006D1D72" w:rsidRPr="00213659">
          <w:rPr>
            <w:rStyle w:val="Hyperlink"/>
            <w:noProof/>
            <w:lang w:val="en-GB"/>
          </w:rPr>
          <w:t>https://www2.le.ac.uk/departments/doctoralcollege/training/eresources/teaching/theories/kolb</w:t>
        </w:r>
      </w:hyperlink>
      <w:r w:rsidR="006D1D72">
        <w:rPr>
          <w:noProof/>
          <w:lang w:val="en-GB"/>
        </w:rPr>
        <w:t xml:space="preserve"> ) (Accessed July 8, 2019).</w:t>
      </w:r>
    </w:p>
    <w:p w14:paraId="264D8D8A" w14:textId="77777777" w:rsidR="00FB65B8" w:rsidRPr="00F50E51" w:rsidRDefault="00FB65B8" w:rsidP="00A24793">
      <w:pPr>
        <w:rPr>
          <w:noProof/>
          <w:lang w:val="en-GB"/>
        </w:rPr>
      </w:pPr>
    </w:p>
    <w:p w14:paraId="7AD0D41E" w14:textId="77777777" w:rsidR="00A24793" w:rsidRPr="00F50E51" w:rsidRDefault="00A24793">
      <w:pPr>
        <w:rPr>
          <w:noProof/>
          <w:lang w:val="en-GB"/>
        </w:rPr>
      </w:pPr>
    </w:p>
    <w:p w14:paraId="3853CBC3" w14:textId="34CDDCD4" w:rsidR="00A81248" w:rsidRPr="00F50E51" w:rsidRDefault="00A81248">
      <w:pPr>
        <w:rPr>
          <w:noProof/>
          <w:lang w:val="en-GB"/>
        </w:rPr>
      </w:pPr>
    </w:p>
    <w:sectPr w:rsidR="00A81248" w:rsidRPr="00F50E51" w:rsidSect="00A31A5B">
      <w:footerReference w:type="even" r:id="rId14"/>
      <w:footerReference w:type="default" r:id="rId15"/>
      <w:pgSz w:w="11906" w:h="16838" w:code="9"/>
      <w:pgMar w:top="720" w:right="624" w:bottom="1077" w:left="624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6EE77" w14:textId="77777777" w:rsidR="00CE327E" w:rsidRDefault="00CE327E" w:rsidP="001205A1">
      <w:r>
        <w:separator/>
      </w:r>
    </w:p>
  </w:endnote>
  <w:endnote w:type="continuationSeparator" w:id="0">
    <w:p w14:paraId="1E3C41E3" w14:textId="77777777" w:rsidR="00CE327E" w:rsidRDefault="00CE327E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Content>
      <w:p w14:paraId="7BC595EE" w14:textId="77777777" w:rsidR="001205A1" w:rsidRDefault="001205A1" w:rsidP="00F73F9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  <w:lang w:val="en-GB" w:bidi="en-GB"/>
          </w:rPr>
          <w:fldChar w:fldCharType="begin"/>
        </w:r>
        <w:r>
          <w:rPr>
            <w:rStyle w:val="PageNumber"/>
            <w:lang w:val="en-GB" w:bidi="en-GB"/>
          </w:rPr>
          <w:instrText xml:space="preserve"> PAGE </w:instrText>
        </w:r>
        <w:r>
          <w:rPr>
            <w:rStyle w:val="PageNumber"/>
            <w:lang w:val="en-GB" w:bidi="en-GB"/>
          </w:rPr>
          <w:fldChar w:fldCharType="separate"/>
        </w:r>
        <w:r w:rsidR="007B0740">
          <w:rPr>
            <w:rStyle w:val="PageNumber"/>
            <w:noProof/>
            <w:lang w:val="en-GB" w:bidi="en-GB"/>
          </w:rPr>
          <w:t>2</w:t>
        </w:r>
        <w:r>
          <w:rPr>
            <w:rStyle w:val="PageNumber"/>
            <w:lang w:val="en-GB" w:bidi="en-GB"/>
          </w:rPr>
          <w:fldChar w:fldCharType="end"/>
        </w:r>
      </w:p>
    </w:sdtContent>
  </w:sdt>
  <w:p w14:paraId="6615D135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noProof/>
        <w:lang w:val="en-GB"/>
      </w:rPr>
      <w:id w:val="-1041358343"/>
      <w:docPartObj>
        <w:docPartGallery w:val="Page Numbers (Bottom of Page)"/>
        <w:docPartUnique/>
      </w:docPartObj>
    </w:sdtPr>
    <w:sdtContent>
      <w:p w14:paraId="3A817321" w14:textId="77777777" w:rsidR="001205A1" w:rsidRPr="00F50E51" w:rsidRDefault="001205A1" w:rsidP="00F73F98">
        <w:pPr>
          <w:pStyle w:val="Footer"/>
          <w:framePr w:wrap="none" w:vAnchor="text" w:hAnchor="margin" w:xAlign="right" w:y="1"/>
          <w:rPr>
            <w:rStyle w:val="PageNumber"/>
            <w:noProof/>
            <w:lang w:val="en-GB"/>
          </w:rPr>
        </w:pPr>
        <w:r w:rsidRPr="00F50E51">
          <w:rPr>
            <w:rStyle w:val="PageNumber"/>
            <w:noProof/>
            <w:lang w:val="en-GB" w:bidi="en-GB"/>
          </w:rPr>
          <w:fldChar w:fldCharType="begin"/>
        </w:r>
        <w:r w:rsidRPr="00F50E51">
          <w:rPr>
            <w:rStyle w:val="PageNumber"/>
            <w:noProof/>
            <w:lang w:val="en-GB" w:bidi="en-GB"/>
          </w:rPr>
          <w:instrText xml:space="preserve"> PAGE </w:instrText>
        </w:r>
        <w:r w:rsidRPr="00F50E51">
          <w:rPr>
            <w:rStyle w:val="PageNumber"/>
            <w:noProof/>
            <w:lang w:val="en-GB" w:bidi="en-GB"/>
          </w:rPr>
          <w:fldChar w:fldCharType="separate"/>
        </w:r>
        <w:r w:rsidR="00A84125" w:rsidRPr="00F50E51">
          <w:rPr>
            <w:rStyle w:val="PageNumber"/>
            <w:noProof/>
            <w:lang w:val="en-GB" w:bidi="en-GB"/>
          </w:rPr>
          <w:t>4</w:t>
        </w:r>
        <w:r w:rsidRPr="00F50E51">
          <w:rPr>
            <w:rStyle w:val="PageNumber"/>
            <w:noProof/>
            <w:lang w:val="en-GB" w:bidi="en-GB"/>
          </w:rPr>
          <w:fldChar w:fldCharType="end"/>
        </w:r>
      </w:p>
    </w:sdtContent>
  </w:sdt>
  <w:tbl>
    <w:tblPr>
      <w:tblW w:w="1065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29"/>
      <w:gridCol w:w="5329"/>
    </w:tblGrid>
    <w:tr w:rsidR="001205A1" w:rsidRPr="00F50E51" w14:paraId="6CD687D5" w14:textId="77777777" w:rsidTr="00A84125">
      <w:tc>
        <w:tcPr>
          <w:tcW w:w="5329" w:type="dxa"/>
        </w:tcPr>
        <w:p w14:paraId="132A9ED2" w14:textId="77777777" w:rsidR="001205A1" w:rsidRPr="00F50E51" w:rsidRDefault="00000000" w:rsidP="00C66528">
          <w:pPr>
            <w:pStyle w:val="Footer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id w:val="-94713725"/>
              <w:temporary/>
              <w:showingPlcHdr/>
              <w15:appearance w15:val="hidden"/>
            </w:sdtPr>
            <w:sdtContent>
              <w:r w:rsidR="00C66528" w:rsidRPr="00F50E51">
                <w:rPr>
                  <w:noProof/>
                  <w:lang w:val="en-GB" w:bidi="en-GB"/>
                </w:rPr>
                <w:t>REPORT TITLE</w:t>
              </w:r>
            </w:sdtContent>
          </w:sdt>
        </w:p>
      </w:tc>
      <w:tc>
        <w:tcPr>
          <w:tcW w:w="5329" w:type="dxa"/>
        </w:tcPr>
        <w:p w14:paraId="651B8BFE" w14:textId="77777777" w:rsidR="001205A1" w:rsidRPr="00F50E51" w:rsidRDefault="001205A1" w:rsidP="00A31A5B">
          <w:pPr>
            <w:pStyle w:val="Footer"/>
            <w:rPr>
              <w:noProof/>
              <w:lang w:val="en-GB"/>
            </w:rPr>
          </w:pPr>
        </w:p>
      </w:tc>
    </w:tr>
  </w:tbl>
  <w:p w14:paraId="7D25DA2E" w14:textId="77777777" w:rsidR="001205A1" w:rsidRPr="00F50E51" w:rsidRDefault="001205A1">
    <w:pPr>
      <w:pStyle w:val="Footer"/>
      <w:rPr>
        <w:noProof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5A8CF" w14:textId="77777777" w:rsidR="00CE327E" w:rsidRDefault="00CE327E" w:rsidP="001205A1">
      <w:r>
        <w:separator/>
      </w:r>
    </w:p>
  </w:footnote>
  <w:footnote w:type="continuationSeparator" w:id="0">
    <w:p w14:paraId="5347D3B2" w14:textId="77777777" w:rsidR="00CE327E" w:rsidRDefault="00CE327E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178"/>
    <w:rsid w:val="00011D89"/>
    <w:rsid w:val="00022754"/>
    <w:rsid w:val="0002385B"/>
    <w:rsid w:val="00034434"/>
    <w:rsid w:val="000A0FF2"/>
    <w:rsid w:val="000A41E2"/>
    <w:rsid w:val="000B1395"/>
    <w:rsid w:val="000B7825"/>
    <w:rsid w:val="000B7993"/>
    <w:rsid w:val="000C4ED1"/>
    <w:rsid w:val="000C7FAF"/>
    <w:rsid w:val="000D1F46"/>
    <w:rsid w:val="00106C55"/>
    <w:rsid w:val="001205A1"/>
    <w:rsid w:val="001325B1"/>
    <w:rsid w:val="00142593"/>
    <w:rsid w:val="0015052E"/>
    <w:rsid w:val="001542A1"/>
    <w:rsid w:val="001B4391"/>
    <w:rsid w:val="001E480C"/>
    <w:rsid w:val="001F2470"/>
    <w:rsid w:val="0020781B"/>
    <w:rsid w:val="002141BF"/>
    <w:rsid w:val="002305E4"/>
    <w:rsid w:val="002445EE"/>
    <w:rsid w:val="00251523"/>
    <w:rsid w:val="002560A5"/>
    <w:rsid w:val="002877E8"/>
    <w:rsid w:val="002A3C31"/>
    <w:rsid w:val="002B0D15"/>
    <w:rsid w:val="002B2A91"/>
    <w:rsid w:val="002C1464"/>
    <w:rsid w:val="002C4D18"/>
    <w:rsid w:val="002C5C59"/>
    <w:rsid w:val="002D25F4"/>
    <w:rsid w:val="002E7C4E"/>
    <w:rsid w:val="002F5785"/>
    <w:rsid w:val="003071BA"/>
    <w:rsid w:val="0031055C"/>
    <w:rsid w:val="00312F3E"/>
    <w:rsid w:val="00320238"/>
    <w:rsid w:val="003373AB"/>
    <w:rsid w:val="00344B13"/>
    <w:rsid w:val="003559C0"/>
    <w:rsid w:val="003576EF"/>
    <w:rsid w:val="00366AC0"/>
    <w:rsid w:val="00371EE1"/>
    <w:rsid w:val="003818A4"/>
    <w:rsid w:val="00386417"/>
    <w:rsid w:val="00397C41"/>
    <w:rsid w:val="00397FFA"/>
    <w:rsid w:val="003A798E"/>
    <w:rsid w:val="003D54AF"/>
    <w:rsid w:val="003D7C70"/>
    <w:rsid w:val="003E28F0"/>
    <w:rsid w:val="00414173"/>
    <w:rsid w:val="004164BC"/>
    <w:rsid w:val="00425A99"/>
    <w:rsid w:val="004416FC"/>
    <w:rsid w:val="00446483"/>
    <w:rsid w:val="00466980"/>
    <w:rsid w:val="00480F97"/>
    <w:rsid w:val="004930D4"/>
    <w:rsid w:val="004C62A2"/>
    <w:rsid w:val="004D11B5"/>
    <w:rsid w:val="004F5913"/>
    <w:rsid w:val="005079BC"/>
    <w:rsid w:val="005206A2"/>
    <w:rsid w:val="00524086"/>
    <w:rsid w:val="00524618"/>
    <w:rsid w:val="005276E4"/>
    <w:rsid w:val="00532939"/>
    <w:rsid w:val="005758C2"/>
    <w:rsid w:val="00583C82"/>
    <w:rsid w:val="005B41A3"/>
    <w:rsid w:val="005E478D"/>
    <w:rsid w:val="005E6B25"/>
    <w:rsid w:val="005F4F46"/>
    <w:rsid w:val="006058E3"/>
    <w:rsid w:val="00620726"/>
    <w:rsid w:val="00621D52"/>
    <w:rsid w:val="006258DF"/>
    <w:rsid w:val="00641B59"/>
    <w:rsid w:val="00662CC8"/>
    <w:rsid w:val="0067062C"/>
    <w:rsid w:val="006A560D"/>
    <w:rsid w:val="006C60E6"/>
    <w:rsid w:val="006D1D72"/>
    <w:rsid w:val="006F045D"/>
    <w:rsid w:val="007336D7"/>
    <w:rsid w:val="00771973"/>
    <w:rsid w:val="00777D9C"/>
    <w:rsid w:val="007A3CB6"/>
    <w:rsid w:val="007B0740"/>
    <w:rsid w:val="007B4868"/>
    <w:rsid w:val="007B634B"/>
    <w:rsid w:val="007C02F1"/>
    <w:rsid w:val="007C1BAB"/>
    <w:rsid w:val="007C6DE8"/>
    <w:rsid w:val="007D4604"/>
    <w:rsid w:val="007F37D6"/>
    <w:rsid w:val="00824541"/>
    <w:rsid w:val="00843B3A"/>
    <w:rsid w:val="00863FE9"/>
    <w:rsid w:val="008741D5"/>
    <w:rsid w:val="008773CD"/>
    <w:rsid w:val="008A724C"/>
    <w:rsid w:val="008B4689"/>
    <w:rsid w:val="008C7E15"/>
    <w:rsid w:val="008E5CEB"/>
    <w:rsid w:val="008F0DC2"/>
    <w:rsid w:val="009779FE"/>
    <w:rsid w:val="00983EA4"/>
    <w:rsid w:val="00995BC5"/>
    <w:rsid w:val="009F283F"/>
    <w:rsid w:val="00A15CF7"/>
    <w:rsid w:val="00A24793"/>
    <w:rsid w:val="00A25429"/>
    <w:rsid w:val="00A27279"/>
    <w:rsid w:val="00A3005C"/>
    <w:rsid w:val="00A31A5B"/>
    <w:rsid w:val="00A43A3E"/>
    <w:rsid w:val="00A47EDE"/>
    <w:rsid w:val="00A6648B"/>
    <w:rsid w:val="00A81248"/>
    <w:rsid w:val="00A84125"/>
    <w:rsid w:val="00A94D89"/>
    <w:rsid w:val="00A960A4"/>
    <w:rsid w:val="00AB1785"/>
    <w:rsid w:val="00AF0899"/>
    <w:rsid w:val="00B070C8"/>
    <w:rsid w:val="00B12938"/>
    <w:rsid w:val="00B23144"/>
    <w:rsid w:val="00B23380"/>
    <w:rsid w:val="00B2633C"/>
    <w:rsid w:val="00B42092"/>
    <w:rsid w:val="00B77693"/>
    <w:rsid w:val="00B975F5"/>
    <w:rsid w:val="00BB07E6"/>
    <w:rsid w:val="00BB5859"/>
    <w:rsid w:val="00BF1816"/>
    <w:rsid w:val="00C01A90"/>
    <w:rsid w:val="00C02595"/>
    <w:rsid w:val="00C02E71"/>
    <w:rsid w:val="00C03AD3"/>
    <w:rsid w:val="00C4615D"/>
    <w:rsid w:val="00C66528"/>
    <w:rsid w:val="00C673F6"/>
    <w:rsid w:val="00C91218"/>
    <w:rsid w:val="00C915F0"/>
    <w:rsid w:val="00C9500F"/>
    <w:rsid w:val="00CD538A"/>
    <w:rsid w:val="00CE327E"/>
    <w:rsid w:val="00CE5A27"/>
    <w:rsid w:val="00D00DCA"/>
    <w:rsid w:val="00D308C9"/>
    <w:rsid w:val="00D32099"/>
    <w:rsid w:val="00D51975"/>
    <w:rsid w:val="00D65657"/>
    <w:rsid w:val="00D740E5"/>
    <w:rsid w:val="00D86FF8"/>
    <w:rsid w:val="00DB2CC3"/>
    <w:rsid w:val="00DF50E2"/>
    <w:rsid w:val="00E476B5"/>
    <w:rsid w:val="00EC5FAC"/>
    <w:rsid w:val="00EE65DB"/>
    <w:rsid w:val="00F05706"/>
    <w:rsid w:val="00F108C6"/>
    <w:rsid w:val="00F50E51"/>
    <w:rsid w:val="00F72387"/>
    <w:rsid w:val="00F73F98"/>
    <w:rsid w:val="00F77E2F"/>
    <w:rsid w:val="00F94178"/>
    <w:rsid w:val="00FB65B8"/>
    <w:rsid w:val="00FC49AE"/>
    <w:rsid w:val="00FD2FC3"/>
    <w:rsid w:val="00FE1B2E"/>
    <w:rsid w:val="00FE6E9B"/>
    <w:rsid w:val="05032838"/>
    <w:rsid w:val="5D42F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02262"/>
  <w15:chartTrackingRefBased/>
  <w15:docId w15:val="{DAE1AED8-7895-49A8-B3A2-7890B1A4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0A41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2.le.ac.uk/departments/doctoralcollege/training/eresources/teaching/theories/kolb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2.le.ac.uk/departments/doctoralcollege/training/eresources/teaching/theories/Kol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pren.edu/openlearn/mod/oucontent/view.php?id=51386!!ion=2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simplypsychology.org/learning-kolb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//plysychology.org/learning-kolb..htm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lip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3</Pages>
  <Words>848</Words>
  <Characters>4005</Characters>
  <Application>Microsoft Office Word</Application>
  <DocSecurity>0</DocSecurity>
  <Lines>149</Lines>
  <Paragraphs>43</Paragraphs>
  <ScaleCrop>false</ScaleCrop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filipestera9@gmail.com</cp:lastModifiedBy>
  <cp:revision>2</cp:revision>
  <dcterms:created xsi:type="dcterms:W3CDTF">2025-08-16T10:30:00Z</dcterms:created>
  <dcterms:modified xsi:type="dcterms:W3CDTF">2025-11-19T19:01:00Z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bfe9851e-d2b2-4f00-bbfb-b7b401559898</vt:lpwstr>
  </property>
</Properties>
</file>