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76AD8" w14:textId="30F3618E" w:rsidR="00BA2DB0" w:rsidRDefault="00BA2DB0" w:rsidP="00BA2DB0">
      <w:pPr>
        <w:pStyle w:val="Title"/>
        <w:framePr w:wrap="notBeside" w:x="1419" w:y="163"/>
      </w:pPr>
      <w:r>
        <w:t xml:space="preserve">Synthesize </w:t>
      </w:r>
      <w:r w:rsidR="00D41033">
        <w:t xml:space="preserve">a Solution </w:t>
      </w:r>
      <w:r w:rsidR="00C62EF3">
        <w:t>to</w:t>
      </w:r>
      <w:r w:rsidR="00D41033">
        <w:t xml:space="preserve"> a Potential </w:t>
      </w:r>
      <w:r w:rsidR="00776726">
        <w:t>Real-Life</w:t>
      </w:r>
      <w:r w:rsidR="00D41033">
        <w:t xml:space="preserve"> Scenario</w:t>
      </w:r>
      <w:bookmarkStart w:id="0" w:name="_GoBack"/>
      <w:bookmarkEnd w:id="0"/>
    </w:p>
    <w:p w14:paraId="245AB178" w14:textId="1F2C65D6" w:rsidR="00BA2DB0" w:rsidRDefault="00D41033" w:rsidP="00BA2DB0">
      <w:pPr>
        <w:pStyle w:val="Authors"/>
        <w:framePr w:wrap="notBeside" w:x="1359" w:y="1588"/>
      </w:pPr>
      <w:proofErr w:type="spellStart"/>
      <w:r>
        <w:t>Jasitharan</w:t>
      </w:r>
      <w:proofErr w:type="spellEnd"/>
      <w:r>
        <w:t xml:space="preserve"> </w:t>
      </w:r>
      <w:proofErr w:type="spellStart"/>
      <w:r>
        <w:t>Kugathasan</w:t>
      </w:r>
      <w:proofErr w:type="spellEnd"/>
      <w:r w:rsidR="00C35E83">
        <w:t xml:space="preserve"> P151435</w:t>
      </w:r>
      <w:r w:rsidR="00BA2DB0">
        <w:t>, Computer Networks</w:t>
      </w:r>
      <w:r w:rsidR="00FD38C3">
        <w:t xml:space="preserve"> and Cyber Secu</w:t>
      </w:r>
      <w:r w:rsidR="009D03C7">
        <w:t>rity</w:t>
      </w:r>
      <w:r w:rsidR="00BA2DB0">
        <w:t xml:space="preserve">; </w:t>
      </w:r>
      <w:r w:rsidR="00BA2DB0">
        <w:rPr>
          <w:rStyle w:val="MemberType"/>
          <w:i w:val="0"/>
        </w:rPr>
        <w:t xml:space="preserve">Module: </w:t>
      </w:r>
      <w:r>
        <w:rPr>
          <w:rStyle w:val="MemberType"/>
          <w:i w:val="0"/>
        </w:rPr>
        <w:t>Computer Forensics</w:t>
      </w:r>
      <w:r w:rsidR="00BA2DB0">
        <w:rPr>
          <w:rStyle w:val="MemberType"/>
          <w:i w:val="0"/>
        </w:rPr>
        <w:t>, Lecturer: Dr. Carlene Campbell</w:t>
      </w:r>
    </w:p>
    <w:p w14:paraId="304AE6C1" w14:textId="418C2DA9" w:rsidR="00CD4DEB" w:rsidRDefault="00CD4DEB" w:rsidP="00FE2D4E">
      <w:pPr>
        <w:pStyle w:val="Abstract"/>
        <w:ind w:firstLine="0"/>
        <w:rPr>
          <w:i/>
          <w:iCs/>
          <w:spacing w:val="-2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0"/>
        </w:rPr>
        <w:id w:val="-166269272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5B8DB64" w14:textId="11D1A413" w:rsidR="00CD4DEB" w:rsidRDefault="00CD4DEB">
          <w:pPr>
            <w:pStyle w:val="TOCHeading"/>
          </w:pPr>
          <w:r>
            <w:t>Table of Contents</w:t>
          </w:r>
        </w:p>
        <w:p w14:paraId="0C872342" w14:textId="7927D685" w:rsidR="00FE2D4E" w:rsidRDefault="00CD4DEB">
          <w:pPr>
            <w:pStyle w:val="TOC1"/>
            <w:tabs>
              <w:tab w:val="left" w:pos="480"/>
              <w:tab w:val="right" w:leader="dot" w:pos="503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5283113" w:history="1">
            <w:r w:rsidR="00FE2D4E" w:rsidRPr="00E31FF4">
              <w:rPr>
                <w:rStyle w:val="Hyperlink"/>
                <w:noProof/>
              </w:rPr>
              <w:t>I.</w:t>
            </w:r>
            <w:r w:rsidR="00FE2D4E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List Of Figures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_Toc5283113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1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37604A1B" w14:textId="78A59956" w:rsidR="00FE2D4E" w:rsidRDefault="003029E8">
          <w:pPr>
            <w:pStyle w:val="TOC1"/>
            <w:tabs>
              <w:tab w:val="left" w:pos="480"/>
              <w:tab w:val="right" w:leader="dot" w:pos="503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GB"/>
            </w:rPr>
          </w:pPr>
          <w:hyperlink w:anchor="_Toc5283114" w:history="1">
            <w:r w:rsidR="00FE2D4E" w:rsidRPr="00E31FF4">
              <w:rPr>
                <w:rStyle w:val="Hyperlink"/>
                <w:noProof/>
              </w:rPr>
              <w:t>II.</w:t>
            </w:r>
            <w:r w:rsidR="00FE2D4E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List Of Tables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_Toc5283114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1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0407D151" w14:textId="211B5F8D" w:rsidR="00FE2D4E" w:rsidRDefault="003029E8">
          <w:pPr>
            <w:pStyle w:val="TOC1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GB"/>
            </w:rPr>
          </w:pPr>
          <w:hyperlink w:anchor="_Toc5283115" w:history="1">
            <w:r w:rsidR="00FE2D4E" w:rsidRPr="00E31FF4">
              <w:rPr>
                <w:rStyle w:val="Hyperlink"/>
                <w:noProof/>
              </w:rPr>
              <w:t>III.</w:t>
            </w:r>
            <w:r w:rsidR="00FE2D4E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Abstract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_Toc5283115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1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3AF5CC4B" w14:textId="49433BFC" w:rsidR="00FE2D4E" w:rsidRDefault="003029E8">
          <w:pPr>
            <w:pStyle w:val="TOC1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GB"/>
            </w:rPr>
          </w:pPr>
          <w:hyperlink w:anchor="_Toc5283116" w:history="1">
            <w:r w:rsidR="00FE2D4E" w:rsidRPr="00E31FF4">
              <w:rPr>
                <w:rStyle w:val="Hyperlink"/>
                <w:noProof/>
              </w:rPr>
              <w:t>IV.</w:t>
            </w:r>
            <w:r w:rsidR="00FE2D4E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INTRODUCTION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_Toc5283116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1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02AB381C" w14:textId="384DC6A1" w:rsidR="00FE2D4E" w:rsidRDefault="003029E8">
          <w:pPr>
            <w:pStyle w:val="TOC1"/>
            <w:tabs>
              <w:tab w:val="left" w:pos="480"/>
              <w:tab w:val="right" w:leader="dot" w:pos="503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GB"/>
            </w:rPr>
          </w:pPr>
          <w:hyperlink w:anchor="_Toc5283117" w:history="1">
            <w:r w:rsidR="00FE2D4E" w:rsidRPr="00E31FF4">
              <w:rPr>
                <w:rStyle w:val="Hyperlink"/>
                <w:noProof/>
              </w:rPr>
              <w:t>V.</w:t>
            </w:r>
            <w:r w:rsidR="00FE2D4E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RESEARCH ON TOOLS USED FOR COMPUTER FORENSICS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_Toc5283117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2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7D943BFF" w14:textId="2CF08E98" w:rsidR="00FE2D4E" w:rsidRDefault="003029E8">
          <w:pPr>
            <w:pStyle w:val="TOC2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5283118" w:history="1">
            <w:r w:rsidR="00FE2D4E" w:rsidRPr="00E31FF4">
              <w:rPr>
                <w:rStyle w:val="Hyperlink"/>
                <w:noProof/>
              </w:rPr>
              <w:t>A.</w:t>
            </w:r>
            <w:r w:rsidR="00FE2D4E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File systems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_Toc5283118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2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3ACE9DD3" w14:textId="1A145A2A" w:rsidR="00FE2D4E" w:rsidRDefault="003029E8">
          <w:pPr>
            <w:pStyle w:val="TOC2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5283119" w:history="1">
            <w:r w:rsidR="00FE2D4E" w:rsidRPr="00E31FF4">
              <w:rPr>
                <w:rStyle w:val="Hyperlink"/>
                <w:noProof/>
              </w:rPr>
              <w:t>B.</w:t>
            </w:r>
            <w:r w:rsidR="00FE2D4E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Recovery of deleted lost files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_Toc5283119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4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23897FB2" w14:textId="283923C2" w:rsidR="00FE2D4E" w:rsidRDefault="003029E8">
          <w:pPr>
            <w:pStyle w:val="TOC2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5283120" w:history="1">
            <w:r w:rsidR="00FE2D4E" w:rsidRPr="00E31FF4">
              <w:rPr>
                <w:rStyle w:val="Hyperlink"/>
                <w:noProof/>
              </w:rPr>
              <w:t>C.</w:t>
            </w:r>
            <w:r w:rsidR="00FE2D4E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Multimedia forensics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_Toc5283120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7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6CF4938C" w14:textId="4E31AAC4" w:rsidR="00FE2D4E" w:rsidRDefault="003029E8">
          <w:pPr>
            <w:pStyle w:val="TOC2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5283121" w:history="1">
            <w:r w:rsidR="00FE2D4E" w:rsidRPr="00E31FF4">
              <w:rPr>
                <w:rStyle w:val="Hyperlink"/>
                <w:noProof/>
              </w:rPr>
              <w:t>D.</w:t>
            </w:r>
            <w:r w:rsidR="00FE2D4E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Network forensics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_Toc5283121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7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7DCD516D" w14:textId="151C9043" w:rsidR="00FE2D4E" w:rsidRDefault="003029E8">
          <w:pPr>
            <w:pStyle w:val="TOC2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5283122" w:history="1">
            <w:r w:rsidR="00FE2D4E" w:rsidRPr="00E31FF4">
              <w:rPr>
                <w:rStyle w:val="Hyperlink"/>
                <w:noProof/>
              </w:rPr>
              <w:t>E.</w:t>
            </w:r>
            <w:r w:rsidR="00FE2D4E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Email forensics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_Toc5283122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8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48B9AE45" w14:textId="49C63CF4" w:rsidR="00FE2D4E" w:rsidRDefault="003029E8">
          <w:pPr>
            <w:pStyle w:val="TOC1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GB"/>
            </w:rPr>
          </w:pPr>
          <w:hyperlink w:anchor="_Toc5283123" w:history="1">
            <w:r w:rsidR="00FE2D4E" w:rsidRPr="00E31FF4">
              <w:rPr>
                <w:rStyle w:val="Hyperlink"/>
                <w:noProof/>
              </w:rPr>
              <w:t>VI.</w:t>
            </w:r>
            <w:r w:rsidR="00FE2D4E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Terrorist Attack Case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_Toc5283123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9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165F67A8" w14:textId="4EE3767A" w:rsidR="00FE2D4E" w:rsidRDefault="003029E8">
          <w:pPr>
            <w:pStyle w:val="TOC1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GB"/>
            </w:rPr>
          </w:pPr>
          <w:hyperlink w:anchor="_Toc5283124" w:history="1">
            <w:r w:rsidR="00FE2D4E" w:rsidRPr="00E31FF4">
              <w:rPr>
                <w:rStyle w:val="Hyperlink"/>
                <w:noProof/>
              </w:rPr>
              <w:t>VII.</w:t>
            </w:r>
            <w:r w:rsidR="00FE2D4E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Conclusion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_Toc5283124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11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651862A8" w14:textId="62B63DFB" w:rsidR="00FE2D4E" w:rsidRDefault="003029E8">
          <w:pPr>
            <w:pStyle w:val="TOC1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GB"/>
            </w:rPr>
          </w:pPr>
          <w:hyperlink w:anchor="_Toc5283125" w:history="1">
            <w:r w:rsidR="00FE2D4E" w:rsidRPr="00E31FF4">
              <w:rPr>
                <w:rStyle w:val="Hyperlink"/>
                <w:noProof/>
              </w:rPr>
              <w:t>VIII.</w:t>
            </w:r>
            <w:r w:rsidR="00FE2D4E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Appendix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_Toc5283125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11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738DC3EF" w14:textId="4FE4942B" w:rsidR="00FE2D4E" w:rsidRDefault="003029E8">
          <w:pPr>
            <w:pStyle w:val="TOC2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5283126" w:history="1">
            <w:r w:rsidR="00FE2D4E" w:rsidRPr="00E31FF4">
              <w:rPr>
                <w:rStyle w:val="Hyperlink"/>
                <w:noProof/>
              </w:rPr>
              <w:t>A.</w:t>
            </w:r>
            <w:r w:rsidR="00FE2D4E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Forensic Report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_Toc5283126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11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20A2A029" w14:textId="54651B02" w:rsidR="00FE2D4E" w:rsidRDefault="003029E8">
          <w:pPr>
            <w:pStyle w:val="TOC2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GB"/>
            </w:rPr>
          </w:pPr>
          <w:hyperlink w:anchor="_Toc5283127" w:history="1">
            <w:r w:rsidR="00FE2D4E" w:rsidRPr="00E31FF4">
              <w:rPr>
                <w:rStyle w:val="Hyperlink"/>
                <w:noProof/>
              </w:rPr>
              <w:t>B.</w:t>
            </w:r>
            <w:r w:rsidR="00FE2D4E"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Invoice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_Toc5283127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11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19E713F2" w14:textId="0D496668" w:rsidR="00FE2D4E" w:rsidRDefault="003029E8">
          <w:pPr>
            <w:pStyle w:val="TOC1"/>
            <w:tabs>
              <w:tab w:val="left" w:pos="720"/>
              <w:tab w:val="right" w:leader="dot" w:pos="503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GB"/>
            </w:rPr>
          </w:pPr>
          <w:hyperlink w:anchor="_Toc5283128" w:history="1">
            <w:r w:rsidR="00FE2D4E" w:rsidRPr="00E31FF4">
              <w:rPr>
                <w:rStyle w:val="Hyperlink"/>
                <w:noProof/>
              </w:rPr>
              <w:t>IX.</w:t>
            </w:r>
            <w:r w:rsidR="00FE2D4E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val="en-GB"/>
              </w:rPr>
              <w:tab/>
            </w:r>
            <w:r w:rsidR="00FE2D4E" w:rsidRPr="00E31FF4">
              <w:rPr>
                <w:rStyle w:val="Hyperlink"/>
                <w:noProof/>
              </w:rPr>
              <w:t>Bibliography</w:t>
            </w:r>
            <w:r w:rsidR="00FE2D4E">
              <w:rPr>
                <w:noProof/>
                <w:webHidden/>
              </w:rPr>
              <w:tab/>
            </w:r>
            <w:r w:rsidR="00FE2D4E">
              <w:rPr>
                <w:noProof/>
                <w:webHidden/>
              </w:rPr>
              <w:fldChar w:fldCharType="begin"/>
            </w:r>
            <w:r w:rsidR="00FE2D4E">
              <w:rPr>
                <w:noProof/>
                <w:webHidden/>
              </w:rPr>
              <w:instrText xml:space="preserve"> PAGEREF _Toc5283128 \h </w:instrText>
            </w:r>
            <w:r w:rsidR="00FE2D4E">
              <w:rPr>
                <w:noProof/>
                <w:webHidden/>
              </w:rPr>
            </w:r>
            <w:r w:rsidR="00FE2D4E">
              <w:rPr>
                <w:noProof/>
                <w:webHidden/>
              </w:rPr>
              <w:fldChar w:fldCharType="separate"/>
            </w:r>
            <w:r w:rsidR="00FE2D4E">
              <w:rPr>
                <w:noProof/>
                <w:webHidden/>
              </w:rPr>
              <w:t>11</w:t>
            </w:r>
            <w:r w:rsidR="00FE2D4E">
              <w:rPr>
                <w:noProof/>
                <w:webHidden/>
              </w:rPr>
              <w:fldChar w:fldCharType="end"/>
            </w:r>
          </w:hyperlink>
        </w:p>
        <w:p w14:paraId="39C078BF" w14:textId="6DC3D31E" w:rsidR="00CD4DEB" w:rsidRDefault="00CD4DEB" w:rsidP="00CD4DEB">
          <w:r>
            <w:rPr>
              <w:b/>
              <w:bCs/>
              <w:noProof/>
            </w:rPr>
            <w:fldChar w:fldCharType="end"/>
          </w:r>
        </w:p>
      </w:sdtContent>
    </w:sdt>
    <w:p w14:paraId="2E7D7F31" w14:textId="40F07D0E" w:rsidR="000660A0" w:rsidRDefault="000660A0" w:rsidP="000660A0">
      <w:pPr>
        <w:pStyle w:val="Heading1"/>
      </w:pPr>
      <w:bookmarkStart w:id="1" w:name="_Toc5283113"/>
      <w:r>
        <w:t>List Of Figures</w:t>
      </w:r>
      <w:bookmarkEnd w:id="1"/>
    </w:p>
    <w:p w14:paraId="64FA4FC9" w14:textId="77777777" w:rsidR="000660A0" w:rsidRDefault="000660A0" w:rsidP="00CD4DEB"/>
    <w:p w14:paraId="34C3DEA0" w14:textId="4C5F4FAD" w:rsidR="00374B1D" w:rsidRDefault="00374B1D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5283001" w:history="1">
        <w:r w:rsidRPr="00A44DE8">
          <w:rPr>
            <w:rStyle w:val="Hyperlink"/>
            <w:noProof/>
          </w:rPr>
          <w:t>Figure 1:Binwalk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_Toc5283001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9406F79" w14:textId="4DE4FE76" w:rsidR="00374B1D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3002" w:history="1">
        <w:r w:rsidR="00374B1D" w:rsidRPr="00A44DE8">
          <w:rPr>
            <w:rStyle w:val="Hyperlink"/>
            <w:noProof/>
          </w:rPr>
          <w:t>Figure 2: Bulk Extractor</w:t>
        </w:r>
        <w:r w:rsidR="00374B1D">
          <w:rPr>
            <w:noProof/>
            <w:webHidden/>
          </w:rPr>
          <w:tab/>
        </w:r>
        <w:r w:rsidR="00374B1D">
          <w:rPr>
            <w:noProof/>
            <w:webHidden/>
          </w:rPr>
          <w:fldChar w:fldCharType="begin"/>
        </w:r>
        <w:r w:rsidR="00374B1D">
          <w:rPr>
            <w:noProof/>
            <w:webHidden/>
          </w:rPr>
          <w:instrText xml:space="preserve"> PAGEREF _Toc5283002 \h </w:instrText>
        </w:r>
        <w:r w:rsidR="00374B1D">
          <w:rPr>
            <w:noProof/>
            <w:webHidden/>
          </w:rPr>
        </w:r>
        <w:r w:rsidR="00374B1D">
          <w:rPr>
            <w:noProof/>
            <w:webHidden/>
          </w:rPr>
          <w:fldChar w:fldCharType="separate"/>
        </w:r>
        <w:r w:rsidR="00374B1D">
          <w:rPr>
            <w:noProof/>
            <w:webHidden/>
          </w:rPr>
          <w:t>5</w:t>
        </w:r>
        <w:r w:rsidR="00374B1D">
          <w:rPr>
            <w:noProof/>
            <w:webHidden/>
          </w:rPr>
          <w:fldChar w:fldCharType="end"/>
        </w:r>
      </w:hyperlink>
    </w:p>
    <w:p w14:paraId="18015C83" w14:textId="40E9A3A4" w:rsidR="00374B1D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3003" w:history="1">
        <w:r w:rsidR="00374B1D" w:rsidRPr="00A44DE8">
          <w:rPr>
            <w:rStyle w:val="Hyperlink"/>
            <w:noProof/>
          </w:rPr>
          <w:t>Figure 3:Chkrootkit</w:t>
        </w:r>
        <w:r w:rsidR="00374B1D">
          <w:rPr>
            <w:noProof/>
            <w:webHidden/>
          </w:rPr>
          <w:tab/>
        </w:r>
        <w:r w:rsidR="00374B1D">
          <w:rPr>
            <w:noProof/>
            <w:webHidden/>
          </w:rPr>
          <w:fldChar w:fldCharType="begin"/>
        </w:r>
        <w:r w:rsidR="00374B1D">
          <w:rPr>
            <w:noProof/>
            <w:webHidden/>
          </w:rPr>
          <w:instrText xml:space="preserve"> PAGEREF _Toc5283003 \h </w:instrText>
        </w:r>
        <w:r w:rsidR="00374B1D">
          <w:rPr>
            <w:noProof/>
            <w:webHidden/>
          </w:rPr>
        </w:r>
        <w:r w:rsidR="00374B1D">
          <w:rPr>
            <w:noProof/>
            <w:webHidden/>
          </w:rPr>
          <w:fldChar w:fldCharType="separate"/>
        </w:r>
        <w:r w:rsidR="00374B1D">
          <w:rPr>
            <w:noProof/>
            <w:webHidden/>
          </w:rPr>
          <w:t>5</w:t>
        </w:r>
        <w:r w:rsidR="00374B1D">
          <w:rPr>
            <w:noProof/>
            <w:webHidden/>
          </w:rPr>
          <w:fldChar w:fldCharType="end"/>
        </w:r>
      </w:hyperlink>
    </w:p>
    <w:p w14:paraId="0746C21E" w14:textId="76C28BA7" w:rsidR="00374B1D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3004" w:history="1">
        <w:r w:rsidR="00374B1D" w:rsidRPr="00A44DE8">
          <w:rPr>
            <w:rStyle w:val="Hyperlink"/>
            <w:noProof/>
          </w:rPr>
          <w:t>Figure 4: Foremost</w:t>
        </w:r>
        <w:r w:rsidR="00374B1D">
          <w:rPr>
            <w:noProof/>
            <w:webHidden/>
          </w:rPr>
          <w:tab/>
        </w:r>
        <w:r w:rsidR="00374B1D">
          <w:rPr>
            <w:noProof/>
            <w:webHidden/>
          </w:rPr>
          <w:fldChar w:fldCharType="begin"/>
        </w:r>
        <w:r w:rsidR="00374B1D">
          <w:rPr>
            <w:noProof/>
            <w:webHidden/>
          </w:rPr>
          <w:instrText xml:space="preserve"> PAGEREF _Toc5283004 \h </w:instrText>
        </w:r>
        <w:r w:rsidR="00374B1D">
          <w:rPr>
            <w:noProof/>
            <w:webHidden/>
          </w:rPr>
        </w:r>
        <w:r w:rsidR="00374B1D">
          <w:rPr>
            <w:noProof/>
            <w:webHidden/>
          </w:rPr>
          <w:fldChar w:fldCharType="separate"/>
        </w:r>
        <w:r w:rsidR="00374B1D">
          <w:rPr>
            <w:noProof/>
            <w:webHidden/>
          </w:rPr>
          <w:t>5</w:t>
        </w:r>
        <w:r w:rsidR="00374B1D">
          <w:rPr>
            <w:noProof/>
            <w:webHidden/>
          </w:rPr>
          <w:fldChar w:fldCharType="end"/>
        </w:r>
      </w:hyperlink>
    </w:p>
    <w:p w14:paraId="4091B90A" w14:textId="5DE0333C" w:rsidR="00374B1D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3005" w:history="1">
        <w:r w:rsidR="00374B1D" w:rsidRPr="00A44DE8">
          <w:rPr>
            <w:rStyle w:val="Hyperlink"/>
            <w:noProof/>
          </w:rPr>
          <w:t>Figure 5: Galleta</w:t>
        </w:r>
        <w:r w:rsidR="00374B1D">
          <w:rPr>
            <w:noProof/>
            <w:webHidden/>
          </w:rPr>
          <w:tab/>
        </w:r>
        <w:r w:rsidR="00374B1D">
          <w:rPr>
            <w:noProof/>
            <w:webHidden/>
          </w:rPr>
          <w:fldChar w:fldCharType="begin"/>
        </w:r>
        <w:r w:rsidR="00374B1D">
          <w:rPr>
            <w:noProof/>
            <w:webHidden/>
          </w:rPr>
          <w:instrText xml:space="preserve"> PAGEREF _Toc5283005 \h </w:instrText>
        </w:r>
        <w:r w:rsidR="00374B1D">
          <w:rPr>
            <w:noProof/>
            <w:webHidden/>
          </w:rPr>
        </w:r>
        <w:r w:rsidR="00374B1D">
          <w:rPr>
            <w:noProof/>
            <w:webHidden/>
          </w:rPr>
          <w:fldChar w:fldCharType="separate"/>
        </w:r>
        <w:r w:rsidR="00374B1D">
          <w:rPr>
            <w:noProof/>
            <w:webHidden/>
          </w:rPr>
          <w:t>5</w:t>
        </w:r>
        <w:r w:rsidR="00374B1D">
          <w:rPr>
            <w:noProof/>
            <w:webHidden/>
          </w:rPr>
          <w:fldChar w:fldCharType="end"/>
        </w:r>
      </w:hyperlink>
    </w:p>
    <w:p w14:paraId="31747AB1" w14:textId="50B31B4F" w:rsidR="00374B1D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3006" w:history="1">
        <w:r w:rsidR="00374B1D" w:rsidRPr="00A44DE8">
          <w:rPr>
            <w:rStyle w:val="Hyperlink"/>
            <w:noProof/>
          </w:rPr>
          <w:t>Figure 6: Hashdeep</w:t>
        </w:r>
        <w:r w:rsidR="00374B1D">
          <w:rPr>
            <w:noProof/>
            <w:webHidden/>
          </w:rPr>
          <w:tab/>
        </w:r>
        <w:r w:rsidR="00374B1D">
          <w:rPr>
            <w:noProof/>
            <w:webHidden/>
          </w:rPr>
          <w:fldChar w:fldCharType="begin"/>
        </w:r>
        <w:r w:rsidR="00374B1D">
          <w:rPr>
            <w:noProof/>
            <w:webHidden/>
          </w:rPr>
          <w:instrText xml:space="preserve"> PAGEREF _Toc5283006 \h </w:instrText>
        </w:r>
        <w:r w:rsidR="00374B1D">
          <w:rPr>
            <w:noProof/>
            <w:webHidden/>
          </w:rPr>
        </w:r>
        <w:r w:rsidR="00374B1D">
          <w:rPr>
            <w:noProof/>
            <w:webHidden/>
          </w:rPr>
          <w:fldChar w:fldCharType="separate"/>
        </w:r>
        <w:r w:rsidR="00374B1D">
          <w:rPr>
            <w:noProof/>
            <w:webHidden/>
          </w:rPr>
          <w:t>6</w:t>
        </w:r>
        <w:r w:rsidR="00374B1D">
          <w:rPr>
            <w:noProof/>
            <w:webHidden/>
          </w:rPr>
          <w:fldChar w:fldCharType="end"/>
        </w:r>
      </w:hyperlink>
    </w:p>
    <w:p w14:paraId="5C93ABC5" w14:textId="56D79EBF" w:rsidR="00374B1D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3007" w:history="1">
        <w:r w:rsidR="00374B1D" w:rsidRPr="00A44DE8">
          <w:rPr>
            <w:rStyle w:val="Hyperlink"/>
            <w:noProof/>
          </w:rPr>
          <w:t>Figure 7:Volafox</w:t>
        </w:r>
        <w:r w:rsidR="00374B1D">
          <w:rPr>
            <w:noProof/>
            <w:webHidden/>
          </w:rPr>
          <w:tab/>
        </w:r>
        <w:r w:rsidR="00374B1D">
          <w:rPr>
            <w:noProof/>
            <w:webHidden/>
          </w:rPr>
          <w:fldChar w:fldCharType="begin"/>
        </w:r>
        <w:r w:rsidR="00374B1D">
          <w:rPr>
            <w:noProof/>
            <w:webHidden/>
          </w:rPr>
          <w:instrText xml:space="preserve"> PAGEREF _Toc5283007 \h </w:instrText>
        </w:r>
        <w:r w:rsidR="00374B1D">
          <w:rPr>
            <w:noProof/>
            <w:webHidden/>
          </w:rPr>
        </w:r>
        <w:r w:rsidR="00374B1D">
          <w:rPr>
            <w:noProof/>
            <w:webHidden/>
          </w:rPr>
          <w:fldChar w:fldCharType="separate"/>
        </w:r>
        <w:r w:rsidR="00374B1D">
          <w:rPr>
            <w:noProof/>
            <w:webHidden/>
          </w:rPr>
          <w:t>6</w:t>
        </w:r>
        <w:r w:rsidR="00374B1D">
          <w:rPr>
            <w:noProof/>
            <w:webHidden/>
          </w:rPr>
          <w:fldChar w:fldCharType="end"/>
        </w:r>
      </w:hyperlink>
    </w:p>
    <w:p w14:paraId="28318BBF" w14:textId="0375BFA5" w:rsidR="00374B1D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3008" w:history="1">
        <w:r w:rsidR="00374B1D" w:rsidRPr="00A44DE8">
          <w:rPr>
            <w:rStyle w:val="Hyperlink"/>
            <w:noProof/>
          </w:rPr>
          <w:t>Figure 8: Volatility</w:t>
        </w:r>
        <w:r w:rsidR="00374B1D">
          <w:rPr>
            <w:noProof/>
            <w:webHidden/>
          </w:rPr>
          <w:tab/>
        </w:r>
        <w:r w:rsidR="00374B1D">
          <w:rPr>
            <w:noProof/>
            <w:webHidden/>
          </w:rPr>
          <w:fldChar w:fldCharType="begin"/>
        </w:r>
        <w:r w:rsidR="00374B1D">
          <w:rPr>
            <w:noProof/>
            <w:webHidden/>
          </w:rPr>
          <w:instrText xml:space="preserve"> PAGEREF _Toc5283008 \h </w:instrText>
        </w:r>
        <w:r w:rsidR="00374B1D">
          <w:rPr>
            <w:noProof/>
            <w:webHidden/>
          </w:rPr>
        </w:r>
        <w:r w:rsidR="00374B1D">
          <w:rPr>
            <w:noProof/>
            <w:webHidden/>
          </w:rPr>
          <w:fldChar w:fldCharType="separate"/>
        </w:r>
        <w:r w:rsidR="00374B1D">
          <w:rPr>
            <w:noProof/>
            <w:webHidden/>
          </w:rPr>
          <w:t>6</w:t>
        </w:r>
        <w:r w:rsidR="00374B1D">
          <w:rPr>
            <w:noProof/>
            <w:webHidden/>
          </w:rPr>
          <w:fldChar w:fldCharType="end"/>
        </w:r>
      </w:hyperlink>
    </w:p>
    <w:p w14:paraId="0FCAD670" w14:textId="4FC0FD31" w:rsidR="00374B1D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3009" w:history="1">
        <w:r w:rsidR="00374B1D" w:rsidRPr="00A44DE8">
          <w:rPr>
            <w:rStyle w:val="Hyperlink"/>
            <w:noProof/>
          </w:rPr>
          <w:t>Figure 9:Photorec</w:t>
        </w:r>
        <w:r w:rsidR="00374B1D">
          <w:rPr>
            <w:noProof/>
            <w:webHidden/>
          </w:rPr>
          <w:tab/>
        </w:r>
        <w:r w:rsidR="00374B1D">
          <w:rPr>
            <w:noProof/>
            <w:webHidden/>
          </w:rPr>
          <w:fldChar w:fldCharType="begin"/>
        </w:r>
        <w:r w:rsidR="00374B1D">
          <w:rPr>
            <w:noProof/>
            <w:webHidden/>
          </w:rPr>
          <w:instrText xml:space="preserve"> PAGEREF _Toc5283009 \h </w:instrText>
        </w:r>
        <w:r w:rsidR="00374B1D">
          <w:rPr>
            <w:noProof/>
            <w:webHidden/>
          </w:rPr>
        </w:r>
        <w:r w:rsidR="00374B1D">
          <w:rPr>
            <w:noProof/>
            <w:webHidden/>
          </w:rPr>
          <w:fldChar w:fldCharType="separate"/>
        </w:r>
        <w:r w:rsidR="00374B1D">
          <w:rPr>
            <w:noProof/>
            <w:webHidden/>
          </w:rPr>
          <w:t>7</w:t>
        </w:r>
        <w:r w:rsidR="00374B1D">
          <w:rPr>
            <w:noProof/>
            <w:webHidden/>
          </w:rPr>
          <w:fldChar w:fldCharType="end"/>
        </w:r>
      </w:hyperlink>
    </w:p>
    <w:p w14:paraId="78D1652C" w14:textId="71D3B9B8" w:rsidR="00DD77AC" w:rsidRDefault="00374B1D" w:rsidP="00CD4DEB">
      <w:r>
        <w:fldChar w:fldCharType="end"/>
      </w:r>
    </w:p>
    <w:p w14:paraId="6288B0AB" w14:textId="36235184" w:rsidR="000660A0" w:rsidRDefault="000660A0" w:rsidP="000660A0">
      <w:pPr>
        <w:pStyle w:val="Heading1"/>
      </w:pPr>
      <w:bookmarkStart w:id="2" w:name="_Toc5283114"/>
      <w:r>
        <w:t>List Of Tables</w:t>
      </w:r>
      <w:bookmarkEnd w:id="2"/>
    </w:p>
    <w:p w14:paraId="03FB062E" w14:textId="77777777" w:rsidR="000660A0" w:rsidRDefault="000660A0" w:rsidP="00CD4DEB"/>
    <w:p w14:paraId="06271159" w14:textId="33CFB5AD" w:rsidR="002E49DF" w:rsidRDefault="002E49DF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5282817" w:history="1">
        <w:r w:rsidRPr="00084CAC">
          <w:rPr>
            <w:rStyle w:val="Hyperlink"/>
            <w:noProof/>
          </w:rPr>
          <w:t>Table 1: Level Of Forensic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_Toc5282817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3D147E5" w14:textId="72406FF9" w:rsidR="002E49DF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2818" w:history="1">
        <w:r w:rsidR="002E49DF" w:rsidRPr="00084CAC">
          <w:rPr>
            <w:rStyle w:val="Hyperlink"/>
            <w:noProof/>
          </w:rPr>
          <w:t>Table 2: Types Of Files Generated</w:t>
        </w:r>
        <w:r w:rsidR="002E49DF">
          <w:rPr>
            <w:noProof/>
            <w:webHidden/>
          </w:rPr>
          <w:tab/>
        </w:r>
        <w:r w:rsidR="002E49DF">
          <w:rPr>
            <w:noProof/>
            <w:webHidden/>
          </w:rPr>
          <w:fldChar w:fldCharType="begin"/>
        </w:r>
        <w:r w:rsidR="002E49DF">
          <w:rPr>
            <w:noProof/>
            <w:webHidden/>
          </w:rPr>
          <w:instrText xml:space="preserve"> PAGEREF _Toc5282818 \h </w:instrText>
        </w:r>
        <w:r w:rsidR="002E49DF">
          <w:rPr>
            <w:noProof/>
            <w:webHidden/>
          </w:rPr>
        </w:r>
        <w:r w:rsidR="002E49DF">
          <w:rPr>
            <w:noProof/>
            <w:webHidden/>
          </w:rPr>
          <w:fldChar w:fldCharType="separate"/>
        </w:r>
        <w:r w:rsidR="002E49DF">
          <w:rPr>
            <w:noProof/>
            <w:webHidden/>
          </w:rPr>
          <w:t>9</w:t>
        </w:r>
        <w:r w:rsidR="002E49DF">
          <w:rPr>
            <w:noProof/>
            <w:webHidden/>
          </w:rPr>
          <w:fldChar w:fldCharType="end"/>
        </w:r>
      </w:hyperlink>
    </w:p>
    <w:p w14:paraId="2EBFD763" w14:textId="7D07F1E8" w:rsidR="002E49DF" w:rsidRDefault="003029E8">
      <w:pPr>
        <w:pStyle w:val="TableofFigures"/>
        <w:tabs>
          <w:tab w:val="right" w:leader="dot" w:pos="5030"/>
        </w:tabs>
        <w:rPr>
          <w:rFonts w:asciiTheme="minorHAnsi" w:eastAsiaTheme="minorEastAsia" w:hAnsiTheme="minorHAnsi" w:cstheme="minorBidi"/>
          <w:noProof/>
          <w:szCs w:val="24"/>
          <w:lang w:val="en-GB"/>
        </w:rPr>
      </w:pPr>
      <w:hyperlink w:anchor="_Toc5282819" w:history="1">
        <w:r w:rsidR="002E49DF" w:rsidRPr="00084CAC">
          <w:rPr>
            <w:rStyle w:val="Hyperlink"/>
            <w:noProof/>
          </w:rPr>
          <w:t>Table 3: Analyzed Forensic Images</w:t>
        </w:r>
        <w:r w:rsidR="002E49DF">
          <w:rPr>
            <w:noProof/>
            <w:webHidden/>
          </w:rPr>
          <w:tab/>
        </w:r>
        <w:r w:rsidR="002E49DF">
          <w:rPr>
            <w:noProof/>
            <w:webHidden/>
          </w:rPr>
          <w:fldChar w:fldCharType="begin"/>
        </w:r>
        <w:r w:rsidR="002E49DF">
          <w:rPr>
            <w:noProof/>
            <w:webHidden/>
          </w:rPr>
          <w:instrText xml:space="preserve"> PAGEREF _Toc5282819 \h </w:instrText>
        </w:r>
        <w:r w:rsidR="002E49DF">
          <w:rPr>
            <w:noProof/>
            <w:webHidden/>
          </w:rPr>
        </w:r>
        <w:r w:rsidR="002E49DF">
          <w:rPr>
            <w:noProof/>
            <w:webHidden/>
          </w:rPr>
          <w:fldChar w:fldCharType="separate"/>
        </w:r>
        <w:r w:rsidR="002E49DF">
          <w:rPr>
            <w:noProof/>
            <w:webHidden/>
          </w:rPr>
          <w:t>10</w:t>
        </w:r>
        <w:r w:rsidR="002E49DF">
          <w:rPr>
            <w:noProof/>
            <w:webHidden/>
          </w:rPr>
          <w:fldChar w:fldCharType="end"/>
        </w:r>
      </w:hyperlink>
    </w:p>
    <w:p w14:paraId="4462CE76" w14:textId="41BAA538" w:rsidR="002E49DF" w:rsidRPr="00CD4DEB" w:rsidRDefault="002E49DF" w:rsidP="00CD4DEB">
      <w:r>
        <w:fldChar w:fldCharType="end"/>
      </w:r>
    </w:p>
    <w:p w14:paraId="7DD3CDD4" w14:textId="77777777" w:rsidR="00CD4DEB" w:rsidRDefault="00CD4DEB" w:rsidP="007E524E">
      <w:pPr>
        <w:pStyle w:val="Abstract"/>
        <w:rPr>
          <w:i/>
          <w:iCs/>
          <w:spacing w:val="-2"/>
        </w:rPr>
      </w:pPr>
    </w:p>
    <w:p w14:paraId="2B709F38" w14:textId="7830E0A0" w:rsidR="00E97402" w:rsidRDefault="00E97402" w:rsidP="00200F5C">
      <w:pPr>
        <w:pStyle w:val="Heading1"/>
      </w:pPr>
      <w:bookmarkStart w:id="3" w:name="_Toc5283115"/>
      <w:r w:rsidRPr="00EE3FA3">
        <w:t>Abstract</w:t>
      </w:r>
      <w:bookmarkStart w:id="4" w:name="PointTmp"/>
      <w:bookmarkEnd w:id="3"/>
    </w:p>
    <w:p w14:paraId="062648A6" w14:textId="36FED4E5" w:rsidR="00200F5C" w:rsidRPr="00200F5C" w:rsidRDefault="00200F5C" w:rsidP="00200F5C">
      <w:r>
        <w:t xml:space="preserve">This report covers the </w:t>
      </w:r>
      <w:r w:rsidR="00FB350B">
        <w:t>analsis of computer forensic tools, multimedia forensic tools</w:t>
      </w:r>
      <w:r w:rsidR="00511479">
        <w:t>, Email forensic tools and Network forensic tools.</w:t>
      </w:r>
      <w:r w:rsidR="00B34332">
        <w:t xml:space="preserve"> </w:t>
      </w:r>
      <w:r w:rsidR="007A6398">
        <w:t xml:space="preserve">This report contains </w:t>
      </w:r>
      <w:r w:rsidR="00B34332">
        <w:t xml:space="preserve">Computer forensic analysis of terrorist case and </w:t>
      </w:r>
      <w:r w:rsidR="007A6398">
        <w:t>tools used for analysis</w:t>
      </w:r>
      <w:r w:rsidR="002B58D9">
        <w:t xml:space="preserve"> the case. This report provide what procedure used in </w:t>
      </w:r>
      <w:r w:rsidR="00792543">
        <w:t>case analysis.</w:t>
      </w:r>
    </w:p>
    <w:p w14:paraId="1A98ECA8" w14:textId="77777777" w:rsidR="00E97402" w:rsidRDefault="00E97402"/>
    <w:p w14:paraId="77BB9D2E" w14:textId="77777777" w:rsidR="00E97402" w:rsidRPr="00385896" w:rsidRDefault="00E97402" w:rsidP="00385896">
      <w:pPr>
        <w:pStyle w:val="Heading1"/>
      </w:pPr>
      <w:bookmarkStart w:id="5" w:name="_Toc5283116"/>
      <w:bookmarkEnd w:id="4"/>
      <w:r w:rsidRPr="00385896">
        <w:t>INTRODUCTION</w:t>
      </w:r>
      <w:bookmarkEnd w:id="5"/>
    </w:p>
    <w:p w14:paraId="1A483581" w14:textId="60A9717A" w:rsidR="0025635B" w:rsidRDefault="00D41033" w:rsidP="00D41033">
      <w:r>
        <w:t>Computer Forensics is method of</w:t>
      </w:r>
      <w:r w:rsidR="00D10818">
        <w:t xml:space="preserve"> investigating an electronic data to detect and prevent from any crimes. It is the practice of </w:t>
      </w:r>
      <w:r w:rsidR="005642A3">
        <w:t>analyzing</w:t>
      </w:r>
      <w:r w:rsidR="00D10818">
        <w:t xml:space="preserve"> </w:t>
      </w:r>
      <w:r w:rsidR="005642A3">
        <w:t xml:space="preserve">and collecting </w:t>
      </w:r>
      <w:r w:rsidR="00D10818">
        <w:t>digital data in legally accepted</w:t>
      </w:r>
      <w:r w:rsidR="00335828">
        <w:t xml:space="preserve"> way</w:t>
      </w:r>
      <w:r w:rsidR="00D10818">
        <w:t>.</w:t>
      </w:r>
    </w:p>
    <w:p w14:paraId="218616A2" w14:textId="13B509F3" w:rsidR="00F969D1" w:rsidRDefault="00E4754B" w:rsidP="00D41033">
      <w:r>
        <w:t>Computer foren</w:t>
      </w:r>
      <w:r w:rsidR="00A72C43">
        <w:t xml:space="preserve">sics </w:t>
      </w:r>
      <w:r w:rsidR="0024553B">
        <w:t xml:space="preserve">is any sort of legal issues </w:t>
      </w:r>
      <w:r w:rsidR="00E87A8F">
        <w:t xml:space="preserve">which </w:t>
      </w:r>
      <w:r w:rsidR="00885911">
        <w:t>computer is</w:t>
      </w:r>
      <w:r w:rsidR="00B64BAA">
        <w:t xml:space="preserve"> involved.</w:t>
      </w:r>
      <w:r w:rsidR="003901C1">
        <w:t xml:space="preserve"> For example,</w:t>
      </w:r>
      <w:r w:rsidR="00B64BAA">
        <w:t xml:space="preserve"> </w:t>
      </w:r>
      <w:r w:rsidR="003901C1">
        <w:t>a</w:t>
      </w:r>
      <w:r w:rsidR="00885911">
        <w:t xml:space="preserve">nalyzing hard drive </w:t>
      </w:r>
      <w:r w:rsidR="003901C1">
        <w:t>or net</w:t>
      </w:r>
      <w:r w:rsidR="00032C41">
        <w:t xml:space="preserve">work data </w:t>
      </w:r>
    </w:p>
    <w:p w14:paraId="234B79C2" w14:textId="107D0F9F" w:rsidR="00032C41" w:rsidRDefault="00BA1083" w:rsidP="00D41033">
      <w:r>
        <w:t xml:space="preserve">To find any traces of hidden files </w:t>
      </w:r>
      <w:r w:rsidR="00355169">
        <w:t>to support legal issues.</w:t>
      </w:r>
      <w:sdt>
        <w:sdtPr>
          <w:id w:val="1116418724"/>
          <w:citation/>
        </w:sdtPr>
        <w:sdtEndPr/>
        <w:sdtContent>
          <w:r w:rsidR="008A3F27">
            <w:fldChar w:fldCharType="begin"/>
          </w:r>
          <w:r w:rsidR="008A3F27">
            <w:rPr>
              <w:lang w:val="en-GB"/>
            </w:rPr>
            <w:instrText xml:space="preserve"> CITATION Int \l 2057 </w:instrText>
          </w:r>
          <w:r w:rsidR="008A3F27">
            <w:fldChar w:fldCharType="separate"/>
          </w:r>
          <w:r w:rsidR="00927D07">
            <w:rPr>
              <w:noProof/>
              <w:lang w:val="en-GB"/>
            </w:rPr>
            <w:t xml:space="preserve"> </w:t>
          </w:r>
          <w:r w:rsidR="00927D07" w:rsidRPr="00927D07">
            <w:rPr>
              <w:noProof/>
              <w:lang w:val="en-GB"/>
            </w:rPr>
            <w:t>[1]</w:t>
          </w:r>
          <w:r w:rsidR="008A3F27">
            <w:fldChar w:fldCharType="end"/>
          </w:r>
        </w:sdtContent>
      </w:sdt>
    </w:p>
    <w:p w14:paraId="2B00D289" w14:textId="78A97627" w:rsidR="003D790A" w:rsidRDefault="003D790A" w:rsidP="00D41033">
      <w:r>
        <w:t xml:space="preserve">The computer forensics are mostly use by the military, </w:t>
      </w:r>
      <w:r w:rsidR="00596978">
        <w:t>Government agencies, Law firms, Criminal prose</w:t>
      </w:r>
      <w:r w:rsidR="0067358D">
        <w:t xml:space="preserve">cutors, academia, Data recovery </w:t>
      </w:r>
      <w:r w:rsidR="00B23451">
        <w:t xml:space="preserve">firms, Corporations, Insurance companies </w:t>
      </w:r>
      <w:r w:rsidR="00D86452">
        <w:t>and by Individuals.</w:t>
      </w:r>
    </w:p>
    <w:p w14:paraId="24B1C832" w14:textId="53EA4F50" w:rsidR="008A3F27" w:rsidRDefault="008A3F27" w:rsidP="00D41033"/>
    <w:p w14:paraId="5EF19E5B" w14:textId="6667EC9D" w:rsidR="00FE2D4E" w:rsidRDefault="00FE2D4E" w:rsidP="00D41033"/>
    <w:p w14:paraId="3BED40C4" w14:textId="77777777" w:rsidR="00FE2D4E" w:rsidRDefault="00FE2D4E" w:rsidP="00D41033"/>
    <w:p w14:paraId="498A2CAA" w14:textId="77777777" w:rsidR="00C968DA" w:rsidRDefault="00702AB0" w:rsidP="00D41033">
      <w:r>
        <w:lastRenderedPageBreak/>
        <w:t>There are different types of computer foren</w:t>
      </w:r>
      <w:r w:rsidR="00CB089D">
        <w:t xml:space="preserve">sics, </w:t>
      </w:r>
    </w:p>
    <w:p w14:paraId="5F0B3294" w14:textId="5E8C5AF4" w:rsidR="00CB089D" w:rsidRDefault="00CB089D" w:rsidP="00F604FC">
      <w:pPr>
        <w:pStyle w:val="ListParagraph"/>
        <w:numPr>
          <w:ilvl w:val="0"/>
          <w:numId w:val="42"/>
        </w:numPr>
      </w:pPr>
      <w:r>
        <w:t>Network foren</w:t>
      </w:r>
      <w:r w:rsidR="00564E25">
        <w:t>sics</w:t>
      </w:r>
      <w:bookmarkStart w:id="6" w:name="_Hlk3808081"/>
      <w:r w:rsidR="00564E25">
        <w:t xml:space="preserve"> – </w:t>
      </w:r>
      <w:bookmarkEnd w:id="6"/>
      <w:r w:rsidR="00564E25">
        <w:t xml:space="preserve">which </w:t>
      </w:r>
      <w:r w:rsidR="003125C5">
        <w:t>monitors and ana</w:t>
      </w:r>
      <w:r w:rsidR="001F18FB">
        <w:t xml:space="preserve">lysis </w:t>
      </w:r>
      <w:r w:rsidR="003E7944">
        <w:t>network-based</w:t>
      </w:r>
      <w:r w:rsidR="001F18FB">
        <w:t xml:space="preserve"> activities to find any </w:t>
      </w:r>
      <w:r w:rsidR="008F5294">
        <w:t xml:space="preserve">trace of </w:t>
      </w:r>
      <w:r w:rsidR="003E7944">
        <w:t>cyber-attacks.</w:t>
      </w:r>
    </w:p>
    <w:p w14:paraId="7A5C9D53" w14:textId="51F922A1" w:rsidR="003E7944" w:rsidRDefault="003E7944" w:rsidP="00F604FC">
      <w:pPr>
        <w:pStyle w:val="ListParagraph"/>
        <w:numPr>
          <w:ilvl w:val="0"/>
          <w:numId w:val="44"/>
        </w:numPr>
      </w:pPr>
      <w:r>
        <w:t xml:space="preserve">Mobile Device </w:t>
      </w:r>
      <w:r w:rsidR="00F604FC">
        <w:t>Forensics</w:t>
      </w:r>
      <w:r w:rsidR="00F604FC" w:rsidRPr="00C968DA">
        <w:t xml:space="preserve"> </w:t>
      </w:r>
      <w:r w:rsidR="00F604FC">
        <w:t>–</w:t>
      </w:r>
      <w:r w:rsidR="00C968DA">
        <w:t xml:space="preserve"> </w:t>
      </w:r>
      <w:r w:rsidR="004A694E">
        <w:t xml:space="preserve">which </w:t>
      </w:r>
      <w:r w:rsidR="005850DB">
        <w:t xml:space="preserve">analysis the </w:t>
      </w:r>
      <w:r w:rsidR="00312DF4">
        <w:t>sim cards, smartphones</w:t>
      </w:r>
      <w:r w:rsidR="00BE300F">
        <w:t xml:space="preserve">, GPS devices tablets and </w:t>
      </w:r>
      <w:r w:rsidR="002946ED">
        <w:t>gaming</w:t>
      </w:r>
      <w:r w:rsidR="00BE300F">
        <w:t xml:space="preserve"> </w:t>
      </w:r>
      <w:r w:rsidR="002946ED">
        <w:t xml:space="preserve">consoles to check any kind of </w:t>
      </w:r>
      <w:r w:rsidR="000D4C32">
        <w:t>suspect activities.</w:t>
      </w:r>
    </w:p>
    <w:p w14:paraId="6E519A2A" w14:textId="30C09AC1" w:rsidR="000D4C32" w:rsidRDefault="000D4C32" w:rsidP="003868B8">
      <w:pPr>
        <w:pStyle w:val="ListParagraph"/>
        <w:numPr>
          <w:ilvl w:val="0"/>
          <w:numId w:val="45"/>
        </w:numPr>
      </w:pPr>
      <w:r>
        <w:t xml:space="preserve">Digital Image </w:t>
      </w:r>
      <w:r w:rsidR="00F604FC">
        <w:t>Forensics –</w:t>
      </w:r>
      <w:r w:rsidR="00291460">
        <w:t xml:space="preserve"> To examine the </w:t>
      </w:r>
      <w:r w:rsidR="003B423B">
        <w:t>digital photographic images to</w:t>
      </w:r>
      <w:r w:rsidR="00647E5C">
        <w:t xml:space="preserve"> check or prove </w:t>
      </w:r>
      <w:r w:rsidR="00D62350">
        <w:t>the metadata of the image files</w:t>
      </w:r>
      <w:r w:rsidR="003868B8">
        <w:t xml:space="preserve"> to find its history.</w:t>
      </w:r>
    </w:p>
    <w:p w14:paraId="56A1788F" w14:textId="19DCAE90" w:rsidR="004C79D1" w:rsidRDefault="00514AD1" w:rsidP="00514AD1">
      <w:pPr>
        <w:pStyle w:val="ListParagraph"/>
        <w:numPr>
          <w:ilvl w:val="0"/>
          <w:numId w:val="45"/>
        </w:numPr>
      </w:pPr>
      <w:r>
        <w:t xml:space="preserve">Memory </w:t>
      </w:r>
      <w:r w:rsidR="004C79D1">
        <w:t>forensics –</w:t>
      </w:r>
      <w:r>
        <w:t xml:space="preserve"> </w:t>
      </w:r>
      <w:r w:rsidR="003A67D9">
        <w:t xml:space="preserve">To make </w:t>
      </w:r>
      <w:r w:rsidR="006834F0">
        <w:t xml:space="preserve">image of </w:t>
      </w:r>
      <w:r w:rsidR="004C79D1">
        <w:t>random-access</w:t>
      </w:r>
      <w:r w:rsidR="006834F0">
        <w:t xml:space="preserve"> memory (RAM)</w:t>
      </w:r>
      <w:r w:rsidR="00611A22">
        <w:t>, Hard drives</w:t>
      </w:r>
      <w:r w:rsidR="00325FB6">
        <w:t xml:space="preserve"> or any removeable drive to </w:t>
      </w:r>
      <w:r w:rsidR="004C79D1">
        <w:t>analyses or recover any electronic data for evidence.</w:t>
      </w:r>
    </w:p>
    <w:p w14:paraId="5D90E444" w14:textId="0EC47164" w:rsidR="007D01D3" w:rsidRDefault="00386C5E" w:rsidP="002B500E">
      <w:pPr>
        <w:pStyle w:val="ListParagraph"/>
        <w:numPr>
          <w:ilvl w:val="0"/>
          <w:numId w:val="45"/>
        </w:numPr>
      </w:pPr>
      <w:r>
        <w:t xml:space="preserve">Digital Video/Audio </w:t>
      </w:r>
      <w:r w:rsidR="00541202">
        <w:t>Forensics –</w:t>
      </w:r>
      <w:r w:rsidR="005817C1">
        <w:t xml:space="preserve"> </w:t>
      </w:r>
      <w:r w:rsidR="00C97289">
        <w:t>Analysis and evaluation</w:t>
      </w:r>
      <w:r w:rsidR="00541202">
        <w:t xml:space="preserve"> video</w:t>
      </w:r>
      <w:r w:rsidR="007D01D3">
        <w:t xml:space="preserve"> recordings and sound recordings</w:t>
      </w:r>
      <w:r w:rsidR="002B500E">
        <w:t xml:space="preserve"> whether </w:t>
      </w:r>
      <w:r w:rsidR="00CE3CDC">
        <w:t>it’s</w:t>
      </w:r>
      <w:r w:rsidR="002B500E">
        <w:t xml:space="preserve"> been modified </w:t>
      </w:r>
      <w:r w:rsidR="004C6B36">
        <w:t>from original recording.</w:t>
      </w:r>
    </w:p>
    <w:p w14:paraId="26036BBA" w14:textId="0EEC34A7" w:rsidR="004C6B36" w:rsidRDefault="004C6B36" w:rsidP="004C6B36"/>
    <w:p w14:paraId="14479A90" w14:textId="77777777" w:rsidR="00193DC1" w:rsidRDefault="00DB3DA9" w:rsidP="004C6B36">
      <w:r>
        <w:t xml:space="preserve">This report </w:t>
      </w:r>
      <w:r w:rsidR="00FC46C3">
        <w:t>provides research aspect</w:t>
      </w:r>
      <w:r w:rsidR="00746E76">
        <w:t xml:space="preserve"> on various tools used in each type of computer foren</w:t>
      </w:r>
      <w:r w:rsidR="00196C37">
        <w:t>sics</w:t>
      </w:r>
      <w:r w:rsidR="00CE3715">
        <w:t xml:space="preserve"> and </w:t>
      </w:r>
      <w:r w:rsidR="00CD5C2D">
        <w:t>a case study based on real-world sce</w:t>
      </w:r>
      <w:r w:rsidR="00193DC1">
        <w:t>nario.</w:t>
      </w:r>
    </w:p>
    <w:p w14:paraId="2F6E2B6E" w14:textId="77777777" w:rsidR="002A00A2" w:rsidRDefault="002A00A2" w:rsidP="004C6B36"/>
    <w:p w14:paraId="72BA4AC4" w14:textId="77777777" w:rsidR="00E8574B" w:rsidRDefault="002A00A2" w:rsidP="004C6B36">
      <w:r>
        <w:t xml:space="preserve">The </w:t>
      </w:r>
      <w:r w:rsidR="003C6BC8">
        <w:t>case study is</w:t>
      </w:r>
      <w:r w:rsidR="000432AC">
        <w:t>, a terrorist attack was planned to</w:t>
      </w:r>
      <w:r w:rsidR="00CB330E">
        <w:t xml:space="preserve"> bomb the Mason International airport at Fiji.</w:t>
      </w:r>
      <w:r w:rsidR="00EE0D09">
        <w:t xml:space="preserve"> The terrorist planned to fly from Heathrow International Airport London. </w:t>
      </w:r>
      <w:r w:rsidR="00DD5960">
        <w:t>The terrorist was shot dead</w:t>
      </w:r>
      <w:r w:rsidR="004B4596">
        <w:t xml:space="preserve"> by police at Heathrow airport</w:t>
      </w:r>
      <w:r w:rsidR="001B3CDF">
        <w:t>.</w:t>
      </w:r>
      <w:r w:rsidR="00C21DF8">
        <w:t xml:space="preserve"> The terrorist carried a </w:t>
      </w:r>
      <w:r w:rsidR="008237F0">
        <w:t xml:space="preserve">dell </w:t>
      </w:r>
      <w:r w:rsidR="00C21DF8">
        <w:t xml:space="preserve">laptop </w:t>
      </w:r>
      <w:r w:rsidR="00CB042D">
        <w:t>running windows XP and the</w:t>
      </w:r>
      <w:r w:rsidR="008237F0">
        <w:t xml:space="preserve"> laptop was in standby mode.</w:t>
      </w:r>
    </w:p>
    <w:p w14:paraId="135C28BE" w14:textId="77777777" w:rsidR="00E8574B" w:rsidRDefault="00E8574B" w:rsidP="004C6B36"/>
    <w:p w14:paraId="16AC9D3F" w14:textId="43568DF7" w:rsidR="004C6B36" w:rsidRDefault="00E8574B" w:rsidP="004C6B36">
      <w:r>
        <w:t xml:space="preserve">This Dell Laptop need to </w:t>
      </w:r>
      <w:r w:rsidR="009017DB">
        <w:t>analyze</w:t>
      </w:r>
      <w:r>
        <w:t xml:space="preserve"> to find any import</w:t>
      </w:r>
      <w:r w:rsidR="00E32B95">
        <w:t>ant evidence related with the case using computer forensics method.</w:t>
      </w:r>
      <w:r>
        <w:t xml:space="preserve"> </w:t>
      </w:r>
      <w:r w:rsidR="00CB042D">
        <w:t xml:space="preserve"> </w:t>
      </w:r>
      <w:r w:rsidR="00DB3DA9">
        <w:t xml:space="preserve"> </w:t>
      </w:r>
    </w:p>
    <w:p w14:paraId="6A910CFA" w14:textId="59ABC143" w:rsidR="00D936B1" w:rsidRDefault="00D936B1" w:rsidP="004C6B36"/>
    <w:p w14:paraId="2D221D81" w14:textId="6A116F67" w:rsidR="00D936B1" w:rsidRPr="00C602E8" w:rsidRDefault="00AF4C36" w:rsidP="00C602E8">
      <w:pPr>
        <w:pStyle w:val="Heading1"/>
      </w:pPr>
      <w:bookmarkStart w:id="7" w:name="_Toc5283117"/>
      <w:r w:rsidRPr="00C602E8">
        <w:t>RESEARCH ON TOOLS USED FOR COMPUTER FORENSICS</w:t>
      </w:r>
      <w:bookmarkEnd w:id="7"/>
    </w:p>
    <w:p w14:paraId="39EBB6EF" w14:textId="22D5B39C" w:rsidR="0008173E" w:rsidRDefault="0008173E" w:rsidP="0008173E"/>
    <w:p w14:paraId="4E9BFBEA" w14:textId="1F78F8BB" w:rsidR="005068C8" w:rsidRPr="0008173E" w:rsidRDefault="0008173E" w:rsidP="0008173E">
      <w:r>
        <w:t xml:space="preserve">Computer forensics tools are </w:t>
      </w:r>
      <w:r w:rsidR="00D24A2E">
        <w:t>Graphical User Interface (GUI) or command</w:t>
      </w:r>
      <w:r w:rsidR="00FD54E9">
        <w:t>-line to perform a certain task</w:t>
      </w:r>
      <w:r w:rsidR="00AB0461">
        <w:t xml:space="preserve">. </w:t>
      </w:r>
      <w:r w:rsidR="00706DB3">
        <w:t xml:space="preserve">Tools are built for </w:t>
      </w:r>
      <w:r w:rsidR="00075276">
        <w:t xml:space="preserve">the purpose of user friendly. </w:t>
      </w:r>
      <w:r w:rsidR="000366EE">
        <w:t xml:space="preserve">There are many tools available </w:t>
      </w:r>
      <w:r w:rsidR="00FF45AE">
        <w:t xml:space="preserve">for computer forensics, </w:t>
      </w:r>
      <w:r w:rsidR="00893B6C">
        <w:t>this</w:t>
      </w:r>
      <w:r w:rsidR="00FF45AE">
        <w:t xml:space="preserve"> report contains most</w:t>
      </w:r>
      <w:r w:rsidR="00150E4A">
        <w:t>ly used</w:t>
      </w:r>
      <w:r w:rsidR="00074E19">
        <w:t xml:space="preserve"> computer forensic</w:t>
      </w:r>
      <w:r w:rsidR="00150E4A">
        <w:t xml:space="preserve"> tools.</w:t>
      </w:r>
      <w:r w:rsidR="00071670">
        <w:t xml:space="preserve"> There is open source tool</w:t>
      </w:r>
      <w:r w:rsidR="00B31A34">
        <w:t xml:space="preserve">, in which the </w:t>
      </w:r>
      <w:r w:rsidR="00F254AE">
        <w:t xml:space="preserve">source code is opened to public </w:t>
      </w:r>
      <w:r w:rsidR="00F0442A">
        <w:t xml:space="preserve">and </w:t>
      </w:r>
      <w:r w:rsidR="00F0442A">
        <w:t>closed source tools which source code is not published to public.</w:t>
      </w:r>
    </w:p>
    <w:p w14:paraId="4E46EBCF" w14:textId="68F41027" w:rsidR="00397912" w:rsidRPr="00397912" w:rsidRDefault="00CB12EC" w:rsidP="00397912">
      <w:pPr>
        <w:pStyle w:val="Heading2"/>
      </w:pPr>
      <w:bookmarkStart w:id="8" w:name="_Toc5283118"/>
      <w:r>
        <w:t>File systems</w:t>
      </w:r>
      <w:bookmarkEnd w:id="8"/>
    </w:p>
    <w:p w14:paraId="4180C642" w14:textId="2FFDC254" w:rsidR="00074E19" w:rsidRDefault="00A30465" w:rsidP="00074E19">
      <w:r>
        <w:t xml:space="preserve">File system is </w:t>
      </w:r>
      <w:r w:rsidR="00DC7D35">
        <w:t>th</w:t>
      </w:r>
      <w:r w:rsidR="009C2C1F">
        <w:t xml:space="preserve">e format </w:t>
      </w:r>
      <w:r w:rsidR="00013952">
        <w:t>of</w:t>
      </w:r>
      <w:r w:rsidR="003903A8">
        <w:t xml:space="preserve"> data</w:t>
      </w:r>
      <w:r w:rsidR="00013952">
        <w:t xml:space="preserve"> structure in which files </w:t>
      </w:r>
      <w:r w:rsidR="00C17785">
        <w:t>organized or partitioned</w:t>
      </w:r>
      <w:r w:rsidR="00CB0FF8">
        <w:t>. The</w:t>
      </w:r>
      <w:r w:rsidR="00894A3F">
        <w:t xml:space="preserve">re file system used for </w:t>
      </w:r>
      <w:r w:rsidR="008F5115">
        <w:t xml:space="preserve">Compact Disk (CD), </w:t>
      </w:r>
      <w:r w:rsidR="0002412C">
        <w:t>Digital Versatile Disc (DVD)</w:t>
      </w:r>
      <w:r w:rsidR="00E03462">
        <w:t>, Blu-ray</w:t>
      </w:r>
      <w:r w:rsidR="001871D2">
        <w:t xml:space="preserve"> Disc (BD), Hard drives and Flash drives.</w:t>
      </w:r>
      <w:r w:rsidR="0067061C">
        <w:t xml:space="preserve"> File system is the database, which contains </w:t>
      </w:r>
      <w:r w:rsidR="000E2F70">
        <w:t>physical location of the data and its data.</w:t>
      </w:r>
      <w:r w:rsidR="00352546">
        <w:t xml:space="preserve"> These data organized in f</w:t>
      </w:r>
      <w:r w:rsidR="00352863">
        <w:t>olders, which is called directories</w:t>
      </w:r>
      <w:r w:rsidR="0069008C">
        <w:t>.</w:t>
      </w:r>
      <w:sdt>
        <w:sdtPr>
          <w:id w:val="203288661"/>
          <w:citation/>
        </w:sdtPr>
        <w:sdtEndPr/>
        <w:sdtContent>
          <w:r w:rsidR="0069008C">
            <w:fldChar w:fldCharType="begin"/>
          </w:r>
          <w:r w:rsidR="0069008C">
            <w:instrText xml:space="preserve"> CITATION Tim19 \l 1033 </w:instrText>
          </w:r>
          <w:r w:rsidR="0069008C">
            <w:fldChar w:fldCharType="separate"/>
          </w:r>
          <w:r w:rsidR="0069008C">
            <w:rPr>
              <w:noProof/>
            </w:rPr>
            <w:t xml:space="preserve"> [2]</w:t>
          </w:r>
          <w:r w:rsidR="0069008C">
            <w:fldChar w:fldCharType="end"/>
          </w:r>
        </w:sdtContent>
      </w:sdt>
    </w:p>
    <w:p w14:paraId="50FB79BD" w14:textId="77777777" w:rsidR="005D05DD" w:rsidRDefault="005D05DD" w:rsidP="00074E19"/>
    <w:p w14:paraId="6D342088" w14:textId="382F6733" w:rsidR="00B214B3" w:rsidRDefault="00297ECA" w:rsidP="00074E19">
      <w:r>
        <w:t xml:space="preserve">Most </w:t>
      </w:r>
      <w:r w:rsidR="00222FDF">
        <w:t>of the evidences are searched in file system</w:t>
      </w:r>
      <w:r w:rsidR="004115BF">
        <w:t>, evidence can be found anywhere in file system</w:t>
      </w:r>
      <w:r w:rsidR="00BD2B3C">
        <w:t xml:space="preserve">, file system is analyzed </w:t>
      </w:r>
      <w:r w:rsidR="00416001">
        <w:t>to find files, recover deleted files</w:t>
      </w:r>
      <w:r w:rsidR="00543AC2">
        <w:t xml:space="preserve"> and to find hidden files. </w:t>
      </w:r>
      <w:r w:rsidR="00603F62">
        <w:t xml:space="preserve">The non- volatile storage </w:t>
      </w:r>
      <w:r w:rsidR="00883F7B">
        <w:t>is</w:t>
      </w:r>
      <w:r w:rsidR="00603F62">
        <w:t xml:space="preserve"> </w:t>
      </w:r>
      <w:r w:rsidR="00900F93">
        <w:t>organized into volumes.</w:t>
      </w:r>
      <w:r w:rsidR="005D41E8">
        <w:t xml:space="preserve"> Volumes stores collections of data that user or application</w:t>
      </w:r>
      <w:r w:rsidR="00883F7B">
        <w:t xml:space="preserve"> </w:t>
      </w:r>
      <w:r w:rsidR="00E778FA">
        <w:t>can write and read.</w:t>
      </w:r>
      <w:r w:rsidR="00C3365A">
        <w:t xml:space="preserve"> </w:t>
      </w:r>
      <w:r w:rsidR="00853D36">
        <w:t>Volume c</w:t>
      </w:r>
      <w:r w:rsidR="002446A1">
        <w:t xml:space="preserve">onsist of two </w:t>
      </w:r>
      <w:r w:rsidR="00B82160">
        <w:t>concepts</w:t>
      </w:r>
      <w:r w:rsidR="002446A1">
        <w:t xml:space="preserve">, which is </w:t>
      </w:r>
      <w:r w:rsidR="00B076A4">
        <w:t>partitioning</w:t>
      </w:r>
      <w:r w:rsidR="00C30490">
        <w:t xml:space="preserve"> and ass</w:t>
      </w:r>
      <w:r w:rsidR="00D91B3C">
        <w:t>e</w:t>
      </w:r>
      <w:r w:rsidR="00C30490">
        <w:t>mbly.</w:t>
      </w:r>
      <w:r w:rsidR="00B82160">
        <w:t xml:space="preserve"> Partitioning is </w:t>
      </w:r>
      <w:r w:rsidR="00B75124">
        <w:t>dividing single volume in to multiple volumes</w:t>
      </w:r>
      <w:r w:rsidR="00611DBA">
        <w:t xml:space="preserve"> and assembly is combin</w:t>
      </w:r>
      <w:r w:rsidR="009C6266">
        <w:t xml:space="preserve">ing multiple into one </w:t>
      </w:r>
      <w:r w:rsidR="00D84BEC">
        <w:t>larger</w:t>
      </w:r>
      <w:r w:rsidR="009C6266">
        <w:t xml:space="preserve"> volume.</w:t>
      </w:r>
      <w:r w:rsidR="00567B40">
        <w:t xml:space="preserve"> </w:t>
      </w:r>
      <w:r w:rsidR="00D21F35">
        <w:t xml:space="preserve">Volume </w:t>
      </w:r>
      <w:r w:rsidR="00771F04">
        <w:t xml:space="preserve">is common contents of file system, database </w:t>
      </w:r>
      <w:r w:rsidR="005E6D0A">
        <w:t>or temporary swap space</w:t>
      </w:r>
      <w:r w:rsidR="00A35FE9">
        <w:t xml:space="preserve">, </w:t>
      </w:r>
      <w:r w:rsidR="006B70CA">
        <w:t>temporary</w:t>
      </w:r>
      <w:r w:rsidR="00A35FE9">
        <w:t xml:space="preserve"> swap space </w:t>
      </w:r>
      <w:r w:rsidR="006B70CA">
        <w:t>is</w:t>
      </w:r>
      <w:r w:rsidR="00A35FE9">
        <w:t xml:space="preserve"> </w:t>
      </w:r>
      <w:r w:rsidR="006B70CA">
        <w:t>mostly used by Linux systems</w:t>
      </w:r>
      <w:r w:rsidR="005E6D0A">
        <w:t xml:space="preserve">. </w:t>
      </w:r>
      <w:r w:rsidR="00567B40">
        <w:t xml:space="preserve">Volume is mainly analyzed to </w:t>
      </w:r>
      <w:r w:rsidR="00B526EB">
        <w:t>find file system and other electronic data</w:t>
      </w:r>
      <w:r w:rsidR="0034602A">
        <w:t xml:space="preserve"> </w:t>
      </w:r>
      <w:r w:rsidR="00EC1255">
        <w:t>located and to find for any hidden data.</w:t>
      </w:r>
    </w:p>
    <w:p w14:paraId="2ACAA9B3" w14:textId="1526D61E" w:rsidR="00B214B3" w:rsidRPr="00927EFC" w:rsidRDefault="006A3AEA" w:rsidP="00927EFC">
      <w:pPr>
        <w:pStyle w:val="Heading4"/>
      </w:pPr>
      <w:r w:rsidRPr="00927EFC">
        <w:t>EnCase</w:t>
      </w:r>
    </w:p>
    <w:p w14:paraId="0DF109B4" w14:textId="61570ACC" w:rsidR="00521B68" w:rsidRDefault="00521B68" w:rsidP="00521B68">
      <w:r>
        <w:t xml:space="preserve">Encase is </w:t>
      </w:r>
      <w:r w:rsidR="006048EC">
        <w:t>forensic tools which is widely used investigation</w:t>
      </w:r>
      <w:r w:rsidR="00777AB0">
        <w:t>, this software is windows based</w:t>
      </w:r>
      <w:r w:rsidR="00083310">
        <w:t xml:space="preserve"> and can obtain information and analyze information </w:t>
      </w:r>
      <w:r w:rsidR="00A53293">
        <w:t xml:space="preserve">data. The encase is capable of analyzing </w:t>
      </w:r>
      <w:r w:rsidR="003958E5">
        <w:t>these</w:t>
      </w:r>
      <w:r w:rsidR="00A53293">
        <w:t xml:space="preserve"> formats </w:t>
      </w:r>
      <w:r w:rsidR="00723F75">
        <w:t xml:space="preserve">HFS+, NTFS, FAT, </w:t>
      </w:r>
      <w:r w:rsidR="00D13836">
        <w:t xml:space="preserve">Ext2/3, UFS, </w:t>
      </w:r>
      <w:r w:rsidR="008B1E63">
        <w:t>JFS,</w:t>
      </w:r>
      <w:r w:rsidR="00107CDD">
        <w:t xml:space="preserve"> Reiser</w:t>
      </w:r>
      <w:r w:rsidR="00086ECC">
        <w:t xml:space="preserve"> and JFS.</w:t>
      </w:r>
      <w:r w:rsidR="000A175E">
        <w:t xml:space="preserve"> AIX </w:t>
      </w:r>
      <w:r w:rsidR="00D202D6">
        <w:t xml:space="preserve">LVM and Microsoft windows </w:t>
      </w:r>
      <w:r w:rsidR="00C7498D">
        <w:t>dynamic disk</w:t>
      </w:r>
      <w:r w:rsidR="00FE7459">
        <w:t xml:space="preserve"> supported to EnCase software.</w:t>
      </w:r>
      <w:r w:rsidR="00285D15">
        <w:t xml:space="preserve"> EnCase is capable of gathering </w:t>
      </w:r>
      <w:r w:rsidR="00635501">
        <w:t xml:space="preserve">information like view all graphical contents, key word searches, recovering deleted </w:t>
      </w:r>
      <w:r w:rsidR="003958E5">
        <w:t>files,</w:t>
      </w:r>
      <w:r w:rsidR="00635501">
        <w:t xml:space="preserve"> </w:t>
      </w:r>
      <w:r w:rsidR="00AB234E">
        <w:t>listing files and directories</w:t>
      </w:r>
      <w:r w:rsidR="00F37F52">
        <w:t xml:space="preserve"> and </w:t>
      </w:r>
      <w:r w:rsidR="00E34C54">
        <w:t>identifying unknown files using hash</w:t>
      </w:r>
      <w:r w:rsidR="00635501">
        <w:t xml:space="preserve"> </w:t>
      </w:r>
      <w:r w:rsidR="002C06C0">
        <w:t>database</w:t>
      </w:r>
      <w:r w:rsidR="00F37F52">
        <w:t>.</w:t>
      </w:r>
    </w:p>
    <w:p w14:paraId="7F27081F" w14:textId="6765427A" w:rsidR="00F37F52" w:rsidRDefault="00F37F52" w:rsidP="00521B68">
      <w:r>
        <w:t xml:space="preserve">The EnCase has got </w:t>
      </w:r>
      <w:r w:rsidR="004C2B05">
        <w:t>its own scripting language called EnScript.</w:t>
      </w:r>
      <w:r w:rsidR="00110D39">
        <w:t xml:space="preserve"> Many tasks can be automated using EnScript.</w:t>
      </w:r>
      <w:r w:rsidR="00D41178">
        <w:t xml:space="preserve"> NTFS encrypted files can </w:t>
      </w:r>
      <w:r w:rsidR="003958E5">
        <w:t>decrypt</w:t>
      </w:r>
      <w:r w:rsidR="00D41178">
        <w:t xml:space="preserve"> using </w:t>
      </w:r>
      <w:r w:rsidR="00700344">
        <w:t>Add-on module support</w:t>
      </w:r>
      <w:r w:rsidR="009B312A">
        <w:t xml:space="preserve"> and </w:t>
      </w:r>
      <w:r w:rsidR="00F33EF9">
        <w:t>local disk suspect data can be mounted</w:t>
      </w:r>
      <w:r w:rsidR="00DB1EA0">
        <w:t>.</w:t>
      </w:r>
      <w:r w:rsidR="00F33EF9">
        <w:t xml:space="preserve"> </w:t>
      </w:r>
      <w:r w:rsidR="00D41178">
        <w:t xml:space="preserve"> </w:t>
      </w:r>
    </w:p>
    <w:p w14:paraId="0F67D4A8" w14:textId="1D55F97D" w:rsidR="00DE3860" w:rsidRDefault="00DE3860" w:rsidP="00521B68"/>
    <w:p w14:paraId="17230462" w14:textId="7BA73D90" w:rsidR="004E6F92" w:rsidRDefault="00DE3860" w:rsidP="004E6F92">
      <w:pPr>
        <w:pStyle w:val="Heading4"/>
      </w:pPr>
      <w:proofErr w:type="spellStart"/>
      <w:r w:rsidRPr="00927EFC">
        <w:lastRenderedPageBreak/>
        <w:t>ProDiscover</w:t>
      </w:r>
      <w:proofErr w:type="spellEnd"/>
    </w:p>
    <w:p w14:paraId="27DF7987" w14:textId="22AAE569" w:rsidR="00DE3860" w:rsidRDefault="003958E5" w:rsidP="00DE3860">
      <w:r>
        <w:t>ProDiscover allows</w:t>
      </w:r>
      <w:r w:rsidR="007D586E">
        <w:t xml:space="preserve"> </w:t>
      </w:r>
      <w:r w:rsidR="00A62748">
        <w:t>file</w:t>
      </w:r>
      <w:r w:rsidR="00DD4858">
        <w:t xml:space="preserve"> </w:t>
      </w:r>
      <w:r w:rsidR="00A62748">
        <w:t>systems like NTFS,</w:t>
      </w:r>
      <w:r w:rsidR="001F680F">
        <w:t xml:space="preserve"> Ext2/3, FAT</w:t>
      </w:r>
      <w:r w:rsidR="00366726">
        <w:t>,</w:t>
      </w:r>
      <w:r w:rsidR="001F680F">
        <w:t xml:space="preserve"> UFS</w:t>
      </w:r>
      <w:r w:rsidR="00366726">
        <w:t xml:space="preserve"> and windows dynamic disk</w:t>
      </w:r>
      <w:r w:rsidR="001F680F">
        <w:t xml:space="preserve">. </w:t>
      </w:r>
      <w:r w:rsidR="008A7BFA">
        <w:t xml:space="preserve">This ProDiscover tools is based on </w:t>
      </w:r>
      <w:r w:rsidR="00D8572F">
        <w:t xml:space="preserve">local and </w:t>
      </w:r>
      <w:r>
        <w:t>network-based</w:t>
      </w:r>
      <w:r w:rsidR="00D8572F">
        <w:t xml:space="preserve"> tools.</w:t>
      </w:r>
      <w:r w:rsidR="00023F6A">
        <w:t xml:space="preserve"> This tool is supported only in Microsoft windows </w:t>
      </w:r>
      <w:r w:rsidR="007B3E10">
        <w:t xml:space="preserve">for obtaining and </w:t>
      </w:r>
      <w:r w:rsidR="005D0534">
        <w:t>analyzing computer data.</w:t>
      </w:r>
      <w:r w:rsidR="002C28D9">
        <w:t xml:space="preserve"> It can recover the deleted file,</w:t>
      </w:r>
      <w:r w:rsidR="00660BB3">
        <w:t xml:space="preserve"> look</w:t>
      </w:r>
      <w:r w:rsidR="00BE4852">
        <w:t>up</w:t>
      </w:r>
      <w:r w:rsidR="00660BB3">
        <w:t xml:space="preserve"> using keywords, </w:t>
      </w:r>
      <w:r w:rsidR="00DD4858">
        <w:t>unknown files are discovered using has database</w:t>
      </w:r>
      <w:r w:rsidR="00C81B27">
        <w:t>.</w:t>
      </w:r>
    </w:p>
    <w:p w14:paraId="10FEB6F5" w14:textId="2787827B" w:rsidR="00C81B27" w:rsidRDefault="00C81B27" w:rsidP="00DE3860">
      <w:r>
        <w:t xml:space="preserve">ProDiscover </w:t>
      </w:r>
      <w:r w:rsidR="0049507D">
        <w:t xml:space="preserve">source code can be analyzed to see performance of the tool under purchased license. </w:t>
      </w:r>
    </w:p>
    <w:p w14:paraId="14A56B99" w14:textId="291D87ED" w:rsidR="0049507D" w:rsidRDefault="0049507D" w:rsidP="00DE3860"/>
    <w:p w14:paraId="3147C176" w14:textId="6A893FD7" w:rsidR="008F2590" w:rsidRPr="008F2590" w:rsidRDefault="000D2649" w:rsidP="008F2590">
      <w:pPr>
        <w:pStyle w:val="Heading4"/>
      </w:pPr>
      <w:r w:rsidRPr="00927EFC">
        <w:t>Access Data Forensic Toolkit</w:t>
      </w:r>
    </w:p>
    <w:p w14:paraId="22FBB3B3" w14:textId="112C65B5" w:rsidR="008F2590" w:rsidRDefault="004A0E3E" w:rsidP="00DE3860">
      <w:r>
        <w:t xml:space="preserve">Forensic Toolkit (FTK) is also </w:t>
      </w:r>
      <w:r w:rsidR="003958E5">
        <w:t>windows platform-based</w:t>
      </w:r>
      <w:r>
        <w:t xml:space="preserve"> software</w:t>
      </w:r>
      <w:r w:rsidR="00925B56">
        <w:t xml:space="preserve">, which analyze and obtain </w:t>
      </w:r>
      <w:r w:rsidR="006E55A9">
        <w:t xml:space="preserve">data. Forensic Toolkit supports these formats type </w:t>
      </w:r>
      <w:r w:rsidR="00E37F36">
        <w:t>Ext2/3, NTFS</w:t>
      </w:r>
      <w:r w:rsidR="00A332F3">
        <w:t xml:space="preserve"> </w:t>
      </w:r>
      <w:r w:rsidR="003958E5">
        <w:t>and FAT</w:t>
      </w:r>
      <w:r w:rsidR="00A332F3">
        <w:t xml:space="preserve">. This forensic toolkit is </w:t>
      </w:r>
      <w:r w:rsidR="00332FB4">
        <w:t>specialized is searching application-level analysis.</w:t>
      </w:r>
      <w:r w:rsidR="0094436D">
        <w:t xml:space="preserve"> Creating sorted index </w:t>
      </w:r>
      <w:r w:rsidR="0013631A">
        <w:t xml:space="preserve">in the file system </w:t>
      </w:r>
      <w:r w:rsidR="0094436D">
        <w:t xml:space="preserve">makes the </w:t>
      </w:r>
      <w:r w:rsidR="00DB1B84">
        <w:t>individual search are faster.</w:t>
      </w:r>
      <w:r w:rsidR="003B5153">
        <w:t xml:space="preserve"> Forensic toolkit can vie</w:t>
      </w:r>
      <w:r w:rsidR="00CE7DB2">
        <w:t xml:space="preserve">w or analyze different file types </w:t>
      </w:r>
      <w:r w:rsidR="00F4780C">
        <w:t>and many email formats are supported.</w:t>
      </w:r>
      <w:r w:rsidR="00EE7D29">
        <w:t xml:space="preserve"> Forensic toolkit is capable of </w:t>
      </w:r>
      <w:r w:rsidR="00CE59B1">
        <w:t>viewing file and directories in file system,</w:t>
      </w:r>
      <w:r w:rsidR="00D74AD0">
        <w:t xml:space="preserve"> fetch the deleted files</w:t>
      </w:r>
      <w:r w:rsidR="00EC68EE">
        <w:t>, keyword searches,</w:t>
      </w:r>
      <w:r w:rsidR="005F7EB6">
        <w:t xml:space="preserve"> fetch all the graphical contents like images, it has the function of </w:t>
      </w:r>
      <w:r w:rsidR="003E0F7E">
        <w:t>identifying unknown files using hash database</w:t>
      </w:r>
      <w:r w:rsidR="007A0034">
        <w:t xml:space="preserve"> </w:t>
      </w:r>
      <w:r w:rsidR="00D7291D">
        <w:t xml:space="preserve">and </w:t>
      </w:r>
      <w:r w:rsidR="007A0034">
        <w:t xml:space="preserve">forensic toolkit has </w:t>
      </w:r>
      <w:r w:rsidR="00D94853">
        <w:t xml:space="preserve">tools for password recovery </w:t>
      </w:r>
      <w:r w:rsidR="00D7291D">
        <w:t>and decrypting files</w:t>
      </w:r>
      <w:r w:rsidR="00455B34">
        <w:t>. Forensic toolkits got ability to</w:t>
      </w:r>
      <w:r w:rsidR="006A200E">
        <w:t xml:space="preserve"> provide searches on</w:t>
      </w:r>
      <w:r w:rsidR="00ED517E">
        <w:t xml:space="preserve"> different kinds of </w:t>
      </w:r>
      <w:r w:rsidR="008F2590">
        <w:t xml:space="preserve">file characteristics. </w:t>
      </w:r>
    </w:p>
    <w:p w14:paraId="42CCFF53" w14:textId="7C5549E6" w:rsidR="008D11F2" w:rsidRDefault="00D71452" w:rsidP="008D11F2">
      <w:pPr>
        <w:pStyle w:val="Heading4"/>
      </w:pPr>
      <w:r>
        <w:t xml:space="preserve">The </w:t>
      </w:r>
      <w:r w:rsidR="00E937CC">
        <w:t xml:space="preserve">Sleuth Kit and </w:t>
      </w:r>
      <w:r w:rsidR="00E937CC" w:rsidRPr="00927EFC">
        <w:t>Auto</w:t>
      </w:r>
      <w:r w:rsidR="008D11F2" w:rsidRPr="00927EFC">
        <w:t>psy</w:t>
      </w:r>
    </w:p>
    <w:p w14:paraId="42E8017E" w14:textId="7B2F15C8" w:rsidR="008D11F2" w:rsidRDefault="00BB1663" w:rsidP="008D11F2">
      <w:r>
        <w:t xml:space="preserve">The Sleuth Kit (TSK) is based on </w:t>
      </w:r>
      <w:r w:rsidR="005E4C27">
        <w:t xml:space="preserve">Unix systems, </w:t>
      </w:r>
      <w:r w:rsidR="00244E4D">
        <w:t xml:space="preserve">The Sleuth Kit is </w:t>
      </w:r>
      <w:r w:rsidR="00460699">
        <w:t>command -line analysis tools. The A</w:t>
      </w:r>
      <w:r w:rsidR="00112065">
        <w:t xml:space="preserve">utopsy </w:t>
      </w:r>
      <w:r w:rsidR="00487645">
        <w:t>is graphic</w:t>
      </w:r>
      <w:r w:rsidR="00601A47">
        <w:t xml:space="preserve">al user interface (GUI) of </w:t>
      </w:r>
      <w:r w:rsidR="00DD54AD">
        <w:t>TSK.</w:t>
      </w:r>
      <w:r w:rsidR="00C10CEC">
        <w:t xml:space="preserve"> The sleuth Kit and Autopsy can analyze the </w:t>
      </w:r>
      <w:r w:rsidR="0008290A">
        <w:t xml:space="preserve">file system of FAT, Ext2/3, </w:t>
      </w:r>
      <w:r w:rsidR="00047C2E">
        <w:t>UFS and NTFS file systems.</w:t>
      </w:r>
      <w:r w:rsidR="00EC2856">
        <w:t xml:space="preserve"> The Sleuth Kit and Aut</w:t>
      </w:r>
      <w:r w:rsidR="00E004EE">
        <w:t>opsy can create timeline of file’s activities</w:t>
      </w:r>
      <w:r w:rsidR="00AA13C1">
        <w:t xml:space="preserve">, it can view directories and files, </w:t>
      </w:r>
      <w:r w:rsidR="00E3433B">
        <w:t xml:space="preserve">can search files </w:t>
      </w:r>
      <w:r w:rsidR="0097063B">
        <w:t>using keyword search</w:t>
      </w:r>
      <w:r w:rsidR="00573780">
        <w:t xml:space="preserve"> and uses hash database to find unknown files.</w:t>
      </w:r>
    </w:p>
    <w:p w14:paraId="5863A0B7" w14:textId="6F01030C" w:rsidR="00D528E8" w:rsidRDefault="00D528E8" w:rsidP="008D11F2"/>
    <w:p w14:paraId="14DEE55D" w14:textId="77777777" w:rsidR="00DE073C" w:rsidRDefault="00DE073C" w:rsidP="008D11F2"/>
    <w:p w14:paraId="7A9E6DD0" w14:textId="3F1459CD" w:rsidR="008928DF" w:rsidRDefault="00D528E8" w:rsidP="008928DF">
      <w:pPr>
        <w:pStyle w:val="Heading4"/>
      </w:pPr>
      <w:r>
        <w:t>ASR Data SMART</w:t>
      </w:r>
    </w:p>
    <w:p w14:paraId="5C3AC0A4" w14:textId="77777777" w:rsidR="005C52FB" w:rsidRDefault="00D35C10" w:rsidP="008928DF">
      <w:r>
        <w:t xml:space="preserve">SMART is </w:t>
      </w:r>
      <w:r w:rsidR="006F24EA">
        <w:t xml:space="preserve">Linux-based </w:t>
      </w:r>
      <w:r w:rsidR="003E64AB">
        <w:t>tools which was developed by Andy Rose</w:t>
      </w:r>
      <w:r w:rsidR="002447FF">
        <w:t>n. Andy</w:t>
      </w:r>
      <w:r w:rsidR="003E64AB">
        <w:t xml:space="preserve"> </w:t>
      </w:r>
      <w:r w:rsidR="00DD6778">
        <w:t>Rosen developed it for Expert Witness</w:t>
      </w:r>
      <w:r w:rsidR="00C54A36">
        <w:t xml:space="preserve"> and it is called </w:t>
      </w:r>
      <w:r w:rsidR="003568B4">
        <w:t xml:space="preserve">now </w:t>
      </w:r>
      <w:r w:rsidR="00C54A36">
        <w:t xml:space="preserve">EnCase </w:t>
      </w:r>
      <w:r w:rsidR="003568B4">
        <w:t>which is windows based tools.</w:t>
      </w:r>
      <w:r w:rsidR="008F5F01">
        <w:t xml:space="preserve"> SMART has an</w:t>
      </w:r>
      <w:r w:rsidR="00B82BF2">
        <w:t xml:space="preserve"> advantage of analyzing many files system of Microsoft and Linux based systems. It can analyze</w:t>
      </w:r>
      <w:r w:rsidR="00344440">
        <w:t xml:space="preserve"> file systems of </w:t>
      </w:r>
      <w:r w:rsidR="0067309C">
        <w:t>Rei</w:t>
      </w:r>
      <w:r w:rsidR="0031784D">
        <w:t>ser,</w:t>
      </w:r>
      <w:r w:rsidR="00D57DA2">
        <w:t xml:space="preserve"> </w:t>
      </w:r>
      <w:r w:rsidR="00066E18">
        <w:t xml:space="preserve">JFS, HFS+, UFS, </w:t>
      </w:r>
      <w:r w:rsidR="002D2B8C">
        <w:t>Ext2/3, NTFS, FAT and CD</w:t>
      </w:r>
      <w:r w:rsidR="00D50A12">
        <w:t>-ROMS.</w:t>
      </w:r>
    </w:p>
    <w:p w14:paraId="17B6AD7D" w14:textId="0F00203A" w:rsidR="008928DF" w:rsidRDefault="005C52FB" w:rsidP="008928DF">
      <w:r>
        <w:t xml:space="preserve">SMART can filter </w:t>
      </w:r>
      <w:r w:rsidR="009C6E27">
        <w:t xml:space="preserve">images and files by search, deleted files can be recovered, </w:t>
      </w:r>
      <w:r w:rsidR="00C80925">
        <w:t>it can list all graphical content</w:t>
      </w:r>
      <w:r w:rsidR="003514EE">
        <w:t xml:space="preserve"> and uses </w:t>
      </w:r>
      <w:r w:rsidR="00BE7902">
        <w:t>hash database to find unknown files.</w:t>
      </w:r>
      <w:sdt>
        <w:sdtPr>
          <w:id w:val="-794831733"/>
          <w:citation/>
        </w:sdtPr>
        <w:sdtEndPr/>
        <w:sdtContent>
          <w:r w:rsidR="0069008C">
            <w:fldChar w:fldCharType="begin"/>
          </w:r>
          <w:r w:rsidR="0069008C">
            <w:instrText xml:space="preserve"> CITATION Bri05 \l 1033 </w:instrText>
          </w:r>
          <w:r w:rsidR="0069008C">
            <w:fldChar w:fldCharType="separate"/>
          </w:r>
          <w:r w:rsidR="0069008C">
            <w:rPr>
              <w:noProof/>
            </w:rPr>
            <w:t xml:space="preserve"> [3]</w:t>
          </w:r>
          <w:r w:rsidR="0069008C">
            <w:fldChar w:fldCharType="end"/>
          </w:r>
        </w:sdtContent>
      </w:sdt>
      <w:r w:rsidR="003514EE">
        <w:t xml:space="preserve"> </w:t>
      </w:r>
      <w:r w:rsidR="00B82BF2">
        <w:t xml:space="preserve"> </w:t>
      </w:r>
    </w:p>
    <w:p w14:paraId="12E10560" w14:textId="73CB2490" w:rsidR="001875F8" w:rsidRDefault="001875F8" w:rsidP="008928DF"/>
    <w:p w14:paraId="53469A0E" w14:textId="3F005C64" w:rsidR="001875F8" w:rsidRDefault="001875F8" w:rsidP="008928DF">
      <w:r>
        <w:t xml:space="preserve">There are different </w:t>
      </w:r>
      <w:r w:rsidR="00925701">
        <w:t xml:space="preserve">kinds </w:t>
      </w:r>
      <w:r>
        <w:t xml:space="preserve">of data </w:t>
      </w:r>
      <w:r w:rsidR="00DF4ABF">
        <w:t xml:space="preserve">in the </w:t>
      </w:r>
      <w:r w:rsidR="00925701">
        <w:t>modern hard drive, like Operating System (OS), games, applications, backups</w:t>
      </w:r>
      <w:r w:rsidR="00AC458A">
        <w:t>,</w:t>
      </w:r>
      <w:r w:rsidR="000A2865">
        <w:t xml:space="preserve"> </w:t>
      </w:r>
      <w:r w:rsidR="00875A07">
        <w:t>Operating System meta data’s,</w:t>
      </w:r>
      <w:r w:rsidR="00D86B0D">
        <w:t xml:space="preserve"> boot blocks,</w:t>
      </w:r>
      <w:r w:rsidR="00DB4512">
        <w:t xml:space="preserve"> virgin block</w:t>
      </w:r>
      <w:r w:rsidR="00874C73">
        <w:t xml:space="preserve"> </w:t>
      </w:r>
      <w:r w:rsidR="00DB4512">
        <w:t>which is start-up software,</w:t>
      </w:r>
      <w:r w:rsidR="00AD7C4B">
        <w:t xml:space="preserve"> allocation table and files attributes</w:t>
      </w:r>
      <w:r w:rsidR="000A2865">
        <w:t>,</w:t>
      </w:r>
      <w:r w:rsidR="00874C73">
        <w:t xml:space="preserve"> user files and </w:t>
      </w:r>
      <w:r w:rsidR="00503B31">
        <w:t>directory</w:t>
      </w:r>
      <w:r w:rsidR="00874C73">
        <w:t xml:space="preserve"> blocks</w:t>
      </w:r>
      <w:r w:rsidR="00503B31">
        <w:t xml:space="preserve">. These different kinds of data </w:t>
      </w:r>
      <w:r w:rsidR="007507CA">
        <w:t>which is user stored or computer generate files</w:t>
      </w:r>
      <w:r w:rsidR="000C6C1C">
        <w:t xml:space="preserve">, which have different levels of data </w:t>
      </w:r>
      <w:r w:rsidR="0065464D">
        <w:t>acquis</w:t>
      </w:r>
      <w:r w:rsidR="008A5946">
        <w:t>ition and analyze.</w:t>
      </w:r>
    </w:p>
    <w:p w14:paraId="0BE54099" w14:textId="74EBE002" w:rsidR="008A5946" w:rsidRDefault="008A5946" w:rsidP="008928D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0"/>
        <w:gridCol w:w="1376"/>
        <w:gridCol w:w="2664"/>
      </w:tblGrid>
      <w:tr w:rsidR="00FF46CF" w14:paraId="1427D0D6" w14:textId="77777777" w:rsidTr="00273D32">
        <w:trPr>
          <w:trHeight w:val="553"/>
        </w:trPr>
        <w:tc>
          <w:tcPr>
            <w:tcW w:w="861" w:type="dxa"/>
          </w:tcPr>
          <w:p w14:paraId="0ABBBC62" w14:textId="1266165D" w:rsidR="00FF46CF" w:rsidRDefault="008E6468" w:rsidP="008928DF">
            <w:r>
              <w:t xml:space="preserve">Level of analysis </w:t>
            </w:r>
          </w:p>
        </w:tc>
        <w:tc>
          <w:tcPr>
            <w:tcW w:w="1261" w:type="dxa"/>
          </w:tcPr>
          <w:p w14:paraId="5F36BEA9" w14:textId="13F59F7A" w:rsidR="00FF46CF" w:rsidRDefault="00944257" w:rsidP="008928DF">
            <w:r>
              <w:t xml:space="preserve">Search Types </w:t>
            </w:r>
          </w:p>
        </w:tc>
        <w:tc>
          <w:tcPr>
            <w:tcW w:w="2908" w:type="dxa"/>
          </w:tcPr>
          <w:p w14:paraId="523D4909" w14:textId="567B1502" w:rsidR="00FF46CF" w:rsidRDefault="00F815CB" w:rsidP="008928DF">
            <w:r>
              <w:t>Description</w:t>
            </w:r>
          </w:p>
        </w:tc>
      </w:tr>
      <w:tr w:rsidR="00FF46CF" w14:paraId="4CAA8153" w14:textId="77777777" w:rsidTr="00273D32">
        <w:tc>
          <w:tcPr>
            <w:tcW w:w="861" w:type="dxa"/>
          </w:tcPr>
          <w:p w14:paraId="5683712A" w14:textId="1F5FF953" w:rsidR="00FF46CF" w:rsidRDefault="00477308" w:rsidP="008928DF">
            <w:r>
              <w:t>0</w:t>
            </w:r>
          </w:p>
        </w:tc>
        <w:tc>
          <w:tcPr>
            <w:tcW w:w="1261" w:type="dxa"/>
          </w:tcPr>
          <w:p w14:paraId="0B9946C8" w14:textId="76678821" w:rsidR="00FF46CF" w:rsidRDefault="00A81EA4" w:rsidP="00A81EA4">
            <w:r>
              <w:t xml:space="preserve">Normal </w:t>
            </w:r>
            <w:r w:rsidR="002873CE">
              <w:t>F</w:t>
            </w:r>
            <w:r>
              <w:t>iles</w:t>
            </w:r>
          </w:p>
        </w:tc>
        <w:tc>
          <w:tcPr>
            <w:tcW w:w="2908" w:type="dxa"/>
          </w:tcPr>
          <w:p w14:paraId="123D1710" w14:textId="51C618A9" w:rsidR="00FF46CF" w:rsidRDefault="00CC6340" w:rsidP="008928DF">
            <w:r>
              <w:t>The File System contains information’s of</w:t>
            </w:r>
            <w:r w:rsidR="004D030A">
              <w:t xml:space="preserve"> file attributes, file names and contents of files.</w:t>
            </w:r>
            <w:r w:rsidR="008E2F92">
              <w:t xml:space="preserve"> These files can be accessed by directly</w:t>
            </w:r>
            <w:r w:rsidR="00A71DF9">
              <w:t>.</w:t>
            </w:r>
            <w:r w:rsidR="008E2F92">
              <w:t xml:space="preserve"> </w:t>
            </w:r>
          </w:p>
        </w:tc>
      </w:tr>
      <w:tr w:rsidR="00FF46CF" w14:paraId="6BD96751" w14:textId="77777777" w:rsidTr="00273D32">
        <w:tc>
          <w:tcPr>
            <w:tcW w:w="861" w:type="dxa"/>
          </w:tcPr>
          <w:p w14:paraId="4430360D" w14:textId="762EC18C" w:rsidR="00FF46CF" w:rsidRDefault="00477308" w:rsidP="008928DF">
            <w:r>
              <w:t>1</w:t>
            </w:r>
          </w:p>
        </w:tc>
        <w:tc>
          <w:tcPr>
            <w:tcW w:w="1261" w:type="dxa"/>
          </w:tcPr>
          <w:p w14:paraId="089675F4" w14:textId="20147788" w:rsidR="00FF46CF" w:rsidRDefault="002873CE" w:rsidP="008928DF">
            <w:r>
              <w:t>Temporary Files</w:t>
            </w:r>
          </w:p>
        </w:tc>
        <w:tc>
          <w:tcPr>
            <w:tcW w:w="2908" w:type="dxa"/>
          </w:tcPr>
          <w:p w14:paraId="0F37D455" w14:textId="15B55145" w:rsidR="00FF46CF" w:rsidRDefault="00A07CE0" w:rsidP="008928DF">
            <w:r>
              <w:t xml:space="preserve">The </w:t>
            </w:r>
            <w:r w:rsidR="000F68D5">
              <w:t xml:space="preserve">temporary files are </w:t>
            </w:r>
            <w:r>
              <w:t>Web browsing cache files</w:t>
            </w:r>
            <w:r w:rsidR="003C781A">
              <w:t>, spooler files of the printer</w:t>
            </w:r>
            <w:r w:rsidR="004E23AC">
              <w:t xml:space="preserve">, </w:t>
            </w:r>
            <w:r w:rsidR="00557A82">
              <w:t xml:space="preserve">application </w:t>
            </w:r>
            <w:r w:rsidR="002B162C">
              <w:t>help request files.</w:t>
            </w:r>
            <w:r w:rsidR="004E23AC">
              <w:t xml:space="preserve"> </w:t>
            </w:r>
            <w:r w:rsidR="002B162C">
              <w:t xml:space="preserve"> These files are not deleted from the system automatically.</w:t>
            </w:r>
            <w:r w:rsidR="0095698E">
              <w:t xml:space="preserve"> These remains unless user delete them.</w:t>
            </w:r>
          </w:p>
        </w:tc>
      </w:tr>
      <w:tr w:rsidR="00FF46CF" w14:paraId="6A3A87C9" w14:textId="77777777" w:rsidTr="00273D32">
        <w:tc>
          <w:tcPr>
            <w:tcW w:w="861" w:type="dxa"/>
          </w:tcPr>
          <w:p w14:paraId="0E5D6F3D" w14:textId="51575E7D" w:rsidR="00FF46CF" w:rsidRDefault="00477308" w:rsidP="008928DF">
            <w:r>
              <w:t>2</w:t>
            </w:r>
          </w:p>
        </w:tc>
        <w:tc>
          <w:tcPr>
            <w:tcW w:w="1261" w:type="dxa"/>
          </w:tcPr>
          <w:p w14:paraId="31811E59" w14:textId="3A9F1306" w:rsidR="00FF46CF" w:rsidRDefault="00F01E17" w:rsidP="008928DF">
            <w:r>
              <w:t>Deleted Files</w:t>
            </w:r>
          </w:p>
        </w:tc>
        <w:tc>
          <w:tcPr>
            <w:tcW w:w="2908" w:type="dxa"/>
          </w:tcPr>
          <w:p w14:paraId="41761619" w14:textId="7C9B1FEA" w:rsidR="00FF46CF" w:rsidRDefault="00BD442B" w:rsidP="008928DF">
            <w:r>
              <w:t xml:space="preserve">The hard disk </w:t>
            </w:r>
            <w:r w:rsidR="00825D08">
              <w:t xml:space="preserve">blocks </w:t>
            </w:r>
            <w:r>
              <w:t>is not over written</w:t>
            </w:r>
            <w:r w:rsidR="00825D08">
              <w:t>, when the files are deleted from file system</w:t>
            </w:r>
            <w:r w:rsidR="00400FA5">
              <w:t xml:space="preserve">. The file references is removed </w:t>
            </w:r>
            <w:r w:rsidR="004B30C4">
              <w:t xml:space="preserve">from the directory </w:t>
            </w:r>
            <w:r w:rsidR="004B30C4">
              <w:lastRenderedPageBreak/>
              <w:t>instead.</w:t>
            </w:r>
            <w:r w:rsidR="00205BCD">
              <w:t xml:space="preserve"> logically erased not physically.</w:t>
            </w:r>
            <w:r w:rsidR="00F1791D">
              <w:t xml:space="preserve"> These files can be recovered using tools.</w:t>
            </w:r>
          </w:p>
        </w:tc>
      </w:tr>
      <w:tr w:rsidR="00FF46CF" w14:paraId="257888D6" w14:textId="77777777" w:rsidTr="00273D32">
        <w:tc>
          <w:tcPr>
            <w:tcW w:w="861" w:type="dxa"/>
          </w:tcPr>
          <w:p w14:paraId="62780787" w14:textId="25A0D871" w:rsidR="00FF46CF" w:rsidRDefault="00477308" w:rsidP="008928DF">
            <w:r>
              <w:lastRenderedPageBreak/>
              <w:t>3</w:t>
            </w:r>
          </w:p>
        </w:tc>
        <w:tc>
          <w:tcPr>
            <w:tcW w:w="1261" w:type="dxa"/>
          </w:tcPr>
          <w:p w14:paraId="31C5BA42" w14:textId="363AC047" w:rsidR="00FF46CF" w:rsidRDefault="00F01E17" w:rsidP="008928DF">
            <w:r>
              <w:t xml:space="preserve">Retained Data Blocks </w:t>
            </w:r>
          </w:p>
        </w:tc>
        <w:tc>
          <w:tcPr>
            <w:tcW w:w="2908" w:type="dxa"/>
          </w:tcPr>
          <w:p w14:paraId="09874541" w14:textId="34E35360" w:rsidR="00FF46CF" w:rsidRDefault="007F4C3E" w:rsidP="008928DF">
            <w:r>
              <w:t xml:space="preserve">When the data is recovered from the hard drive, </w:t>
            </w:r>
            <w:r w:rsidR="00F138E8">
              <w:t xml:space="preserve">recovered data are not belonged </w:t>
            </w:r>
            <w:r w:rsidR="00CA0115">
              <w:t>named file</w:t>
            </w:r>
            <w:r w:rsidR="00501687">
              <w:t>. In this level</w:t>
            </w:r>
            <w:r w:rsidR="00DA66F9">
              <w:t>, information of slack space</w:t>
            </w:r>
            <w:r w:rsidR="00AC39A0">
              <w:t xml:space="preserve">, virtual memory </w:t>
            </w:r>
            <w:r w:rsidR="000060CD">
              <w:t>and the data of the level 2 can be obtained</w:t>
            </w:r>
            <w:r w:rsidR="00405E37">
              <w:t xml:space="preserve"> which are partially overwritten</w:t>
            </w:r>
            <w:r w:rsidR="000060CD">
              <w:t>.</w:t>
            </w:r>
            <w:r w:rsidR="00501687">
              <w:t xml:space="preserve"> </w:t>
            </w:r>
            <w:r w:rsidR="00C8622B">
              <w:t xml:space="preserve">Most of the formatted </w:t>
            </w:r>
            <w:r w:rsidR="00B3595C">
              <w:t xml:space="preserve">disk’s are </w:t>
            </w:r>
            <w:r w:rsidR="003B4CC3">
              <w:t>recoverable using advanced forensic recovery tools.</w:t>
            </w:r>
          </w:p>
        </w:tc>
      </w:tr>
      <w:tr w:rsidR="00FF46CF" w14:paraId="7EF97BAF" w14:textId="77777777" w:rsidTr="00273D32">
        <w:tc>
          <w:tcPr>
            <w:tcW w:w="861" w:type="dxa"/>
          </w:tcPr>
          <w:p w14:paraId="1C263264" w14:textId="5019A30A" w:rsidR="00FF46CF" w:rsidRDefault="00477308" w:rsidP="008928DF">
            <w:r>
              <w:t>4</w:t>
            </w:r>
          </w:p>
        </w:tc>
        <w:tc>
          <w:tcPr>
            <w:tcW w:w="1261" w:type="dxa"/>
          </w:tcPr>
          <w:p w14:paraId="0067E619" w14:textId="00710E57" w:rsidR="00FF46CF" w:rsidRDefault="005311BE" w:rsidP="008928DF">
            <w:r>
              <w:t>Vendor Hidden Files</w:t>
            </w:r>
          </w:p>
        </w:tc>
        <w:tc>
          <w:tcPr>
            <w:tcW w:w="2908" w:type="dxa"/>
          </w:tcPr>
          <w:p w14:paraId="2CF2F04D" w14:textId="6033FA04" w:rsidR="00FF46CF" w:rsidRDefault="00FD770B" w:rsidP="008928DF">
            <w:r>
              <w:t xml:space="preserve">Vendor Hidden Files only </w:t>
            </w:r>
            <w:r w:rsidR="00EE2BF8">
              <w:t>can be accessed by</w:t>
            </w:r>
            <w:r>
              <w:t xml:space="preserve"> </w:t>
            </w:r>
            <w:r w:rsidR="009B0E0A">
              <w:t>particular vendor commands</w:t>
            </w:r>
            <w:r w:rsidR="00D225C7">
              <w:t>.</w:t>
            </w:r>
            <w:r w:rsidR="00FB2D6A">
              <w:t xml:space="preserve"> Bad-Blocks are managed</w:t>
            </w:r>
            <w:r w:rsidR="00954687">
              <w:t xml:space="preserve"> using blocks and </w:t>
            </w:r>
            <w:r w:rsidR="00D17ACB">
              <w:t xml:space="preserve">drive’s controlling programs </w:t>
            </w:r>
            <w:r w:rsidR="004523A0">
              <w:t>in this level 4.</w:t>
            </w:r>
            <w:r w:rsidR="00FB2D6A">
              <w:t xml:space="preserve"> </w:t>
            </w:r>
          </w:p>
        </w:tc>
      </w:tr>
      <w:tr w:rsidR="00477308" w14:paraId="1AD5837F" w14:textId="77777777" w:rsidTr="00273D32">
        <w:tc>
          <w:tcPr>
            <w:tcW w:w="861" w:type="dxa"/>
          </w:tcPr>
          <w:p w14:paraId="673962D7" w14:textId="0290907A" w:rsidR="00477308" w:rsidRDefault="00477308" w:rsidP="008928DF">
            <w:r>
              <w:t>5</w:t>
            </w:r>
          </w:p>
        </w:tc>
        <w:tc>
          <w:tcPr>
            <w:tcW w:w="1261" w:type="dxa"/>
          </w:tcPr>
          <w:p w14:paraId="1F91B311" w14:textId="16E0AA14" w:rsidR="00477308" w:rsidRDefault="005311BE" w:rsidP="008928DF">
            <w:r>
              <w:t xml:space="preserve">Data </w:t>
            </w:r>
            <w:r w:rsidR="004D030A">
              <w:t>Overwritten</w:t>
            </w:r>
          </w:p>
        </w:tc>
        <w:tc>
          <w:tcPr>
            <w:tcW w:w="2908" w:type="dxa"/>
          </w:tcPr>
          <w:p w14:paraId="338F484D" w14:textId="08A9E1FD" w:rsidR="00477308" w:rsidRDefault="001C539C" w:rsidP="008928DF">
            <w:r>
              <w:t xml:space="preserve">The overwritten data could be </w:t>
            </w:r>
            <w:r w:rsidR="006378C4">
              <w:t>recovered using advance forensic tools in this level.</w:t>
            </w:r>
          </w:p>
        </w:tc>
      </w:tr>
    </w:tbl>
    <w:p w14:paraId="17FD8FEF" w14:textId="1EBB4F2B" w:rsidR="008A5946" w:rsidRDefault="00353B79" w:rsidP="00353B79">
      <w:pPr>
        <w:pStyle w:val="Caption"/>
      </w:pPr>
      <w:r>
        <w:t xml:space="preserve">                               </w:t>
      </w:r>
      <w:bookmarkStart w:id="9" w:name="_Toc5282817"/>
      <w:r>
        <w:t xml:space="preserve">Table </w:t>
      </w:r>
      <w:fldSimple w:instr=" SEQ Table \* ARABIC ">
        <w:r w:rsidR="00DD77AC">
          <w:rPr>
            <w:noProof/>
          </w:rPr>
          <w:t>1</w:t>
        </w:r>
      </w:fldSimple>
      <w:r>
        <w:t>: Level Of Forensic Analysis</w:t>
      </w:r>
      <w:bookmarkEnd w:id="9"/>
    </w:p>
    <w:p w14:paraId="70AFFD6B" w14:textId="77777777" w:rsidR="00353B79" w:rsidRPr="008928DF" w:rsidRDefault="00353B79" w:rsidP="008928DF"/>
    <w:p w14:paraId="5E3701DF" w14:textId="255BA71A" w:rsidR="005879F9" w:rsidRDefault="006378C4" w:rsidP="00DE3860">
      <w:r>
        <w:t xml:space="preserve">These various level of </w:t>
      </w:r>
      <w:r w:rsidR="00F21139">
        <w:t>data recovery in the hard disk, these could be recovered using the tools</w:t>
      </w:r>
      <w:r w:rsidR="00E22D4F">
        <w:t xml:space="preserve"> or manually with understanding of </w:t>
      </w:r>
      <w:r w:rsidR="004327A1">
        <w:t>hard drive function and system functions.</w:t>
      </w:r>
      <w:sdt>
        <w:sdtPr>
          <w:id w:val="-1692678984"/>
          <w:citation/>
        </w:sdtPr>
        <w:sdtEndPr/>
        <w:sdtContent>
          <w:r w:rsidR="008E00C1">
            <w:fldChar w:fldCharType="begin"/>
          </w:r>
          <w:r w:rsidR="008E00C1">
            <w:instrText xml:space="preserve"> CITATION Bha09 \l 1033 </w:instrText>
          </w:r>
          <w:r w:rsidR="008E00C1">
            <w:fldChar w:fldCharType="separate"/>
          </w:r>
          <w:r w:rsidR="008E00C1">
            <w:rPr>
              <w:noProof/>
            </w:rPr>
            <w:t xml:space="preserve"> [4]</w:t>
          </w:r>
          <w:r w:rsidR="008E00C1">
            <w:fldChar w:fldCharType="end"/>
          </w:r>
        </w:sdtContent>
      </w:sdt>
    </w:p>
    <w:p w14:paraId="307931E8" w14:textId="7ED0513B" w:rsidR="005879F9" w:rsidRDefault="00226034" w:rsidP="00927EFC">
      <w:pPr>
        <w:pStyle w:val="Heading4"/>
      </w:pPr>
      <w:r>
        <w:t>TestDisk</w:t>
      </w:r>
    </w:p>
    <w:p w14:paraId="18C93FB1" w14:textId="790FD381" w:rsidR="006A0DEA" w:rsidRDefault="006A0DEA" w:rsidP="006A0DEA">
      <w:r>
        <w:t>Tes</w:t>
      </w:r>
      <w:r w:rsidR="00F47415">
        <w:t>tDisk is developed for recovering the lost parti</w:t>
      </w:r>
      <w:r w:rsidR="004A0074">
        <w:t xml:space="preserve">tions and for </w:t>
      </w:r>
      <w:r w:rsidR="00A338B3">
        <w:t>make bootable disk to work again.</w:t>
      </w:r>
      <w:r w:rsidR="0038585C">
        <w:t xml:space="preserve"> TestDisk is one the m</w:t>
      </w:r>
      <w:r w:rsidR="00D627A7">
        <w:t>ost powerful tool used for data recovery.</w:t>
      </w:r>
      <w:r w:rsidR="008B361C">
        <w:t xml:space="preserve"> TestDisk can recover any sort of damage caused by programs or applications.</w:t>
      </w:r>
      <w:r w:rsidR="00F47415">
        <w:t xml:space="preserve"> </w:t>
      </w:r>
      <w:r w:rsidR="00AA528D">
        <w:t xml:space="preserve">TestDisk can analyze various type of </w:t>
      </w:r>
      <w:r w:rsidR="00C70ACD">
        <w:t xml:space="preserve">file systems </w:t>
      </w:r>
      <w:r w:rsidR="005A6A93">
        <w:t>Sun ZFS, wii WBFS,</w:t>
      </w:r>
      <w:r w:rsidR="00AA528D">
        <w:t xml:space="preserve"> </w:t>
      </w:r>
      <w:r w:rsidR="005A6A93">
        <w:t>XFS</w:t>
      </w:r>
      <w:r w:rsidR="00EB2157">
        <w:t xml:space="preserve">, SGI </w:t>
      </w:r>
      <w:r w:rsidR="006A58EE">
        <w:t xml:space="preserve">Journaled File System, </w:t>
      </w:r>
      <w:r w:rsidR="00B926E0">
        <w:t xml:space="preserve">UFS and UFS2, Sun </w:t>
      </w:r>
      <w:proofErr w:type="spellStart"/>
      <w:r w:rsidR="00B926E0">
        <w:t>solaris</w:t>
      </w:r>
      <w:proofErr w:type="spellEnd"/>
      <w:r w:rsidR="00B926E0">
        <w:t xml:space="preserve"> 13</w:t>
      </w:r>
      <w:r w:rsidR="00716E1A">
        <w:t xml:space="preserve">86 </w:t>
      </w:r>
      <w:proofErr w:type="spellStart"/>
      <w:r w:rsidR="00716E1A">
        <w:t>disklabel</w:t>
      </w:r>
      <w:proofErr w:type="spellEnd"/>
      <w:r w:rsidR="00716E1A">
        <w:t xml:space="preserve">, </w:t>
      </w:r>
      <w:proofErr w:type="spellStart"/>
      <w:r w:rsidR="00716E1A">
        <w:t>ReiserFS</w:t>
      </w:r>
      <w:proofErr w:type="spellEnd"/>
      <w:r w:rsidR="00716E1A">
        <w:t>, NTFS</w:t>
      </w:r>
      <w:r w:rsidR="00D02F59">
        <w:t>, NSS, Mac partition map, LVM and LVM2,</w:t>
      </w:r>
      <w:r w:rsidR="008D13B4">
        <w:t xml:space="preserve"> Linux swap 1 and Linux swap 2, Linux RAID, Linux </w:t>
      </w:r>
      <w:r w:rsidR="008D13B4">
        <w:t>LUKS, Linux GFS2</w:t>
      </w:r>
      <w:r w:rsidR="006660BD">
        <w:t>, Linux Ext2/3/4</w:t>
      </w:r>
      <w:r w:rsidR="00C43A1D">
        <w:t xml:space="preserve">, Linux </w:t>
      </w:r>
      <w:proofErr w:type="spellStart"/>
      <w:r w:rsidR="00C43A1D">
        <w:t>btrfs</w:t>
      </w:r>
      <w:proofErr w:type="spellEnd"/>
      <w:r w:rsidR="00C43A1D">
        <w:t>, JFS IBM journaled File System</w:t>
      </w:r>
      <w:r w:rsidR="007C3C7B">
        <w:t>, HFS, HFS+ and HFSX, exFAT,</w:t>
      </w:r>
      <w:r w:rsidR="002A0057">
        <w:t xml:space="preserve"> DOS </w:t>
      </w:r>
      <w:r w:rsidR="00B063A4">
        <w:t>FAT</w:t>
      </w:r>
      <w:r w:rsidR="00913DB5">
        <w:t xml:space="preserve"> </w:t>
      </w:r>
      <w:r w:rsidR="00B063A4">
        <w:t>12, FAT</w:t>
      </w:r>
      <w:r w:rsidR="00913DB5">
        <w:t xml:space="preserve"> </w:t>
      </w:r>
      <w:r w:rsidR="00B063A4">
        <w:t>16</w:t>
      </w:r>
      <w:r w:rsidR="00913DB5">
        <w:t xml:space="preserve"> and FAT 32 </w:t>
      </w:r>
      <w:r w:rsidR="002A0057">
        <w:t xml:space="preserve">partitions, </w:t>
      </w:r>
      <w:proofErr w:type="spellStart"/>
      <w:r w:rsidR="002A0057">
        <w:t>CramFS</w:t>
      </w:r>
      <w:proofErr w:type="spellEnd"/>
      <w:r w:rsidR="002A0057">
        <w:t xml:space="preserve">, BSD </w:t>
      </w:r>
      <w:proofErr w:type="spellStart"/>
      <w:r w:rsidR="002A0057">
        <w:t>disklabel</w:t>
      </w:r>
      <w:proofErr w:type="spellEnd"/>
      <w:r w:rsidR="00B063A4">
        <w:t xml:space="preserve"> and </w:t>
      </w:r>
      <w:proofErr w:type="spellStart"/>
      <w:r w:rsidR="00B063A4">
        <w:t>BeFS</w:t>
      </w:r>
      <w:proofErr w:type="spellEnd"/>
      <w:r w:rsidR="00B063A4">
        <w:t>.</w:t>
      </w:r>
      <w:r w:rsidR="007C2995">
        <w:t xml:space="preserve"> TestDisk can run on different type of Operating System </w:t>
      </w:r>
      <w:r w:rsidR="00CD4F8B">
        <w:t>such as Mac OS X, SunOS,</w:t>
      </w:r>
      <w:r w:rsidR="003443FF">
        <w:t xml:space="preserve"> OpenBSD, NetBSD, FreeBSD, Linux, all versions of Microsoft Windows</w:t>
      </w:r>
      <w:r w:rsidR="0005703E">
        <w:t xml:space="preserve"> and DOS.</w:t>
      </w:r>
      <w:r w:rsidR="002A4DD8">
        <w:t xml:space="preserve"> TestDisk is </w:t>
      </w:r>
      <w:r w:rsidR="002416A1">
        <w:t>capable</w:t>
      </w:r>
      <w:r w:rsidR="002A4DD8">
        <w:t xml:space="preserve"> of performing</w:t>
      </w:r>
      <w:r w:rsidR="00684F57">
        <w:t>:</w:t>
      </w:r>
    </w:p>
    <w:p w14:paraId="6F31F9D1" w14:textId="6B49ADCD" w:rsidR="002416A1" w:rsidRDefault="002416A1" w:rsidP="006A0DEA"/>
    <w:p w14:paraId="049D7A73" w14:textId="5534F00B" w:rsidR="002416A1" w:rsidRDefault="00D01634" w:rsidP="00D01634">
      <w:pPr>
        <w:pStyle w:val="ListParagraph"/>
        <w:numPr>
          <w:ilvl w:val="0"/>
          <w:numId w:val="46"/>
        </w:numPr>
      </w:pPr>
      <w:r>
        <w:t xml:space="preserve">FAT tables are fixed </w:t>
      </w:r>
    </w:p>
    <w:p w14:paraId="6AE9B155" w14:textId="728ECCDD" w:rsidR="00D01634" w:rsidRDefault="00C02F47" w:rsidP="00D01634">
      <w:pPr>
        <w:pStyle w:val="ListParagraph"/>
        <w:numPr>
          <w:ilvl w:val="0"/>
          <w:numId w:val="46"/>
        </w:numPr>
      </w:pPr>
      <w:r>
        <w:t>Boot sector of FAT12, FAT16 FAT32 are rebui</w:t>
      </w:r>
      <w:r w:rsidR="001352D2">
        <w:t>lt</w:t>
      </w:r>
    </w:p>
    <w:p w14:paraId="6B562EB9" w14:textId="4C120B56" w:rsidR="001352D2" w:rsidRDefault="008260E2" w:rsidP="00D01634">
      <w:pPr>
        <w:pStyle w:val="ListParagraph"/>
        <w:numPr>
          <w:ilvl w:val="0"/>
          <w:numId w:val="46"/>
        </w:numPr>
      </w:pPr>
      <w:r>
        <w:t>Backed</w:t>
      </w:r>
      <w:r w:rsidR="009355C8">
        <w:t xml:space="preserve"> up FAT32 boot sector is recovered.</w:t>
      </w:r>
    </w:p>
    <w:p w14:paraId="6B49C838" w14:textId="5738E592" w:rsidR="009355C8" w:rsidRDefault="00D45D5C" w:rsidP="00D01634">
      <w:pPr>
        <w:pStyle w:val="ListParagraph"/>
        <w:numPr>
          <w:ilvl w:val="0"/>
          <w:numId w:val="46"/>
        </w:numPr>
      </w:pPr>
      <w:r>
        <w:t>Deleted partitions FAT, exFAT, NTFS and Ext2/3/4</w:t>
      </w:r>
      <w:r w:rsidR="001770D6">
        <w:t xml:space="preserve"> are copied.</w:t>
      </w:r>
    </w:p>
    <w:p w14:paraId="3CCC04D4" w14:textId="54A10F8B" w:rsidR="001770D6" w:rsidRDefault="001770D6" w:rsidP="00D01634">
      <w:pPr>
        <w:pStyle w:val="ListParagraph"/>
        <w:numPr>
          <w:ilvl w:val="0"/>
          <w:numId w:val="46"/>
        </w:numPr>
      </w:pPr>
      <w:r>
        <w:t>MFT are fixed using MFT mirror</w:t>
      </w:r>
    </w:p>
    <w:p w14:paraId="41DE34BE" w14:textId="29D3BBD1" w:rsidR="001770D6" w:rsidRDefault="00BA57B3" w:rsidP="00D01634">
      <w:pPr>
        <w:pStyle w:val="ListParagraph"/>
        <w:numPr>
          <w:ilvl w:val="0"/>
          <w:numId w:val="46"/>
        </w:numPr>
      </w:pPr>
      <w:r>
        <w:t>Partition table are recovered.</w:t>
      </w:r>
    </w:p>
    <w:p w14:paraId="35939D33" w14:textId="787AAC7D" w:rsidR="009056B9" w:rsidRDefault="00BA57B3" w:rsidP="009056B9">
      <w:pPr>
        <w:pStyle w:val="ListParagraph"/>
        <w:numPr>
          <w:ilvl w:val="0"/>
          <w:numId w:val="46"/>
        </w:numPr>
      </w:pPr>
      <w:r>
        <w:t>Deleted partitions are recovered</w:t>
      </w:r>
      <w:sdt>
        <w:sdtPr>
          <w:id w:val="1924146684"/>
          <w:citation/>
        </w:sdtPr>
        <w:sdtEndPr/>
        <w:sdtContent>
          <w:r w:rsidR="00892560">
            <w:fldChar w:fldCharType="begin"/>
          </w:r>
          <w:r w:rsidR="00892560">
            <w:instrText xml:space="preserve"> CITATION Tes15 \l 1033 </w:instrText>
          </w:r>
          <w:r w:rsidR="00892560">
            <w:fldChar w:fldCharType="separate"/>
          </w:r>
          <w:r w:rsidR="00892560">
            <w:rPr>
              <w:noProof/>
            </w:rPr>
            <w:t xml:space="preserve"> [5]</w:t>
          </w:r>
          <w:r w:rsidR="00892560">
            <w:fldChar w:fldCharType="end"/>
          </w:r>
        </w:sdtContent>
      </w:sdt>
    </w:p>
    <w:p w14:paraId="2DD60E1F" w14:textId="146DD9B3" w:rsidR="00D15C96" w:rsidRDefault="00D15C96" w:rsidP="00DE3860"/>
    <w:p w14:paraId="55455A14" w14:textId="77777777" w:rsidR="00E65A0D" w:rsidRPr="00DE3860" w:rsidRDefault="00E65A0D" w:rsidP="00DE3860"/>
    <w:p w14:paraId="7CBBE582" w14:textId="63407F4D" w:rsidR="00D15C96" w:rsidRDefault="00CB12EC" w:rsidP="00D15C96">
      <w:pPr>
        <w:pStyle w:val="Heading2"/>
      </w:pPr>
      <w:bookmarkStart w:id="10" w:name="_Toc5283119"/>
      <w:r>
        <w:t>Recovery of deleted lost files</w:t>
      </w:r>
      <w:bookmarkEnd w:id="10"/>
    </w:p>
    <w:p w14:paraId="151D5EE1" w14:textId="6D0052AC" w:rsidR="00231BB5" w:rsidRPr="00231BB5" w:rsidRDefault="00A331C7" w:rsidP="00231BB5">
      <w:pPr>
        <w:pStyle w:val="Heading4"/>
      </w:pPr>
      <w:r>
        <w:t>UFS Explo</w:t>
      </w:r>
      <w:r w:rsidR="00BF2E7D">
        <w:t>rer</w:t>
      </w:r>
    </w:p>
    <w:p w14:paraId="7737D273" w14:textId="72AE1487" w:rsidR="00381B89" w:rsidRDefault="00910440" w:rsidP="00BF2E7D">
      <w:r>
        <w:t>UFS Explo</w:t>
      </w:r>
      <w:r w:rsidR="00231BB5">
        <w:t xml:space="preserve">rer is multi-platform software which supports operating system (OS) </w:t>
      </w:r>
      <w:r w:rsidR="005256C3">
        <w:t>like Microsoft Windows, Linux</w:t>
      </w:r>
      <w:r w:rsidR="000D1D0D">
        <w:t xml:space="preserve"> and </w:t>
      </w:r>
      <w:r w:rsidR="005256C3">
        <w:t>Mac OS</w:t>
      </w:r>
      <w:r w:rsidR="000D1D0D">
        <w:t>. This tool is commercial tool developed by SysDev Laboratories. The UFS Ex</w:t>
      </w:r>
      <w:r w:rsidR="00554591">
        <w:t xml:space="preserve">plorer supports multiple filesystem like NTFS, exFAT, HFS, ReiserFS and EXT. </w:t>
      </w:r>
      <w:r w:rsidR="000D1D0D">
        <w:t xml:space="preserve"> </w:t>
      </w:r>
      <w:r w:rsidR="005256C3">
        <w:t xml:space="preserve"> </w:t>
      </w:r>
    </w:p>
    <w:p w14:paraId="79BFDDCA" w14:textId="685E1218" w:rsidR="00DD7FCA" w:rsidRPr="00DD7FCA" w:rsidRDefault="003745BD" w:rsidP="00DD7FCA">
      <w:pPr>
        <w:pStyle w:val="Heading4"/>
      </w:pPr>
      <w:proofErr w:type="spellStart"/>
      <w:r>
        <w:t>Diskinternals</w:t>
      </w:r>
      <w:proofErr w:type="spellEnd"/>
      <w:r>
        <w:t xml:space="preserve"> Linux Recovery</w:t>
      </w:r>
    </w:p>
    <w:p w14:paraId="222E5046" w14:textId="7BE91162" w:rsidR="00E65A0D" w:rsidRDefault="002956F6" w:rsidP="003745BD">
      <w:r>
        <w:t>Disk</w:t>
      </w:r>
      <w:r w:rsidR="00EB53D3">
        <w:t>internals Linux Recovery tool is developed by Disk</w:t>
      </w:r>
      <w:r w:rsidR="00DA5FAB">
        <w:t xml:space="preserve">internals, </w:t>
      </w:r>
      <w:r w:rsidR="00524860">
        <w:t xml:space="preserve">Diskinternals </w:t>
      </w:r>
      <w:r w:rsidR="00DA5FAB">
        <w:t>is free</w:t>
      </w:r>
      <w:r w:rsidR="000F2126">
        <w:t xml:space="preserve"> tool</w:t>
      </w:r>
      <w:r w:rsidR="00524860">
        <w:t>, which supports Microsoft Windows</w:t>
      </w:r>
      <w:r w:rsidR="00996EDE">
        <w:t xml:space="preserve">. </w:t>
      </w:r>
      <w:r w:rsidR="009704DA">
        <w:t xml:space="preserve">EXT2, EXT3 exFAT, </w:t>
      </w:r>
      <w:r w:rsidR="0072266F">
        <w:t>FAT, NTFS, HFS and ReiserFS are supported file system.</w:t>
      </w:r>
      <w:sdt>
        <w:sdtPr>
          <w:id w:val="-1588691045"/>
          <w:citation/>
        </w:sdtPr>
        <w:sdtEndPr/>
        <w:sdtContent>
          <w:r w:rsidR="001E7344">
            <w:fldChar w:fldCharType="begin"/>
          </w:r>
          <w:r w:rsidR="001E7344">
            <w:instrText xml:space="preserve"> CITATION Seo14 \l 1033 </w:instrText>
          </w:r>
          <w:r w:rsidR="001E7344">
            <w:fldChar w:fldCharType="separate"/>
          </w:r>
          <w:r w:rsidR="001E7344">
            <w:rPr>
              <w:noProof/>
            </w:rPr>
            <w:t xml:space="preserve"> [5]</w:t>
          </w:r>
          <w:r w:rsidR="001E7344">
            <w:fldChar w:fldCharType="end"/>
          </w:r>
        </w:sdtContent>
      </w:sdt>
    </w:p>
    <w:p w14:paraId="374CE7AB" w14:textId="7B31E905" w:rsidR="00DE073C" w:rsidRDefault="00DE073C" w:rsidP="003745BD"/>
    <w:p w14:paraId="44C57162" w14:textId="659B8D26" w:rsidR="00DE073C" w:rsidRDefault="00DE073C" w:rsidP="003745BD"/>
    <w:p w14:paraId="1B82CEC3" w14:textId="0442CE29" w:rsidR="00DE073C" w:rsidRDefault="00DE073C" w:rsidP="003745BD"/>
    <w:p w14:paraId="11EB9AAB" w14:textId="16994633" w:rsidR="00DE073C" w:rsidRDefault="00DE073C" w:rsidP="003745BD"/>
    <w:p w14:paraId="1126CF39" w14:textId="18E87621" w:rsidR="00DE073C" w:rsidRDefault="00DE073C" w:rsidP="003745BD"/>
    <w:p w14:paraId="2908A136" w14:textId="4B1D6A8F" w:rsidR="00DE073C" w:rsidRDefault="00DE073C" w:rsidP="003745BD"/>
    <w:p w14:paraId="428DD6E7" w14:textId="77777777" w:rsidR="00DE073C" w:rsidRDefault="00DE073C" w:rsidP="003745BD"/>
    <w:p w14:paraId="6EA65057" w14:textId="036A3288" w:rsidR="00FA5716" w:rsidRPr="00FA5716" w:rsidRDefault="00167044" w:rsidP="00FA5716">
      <w:pPr>
        <w:pStyle w:val="Heading4"/>
      </w:pPr>
      <w:proofErr w:type="spellStart"/>
      <w:r>
        <w:lastRenderedPageBreak/>
        <w:t>Bin</w:t>
      </w:r>
      <w:r w:rsidR="00CC6619">
        <w:t>walk</w:t>
      </w:r>
      <w:proofErr w:type="spellEnd"/>
    </w:p>
    <w:p w14:paraId="3CEEBBA3" w14:textId="1E169960" w:rsidR="00FA5716" w:rsidRPr="00FA5716" w:rsidRDefault="00FA5716" w:rsidP="00FA5716">
      <w:pPr>
        <w:rPr>
          <w:szCs w:val="24"/>
          <w:lang w:val="en-GB"/>
        </w:rPr>
      </w:pPr>
      <w:r w:rsidRPr="00FA5716">
        <w:rPr>
          <w:szCs w:val="24"/>
          <w:lang w:val="en-GB"/>
        </w:rPr>
        <w:fldChar w:fldCharType="begin"/>
      </w:r>
      <w:r w:rsidRPr="00FA5716">
        <w:rPr>
          <w:szCs w:val="24"/>
          <w:lang w:val="en-GB"/>
        </w:rPr>
        <w:instrText xml:space="preserve"> INCLUDEPICTURE "/var/folders/r6/359d6v9n76n21jynk9wk83p80000gn/T/com.microsoft.Word/WebArchiveCopyPasteTempFiles/binwalk.png?zoom=2&amp;w=687&amp;ssl=1" \* MERGEFORMATINET </w:instrText>
      </w:r>
      <w:r w:rsidRPr="00FA5716">
        <w:rPr>
          <w:szCs w:val="24"/>
          <w:lang w:val="en-GB"/>
        </w:rPr>
        <w:fldChar w:fldCharType="separate"/>
      </w:r>
      <w:r w:rsidRPr="00FA5716">
        <w:rPr>
          <w:noProof/>
          <w:szCs w:val="24"/>
          <w:lang w:val="en-GB"/>
        </w:rPr>
        <w:drawing>
          <wp:inline distT="0" distB="0" distL="0" distR="0" wp14:anchorId="705661B1" wp14:editId="114BA571">
            <wp:extent cx="3200400" cy="1765935"/>
            <wp:effectExtent l="0" t="0" r="0" b="0"/>
            <wp:docPr id="2" name="Picture 2" descr="/var/folders/r6/359d6v9n76n21jynk9wk83p80000gn/T/com.microsoft.Word/WebArchiveCopyPasteTempFiles/binwalk.png?zoom=2&amp;w=68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r6/359d6v9n76n21jynk9wk83p80000gn/T/com.microsoft.Word/WebArchiveCopyPasteTempFiles/binwalk.png?zoom=2&amp;w=687&amp;ssl=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5716">
        <w:rPr>
          <w:szCs w:val="24"/>
          <w:lang w:val="en-GB"/>
        </w:rPr>
        <w:fldChar w:fldCharType="end"/>
      </w:r>
    </w:p>
    <w:p w14:paraId="09ED5853" w14:textId="77DB7BC5" w:rsidR="0023296E" w:rsidRDefault="0023296E" w:rsidP="0023296E">
      <w:pPr>
        <w:pStyle w:val="Caption"/>
      </w:pPr>
      <w:r>
        <w:t xml:space="preserve">                                           </w:t>
      </w:r>
      <w:bookmarkStart w:id="11" w:name="_Toc5282805"/>
      <w:bookmarkStart w:id="12" w:name="_Toc5283001"/>
      <w:r>
        <w:t xml:space="preserve">Figure </w:t>
      </w:r>
      <w:fldSimple w:instr=" SEQ Figure \* ARABIC ">
        <w:r w:rsidR="00AB3A9D">
          <w:rPr>
            <w:noProof/>
          </w:rPr>
          <w:t>1</w:t>
        </w:r>
      </w:fldSimple>
      <w:r>
        <w:t>:</w:t>
      </w:r>
      <w:r w:rsidRPr="00F86923">
        <w:t>Binwalk</w:t>
      </w:r>
      <w:bookmarkEnd w:id="11"/>
      <w:bookmarkEnd w:id="12"/>
    </w:p>
    <w:p w14:paraId="3A82C5EC" w14:textId="67B2452C" w:rsidR="00CC7EE0" w:rsidRDefault="008210C6" w:rsidP="00CC6619">
      <w:r>
        <w:t>Binwalk tool is</w:t>
      </w:r>
      <w:r w:rsidR="00DB37D2">
        <w:t xml:space="preserve"> very</w:t>
      </w:r>
      <w:r>
        <w:t xml:space="preserve"> powerful tool which </w:t>
      </w:r>
      <w:r w:rsidR="00984D69">
        <w:t xml:space="preserve">searches executable code and embedded files. Binwalk tool used mainly in dealing with Image files. </w:t>
      </w:r>
      <w:r w:rsidR="0069725E">
        <w:t>This tools extract information hidden in firmware images</w:t>
      </w:r>
      <w:r w:rsidR="00E31614">
        <w:t>. This tool is supported in Unix</w:t>
      </w:r>
      <w:r w:rsidR="00E65036">
        <w:t xml:space="preserve">-based systems and written in programming language called python using </w:t>
      </w:r>
      <w:r w:rsidR="00FB5579">
        <w:t>libmagic library.</w:t>
      </w:r>
    </w:p>
    <w:p w14:paraId="3385317E" w14:textId="71976F19" w:rsidR="00315483" w:rsidRDefault="00D25855" w:rsidP="00315483">
      <w:pPr>
        <w:pStyle w:val="Heading4"/>
      </w:pPr>
      <w:r>
        <w:t xml:space="preserve">Bulk Extractor </w:t>
      </w:r>
    </w:p>
    <w:p w14:paraId="6CE8D411" w14:textId="47FEC666" w:rsidR="005F2DBC" w:rsidRDefault="005F2DBC" w:rsidP="005F2DBC">
      <w:pPr>
        <w:rPr>
          <w:szCs w:val="24"/>
          <w:lang w:val="en-GB"/>
        </w:rPr>
      </w:pPr>
      <w:r w:rsidRPr="005F2DBC">
        <w:rPr>
          <w:szCs w:val="24"/>
          <w:lang w:val="en-GB"/>
        </w:rPr>
        <w:fldChar w:fldCharType="begin"/>
      </w:r>
      <w:r w:rsidRPr="005F2DBC">
        <w:rPr>
          <w:szCs w:val="24"/>
          <w:lang w:val="en-GB"/>
        </w:rPr>
        <w:instrText xml:space="preserve"> INCLUDEPICTURE "/var/folders/r6/359d6v9n76n21jynk9wk83p80000gn/T/com.microsoft.Word/WebArchiveCopyPasteTempFiles/blk%2Bex.png?zoom=2&amp;w=687&amp;ssl=1" \* MERGEFORMATINET </w:instrText>
      </w:r>
      <w:r w:rsidRPr="005F2DBC">
        <w:rPr>
          <w:szCs w:val="24"/>
          <w:lang w:val="en-GB"/>
        </w:rPr>
        <w:fldChar w:fldCharType="separate"/>
      </w:r>
      <w:r w:rsidRPr="005F2DBC">
        <w:rPr>
          <w:noProof/>
          <w:szCs w:val="24"/>
          <w:lang w:val="en-GB"/>
        </w:rPr>
        <w:drawing>
          <wp:inline distT="0" distB="0" distL="0" distR="0" wp14:anchorId="53011E00" wp14:editId="3904FDD1">
            <wp:extent cx="3200400" cy="1980565"/>
            <wp:effectExtent l="0" t="0" r="0" b="635"/>
            <wp:docPr id="3" name="Picture 3" descr="/var/folders/r6/359d6v9n76n21jynk9wk83p80000gn/T/com.microsoft.Word/WebArchiveCopyPasteTempFiles/blk%2Bex.png?zoom=2&amp;w=68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var/folders/r6/359d6v9n76n21jynk9wk83p80000gn/T/com.microsoft.Word/WebArchiveCopyPasteTempFiles/blk%2Bex.png?zoom=2&amp;w=687&amp;ssl=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DBC">
        <w:rPr>
          <w:szCs w:val="24"/>
          <w:lang w:val="en-GB"/>
        </w:rPr>
        <w:fldChar w:fldCharType="end"/>
      </w:r>
    </w:p>
    <w:p w14:paraId="56263C74" w14:textId="336480E6" w:rsidR="0023296E" w:rsidRPr="005F2DBC" w:rsidRDefault="0023296E" w:rsidP="00DE073C">
      <w:pPr>
        <w:pStyle w:val="Caption"/>
        <w:rPr>
          <w:szCs w:val="24"/>
          <w:lang w:val="en-GB"/>
        </w:rPr>
      </w:pP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bookmarkStart w:id="13" w:name="_Toc5282806"/>
      <w:bookmarkStart w:id="14" w:name="_Toc5283002"/>
      <w:r>
        <w:t xml:space="preserve">Figure </w:t>
      </w:r>
      <w:fldSimple w:instr=" SEQ Figure \* ARABIC ">
        <w:r w:rsidR="00AB3A9D">
          <w:rPr>
            <w:noProof/>
          </w:rPr>
          <w:t>2</w:t>
        </w:r>
      </w:fldSimple>
      <w:r>
        <w:t>: Bulk Extractor</w:t>
      </w:r>
      <w:bookmarkEnd w:id="13"/>
      <w:bookmarkEnd w:id="14"/>
    </w:p>
    <w:p w14:paraId="00D21BDF" w14:textId="31B1BCB7" w:rsidR="00315483" w:rsidRDefault="005A128D" w:rsidP="00315483">
      <w:r>
        <w:t xml:space="preserve">Bulk Extractor full out information like </w:t>
      </w:r>
      <w:r w:rsidR="00FA1D09">
        <w:t>Credit Card information’s, URL,</w:t>
      </w:r>
      <w:r w:rsidR="00814096">
        <w:t xml:space="preserve"> E-mail Addresses and etc.</w:t>
      </w:r>
      <w:r w:rsidR="00325B16">
        <w:t xml:space="preserve"> Bulk Extractor is used for </w:t>
      </w:r>
      <w:r w:rsidR="00433CF4">
        <w:t>disk images, files and directories.</w:t>
      </w:r>
      <w:r w:rsidR="007F1458">
        <w:t xml:space="preserve"> Partially corrupted files can be recovered using this tool and </w:t>
      </w:r>
      <w:r w:rsidR="005506BF">
        <w:t>compressed files can be recovered.</w:t>
      </w:r>
      <w:r w:rsidR="00C8410D">
        <w:t xml:space="preserve"> Bulk Extractor have the feature </w:t>
      </w:r>
      <w:r w:rsidR="006407F1">
        <w:t>of creating the word list on obtained data.</w:t>
      </w:r>
      <w:r w:rsidR="002D2F2F">
        <w:t xml:space="preserve"> This tools can be used to recover password </w:t>
      </w:r>
      <w:r w:rsidR="00DA0882">
        <w:t>and decrypt files. This tools</w:t>
      </w:r>
      <w:r w:rsidR="00306D86">
        <w:t xml:space="preserve"> Unix based platform.</w:t>
      </w:r>
    </w:p>
    <w:p w14:paraId="0AA18510" w14:textId="717A5C59" w:rsidR="00DE073C" w:rsidRDefault="00DE073C" w:rsidP="00315483"/>
    <w:p w14:paraId="7E35C29B" w14:textId="77777777" w:rsidR="00DE073C" w:rsidRDefault="00DE073C" w:rsidP="00315483"/>
    <w:p w14:paraId="645BBFCB" w14:textId="2ED9BFD0" w:rsidR="00222689" w:rsidRDefault="00222689" w:rsidP="00315483"/>
    <w:p w14:paraId="72A06C12" w14:textId="1978C5F0" w:rsidR="00222689" w:rsidRDefault="00222689" w:rsidP="00927EFC">
      <w:pPr>
        <w:pStyle w:val="Heading4"/>
      </w:pPr>
      <w:r>
        <w:t>Chkrootkit</w:t>
      </w:r>
    </w:p>
    <w:p w14:paraId="494E52F7" w14:textId="5CD1B235" w:rsidR="00F52200" w:rsidRDefault="00F52200" w:rsidP="00F52200"/>
    <w:p w14:paraId="3DC202C7" w14:textId="2557A40A" w:rsidR="00F52200" w:rsidRPr="00F52200" w:rsidRDefault="00F52200" w:rsidP="00F52200">
      <w:pPr>
        <w:rPr>
          <w:szCs w:val="24"/>
          <w:lang w:val="en-GB"/>
        </w:rPr>
      </w:pPr>
      <w:r w:rsidRPr="00F52200">
        <w:rPr>
          <w:szCs w:val="24"/>
          <w:lang w:val="en-GB"/>
        </w:rPr>
        <w:fldChar w:fldCharType="begin"/>
      </w:r>
      <w:r w:rsidRPr="00F52200">
        <w:rPr>
          <w:szCs w:val="24"/>
          <w:lang w:val="en-GB"/>
        </w:rPr>
        <w:instrText xml:space="preserve"> INCLUDEPICTURE "/var/folders/r6/359d6v9n76n21jynk9wk83p80000gn/T/com.microsoft.Word/WebArchiveCopyPasteTempFiles/chroot.png?zoom=2&amp;w=687&amp;ssl=1" \* MERGEFORMATINET </w:instrText>
      </w:r>
      <w:r w:rsidRPr="00F52200">
        <w:rPr>
          <w:szCs w:val="24"/>
          <w:lang w:val="en-GB"/>
        </w:rPr>
        <w:fldChar w:fldCharType="separate"/>
      </w:r>
      <w:r w:rsidRPr="00F52200">
        <w:rPr>
          <w:noProof/>
          <w:szCs w:val="24"/>
          <w:lang w:val="en-GB"/>
        </w:rPr>
        <w:drawing>
          <wp:inline distT="0" distB="0" distL="0" distR="0" wp14:anchorId="6EF81171" wp14:editId="3558A8FC">
            <wp:extent cx="3200400" cy="1050925"/>
            <wp:effectExtent l="0" t="0" r="0" b="3175"/>
            <wp:docPr id="4" name="Picture 4" descr="/var/folders/r6/359d6v9n76n21jynk9wk83p80000gn/T/com.microsoft.Word/WebArchiveCopyPasteTempFiles/chroot.png?zoom=2&amp;w=68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var/folders/r6/359d6v9n76n21jynk9wk83p80000gn/T/com.microsoft.Word/WebArchiveCopyPasteTempFiles/chroot.png?zoom=2&amp;w=687&amp;ssl=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2200">
        <w:rPr>
          <w:szCs w:val="24"/>
          <w:lang w:val="en-GB"/>
        </w:rPr>
        <w:fldChar w:fldCharType="end"/>
      </w:r>
    </w:p>
    <w:p w14:paraId="266472CF" w14:textId="136F406D" w:rsidR="0023296E" w:rsidRDefault="0023296E" w:rsidP="00DE073C">
      <w:pPr>
        <w:pStyle w:val="Capti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5" w:name="_Toc5282807"/>
      <w:bookmarkStart w:id="16" w:name="_Toc5283003"/>
      <w:r>
        <w:t xml:space="preserve">Figure </w:t>
      </w:r>
      <w:fldSimple w:instr=" SEQ Figure \* ARABIC ">
        <w:r w:rsidR="00AB3A9D">
          <w:rPr>
            <w:noProof/>
          </w:rPr>
          <w:t>3</w:t>
        </w:r>
      </w:fldSimple>
      <w:r>
        <w:t>:Chkrootkit</w:t>
      </w:r>
      <w:bookmarkEnd w:id="15"/>
      <w:bookmarkEnd w:id="16"/>
    </w:p>
    <w:p w14:paraId="1A8E2D99" w14:textId="6F513F59" w:rsidR="00C64AFE" w:rsidRDefault="00C737AD" w:rsidP="00F52200">
      <w:r>
        <w:t xml:space="preserve">Chkrootkit </w:t>
      </w:r>
      <w:r w:rsidR="00E72EC8">
        <w:t>tool is used in capturing live boot settings</w:t>
      </w:r>
      <w:r w:rsidR="00AE7821">
        <w:t xml:space="preserve"> and check for </w:t>
      </w:r>
      <w:r w:rsidR="00422A78">
        <w:t>rootkits installation.</w:t>
      </w:r>
      <w:r w:rsidR="005C5762">
        <w:t xml:space="preserve"> This can find any </w:t>
      </w:r>
      <w:r w:rsidR="00D053D3">
        <w:t xml:space="preserve">binaries </w:t>
      </w:r>
      <w:r w:rsidR="005C5762">
        <w:t>modifications made to</w:t>
      </w:r>
      <w:r w:rsidR="00D053D3">
        <w:t xml:space="preserve"> rootkit.</w:t>
      </w:r>
      <w:r w:rsidR="004806B5">
        <w:t xml:space="preserve"> Chkrootkit tool is capable of </w:t>
      </w:r>
      <w:r w:rsidR="000C6112">
        <w:t xml:space="preserve">obtaining deep information about </w:t>
      </w:r>
      <w:r w:rsidR="00625B05">
        <w:t xml:space="preserve">temporary deleted files, </w:t>
      </w:r>
      <w:r w:rsidR="002D74D3">
        <w:t xml:space="preserve">logs deleted details and string </w:t>
      </w:r>
      <w:r w:rsidR="00CE5692">
        <w:t>replacement like quick and dirty strings.</w:t>
      </w:r>
      <w:r w:rsidR="00DA4D7A">
        <w:t xml:space="preserve"> Chkrootkit tool is Unix-based </w:t>
      </w:r>
      <w:r w:rsidR="004C550E">
        <w:t>system.</w:t>
      </w:r>
    </w:p>
    <w:p w14:paraId="1039FB02" w14:textId="533EC129" w:rsidR="00596EDA" w:rsidRDefault="00596EDA" w:rsidP="00596EDA">
      <w:pPr>
        <w:pStyle w:val="Heading4"/>
      </w:pPr>
      <w:r>
        <w:t>Foremost</w:t>
      </w:r>
      <w:r w:rsidR="005C5762">
        <w:t xml:space="preserve"> </w:t>
      </w:r>
    </w:p>
    <w:p w14:paraId="3E8D7B89" w14:textId="7C624D87" w:rsidR="00CF02C2" w:rsidRPr="00CF02C2" w:rsidRDefault="00CF02C2" w:rsidP="00CF02C2">
      <w:pPr>
        <w:rPr>
          <w:szCs w:val="24"/>
          <w:lang w:val="en-GB"/>
        </w:rPr>
      </w:pPr>
      <w:r w:rsidRPr="00CF02C2">
        <w:rPr>
          <w:szCs w:val="24"/>
          <w:lang w:val="en-GB"/>
        </w:rPr>
        <w:fldChar w:fldCharType="begin"/>
      </w:r>
      <w:r w:rsidRPr="00CF02C2">
        <w:rPr>
          <w:szCs w:val="24"/>
          <w:lang w:val="en-GB"/>
        </w:rPr>
        <w:instrText xml:space="preserve"> INCLUDEPICTURE "/var/folders/r6/359d6v9n76n21jynk9wk83p80000gn/T/com.microsoft.Word/WebArchiveCopyPasteTempFiles/foremost.png?zoom=2&amp;w=687&amp;ssl=1" \* MERGEFORMATINET </w:instrText>
      </w:r>
      <w:r w:rsidRPr="00CF02C2">
        <w:rPr>
          <w:szCs w:val="24"/>
          <w:lang w:val="en-GB"/>
        </w:rPr>
        <w:fldChar w:fldCharType="separate"/>
      </w:r>
      <w:r w:rsidRPr="00CF02C2">
        <w:rPr>
          <w:noProof/>
          <w:szCs w:val="24"/>
          <w:lang w:val="en-GB"/>
        </w:rPr>
        <w:drawing>
          <wp:inline distT="0" distB="0" distL="0" distR="0" wp14:anchorId="700302C0" wp14:editId="669EFD24">
            <wp:extent cx="3200400" cy="1201420"/>
            <wp:effectExtent l="0" t="0" r="0" b="5080"/>
            <wp:docPr id="5" name="Picture 5" descr="/var/folders/r6/359d6v9n76n21jynk9wk83p80000gn/T/com.microsoft.Word/WebArchiveCopyPasteTempFiles/foremost.png?zoom=2&amp;w=68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var/folders/r6/359d6v9n76n21jynk9wk83p80000gn/T/com.microsoft.Word/WebArchiveCopyPasteTempFiles/foremost.png?zoom=2&amp;w=687&amp;ssl=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C2">
        <w:rPr>
          <w:szCs w:val="24"/>
          <w:lang w:val="en-GB"/>
        </w:rPr>
        <w:fldChar w:fldCharType="end"/>
      </w:r>
    </w:p>
    <w:p w14:paraId="08CD0367" w14:textId="4F59E67E" w:rsidR="00D94C07" w:rsidRDefault="00D94C07" w:rsidP="00DE073C">
      <w:pPr>
        <w:pStyle w:val="Capti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7" w:name="_Toc5282808"/>
      <w:bookmarkStart w:id="18" w:name="_Toc5283004"/>
      <w:r>
        <w:t xml:space="preserve">Figure </w:t>
      </w:r>
      <w:fldSimple w:instr=" SEQ Figure \* ARABIC ">
        <w:r w:rsidR="00AB3A9D">
          <w:rPr>
            <w:noProof/>
          </w:rPr>
          <w:t>4</w:t>
        </w:r>
      </w:fldSimple>
      <w:r>
        <w:t>: Foremost</w:t>
      </w:r>
      <w:bookmarkEnd w:id="17"/>
      <w:bookmarkEnd w:id="18"/>
    </w:p>
    <w:p w14:paraId="0B203526" w14:textId="58C06BF7" w:rsidR="0049523E" w:rsidRDefault="00EC4EC2" w:rsidP="00596EDA">
      <w:r>
        <w:t xml:space="preserve">Foremost is </w:t>
      </w:r>
      <w:r w:rsidR="001D40A9">
        <w:t>open source tool, which can obtain data from formatted drives.</w:t>
      </w:r>
      <w:r w:rsidR="00CA1875">
        <w:t xml:space="preserve"> It recovers the data bu</w:t>
      </w:r>
      <w:r w:rsidR="00BB594A">
        <w:t xml:space="preserve">t the file name </w:t>
      </w:r>
      <w:r w:rsidR="00C655C6">
        <w:t>may not be recovered.</w:t>
      </w:r>
      <w:r w:rsidR="00BC7185">
        <w:t xml:space="preserve"> Foremost uses referencing header and footer </w:t>
      </w:r>
      <w:r w:rsidR="00F330B2">
        <w:t xml:space="preserve">list when the directory information is not </w:t>
      </w:r>
      <w:r w:rsidR="00162F8B">
        <w:t>present. This tool was developed by special agent of US Air Force. This tool is Unix-Based tool.</w:t>
      </w:r>
    </w:p>
    <w:p w14:paraId="576F6A7F" w14:textId="065FDFFB" w:rsidR="0049523E" w:rsidRDefault="0049523E" w:rsidP="0049523E">
      <w:pPr>
        <w:pStyle w:val="Heading4"/>
      </w:pPr>
      <w:r>
        <w:t>Galleta</w:t>
      </w:r>
      <w:r w:rsidR="00162F8B">
        <w:t xml:space="preserve"> </w:t>
      </w:r>
    </w:p>
    <w:p w14:paraId="4A55EE30" w14:textId="7BB331BC" w:rsidR="0049523E" w:rsidRPr="0049523E" w:rsidRDefault="0049523E" w:rsidP="0049523E">
      <w:pPr>
        <w:rPr>
          <w:szCs w:val="24"/>
          <w:lang w:val="en-GB"/>
        </w:rPr>
      </w:pPr>
      <w:r w:rsidRPr="0049523E">
        <w:rPr>
          <w:szCs w:val="24"/>
          <w:lang w:val="en-GB"/>
        </w:rPr>
        <w:fldChar w:fldCharType="begin"/>
      </w:r>
      <w:r w:rsidRPr="0049523E">
        <w:rPr>
          <w:szCs w:val="24"/>
          <w:lang w:val="en-GB"/>
        </w:rPr>
        <w:instrText xml:space="preserve"> INCLUDEPICTURE "/var/folders/r6/359d6v9n76n21jynk9wk83p80000gn/T/com.microsoft.Word/WebArchiveCopyPasteTempFiles/galleta.png?zoom=2&amp;w=687&amp;ssl=1" \* MERGEFORMATINET </w:instrText>
      </w:r>
      <w:r w:rsidRPr="0049523E">
        <w:rPr>
          <w:szCs w:val="24"/>
          <w:lang w:val="en-GB"/>
        </w:rPr>
        <w:fldChar w:fldCharType="separate"/>
      </w:r>
      <w:r w:rsidRPr="0049523E">
        <w:rPr>
          <w:noProof/>
          <w:szCs w:val="24"/>
          <w:lang w:val="en-GB"/>
        </w:rPr>
        <w:drawing>
          <wp:inline distT="0" distB="0" distL="0" distR="0" wp14:anchorId="379E2DF5" wp14:editId="3C21E74C">
            <wp:extent cx="3200400" cy="375285"/>
            <wp:effectExtent l="0" t="0" r="0" b="5715"/>
            <wp:docPr id="6" name="Picture 6" descr="/var/folders/r6/359d6v9n76n21jynk9wk83p80000gn/T/com.microsoft.Word/WebArchiveCopyPasteTempFiles/galleta.png?zoom=2&amp;w=68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var/folders/r6/359d6v9n76n21jynk9wk83p80000gn/T/com.microsoft.Word/WebArchiveCopyPasteTempFiles/galleta.png?zoom=2&amp;w=687&amp;ssl=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7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523E">
        <w:rPr>
          <w:szCs w:val="24"/>
          <w:lang w:val="en-GB"/>
        </w:rPr>
        <w:fldChar w:fldCharType="end"/>
      </w:r>
    </w:p>
    <w:p w14:paraId="4673BCDE" w14:textId="21ADA913" w:rsidR="00D94C07" w:rsidRDefault="00D94C07" w:rsidP="00DE073C">
      <w:pPr>
        <w:pStyle w:val="Capti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9" w:name="_Toc5282809"/>
      <w:bookmarkStart w:id="20" w:name="_Toc5283005"/>
      <w:r>
        <w:t xml:space="preserve">Figure </w:t>
      </w:r>
      <w:fldSimple w:instr=" SEQ Figure \* ARABIC ">
        <w:r w:rsidR="00AB3A9D">
          <w:rPr>
            <w:noProof/>
          </w:rPr>
          <w:t>5</w:t>
        </w:r>
      </w:fldSimple>
      <w:r>
        <w:t>: Galleta</w:t>
      </w:r>
      <w:bookmarkEnd w:id="19"/>
      <w:bookmarkEnd w:id="20"/>
    </w:p>
    <w:p w14:paraId="72B399F3" w14:textId="54F1B63C" w:rsidR="00DA0882" w:rsidRDefault="002A4A6E" w:rsidP="00315483">
      <w:r>
        <w:t xml:space="preserve">Galleta puts </w:t>
      </w:r>
      <w:r w:rsidR="00FC3498">
        <w:t xml:space="preserve">cookies </w:t>
      </w:r>
      <w:r w:rsidR="00D42770">
        <w:t>information into a format that could be exported in to spreadsheet for analysis.</w:t>
      </w:r>
      <w:r w:rsidR="002F02FB">
        <w:t xml:space="preserve"> Galleta </w:t>
      </w:r>
      <w:r w:rsidR="006363A3">
        <w:t xml:space="preserve">can arrange obtained data into </w:t>
      </w:r>
      <w:r w:rsidR="005769DD">
        <w:t>easy readable</w:t>
      </w:r>
      <w:r w:rsidR="00E161C5">
        <w:t xml:space="preserve"> for forensic analysis.</w:t>
      </w:r>
      <w:r w:rsidR="00E3209F">
        <w:t xml:space="preserve"> Galleta is Uni</w:t>
      </w:r>
      <w:r w:rsidR="002B3D31">
        <w:t>x-based System.</w:t>
      </w:r>
    </w:p>
    <w:p w14:paraId="5FE748C7" w14:textId="46DFF3E7" w:rsidR="00E161C5" w:rsidRDefault="00E161C5" w:rsidP="00315483"/>
    <w:p w14:paraId="14D720E4" w14:textId="16C6C84B" w:rsidR="00E161C5" w:rsidRDefault="00E161C5" w:rsidP="00315483"/>
    <w:p w14:paraId="6748C0D1" w14:textId="49AF4DD2" w:rsidR="00E161C5" w:rsidRDefault="00E161C5" w:rsidP="00E161C5">
      <w:pPr>
        <w:pStyle w:val="Heading4"/>
      </w:pPr>
      <w:r>
        <w:lastRenderedPageBreak/>
        <w:t>Hashdeep</w:t>
      </w:r>
    </w:p>
    <w:p w14:paraId="006E3ACA" w14:textId="03708BAA" w:rsidR="0083619E" w:rsidRPr="0083619E" w:rsidRDefault="0083619E" w:rsidP="0083619E">
      <w:pPr>
        <w:rPr>
          <w:szCs w:val="24"/>
          <w:lang w:val="en-GB"/>
        </w:rPr>
      </w:pPr>
      <w:r w:rsidRPr="0083619E">
        <w:rPr>
          <w:szCs w:val="24"/>
          <w:lang w:val="en-GB"/>
        </w:rPr>
        <w:fldChar w:fldCharType="begin"/>
      </w:r>
      <w:r w:rsidRPr="0083619E">
        <w:rPr>
          <w:szCs w:val="24"/>
          <w:lang w:val="en-GB"/>
        </w:rPr>
        <w:instrText xml:space="preserve"> INCLUDEPICTURE "/var/folders/r6/359d6v9n76n21jynk9wk83p80000gn/T/com.microsoft.Word/WebArchiveCopyPasteTempFiles/hashdeep.png?zoom=2&amp;w=687&amp;ssl=1" \* MERGEFORMATINET </w:instrText>
      </w:r>
      <w:r w:rsidRPr="0083619E">
        <w:rPr>
          <w:szCs w:val="24"/>
          <w:lang w:val="en-GB"/>
        </w:rPr>
        <w:fldChar w:fldCharType="separate"/>
      </w:r>
      <w:r w:rsidRPr="0083619E">
        <w:rPr>
          <w:noProof/>
          <w:szCs w:val="24"/>
          <w:lang w:val="en-GB"/>
        </w:rPr>
        <w:drawing>
          <wp:inline distT="0" distB="0" distL="0" distR="0" wp14:anchorId="45BD0B7B" wp14:editId="08AA2C42">
            <wp:extent cx="3200400" cy="1762760"/>
            <wp:effectExtent l="0" t="0" r="0" b="2540"/>
            <wp:docPr id="7" name="Picture 7" descr="/var/folders/r6/359d6v9n76n21jynk9wk83p80000gn/T/com.microsoft.Word/WebArchiveCopyPasteTempFiles/hashdeep.png?zoom=2&amp;w=68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var/folders/r6/359d6v9n76n21jynk9wk83p80000gn/T/com.microsoft.Word/WebArchiveCopyPasteTempFiles/hashdeep.png?zoom=2&amp;w=687&amp;ssl=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76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19E">
        <w:rPr>
          <w:szCs w:val="24"/>
          <w:lang w:val="en-GB"/>
        </w:rPr>
        <w:fldChar w:fldCharType="end"/>
      </w:r>
    </w:p>
    <w:p w14:paraId="1B36792C" w14:textId="720223EB" w:rsidR="00E161C5" w:rsidRDefault="00D94C07" w:rsidP="00D94C07">
      <w:pPr>
        <w:pStyle w:val="Capti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1" w:name="_Toc5282810"/>
      <w:bookmarkStart w:id="22" w:name="_Toc5283006"/>
      <w:r>
        <w:t xml:space="preserve">Figure </w:t>
      </w:r>
      <w:fldSimple w:instr=" SEQ Figure \* ARABIC ">
        <w:r w:rsidR="00AB3A9D">
          <w:rPr>
            <w:noProof/>
          </w:rPr>
          <w:t>6</w:t>
        </w:r>
      </w:fldSimple>
      <w:r>
        <w:t>: Hashdeep</w:t>
      </w:r>
      <w:bookmarkEnd w:id="21"/>
      <w:bookmarkEnd w:id="22"/>
    </w:p>
    <w:p w14:paraId="5E0FB9D6" w14:textId="34DA3DFF" w:rsidR="00477807" w:rsidRDefault="00AD6AA0" w:rsidP="00E161C5">
      <w:r>
        <w:t xml:space="preserve">The Hashdeep </w:t>
      </w:r>
      <w:r w:rsidR="00787309">
        <w:t xml:space="preserve">is used to analysis </w:t>
      </w:r>
      <w:r w:rsidR="00C7460D">
        <w:t>the hashes</w:t>
      </w:r>
      <w:r w:rsidR="00D31998">
        <w:t xml:space="preserve">, </w:t>
      </w:r>
      <w:r w:rsidR="002A622E">
        <w:t>MD5 hash and SHA</w:t>
      </w:r>
      <w:r w:rsidR="00D31998">
        <w:t>-256 hash are focused mainly.</w:t>
      </w:r>
      <w:r w:rsidR="00631126">
        <w:t xml:space="preserve"> Hashdeep verifies the existing files has been modified</w:t>
      </w:r>
      <w:r w:rsidR="0000115E">
        <w:t xml:space="preserve"> or replaced, missing or match files</w:t>
      </w:r>
      <w:r w:rsidR="00F519DA">
        <w:t xml:space="preserve">. Hashdeep </w:t>
      </w:r>
      <w:r w:rsidR="00613957">
        <w:t xml:space="preserve">do repeated hash calculations </w:t>
      </w:r>
      <w:r w:rsidR="00E3209F">
        <w:t>with multiple algorithms.</w:t>
      </w:r>
      <w:r w:rsidR="002B3D31">
        <w:t xml:space="preserve"> Hashdeep is Unix-Based System.</w:t>
      </w:r>
    </w:p>
    <w:p w14:paraId="08B15BC8" w14:textId="2324AA29" w:rsidR="008F5496" w:rsidRPr="008F5496" w:rsidRDefault="00477807" w:rsidP="008F5496">
      <w:pPr>
        <w:pStyle w:val="Heading4"/>
      </w:pPr>
      <w:r>
        <w:t>Volafox</w:t>
      </w:r>
      <w:r w:rsidR="00631126">
        <w:t xml:space="preserve"> </w:t>
      </w:r>
    </w:p>
    <w:p w14:paraId="78A52C51" w14:textId="46CCB756" w:rsidR="00F91C90" w:rsidRPr="00F91C90" w:rsidRDefault="00F91C90" w:rsidP="00F91C90">
      <w:pPr>
        <w:rPr>
          <w:szCs w:val="24"/>
          <w:lang w:val="en-GB"/>
        </w:rPr>
      </w:pPr>
      <w:r w:rsidRPr="00F91C90">
        <w:rPr>
          <w:szCs w:val="24"/>
          <w:lang w:val="en-GB"/>
        </w:rPr>
        <w:fldChar w:fldCharType="begin"/>
      </w:r>
      <w:r w:rsidRPr="00F91C90">
        <w:rPr>
          <w:szCs w:val="24"/>
          <w:lang w:val="en-GB"/>
        </w:rPr>
        <w:instrText xml:space="preserve"> INCLUDEPICTURE "/var/folders/r6/359d6v9n76n21jynk9wk83p80000gn/T/com.microsoft.Word/WebArchiveCopyPasteTempFiles/volafox.png?zoom=2&amp;w=687&amp;ssl=1" \* MERGEFORMATINET </w:instrText>
      </w:r>
      <w:r w:rsidRPr="00F91C90">
        <w:rPr>
          <w:szCs w:val="24"/>
          <w:lang w:val="en-GB"/>
        </w:rPr>
        <w:fldChar w:fldCharType="separate"/>
      </w:r>
      <w:r w:rsidRPr="00F91C90">
        <w:rPr>
          <w:noProof/>
          <w:szCs w:val="24"/>
          <w:lang w:val="en-GB"/>
        </w:rPr>
        <w:drawing>
          <wp:inline distT="0" distB="0" distL="0" distR="0" wp14:anchorId="65F810B0" wp14:editId="62969B32">
            <wp:extent cx="3200400" cy="1624965"/>
            <wp:effectExtent l="0" t="0" r="0" b="635"/>
            <wp:docPr id="9" name="Picture 9" descr="/var/folders/r6/359d6v9n76n21jynk9wk83p80000gn/T/com.microsoft.Word/WebArchiveCopyPasteTempFiles/volafox.png?zoom=2&amp;w=68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/var/folders/r6/359d6v9n76n21jynk9wk83p80000gn/T/com.microsoft.Word/WebArchiveCopyPasteTempFiles/volafox.png?zoom=2&amp;w=687&amp;ssl=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62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1C90">
        <w:rPr>
          <w:szCs w:val="24"/>
          <w:lang w:val="en-GB"/>
        </w:rPr>
        <w:fldChar w:fldCharType="end"/>
      </w:r>
    </w:p>
    <w:p w14:paraId="40727992" w14:textId="6C56A414" w:rsidR="00D94C07" w:rsidRDefault="00D94C07" w:rsidP="00DE073C">
      <w:pPr>
        <w:pStyle w:val="Capti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3" w:name="_Toc5282811"/>
      <w:bookmarkStart w:id="24" w:name="_Toc5283007"/>
      <w:r>
        <w:t xml:space="preserve">Figure </w:t>
      </w:r>
      <w:fldSimple w:instr=" SEQ Figure \* ARABIC ">
        <w:r w:rsidR="00AB3A9D">
          <w:rPr>
            <w:noProof/>
          </w:rPr>
          <w:t>7</w:t>
        </w:r>
      </w:fldSimple>
      <w:r>
        <w:t>:Volafox</w:t>
      </w:r>
      <w:bookmarkEnd w:id="23"/>
      <w:bookmarkEnd w:id="24"/>
    </w:p>
    <w:p w14:paraId="11E6D075" w14:textId="52E186E1" w:rsidR="00645FF7" w:rsidRDefault="00F91C90" w:rsidP="00D15C96">
      <w:r>
        <w:t>This tool is written in programming language called python</w:t>
      </w:r>
      <w:r w:rsidR="004172E7">
        <w:t xml:space="preserve"> and Mac OS X operating system based.</w:t>
      </w:r>
      <w:r w:rsidR="00E939EB">
        <w:t xml:space="preserve"> The Volafox is used for memory analysis.</w:t>
      </w:r>
      <w:r w:rsidR="0011155E">
        <w:t xml:space="preserve"> This tool can analyze</w:t>
      </w:r>
      <w:r w:rsidR="00D23F94">
        <w:t xml:space="preserve">, if any </w:t>
      </w:r>
      <w:r w:rsidR="00645FF7">
        <w:t xml:space="preserve">malicious programs, malware or any other virus programs loaded in to </w:t>
      </w:r>
      <w:r w:rsidR="003B3ECA">
        <w:t xml:space="preserve">system </w:t>
      </w:r>
      <w:r w:rsidR="00645FF7">
        <w:t>memory.</w:t>
      </w:r>
    </w:p>
    <w:p w14:paraId="31004A12" w14:textId="73265054" w:rsidR="00DE073C" w:rsidRDefault="00DE073C" w:rsidP="00D15C96"/>
    <w:p w14:paraId="1FE4A4C6" w14:textId="2191F5F5" w:rsidR="00DE073C" w:rsidRDefault="00DE073C" w:rsidP="00D15C96"/>
    <w:p w14:paraId="77956A0E" w14:textId="3A1281D0" w:rsidR="00DE073C" w:rsidRDefault="00DE073C" w:rsidP="00D15C96"/>
    <w:p w14:paraId="730AE399" w14:textId="03CA5906" w:rsidR="00DE073C" w:rsidRDefault="00DE073C" w:rsidP="00D15C96"/>
    <w:p w14:paraId="04C5F926" w14:textId="39F3E299" w:rsidR="00DE073C" w:rsidRDefault="00DE073C" w:rsidP="00D15C96"/>
    <w:p w14:paraId="5C48DF79" w14:textId="72B20144" w:rsidR="00DE073C" w:rsidRDefault="00DE073C" w:rsidP="00D15C96"/>
    <w:p w14:paraId="31E78584" w14:textId="19F9DD84" w:rsidR="00DE073C" w:rsidRDefault="00DE073C" w:rsidP="00D15C96"/>
    <w:p w14:paraId="21B3CC26" w14:textId="77777777" w:rsidR="00DE073C" w:rsidRDefault="00DE073C" w:rsidP="00D15C96"/>
    <w:p w14:paraId="6143248E" w14:textId="67DE57AA" w:rsidR="003B3ECA" w:rsidRDefault="003B3ECA" w:rsidP="00D15C96"/>
    <w:p w14:paraId="57D60D2B" w14:textId="1ED50366" w:rsidR="003B3ECA" w:rsidRDefault="00CF1EF3" w:rsidP="00927EFC">
      <w:pPr>
        <w:pStyle w:val="Heading4"/>
      </w:pPr>
      <w:r>
        <w:t>Volatility</w:t>
      </w:r>
    </w:p>
    <w:p w14:paraId="08DF9F90" w14:textId="09AB9451" w:rsidR="00557460" w:rsidRDefault="00557460" w:rsidP="00557460">
      <w:pPr>
        <w:rPr>
          <w:szCs w:val="24"/>
          <w:lang w:val="en-GB"/>
        </w:rPr>
      </w:pPr>
      <w:r w:rsidRPr="00557460">
        <w:rPr>
          <w:szCs w:val="24"/>
          <w:lang w:val="en-GB"/>
        </w:rPr>
        <w:fldChar w:fldCharType="begin"/>
      </w:r>
      <w:r w:rsidRPr="00557460">
        <w:rPr>
          <w:szCs w:val="24"/>
          <w:lang w:val="en-GB"/>
        </w:rPr>
        <w:instrText xml:space="preserve"> INCLUDEPICTURE "/var/folders/r6/359d6v9n76n21jynk9wk83p80000gn/T/com.microsoft.Word/WebArchiveCopyPasteTempFiles/volatility.png?zoom=2&amp;w=687&amp;ssl=1" \* MERGEFORMATINET </w:instrText>
      </w:r>
      <w:r w:rsidRPr="00557460">
        <w:rPr>
          <w:szCs w:val="24"/>
          <w:lang w:val="en-GB"/>
        </w:rPr>
        <w:fldChar w:fldCharType="separate"/>
      </w:r>
      <w:r w:rsidRPr="00557460">
        <w:rPr>
          <w:noProof/>
          <w:szCs w:val="24"/>
          <w:lang w:val="en-GB"/>
        </w:rPr>
        <w:drawing>
          <wp:inline distT="0" distB="0" distL="0" distR="0" wp14:anchorId="71313C35" wp14:editId="280D1B1F">
            <wp:extent cx="3200400" cy="1943735"/>
            <wp:effectExtent l="0" t="0" r="0" b="0"/>
            <wp:docPr id="11" name="Picture 11" descr="/var/folders/r6/359d6v9n76n21jynk9wk83p80000gn/T/com.microsoft.Word/WebArchiveCopyPasteTempFiles/volatility.png?zoom=2&amp;w=68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/var/folders/r6/359d6v9n76n21jynk9wk83p80000gn/T/com.microsoft.Word/WebArchiveCopyPasteTempFiles/volatility.png?zoom=2&amp;w=687&amp;ssl=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460">
        <w:rPr>
          <w:szCs w:val="24"/>
          <w:lang w:val="en-GB"/>
        </w:rPr>
        <w:fldChar w:fldCharType="end"/>
      </w:r>
    </w:p>
    <w:p w14:paraId="02CBBEB1" w14:textId="4079E6E6" w:rsidR="00AB3A9D" w:rsidRPr="00557460" w:rsidRDefault="00AB3A9D" w:rsidP="00DE073C">
      <w:pPr>
        <w:pStyle w:val="Caption"/>
        <w:rPr>
          <w:szCs w:val="24"/>
          <w:lang w:val="en-GB"/>
        </w:rPr>
      </w:pP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r>
        <w:rPr>
          <w:szCs w:val="24"/>
          <w:lang w:val="en-GB"/>
        </w:rPr>
        <w:tab/>
      </w:r>
      <w:bookmarkStart w:id="25" w:name="_Toc5282812"/>
      <w:bookmarkStart w:id="26" w:name="_Toc5283008"/>
      <w:r>
        <w:t xml:space="preserve">Figure </w:t>
      </w:r>
      <w:fldSimple w:instr=" SEQ Figure \* ARABIC ">
        <w:r>
          <w:rPr>
            <w:noProof/>
          </w:rPr>
          <w:t>8</w:t>
        </w:r>
      </w:fldSimple>
      <w:r>
        <w:t>: Volatility</w:t>
      </w:r>
      <w:bookmarkEnd w:id="25"/>
      <w:bookmarkEnd w:id="26"/>
    </w:p>
    <w:p w14:paraId="0A8495D4" w14:textId="05D7C85E" w:rsidR="00F91C90" w:rsidRDefault="00557460" w:rsidP="00D15C96">
      <w:r>
        <w:t>Volat</w:t>
      </w:r>
      <w:r w:rsidR="003B4224">
        <w:t>ility is the most popular forensics tool, which is used in analyzing  computer Random Access Memory (RAM)</w:t>
      </w:r>
      <w:r w:rsidR="003058C1">
        <w:t xml:space="preserve">. RAM is volatile memory which losses data loaded into it when the </w:t>
      </w:r>
      <w:r w:rsidR="003B7F9D">
        <w:t>power is switch off or when computer is turned off.</w:t>
      </w:r>
      <w:r w:rsidR="00426337">
        <w:t xml:space="preserve"> Volatility can be used in various memory dump</w:t>
      </w:r>
      <w:r w:rsidR="009152B4">
        <w:t>. This tools can</w:t>
      </w:r>
      <w:r w:rsidR="0016786E">
        <w:t xml:space="preserve"> support </w:t>
      </w:r>
      <w:r w:rsidR="00CF1D1D">
        <w:t xml:space="preserve">64 bit architecture </w:t>
      </w:r>
      <w:r w:rsidR="009152B4">
        <w:t xml:space="preserve">and 32 bit architecture </w:t>
      </w:r>
      <w:r w:rsidR="0016786E">
        <w:t>in Windows</w:t>
      </w:r>
      <w:r w:rsidR="00894F52">
        <w:t xml:space="preserve"> and </w:t>
      </w:r>
      <w:r w:rsidR="0016786E">
        <w:t xml:space="preserve"> Linu</w:t>
      </w:r>
      <w:r w:rsidR="00894F52">
        <w:t>x operating system</w:t>
      </w:r>
      <w:r w:rsidR="009152B4">
        <w:t>.</w:t>
      </w:r>
      <w:r w:rsidR="00AB399D">
        <w:t xml:space="preserve"> Volatility can analyze crash dumbs, raw formats and hibernation files.</w:t>
      </w:r>
      <w:r w:rsidR="00993DD8">
        <w:t xml:space="preserve"> It can provide information about </w:t>
      </w:r>
      <w:r w:rsidR="00B7384B">
        <w:t xml:space="preserve">machines </w:t>
      </w:r>
      <w:r w:rsidR="00263798">
        <w:t>run state</w:t>
      </w:r>
      <w:r w:rsidR="00EA311B">
        <w:t>.</w:t>
      </w:r>
      <w:r w:rsidR="00544437">
        <w:t xml:space="preserve"> </w:t>
      </w:r>
      <w:r w:rsidR="002600A2">
        <w:t xml:space="preserve">Sometimes the </w:t>
      </w:r>
      <w:r w:rsidR="004C767F">
        <w:t>password or decrypted files are store</w:t>
      </w:r>
      <w:r w:rsidR="002600A2">
        <w:t>d</w:t>
      </w:r>
      <w:r w:rsidR="004C767F">
        <w:t xml:space="preserve"> in </w:t>
      </w:r>
      <w:r w:rsidR="002600A2">
        <w:t>Random Access Memory</w:t>
      </w:r>
      <w:r w:rsidR="00FE2077">
        <w:t xml:space="preserve">, it easy to obtain and analysis those file quickly rather than </w:t>
      </w:r>
      <w:r w:rsidR="00811511">
        <w:t xml:space="preserve">doing additional analysis to obtain those </w:t>
      </w:r>
      <w:r w:rsidR="008D48D4">
        <w:t>information’s</w:t>
      </w:r>
      <w:r w:rsidR="00811511">
        <w:t>.</w:t>
      </w:r>
      <w:sdt>
        <w:sdtPr>
          <w:id w:val="-1228916790"/>
          <w:citation/>
        </w:sdtPr>
        <w:sdtEndPr/>
        <w:sdtContent>
          <w:r w:rsidR="008D48D4">
            <w:fldChar w:fldCharType="begin"/>
          </w:r>
          <w:r w:rsidR="008D48D4">
            <w:instrText xml:space="preserve"> CITATION Raj18 \l 1033 </w:instrText>
          </w:r>
          <w:r w:rsidR="008D48D4">
            <w:fldChar w:fldCharType="separate"/>
          </w:r>
          <w:r w:rsidR="008D48D4">
            <w:rPr>
              <w:noProof/>
            </w:rPr>
            <w:t xml:space="preserve"> [6]</w:t>
          </w:r>
          <w:r w:rsidR="008D48D4">
            <w:fldChar w:fldCharType="end"/>
          </w:r>
        </w:sdtContent>
      </w:sdt>
    </w:p>
    <w:p w14:paraId="422E77FE" w14:textId="77777777" w:rsidR="00DE073C" w:rsidRPr="00D15C96" w:rsidRDefault="00DE073C" w:rsidP="00D15C96"/>
    <w:p w14:paraId="185C5E8E" w14:textId="32575F72" w:rsidR="009C19B0" w:rsidRDefault="00CB12EC" w:rsidP="002C1971">
      <w:pPr>
        <w:pStyle w:val="Heading2"/>
      </w:pPr>
      <w:bookmarkStart w:id="27" w:name="_Toc5283120"/>
      <w:r>
        <w:t>Multimedia forensics</w:t>
      </w:r>
      <w:bookmarkEnd w:id="27"/>
    </w:p>
    <w:p w14:paraId="5CF5606B" w14:textId="77777777" w:rsidR="00DE073C" w:rsidRPr="00DE073C" w:rsidRDefault="00DE073C" w:rsidP="00DE073C"/>
    <w:p w14:paraId="1747F318" w14:textId="5168AFD1" w:rsidR="009C19B0" w:rsidRDefault="00386FF3" w:rsidP="002C1971">
      <w:r>
        <w:t xml:space="preserve">The </w:t>
      </w:r>
      <w:r w:rsidR="003043F9">
        <w:t>mu</w:t>
      </w:r>
      <w:r w:rsidR="00C6470F">
        <w:t>ltimedia</w:t>
      </w:r>
      <w:r w:rsidR="009C19B0">
        <w:t xml:space="preserve"> Forensics </w:t>
      </w:r>
      <w:r w:rsidR="00C6470F">
        <w:t xml:space="preserve">is analyzing file </w:t>
      </w:r>
      <w:r w:rsidR="00666E28">
        <w:t>audio, video and photos</w:t>
      </w:r>
      <w:r w:rsidR="000F6778">
        <w:t xml:space="preserve"> for any evidence.</w:t>
      </w:r>
      <w:r w:rsidR="00B65189">
        <w:t xml:space="preserve"> The </w:t>
      </w:r>
      <w:r w:rsidR="002D172D">
        <w:t xml:space="preserve">types of </w:t>
      </w:r>
      <w:r w:rsidR="00485C6E">
        <w:t>photo</w:t>
      </w:r>
      <w:r w:rsidR="002D172D">
        <w:t xml:space="preserve"> formats are </w:t>
      </w:r>
      <w:r w:rsidR="00954AC4">
        <w:t>tif, bmp, png</w:t>
      </w:r>
      <w:r w:rsidR="00D25F49">
        <w:t xml:space="preserve"> and jpg.</w:t>
      </w:r>
      <w:r w:rsidR="00485C6E">
        <w:t xml:space="preserve"> The types of video and audio formats are </w:t>
      </w:r>
      <w:proofErr w:type="spellStart"/>
      <w:r w:rsidR="007E4FDF">
        <w:t>flv</w:t>
      </w:r>
      <w:proofErr w:type="spellEnd"/>
      <w:r w:rsidR="007E4FDF">
        <w:t xml:space="preserve">, </w:t>
      </w:r>
      <w:proofErr w:type="spellStart"/>
      <w:r w:rsidR="007E4FDF">
        <w:t>avi</w:t>
      </w:r>
      <w:proofErr w:type="spellEnd"/>
      <w:r w:rsidR="007E4FDF">
        <w:t xml:space="preserve">, mp4, </w:t>
      </w:r>
      <w:proofErr w:type="spellStart"/>
      <w:r w:rsidR="007E4FDF">
        <w:t>wma</w:t>
      </w:r>
      <w:proofErr w:type="spellEnd"/>
      <w:r w:rsidR="007E4FDF">
        <w:t>, mp3 and wav.</w:t>
      </w:r>
      <w:r w:rsidR="00A44F73">
        <w:t xml:space="preserve"> In multimedia forensics mostly</w:t>
      </w:r>
      <w:r w:rsidR="0080481B">
        <w:t xml:space="preserve"> the forensic investigator focus of deleted file</w:t>
      </w:r>
      <w:r w:rsidR="00B567C4">
        <w:t xml:space="preserve"> modified </w:t>
      </w:r>
      <w:r w:rsidR="004F5154">
        <w:t xml:space="preserve">or altered </w:t>
      </w:r>
      <w:r w:rsidR="00B567C4">
        <w:t>files and steganography.</w:t>
      </w:r>
      <w:r w:rsidR="00A44F73">
        <w:t xml:space="preserve"> </w:t>
      </w:r>
    </w:p>
    <w:p w14:paraId="36249636" w14:textId="4C80D810" w:rsidR="0084590E" w:rsidRDefault="0084590E" w:rsidP="002C1971"/>
    <w:p w14:paraId="05EDCCEF" w14:textId="0EDBAE9D" w:rsidR="00DE073C" w:rsidRDefault="00DE073C" w:rsidP="002C1971"/>
    <w:p w14:paraId="1CC682F2" w14:textId="069A4374" w:rsidR="00DE073C" w:rsidRDefault="00DE073C" w:rsidP="002C1971"/>
    <w:p w14:paraId="671A5BD5" w14:textId="7941D809" w:rsidR="00DE073C" w:rsidRDefault="00DE073C" w:rsidP="002C1971"/>
    <w:p w14:paraId="6E09D36B" w14:textId="0A009D58" w:rsidR="00DE073C" w:rsidRDefault="00DE073C" w:rsidP="002C1971"/>
    <w:p w14:paraId="54A0FAFB" w14:textId="3EC949FF" w:rsidR="00DE073C" w:rsidRDefault="00DE073C" w:rsidP="002C1971"/>
    <w:p w14:paraId="4B289B2C" w14:textId="77777777" w:rsidR="00DE073C" w:rsidRDefault="00DE073C" w:rsidP="002C1971"/>
    <w:p w14:paraId="74732479" w14:textId="562092D1" w:rsidR="004C6C0D" w:rsidRPr="004C6C0D" w:rsidRDefault="000A79FB" w:rsidP="004C6C0D">
      <w:pPr>
        <w:pStyle w:val="Heading4"/>
      </w:pPr>
      <w:proofErr w:type="spellStart"/>
      <w:r>
        <w:lastRenderedPageBreak/>
        <w:t>PhotoRec</w:t>
      </w:r>
      <w:proofErr w:type="spellEnd"/>
    </w:p>
    <w:p w14:paraId="2B82B0E6" w14:textId="125B4DAC" w:rsidR="004C6C0D" w:rsidRPr="004C6C0D" w:rsidRDefault="004C6C0D" w:rsidP="004C6C0D">
      <w:pPr>
        <w:rPr>
          <w:szCs w:val="24"/>
          <w:lang w:val="en-GB"/>
        </w:rPr>
      </w:pPr>
      <w:r w:rsidRPr="004C6C0D">
        <w:rPr>
          <w:szCs w:val="24"/>
          <w:lang w:val="en-GB"/>
        </w:rPr>
        <w:fldChar w:fldCharType="begin"/>
      </w:r>
      <w:r w:rsidRPr="004C6C0D">
        <w:rPr>
          <w:szCs w:val="24"/>
          <w:lang w:val="en-GB"/>
        </w:rPr>
        <w:instrText xml:space="preserve"> INCLUDEPICTURE "/var/folders/r6/359d6v9n76n21jynk9wk83p80000gn/T/com.microsoft.Word/WebArchiveCopyPasteTempFiles/Photorec.png" \* MERGEFORMATINET </w:instrText>
      </w:r>
      <w:r w:rsidRPr="004C6C0D">
        <w:rPr>
          <w:szCs w:val="24"/>
          <w:lang w:val="en-GB"/>
        </w:rPr>
        <w:fldChar w:fldCharType="separate"/>
      </w:r>
      <w:r w:rsidRPr="004C6C0D">
        <w:rPr>
          <w:noProof/>
          <w:szCs w:val="24"/>
          <w:lang w:val="en-GB"/>
        </w:rPr>
        <w:drawing>
          <wp:inline distT="0" distB="0" distL="0" distR="0" wp14:anchorId="16789898" wp14:editId="414F1812">
            <wp:extent cx="3200400" cy="2016125"/>
            <wp:effectExtent l="0" t="0" r="0" b="3175"/>
            <wp:docPr id="1" name="Picture 1" descr="Photor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torec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C0D">
        <w:rPr>
          <w:szCs w:val="24"/>
          <w:lang w:val="en-GB"/>
        </w:rPr>
        <w:fldChar w:fldCharType="end"/>
      </w:r>
    </w:p>
    <w:p w14:paraId="2651FF33" w14:textId="7C9BCDDB" w:rsidR="00AB3A9D" w:rsidRPr="004C6C0D" w:rsidRDefault="00AB3A9D" w:rsidP="00DE073C">
      <w:pPr>
        <w:pStyle w:val="Capti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8" w:name="_Toc5282813"/>
      <w:bookmarkStart w:id="29" w:name="_Toc5283009"/>
      <w:r>
        <w:t xml:space="preserve">Figure </w:t>
      </w:r>
      <w:fldSimple w:instr=" SEQ Figure \* ARABIC ">
        <w:r>
          <w:rPr>
            <w:noProof/>
          </w:rPr>
          <w:t>9</w:t>
        </w:r>
      </w:fldSimple>
      <w:r>
        <w:t>:Photorec</w:t>
      </w:r>
      <w:bookmarkEnd w:id="28"/>
      <w:bookmarkEnd w:id="29"/>
    </w:p>
    <w:p w14:paraId="50E5F1F0" w14:textId="78028825" w:rsidR="00573EC9" w:rsidRDefault="000A79FB" w:rsidP="000A79FB">
      <w:r>
        <w:t>Photo</w:t>
      </w:r>
      <w:r w:rsidR="00067B6A">
        <w:t>R</w:t>
      </w:r>
      <w:r>
        <w:t>ec</w:t>
      </w:r>
      <w:r w:rsidR="00067B6A">
        <w:t xml:space="preserve"> is one of the powerful </w:t>
      </w:r>
      <w:r w:rsidR="004237B7">
        <w:t xml:space="preserve">carving </w:t>
      </w:r>
      <w:r w:rsidR="00067B6A">
        <w:t xml:space="preserve">tool used </w:t>
      </w:r>
      <w:r w:rsidR="004237B7">
        <w:t xml:space="preserve">for </w:t>
      </w:r>
      <w:r w:rsidR="000B3C60">
        <w:t xml:space="preserve">recovering multimedia file, </w:t>
      </w:r>
      <w:r w:rsidR="00F05849">
        <w:t xml:space="preserve">PhotoRec is not only used for recovering multimedia files, it can recover other type of supports </w:t>
      </w:r>
      <w:r w:rsidR="00F75C4E">
        <w:t>files formats.</w:t>
      </w:r>
      <w:r w:rsidR="0020376D">
        <w:t xml:space="preserve"> PhotoRec </w:t>
      </w:r>
      <w:r w:rsidR="003E1C9F">
        <w:t>is capable of running in multiple platform like Windows, Linux and Mac OS.</w:t>
      </w:r>
      <w:r w:rsidR="00821B52">
        <w:t xml:space="preserve"> The Phot</w:t>
      </w:r>
      <w:r w:rsidR="00A27A93">
        <w:t xml:space="preserve">oRec can inspect </w:t>
      </w:r>
      <w:r w:rsidR="00973A96">
        <w:t>all existing block in hard drive.</w:t>
      </w:r>
      <w:sdt>
        <w:sdtPr>
          <w:id w:val="-356736160"/>
          <w:citation/>
        </w:sdtPr>
        <w:sdtEndPr/>
        <w:sdtContent>
          <w:r w:rsidR="008C6A53">
            <w:fldChar w:fldCharType="begin"/>
          </w:r>
          <w:r w:rsidR="008C6A53">
            <w:instrText xml:space="preserve"> CITATION Nur \l 1033 </w:instrText>
          </w:r>
          <w:r w:rsidR="008C6A53">
            <w:fldChar w:fldCharType="separate"/>
          </w:r>
          <w:r w:rsidR="008C6A53">
            <w:rPr>
              <w:noProof/>
            </w:rPr>
            <w:t xml:space="preserve"> [7]</w:t>
          </w:r>
          <w:r w:rsidR="008C6A53">
            <w:fldChar w:fldCharType="end"/>
          </w:r>
        </w:sdtContent>
      </w:sdt>
      <w:r w:rsidR="00D17098">
        <w:t xml:space="preserve"> The supported file system analysis are </w:t>
      </w:r>
      <w:r w:rsidR="00BB16ED">
        <w:t>HFS+, Ext2, Ext3</w:t>
      </w:r>
      <w:r w:rsidR="000815D3">
        <w:t>, Ext4, exFAT, NTFS and FAT.</w:t>
      </w:r>
      <w:r w:rsidR="00BA44B6">
        <w:t xml:space="preserve"> PhotoRec is open source tool</w:t>
      </w:r>
      <w:r w:rsidR="00260597">
        <w:t xml:space="preserve">, which </w:t>
      </w:r>
      <w:r w:rsidR="00C336E6">
        <w:t>can work with different medias such as CD</w:t>
      </w:r>
      <w:r w:rsidR="00EA20C8">
        <w:t>-ROMS, Memory stick, smart media</w:t>
      </w:r>
      <w:r w:rsidR="00A34280">
        <w:t>, MMC and memory cards.</w:t>
      </w:r>
      <w:sdt>
        <w:sdtPr>
          <w:id w:val="-870377195"/>
          <w:citation/>
        </w:sdtPr>
        <w:sdtEndPr/>
        <w:sdtContent>
          <w:r w:rsidR="005F0150">
            <w:fldChar w:fldCharType="begin"/>
          </w:r>
          <w:r w:rsidR="005F0150">
            <w:instrText xml:space="preserve"> CITATION cgs15 \l 1033 </w:instrText>
          </w:r>
          <w:r w:rsidR="005F0150">
            <w:fldChar w:fldCharType="separate"/>
          </w:r>
          <w:r w:rsidR="005F0150">
            <w:rPr>
              <w:noProof/>
            </w:rPr>
            <w:t xml:space="preserve"> [8]</w:t>
          </w:r>
          <w:r w:rsidR="005F0150">
            <w:fldChar w:fldCharType="end"/>
          </w:r>
        </w:sdtContent>
      </w:sdt>
    </w:p>
    <w:p w14:paraId="5194A0B9" w14:textId="457D2327" w:rsidR="00573EC9" w:rsidRDefault="00573EC9" w:rsidP="00927EFC">
      <w:pPr>
        <w:pStyle w:val="Heading4"/>
      </w:pPr>
      <w:r>
        <w:t>Fore</w:t>
      </w:r>
      <w:r w:rsidR="000E515B">
        <w:t>most</w:t>
      </w:r>
    </w:p>
    <w:p w14:paraId="6CBA5B98" w14:textId="2C326C6E" w:rsidR="00184E97" w:rsidRPr="00184E97" w:rsidRDefault="00184E97" w:rsidP="00184E97">
      <w:r>
        <w:t>Fore</w:t>
      </w:r>
      <w:r w:rsidR="000D369F">
        <w:t xml:space="preserve">most Linux </w:t>
      </w:r>
      <w:r w:rsidR="000B5FB0">
        <w:t xml:space="preserve">based tools which </w:t>
      </w:r>
      <w:r w:rsidR="0031115C">
        <w:t xml:space="preserve">need configuration for process </w:t>
      </w:r>
      <w:r w:rsidR="005C1CCE">
        <w:t xml:space="preserve">the </w:t>
      </w:r>
      <w:r w:rsidR="008F5017">
        <w:t>carving.</w:t>
      </w:r>
      <w:r w:rsidR="00014E34">
        <w:t xml:space="preserve"> </w:t>
      </w:r>
      <w:r w:rsidR="00B67644">
        <w:t>The process of carving is done by finding header files and footer files.</w:t>
      </w:r>
      <w:sdt>
        <w:sdtPr>
          <w:id w:val="915982342"/>
          <w:citation/>
        </w:sdtPr>
        <w:sdtEndPr/>
        <w:sdtContent>
          <w:r w:rsidR="001B455A">
            <w:fldChar w:fldCharType="begin"/>
          </w:r>
          <w:r w:rsidR="001B455A">
            <w:instrText xml:space="preserve"> CITATION Nur \l 1033 </w:instrText>
          </w:r>
          <w:r w:rsidR="001B455A">
            <w:fldChar w:fldCharType="separate"/>
          </w:r>
          <w:r w:rsidR="001B455A">
            <w:rPr>
              <w:noProof/>
            </w:rPr>
            <w:t xml:space="preserve"> [7]</w:t>
          </w:r>
          <w:r w:rsidR="001B455A">
            <w:fldChar w:fldCharType="end"/>
          </w:r>
        </w:sdtContent>
      </w:sdt>
      <w:r w:rsidR="000B5FB0">
        <w:t xml:space="preserve"> </w:t>
      </w:r>
      <w:r w:rsidR="00497917">
        <w:t xml:space="preserve">The Foremost can </w:t>
      </w:r>
      <w:r w:rsidR="00B15AC5">
        <w:t>work on image files</w:t>
      </w:r>
      <w:r w:rsidR="001C13A2">
        <w:t>, created using dd command</w:t>
      </w:r>
      <w:r w:rsidR="00670F9F">
        <w:t>, EnCase and Safeback</w:t>
      </w:r>
      <w:r w:rsidR="001C13A2">
        <w:t>.</w:t>
      </w:r>
      <w:r w:rsidR="00FE72B6">
        <w:t xml:space="preserve"> Foremost is developed by</w:t>
      </w:r>
      <w:r w:rsidR="001C1A68">
        <w:t xml:space="preserve"> Air For</w:t>
      </w:r>
      <w:r w:rsidR="00383EDC">
        <w:t>ce Office of Special Investigation</w:t>
      </w:r>
      <w:r w:rsidR="007068CA">
        <w:t>, United States and</w:t>
      </w:r>
      <w:r w:rsidR="00FE72B6">
        <w:t xml:space="preserve"> The Center for Information Systems Security Studies and Re</w:t>
      </w:r>
      <w:r w:rsidR="001C1A68">
        <w:t>search.</w:t>
      </w:r>
      <w:sdt>
        <w:sdtPr>
          <w:id w:val="-2139331589"/>
          <w:citation/>
        </w:sdtPr>
        <w:sdtEndPr/>
        <w:sdtContent>
          <w:r w:rsidR="003955E9">
            <w:fldChar w:fldCharType="begin"/>
          </w:r>
          <w:r w:rsidR="003955E9">
            <w:instrText xml:space="preserve"> CITATION for19 \l 1033 </w:instrText>
          </w:r>
          <w:r w:rsidR="003955E9">
            <w:fldChar w:fldCharType="separate"/>
          </w:r>
          <w:r w:rsidR="003955E9">
            <w:rPr>
              <w:noProof/>
            </w:rPr>
            <w:t xml:space="preserve"> [9]</w:t>
          </w:r>
          <w:r w:rsidR="003955E9">
            <w:fldChar w:fldCharType="end"/>
          </w:r>
        </w:sdtContent>
      </w:sdt>
      <w:r w:rsidR="001C1A68">
        <w:t xml:space="preserve"> </w:t>
      </w:r>
    </w:p>
    <w:p w14:paraId="6BE1E4C0" w14:textId="77777777" w:rsidR="002C1971" w:rsidRPr="002C1971" w:rsidRDefault="002C1971" w:rsidP="002C1971"/>
    <w:p w14:paraId="4BC7ACB9" w14:textId="7E68313E" w:rsidR="00CB12EC" w:rsidRDefault="00CB12EC" w:rsidP="00CB12EC">
      <w:pPr>
        <w:pStyle w:val="Heading2"/>
      </w:pPr>
      <w:bookmarkStart w:id="30" w:name="_Toc5283121"/>
      <w:r>
        <w:t>Network forensics</w:t>
      </w:r>
      <w:bookmarkEnd w:id="30"/>
    </w:p>
    <w:p w14:paraId="7E3613FA" w14:textId="71E32599" w:rsidR="00E4688A" w:rsidRDefault="00E4688A" w:rsidP="00E4688A"/>
    <w:p w14:paraId="33C724B9" w14:textId="458EB668" w:rsidR="004C1526" w:rsidRDefault="00810E39" w:rsidP="009311B1">
      <w:r>
        <w:t xml:space="preserve">When computers are connected together </w:t>
      </w:r>
      <w:r w:rsidR="00B45408">
        <w:t xml:space="preserve">sharing data, </w:t>
      </w:r>
      <w:r w:rsidR="00665F60">
        <w:t xml:space="preserve">software </w:t>
      </w:r>
      <w:r w:rsidR="00B45408">
        <w:t xml:space="preserve">applications </w:t>
      </w:r>
      <w:r w:rsidR="00665F60">
        <w:t xml:space="preserve">or hardware the possibility of </w:t>
      </w:r>
      <w:r w:rsidR="00244DF5">
        <w:t>malicious attack is high. The</w:t>
      </w:r>
      <w:r w:rsidR="00A420F6">
        <w:t>re are different</w:t>
      </w:r>
      <w:r w:rsidR="00244DF5">
        <w:t xml:space="preserve"> many type</w:t>
      </w:r>
      <w:r w:rsidR="00A420F6">
        <w:t>s</w:t>
      </w:r>
      <w:r w:rsidR="00244DF5">
        <w:t xml:space="preserve"> of computer network</w:t>
      </w:r>
      <w:r w:rsidR="00A420F6">
        <w:t xml:space="preserve"> which </w:t>
      </w:r>
      <w:r w:rsidR="00965785">
        <w:t>are analyzed based on the network infrastructure</w:t>
      </w:r>
      <w:r w:rsidR="00197ED9">
        <w:t>,</w:t>
      </w:r>
      <w:r w:rsidR="004F75F0">
        <w:t xml:space="preserve"> Local Area Networks (LAN),</w:t>
      </w:r>
      <w:r w:rsidR="002B6CE2">
        <w:t xml:space="preserve"> Wide Area Networks (WAN)</w:t>
      </w:r>
      <w:r w:rsidR="00C3423F">
        <w:t xml:space="preserve"> and </w:t>
      </w:r>
      <w:r w:rsidR="00197ED9">
        <w:t>Metropolitan Area Network (MAN)</w:t>
      </w:r>
      <w:r w:rsidR="00244DF5">
        <w:t xml:space="preserve"> </w:t>
      </w:r>
      <w:r w:rsidR="0009215B">
        <w:t xml:space="preserve">these types of networks analyzed depending on </w:t>
      </w:r>
      <w:r w:rsidR="0009215B">
        <w:t>situations.</w:t>
      </w:r>
      <w:r w:rsidR="00622AA4">
        <w:t xml:space="preserve"> There are </w:t>
      </w:r>
      <w:r w:rsidR="00C12B27">
        <w:t>attack based on network components such as MAC Address Spoofing</w:t>
      </w:r>
      <w:r w:rsidR="00515D92">
        <w:t>, MAC Flooding</w:t>
      </w:r>
      <w:r w:rsidR="006B6CDC">
        <w:t xml:space="preserve">, </w:t>
      </w:r>
      <w:r w:rsidR="00515D92">
        <w:t>ARP Poisoning</w:t>
      </w:r>
      <w:r w:rsidR="006B6CDC">
        <w:t xml:space="preserve"> and Man</w:t>
      </w:r>
      <w:r w:rsidR="00204B63">
        <w:t>-In-The-Middle Attack</w:t>
      </w:r>
      <w:r w:rsidR="003B4538">
        <w:t>.</w:t>
      </w:r>
      <w:r w:rsidR="004C277F">
        <w:t xml:space="preserve"> The most targeted </w:t>
      </w:r>
      <w:r w:rsidR="003F5DC5">
        <w:t xml:space="preserve">device on the network is router. </w:t>
      </w:r>
      <w:r w:rsidR="00A1618E">
        <w:t xml:space="preserve">When the router is taken control </w:t>
      </w:r>
      <w:r w:rsidR="00812C6F">
        <w:t xml:space="preserve">breaking through the firewall, the </w:t>
      </w:r>
      <w:r w:rsidR="00005A84">
        <w:t>whole network</w:t>
      </w:r>
      <w:r w:rsidR="004B5FCC">
        <w:t xml:space="preserve"> is taken control by the hacker.</w:t>
      </w:r>
      <w:r w:rsidR="006C7F9C">
        <w:t xml:space="preserve"> Many tools available on network forensics. </w:t>
      </w:r>
    </w:p>
    <w:p w14:paraId="69450D95" w14:textId="685EC536" w:rsidR="004C1526" w:rsidRDefault="004C1526" w:rsidP="00927EFC">
      <w:pPr>
        <w:pStyle w:val="Heading4"/>
      </w:pPr>
      <w:r>
        <w:t>ProDiscover</w:t>
      </w:r>
      <w:r w:rsidR="00B53889">
        <w:t xml:space="preserve"> </w:t>
      </w:r>
      <w:r w:rsidR="006C7F9C">
        <w:t xml:space="preserve"> </w:t>
      </w:r>
    </w:p>
    <w:p w14:paraId="78D816D4" w14:textId="0C0448F1" w:rsidR="00155EB2" w:rsidRDefault="00AF5D27" w:rsidP="004C1526">
      <w:r>
        <w:t>Pro</w:t>
      </w:r>
      <w:r w:rsidR="009C0EBE">
        <w:t xml:space="preserve">Discover can </w:t>
      </w:r>
      <w:r w:rsidR="00EA6624">
        <w:t xml:space="preserve">obtain </w:t>
      </w:r>
      <w:r w:rsidR="007F32ED">
        <w:t xml:space="preserve">image drive </w:t>
      </w:r>
      <w:r w:rsidR="0029540A">
        <w:t xml:space="preserve">remotely and work in a live </w:t>
      </w:r>
      <w:r w:rsidR="00F05689">
        <w:t>environment getting information and analyzing information</w:t>
      </w:r>
      <w:r w:rsidR="007F66DB">
        <w:t xml:space="preserve"> of network</w:t>
      </w:r>
      <w:r w:rsidR="00DE09B8">
        <w:t xml:space="preserve"> and this tool can </w:t>
      </w:r>
      <w:r w:rsidR="00155EB2">
        <w:t>analyze file systems.</w:t>
      </w:r>
    </w:p>
    <w:p w14:paraId="08D2D797" w14:textId="5258EEC8" w:rsidR="004C1526" w:rsidRDefault="00155EB2" w:rsidP="00927EFC">
      <w:pPr>
        <w:pStyle w:val="Heading4"/>
      </w:pPr>
      <w:r>
        <w:t xml:space="preserve"> </w:t>
      </w:r>
      <w:r w:rsidR="009436A9">
        <w:t>Py</w:t>
      </w:r>
      <w:r w:rsidR="00420D87">
        <w:t>Flag</w:t>
      </w:r>
      <w:r w:rsidR="007F32ED">
        <w:t xml:space="preserve"> </w:t>
      </w:r>
    </w:p>
    <w:p w14:paraId="76060BA6" w14:textId="1F3E3011" w:rsidR="007A2072" w:rsidRDefault="00420D87" w:rsidP="00420D87">
      <w:r>
        <w:t xml:space="preserve">The PyFlag is forensic tool which analyze the captured </w:t>
      </w:r>
      <w:r w:rsidR="00C53CCD">
        <w:t xml:space="preserve">network traffic. This tool </w:t>
      </w:r>
      <w:r w:rsidR="00D17FAD">
        <w:t>analyze</w:t>
      </w:r>
      <w:r w:rsidR="00C53CCD">
        <w:t xml:space="preserve"> the </w:t>
      </w:r>
      <w:r w:rsidR="00D17FAD">
        <w:t>large volume and disk image.</w:t>
      </w:r>
      <w:r w:rsidR="003330AE">
        <w:t xml:space="preserve"> It captures the website </w:t>
      </w:r>
      <w:r w:rsidR="00D825C1">
        <w:t>and recon</w:t>
      </w:r>
      <w:r w:rsidR="000F5533">
        <w:t>struct them, how the user viewed the website.</w:t>
      </w:r>
    </w:p>
    <w:p w14:paraId="7D3525CA" w14:textId="42CB516D" w:rsidR="001D50C4" w:rsidRPr="001D50C4" w:rsidRDefault="009624DD" w:rsidP="00927EFC">
      <w:pPr>
        <w:pStyle w:val="Heading4"/>
      </w:pPr>
      <w:r>
        <w:t>NetworkMinor</w:t>
      </w:r>
    </w:p>
    <w:p w14:paraId="58C0518C" w14:textId="65F8EE03" w:rsidR="000019A2" w:rsidRDefault="00E543A4" w:rsidP="00E543A4">
      <w:r>
        <w:t xml:space="preserve">This tool </w:t>
      </w:r>
      <w:r w:rsidR="001D50C4">
        <w:t>capture</w:t>
      </w:r>
      <w:r>
        <w:t xml:space="preserve"> data from website</w:t>
      </w:r>
      <w:r w:rsidR="008F1ECE">
        <w:t>, to capture the network traffic.</w:t>
      </w:r>
      <w:r w:rsidR="00A7161D">
        <w:t xml:space="preserve"> NetworkMinor is the sniffer tool</w:t>
      </w:r>
      <w:r w:rsidR="000A3F33">
        <w:t xml:space="preserve"> and collect data about the host system</w:t>
      </w:r>
      <w:r w:rsidR="00E96020">
        <w:t xml:space="preserve"> other than getting information about network traffic</w:t>
      </w:r>
      <w:r w:rsidR="005172D8">
        <w:t xml:space="preserve"> in other words</w:t>
      </w:r>
      <w:r w:rsidR="00DC7576">
        <w:t>, it is focused on host centric than packet centric.</w:t>
      </w:r>
    </w:p>
    <w:p w14:paraId="19C9B2C2" w14:textId="2410D506" w:rsidR="000019A2" w:rsidRDefault="000019A2" w:rsidP="00927EFC">
      <w:pPr>
        <w:pStyle w:val="Heading4"/>
      </w:pPr>
      <w:r>
        <w:t>NetWitness</w:t>
      </w:r>
    </w:p>
    <w:p w14:paraId="43B6C061" w14:textId="12B16805" w:rsidR="00BF3CF0" w:rsidRDefault="00E46665" w:rsidP="00405B73">
      <w:r>
        <w:t xml:space="preserve">NetWitness </w:t>
      </w:r>
      <w:r w:rsidR="00F63D33">
        <w:t xml:space="preserve">is a </w:t>
      </w:r>
      <w:r w:rsidR="00106D3B">
        <w:t xml:space="preserve">network </w:t>
      </w:r>
      <w:r w:rsidR="00F63D33">
        <w:t xml:space="preserve">forensic tool which detect the any virus or </w:t>
      </w:r>
      <w:r w:rsidR="00106D3B">
        <w:t>threats</w:t>
      </w:r>
      <w:r w:rsidR="00D64535">
        <w:t xml:space="preserve"> automatically. </w:t>
      </w:r>
      <w:r w:rsidR="003958E5">
        <w:t>This tool</w:t>
      </w:r>
      <w:r w:rsidR="007D2AD7">
        <w:t xml:space="preserve"> can capture traffic data of network and </w:t>
      </w:r>
      <w:r w:rsidR="00BF3CF0">
        <w:t>analysis real time.</w:t>
      </w:r>
    </w:p>
    <w:p w14:paraId="5C7E3617" w14:textId="2BFD79C2" w:rsidR="00BF3CF0" w:rsidRDefault="00BF3CF0" w:rsidP="00927EFC">
      <w:pPr>
        <w:pStyle w:val="Heading4"/>
      </w:pPr>
      <w:r>
        <w:t>NetIntercept</w:t>
      </w:r>
    </w:p>
    <w:p w14:paraId="7FC66DC5" w14:textId="142DF2E1" w:rsidR="0011284A" w:rsidRDefault="00BF3CF0" w:rsidP="00BF3CF0">
      <w:r>
        <w:t>NetInter</w:t>
      </w:r>
      <w:r w:rsidR="000E5278">
        <w:t xml:space="preserve">cept </w:t>
      </w:r>
      <w:r w:rsidR="00AC5B4F">
        <w:t>network forensic tool</w:t>
      </w:r>
      <w:r w:rsidR="00AB5CDD">
        <w:t xml:space="preserve"> which capture network data and collect network data for later analysis.</w:t>
      </w:r>
      <w:r w:rsidR="002F0110">
        <w:t xml:space="preserve"> </w:t>
      </w:r>
      <w:r w:rsidR="002136FD">
        <w:t>This tools make sure the in</w:t>
      </w:r>
      <w:r w:rsidR="00E1412B">
        <w:t>tegrity of the data kept during the analysis</w:t>
      </w:r>
      <w:r w:rsidR="00954F2A">
        <w:t xml:space="preserve"> </w:t>
      </w:r>
      <w:r w:rsidR="00B113C0">
        <w:t>with</w:t>
      </w:r>
      <w:r w:rsidR="00954F2A">
        <w:t xml:space="preserve"> hashing capabilities.</w:t>
      </w:r>
      <w:r w:rsidR="009D7536">
        <w:t xml:space="preserve"> NetIntercept is used for detecting the </w:t>
      </w:r>
      <w:r w:rsidR="00B95CC0">
        <w:t>spoofing. Packet analysis generated as report in this tool</w:t>
      </w:r>
      <w:r w:rsidR="000A2373">
        <w:t xml:space="preserve"> and have capability of data mining</w:t>
      </w:r>
      <w:r w:rsidR="007750A0">
        <w:t xml:space="preserve">. This tool help in finding </w:t>
      </w:r>
      <w:r w:rsidR="00AC6730">
        <w:t>important information</w:t>
      </w:r>
      <w:r w:rsidR="006008F9">
        <w:t>.</w:t>
      </w:r>
    </w:p>
    <w:p w14:paraId="41CB5BF5" w14:textId="77777777" w:rsidR="00DE073C" w:rsidRDefault="00DE073C" w:rsidP="00BF3CF0"/>
    <w:p w14:paraId="111A8F0A" w14:textId="75F1FA4E" w:rsidR="006008F9" w:rsidRDefault="0011284A" w:rsidP="00927EFC">
      <w:pPr>
        <w:pStyle w:val="Heading4"/>
      </w:pPr>
      <w:r>
        <w:lastRenderedPageBreak/>
        <w:t>NetDetector</w:t>
      </w:r>
    </w:p>
    <w:p w14:paraId="5F1C72F4" w14:textId="1FAA1577" w:rsidR="0011284A" w:rsidRDefault="00E27F1A" w:rsidP="0011284A">
      <w:r>
        <w:t xml:space="preserve">NetDetector is </w:t>
      </w:r>
      <w:r w:rsidR="00CF2A8D">
        <w:t>real-time observation of network</w:t>
      </w:r>
      <w:r w:rsidR="00CE08D7">
        <w:t>, This tools similar to</w:t>
      </w:r>
      <w:r w:rsidR="00AB27BC">
        <w:t xml:space="preserve"> </w:t>
      </w:r>
      <w:r w:rsidR="00CE08D7">
        <w:t>Net</w:t>
      </w:r>
      <w:r w:rsidR="00AB27BC">
        <w:t>Intercept and NetWitness.</w:t>
      </w:r>
      <w:r w:rsidR="00B842A2">
        <w:t xml:space="preserve"> Network intrusions detected based on signatures </w:t>
      </w:r>
      <w:r w:rsidR="00F15D26">
        <w:t xml:space="preserve">and anomalies. This tool is </w:t>
      </w:r>
      <w:r w:rsidR="00E53338">
        <w:t>specialized</w:t>
      </w:r>
      <w:r w:rsidR="00F15D26">
        <w:t xml:space="preserve"> in re</w:t>
      </w:r>
      <w:r w:rsidR="00E53338">
        <w:t>-developing raw data.</w:t>
      </w:r>
    </w:p>
    <w:p w14:paraId="5B064A00" w14:textId="78E41389" w:rsidR="00E53338" w:rsidRDefault="00A24683" w:rsidP="00927EFC">
      <w:pPr>
        <w:pStyle w:val="Heading4"/>
      </w:pPr>
      <w:r>
        <w:t>Omni</w:t>
      </w:r>
      <w:r w:rsidR="00536961">
        <w:t>Peek</w:t>
      </w:r>
    </w:p>
    <w:p w14:paraId="60CE5DBD" w14:textId="4E795048" w:rsidR="00536961" w:rsidRDefault="00536961" w:rsidP="00536961">
      <w:r>
        <w:t xml:space="preserve">OmniPeek allows </w:t>
      </w:r>
      <w:r w:rsidR="008B7017">
        <w:t>forensic investigator to obverse</w:t>
      </w:r>
      <w:r w:rsidR="000F0869">
        <w:t xml:space="preserve"> each and every part of the network in real time.</w:t>
      </w:r>
      <w:r w:rsidR="00E9013C">
        <w:t xml:space="preserve"> This tool can capture and </w:t>
      </w:r>
      <w:r w:rsidR="00DE17B3">
        <w:t xml:space="preserve">analyze network traffic data. </w:t>
      </w:r>
      <w:r w:rsidR="00A52188">
        <w:t>It is capa</w:t>
      </w:r>
      <w:r w:rsidR="00E73003">
        <w:t xml:space="preserve">ble of </w:t>
      </w:r>
      <w:r w:rsidR="00B50394">
        <w:t>Min</w:t>
      </w:r>
      <w:r w:rsidR="00CC24C4">
        <w:t>e traffic</w:t>
      </w:r>
      <w:r w:rsidR="00A52188">
        <w:t xml:space="preserve"> data</w:t>
      </w:r>
      <w:r w:rsidR="00CC24C4">
        <w:t xml:space="preserve"> and search</w:t>
      </w:r>
      <w:r w:rsidR="008B7017">
        <w:t xml:space="preserve"> </w:t>
      </w:r>
      <w:r w:rsidR="00A52188">
        <w:t>data</w:t>
      </w:r>
      <w:r w:rsidR="00E73003">
        <w:t>.</w:t>
      </w:r>
      <w:r w:rsidR="00A52188">
        <w:t xml:space="preserve"> </w:t>
      </w:r>
    </w:p>
    <w:p w14:paraId="1F09C468" w14:textId="0A0FEF75" w:rsidR="00E73003" w:rsidRDefault="00713517" w:rsidP="00927EFC">
      <w:pPr>
        <w:pStyle w:val="Heading4"/>
      </w:pPr>
      <w:r>
        <w:t>SilentRunner</w:t>
      </w:r>
    </w:p>
    <w:p w14:paraId="76C40A37" w14:textId="6BA84D62" w:rsidR="003D1BA4" w:rsidRDefault="00713517" w:rsidP="00894548">
      <w:r>
        <w:t>SilentRunner</w:t>
      </w:r>
      <w:r w:rsidR="00207533">
        <w:t xml:space="preserve"> is network forensic tool which visualize, </w:t>
      </w:r>
      <w:r w:rsidR="0041446D">
        <w:t>analyze and capture the network activities</w:t>
      </w:r>
      <w:r w:rsidR="00E32814">
        <w:t xml:space="preserve"> by </w:t>
      </w:r>
      <w:r w:rsidR="00746FCA">
        <w:t>intrusion,</w:t>
      </w:r>
      <w:r w:rsidR="00F040E2">
        <w:t xml:space="preserve"> to find any abnormal activities before or after the incident.</w:t>
      </w:r>
      <w:r w:rsidR="005E4168">
        <w:t xml:space="preserve"> It help to play back the incident in sequence of time</w:t>
      </w:r>
      <w:r w:rsidR="007419D6">
        <w:t xml:space="preserve"> and this tool can monitor network traffic.</w:t>
      </w:r>
      <w:sdt>
        <w:sdtPr>
          <w:id w:val="-1236001355"/>
          <w:citation/>
        </w:sdtPr>
        <w:sdtEndPr/>
        <w:sdtContent>
          <w:r w:rsidR="00C47A53">
            <w:fldChar w:fldCharType="begin"/>
          </w:r>
          <w:r w:rsidR="00C47A53">
            <w:instrText xml:space="preserve"> CITATION mar14 \l 1033 </w:instrText>
          </w:r>
          <w:r w:rsidR="00C47A53">
            <w:fldChar w:fldCharType="separate"/>
          </w:r>
          <w:r w:rsidR="00C47A53">
            <w:rPr>
              <w:noProof/>
            </w:rPr>
            <w:t xml:space="preserve"> [11]</w:t>
          </w:r>
          <w:r w:rsidR="00C47A53">
            <w:fldChar w:fldCharType="end"/>
          </w:r>
        </w:sdtContent>
      </w:sdt>
      <w:r w:rsidR="0041446D">
        <w:t xml:space="preserve"> </w:t>
      </w:r>
    </w:p>
    <w:p w14:paraId="04A280C6" w14:textId="46E3989D" w:rsidR="003D1BA4" w:rsidRDefault="003D1BA4" w:rsidP="00927EFC">
      <w:pPr>
        <w:pStyle w:val="Heading4"/>
      </w:pPr>
      <w:r>
        <w:t>Wire</w:t>
      </w:r>
      <w:r w:rsidR="00BC3BA0">
        <w:t>shark</w:t>
      </w:r>
    </w:p>
    <w:p w14:paraId="246297E7" w14:textId="4D2B6447" w:rsidR="00BC3BA0" w:rsidRDefault="00BC3BA0" w:rsidP="00BC3BA0">
      <w:r>
        <w:t>Wiresh</w:t>
      </w:r>
      <w:r w:rsidR="00091EBA">
        <w:t xml:space="preserve">ark tool is developed to analyze, capture and filter </w:t>
      </w:r>
      <w:r w:rsidR="00D75028">
        <w:t>network traffic.</w:t>
      </w:r>
      <w:r w:rsidR="001A1099">
        <w:t xml:space="preserve"> Wireshark is </w:t>
      </w:r>
      <w:r w:rsidR="008F5DA0">
        <w:t>Graphical User Interface (GUI)</w:t>
      </w:r>
      <w:r w:rsidR="00FB4DC1">
        <w:t xml:space="preserve"> and it is open source.</w:t>
      </w:r>
      <w:r w:rsidR="007B5149">
        <w:t xml:space="preserve"> This tool supports the Pack</w:t>
      </w:r>
      <w:r w:rsidR="00366391">
        <w:t>e</w:t>
      </w:r>
      <w:r w:rsidR="007B5149">
        <w:t>t Details Markup La</w:t>
      </w:r>
      <w:r w:rsidR="00366391">
        <w:t>nguage (PDML), Packet Filter</w:t>
      </w:r>
      <w:r w:rsidR="00BE03CA">
        <w:t>ing and protocol decoding.</w:t>
      </w:r>
      <w:r w:rsidR="00260409">
        <w:t xml:space="preserve"> The Wireshark </w:t>
      </w:r>
      <w:r w:rsidR="00A02014">
        <w:t xml:space="preserve">can capture packets on any system and </w:t>
      </w:r>
      <w:r w:rsidR="00BB5CCF">
        <w:t>network card supports sniffing. Wireshark capture network data real-time</w:t>
      </w:r>
      <w:r w:rsidR="006A6E03">
        <w:t xml:space="preserve"> and filter through protocol.</w:t>
      </w:r>
    </w:p>
    <w:p w14:paraId="14B2CA4B" w14:textId="5876CB30" w:rsidR="003E53F9" w:rsidRDefault="00CB62E2" w:rsidP="00927EFC">
      <w:pPr>
        <w:pStyle w:val="Heading4"/>
      </w:pPr>
      <w:r>
        <w:t>t</w:t>
      </w:r>
      <w:r w:rsidR="005A52EF">
        <w:t>shark</w:t>
      </w:r>
    </w:p>
    <w:p w14:paraId="6FE4C9FE" w14:textId="093E46C2" w:rsidR="00B30580" w:rsidRDefault="00CB62E2" w:rsidP="005A52EF">
      <w:r>
        <w:t>t</w:t>
      </w:r>
      <w:r w:rsidR="00B126A6">
        <w:t>s</w:t>
      </w:r>
      <w:r>
        <w:t xml:space="preserve">hark is network protocol analyze tool </w:t>
      </w:r>
      <w:r w:rsidR="00EE54B4">
        <w:t>which is command line</w:t>
      </w:r>
      <w:r w:rsidR="00FE6EFE">
        <w:t xml:space="preserve"> </w:t>
      </w:r>
      <w:r w:rsidR="001B2B1A">
        <w:t>based. It can save files in formats which wireshark does</w:t>
      </w:r>
      <w:r w:rsidR="0008522E">
        <w:t>. tshark is used in capturing network packets.</w:t>
      </w:r>
    </w:p>
    <w:p w14:paraId="48CB353F" w14:textId="5FF13271" w:rsidR="00B30580" w:rsidRDefault="00B30580" w:rsidP="00927EFC">
      <w:pPr>
        <w:pStyle w:val="Heading4"/>
      </w:pPr>
      <w:r>
        <w:t>dum</w:t>
      </w:r>
      <w:r w:rsidR="00333050">
        <w:t>pcap</w:t>
      </w:r>
    </w:p>
    <w:p w14:paraId="025D53A2" w14:textId="3AF5F198" w:rsidR="00B30580" w:rsidRPr="00B30580" w:rsidRDefault="00333050" w:rsidP="00B30580">
      <w:r>
        <w:t xml:space="preserve">dumpcap is </w:t>
      </w:r>
      <w:r w:rsidR="00397A09">
        <w:t>developed to capture network packets</w:t>
      </w:r>
      <w:r w:rsidR="00533250">
        <w:t>, which is the command line interface tool of wireshark.</w:t>
      </w:r>
      <w:r w:rsidR="00F15439">
        <w:t xml:space="preserve"> The dumpcap </w:t>
      </w:r>
      <w:r w:rsidR="00B25C3F">
        <w:t>take fewer system resources than wireshark to capture network packets.</w:t>
      </w:r>
      <w:r w:rsidR="00EA00A2">
        <w:t xml:space="preserve"> The traffic sniffing tools are</w:t>
      </w:r>
      <w:r w:rsidR="00D76777">
        <w:t xml:space="preserve"> limited by many Operating System.</w:t>
      </w:r>
      <w:sdt>
        <w:sdtPr>
          <w:id w:val="1521433314"/>
          <w:citation/>
        </w:sdtPr>
        <w:sdtEndPr/>
        <w:sdtContent>
          <w:r w:rsidR="009A28D9">
            <w:fldChar w:fldCharType="begin"/>
          </w:r>
          <w:r w:rsidR="009A28D9">
            <w:instrText xml:space="preserve"> CITATION She12 \l 1033 </w:instrText>
          </w:r>
          <w:r w:rsidR="009A28D9">
            <w:fldChar w:fldCharType="separate"/>
          </w:r>
          <w:r w:rsidR="009A28D9">
            <w:rPr>
              <w:noProof/>
            </w:rPr>
            <w:t xml:space="preserve"> [12]</w:t>
          </w:r>
          <w:r w:rsidR="009A28D9">
            <w:fldChar w:fldCharType="end"/>
          </w:r>
        </w:sdtContent>
      </w:sdt>
    </w:p>
    <w:p w14:paraId="29D9B154" w14:textId="77777777" w:rsidR="00E4688A" w:rsidRPr="00E4688A" w:rsidRDefault="00E4688A" w:rsidP="00E4688A"/>
    <w:p w14:paraId="07D81C3F" w14:textId="111A5F9B" w:rsidR="00CB12EC" w:rsidRDefault="00CB12EC" w:rsidP="00CB12EC">
      <w:pPr>
        <w:pStyle w:val="Heading2"/>
      </w:pPr>
      <w:bookmarkStart w:id="31" w:name="_Toc5283122"/>
      <w:r>
        <w:t>Email forensics</w:t>
      </w:r>
      <w:bookmarkEnd w:id="31"/>
    </w:p>
    <w:p w14:paraId="3BD27535" w14:textId="0676C0A1" w:rsidR="00FD5906" w:rsidRDefault="00020D21" w:rsidP="00927EFC">
      <w:pPr>
        <w:pStyle w:val="Heading4"/>
      </w:pPr>
      <w:r>
        <w:t>MailXaminer</w:t>
      </w:r>
    </w:p>
    <w:p w14:paraId="14C88D60" w14:textId="1AD26679" w:rsidR="00EC1CAE" w:rsidRDefault="00D602B7" w:rsidP="00EC1CAE">
      <w:r>
        <w:t>MailXaminer is email foren</w:t>
      </w:r>
      <w:r w:rsidR="00CD6127">
        <w:t xml:space="preserve">sic tool which can recover </w:t>
      </w:r>
      <w:r w:rsidR="008D2AFF">
        <w:t xml:space="preserve">deleted emails and corrupted emails. It supports the email formats of </w:t>
      </w:r>
      <w:r w:rsidR="00A804F5">
        <w:t>MBOX, MBX, TBB, IMM, OLM, OST, PST, EML</w:t>
      </w:r>
      <w:r w:rsidR="00E661E5">
        <w:t>, EDB and NSF.</w:t>
      </w:r>
      <w:r w:rsidR="00EB5F09">
        <w:t xml:space="preserve"> Corrupted Calendar or </w:t>
      </w:r>
      <w:r w:rsidR="004447F7">
        <w:t>Contacts can be recovered using MailXaminer.</w:t>
      </w:r>
      <w:r w:rsidR="00670C4E">
        <w:t xml:space="preserve"> MailXaminer Supports the email applications formats such as Hotmail, Yahoo, Gmail,</w:t>
      </w:r>
      <w:r w:rsidR="00780D0D">
        <w:t xml:space="preserve"> IMAP, Mozilla Thunderbird, Lotus Notes and Outlook.</w:t>
      </w:r>
    </w:p>
    <w:p w14:paraId="14B1FF16" w14:textId="303F7EA0" w:rsidR="00C84746" w:rsidRDefault="00C84746" w:rsidP="00927EFC">
      <w:pPr>
        <w:pStyle w:val="Heading4"/>
      </w:pPr>
      <w:r>
        <w:t>Add4Mail</w:t>
      </w:r>
    </w:p>
    <w:p w14:paraId="0EE99FE3" w14:textId="04A749A6" w:rsidR="00E7542E" w:rsidRDefault="00E7542E" w:rsidP="00E7542E">
      <w:r>
        <w:t>Add4Mail analyze the store email on hard drive to produce evidence.</w:t>
      </w:r>
      <w:r w:rsidR="00524A1A">
        <w:t xml:space="preserve"> Add4Mail got feature of analyzing </w:t>
      </w:r>
      <w:r w:rsidR="00A4074E">
        <w:t>IMAP webmail’s such as Gmail, Yahoo, Fast mail, AOL mail, GMX mail and outlook.</w:t>
      </w:r>
      <w:r w:rsidR="007B3DE1">
        <w:t xml:space="preserve"> Email evidence can be exported in pdf formats.</w:t>
      </w:r>
      <w:r w:rsidR="003F254A">
        <w:t xml:space="preserve"> This tool have feature</w:t>
      </w:r>
      <w:r w:rsidR="007D03D7">
        <w:t>s</w:t>
      </w:r>
      <w:r w:rsidR="003F254A">
        <w:t xml:space="preserve"> of</w:t>
      </w:r>
      <w:r w:rsidR="007D03D7">
        <w:t xml:space="preserve"> filtering emails data through keywords</w:t>
      </w:r>
      <w:r w:rsidR="00F601BB">
        <w:t xml:space="preserve">, logical operator and regular expressions, date, time and </w:t>
      </w:r>
      <w:r w:rsidR="00D564E1">
        <w:t xml:space="preserve">by text. The email can be searched using </w:t>
      </w:r>
      <w:r w:rsidR="0089716D">
        <w:t>body content, header, contents and by date.</w:t>
      </w:r>
      <w:r w:rsidR="00771A21">
        <w:t xml:space="preserve"> This tool can recover email from recycle bin</w:t>
      </w:r>
      <w:r w:rsidR="00297E82">
        <w:t xml:space="preserve"> and filter duplicate emails.</w:t>
      </w:r>
      <w:r w:rsidR="004467B4">
        <w:t xml:space="preserve"> Add4Mail work on multiple OS platform such as </w:t>
      </w:r>
      <w:r w:rsidR="006D17E4">
        <w:t>Mac OS X, Linux and Microsoft Windows.</w:t>
      </w:r>
      <w:sdt>
        <w:sdtPr>
          <w:id w:val="-132098605"/>
          <w:citation/>
        </w:sdtPr>
        <w:sdtEndPr/>
        <w:sdtContent>
          <w:r w:rsidR="00263FBD">
            <w:fldChar w:fldCharType="begin"/>
          </w:r>
          <w:r w:rsidR="00263FBD">
            <w:instrText xml:space="preserve"> CITATION Vam15 \l 1033 </w:instrText>
          </w:r>
          <w:r w:rsidR="00263FBD">
            <w:fldChar w:fldCharType="separate"/>
          </w:r>
          <w:r w:rsidR="00263FBD">
            <w:rPr>
              <w:noProof/>
            </w:rPr>
            <w:t xml:space="preserve"> [13]</w:t>
          </w:r>
          <w:r w:rsidR="00263FBD">
            <w:fldChar w:fldCharType="end"/>
          </w:r>
        </w:sdtContent>
      </w:sdt>
      <w:r w:rsidR="004467B4">
        <w:t xml:space="preserve"> </w:t>
      </w:r>
    </w:p>
    <w:p w14:paraId="0116E379" w14:textId="77777777" w:rsidR="00CD4DEB" w:rsidRDefault="00CD4DEB" w:rsidP="00E7542E"/>
    <w:p w14:paraId="1B49D046" w14:textId="3D7C334D" w:rsidR="00D569C8" w:rsidRPr="00E7542E" w:rsidRDefault="00FB5EE4" w:rsidP="00FB5EE4">
      <w:pPr>
        <w:pStyle w:val="Heading1"/>
      </w:pPr>
      <w:bookmarkStart w:id="32" w:name="_Toc5283123"/>
      <w:r>
        <w:t>Terrorist Attack Case</w:t>
      </w:r>
      <w:bookmarkEnd w:id="32"/>
      <w:r>
        <w:t xml:space="preserve"> </w:t>
      </w:r>
    </w:p>
    <w:p w14:paraId="5AA64E9F" w14:textId="77777777" w:rsidR="00020D21" w:rsidRPr="00020D21" w:rsidRDefault="00020D21" w:rsidP="00020D21"/>
    <w:p w14:paraId="1B54DE52" w14:textId="2BEE8D75" w:rsidR="000F38EB" w:rsidRDefault="00194C39" w:rsidP="00AF4C36">
      <w:r>
        <w:t xml:space="preserve">   </w:t>
      </w:r>
      <w:r w:rsidR="00352C48">
        <w:t xml:space="preserve">A terrorist was shot dead in Heathrow International Airport. The terrorist intention to bomb the </w:t>
      </w:r>
      <w:r w:rsidR="00953694">
        <w:t>Mason International Airport in F</w:t>
      </w:r>
      <w:r w:rsidR="00E85BD8">
        <w:t>iji</w:t>
      </w:r>
      <w:r w:rsidR="009F5694">
        <w:t xml:space="preserve"> flying from Heathrow International Airport </w:t>
      </w:r>
      <w:r w:rsidR="003958E5">
        <w:t>London.</w:t>
      </w:r>
      <w:r w:rsidR="0061731F">
        <w:t xml:space="preserve"> </w:t>
      </w:r>
      <w:r w:rsidR="0031475F">
        <w:t xml:space="preserve">A terrorist </w:t>
      </w:r>
      <w:r w:rsidR="00F1233E">
        <w:t xml:space="preserve">brief case with dell laptop </w:t>
      </w:r>
      <w:r w:rsidR="00AF4A17">
        <w:t>running</w:t>
      </w:r>
      <w:r w:rsidR="003766F1">
        <w:t xml:space="preserve"> </w:t>
      </w:r>
      <w:r w:rsidR="00766FB4">
        <w:t>Microsoft Windows XP service pack 2</w:t>
      </w:r>
      <w:r w:rsidR="00A530E4">
        <w:t xml:space="preserve"> was handed to </w:t>
      </w:r>
      <w:r w:rsidR="004B6968">
        <w:t>Mr. John</w:t>
      </w:r>
      <w:r w:rsidR="000462D1">
        <w:t xml:space="preserve"> </w:t>
      </w:r>
      <w:r w:rsidR="00AE7389">
        <w:t>f</w:t>
      </w:r>
      <w:r w:rsidR="00991516">
        <w:t>or forensic analysis.</w:t>
      </w:r>
      <w:r w:rsidR="000462D1">
        <w:t xml:space="preserve"> Mr. John will be forensic investigator </w:t>
      </w:r>
      <w:r w:rsidR="00954DBC">
        <w:t>for this case</w:t>
      </w:r>
      <w:r w:rsidR="000462D1">
        <w:t>.</w:t>
      </w:r>
      <w:r w:rsidR="00505719">
        <w:t xml:space="preserve"> Forensic is </w:t>
      </w:r>
      <w:r w:rsidR="00CE38B7">
        <w:t xml:space="preserve">analyzing </w:t>
      </w:r>
      <w:r w:rsidR="009606CC">
        <w:t>any</w:t>
      </w:r>
      <w:r w:rsidR="00CE38B7">
        <w:t xml:space="preserve"> digital data </w:t>
      </w:r>
      <w:r w:rsidR="00F9555C">
        <w:t>for any evidence to prove any crime.</w:t>
      </w:r>
      <w:r w:rsidR="00CB5702">
        <w:t xml:space="preserve"> The photograph taken at the scene and the finger print in dell laptop confirmed the dell laptop belonged to the </w:t>
      </w:r>
      <w:r w:rsidR="00303D70">
        <w:t>terrorist</w:t>
      </w:r>
      <w:r w:rsidR="00CB5702">
        <w:t xml:space="preserve"> who was shot down at </w:t>
      </w:r>
      <w:r w:rsidR="00303D70">
        <w:t>Heathrow International Airport London.</w:t>
      </w:r>
      <w:r w:rsidR="000F38EB">
        <w:t xml:space="preserve"> In this case</w:t>
      </w:r>
      <w:r w:rsidR="00C3524D">
        <w:t>, john is the incident handler. The terrorist has be shot dead</w:t>
      </w:r>
      <w:r w:rsidR="00C43F1E">
        <w:t>. The information is obtained from the terrorist belongings for future reference.</w:t>
      </w:r>
      <w:r w:rsidR="00383F17">
        <w:t xml:space="preserve"> Incident handler cannot appear in court and incident handler </w:t>
      </w:r>
      <w:r w:rsidR="00383F17">
        <w:lastRenderedPageBreak/>
        <w:t xml:space="preserve">hasn’t got any power to appear in court whereas expert analysis the report produced by incident handler </w:t>
      </w:r>
      <w:r w:rsidR="0020743B">
        <w:t>and appear in court to provide the evidence.</w:t>
      </w:r>
      <w:r w:rsidR="002B6C53">
        <w:t xml:space="preserve"> This report is being analyzed as incident handler.</w:t>
      </w:r>
      <w:r w:rsidR="00C43F1E">
        <w:t xml:space="preserve"> </w:t>
      </w:r>
    </w:p>
    <w:p w14:paraId="6CA63E00" w14:textId="40A56E73" w:rsidR="00954DBC" w:rsidRDefault="00954DBC" w:rsidP="00AF4C36"/>
    <w:p w14:paraId="14668B52" w14:textId="246DFCA1" w:rsidR="0072166E" w:rsidRDefault="00954DBC" w:rsidP="00AF4C36">
      <w:r>
        <w:t xml:space="preserve">The forensic investigator noticed dell laptop running </w:t>
      </w:r>
      <w:r w:rsidR="000113DB">
        <w:t>windows XP service pack 2 and the dell laptop was in standby mode.</w:t>
      </w:r>
      <w:r w:rsidR="007D479E">
        <w:t xml:space="preserve"> The pro</w:t>
      </w:r>
      <w:r w:rsidR="00505719">
        <w:t xml:space="preserve">cess of the </w:t>
      </w:r>
      <w:r w:rsidR="00D32184">
        <w:t>digital forensic is to collect information</w:t>
      </w:r>
      <w:r w:rsidR="00197BEE">
        <w:t xml:space="preserve"> then analyze the information</w:t>
      </w:r>
      <w:r w:rsidR="00095727">
        <w:t xml:space="preserve"> and then present it to the court for evidence. The investigator </w:t>
      </w:r>
      <w:r w:rsidR="00C00884">
        <w:t>must follow certain step to do the forensic analysis.</w:t>
      </w:r>
      <w:r w:rsidR="00CE1585">
        <w:t xml:space="preserve"> The forensic investigator should maintain the chain of custody from the begin </w:t>
      </w:r>
      <w:r w:rsidR="003E7FAA">
        <w:t xml:space="preserve">to the end </w:t>
      </w:r>
      <w:r w:rsidR="008A7DA7">
        <w:t xml:space="preserve">until submitting to the </w:t>
      </w:r>
      <w:r w:rsidR="00B5703E">
        <w:t xml:space="preserve">evidence to the </w:t>
      </w:r>
      <w:r w:rsidR="008A7DA7">
        <w:t>court</w:t>
      </w:r>
      <w:r w:rsidR="003C2912">
        <w:t>, securely store the evidence</w:t>
      </w:r>
      <w:r w:rsidR="005338A5">
        <w:t xml:space="preserve"> and create document trail in electronic or paper.</w:t>
      </w:r>
      <w:r w:rsidR="00E53B5D">
        <w:t xml:space="preserve"> In forensic investigation the original evidences are not examined for security reason of making changes to the evidence accidently o</w:t>
      </w:r>
      <w:r w:rsidR="000123FD">
        <w:t>r</w:t>
      </w:r>
      <w:r w:rsidR="00E53B5D">
        <w:t xml:space="preserve"> intentionally. Instead of </w:t>
      </w:r>
      <w:r w:rsidR="003958E5">
        <w:t>examining</w:t>
      </w:r>
      <w:r w:rsidR="00E53B5D">
        <w:t xml:space="preserve"> the original</w:t>
      </w:r>
      <w:r w:rsidR="0065400D">
        <w:t xml:space="preserve"> evidence drive</w:t>
      </w:r>
      <w:r w:rsidR="00D428E6">
        <w:t>,</w:t>
      </w:r>
      <w:r w:rsidR="00E53B5D">
        <w:t xml:space="preserve"> evidence </w:t>
      </w:r>
      <w:r w:rsidR="00D428E6">
        <w:t xml:space="preserve">drive are copied or imaged for forensic analysis using bit stream </w:t>
      </w:r>
      <w:r w:rsidR="00073E03">
        <w:t xml:space="preserve">imaging process. </w:t>
      </w:r>
      <w:r w:rsidR="00227B49">
        <w:t xml:space="preserve">There </w:t>
      </w:r>
      <w:r w:rsidR="003958E5">
        <w:t>is</w:t>
      </w:r>
      <w:r w:rsidR="00227B49">
        <w:t xml:space="preserve"> software procedure </w:t>
      </w:r>
      <w:r w:rsidR="0029415E">
        <w:t>of</w:t>
      </w:r>
      <w:r w:rsidR="00227B49">
        <w:t xml:space="preserve"> making copy of the evidence </w:t>
      </w:r>
      <w:r w:rsidR="0076758C">
        <w:t>drive</w:t>
      </w:r>
      <w:r w:rsidR="001B2E3F">
        <w:t xml:space="preserve">, </w:t>
      </w:r>
      <w:r w:rsidR="0076758C">
        <w:t>in case</w:t>
      </w:r>
      <w:r w:rsidR="001B2E3F">
        <w:t xml:space="preserve"> of overwriting any </w:t>
      </w:r>
      <w:r w:rsidR="0076758C">
        <w:t xml:space="preserve">drive or modifying </w:t>
      </w:r>
      <w:r w:rsidR="00DB0CFE">
        <w:t xml:space="preserve">accidently, there is hardware for making </w:t>
      </w:r>
      <w:r w:rsidR="003370AE">
        <w:t>copy procedure to evidence drive. The write blocker is the hardware device for imaging the evidence drive.</w:t>
      </w:r>
      <w:r w:rsidR="00E27C7E">
        <w:t xml:space="preserve"> Mr. John noticed the dell laptop was in standby mode, </w:t>
      </w:r>
      <w:r w:rsidR="003958E5">
        <w:t>the</w:t>
      </w:r>
      <w:r w:rsidR="009D76D1">
        <w:t xml:space="preserve"> information </w:t>
      </w:r>
      <w:r w:rsidR="00FA73C2">
        <w:t xml:space="preserve">in the Random Access Memory </w:t>
      </w:r>
      <w:r w:rsidR="000E10BE">
        <w:t xml:space="preserve">(RAM) </w:t>
      </w:r>
      <w:r w:rsidR="00FA73C2">
        <w:t>can be imaged</w:t>
      </w:r>
      <w:r w:rsidR="000E10BE">
        <w:t xml:space="preserve">. The </w:t>
      </w:r>
      <w:r w:rsidR="003958E5">
        <w:t>Random-Access</w:t>
      </w:r>
      <w:r w:rsidR="000E10BE">
        <w:t xml:space="preserve"> Memory (RAM) is volatile memory, all data in volatile memory get erased when computer is powered off.</w:t>
      </w:r>
      <w:r w:rsidR="00390DDC">
        <w:t xml:space="preserve"> Imaging Random Access Memory (RAM)</w:t>
      </w:r>
      <w:r w:rsidR="007B7D34">
        <w:t>, the recent</w:t>
      </w:r>
      <w:r w:rsidR="00F2052C">
        <w:t>ly loaded application or activities could be analyzed</w:t>
      </w:r>
      <w:r w:rsidR="00CC311E">
        <w:t>.</w:t>
      </w:r>
      <w:r w:rsidR="00B426DF">
        <w:t xml:space="preserve"> There </w:t>
      </w:r>
      <w:r w:rsidR="00F57D7B">
        <w:t>a</w:t>
      </w:r>
      <w:r w:rsidR="00B426DF">
        <w:t xml:space="preserve">re many kinds of tools which could </w:t>
      </w:r>
      <w:r w:rsidR="005A3A25">
        <w:t>use to image volatile memory</w:t>
      </w:r>
      <w:r w:rsidR="00A51F27">
        <w:t>,</w:t>
      </w:r>
      <w:r w:rsidR="00DC6211">
        <w:t xml:space="preserve"> such as LiME</w:t>
      </w:r>
      <w:r w:rsidR="00A51F27">
        <w:t xml:space="preserve"> Linux Memory Extractor.</w:t>
      </w:r>
      <w:r w:rsidR="00DC6211">
        <w:t xml:space="preserve"> </w:t>
      </w:r>
      <w:r w:rsidR="0072166E">
        <w:t xml:space="preserve">The image volatile </w:t>
      </w:r>
      <w:r w:rsidR="00317559">
        <w:t xml:space="preserve">date can be analyzed using Volatility, </w:t>
      </w:r>
      <w:r w:rsidR="00D81173">
        <w:t>Volatility is memory forensic tool.</w:t>
      </w:r>
    </w:p>
    <w:p w14:paraId="1725CB04" w14:textId="77777777" w:rsidR="0072166E" w:rsidRDefault="0072166E" w:rsidP="00AF4C36"/>
    <w:p w14:paraId="2B9C14F6" w14:textId="07CA9BA0" w:rsidR="005722D3" w:rsidRDefault="00B62A5E" w:rsidP="00AF4C36">
      <w:r>
        <w:t xml:space="preserve">The Forensic investigator </w:t>
      </w:r>
      <w:r w:rsidR="00B426DF">
        <w:t>must</w:t>
      </w:r>
      <w:r w:rsidR="0078085B">
        <w:t xml:space="preserve"> image the hard drive using write blocker </w:t>
      </w:r>
      <w:r w:rsidR="008303AF">
        <w:t xml:space="preserve">or </w:t>
      </w:r>
      <w:r w:rsidR="00D045A2">
        <w:t>dcfldd in Kali Linux</w:t>
      </w:r>
      <w:r w:rsidR="005729EC">
        <w:t xml:space="preserve"> or in FTK Imager.</w:t>
      </w:r>
      <w:r w:rsidR="00F2052C">
        <w:t xml:space="preserve"> </w:t>
      </w:r>
      <w:r w:rsidR="008866F7">
        <w:t xml:space="preserve">The imaged hard drive </w:t>
      </w:r>
      <w:r w:rsidR="00AB1061">
        <w:t>examined to find and deleted files</w:t>
      </w:r>
      <w:r w:rsidR="0038436E">
        <w:t>, corrupted or damaged files</w:t>
      </w:r>
      <w:r w:rsidR="008655FD">
        <w:t xml:space="preserve">, hidden </w:t>
      </w:r>
      <w:r w:rsidR="00031552">
        <w:t>files,</w:t>
      </w:r>
      <w:r w:rsidR="008655FD">
        <w:t xml:space="preserve"> swap space</w:t>
      </w:r>
      <w:r w:rsidR="00C158AB">
        <w:t>, registry setting and event logs.</w:t>
      </w:r>
      <w:r w:rsidR="005E07A9">
        <w:t xml:space="preserve"> The imaged file is hashed</w:t>
      </w:r>
      <w:r w:rsidR="00955776">
        <w:t>. The hash is to prove the data is not modified intentionally or accidently.</w:t>
      </w:r>
      <w:r w:rsidR="005942C6">
        <w:t xml:space="preserve"> The below table show more deep</w:t>
      </w:r>
      <w:r w:rsidR="005722D3">
        <w:t xml:space="preserve"> </w:t>
      </w:r>
      <w:r w:rsidR="00031552">
        <w:t>files information</w:t>
      </w:r>
      <w:r w:rsidR="005942C6">
        <w:t xml:space="preserve"> of the</w:t>
      </w:r>
      <w:r w:rsidR="005722D3">
        <w:t>, which data to look for.</w:t>
      </w:r>
    </w:p>
    <w:p w14:paraId="3F424D16" w14:textId="77777777" w:rsidR="005722D3" w:rsidRDefault="005722D3" w:rsidP="00AF4C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6"/>
        <w:gridCol w:w="1677"/>
        <w:gridCol w:w="1677"/>
      </w:tblGrid>
      <w:tr w:rsidR="00BE266B" w14:paraId="13402626" w14:textId="77777777" w:rsidTr="00BE266B">
        <w:tc>
          <w:tcPr>
            <w:tcW w:w="1676" w:type="dxa"/>
          </w:tcPr>
          <w:p w14:paraId="26970EAC" w14:textId="4088342D" w:rsidR="00BE266B" w:rsidRDefault="00BE266B" w:rsidP="00AF4C36">
            <w:r>
              <w:t>Files Generated By User</w:t>
            </w:r>
          </w:p>
        </w:tc>
        <w:tc>
          <w:tcPr>
            <w:tcW w:w="1677" w:type="dxa"/>
          </w:tcPr>
          <w:p w14:paraId="0C1AA7DE" w14:textId="618020DB" w:rsidR="00BE266B" w:rsidRDefault="00BE266B" w:rsidP="00AF4C36">
            <w:r>
              <w:t>Files that are protected User</w:t>
            </w:r>
          </w:p>
        </w:tc>
        <w:tc>
          <w:tcPr>
            <w:tcW w:w="1677" w:type="dxa"/>
          </w:tcPr>
          <w:p w14:paraId="75A698C8" w14:textId="4A1371EE" w:rsidR="00BE266B" w:rsidRDefault="00BE266B" w:rsidP="00AF4C36">
            <w:r>
              <w:t>Files Generated by system</w:t>
            </w:r>
          </w:p>
        </w:tc>
      </w:tr>
      <w:tr w:rsidR="00BE266B" w14:paraId="210C689E" w14:textId="77777777" w:rsidTr="00BE266B">
        <w:tc>
          <w:tcPr>
            <w:tcW w:w="1676" w:type="dxa"/>
          </w:tcPr>
          <w:p w14:paraId="1F042C17" w14:textId="3B645BFA" w:rsidR="00BE266B" w:rsidRDefault="00DF0602" w:rsidP="00AF4C36">
            <w:r>
              <w:t>database</w:t>
            </w:r>
          </w:p>
        </w:tc>
        <w:tc>
          <w:tcPr>
            <w:tcW w:w="1677" w:type="dxa"/>
          </w:tcPr>
          <w:p w14:paraId="7E1C2F3D" w14:textId="5EC054E4" w:rsidR="00BE266B" w:rsidRDefault="00347321" w:rsidP="00AF4C36">
            <w:r>
              <w:t>Ste</w:t>
            </w:r>
            <w:r w:rsidR="00A31DBF">
              <w:t>ganography files</w:t>
            </w:r>
          </w:p>
        </w:tc>
        <w:tc>
          <w:tcPr>
            <w:tcW w:w="1677" w:type="dxa"/>
          </w:tcPr>
          <w:p w14:paraId="1A4D42E7" w14:textId="3FEFCA59" w:rsidR="00BE266B" w:rsidRDefault="007B303C" w:rsidP="00AF4C36">
            <w:r>
              <w:t>Backup files</w:t>
            </w:r>
          </w:p>
        </w:tc>
      </w:tr>
      <w:tr w:rsidR="00BE266B" w14:paraId="3DDE78EF" w14:textId="77777777" w:rsidTr="00BE266B">
        <w:tc>
          <w:tcPr>
            <w:tcW w:w="1676" w:type="dxa"/>
          </w:tcPr>
          <w:p w14:paraId="741640EC" w14:textId="6955B476" w:rsidR="00BE266B" w:rsidRDefault="00DF0602" w:rsidP="00AF4C36">
            <w:r>
              <w:t>Media files such as Video, Audio and images.</w:t>
            </w:r>
          </w:p>
        </w:tc>
        <w:tc>
          <w:tcPr>
            <w:tcW w:w="1677" w:type="dxa"/>
          </w:tcPr>
          <w:p w14:paraId="14C5A189" w14:textId="69D297B2" w:rsidR="00BE266B" w:rsidRDefault="00A31DBF" w:rsidP="00AF4C36">
            <w:r>
              <w:t>Compressed files</w:t>
            </w:r>
          </w:p>
        </w:tc>
        <w:tc>
          <w:tcPr>
            <w:tcW w:w="1677" w:type="dxa"/>
          </w:tcPr>
          <w:p w14:paraId="7CD2CBB9" w14:textId="093A66A9" w:rsidR="00BE266B" w:rsidRDefault="007B303C" w:rsidP="00AF4C36">
            <w:r>
              <w:t xml:space="preserve">Printer Spool files </w:t>
            </w:r>
          </w:p>
        </w:tc>
      </w:tr>
      <w:tr w:rsidR="00BE266B" w14:paraId="74055F68" w14:textId="77777777" w:rsidTr="00BE266B">
        <w:tc>
          <w:tcPr>
            <w:tcW w:w="1676" w:type="dxa"/>
          </w:tcPr>
          <w:p w14:paraId="1AD24510" w14:textId="5E660A74" w:rsidR="00BE266B" w:rsidRDefault="00DF0602" w:rsidP="00AF4C36">
            <w:r>
              <w:t xml:space="preserve">Documents such as </w:t>
            </w:r>
            <w:r w:rsidR="00D5456E">
              <w:t>pdf, spreadsheet and presentation.</w:t>
            </w:r>
          </w:p>
        </w:tc>
        <w:tc>
          <w:tcPr>
            <w:tcW w:w="1677" w:type="dxa"/>
          </w:tcPr>
          <w:p w14:paraId="0FB0414B" w14:textId="50A527CB" w:rsidR="00BE266B" w:rsidRDefault="00362634" w:rsidP="00AF4C36">
            <w:r>
              <w:t xml:space="preserve">Hidden files </w:t>
            </w:r>
          </w:p>
        </w:tc>
        <w:tc>
          <w:tcPr>
            <w:tcW w:w="1677" w:type="dxa"/>
          </w:tcPr>
          <w:p w14:paraId="77C5A2D9" w14:textId="79E38568" w:rsidR="00BE266B" w:rsidRDefault="00B764AA" w:rsidP="00AF4C36">
            <w:r>
              <w:t xml:space="preserve">History Files </w:t>
            </w:r>
          </w:p>
        </w:tc>
      </w:tr>
      <w:tr w:rsidR="00BE266B" w14:paraId="4EFE22C8" w14:textId="77777777" w:rsidTr="00BE266B">
        <w:tc>
          <w:tcPr>
            <w:tcW w:w="1676" w:type="dxa"/>
          </w:tcPr>
          <w:p w14:paraId="0D2A0D4C" w14:textId="5E0EBFA6" w:rsidR="00BE266B" w:rsidRDefault="00347321" w:rsidP="00AF4C36">
            <w:r>
              <w:t>Address books and internet book marks</w:t>
            </w:r>
          </w:p>
        </w:tc>
        <w:tc>
          <w:tcPr>
            <w:tcW w:w="1677" w:type="dxa"/>
          </w:tcPr>
          <w:p w14:paraId="214CE178" w14:textId="06705E18" w:rsidR="00BE266B" w:rsidRDefault="00362634" w:rsidP="00AF4C36">
            <w:r>
              <w:t>Files mismatch</w:t>
            </w:r>
          </w:p>
        </w:tc>
        <w:tc>
          <w:tcPr>
            <w:tcW w:w="1677" w:type="dxa"/>
          </w:tcPr>
          <w:p w14:paraId="1D728FAA" w14:textId="71BE6BF5" w:rsidR="00BE266B" w:rsidRDefault="00B764AA" w:rsidP="00AF4C36">
            <w:r>
              <w:t xml:space="preserve">Temporary Files </w:t>
            </w:r>
          </w:p>
        </w:tc>
      </w:tr>
      <w:tr w:rsidR="00BE266B" w14:paraId="03A15E3B" w14:textId="77777777" w:rsidTr="00BE266B">
        <w:tc>
          <w:tcPr>
            <w:tcW w:w="1676" w:type="dxa"/>
          </w:tcPr>
          <w:p w14:paraId="06892B13" w14:textId="77777777" w:rsidR="00BE266B" w:rsidRDefault="00BE266B" w:rsidP="00AF4C36"/>
        </w:tc>
        <w:tc>
          <w:tcPr>
            <w:tcW w:w="1677" w:type="dxa"/>
          </w:tcPr>
          <w:p w14:paraId="57463844" w14:textId="37504DE0" w:rsidR="00BE266B" w:rsidRDefault="00362634" w:rsidP="00AF4C36">
            <w:r>
              <w:t xml:space="preserve">Encrypted Files </w:t>
            </w:r>
          </w:p>
        </w:tc>
        <w:tc>
          <w:tcPr>
            <w:tcW w:w="1677" w:type="dxa"/>
          </w:tcPr>
          <w:p w14:paraId="3BE963AB" w14:textId="408ECD18" w:rsidR="00BE266B" w:rsidRDefault="00B764AA" w:rsidP="00AF4C36">
            <w:r>
              <w:t xml:space="preserve">Log Files </w:t>
            </w:r>
          </w:p>
        </w:tc>
      </w:tr>
      <w:tr w:rsidR="00BE266B" w14:paraId="3C422F49" w14:textId="77777777" w:rsidTr="00BE266B">
        <w:tc>
          <w:tcPr>
            <w:tcW w:w="1676" w:type="dxa"/>
          </w:tcPr>
          <w:p w14:paraId="60A8BF5E" w14:textId="77777777" w:rsidR="00BE266B" w:rsidRDefault="00BE266B" w:rsidP="00AF4C36"/>
        </w:tc>
        <w:tc>
          <w:tcPr>
            <w:tcW w:w="1677" w:type="dxa"/>
          </w:tcPr>
          <w:p w14:paraId="44C2735B" w14:textId="77777777" w:rsidR="00BE266B" w:rsidRDefault="00BE266B" w:rsidP="00AF4C36"/>
        </w:tc>
        <w:tc>
          <w:tcPr>
            <w:tcW w:w="1677" w:type="dxa"/>
          </w:tcPr>
          <w:p w14:paraId="72D04DB6" w14:textId="2F0C8ED3" w:rsidR="00BE266B" w:rsidRDefault="00B764AA" w:rsidP="00AF4C36">
            <w:r>
              <w:t>Cookies</w:t>
            </w:r>
          </w:p>
        </w:tc>
      </w:tr>
      <w:tr w:rsidR="00BE266B" w14:paraId="35FC45E2" w14:textId="77777777" w:rsidTr="00BE266B">
        <w:tc>
          <w:tcPr>
            <w:tcW w:w="1676" w:type="dxa"/>
          </w:tcPr>
          <w:p w14:paraId="521CDA36" w14:textId="77777777" w:rsidR="00BE266B" w:rsidRDefault="00BE266B" w:rsidP="00AF4C36"/>
        </w:tc>
        <w:tc>
          <w:tcPr>
            <w:tcW w:w="1677" w:type="dxa"/>
          </w:tcPr>
          <w:p w14:paraId="37EC2987" w14:textId="77777777" w:rsidR="00BE266B" w:rsidRDefault="00BE266B" w:rsidP="00AF4C36"/>
        </w:tc>
        <w:tc>
          <w:tcPr>
            <w:tcW w:w="1677" w:type="dxa"/>
          </w:tcPr>
          <w:p w14:paraId="7A01E6B2" w14:textId="72721E94" w:rsidR="00BE266B" w:rsidRDefault="00B764AA" w:rsidP="00AF4C36">
            <w:r>
              <w:t xml:space="preserve">System Files </w:t>
            </w:r>
          </w:p>
        </w:tc>
      </w:tr>
      <w:tr w:rsidR="00B764AA" w14:paraId="1C1D49C2" w14:textId="77777777" w:rsidTr="00BE266B">
        <w:tc>
          <w:tcPr>
            <w:tcW w:w="1676" w:type="dxa"/>
          </w:tcPr>
          <w:p w14:paraId="03A2402E" w14:textId="77777777" w:rsidR="00B764AA" w:rsidRDefault="00B764AA" w:rsidP="00AF4C36"/>
        </w:tc>
        <w:tc>
          <w:tcPr>
            <w:tcW w:w="1677" w:type="dxa"/>
          </w:tcPr>
          <w:p w14:paraId="0284C42F" w14:textId="77777777" w:rsidR="00B764AA" w:rsidRDefault="00B764AA" w:rsidP="00AF4C36"/>
        </w:tc>
        <w:tc>
          <w:tcPr>
            <w:tcW w:w="1677" w:type="dxa"/>
          </w:tcPr>
          <w:p w14:paraId="3A66FDA4" w14:textId="697B9A2D" w:rsidR="00B764AA" w:rsidRDefault="00B764AA" w:rsidP="00AF4C36">
            <w:r>
              <w:t xml:space="preserve">Configuration files </w:t>
            </w:r>
          </w:p>
        </w:tc>
      </w:tr>
    </w:tbl>
    <w:p w14:paraId="20DA8DD1" w14:textId="56511EBB" w:rsidR="00861A7C" w:rsidRDefault="00861A7C" w:rsidP="00DE073C">
      <w:pPr>
        <w:pStyle w:val="Caption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33" w:name="_Toc5282818"/>
      <w:r>
        <w:t xml:space="preserve">Table </w:t>
      </w:r>
      <w:fldSimple w:instr=" SEQ Table \* ARABIC ">
        <w:r w:rsidR="00DD77AC">
          <w:rPr>
            <w:noProof/>
          </w:rPr>
          <w:t>2</w:t>
        </w:r>
      </w:fldSimple>
      <w:r>
        <w:t>: Types Of Files Generated</w:t>
      </w:r>
      <w:bookmarkEnd w:id="33"/>
      <w:r w:rsidR="005942C6">
        <w:t xml:space="preserve"> </w:t>
      </w:r>
    </w:p>
    <w:p w14:paraId="678AA020" w14:textId="76ED999C" w:rsidR="00680830" w:rsidRDefault="00B1780F" w:rsidP="00014235">
      <w:r>
        <w:t xml:space="preserve">The imaged hard drive </w:t>
      </w:r>
      <w:r w:rsidR="0076379F">
        <w:t>is analyzed</w:t>
      </w:r>
      <w:r w:rsidR="00BD787C">
        <w:t xml:space="preserve"> </w:t>
      </w:r>
      <w:r w:rsidR="00B95A1F">
        <w:t xml:space="preserve">with </w:t>
      </w:r>
      <w:r w:rsidR="00B65585">
        <w:t>two software which is Access</w:t>
      </w:r>
      <w:r w:rsidR="007D4D42">
        <w:t xml:space="preserve"> </w:t>
      </w:r>
      <w:r w:rsidR="00B65585">
        <w:t>Data Forensic Toolkit</w:t>
      </w:r>
      <w:r w:rsidR="007D4D42">
        <w:t xml:space="preserve"> </w:t>
      </w:r>
      <w:r w:rsidR="00E90C42">
        <w:t xml:space="preserve">FTK </w:t>
      </w:r>
      <w:r w:rsidR="007D4D42">
        <w:t>Version: 6.4.0.70 and Autopsy</w:t>
      </w:r>
      <w:r w:rsidR="006D14A1">
        <w:t xml:space="preserve"> Version 4.10.0. These </w:t>
      </w:r>
      <w:r w:rsidR="0020705B">
        <w:t>two-analysis</w:t>
      </w:r>
      <w:r w:rsidR="006D14A1">
        <w:t xml:space="preserve"> tool</w:t>
      </w:r>
      <w:r w:rsidR="0020705B">
        <w:t>s</w:t>
      </w:r>
      <w:r w:rsidR="006D14A1">
        <w:t xml:space="preserve"> used in Microsoft Windows </w:t>
      </w:r>
      <w:r w:rsidR="00C938B0">
        <w:t>platform.</w:t>
      </w:r>
    </w:p>
    <w:p w14:paraId="38783753" w14:textId="77777777" w:rsidR="00F77441" w:rsidRDefault="00F77441" w:rsidP="00014235"/>
    <w:p w14:paraId="192D4641" w14:textId="7164B7CC" w:rsidR="000F5E2A" w:rsidRDefault="000F5E2A" w:rsidP="00014235">
      <w:r>
        <w:t>The Im</w:t>
      </w:r>
      <w:r w:rsidR="00AF4B12">
        <w:t>age files matched with terrorist motivation</w:t>
      </w:r>
      <w:r w:rsidR="00710A44">
        <w:t>. The image</w:t>
      </w:r>
      <w:r w:rsidR="005F4E2C">
        <w:t xml:space="preserve">s are </w:t>
      </w:r>
      <w:r w:rsidR="008C677A">
        <w:t>related</w:t>
      </w:r>
      <w:r w:rsidR="005F4E2C">
        <w:t xml:space="preserve"> with airport maps and baggage area of Heathrow international airport and </w:t>
      </w:r>
      <w:r w:rsidR="008C677A">
        <w:t>Mason Airport</w:t>
      </w:r>
      <w:r w:rsidR="00B100EB">
        <w:t>.</w:t>
      </w:r>
    </w:p>
    <w:p w14:paraId="3FEC1375" w14:textId="5EB33D34" w:rsidR="00B100EB" w:rsidRDefault="00B100EB" w:rsidP="00014235"/>
    <w:p w14:paraId="1D3FDB98" w14:textId="368CB754" w:rsidR="00B100EB" w:rsidRDefault="00B100EB" w:rsidP="00014235">
      <w:r>
        <w:t>The Related Images</w:t>
      </w:r>
    </w:p>
    <w:tbl>
      <w:tblPr>
        <w:tblStyle w:val="TableGrid"/>
        <w:tblW w:w="5098" w:type="dxa"/>
        <w:tblLook w:val="04A0" w:firstRow="1" w:lastRow="0" w:firstColumn="1" w:lastColumn="0" w:noHBand="0" w:noVBand="1"/>
      </w:tblPr>
      <w:tblGrid>
        <w:gridCol w:w="1838"/>
        <w:gridCol w:w="1624"/>
        <w:gridCol w:w="1636"/>
      </w:tblGrid>
      <w:tr w:rsidR="002C2AF9" w14:paraId="259E30D9" w14:textId="77777777" w:rsidTr="002C2AF9">
        <w:tc>
          <w:tcPr>
            <w:tcW w:w="1838" w:type="dxa"/>
          </w:tcPr>
          <w:p w14:paraId="7044B9C6" w14:textId="0EAA208F" w:rsidR="002C2AF9" w:rsidRDefault="002C2AF9" w:rsidP="00014235">
            <w:r>
              <w:t>baggae1.bmp</w:t>
            </w:r>
          </w:p>
        </w:tc>
        <w:tc>
          <w:tcPr>
            <w:tcW w:w="1624" w:type="dxa"/>
          </w:tcPr>
          <w:p w14:paraId="1797DF7D" w14:textId="42359245" w:rsidR="002C2AF9" w:rsidRDefault="002C2AF9" w:rsidP="00014235">
            <w:r>
              <w:t>heathrow airpot.jpg</w:t>
            </w:r>
          </w:p>
        </w:tc>
        <w:tc>
          <w:tcPr>
            <w:tcW w:w="1636" w:type="dxa"/>
          </w:tcPr>
          <w:p w14:paraId="1E04DD9B" w14:textId="332DE6E1" w:rsidR="002C2AF9" w:rsidRDefault="002C2AF9" w:rsidP="00014235">
            <w:r>
              <w:t>image.jpg</w:t>
            </w:r>
          </w:p>
        </w:tc>
      </w:tr>
      <w:tr w:rsidR="002C2AF9" w14:paraId="23DB6414" w14:textId="77777777" w:rsidTr="002C2AF9">
        <w:tc>
          <w:tcPr>
            <w:tcW w:w="1838" w:type="dxa"/>
          </w:tcPr>
          <w:p w14:paraId="40C4B6B2" w14:textId="3A7C7AAD" w:rsidR="002C2AF9" w:rsidRDefault="002C2AF9" w:rsidP="00014235">
            <w:r>
              <w:t>baggae1.jpg</w:t>
            </w:r>
          </w:p>
        </w:tc>
        <w:tc>
          <w:tcPr>
            <w:tcW w:w="1624" w:type="dxa"/>
          </w:tcPr>
          <w:p w14:paraId="55A1978A" w14:textId="126B4820" w:rsidR="002C2AF9" w:rsidRDefault="002C2AF9" w:rsidP="00014235">
            <w:r>
              <w:t>heathrow airport.png</w:t>
            </w:r>
          </w:p>
        </w:tc>
        <w:tc>
          <w:tcPr>
            <w:tcW w:w="1636" w:type="dxa"/>
          </w:tcPr>
          <w:p w14:paraId="7616BC82" w14:textId="5ECD368A" w:rsidR="002C2AF9" w:rsidRDefault="002C2AF9" w:rsidP="00014235">
            <w:r>
              <w:t>images1.jpg</w:t>
            </w:r>
          </w:p>
        </w:tc>
      </w:tr>
      <w:tr w:rsidR="002C2AF9" w14:paraId="74440E1F" w14:textId="77777777" w:rsidTr="002C2AF9">
        <w:tc>
          <w:tcPr>
            <w:tcW w:w="1838" w:type="dxa"/>
          </w:tcPr>
          <w:p w14:paraId="329B070B" w14:textId="25AC48FC" w:rsidR="002C2AF9" w:rsidRDefault="002C2AF9" w:rsidP="00014235">
            <w:r>
              <w:t>baggage2.jpg</w:t>
            </w:r>
          </w:p>
        </w:tc>
        <w:tc>
          <w:tcPr>
            <w:tcW w:w="1624" w:type="dxa"/>
          </w:tcPr>
          <w:p w14:paraId="0069F82F" w14:textId="0BCFC144" w:rsidR="002C2AF9" w:rsidRDefault="002C2AF9" w:rsidP="00014235">
            <w:r>
              <w:t>image2.bmp</w:t>
            </w:r>
          </w:p>
        </w:tc>
        <w:tc>
          <w:tcPr>
            <w:tcW w:w="1636" w:type="dxa"/>
          </w:tcPr>
          <w:p w14:paraId="598F7AE7" w14:textId="5C8D741A" w:rsidR="002C2AF9" w:rsidRDefault="002C2AF9" w:rsidP="00014235">
            <w:r>
              <w:t>london.jpg</w:t>
            </w:r>
          </w:p>
        </w:tc>
      </w:tr>
      <w:tr w:rsidR="002C2AF9" w14:paraId="38808161" w14:textId="77777777" w:rsidTr="002C2AF9">
        <w:tc>
          <w:tcPr>
            <w:tcW w:w="1838" w:type="dxa"/>
          </w:tcPr>
          <w:p w14:paraId="71DEADAD" w14:textId="22BD4EB6" w:rsidR="002C2AF9" w:rsidRDefault="002C2AF9" w:rsidP="00014235">
            <w:r>
              <w:t>fiji.jpg</w:t>
            </w:r>
          </w:p>
        </w:tc>
        <w:tc>
          <w:tcPr>
            <w:tcW w:w="1624" w:type="dxa"/>
          </w:tcPr>
          <w:p w14:paraId="06B9ADC7" w14:textId="137DBFFC" w:rsidR="002C2AF9" w:rsidRDefault="002C2AF9" w:rsidP="00014235">
            <w:r>
              <w:t>image2.jpg</w:t>
            </w:r>
          </w:p>
        </w:tc>
        <w:tc>
          <w:tcPr>
            <w:tcW w:w="1636" w:type="dxa"/>
          </w:tcPr>
          <w:p w14:paraId="13CFEEB7" w14:textId="00D5D600" w:rsidR="002C2AF9" w:rsidRDefault="002C2AF9" w:rsidP="00014235">
            <w:r>
              <w:t>mason1.jpg</w:t>
            </w:r>
          </w:p>
        </w:tc>
      </w:tr>
      <w:tr w:rsidR="002C2AF9" w14:paraId="07C60075" w14:textId="77777777" w:rsidTr="002C2AF9">
        <w:tc>
          <w:tcPr>
            <w:tcW w:w="1838" w:type="dxa"/>
          </w:tcPr>
          <w:p w14:paraId="34F02A0D" w14:textId="3A464C69" w:rsidR="002C2AF9" w:rsidRDefault="002C2AF9" w:rsidP="00014235">
            <w:r>
              <w:t>heathrow airport.bmp</w:t>
            </w:r>
          </w:p>
        </w:tc>
        <w:tc>
          <w:tcPr>
            <w:tcW w:w="1624" w:type="dxa"/>
          </w:tcPr>
          <w:p w14:paraId="7C89F6F5" w14:textId="7D344942" w:rsidR="002C2AF9" w:rsidRDefault="002C2AF9" w:rsidP="00014235">
            <w:r>
              <w:t>image3.jpg</w:t>
            </w:r>
          </w:p>
        </w:tc>
        <w:tc>
          <w:tcPr>
            <w:tcW w:w="1636" w:type="dxa"/>
          </w:tcPr>
          <w:p w14:paraId="04D1D71B" w14:textId="20DC3D82" w:rsidR="002C2AF9" w:rsidRDefault="002C2AF9" w:rsidP="00014235">
            <w:r>
              <w:t>mason_bar.jpg</w:t>
            </w:r>
          </w:p>
        </w:tc>
      </w:tr>
      <w:tr w:rsidR="00597EAD" w14:paraId="799F0087" w14:textId="77777777" w:rsidTr="002C2AF9">
        <w:tc>
          <w:tcPr>
            <w:tcW w:w="1838" w:type="dxa"/>
          </w:tcPr>
          <w:p w14:paraId="3495ED14" w14:textId="4D563903" w:rsidR="00597EAD" w:rsidRDefault="00597EAD" w:rsidP="00014235">
            <w:r>
              <w:t>mason_bar2.jpg</w:t>
            </w:r>
          </w:p>
        </w:tc>
        <w:tc>
          <w:tcPr>
            <w:tcW w:w="1624" w:type="dxa"/>
          </w:tcPr>
          <w:p w14:paraId="76B4DB2C" w14:textId="1EC614F0" w:rsidR="00597EAD" w:rsidRDefault="00031552" w:rsidP="00014235">
            <w:r>
              <w:t>baggae.bmp</w:t>
            </w:r>
          </w:p>
        </w:tc>
        <w:tc>
          <w:tcPr>
            <w:tcW w:w="1636" w:type="dxa"/>
          </w:tcPr>
          <w:p w14:paraId="13492F0F" w14:textId="77777777" w:rsidR="00597EAD" w:rsidRDefault="00597EAD" w:rsidP="00014235"/>
        </w:tc>
      </w:tr>
    </w:tbl>
    <w:p w14:paraId="17B0037D" w14:textId="2CBA6B19" w:rsidR="0020705B" w:rsidRDefault="00DD77AC" w:rsidP="00DD77AC">
      <w:pPr>
        <w:pStyle w:val="Capti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34" w:name="_Toc5282819"/>
      <w:r>
        <w:t xml:space="preserve">Table </w:t>
      </w:r>
      <w:fldSimple w:instr=" SEQ Table \* ARABIC ">
        <w:r>
          <w:rPr>
            <w:noProof/>
          </w:rPr>
          <w:t>3</w:t>
        </w:r>
      </w:fldSimple>
      <w:r>
        <w:t>: Analyzed Forensic Images</w:t>
      </w:r>
      <w:bookmarkEnd w:id="34"/>
      <w:r>
        <w:tab/>
      </w:r>
      <w:r>
        <w:tab/>
      </w:r>
      <w:r>
        <w:tab/>
      </w:r>
      <w:r>
        <w:tab/>
      </w:r>
    </w:p>
    <w:p w14:paraId="38D4DCD1" w14:textId="77777777" w:rsidR="00DD77AC" w:rsidRDefault="00DD77AC" w:rsidP="00014235"/>
    <w:p w14:paraId="5F0CBC77" w14:textId="37DA9AA2" w:rsidR="0083437A" w:rsidRDefault="00031552" w:rsidP="00AF4C36">
      <w:r>
        <w:t xml:space="preserve">The image file </w:t>
      </w:r>
      <w:r w:rsidR="00387504">
        <w:t>consists</w:t>
      </w:r>
      <w:r>
        <w:t xml:space="preserve"> of </w:t>
      </w:r>
      <w:r w:rsidR="009A0634">
        <w:t>a passport information</w:t>
      </w:r>
      <w:r w:rsidR="00816AB3">
        <w:t xml:space="preserve">, </w:t>
      </w:r>
      <w:r w:rsidR="00387504">
        <w:t>the</w:t>
      </w:r>
      <w:r w:rsidR="00816AB3">
        <w:t xml:space="preserve"> person named in passport seemed to</w:t>
      </w:r>
      <w:r w:rsidR="0060578D">
        <w:t xml:space="preserve"> be </w:t>
      </w:r>
      <w:r w:rsidR="00D33AE4">
        <w:t>British citizen</w:t>
      </w:r>
      <w:r w:rsidR="0060578D">
        <w:t xml:space="preserve"> and the person name is Badat Saajid </w:t>
      </w:r>
      <w:r w:rsidR="00351520">
        <w:t>Muhammad</w:t>
      </w:r>
      <w:r w:rsidR="00AD6B9E">
        <w:t>.</w:t>
      </w:r>
      <w:r w:rsidR="00526DED">
        <w:t xml:space="preserve"> Date of birth 28 </w:t>
      </w:r>
      <w:r w:rsidR="00D33AE4">
        <w:t>March</w:t>
      </w:r>
      <w:r w:rsidR="00526DED">
        <w:t xml:space="preserve"> 1979. The passport image states the passport was issued in </w:t>
      </w:r>
      <w:r w:rsidR="00AF18FF">
        <w:t xml:space="preserve">Gloucester and </w:t>
      </w:r>
      <w:r w:rsidR="00D33AE4">
        <w:t>it</w:t>
      </w:r>
      <w:r w:rsidR="00AF18FF">
        <w:t xml:space="preserve"> expire date was 22</w:t>
      </w:r>
      <w:r w:rsidR="006C53AC" w:rsidRPr="006C53AC">
        <w:rPr>
          <w:vertAlign w:val="superscript"/>
        </w:rPr>
        <w:t>nd</w:t>
      </w:r>
      <w:r w:rsidR="006C53AC">
        <w:t xml:space="preserve"> April 2007. This passport image was </w:t>
      </w:r>
      <w:r w:rsidR="00D33AE4">
        <w:t>creat</w:t>
      </w:r>
      <w:r w:rsidR="004F4322">
        <w:t>ed</w:t>
      </w:r>
      <w:r w:rsidR="006C53AC">
        <w:t xml:space="preserve"> on 18</w:t>
      </w:r>
      <w:r w:rsidR="006C53AC" w:rsidRPr="006C53AC">
        <w:rPr>
          <w:vertAlign w:val="superscript"/>
        </w:rPr>
        <w:t>th</w:t>
      </w:r>
      <w:r w:rsidR="006C53AC">
        <w:t xml:space="preserve"> </w:t>
      </w:r>
      <w:r w:rsidR="00D825EB">
        <w:t>December 2018.</w:t>
      </w:r>
      <w:r w:rsidR="004F4322">
        <w:t xml:space="preserve"> Image file name is </w:t>
      </w:r>
      <w:r w:rsidR="007845A2">
        <w:t>“</w:t>
      </w:r>
      <w:r w:rsidR="00387504">
        <w:t>passport.jpg</w:t>
      </w:r>
      <w:r w:rsidR="007845A2">
        <w:t>”</w:t>
      </w:r>
      <w:r w:rsidR="00387504">
        <w:t>.</w:t>
      </w:r>
    </w:p>
    <w:p w14:paraId="35F84801" w14:textId="10EF3192" w:rsidR="00387504" w:rsidRDefault="00387504" w:rsidP="00AF4C36"/>
    <w:p w14:paraId="434D7466" w14:textId="42A9DD1D" w:rsidR="00387504" w:rsidRDefault="00387504" w:rsidP="00AF4C36">
      <w:r>
        <w:t xml:space="preserve">The image file name </w:t>
      </w:r>
      <w:r w:rsidR="007845A2">
        <w:t>“pexels-photo-467</w:t>
      </w:r>
      <w:r w:rsidR="00C17800">
        <w:t>10.jpeg”. This image file is not related t</w:t>
      </w:r>
      <w:r w:rsidR="007D390E">
        <w:t>o the case</w:t>
      </w:r>
      <w:r w:rsidR="001515E7">
        <w:t xml:space="preserve">. All the image file </w:t>
      </w:r>
      <w:r w:rsidR="003958E5">
        <w:t>has</w:t>
      </w:r>
      <w:r w:rsidR="001515E7">
        <w:t xml:space="preserve"> been verified with</w:t>
      </w:r>
      <w:r w:rsidR="00455B55">
        <w:t xml:space="preserve"> Ste</w:t>
      </w:r>
      <w:r w:rsidR="001A0338">
        <w:t>gosuite which is steganography tool</w:t>
      </w:r>
      <w:r w:rsidR="003A4C25">
        <w:t xml:space="preserve"> to find any hidden information’s.</w:t>
      </w:r>
    </w:p>
    <w:p w14:paraId="629AFBBE" w14:textId="6EB89E08" w:rsidR="003A4C25" w:rsidRDefault="003A4C25" w:rsidP="00AF4C36"/>
    <w:p w14:paraId="0C1847CB" w14:textId="77777777" w:rsidR="00151890" w:rsidRDefault="00EA06BE" w:rsidP="00AF4C36">
      <w:r>
        <w:t xml:space="preserve">The video file containing </w:t>
      </w:r>
      <w:r w:rsidR="00AB3067">
        <w:t xml:space="preserve">September 11 attack, </w:t>
      </w:r>
      <w:r w:rsidR="00582E19">
        <w:t>Brussels bombing attack,</w:t>
      </w:r>
      <w:r w:rsidR="00D4241E">
        <w:t xml:space="preserve"> </w:t>
      </w:r>
      <w:r w:rsidR="001F2F8A">
        <w:t xml:space="preserve">video containing information about </w:t>
      </w:r>
      <w:r w:rsidR="00D92669">
        <w:t>Heathrow International Airport, PM Modi Speech</w:t>
      </w:r>
      <w:r w:rsidR="00D373D6">
        <w:t xml:space="preserve"> on </w:t>
      </w:r>
      <w:r w:rsidR="00CE07EF">
        <w:t>terrorism</w:t>
      </w:r>
      <w:r w:rsidR="00D373D6">
        <w:t>,</w:t>
      </w:r>
      <w:r w:rsidR="00CE07EF">
        <w:t xml:space="preserve"> Saudi Crown Princes Speech about peace,</w:t>
      </w:r>
      <w:r w:rsidR="003914AD">
        <w:t xml:space="preserve"> President Obama speech on strategy</w:t>
      </w:r>
      <w:r w:rsidR="00F43393">
        <w:t xml:space="preserve"> Against ISIS,</w:t>
      </w:r>
      <w:r w:rsidR="00F33614">
        <w:t xml:space="preserve"> video about Fiji airport</w:t>
      </w:r>
      <w:r w:rsidR="009F65D1">
        <w:t xml:space="preserve"> runway,</w:t>
      </w:r>
      <w:r w:rsidR="00E20157">
        <w:t xml:space="preserve"> Vishwaroopam south Indian movie about terrorism, </w:t>
      </w:r>
      <w:r w:rsidR="00280430">
        <w:t>Terror attack at Istanbul airport,</w:t>
      </w:r>
      <w:r w:rsidR="00C904BD">
        <w:t xml:space="preserve"> </w:t>
      </w:r>
      <w:r w:rsidR="00266638">
        <w:t>The world’s most wanted Islamic</w:t>
      </w:r>
      <w:r w:rsidR="00AF0771">
        <w:t xml:space="preserve"> State Terrorist, </w:t>
      </w:r>
      <w:r w:rsidR="00D33395">
        <w:t xml:space="preserve">“Baarishon Ki” romantic song and </w:t>
      </w:r>
      <w:r w:rsidR="000F6C80">
        <w:t>“</w:t>
      </w:r>
      <w:r w:rsidR="003A4888">
        <w:t>UNNAI PIRINDHU</w:t>
      </w:r>
      <w:r w:rsidR="005B0F68">
        <w:t>” a video song.</w:t>
      </w:r>
      <w:r w:rsidR="00C64D33">
        <w:t xml:space="preserve"> These video files contains </w:t>
      </w:r>
      <w:r w:rsidR="007522AB">
        <w:t>motivational terrorist videos.</w:t>
      </w:r>
      <w:r w:rsidR="00802948">
        <w:t xml:space="preserve"> </w:t>
      </w:r>
    </w:p>
    <w:p w14:paraId="42B7F6B1" w14:textId="77777777" w:rsidR="00151890" w:rsidRDefault="00151890" w:rsidP="00AF4C36"/>
    <w:p w14:paraId="27A2F690" w14:textId="77777777" w:rsidR="00C35C1C" w:rsidRDefault="00802948" w:rsidP="00AF4C36">
      <w:r>
        <w:t xml:space="preserve">The </w:t>
      </w:r>
      <w:r w:rsidR="002768BB">
        <w:t>“blue.mp4” is not a video</w:t>
      </w:r>
      <w:r w:rsidR="00151890">
        <w:t xml:space="preserve"> file, the file extension was mismatched</w:t>
      </w:r>
      <w:r w:rsidR="00C35C1C">
        <w:t>. The original file extension is image/jpeg.</w:t>
      </w:r>
    </w:p>
    <w:p w14:paraId="08212C62" w14:textId="77777777" w:rsidR="00C35C1C" w:rsidRDefault="00C35C1C" w:rsidP="00AF4C36"/>
    <w:p w14:paraId="79618081" w14:textId="01474956" w:rsidR="00E93720" w:rsidRDefault="004B7F00" w:rsidP="00AF4C36">
      <w:r>
        <w:t xml:space="preserve">The audio files </w:t>
      </w:r>
      <w:r w:rsidR="00E45B9D">
        <w:t>contains general audio like songs. Some audio’s are related to</w:t>
      </w:r>
      <w:r w:rsidR="00ED74DC">
        <w:t xml:space="preserve"> terrorist motivational and some files extension are mismatched. </w:t>
      </w:r>
    </w:p>
    <w:p w14:paraId="26D5271C" w14:textId="77777777" w:rsidR="003D79AC" w:rsidRDefault="003D79AC" w:rsidP="00AF4C36"/>
    <w:p w14:paraId="444E0801" w14:textId="15242E10" w:rsidR="00075D79" w:rsidRDefault="00FC1E9F" w:rsidP="00AF4C36">
      <w:r>
        <w:t xml:space="preserve">“Indian.mp3” is </w:t>
      </w:r>
      <w:r w:rsidR="002F3F8A">
        <w:t>image/jpeg file and</w:t>
      </w:r>
      <w:r w:rsidR="00E93720">
        <w:t xml:space="preserve"> </w:t>
      </w:r>
      <w:r w:rsidR="002F3F8A">
        <w:t>“</w:t>
      </w:r>
      <w:r w:rsidR="008B1F63">
        <w:t>london.wav” was mismatched, the original extension is image/</w:t>
      </w:r>
      <w:r w:rsidR="00E93720">
        <w:t>jpeg.</w:t>
      </w:r>
      <w:r w:rsidR="003D79AC">
        <w:t xml:space="preserve"> The “Indian.mp3” picture is been </w:t>
      </w:r>
      <w:r w:rsidR="00310DA2">
        <w:t>verified</w:t>
      </w:r>
      <w:r w:rsidR="00E23693">
        <w:t>, it is the passport of an Indian women named Ramadugula Sita Maha La</w:t>
      </w:r>
      <w:r w:rsidR="00B715C8">
        <w:t xml:space="preserve">kshmi, Date of birth </w:t>
      </w:r>
      <w:r w:rsidR="008F0D3F">
        <w:t>23/09/1959, Place of birth Gundu</w:t>
      </w:r>
      <w:r w:rsidR="00075D79">
        <w:t>golanu and the passport issued on 11/10/2011</w:t>
      </w:r>
      <w:r w:rsidR="00B408CD">
        <w:t xml:space="preserve"> expires on 10/10/2021.</w:t>
      </w:r>
    </w:p>
    <w:p w14:paraId="41F9E46D" w14:textId="257AD28D" w:rsidR="003A4C25" w:rsidRDefault="003A4C25" w:rsidP="00AF4C36"/>
    <w:p w14:paraId="7AC7AD20" w14:textId="1256549C" w:rsidR="009722F8" w:rsidRDefault="00C85575" w:rsidP="00AF4C36">
      <w:r>
        <w:t xml:space="preserve">There are </w:t>
      </w:r>
      <w:r w:rsidR="001719FC">
        <w:t>33</w:t>
      </w:r>
      <w:r w:rsidR="004B3466">
        <w:t xml:space="preserve">3 HTML documents found, </w:t>
      </w:r>
      <w:r w:rsidR="004B21B2">
        <w:t>two</w:t>
      </w:r>
      <w:r w:rsidR="0018387A">
        <w:t xml:space="preserve"> of the html documents contains Wikipedia information about Heathrow International Airport and M</w:t>
      </w:r>
      <w:r w:rsidR="001E5DB6">
        <w:t xml:space="preserve">ason </w:t>
      </w:r>
      <w:r w:rsidR="001E5DB6">
        <w:t>Jewett Field. These two files provide information on coordinates</w:t>
      </w:r>
      <w:r w:rsidR="00656E77">
        <w:t xml:space="preserve"> and other information about airport. Rest of the file are </w:t>
      </w:r>
      <w:r w:rsidR="004F7CE0">
        <w:t>unallocated.</w:t>
      </w:r>
    </w:p>
    <w:p w14:paraId="7734428E" w14:textId="77777777" w:rsidR="009722F8" w:rsidRDefault="009722F8" w:rsidP="00AF4C36"/>
    <w:p w14:paraId="760EA45D" w14:textId="77777777" w:rsidR="00D811F7" w:rsidRDefault="009722F8" w:rsidP="00AF4C36">
      <w:r>
        <w:t xml:space="preserve">There are </w:t>
      </w:r>
      <w:r w:rsidR="001D20AC">
        <w:t>10 documents found, four of them are readable and other documents are unallocated.</w:t>
      </w:r>
    </w:p>
    <w:p w14:paraId="73EC213E" w14:textId="238F51D6" w:rsidR="00C85575" w:rsidRDefault="00D811F7" w:rsidP="00AF4C36">
      <w:r>
        <w:t>The document “About Susan.</w:t>
      </w:r>
      <w:r w:rsidR="003576A1">
        <w:t>docx” which is encrypted document</w:t>
      </w:r>
      <w:r w:rsidR="00921476">
        <w:t>. This document was decrypted by Access Data Pass</w:t>
      </w:r>
      <w:r w:rsidR="004D65A9">
        <w:t xml:space="preserve">word Recovery and the password is “plan”. </w:t>
      </w:r>
      <w:r w:rsidR="004B21B2">
        <w:t>This document</w:t>
      </w:r>
      <w:r w:rsidR="004D65A9">
        <w:t xml:space="preserve"> contain</w:t>
      </w:r>
      <w:r w:rsidR="00860324">
        <w:t>s “Susan eats truffles under pressure, that helps everything before 0wning Major Brad at the 8</w:t>
      </w:r>
      <w:r w:rsidR="00860324" w:rsidRPr="00860324">
        <w:rPr>
          <w:vertAlign w:val="superscript"/>
        </w:rPr>
        <w:t>th</w:t>
      </w:r>
      <w:r w:rsidR="00860324">
        <w:t>”.</w:t>
      </w:r>
      <w:r w:rsidR="00A53EDF">
        <w:t xml:space="preserve"> The “Bank.xlsx” is excel </w:t>
      </w:r>
      <w:r w:rsidR="00F251C7">
        <w:t xml:space="preserve">document which is encrypted. This excel document is </w:t>
      </w:r>
      <w:r w:rsidR="009E701E">
        <w:t>decrypted using Access Data Password recovery</w:t>
      </w:r>
      <w:r w:rsidR="00C64042">
        <w:t xml:space="preserve"> and the password is “money”. This contains information</w:t>
      </w:r>
      <w:r w:rsidR="00D0375C">
        <w:t>’</w:t>
      </w:r>
      <w:r w:rsidR="00C64042">
        <w:t>s of</w:t>
      </w:r>
      <w:r w:rsidR="00D0375C">
        <w:t xml:space="preserve"> Merlin and Ibrahim bank details.</w:t>
      </w:r>
      <w:r w:rsidR="009B0BD2">
        <w:t xml:space="preserve"> </w:t>
      </w:r>
      <w:r w:rsidR="00761E0A">
        <w:t xml:space="preserve">Mason Jewett Field.docx </w:t>
      </w:r>
      <w:r w:rsidR="006F760D">
        <w:t xml:space="preserve">contains information of airport and Heathrow Airport.docx contains information of </w:t>
      </w:r>
      <w:r w:rsidR="009C4297">
        <w:t>airport.</w:t>
      </w:r>
    </w:p>
    <w:p w14:paraId="608B75E5" w14:textId="3309C3A0" w:rsidR="00773253" w:rsidRDefault="00773253" w:rsidP="00AF4C36"/>
    <w:p w14:paraId="18A29B3B" w14:textId="620FB191" w:rsidR="00BC0FFB" w:rsidRDefault="00772462" w:rsidP="00AF4C36">
      <w:r>
        <w:t>There are four pdf files</w:t>
      </w:r>
      <w:r w:rsidR="00134490">
        <w:t>, bh</w:t>
      </w:r>
      <w:r w:rsidR="00BC5F51">
        <w:t xml:space="preserve">-asia-02-shah.pdf which contains slides </w:t>
      </w:r>
      <w:r w:rsidR="009A4356">
        <w:t>of information about firewall, networking and hacking.</w:t>
      </w:r>
      <w:r w:rsidR="00B5264E">
        <w:t xml:space="preserve"> Hea</w:t>
      </w:r>
      <w:r w:rsidR="005E30EC">
        <w:t xml:space="preserve">throw Airport.pdf contains information about Heathrow </w:t>
      </w:r>
      <w:r w:rsidR="001A1309">
        <w:t>Airport</w:t>
      </w:r>
      <w:r w:rsidR="005E30EC">
        <w:t>.</w:t>
      </w:r>
      <w:r w:rsidR="001A1309">
        <w:t xml:space="preserve"> ANJANA.pdf is mismatched extension</w:t>
      </w:r>
      <w:r w:rsidR="00B9372D">
        <w:t xml:space="preserve">. The file is </w:t>
      </w:r>
      <w:r w:rsidR="00A01CC3">
        <w:t>MPEG video</w:t>
      </w:r>
      <w:r w:rsidR="001D15F5">
        <w:t xml:space="preserve"> and contains a video song.</w:t>
      </w:r>
    </w:p>
    <w:p w14:paraId="2F53BBB5" w14:textId="77777777" w:rsidR="003A4C25" w:rsidRDefault="003A4C25" w:rsidP="00AF4C36"/>
    <w:p w14:paraId="4DCF616E" w14:textId="7B14532D" w:rsidR="0011525E" w:rsidRDefault="00F3637D" w:rsidP="009311B1">
      <w:r>
        <w:t xml:space="preserve">Plain text </w:t>
      </w:r>
      <w:r w:rsidR="00E8531A">
        <w:t xml:space="preserve">“H3110.txt” contains </w:t>
      </w:r>
      <w:r w:rsidR="00EA2676">
        <w:t>information related with intension of attack</w:t>
      </w:r>
      <w:r w:rsidR="00A43BB4">
        <w:t>. The text file contains “ Hello bomb the</w:t>
      </w:r>
      <w:r w:rsidR="00A61126">
        <w:t xml:space="preserve"> mason airport at Fiji this Sunday” this text </w:t>
      </w:r>
      <w:r w:rsidR="0033372C">
        <w:t xml:space="preserve">was replaced with special characters matched with letter </w:t>
      </w:r>
      <w:r w:rsidR="00CF2E35">
        <w:t xml:space="preserve">to hide information. This wasn’t extracted using any tools, this information is readable </w:t>
      </w:r>
      <w:r w:rsidR="00D61287">
        <w:t>with match of the special characters with the</w:t>
      </w:r>
      <w:r w:rsidR="004B58F2">
        <w:t xml:space="preserve"> each</w:t>
      </w:r>
      <w:r w:rsidR="00D61287">
        <w:t xml:space="preserve"> letter.</w:t>
      </w:r>
      <w:r w:rsidR="00E2688D">
        <w:t xml:space="preserve"> The </w:t>
      </w:r>
      <w:r w:rsidR="00017423">
        <w:t>text file “log_2018_11_13.txt”</w:t>
      </w:r>
      <w:r w:rsidR="0083654D">
        <w:t xml:space="preserve"> log files of Icecream screen recorder software.</w:t>
      </w:r>
    </w:p>
    <w:p w14:paraId="55C7D750" w14:textId="6E9BFC8A" w:rsidR="00431518" w:rsidRDefault="00431518" w:rsidP="009311B1"/>
    <w:p w14:paraId="71342A39" w14:textId="32A9D554" w:rsidR="00431518" w:rsidRDefault="00431518" w:rsidP="009311B1">
      <w:r>
        <w:t xml:space="preserve">The email address </w:t>
      </w:r>
      <w:r w:rsidR="00106CD6">
        <w:t xml:space="preserve">extracted using </w:t>
      </w:r>
      <w:r w:rsidR="00E156A0">
        <w:t xml:space="preserve">Autopsy 4.10.0. The autopsy have found </w:t>
      </w:r>
      <w:r w:rsidR="00E44DA8">
        <w:t>743 email address in the file system.</w:t>
      </w:r>
      <w:r w:rsidR="005E3267">
        <w:t xml:space="preserve"> </w:t>
      </w:r>
      <w:r w:rsidR="00982B44">
        <w:t>These email addresses, MS Outlooks</w:t>
      </w:r>
      <w:r w:rsidR="004B2987">
        <w:t xml:space="preserve"> and chat history are analyzed with email forensic software called </w:t>
      </w:r>
      <w:r w:rsidR="003F2C99">
        <w:t xml:space="preserve">paraben Email Evidence </w:t>
      </w:r>
      <w:r w:rsidR="002517CF">
        <w:t>Examination (E3 EMX).</w:t>
      </w:r>
    </w:p>
    <w:p w14:paraId="3869C18C" w14:textId="4C32DD05" w:rsidR="009A2B7E" w:rsidRDefault="009A2B7E" w:rsidP="009311B1"/>
    <w:p w14:paraId="4E80681E" w14:textId="1B37009C" w:rsidR="00A34247" w:rsidRDefault="009A2B7E" w:rsidP="009311B1">
      <w:r>
        <w:t>The e</w:t>
      </w:r>
      <w:r w:rsidR="001E64E1">
        <w:t>xecutable files are extracted with the help of Autopsy</w:t>
      </w:r>
      <w:r w:rsidR="00A85981">
        <w:t xml:space="preserve"> 4.10.0.</w:t>
      </w:r>
      <w:r w:rsidR="00C233D4">
        <w:t xml:space="preserve"> There are 81 “.exe” files</w:t>
      </w:r>
      <w:r w:rsidR="00697581">
        <w:t>, most of them are seem to be Microsoft products activator</w:t>
      </w:r>
      <w:r w:rsidR="00A721A1">
        <w:t>. There are 1057 “.dll” executable extension</w:t>
      </w:r>
      <w:r w:rsidR="002E7111">
        <w:t xml:space="preserve"> and </w:t>
      </w:r>
      <w:r w:rsidR="002E7111">
        <w:lastRenderedPageBreak/>
        <w:t>there</w:t>
      </w:r>
      <w:r w:rsidR="002D439D">
        <w:t xml:space="preserve"> “.cmd” which is command line executable scripts.</w:t>
      </w:r>
    </w:p>
    <w:p w14:paraId="4588A27D" w14:textId="25CE680F" w:rsidR="002B6C53" w:rsidRDefault="002B6C53" w:rsidP="009311B1"/>
    <w:p w14:paraId="7A7AC855" w14:textId="2CAE8FCB" w:rsidR="002B6C53" w:rsidRDefault="002B6C53" w:rsidP="002B6C53">
      <w:pPr>
        <w:pStyle w:val="Heading1"/>
      </w:pPr>
      <w:bookmarkStart w:id="35" w:name="_Toc5283124"/>
      <w:r>
        <w:t>Conclusion</w:t>
      </w:r>
      <w:bookmarkEnd w:id="35"/>
    </w:p>
    <w:p w14:paraId="3FCF2208" w14:textId="201264AE" w:rsidR="00A821D5" w:rsidRDefault="0012450B" w:rsidP="00A821D5">
      <w:r>
        <w:t xml:space="preserve">The report contains </w:t>
      </w:r>
      <w:r w:rsidR="005E3743">
        <w:t>computer forensics analysis tools on File System, Multimedia forensic</w:t>
      </w:r>
      <w:r w:rsidR="000922C4">
        <w:t>, Email forensic</w:t>
      </w:r>
      <w:r w:rsidR="00BE5F9B">
        <w:t xml:space="preserve"> and multimedia forensic. The tools</w:t>
      </w:r>
      <w:r w:rsidR="00361D37">
        <w:t>,</w:t>
      </w:r>
      <w:r w:rsidR="00BE5F9B">
        <w:t xml:space="preserve"> which are </w:t>
      </w:r>
      <w:r w:rsidR="00594848">
        <w:t xml:space="preserve">analyzed in this report </w:t>
      </w:r>
      <w:r w:rsidR="00361D37">
        <w:t xml:space="preserve">are </w:t>
      </w:r>
      <w:r w:rsidR="00D2644F">
        <w:t xml:space="preserve">old and new tools. The computer forensics is the </w:t>
      </w:r>
      <w:r w:rsidR="001279A8">
        <w:t xml:space="preserve">technics </w:t>
      </w:r>
      <w:r w:rsidR="00355CFC">
        <w:t xml:space="preserve">used to extract </w:t>
      </w:r>
      <w:r w:rsidR="00AB6C7F">
        <w:t xml:space="preserve">information </w:t>
      </w:r>
      <w:r w:rsidR="00CD1E89">
        <w:t xml:space="preserve">or analyze information for any evidence. </w:t>
      </w:r>
      <w:r w:rsidR="009640BE">
        <w:t xml:space="preserve">There are many tools and </w:t>
      </w:r>
      <w:r w:rsidR="003B0D4C">
        <w:t>technics</w:t>
      </w:r>
      <w:r w:rsidR="009640BE">
        <w:t xml:space="preserve"> used in computer forensic</w:t>
      </w:r>
      <w:r w:rsidR="00FB3652">
        <w:t>,</w:t>
      </w:r>
      <w:r w:rsidR="0049267E">
        <w:t xml:space="preserve"> there are new possible way of hiding information or extracting information </w:t>
      </w:r>
      <w:r w:rsidR="00DD30C2">
        <w:t>could be developed</w:t>
      </w:r>
      <w:r w:rsidR="0049267E">
        <w:t xml:space="preserve"> </w:t>
      </w:r>
      <w:r w:rsidR="002960A5">
        <w:t xml:space="preserve">in </w:t>
      </w:r>
      <w:r w:rsidR="0049267E">
        <w:t>computer world as the techn</w:t>
      </w:r>
      <w:r w:rsidR="00253C71">
        <w:t>ology</w:t>
      </w:r>
      <w:r w:rsidR="00394CA1">
        <w:t xml:space="preserve"> grows every year. </w:t>
      </w:r>
      <w:r w:rsidR="00E0724D">
        <w:t>These forensic technics are developed into tools</w:t>
      </w:r>
      <w:r w:rsidR="009512FE">
        <w:t xml:space="preserve">, </w:t>
      </w:r>
      <w:r w:rsidR="004C4A2B">
        <w:t xml:space="preserve">These </w:t>
      </w:r>
      <w:r w:rsidR="00C85A7F">
        <w:t xml:space="preserve">different </w:t>
      </w:r>
      <w:r w:rsidR="004C4A2B">
        <w:t xml:space="preserve">tools can perform different technics </w:t>
      </w:r>
      <w:r w:rsidR="007364C7">
        <w:t>to analyze the data</w:t>
      </w:r>
      <w:r w:rsidR="009E245E">
        <w:t>.</w:t>
      </w:r>
      <w:r w:rsidR="00D2644F">
        <w:t xml:space="preserve"> </w:t>
      </w:r>
    </w:p>
    <w:p w14:paraId="7CAD20C1" w14:textId="18CE7923" w:rsidR="007364C7" w:rsidRDefault="007364C7" w:rsidP="00A821D5"/>
    <w:p w14:paraId="7FC663E8" w14:textId="577973D3" w:rsidR="003A4693" w:rsidRDefault="000A6191" w:rsidP="003A4693">
      <w:r>
        <w:t>T</w:t>
      </w:r>
      <w:r w:rsidR="007364C7">
        <w:t xml:space="preserve">his </w:t>
      </w:r>
      <w:r>
        <w:t xml:space="preserve">contains </w:t>
      </w:r>
      <w:r w:rsidR="007364C7">
        <w:t xml:space="preserve">report </w:t>
      </w:r>
      <w:r>
        <w:t xml:space="preserve">of </w:t>
      </w:r>
      <w:r w:rsidR="00542859">
        <w:t>terrorist attack case analy</w:t>
      </w:r>
      <w:r>
        <w:t xml:space="preserve">sis. The case </w:t>
      </w:r>
      <w:r w:rsidR="00AE0754">
        <w:t xml:space="preserve">is analyzed using </w:t>
      </w:r>
      <w:r w:rsidR="00685936">
        <w:t>Access Data Forensic too</w:t>
      </w:r>
      <w:r w:rsidR="003A749F">
        <w:t>lkit Version: 6.4.0.7.0,</w:t>
      </w:r>
      <w:r w:rsidR="002146FB">
        <w:t xml:space="preserve"> Autopsy Version: 4.10.0.</w:t>
      </w:r>
      <w:r w:rsidR="003A58AA">
        <w:t xml:space="preserve"> The email </w:t>
      </w:r>
      <w:r w:rsidR="004A3CA5">
        <w:t>is analyzed using paraben Email Evidence Examination (E3 EMX), encrypted files are decrypted using Access Data Password recovery tool and the steganography is analyzed using</w:t>
      </w:r>
      <w:r w:rsidR="00710487">
        <w:t xml:space="preserve"> Stegosuite. There are many tools which can extract information more further.</w:t>
      </w:r>
      <w:r w:rsidR="004A3CA5">
        <w:t xml:space="preserve"> </w:t>
      </w:r>
      <w:r w:rsidR="0061057F">
        <w:t>The report generated by FTK haven’t got report of email analysis. The report generated by autopsy</w:t>
      </w:r>
      <w:r w:rsidR="0050628E">
        <w:t xml:space="preserve"> contains the report of email analysis.</w:t>
      </w:r>
      <w:r w:rsidR="0061057F">
        <w:t xml:space="preserve"> </w:t>
      </w:r>
    </w:p>
    <w:p w14:paraId="079F8B42" w14:textId="77777777" w:rsidR="00887E67" w:rsidRDefault="00887E67" w:rsidP="003A4693"/>
    <w:bookmarkStart w:id="36" w:name="_Toc5283128" w:displacedByCustomXml="next"/>
    <w:sdt>
      <w:sdtPr>
        <w:rPr>
          <w:smallCaps w:val="0"/>
          <w:kern w:val="0"/>
        </w:rPr>
        <w:id w:val="151340891"/>
        <w:docPartObj>
          <w:docPartGallery w:val="Bibliographies"/>
          <w:docPartUnique/>
        </w:docPartObj>
      </w:sdtPr>
      <w:sdtEndPr/>
      <w:sdtContent>
        <w:p w14:paraId="0433C514" w14:textId="0D4F05D4" w:rsidR="003A4693" w:rsidRDefault="003A4693">
          <w:pPr>
            <w:pStyle w:val="Heading1"/>
          </w:pPr>
          <w:r>
            <w:t>Bibliography</w:t>
          </w:r>
          <w:bookmarkEnd w:id="36"/>
        </w:p>
        <w:sdt>
          <w:sdtPr>
            <w:id w:val="111145805"/>
            <w:bibliography/>
          </w:sdtPr>
          <w:sdtEndPr/>
          <w:sdtContent>
            <w:p w14:paraId="034E00B0" w14:textId="77777777" w:rsidR="003A4693" w:rsidRDefault="003A4693">
              <w:pPr>
                <w:rPr>
                  <w:noProof/>
                  <w:sz w:val="20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63"/>
                <w:gridCol w:w="4577"/>
              </w:tblGrid>
              <w:tr w:rsidR="003A4693" w14:paraId="7B453C81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AF8E9F" w14:textId="6FD2C149" w:rsidR="003A4693" w:rsidRDefault="003A4693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FF1E95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"Introduction to computer forensics," [Online]. Available: https://forensiccontrol.com/resources/beginners-guide-computer-forensics/.</w:t>
                    </w:r>
                  </w:p>
                </w:tc>
              </w:tr>
              <w:tr w:rsidR="003A4693" w14:paraId="2BE3266A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2F0844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5CE5A7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Fisher, "Lifewire," 16 01 2019. [Online]. Available: https://www.lifewire.com/what-is-a-file-system-2625880. [Accessed 24 03 2019].</w:t>
                    </w:r>
                  </w:p>
                </w:tc>
              </w:tr>
              <w:tr w:rsidR="003A4693" w14:paraId="359B8BB6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4575D1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C5AD71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Carrier, File System Forensic Analysis, 2005. </w:t>
                    </w:r>
                  </w:p>
                </w:tc>
              </w:tr>
              <w:tr w:rsidR="003A4693" w14:paraId="4760C909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4B9FC8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3D8D42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K. R. S. T. S. Bhanu Prakash Battula, "Techniques in Computer Forensics: A </w:t>
                    </w:r>
                    <w:r>
                      <w:rPr>
                        <w:noProof/>
                      </w:rPr>
                      <w:t xml:space="preserve">Recovery Perspective,"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Security (IJS), </w:t>
                    </w:r>
                    <w:r>
                      <w:rPr>
                        <w:noProof/>
                      </w:rPr>
                      <w:t xml:space="preserve">vol. 3, no. 2, p. 35, 2009. </w:t>
                    </w:r>
                  </w:p>
                </w:tc>
              </w:tr>
              <w:tr w:rsidR="003A4693" w14:paraId="5704E9CA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0D309D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0EE8C8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"TestDisk," 18 04 2015. [Online]. Available: https://www.cgsecurity.org/wiki/TestDisk. [Accessed 28 03 2019].</w:t>
                    </w:r>
                  </w:p>
                </w:tc>
              </w:tr>
              <w:tr w:rsidR="003A4693" w14:paraId="72EE7CD1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89DFDE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5E4E4C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L. ·. T. Shon, "Improved deleted file recovery technique for Ext2/3 filesystem," onilne Publication, New York, 2014.</w:t>
                    </w:r>
                  </w:p>
                </w:tc>
              </w:tr>
              <w:tr w:rsidR="003A4693" w14:paraId="7FCA579B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375B81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BE4E2F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Chandel, "hackingarticles," 06 01 2018. [Online]. Available: https://www.hackingarticles.in/forensics-tools-kali/. [Accessed 25 03 2019].</w:t>
                    </w:r>
                  </w:p>
                </w:tc>
              </w:tr>
              <w:tr w:rsidR="003A4693" w14:paraId="49340FB3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8FE327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09FCCC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F. Nurhayati, "The Analysis of File Carving Process Using Photorec and Foremost," Jakarta-Indonesia.</w:t>
                    </w:r>
                  </w:p>
                </w:tc>
              </w:tr>
              <w:tr w:rsidR="003A4693" w14:paraId="34AF3BC6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4B2DF3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2EC101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cgsecurity, "PhotoRec," 18 04 2015. [Online]. Available: https://www.cgsecurity.org/wiki/PhotoRec. [Accessed 26 03 2019].</w:t>
                    </w:r>
                  </w:p>
                </w:tc>
              </w:tr>
              <w:tr w:rsidR="003A4693" w14:paraId="5E2BAA3C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94F0DF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E981F8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foremost, "foremost," [Online]. Available: http://foremost.sourceforge.net. [Accessed 26 03 2019].</w:t>
                    </w:r>
                  </w:p>
                </w:tc>
              </w:tr>
              <w:tr w:rsidR="003A4693" w14:paraId="2623A440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2EA0E7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DFA758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m.-h. maras, Computer Forensics, jones and bartlett, 2014. </w:t>
                    </w:r>
                  </w:p>
                </w:tc>
              </w:tr>
              <w:tr w:rsidR="003A4693" w14:paraId="5BDD3ED5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60F774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01EC90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Davidoff, Network Forensics Tracking Hacker Through Cyberspace, Prentice Hall, 2012. </w:t>
                    </w:r>
                  </w:p>
                </w:tc>
              </w:tr>
              <w:tr w:rsidR="003A4693" w14:paraId="0AD8FE54" w14:textId="77777777">
                <w:trPr>
                  <w:divId w:val="17666829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C04825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9C9A51" w14:textId="77777777" w:rsidR="003A4693" w:rsidRDefault="003A46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S. V. C. Vamshee Krishna Devendran, "A Comparative Study of Email Forensic Tools," online, Kennesaw, GA, USA, 2015.</w:t>
                    </w:r>
                  </w:p>
                </w:tc>
              </w:tr>
            </w:tbl>
            <w:p w14:paraId="41A19B61" w14:textId="77777777" w:rsidR="003A4693" w:rsidRDefault="003A4693">
              <w:pPr>
                <w:divId w:val="1766682962"/>
                <w:rPr>
                  <w:noProof/>
                </w:rPr>
              </w:pPr>
            </w:p>
            <w:p w14:paraId="511C4E61" w14:textId="746CCF06" w:rsidR="003A4693" w:rsidRDefault="003A469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95836A0" w14:textId="77777777" w:rsidR="003A4693" w:rsidRPr="003A4693" w:rsidRDefault="003A4693" w:rsidP="003A4693"/>
    <w:p w14:paraId="270B4B59" w14:textId="77565205" w:rsidR="006776C1" w:rsidRDefault="006776C1" w:rsidP="009311B1"/>
    <w:p w14:paraId="45958EF7" w14:textId="77777777" w:rsidR="006776C1" w:rsidRDefault="006776C1" w:rsidP="009311B1"/>
    <w:p w14:paraId="3480A428" w14:textId="4EE9BCC7" w:rsidR="001B2686" w:rsidRPr="00CD684F" w:rsidRDefault="001B2686" w:rsidP="007E524E">
      <w:pPr>
        <w:rPr>
          <w:rFonts w:ascii="Times-Roman" w:hAnsi="Times-Roman" w:cs="Times-Roman"/>
        </w:rPr>
      </w:pPr>
    </w:p>
    <w:p w14:paraId="46266195" w14:textId="77777777" w:rsidR="0037551B" w:rsidRPr="00CD684F" w:rsidRDefault="0037551B" w:rsidP="001B2686">
      <w:pPr>
        <w:pStyle w:val="FigureCaption"/>
        <w:rPr>
          <w:sz w:val="20"/>
          <w:szCs w:val="20"/>
        </w:rPr>
      </w:pPr>
    </w:p>
    <w:sectPr w:rsidR="0037551B" w:rsidRPr="00CD684F" w:rsidSect="00143F2E">
      <w:headerReference w:type="default" r:id="rId17"/>
      <w:type w:val="continuous"/>
      <w:pgSz w:w="12240" w:h="15840" w:code="1"/>
      <w:pgMar w:top="1008" w:right="936" w:bottom="1008" w:left="936" w:header="432" w:footer="432" w:gutter="0"/>
      <w:cols w:num="2" w:space="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C537F" w14:textId="77777777" w:rsidR="003029E8" w:rsidRDefault="003029E8">
      <w:r>
        <w:separator/>
      </w:r>
    </w:p>
    <w:p w14:paraId="179BEC95" w14:textId="77777777" w:rsidR="003029E8" w:rsidRDefault="003029E8"/>
  </w:endnote>
  <w:endnote w:type="continuationSeparator" w:id="0">
    <w:p w14:paraId="643F669A" w14:textId="77777777" w:rsidR="003029E8" w:rsidRDefault="003029E8">
      <w:r>
        <w:continuationSeparator/>
      </w:r>
    </w:p>
    <w:p w14:paraId="6F4FFBA2" w14:textId="77777777" w:rsidR="003029E8" w:rsidRDefault="003029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altName w:val="Courier New"/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Formata-Regular">
    <w:altName w:val="Times New Roman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-Roman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190EF" w14:textId="77777777" w:rsidR="003029E8" w:rsidRDefault="003029E8"/>
    <w:p w14:paraId="5F81FF62" w14:textId="77777777" w:rsidR="003029E8" w:rsidRDefault="003029E8"/>
  </w:footnote>
  <w:footnote w:type="continuationSeparator" w:id="0">
    <w:p w14:paraId="431BED76" w14:textId="77777777" w:rsidR="003029E8" w:rsidRDefault="003029E8">
      <w:r>
        <w:continuationSeparator/>
      </w:r>
    </w:p>
    <w:p w14:paraId="2171ADB2" w14:textId="77777777" w:rsidR="003029E8" w:rsidRDefault="003029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28343" w14:textId="77777777" w:rsidR="007530A3" w:rsidRDefault="007530A3">
    <w:pPr>
      <w:framePr w:wrap="auto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BA2DB0">
      <w:rPr>
        <w:noProof/>
      </w:rPr>
      <w:t>9</w:t>
    </w:r>
    <w:r>
      <w:fldChar w:fldCharType="end"/>
    </w:r>
  </w:p>
  <w:p w14:paraId="46C2629A" w14:textId="77777777" w:rsidR="007530A3" w:rsidRDefault="007530A3">
    <w:pPr>
      <w:ind w:right="360"/>
    </w:pPr>
  </w:p>
  <w:p w14:paraId="2A4D8FCE" w14:textId="77777777" w:rsidR="00D41033" w:rsidRDefault="00D41033">
    <w:pPr>
      <w:ind w:right="360"/>
    </w:pPr>
  </w:p>
  <w:p w14:paraId="09F54794" w14:textId="77777777" w:rsidR="000149E6" w:rsidRDefault="000149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BB2C5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1FE04BD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1E8E81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DB6078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63F4F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2CBA660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66FEB2A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6886A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0FDCE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CAA6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9F8DF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FFFFFFFB"/>
    <w:multiLevelType w:val="multilevel"/>
    <w:tmpl w:val="E5F80D54"/>
    <w:lvl w:ilvl="0">
      <w:start w:val="1"/>
      <w:numFmt w:val="upperRoman"/>
      <w:pStyle w:val="Heading1"/>
      <w:lvlText w:val="%1."/>
      <w:legacy w:legacy="1" w:legacySpace="144" w:legacyIndent="144"/>
      <w:lvlJc w:val="left"/>
    </w:lvl>
    <w:lvl w:ilvl="1">
      <w:start w:val="1"/>
      <w:numFmt w:val="upperLetter"/>
      <w:pStyle w:val="Heading2"/>
      <w:lvlText w:val="%2."/>
      <w:legacy w:legacy="1" w:legacySpace="144" w:legacyIndent="144"/>
      <w:lvlJc w:val="left"/>
      <w:rPr>
        <w:b w:val="0"/>
      </w:rPr>
    </w:lvl>
    <w:lvl w:ilvl="2">
      <w:start w:val="1"/>
      <w:numFmt w:val="decimal"/>
      <w:pStyle w:val="Heading3"/>
      <w:lvlText w:val="%3)"/>
      <w:legacy w:legacy="1" w:legacySpace="144" w:legacyIndent="144"/>
      <w:lvlJc w:val="left"/>
      <w:rPr>
        <w:i/>
      </w:rPr>
    </w:lvl>
    <w:lvl w:ilvl="3">
      <w:start w:val="1"/>
      <w:numFmt w:val="lowerLetter"/>
      <w:pStyle w:val="Heading4"/>
      <w:lvlText w:val="%4)"/>
      <w:legacy w:legacy="1" w:legacySpace="0" w:legacyIndent="720"/>
      <w:lvlJc w:val="left"/>
      <w:pPr>
        <w:ind w:left="2854" w:hanging="720"/>
      </w:pPr>
    </w:lvl>
    <w:lvl w:ilvl="4">
      <w:start w:val="1"/>
      <w:numFmt w:val="decimal"/>
      <w:pStyle w:val="Heading5"/>
      <w:lvlText w:val="(%5)"/>
      <w:legacy w:legacy="1" w:legacySpace="0" w:legacyIndent="720"/>
      <w:lvlJc w:val="left"/>
      <w:pPr>
        <w:ind w:left="3574" w:hanging="720"/>
      </w:pPr>
    </w:lvl>
    <w:lvl w:ilvl="5">
      <w:start w:val="1"/>
      <w:numFmt w:val="lowerLetter"/>
      <w:pStyle w:val="Heading6"/>
      <w:lvlText w:val="(%6)"/>
      <w:legacy w:legacy="1" w:legacySpace="0" w:legacyIndent="720"/>
      <w:lvlJc w:val="left"/>
      <w:pPr>
        <w:ind w:left="4294" w:hanging="720"/>
      </w:pPr>
    </w:lvl>
    <w:lvl w:ilvl="6">
      <w:start w:val="1"/>
      <w:numFmt w:val="lowerRoman"/>
      <w:pStyle w:val="Heading7"/>
      <w:lvlText w:val="(%7)"/>
      <w:legacy w:legacy="1" w:legacySpace="0" w:legacyIndent="720"/>
      <w:lvlJc w:val="left"/>
      <w:pPr>
        <w:ind w:left="5014" w:hanging="720"/>
      </w:pPr>
    </w:lvl>
    <w:lvl w:ilvl="7">
      <w:start w:val="1"/>
      <w:numFmt w:val="lowerLetter"/>
      <w:pStyle w:val="Heading8"/>
      <w:lvlText w:val="(%8)"/>
      <w:legacy w:legacy="1" w:legacySpace="0" w:legacyIndent="720"/>
      <w:lvlJc w:val="left"/>
      <w:pPr>
        <w:ind w:left="5734" w:hanging="720"/>
      </w:pPr>
    </w:lvl>
    <w:lvl w:ilvl="8">
      <w:start w:val="1"/>
      <w:numFmt w:val="lowerRoman"/>
      <w:pStyle w:val="Heading9"/>
      <w:lvlText w:val="(%9)"/>
      <w:legacy w:legacy="1" w:legacySpace="0" w:legacyIndent="720"/>
      <w:lvlJc w:val="left"/>
      <w:pPr>
        <w:ind w:left="6454" w:hanging="720"/>
      </w:pPr>
    </w:lvl>
  </w:abstractNum>
  <w:abstractNum w:abstractNumId="12" w15:restartNumberingAfterBreak="0">
    <w:nsid w:val="0AD53BAD"/>
    <w:multiLevelType w:val="hybridMultilevel"/>
    <w:tmpl w:val="3A40257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0B1D66"/>
    <w:multiLevelType w:val="singleLevel"/>
    <w:tmpl w:val="0BEC9FB0"/>
    <w:lvl w:ilvl="0">
      <w:start w:val="1"/>
      <w:numFmt w:val="none"/>
      <w:lvlText w:val=""/>
      <w:legacy w:legacy="1" w:legacySpace="0" w:legacyIndent="0"/>
      <w:lvlJc w:val="left"/>
      <w:pPr>
        <w:ind w:left="288"/>
      </w:pPr>
    </w:lvl>
  </w:abstractNum>
  <w:abstractNum w:abstractNumId="14" w15:restartNumberingAfterBreak="0">
    <w:nsid w:val="2517274C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563787F"/>
    <w:multiLevelType w:val="hybridMultilevel"/>
    <w:tmpl w:val="DF46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34D8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F8B23F8"/>
    <w:multiLevelType w:val="singleLevel"/>
    <w:tmpl w:val="12CEED9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 w15:restartNumberingAfterBreak="0">
    <w:nsid w:val="37347E93"/>
    <w:multiLevelType w:val="hybridMultilevel"/>
    <w:tmpl w:val="35CADE76"/>
    <w:lvl w:ilvl="0" w:tplc="DC96F9CC">
      <w:start w:val="1"/>
      <w:numFmt w:val="upperLetter"/>
      <w:lvlText w:val="%1."/>
      <w:lvlJc w:val="lef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77D64"/>
    <w:multiLevelType w:val="singleLevel"/>
    <w:tmpl w:val="37E4B88C"/>
    <w:lvl w:ilvl="0">
      <w:start w:val="1"/>
      <w:numFmt w:val="decimal"/>
      <w:pStyle w:val="References"/>
      <w:lvlText w:val="[%1]"/>
      <w:lvlJc w:val="left"/>
      <w:pPr>
        <w:tabs>
          <w:tab w:val="num" w:pos="1170"/>
        </w:tabs>
        <w:ind w:left="1170" w:hanging="360"/>
      </w:pPr>
      <w:rPr>
        <w:i w:val="0"/>
      </w:rPr>
    </w:lvl>
  </w:abstractNum>
  <w:abstractNum w:abstractNumId="20" w15:restartNumberingAfterBreak="0">
    <w:nsid w:val="3AAC1CFC"/>
    <w:multiLevelType w:val="singleLevel"/>
    <w:tmpl w:val="3A8EC28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D7D1EC8"/>
    <w:multiLevelType w:val="hybridMultilevel"/>
    <w:tmpl w:val="06F087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775830"/>
    <w:multiLevelType w:val="hybridMultilevel"/>
    <w:tmpl w:val="3E4A0EB2"/>
    <w:lvl w:ilvl="0" w:tplc="DC96F9CC">
      <w:start w:val="1"/>
      <w:numFmt w:val="upperLetter"/>
      <w:lvlText w:val="%1."/>
      <w:lvlJc w:val="lef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332F9F"/>
    <w:multiLevelType w:val="singleLevel"/>
    <w:tmpl w:val="488EC81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4" w15:restartNumberingAfterBreak="0">
    <w:nsid w:val="48301EFA"/>
    <w:multiLevelType w:val="hybridMultilevel"/>
    <w:tmpl w:val="39DC1FF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B59CF"/>
    <w:multiLevelType w:val="singleLevel"/>
    <w:tmpl w:val="4A4223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51056C89"/>
    <w:multiLevelType w:val="hybridMultilevel"/>
    <w:tmpl w:val="48CE7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30736"/>
    <w:multiLevelType w:val="singleLevel"/>
    <w:tmpl w:val="0BEC9FB0"/>
    <w:lvl w:ilvl="0">
      <w:start w:val="1"/>
      <w:numFmt w:val="none"/>
      <w:lvlText w:val=""/>
      <w:legacy w:legacy="1" w:legacySpace="0" w:legacyIndent="0"/>
      <w:lvlJc w:val="left"/>
      <w:pPr>
        <w:ind w:left="288"/>
      </w:pPr>
    </w:lvl>
  </w:abstractNum>
  <w:abstractNum w:abstractNumId="28" w15:restartNumberingAfterBreak="0">
    <w:nsid w:val="55E31BF0"/>
    <w:multiLevelType w:val="hybridMultilevel"/>
    <w:tmpl w:val="182CB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70150E"/>
    <w:multiLevelType w:val="hybridMultilevel"/>
    <w:tmpl w:val="683AD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C3293B"/>
    <w:multiLevelType w:val="singleLevel"/>
    <w:tmpl w:val="A28C3CC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1" w15:restartNumberingAfterBreak="0">
    <w:nsid w:val="70C21745"/>
    <w:multiLevelType w:val="hybridMultilevel"/>
    <w:tmpl w:val="C5AA9E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2C3FDB"/>
    <w:multiLevelType w:val="hybridMultilevel"/>
    <w:tmpl w:val="E0222B8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0A417B"/>
    <w:multiLevelType w:val="hybridMultilevel"/>
    <w:tmpl w:val="78D2826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CE3AEE"/>
    <w:multiLevelType w:val="hybridMultilevel"/>
    <w:tmpl w:val="A03C883C"/>
    <w:lvl w:ilvl="0" w:tplc="DC96F9CC">
      <w:start w:val="1"/>
      <w:numFmt w:val="upperLetter"/>
      <w:lvlText w:val="%1."/>
      <w:lvlJc w:val="lef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E315E9"/>
    <w:multiLevelType w:val="singleLevel"/>
    <w:tmpl w:val="0BEC9FB0"/>
    <w:lvl w:ilvl="0">
      <w:start w:val="1"/>
      <w:numFmt w:val="none"/>
      <w:lvlText w:val=""/>
      <w:legacy w:legacy="1" w:legacySpace="0" w:legacyIndent="0"/>
      <w:lvlJc w:val="left"/>
      <w:pPr>
        <w:ind w:left="288"/>
      </w:pPr>
    </w:lvl>
  </w:abstractNum>
  <w:num w:numId="1">
    <w:abstractNumId w:val="11"/>
  </w:num>
  <w:num w:numId="2">
    <w:abstractNumId w:val="17"/>
  </w:num>
  <w:num w:numId="3">
    <w:abstractNumId w:val="17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17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17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23"/>
  </w:num>
  <w:num w:numId="7">
    <w:abstractNumId w:val="2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8">
    <w:abstractNumId w:val="2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9">
    <w:abstractNumId w:val="2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2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2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2">
    <w:abstractNumId w:val="19"/>
  </w:num>
  <w:num w:numId="13">
    <w:abstractNumId w:val="13"/>
  </w:num>
  <w:num w:numId="14">
    <w:abstractNumId w:val="27"/>
  </w:num>
  <w:num w:numId="15">
    <w:abstractNumId w:val="25"/>
  </w:num>
  <w:num w:numId="16">
    <w:abstractNumId w:val="35"/>
  </w:num>
  <w:num w:numId="17">
    <w:abstractNumId w:val="16"/>
  </w:num>
  <w:num w:numId="18">
    <w:abstractNumId w:val="14"/>
  </w:num>
  <w:num w:numId="19">
    <w:abstractNumId w:val="30"/>
  </w:num>
  <w:num w:numId="20">
    <w:abstractNumId w:val="20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33"/>
  </w:num>
  <w:num w:numId="24">
    <w:abstractNumId w:val="24"/>
  </w:num>
  <w:num w:numId="25">
    <w:abstractNumId w:val="32"/>
  </w:num>
  <w:num w:numId="26">
    <w:abstractNumId w:val="12"/>
  </w:num>
  <w:num w:numId="27">
    <w:abstractNumId w:val="31"/>
  </w:num>
  <w:num w:numId="28">
    <w:abstractNumId w:val="18"/>
  </w:num>
  <w:num w:numId="29">
    <w:abstractNumId w:val="22"/>
  </w:num>
  <w:num w:numId="30">
    <w:abstractNumId w:val="10"/>
  </w:num>
  <w:num w:numId="31">
    <w:abstractNumId w:val="8"/>
  </w:num>
  <w:num w:numId="32">
    <w:abstractNumId w:val="7"/>
  </w:num>
  <w:num w:numId="33">
    <w:abstractNumId w:val="6"/>
  </w:num>
  <w:num w:numId="34">
    <w:abstractNumId w:val="5"/>
  </w:num>
  <w:num w:numId="35">
    <w:abstractNumId w:val="9"/>
  </w:num>
  <w:num w:numId="36">
    <w:abstractNumId w:val="4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1"/>
  </w:num>
  <w:num w:numId="42">
    <w:abstractNumId w:val="28"/>
  </w:num>
  <w:num w:numId="43">
    <w:abstractNumId w:val="21"/>
  </w:num>
  <w:num w:numId="44">
    <w:abstractNumId w:val="26"/>
  </w:num>
  <w:num w:numId="45">
    <w:abstractNumId w:val="29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20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B45"/>
    <w:rsid w:val="0000115E"/>
    <w:rsid w:val="000019A2"/>
    <w:rsid w:val="000044BA"/>
    <w:rsid w:val="00005905"/>
    <w:rsid w:val="00005A84"/>
    <w:rsid w:val="000060CD"/>
    <w:rsid w:val="000113DB"/>
    <w:rsid w:val="000123FD"/>
    <w:rsid w:val="00013952"/>
    <w:rsid w:val="00014235"/>
    <w:rsid w:val="000149E6"/>
    <w:rsid w:val="00014E34"/>
    <w:rsid w:val="00017423"/>
    <w:rsid w:val="00020D21"/>
    <w:rsid w:val="00023F6A"/>
    <w:rsid w:val="0002412C"/>
    <w:rsid w:val="00031552"/>
    <w:rsid w:val="00032C41"/>
    <w:rsid w:val="000366EE"/>
    <w:rsid w:val="0004054F"/>
    <w:rsid w:val="00042E13"/>
    <w:rsid w:val="000432AC"/>
    <w:rsid w:val="000462D1"/>
    <w:rsid w:val="00047C2E"/>
    <w:rsid w:val="0005703E"/>
    <w:rsid w:val="00061B1A"/>
    <w:rsid w:val="00062D86"/>
    <w:rsid w:val="000660A0"/>
    <w:rsid w:val="00066E18"/>
    <w:rsid w:val="00067B6A"/>
    <w:rsid w:val="00071670"/>
    <w:rsid w:val="00073E03"/>
    <w:rsid w:val="0007464B"/>
    <w:rsid w:val="00074E19"/>
    <w:rsid w:val="00075276"/>
    <w:rsid w:val="00075D79"/>
    <w:rsid w:val="000815D3"/>
    <w:rsid w:val="0008173E"/>
    <w:rsid w:val="0008290A"/>
    <w:rsid w:val="00083310"/>
    <w:rsid w:val="0008522E"/>
    <w:rsid w:val="00086ECC"/>
    <w:rsid w:val="00091EBA"/>
    <w:rsid w:val="0009215B"/>
    <w:rsid w:val="000922C4"/>
    <w:rsid w:val="00093C77"/>
    <w:rsid w:val="00095727"/>
    <w:rsid w:val="000A0C2F"/>
    <w:rsid w:val="000A168B"/>
    <w:rsid w:val="000A175E"/>
    <w:rsid w:val="000A2373"/>
    <w:rsid w:val="000A2865"/>
    <w:rsid w:val="000A3F33"/>
    <w:rsid w:val="000A5CE0"/>
    <w:rsid w:val="000A6191"/>
    <w:rsid w:val="000A79FB"/>
    <w:rsid w:val="000B1999"/>
    <w:rsid w:val="000B3C60"/>
    <w:rsid w:val="000B5FB0"/>
    <w:rsid w:val="000C6112"/>
    <w:rsid w:val="000C6C1C"/>
    <w:rsid w:val="000D1D0D"/>
    <w:rsid w:val="000D2649"/>
    <w:rsid w:val="000D2BDE"/>
    <w:rsid w:val="000D369F"/>
    <w:rsid w:val="000D4C32"/>
    <w:rsid w:val="000E10BE"/>
    <w:rsid w:val="000E2F70"/>
    <w:rsid w:val="000E515B"/>
    <w:rsid w:val="000E5278"/>
    <w:rsid w:val="000F0869"/>
    <w:rsid w:val="000F2126"/>
    <w:rsid w:val="000F38EB"/>
    <w:rsid w:val="000F5533"/>
    <w:rsid w:val="000F5E2A"/>
    <w:rsid w:val="000F6778"/>
    <w:rsid w:val="000F68D5"/>
    <w:rsid w:val="000F6C80"/>
    <w:rsid w:val="00104BB0"/>
    <w:rsid w:val="00105078"/>
    <w:rsid w:val="00106CD6"/>
    <w:rsid w:val="00106D3B"/>
    <w:rsid w:val="0010794E"/>
    <w:rsid w:val="00107CDD"/>
    <w:rsid w:val="00110D39"/>
    <w:rsid w:val="0011155E"/>
    <w:rsid w:val="00111BB0"/>
    <w:rsid w:val="00112065"/>
    <w:rsid w:val="0011284A"/>
    <w:rsid w:val="00113F26"/>
    <w:rsid w:val="0011525E"/>
    <w:rsid w:val="0012450B"/>
    <w:rsid w:val="00124CE0"/>
    <w:rsid w:val="001279A8"/>
    <w:rsid w:val="0013354F"/>
    <w:rsid w:val="00134490"/>
    <w:rsid w:val="001352D2"/>
    <w:rsid w:val="0013631A"/>
    <w:rsid w:val="00143F2E"/>
    <w:rsid w:val="00144E72"/>
    <w:rsid w:val="001474EA"/>
    <w:rsid w:val="00150E4A"/>
    <w:rsid w:val="001515E7"/>
    <w:rsid w:val="00151890"/>
    <w:rsid w:val="00155EB2"/>
    <w:rsid w:val="00162F8B"/>
    <w:rsid w:val="00167044"/>
    <w:rsid w:val="0016786E"/>
    <w:rsid w:val="001719FC"/>
    <w:rsid w:val="0017365A"/>
    <w:rsid w:val="001768FF"/>
    <w:rsid w:val="001770D6"/>
    <w:rsid w:val="0018387A"/>
    <w:rsid w:val="00184E97"/>
    <w:rsid w:val="001871D2"/>
    <w:rsid w:val="001875F8"/>
    <w:rsid w:val="00193DC1"/>
    <w:rsid w:val="00194C39"/>
    <w:rsid w:val="00196C37"/>
    <w:rsid w:val="00197BEE"/>
    <w:rsid w:val="00197ED9"/>
    <w:rsid w:val="001A0338"/>
    <w:rsid w:val="001A1099"/>
    <w:rsid w:val="001A1309"/>
    <w:rsid w:val="001A60B1"/>
    <w:rsid w:val="001B2686"/>
    <w:rsid w:val="001B2B1A"/>
    <w:rsid w:val="001B2E3F"/>
    <w:rsid w:val="001B36B1"/>
    <w:rsid w:val="001B3CDF"/>
    <w:rsid w:val="001B455A"/>
    <w:rsid w:val="001C13A2"/>
    <w:rsid w:val="001C1A68"/>
    <w:rsid w:val="001C27CE"/>
    <w:rsid w:val="001C539C"/>
    <w:rsid w:val="001D15F5"/>
    <w:rsid w:val="001D20AC"/>
    <w:rsid w:val="001D40A9"/>
    <w:rsid w:val="001D50C4"/>
    <w:rsid w:val="001E5DB6"/>
    <w:rsid w:val="001E64E1"/>
    <w:rsid w:val="001E7344"/>
    <w:rsid w:val="001E7B7A"/>
    <w:rsid w:val="001F18FB"/>
    <w:rsid w:val="001F2F8A"/>
    <w:rsid w:val="001F4C5C"/>
    <w:rsid w:val="001F680F"/>
    <w:rsid w:val="00200F5C"/>
    <w:rsid w:val="0020376D"/>
    <w:rsid w:val="00204478"/>
    <w:rsid w:val="00204B63"/>
    <w:rsid w:val="00205BCD"/>
    <w:rsid w:val="0020705B"/>
    <w:rsid w:val="002071F1"/>
    <w:rsid w:val="0020743B"/>
    <w:rsid w:val="00207533"/>
    <w:rsid w:val="00210C78"/>
    <w:rsid w:val="00212386"/>
    <w:rsid w:val="002136FD"/>
    <w:rsid w:val="002146FB"/>
    <w:rsid w:val="00214E2E"/>
    <w:rsid w:val="002157AA"/>
    <w:rsid w:val="00216141"/>
    <w:rsid w:val="00217186"/>
    <w:rsid w:val="00222689"/>
    <w:rsid w:val="00222FDF"/>
    <w:rsid w:val="00224A0A"/>
    <w:rsid w:val="00226034"/>
    <w:rsid w:val="00227B49"/>
    <w:rsid w:val="00230E6C"/>
    <w:rsid w:val="00231BB5"/>
    <w:rsid w:val="0023296E"/>
    <w:rsid w:val="002416A1"/>
    <w:rsid w:val="002434A1"/>
    <w:rsid w:val="002446A1"/>
    <w:rsid w:val="002447FF"/>
    <w:rsid w:val="00244DF5"/>
    <w:rsid w:val="00244E4D"/>
    <w:rsid w:val="0024553B"/>
    <w:rsid w:val="002517CF"/>
    <w:rsid w:val="00253288"/>
    <w:rsid w:val="00253C71"/>
    <w:rsid w:val="0025635B"/>
    <w:rsid w:val="002600A2"/>
    <w:rsid w:val="00260409"/>
    <w:rsid w:val="00260597"/>
    <w:rsid w:val="00263798"/>
    <w:rsid w:val="00263943"/>
    <w:rsid w:val="00263FBD"/>
    <w:rsid w:val="00266638"/>
    <w:rsid w:val="00267B35"/>
    <w:rsid w:val="00271C56"/>
    <w:rsid w:val="00273D32"/>
    <w:rsid w:val="002768BB"/>
    <w:rsid w:val="00280430"/>
    <w:rsid w:val="00285D15"/>
    <w:rsid w:val="002873CE"/>
    <w:rsid w:val="00290AF3"/>
    <w:rsid w:val="00291460"/>
    <w:rsid w:val="0029415E"/>
    <w:rsid w:val="002946ED"/>
    <w:rsid w:val="0029540A"/>
    <w:rsid w:val="002956F6"/>
    <w:rsid w:val="002960A5"/>
    <w:rsid w:val="00297E82"/>
    <w:rsid w:val="00297ECA"/>
    <w:rsid w:val="002A0057"/>
    <w:rsid w:val="002A00A2"/>
    <w:rsid w:val="002A4A6E"/>
    <w:rsid w:val="002A4DD8"/>
    <w:rsid w:val="002A622E"/>
    <w:rsid w:val="002B162C"/>
    <w:rsid w:val="002B3D31"/>
    <w:rsid w:val="002B500E"/>
    <w:rsid w:val="002B58D9"/>
    <w:rsid w:val="002B6C53"/>
    <w:rsid w:val="002B6CE2"/>
    <w:rsid w:val="002C06C0"/>
    <w:rsid w:val="002C1971"/>
    <w:rsid w:val="002C28D9"/>
    <w:rsid w:val="002C2AF9"/>
    <w:rsid w:val="002C535E"/>
    <w:rsid w:val="002D172D"/>
    <w:rsid w:val="002D2B8C"/>
    <w:rsid w:val="002D2F2F"/>
    <w:rsid w:val="002D32BB"/>
    <w:rsid w:val="002D439D"/>
    <w:rsid w:val="002D74D3"/>
    <w:rsid w:val="002E1F95"/>
    <w:rsid w:val="002E49DF"/>
    <w:rsid w:val="002E7111"/>
    <w:rsid w:val="002F0110"/>
    <w:rsid w:val="002F02FB"/>
    <w:rsid w:val="002F1A23"/>
    <w:rsid w:val="002F3F8A"/>
    <w:rsid w:val="002F45BB"/>
    <w:rsid w:val="002F7910"/>
    <w:rsid w:val="003029E8"/>
    <w:rsid w:val="00303D70"/>
    <w:rsid w:val="003043F9"/>
    <w:rsid w:val="003058C1"/>
    <w:rsid w:val="00306D86"/>
    <w:rsid w:val="00310DA2"/>
    <w:rsid w:val="0031115C"/>
    <w:rsid w:val="003125C5"/>
    <w:rsid w:val="00312DF4"/>
    <w:rsid w:val="00313D49"/>
    <w:rsid w:val="0031475F"/>
    <w:rsid w:val="00314F82"/>
    <w:rsid w:val="00315483"/>
    <w:rsid w:val="00317559"/>
    <w:rsid w:val="0031784D"/>
    <w:rsid w:val="00325B16"/>
    <w:rsid w:val="00325FB6"/>
    <w:rsid w:val="00332FB4"/>
    <w:rsid w:val="00333050"/>
    <w:rsid w:val="003330AE"/>
    <w:rsid w:val="0033372C"/>
    <w:rsid w:val="00335828"/>
    <w:rsid w:val="00336958"/>
    <w:rsid w:val="003370AE"/>
    <w:rsid w:val="003427CE"/>
    <w:rsid w:val="00342BE1"/>
    <w:rsid w:val="00343EEB"/>
    <w:rsid w:val="003443FF"/>
    <w:rsid w:val="00344440"/>
    <w:rsid w:val="00345827"/>
    <w:rsid w:val="0034602A"/>
    <w:rsid w:val="003461E8"/>
    <w:rsid w:val="00347321"/>
    <w:rsid w:val="003514EE"/>
    <w:rsid w:val="00351520"/>
    <w:rsid w:val="00352546"/>
    <w:rsid w:val="00352863"/>
    <w:rsid w:val="00352C48"/>
    <w:rsid w:val="00353B79"/>
    <w:rsid w:val="00355169"/>
    <w:rsid w:val="00355CFC"/>
    <w:rsid w:val="003568B4"/>
    <w:rsid w:val="003576A1"/>
    <w:rsid w:val="00360269"/>
    <w:rsid w:val="00361D37"/>
    <w:rsid w:val="00362634"/>
    <w:rsid w:val="00365C17"/>
    <w:rsid w:val="00366391"/>
    <w:rsid w:val="00366726"/>
    <w:rsid w:val="00370A82"/>
    <w:rsid w:val="003745BD"/>
    <w:rsid w:val="00374B1D"/>
    <w:rsid w:val="0037551B"/>
    <w:rsid w:val="003766F1"/>
    <w:rsid w:val="00381B89"/>
    <w:rsid w:val="00383EDC"/>
    <w:rsid w:val="00383F17"/>
    <w:rsid w:val="0038436E"/>
    <w:rsid w:val="0038585C"/>
    <w:rsid w:val="00385896"/>
    <w:rsid w:val="003868B8"/>
    <w:rsid w:val="00386C5E"/>
    <w:rsid w:val="00386FF3"/>
    <w:rsid w:val="00387504"/>
    <w:rsid w:val="003901C1"/>
    <w:rsid w:val="003903A8"/>
    <w:rsid w:val="00390DDC"/>
    <w:rsid w:val="003914AD"/>
    <w:rsid w:val="00392DBA"/>
    <w:rsid w:val="00394CA1"/>
    <w:rsid w:val="003955E9"/>
    <w:rsid w:val="003958E5"/>
    <w:rsid w:val="00397912"/>
    <w:rsid w:val="00397A09"/>
    <w:rsid w:val="003A4693"/>
    <w:rsid w:val="003A4888"/>
    <w:rsid w:val="003A4C25"/>
    <w:rsid w:val="003A58AA"/>
    <w:rsid w:val="003A67D9"/>
    <w:rsid w:val="003A749F"/>
    <w:rsid w:val="003B0D4C"/>
    <w:rsid w:val="003B3ECA"/>
    <w:rsid w:val="003B4224"/>
    <w:rsid w:val="003B423B"/>
    <w:rsid w:val="003B4538"/>
    <w:rsid w:val="003B4CC3"/>
    <w:rsid w:val="003B5153"/>
    <w:rsid w:val="003B7F9D"/>
    <w:rsid w:val="003C2912"/>
    <w:rsid w:val="003C3322"/>
    <w:rsid w:val="003C563D"/>
    <w:rsid w:val="003C68C2"/>
    <w:rsid w:val="003C6BC8"/>
    <w:rsid w:val="003C781A"/>
    <w:rsid w:val="003D05D2"/>
    <w:rsid w:val="003D1BA4"/>
    <w:rsid w:val="003D1EBF"/>
    <w:rsid w:val="003D4CAE"/>
    <w:rsid w:val="003D790A"/>
    <w:rsid w:val="003D79AC"/>
    <w:rsid w:val="003E0F7E"/>
    <w:rsid w:val="003E1C9F"/>
    <w:rsid w:val="003E53F9"/>
    <w:rsid w:val="003E64AB"/>
    <w:rsid w:val="003E7944"/>
    <w:rsid w:val="003E7FAA"/>
    <w:rsid w:val="003F254A"/>
    <w:rsid w:val="003F26BD"/>
    <w:rsid w:val="003F2C99"/>
    <w:rsid w:val="003F52AD"/>
    <w:rsid w:val="003F5DC5"/>
    <w:rsid w:val="003F5E45"/>
    <w:rsid w:val="00400FA5"/>
    <w:rsid w:val="00405B73"/>
    <w:rsid w:val="00405E37"/>
    <w:rsid w:val="004115BF"/>
    <w:rsid w:val="0041446D"/>
    <w:rsid w:val="00416001"/>
    <w:rsid w:val="004172E7"/>
    <w:rsid w:val="004175B4"/>
    <w:rsid w:val="00420D87"/>
    <w:rsid w:val="00422A78"/>
    <w:rsid w:val="004237B7"/>
    <w:rsid w:val="00426337"/>
    <w:rsid w:val="0043144F"/>
    <w:rsid w:val="00431518"/>
    <w:rsid w:val="00431BFA"/>
    <w:rsid w:val="004327A1"/>
    <w:rsid w:val="00433CF4"/>
    <w:rsid w:val="004353CF"/>
    <w:rsid w:val="00443569"/>
    <w:rsid w:val="004447F7"/>
    <w:rsid w:val="00445141"/>
    <w:rsid w:val="004467B4"/>
    <w:rsid w:val="004523A0"/>
    <w:rsid w:val="00455B34"/>
    <w:rsid w:val="00455B55"/>
    <w:rsid w:val="00460699"/>
    <w:rsid w:val="00461E76"/>
    <w:rsid w:val="004631BC"/>
    <w:rsid w:val="00477308"/>
    <w:rsid w:val="00477807"/>
    <w:rsid w:val="004806B5"/>
    <w:rsid w:val="004833E6"/>
    <w:rsid w:val="00484761"/>
    <w:rsid w:val="00484DD5"/>
    <w:rsid w:val="00485047"/>
    <w:rsid w:val="00485C6E"/>
    <w:rsid w:val="00487645"/>
    <w:rsid w:val="0049267E"/>
    <w:rsid w:val="0049507D"/>
    <w:rsid w:val="0049523E"/>
    <w:rsid w:val="00496286"/>
    <w:rsid w:val="00497917"/>
    <w:rsid w:val="004A0074"/>
    <w:rsid w:val="004A0E3E"/>
    <w:rsid w:val="004A1C87"/>
    <w:rsid w:val="004A3CA5"/>
    <w:rsid w:val="004A694E"/>
    <w:rsid w:val="004B21B2"/>
    <w:rsid w:val="004B2987"/>
    <w:rsid w:val="004B30C4"/>
    <w:rsid w:val="004B3466"/>
    <w:rsid w:val="004B4596"/>
    <w:rsid w:val="004B558A"/>
    <w:rsid w:val="004B58F2"/>
    <w:rsid w:val="004B5FCC"/>
    <w:rsid w:val="004B6968"/>
    <w:rsid w:val="004B7F00"/>
    <w:rsid w:val="004C1526"/>
    <w:rsid w:val="004C1E16"/>
    <w:rsid w:val="004C1F42"/>
    <w:rsid w:val="004C2543"/>
    <w:rsid w:val="004C277F"/>
    <w:rsid w:val="004C2B05"/>
    <w:rsid w:val="004C4A2B"/>
    <w:rsid w:val="004C550E"/>
    <w:rsid w:val="004C6B36"/>
    <w:rsid w:val="004C6C0D"/>
    <w:rsid w:val="004C767F"/>
    <w:rsid w:val="004C79D1"/>
    <w:rsid w:val="004D030A"/>
    <w:rsid w:val="004D15CA"/>
    <w:rsid w:val="004D65A9"/>
    <w:rsid w:val="004E23AC"/>
    <w:rsid w:val="004E3E4C"/>
    <w:rsid w:val="004E6F92"/>
    <w:rsid w:val="004F23A0"/>
    <w:rsid w:val="004F3B15"/>
    <w:rsid w:val="004F4322"/>
    <w:rsid w:val="004F5154"/>
    <w:rsid w:val="004F6B3F"/>
    <w:rsid w:val="004F75F0"/>
    <w:rsid w:val="004F7CE0"/>
    <w:rsid w:val="005003E3"/>
    <w:rsid w:val="00501687"/>
    <w:rsid w:val="00503B31"/>
    <w:rsid w:val="005052CD"/>
    <w:rsid w:val="00505719"/>
    <w:rsid w:val="0050628E"/>
    <w:rsid w:val="005068C8"/>
    <w:rsid w:val="00511479"/>
    <w:rsid w:val="00514AD1"/>
    <w:rsid w:val="00515D92"/>
    <w:rsid w:val="005169CB"/>
    <w:rsid w:val="005172D8"/>
    <w:rsid w:val="00521B68"/>
    <w:rsid w:val="00524860"/>
    <w:rsid w:val="00524A1A"/>
    <w:rsid w:val="005256C3"/>
    <w:rsid w:val="00526DED"/>
    <w:rsid w:val="005311BE"/>
    <w:rsid w:val="0053322E"/>
    <w:rsid w:val="00533250"/>
    <w:rsid w:val="005338A5"/>
    <w:rsid w:val="00535307"/>
    <w:rsid w:val="00536961"/>
    <w:rsid w:val="00541202"/>
    <w:rsid w:val="00542859"/>
    <w:rsid w:val="00543AC2"/>
    <w:rsid w:val="00544437"/>
    <w:rsid w:val="005506BF"/>
    <w:rsid w:val="00550A26"/>
    <w:rsid w:val="00550BF5"/>
    <w:rsid w:val="00553C81"/>
    <w:rsid w:val="00554591"/>
    <w:rsid w:val="00557460"/>
    <w:rsid w:val="00557A82"/>
    <w:rsid w:val="00561120"/>
    <w:rsid w:val="005642A3"/>
    <w:rsid w:val="00564E25"/>
    <w:rsid w:val="00567A70"/>
    <w:rsid w:val="00567B40"/>
    <w:rsid w:val="005722D3"/>
    <w:rsid w:val="005729EC"/>
    <w:rsid w:val="00573780"/>
    <w:rsid w:val="00573EC9"/>
    <w:rsid w:val="00575D7B"/>
    <w:rsid w:val="005769DD"/>
    <w:rsid w:val="005817C1"/>
    <w:rsid w:val="00582E19"/>
    <w:rsid w:val="005850DB"/>
    <w:rsid w:val="005879F9"/>
    <w:rsid w:val="00590755"/>
    <w:rsid w:val="005942C6"/>
    <w:rsid w:val="00594848"/>
    <w:rsid w:val="00596978"/>
    <w:rsid w:val="00596EDA"/>
    <w:rsid w:val="00597EAD"/>
    <w:rsid w:val="005A128D"/>
    <w:rsid w:val="005A2A15"/>
    <w:rsid w:val="005A34FC"/>
    <w:rsid w:val="005A3A25"/>
    <w:rsid w:val="005A52EF"/>
    <w:rsid w:val="005A6A93"/>
    <w:rsid w:val="005B0F68"/>
    <w:rsid w:val="005C1CCE"/>
    <w:rsid w:val="005C52FB"/>
    <w:rsid w:val="005C5762"/>
    <w:rsid w:val="005C6E01"/>
    <w:rsid w:val="005C6EA6"/>
    <w:rsid w:val="005D0534"/>
    <w:rsid w:val="005D05DD"/>
    <w:rsid w:val="005D1B15"/>
    <w:rsid w:val="005D2824"/>
    <w:rsid w:val="005D41E8"/>
    <w:rsid w:val="005D4F1A"/>
    <w:rsid w:val="005D72BB"/>
    <w:rsid w:val="005E07A9"/>
    <w:rsid w:val="005E30EC"/>
    <w:rsid w:val="005E3267"/>
    <w:rsid w:val="005E3743"/>
    <w:rsid w:val="005E4168"/>
    <w:rsid w:val="005E4C27"/>
    <w:rsid w:val="005E6786"/>
    <w:rsid w:val="005E692F"/>
    <w:rsid w:val="005E6D0A"/>
    <w:rsid w:val="005F0150"/>
    <w:rsid w:val="005F2DBC"/>
    <w:rsid w:val="005F4E2C"/>
    <w:rsid w:val="005F590A"/>
    <w:rsid w:val="005F7EB6"/>
    <w:rsid w:val="006008F9"/>
    <w:rsid w:val="00601A47"/>
    <w:rsid w:val="00603F62"/>
    <w:rsid w:val="006048EC"/>
    <w:rsid w:val="0060578D"/>
    <w:rsid w:val="0061057F"/>
    <w:rsid w:val="00611A22"/>
    <w:rsid w:val="00611DBA"/>
    <w:rsid w:val="00613957"/>
    <w:rsid w:val="0061731F"/>
    <w:rsid w:val="0062114B"/>
    <w:rsid w:val="00622AA4"/>
    <w:rsid w:val="006232DE"/>
    <w:rsid w:val="00623698"/>
    <w:rsid w:val="00625B05"/>
    <w:rsid w:val="00625E96"/>
    <w:rsid w:val="00631126"/>
    <w:rsid w:val="00635501"/>
    <w:rsid w:val="006363A3"/>
    <w:rsid w:val="006378C4"/>
    <w:rsid w:val="006407F1"/>
    <w:rsid w:val="00642478"/>
    <w:rsid w:val="00645FF7"/>
    <w:rsid w:val="00647C09"/>
    <w:rsid w:val="00647E5C"/>
    <w:rsid w:val="00651F2C"/>
    <w:rsid w:val="0065400D"/>
    <w:rsid w:val="0065464D"/>
    <w:rsid w:val="00656E77"/>
    <w:rsid w:val="00660BB3"/>
    <w:rsid w:val="00665F60"/>
    <w:rsid w:val="006660BD"/>
    <w:rsid w:val="00666E28"/>
    <w:rsid w:val="0067061C"/>
    <w:rsid w:val="00670C4E"/>
    <w:rsid w:val="00670F9F"/>
    <w:rsid w:val="0067309C"/>
    <w:rsid w:val="0067358D"/>
    <w:rsid w:val="00675934"/>
    <w:rsid w:val="006776C1"/>
    <w:rsid w:val="00677C22"/>
    <w:rsid w:val="00680830"/>
    <w:rsid w:val="006834F0"/>
    <w:rsid w:val="00684F57"/>
    <w:rsid w:val="00685936"/>
    <w:rsid w:val="00685D0E"/>
    <w:rsid w:val="0069008C"/>
    <w:rsid w:val="00691770"/>
    <w:rsid w:val="00693D5D"/>
    <w:rsid w:val="00695AE2"/>
    <w:rsid w:val="0069725E"/>
    <w:rsid w:val="00697581"/>
    <w:rsid w:val="006A0DEA"/>
    <w:rsid w:val="006A200E"/>
    <w:rsid w:val="006A3AEA"/>
    <w:rsid w:val="006A58EE"/>
    <w:rsid w:val="006A6E03"/>
    <w:rsid w:val="006B6CDC"/>
    <w:rsid w:val="006B70CA"/>
    <w:rsid w:val="006B7F03"/>
    <w:rsid w:val="006C53AC"/>
    <w:rsid w:val="006C5593"/>
    <w:rsid w:val="006C7307"/>
    <w:rsid w:val="006C7F9C"/>
    <w:rsid w:val="006D14A1"/>
    <w:rsid w:val="006D17E4"/>
    <w:rsid w:val="006E45B9"/>
    <w:rsid w:val="006E55A9"/>
    <w:rsid w:val="006E650E"/>
    <w:rsid w:val="006E7F54"/>
    <w:rsid w:val="006F24EA"/>
    <w:rsid w:val="006F760D"/>
    <w:rsid w:val="00700344"/>
    <w:rsid w:val="00701E6F"/>
    <w:rsid w:val="00702AB0"/>
    <w:rsid w:val="007068CA"/>
    <w:rsid w:val="00706DB3"/>
    <w:rsid w:val="00710487"/>
    <w:rsid w:val="00710A44"/>
    <w:rsid w:val="00713517"/>
    <w:rsid w:val="00716E1A"/>
    <w:rsid w:val="0072166E"/>
    <w:rsid w:val="0072266F"/>
    <w:rsid w:val="00723F75"/>
    <w:rsid w:val="00725B45"/>
    <w:rsid w:val="00735879"/>
    <w:rsid w:val="007364C7"/>
    <w:rsid w:val="007419D6"/>
    <w:rsid w:val="00746E76"/>
    <w:rsid w:val="00746FCA"/>
    <w:rsid w:val="007507CA"/>
    <w:rsid w:val="007522AB"/>
    <w:rsid w:val="007530A3"/>
    <w:rsid w:val="007547C3"/>
    <w:rsid w:val="00761551"/>
    <w:rsid w:val="00761E0A"/>
    <w:rsid w:val="0076355A"/>
    <w:rsid w:val="0076379F"/>
    <w:rsid w:val="00766FB4"/>
    <w:rsid w:val="0076758C"/>
    <w:rsid w:val="007707AB"/>
    <w:rsid w:val="00771A21"/>
    <w:rsid w:val="00771F04"/>
    <w:rsid w:val="00772462"/>
    <w:rsid w:val="00773253"/>
    <w:rsid w:val="007750A0"/>
    <w:rsid w:val="00776726"/>
    <w:rsid w:val="00777AB0"/>
    <w:rsid w:val="0078085B"/>
    <w:rsid w:val="00780D0D"/>
    <w:rsid w:val="007845A2"/>
    <w:rsid w:val="00787309"/>
    <w:rsid w:val="00792543"/>
    <w:rsid w:val="007A0034"/>
    <w:rsid w:val="007A2072"/>
    <w:rsid w:val="007A6398"/>
    <w:rsid w:val="007A7D60"/>
    <w:rsid w:val="007B1FA8"/>
    <w:rsid w:val="007B303C"/>
    <w:rsid w:val="007B3DE1"/>
    <w:rsid w:val="007B3E10"/>
    <w:rsid w:val="007B5149"/>
    <w:rsid w:val="007B7D34"/>
    <w:rsid w:val="007C2995"/>
    <w:rsid w:val="007C3424"/>
    <w:rsid w:val="007C3C7B"/>
    <w:rsid w:val="007C4336"/>
    <w:rsid w:val="007D01D3"/>
    <w:rsid w:val="007D03D7"/>
    <w:rsid w:val="007D2AD7"/>
    <w:rsid w:val="007D390E"/>
    <w:rsid w:val="007D479E"/>
    <w:rsid w:val="007D4D42"/>
    <w:rsid w:val="007D586E"/>
    <w:rsid w:val="007E4FDF"/>
    <w:rsid w:val="007E524E"/>
    <w:rsid w:val="007F1458"/>
    <w:rsid w:val="007F32ED"/>
    <w:rsid w:val="007F4C3E"/>
    <w:rsid w:val="007F66DB"/>
    <w:rsid w:val="007F7AA6"/>
    <w:rsid w:val="00802948"/>
    <w:rsid w:val="0080481B"/>
    <w:rsid w:val="00810E39"/>
    <w:rsid w:val="00811511"/>
    <w:rsid w:val="00812C6F"/>
    <w:rsid w:val="00814096"/>
    <w:rsid w:val="00816592"/>
    <w:rsid w:val="0081663F"/>
    <w:rsid w:val="00816AB3"/>
    <w:rsid w:val="008210C6"/>
    <w:rsid w:val="00821B52"/>
    <w:rsid w:val="00821F23"/>
    <w:rsid w:val="00823624"/>
    <w:rsid w:val="008237F0"/>
    <w:rsid w:val="00825D08"/>
    <w:rsid w:val="008260E2"/>
    <w:rsid w:val="00827835"/>
    <w:rsid w:val="008303AF"/>
    <w:rsid w:val="0083437A"/>
    <w:rsid w:val="0083619E"/>
    <w:rsid w:val="00836539"/>
    <w:rsid w:val="0083654D"/>
    <w:rsid w:val="00837E47"/>
    <w:rsid w:val="008426E6"/>
    <w:rsid w:val="0084590E"/>
    <w:rsid w:val="008518FE"/>
    <w:rsid w:val="00853D36"/>
    <w:rsid w:val="0085659C"/>
    <w:rsid w:val="00860324"/>
    <w:rsid w:val="00861A7C"/>
    <w:rsid w:val="00864212"/>
    <w:rsid w:val="008655FD"/>
    <w:rsid w:val="00872026"/>
    <w:rsid w:val="00874C73"/>
    <w:rsid w:val="00875A07"/>
    <w:rsid w:val="0087792E"/>
    <w:rsid w:val="00883EAF"/>
    <w:rsid w:val="00883F7B"/>
    <w:rsid w:val="00885258"/>
    <w:rsid w:val="00885911"/>
    <w:rsid w:val="008866F7"/>
    <w:rsid w:val="00886B04"/>
    <w:rsid w:val="008879C6"/>
    <w:rsid w:val="00887E67"/>
    <w:rsid w:val="00892560"/>
    <w:rsid w:val="008927C9"/>
    <w:rsid w:val="008928DF"/>
    <w:rsid w:val="00893B6C"/>
    <w:rsid w:val="00894548"/>
    <w:rsid w:val="00894A3F"/>
    <w:rsid w:val="00894F52"/>
    <w:rsid w:val="0089716D"/>
    <w:rsid w:val="008A1A12"/>
    <w:rsid w:val="008A30C3"/>
    <w:rsid w:val="008A3C23"/>
    <w:rsid w:val="008A3F27"/>
    <w:rsid w:val="008A5946"/>
    <w:rsid w:val="008A7BFA"/>
    <w:rsid w:val="008A7DA7"/>
    <w:rsid w:val="008B1E63"/>
    <w:rsid w:val="008B1F63"/>
    <w:rsid w:val="008B361C"/>
    <w:rsid w:val="008B7017"/>
    <w:rsid w:val="008C0176"/>
    <w:rsid w:val="008C49CC"/>
    <w:rsid w:val="008C677A"/>
    <w:rsid w:val="008C6A53"/>
    <w:rsid w:val="008D11F2"/>
    <w:rsid w:val="008D13B4"/>
    <w:rsid w:val="008D253E"/>
    <w:rsid w:val="008D2AFF"/>
    <w:rsid w:val="008D48D4"/>
    <w:rsid w:val="008D69E9"/>
    <w:rsid w:val="008E00C1"/>
    <w:rsid w:val="008E0645"/>
    <w:rsid w:val="008E2F92"/>
    <w:rsid w:val="008E6468"/>
    <w:rsid w:val="008F0D3F"/>
    <w:rsid w:val="008F1ECE"/>
    <w:rsid w:val="008F2590"/>
    <w:rsid w:val="008F5017"/>
    <w:rsid w:val="008F5115"/>
    <w:rsid w:val="008F5294"/>
    <w:rsid w:val="008F5496"/>
    <w:rsid w:val="008F594A"/>
    <w:rsid w:val="008F5BFF"/>
    <w:rsid w:val="008F5DA0"/>
    <w:rsid w:val="008F5F01"/>
    <w:rsid w:val="00900F93"/>
    <w:rsid w:val="009017DB"/>
    <w:rsid w:val="00904C7E"/>
    <w:rsid w:val="009056B9"/>
    <w:rsid w:val="0091035B"/>
    <w:rsid w:val="00910440"/>
    <w:rsid w:val="0091395A"/>
    <w:rsid w:val="00913DB5"/>
    <w:rsid w:val="009152B4"/>
    <w:rsid w:val="00921476"/>
    <w:rsid w:val="00924E32"/>
    <w:rsid w:val="00925701"/>
    <w:rsid w:val="00925B56"/>
    <w:rsid w:val="00927D07"/>
    <w:rsid w:val="00927EFC"/>
    <w:rsid w:val="009311B1"/>
    <w:rsid w:val="009355C8"/>
    <w:rsid w:val="009420B3"/>
    <w:rsid w:val="009436A9"/>
    <w:rsid w:val="00944257"/>
    <w:rsid w:val="0094436D"/>
    <w:rsid w:val="009512FE"/>
    <w:rsid w:val="00953694"/>
    <w:rsid w:val="00954687"/>
    <w:rsid w:val="00954AC4"/>
    <w:rsid w:val="00954DBC"/>
    <w:rsid w:val="00954F2A"/>
    <w:rsid w:val="00955776"/>
    <w:rsid w:val="0095698E"/>
    <w:rsid w:val="009571C6"/>
    <w:rsid w:val="009606CC"/>
    <w:rsid w:val="009624DD"/>
    <w:rsid w:val="00963CC6"/>
    <w:rsid w:val="009640BE"/>
    <w:rsid w:val="00965785"/>
    <w:rsid w:val="0096672F"/>
    <w:rsid w:val="009704DA"/>
    <w:rsid w:val="0097063B"/>
    <w:rsid w:val="009722F8"/>
    <w:rsid w:val="00973A96"/>
    <w:rsid w:val="00982B44"/>
    <w:rsid w:val="00984D69"/>
    <w:rsid w:val="00991516"/>
    <w:rsid w:val="00992129"/>
    <w:rsid w:val="00993DD8"/>
    <w:rsid w:val="00995A82"/>
    <w:rsid w:val="00996EDE"/>
    <w:rsid w:val="009A0634"/>
    <w:rsid w:val="009A11F8"/>
    <w:rsid w:val="009A1F6E"/>
    <w:rsid w:val="009A28D9"/>
    <w:rsid w:val="009A2B7E"/>
    <w:rsid w:val="009A4356"/>
    <w:rsid w:val="009B0BD2"/>
    <w:rsid w:val="009B0E0A"/>
    <w:rsid w:val="009B312A"/>
    <w:rsid w:val="009B6BF7"/>
    <w:rsid w:val="009B7815"/>
    <w:rsid w:val="009C0373"/>
    <w:rsid w:val="009C0EBE"/>
    <w:rsid w:val="009C19B0"/>
    <w:rsid w:val="009C2C1F"/>
    <w:rsid w:val="009C4297"/>
    <w:rsid w:val="009C6266"/>
    <w:rsid w:val="009C6E27"/>
    <w:rsid w:val="009C7D17"/>
    <w:rsid w:val="009D03C7"/>
    <w:rsid w:val="009D7536"/>
    <w:rsid w:val="009D76D1"/>
    <w:rsid w:val="009E245E"/>
    <w:rsid w:val="009E484E"/>
    <w:rsid w:val="009E52D0"/>
    <w:rsid w:val="009E701E"/>
    <w:rsid w:val="009F40FB"/>
    <w:rsid w:val="009F4B45"/>
    <w:rsid w:val="009F5694"/>
    <w:rsid w:val="009F65D1"/>
    <w:rsid w:val="00A01CC3"/>
    <w:rsid w:val="00A02014"/>
    <w:rsid w:val="00A05A8B"/>
    <w:rsid w:val="00A068F2"/>
    <w:rsid w:val="00A07CE0"/>
    <w:rsid w:val="00A1618E"/>
    <w:rsid w:val="00A22FCB"/>
    <w:rsid w:val="00A24683"/>
    <w:rsid w:val="00A25B3B"/>
    <w:rsid w:val="00A2726B"/>
    <w:rsid w:val="00A27A93"/>
    <w:rsid w:val="00A30465"/>
    <w:rsid w:val="00A31DBF"/>
    <w:rsid w:val="00A32BC5"/>
    <w:rsid w:val="00A331C7"/>
    <w:rsid w:val="00A332F3"/>
    <w:rsid w:val="00A338B3"/>
    <w:rsid w:val="00A34247"/>
    <w:rsid w:val="00A34280"/>
    <w:rsid w:val="00A35FE9"/>
    <w:rsid w:val="00A40127"/>
    <w:rsid w:val="00A4074E"/>
    <w:rsid w:val="00A420F6"/>
    <w:rsid w:val="00A43BB4"/>
    <w:rsid w:val="00A44F73"/>
    <w:rsid w:val="00A472F1"/>
    <w:rsid w:val="00A50688"/>
    <w:rsid w:val="00A51F27"/>
    <w:rsid w:val="00A52188"/>
    <w:rsid w:val="00A5237D"/>
    <w:rsid w:val="00A530E4"/>
    <w:rsid w:val="00A53293"/>
    <w:rsid w:val="00A53EDF"/>
    <w:rsid w:val="00A540A2"/>
    <w:rsid w:val="00A554A3"/>
    <w:rsid w:val="00A61126"/>
    <w:rsid w:val="00A62748"/>
    <w:rsid w:val="00A7161D"/>
    <w:rsid w:val="00A71DF9"/>
    <w:rsid w:val="00A721A1"/>
    <w:rsid w:val="00A72C43"/>
    <w:rsid w:val="00A7391C"/>
    <w:rsid w:val="00A758EA"/>
    <w:rsid w:val="00A76CCA"/>
    <w:rsid w:val="00A804F5"/>
    <w:rsid w:val="00A81EA4"/>
    <w:rsid w:val="00A821D5"/>
    <w:rsid w:val="00A85981"/>
    <w:rsid w:val="00A91937"/>
    <w:rsid w:val="00A9434E"/>
    <w:rsid w:val="00A95C50"/>
    <w:rsid w:val="00AA13C1"/>
    <w:rsid w:val="00AA528D"/>
    <w:rsid w:val="00AB0461"/>
    <w:rsid w:val="00AB1061"/>
    <w:rsid w:val="00AB140A"/>
    <w:rsid w:val="00AB234E"/>
    <w:rsid w:val="00AB27BC"/>
    <w:rsid w:val="00AB3067"/>
    <w:rsid w:val="00AB30A0"/>
    <w:rsid w:val="00AB399D"/>
    <w:rsid w:val="00AB3A9D"/>
    <w:rsid w:val="00AB5170"/>
    <w:rsid w:val="00AB5CDD"/>
    <w:rsid w:val="00AB6C7F"/>
    <w:rsid w:val="00AB79A6"/>
    <w:rsid w:val="00AC39A0"/>
    <w:rsid w:val="00AC458A"/>
    <w:rsid w:val="00AC4850"/>
    <w:rsid w:val="00AC5B4F"/>
    <w:rsid w:val="00AC6730"/>
    <w:rsid w:val="00AD6AA0"/>
    <w:rsid w:val="00AD6B9E"/>
    <w:rsid w:val="00AD7C4B"/>
    <w:rsid w:val="00AE0754"/>
    <w:rsid w:val="00AE0F5B"/>
    <w:rsid w:val="00AE7389"/>
    <w:rsid w:val="00AE7821"/>
    <w:rsid w:val="00AF0771"/>
    <w:rsid w:val="00AF18FF"/>
    <w:rsid w:val="00AF4A17"/>
    <w:rsid w:val="00AF4B12"/>
    <w:rsid w:val="00AF4C36"/>
    <w:rsid w:val="00AF5D27"/>
    <w:rsid w:val="00B063A4"/>
    <w:rsid w:val="00B076A4"/>
    <w:rsid w:val="00B100EB"/>
    <w:rsid w:val="00B113C0"/>
    <w:rsid w:val="00B11884"/>
    <w:rsid w:val="00B126A6"/>
    <w:rsid w:val="00B15AC5"/>
    <w:rsid w:val="00B16DB5"/>
    <w:rsid w:val="00B1780F"/>
    <w:rsid w:val="00B214B3"/>
    <w:rsid w:val="00B23451"/>
    <w:rsid w:val="00B2521C"/>
    <w:rsid w:val="00B25C3F"/>
    <w:rsid w:val="00B30580"/>
    <w:rsid w:val="00B31A34"/>
    <w:rsid w:val="00B34332"/>
    <w:rsid w:val="00B3595C"/>
    <w:rsid w:val="00B36BA6"/>
    <w:rsid w:val="00B408CD"/>
    <w:rsid w:val="00B426DF"/>
    <w:rsid w:val="00B45408"/>
    <w:rsid w:val="00B47B59"/>
    <w:rsid w:val="00B50394"/>
    <w:rsid w:val="00B5264E"/>
    <w:rsid w:val="00B526EB"/>
    <w:rsid w:val="00B53889"/>
    <w:rsid w:val="00B53F81"/>
    <w:rsid w:val="00B567C4"/>
    <w:rsid w:val="00B56C2B"/>
    <w:rsid w:val="00B5703E"/>
    <w:rsid w:val="00B62A5E"/>
    <w:rsid w:val="00B64BAA"/>
    <w:rsid w:val="00B65189"/>
    <w:rsid w:val="00B65585"/>
    <w:rsid w:val="00B65BD3"/>
    <w:rsid w:val="00B67644"/>
    <w:rsid w:val="00B70469"/>
    <w:rsid w:val="00B715C8"/>
    <w:rsid w:val="00B72DD8"/>
    <w:rsid w:val="00B72E09"/>
    <w:rsid w:val="00B7384B"/>
    <w:rsid w:val="00B75124"/>
    <w:rsid w:val="00B764AA"/>
    <w:rsid w:val="00B82160"/>
    <w:rsid w:val="00B82BF2"/>
    <w:rsid w:val="00B842A2"/>
    <w:rsid w:val="00B922AC"/>
    <w:rsid w:val="00B926E0"/>
    <w:rsid w:val="00B9372D"/>
    <w:rsid w:val="00B95A1F"/>
    <w:rsid w:val="00B95CC0"/>
    <w:rsid w:val="00BA1083"/>
    <w:rsid w:val="00BA2DB0"/>
    <w:rsid w:val="00BA44B6"/>
    <w:rsid w:val="00BA57B3"/>
    <w:rsid w:val="00BB1663"/>
    <w:rsid w:val="00BB16ED"/>
    <w:rsid w:val="00BB1A89"/>
    <w:rsid w:val="00BB594A"/>
    <w:rsid w:val="00BB5CCF"/>
    <w:rsid w:val="00BC0B07"/>
    <w:rsid w:val="00BC0FFB"/>
    <w:rsid w:val="00BC17A4"/>
    <w:rsid w:val="00BC33B0"/>
    <w:rsid w:val="00BC3AC6"/>
    <w:rsid w:val="00BC3BA0"/>
    <w:rsid w:val="00BC5F51"/>
    <w:rsid w:val="00BC7185"/>
    <w:rsid w:val="00BD26EB"/>
    <w:rsid w:val="00BD2B3C"/>
    <w:rsid w:val="00BD3DC8"/>
    <w:rsid w:val="00BD442B"/>
    <w:rsid w:val="00BD44C6"/>
    <w:rsid w:val="00BD787C"/>
    <w:rsid w:val="00BE03CA"/>
    <w:rsid w:val="00BE0424"/>
    <w:rsid w:val="00BE266B"/>
    <w:rsid w:val="00BE300F"/>
    <w:rsid w:val="00BE4852"/>
    <w:rsid w:val="00BE5F9B"/>
    <w:rsid w:val="00BE7902"/>
    <w:rsid w:val="00BF0C69"/>
    <w:rsid w:val="00BF2E7D"/>
    <w:rsid w:val="00BF3CF0"/>
    <w:rsid w:val="00BF629B"/>
    <w:rsid w:val="00BF655C"/>
    <w:rsid w:val="00C00884"/>
    <w:rsid w:val="00C0178B"/>
    <w:rsid w:val="00C02F47"/>
    <w:rsid w:val="00C04A43"/>
    <w:rsid w:val="00C075EF"/>
    <w:rsid w:val="00C10CEC"/>
    <w:rsid w:val="00C11E83"/>
    <w:rsid w:val="00C126B5"/>
    <w:rsid w:val="00C12B27"/>
    <w:rsid w:val="00C14799"/>
    <w:rsid w:val="00C158AB"/>
    <w:rsid w:val="00C17785"/>
    <w:rsid w:val="00C17800"/>
    <w:rsid w:val="00C21DF8"/>
    <w:rsid w:val="00C233D4"/>
    <w:rsid w:val="00C2378A"/>
    <w:rsid w:val="00C27224"/>
    <w:rsid w:val="00C30490"/>
    <w:rsid w:val="00C3365A"/>
    <w:rsid w:val="00C336E6"/>
    <w:rsid w:val="00C3423F"/>
    <w:rsid w:val="00C3524D"/>
    <w:rsid w:val="00C35C1C"/>
    <w:rsid w:val="00C35E83"/>
    <w:rsid w:val="00C378A1"/>
    <w:rsid w:val="00C43A1D"/>
    <w:rsid w:val="00C43F1E"/>
    <w:rsid w:val="00C45457"/>
    <w:rsid w:val="00C47A53"/>
    <w:rsid w:val="00C53CCD"/>
    <w:rsid w:val="00C54A36"/>
    <w:rsid w:val="00C5644A"/>
    <w:rsid w:val="00C602E8"/>
    <w:rsid w:val="00C621D6"/>
    <w:rsid w:val="00C62EF3"/>
    <w:rsid w:val="00C64042"/>
    <w:rsid w:val="00C6470F"/>
    <w:rsid w:val="00C64AFE"/>
    <w:rsid w:val="00C64D33"/>
    <w:rsid w:val="00C655C6"/>
    <w:rsid w:val="00C70ACD"/>
    <w:rsid w:val="00C7159C"/>
    <w:rsid w:val="00C737AD"/>
    <w:rsid w:val="00C7460D"/>
    <w:rsid w:val="00C7498D"/>
    <w:rsid w:val="00C75907"/>
    <w:rsid w:val="00C80925"/>
    <w:rsid w:val="00C81220"/>
    <w:rsid w:val="00C81B27"/>
    <w:rsid w:val="00C82D86"/>
    <w:rsid w:val="00C8410D"/>
    <w:rsid w:val="00C84746"/>
    <w:rsid w:val="00C85575"/>
    <w:rsid w:val="00C85A7F"/>
    <w:rsid w:val="00C8622B"/>
    <w:rsid w:val="00C904BD"/>
    <w:rsid w:val="00C907C9"/>
    <w:rsid w:val="00C938B0"/>
    <w:rsid w:val="00C968DA"/>
    <w:rsid w:val="00C97289"/>
    <w:rsid w:val="00CA0115"/>
    <w:rsid w:val="00CA1875"/>
    <w:rsid w:val="00CB042D"/>
    <w:rsid w:val="00CB089D"/>
    <w:rsid w:val="00CB0FF8"/>
    <w:rsid w:val="00CB12EC"/>
    <w:rsid w:val="00CB330E"/>
    <w:rsid w:val="00CB4B8D"/>
    <w:rsid w:val="00CB5702"/>
    <w:rsid w:val="00CB62E2"/>
    <w:rsid w:val="00CC0DDA"/>
    <w:rsid w:val="00CC24C4"/>
    <w:rsid w:val="00CC311E"/>
    <w:rsid w:val="00CC6340"/>
    <w:rsid w:val="00CC6619"/>
    <w:rsid w:val="00CC7EE0"/>
    <w:rsid w:val="00CD1E89"/>
    <w:rsid w:val="00CD28B1"/>
    <w:rsid w:val="00CD34F2"/>
    <w:rsid w:val="00CD4DEB"/>
    <w:rsid w:val="00CD4F8B"/>
    <w:rsid w:val="00CD5C2D"/>
    <w:rsid w:val="00CD6127"/>
    <w:rsid w:val="00CD684F"/>
    <w:rsid w:val="00CD74DE"/>
    <w:rsid w:val="00CE07EF"/>
    <w:rsid w:val="00CE08D7"/>
    <w:rsid w:val="00CE1585"/>
    <w:rsid w:val="00CE3715"/>
    <w:rsid w:val="00CE38B7"/>
    <w:rsid w:val="00CE3CDC"/>
    <w:rsid w:val="00CE3E15"/>
    <w:rsid w:val="00CE5692"/>
    <w:rsid w:val="00CE59B1"/>
    <w:rsid w:val="00CE7DB2"/>
    <w:rsid w:val="00CF02C2"/>
    <w:rsid w:val="00CF1D1D"/>
    <w:rsid w:val="00CF1EF3"/>
    <w:rsid w:val="00CF2A8D"/>
    <w:rsid w:val="00CF2E35"/>
    <w:rsid w:val="00CF57CA"/>
    <w:rsid w:val="00D01634"/>
    <w:rsid w:val="00D02F59"/>
    <w:rsid w:val="00D0375C"/>
    <w:rsid w:val="00D045A2"/>
    <w:rsid w:val="00D053D3"/>
    <w:rsid w:val="00D06372"/>
    <w:rsid w:val="00D06623"/>
    <w:rsid w:val="00D10818"/>
    <w:rsid w:val="00D13836"/>
    <w:rsid w:val="00D14C6B"/>
    <w:rsid w:val="00D15C96"/>
    <w:rsid w:val="00D17098"/>
    <w:rsid w:val="00D17ACB"/>
    <w:rsid w:val="00D17FAD"/>
    <w:rsid w:val="00D202D6"/>
    <w:rsid w:val="00D21F35"/>
    <w:rsid w:val="00D225C7"/>
    <w:rsid w:val="00D23F94"/>
    <w:rsid w:val="00D24A2E"/>
    <w:rsid w:val="00D25855"/>
    <w:rsid w:val="00D25F49"/>
    <w:rsid w:val="00D2644F"/>
    <w:rsid w:val="00D31998"/>
    <w:rsid w:val="00D32184"/>
    <w:rsid w:val="00D33395"/>
    <w:rsid w:val="00D33AE4"/>
    <w:rsid w:val="00D35C10"/>
    <w:rsid w:val="00D373D6"/>
    <w:rsid w:val="00D41033"/>
    <w:rsid w:val="00D41178"/>
    <w:rsid w:val="00D4241E"/>
    <w:rsid w:val="00D42770"/>
    <w:rsid w:val="00D428E6"/>
    <w:rsid w:val="00D45D5C"/>
    <w:rsid w:val="00D50A12"/>
    <w:rsid w:val="00D528E8"/>
    <w:rsid w:val="00D5456E"/>
    <w:rsid w:val="00D5536F"/>
    <w:rsid w:val="00D564E1"/>
    <w:rsid w:val="00D56935"/>
    <w:rsid w:val="00D569C8"/>
    <w:rsid w:val="00D57B19"/>
    <w:rsid w:val="00D57DA2"/>
    <w:rsid w:val="00D602B7"/>
    <w:rsid w:val="00D61287"/>
    <w:rsid w:val="00D62350"/>
    <w:rsid w:val="00D627A7"/>
    <w:rsid w:val="00D64535"/>
    <w:rsid w:val="00D71452"/>
    <w:rsid w:val="00D716BA"/>
    <w:rsid w:val="00D7291D"/>
    <w:rsid w:val="00D74AD0"/>
    <w:rsid w:val="00D75028"/>
    <w:rsid w:val="00D758C6"/>
    <w:rsid w:val="00D7612F"/>
    <w:rsid w:val="00D76777"/>
    <w:rsid w:val="00D81173"/>
    <w:rsid w:val="00D811F7"/>
    <w:rsid w:val="00D81EFC"/>
    <w:rsid w:val="00D825C1"/>
    <w:rsid w:val="00D825EB"/>
    <w:rsid w:val="00D84BEC"/>
    <w:rsid w:val="00D8572F"/>
    <w:rsid w:val="00D86452"/>
    <w:rsid w:val="00D86B0D"/>
    <w:rsid w:val="00D90C10"/>
    <w:rsid w:val="00D91522"/>
    <w:rsid w:val="00D91B3C"/>
    <w:rsid w:val="00D92669"/>
    <w:rsid w:val="00D92E96"/>
    <w:rsid w:val="00D936B1"/>
    <w:rsid w:val="00D94853"/>
    <w:rsid w:val="00D94C07"/>
    <w:rsid w:val="00DA0882"/>
    <w:rsid w:val="00DA258C"/>
    <w:rsid w:val="00DA4345"/>
    <w:rsid w:val="00DA495D"/>
    <w:rsid w:val="00DA4D7A"/>
    <w:rsid w:val="00DA5F06"/>
    <w:rsid w:val="00DA5FAB"/>
    <w:rsid w:val="00DA66F9"/>
    <w:rsid w:val="00DB0CFE"/>
    <w:rsid w:val="00DB1B84"/>
    <w:rsid w:val="00DB1EA0"/>
    <w:rsid w:val="00DB37D2"/>
    <w:rsid w:val="00DB3DA9"/>
    <w:rsid w:val="00DB4512"/>
    <w:rsid w:val="00DB5ED2"/>
    <w:rsid w:val="00DC6211"/>
    <w:rsid w:val="00DC7576"/>
    <w:rsid w:val="00DC7D35"/>
    <w:rsid w:val="00DD1F21"/>
    <w:rsid w:val="00DD30C2"/>
    <w:rsid w:val="00DD4858"/>
    <w:rsid w:val="00DD54AD"/>
    <w:rsid w:val="00DD5960"/>
    <w:rsid w:val="00DD6778"/>
    <w:rsid w:val="00DD77AC"/>
    <w:rsid w:val="00DD7FCA"/>
    <w:rsid w:val="00DE073C"/>
    <w:rsid w:val="00DE07FA"/>
    <w:rsid w:val="00DE09B8"/>
    <w:rsid w:val="00DE17B3"/>
    <w:rsid w:val="00DE20DB"/>
    <w:rsid w:val="00DE3860"/>
    <w:rsid w:val="00DE79DF"/>
    <w:rsid w:val="00DF0602"/>
    <w:rsid w:val="00DF2DDE"/>
    <w:rsid w:val="00DF4ABF"/>
    <w:rsid w:val="00DF6098"/>
    <w:rsid w:val="00DF77C8"/>
    <w:rsid w:val="00E004EE"/>
    <w:rsid w:val="00E01667"/>
    <w:rsid w:val="00E02249"/>
    <w:rsid w:val="00E03462"/>
    <w:rsid w:val="00E0724D"/>
    <w:rsid w:val="00E1412B"/>
    <w:rsid w:val="00E156A0"/>
    <w:rsid w:val="00E161C5"/>
    <w:rsid w:val="00E177B9"/>
    <w:rsid w:val="00E20157"/>
    <w:rsid w:val="00E22D4F"/>
    <w:rsid w:val="00E23693"/>
    <w:rsid w:val="00E2688D"/>
    <w:rsid w:val="00E27C7E"/>
    <w:rsid w:val="00E27F1A"/>
    <w:rsid w:val="00E31614"/>
    <w:rsid w:val="00E3209F"/>
    <w:rsid w:val="00E32814"/>
    <w:rsid w:val="00E32B95"/>
    <w:rsid w:val="00E3433B"/>
    <w:rsid w:val="00E34C54"/>
    <w:rsid w:val="00E36209"/>
    <w:rsid w:val="00E37AF9"/>
    <w:rsid w:val="00E37F36"/>
    <w:rsid w:val="00E420BB"/>
    <w:rsid w:val="00E44DA8"/>
    <w:rsid w:val="00E45B9D"/>
    <w:rsid w:val="00E46665"/>
    <w:rsid w:val="00E4688A"/>
    <w:rsid w:val="00E4754B"/>
    <w:rsid w:val="00E50DF6"/>
    <w:rsid w:val="00E53338"/>
    <w:rsid w:val="00E53B5D"/>
    <w:rsid w:val="00E543A4"/>
    <w:rsid w:val="00E6336D"/>
    <w:rsid w:val="00E6366C"/>
    <w:rsid w:val="00E65036"/>
    <w:rsid w:val="00E65A0D"/>
    <w:rsid w:val="00E661E5"/>
    <w:rsid w:val="00E704C1"/>
    <w:rsid w:val="00E72EC8"/>
    <w:rsid w:val="00E73003"/>
    <w:rsid w:val="00E7542E"/>
    <w:rsid w:val="00E778FA"/>
    <w:rsid w:val="00E8531A"/>
    <w:rsid w:val="00E8574B"/>
    <w:rsid w:val="00E85BD8"/>
    <w:rsid w:val="00E87A8F"/>
    <w:rsid w:val="00E9013C"/>
    <w:rsid w:val="00E90C42"/>
    <w:rsid w:val="00E93720"/>
    <w:rsid w:val="00E937CC"/>
    <w:rsid w:val="00E939EB"/>
    <w:rsid w:val="00E93F2D"/>
    <w:rsid w:val="00E94F14"/>
    <w:rsid w:val="00E96020"/>
    <w:rsid w:val="00E965C5"/>
    <w:rsid w:val="00E96A3A"/>
    <w:rsid w:val="00E96DC9"/>
    <w:rsid w:val="00E97402"/>
    <w:rsid w:val="00E97B99"/>
    <w:rsid w:val="00EA00A2"/>
    <w:rsid w:val="00EA064B"/>
    <w:rsid w:val="00EA06BE"/>
    <w:rsid w:val="00EA20C8"/>
    <w:rsid w:val="00EA2676"/>
    <w:rsid w:val="00EA311B"/>
    <w:rsid w:val="00EA6624"/>
    <w:rsid w:val="00EB2157"/>
    <w:rsid w:val="00EB2E9D"/>
    <w:rsid w:val="00EB53D3"/>
    <w:rsid w:val="00EB5F09"/>
    <w:rsid w:val="00EC1255"/>
    <w:rsid w:val="00EC1CAE"/>
    <w:rsid w:val="00EC2856"/>
    <w:rsid w:val="00EC4EC2"/>
    <w:rsid w:val="00EC68EE"/>
    <w:rsid w:val="00ED0C56"/>
    <w:rsid w:val="00ED1E14"/>
    <w:rsid w:val="00ED517E"/>
    <w:rsid w:val="00ED74DC"/>
    <w:rsid w:val="00EE0D09"/>
    <w:rsid w:val="00EE2BF8"/>
    <w:rsid w:val="00EE3FA3"/>
    <w:rsid w:val="00EE54B4"/>
    <w:rsid w:val="00EE6FFC"/>
    <w:rsid w:val="00EE7D29"/>
    <w:rsid w:val="00EF10AC"/>
    <w:rsid w:val="00EF4701"/>
    <w:rsid w:val="00EF564E"/>
    <w:rsid w:val="00F01E17"/>
    <w:rsid w:val="00F03381"/>
    <w:rsid w:val="00F040E2"/>
    <w:rsid w:val="00F0442A"/>
    <w:rsid w:val="00F0446E"/>
    <w:rsid w:val="00F05689"/>
    <w:rsid w:val="00F05849"/>
    <w:rsid w:val="00F1233E"/>
    <w:rsid w:val="00F12AF3"/>
    <w:rsid w:val="00F138E8"/>
    <w:rsid w:val="00F15439"/>
    <w:rsid w:val="00F15D21"/>
    <w:rsid w:val="00F15D26"/>
    <w:rsid w:val="00F1791D"/>
    <w:rsid w:val="00F2052C"/>
    <w:rsid w:val="00F21139"/>
    <w:rsid w:val="00F21BF3"/>
    <w:rsid w:val="00F22198"/>
    <w:rsid w:val="00F23C8A"/>
    <w:rsid w:val="00F251C7"/>
    <w:rsid w:val="00F254AE"/>
    <w:rsid w:val="00F330B2"/>
    <w:rsid w:val="00F33614"/>
    <w:rsid w:val="00F33D49"/>
    <w:rsid w:val="00F33EF9"/>
    <w:rsid w:val="00F3481E"/>
    <w:rsid w:val="00F3637D"/>
    <w:rsid w:val="00F37F52"/>
    <w:rsid w:val="00F43393"/>
    <w:rsid w:val="00F4512C"/>
    <w:rsid w:val="00F47415"/>
    <w:rsid w:val="00F4780C"/>
    <w:rsid w:val="00F519DA"/>
    <w:rsid w:val="00F52200"/>
    <w:rsid w:val="00F577F6"/>
    <w:rsid w:val="00F57D7B"/>
    <w:rsid w:val="00F601BB"/>
    <w:rsid w:val="00F604FC"/>
    <w:rsid w:val="00F63D33"/>
    <w:rsid w:val="00F65266"/>
    <w:rsid w:val="00F67211"/>
    <w:rsid w:val="00F751E1"/>
    <w:rsid w:val="00F75C4E"/>
    <w:rsid w:val="00F77441"/>
    <w:rsid w:val="00F815CB"/>
    <w:rsid w:val="00F86923"/>
    <w:rsid w:val="00F91C90"/>
    <w:rsid w:val="00F932B6"/>
    <w:rsid w:val="00F9555C"/>
    <w:rsid w:val="00F969D1"/>
    <w:rsid w:val="00FA1D09"/>
    <w:rsid w:val="00FA5716"/>
    <w:rsid w:val="00FA73C2"/>
    <w:rsid w:val="00FB2D6A"/>
    <w:rsid w:val="00FB350B"/>
    <w:rsid w:val="00FB3652"/>
    <w:rsid w:val="00FB4DC1"/>
    <w:rsid w:val="00FB5579"/>
    <w:rsid w:val="00FB5EE4"/>
    <w:rsid w:val="00FC0B7B"/>
    <w:rsid w:val="00FC1E9F"/>
    <w:rsid w:val="00FC3498"/>
    <w:rsid w:val="00FC46C3"/>
    <w:rsid w:val="00FC52D0"/>
    <w:rsid w:val="00FD18DB"/>
    <w:rsid w:val="00FD347F"/>
    <w:rsid w:val="00FD38C3"/>
    <w:rsid w:val="00FD54E9"/>
    <w:rsid w:val="00FD5906"/>
    <w:rsid w:val="00FD770B"/>
    <w:rsid w:val="00FE2077"/>
    <w:rsid w:val="00FE2D4E"/>
    <w:rsid w:val="00FE6221"/>
    <w:rsid w:val="00FE6EFE"/>
    <w:rsid w:val="00FE72B6"/>
    <w:rsid w:val="00FE7459"/>
    <w:rsid w:val="00FF1646"/>
    <w:rsid w:val="00FF34B2"/>
    <w:rsid w:val="00FF45AE"/>
    <w:rsid w:val="00FF46CF"/>
    <w:rsid w:val="00FF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4E070EC"/>
  <w15:docId w15:val="{250FCAB3-4119-4758-85A9-CC8C09A6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11B1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numPr>
        <w:numId w:val="1"/>
      </w:numPr>
      <w:spacing w:before="240" w:after="80"/>
      <w:jc w:val="center"/>
      <w:outlineLvl w:val="0"/>
    </w:pPr>
    <w:rPr>
      <w:smallCaps/>
      <w:kern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numPr>
        <w:ilvl w:val="1"/>
        <w:numId w:val="1"/>
      </w:numPr>
      <w:spacing w:before="120" w:after="60"/>
      <w:outlineLvl w:val="1"/>
    </w:pPr>
    <w:rPr>
      <w:i/>
      <w:iCs/>
    </w:rPr>
  </w:style>
  <w:style w:type="paragraph" w:styleId="Heading3">
    <w:name w:val="heading 3"/>
    <w:basedOn w:val="Normal"/>
    <w:next w:val="Normal"/>
    <w:uiPriority w:val="9"/>
    <w:qFormat/>
    <w:pPr>
      <w:keepNext/>
      <w:numPr>
        <w:ilvl w:val="2"/>
        <w:numId w:val="1"/>
      </w:numPr>
      <w:outlineLvl w:val="2"/>
    </w:pPr>
    <w:rPr>
      <w:i/>
      <w:iCs/>
    </w:rPr>
  </w:style>
  <w:style w:type="paragraph" w:styleId="Heading4">
    <w:name w:val="heading 4"/>
    <w:basedOn w:val="Normal"/>
    <w:next w:val="Normal"/>
    <w:uiPriority w:val="9"/>
    <w:qFormat/>
    <w:rsid w:val="00927EFC"/>
    <w:pPr>
      <w:keepNext/>
      <w:numPr>
        <w:ilvl w:val="3"/>
        <w:numId w:val="1"/>
      </w:numPr>
      <w:spacing w:before="240" w:after="60"/>
      <w:outlineLvl w:val="3"/>
    </w:pPr>
    <w:rPr>
      <w:i/>
      <w:iCs/>
      <w:szCs w:val="18"/>
    </w:rPr>
  </w:style>
  <w:style w:type="paragraph" w:styleId="Heading5">
    <w:name w:val="heading 5"/>
    <w:basedOn w:val="Normal"/>
    <w:next w:val="Normal"/>
    <w:uiPriority w:val="9"/>
    <w:qFormat/>
    <w:pPr>
      <w:numPr>
        <w:ilvl w:val="4"/>
        <w:numId w:val="1"/>
      </w:numPr>
      <w:spacing w:before="240" w:after="60"/>
      <w:outlineLvl w:val="4"/>
    </w:pPr>
    <w:rPr>
      <w:sz w:val="18"/>
      <w:szCs w:val="18"/>
    </w:rPr>
  </w:style>
  <w:style w:type="paragraph" w:styleId="Heading6">
    <w:name w:val="heading 6"/>
    <w:basedOn w:val="Normal"/>
    <w:next w:val="Normal"/>
    <w:uiPriority w:val="9"/>
    <w:qFormat/>
    <w:pPr>
      <w:numPr>
        <w:ilvl w:val="5"/>
        <w:numId w:val="1"/>
      </w:numPr>
      <w:spacing w:before="240" w:after="60"/>
      <w:outlineLvl w:val="5"/>
    </w:pPr>
    <w:rPr>
      <w:i/>
      <w:iCs/>
      <w:sz w:val="16"/>
      <w:szCs w:val="16"/>
    </w:rPr>
  </w:style>
  <w:style w:type="paragraph" w:styleId="Heading7">
    <w:name w:val="heading 7"/>
    <w:basedOn w:val="Normal"/>
    <w:next w:val="Normal"/>
    <w:uiPriority w:val="9"/>
    <w:qFormat/>
    <w:pPr>
      <w:numPr>
        <w:ilvl w:val="6"/>
        <w:numId w:val="1"/>
      </w:numPr>
      <w:spacing w:before="240" w:after="60"/>
      <w:outlineLvl w:val="6"/>
    </w:pPr>
    <w:rPr>
      <w:sz w:val="16"/>
      <w:szCs w:val="16"/>
    </w:rPr>
  </w:style>
  <w:style w:type="paragraph" w:styleId="Heading8">
    <w:name w:val="heading 8"/>
    <w:basedOn w:val="Normal"/>
    <w:next w:val="Normal"/>
    <w:uiPriority w:val="9"/>
    <w:qFormat/>
    <w:pPr>
      <w:numPr>
        <w:ilvl w:val="7"/>
        <w:numId w:val="1"/>
      </w:numPr>
      <w:spacing w:before="240" w:after="60"/>
      <w:outlineLvl w:val="7"/>
    </w:pPr>
    <w:rPr>
      <w:i/>
      <w:iCs/>
      <w:sz w:val="16"/>
      <w:szCs w:val="16"/>
    </w:rPr>
  </w:style>
  <w:style w:type="paragraph" w:styleId="Heading9">
    <w:name w:val="heading 9"/>
    <w:basedOn w:val="Normal"/>
    <w:next w:val="Normal"/>
    <w:uiPriority w:val="9"/>
    <w:qFormat/>
    <w:pPr>
      <w:numPr>
        <w:ilvl w:val="8"/>
        <w:numId w:val="1"/>
      </w:numPr>
      <w:spacing w:before="240" w:after="60"/>
      <w:outlineLvl w:val="8"/>
    </w:pPr>
    <w:rPr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next w:val="Normal"/>
    <w:pPr>
      <w:spacing w:before="20"/>
      <w:ind w:firstLine="202"/>
      <w:jc w:val="both"/>
    </w:pPr>
    <w:rPr>
      <w:b/>
      <w:bCs/>
      <w:sz w:val="18"/>
      <w:szCs w:val="18"/>
    </w:rPr>
  </w:style>
  <w:style w:type="paragraph" w:customStyle="1" w:styleId="Authors">
    <w:name w:val="Authors"/>
    <w:basedOn w:val="Normal"/>
    <w:next w:val="Normal"/>
    <w:pPr>
      <w:framePr w:w="9072" w:hSpace="187" w:vSpace="187" w:wrap="notBeside" w:vAnchor="text" w:hAnchor="page" w:xAlign="center" w:y="1"/>
      <w:spacing w:after="320"/>
      <w:jc w:val="center"/>
    </w:pPr>
    <w:rPr>
      <w:sz w:val="22"/>
      <w:szCs w:val="22"/>
    </w:rPr>
  </w:style>
  <w:style w:type="character" w:customStyle="1" w:styleId="MemberType">
    <w:name w:val="MemberType"/>
    <w:rPr>
      <w:rFonts w:ascii="Times New Roman" w:hAnsi="Times New Roman" w:cs="Times New Roman"/>
      <w:i/>
      <w:iCs/>
      <w:sz w:val="22"/>
      <w:szCs w:val="22"/>
    </w:rPr>
  </w:style>
  <w:style w:type="paragraph" w:styleId="Title">
    <w:name w:val="Title"/>
    <w:basedOn w:val="Normal"/>
    <w:next w:val="Normal"/>
    <w:qFormat/>
    <w:pPr>
      <w:framePr w:w="9360" w:hSpace="187" w:vSpace="187" w:wrap="notBeside" w:vAnchor="text" w:hAnchor="page" w:xAlign="center" w:y="1"/>
      <w:jc w:val="center"/>
    </w:pPr>
    <w:rPr>
      <w:kern w:val="28"/>
      <w:sz w:val="48"/>
      <w:szCs w:val="48"/>
    </w:rPr>
  </w:style>
  <w:style w:type="paragraph" w:styleId="FootnoteText">
    <w:name w:val="footnote text"/>
    <w:basedOn w:val="Normal"/>
    <w:link w:val="FootnoteTextChar"/>
    <w:semiHidden/>
    <w:pPr>
      <w:ind w:firstLine="202"/>
      <w:jc w:val="both"/>
    </w:pPr>
    <w:rPr>
      <w:sz w:val="16"/>
      <w:szCs w:val="16"/>
    </w:rPr>
  </w:style>
  <w:style w:type="paragraph" w:customStyle="1" w:styleId="References">
    <w:name w:val="References"/>
    <w:basedOn w:val="Normal"/>
    <w:pPr>
      <w:numPr>
        <w:numId w:val="12"/>
      </w:numPr>
      <w:jc w:val="both"/>
    </w:pPr>
    <w:rPr>
      <w:sz w:val="16"/>
      <w:szCs w:val="16"/>
    </w:rPr>
  </w:style>
  <w:style w:type="paragraph" w:customStyle="1" w:styleId="IndexTerms">
    <w:name w:val="IndexTerms"/>
    <w:basedOn w:val="Normal"/>
    <w:next w:val="Normal"/>
    <w:pPr>
      <w:ind w:firstLine="202"/>
      <w:jc w:val="both"/>
    </w:pPr>
    <w:rPr>
      <w:b/>
      <w:bCs/>
      <w:sz w:val="18"/>
      <w:szCs w:val="18"/>
    </w:rPr>
  </w:style>
  <w:style w:type="character" w:styleId="FootnoteReference">
    <w:name w:val="footnote reference"/>
    <w:semiHidden/>
    <w:rPr>
      <w:vertAlign w:val="superscript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Text">
    <w:name w:val="Text"/>
    <w:basedOn w:val="Normal"/>
    <w:pPr>
      <w:widowControl w:val="0"/>
      <w:spacing w:line="252" w:lineRule="auto"/>
      <w:ind w:firstLine="202"/>
      <w:jc w:val="both"/>
    </w:pPr>
  </w:style>
  <w:style w:type="paragraph" w:customStyle="1" w:styleId="FigureCaption">
    <w:name w:val="Figure Caption"/>
    <w:basedOn w:val="Normal"/>
    <w:pPr>
      <w:jc w:val="both"/>
    </w:pPr>
    <w:rPr>
      <w:sz w:val="16"/>
      <w:szCs w:val="16"/>
    </w:rPr>
  </w:style>
  <w:style w:type="paragraph" w:customStyle="1" w:styleId="TableTitle">
    <w:name w:val="Table Title"/>
    <w:basedOn w:val="Normal"/>
    <w:pPr>
      <w:jc w:val="center"/>
    </w:pPr>
    <w:rPr>
      <w:smallCaps/>
      <w:sz w:val="16"/>
      <w:szCs w:val="16"/>
    </w:rPr>
  </w:style>
  <w:style w:type="paragraph" w:customStyle="1" w:styleId="ReferenceHead">
    <w:name w:val="Reference Head"/>
    <w:basedOn w:val="Heading1"/>
    <w:link w:val="ReferenceHeadChar"/>
    <w:pPr>
      <w:numPr>
        <w:numId w:val="0"/>
      </w:numPr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next w:val="Normal"/>
    <w:pPr>
      <w:widowControl w:val="0"/>
      <w:tabs>
        <w:tab w:val="right" w:pos="5040"/>
      </w:tabs>
      <w:spacing w:line="252" w:lineRule="auto"/>
      <w:jc w:val="both"/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pPr>
      <w:ind w:left="630" w:hanging="630"/>
    </w:pPr>
    <w:rPr>
      <w:szCs w:val="24"/>
    </w:rPr>
  </w:style>
  <w:style w:type="paragraph" w:styleId="DocumentMap">
    <w:name w:val="Document Map"/>
    <w:basedOn w:val="Normal"/>
    <w:semiHidden/>
    <w:rsid w:val="00DC5FC7"/>
    <w:pPr>
      <w:shd w:val="clear" w:color="auto" w:fill="000080"/>
    </w:pPr>
    <w:rPr>
      <w:rFonts w:ascii="Tahoma" w:hAnsi="Tahoma" w:cs="Tahoma"/>
    </w:rPr>
  </w:style>
  <w:style w:type="paragraph" w:customStyle="1" w:styleId="Pa0">
    <w:name w:val="Pa0"/>
    <w:basedOn w:val="Normal"/>
    <w:next w:val="Normal"/>
    <w:rsid w:val="00426966"/>
    <w:pPr>
      <w:widowControl w:val="0"/>
      <w:adjustRightInd w:val="0"/>
      <w:spacing w:line="241" w:lineRule="atLeast"/>
    </w:pPr>
    <w:rPr>
      <w:rFonts w:ascii="Baskerville" w:hAnsi="Baskerville"/>
      <w:szCs w:val="24"/>
    </w:rPr>
  </w:style>
  <w:style w:type="character" w:customStyle="1" w:styleId="A5">
    <w:name w:val="A5"/>
    <w:rsid w:val="00426966"/>
    <w:rPr>
      <w:color w:val="00529F"/>
      <w:sz w:val="20"/>
      <w:szCs w:val="20"/>
    </w:rPr>
  </w:style>
  <w:style w:type="paragraph" w:styleId="BalloonText">
    <w:name w:val="Balloon Text"/>
    <w:basedOn w:val="Normal"/>
    <w:link w:val="BalloonTextChar"/>
    <w:rsid w:val="00F33D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33D49"/>
    <w:rPr>
      <w:rFonts w:ascii="Tahoma" w:hAnsi="Tahoma" w:cs="Tahoma"/>
      <w:sz w:val="16"/>
      <w:szCs w:val="16"/>
    </w:rPr>
  </w:style>
  <w:style w:type="character" w:customStyle="1" w:styleId="MediumGrid11">
    <w:name w:val="Medium Grid 11"/>
    <w:uiPriority w:val="99"/>
    <w:semiHidden/>
    <w:rsid w:val="009A1F6E"/>
    <w:rPr>
      <w:color w:val="808080"/>
    </w:rPr>
  </w:style>
  <w:style w:type="paragraph" w:customStyle="1" w:styleId="ParagraphStyle1">
    <w:name w:val="Paragraph Style 1"/>
    <w:basedOn w:val="Normal"/>
    <w:uiPriority w:val="99"/>
    <w:rsid w:val="00C82D86"/>
    <w:pPr>
      <w:widowControl w:val="0"/>
      <w:tabs>
        <w:tab w:val="left" w:pos="480"/>
      </w:tabs>
      <w:adjustRightInd w:val="0"/>
      <w:spacing w:before="100" w:line="280" w:lineRule="atLeast"/>
      <w:textAlignment w:val="center"/>
    </w:pPr>
    <w:rPr>
      <w:rFonts w:ascii="Formata-Regular" w:eastAsia="MS Mincho" w:hAnsi="Formata-Regular" w:cs="Formata-Regular"/>
      <w:color w:val="000000"/>
      <w:sz w:val="22"/>
      <w:szCs w:val="22"/>
      <w:lang w:eastAsia="ja-JP"/>
    </w:rPr>
  </w:style>
  <w:style w:type="character" w:customStyle="1" w:styleId="BodyText1">
    <w:name w:val="Body Text1"/>
    <w:uiPriority w:val="99"/>
    <w:rsid w:val="00C82D86"/>
    <w:rPr>
      <w:rFonts w:ascii="Verdana" w:hAnsi="Verdana" w:cs="Verdana"/>
      <w:color w:val="000000"/>
      <w:sz w:val="22"/>
      <w:szCs w:val="22"/>
    </w:rPr>
  </w:style>
  <w:style w:type="character" w:customStyle="1" w:styleId="bodytype">
    <w:name w:val="body type"/>
    <w:uiPriority w:val="99"/>
    <w:rsid w:val="00C82D86"/>
    <w:rPr>
      <w:rFonts w:ascii="Formata-Regular" w:hAnsi="Formata-Regular" w:cs="Formata-Regular"/>
      <w:color w:val="000000"/>
      <w:sz w:val="22"/>
      <w:szCs w:val="22"/>
    </w:rPr>
  </w:style>
  <w:style w:type="paragraph" w:customStyle="1" w:styleId="Style1">
    <w:name w:val="Style1"/>
    <w:basedOn w:val="ReferenceHead"/>
    <w:link w:val="Style1Char"/>
    <w:qFormat/>
    <w:rsid w:val="003F52AD"/>
  </w:style>
  <w:style w:type="character" w:customStyle="1" w:styleId="Heading1Char">
    <w:name w:val="Heading 1 Char"/>
    <w:link w:val="Heading1"/>
    <w:uiPriority w:val="9"/>
    <w:rsid w:val="003F52AD"/>
    <w:rPr>
      <w:smallCaps/>
      <w:kern w:val="28"/>
    </w:rPr>
  </w:style>
  <w:style w:type="character" w:customStyle="1" w:styleId="ReferenceHeadChar">
    <w:name w:val="Reference Head Char"/>
    <w:link w:val="ReferenceHead"/>
    <w:rsid w:val="003F52AD"/>
    <w:rPr>
      <w:smallCaps/>
      <w:kern w:val="28"/>
    </w:rPr>
  </w:style>
  <w:style w:type="character" w:customStyle="1" w:styleId="Style1Char">
    <w:name w:val="Style1 Char"/>
    <w:link w:val="Style1"/>
    <w:rsid w:val="003F52AD"/>
    <w:rPr>
      <w:smallCaps/>
      <w:kern w:val="28"/>
    </w:rPr>
  </w:style>
  <w:style w:type="paragraph" w:customStyle="1" w:styleId="ColorfulShading-Accent11">
    <w:name w:val="Colorful Shading - Accent 11"/>
    <w:hidden/>
    <w:uiPriority w:val="99"/>
    <w:semiHidden/>
    <w:rsid w:val="001B36B1"/>
  </w:style>
  <w:style w:type="character" w:customStyle="1" w:styleId="BodyText2">
    <w:name w:val="Body Text2"/>
    <w:uiPriority w:val="99"/>
    <w:rsid w:val="001B36B1"/>
    <w:rPr>
      <w:rFonts w:ascii="Verdana" w:hAnsi="Verdana" w:cs="Verdana"/>
      <w:color w:val="000000"/>
      <w:sz w:val="22"/>
      <w:szCs w:val="22"/>
    </w:rPr>
  </w:style>
  <w:style w:type="character" w:customStyle="1" w:styleId="Heading2Char">
    <w:name w:val="Heading 2 Char"/>
    <w:link w:val="Heading2"/>
    <w:uiPriority w:val="9"/>
    <w:rsid w:val="001B36B1"/>
    <w:rPr>
      <w:i/>
      <w:iCs/>
    </w:rPr>
  </w:style>
  <w:style w:type="paragraph" w:customStyle="1" w:styleId="TextL-MAG">
    <w:name w:val="Text L-MAG"/>
    <w:basedOn w:val="Normal"/>
    <w:link w:val="TextL-MAGChar"/>
    <w:qFormat/>
    <w:rsid w:val="009C7D17"/>
    <w:pPr>
      <w:widowControl w:val="0"/>
      <w:tabs>
        <w:tab w:val="left" w:pos="360"/>
      </w:tabs>
      <w:spacing w:line="276" w:lineRule="auto"/>
      <w:ind w:firstLine="360"/>
      <w:jc w:val="both"/>
    </w:pPr>
    <w:rPr>
      <w:rFonts w:ascii="Arial" w:eastAsia="MS Mincho" w:hAnsi="Arial"/>
      <w:sz w:val="18"/>
      <w:szCs w:val="22"/>
      <w:lang w:eastAsia="ja-JP"/>
    </w:rPr>
  </w:style>
  <w:style w:type="character" w:customStyle="1" w:styleId="TextL-MAGChar">
    <w:name w:val="Text L-MAG Char"/>
    <w:link w:val="TextL-MAG"/>
    <w:rsid w:val="009C7D17"/>
    <w:rPr>
      <w:rFonts w:ascii="Arial" w:eastAsia="MS Mincho" w:hAnsi="Arial"/>
      <w:sz w:val="18"/>
      <w:szCs w:val="22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D90C10"/>
  </w:style>
  <w:style w:type="character" w:customStyle="1" w:styleId="FootnoteTextChar">
    <w:name w:val="Footnote Text Char"/>
    <w:link w:val="FootnoteText"/>
    <w:semiHidden/>
    <w:rsid w:val="00C075EF"/>
    <w:rPr>
      <w:sz w:val="16"/>
      <w:szCs w:val="16"/>
    </w:rPr>
  </w:style>
  <w:style w:type="character" w:customStyle="1" w:styleId="BodyTextIndentChar">
    <w:name w:val="Body Text Indent Char"/>
    <w:link w:val="BodyTextIndent"/>
    <w:rsid w:val="003F26BD"/>
    <w:rPr>
      <w:szCs w:val="24"/>
    </w:rPr>
  </w:style>
  <w:style w:type="character" w:customStyle="1" w:styleId="m5113501246024331607m-6864882937387638336gmail-il">
    <w:name w:val="m_5113501246024331607m_-6864882937387638336gmail-il"/>
    <w:basedOn w:val="DefaultParagraphFont"/>
    <w:rsid w:val="0076355A"/>
  </w:style>
  <w:style w:type="paragraph" w:customStyle="1" w:styleId="ColorfulList-Accent11">
    <w:name w:val="Colorful List - Accent 11"/>
    <w:basedOn w:val="Normal"/>
    <w:uiPriority w:val="34"/>
    <w:qFormat/>
    <w:rsid w:val="0076355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932B6"/>
  </w:style>
  <w:style w:type="paragraph" w:styleId="EndnoteText">
    <w:name w:val="endnote text"/>
    <w:basedOn w:val="Normal"/>
    <w:link w:val="EndnoteTextChar"/>
    <w:rsid w:val="00EE3FA3"/>
  </w:style>
  <w:style w:type="character" w:customStyle="1" w:styleId="EndnoteTextChar">
    <w:name w:val="Endnote Text Char"/>
    <w:basedOn w:val="DefaultParagraphFont"/>
    <w:link w:val="EndnoteText"/>
    <w:rsid w:val="00EE3FA3"/>
  </w:style>
  <w:style w:type="character" w:styleId="EndnoteReference">
    <w:name w:val="endnote reference"/>
    <w:basedOn w:val="DefaultParagraphFont"/>
    <w:rsid w:val="00EE3FA3"/>
    <w:rPr>
      <w:vertAlign w:val="superscript"/>
    </w:rPr>
  </w:style>
  <w:style w:type="paragraph" w:styleId="ListParagraph">
    <w:name w:val="List Paragraph"/>
    <w:basedOn w:val="Normal"/>
    <w:uiPriority w:val="72"/>
    <w:qFormat/>
    <w:rsid w:val="00F604FC"/>
    <w:pPr>
      <w:ind w:left="720"/>
      <w:contextualSpacing/>
    </w:pPr>
  </w:style>
  <w:style w:type="table" w:styleId="TableGrid">
    <w:name w:val="Table Grid"/>
    <w:basedOn w:val="TableNormal"/>
    <w:rsid w:val="00FF4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70"/>
    <w:unhideWhenUsed/>
    <w:rsid w:val="00D569C8"/>
  </w:style>
  <w:style w:type="paragraph" w:styleId="TOCHeading">
    <w:name w:val="TOC Heading"/>
    <w:basedOn w:val="Heading1"/>
    <w:next w:val="Normal"/>
    <w:uiPriority w:val="39"/>
    <w:unhideWhenUsed/>
    <w:qFormat/>
    <w:rsid w:val="00CD4DEB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smallCaps w:val="0"/>
      <w:color w:val="2E74B5" w:themeColor="accent1" w:themeShade="BF"/>
      <w:kern w:val="0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CD4DEB"/>
    <w:pPr>
      <w:spacing w:before="120"/>
    </w:pPr>
    <w:rPr>
      <w:rFonts w:asciiTheme="minorHAnsi" w:hAnsiTheme="minorHAnsi" w:cstheme="minorHAnsi"/>
      <w:b/>
      <w:bCs/>
      <w:i/>
      <w:i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CD4DEB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semiHidden/>
    <w:unhideWhenUsed/>
    <w:rsid w:val="00CD4DEB"/>
    <w:pPr>
      <w:ind w:left="480"/>
    </w:pPr>
    <w:rPr>
      <w:rFonts w:asciiTheme="minorHAnsi" w:hAnsiTheme="minorHAnsi" w:cstheme="minorHAnsi"/>
      <w:sz w:val="20"/>
    </w:rPr>
  </w:style>
  <w:style w:type="paragraph" w:styleId="TOC4">
    <w:name w:val="toc 4"/>
    <w:basedOn w:val="Normal"/>
    <w:next w:val="Normal"/>
    <w:autoRedefine/>
    <w:semiHidden/>
    <w:unhideWhenUsed/>
    <w:rsid w:val="00CD4DEB"/>
    <w:pPr>
      <w:ind w:left="720"/>
    </w:pPr>
    <w:rPr>
      <w:rFonts w:asciiTheme="minorHAnsi" w:hAnsiTheme="minorHAnsi" w:cstheme="minorHAnsi"/>
      <w:sz w:val="20"/>
    </w:rPr>
  </w:style>
  <w:style w:type="paragraph" w:styleId="TOC5">
    <w:name w:val="toc 5"/>
    <w:basedOn w:val="Normal"/>
    <w:next w:val="Normal"/>
    <w:autoRedefine/>
    <w:semiHidden/>
    <w:unhideWhenUsed/>
    <w:rsid w:val="00CD4DEB"/>
    <w:pPr>
      <w:ind w:left="960"/>
    </w:pPr>
    <w:rPr>
      <w:rFonts w:asciiTheme="minorHAnsi" w:hAnsiTheme="minorHAnsi" w:cstheme="minorHAnsi"/>
      <w:sz w:val="20"/>
    </w:rPr>
  </w:style>
  <w:style w:type="paragraph" w:styleId="TOC6">
    <w:name w:val="toc 6"/>
    <w:basedOn w:val="Normal"/>
    <w:next w:val="Normal"/>
    <w:autoRedefine/>
    <w:semiHidden/>
    <w:unhideWhenUsed/>
    <w:rsid w:val="00CD4DEB"/>
    <w:pPr>
      <w:ind w:left="1200"/>
    </w:pPr>
    <w:rPr>
      <w:rFonts w:asciiTheme="minorHAnsi" w:hAnsiTheme="minorHAnsi" w:cstheme="minorHAnsi"/>
      <w:sz w:val="20"/>
    </w:rPr>
  </w:style>
  <w:style w:type="paragraph" w:styleId="TOC7">
    <w:name w:val="toc 7"/>
    <w:basedOn w:val="Normal"/>
    <w:next w:val="Normal"/>
    <w:autoRedefine/>
    <w:semiHidden/>
    <w:unhideWhenUsed/>
    <w:rsid w:val="00CD4DEB"/>
    <w:pPr>
      <w:ind w:left="1440"/>
    </w:pPr>
    <w:rPr>
      <w:rFonts w:asciiTheme="minorHAnsi" w:hAnsiTheme="minorHAnsi" w:cstheme="minorHAnsi"/>
      <w:sz w:val="20"/>
    </w:rPr>
  </w:style>
  <w:style w:type="paragraph" w:styleId="TOC8">
    <w:name w:val="toc 8"/>
    <w:basedOn w:val="Normal"/>
    <w:next w:val="Normal"/>
    <w:autoRedefine/>
    <w:semiHidden/>
    <w:unhideWhenUsed/>
    <w:rsid w:val="00CD4DEB"/>
    <w:pPr>
      <w:ind w:left="1680"/>
    </w:pPr>
    <w:rPr>
      <w:rFonts w:asciiTheme="minorHAnsi" w:hAnsiTheme="minorHAnsi" w:cstheme="minorHAnsi"/>
      <w:sz w:val="20"/>
    </w:rPr>
  </w:style>
  <w:style w:type="paragraph" w:styleId="TOC9">
    <w:name w:val="toc 9"/>
    <w:basedOn w:val="Normal"/>
    <w:next w:val="Normal"/>
    <w:autoRedefine/>
    <w:semiHidden/>
    <w:unhideWhenUsed/>
    <w:rsid w:val="00CD4DEB"/>
    <w:pPr>
      <w:ind w:left="1920"/>
    </w:pPr>
    <w:rPr>
      <w:rFonts w:asciiTheme="minorHAnsi" w:hAnsiTheme="minorHAnsi" w:cstheme="minorHAnsi"/>
      <w:sz w:val="20"/>
    </w:rPr>
  </w:style>
  <w:style w:type="paragraph" w:styleId="Caption">
    <w:name w:val="caption"/>
    <w:basedOn w:val="Normal"/>
    <w:next w:val="Normal"/>
    <w:unhideWhenUsed/>
    <w:qFormat/>
    <w:rsid w:val="00353B79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DD7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22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84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52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55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391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17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58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44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93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15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7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6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mckerah\Desktop\ieee_tj_template_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Int</b:Tag>
    <b:SourceType>InternetSite</b:SourceType>
    <b:Guid>{D5992BCF-AF12-4D21-B570-41A03E94345C}</b:Guid>
    <b:Title>Introduction to computer forensics</b:Title>
    <b:InternetSiteTitle>forensiccontrol</b:InternetSiteTitle>
    <b:URL>https://forensiccontrol.com/resources/beginners-guide-computer-forensics/</b:URL>
    <b:RefOrder>1</b:RefOrder>
  </b:Source>
  <b:Source>
    <b:Tag>Bri05</b:Tag>
    <b:SourceType>Book</b:SourceType>
    <b:Guid>{176941EB-52A1-4041-84B3-FD337158D378}</b:Guid>
    <b:Title>File System Forensic Analysis</b:Title>
    <b:Year>2005</b:Year>
    <b:Author>
      <b:Author>
        <b:NameList>
          <b:Person>
            <b:Last>Carrier</b:Last>
            <b:First>Brian</b:First>
          </b:Person>
        </b:NameList>
      </b:Author>
    </b:Author>
    <b:RefOrder>3</b:RefOrder>
  </b:Source>
  <b:Source>
    <b:Tag>Tim19</b:Tag>
    <b:SourceType>InternetSite</b:SourceType>
    <b:Guid>{B07BE72D-9F57-D543-AED8-7CEE230D061F}</b:Guid>
    <b:Title>Lifewire</b:Title>
    <b:Year>2019</b:Year>
    <b:Author>
      <b:Author>
        <b:NameList>
          <b:Person>
            <b:Last>Fisher</b:Last>
            <b:First>Tim</b:First>
          </b:Person>
        </b:NameList>
      </b:Author>
    </b:Author>
    <b:URL>https://www.lifewire.com/what-is-a-file-system-2625880</b:URL>
    <b:Month>01</b:Month>
    <b:Day>16</b:Day>
    <b:YearAccessed>2019</b:YearAccessed>
    <b:MonthAccessed>03</b:MonthAccessed>
    <b:DayAccessed>24</b:DayAccessed>
    <b:RefOrder>2</b:RefOrder>
  </b:Source>
  <b:Source>
    <b:Tag>Bha09</b:Tag>
    <b:SourceType>JournalArticle</b:SourceType>
    <b:Guid>{357F8792-8A5B-1E4C-A606-796912DE6EFE}</b:Guid>
    <b:Title>Techniques in Computer Forensics: A Recovery Perspective</b:Title>
    <b:Year>2009</b:Year>
    <b:JournalName>International Journal of Security (IJS)</b:JournalName>
    <b:Volume>3</b:Volume>
    <b:Issue>2</b:Issue>
    <b:Pages>35</b:Pages>
    <b:Author>
      <b:Author>
        <b:NameList>
          <b:Person>
            <b:Last>Bhanu Prakash Battula</b:Last>
            <b:First>B.</b:First>
            <b:Middle>Kezia Rani, Satya, T. Sudha</b:Middle>
          </b:Person>
        </b:NameList>
      </b:Author>
    </b:Author>
    <b:RefOrder>4</b:RefOrder>
  </b:Source>
  <b:Source>
    <b:Tag>Seo14</b:Tag>
    <b:SourceType>Report</b:SourceType>
    <b:Guid>{4A94B9FF-A8FC-414D-9608-F4A01582B668}</b:Guid>
    <b:Title>Improved deleted file recovery technique for Ext2/3 filesystem</b:Title>
    <b:Year>2014</b:Year>
    <b:Author>
      <b:Author>
        <b:NameList>
          <b:Person>
            <b:Last>Shon</b:Last>
            <b:First>Seokjun</b:First>
            <b:Middle>Lee · Taeshik</b:Middle>
          </b:Person>
        </b:NameList>
      </b:Author>
    </b:Author>
    <b:Publisher>onilne Publication</b:Publisher>
    <b:City>New York</b:City>
    <b:RefOrder>6</b:RefOrder>
  </b:Source>
  <b:Source>
    <b:Tag>Raj18</b:Tag>
    <b:SourceType>InternetSite</b:SourceType>
    <b:Guid>{E4523E91-CBEC-6E40-A6EF-8D89B84AA193}</b:Guid>
    <b:Title>hackingarticles</b:Title>
    <b:Year>2018</b:Year>
    <b:Author>
      <b:Author>
        <b:NameList>
          <b:Person>
            <b:Last>Chandel</b:Last>
            <b:First>Raj</b:First>
          </b:Person>
        </b:NameList>
      </b:Author>
    </b:Author>
    <b:URL>https://www.hackingarticles.in/forensics-tools-kali/</b:URL>
    <b:Month>01</b:Month>
    <b:Day>06</b:Day>
    <b:YearAccessed>2019</b:YearAccessed>
    <b:MonthAccessed>03</b:MonthAccessed>
    <b:DayAccessed>25</b:DayAccessed>
    <b:RefOrder>7</b:RefOrder>
  </b:Source>
  <b:Source>
    <b:Tag>Nur</b:Tag>
    <b:SourceType>Report</b:SourceType>
    <b:Guid>{1A609332-FDB6-0249-981C-A695A0BFF234}</b:Guid>
    <b:Author>
      <b:Author>
        <b:NameList>
          <b:Person>
            <b:Last>Nurhayati</b:Last>
            <b:First>Nurul</b:First>
            <b:Middle>Fikri</b:Middle>
          </b:Person>
        </b:NameList>
      </b:Author>
    </b:Author>
    <b:Title>The Analysis of File Carving Process Using Photorec and Foremost</b:Title>
    <b:City>Jakarta-Indonesia</b:City>
    <b:RefOrder>8</b:RefOrder>
  </b:Source>
  <b:Source>
    <b:Tag>cgs15</b:Tag>
    <b:SourceType>InternetSite</b:SourceType>
    <b:Guid>{75218B29-95AC-DF40-88DE-5935E06C2B78}</b:Guid>
    <b:Title>PhotoRec</b:Title>
    <b:Year>2015</b:Year>
    <b:Author>
      <b:Author>
        <b:NameList>
          <b:Person>
            <b:Last>cgsecurity</b:Last>
          </b:Person>
        </b:NameList>
      </b:Author>
    </b:Author>
    <b:URL>https://www.cgsecurity.org/wiki/PhotoRec</b:URL>
    <b:Month>04</b:Month>
    <b:Day>18</b:Day>
    <b:YearAccessed>2019</b:YearAccessed>
    <b:MonthAccessed>03</b:MonthAccessed>
    <b:DayAccessed>26</b:DayAccessed>
    <b:RefOrder>9</b:RefOrder>
  </b:Source>
  <b:Source>
    <b:Tag>for19</b:Tag>
    <b:SourceType>InternetSite</b:SourceType>
    <b:Guid>{F9AF01E0-72B9-6944-BB57-4B2256E368D5}</b:Guid>
    <b:Author>
      <b:Author>
        <b:NameList>
          <b:Person>
            <b:Last>foremost</b:Last>
          </b:Person>
        </b:NameList>
      </b:Author>
    </b:Author>
    <b:Title>foremost</b:Title>
    <b:URL>http://foremost.sourceforge.net</b:URL>
    <b:YearAccessed>2019</b:YearAccessed>
    <b:MonthAccessed>03</b:MonthAccessed>
    <b:DayAccessed>26</b:DayAccessed>
    <b:RefOrder>10</b:RefOrder>
  </b:Source>
  <b:Source>
    <b:Tag>Tes15</b:Tag>
    <b:SourceType>InternetSite</b:SourceType>
    <b:Guid>{7E1EC7BB-5CF5-F842-9C37-09395E1F8930}</b:Guid>
    <b:Title>TestDisk</b:Title>
    <b:URL>https://www.cgsecurity.org/wiki/TestDisk</b:URL>
    <b:Year>2015</b:Year>
    <b:Month>04</b:Month>
    <b:Day>18</b:Day>
    <b:YearAccessed>2019</b:YearAccessed>
    <b:MonthAccessed>03</b:MonthAccessed>
    <b:DayAccessed>28</b:DayAccessed>
    <b:RefOrder>5</b:RefOrder>
  </b:Source>
  <b:Source>
    <b:Tag>mar14</b:Tag>
    <b:SourceType>Book</b:SourceType>
    <b:Guid>{C2CAAEE1-1138-8F45-934B-698D8A4C3BE6}</b:Guid>
    <b:Title>Computer Forensics</b:Title>
    <b:Year>2014</b:Year>
    <b:Author>
      <b:Author>
        <b:NameList>
          <b:Person>
            <b:Last>maras</b:Last>
            <b:First>marie-helen</b:First>
          </b:Person>
        </b:NameList>
      </b:Author>
    </b:Author>
    <b:Publisher>jones and bartlett</b:Publisher>
    <b:RefOrder>11</b:RefOrder>
  </b:Source>
  <b:Source>
    <b:Tag>She12</b:Tag>
    <b:SourceType>Book</b:SourceType>
    <b:Guid>{5C7154D1-1BCF-5347-88AB-92C339D006AF}</b:Guid>
    <b:Author>
      <b:Author>
        <b:NameList>
          <b:Person>
            <b:Last>Davidoff</b:Last>
            <b:First>Sherri</b:First>
          </b:Person>
        </b:NameList>
      </b:Author>
    </b:Author>
    <b:Title>Network Forensics Tracking Hacker Through Cyberspace</b:Title>
    <b:Publisher>Prentice Hall</b:Publisher>
    <b:Year>2012</b:Year>
    <b:RefOrder>12</b:RefOrder>
  </b:Source>
  <b:Source>
    <b:Tag>Vam15</b:Tag>
    <b:SourceType>Report</b:SourceType>
    <b:Guid>{C44DA972-3354-1F41-931D-AC25046E8C51}</b:Guid>
    <b:Title>A Comparative Study of Email Forensic Tools</b:Title>
    <b:City>Kennesaw, GA, USA</b:City>
    <b:Publisher>online</b:Publisher>
    <b:Year>2015</b:Year>
    <b:Author>
      <b:Author>
        <b:NameList>
          <b:Person>
            <b:Last>Vamshee Krishna Devendran</b:Last>
            <b:First>Hossain</b:First>
            <b:Middle>Shahriar, Victor Clincy</b:Middle>
          </b:Person>
        </b:NameList>
      </b:Author>
    </b:Author>
    <b:JournalName>A Comparative Study of Email Forensic Tools</b:JournalName>
    <b:Pages>7</b:Pages>
    <b:RefOrder>13</b:RefOrder>
  </b:Source>
</b:Sources>
</file>

<file path=customXml/itemProps1.xml><?xml version="1.0" encoding="utf-8"?>
<ds:datastoreItem xmlns:ds="http://schemas.openxmlformats.org/officeDocument/2006/customXml" ds:itemID="{A3A1A980-84C5-0140-B54C-6EF180401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C:\Users\tmckerah\Desktop\ieee_tj_template_17.dotx</Template>
  <TotalTime>1997</TotalTime>
  <Pages>11</Pages>
  <Words>5311</Words>
  <Characters>30274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</vt:lpstr>
    </vt:vector>
  </TitlesOfParts>
  <Company>IEEE</Company>
  <LinksUpToDate>false</LinksUpToDate>
  <CharactersWithSpaces>35514</CharactersWithSpaces>
  <SharedDoc>false</SharedDoc>
  <HLinks>
    <vt:vector size="60" baseType="variant">
      <vt:variant>
        <vt:i4>65611</vt:i4>
      </vt:variant>
      <vt:variant>
        <vt:i4>33</vt:i4>
      </vt:variant>
      <vt:variant>
        <vt:i4>0</vt:i4>
      </vt:variant>
      <vt:variant>
        <vt:i4>5</vt:i4>
      </vt:variant>
      <vt:variant>
        <vt:lpwstr>http://www.ieee.org/publications_standards/publications/rights/index.html</vt:lpwstr>
      </vt:variant>
      <vt:variant>
        <vt:lpwstr/>
      </vt:variant>
      <vt:variant>
        <vt:i4>1704042</vt:i4>
      </vt:variant>
      <vt:variant>
        <vt:i4>30</vt:i4>
      </vt:variant>
      <vt:variant>
        <vt:i4>0</vt:i4>
      </vt:variant>
      <vt:variant>
        <vt:i4>5</vt:i4>
      </vt:variant>
      <vt:variant>
        <vt:lpwstr>http://www.ieee.org/publications_standards/publications/authors/authors_submission.html</vt:lpwstr>
      </vt:variant>
      <vt:variant>
        <vt:lpwstr/>
      </vt:variant>
      <vt:variant>
        <vt:i4>3670090</vt:i4>
      </vt:variant>
      <vt:variant>
        <vt:i4>27</vt:i4>
      </vt:variant>
      <vt:variant>
        <vt:i4>0</vt:i4>
      </vt:variant>
      <vt:variant>
        <vt:i4>5</vt:i4>
      </vt:variant>
      <vt:variant>
        <vt:lpwstr>http://www.ieee.org/authortools</vt:lpwstr>
      </vt:variant>
      <vt:variant>
        <vt:lpwstr/>
      </vt:variant>
      <vt:variant>
        <vt:i4>2555906</vt:i4>
      </vt:variant>
      <vt:variant>
        <vt:i4>24</vt:i4>
      </vt:variant>
      <vt:variant>
        <vt:i4>0</vt:i4>
      </vt:variant>
      <vt:variant>
        <vt:i4>5</vt:i4>
      </vt:variant>
      <vt:variant>
        <vt:lpwstr>mailto:graphics@ieee.org</vt:lpwstr>
      </vt:variant>
      <vt:variant>
        <vt:lpwstr/>
      </vt:variant>
      <vt:variant>
        <vt:i4>7405581</vt:i4>
      </vt:variant>
      <vt:variant>
        <vt:i4>21</vt:i4>
      </vt:variant>
      <vt:variant>
        <vt:i4>0</vt:i4>
      </vt:variant>
      <vt:variant>
        <vt:i4>5</vt:i4>
      </vt:variant>
      <vt:variant>
        <vt:lpwstr>http://graphicsqc.ieee.org/</vt:lpwstr>
      </vt:variant>
      <vt:variant>
        <vt:lpwstr/>
      </vt:variant>
      <vt:variant>
        <vt:i4>3670090</vt:i4>
      </vt:variant>
      <vt:variant>
        <vt:i4>15</vt:i4>
      </vt:variant>
      <vt:variant>
        <vt:i4>0</vt:i4>
      </vt:variant>
      <vt:variant>
        <vt:i4>5</vt:i4>
      </vt:variant>
      <vt:variant>
        <vt:lpwstr>http://www.ieee.org/authortools</vt:lpwstr>
      </vt:variant>
      <vt:variant>
        <vt:lpwstr/>
      </vt:variant>
      <vt:variant>
        <vt:i4>7602227</vt:i4>
      </vt:variant>
      <vt:variant>
        <vt:i4>9</vt:i4>
      </vt:variant>
      <vt:variant>
        <vt:i4>0</vt:i4>
      </vt:variant>
      <vt:variant>
        <vt:i4>5</vt:i4>
      </vt:variant>
      <vt:variant>
        <vt:lpwstr>https://www.overleaf.com/blog/278-how-to-use-overleaf-with-ieee-collabratec-your-quick-guide-to-getting-started%23.Vp6tpPkrKM9</vt:lpwstr>
      </vt:variant>
      <vt:variant>
        <vt:lpwstr/>
      </vt:variant>
      <vt:variant>
        <vt:i4>3670090</vt:i4>
      </vt:variant>
      <vt:variant>
        <vt:i4>6</vt:i4>
      </vt:variant>
      <vt:variant>
        <vt:i4>0</vt:i4>
      </vt:variant>
      <vt:variant>
        <vt:i4>5</vt:i4>
      </vt:variant>
      <vt:variant>
        <vt:lpwstr>http://www.ieee.org/authortools</vt:lpwstr>
      </vt:variant>
      <vt:variant>
        <vt:lpwstr/>
      </vt:variant>
      <vt:variant>
        <vt:i4>1507385</vt:i4>
      </vt:variant>
      <vt:variant>
        <vt:i4>3</vt:i4>
      </vt:variant>
      <vt:variant>
        <vt:i4>0</vt:i4>
      </vt:variant>
      <vt:variant>
        <vt:i4>5</vt:i4>
      </vt:variant>
      <vt:variant>
        <vt:lpwstr>http://www.ieee.org/organizations/pubs/ani_prod/keywrd98.txt</vt:lpwstr>
      </vt:variant>
      <vt:variant>
        <vt:lpwstr/>
      </vt:variant>
      <vt:variant>
        <vt:i4>3342345</vt:i4>
      </vt:variant>
      <vt:variant>
        <vt:i4>0</vt:i4>
      </vt:variant>
      <vt:variant>
        <vt:i4>0</vt:i4>
      </vt:variant>
      <vt:variant>
        <vt:i4>5</vt:i4>
      </vt:variant>
      <vt:variant>
        <vt:lpwstr>mailto:keywords@ieee.org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</dc:title>
  <dc:subject>IEEE Transactions on Magnetics</dc:subject>
  <dc:creator>Tiffany McKerahan</dc:creator>
  <cp:keywords/>
  <cp:lastModifiedBy>Jasitharan Kugathasan (P151435)</cp:lastModifiedBy>
  <cp:revision>1179</cp:revision>
  <cp:lastPrinted>2012-08-02T18:53:00Z</cp:lastPrinted>
  <dcterms:created xsi:type="dcterms:W3CDTF">2019-03-16T23:33:00Z</dcterms:created>
  <dcterms:modified xsi:type="dcterms:W3CDTF">2019-04-04T14:40:00Z</dcterms:modified>
</cp:coreProperties>
</file>