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51590B" w14:textId="47AB69F7" w:rsidR="00F73A03" w:rsidRPr="00EB5D64" w:rsidRDefault="00936D3C" w:rsidP="002E6135">
      <w:pPr>
        <w:pStyle w:val="SMUARIAL14BOLD"/>
        <w:spacing w:before="0"/>
        <w:ind w:left="720" w:firstLine="720"/>
        <w:rPr>
          <w:b w:val="0"/>
          <w:sz w:val="20"/>
          <w:szCs w:val="20"/>
        </w:rPr>
      </w:pPr>
      <w:r>
        <w:rPr>
          <w:b w:val="0"/>
          <w:sz w:val="40"/>
          <w:szCs w:val="40"/>
        </w:rPr>
        <w:t>INDEPENDENT PROJECT</w:t>
      </w:r>
      <w:r w:rsidR="00D92BA9">
        <w:rPr>
          <w:b w:val="0"/>
          <w:sz w:val="40"/>
          <w:szCs w:val="40"/>
        </w:rPr>
        <w:t xml:space="preserve"> proposal </w:t>
      </w:r>
      <w:r w:rsidR="00F73A03" w:rsidRPr="00EB5D64">
        <w:rPr>
          <w:b w:val="0"/>
          <w:sz w:val="40"/>
          <w:szCs w:val="40"/>
        </w:rPr>
        <w:t>Form</w:t>
      </w:r>
    </w:p>
    <w:p w14:paraId="5CD1D7C2" w14:textId="77777777" w:rsidR="00F73A03" w:rsidRPr="00C675F1" w:rsidRDefault="00F73A03" w:rsidP="00BC22BC">
      <w:pPr>
        <w:jc w:val="center"/>
        <w:rPr>
          <w:rFonts w:ascii="Arial" w:hAnsi="Arial" w:cs="Arial"/>
          <w:sz w:val="8"/>
          <w:szCs w:val="8"/>
        </w:rPr>
      </w:pPr>
    </w:p>
    <w:p w14:paraId="794F025E" w14:textId="77777777" w:rsidR="00F73A03" w:rsidRPr="00C80491" w:rsidRDefault="00F73A03" w:rsidP="00F73A03">
      <w:pPr>
        <w:rPr>
          <w:rFonts w:ascii="Arial" w:hAnsi="Arial" w:cs="Arial"/>
          <w:sz w:val="12"/>
          <w:szCs w:val="12"/>
        </w:rPr>
      </w:pPr>
    </w:p>
    <w:p w14:paraId="671AC8A2" w14:textId="77777777" w:rsidR="00F73A03" w:rsidRPr="00C675F1" w:rsidRDefault="00F73A03" w:rsidP="00F73A03">
      <w:pPr>
        <w:rPr>
          <w:rFonts w:ascii="Arial" w:hAnsi="Arial" w:cs="Arial"/>
          <w:sz w:val="8"/>
          <w:szCs w:val="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7860"/>
      </w:tblGrid>
      <w:tr w:rsidR="00F73A03" w14:paraId="1495F73F" w14:textId="77777777" w:rsidTr="00753CE4">
        <w:tc>
          <w:tcPr>
            <w:tcW w:w="2508" w:type="dxa"/>
            <w:shd w:val="clear" w:color="auto" w:fill="E0E0E0"/>
          </w:tcPr>
          <w:p w14:paraId="098FCBB1" w14:textId="77777777" w:rsidR="00F73A03" w:rsidRPr="00753CE4" w:rsidRDefault="00D92BA9" w:rsidP="00753CE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="00F73A03" w:rsidRPr="00753CE4">
              <w:rPr>
                <w:rFonts w:ascii="Arial" w:hAnsi="Arial" w:cs="Arial"/>
                <w:sz w:val="22"/>
                <w:szCs w:val="22"/>
              </w:rPr>
              <w:t>Name:</w:t>
            </w:r>
          </w:p>
        </w:tc>
        <w:tc>
          <w:tcPr>
            <w:tcW w:w="7860" w:type="dxa"/>
          </w:tcPr>
          <w:p w14:paraId="6C85FACC" w14:textId="40297F8F" w:rsidR="00F73A03" w:rsidRDefault="006924DE" w:rsidP="00D40D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Llinos Chan</w:t>
            </w:r>
          </w:p>
          <w:p w14:paraId="6AF35879" w14:textId="77777777" w:rsidR="00726993" w:rsidRPr="00753CE4" w:rsidRDefault="00726993" w:rsidP="00D40D39">
            <w:pPr>
              <w:rPr>
                <w:sz w:val="28"/>
                <w:szCs w:val="28"/>
              </w:rPr>
            </w:pPr>
          </w:p>
        </w:tc>
      </w:tr>
      <w:tr w:rsidR="00F73A03" w14:paraId="14E155EF" w14:textId="77777777" w:rsidTr="00753CE4">
        <w:tc>
          <w:tcPr>
            <w:tcW w:w="2508" w:type="dxa"/>
            <w:shd w:val="clear" w:color="auto" w:fill="E0E0E0"/>
          </w:tcPr>
          <w:p w14:paraId="583AE4E8" w14:textId="77777777" w:rsidR="00F73A03" w:rsidRDefault="006F75D7" w:rsidP="00D92BA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Working </w:t>
            </w:r>
            <w:r w:rsidR="00F73A03" w:rsidRPr="00753CE4">
              <w:rPr>
                <w:rFonts w:ascii="Arial" w:hAnsi="Arial" w:cs="Arial"/>
                <w:sz w:val="22"/>
                <w:szCs w:val="22"/>
              </w:rPr>
              <w:t>Title</w:t>
            </w:r>
            <w:r w:rsidR="00D92BA9">
              <w:rPr>
                <w:rFonts w:ascii="Arial" w:hAnsi="Arial" w:cs="Arial"/>
                <w:sz w:val="22"/>
                <w:szCs w:val="22"/>
              </w:rPr>
              <w:t xml:space="preserve"> of Research</w:t>
            </w:r>
          </w:p>
          <w:p w14:paraId="666C7AE3" w14:textId="77777777" w:rsidR="00CD79E9" w:rsidRPr="00753CE4" w:rsidRDefault="00CD79E9" w:rsidP="00D92BA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60" w:type="dxa"/>
          </w:tcPr>
          <w:p w14:paraId="6AB331CD" w14:textId="77777777" w:rsidR="00F73A03" w:rsidRPr="006F3D33" w:rsidRDefault="00F73A03" w:rsidP="00D40D39">
            <w:pPr>
              <w:rPr>
                <w:i/>
                <w:sz w:val="20"/>
                <w:szCs w:val="28"/>
              </w:rPr>
            </w:pPr>
          </w:p>
          <w:p w14:paraId="778A6F6B" w14:textId="73952334" w:rsidR="00F73A03" w:rsidRPr="00753CE4" w:rsidRDefault="006924DE" w:rsidP="00D40D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Impact of Bilingualism on Cognitive Development during Early Childhood</w:t>
            </w:r>
          </w:p>
        </w:tc>
      </w:tr>
    </w:tbl>
    <w:p w14:paraId="23AA6142" w14:textId="77777777" w:rsidR="00F73A03" w:rsidRPr="009D6B16" w:rsidRDefault="00F73A03" w:rsidP="00F73A03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992264" w14:paraId="01EC188E" w14:textId="77777777" w:rsidTr="00360E4B">
        <w:tc>
          <w:tcPr>
            <w:tcW w:w="10368" w:type="dxa"/>
          </w:tcPr>
          <w:p w14:paraId="5A61D3A0" w14:textId="4F1F0632" w:rsidR="00992264" w:rsidRDefault="006F75D7" w:rsidP="00360E4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992264">
              <w:rPr>
                <w:rFonts w:ascii="Arial" w:hAnsi="Arial" w:cs="Arial"/>
                <w:b/>
              </w:rPr>
              <w:t xml:space="preserve">Please provide </w:t>
            </w:r>
            <w:r w:rsidR="00202480">
              <w:rPr>
                <w:rFonts w:ascii="Arial" w:hAnsi="Arial" w:cs="Arial"/>
                <w:b/>
              </w:rPr>
              <w:t xml:space="preserve">a </w:t>
            </w:r>
            <w:r w:rsidR="006738EC">
              <w:rPr>
                <w:rFonts w:ascii="Arial" w:hAnsi="Arial" w:cs="Arial"/>
                <w:b/>
              </w:rPr>
              <w:t>3</w:t>
            </w:r>
            <w:r w:rsidR="00936D3C">
              <w:rPr>
                <w:rFonts w:ascii="Arial" w:hAnsi="Arial" w:cs="Arial"/>
                <w:b/>
              </w:rPr>
              <w:t>00</w:t>
            </w:r>
            <w:r w:rsidR="006C752F">
              <w:rPr>
                <w:rFonts w:ascii="Arial" w:hAnsi="Arial" w:cs="Arial"/>
                <w:b/>
              </w:rPr>
              <w:t xml:space="preserve"> word summary of relevant </w:t>
            </w:r>
            <w:r w:rsidR="00992264">
              <w:rPr>
                <w:rFonts w:ascii="Arial" w:hAnsi="Arial" w:cs="Arial"/>
                <w:b/>
              </w:rPr>
              <w:t>litera</w:t>
            </w:r>
            <w:r w:rsidR="00726993">
              <w:rPr>
                <w:rFonts w:ascii="Arial" w:hAnsi="Arial" w:cs="Arial"/>
                <w:b/>
              </w:rPr>
              <w:t>ture (expand boxes as necessary).</w:t>
            </w:r>
          </w:p>
          <w:p w14:paraId="7600993B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10037328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1B4928CA" w14:textId="4ACDBB5F" w:rsidR="0039185D" w:rsidRDefault="0039185D" w:rsidP="00360E4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There is a numerous amount of relevant literature that focuses on both bilingualism and cognitive development as separate subjects, also as a whole and how they can impact on one another. I have been researching a lot into both separately, where there is a lot of research and scholarly articles surrounding these areas and how they impact on early childhood, even going into adulthood.</w:t>
            </w:r>
          </w:p>
          <w:p w14:paraId="519A1589" w14:textId="1F39036F" w:rsidR="0039185D" w:rsidRDefault="0039185D" w:rsidP="00360E4B">
            <w:pPr>
              <w:rPr>
                <w:rFonts w:ascii="Arial" w:hAnsi="Arial" w:cs="Arial"/>
                <w:bCs/>
              </w:rPr>
            </w:pPr>
          </w:p>
          <w:p w14:paraId="69458AEB" w14:textId="0FD908FD" w:rsidR="0039185D" w:rsidRPr="0039185D" w:rsidRDefault="0039185D" w:rsidP="00360E4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Through using the resources at the online library and Google scholar, I believe there is more that plenty of relevant literature involving this title, including threshold theory and common underlying proficiency theory.</w:t>
            </w:r>
          </w:p>
          <w:p w14:paraId="7CF2C85A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08FD2606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72A87B6F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44944790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078A2B12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5AA2F727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38F0740D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7BA0EB3D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676D7F2A" w14:textId="77777777" w:rsidR="00992264" w:rsidRDefault="00992264" w:rsidP="00360E4B"/>
          <w:p w14:paraId="6EB45FC6" w14:textId="77777777" w:rsidR="00BD5C35" w:rsidRDefault="00BD5C35" w:rsidP="00360E4B"/>
          <w:p w14:paraId="18CB0FE4" w14:textId="77777777" w:rsidR="00BD5C35" w:rsidRDefault="00BD5C35" w:rsidP="00360E4B"/>
          <w:p w14:paraId="412D531A" w14:textId="77777777" w:rsidR="00BD5C35" w:rsidRDefault="00BD5C35" w:rsidP="00360E4B"/>
          <w:p w14:paraId="02D9EBE8" w14:textId="77777777" w:rsidR="00BD5C35" w:rsidRDefault="00BD5C35" w:rsidP="00360E4B"/>
          <w:p w14:paraId="7D3BE67D" w14:textId="77777777" w:rsidR="00BD5C35" w:rsidRDefault="00BD5C35" w:rsidP="00360E4B"/>
          <w:p w14:paraId="7E0646FD" w14:textId="77777777" w:rsidR="00BD5C35" w:rsidRDefault="00BD5C35" w:rsidP="00360E4B"/>
          <w:p w14:paraId="51DE5950" w14:textId="77777777" w:rsidR="00BD5C35" w:rsidRDefault="00BD5C35" w:rsidP="00360E4B"/>
          <w:p w14:paraId="5A152036" w14:textId="77777777" w:rsidR="00BD5C35" w:rsidRDefault="00BD5C35" w:rsidP="00360E4B"/>
          <w:p w14:paraId="7781A2C3" w14:textId="77777777" w:rsidR="00BD5C35" w:rsidRDefault="00BD5C35" w:rsidP="00360E4B"/>
          <w:p w14:paraId="434E094D" w14:textId="77777777" w:rsidR="00BD5C35" w:rsidRDefault="00BD5C35" w:rsidP="00360E4B"/>
          <w:p w14:paraId="23C7AF8F" w14:textId="77777777" w:rsidR="00BD5C35" w:rsidRDefault="00BD5C35" w:rsidP="00360E4B"/>
          <w:p w14:paraId="3EA6B998" w14:textId="77777777" w:rsidR="00BD5C35" w:rsidRDefault="00BD5C35" w:rsidP="00360E4B"/>
          <w:p w14:paraId="1D2AE259" w14:textId="77777777" w:rsidR="00BD5C35" w:rsidRDefault="00BD5C35" w:rsidP="00360E4B"/>
          <w:p w14:paraId="113A39EA" w14:textId="77777777" w:rsidR="00BD5C35" w:rsidRDefault="00BD5C35" w:rsidP="00360E4B"/>
          <w:p w14:paraId="01CC87B9" w14:textId="77777777" w:rsidR="00BD5C35" w:rsidRDefault="00BD5C35" w:rsidP="00360E4B"/>
          <w:p w14:paraId="1E7F8326" w14:textId="77777777" w:rsidR="00BD5C35" w:rsidRDefault="00BD5C35" w:rsidP="00360E4B"/>
          <w:p w14:paraId="1CD71277" w14:textId="77777777" w:rsidR="00992264" w:rsidRDefault="00992264" w:rsidP="00360E4B"/>
        </w:tc>
      </w:tr>
    </w:tbl>
    <w:p w14:paraId="5976B156" w14:textId="77777777" w:rsidR="00992264" w:rsidRDefault="00992264" w:rsidP="00F73A03">
      <w:pPr>
        <w:rPr>
          <w:rFonts w:ascii="Arial" w:hAnsi="Arial" w:cs="Arial"/>
          <w:b/>
        </w:rPr>
      </w:pPr>
    </w:p>
    <w:p w14:paraId="397E2176" w14:textId="77777777" w:rsidR="006F75D7" w:rsidRPr="003060CA" w:rsidRDefault="006F75D7" w:rsidP="006F75D7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6F75D7" w14:paraId="3ADA0FCD" w14:textId="77777777" w:rsidTr="00F62B2C">
        <w:tc>
          <w:tcPr>
            <w:tcW w:w="10368" w:type="dxa"/>
          </w:tcPr>
          <w:p w14:paraId="36D687F4" w14:textId="3D4ED755" w:rsidR="006F75D7" w:rsidRDefault="006F75D7" w:rsidP="00F62B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are your proposed research questions</w:t>
            </w:r>
            <w:r w:rsidR="00936D3C">
              <w:rPr>
                <w:rFonts w:ascii="Arial" w:hAnsi="Arial" w:cs="Arial"/>
                <w:b/>
              </w:rPr>
              <w:t>?</w:t>
            </w:r>
          </w:p>
          <w:p w14:paraId="5F2A7E8B" w14:textId="6050EAA8" w:rsidR="00BF3861" w:rsidRPr="0039185D" w:rsidRDefault="0039185D" w:rsidP="00F62B2C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What is Bilingualism? What is Cognitive Development? How can these influence a </w:t>
            </w:r>
            <w:r w:rsidR="00674F95">
              <w:rPr>
                <w:rFonts w:ascii="Arial" w:hAnsi="Arial" w:cs="Arial"/>
                <w:bCs/>
              </w:rPr>
              <w:t>child’s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365697">
              <w:rPr>
                <w:rFonts w:ascii="Arial" w:hAnsi="Arial" w:cs="Arial"/>
                <w:bCs/>
              </w:rPr>
              <w:t>early</w:t>
            </w:r>
            <w:r>
              <w:rPr>
                <w:rFonts w:ascii="Arial" w:hAnsi="Arial" w:cs="Arial"/>
                <w:bCs/>
              </w:rPr>
              <w:t xml:space="preserve"> development? What are the consequences of bilingualism on cognitive development? What theories support </w:t>
            </w:r>
            <w:r w:rsidR="00365697">
              <w:rPr>
                <w:rFonts w:ascii="Arial" w:hAnsi="Arial" w:cs="Arial"/>
                <w:bCs/>
              </w:rPr>
              <w:t xml:space="preserve">the impact they have on childhood development? </w:t>
            </w:r>
          </w:p>
          <w:p w14:paraId="7C4591B4" w14:textId="77777777" w:rsidR="00BF3861" w:rsidRDefault="00BF3861" w:rsidP="00F62B2C"/>
          <w:p w14:paraId="13F3A639" w14:textId="77777777" w:rsidR="006F75D7" w:rsidRDefault="006F75D7" w:rsidP="00F62B2C"/>
          <w:p w14:paraId="053C87B1" w14:textId="77777777" w:rsidR="00726993" w:rsidRDefault="00726993" w:rsidP="00F62B2C"/>
          <w:p w14:paraId="7E2E4081" w14:textId="77777777" w:rsidR="00726993" w:rsidRDefault="00726993" w:rsidP="00F62B2C"/>
          <w:p w14:paraId="4F6D7F56" w14:textId="77777777" w:rsidR="00726993" w:rsidRDefault="00726993" w:rsidP="00F62B2C"/>
          <w:p w14:paraId="36BAE46E" w14:textId="77777777" w:rsidR="006F75D7" w:rsidRDefault="006F75D7" w:rsidP="00F62B2C"/>
        </w:tc>
      </w:tr>
    </w:tbl>
    <w:p w14:paraId="5A9CFC05" w14:textId="77777777" w:rsidR="006F75D7" w:rsidRDefault="006F75D7" w:rsidP="006F75D7">
      <w:pPr>
        <w:rPr>
          <w:rFonts w:ascii="Arial" w:hAnsi="Arial" w:cs="Arial"/>
          <w:b/>
        </w:rPr>
      </w:pPr>
    </w:p>
    <w:p w14:paraId="537D2FC5" w14:textId="77777777" w:rsidR="006F75D7" w:rsidRDefault="006F75D7" w:rsidP="006F75D7">
      <w:pPr>
        <w:rPr>
          <w:rFonts w:ascii="Arial" w:hAnsi="Arial" w:cs="Arial"/>
          <w:b/>
        </w:rPr>
      </w:pPr>
    </w:p>
    <w:p w14:paraId="049E7E40" w14:textId="77777777" w:rsidR="006F75D7" w:rsidRDefault="006F75D7" w:rsidP="006F75D7">
      <w:pPr>
        <w:rPr>
          <w:rFonts w:ascii="Arial" w:hAnsi="Arial" w:cs="Arial"/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08"/>
      </w:tblGrid>
      <w:tr w:rsidR="00E24E04" w14:paraId="3EFECAE4" w14:textId="77777777" w:rsidTr="00360E4B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FD05" w14:textId="46B7420B" w:rsidR="006F75D7" w:rsidRDefault="00936D3C" w:rsidP="006F75D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If this is research based then how will your study be organised?</w:t>
            </w:r>
          </w:p>
          <w:p w14:paraId="63C08341" w14:textId="77777777" w:rsidR="00BF3861" w:rsidRDefault="00BF3861" w:rsidP="006F75D7">
            <w:pPr>
              <w:rPr>
                <w:rFonts w:ascii="Arial" w:hAnsi="Arial" w:cs="Arial"/>
                <w:b/>
              </w:rPr>
            </w:pPr>
          </w:p>
          <w:p w14:paraId="6B7837AB" w14:textId="77777777" w:rsidR="00BF3861" w:rsidRDefault="00BF3861" w:rsidP="006F75D7">
            <w:pPr>
              <w:rPr>
                <w:rFonts w:ascii="Arial" w:hAnsi="Arial" w:cs="Arial"/>
                <w:b/>
              </w:rPr>
            </w:pPr>
          </w:p>
          <w:p w14:paraId="7DFC79E7" w14:textId="77777777" w:rsidR="00BF3861" w:rsidRDefault="00BF3861" w:rsidP="006F75D7">
            <w:pPr>
              <w:rPr>
                <w:rFonts w:ascii="Arial" w:hAnsi="Arial" w:cs="Arial"/>
                <w:b/>
              </w:rPr>
            </w:pPr>
          </w:p>
          <w:p w14:paraId="59DD8A94" w14:textId="77777777" w:rsidR="00726993" w:rsidRDefault="00726993" w:rsidP="006F75D7">
            <w:pPr>
              <w:rPr>
                <w:rFonts w:ascii="Arial" w:hAnsi="Arial" w:cs="Arial"/>
                <w:b/>
              </w:rPr>
            </w:pPr>
          </w:p>
          <w:p w14:paraId="231A2CC1" w14:textId="77777777" w:rsidR="00726993" w:rsidRDefault="00726993" w:rsidP="006F75D7">
            <w:pPr>
              <w:rPr>
                <w:rFonts w:ascii="Arial" w:hAnsi="Arial" w:cs="Arial"/>
                <w:b/>
              </w:rPr>
            </w:pPr>
          </w:p>
          <w:p w14:paraId="3E33AB8D" w14:textId="77777777" w:rsidR="00726993" w:rsidRDefault="00726993" w:rsidP="006F75D7">
            <w:pPr>
              <w:rPr>
                <w:rFonts w:ascii="Arial" w:hAnsi="Arial" w:cs="Arial"/>
                <w:b/>
              </w:rPr>
            </w:pPr>
          </w:p>
          <w:p w14:paraId="5F4905FB" w14:textId="77777777" w:rsidR="00726993" w:rsidRDefault="00726993" w:rsidP="006F75D7">
            <w:pPr>
              <w:rPr>
                <w:rFonts w:ascii="Arial" w:hAnsi="Arial" w:cs="Arial"/>
                <w:b/>
              </w:rPr>
            </w:pPr>
          </w:p>
          <w:p w14:paraId="0F774C26" w14:textId="77777777" w:rsidR="00726993" w:rsidRDefault="00726993" w:rsidP="006F75D7">
            <w:pPr>
              <w:rPr>
                <w:rFonts w:ascii="Arial" w:hAnsi="Arial" w:cs="Arial"/>
                <w:b/>
              </w:rPr>
            </w:pPr>
          </w:p>
          <w:p w14:paraId="6EB0F8BC" w14:textId="77777777" w:rsidR="00726993" w:rsidRDefault="00726993" w:rsidP="006F75D7">
            <w:pPr>
              <w:rPr>
                <w:rFonts w:ascii="Arial" w:hAnsi="Arial" w:cs="Arial"/>
                <w:b/>
              </w:rPr>
            </w:pPr>
          </w:p>
          <w:p w14:paraId="16434793" w14:textId="77777777" w:rsidR="00E24E04" w:rsidRDefault="00E24E04" w:rsidP="00360E4B">
            <w:pPr>
              <w:rPr>
                <w:rFonts w:ascii="Arial" w:hAnsi="Arial" w:cs="Arial"/>
                <w:b/>
              </w:rPr>
            </w:pPr>
          </w:p>
          <w:p w14:paraId="2E1D8EDF" w14:textId="77777777" w:rsidR="00E24E04" w:rsidRPr="00E24E04" w:rsidRDefault="00E24E04" w:rsidP="00360E4B">
            <w:pPr>
              <w:rPr>
                <w:rFonts w:ascii="Arial" w:hAnsi="Arial" w:cs="Arial"/>
                <w:b/>
              </w:rPr>
            </w:pPr>
          </w:p>
        </w:tc>
      </w:tr>
    </w:tbl>
    <w:p w14:paraId="4FBA6A6A" w14:textId="77777777" w:rsidR="00E24E04" w:rsidRDefault="00E24E04" w:rsidP="00F73A03">
      <w:pPr>
        <w:rPr>
          <w:rFonts w:ascii="Arial" w:hAnsi="Arial" w:cs="Arial"/>
          <w:b/>
        </w:rPr>
      </w:pPr>
    </w:p>
    <w:p w14:paraId="3D913954" w14:textId="77777777" w:rsidR="00C61291" w:rsidRPr="00C675F1" w:rsidRDefault="00C61291" w:rsidP="00F73A03">
      <w:pPr>
        <w:rPr>
          <w:sz w:val="20"/>
          <w:szCs w:val="20"/>
        </w:rPr>
      </w:pPr>
    </w:p>
    <w:p w14:paraId="075116AC" w14:textId="77777777" w:rsidR="0097069B" w:rsidRPr="0097069B" w:rsidRDefault="0097069B">
      <w:pPr>
        <w:rPr>
          <w:sz w:val="4"/>
          <w:szCs w:val="4"/>
        </w:rPr>
      </w:pPr>
    </w:p>
    <w:p w14:paraId="4CDF7F14" w14:textId="77777777" w:rsidR="00F73A03" w:rsidRPr="00C80491" w:rsidRDefault="00F73A03" w:rsidP="00F73A03">
      <w:pPr>
        <w:rPr>
          <w:sz w:val="8"/>
          <w:szCs w:val="8"/>
        </w:rPr>
      </w:pPr>
    </w:p>
    <w:p w14:paraId="351AFDC1" w14:textId="77777777" w:rsidR="00E24E04" w:rsidRDefault="00E24E04" w:rsidP="00F73A03">
      <w:pPr>
        <w:rPr>
          <w:rFonts w:ascii="Arial" w:hAnsi="Arial" w:cs="Arial"/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08"/>
      </w:tblGrid>
      <w:tr w:rsidR="00E24E04" w14:paraId="29F3099B" w14:textId="77777777" w:rsidTr="00360E4B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A6A2" w14:textId="77777777" w:rsidR="00E24E04" w:rsidRDefault="00E24E04" w:rsidP="00360E4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How are you intending to analyse your data?  </w:t>
            </w:r>
          </w:p>
          <w:p w14:paraId="0D5686AC" w14:textId="77777777" w:rsidR="00E24E04" w:rsidRDefault="00E24E04" w:rsidP="00360E4B">
            <w:pPr>
              <w:rPr>
                <w:rFonts w:ascii="Arial" w:hAnsi="Arial" w:cs="Arial"/>
                <w:b/>
              </w:rPr>
            </w:pPr>
          </w:p>
          <w:p w14:paraId="4B792497" w14:textId="77777777"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14:paraId="017D7FDD" w14:textId="77777777"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14:paraId="469EEDF1" w14:textId="77777777"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14:paraId="5A1B1A48" w14:textId="77777777"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14:paraId="5CCC1864" w14:textId="77777777"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14:paraId="1CD0A52C" w14:textId="77777777"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14:paraId="0B5D5198" w14:textId="77777777"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14:paraId="160FE812" w14:textId="77777777"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14:paraId="7B46C8B0" w14:textId="77777777"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14:paraId="658DF315" w14:textId="77777777" w:rsidR="00726993" w:rsidRDefault="00726993" w:rsidP="00360E4B">
            <w:pPr>
              <w:rPr>
                <w:rFonts w:ascii="Arial" w:hAnsi="Arial" w:cs="Arial"/>
                <w:b/>
              </w:rPr>
            </w:pPr>
          </w:p>
          <w:p w14:paraId="11B3633E" w14:textId="77777777" w:rsidR="00E24E04" w:rsidRPr="00E24E04" w:rsidRDefault="00E24E04" w:rsidP="00360E4B">
            <w:pPr>
              <w:rPr>
                <w:rFonts w:ascii="Arial" w:hAnsi="Arial" w:cs="Arial"/>
                <w:b/>
              </w:rPr>
            </w:pPr>
          </w:p>
        </w:tc>
      </w:tr>
    </w:tbl>
    <w:p w14:paraId="6BC44F1B" w14:textId="77777777" w:rsidR="00E24E04" w:rsidRDefault="00E24E04" w:rsidP="00F73A03">
      <w:pPr>
        <w:rPr>
          <w:rFonts w:ascii="Arial" w:hAnsi="Arial" w:cs="Arial"/>
          <w:b/>
        </w:rPr>
      </w:pPr>
    </w:p>
    <w:p w14:paraId="651BA9CE" w14:textId="77777777" w:rsidR="00E24E04" w:rsidRDefault="00E24E04" w:rsidP="00F73A03">
      <w:pPr>
        <w:rPr>
          <w:rFonts w:ascii="Arial" w:hAnsi="Arial" w:cs="Arial"/>
          <w:b/>
        </w:rPr>
      </w:pPr>
    </w:p>
    <w:p w14:paraId="714E2C5C" w14:textId="77777777" w:rsidR="006F75D7" w:rsidRDefault="006F75D7" w:rsidP="00F73A03">
      <w:pPr>
        <w:rPr>
          <w:rFonts w:ascii="Arial" w:hAnsi="Arial" w:cs="Arial"/>
          <w:b/>
        </w:rPr>
      </w:pPr>
    </w:p>
    <w:p w14:paraId="5F08AE2C" w14:textId="77777777" w:rsidR="006F75D7" w:rsidRDefault="006F75D7" w:rsidP="00F73A03">
      <w:pPr>
        <w:rPr>
          <w:rFonts w:ascii="Arial" w:hAnsi="Arial" w:cs="Arial"/>
          <w:b/>
        </w:rPr>
      </w:pPr>
    </w:p>
    <w:p w14:paraId="6B0EA56C" w14:textId="77777777" w:rsidR="00F73A03" w:rsidRPr="009C12BE" w:rsidRDefault="00F73A03" w:rsidP="00726993">
      <w:pPr>
        <w:rPr>
          <w:sz w:val="12"/>
          <w:szCs w:val="12"/>
        </w:rPr>
      </w:pPr>
    </w:p>
    <w:p w14:paraId="2BED1F77" w14:textId="77777777" w:rsidR="00315B36" w:rsidRDefault="00315B36" w:rsidP="00563CEA">
      <w:pPr>
        <w:rPr>
          <w:rFonts w:ascii="Arial" w:hAnsi="Arial" w:cs="Arial"/>
          <w:b/>
          <w:i/>
          <w:sz w:val="20"/>
        </w:rPr>
      </w:pPr>
    </w:p>
    <w:p w14:paraId="42DCDC31" w14:textId="77777777" w:rsidR="002D557D" w:rsidRDefault="002D557D" w:rsidP="00F73A03">
      <w:pPr>
        <w:tabs>
          <w:tab w:val="left" w:pos="1080"/>
          <w:tab w:val="left" w:leader="underscore" w:pos="4440"/>
          <w:tab w:val="left" w:leader="underscore" w:pos="7680"/>
        </w:tabs>
        <w:rPr>
          <w:rFonts w:ascii="Arial" w:hAnsi="Arial" w:cs="Arial"/>
        </w:rPr>
      </w:pPr>
    </w:p>
    <w:p w14:paraId="2DF813FA" w14:textId="4FBCE123" w:rsidR="002D557D" w:rsidRDefault="007B61DD" w:rsidP="00F73A03">
      <w:pPr>
        <w:tabs>
          <w:tab w:val="left" w:pos="1080"/>
          <w:tab w:val="left" w:leader="underscore" w:pos="4440"/>
          <w:tab w:val="left" w:leader="underscore" w:pos="768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Student Name (Please print clearly) </w:t>
      </w:r>
      <w:r w:rsidR="003C1B3E">
        <w:rPr>
          <w:rFonts w:ascii="Arial" w:hAnsi="Arial" w:cs="Arial"/>
        </w:rPr>
        <w:t>Llinos Chan</w:t>
      </w:r>
      <w:r>
        <w:rPr>
          <w:rFonts w:ascii="Arial" w:hAnsi="Arial" w:cs="Arial"/>
        </w:rPr>
        <w:t>________</w:t>
      </w:r>
    </w:p>
    <w:p w14:paraId="21231EEF" w14:textId="77777777" w:rsidR="00315B36" w:rsidRDefault="00315B36" w:rsidP="00F73A03">
      <w:pPr>
        <w:tabs>
          <w:tab w:val="left" w:pos="1080"/>
          <w:tab w:val="left" w:leader="underscore" w:pos="4440"/>
          <w:tab w:val="left" w:leader="underscore" w:pos="7680"/>
        </w:tabs>
        <w:rPr>
          <w:rFonts w:ascii="Arial" w:hAnsi="Arial" w:cs="Arial"/>
        </w:rPr>
      </w:pPr>
    </w:p>
    <w:p w14:paraId="5B668ABE" w14:textId="083E373A" w:rsidR="00F73A03" w:rsidRDefault="003C1B3E" w:rsidP="00F73A03">
      <w:pPr>
        <w:tabs>
          <w:tab w:val="left" w:pos="1080"/>
          <w:tab w:val="left" w:leader="underscore" w:pos="4440"/>
          <w:tab w:val="left" w:leader="underscore" w:pos="7680"/>
        </w:tabs>
      </w:pPr>
      <w:r>
        <w:rPr>
          <w:rFonts w:ascii="Arial" w:hAnsi="Arial" w:cs="Arial"/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6AD32DB" wp14:editId="7E02EBA8">
                <wp:simplePos x="0" y="0"/>
                <wp:positionH relativeFrom="column">
                  <wp:posOffset>1365429</wp:posOffset>
                </wp:positionH>
                <wp:positionV relativeFrom="paragraph">
                  <wp:posOffset>-169326</wp:posOffset>
                </wp:positionV>
                <wp:extent cx="1578240" cy="345960"/>
                <wp:effectExtent l="38100" t="57150" r="0" b="5461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578240" cy="34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4A285B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106.8pt;margin-top:-14.05pt;width:125.65pt;height:28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">
                <v:imagedata r:id="rId9" o:title=""/>
              </v:shape>
            </w:pict>
          </mc:Fallback>
        </mc:AlternateContent>
      </w:r>
      <w:r w:rsidR="00F73A03" w:rsidRPr="009C12BE">
        <w:rPr>
          <w:rFonts w:ascii="Arial" w:hAnsi="Arial" w:cs="Arial"/>
        </w:rPr>
        <w:t>Student Signature</w:t>
      </w:r>
      <w:r w:rsidR="00F73A03">
        <w:t xml:space="preserve"> ____________________________________________</w:t>
      </w:r>
      <w:r w:rsidR="00F73A03" w:rsidRPr="009C12BE">
        <w:rPr>
          <w:rFonts w:ascii="Arial" w:hAnsi="Arial" w:cs="Arial"/>
        </w:rPr>
        <w:t>Date</w:t>
      </w:r>
      <w:r>
        <w:rPr>
          <w:rFonts w:ascii="Arial" w:hAnsi="Arial" w:cs="Arial"/>
        </w:rPr>
        <w:t xml:space="preserve">   13/11/20</w:t>
      </w:r>
      <w:r w:rsidR="00F73A03">
        <w:t>___________</w:t>
      </w:r>
    </w:p>
    <w:p w14:paraId="07E585A6" w14:textId="77777777" w:rsidR="00315B36" w:rsidRDefault="00315B36" w:rsidP="00F73A03">
      <w:pPr>
        <w:tabs>
          <w:tab w:val="left" w:pos="1080"/>
          <w:tab w:val="left" w:leader="underscore" w:pos="4440"/>
          <w:tab w:val="left" w:leader="underscore" w:pos="7680"/>
        </w:tabs>
      </w:pPr>
    </w:p>
    <w:p w14:paraId="0B44F6FE" w14:textId="77777777" w:rsidR="000E6AB0" w:rsidRDefault="000E6AB0" w:rsidP="00F73A03">
      <w:pPr>
        <w:tabs>
          <w:tab w:val="left" w:pos="1080"/>
          <w:tab w:val="left" w:leader="underscore" w:pos="4440"/>
          <w:tab w:val="left" w:leader="underscore" w:pos="7680"/>
        </w:tabs>
      </w:pPr>
      <w:r w:rsidRPr="000E6AB0">
        <w:rPr>
          <w:rFonts w:ascii="Arial" w:hAnsi="Arial" w:cs="Arial"/>
        </w:rPr>
        <w:t>Word count</w:t>
      </w:r>
      <w:r w:rsidRPr="000E6AB0">
        <w:rPr>
          <w:rFonts w:ascii="Arial" w:hAnsi="Arial" w:cs="Arial"/>
        </w:rPr>
        <w:softHyphen/>
      </w:r>
      <w:r w:rsidRPr="000E6AB0">
        <w:rPr>
          <w:rFonts w:ascii="Arial" w:hAnsi="Arial" w:cs="Arial"/>
        </w:rPr>
        <w:softHyphen/>
      </w:r>
      <w:r w:rsidRPr="000E6AB0">
        <w:rPr>
          <w:rFonts w:ascii="Arial" w:hAnsi="Arial" w:cs="Arial"/>
        </w:rPr>
        <w:softHyphen/>
      </w:r>
      <w:r w:rsidRPr="000E6AB0">
        <w:rPr>
          <w:rFonts w:ascii="Arial" w:hAnsi="Arial" w:cs="Arial"/>
        </w:rPr>
        <w:softHyphen/>
      </w:r>
      <w:r>
        <w:t>__________</w:t>
      </w:r>
    </w:p>
    <w:p w14:paraId="6FC41EE6" w14:textId="77777777" w:rsidR="00315B36" w:rsidRDefault="00ED6253" w:rsidP="00F73A03">
      <w:pPr>
        <w:tabs>
          <w:tab w:val="left" w:pos="1080"/>
          <w:tab w:val="left" w:leader="underscore" w:pos="4440"/>
          <w:tab w:val="left" w:leader="underscore" w:pos="7680"/>
        </w:tabs>
      </w:pPr>
      <w:r>
        <w:rPr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E48EA79" wp14:editId="5E580177">
                <wp:simplePos x="0" y="0"/>
                <wp:positionH relativeFrom="column">
                  <wp:posOffset>1040130</wp:posOffset>
                </wp:positionH>
                <wp:positionV relativeFrom="paragraph">
                  <wp:posOffset>143510</wp:posOffset>
                </wp:positionV>
                <wp:extent cx="4210050" cy="977265"/>
                <wp:effectExtent l="11430" t="10160" r="7620" b="127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0050" cy="977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A63813" w14:textId="2D43457B" w:rsidR="00E31518" w:rsidRPr="00E31518" w:rsidRDefault="00E31518" w:rsidP="00E3151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31518">
                              <w:rPr>
                                <w:b/>
                              </w:rPr>
                              <w:t xml:space="preserve">Please note </w:t>
                            </w:r>
                            <w:r w:rsidR="00936D3C">
                              <w:rPr>
                                <w:b/>
                              </w:rPr>
                              <w:t>research based projects</w:t>
                            </w:r>
                            <w:r w:rsidR="00202480">
                              <w:rPr>
                                <w:b/>
                              </w:rPr>
                              <w:t xml:space="preserve"> cannot be started until the University</w:t>
                            </w:r>
                            <w:r w:rsidRPr="00E31518">
                              <w:rPr>
                                <w:b/>
                              </w:rPr>
                              <w:t xml:space="preserve"> Ethics Form is completed along with supporting documentation, and app</w:t>
                            </w:r>
                            <w:r>
                              <w:rPr>
                                <w:b/>
                              </w:rPr>
                              <w:t>roval to run the study received from the</w:t>
                            </w:r>
                            <w:r w:rsidR="00202480">
                              <w:rPr>
                                <w:b/>
                              </w:rPr>
                              <w:t xml:space="preserve"> module tutor</w:t>
                            </w:r>
                            <w:r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E48EA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1.9pt;margin-top:11.3pt;width:331.5pt;height:76.95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">
                <v:textbox style="mso-fit-shape-to-text:t">
                  <w:txbxContent>
                    <w:p w14:paraId="42A63813" w14:textId="2D43457B" w:rsidR="00E31518" w:rsidRPr="00E31518" w:rsidRDefault="00E31518" w:rsidP="00E31518">
                      <w:pPr>
                        <w:jc w:val="center"/>
                        <w:rPr>
                          <w:b/>
                        </w:rPr>
                      </w:pPr>
                      <w:r w:rsidRPr="00E31518">
                        <w:rPr>
                          <w:b/>
                        </w:rPr>
                        <w:t xml:space="preserve">Please note </w:t>
                      </w:r>
                      <w:r w:rsidR="00936D3C">
                        <w:rPr>
                          <w:b/>
                        </w:rPr>
                        <w:t>research based projects</w:t>
                      </w:r>
                      <w:r w:rsidR="00202480">
                        <w:rPr>
                          <w:b/>
                        </w:rPr>
                        <w:t xml:space="preserve"> cannot be started until the University</w:t>
                      </w:r>
                      <w:r w:rsidRPr="00E31518">
                        <w:rPr>
                          <w:b/>
                        </w:rPr>
                        <w:t xml:space="preserve"> Ethics Form is completed along with supporting documentation, and app</w:t>
                      </w:r>
                      <w:r>
                        <w:rPr>
                          <w:b/>
                        </w:rPr>
                        <w:t>roval to run the study received from the</w:t>
                      </w:r>
                      <w:r w:rsidR="00202480">
                        <w:rPr>
                          <w:b/>
                        </w:rPr>
                        <w:t xml:space="preserve"> module tutor</w:t>
                      </w:r>
                      <w:r>
                        <w:rPr>
                          <w:b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51E25956" w14:textId="77777777" w:rsidR="00E31518" w:rsidRDefault="00E31518" w:rsidP="00F73A03">
      <w:pPr>
        <w:tabs>
          <w:tab w:val="left" w:pos="1080"/>
          <w:tab w:val="left" w:leader="underscore" w:pos="4440"/>
          <w:tab w:val="left" w:leader="underscore" w:pos="7680"/>
        </w:tabs>
      </w:pPr>
    </w:p>
    <w:p w14:paraId="738A14C7" w14:textId="77777777" w:rsidR="00E31518" w:rsidRDefault="00E31518" w:rsidP="00F73A03">
      <w:pPr>
        <w:tabs>
          <w:tab w:val="left" w:pos="1080"/>
          <w:tab w:val="left" w:leader="underscore" w:pos="4440"/>
          <w:tab w:val="left" w:leader="underscore" w:pos="7680"/>
        </w:tabs>
      </w:pPr>
    </w:p>
    <w:p w14:paraId="134BFCA6" w14:textId="77777777" w:rsidR="00E31518" w:rsidRDefault="00E31518" w:rsidP="00F73A03">
      <w:pPr>
        <w:tabs>
          <w:tab w:val="left" w:pos="1080"/>
          <w:tab w:val="left" w:leader="underscore" w:pos="4440"/>
          <w:tab w:val="left" w:leader="underscore" w:pos="7680"/>
        </w:tabs>
      </w:pPr>
    </w:p>
    <w:p w14:paraId="65282493" w14:textId="77777777" w:rsidR="00F73A03" w:rsidRPr="005B6657" w:rsidRDefault="00F73A03" w:rsidP="00F73A03">
      <w:pPr>
        <w:rPr>
          <w:rFonts w:ascii="Arial" w:hAnsi="Arial" w:cs="Arial"/>
          <w:sz w:val="16"/>
          <w:szCs w:val="16"/>
        </w:rPr>
      </w:pPr>
    </w:p>
    <w:p w14:paraId="5010050D" w14:textId="77777777" w:rsidR="00315B36" w:rsidRDefault="00315B36" w:rsidP="006D10AC">
      <w:pPr>
        <w:pStyle w:val="SMUNORMALARIAL"/>
        <w:rPr>
          <w:rFonts w:cs="Arial"/>
          <w:sz w:val="20"/>
        </w:rPr>
      </w:pPr>
    </w:p>
    <w:p w14:paraId="119EA1E9" w14:textId="77777777" w:rsidR="005B6657" w:rsidRDefault="005B6657" w:rsidP="006D10AC">
      <w:pPr>
        <w:pStyle w:val="SMUNORMALARIAL"/>
        <w:rPr>
          <w:sz w:val="4"/>
          <w:szCs w:val="4"/>
        </w:rPr>
      </w:pPr>
    </w:p>
    <w:p w14:paraId="0DB6277D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20159099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7658FB2C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4EA8ACA9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37F4BBF7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42DBD423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066621A7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1725BC77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1DBBEEEF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4DCA0829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5AA7F5B8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788A721A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72483C9D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584A45E6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346873EE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2634301A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3B262997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42165F05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6F48227F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3D60609E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35675841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58B17AB2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2BBCEAA3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09823F3E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64C0E0B3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56790F30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7D488E4F" w14:textId="77777777" w:rsidR="00726993" w:rsidRDefault="00726993" w:rsidP="006D10AC">
      <w:pPr>
        <w:pStyle w:val="SMUNORMALARIAL"/>
        <w:rPr>
          <w:sz w:val="4"/>
          <w:szCs w:val="4"/>
        </w:rPr>
      </w:pPr>
    </w:p>
    <w:p w14:paraId="63885FCA" w14:textId="77777777" w:rsidR="00726993" w:rsidRDefault="00726993" w:rsidP="006D10AC">
      <w:pPr>
        <w:pStyle w:val="SMUNORMALARIAL"/>
        <w:rPr>
          <w:sz w:val="4"/>
          <w:szCs w:val="4"/>
        </w:rPr>
      </w:pPr>
    </w:p>
    <w:p w14:paraId="01CFA23A" w14:textId="77777777" w:rsidR="00726993" w:rsidRDefault="00726993" w:rsidP="006D10AC">
      <w:pPr>
        <w:pStyle w:val="SMUNORMALARIAL"/>
        <w:rPr>
          <w:sz w:val="4"/>
          <w:szCs w:val="4"/>
        </w:rPr>
      </w:pPr>
    </w:p>
    <w:p w14:paraId="158F3662" w14:textId="77777777" w:rsidR="00726993" w:rsidRDefault="00726993" w:rsidP="006D10AC">
      <w:pPr>
        <w:pStyle w:val="SMUNORMALARIAL"/>
        <w:rPr>
          <w:sz w:val="4"/>
          <w:szCs w:val="4"/>
        </w:rPr>
      </w:pPr>
    </w:p>
    <w:p w14:paraId="322600A2" w14:textId="77777777" w:rsidR="00726993" w:rsidRDefault="00726993" w:rsidP="006D10AC">
      <w:pPr>
        <w:pStyle w:val="SMUNORMALARIAL"/>
        <w:rPr>
          <w:sz w:val="4"/>
          <w:szCs w:val="4"/>
        </w:rPr>
      </w:pPr>
    </w:p>
    <w:p w14:paraId="76F305B7" w14:textId="77777777" w:rsidR="00726993" w:rsidRDefault="00726993" w:rsidP="006D10AC">
      <w:pPr>
        <w:pStyle w:val="SMUNORMALARIAL"/>
        <w:rPr>
          <w:sz w:val="4"/>
          <w:szCs w:val="4"/>
        </w:rPr>
      </w:pPr>
    </w:p>
    <w:p w14:paraId="642F2687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7FE5FC5B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350F1DCE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1FF72D4C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68917EB2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30B65472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5DD274D3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6DD8B391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2D6DB79D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6529D847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115AF842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69F2B4FF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1F167D3F" w14:textId="77777777" w:rsidR="00561850" w:rsidRDefault="00561850" w:rsidP="006D10AC">
      <w:pPr>
        <w:pStyle w:val="SMUNORMALARIAL"/>
        <w:rPr>
          <w:sz w:val="4"/>
          <w:szCs w:val="4"/>
        </w:rPr>
      </w:pPr>
    </w:p>
    <w:p w14:paraId="3CCF8EDD" w14:textId="77777777" w:rsidR="00561850" w:rsidRPr="00561850" w:rsidRDefault="00561850" w:rsidP="00BD5C35">
      <w:pPr>
        <w:pStyle w:val="SMUNORMALARIAL"/>
        <w:jc w:val="center"/>
        <w:rPr>
          <w:b/>
          <w:sz w:val="28"/>
          <w:szCs w:val="28"/>
        </w:rPr>
      </w:pPr>
      <w:r w:rsidRPr="00561850">
        <w:rPr>
          <w:b/>
          <w:sz w:val="28"/>
          <w:szCs w:val="28"/>
        </w:rPr>
        <w:t>Reference List</w:t>
      </w:r>
    </w:p>
    <w:sectPr w:rsidR="00561850" w:rsidRPr="00561850" w:rsidSect="003E444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794" w:bottom="397" w:left="794" w:header="709" w:footer="709" w:gutter="0"/>
      <w:pgNumType w:start="6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FCF123" w14:textId="77777777" w:rsidR="00774846" w:rsidRDefault="00774846">
      <w:r>
        <w:separator/>
      </w:r>
    </w:p>
  </w:endnote>
  <w:endnote w:type="continuationSeparator" w:id="0">
    <w:p w14:paraId="44B8041E" w14:textId="77777777" w:rsidR="00774846" w:rsidRDefault="00774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C604E3" w14:textId="77777777" w:rsidR="003E4ECD" w:rsidRDefault="00025C5F" w:rsidP="0034776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E4EC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B66AA8" w14:textId="77777777" w:rsidR="003E4ECD" w:rsidRDefault="003E4ECD" w:rsidP="003E444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553095" w14:textId="77777777" w:rsidR="003E4ECD" w:rsidRDefault="003E4ECD" w:rsidP="003E444F">
    <w:pPr>
      <w:pStyle w:val="Footer"/>
      <w:ind w:right="36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51E0C1" w14:textId="77777777" w:rsidR="003E538D" w:rsidRDefault="003E53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E35820" w14:textId="77777777" w:rsidR="00774846" w:rsidRDefault="00774846">
      <w:r>
        <w:separator/>
      </w:r>
    </w:p>
  </w:footnote>
  <w:footnote w:type="continuationSeparator" w:id="0">
    <w:p w14:paraId="0099C093" w14:textId="77777777" w:rsidR="00774846" w:rsidRDefault="007748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60A2DC" w14:textId="77777777" w:rsidR="003E538D" w:rsidRDefault="003E53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C04ACB" w14:textId="77777777" w:rsidR="003E538D" w:rsidRDefault="003E538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3C4D4C" w14:textId="50454933" w:rsidR="003E4ECD" w:rsidRDefault="003E4ECD">
    <w:pPr>
      <w:pStyle w:val="Header"/>
    </w:pPr>
  </w:p>
  <w:p w14:paraId="036E5FD0" w14:textId="77777777" w:rsidR="00202480" w:rsidRDefault="002024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2418F"/>
    <w:multiLevelType w:val="hybridMultilevel"/>
    <w:tmpl w:val="97B20EA4"/>
    <w:lvl w:ilvl="0" w:tplc="08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proofState w:spelling="clean" w:grammar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A03"/>
    <w:rsid w:val="00013306"/>
    <w:rsid w:val="00021250"/>
    <w:rsid w:val="00025C5F"/>
    <w:rsid w:val="00031B03"/>
    <w:rsid w:val="000335C8"/>
    <w:rsid w:val="00034993"/>
    <w:rsid w:val="00046F82"/>
    <w:rsid w:val="0004703C"/>
    <w:rsid w:val="00073E06"/>
    <w:rsid w:val="000C45C6"/>
    <w:rsid w:val="000E6AB0"/>
    <w:rsid w:val="00161012"/>
    <w:rsid w:val="00185FED"/>
    <w:rsid w:val="001971DD"/>
    <w:rsid w:val="001B4205"/>
    <w:rsid w:val="001B449D"/>
    <w:rsid w:val="001B71B7"/>
    <w:rsid w:val="001C6D7D"/>
    <w:rsid w:val="001D1828"/>
    <w:rsid w:val="00202480"/>
    <w:rsid w:val="00207F50"/>
    <w:rsid w:val="0024425B"/>
    <w:rsid w:val="002505E0"/>
    <w:rsid w:val="00267B3E"/>
    <w:rsid w:val="002A56D8"/>
    <w:rsid w:val="002B7BC5"/>
    <w:rsid w:val="002C73E4"/>
    <w:rsid w:val="002D557D"/>
    <w:rsid w:val="002E1017"/>
    <w:rsid w:val="002E51EC"/>
    <w:rsid w:val="002E6135"/>
    <w:rsid w:val="003060CA"/>
    <w:rsid w:val="00311A2C"/>
    <w:rsid w:val="00314D21"/>
    <w:rsid w:val="00315B36"/>
    <w:rsid w:val="00347768"/>
    <w:rsid w:val="00360E4B"/>
    <w:rsid w:val="00365697"/>
    <w:rsid w:val="00373BCB"/>
    <w:rsid w:val="00380155"/>
    <w:rsid w:val="0039185D"/>
    <w:rsid w:val="003C1B3E"/>
    <w:rsid w:val="003E444F"/>
    <w:rsid w:val="003E4ECD"/>
    <w:rsid w:val="003E538D"/>
    <w:rsid w:val="003E5FDA"/>
    <w:rsid w:val="004010C2"/>
    <w:rsid w:val="00425BD5"/>
    <w:rsid w:val="00445302"/>
    <w:rsid w:val="00451E6F"/>
    <w:rsid w:val="004601EE"/>
    <w:rsid w:val="00481945"/>
    <w:rsid w:val="00484862"/>
    <w:rsid w:val="004A2264"/>
    <w:rsid w:val="004A3146"/>
    <w:rsid w:val="004B2991"/>
    <w:rsid w:val="004B653C"/>
    <w:rsid w:val="004B747F"/>
    <w:rsid w:val="004B7CE6"/>
    <w:rsid w:val="004E60DC"/>
    <w:rsid w:val="004E6584"/>
    <w:rsid w:val="00500534"/>
    <w:rsid w:val="00507F85"/>
    <w:rsid w:val="00547758"/>
    <w:rsid w:val="00561850"/>
    <w:rsid w:val="00563CEA"/>
    <w:rsid w:val="00575BFA"/>
    <w:rsid w:val="005A530C"/>
    <w:rsid w:val="005B6580"/>
    <w:rsid w:val="005B6657"/>
    <w:rsid w:val="005C2348"/>
    <w:rsid w:val="005C3249"/>
    <w:rsid w:val="005C3D7B"/>
    <w:rsid w:val="005C6A2C"/>
    <w:rsid w:val="005D16E0"/>
    <w:rsid w:val="005E74F1"/>
    <w:rsid w:val="00614C25"/>
    <w:rsid w:val="006252E3"/>
    <w:rsid w:val="0063618F"/>
    <w:rsid w:val="00640A44"/>
    <w:rsid w:val="006476EE"/>
    <w:rsid w:val="00673604"/>
    <w:rsid w:val="006738EC"/>
    <w:rsid w:val="00674F95"/>
    <w:rsid w:val="006821E6"/>
    <w:rsid w:val="006838D7"/>
    <w:rsid w:val="006924DE"/>
    <w:rsid w:val="00692968"/>
    <w:rsid w:val="00695B21"/>
    <w:rsid w:val="006A17E5"/>
    <w:rsid w:val="006C2BAF"/>
    <w:rsid w:val="006C5840"/>
    <w:rsid w:val="006C752F"/>
    <w:rsid w:val="006D10AC"/>
    <w:rsid w:val="006F3D33"/>
    <w:rsid w:val="006F75D7"/>
    <w:rsid w:val="00704616"/>
    <w:rsid w:val="00707654"/>
    <w:rsid w:val="0071671E"/>
    <w:rsid w:val="007209B9"/>
    <w:rsid w:val="00726993"/>
    <w:rsid w:val="00727EE0"/>
    <w:rsid w:val="00753CE4"/>
    <w:rsid w:val="00754BA9"/>
    <w:rsid w:val="00756104"/>
    <w:rsid w:val="007579F4"/>
    <w:rsid w:val="007615DD"/>
    <w:rsid w:val="0077240C"/>
    <w:rsid w:val="00774846"/>
    <w:rsid w:val="00782BB6"/>
    <w:rsid w:val="007B61DD"/>
    <w:rsid w:val="007C24DF"/>
    <w:rsid w:val="007C61A6"/>
    <w:rsid w:val="007D1054"/>
    <w:rsid w:val="007E1B79"/>
    <w:rsid w:val="00831AA2"/>
    <w:rsid w:val="0085195B"/>
    <w:rsid w:val="0086342C"/>
    <w:rsid w:val="008656B7"/>
    <w:rsid w:val="00865984"/>
    <w:rsid w:val="0087576C"/>
    <w:rsid w:val="00876921"/>
    <w:rsid w:val="008815E0"/>
    <w:rsid w:val="00885B67"/>
    <w:rsid w:val="008D04FC"/>
    <w:rsid w:val="008D428B"/>
    <w:rsid w:val="008F6C40"/>
    <w:rsid w:val="00905009"/>
    <w:rsid w:val="0091227C"/>
    <w:rsid w:val="00913CDB"/>
    <w:rsid w:val="00933BA5"/>
    <w:rsid w:val="00936D3C"/>
    <w:rsid w:val="00942AA0"/>
    <w:rsid w:val="00964540"/>
    <w:rsid w:val="009665F3"/>
    <w:rsid w:val="0097069B"/>
    <w:rsid w:val="0097158B"/>
    <w:rsid w:val="009760D0"/>
    <w:rsid w:val="009908EA"/>
    <w:rsid w:val="00990C19"/>
    <w:rsid w:val="00992264"/>
    <w:rsid w:val="009A1D4A"/>
    <w:rsid w:val="009F0537"/>
    <w:rsid w:val="00A1196A"/>
    <w:rsid w:val="00A47A7F"/>
    <w:rsid w:val="00A56BB3"/>
    <w:rsid w:val="00A6250E"/>
    <w:rsid w:val="00A64E67"/>
    <w:rsid w:val="00A949FC"/>
    <w:rsid w:val="00A9677C"/>
    <w:rsid w:val="00AA7F18"/>
    <w:rsid w:val="00AC543E"/>
    <w:rsid w:val="00B03110"/>
    <w:rsid w:val="00B15FD5"/>
    <w:rsid w:val="00B248BA"/>
    <w:rsid w:val="00B37733"/>
    <w:rsid w:val="00B43AE5"/>
    <w:rsid w:val="00B9786C"/>
    <w:rsid w:val="00BC0096"/>
    <w:rsid w:val="00BC22BC"/>
    <w:rsid w:val="00BC7ECC"/>
    <w:rsid w:val="00BD5C35"/>
    <w:rsid w:val="00BF3861"/>
    <w:rsid w:val="00C11D79"/>
    <w:rsid w:val="00C51858"/>
    <w:rsid w:val="00C61291"/>
    <w:rsid w:val="00C675F1"/>
    <w:rsid w:val="00C752EF"/>
    <w:rsid w:val="00C76FDA"/>
    <w:rsid w:val="00C92065"/>
    <w:rsid w:val="00CD79E9"/>
    <w:rsid w:val="00D01C1B"/>
    <w:rsid w:val="00D128EA"/>
    <w:rsid w:val="00D21491"/>
    <w:rsid w:val="00D2461D"/>
    <w:rsid w:val="00D40D39"/>
    <w:rsid w:val="00D45AC9"/>
    <w:rsid w:val="00D9285C"/>
    <w:rsid w:val="00D92BA9"/>
    <w:rsid w:val="00DA2212"/>
    <w:rsid w:val="00DB1B13"/>
    <w:rsid w:val="00DC77E1"/>
    <w:rsid w:val="00E0289D"/>
    <w:rsid w:val="00E24E04"/>
    <w:rsid w:val="00E31518"/>
    <w:rsid w:val="00E37438"/>
    <w:rsid w:val="00E50BFF"/>
    <w:rsid w:val="00E63A9A"/>
    <w:rsid w:val="00E667C8"/>
    <w:rsid w:val="00E84E80"/>
    <w:rsid w:val="00EA1137"/>
    <w:rsid w:val="00EC2A13"/>
    <w:rsid w:val="00ED1CB5"/>
    <w:rsid w:val="00ED37E5"/>
    <w:rsid w:val="00ED6253"/>
    <w:rsid w:val="00EF25ED"/>
    <w:rsid w:val="00EF4440"/>
    <w:rsid w:val="00F06B1D"/>
    <w:rsid w:val="00F16363"/>
    <w:rsid w:val="00F4311E"/>
    <w:rsid w:val="00F472B8"/>
    <w:rsid w:val="00F73A03"/>
    <w:rsid w:val="00F84809"/>
    <w:rsid w:val="00F95E9C"/>
    <w:rsid w:val="00FA21DE"/>
    <w:rsid w:val="00FA650A"/>
    <w:rsid w:val="00FC06E5"/>
    <w:rsid w:val="00FD2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7AC16C"/>
  <w15:docId w15:val="{1082F4E5-637F-4222-ABF2-C147153E5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05009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paragraph" w:customStyle="1" w:styleId="SMUARIAL14BOLD">
    <w:name w:val="SMU ARIAL 14 BOLD"/>
    <w:rsid w:val="00F73A03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table" w:styleId="TableGrid">
    <w:name w:val="Table Grid"/>
    <w:basedOn w:val="TableNormal"/>
    <w:semiHidden/>
    <w:rsid w:val="00F73A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06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eg-gf\Application%20Data\Microsoft\Templates\SMU%20TEMPLATES\smu%20portrait.dot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13T11:56:36.257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1 940,'13'-1,"-1"0,1-1,0 0,0-1,-1 0,19-8,69-37,-45 20,494-263,-439 222,-2-5,171-153,-234 185,67-82,-111 123,-1 1,1 0,-1-1,0 1,1 0,-1-1,1 1,-1-1,0 1,1-1,-1 1,0-1,0 1,0-1,1 1,-1-1,0 1,0-1,0 1,0-1,0 0,0 1,0-1,0 0,-12 5,-20 16,11-3,1 1,1 0,-32 40,-42 72,82-114,-139 226,-60 84,206-321,-3 5,0 0,-1-1,-1 0,-13 11,21-18,-1-1,1 0,-1 0,1 0,-1 0,1 0,-1 0,0 0,0-1,1 1,-1-1,0 1,0-1,0 1,0-1,1 0,-1 0,0 0,0 0,0 0,0-1,0 1,1 0,-1-1,0 0,0 1,1-1,-1 0,0 0,1 0,-1 0,1 0,-1 0,1 0,-1 0,1-1,-1-1,-3-3,1 0,0-1,0 1,1-1,0 0,0 0,1 0,0 0,0 0,0-1,1 1,0-1,1-8,-1 10,1 0,1-1,-1 1,1 0,0-1,0 1,1 0,0 0,0 0,0 0,1 1,0-1,0 0,1 1,7-10,-9 13,0 0,1 1,-1-1,1 0,-1 1,1 0,-1-1,1 1,0 0,0 1,0-1,-1 0,1 1,0-1,0 1,0 0,0 0,0 0,0 1,0-1,0 1,-1-1,1 1,0 0,0 0,0 0,-1 0,5 3,6 4,-1 0,1 0,-1 2,12 11,11 11,85 68,-106-89,1-2,1 0,0-1,0 0,0-1,33 8,-16-9,0-1,0-2,0-2,1 0,-1-3,0 0,0-3,0 0,-1-2,1-2,39-15,-14 0,-1-2,-1-3,-1-2,-2-2,53-44,-27 13,-3-3,-3-4,106-133,-170 192,-3 5,0 0,-1-1,1 0,-2 0,1 0,5-16,-9 23,-1 1,0-1,0 1,0-1,0 1,1-1,-1 1,0-1,0 1,0-1,0 1,0-1,0 1,0-1,-1 1,1-1,0 1,0-1,0 1,0-1,-1 1,1-1,0 1,0-1,-1 1,1 0,0-1,-1 1,1 0,0-1,-1 1,1 0,-1-1,-1 0,1 1,-1 0,1-1,-1 1,1 0,-1 0,1 0,-1 0,0 0,1 0,-2 1,-41 13,-8 9,2 3,1 1,1 3,1 2,2 2,-50 49,70-59,-34 43,52-58,0 0,1 1,0 0,0 0,1 1,1 0,0-1,-4 18,7-24,0 0,1 0,0 0,-1 0,1 0,1 0,-1 0,1-1,-1 1,1 0,0 0,0 0,1 0,-1-1,1 1,3 5,-1-5,-1 0,1 0,0 0,0 0,0-1,0 1,1-1,-1 0,1-1,9 5,3-1,0-1,1-1,-1 0,1-1,0-1,22 0,9-2,-1-3,1-2,-1-2,0-1,53-19,-24 2,-1-4,92-50,-93 39,102-48,-173 86,0 0,0 1,0 0,0-1,0 1,0 1,0-1,6 1,-9 0,0 0,1 0,-1 1,0-1,0 1,0-1,0 1,0-1,0 1,0 0,0-1,0 1,0 0,-1 0,1 0,0-1,0 1,-1 0,1 0,0 0,-1 0,1 0,-1 1,0-1,1 0,-1 0,0 0,1 0,-1 0,0 1,0-1,0 0,0 2,3 67,-3-45,1 1,1-1,9 42,-8-59,-1 0,1-1,0 0,0 0,1 0,0 0,0 0,1 0,-1-1,2 0,-1 0,1-1,-1 1,2-1,-1-1,9 6,-1-2,0-2,1 0,0 0,0-2,0 0,0 0,1-2,17 2,131-3,-119-3,191 7,-108 0,187 22,-201-15,-51-5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69580-C532-40D6-AE98-650F03EF8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smu portrait</Template>
  <TotalTime>63</TotalTime>
  <Pages>3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ETHICS APPROVAL FORM</vt:lpstr>
    </vt:vector>
  </TitlesOfParts>
  <Company>SIHE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ETHICS APPROVAL FORM</dc:title>
  <dc:creator>Gill Fildes</dc:creator>
  <cp:lastModifiedBy>Llinos Ffion Chan (1701087)</cp:lastModifiedBy>
  <cp:revision>6</cp:revision>
  <cp:lastPrinted>2008-04-14T13:39:00Z</cp:lastPrinted>
  <dcterms:created xsi:type="dcterms:W3CDTF">2018-10-06T17:03:00Z</dcterms:created>
  <dcterms:modified xsi:type="dcterms:W3CDTF">2020-11-13T12:11:00Z</dcterms:modified>
</cp:coreProperties>
</file>