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379162472"/>
        <w:docPartObj>
          <w:docPartGallery w:val="Cover Pages"/>
          <w:docPartUnique/>
        </w:docPartObj>
      </w:sdtPr>
      <w:sdtEndPr/>
      <w:sdtContent>
        <w:p w:rsidR="006D1AEA" w:rsidRDefault="006D1AEA">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Imagin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sz w:val="56"/>
              <w:szCs w:val="56"/>
            </w:rPr>
            <w:alias w:val="Titlu"/>
            <w:tag w:val=""/>
            <w:id w:val="1735040861"/>
            <w:placeholder>
              <w:docPart w:val="D98B97B72AC44F3181BE599B603B04F7"/>
            </w:placeholder>
            <w:dataBinding w:prefixMappings="xmlns:ns0='http://purl.org/dc/elements/1.1/' xmlns:ns1='http://schemas.openxmlformats.org/package/2006/metadata/core-properties' " w:xpath="/ns1:coreProperties[1]/ns0:title[1]" w:storeItemID="{6C3C8BC8-F283-45AE-878A-BAB7291924A1}"/>
            <w:text/>
          </w:sdtPr>
          <w:sdtEndPr/>
          <w:sdtContent>
            <w:p w:rsidR="006D1AEA" w:rsidRPr="006D1AEA" w:rsidRDefault="006D1AEA" w:rsidP="006D1AE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6D1AEA">
                <w:rPr>
                  <w:sz w:val="56"/>
                  <w:szCs w:val="56"/>
                </w:rPr>
                <w:t>Emergent Leadership Skills</w:t>
              </w:r>
            </w:p>
          </w:sdtContent>
        </w:sdt>
        <w:sdt>
          <w:sdtPr>
            <w:rPr>
              <w:b/>
              <w:bCs/>
              <w:color w:val="000000" w:themeColor="text1"/>
              <w:sz w:val="52"/>
              <w:szCs w:val="52"/>
            </w:rPr>
            <w:alias w:val="Subtitlu"/>
            <w:tag w:val=""/>
            <w:id w:val="328029620"/>
            <w:placeholder>
              <w:docPart w:val="15BC98F9B2A04283ACDCAC5C787096A6"/>
            </w:placeholder>
            <w:dataBinding w:prefixMappings="xmlns:ns0='http://purl.org/dc/elements/1.1/' xmlns:ns1='http://schemas.openxmlformats.org/package/2006/metadata/core-properties' " w:xpath="/ns1:coreProperties[1]/ns0:subject[1]" w:storeItemID="{6C3C8BC8-F283-45AE-878A-BAB7291924A1}"/>
            <w:text/>
          </w:sdtPr>
          <w:sdtEndPr/>
          <w:sdtContent>
            <w:p w:rsidR="006D1AEA" w:rsidRPr="006D1AEA" w:rsidRDefault="006D1AEA">
              <w:pPr>
                <w:pStyle w:val="NoSpacing"/>
                <w:jc w:val="center"/>
                <w:rPr>
                  <w:b/>
                  <w:bCs/>
                  <w:color w:val="000000" w:themeColor="text1"/>
                  <w:sz w:val="52"/>
                  <w:szCs w:val="52"/>
                </w:rPr>
              </w:pPr>
              <w:r w:rsidRPr="006D1AEA">
                <w:rPr>
                  <w:b/>
                  <w:bCs/>
                  <w:color w:val="000000" w:themeColor="text1"/>
                  <w:sz w:val="52"/>
                  <w:szCs w:val="52"/>
                </w:rPr>
                <w:t>Jeff Bezzos</w:t>
              </w:r>
            </w:p>
          </w:sdtContent>
        </w:sdt>
        <w:p w:rsidR="002E0BDA" w:rsidRDefault="006D1AEA" w:rsidP="002E0B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Bloc text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EndPr/>
                                <w:sdtContent>
                                  <w:p w:rsidR="006D1AEA" w:rsidRDefault="006D1AEA">
                                    <w:pPr>
                                      <w:pStyle w:val="NoSpacing"/>
                                      <w:spacing w:after="40"/>
                                      <w:jc w:val="center"/>
                                      <w:rPr>
                                        <w:caps/>
                                        <w:color w:val="4472C4" w:themeColor="accent1"/>
                                        <w:sz w:val="28"/>
                                        <w:szCs w:val="28"/>
                                      </w:rPr>
                                    </w:pPr>
                                    <w:r>
                                      <w:rPr>
                                        <w:caps/>
                                        <w:color w:val="4472C4" w:themeColor="accent1"/>
                                        <w:sz w:val="28"/>
                                        <w:szCs w:val="28"/>
                                      </w:rPr>
                                      <w:t xml:space="preserve">     </w:t>
                                    </w:r>
                                  </w:p>
                                </w:sdtContent>
                              </w:sdt>
                              <w:p w:rsidR="006D1AEA" w:rsidRDefault="00BE74D6">
                                <w:pPr>
                                  <w:pStyle w:val="NoSpacing"/>
                                  <w:jc w:val="center"/>
                                  <w:rPr>
                                    <w:color w:val="4472C4" w:themeColor="accent1"/>
                                  </w:rPr>
                                </w:pPr>
                                <w:sdt>
                                  <w:sdtPr>
                                    <w:rPr>
                                      <w:caps/>
                                      <w:color w:val="4472C4" w:themeColor="accent1"/>
                                    </w:rPr>
                                    <w:alias w:val="Firmă"/>
                                    <w:tag w:val=""/>
                                    <w:id w:val="1390145197"/>
                                    <w:showingPlcHdr/>
                                    <w:dataBinding w:prefixMappings="xmlns:ns0='http://schemas.openxmlformats.org/officeDocument/2006/extended-properties' " w:xpath="/ns0:Properties[1]/ns0:Company[1]" w:storeItemID="{6668398D-A668-4E3E-A5EB-62B293D839F1}"/>
                                    <w:text/>
                                  </w:sdtPr>
                                  <w:sdtEndPr/>
                                  <w:sdtContent>
                                    <w:r w:rsidR="006D1AEA">
                                      <w:rPr>
                                        <w:caps/>
                                        <w:color w:val="4472C4" w:themeColor="accent1"/>
                                      </w:rPr>
                                      <w:t xml:space="preserve">     </w:t>
                                    </w:r>
                                  </w:sdtContent>
                                </w:sdt>
                              </w:p>
                              <w:p w:rsidR="006D1AEA" w:rsidRDefault="00BE74D6">
                                <w:pPr>
                                  <w:pStyle w:val="NoSpacing"/>
                                  <w:jc w:val="center"/>
                                  <w:rPr>
                                    <w:color w:val="4472C4" w:themeColor="accent1"/>
                                  </w:rPr>
                                </w:pPr>
                                <w:sdt>
                                  <w:sdtPr>
                                    <w:rPr>
                                      <w:color w:val="4472C4" w:themeColor="accent1"/>
                                    </w:rPr>
                                    <w:alias w:val="Adresă"/>
                                    <w:tag w:val=""/>
                                    <w:id w:val="-726379553"/>
                                    <w:showingPlcHdr/>
                                    <w:dataBinding w:prefixMappings="xmlns:ns0='http://schemas.microsoft.com/office/2006/coverPageProps' " w:xpath="/ns0:CoverPageProperties[1]/ns0:CompanyAddress[1]" w:storeItemID="{55AF091B-3C7A-41E3-B477-F2FDAA23CFDA}"/>
                                    <w:text/>
                                  </w:sdtPr>
                                  <w:sdtEndPr/>
                                  <w:sdtContent>
                                    <w:r w:rsidR="006D1AE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Bloc text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" filled="f" stroked="f" strokeweight=".5pt">
                    <v:textbox style="mso-fit-shape-to-text:t" inset="0,0,0,0">
                      <w:txbxContent>
                        <w:sdt>
                          <w:sdtPr>
                            <w:rPr>
                              <w:caps/>
                              <w:color w:val="4472C4" w:themeColor="accent1"/>
                              <w:sz w:val="28"/>
                              <w:szCs w:val="28"/>
                            </w:rPr>
                            <w:alias w:val="Dată"/>
                            <w:tag w:val=""/>
                            <w:id w:val="197127006"/>
                            <w:showingPlcHdr/>
                            <w:dataBinding w:prefixMappings="xmlns:ns0='http://schemas.microsoft.com/office/2006/coverPageProps' " w:xpath="/ns0:CoverPageProperties[1]/ns0:PublishDate[1]" w:storeItemID="{55AF091B-3C7A-41E3-B477-F2FDAA23CFDA}"/>
                            <w:date>
                              <w:dateFormat w:val="d MMMM yyyy"/>
                              <w:lid w:val="ro-RO"/>
                              <w:storeMappedDataAs w:val="dateTime"/>
                              <w:calendar w:val="gregorian"/>
                            </w:date>
                          </w:sdtPr>
                          <w:sdtContent>
                            <w:p w:rsidR="006D1AEA" w:rsidRDefault="006D1AEA">
                              <w:pPr>
                                <w:pStyle w:val="Frspaiere"/>
                                <w:spacing w:after="40"/>
                                <w:jc w:val="center"/>
                                <w:rPr>
                                  <w:caps/>
                                  <w:color w:val="4472C4" w:themeColor="accent1"/>
                                  <w:sz w:val="28"/>
                                  <w:szCs w:val="28"/>
                                </w:rPr>
                              </w:pPr>
                              <w:r>
                                <w:rPr>
                                  <w:caps/>
                                  <w:color w:val="4472C4" w:themeColor="accent1"/>
                                  <w:sz w:val="28"/>
                                  <w:szCs w:val="28"/>
                                </w:rPr>
                                <w:t xml:space="preserve">     </w:t>
                              </w:r>
                            </w:p>
                          </w:sdtContent>
                        </w:sdt>
                        <w:p w:rsidR="006D1AEA" w:rsidRDefault="006D1AEA">
                          <w:pPr>
                            <w:pStyle w:val="Frspaiere"/>
                            <w:jc w:val="center"/>
                            <w:rPr>
                              <w:color w:val="4472C4" w:themeColor="accent1"/>
                            </w:rPr>
                          </w:pPr>
                          <w:sdt>
                            <w:sdtPr>
                              <w:rPr>
                                <w:caps/>
                                <w:color w:val="4472C4" w:themeColor="accent1"/>
                              </w:rPr>
                              <w:alias w:val="Firmă"/>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rsidR="006D1AEA" w:rsidRDefault="006D1AEA">
                          <w:pPr>
                            <w:pStyle w:val="Frspaiere"/>
                            <w:jc w:val="center"/>
                            <w:rPr>
                              <w:color w:val="4472C4" w:themeColor="accent1"/>
                            </w:rPr>
                          </w:pPr>
                          <w:sdt>
                            <w:sdtPr>
                              <w:rPr>
                                <w:color w:val="4472C4" w:themeColor="accent1"/>
                              </w:rPr>
                              <w:alias w:val="Adresă"/>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Imagin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BF64F8" w:rsidRDefault="001E4DA2" w:rsidP="002E0BDA">
          <w:pPr>
            <w:pStyle w:val="NoSpacing"/>
            <w:spacing w:before="480"/>
            <w:jc w:val="center"/>
            <w:rPr>
              <w:color w:val="4472C4" w:themeColor="accent1"/>
            </w:rPr>
          </w:pPr>
          <w:r>
            <w:rPr>
              <w:color w:val="4472C4" w:themeColor="accent1"/>
            </w:rPr>
            <w:t>Camelia Ungureanu</w:t>
          </w:r>
        </w:p>
        <w:p w:rsidR="001E4DA2" w:rsidRDefault="001E4DA2" w:rsidP="002E0BDA">
          <w:pPr>
            <w:pStyle w:val="NoSpacing"/>
            <w:spacing w:before="480"/>
            <w:jc w:val="center"/>
            <w:rPr>
              <w:color w:val="4472C4" w:themeColor="accent1"/>
            </w:rPr>
          </w:pPr>
          <w:r>
            <w:rPr>
              <w:color w:val="4472C4" w:themeColor="accent1"/>
            </w:rPr>
            <w:t>1816236</w:t>
          </w:r>
        </w:p>
        <w:p w:rsidR="00BF64F8" w:rsidRDefault="00BF64F8" w:rsidP="002E0BDA">
          <w:pPr>
            <w:pStyle w:val="NoSpacing"/>
            <w:spacing w:before="480"/>
            <w:jc w:val="center"/>
            <w:rPr>
              <w:color w:val="4472C4" w:themeColor="accent1"/>
            </w:rPr>
          </w:pPr>
        </w:p>
        <w:p w:rsidR="00BF64F8" w:rsidRDefault="00BF64F8" w:rsidP="002E0BDA">
          <w:pPr>
            <w:pStyle w:val="NoSpacing"/>
            <w:spacing w:before="480"/>
            <w:jc w:val="center"/>
            <w:rPr>
              <w:color w:val="4472C4" w:themeColor="accent1"/>
            </w:rPr>
          </w:pPr>
        </w:p>
        <w:p w:rsidR="00BF64F8" w:rsidRDefault="00BF64F8" w:rsidP="002E0BDA">
          <w:pPr>
            <w:pStyle w:val="NoSpacing"/>
            <w:spacing w:before="480"/>
            <w:jc w:val="center"/>
            <w:rPr>
              <w:color w:val="4472C4" w:themeColor="accent1"/>
            </w:rPr>
          </w:pPr>
        </w:p>
        <w:sdt>
          <w:sdtPr>
            <w:rPr>
              <w:b w:val="0"/>
              <w:kern w:val="0"/>
              <w:szCs w:val="24"/>
              <w:lang w:val="ro-RO"/>
            </w:rPr>
            <w:id w:val="-2070871884"/>
            <w:docPartObj>
              <w:docPartGallery w:val="Table of Contents"/>
              <w:docPartUnique/>
            </w:docPartObj>
          </w:sdtPr>
          <w:sdtEndPr>
            <w:rPr>
              <w:bCs/>
            </w:rPr>
          </w:sdtEndPr>
          <w:sdtContent>
            <w:p w:rsidR="004C5F22" w:rsidRDefault="004C5F22" w:rsidP="00264E9C">
              <w:pPr>
                <w:pStyle w:val="TOCHeading"/>
                <w:outlineLvl w:val="1"/>
              </w:pPr>
              <w:r>
                <w:rPr>
                  <w:lang w:val="ro-RO"/>
                </w:rPr>
                <w:t>Cuprins</w:t>
              </w:r>
            </w:p>
            <w:p w:rsidR="004C5F22" w:rsidRDefault="004C5F22" w:rsidP="00264E9C">
              <w:pPr>
                <w:pStyle w:val="TOC1"/>
                <w:tabs>
                  <w:tab w:val="right" w:leader="dot" w:pos="9350"/>
                </w:tabs>
                <w:outlineLvl w:val="1"/>
                <w:rPr>
                  <w:rStyle w:val="Hyperlink"/>
                  <w:noProof/>
                </w:rPr>
              </w:pPr>
              <w:r>
                <w:fldChar w:fldCharType="begin"/>
              </w:r>
              <w:r>
                <w:instrText xml:space="preserve"> TOC \o "1-3" \h \z \u </w:instrText>
              </w:r>
              <w:r>
                <w:fldChar w:fldCharType="separate"/>
              </w:r>
              <w:hyperlink w:anchor="_Toc89426567" w:history="1">
                <w:r w:rsidRPr="00846EAE">
                  <w:rPr>
                    <w:rStyle w:val="Hyperlink"/>
                    <w:noProof/>
                  </w:rPr>
                  <w:t>Introduction</w:t>
                </w:r>
                <w:r>
                  <w:rPr>
                    <w:noProof/>
                    <w:webHidden/>
                  </w:rPr>
                  <w:tab/>
                </w:r>
                <w:r>
                  <w:rPr>
                    <w:noProof/>
                    <w:webHidden/>
                  </w:rPr>
                  <w:fldChar w:fldCharType="begin"/>
                </w:r>
                <w:r>
                  <w:rPr>
                    <w:noProof/>
                    <w:webHidden/>
                  </w:rPr>
                  <w:instrText xml:space="preserve"> PAGEREF _Toc89426567 \h </w:instrText>
                </w:r>
                <w:r>
                  <w:rPr>
                    <w:noProof/>
                    <w:webHidden/>
                  </w:rPr>
                </w:r>
                <w:r>
                  <w:rPr>
                    <w:noProof/>
                    <w:webHidden/>
                  </w:rPr>
                  <w:fldChar w:fldCharType="separate"/>
                </w:r>
                <w:r w:rsidR="00BF64F8">
                  <w:rPr>
                    <w:noProof/>
                    <w:webHidden/>
                  </w:rPr>
                  <w:t>2</w:t>
                </w:r>
                <w:r>
                  <w:rPr>
                    <w:noProof/>
                    <w:webHidden/>
                  </w:rPr>
                  <w:fldChar w:fldCharType="end"/>
                </w:r>
              </w:hyperlink>
            </w:p>
            <w:p w:rsidR="00264E9C" w:rsidRPr="00264E9C" w:rsidRDefault="00264E9C" w:rsidP="00264E9C">
              <w:pPr>
                <w:outlineLvl w:val="1"/>
                <w:rPr>
                  <w:noProof/>
                </w:rPr>
              </w:pPr>
              <w:r>
                <w:rPr>
                  <w:noProof/>
                </w:rPr>
                <w:t>Main Body………………………………………………………………………………………..3</w:t>
              </w:r>
            </w:p>
            <w:p w:rsidR="00264E9C" w:rsidRPr="00264E9C" w:rsidRDefault="00264E9C" w:rsidP="00264E9C">
              <w:pPr>
                <w:outlineLvl w:val="1"/>
                <w:rPr>
                  <w:b/>
                  <w:bCs/>
                  <w:noProof/>
                  <w:sz w:val="28"/>
                  <w:szCs w:val="28"/>
                </w:rPr>
              </w:pPr>
              <w:r w:rsidRPr="00264E9C">
                <w:rPr>
                  <w:noProof/>
                </w:rPr>
                <w:t>Leadership theories used by Jeff Bez</w:t>
              </w:r>
              <w:r>
                <w:rPr>
                  <w:noProof/>
                </w:rPr>
                <w:t>os………………………………………………………….4</w:t>
              </w:r>
            </w:p>
            <w:p w:rsidR="004C5F22" w:rsidRDefault="00BE74D6"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68" w:history="1">
                <w:r w:rsidR="004C5F22" w:rsidRPr="00846EAE">
                  <w:rPr>
                    <w:rStyle w:val="Hyperlink"/>
                    <w:noProof/>
                  </w:rPr>
                  <w:t>Leadership strategies and their impact on followers</w:t>
                </w:r>
                <w:r w:rsidR="004C5F22">
                  <w:rPr>
                    <w:noProof/>
                    <w:webHidden/>
                  </w:rPr>
                  <w:tab/>
                </w:r>
                <w:r w:rsidR="004C5F22">
                  <w:rPr>
                    <w:noProof/>
                    <w:webHidden/>
                  </w:rPr>
                  <w:fldChar w:fldCharType="begin"/>
                </w:r>
                <w:r w:rsidR="004C5F22">
                  <w:rPr>
                    <w:noProof/>
                    <w:webHidden/>
                  </w:rPr>
                  <w:instrText xml:space="preserve"> PAGEREF _Toc89426568 \h </w:instrText>
                </w:r>
                <w:r w:rsidR="004C5F22">
                  <w:rPr>
                    <w:noProof/>
                    <w:webHidden/>
                  </w:rPr>
                </w:r>
                <w:r w:rsidR="004C5F22">
                  <w:rPr>
                    <w:noProof/>
                    <w:webHidden/>
                  </w:rPr>
                  <w:fldChar w:fldCharType="separate"/>
                </w:r>
                <w:r w:rsidR="00BF64F8">
                  <w:rPr>
                    <w:noProof/>
                    <w:webHidden/>
                  </w:rPr>
                  <w:t>7</w:t>
                </w:r>
                <w:r w:rsidR="004C5F22">
                  <w:rPr>
                    <w:noProof/>
                    <w:webHidden/>
                  </w:rPr>
                  <w:fldChar w:fldCharType="end"/>
                </w:r>
              </w:hyperlink>
            </w:p>
            <w:p w:rsidR="004C5F22" w:rsidRDefault="00BE74D6"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69" w:history="1">
                <w:r w:rsidR="004C5F22" w:rsidRPr="00846EAE">
                  <w:rPr>
                    <w:rStyle w:val="Hyperlink"/>
                    <w:noProof/>
                  </w:rPr>
                  <w:t>Evaluating personal leadership ability</w:t>
                </w:r>
                <w:r w:rsidR="004C5F22">
                  <w:rPr>
                    <w:noProof/>
                    <w:webHidden/>
                  </w:rPr>
                  <w:tab/>
                </w:r>
                <w:r w:rsidR="004C5F22">
                  <w:rPr>
                    <w:noProof/>
                    <w:webHidden/>
                  </w:rPr>
                  <w:fldChar w:fldCharType="begin"/>
                </w:r>
                <w:r w:rsidR="004C5F22">
                  <w:rPr>
                    <w:noProof/>
                    <w:webHidden/>
                  </w:rPr>
                  <w:instrText xml:space="preserve"> PAGEREF _Toc89426569 \h </w:instrText>
                </w:r>
                <w:r w:rsidR="004C5F22">
                  <w:rPr>
                    <w:noProof/>
                    <w:webHidden/>
                  </w:rPr>
                </w:r>
                <w:r w:rsidR="004C5F22">
                  <w:rPr>
                    <w:noProof/>
                    <w:webHidden/>
                  </w:rPr>
                  <w:fldChar w:fldCharType="separate"/>
                </w:r>
                <w:r w:rsidR="00BF64F8">
                  <w:rPr>
                    <w:noProof/>
                    <w:webHidden/>
                  </w:rPr>
                  <w:t>9</w:t>
                </w:r>
                <w:r w:rsidR="004C5F22">
                  <w:rPr>
                    <w:noProof/>
                    <w:webHidden/>
                  </w:rPr>
                  <w:fldChar w:fldCharType="end"/>
                </w:r>
              </w:hyperlink>
            </w:p>
            <w:p w:rsidR="004C5F22" w:rsidRDefault="00BE74D6"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70" w:history="1">
                <w:r w:rsidR="004C5F22" w:rsidRPr="00846EAE">
                  <w:rPr>
                    <w:rStyle w:val="Hyperlink"/>
                    <w:noProof/>
                  </w:rPr>
                  <w:t>Change leadership planning</w:t>
                </w:r>
                <w:r w:rsidR="004C5F22">
                  <w:rPr>
                    <w:noProof/>
                    <w:webHidden/>
                  </w:rPr>
                  <w:tab/>
                </w:r>
                <w:r w:rsidR="004C5F22">
                  <w:rPr>
                    <w:noProof/>
                    <w:webHidden/>
                  </w:rPr>
                  <w:fldChar w:fldCharType="begin"/>
                </w:r>
                <w:r w:rsidR="004C5F22">
                  <w:rPr>
                    <w:noProof/>
                    <w:webHidden/>
                  </w:rPr>
                  <w:instrText xml:space="preserve"> PAGEREF _Toc89426570 \h </w:instrText>
                </w:r>
                <w:r w:rsidR="004C5F22">
                  <w:rPr>
                    <w:noProof/>
                    <w:webHidden/>
                  </w:rPr>
                </w:r>
                <w:r w:rsidR="004C5F22">
                  <w:rPr>
                    <w:noProof/>
                    <w:webHidden/>
                  </w:rPr>
                  <w:fldChar w:fldCharType="separate"/>
                </w:r>
                <w:r w:rsidR="00BF64F8">
                  <w:rPr>
                    <w:noProof/>
                    <w:webHidden/>
                  </w:rPr>
                  <w:t>10</w:t>
                </w:r>
                <w:r w:rsidR="004C5F22">
                  <w:rPr>
                    <w:noProof/>
                    <w:webHidden/>
                  </w:rPr>
                  <w:fldChar w:fldCharType="end"/>
                </w:r>
              </w:hyperlink>
            </w:p>
            <w:p w:rsidR="004C5F22" w:rsidRDefault="00BE74D6"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71" w:history="1">
                <w:r w:rsidR="004C5F22" w:rsidRPr="00846EAE">
                  <w:rPr>
                    <w:rStyle w:val="Hyperlink"/>
                    <w:noProof/>
                  </w:rPr>
                  <w:t>Conclusion</w:t>
                </w:r>
                <w:r w:rsidR="004C5F22">
                  <w:rPr>
                    <w:noProof/>
                    <w:webHidden/>
                  </w:rPr>
                  <w:tab/>
                </w:r>
                <w:r w:rsidR="004C5F22">
                  <w:rPr>
                    <w:noProof/>
                    <w:webHidden/>
                  </w:rPr>
                  <w:fldChar w:fldCharType="begin"/>
                </w:r>
                <w:r w:rsidR="004C5F22">
                  <w:rPr>
                    <w:noProof/>
                    <w:webHidden/>
                  </w:rPr>
                  <w:instrText xml:space="preserve"> PAGEREF _Toc89426571 \h </w:instrText>
                </w:r>
                <w:r w:rsidR="004C5F22">
                  <w:rPr>
                    <w:noProof/>
                    <w:webHidden/>
                  </w:rPr>
                </w:r>
                <w:r w:rsidR="004C5F22">
                  <w:rPr>
                    <w:noProof/>
                    <w:webHidden/>
                  </w:rPr>
                  <w:fldChar w:fldCharType="separate"/>
                </w:r>
                <w:r w:rsidR="00BF64F8">
                  <w:rPr>
                    <w:noProof/>
                    <w:webHidden/>
                  </w:rPr>
                  <w:t>13</w:t>
                </w:r>
                <w:r w:rsidR="004C5F22">
                  <w:rPr>
                    <w:noProof/>
                    <w:webHidden/>
                  </w:rPr>
                  <w:fldChar w:fldCharType="end"/>
                </w:r>
              </w:hyperlink>
            </w:p>
            <w:p w:rsidR="004C5F22" w:rsidRDefault="00BE74D6" w:rsidP="00264E9C">
              <w:pPr>
                <w:pStyle w:val="TOC1"/>
                <w:tabs>
                  <w:tab w:val="right" w:leader="dot" w:pos="9350"/>
                </w:tabs>
                <w:outlineLvl w:val="1"/>
                <w:rPr>
                  <w:rFonts w:asciiTheme="minorHAnsi" w:eastAsiaTheme="minorEastAsia" w:hAnsiTheme="minorHAnsi" w:cstheme="minorBidi"/>
                  <w:noProof/>
                  <w:sz w:val="22"/>
                  <w:szCs w:val="22"/>
                  <w:lang w:val="en-GB" w:eastAsia="en-GB"/>
                </w:rPr>
              </w:pPr>
              <w:hyperlink w:anchor="_Toc89426572" w:history="1">
                <w:r w:rsidR="004C5F22" w:rsidRPr="00846EAE">
                  <w:rPr>
                    <w:rStyle w:val="Hyperlink"/>
                    <w:noProof/>
                  </w:rPr>
                  <w:t>References</w:t>
                </w:r>
                <w:r w:rsidR="004C5F22">
                  <w:rPr>
                    <w:noProof/>
                    <w:webHidden/>
                  </w:rPr>
                  <w:tab/>
                </w:r>
                <w:r w:rsidR="004C5F22">
                  <w:rPr>
                    <w:noProof/>
                    <w:webHidden/>
                  </w:rPr>
                  <w:fldChar w:fldCharType="begin"/>
                </w:r>
                <w:r w:rsidR="004C5F22">
                  <w:rPr>
                    <w:noProof/>
                    <w:webHidden/>
                  </w:rPr>
                  <w:instrText xml:space="preserve"> PAGEREF _Toc89426572 \h </w:instrText>
                </w:r>
                <w:r w:rsidR="004C5F22">
                  <w:rPr>
                    <w:noProof/>
                    <w:webHidden/>
                  </w:rPr>
                </w:r>
                <w:r w:rsidR="004C5F22">
                  <w:rPr>
                    <w:noProof/>
                    <w:webHidden/>
                  </w:rPr>
                  <w:fldChar w:fldCharType="separate"/>
                </w:r>
                <w:r w:rsidR="00BF64F8">
                  <w:rPr>
                    <w:noProof/>
                    <w:webHidden/>
                  </w:rPr>
                  <w:t>16</w:t>
                </w:r>
                <w:r w:rsidR="004C5F22">
                  <w:rPr>
                    <w:noProof/>
                    <w:webHidden/>
                  </w:rPr>
                  <w:fldChar w:fldCharType="end"/>
                </w:r>
              </w:hyperlink>
            </w:p>
            <w:p w:rsidR="004C5F22" w:rsidRDefault="004C5F22" w:rsidP="00264E9C">
              <w:pPr>
                <w:outlineLvl w:val="1"/>
              </w:pPr>
              <w:r>
                <w:rPr>
                  <w:b/>
                  <w:bCs/>
                  <w:lang w:val="ro-RO"/>
                </w:rPr>
                <w:fldChar w:fldCharType="end"/>
              </w:r>
            </w:p>
          </w:sdtContent>
        </w:sdt>
        <w:p w:rsidR="00EB6960" w:rsidRPr="002E0BDA" w:rsidRDefault="002E0BDA" w:rsidP="002E0BDA">
          <w:pPr>
            <w:spacing w:line="240" w:lineRule="auto"/>
            <w:rPr>
              <w:color w:val="4472C4" w:themeColor="accent1"/>
            </w:rPr>
          </w:pPr>
          <w:r>
            <w:rPr>
              <w:color w:val="4472C4" w:themeColor="accent1"/>
            </w:rPr>
            <w:br w:type="page"/>
          </w:r>
        </w:p>
      </w:sdtContent>
    </w:sdt>
    <w:p w:rsidR="00F72E16" w:rsidRDefault="00F72E16" w:rsidP="00883B0E">
      <w:pPr>
        <w:jc w:val="center"/>
      </w:pPr>
    </w:p>
    <w:p w:rsidR="00233FC9" w:rsidRDefault="00233FC9" w:rsidP="00233FC9"/>
    <w:p w:rsidR="002E0BDA" w:rsidRPr="00883B0E" w:rsidRDefault="002E0BDA" w:rsidP="00233FC9"/>
    <w:p w:rsidR="00EB6960" w:rsidRPr="004C5F22" w:rsidRDefault="00296C35" w:rsidP="004C5F22">
      <w:pPr>
        <w:rPr>
          <w:sz w:val="28"/>
          <w:szCs w:val="28"/>
        </w:rPr>
      </w:pPr>
      <w:bookmarkStart w:id="0" w:name="_Toc89425425"/>
      <w:bookmarkStart w:id="1" w:name="_Toc89425539"/>
      <w:bookmarkStart w:id="2" w:name="_Toc89426567"/>
      <w:r w:rsidRPr="004C5F22">
        <w:rPr>
          <w:rStyle w:val="Heading1Char"/>
          <w:sz w:val="28"/>
          <w:szCs w:val="28"/>
        </w:rPr>
        <w:t>Introduction</w:t>
      </w:r>
      <w:bookmarkEnd w:id="0"/>
      <w:bookmarkEnd w:id="1"/>
      <w:bookmarkEnd w:id="2"/>
    </w:p>
    <w:p w:rsidR="00EB6960" w:rsidRDefault="00296C35" w:rsidP="00883B0E">
      <w:pPr>
        <w:ind w:firstLine="720"/>
      </w:pPr>
      <w:r w:rsidRPr="00883B0E">
        <w:t xml:space="preserve">Without a dispute, the success or failure of any business is determined by several interconnected factors that can either accelerate or derail it. Leadership is one of these characteristics. Through the formulation and execution of rules, management in any company is usually responsible for providing direction and setting the benchmark for performance </w:t>
      </w:r>
      <w:r w:rsidRPr="00883B0E">
        <w:fldChar w:fldCharType="begin"/>
      </w:r>
      <w:r w:rsidRPr="00883B0E">
        <w:instrText xml:space="preserve"> ADDIN ZOTERO_ITEM CSL_CITATION {"citationID":"JW4yd8N5","properties":{"formattedCitation":"(Ciulla, 2020; Hosmer, 1982)","plainCitation":"(Ciulla, 2020; Hosmer, 1982)","noteIndex":0},"citationItems":[{"id":"wKFgF8Fr/mJfayaw7","uris":["http://zotero.org/users/local/97cl49B3/items/2IYT6A89"],"uri":["http://zotero.org/users/local/97cl49B3/items/2IYT6A89"],"itemData":{"id":2960,"type":"chapter","container-title":"The search for ethics in leadership, business, and beyond","page":"153–163","publisher":"Springer","source":"Google Scholar","title":"The importance of leadership in shaping business values","author":[{"family":"Ciulla","given":"Joanne B."}],"issued":{"date-parts":[["2020"]]}}},{"id":"wKFgF8Fr/xrmuYS6x","uris":["http://zotero.org/users/local/97cl49B3/items/BRGBBFFD"],"uri":["http://zotero.org/users/local/97cl49B3/items/BRGBBFFD"],"itemData":{"id":2962,"type":"article-journal","container-title":"The Journal of Business Strategy","issue":"2","note":"publisher: Emerald","page":"47","source":"Google Scholar","title":"The importance of strategic leadership","volume":"3","author":[{"family":"Hosmer","given":"LaRue Tone"}],"issued":{"date-parts":[["1982"]]}}}],"schema":"https://github.com/citation-style-language/schema/raw/master/csl-citation.json"} </w:instrText>
      </w:r>
      <w:r w:rsidRPr="00883B0E">
        <w:fldChar w:fldCharType="separate"/>
      </w:r>
      <w:r w:rsidRPr="00883B0E">
        <w:t>(Ciulla, 2020; Hosmer, 1982)</w:t>
      </w:r>
      <w:r w:rsidRPr="00883B0E">
        <w:fldChar w:fldCharType="end"/>
      </w:r>
      <w:r w:rsidRPr="00883B0E">
        <w:t>. Leaders use goals and objectives to identify the best course for an organization to take to achieve better results. An organization's leadership takes steps to guarantee that the firm retains a competitive advantage in the marketplace, in addition to establishing the speed of performance. As a result of insufficient management, several organizations have failed and been forced to liquidate</w:t>
      </w:r>
      <w:r w:rsidRPr="00883B0E">
        <w:fldChar w:fldCharType="begin"/>
      </w:r>
      <w:r w:rsidRPr="00883B0E">
        <w:instrText xml:space="preserve"> ADDIN ZOTERO_ITEM CSL_CITATION {"citationID":"p9tsfO8k","properties":{"formattedCitation":"(Mastrangelo et al., 2004)","plainCitation":"(Mastrangelo et al., 2004)","noteIndex":0},"citationItems":[{"id":"wKFgF8Fr/V9px8SD0","uris":["http://zotero.org/users/local/97cl49B3/items/E2DZSEYJ"],"uri":["http://zotero.org/users/local/97cl49B3/items/E2DZSEYJ"],"itemData":{"id":2961,"type":"article-journal","container-title":"Leadership &amp; Organization Development Journal","note":"publisher: Emerald Group Publishing Limited","source":"Google Scholar","title":"The importance of personal and professional leadership","author":[{"family":"Mastrangelo","given":"Angelo"},{"family":"Eddy","given":"Erik R."},{"family":"Lorenzet","given":"Steven J."}],"issued":{"date-parts":[["2004"]]}}}],"schema":"https://github.com/citation-style-language/schema/raw/master/csl-citation.json"} </w:instrText>
      </w:r>
      <w:r w:rsidRPr="00883B0E">
        <w:fldChar w:fldCharType="separate"/>
      </w:r>
      <w:r w:rsidRPr="00883B0E">
        <w:t>(Mastrangelo et al., 2004)</w:t>
      </w:r>
      <w:r w:rsidRPr="00883B0E">
        <w:fldChar w:fldCharType="end"/>
      </w:r>
      <w:r w:rsidRPr="00883B0E">
        <w:t xml:space="preserve">. Good leadership qualities, on the other hand, are responsible for the global growth of many firms. These two criteria have an impact on one's position within a corporation. The ability of an organization's management team to achieve outcomes is crucial. Effective organizations, in general, outperform those that are poor in their day-to-day operations in terms of market results. This research has been widely disseminated, and experts believe that an organization's performance and efficacy are closely related. The current essay looks into various values of a transformational leader Jeff Bezos and various leadership styles which he has adopted to make amazon a top workplace. It also cusses my abilities to manage the business organization over time. </w:t>
      </w:r>
    </w:p>
    <w:p w:rsidR="003B3F58" w:rsidRDefault="003B3F58" w:rsidP="00883B0E">
      <w:pPr>
        <w:ind w:firstLine="720"/>
      </w:pPr>
    </w:p>
    <w:p w:rsidR="003B3F58" w:rsidRDefault="003B3F58" w:rsidP="00883B0E">
      <w:pPr>
        <w:ind w:firstLine="720"/>
      </w:pPr>
    </w:p>
    <w:p w:rsidR="003B3F58" w:rsidRPr="00883B0E" w:rsidRDefault="003B3F58" w:rsidP="00883B0E">
      <w:pPr>
        <w:ind w:firstLine="720"/>
      </w:pPr>
    </w:p>
    <w:p w:rsidR="007B360D" w:rsidRPr="004C5F22" w:rsidRDefault="007B360D" w:rsidP="004C5F22">
      <w:pPr>
        <w:rPr>
          <w:b/>
          <w:bCs/>
          <w:sz w:val="28"/>
          <w:szCs w:val="28"/>
        </w:rPr>
      </w:pPr>
      <w:r w:rsidRPr="004C5F22">
        <w:rPr>
          <w:b/>
          <w:bCs/>
          <w:sz w:val="28"/>
          <w:szCs w:val="28"/>
        </w:rPr>
        <w:t>Main Body</w:t>
      </w:r>
    </w:p>
    <w:p w:rsidR="00EB6960" w:rsidRPr="00883B0E" w:rsidRDefault="00296C35" w:rsidP="007B360D">
      <w:r w:rsidRPr="00883B0E">
        <w:t xml:space="preserve">Any top CEO must be capable of strategic leadership. Effective strategic leadership can assist a corporation in defining a suitable organizational goal, establishing an acceptable management structure, optimizing the strategic path, balancing the interests of stakeholders, and achieving long-term success. Nobody can disagree that Amazon's CEO and largest shareholder, Jeff Bezos, is one of the most well-known corporate leaders in the world </w:t>
      </w:r>
      <w:r w:rsidRPr="00883B0E">
        <w:fldChar w:fldCharType="begin"/>
      </w:r>
      <w:r w:rsidRPr="00883B0E">
        <w:instrText xml:space="preserve"> ADDIN ZOTERO_ITEM CSL_CITATION {"citationID":"2FP7f5aX","properties":{"formattedCitation":"(Gradinaru et al., 2020)","plainCitation":"(Gradinaru et al., 2020)","noteIndex":0},"citationItems":[{"id":"wKFgF8Fr/3Kr9Z8Ie","uris":["http://zotero.org/users/local/97cl49B3/items/9NNFMPFP"],"uri":["http://zotero.org/users/local/97cl49B3/items/9NNFMPFP"],"itemData":{"id":2898,"type":"article-journal","container-title":"Manager","issue":"31","note":"publisher: University of Bucharest, Faculty of Administration and Business","page":"93–100","source":"Google Scholar","title":"A view on transformational leadership: The case of Jeff Bezos","title-short":"A view on transformational leadership","author":[{"family":"Gradinaru","given":"Catalin"},{"family":"Toma","given":"Sorin-George"},{"family":"Catana","given":"Stefan"},{"family":"Andrisán","given":"Gabriela"}],"issued":{"date-parts":[["2020"]]}}}],"schema":"https://github.com/citation-style-language/schema/raw/master/csl-citation.json"} </w:instrText>
      </w:r>
      <w:r w:rsidRPr="00883B0E">
        <w:fldChar w:fldCharType="separate"/>
      </w:r>
      <w:r w:rsidRPr="00883B0E">
        <w:t>(Gradinaru et al., 2020)</w:t>
      </w:r>
      <w:r w:rsidRPr="00883B0E">
        <w:fldChar w:fldCharType="end"/>
      </w:r>
      <w:r w:rsidRPr="00883B0E">
        <w:t xml:space="preserve">. Because he saw and observed the company's massive developments, Bezos' efficient leadership is one of the most essential reasons for Amazon's success. In terms of Amazon's expansion, the company has steadily constructed a strategic structure for change adaptation. Although Amazon's current success is contingent on the work of all partners, no one can dispute that the massive Internet may never arise if Bezos does not set such a clear and far-sighted aim. As a result, establishing and supporting an appropriate organizational vision is one of senior managers' most important organizational leadership talents. Organizational vision will guide the company's development in the proper direction from the start. </w:t>
      </w:r>
      <w:r w:rsidR="007B360D">
        <w:t xml:space="preserve">Jeff </w:t>
      </w:r>
      <w:r w:rsidRPr="00883B0E">
        <w:t>Bezos</w:t>
      </w:r>
      <w:r w:rsidR="007B360D">
        <w:t xml:space="preserve"> was choosed for this essay because </w:t>
      </w:r>
      <w:r w:rsidRPr="00883B0E">
        <w:t xml:space="preserve">he has been a successful entrepreneur. The leader has several leadership qualities including transformational leadership qualities. </w:t>
      </w:r>
    </w:p>
    <w:p w:rsidR="00151844" w:rsidRDefault="00296C35" w:rsidP="00151844">
      <w:pPr>
        <w:ind w:firstLine="720"/>
      </w:pPr>
      <w:r w:rsidRPr="00883B0E">
        <w:t>Furthermore, Jeff Bezos employs business practices to improve its business. Owing to this the leader has a positive impact on its follower. For instance, the leader has adopted clear communication throughout his organization on amazon. The leader has also provided a clear vision as well as an organizational strategy to manage the global operation. Owing to this, The company has a track record of global e-commerce industry success, and the matrix organizational structure allows this rapid expansion. And for its function-based groups and structure, Amazon.com Inc. can successfully implement administration standards</w:t>
      </w:r>
      <w:r w:rsidRPr="00883B0E">
        <w:fldChar w:fldCharType="begin"/>
      </w:r>
      <w:r w:rsidRPr="00883B0E">
        <w:instrText xml:space="preserve"> ADDIN ZOTERO_ITEM CSL_CITATION {"citationID":"kH5a3SBR","properties":{"formattedCitation":"(Lashinsky, 2012)","plainCitation":"(Lashinsky, 2012)","noteIndex":0},"citationItems":[{"id":"wKFgF8Fr/pea8JeTO","uris":["http://zotero.org/users/local/97cl49B3/items/HIS5YYG7"],"uri":["http://zotero.org/users/local/97cl49B3/items/HIS5YYG7"],"itemData":{"id":2944,"type":"article-journal","container-title":"Retrieved September","page":"2013","source":"Google Scholar","title":"Amazon’s Jeff Bezos: The Ultimate Disrupter","title-short":"Amazon’s Jeff Bezos","volume":"3","author":[{"family":"Lashinsky","given":"Adam"}],"issued":{"date-parts":[["2012"]]}}}],"schema":"https://github.com/citation-style-language/schema/raw/master/csl-citation.json"} </w:instrText>
      </w:r>
      <w:r w:rsidRPr="00883B0E">
        <w:fldChar w:fldCharType="separate"/>
      </w:r>
      <w:r w:rsidRPr="00883B0E">
        <w:t>(Lashinsky, 2012)</w:t>
      </w:r>
      <w:r w:rsidRPr="00883B0E">
        <w:fldChar w:fldCharType="end"/>
      </w:r>
      <w:r w:rsidRPr="00883B0E">
        <w:t>. The geographic divisions also cover concerns related to the online retail business as well as the economic conditions in each region. On the other side, the matrix organizational structure has the disadvantage of limiting adaptability and reaction. To improve efficiency and adaptability, Amazon should relinquish control over all of these structural attributes and give local or regional agencies more freedom. As a result of this policy, the business will be able to operate more efficiently.</w:t>
      </w:r>
    </w:p>
    <w:p w:rsidR="003B3F58" w:rsidRPr="004C5F22" w:rsidRDefault="003B3F58">
      <w:pPr>
        <w:rPr>
          <w:sz w:val="28"/>
          <w:szCs w:val="28"/>
        </w:rPr>
      </w:pPr>
    </w:p>
    <w:p w:rsidR="00EB6960" w:rsidRPr="004C5F22" w:rsidRDefault="002672BC" w:rsidP="004C5F22">
      <w:pPr>
        <w:rPr>
          <w:b/>
          <w:bCs/>
          <w:sz w:val="28"/>
          <w:szCs w:val="28"/>
        </w:rPr>
      </w:pPr>
      <w:r w:rsidRPr="004C5F22">
        <w:rPr>
          <w:b/>
          <w:bCs/>
          <w:sz w:val="28"/>
          <w:szCs w:val="28"/>
        </w:rPr>
        <w:t xml:space="preserve">Leadership </w:t>
      </w:r>
      <w:r w:rsidR="00296C35" w:rsidRPr="004C5F22">
        <w:rPr>
          <w:b/>
          <w:bCs/>
          <w:sz w:val="28"/>
          <w:szCs w:val="28"/>
        </w:rPr>
        <w:t>theories used by Jeff</w:t>
      </w:r>
      <w:r w:rsidR="00151844" w:rsidRPr="004C5F22">
        <w:rPr>
          <w:b/>
          <w:bCs/>
          <w:sz w:val="28"/>
          <w:szCs w:val="28"/>
        </w:rPr>
        <w:t xml:space="preserve"> </w:t>
      </w:r>
      <w:r w:rsidR="00296C35" w:rsidRPr="004C5F22">
        <w:rPr>
          <w:b/>
          <w:bCs/>
          <w:sz w:val="28"/>
          <w:szCs w:val="28"/>
        </w:rPr>
        <w:t xml:space="preserve">Bezos </w:t>
      </w:r>
    </w:p>
    <w:p w:rsidR="00EB6960" w:rsidRPr="00883B0E" w:rsidRDefault="00296C35" w:rsidP="00883B0E">
      <w:pPr>
        <w:ind w:firstLine="720"/>
      </w:pPr>
      <w:r w:rsidRPr="00883B0E">
        <w:t>Jeff Bezos's leadership styles utilize several leadership theories. For instance, the leader significantly believes in team collaboration to get the job done. According to Jeff Bezos' "two pizza rules" hypothesized rule, conferences should be done in groups small enough so that everyone can be served with only two pizzas</w:t>
      </w:r>
      <w:r w:rsidRPr="00883B0E">
        <w:fldChar w:fldCharType="begin"/>
      </w:r>
      <w:r w:rsidRPr="00883B0E">
        <w:instrText xml:space="preserve"> ADDIN ZOTERO_ITEM CSL_CITATION {"citationID":"Eqm7Zxvd","properties":{"formattedCitation":"(Stone, 2013)","plainCitation":"(Stone, 2013)","noteIndex":0},"citationItems":[{"id":"wKFgF8Fr/Xr3Psx4u","uris":["http://zotero.org/users/local/97cl49B3/items/BD9VK5QV"],"uri":["http://zotero.org/users/local/97cl49B3/items/BD9VK5QV"],"itemData":{"id":2940,"type":"book","publisher":"Random House","source":"Google Scholar","title":"The everything store: Jeff Bezos and the age of Amazon","title-short":"The everything store","author":[{"family":"Stone","given":"Brad"}],"issued":{"date-parts":[["2013"]]}}}],"schema":"https://github.com/citation-style-language/schema/raw/master/csl-citation.json"} </w:instrText>
      </w:r>
      <w:r w:rsidRPr="00883B0E">
        <w:fldChar w:fldCharType="separate"/>
      </w:r>
      <w:r w:rsidRPr="00883B0E">
        <w:t>(Stone, 2013)</w:t>
      </w:r>
      <w:r w:rsidRPr="00883B0E">
        <w:fldChar w:fldCharType="end"/>
      </w:r>
      <w:r w:rsidRPr="00883B0E">
        <w:t>. Amazon's organizational culture illustrates this method. It is organized in a grid with a mix of small specialist teams and divisional levels</w:t>
      </w:r>
      <w:r w:rsidRPr="00883B0E">
        <w:fldChar w:fldCharType="begin"/>
      </w:r>
      <w:r w:rsidRPr="00883B0E">
        <w:instrText xml:space="preserve"> ADDIN ZOTERO_ITEM CSL_CITATION {"citationID":"ZOqQJI1y","properties":{"formattedCitation":"(Drexler, 2007)","plainCitation":"(Drexler, 2007)","noteIndex":0},"citationItems":[{"id":"wKFgF8Fr/cgjwl5yx","uris":["http://zotero.org/users/local/97cl49B3/items/ZPK62VNJ"],"uri":["http://zotero.org/users/local/97cl49B3/items/ZPK62VNJ"],"itemData":{"id":2907,"type":"book","publisher":"Greenwood Publishing Group","source":"Google Scholar","title":"Icons of Business: Jeff Bezos","title-short":"Icons of Business","volume":"1","author":[{"family":"Drexler","given":"Kateri M."}],"issued":{"date-parts":[["2007"]]}}}],"schema":"https://github.com/citation-style-language/schema/raw/master/csl-citation.json"} </w:instrText>
      </w:r>
      <w:r w:rsidRPr="00883B0E">
        <w:fldChar w:fldCharType="separate"/>
      </w:r>
      <w:r w:rsidRPr="00883B0E">
        <w:t>(Drexler, 2007)</w:t>
      </w:r>
      <w:r w:rsidRPr="00883B0E">
        <w:fldChar w:fldCharType="end"/>
      </w:r>
      <w:r w:rsidRPr="00883B0E">
        <w:t>. The three primary roles are worldwide function-based organizations, global hierarchy, as well as divisional organization. The company's global function-based group assists it in better managing activities and avoiding duplication of equipment and manpower. The following are their key responsibilities: Finance, Amazon Web Services, legal, Global Consumer Business, Business Development, and the secretariat. The second feature is a worldwide hierarchy, which is characterized by the number of vertical levels of orientations that carry out online retail activities. This position's goal is to make it simple for the company's executives to maintain control. Geographic partition is the ultimate function. It is divided into two levels: North America and International, and its primary responsibility are to oversee e-commerce. These divisions enable the corporation to deal with difficulties that are specific to each area.</w:t>
      </w:r>
    </w:p>
    <w:p w:rsidR="00EB6960" w:rsidRPr="00883B0E" w:rsidRDefault="00296C35" w:rsidP="00883B0E">
      <w:pPr>
        <w:ind w:firstLine="720"/>
      </w:pPr>
      <w:r w:rsidRPr="00883B0E">
        <w:t xml:space="preserve">Bezos also employs the right personality to lead the people. For instance, the big five traits are the most common trait to analyze any personality. Jeff has been successful in using these traits effectively to the best of their strategic advantage. Bezos' psychology can be evaluated using contemporary personality traits such as the Big Five personality traits approach. In respect of neuroticism, Bezos looks to have high emotional constancy, since he is willing to take risks as well as tolerate failures. Bezos' extraversion is seen in his strong business mindset and constant search for fresh ideas </w:t>
      </w:r>
      <w:r w:rsidRPr="00883B0E">
        <w:fldChar w:fldCharType="begin"/>
      </w:r>
      <w:r w:rsidRPr="00883B0E">
        <w:instrText xml:space="preserve"> ADDIN ZOTERO_ITEM CSL_CITATION {"citationID":"hmC5omvU","properties":{"formattedCitation":"(Komarraju et al., 2011)","plainCitation":"(Komarraju et al., 2011)","noteIndex":0},"citationItems":[{"id":"wKFgF8Fr/kxYN6cUJ","uris":["http://zotero.org/users/local/97cl49B3/items/5XU22CRI"],"uri":["http://zotero.org/users/local/97cl49B3/items/5XU22CRI"],"itemData":{"id":1790,"type":"article-journal","container-title":"Personality and individual differences","issue":"4","note":"publisher: Elsevier","page":"472–477","source":"Google Scholar","title":"The Big Five personality traits, learning styles, and academic achievement","volume":"51","author":[{"family":"Komarraju","given":"Meera"},{"family":"Karau","given":"Steven J."},{"family":"Schmeck","given":"Ronald R."},{"family":"Avdic","given":"Alen"}],"issued":{"date-parts":[["2011"]]}}}],"schema":"https://github.com/citation-style-language/schema/raw/master/csl-citation.json"} </w:instrText>
      </w:r>
      <w:r w:rsidRPr="00883B0E">
        <w:fldChar w:fldCharType="separate"/>
      </w:r>
      <w:r w:rsidRPr="00883B0E">
        <w:t>(Komarraju et al., 2011)</w:t>
      </w:r>
      <w:r w:rsidRPr="00883B0E">
        <w:fldChar w:fldCharType="end"/>
      </w:r>
      <w:r w:rsidRPr="00883B0E">
        <w:t xml:space="preserve">. Bezos' enthusiasm for novel concepts and methodologies demonstrates his openness to new encounters. Bezos is never happy with his company's accomplishments and is always looking for new opportunities. Lastly, Bezos' agreeableness may be seen in his well-organized work habits </w:t>
      </w:r>
      <w:r w:rsidRPr="00883B0E">
        <w:fldChar w:fldCharType="begin"/>
      </w:r>
      <w:r w:rsidRPr="00883B0E">
        <w:instrText xml:space="preserve"> ADDIN ZOTERO_ITEM CSL_CITATION {"citationID":"hcerjsHV","properties":{"formattedCitation":"(Bartone et al., 2009)","plainCitation":"(Bartone et al., 2009)","noteIndex":0},"citationItems":[{"id":"wKFgF8Fr/TugCjtuT","uris":["http://zotero.org/users/local/97cl49B3/items/88SKK28K"],"uri":["http://zotero.org/users/local/97cl49B3/items/88SKK28K"],"itemData":{"id":2970,"type":"article-journal","container-title":"Leadership &amp; Organization Development Journal","note":"publisher: Emerald Group Publishing Limited","source":"Google Scholar","title":"Big five personality factors, hardiness, and social judgment as predictors of leader performance","author":[{"family":"Bartone","given":"Paul T."},{"family":"Eid","given":"Jarle"},{"family":"Johnsen","given":"Bjorn Helge"},{"family":"Laberg","given":"Jon Christian"},{"family":"Snook","given":"Scott A."}],"issued":{"date-parts":[["2009"]]}}}],"schema":"https://github.com/citation-style-language/schema/raw/master/csl-citation.json"} </w:instrText>
      </w:r>
      <w:r w:rsidRPr="00883B0E">
        <w:fldChar w:fldCharType="separate"/>
      </w:r>
      <w:r w:rsidRPr="00883B0E">
        <w:t>(Bartone et al., 2009)</w:t>
      </w:r>
      <w:r w:rsidRPr="00883B0E">
        <w:fldChar w:fldCharType="end"/>
      </w:r>
      <w:r w:rsidRPr="00883B0E">
        <w:t>. Due to his rigorous attention to detail and goal achievement, Bezos, on the other side, can be challenging. Extraversion (sociability and dominance) and conscientiousness (performance and dependability), as per Judge's research, are two attributes that are strongly linked to administration. As per Judges, those who are gregarious and powerful are more likely to exert themselves in group settings. Extraversion is the most critical trait for a leader to possess, and Bezos' leadership style is frequently characterized in this light.</w:t>
      </w:r>
    </w:p>
    <w:p w:rsidR="00EB6960" w:rsidRPr="00883B0E" w:rsidRDefault="00296C35" w:rsidP="00883B0E">
      <w:pPr>
        <w:ind w:firstLine="720"/>
      </w:pPr>
      <w:r w:rsidRPr="00883B0E">
        <w:t>In addition to the transformational approach, Jeff Bezos employs a transactional leadership style, in which incentives and punishments are used to keep employees motivated</w:t>
      </w:r>
      <w:r w:rsidRPr="00883B0E">
        <w:fldChar w:fldCharType="begin"/>
      </w:r>
      <w:r w:rsidRPr="00883B0E">
        <w:instrText xml:space="preserve"> ADDIN ZOTERO_ITEM CSL_CITATION {"citationID":"JH4lBFIX","properties":{"formattedCitation":"(Schein, 2020)","plainCitation":"(Schein, 2020)","noteIndex":0},"citationItems":[{"id":"wKFgF8Fr/Uy6F2ki1","uris":["http://zotero.org/users/local/97cl49B3/items/C7TGM5FD"],"uri":["http://zotero.org/users/local/97cl49B3/items/C7TGM5FD"],"itemData":{"id":2921,"type":"article-journal","container-title":"Global Business and Economics Review","issue":"1-2","note":"publisher: Inderscience Publishers (IEL)","page":"27–40","source":"Google Scholar","title":"Organisational ambidexterity, hard power management and smart power management at Amazon, a case study","volume":"22","author":[{"family":"Schein","given":"Andrew"}],"issued":{"date-parts":[["2020"]]}}}],"schema":"https://github.com/citation-style-language/schema/raw/master/csl-citation.json"} </w:instrText>
      </w:r>
      <w:r w:rsidRPr="00883B0E">
        <w:fldChar w:fldCharType="separate"/>
      </w:r>
      <w:r w:rsidRPr="00883B0E">
        <w:t>(Schein, 2020)</w:t>
      </w:r>
      <w:r w:rsidRPr="00883B0E">
        <w:fldChar w:fldCharType="end"/>
      </w:r>
      <w:r w:rsidRPr="00883B0E">
        <w:t>. Leaders who can shape individuals. Amazon's atmosphere of backbiting and pointing fingers is fueling SCARF charges. One of the most serious dangers is relating to connectedness. There are no meaningful ties, trust, or empathy. Another risk that can be reduced by increasing freedom and minimizing micro-management is autonomy. In addition, a feeling of unfairness is a risk factor that contributes to higher employee turnover. As per the New York Times, Amazon had the second-highest turnover rate among Fortune 500 companies in 2013, with only 15% of employees remaining for more than five years</w:t>
      </w:r>
      <w:r w:rsidRPr="00883B0E">
        <w:fldChar w:fldCharType="begin"/>
      </w:r>
      <w:r w:rsidRPr="00883B0E">
        <w:instrText xml:space="preserve"> ADDIN ZOTERO_ITEM CSL_CITATION {"citationID":"H7Uk51Su","properties":{"formattedCitation":"(NY times, 2015)","plainCitation":"(NY times, 2015)","noteIndex":0},"citationItems":[{"id":"wKFgF8Fr/tjVGHo2B","uris":["http://zotero.org/users/local/97cl49B3/items/Q5WW88E5"],"uri":["http://zotero.org/users/local/97cl49B3/items/Q5WW88E5"],"itemData":{"id":2919,"type":"webpage","title":"second highest turover new york times 2013 - Google Search","URL":"https://www.google.com/search?q=second+highest+turover+new+york+times+2013&amp;ei=aJaWYdLFOI-IytMPv_GqiAw&amp;ved=0ahUKEwjSmcrEwKL0AhUPhHIEHb-4CsEQ4dUDCA4&amp;uact=5&amp;oq=second+highest+turover+new+york+times+2013&amp;gs_lcp=Cgxnd3Mtd2l6LXNlcnAQAzoHCAAQRxCwAzoFCAAQkQI6CwguEIAEEMcBENEDOgUIABCABDoICAAQgAQQsQM6BQguEIAEOg4ILhCABBCxAxDHARDRAzoRCC4QgAQQsQMQgwEQxwEQowI6DgguEIAEELEDEMcBEKMCOggILhCABBCxAzoLCC4QgAQQsQMQgwE6BAgAEEM6CggAELEDEIMBEEM6CAgAEIAEEMkDOgUIABCSAzoRCC4QgAQQsQMQgwEQxwEQrwE6CwguEIAEEMcBEK8BOgYIABAWEB46BQgAEIYDOgUIIRCgAToHCCEQChCgAToHCCEQChCrAjoECCEQCjoFCCEQqwI6CgghEBYQChAdEB5KBQhAEgExSgQIQRgAUJELWLxpYNhsaANwAXgBgAHyB4gBu4IBkgEMMy0zMy41LjIuMS4xmAEAoAEByAEIwAEB&amp;sclient=gws-wiz-serp","author":[{"family":"NY times","given":""}],"accessed":{"date-parts":[["2021",11,18]]},"issued":{"date-parts":[["2015"]]}}}],"schema":"https://github.com/citation-style-language/schema/raw/master/csl-citation.json"} </w:instrText>
      </w:r>
      <w:r w:rsidRPr="00883B0E">
        <w:fldChar w:fldCharType="separate"/>
      </w:r>
      <w:r w:rsidRPr="00883B0E">
        <w:t>(NY times, 2015)</w:t>
      </w:r>
      <w:r w:rsidRPr="00883B0E">
        <w:fldChar w:fldCharType="end"/>
      </w:r>
      <w:r w:rsidRPr="00883B0E">
        <w:t>. Amazon might benefit from transformational leaders, who urge managers to broaden and raise their employees' goals while also looking beyond themselves for the common good</w:t>
      </w:r>
      <w:r w:rsidRPr="00883B0E">
        <w:fldChar w:fldCharType="begin"/>
      </w:r>
      <w:r w:rsidRPr="00883B0E">
        <w:instrText xml:space="preserve"> ADDIN ZOTERO_ITEM CSL_CITATION {"citationID":"FnUzzE4p","properties":{"formattedCitation":"(Diaz-Saenz, 2011; Eisenbach et al., 1999)","plainCitation":"(Diaz-Saenz, 2011; Eisenbach et al., 1999)","noteIndex":0},"citationItems":[{"id":"wKFgF8Fr/36BOlAv3","uris":["http://zotero.org/users/local/97cl49B3/items/FQ9TV438"],"uri":["http://zotero.org/users/local/97cl49B3/items/FQ9TV438"],"itemData":{"id":2925,"type":"article-journal","container-title":"The SAGE handbook of leadership","issue":"1","page":"299–310","source":"Google Scholar","title":"Transformational leadership","volume":"5","author":[{"family":"Diaz-Saenz","given":"Hector R."}],"issued":{"date-parts":[["2011"]]}}},{"id":"wKFgF8Fr/KZPaI8K7","uris":["http://zotero.org/users/local/97cl49B3/items/VD8IEXTY"],"uri":["http://zotero.org/users/local/97cl49B3/items/VD8IEXTY"],"itemData":{"id":2539,"type":"article-journal","container-title":"Journal of organizational change management","note":"publisher: MCB UP Ltd","source":"Google Scholar","title":"Transformational leadership in the context of organizational change","author":[{"family":"Eisenbach","given":"Regina"},{"family":"Watson","given":"Kathleen"},{"family":"Pillai","given":"Rajnandini"}],"issued":{"date-parts":[["1999"]]}}}],"schema":"https://github.com/citation-style-language/schema/raw/master/csl-citation.json"} </w:instrText>
      </w:r>
      <w:r w:rsidRPr="00883B0E">
        <w:fldChar w:fldCharType="separate"/>
      </w:r>
      <w:r w:rsidRPr="00883B0E">
        <w:t>(Diaz-Saenz, 2011; Eisenbach et al., 1999)</w:t>
      </w:r>
      <w:r w:rsidRPr="00883B0E">
        <w:fldChar w:fldCharType="end"/>
      </w:r>
      <w:r w:rsidRPr="00883B0E">
        <w:t>. This can be achieved by adopting Google's management practices.</w:t>
      </w:r>
    </w:p>
    <w:p w:rsidR="00EB6960" w:rsidRPr="00883B0E" w:rsidRDefault="00296C35" w:rsidP="00883B0E">
      <w:pPr>
        <w:ind w:firstLine="720"/>
      </w:pPr>
      <w:r w:rsidRPr="00883B0E">
        <w:t>The contingency leadership theory can be used to assess Jeff Bezos' leadership style. As per the contingency leadership notion, "a leader's effectiveness is reliant on how his or her types of management match the scenario</w:t>
      </w:r>
      <w:r w:rsidRPr="00883B0E">
        <w:fldChar w:fldCharType="begin"/>
      </w:r>
      <w:r w:rsidRPr="00883B0E">
        <w:instrText xml:space="preserve"> ADDIN ZOTERO_ITEM CSL_CITATION {"citationID":"U5ljT2xr","properties":{"formattedCitation":"(Ayman, 2004; Yukl, 2011)","plainCitation":"(Ayman, 2004; Yukl, 2011)","noteIndex":0},"citationItems":[{"id":"wKFgF8Fr/B3gxcXdK","uris":["http://zotero.org/users/local/97cl49B3/items/CC3VWMMJ"],"uri":["http://zotero.org/users/local/97cl49B3/items/CC3VWMMJ"],"itemData":{"id":2913,"type":"article-journal","note":"publisher: Sage Publications, Inc","source":"Google Scholar","title":"Situational and contingency approaches to leadership.","author":[{"family":"Ayman","given":"Roya"}],"issued":{"date-parts":[["2004"]]}}},{"id":"wKFgF8Fr/2UbkdNCv","uris":["http://zotero.org/users/local/97cl49B3/items/QIJM8Z78"],"uri":["http://zotero.org/users/local/97cl49B3/items/QIJM8Z78"],"itemData":{"id":2914,"type":"article-journal","container-title":"The SAGE handbook of leadership","issue":"1","page":"286–298","source":"Google Scholar","title":"Contingency theories of effective leadership","volume":"24","author":[{"family":"Yukl","given":"Gary"}],"issued":{"date-parts":[["2011"]]}}}],"schema":"https://github.com/citation-style-language/schema/raw/master/csl-citation.json"} </w:instrText>
      </w:r>
      <w:r w:rsidRPr="00883B0E">
        <w:fldChar w:fldCharType="separate"/>
      </w:r>
      <w:r w:rsidRPr="00883B0E">
        <w:t>(Ayman, 2004; Yukl, 2011)</w:t>
      </w:r>
      <w:r w:rsidRPr="00883B0E">
        <w:fldChar w:fldCharType="end"/>
      </w:r>
      <w:r w:rsidRPr="00883B0E">
        <w:t>." Jeff Bezos' management style has been characterized as harsh, aggressive, and unforgiving. It may be argued that such a style of leadership was ideal at the business's inception when the firm sought to establish itself in a rapidly changing industry. Bezos prioritized customers and their demands, ensuring that employees are always dealing with things such as shortages, faults, and out-of-stock items. Bezos is perceived as emphasizing a strong market for production and precision over employee well-being. Using the Hershey and Blanchard approach, Bezos' obsession with pleasing consumers, as well as his high expectations of staff performing their jobs, could indicate that he is a micromanager. As a transformative leader, Bezos encourages his staff to come up with innovative ideas and inventive remedies to organizational difficulties.</w:t>
      </w:r>
    </w:p>
    <w:p w:rsidR="00EB6960" w:rsidRPr="00883B0E" w:rsidRDefault="00296C35" w:rsidP="00883B0E">
      <w:pPr>
        <w:ind w:firstLine="720"/>
      </w:pPr>
      <w:r w:rsidRPr="00883B0E">
        <w:t>Furthermore, Jeff’s management style has been described as pragmatism. Pragmatist leaders set high standards for themselves and their employees, and they expect to meet these without exception. The company's founder and Chief executive, Jeff Bezos, is a successful entrepreneur with a proven track record. Bezos successfully blends creative and servant styles of leadership, highlighting the importance of exceptional customer service in Amazon's business. In addition, Jeff Bezos' management style is unique in several ways. "While other sorts of firms may focus on providing a joyful, relaxing environment for their employees," it has been stated, Bezos is exhibiting the strength of a different strategy.</w:t>
      </w:r>
    </w:p>
    <w:p w:rsidR="00EB6960" w:rsidRPr="004C5F22" w:rsidRDefault="00296C35" w:rsidP="004C5F22">
      <w:pPr>
        <w:pStyle w:val="Heading1"/>
        <w:jc w:val="left"/>
        <w:rPr>
          <w:sz w:val="28"/>
          <w:szCs w:val="28"/>
        </w:rPr>
      </w:pPr>
      <w:bookmarkStart w:id="3" w:name="_Toc89425426"/>
      <w:bookmarkStart w:id="4" w:name="_Toc89425540"/>
      <w:bookmarkStart w:id="5" w:name="_Toc89426568"/>
      <w:r w:rsidRPr="004C5F22">
        <w:rPr>
          <w:sz w:val="28"/>
          <w:szCs w:val="28"/>
        </w:rPr>
        <w:t>Leadership strategies and their impact on followers</w:t>
      </w:r>
      <w:bookmarkEnd w:id="3"/>
      <w:bookmarkEnd w:id="4"/>
      <w:bookmarkEnd w:id="5"/>
      <w:r w:rsidRPr="004C5F22">
        <w:rPr>
          <w:sz w:val="28"/>
          <w:szCs w:val="28"/>
        </w:rPr>
        <w:t xml:space="preserve"> </w:t>
      </w:r>
    </w:p>
    <w:p w:rsidR="00EB6960" w:rsidRPr="00883B0E" w:rsidRDefault="00296C35" w:rsidP="00883B0E">
      <w:pPr>
        <w:ind w:firstLine="720"/>
      </w:pPr>
      <w:r w:rsidRPr="00883B0E">
        <w:t xml:space="preserve">Jeff </w:t>
      </w:r>
      <w:r w:rsidR="000114B0" w:rsidRPr="00883B0E">
        <w:t>Bezos</w:t>
      </w:r>
      <w:r w:rsidRPr="00883B0E">
        <w:t xml:space="preserve"> has significantly improved the lives of his followers. The leader </w:t>
      </w:r>
      <w:r w:rsidR="000114B0" w:rsidRPr="00883B0E">
        <w:t>believes</w:t>
      </w:r>
      <w:r w:rsidRPr="00883B0E">
        <w:t xml:space="preserve"> in collaboration and coordination of business functions. Owing to this the business has resourced international talent to </w:t>
      </w:r>
      <w:r w:rsidR="000114B0" w:rsidRPr="00883B0E">
        <w:t>meet</w:t>
      </w:r>
      <w:r w:rsidRPr="00883B0E">
        <w:t xml:space="preserve"> the needs of creativity. Jeff along with other senior managers of amazon have devised fourteen </w:t>
      </w:r>
      <w:r w:rsidR="000114B0" w:rsidRPr="00883B0E">
        <w:t>principles</w:t>
      </w:r>
      <w:r w:rsidRPr="00883B0E">
        <w:t xml:space="preserve"> for amazon employees. Jeff Bezos has significantly impacted the followers by making amazon successful. He utilized several concepts such as effective planning and coordination among his followers. He also believes in using a </w:t>
      </w:r>
      <w:r w:rsidR="000114B0" w:rsidRPr="00883B0E">
        <w:t>small team</w:t>
      </w:r>
      <w:r w:rsidRPr="00883B0E">
        <w:t xml:space="preserve">, which is more productive to the organization. Small autonomous teams lower the expense of engagement to keep everybody updated, and as a function of fewer connections with other teams, fewer sessions are scheduled altogether. Each group has the liberty and freedom to follow out their plan after settling on it. Any cross-team collaboration or engagement is regulated and documented. The pace of the informal economy is kept to a minimal. If an advertising team needed information on goods sales to determine the best way to allocate their dollars, they couldn't rely on statistics; they had to go to the analytics software and get it themselves. </w:t>
      </w:r>
    </w:p>
    <w:p w:rsidR="00EB6960" w:rsidRPr="00883B0E" w:rsidRDefault="00296C35" w:rsidP="00883B0E">
      <w:pPr>
        <w:ind w:firstLine="720"/>
      </w:pPr>
      <w:r w:rsidRPr="00883B0E">
        <w:t>The leader as well as amazon believes in improving the company’s productivity by educating and training their employees. To ensure that these self-contained and independent players respect the rules, Amazon utilizes disciplinary measures. A push function is a set of rules, restrictions, criteria, or assurances that "compel" or "direct" the desired result without needing the customer to deal with all of the details. Bezos' company has a set of core beliefs, beliefs, and beliefs, and potential leaders focus on encouraging and inspiring their followers to develop or improve their expertise to improve performance beyond expectations. They also imply that employees adhere to Bezos' fundamental set of values, beliefs, and ideals. Bezos is a good example of this leadership style since he encourages his employees to be more aware of desired work outputs. These attributes encompass the four elements of transformative leadership: idealized influence/charisma, intellectual stimulation, inspirational motivation, and personalized consideration.</w:t>
      </w:r>
    </w:p>
    <w:p w:rsidR="00EB6960" w:rsidRPr="00883B0E" w:rsidRDefault="00296C35" w:rsidP="00883B0E">
      <w:pPr>
        <w:ind w:firstLine="720"/>
      </w:pPr>
      <w:r w:rsidRPr="00883B0E">
        <w:t>Other than this, the leader believes in mentoring the followers. Many of the Amazon employees or Bezos disciples have some sort of learning from the organization. Amazon's CEO as well as Founder, Jeff  Bezos, is delighted with a benefit that the company provides to its employees: the ability to return to class and study some in-demand skills for the job</w:t>
      </w:r>
      <w:r w:rsidRPr="00883B0E">
        <w:fldChar w:fldCharType="begin"/>
      </w:r>
      <w:r w:rsidRPr="00883B0E">
        <w:instrText xml:space="preserve"> ADDIN ZOTERO_ITEM CSL_CITATION {"citationID":"X1jxxrdF","properties":{"formattedCitation":"(Brandt, 2011)","plainCitation":"(Brandt, 2011)","noteIndex":0},"citationItems":[{"id":"wKFgF8Fr/ANbOMCXy","uris":["http://zotero.org/users/local/97cl49B3/items/VNXE8BTP"],"uri":["http://zotero.org/users/local/97cl49B3/items/VNXE8BTP"],"itemData":{"id":2897,"type":"book","publisher":"Penguin","source":"Google Scholar","title":"One click: Jeff Bezos and the rise of Amazon. com","title-short":"One click","author":[{"family":"Brandt","given":"Richard L."}],"issued":{"date-parts":[["2011"]]}}}],"schema":"https://github.com/citation-style-language/schema/raw/master/csl-citation.json"} </w:instrText>
      </w:r>
      <w:r w:rsidRPr="00883B0E">
        <w:fldChar w:fldCharType="separate"/>
      </w:r>
      <w:r w:rsidRPr="00883B0E">
        <w:t>(Brandt, 2011)</w:t>
      </w:r>
      <w:r w:rsidRPr="00883B0E">
        <w:fldChar w:fldCharType="end"/>
      </w:r>
      <w:r w:rsidRPr="00883B0E">
        <w:t>. For hourly workers seeking certificates or associate degrees in high-demand industries including airplane repairs, computer-aided design, machine tool skills, medical lab advancements, and nursing, Amazon Selected Career supports up to $12,000 in tuition, fees, and materials. There are already 39 Career Choice classes available on Amazon's campus, and Bezos plans to expand demand for the company's continuing education. According to the software magnate Jeff Besoz, the seminars are now behind window panes in high-traffic locations so that workers can "be inspired by observing their teammates develop new talents."</w:t>
      </w:r>
    </w:p>
    <w:p w:rsidR="00EB6960" w:rsidRPr="00883B0E" w:rsidRDefault="00296C35" w:rsidP="00883B0E">
      <w:pPr>
        <w:ind w:firstLine="720"/>
      </w:pPr>
      <w:r w:rsidRPr="00883B0E">
        <w:t>However, several leadership strategies have resulted in demotivation in the followers. Starting wages are considerably less than those provided by Google, Apple, and Microsoft (in general, unless they have a very rare skill)</w:t>
      </w:r>
      <w:r w:rsidRPr="00883B0E">
        <w:fldChar w:fldCharType="begin"/>
      </w:r>
      <w:r w:rsidRPr="00883B0E">
        <w:instrText xml:space="preserve"> ADDIN ZOTERO_ITEM CSL_CITATION {"citationID":"lE5iDvo8","properties":{"formattedCitation":"(Day &amp; Soper, 2020)","plainCitation":"(Day &amp; Soper, 2020)","noteIndex":0},"citationItems":[{"id":"wKFgF8Fr/a6WExtEY","uris":["http://zotero.org/users/local/97cl49B3/items/RLNQGBFA"],"uri":["http://zotero.org/users/local/97cl49B3/items/RLNQGBFA"],"itemData":{"id":2968,"type":"webpage","title":"Amazon (AMZN) Job Pay Rate Leaves Some Warehouse Employees Struggling - Bloomberg","URL":"https://www.bloomberg.com/news/features/2020-12-17/amazon-amzn-job-pay-rate-leaves-some-warehouse-employees-homeless","author":[{"family":"Day","given":"Matt"},{"family":"Soper","given":"spencer"}],"accessed":{"date-parts":[["2021",11,18]]},"issued":{"date-parts":[["2020"]]}}}],"schema":"https://github.com/citation-style-language/schema/raw/master/csl-citation.json"} </w:instrText>
      </w:r>
      <w:r w:rsidRPr="00883B0E">
        <w:fldChar w:fldCharType="separate"/>
      </w:r>
      <w:r w:rsidRPr="00883B0E">
        <w:t>(Day &amp; Soper, 2020)</w:t>
      </w:r>
      <w:r w:rsidRPr="00883B0E">
        <w:fldChar w:fldCharType="end"/>
      </w:r>
      <w:r w:rsidRPr="00883B0E">
        <w:t xml:space="preserve">. The remainder of the overall salary is made up of RSUs, or stock awards units. It's not uncommon for a young fresh MBA to obtain Bezos RSUs for more than $100,000. The evil ones seize power at this point. Only 5% of Amazon stock pays after the first year, apart from Microsoft, which has an even vesting schedule. The majority of Amazonians depart before the four-year mark, which explains why so many depart well before the four-year mark. Amazon also keeps track of the "overall compensation." Leadership is crucial in the interaction between such a leader and his or her followers. Motivating and monitoring employees is the responsibility of leaders. As a consequence, leadership can be characterized as a process in which members and leaders exchange information, skills, and expertise. Managers are considered as rulers of their employees in a corporation. As a consequence, followers' views of their leadership will be related to their views of the company and the leadership process. therefore, to motivate the followers, jeff Bosoz needs to incorporate the compensation policies that motivate the Amazon employees. </w:t>
      </w:r>
    </w:p>
    <w:p w:rsidR="00EB6960" w:rsidRPr="004C5F22" w:rsidRDefault="007B360D" w:rsidP="004C5F22">
      <w:pPr>
        <w:pStyle w:val="Heading1"/>
        <w:jc w:val="left"/>
        <w:rPr>
          <w:sz w:val="28"/>
          <w:szCs w:val="28"/>
        </w:rPr>
      </w:pPr>
      <w:bookmarkStart w:id="6" w:name="_Toc89425427"/>
      <w:bookmarkStart w:id="7" w:name="_Toc89425541"/>
      <w:bookmarkStart w:id="8" w:name="_Toc89426569"/>
      <w:r w:rsidRPr="004C5F22">
        <w:rPr>
          <w:sz w:val="28"/>
          <w:szCs w:val="28"/>
        </w:rPr>
        <w:t>Ev</w:t>
      </w:r>
      <w:r w:rsidR="00296C35" w:rsidRPr="004C5F22">
        <w:rPr>
          <w:sz w:val="28"/>
          <w:szCs w:val="28"/>
        </w:rPr>
        <w:t>aluating personal leadership ability</w:t>
      </w:r>
      <w:bookmarkEnd w:id="6"/>
      <w:bookmarkEnd w:id="7"/>
      <w:bookmarkEnd w:id="8"/>
      <w:r w:rsidR="00296C35" w:rsidRPr="004C5F22">
        <w:rPr>
          <w:sz w:val="28"/>
          <w:szCs w:val="28"/>
        </w:rPr>
        <w:t xml:space="preserve"> </w:t>
      </w:r>
    </w:p>
    <w:p w:rsidR="00EB6960" w:rsidRPr="00883B0E" w:rsidRDefault="00296C35" w:rsidP="00883B0E">
      <w:r w:rsidRPr="00883B0E">
        <w:t xml:space="preserve">Keeping </w:t>
      </w:r>
      <w:r w:rsidR="000114B0" w:rsidRPr="00883B0E">
        <w:t>myself</w:t>
      </w:r>
      <w:r w:rsidRPr="00883B0E">
        <w:t xml:space="preserve"> in place of jeff Bezos, I will utilize several theories to improve the business functions. For instance, using the resource-based view of the company, I would adopt actions that diversify the current </w:t>
      </w:r>
      <w:r w:rsidR="000114B0" w:rsidRPr="00883B0E">
        <w:t>amazons’</w:t>
      </w:r>
      <w:r w:rsidRPr="00883B0E">
        <w:t xml:space="preserve"> capabilities. I will engage with other technology partners to make the organization more successful. One of the most important traits for transformational leadership is t</w:t>
      </w:r>
      <w:r w:rsidR="000114B0" w:rsidRPr="00883B0E">
        <w:t>o</w:t>
      </w:r>
      <w:r w:rsidRPr="00883B0E">
        <w:t xml:space="preserve"> be a good communicator. Being a good transformational leader requires change management skills. The leader should also need to plan the resources as well as the procedures, which it will use to conduct the change. Concerning this, </w:t>
      </w:r>
      <w:r w:rsidR="003B3F58">
        <w:t>J</w:t>
      </w:r>
      <w:r w:rsidRPr="00883B0E">
        <w:t xml:space="preserve">eff Bezos's change management skills are far superior to me being an entrepreneur. He has practical experience in transforming a raw business idea into one of the largest corporations in the world. However, Jeff Bezos case study will enable me to learn the key skills which are needed to transform the business ideas in reality as discussed above and, in many </w:t>
      </w:r>
      <w:r w:rsidR="003B3F58" w:rsidRPr="00883B0E">
        <w:t>researches</w:t>
      </w:r>
      <w:r w:rsidRPr="00883B0E">
        <w:t xml:space="preserve">, studies conducted on Jeff Bezos </w:t>
      </w:r>
    </w:p>
    <w:p w:rsidR="00EB6960" w:rsidRPr="00883B0E" w:rsidRDefault="00296C35" w:rsidP="00883B0E">
      <w:pPr>
        <w:ind w:firstLine="720"/>
      </w:pPr>
      <w:r w:rsidRPr="00883B0E">
        <w:t xml:space="preserve">The fourteen principles are good to use given the </w:t>
      </w:r>
      <w:r w:rsidR="003B3F58" w:rsidRPr="00883B0E">
        <w:t>environment;</w:t>
      </w:r>
      <w:r w:rsidRPr="00883B0E">
        <w:t xml:space="preserve"> Bezos is leading business. Although his company is a market leader, numerous companies have entered the arena. In such a situation, one would require the assistance of multi-talented teams to generate more creativity to the organizational procedures as well as the processes. I will also be using these principles to manage a corporation like Amazon. They are an excellent director to manage the complex operation of the company. However, Jeff Bezos is ascribed to utilizing transactional leadership to an extreme level. Using such an approach strictly causes demotivation among workers. I will be utilizing more relationship-based leadership so that the employees are engaged with their work at Amazon. This will also allow me to reduce the turnover of the employees. While motivating the employees for the change I will ensure that they have full knowledge about the change procedures. This will allow the employees to work hard for the change to be successful. For this, I will link the change initiatives with the performance goals of each employee. This will allow me to improve the performance and motivation of each individual. It will also help the organization to </w:t>
      </w:r>
      <w:r w:rsidR="000114B0" w:rsidRPr="00883B0E">
        <w:t>overcome</w:t>
      </w:r>
      <w:r w:rsidRPr="00883B0E">
        <w:t xml:space="preserve"> resistance during the change. I will also use the situational leadership concept to ensure that the right leadership approach is adopted by the organization. For this purpose, I will make sure I ascertain the whole situation and employ the right leadership approach. </w:t>
      </w:r>
    </w:p>
    <w:p w:rsidR="00EB6960" w:rsidRPr="004C5F22" w:rsidRDefault="00296C35" w:rsidP="004C5F22">
      <w:pPr>
        <w:pStyle w:val="Heading1"/>
        <w:jc w:val="left"/>
        <w:rPr>
          <w:sz w:val="28"/>
          <w:szCs w:val="28"/>
        </w:rPr>
      </w:pPr>
      <w:r w:rsidRPr="00883B0E">
        <w:t xml:space="preserve"> </w:t>
      </w:r>
      <w:bookmarkStart w:id="9" w:name="_Toc89425428"/>
      <w:bookmarkStart w:id="10" w:name="_Toc89425542"/>
      <w:bookmarkStart w:id="11" w:name="_Toc89426570"/>
      <w:r w:rsidRPr="004C5F22">
        <w:rPr>
          <w:sz w:val="28"/>
          <w:szCs w:val="28"/>
        </w:rPr>
        <w:t>Change leadership planning</w:t>
      </w:r>
      <w:bookmarkEnd w:id="9"/>
      <w:bookmarkEnd w:id="10"/>
      <w:bookmarkEnd w:id="11"/>
      <w:r w:rsidRPr="004C5F22">
        <w:rPr>
          <w:sz w:val="28"/>
          <w:szCs w:val="28"/>
        </w:rPr>
        <w:t xml:space="preserve"> </w:t>
      </w:r>
    </w:p>
    <w:p w:rsidR="00EB6960" w:rsidRPr="00883B0E" w:rsidRDefault="00296C35" w:rsidP="00883B0E">
      <w:pPr>
        <w:ind w:firstLine="720"/>
      </w:pPr>
      <w:r w:rsidRPr="00883B0E">
        <w:t xml:space="preserve">Change leadership is essential if an organization is to challenge existing work procedures or business models. Concerning this, I will utilize the Kurt Lewin model to ensure that the change is conducted in phases. This change process has been effectively utilized by the organization to ensure the smooth transitioning of processes. There are several shortcomings, which need to be addressed through changes. For instance, one of the key considerations while implementing a change is effective communication. I will ensure that the change process is communicated clearly to all of the employees in an efficient manner. Concerning this, any of their concerns should be addressed more effectively. Employees, as well as work procedures that may get affected due to the change, will be addressed by thorough planning before the head. Organizations are highly specialized systems, and people are generally wary of change in the workplace because they do not want to walk into uncharted territory. Humans have a natural urge to live in familiar surroundings, and no one enjoys being unpleasant, even if only for a short period throughout the change process. Nevertheless, in today's market, transformation is no longer a choice for organizations to survive and thrive. Companies must learn to embrace change to preserve a competitive advantage. For this, I will ensure that effective planning is conducted before conducting a change. For instance, before proposing any model or change, I will ensure that necessary planning is conducted to undergo the change process. For this, I will keep an eye on the surrounding environment in which the business is in operation. I will also ensure, that necessary research and development work is conducted by the organization for the change process </w:t>
      </w:r>
    </w:p>
    <w:p w:rsidR="00EB6960" w:rsidRPr="00883B0E" w:rsidRDefault="00296C35" w:rsidP="00883B0E">
      <w:pPr>
        <w:ind w:firstLine="720"/>
      </w:pPr>
      <w:r w:rsidRPr="00883B0E">
        <w:t>This is a crucial stage in every company's transition since it decides how everyone raises truly understands and delivers information to everyone. The first step toward a smooth transition is to understand why changes are required. This step delves into the reasoning and reasoning behind a change initiative. The significance of well-thought-out communication cannot be emphasized. Once this step is completed, people will understand why change is necessary. Workers will also want to accept and engage in the change process once they are aware of the need for it. Individual incentives can be used to persuade people to donate to a project. To learn about change, people can use mentoring, conventional learning methodologies, and staff training. Employees can be instructed and informed on how to adapt as well as how to put these adjustments into action once they have happened.</w:t>
      </w:r>
    </w:p>
    <w:p w:rsidR="00EB6960" w:rsidRPr="00883B0E" w:rsidRDefault="00296C35" w:rsidP="00883B0E">
      <w:pPr>
        <w:ind w:firstLine="720"/>
      </w:pPr>
      <w:r w:rsidRPr="00883B0E">
        <w:t>There are several shortcomings, which need to be addressed through changes. For instance, Amazon's culture has been influenced by Bezos' haughty attitude and management style, which includes a proclivity to tell others what to do, a desire for bluntness bordering on conflict, and underlying confidence in the power of statistics. Jeff Bezos' autocratic as well as transactional leadership style has penetrated the organization. Amazon employees are intimidated and do not operate in a nice setting. Amazon's fourteen principles reflect Bezos' leadership style as well as workplace mentality. Employees are compelled to consistently demonstrate their worth, outperform their peers, and even harm their Carriers as a consequence of these criteria</w:t>
      </w:r>
      <w:r w:rsidRPr="00883B0E">
        <w:fldChar w:fldCharType="begin"/>
      </w:r>
      <w:r w:rsidRPr="00883B0E">
        <w:instrText xml:space="preserve"> ADDIN ZOTERO_ITEM CSL_CITATION {"citationID":"EYRt5EpW","properties":{"formattedCitation":"(Mattioli, 2019)","plainCitation":"(Mattioli, 2019)","noteIndex":0},"citationItems":[{"id":"wKFgF8Fr/H4eIt8jT","uris":["http://zotero.org/users/local/97cl49B3/items/3RMESWNN"],"uri":["http://zotero.org/users/local/97cl49B3/items/3RMESWNN"],"itemData":{"id":2933,"type":"webpage","title":"Amazon Has Become America’s CEO Factory - WSJ","URL":"https://www.wsj.com/articles/amazon-is-americas-ceo-factory-11574263777","author":[{"family":"Mattioli","given":"Dana"}],"accessed":{"date-parts":[["2021",11,18]]},"issued":{"date-parts":[["2019"]]}}}],"schema":"https://github.com/citation-style-language/schema/raw/master/csl-citation.json"} </w:instrText>
      </w:r>
      <w:r w:rsidRPr="00883B0E">
        <w:fldChar w:fldCharType="separate"/>
      </w:r>
      <w:r w:rsidRPr="00883B0E">
        <w:t>(Mattioli, 2019)</w:t>
      </w:r>
      <w:r w:rsidRPr="00883B0E">
        <w:fldChar w:fldCharType="end"/>
      </w:r>
      <w:r w:rsidRPr="00883B0E">
        <w:t xml:space="preserve">. In contrast to Google's Oxygen 8 Behaviors for Great Management, which emphasizes coaching, career development, communication, and independence, Amazon's leadership techniques, and principles motivate staff to be brutally extremely skeptical of one another's propositions in conferences and to secretly convey repudiation to one another's managers, which employees regard as sabotage. Concerning this, I will employ the Lewin model to reform the weaknesses of the company. I will offer a balance of relationship and task-oriented relationships, which will ensure that the employees are motivated to perform their job. </w:t>
      </w:r>
    </w:p>
    <w:p w:rsidR="003B3F58" w:rsidRDefault="00296C35" w:rsidP="00883B0E">
      <w:pPr>
        <w:ind w:firstLine="720"/>
      </w:pPr>
      <w:r w:rsidRPr="00883B0E">
        <w:t xml:space="preserve">It is vital to be able to modify required talents and habits. Theoretical concepts learned in previous sessions should be put into practice. People will want guidance and counseling to achieve those goals, as it can take some time. This is an important part of the paradigm so once the change takes place, it is important to keep it going so that workers do not revert to their old structures and working patterns, which may be achieved through observation and positive feedback. I will ensure that I bring maximum improvement in the businesses by bringing the procedures that help to maintain the changes implemented. The most essential players in shifting an organization's shift are internal variables. Since the company will be going through a difficult time, employees must receive additional product demonstration and advertising training. This type of training will help employees enhance their skills while also helping me get more customers during this challenging economic time.  I will ensure maximum participation by the internal stakeholders to ensure that the change is successful. I will also ensure that the organization complies with the external state holder requirement while conducting a change. For instance, EEO laws forbad any discrimination in the hiring and selection of an individual. Concerning this, I will ensure that the organization is compliant with the international rules and regulations to conduct a change. All the employees will be served due notice if their job is being replaced by the technology. Other than this, I will avoid any unethical practice that may posit any damage to the stakeholder of the organization. </w:t>
      </w:r>
    </w:p>
    <w:p w:rsidR="00EB6960" w:rsidRPr="00883B0E" w:rsidRDefault="00296C35" w:rsidP="00883B0E">
      <w:pPr>
        <w:ind w:firstLine="720"/>
      </w:pPr>
      <w:r w:rsidRPr="00883B0E">
        <w:t xml:space="preserve"> </w:t>
      </w:r>
    </w:p>
    <w:p w:rsidR="00EB6960" w:rsidRPr="004C5F22" w:rsidRDefault="00296C35" w:rsidP="004C5F22">
      <w:pPr>
        <w:pStyle w:val="Heading1"/>
        <w:jc w:val="left"/>
        <w:rPr>
          <w:sz w:val="28"/>
          <w:szCs w:val="28"/>
        </w:rPr>
      </w:pPr>
      <w:bookmarkStart w:id="12" w:name="_Toc89425429"/>
      <w:bookmarkStart w:id="13" w:name="_Toc89425543"/>
      <w:bookmarkStart w:id="14" w:name="_Toc89426571"/>
      <w:r w:rsidRPr="004C5F22">
        <w:rPr>
          <w:sz w:val="28"/>
          <w:szCs w:val="28"/>
        </w:rPr>
        <w:t>Conclusion</w:t>
      </w:r>
      <w:bookmarkEnd w:id="12"/>
      <w:bookmarkEnd w:id="13"/>
      <w:bookmarkEnd w:id="14"/>
      <w:r w:rsidRPr="004C5F22">
        <w:rPr>
          <w:sz w:val="28"/>
          <w:szCs w:val="28"/>
        </w:rPr>
        <w:t xml:space="preserve"> </w:t>
      </w:r>
    </w:p>
    <w:p w:rsidR="00EB6960" w:rsidRPr="00883B0E" w:rsidRDefault="00296C35" w:rsidP="00883B0E">
      <w:pPr>
        <w:ind w:firstLine="720"/>
      </w:pPr>
      <w:r w:rsidRPr="00883B0E">
        <w:t xml:space="preserve">Summing up, Leadership is becoming an essential component of corporate operations. Leadership is described as a person's ability to organize and mold a group of people so that they can work toward a common goal or vision. Leadership may be displayed in a range of situations and expressed in a variety of ways, which is why it is so important. Management may be discussed using the behavior of leaders and followers, which is the relationship between persons who can inspire others to accept their advice and those who are willing to be directed. A successful leader can persuade his or her people to dedicate themselves to the organization. A successful leader is also able and ready to explain the company's vision, goals, and strategy to its employees. The current assignment also concludes that jeff Bezos was a successful leader, who by using several leadership models have transformed an idea into a large organization. Several leadership models explain the Bezos leadership style such as adopting big five leadership traits, contingency theory, transformational theory, and other models for effective leadership. The leader has also ensured that the employees are successful in their jobs by training them. It will allow the employees to develop motivation. </w:t>
      </w:r>
    </w:p>
    <w:p w:rsidR="00EB6960" w:rsidRPr="00883B0E" w:rsidRDefault="00296C35" w:rsidP="00883B0E">
      <w:r w:rsidRPr="00883B0E">
        <w:t>In today's globalized environment, applying leadership strategies in businesses is growing more challenging owing to the dynamic intricacy of firms and their high-tech and procedures. The diversity of today's corporate environment will affect employee perceptions, aspirations, and responsibilities toward the company. Organizations nowadays are lowering, consolidating, and reforming in a variety of ways. Workers may feel that their bosses are failing to satisfy their standards as a consequence of this. The most significant factor in deciding the success of an organization is the contact between its personnel. A leader's capacity to inspire and acknowledge the contribution of employees is crucial in building a positive image of the management and company among workers. A leader is said to be effective when he or she meets the expectations of his or her employees. Effective leadership requires employee trust and belief in the leader's abilities.</w:t>
      </w:r>
    </w:p>
    <w:p w:rsidR="00EB6960" w:rsidRDefault="00296C35" w:rsidP="00883B0E">
      <w:pPr>
        <w:ind w:firstLine="720"/>
      </w:pPr>
      <w:r w:rsidRPr="00883B0E">
        <w:t xml:space="preserve">Therefore, I will utilize a balance of relationship and task relationship to get the organizational tasks done. Additionally, corporations are still researching as to which leadership style is perfect for all the given situations. For instance, situational leadership allows the leaders to adopt the leadership approach as per the situation. Concerning this, the transformational leadership adopted by Jeff Bezos has been successful in making the organization successful. The leader has successfully made a blend of transactional and transformational leadership to ensure maximum organizational productivity and workplace motivation. I will also need to develop my entrepreneurial as well as communication skills to ensure a positive impact on employees. Furthermore, this business degree will help me gain knowledge about developing the personality needed to lead an organization. I will need to work out </w:t>
      </w:r>
      <w:r w:rsidR="0020315B" w:rsidRPr="00883B0E">
        <w:t>personality</w:t>
      </w:r>
      <w:r w:rsidRPr="00883B0E">
        <w:t xml:space="preserve"> skills to ensure that I </w:t>
      </w:r>
      <w:r w:rsidR="0020315B" w:rsidRPr="00883B0E">
        <w:t xml:space="preserve">can influence others to do a certain job. </w:t>
      </w: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Default="003B3F58" w:rsidP="00883B0E">
      <w:pPr>
        <w:ind w:firstLine="720"/>
      </w:pPr>
    </w:p>
    <w:p w:rsidR="003B3F58" w:rsidRPr="00883B0E" w:rsidRDefault="003B3F58" w:rsidP="00883B0E">
      <w:pPr>
        <w:ind w:firstLine="720"/>
      </w:pPr>
    </w:p>
    <w:p w:rsidR="00EB6960" w:rsidRPr="00883B0E" w:rsidRDefault="00EB6960" w:rsidP="00883B0E"/>
    <w:p w:rsidR="00EB6960" w:rsidRPr="00883B0E" w:rsidRDefault="00296C35" w:rsidP="00883B0E">
      <w:pPr>
        <w:pStyle w:val="Heading1"/>
      </w:pPr>
      <w:bookmarkStart w:id="15" w:name="_Toc89425430"/>
      <w:bookmarkStart w:id="16" w:name="_Toc89425544"/>
      <w:bookmarkStart w:id="17" w:name="_Toc89426572"/>
      <w:r w:rsidRPr="00883B0E">
        <w:t>References</w:t>
      </w:r>
      <w:bookmarkEnd w:id="15"/>
      <w:bookmarkEnd w:id="16"/>
      <w:bookmarkEnd w:id="17"/>
      <w:r w:rsidRPr="00883B0E">
        <w:t xml:space="preserve"> </w:t>
      </w:r>
    </w:p>
    <w:p w:rsidR="00EB6960" w:rsidRPr="00883B0E" w:rsidRDefault="00296C35" w:rsidP="00883B0E">
      <w:pPr>
        <w:pStyle w:val="Bibliography"/>
      </w:pPr>
      <w:r w:rsidRPr="00883B0E">
        <w:fldChar w:fldCharType="begin"/>
      </w:r>
      <w:r w:rsidRPr="00883B0E">
        <w:instrText xml:space="preserve"> ADDIN ZOTERO_BIBL {"uncited":[],"omitted":[],"custom":[]} CSL_BIBLIOGRAPHY </w:instrText>
      </w:r>
      <w:r w:rsidRPr="00883B0E">
        <w:fldChar w:fldCharType="separate"/>
      </w:r>
      <w:r w:rsidRPr="00883B0E">
        <w:t xml:space="preserve">Ayman, R. (2004). </w:t>
      </w:r>
      <w:r w:rsidRPr="00883B0E">
        <w:rPr>
          <w:i/>
          <w:iCs/>
        </w:rPr>
        <w:t>Situational and contingency approaches to leadership.</w:t>
      </w:r>
    </w:p>
    <w:p w:rsidR="00EB6960" w:rsidRPr="00883B0E" w:rsidRDefault="00296C35" w:rsidP="00883B0E">
      <w:pPr>
        <w:pStyle w:val="Bibliography"/>
      </w:pPr>
      <w:r w:rsidRPr="00883B0E">
        <w:t xml:space="preserve">Bartone, P. T., Eid, J., Johnsen, B. H., Laberg, J. C., &amp; Snook, S. A. (2009). Big five personality factors, hardiness, and social judgment as predictors of leader performance. </w:t>
      </w:r>
      <w:r w:rsidRPr="00883B0E">
        <w:rPr>
          <w:i/>
          <w:iCs/>
        </w:rPr>
        <w:t>Leadership &amp; Organization Development Journal</w:t>
      </w:r>
      <w:r w:rsidRPr="00883B0E">
        <w:t>.</w:t>
      </w:r>
    </w:p>
    <w:p w:rsidR="00EB6960" w:rsidRDefault="00296C35" w:rsidP="00883B0E">
      <w:pPr>
        <w:pStyle w:val="Bibliography"/>
      </w:pPr>
      <w:r w:rsidRPr="00883B0E">
        <w:t xml:space="preserve">Brandt, R. L. (2011). </w:t>
      </w:r>
      <w:r w:rsidRPr="00883B0E">
        <w:rPr>
          <w:i/>
          <w:iCs/>
        </w:rPr>
        <w:t>One click: Jeff Bezos and the rise of Amazon. com</w:t>
      </w:r>
      <w:r w:rsidRPr="00883B0E">
        <w:t>. Penguin.</w:t>
      </w:r>
    </w:p>
    <w:p w:rsidR="004C5F22" w:rsidRPr="00862F32" w:rsidRDefault="004C5F22" w:rsidP="004C5F22">
      <w:pPr>
        <w:rPr>
          <w:lang w:val="en-GB"/>
        </w:rPr>
      </w:pPr>
      <w:r w:rsidRPr="00862F32">
        <w:rPr>
          <w:lang w:val="en-GB"/>
        </w:rPr>
        <w:t>Chukwusa, J., (2018). Autocratic leadership style: Obstacle to success in academic libraries. Library Philosophy and Practice, pp.1-10.</w:t>
      </w:r>
    </w:p>
    <w:p w:rsidR="004C5F22" w:rsidRPr="004C5F22" w:rsidRDefault="004C5F22" w:rsidP="004C5F22"/>
    <w:p w:rsidR="00EB6960" w:rsidRDefault="00296C35" w:rsidP="00883B0E">
      <w:pPr>
        <w:pStyle w:val="Bibliography"/>
      </w:pPr>
      <w:r w:rsidRPr="00883B0E">
        <w:t xml:space="preserve">Ciulla, J. B. (2020). The importance of leadership in shaping business values. In </w:t>
      </w:r>
      <w:r w:rsidRPr="00883B0E">
        <w:rPr>
          <w:i/>
          <w:iCs/>
        </w:rPr>
        <w:t>The search for ethics in leadership, business, and beyond</w:t>
      </w:r>
      <w:r w:rsidRPr="00883B0E">
        <w:t xml:space="preserve"> (pp. 153–163). Springer.</w:t>
      </w:r>
    </w:p>
    <w:p w:rsidR="004C5F22" w:rsidRPr="00CF1C4D" w:rsidRDefault="004C5F22" w:rsidP="004C5F22">
      <w:pPr>
        <w:rPr>
          <w:lang w:val="en-GB"/>
        </w:rPr>
      </w:pPr>
      <w:r w:rsidRPr="00CF1C4D">
        <w:rPr>
          <w:lang w:val="en-GB"/>
        </w:rPr>
        <w:t>Cote, R., (2017). Vision of effective leadership. </w:t>
      </w:r>
      <w:r w:rsidRPr="00CF1C4D">
        <w:rPr>
          <w:i/>
          <w:iCs/>
          <w:lang w:val="en-GB"/>
        </w:rPr>
        <w:t>International Journal of Business Administration</w:t>
      </w:r>
      <w:r w:rsidRPr="00CF1C4D">
        <w:rPr>
          <w:lang w:val="en-GB"/>
        </w:rPr>
        <w:t>, </w:t>
      </w:r>
      <w:r w:rsidRPr="00CF1C4D">
        <w:rPr>
          <w:i/>
          <w:iCs/>
          <w:lang w:val="en-GB"/>
        </w:rPr>
        <w:t>8</w:t>
      </w:r>
      <w:r w:rsidRPr="00CF1C4D">
        <w:rPr>
          <w:lang w:val="en-GB"/>
        </w:rPr>
        <w:t>(6), pp.1-10.</w:t>
      </w:r>
    </w:p>
    <w:p w:rsidR="004C5F22" w:rsidRPr="004C5F22" w:rsidRDefault="004C5F22" w:rsidP="004C5F22"/>
    <w:p w:rsidR="00EB6960" w:rsidRPr="00883B0E" w:rsidRDefault="00296C35" w:rsidP="00883B0E">
      <w:pPr>
        <w:pStyle w:val="Bibliography"/>
      </w:pPr>
      <w:r w:rsidRPr="00883B0E">
        <w:t xml:space="preserve">Day, M., &amp; Soper,  spencer. (2020). </w:t>
      </w:r>
      <w:r w:rsidRPr="00883B0E">
        <w:rPr>
          <w:i/>
          <w:iCs/>
        </w:rPr>
        <w:t>Amazon (AMZN) Job Pay Rate Leaves Some Warehouse Employees Struggling—Bloomberg</w:t>
      </w:r>
      <w:r w:rsidRPr="00883B0E">
        <w:t>. https://www.bloomberg.com/news/features/2020-12-17/amazon-amzn-job-pay-rate-leaves-some-warehouse-employees-homeless</w:t>
      </w:r>
    </w:p>
    <w:p w:rsidR="00EB6960" w:rsidRDefault="00296C35" w:rsidP="00883B0E">
      <w:pPr>
        <w:pStyle w:val="Bibliography"/>
      </w:pPr>
      <w:r w:rsidRPr="00883B0E">
        <w:t xml:space="preserve">Diaz-Saenz, H. R. (2011). Transformational leadership. </w:t>
      </w:r>
      <w:r w:rsidRPr="00883B0E">
        <w:rPr>
          <w:i/>
          <w:iCs/>
        </w:rPr>
        <w:t>The SAGE Handbook of Leadership</w:t>
      </w:r>
      <w:r w:rsidRPr="00883B0E">
        <w:t xml:space="preserve">, </w:t>
      </w:r>
      <w:r w:rsidRPr="00883B0E">
        <w:rPr>
          <w:i/>
          <w:iCs/>
        </w:rPr>
        <w:t>5</w:t>
      </w:r>
      <w:r w:rsidRPr="00883B0E">
        <w:t>(1), 299–310.</w:t>
      </w:r>
    </w:p>
    <w:p w:rsidR="004C5F22" w:rsidRPr="004C5F22" w:rsidRDefault="004C5F22" w:rsidP="004C5F22"/>
    <w:p w:rsidR="00EB6960" w:rsidRDefault="00296C35" w:rsidP="00883B0E">
      <w:pPr>
        <w:pStyle w:val="Bibliography"/>
      </w:pPr>
      <w:r w:rsidRPr="00883B0E">
        <w:t xml:space="preserve">Drexler, K. M. (2007). </w:t>
      </w:r>
      <w:r w:rsidRPr="00883B0E">
        <w:rPr>
          <w:i/>
          <w:iCs/>
        </w:rPr>
        <w:t>Icons of Business: Jeff Bezos</w:t>
      </w:r>
      <w:r w:rsidRPr="00883B0E">
        <w:t xml:space="preserve"> (Vol. 1). Greenwood Publishing Group.</w:t>
      </w:r>
    </w:p>
    <w:p w:rsidR="004C5F22" w:rsidRPr="004C5F22" w:rsidRDefault="004C5F22" w:rsidP="004C5F22"/>
    <w:p w:rsidR="004C5F22" w:rsidRPr="00A51957" w:rsidRDefault="004C5F22" w:rsidP="004C5F22">
      <w:pPr>
        <w:pStyle w:val="ListParagraph"/>
        <w:ind w:left="360"/>
        <w:rPr>
          <w:lang w:val="en-GB"/>
        </w:rPr>
      </w:pPr>
      <w:r w:rsidRPr="00A51957">
        <w:rPr>
          <w:lang w:val="en-GB"/>
        </w:rPr>
        <w:t>Einola, K. and Alvesson, M., (2019). The making and unmaking of teams. </w:t>
      </w:r>
      <w:r w:rsidRPr="00A51957">
        <w:rPr>
          <w:i/>
          <w:iCs/>
          <w:lang w:val="en-GB"/>
        </w:rPr>
        <w:t>Human Relations</w:t>
      </w:r>
      <w:r w:rsidRPr="00A51957">
        <w:rPr>
          <w:lang w:val="en-GB"/>
        </w:rPr>
        <w:t>, </w:t>
      </w:r>
      <w:r w:rsidRPr="00A51957">
        <w:rPr>
          <w:i/>
          <w:iCs/>
          <w:lang w:val="en-GB"/>
        </w:rPr>
        <w:t>72</w:t>
      </w:r>
      <w:r w:rsidRPr="00A51957">
        <w:rPr>
          <w:lang w:val="en-GB"/>
        </w:rPr>
        <w:t>(12), pp.1891-1919.</w:t>
      </w:r>
    </w:p>
    <w:p w:rsidR="004C5F22" w:rsidRPr="004C5F22" w:rsidRDefault="004C5F22" w:rsidP="004C5F22"/>
    <w:p w:rsidR="00EB6960" w:rsidRPr="00883B0E" w:rsidRDefault="00296C35" w:rsidP="00883B0E">
      <w:pPr>
        <w:pStyle w:val="Bibliography"/>
      </w:pPr>
      <w:r w:rsidRPr="00883B0E">
        <w:t xml:space="preserve">Eisenbach, R., Watson, K., &amp; Pillai, R. (1999). Transformational leadership in the context of organizational change. </w:t>
      </w:r>
      <w:r w:rsidRPr="00883B0E">
        <w:rPr>
          <w:i/>
          <w:iCs/>
        </w:rPr>
        <w:t>Journal of Organizational Change Management</w:t>
      </w:r>
      <w:r w:rsidRPr="00883B0E">
        <w:t>.</w:t>
      </w:r>
    </w:p>
    <w:p w:rsidR="00EB6960" w:rsidRPr="00883B0E" w:rsidRDefault="00296C35" w:rsidP="00883B0E">
      <w:pPr>
        <w:pStyle w:val="Bibliography"/>
      </w:pPr>
      <w:r w:rsidRPr="00883B0E">
        <w:t xml:space="preserve">Gradinaru, C., Toma, S.-G., Catana, S., &amp; Andrisán, G. (2020). A view on transformational leadership: The case of Jeff Bezos. </w:t>
      </w:r>
      <w:r w:rsidRPr="00883B0E">
        <w:rPr>
          <w:i/>
          <w:iCs/>
        </w:rPr>
        <w:t>Manager</w:t>
      </w:r>
      <w:r w:rsidRPr="00883B0E">
        <w:t xml:space="preserve">, </w:t>
      </w:r>
      <w:r w:rsidRPr="00883B0E">
        <w:rPr>
          <w:i/>
          <w:iCs/>
        </w:rPr>
        <w:t>31</w:t>
      </w:r>
      <w:r w:rsidRPr="00883B0E">
        <w:t>, 93–100.</w:t>
      </w:r>
    </w:p>
    <w:p w:rsidR="00EB6960" w:rsidRPr="00883B0E" w:rsidRDefault="00296C35" w:rsidP="00883B0E">
      <w:pPr>
        <w:pStyle w:val="Bibliography"/>
      </w:pPr>
      <w:r w:rsidRPr="00883B0E">
        <w:t xml:space="preserve">Hosmer, L. T. (1982). The importance of strategic leadership. </w:t>
      </w:r>
      <w:r w:rsidRPr="00883B0E">
        <w:rPr>
          <w:i/>
          <w:iCs/>
        </w:rPr>
        <w:t>The Journal of Business Strategy</w:t>
      </w:r>
      <w:r w:rsidRPr="00883B0E">
        <w:t xml:space="preserve">, </w:t>
      </w:r>
      <w:r w:rsidRPr="00883B0E">
        <w:rPr>
          <w:i/>
          <w:iCs/>
        </w:rPr>
        <w:t>3</w:t>
      </w:r>
      <w:r w:rsidRPr="00883B0E">
        <w:t>(2), 47.</w:t>
      </w:r>
    </w:p>
    <w:p w:rsidR="00EB6960" w:rsidRPr="00883B0E" w:rsidRDefault="00296C35" w:rsidP="00883B0E">
      <w:pPr>
        <w:pStyle w:val="Bibliography"/>
      </w:pPr>
      <w:r w:rsidRPr="00883B0E">
        <w:t xml:space="preserve">Komarraju, M., Karau, S. J., Schmeck, R. R., &amp; Avdic, A. (2011). The Big Five personality traits, learning styles, and academic achievement. </w:t>
      </w:r>
      <w:r w:rsidRPr="00883B0E">
        <w:rPr>
          <w:i/>
          <w:iCs/>
        </w:rPr>
        <w:t>Personality and Individual Differences</w:t>
      </w:r>
      <w:r w:rsidRPr="00883B0E">
        <w:t xml:space="preserve">, </w:t>
      </w:r>
      <w:r w:rsidRPr="00883B0E">
        <w:rPr>
          <w:i/>
          <w:iCs/>
        </w:rPr>
        <w:t>51</w:t>
      </w:r>
      <w:r w:rsidRPr="00883B0E">
        <w:t>(4), 472–477.</w:t>
      </w:r>
    </w:p>
    <w:p w:rsidR="00EB6960" w:rsidRPr="00883B0E" w:rsidRDefault="00296C35" w:rsidP="00883B0E">
      <w:pPr>
        <w:pStyle w:val="Bibliography"/>
      </w:pPr>
      <w:r w:rsidRPr="00883B0E">
        <w:t xml:space="preserve">Lashinsky, A. (2012). Amazon’s Jeff Bezos: The Ultimate Disrupter. </w:t>
      </w:r>
      <w:r w:rsidRPr="00883B0E">
        <w:rPr>
          <w:i/>
          <w:iCs/>
        </w:rPr>
        <w:t>Retrieved September</w:t>
      </w:r>
      <w:r w:rsidRPr="00883B0E">
        <w:t xml:space="preserve">, </w:t>
      </w:r>
      <w:r w:rsidRPr="00883B0E">
        <w:rPr>
          <w:i/>
          <w:iCs/>
        </w:rPr>
        <w:t>3</w:t>
      </w:r>
      <w:r w:rsidRPr="00883B0E">
        <w:t>, 2013.</w:t>
      </w:r>
    </w:p>
    <w:p w:rsidR="00EB6960" w:rsidRPr="00883B0E" w:rsidRDefault="00296C35" w:rsidP="00883B0E">
      <w:pPr>
        <w:pStyle w:val="Bibliography"/>
      </w:pPr>
      <w:r w:rsidRPr="00883B0E">
        <w:t xml:space="preserve">Mastrangelo, A., Eddy, E. R., &amp; Lorenzet, S. J. (2004). The importance of personal and professional leadership. </w:t>
      </w:r>
      <w:r w:rsidRPr="00883B0E">
        <w:rPr>
          <w:i/>
          <w:iCs/>
        </w:rPr>
        <w:t>Leadership &amp; Organization Development Journal</w:t>
      </w:r>
      <w:r w:rsidRPr="00883B0E">
        <w:t>.</w:t>
      </w:r>
    </w:p>
    <w:p w:rsidR="00EB6960" w:rsidRPr="00883B0E" w:rsidRDefault="00296C35" w:rsidP="00883B0E">
      <w:pPr>
        <w:pStyle w:val="Bibliography"/>
      </w:pPr>
      <w:r w:rsidRPr="00883B0E">
        <w:t xml:space="preserve">Mattioli, D. (2019). </w:t>
      </w:r>
      <w:r w:rsidRPr="00883B0E">
        <w:rPr>
          <w:i/>
          <w:iCs/>
        </w:rPr>
        <w:t>Amazon Has Become America’s CEO Factory—WSJ</w:t>
      </w:r>
      <w:r w:rsidRPr="00883B0E">
        <w:t>. https://www.wsj.com/articles/amazon-is-americas-ceo-factory-11574263777</w:t>
      </w:r>
    </w:p>
    <w:p w:rsidR="00EB6960" w:rsidRPr="00883B0E" w:rsidRDefault="00296C35" w:rsidP="00883B0E">
      <w:pPr>
        <w:pStyle w:val="Bibliography"/>
      </w:pPr>
      <w:r w:rsidRPr="00883B0E">
        <w:t xml:space="preserve">NY times. (2015). </w:t>
      </w:r>
      <w:r w:rsidRPr="00883B0E">
        <w:rPr>
          <w:i/>
          <w:iCs/>
        </w:rPr>
        <w:t>second highest turover new york times 2013—Google Search</w:t>
      </w:r>
      <w:r w:rsidRPr="00883B0E">
        <w:t xml:space="preserve">. </w:t>
      </w:r>
    </w:p>
    <w:p w:rsidR="00EB6960" w:rsidRPr="00883B0E" w:rsidRDefault="00296C35" w:rsidP="00883B0E">
      <w:pPr>
        <w:pStyle w:val="Bibliography"/>
      </w:pPr>
      <w:r w:rsidRPr="00883B0E">
        <w:t xml:space="preserve">Schein, A. (2020). Organisational ambidexterity, hard power management and smart power management at Amazon, a case study. </w:t>
      </w:r>
      <w:r w:rsidRPr="00883B0E">
        <w:rPr>
          <w:i/>
          <w:iCs/>
        </w:rPr>
        <w:t>Global Business and Economics Review</w:t>
      </w:r>
      <w:r w:rsidRPr="00883B0E">
        <w:t xml:space="preserve">, </w:t>
      </w:r>
      <w:r w:rsidRPr="00883B0E">
        <w:rPr>
          <w:i/>
          <w:iCs/>
        </w:rPr>
        <w:t>22</w:t>
      </w:r>
      <w:r w:rsidRPr="00883B0E">
        <w:t>(1–2), 27–40.</w:t>
      </w:r>
    </w:p>
    <w:p w:rsidR="00EB6960" w:rsidRPr="00883B0E" w:rsidRDefault="00296C35" w:rsidP="00883B0E">
      <w:pPr>
        <w:pStyle w:val="Bibliography"/>
      </w:pPr>
      <w:r w:rsidRPr="00883B0E">
        <w:t xml:space="preserve">Stone, B. (2013). </w:t>
      </w:r>
      <w:r w:rsidRPr="00883B0E">
        <w:rPr>
          <w:i/>
          <w:iCs/>
        </w:rPr>
        <w:t>The everything store: Jeff Bezos and the age of Amazon</w:t>
      </w:r>
      <w:r w:rsidRPr="00883B0E">
        <w:t>. Random House.</w:t>
      </w:r>
    </w:p>
    <w:p w:rsidR="00EB6960" w:rsidRPr="00883B0E" w:rsidRDefault="00296C35" w:rsidP="00883B0E">
      <w:pPr>
        <w:pStyle w:val="Bibliography"/>
      </w:pPr>
      <w:r w:rsidRPr="00883B0E">
        <w:t xml:space="preserve">Yukl, G. (2011). Contingency theories of effective leadership. </w:t>
      </w:r>
      <w:r w:rsidRPr="00883B0E">
        <w:rPr>
          <w:i/>
          <w:iCs/>
        </w:rPr>
        <w:t>The SAGE Handbook of Leadership</w:t>
      </w:r>
      <w:r w:rsidRPr="00883B0E">
        <w:t xml:space="preserve">, </w:t>
      </w:r>
      <w:r w:rsidRPr="00883B0E">
        <w:rPr>
          <w:i/>
          <w:iCs/>
        </w:rPr>
        <w:t>24</w:t>
      </w:r>
      <w:r w:rsidRPr="00883B0E">
        <w:t>(1), 286–298.</w:t>
      </w:r>
    </w:p>
    <w:p w:rsidR="00612B3E" w:rsidRPr="00883B0E" w:rsidRDefault="00296C35" w:rsidP="00DE50D1">
      <w:r w:rsidRPr="00883B0E">
        <w:fldChar w:fldCharType="end"/>
      </w:r>
    </w:p>
    <w:sectPr w:rsidR="00612B3E" w:rsidRPr="00883B0E" w:rsidSect="006D1AEA">
      <w:headerReference w:type="default" r:id="rId10"/>
      <w:footerReference w:type="default" r:id="rId11"/>
      <w:footerReference w:type="first" r:id="rId12"/>
      <w:footnotePr>
        <w:pos w:val="beneathText"/>
      </w:foot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E47DB" w:rsidRDefault="00BE47DB">
      <w:pPr>
        <w:spacing w:line="240" w:lineRule="auto"/>
      </w:pPr>
      <w:r>
        <w:separator/>
      </w:r>
    </w:p>
  </w:endnote>
  <w:endnote w:type="continuationSeparator" w:id="0">
    <w:p w:rsidR="00BE47DB" w:rsidRDefault="00BE47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9254241"/>
      <w:docPartObj>
        <w:docPartGallery w:val="Page Numbers (Bottom of Page)"/>
        <w:docPartUnique/>
      </w:docPartObj>
    </w:sdtPr>
    <w:sdtEndPr/>
    <w:sdtContent>
      <w:p w:rsidR="003B3F58" w:rsidRDefault="003B3F58">
        <w:pPr>
          <w:pStyle w:val="Footer"/>
          <w:jc w:val="right"/>
        </w:pPr>
        <w:r>
          <w:fldChar w:fldCharType="begin"/>
        </w:r>
        <w:r>
          <w:instrText>PAGE   \* MERGEFORMAT</w:instrText>
        </w:r>
        <w:r>
          <w:fldChar w:fldCharType="separate"/>
        </w:r>
        <w:r>
          <w:rPr>
            <w:lang w:val="ro-RO"/>
          </w:rPr>
          <w:t>2</w:t>
        </w:r>
        <w:r>
          <w:fldChar w:fldCharType="end"/>
        </w:r>
      </w:p>
    </w:sdtContent>
  </w:sdt>
  <w:p w:rsidR="003B3F58" w:rsidRDefault="003B3F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8042122"/>
      <w:docPartObj>
        <w:docPartGallery w:val="Page Numbers (Bottom of Page)"/>
        <w:docPartUnique/>
      </w:docPartObj>
    </w:sdtPr>
    <w:sdtEndPr/>
    <w:sdtContent>
      <w:p w:rsidR="006D1AEA" w:rsidRDefault="00BE74D6">
        <w:pPr>
          <w:pStyle w:val="Footer"/>
          <w:jc w:val="right"/>
        </w:pPr>
      </w:p>
    </w:sdtContent>
  </w:sdt>
  <w:p w:rsidR="006D1AEA" w:rsidRDefault="006D1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E47DB" w:rsidRDefault="00BE47DB">
      <w:pPr>
        <w:spacing w:line="240" w:lineRule="auto"/>
      </w:pPr>
      <w:r>
        <w:separator/>
      </w:r>
    </w:p>
  </w:footnote>
  <w:footnote w:type="continuationSeparator" w:id="0">
    <w:p w:rsidR="00BE47DB" w:rsidRDefault="00BE47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81978" w:rsidRDefault="00296C35" w:rsidP="004B099C">
    <w:pPr>
      <w:pStyle w:val="Header"/>
    </w:pPr>
    <w:r>
      <w:tab/>
    </w:r>
    <w:r>
      <w:tab/>
    </w:r>
    <w:r w:rsidR="004B099C">
      <w:tab/>
    </w:r>
    <w:r w:rsidR="004B099C">
      <w:tab/>
    </w:r>
    <w:r w:rsidR="004B099C">
      <w:tab/>
    </w:r>
    <w:r w:rsidR="004B099C">
      <w:tab/>
    </w:r>
    <w:r w:rsidR="004B099C">
      <w:tab/>
    </w:r>
    <w:r w:rsidR="004B099C">
      <w:tab/>
    </w:r>
    <w:r w:rsidR="004B099C">
      <w:tab/>
    </w:r>
    <w:r w:rsidR="004B099C">
      <w:tab/>
    </w:r>
    <w:r w:rsidR="004B099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B347290"/>
    <w:multiLevelType w:val="multilevel"/>
    <w:tmpl w:val="565806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D82E42"/>
    <w:multiLevelType w:val="hybridMultilevel"/>
    <w:tmpl w:val="C07E37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2D6322"/>
    <w:multiLevelType w:val="multilevel"/>
    <w:tmpl w:val="40FA26FA"/>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5A0F39"/>
    <w:multiLevelType w:val="hybridMultilevel"/>
    <w:tmpl w:val="BB3A2BDE"/>
    <w:lvl w:ilvl="0" w:tplc="2C7E5CAE">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95645AC"/>
    <w:multiLevelType w:val="hybridMultilevel"/>
    <w:tmpl w:val="38104B12"/>
    <w:lvl w:ilvl="0" w:tplc="FFFFFFFF">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8"/>
  </w:num>
  <w:num w:numId="13">
    <w:abstractNumId w:val="15"/>
  </w:num>
  <w:num w:numId="14">
    <w:abstractNumId w:val="14"/>
  </w:num>
  <w:num w:numId="15">
    <w:abstractNumId w:val="17"/>
  </w:num>
  <w:num w:numId="16">
    <w:abstractNumId w:val="16"/>
  </w:num>
  <w:num w:numId="17">
    <w:abstractNumId w:val="11"/>
  </w:num>
  <w:num w:numId="18">
    <w:abstractNumId w:val="10"/>
  </w:num>
  <w:num w:numId="19">
    <w:abstractNumId w:val="1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attachedTemplate r:id="rId1"/>
  <w:revisionView w:inkAnnotations="0"/>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3NjW2MDQxszQ1N7dU0lEKTi0uzszPAykwrAUAHl25CSwAAAA="/>
  </w:docVars>
  <w:rsids>
    <w:rsidRoot w:val="00314011"/>
    <w:rsid w:val="00005C56"/>
    <w:rsid w:val="000114B0"/>
    <w:rsid w:val="00025E3D"/>
    <w:rsid w:val="00032E23"/>
    <w:rsid w:val="000405C1"/>
    <w:rsid w:val="00046ABA"/>
    <w:rsid w:val="00047DBE"/>
    <w:rsid w:val="000639F2"/>
    <w:rsid w:val="00076E9D"/>
    <w:rsid w:val="000A142A"/>
    <w:rsid w:val="000A33C3"/>
    <w:rsid w:val="000C3D59"/>
    <w:rsid w:val="000C526B"/>
    <w:rsid w:val="000D2BB9"/>
    <w:rsid w:val="000D3C58"/>
    <w:rsid w:val="000D3F41"/>
    <w:rsid w:val="000E5669"/>
    <w:rsid w:val="000E6D4E"/>
    <w:rsid w:val="000F57CD"/>
    <w:rsid w:val="001038E1"/>
    <w:rsid w:val="0011614D"/>
    <w:rsid w:val="00116B6C"/>
    <w:rsid w:val="00151844"/>
    <w:rsid w:val="001521DE"/>
    <w:rsid w:val="001623B3"/>
    <w:rsid w:val="001623D4"/>
    <w:rsid w:val="00183F9B"/>
    <w:rsid w:val="0018490C"/>
    <w:rsid w:val="0019183F"/>
    <w:rsid w:val="00192A2C"/>
    <w:rsid w:val="001B69C1"/>
    <w:rsid w:val="001C2433"/>
    <w:rsid w:val="001C4882"/>
    <w:rsid w:val="001C4AE3"/>
    <w:rsid w:val="001D092F"/>
    <w:rsid w:val="001D7704"/>
    <w:rsid w:val="001E1E2C"/>
    <w:rsid w:val="001E4DA2"/>
    <w:rsid w:val="0020315B"/>
    <w:rsid w:val="00206065"/>
    <w:rsid w:val="002115FA"/>
    <w:rsid w:val="002228E0"/>
    <w:rsid w:val="00223E75"/>
    <w:rsid w:val="00233FC9"/>
    <w:rsid w:val="00242153"/>
    <w:rsid w:val="0025057F"/>
    <w:rsid w:val="00251FB7"/>
    <w:rsid w:val="00256052"/>
    <w:rsid w:val="002634F7"/>
    <w:rsid w:val="00264E9C"/>
    <w:rsid w:val="002672BC"/>
    <w:rsid w:val="0027447E"/>
    <w:rsid w:val="00274C9B"/>
    <w:rsid w:val="00274D42"/>
    <w:rsid w:val="00274D97"/>
    <w:rsid w:val="00274F1C"/>
    <w:rsid w:val="00282336"/>
    <w:rsid w:val="00295BF4"/>
    <w:rsid w:val="00296C35"/>
    <w:rsid w:val="00297740"/>
    <w:rsid w:val="002A31A8"/>
    <w:rsid w:val="002B681C"/>
    <w:rsid w:val="002E0BDA"/>
    <w:rsid w:val="00311D04"/>
    <w:rsid w:val="00314011"/>
    <w:rsid w:val="00337662"/>
    <w:rsid w:val="003402B9"/>
    <w:rsid w:val="00354116"/>
    <w:rsid w:val="00355DCA"/>
    <w:rsid w:val="00360BE8"/>
    <w:rsid w:val="00365249"/>
    <w:rsid w:val="00390A18"/>
    <w:rsid w:val="003B3F58"/>
    <w:rsid w:val="003B6079"/>
    <w:rsid w:val="003D64D0"/>
    <w:rsid w:val="003E54BA"/>
    <w:rsid w:val="003E65E0"/>
    <w:rsid w:val="004006CA"/>
    <w:rsid w:val="00440D3E"/>
    <w:rsid w:val="004629EC"/>
    <w:rsid w:val="004672B9"/>
    <w:rsid w:val="00471688"/>
    <w:rsid w:val="004A7A85"/>
    <w:rsid w:val="004B099C"/>
    <w:rsid w:val="004B5AB0"/>
    <w:rsid w:val="004C5F22"/>
    <w:rsid w:val="004F3FE9"/>
    <w:rsid w:val="004F42A7"/>
    <w:rsid w:val="00505D81"/>
    <w:rsid w:val="00521D5D"/>
    <w:rsid w:val="00550869"/>
    <w:rsid w:val="00551A02"/>
    <w:rsid w:val="0055231E"/>
    <w:rsid w:val="005534FA"/>
    <w:rsid w:val="00564BA1"/>
    <w:rsid w:val="005872A5"/>
    <w:rsid w:val="005C392D"/>
    <w:rsid w:val="005D3A03"/>
    <w:rsid w:val="005E2CEC"/>
    <w:rsid w:val="005F153F"/>
    <w:rsid w:val="005F2467"/>
    <w:rsid w:val="00612B3E"/>
    <w:rsid w:val="00656B64"/>
    <w:rsid w:val="0065729D"/>
    <w:rsid w:val="00667FD9"/>
    <w:rsid w:val="00674474"/>
    <w:rsid w:val="0067769B"/>
    <w:rsid w:val="00697038"/>
    <w:rsid w:val="006A3CC6"/>
    <w:rsid w:val="006C2123"/>
    <w:rsid w:val="006D1AEA"/>
    <w:rsid w:val="006D4104"/>
    <w:rsid w:val="00702994"/>
    <w:rsid w:val="00706AAE"/>
    <w:rsid w:val="00722C03"/>
    <w:rsid w:val="0072328C"/>
    <w:rsid w:val="00723C4E"/>
    <w:rsid w:val="00733313"/>
    <w:rsid w:val="007403BB"/>
    <w:rsid w:val="00767246"/>
    <w:rsid w:val="00770232"/>
    <w:rsid w:val="007859BA"/>
    <w:rsid w:val="00787C0A"/>
    <w:rsid w:val="0079215B"/>
    <w:rsid w:val="007A0131"/>
    <w:rsid w:val="007B360D"/>
    <w:rsid w:val="007C0F06"/>
    <w:rsid w:val="007C7388"/>
    <w:rsid w:val="007D2872"/>
    <w:rsid w:val="007D3798"/>
    <w:rsid w:val="007F2866"/>
    <w:rsid w:val="007F3F65"/>
    <w:rsid w:val="008002C0"/>
    <w:rsid w:val="00807261"/>
    <w:rsid w:val="00823F8F"/>
    <w:rsid w:val="00842C83"/>
    <w:rsid w:val="008579D8"/>
    <w:rsid w:val="00883B0E"/>
    <w:rsid w:val="00897A90"/>
    <w:rsid w:val="008A55F2"/>
    <w:rsid w:val="008C5323"/>
    <w:rsid w:val="008D1544"/>
    <w:rsid w:val="008D7559"/>
    <w:rsid w:val="00904A66"/>
    <w:rsid w:val="00915F57"/>
    <w:rsid w:val="00920222"/>
    <w:rsid w:val="00924D56"/>
    <w:rsid w:val="0093326A"/>
    <w:rsid w:val="0093331A"/>
    <w:rsid w:val="00936F33"/>
    <w:rsid w:val="00956426"/>
    <w:rsid w:val="00975A25"/>
    <w:rsid w:val="00977963"/>
    <w:rsid w:val="0098006A"/>
    <w:rsid w:val="009803A6"/>
    <w:rsid w:val="009A3BE4"/>
    <w:rsid w:val="009A49F7"/>
    <w:rsid w:val="009A5B1C"/>
    <w:rsid w:val="009A6A3B"/>
    <w:rsid w:val="009C2631"/>
    <w:rsid w:val="009C45A3"/>
    <w:rsid w:val="009D1AE9"/>
    <w:rsid w:val="009E3EEA"/>
    <w:rsid w:val="009E487B"/>
    <w:rsid w:val="00A009F4"/>
    <w:rsid w:val="00A04AF1"/>
    <w:rsid w:val="00A16D63"/>
    <w:rsid w:val="00A21756"/>
    <w:rsid w:val="00A252A7"/>
    <w:rsid w:val="00A266FD"/>
    <w:rsid w:val="00A32FB9"/>
    <w:rsid w:val="00A3494E"/>
    <w:rsid w:val="00A4220A"/>
    <w:rsid w:val="00A46BE6"/>
    <w:rsid w:val="00A63A5A"/>
    <w:rsid w:val="00A74AEE"/>
    <w:rsid w:val="00A82E34"/>
    <w:rsid w:val="00A87238"/>
    <w:rsid w:val="00A93C98"/>
    <w:rsid w:val="00AB1E6E"/>
    <w:rsid w:val="00AD33F6"/>
    <w:rsid w:val="00AD7636"/>
    <w:rsid w:val="00AE1DE1"/>
    <w:rsid w:val="00AE5FA9"/>
    <w:rsid w:val="00B30122"/>
    <w:rsid w:val="00B3153B"/>
    <w:rsid w:val="00B77491"/>
    <w:rsid w:val="00B823AA"/>
    <w:rsid w:val="00B849BE"/>
    <w:rsid w:val="00BA45DB"/>
    <w:rsid w:val="00BB5D44"/>
    <w:rsid w:val="00BE47DB"/>
    <w:rsid w:val="00BE6FD1"/>
    <w:rsid w:val="00BE74D6"/>
    <w:rsid w:val="00BF33CD"/>
    <w:rsid w:val="00BF4184"/>
    <w:rsid w:val="00BF64F8"/>
    <w:rsid w:val="00BF72EF"/>
    <w:rsid w:val="00C0601E"/>
    <w:rsid w:val="00C168FC"/>
    <w:rsid w:val="00C31D30"/>
    <w:rsid w:val="00C37756"/>
    <w:rsid w:val="00C4138C"/>
    <w:rsid w:val="00C44D7B"/>
    <w:rsid w:val="00C6033D"/>
    <w:rsid w:val="00C63999"/>
    <w:rsid w:val="00C83600"/>
    <w:rsid w:val="00C85927"/>
    <w:rsid w:val="00CA6FC3"/>
    <w:rsid w:val="00CB0BAF"/>
    <w:rsid w:val="00CD6E39"/>
    <w:rsid w:val="00CE07A6"/>
    <w:rsid w:val="00CE102D"/>
    <w:rsid w:val="00CF6E91"/>
    <w:rsid w:val="00D10746"/>
    <w:rsid w:val="00D10BD9"/>
    <w:rsid w:val="00D24625"/>
    <w:rsid w:val="00D55E14"/>
    <w:rsid w:val="00D67183"/>
    <w:rsid w:val="00D71FDB"/>
    <w:rsid w:val="00D759F7"/>
    <w:rsid w:val="00D85B16"/>
    <w:rsid w:val="00D85B68"/>
    <w:rsid w:val="00DA24BA"/>
    <w:rsid w:val="00DA4602"/>
    <w:rsid w:val="00DA71E8"/>
    <w:rsid w:val="00DB45B3"/>
    <w:rsid w:val="00DB7320"/>
    <w:rsid w:val="00DC31B9"/>
    <w:rsid w:val="00DC5F47"/>
    <w:rsid w:val="00DE50D1"/>
    <w:rsid w:val="00DF5C46"/>
    <w:rsid w:val="00E02FAD"/>
    <w:rsid w:val="00E30F30"/>
    <w:rsid w:val="00E454AA"/>
    <w:rsid w:val="00E4747E"/>
    <w:rsid w:val="00E6004D"/>
    <w:rsid w:val="00E609BB"/>
    <w:rsid w:val="00E61CD9"/>
    <w:rsid w:val="00E652DC"/>
    <w:rsid w:val="00E6605C"/>
    <w:rsid w:val="00E75009"/>
    <w:rsid w:val="00E81978"/>
    <w:rsid w:val="00E8634F"/>
    <w:rsid w:val="00E90D3C"/>
    <w:rsid w:val="00E93A7D"/>
    <w:rsid w:val="00E97628"/>
    <w:rsid w:val="00EB6960"/>
    <w:rsid w:val="00EC159A"/>
    <w:rsid w:val="00EC2E12"/>
    <w:rsid w:val="00EC590F"/>
    <w:rsid w:val="00ED654F"/>
    <w:rsid w:val="00ED73D8"/>
    <w:rsid w:val="00EE1C14"/>
    <w:rsid w:val="00EF7277"/>
    <w:rsid w:val="00F13D49"/>
    <w:rsid w:val="00F303AB"/>
    <w:rsid w:val="00F336CD"/>
    <w:rsid w:val="00F379B7"/>
    <w:rsid w:val="00F40540"/>
    <w:rsid w:val="00F44C98"/>
    <w:rsid w:val="00F525FA"/>
    <w:rsid w:val="00F57BFD"/>
    <w:rsid w:val="00F678F8"/>
    <w:rsid w:val="00F72E16"/>
    <w:rsid w:val="00F74A2E"/>
    <w:rsid w:val="00F81BAA"/>
    <w:rsid w:val="00F8277C"/>
    <w:rsid w:val="00F91A29"/>
    <w:rsid w:val="00F91CC0"/>
    <w:rsid w:val="00FC3355"/>
    <w:rsid w:val="00FC537D"/>
    <w:rsid w:val="00FE1A50"/>
    <w:rsid w:val="00FE28B7"/>
    <w:rsid w:val="00FF2002"/>
    <w:rsid w:val="00FF5A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11DE0"/>
  <w15:docId w15:val="{51E18EE0-7560-4791-ABFB-FC6F7F9A6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99C"/>
    <w:pPr>
      <w:spacing w:line="480" w:lineRule="auto"/>
    </w:pPr>
    <w:rPr>
      <w:lang w:eastAsia="ja-JP"/>
    </w:rPr>
  </w:style>
  <w:style w:type="paragraph" w:styleId="Heading1">
    <w:name w:val="heading 1"/>
    <w:basedOn w:val="Normal"/>
    <w:next w:val="Normal"/>
    <w:link w:val="Heading1Char"/>
    <w:uiPriority w:val="9"/>
    <w:qFormat/>
    <w:rsid w:val="009A6A3B"/>
    <w:pPr>
      <w:keepNext/>
      <w:keepLines/>
      <w:jc w:val="center"/>
      <w:outlineLvl w:val="0"/>
    </w:pPr>
    <w:rPr>
      <w:b/>
      <w:bCs/>
      <w:kern w:val="24"/>
    </w:rPr>
  </w:style>
  <w:style w:type="paragraph" w:styleId="Heading2">
    <w:name w:val="heading 2"/>
    <w:basedOn w:val="Normal"/>
    <w:next w:val="Normal"/>
    <w:link w:val="Heading2Char"/>
    <w:uiPriority w:val="4"/>
    <w:unhideWhenUsed/>
    <w:qFormat/>
    <w:rsid w:val="009A6A3B"/>
    <w:pPr>
      <w:keepNext/>
      <w:keepLines/>
      <w:outlineLvl w:val="1"/>
    </w:pPr>
    <w:rPr>
      <w:b/>
      <w:bCs/>
      <w:kern w:val="24"/>
    </w:rPr>
  </w:style>
  <w:style w:type="paragraph" w:styleId="Heading3">
    <w:name w:val="heading 3"/>
    <w:basedOn w:val="Normal"/>
    <w:next w:val="Normal"/>
    <w:link w:val="Heading3Char"/>
    <w:uiPriority w:val="4"/>
    <w:unhideWhenUsed/>
    <w:qFormat/>
    <w:rsid w:val="00C31D30"/>
    <w:pPr>
      <w:keepNext/>
      <w:keepLines/>
      <w:ind w:firstLine="720"/>
      <w:outlineLvl w:val="2"/>
    </w:pPr>
    <w:rPr>
      <w:b/>
      <w:bCs/>
      <w:kern w:val="24"/>
    </w:rPr>
  </w:style>
  <w:style w:type="paragraph" w:styleId="Heading4">
    <w:name w:val="heading 4"/>
    <w:basedOn w:val="Normal"/>
    <w:next w:val="Normal"/>
    <w:link w:val="Heading4Char"/>
    <w:uiPriority w:val="4"/>
    <w:unhideWhenUsed/>
    <w:qFormat/>
    <w:rsid w:val="00C31D30"/>
    <w:pPr>
      <w:keepNext/>
      <w:keepLines/>
      <w:ind w:firstLine="720"/>
      <w:outlineLvl w:val="3"/>
    </w:pPr>
    <w:rPr>
      <w:b/>
      <w:bCs/>
      <w:i/>
      <w:iCs/>
      <w:kern w:val="24"/>
    </w:rPr>
  </w:style>
  <w:style w:type="paragraph" w:styleId="Heading5">
    <w:name w:val="heading 5"/>
    <w:basedOn w:val="Normal"/>
    <w:next w:val="Normal"/>
    <w:link w:val="Heading5Char"/>
    <w:uiPriority w:val="4"/>
    <w:unhideWhenUsed/>
    <w:qFormat/>
    <w:rsid w:val="00C31D30"/>
    <w:pPr>
      <w:keepNext/>
      <w:keepLines/>
      <w:ind w:firstLine="720"/>
      <w:outlineLvl w:val="4"/>
    </w:pPr>
    <w:rPr>
      <w:i/>
      <w:iCs/>
      <w:kern w:val="24"/>
    </w:rPr>
  </w:style>
  <w:style w:type="paragraph" w:styleId="Heading6">
    <w:name w:val="heading 6"/>
    <w:basedOn w:val="Normal"/>
    <w:next w:val="Normal"/>
    <w:link w:val="Heading6Char"/>
    <w:uiPriority w:val="9"/>
    <w:semiHidden/>
    <w:qFormat/>
    <w:rsid w:val="009A6A3B"/>
    <w:pPr>
      <w:keepNext/>
      <w:keepLines/>
      <w:spacing w:before="40"/>
      <w:outlineLvl w:val="5"/>
    </w:pPr>
    <w:rPr>
      <w:color w:val="6E6E6E"/>
      <w:kern w:val="24"/>
    </w:rPr>
  </w:style>
  <w:style w:type="paragraph" w:styleId="Heading7">
    <w:name w:val="heading 7"/>
    <w:basedOn w:val="Normal"/>
    <w:next w:val="Normal"/>
    <w:link w:val="Heading7Char"/>
    <w:uiPriority w:val="9"/>
    <w:semiHidden/>
    <w:qFormat/>
    <w:rsid w:val="009A6A3B"/>
    <w:pPr>
      <w:keepNext/>
      <w:keepLines/>
      <w:spacing w:before="40"/>
      <w:outlineLvl w:val="6"/>
    </w:pPr>
    <w:rPr>
      <w:i/>
      <w:iCs/>
      <w:color w:val="6E6E6E"/>
      <w:kern w:val="24"/>
    </w:rPr>
  </w:style>
  <w:style w:type="paragraph" w:styleId="Heading8">
    <w:name w:val="heading 8"/>
    <w:basedOn w:val="Normal"/>
    <w:next w:val="Normal"/>
    <w:link w:val="Heading8Char"/>
    <w:uiPriority w:val="9"/>
    <w:semiHidden/>
    <w:qFormat/>
    <w:rsid w:val="009A6A3B"/>
    <w:pPr>
      <w:keepNext/>
      <w:keepLines/>
      <w:spacing w:before="40"/>
      <w:outlineLvl w:val="7"/>
    </w:pPr>
    <w:rPr>
      <w:color w:val="272727"/>
      <w:kern w:val="24"/>
      <w:sz w:val="22"/>
      <w:szCs w:val="21"/>
    </w:rPr>
  </w:style>
  <w:style w:type="paragraph" w:styleId="Heading9">
    <w:name w:val="heading 9"/>
    <w:basedOn w:val="Normal"/>
    <w:next w:val="Normal"/>
    <w:link w:val="Heading9Char"/>
    <w:uiPriority w:val="9"/>
    <w:semiHidden/>
    <w:qFormat/>
    <w:rsid w:val="009A6A3B"/>
    <w:pPr>
      <w:keepNext/>
      <w:keepLines/>
      <w:spacing w:before="40"/>
      <w:outlineLvl w:val="8"/>
    </w:pPr>
    <w:rPr>
      <w:i/>
      <w:iCs/>
      <w:color w:val="272727"/>
      <w:kern w:val="24"/>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rsid w:val="00F74A2E"/>
    <w:pPr>
      <w:pageBreakBefore/>
      <w:jc w:val="center"/>
      <w:outlineLvl w:val="0"/>
    </w:pPr>
    <w:rPr>
      <w:kern w:val="24"/>
    </w:rPr>
  </w:style>
  <w:style w:type="paragraph" w:styleId="Header">
    <w:name w:val="header"/>
    <w:basedOn w:val="Normal"/>
    <w:link w:val="HeaderChar"/>
    <w:uiPriority w:val="99"/>
    <w:unhideWhenUsed/>
    <w:qFormat/>
    <w:rsid w:val="00F74A2E"/>
    <w:rPr>
      <w:kern w:val="24"/>
    </w:rPr>
  </w:style>
  <w:style w:type="character" w:customStyle="1" w:styleId="HeaderChar">
    <w:name w:val="Header Char"/>
    <w:link w:val="Header"/>
    <w:uiPriority w:val="99"/>
    <w:rsid w:val="00F74A2E"/>
    <w:rPr>
      <w:kern w:val="24"/>
    </w:rPr>
  </w:style>
  <w:style w:type="character" w:styleId="Strong">
    <w:name w:val="Strong"/>
    <w:uiPriority w:val="22"/>
    <w:unhideWhenUsed/>
    <w:qFormat/>
    <w:rsid w:val="00F74A2E"/>
    <w:rPr>
      <w:b w:val="0"/>
      <w:bCs w:val="0"/>
      <w:caps/>
      <w:smallCaps w:val="0"/>
    </w:rPr>
  </w:style>
  <w:style w:type="character" w:styleId="PlaceholderText">
    <w:name w:val="Placeholder Text"/>
    <w:uiPriority w:val="99"/>
    <w:semiHidden/>
    <w:rsid w:val="005D3A03"/>
    <w:rPr>
      <w:color w:val="404040"/>
    </w:rPr>
  </w:style>
  <w:style w:type="paragraph" w:styleId="NoSpacing">
    <w:name w:val="No Spacing"/>
    <w:aliases w:val="No Indent"/>
    <w:link w:val="NoSpacingChar"/>
    <w:uiPriority w:val="1"/>
    <w:qFormat/>
    <w:rsid w:val="00F74A2E"/>
    <w:pPr>
      <w:spacing w:line="480" w:lineRule="auto"/>
    </w:pPr>
    <w:rPr>
      <w:lang w:eastAsia="ja-JP"/>
    </w:rPr>
  </w:style>
  <w:style w:type="character" w:customStyle="1" w:styleId="Heading1Char">
    <w:name w:val="Heading 1 Char"/>
    <w:link w:val="Heading1"/>
    <w:uiPriority w:val="9"/>
    <w:rsid w:val="00F74A2E"/>
    <w:rPr>
      <w:rFonts w:ascii="Times New Roman" w:eastAsia="SimSun" w:hAnsi="Times New Roman" w:cs="Times New Roman"/>
      <w:b/>
      <w:bCs/>
      <w:kern w:val="24"/>
    </w:rPr>
  </w:style>
  <w:style w:type="character" w:customStyle="1" w:styleId="Heading2Char">
    <w:name w:val="Heading 2 Char"/>
    <w:link w:val="Heading2"/>
    <w:uiPriority w:val="4"/>
    <w:rsid w:val="00F74A2E"/>
    <w:rPr>
      <w:rFonts w:ascii="Times New Roman" w:eastAsia="SimSun" w:hAnsi="Times New Roman" w:cs="Times New Roman"/>
      <w:b/>
      <w:bCs/>
      <w:kern w:val="24"/>
    </w:rPr>
  </w:style>
  <w:style w:type="paragraph" w:styleId="Title">
    <w:name w:val="Title"/>
    <w:basedOn w:val="Normal"/>
    <w:link w:val="TitleChar"/>
    <w:qFormat/>
    <w:rsid w:val="00F74A2E"/>
    <w:pPr>
      <w:spacing w:before="2400"/>
      <w:contextualSpacing/>
      <w:jc w:val="center"/>
    </w:pPr>
    <w:rPr>
      <w:kern w:val="24"/>
    </w:rPr>
  </w:style>
  <w:style w:type="character" w:customStyle="1" w:styleId="TitleChar">
    <w:name w:val="Title Char"/>
    <w:link w:val="Title"/>
    <w:rsid w:val="008C5323"/>
    <w:rPr>
      <w:rFonts w:ascii="Times New Roman" w:eastAsia="SimSun" w:hAnsi="Times New Roman" w:cs="Times New Roman"/>
      <w:kern w:val="24"/>
    </w:rPr>
  </w:style>
  <w:style w:type="character" w:styleId="Emphasis">
    <w:name w:val="Emphasis"/>
    <w:uiPriority w:val="4"/>
    <w:unhideWhenUsed/>
    <w:qFormat/>
    <w:rsid w:val="00F74A2E"/>
    <w:rPr>
      <w:i/>
      <w:iCs/>
    </w:rPr>
  </w:style>
  <w:style w:type="character" w:customStyle="1" w:styleId="Heading3Char">
    <w:name w:val="Heading 3 Char"/>
    <w:link w:val="Heading3"/>
    <w:uiPriority w:val="4"/>
    <w:rsid w:val="00C31D30"/>
    <w:rPr>
      <w:rFonts w:ascii="Times New Roman" w:eastAsia="SimSun" w:hAnsi="Times New Roman" w:cs="Times New Roman"/>
      <w:b/>
      <w:bCs/>
      <w:kern w:val="24"/>
    </w:rPr>
  </w:style>
  <w:style w:type="character" w:customStyle="1" w:styleId="Heading4Char">
    <w:name w:val="Heading 4 Char"/>
    <w:link w:val="Heading4"/>
    <w:uiPriority w:val="4"/>
    <w:rsid w:val="00C31D30"/>
    <w:rPr>
      <w:rFonts w:ascii="Times New Roman" w:eastAsia="SimSun" w:hAnsi="Times New Roman" w:cs="Times New Roman"/>
      <w:b/>
      <w:bCs/>
      <w:i/>
      <w:iCs/>
      <w:kern w:val="24"/>
    </w:rPr>
  </w:style>
  <w:style w:type="character" w:customStyle="1" w:styleId="Heading5Char">
    <w:name w:val="Heading 5 Char"/>
    <w:link w:val="Heading5"/>
    <w:uiPriority w:val="4"/>
    <w:rsid w:val="00C31D30"/>
    <w:rPr>
      <w:rFonts w:ascii="Times New Roman" w:eastAsia="SimSun" w:hAnsi="Times New Roman" w:cs="Times New Roman"/>
      <w:i/>
      <w:iCs/>
      <w:kern w:val="24"/>
    </w:rPr>
  </w:style>
  <w:style w:type="paragraph" w:styleId="BalloonText">
    <w:name w:val="Balloon Text"/>
    <w:basedOn w:val="Normal"/>
    <w:link w:val="BalloonTextChar"/>
    <w:uiPriority w:val="99"/>
    <w:semiHidden/>
    <w:unhideWhenUsed/>
    <w:rsid w:val="00FF2002"/>
    <w:rPr>
      <w:rFonts w:ascii="Segoe UI" w:hAnsi="Segoe UI" w:cs="Segoe UI"/>
      <w:kern w:val="24"/>
      <w:sz w:val="22"/>
      <w:szCs w:val="18"/>
    </w:rPr>
  </w:style>
  <w:style w:type="character" w:customStyle="1" w:styleId="BalloonTextChar">
    <w:name w:val="Balloon Text Char"/>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rsid w:val="00F74A2E"/>
    <w:pPr>
      <w:ind w:left="720" w:hanging="720"/>
    </w:pPr>
    <w:rPr>
      <w:kern w:val="24"/>
    </w:rPr>
  </w:style>
  <w:style w:type="paragraph" w:styleId="BlockText">
    <w:name w:val="Block Text"/>
    <w:basedOn w:val="Normal"/>
    <w:uiPriority w:val="99"/>
    <w:semiHidden/>
    <w:unhideWhenUsed/>
    <w:rsid w:val="009A6A3B"/>
    <w:pPr>
      <w:pBdr>
        <w:top w:val="single" w:sz="2" w:space="10" w:color="595959" w:shadow="1"/>
        <w:left w:val="single" w:sz="2" w:space="10" w:color="595959" w:shadow="1"/>
        <w:bottom w:val="single" w:sz="2" w:space="10" w:color="595959" w:shadow="1"/>
        <w:right w:val="single" w:sz="2" w:space="10" w:color="595959" w:shadow="1"/>
      </w:pBdr>
      <w:ind w:left="1152" w:right="1152"/>
    </w:pPr>
    <w:rPr>
      <w:i/>
      <w:iCs/>
      <w:color w:val="595959"/>
      <w:kern w:val="24"/>
    </w:rPr>
  </w:style>
  <w:style w:type="paragraph" w:styleId="BodyText">
    <w:name w:val="Body Text"/>
    <w:basedOn w:val="Normal"/>
    <w:link w:val="BodyTextChar"/>
    <w:uiPriority w:val="99"/>
    <w:semiHidden/>
    <w:unhideWhenUsed/>
    <w:rsid w:val="00F74A2E"/>
    <w:pPr>
      <w:spacing w:after="120"/>
    </w:pPr>
    <w:rPr>
      <w:kern w:val="24"/>
    </w:rPr>
  </w:style>
  <w:style w:type="character" w:customStyle="1" w:styleId="BodyTextChar">
    <w:name w:val="Body Text Char"/>
    <w:link w:val="BodyText"/>
    <w:uiPriority w:val="99"/>
    <w:semiHidden/>
    <w:rsid w:val="00F74A2E"/>
    <w:rPr>
      <w:kern w:val="24"/>
    </w:rPr>
  </w:style>
  <w:style w:type="paragraph" w:styleId="BodyText2">
    <w:name w:val="Body Text 2"/>
    <w:basedOn w:val="Normal"/>
    <w:link w:val="BodyText2Char"/>
    <w:uiPriority w:val="99"/>
    <w:semiHidden/>
    <w:unhideWhenUsed/>
    <w:rsid w:val="00F74A2E"/>
    <w:pPr>
      <w:spacing w:after="120"/>
    </w:pPr>
    <w:rPr>
      <w:kern w:val="24"/>
    </w:rPr>
  </w:style>
  <w:style w:type="character" w:customStyle="1" w:styleId="BodyText2Char">
    <w:name w:val="Body Text 2 Char"/>
    <w:link w:val="BodyText2"/>
    <w:uiPriority w:val="99"/>
    <w:semiHidden/>
    <w:rsid w:val="00F74A2E"/>
    <w:rPr>
      <w:kern w:val="24"/>
    </w:rPr>
  </w:style>
  <w:style w:type="paragraph" w:styleId="BodyText3">
    <w:name w:val="Body Text 3"/>
    <w:basedOn w:val="Normal"/>
    <w:link w:val="BodyText3Char"/>
    <w:uiPriority w:val="99"/>
    <w:semiHidden/>
    <w:unhideWhenUsed/>
    <w:rsid w:val="00FF2002"/>
    <w:pPr>
      <w:spacing w:after="120"/>
    </w:pPr>
    <w:rPr>
      <w:kern w:val="24"/>
      <w:sz w:val="22"/>
      <w:szCs w:val="16"/>
    </w:rPr>
  </w:style>
  <w:style w:type="character" w:customStyle="1" w:styleId="BodyText3Char">
    <w:name w:val="Body Text 3 Char"/>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rsid w:val="00F74A2E"/>
    <w:pPr>
      <w:spacing w:after="0"/>
    </w:pPr>
  </w:style>
  <w:style w:type="character" w:customStyle="1" w:styleId="BodyTextFirstIndentChar">
    <w:name w:val="Body Text First Indent Char"/>
    <w:link w:val="BodyTextFirstIndent"/>
    <w:uiPriority w:val="99"/>
    <w:semiHidden/>
    <w:rsid w:val="00F74A2E"/>
    <w:rPr>
      <w:kern w:val="24"/>
    </w:rPr>
  </w:style>
  <w:style w:type="paragraph" w:styleId="BodyTextIndent">
    <w:name w:val="Body Text Indent"/>
    <w:basedOn w:val="Normal"/>
    <w:link w:val="BodyTextIndentChar"/>
    <w:uiPriority w:val="99"/>
    <w:semiHidden/>
    <w:unhideWhenUsed/>
    <w:rsid w:val="00F74A2E"/>
    <w:pPr>
      <w:spacing w:after="120"/>
      <w:ind w:left="360"/>
    </w:pPr>
    <w:rPr>
      <w:kern w:val="24"/>
    </w:rPr>
  </w:style>
  <w:style w:type="character" w:customStyle="1" w:styleId="BodyTextIndentChar">
    <w:name w:val="Body Text Indent Char"/>
    <w:link w:val="BodyTextIndent"/>
    <w:uiPriority w:val="99"/>
    <w:semiHidden/>
    <w:rsid w:val="00F74A2E"/>
    <w:rPr>
      <w:kern w:val="24"/>
    </w:rPr>
  </w:style>
  <w:style w:type="paragraph" w:styleId="BodyTextFirstIndent2">
    <w:name w:val="Body Text First Indent 2"/>
    <w:basedOn w:val="BodyTextIndent"/>
    <w:link w:val="BodyTextFirstIndent2Char"/>
    <w:uiPriority w:val="99"/>
    <w:semiHidden/>
    <w:unhideWhenUsed/>
    <w:rsid w:val="00F74A2E"/>
    <w:pPr>
      <w:spacing w:after="0"/>
    </w:pPr>
  </w:style>
  <w:style w:type="character" w:customStyle="1" w:styleId="BodyTextFirstIndent2Char">
    <w:name w:val="Body Text First Indent 2 Char"/>
    <w:link w:val="BodyTextFirstIndent2"/>
    <w:uiPriority w:val="99"/>
    <w:semiHidden/>
    <w:rsid w:val="00F74A2E"/>
    <w:rPr>
      <w:kern w:val="24"/>
    </w:rPr>
  </w:style>
  <w:style w:type="paragraph" w:styleId="BodyTextIndent2">
    <w:name w:val="Body Text Indent 2"/>
    <w:basedOn w:val="Normal"/>
    <w:link w:val="BodyTextIndent2Char"/>
    <w:uiPriority w:val="99"/>
    <w:semiHidden/>
    <w:unhideWhenUsed/>
    <w:rsid w:val="00F74A2E"/>
    <w:pPr>
      <w:spacing w:after="120"/>
      <w:ind w:left="360"/>
    </w:pPr>
    <w:rPr>
      <w:kern w:val="24"/>
    </w:rPr>
  </w:style>
  <w:style w:type="character" w:customStyle="1" w:styleId="BodyTextIndent2Char">
    <w:name w:val="Body Text Indent 2 Char"/>
    <w:link w:val="BodyTextIndent2"/>
    <w:uiPriority w:val="99"/>
    <w:semiHidden/>
    <w:rsid w:val="00F74A2E"/>
    <w:rPr>
      <w:kern w:val="24"/>
    </w:rPr>
  </w:style>
  <w:style w:type="paragraph" w:styleId="BodyTextIndent3">
    <w:name w:val="Body Text Indent 3"/>
    <w:basedOn w:val="Normal"/>
    <w:link w:val="BodyTextIndent3Char"/>
    <w:uiPriority w:val="99"/>
    <w:semiHidden/>
    <w:unhideWhenUsed/>
    <w:rsid w:val="00FF2002"/>
    <w:pPr>
      <w:spacing w:after="120"/>
      <w:ind w:left="360"/>
    </w:pPr>
    <w:rPr>
      <w:kern w:val="24"/>
      <w:sz w:val="22"/>
      <w:szCs w:val="16"/>
    </w:rPr>
  </w:style>
  <w:style w:type="character" w:customStyle="1" w:styleId="BodyTextIndent3Char">
    <w:name w:val="Body Text Indent 3 Char"/>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pPr>
    <w:rPr>
      <w:i/>
      <w:iCs/>
      <w:color w:val="000000"/>
      <w:kern w:val="24"/>
      <w:sz w:val="22"/>
      <w:szCs w:val="18"/>
    </w:rPr>
  </w:style>
  <w:style w:type="paragraph" w:styleId="Closing">
    <w:name w:val="Closing"/>
    <w:basedOn w:val="Normal"/>
    <w:link w:val="ClosingChar"/>
    <w:uiPriority w:val="99"/>
    <w:semiHidden/>
    <w:unhideWhenUsed/>
    <w:rsid w:val="00F74A2E"/>
    <w:pPr>
      <w:ind w:left="4320"/>
    </w:pPr>
    <w:rPr>
      <w:kern w:val="24"/>
    </w:rPr>
  </w:style>
  <w:style w:type="character" w:customStyle="1" w:styleId="ClosingChar">
    <w:name w:val="Closing Char"/>
    <w:link w:val="Closing"/>
    <w:uiPriority w:val="99"/>
    <w:semiHidden/>
    <w:rsid w:val="00F74A2E"/>
    <w:rPr>
      <w:kern w:val="24"/>
    </w:rPr>
  </w:style>
  <w:style w:type="paragraph" w:styleId="CommentText">
    <w:name w:val="annotation text"/>
    <w:basedOn w:val="Normal"/>
    <w:link w:val="CommentTextChar"/>
    <w:uiPriority w:val="99"/>
    <w:semiHidden/>
    <w:unhideWhenUsed/>
    <w:rsid w:val="00FF2002"/>
    <w:rPr>
      <w:kern w:val="24"/>
      <w:sz w:val="22"/>
      <w:szCs w:val="20"/>
    </w:rPr>
  </w:style>
  <w:style w:type="character" w:customStyle="1" w:styleId="CommentTextChar">
    <w:name w:val="Comment Text Char"/>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sid w:val="00F74A2E"/>
    <w:rPr>
      <w:b/>
      <w:bCs/>
    </w:rPr>
  </w:style>
  <w:style w:type="character" w:customStyle="1" w:styleId="CommentSubjectChar">
    <w:name w:val="Comment Subject Char"/>
    <w:link w:val="CommentSubject"/>
    <w:uiPriority w:val="99"/>
    <w:semiHidden/>
    <w:rsid w:val="00F74A2E"/>
    <w:rPr>
      <w:b/>
      <w:bCs/>
      <w:kern w:val="24"/>
      <w:sz w:val="20"/>
      <w:szCs w:val="20"/>
    </w:rPr>
  </w:style>
  <w:style w:type="paragraph" w:styleId="Date">
    <w:name w:val="Date"/>
    <w:basedOn w:val="Normal"/>
    <w:next w:val="Normal"/>
    <w:link w:val="DateChar"/>
    <w:uiPriority w:val="99"/>
    <w:semiHidden/>
    <w:unhideWhenUsed/>
    <w:rsid w:val="00F74A2E"/>
    <w:rPr>
      <w:kern w:val="24"/>
    </w:rPr>
  </w:style>
  <w:style w:type="character" w:customStyle="1" w:styleId="DateChar">
    <w:name w:val="Date Char"/>
    <w:link w:val="Date"/>
    <w:uiPriority w:val="99"/>
    <w:semiHidden/>
    <w:rsid w:val="00F74A2E"/>
    <w:rPr>
      <w:kern w:val="24"/>
    </w:rPr>
  </w:style>
  <w:style w:type="paragraph" w:styleId="DocumentMap">
    <w:name w:val="Document Map"/>
    <w:basedOn w:val="Normal"/>
    <w:link w:val="DocumentMapChar"/>
    <w:uiPriority w:val="99"/>
    <w:semiHidden/>
    <w:unhideWhenUsed/>
    <w:rsid w:val="00FF2002"/>
    <w:rPr>
      <w:rFonts w:ascii="Segoe UI" w:hAnsi="Segoe UI" w:cs="Segoe UI"/>
      <w:kern w:val="24"/>
      <w:sz w:val="22"/>
      <w:szCs w:val="16"/>
    </w:rPr>
  </w:style>
  <w:style w:type="character" w:customStyle="1" w:styleId="DocumentMapChar">
    <w:name w:val="Document Map Char"/>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rsid w:val="00F74A2E"/>
    <w:rPr>
      <w:kern w:val="24"/>
    </w:rPr>
  </w:style>
  <w:style w:type="character" w:customStyle="1" w:styleId="EmailSignatureChar">
    <w:name w:val="Email Signature Char"/>
    <w:link w:val="EmailSignature"/>
    <w:uiPriority w:val="99"/>
    <w:semiHidden/>
    <w:rsid w:val="00F74A2E"/>
    <w:rPr>
      <w:kern w:val="24"/>
    </w:rPr>
  </w:style>
  <w:style w:type="paragraph" w:styleId="FootnoteText">
    <w:name w:val="footnote text"/>
    <w:basedOn w:val="Normal"/>
    <w:link w:val="FootnoteTextChar"/>
    <w:uiPriority w:val="99"/>
    <w:semiHidden/>
    <w:unhideWhenUsed/>
    <w:rsid w:val="00FF2002"/>
    <w:pPr>
      <w:ind w:firstLine="720"/>
    </w:pPr>
    <w:rPr>
      <w:kern w:val="24"/>
      <w:sz w:val="22"/>
      <w:szCs w:val="20"/>
    </w:rPr>
  </w:style>
  <w:style w:type="character" w:customStyle="1" w:styleId="FootnoteTextChar">
    <w:name w:val="Footnote Text Char"/>
    <w:link w:val="FootnoteText"/>
    <w:uiPriority w:val="99"/>
    <w:semiHidden/>
    <w:rsid w:val="00FF2002"/>
    <w:rPr>
      <w:kern w:val="24"/>
      <w:sz w:val="22"/>
      <w:szCs w:val="20"/>
    </w:rPr>
  </w:style>
  <w:style w:type="paragraph" w:styleId="EnvelopeAddress">
    <w:name w:val="envelope address"/>
    <w:basedOn w:val="Normal"/>
    <w:uiPriority w:val="99"/>
    <w:semiHidden/>
    <w:unhideWhenUsed/>
    <w:rsid w:val="00F74A2E"/>
    <w:pPr>
      <w:framePr w:w="7920" w:h="1980" w:hRule="exact" w:hSpace="180" w:wrap="auto" w:hAnchor="page" w:xAlign="center" w:yAlign="bottom"/>
      <w:ind w:left="2880"/>
    </w:pPr>
    <w:rPr>
      <w:kern w:val="24"/>
    </w:rPr>
  </w:style>
  <w:style w:type="paragraph" w:styleId="EnvelopeReturn">
    <w:name w:val="envelope return"/>
    <w:basedOn w:val="Normal"/>
    <w:uiPriority w:val="99"/>
    <w:semiHidden/>
    <w:unhideWhenUsed/>
    <w:rsid w:val="00FF2002"/>
    <w:rPr>
      <w:kern w:val="24"/>
      <w:sz w:val="22"/>
      <w:szCs w:val="20"/>
    </w:rPr>
  </w:style>
  <w:style w:type="paragraph" w:styleId="Footer">
    <w:name w:val="footer"/>
    <w:basedOn w:val="Normal"/>
    <w:link w:val="FooterChar"/>
    <w:uiPriority w:val="99"/>
    <w:unhideWhenUsed/>
    <w:rsid w:val="008002C0"/>
    <w:rPr>
      <w:kern w:val="24"/>
    </w:rPr>
  </w:style>
  <w:style w:type="character" w:customStyle="1" w:styleId="FooterChar">
    <w:name w:val="Footer Char"/>
    <w:link w:val="Footer"/>
    <w:uiPriority w:val="99"/>
    <w:rsid w:val="008002C0"/>
    <w:rPr>
      <w:kern w:val="24"/>
    </w:rPr>
  </w:style>
  <w:style w:type="table" w:styleId="TableGrid">
    <w:name w:val="Table Grid"/>
    <w:basedOn w:val="TableNormal"/>
    <w:uiPriority w:val="39"/>
    <w:rsid w:val="00F74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F74A2E"/>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6Char">
    <w:name w:val="Heading 6 Char"/>
    <w:link w:val="Heading6"/>
    <w:uiPriority w:val="9"/>
    <w:semiHidden/>
    <w:rsid w:val="00F74A2E"/>
    <w:rPr>
      <w:rFonts w:ascii="Times New Roman" w:eastAsia="SimSun" w:hAnsi="Times New Roman" w:cs="Times New Roman"/>
      <w:color w:val="6E6E6E"/>
      <w:kern w:val="24"/>
    </w:rPr>
  </w:style>
  <w:style w:type="character" w:customStyle="1" w:styleId="Heading7Char">
    <w:name w:val="Heading 7 Char"/>
    <w:link w:val="Heading7"/>
    <w:uiPriority w:val="9"/>
    <w:semiHidden/>
    <w:rsid w:val="00F74A2E"/>
    <w:rPr>
      <w:rFonts w:ascii="Times New Roman" w:eastAsia="SimSun" w:hAnsi="Times New Roman" w:cs="Times New Roman"/>
      <w:i/>
      <w:iCs/>
      <w:color w:val="6E6E6E"/>
      <w:kern w:val="24"/>
    </w:rPr>
  </w:style>
  <w:style w:type="character" w:customStyle="1" w:styleId="Heading8Char">
    <w:name w:val="Heading 8 Char"/>
    <w:link w:val="Heading8"/>
    <w:uiPriority w:val="9"/>
    <w:semiHidden/>
    <w:rsid w:val="00FF2002"/>
    <w:rPr>
      <w:rFonts w:ascii="Times New Roman" w:eastAsia="SimSun" w:hAnsi="Times New Roman" w:cs="Times New Roman"/>
      <w:color w:val="272727"/>
      <w:kern w:val="24"/>
      <w:sz w:val="22"/>
      <w:szCs w:val="21"/>
    </w:rPr>
  </w:style>
  <w:style w:type="character" w:customStyle="1" w:styleId="Heading9Char">
    <w:name w:val="Heading 9 Char"/>
    <w:link w:val="Heading9"/>
    <w:uiPriority w:val="9"/>
    <w:semiHidden/>
    <w:rsid w:val="00FF2002"/>
    <w:rPr>
      <w:rFonts w:ascii="Times New Roman" w:eastAsia="SimSun" w:hAnsi="Times New Roman" w:cs="Times New Roman"/>
      <w:i/>
      <w:iCs/>
      <w:color w:val="272727"/>
      <w:kern w:val="24"/>
      <w:sz w:val="22"/>
      <w:szCs w:val="21"/>
    </w:rPr>
  </w:style>
  <w:style w:type="paragraph" w:styleId="HTMLAddress">
    <w:name w:val="HTML Address"/>
    <w:basedOn w:val="Normal"/>
    <w:link w:val="HTMLAddressChar"/>
    <w:uiPriority w:val="99"/>
    <w:semiHidden/>
    <w:unhideWhenUsed/>
    <w:rsid w:val="00F74A2E"/>
    <w:rPr>
      <w:i/>
      <w:iCs/>
      <w:kern w:val="24"/>
    </w:rPr>
  </w:style>
  <w:style w:type="character" w:customStyle="1" w:styleId="HTMLAddressChar">
    <w:name w:val="HTML Address Char"/>
    <w:link w:val="HTMLAddress"/>
    <w:uiPriority w:val="99"/>
    <w:semiHidden/>
    <w:rsid w:val="00F74A2E"/>
    <w:rPr>
      <w:i/>
      <w:iCs/>
      <w:kern w:val="24"/>
    </w:rPr>
  </w:style>
  <w:style w:type="paragraph" w:styleId="HTMLPreformatted">
    <w:name w:val="HTML Preformatted"/>
    <w:basedOn w:val="Normal"/>
    <w:link w:val="HTMLPreformattedChar"/>
    <w:uiPriority w:val="99"/>
    <w:semiHidden/>
    <w:unhideWhenUsed/>
    <w:rsid w:val="00FF2002"/>
    <w:rPr>
      <w:rFonts w:ascii="Consolas" w:hAnsi="Consolas" w:cs="Consolas"/>
      <w:kern w:val="24"/>
      <w:sz w:val="22"/>
      <w:szCs w:val="20"/>
    </w:rPr>
  </w:style>
  <w:style w:type="character" w:customStyle="1" w:styleId="HTMLPreformattedChar">
    <w:name w:val="HTML Preformatted Char"/>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rsid w:val="00F74A2E"/>
    <w:pPr>
      <w:ind w:left="240"/>
    </w:pPr>
    <w:rPr>
      <w:kern w:val="24"/>
    </w:rPr>
  </w:style>
  <w:style w:type="paragraph" w:styleId="Index2">
    <w:name w:val="index 2"/>
    <w:basedOn w:val="Normal"/>
    <w:next w:val="Normal"/>
    <w:autoRedefine/>
    <w:uiPriority w:val="99"/>
    <w:semiHidden/>
    <w:unhideWhenUsed/>
    <w:rsid w:val="00F74A2E"/>
    <w:pPr>
      <w:ind w:left="480"/>
    </w:pPr>
    <w:rPr>
      <w:kern w:val="24"/>
    </w:rPr>
  </w:style>
  <w:style w:type="paragraph" w:styleId="Index3">
    <w:name w:val="index 3"/>
    <w:basedOn w:val="Normal"/>
    <w:next w:val="Normal"/>
    <w:autoRedefine/>
    <w:uiPriority w:val="99"/>
    <w:semiHidden/>
    <w:unhideWhenUsed/>
    <w:rsid w:val="00F74A2E"/>
    <w:pPr>
      <w:ind w:left="720"/>
    </w:pPr>
    <w:rPr>
      <w:kern w:val="24"/>
    </w:rPr>
  </w:style>
  <w:style w:type="paragraph" w:styleId="Index4">
    <w:name w:val="index 4"/>
    <w:basedOn w:val="Normal"/>
    <w:next w:val="Normal"/>
    <w:autoRedefine/>
    <w:uiPriority w:val="99"/>
    <w:semiHidden/>
    <w:unhideWhenUsed/>
    <w:rsid w:val="00F74A2E"/>
    <w:pPr>
      <w:ind w:left="960"/>
    </w:pPr>
    <w:rPr>
      <w:kern w:val="24"/>
    </w:rPr>
  </w:style>
  <w:style w:type="paragraph" w:styleId="Index5">
    <w:name w:val="index 5"/>
    <w:basedOn w:val="Normal"/>
    <w:next w:val="Normal"/>
    <w:autoRedefine/>
    <w:uiPriority w:val="99"/>
    <w:semiHidden/>
    <w:unhideWhenUsed/>
    <w:rsid w:val="00F74A2E"/>
    <w:pPr>
      <w:ind w:left="1200"/>
    </w:pPr>
    <w:rPr>
      <w:kern w:val="24"/>
    </w:rPr>
  </w:style>
  <w:style w:type="paragraph" w:styleId="Index6">
    <w:name w:val="index 6"/>
    <w:basedOn w:val="Normal"/>
    <w:next w:val="Normal"/>
    <w:autoRedefine/>
    <w:uiPriority w:val="99"/>
    <w:semiHidden/>
    <w:unhideWhenUsed/>
    <w:rsid w:val="00F74A2E"/>
    <w:pPr>
      <w:ind w:left="1440"/>
    </w:pPr>
    <w:rPr>
      <w:kern w:val="24"/>
    </w:rPr>
  </w:style>
  <w:style w:type="paragraph" w:styleId="Index7">
    <w:name w:val="index 7"/>
    <w:basedOn w:val="Normal"/>
    <w:next w:val="Normal"/>
    <w:autoRedefine/>
    <w:uiPriority w:val="99"/>
    <w:semiHidden/>
    <w:unhideWhenUsed/>
    <w:rsid w:val="00F74A2E"/>
    <w:pPr>
      <w:ind w:left="1680"/>
    </w:pPr>
    <w:rPr>
      <w:kern w:val="24"/>
    </w:rPr>
  </w:style>
  <w:style w:type="paragraph" w:styleId="Index8">
    <w:name w:val="index 8"/>
    <w:basedOn w:val="Normal"/>
    <w:next w:val="Normal"/>
    <w:autoRedefine/>
    <w:uiPriority w:val="99"/>
    <w:semiHidden/>
    <w:unhideWhenUsed/>
    <w:rsid w:val="00F74A2E"/>
    <w:pPr>
      <w:ind w:left="1920"/>
    </w:pPr>
    <w:rPr>
      <w:kern w:val="24"/>
    </w:rPr>
  </w:style>
  <w:style w:type="paragraph" w:styleId="Index9">
    <w:name w:val="index 9"/>
    <w:basedOn w:val="Normal"/>
    <w:next w:val="Normal"/>
    <w:autoRedefine/>
    <w:uiPriority w:val="99"/>
    <w:semiHidden/>
    <w:unhideWhenUsed/>
    <w:rsid w:val="00F74A2E"/>
    <w:pPr>
      <w:ind w:left="2160"/>
    </w:pPr>
    <w:rPr>
      <w:kern w:val="24"/>
    </w:rPr>
  </w:style>
  <w:style w:type="paragraph" w:styleId="IndexHeading">
    <w:name w:val="index heading"/>
    <w:basedOn w:val="Normal"/>
    <w:next w:val="Index1"/>
    <w:uiPriority w:val="99"/>
    <w:semiHidden/>
    <w:unhideWhenUsed/>
    <w:rsid w:val="00F74A2E"/>
    <w:rPr>
      <w:b/>
      <w:bCs/>
      <w:kern w:val="24"/>
    </w:rPr>
  </w:style>
  <w:style w:type="paragraph" w:styleId="IntenseQuote">
    <w:name w:val="Intense Quote"/>
    <w:basedOn w:val="Normal"/>
    <w:next w:val="Normal"/>
    <w:link w:val="IntenseQuoteChar"/>
    <w:uiPriority w:val="30"/>
    <w:semiHidden/>
    <w:unhideWhenUsed/>
    <w:qFormat/>
    <w:rsid w:val="005D3A03"/>
    <w:pPr>
      <w:pBdr>
        <w:top w:val="single" w:sz="4" w:space="10" w:color="404040"/>
        <w:bottom w:val="single" w:sz="4" w:space="10" w:color="404040"/>
      </w:pBdr>
      <w:spacing w:before="360" w:after="360"/>
      <w:ind w:left="864" w:right="864"/>
      <w:jc w:val="center"/>
    </w:pPr>
    <w:rPr>
      <w:i/>
      <w:iCs/>
      <w:color w:val="404040"/>
      <w:kern w:val="24"/>
    </w:rPr>
  </w:style>
  <w:style w:type="character" w:customStyle="1" w:styleId="IntenseQuoteChar">
    <w:name w:val="Intense Quote Char"/>
    <w:link w:val="IntenseQuote"/>
    <w:uiPriority w:val="30"/>
    <w:semiHidden/>
    <w:rsid w:val="005D3A03"/>
    <w:rPr>
      <w:i/>
      <w:iCs/>
      <w:color w:val="404040"/>
      <w:kern w:val="24"/>
    </w:rPr>
  </w:style>
  <w:style w:type="paragraph" w:styleId="List">
    <w:name w:val="List"/>
    <w:basedOn w:val="Normal"/>
    <w:uiPriority w:val="99"/>
    <w:semiHidden/>
    <w:unhideWhenUsed/>
    <w:rsid w:val="00F74A2E"/>
    <w:pPr>
      <w:ind w:left="360"/>
      <w:contextualSpacing/>
    </w:pPr>
    <w:rPr>
      <w:kern w:val="24"/>
    </w:rPr>
  </w:style>
  <w:style w:type="paragraph" w:styleId="List2">
    <w:name w:val="List 2"/>
    <w:basedOn w:val="Normal"/>
    <w:uiPriority w:val="99"/>
    <w:semiHidden/>
    <w:unhideWhenUsed/>
    <w:rsid w:val="00F74A2E"/>
    <w:pPr>
      <w:ind w:left="720"/>
      <w:contextualSpacing/>
    </w:pPr>
    <w:rPr>
      <w:kern w:val="24"/>
    </w:rPr>
  </w:style>
  <w:style w:type="paragraph" w:styleId="List3">
    <w:name w:val="List 3"/>
    <w:basedOn w:val="Normal"/>
    <w:uiPriority w:val="99"/>
    <w:semiHidden/>
    <w:unhideWhenUsed/>
    <w:rsid w:val="00F74A2E"/>
    <w:pPr>
      <w:ind w:left="1080"/>
      <w:contextualSpacing/>
    </w:pPr>
    <w:rPr>
      <w:kern w:val="24"/>
    </w:rPr>
  </w:style>
  <w:style w:type="paragraph" w:styleId="List4">
    <w:name w:val="List 4"/>
    <w:basedOn w:val="Normal"/>
    <w:uiPriority w:val="99"/>
    <w:semiHidden/>
    <w:unhideWhenUsed/>
    <w:rsid w:val="00F74A2E"/>
    <w:pPr>
      <w:ind w:left="1440"/>
      <w:contextualSpacing/>
    </w:pPr>
    <w:rPr>
      <w:kern w:val="24"/>
    </w:rPr>
  </w:style>
  <w:style w:type="paragraph" w:styleId="List5">
    <w:name w:val="List 5"/>
    <w:basedOn w:val="Normal"/>
    <w:uiPriority w:val="99"/>
    <w:semiHidden/>
    <w:unhideWhenUsed/>
    <w:rsid w:val="00F74A2E"/>
    <w:pPr>
      <w:ind w:left="1800"/>
      <w:contextualSpacing/>
    </w:pPr>
    <w:rPr>
      <w:kern w:val="24"/>
    </w:rPr>
  </w:style>
  <w:style w:type="paragraph" w:styleId="ListBullet">
    <w:name w:val="List Bullet"/>
    <w:basedOn w:val="Normal"/>
    <w:uiPriority w:val="9"/>
    <w:unhideWhenUsed/>
    <w:qFormat/>
    <w:rsid w:val="00F74A2E"/>
    <w:pPr>
      <w:numPr>
        <w:numId w:val="1"/>
      </w:numPr>
      <w:contextualSpacing/>
    </w:pPr>
    <w:rPr>
      <w:kern w:val="24"/>
    </w:rPr>
  </w:style>
  <w:style w:type="paragraph" w:styleId="ListBullet2">
    <w:name w:val="List Bullet 2"/>
    <w:basedOn w:val="Normal"/>
    <w:uiPriority w:val="99"/>
    <w:semiHidden/>
    <w:unhideWhenUsed/>
    <w:rsid w:val="00F74A2E"/>
    <w:pPr>
      <w:numPr>
        <w:numId w:val="2"/>
      </w:numPr>
      <w:ind w:firstLine="0"/>
      <w:contextualSpacing/>
    </w:pPr>
    <w:rPr>
      <w:kern w:val="24"/>
    </w:rPr>
  </w:style>
  <w:style w:type="paragraph" w:styleId="ListBullet3">
    <w:name w:val="List Bullet 3"/>
    <w:basedOn w:val="Normal"/>
    <w:uiPriority w:val="99"/>
    <w:semiHidden/>
    <w:unhideWhenUsed/>
    <w:rsid w:val="00F74A2E"/>
    <w:pPr>
      <w:numPr>
        <w:numId w:val="3"/>
      </w:numPr>
      <w:ind w:firstLine="0"/>
      <w:contextualSpacing/>
    </w:pPr>
    <w:rPr>
      <w:kern w:val="24"/>
    </w:rPr>
  </w:style>
  <w:style w:type="paragraph" w:styleId="ListBullet4">
    <w:name w:val="List Bullet 4"/>
    <w:basedOn w:val="Normal"/>
    <w:uiPriority w:val="99"/>
    <w:semiHidden/>
    <w:unhideWhenUsed/>
    <w:rsid w:val="00F74A2E"/>
    <w:pPr>
      <w:numPr>
        <w:numId w:val="4"/>
      </w:numPr>
      <w:ind w:firstLine="0"/>
      <w:contextualSpacing/>
    </w:pPr>
    <w:rPr>
      <w:kern w:val="24"/>
    </w:rPr>
  </w:style>
  <w:style w:type="paragraph" w:styleId="ListBullet5">
    <w:name w:val="List Bullet 5"/>
    <w:basedOn w:val="Normal"/>
    <w:uiPriority w:val="99"/>
    <w:semiHidden/>
    <w:unhideWhenUsed/>
    <w:rsid w:val="00F74A2E"/>
    <w:pPr>
      <w:numPr>
        <w:numId w:val="5"/>
      </w:numPr>
      <w:ind w:firstLine="0"/>
      <w:contextualSpacing/>
    </w:pPr>
    <w:rPr>
      <w:kern w:val="24"/>
    </w:rPr>
  </w:style>
  <w:style w:type="paragraph" w:styleId="ListContinue">
    <w:name w:val="List Continue"/>
    <w:basedOn w:val="Normal"/>
    <w:uiPriority w:val="99"/>
    <w:semiHidden/>
    <w:unhideWhenUsed/>
    <w:rsid w:val="00F74A2E"/>
    <w:pPr>
      <w:spacing w:after="120"/>
      <w:ind w:left="360"/>
      <w:contextualSpacing/>
    </w:pPr>
    <w:rPr>
      <w:kern w:val="24"/>
    </w:rPr>
  </w:style>
  <w:style w:type="paragraph" w:styleId="ListContinue2">
    <w:name w:val="List Continue 2"/>
    <w:basedOn w:val="Normal"/>
    <w:uiPriority w:val="99"/>
    <w:semiHidden/>
    <w:unhideWhenUsed/>
    <w:rsid w:val="00F74A2E"/>
    <w:pPr>
      <w:spacing w:after="120"/>
      <w:ind w:left="720"/>
      <w:contextualSpacing/>
    </w:pPr>
    <w:rPr>
      <w:kern w:val="24"/>
    </w:rPr>
  </w:style>
  <w:style w:type="paragraph" w:styleId="ListContinue3">
    <w:name w:val="List Continue 3"/>
    <w:basedOn w:val="Normal"/>
    <w:uiPriority w:val="99"/>
    <w:semiHidden/>
    <w:unhideWhenUsed/>
    <w:rsid w:val="00F74A2E"/>
    <w:pPr>
      <w:spacing w:after="120"/>
      <w:ind w:left="1080"/>
      <w:contextualSpacing/>
    </w:pPr>
    <w:rPr>
      <w:kern w:val="24"/>
    </w:rPr>
  </w:style>
  <w:style w:type="paragraph" w:styleId="ListContinue4">
    <w:name w:val="List Continue 4"/>
    <w:basedOn w:val="Normal"/>
    <w:uiPriority w:val="99"/>
    <w:semiHidden/>
    <w:unhideWhenUsed/>
    <w:rsid w:val="00F74A2E"/>
    <w:pPr>
      <w:spacing w:after="120"/>
      <w:ind w:left="1440"/>
      <w:contextualSpacing/>
    </w:pPr>
    <w:rPr>
      <w:kern w:val="24"/>
    </w:rPr>
  </w:style>
  <w:style w:type="paragraph" w:styleId="ListContinue5">
    <w:name w:val="List Continue 5"/>
    <w:basedOn w:val="Normal"/>
    <w:uiPriority w:val="99"/>
    <w:semiHidden/>
    <w:unhideWhenUsed/>
    <w:rsid w:val="00F74A2E"/>
    <w:pPr>
      <w:spacing w:after="120"/>
      <w:ind w:left="1800"/>
      <w:contextualSpacing/>
    </w:pPr>
    <w:rPr>
      <w:kern w:val="24"/>
    </w:rPr>
  </w:style>
  <w:style w:type="paragraph" w:styleId="ListNumber">
    <w:name w:val="List Number"/>
    <w:basedOn w:val="Normal"/>
    <w:uiPriority w:val="9"/>
    <w:unhideWhenUsed/>
    <w:qFormat/>
    <w:rsid w:val="00F74A2E"/>
    <w:pPr>
      <w:numPr>
        <w:numId w:val="6"/>
      </w:numPr>
      <w:contextualSpacing/>
    </w:pPr>
    <w:rPr>
      <w:kern w:val="24"/>
    </w:rPr>
  </w:style>
  <w:style w:type="paragraph" w:styleId="ListNumber2">
    <w:name w:val="List Number 2"/>
    <w:basedOn w:val="Normal"/>
    <w:uiPriority w:val="99"/>
    <w:semiHidden/>
    <w:unhideWhenUsed/>
    <w:rsid w:val="00F74A2E"/>
    <w:pPr>
      <w:numPr>
        <w:numId w:val="7"/>
      </w:numPr>
      <w:ind w:firstLine="0"/>
      <w:contextualSpacing/>
    </w:pPr>
    <w:rPr>
      <w:kern w:val="24"/>
    </w:rPr>
  </w:style>
  <w:style w:type="paragraph" w:styleId="ListNumber3">
    <w:name w:val="List Number 3"/>
    <w:basedOn w:val="Normal"/>
    <w:uiPriority w:val="99"/>
    <w:semiHidden/>
    <w:unhideWhenUsed/>
    <w:rsid w:val="00F74A2E"/>
    <w:pPr>
      <w:numPr>
        <w:numId w:val="8"/>
      </w:numPr>
      <w:ind w:firstLine="0"/>
      <w:contextualSpacing/>
    </w:pPr>
    <w:rPr>
      <w:kern w:val="24"/>
    </w:rPr>
  </w:style>
  <w:style w:type="paragraph" w:styleId="ListNumber4">
    <w:name w:val="List Number 4"/>
    <w:basedOn w:val="Normal"/>
    <w:uiPriority w:val="99"/>
    <w:semiHidden/>
    <w:unhideWhenUsed/>
    <w:rsid w:val="00F74A2E"/>
    <w:pPr>
      <w:numPr>
        <w:numId w:val="9"/>
      </w:numPr>
      <w:ind w:firstLine="0"/>
      <w:contextualSpacing/>
    </w:pPr>
    <w:rPr>
      <w:kern w:val="24"/>
    </w:rPr>
  </w:style>
  <w:style w:type="paragraph" w:styleId="ListNumber5">
    <w:name w:val="List Number 5"/>
    <w:basedOn w:val="Normal"/>
    <w:uiPriority w:val="99"/>
    <w:semiHidden/>
    <w:unhideWhenUsed/>
    <w:rsid w:val="00F74A2E"/>
    <w:pPr>
      <w:numPr>
        <w:numId w:val="10"/>
      </w:numPr>
      <w:ind w:firstLine="0"/>
      <w:contextualSpacing/>
    </w:pPr>
    <w:rPr>
      <w:kern w:val="24"/>
    </w:rPr>
  </w:style>
  <w:style w:type="paragraph" w:styleId="ListParagraph">
    <w:name w:val="List Paragraph"/>
    <w:basedOn w:val="Normal"/>
    <w:uiPriority w:val="34"/>
    <w:unhideWhenUsed/>
    <w:qFormat/>
    <w:rsid w:val="00F74A2E"/>
    <w:pPr>
      <w:ind w:left="720"/>
      <w:contextualSpacing/>
    </w:pPr>
    <w:rPr>
      <w:kern w:val="24"/>
    </w:r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spacing w:line="480" w:lineRule="auto"/>
    </w:pPr>
    <w:rPr>
      <w:rFonts w:ascii="Consolas" w:hAnsi="Consolas" w:cs="Consolas"/>
      <w:kern w:val="24"/>
      <w:sz w:val="22"/>
      <w:lang w:eastAsia="ja-JP"/>
    </w:rPr>
  </w:style>
  <w:style w:type="character" w:customStyle="1" w:styleId="MacroTextChar">
    <w:name w:val="Macro Text Char"/>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rsid w:val="00F74A2E"/>
    <w:pPr>
      <w:pBdr>
        <w:top w:val="single" w:sz="6" w:space="1" w:color="auto"/>
        <w:left w:val="single" w:sz="6" w:space="1" w:color="auto"/>
        <w:bottom w:val="single" w:sz="6" w:space="1" w:color="auto"/>
        <w:right w:val="single" w:sz="6" w:space="1" w:color="auto"/>
      </w:pBdr>
      <w:shd w:val="pct20" w:color="auto" w:fill="auto"/>
      <w:ind w:left="1080"/>
    </w:pPr>
    <w:rPr>
      <w:kern w:val="24"/>
    </w:rPr>
  </w:style>
  <w:style w:type="character" w:customStyle="1" w:styleId="MessageHeaderChar">
    <w:name w:val="Message Header Char"/>
    <w:link w:val="MessageHeader"/>
    <w:uiPriority w:val="99"/>
    <w:semiHidden/>
    <w:rsid w:val="00F74A2E"/>
    <w:rPr>
      <w:rFonts w:ascii="Times New Roman" w:eastAsia="SimSun" w:hAnsi="Times New Roman" w:cs="Times New Roman"/>
      <w:kern w:val="24"/>
      <w:shd w:val="pct20" w:color="auto" w:fill="auto"/>
    </w:rPr>
  </w:style>
  <w:style w:type="paragraph" w:styleId="NormalWeb">
    <w:name w:val="Normal (Web)"/>
    <w:basedOn w:val="Normal"/>
    <w:uiPriority w:val="99"/>
    <w:semiHidden/>
    <w:unhideWhenUsed/>
    <w:rsid w:val="00F74A2E"/>
    <w:rPr>
      <w:kern w:val="24"/>
    </w:rPr>
  </w:style>
  <w:style w:type="paragraph" w:styleId="NormalIndent">
    <w:name w:val="Normal Indent"/>
    <w:basedOn w:val="Normal"/>
    <w:uiPriority w:val="99"/>
    <w:semiHidden/>
    <w:unhideWhenUsed/>
    <w:rsid w:val="00F74A2E"/>
    <w:pPr>
      <w:ind w:left="720"/>
    </w:pPr>
    <w:rPr>
      <w:kern w:val="24"/>
    </w:rPr>
  </w:style>
  <w:style w:type="paragraph" w:styleId="NoteHeading">
    <w:name w:val="Note Heading"/>
    <w:basedOn w:val="Normal"/>
    <w:next w:val="Normal"/>
    <w:link w:val="NoteHeadingChar"/>
    <w:uiPriority w:val="99"/>
    <w:semiHidden/>
    <w:unhideWhenUsed/>
    <w:rsid w:val="00F74A2E"/>
    <w:rPr>
      <w:kern w:val="24"/>
    </w:rPr>
  </w:style>
  <w:style w:type="character" w:customStyle="1" w:styleId="NoteHeadingChar">
    <w:name w:val="Note Heading Char"/>
    <w:link w:val="NoteHeading"/>
    <w:uiPriority w:val="99"/>
    <w:semiHidden/>
    <w:rsid w:val="00F74A2E"/>
    <w:rPr>
      <w:kern w:val="24"/>
    </w:rPr>
  </w:style>
  <w:style w:type="paragraph" w:styleId="PlainText">
    <w:name w:val="Plain Text"/>
    <w:basedOn w:val="Normal"/>
    <w:link w:val="PlainTextChar"/>
    <w:uiPriority w:val="99"/>
    <w:semiHidden/>
    <w:unhideWhenUsed/>
    <w:rsid w:val="00FF2002"/>
    <w:rPr>
      <w:rFonts w:ascii="Consolas" w:hAnsi="Consolas" w:cs="Consolas"/>
      <w:kern w:val="24"/>
      <w:sz w:val="22"/>
      <w:szCs w:val="21"/>
    </w:rPr>
  </w:style>
  <w:style w:type="character" w:customStyle="1" w:styleId="PlainTextChar">
    <w:name w:val="Plain Text Char"/>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rsid w:val="00F74A2E"/>
    <w:pPr>
      <w:spacing w:before="200" w:after="160"/>
      <w:ind w:left="864" w:right="864"/>
      <w:jc w:val="center"/>
    </w:pPr>
    <w:rPr>
      <w:i/>
      <w:iCs/>
      <w:color w:val="404040"/>
      <w:kern w:val="24"/>
    </w:rPr>
  </w:style>
  <w:style w:type="character" w:customStyle="1" w:styleId="QuoteChar">
    <w:name w:val="Quote Char"/>
    <w:link w:val="Quote"/>
    <w:uiPriority w:val="29"/>
    <w:semiHidden/>
    <w:rsid w:val="00F74A2E"/>
    <w:rPr>
      <w:i/>
      <w:iCs/>
      <w:color w:val="404040"/>
      <w:kern w:val="24"/>
    </w:rPr>
  </w:style>
  <w:style w:type="paragraph" w:styleId="Salutation">
    <w:name w:val="Salutation"/>
    <w:basedOn w:val="Normal"/>
    <w:next w:val="Normal"/>
    <w:link w:val="SalutationChar"/>
    <w:uiPriority w:val="99"/>
    <w:semiHidden/>
    <w:unhideWhenUsed/>
    <w:rsid w:val="00F74A2E"/>
    <w:rPr>
      <w:kern w:val="24"/>
    </w:rPr>
  </w:style>
  <w:style w:type="character" w:customStyle="1" w:styleId="SalutationChar">
    <w:name w:val="Salutation Char"/>
    <w:link w:val="Salutation"/>
    <w:uiPriority w:val="99"/>
    <w:semiHidden/>
    <w:rsid w:val="00F74A2E"/>
    <w:rPr>
      <w:kern w:val="24"/>
    </w:rPr>
  </w:style>
  <w:style w:type="paragraph" w:styleId="Signature">
    <w:name w:val="Signature"/>
    <w:basedOn w:val="Normal"/>
    <w:link w:val="SignatureChar"/>
    <w:uiPriority w:val="99"/>
    <w:semiHidden/>
    <w:unhideWhenUsed/>
    <w:rsid w:val="00F74A2E"/>
    <w:pPr>
      <w:ind w:left="4320"/>
    </w:pPr>
    <w:rPr>
      <w:kern w:val="24"/>
    </w:rPr>
  </w:style>
  <w:style w:type="character" w:customStyle="1" w:styleId="SignatureChar">
    <w:name w:val="Signature Char"/>
    <w:link w:val="Signature"/>
    <w:uiPriority w:val="99"/>
    <w:semiHidden/>
    <w:rsid w:val="00F74A2E"/>
    <w:rPr>
      <w:kern w:val="24"/>
    </w:rPr>
  </w:style>
  <w:style w:type="paragraph" w:styleId="TableofAuthorities">
    <w:name w:val="table of authorities"/>
    <w:basedOn w:val="Normal"/>
    <w:next w:val="Normal"/>
    <w:uiPriority w:val="99"/>
    <w:semiHidden/>
    <w:unhideWhenUsed/>
    <w:rsid w:val="00F74A2E"/>
    <w:pPr>
      <w:ind w:left="240"/>
    </w:pPr>
    <w:rPr>
      <w:kern w:val="24"/>
    </w:rPr>
  </w:style>
  <w:style w:type="paragraph" w:styleId="TableofFigures">
    <w:name w:val="table of figures"/>
    <w:basedOn w:val="Normal"/>
    <w:next w:val="Normal"/>
    <w:uiPriority w:val="99"/>
    <w:semiHidden/>
    <w:unhideWhenUsed/>
    <w:rsid w:val="00F74A2E"/>
    <w:rPr>
      <w:kern w:val="24"/>
    </w:rPr>
  </w:style>
  <w:style w:type="paragraph" w:styleId="TOAHeading">
    <w:name w:val="toa heading"/>
    <w:basedOn w:val="Normal"/>
    <w:next w:val="Normal"/>
    <w:uiPriority w:val="99"/>
    <w:semiHidden/>
    <w:unhideWhenUsed/>
    <w:rsid w:val="00F74A2E"/>
    <w:pPr>
      <w:spacing w:before="120"/>
    </w:pPr>
    <w:rPr>
      <w:b/>
      <w:bCs/>
      <w:kern w:val="24"/>
    </w:rPr>
  </w:style>
  <w:style w:type="paragraph" w:styleId="TOC4">
    <w:name w:val="toc 4"/>
    <w:basedOn w:val="Normal"/>
    <w:next w:val="Normal"/>
    <w:autoRedefine/>
    <w:uiPriority w:val="39"/>
    <w:semiHidden/>
    <w:unhideWhenUsed/>
    <w:rsid w:val="00F74A2E"/>
    <w:pPr>
      <w:spacing w:after="100"/>
      <w:ind w:left="720"/>
    </w:pPr>
    <w:rPr>
      <w:kern w:val="24"/>
    </w:rPr>
  </w:style>
  <w:style w:type="paragraph" w:styleId="TOC5">
    <w:name w:val="toc 5"/>
    <w:basedOn w:val="Normal"/>
    <w:next w:val="Normal"/>
    <w:autoRedefine/>
    <w:uiPriority w:val="39"/>
    <w:semiHidden/>
    <w:unhideWhenUsed/>
    <w:rsid w:val="00F74A2E"/>
    <w:pPr>
      <w:spacing w:after="100"/>
      <w:ind w:left="960"/>
    </w:pPr>
    <w:rPr>
      <w:kern w:val="24"/>
    </w:rPr>
  </w:style>
  <w:style w:type="paragraph" w:styleId="TOC6">
    <w:name w:val="toc 6"/>
    <w:basedOn w:val="Normal"/>
    <w:next w:val="Normal"/>
    <w:autoRedefine/>
    <w:uiPriority w:val="39"/>
    <w:semiHidden/>
    <w:unhideWhenUsed/>
    <w:rsid w:val="00F74A2E"/>
    <w:pPr>
      <w:spacing w:after="100"/>
      <w:ind w:left="1200"/>
    </w:pPr>
    <w:rPr>
      <w:kern w:val="24"/>
    </w:rPr>
  </w:style>
  <w:style w:type="paragraph" w:styleId="TOC7">
    <w:name w:val="toc 7"/>
    <w:basedOn w:val="Normal"/>
    <w:next w:val="Normal"/>
    <w:autoRedefine/>
    <w:uiPriority w:val="39"/>
    <w:semiHidden/>
    <w:unhideWhenUsed/>
    <w:rsid w:val="00F74A2E"/>
    <w:pPr>
      <w:spacing w:after="100"/>
      <w:ind w:left="1440"/>
    </w:pPr>
    <w:rPr>
      <w:kern w:val="24"/>
    </w:rPr>
  </w:style>
  <w:style w:type="paragraph" w:styleId="TOC8">
    <w:name w:val="toc 8"/>
    <w:basedOn w:val="Normal"/>
    <w:next w:val="Normal"/>
    <w:autoRedefine/>
    <w:uiPriority w:val="39"/>
    <w:semiHidden/>
    <w:unhideWhenUsed/>
    <w:rsid w:val="00F74A2E"/>
    <w:pPr>
      <w:spacing w:after="100"/>
      <w:ind w:left="1680"/>
    </w:pPr>
    <w:rPr>
      <w:kern w:val="24"/>
    </w:rPr>
  </w:style>
  <w:style w:type="paragraph" w:styleId="TOC9">
    <w:name w:val="toc 9"/>
    <w:basedOn w:val="Normal"/>
    <w:next w:val="Normal"/>
    <w:autoRedefine/>
    <w:uiPriority w:val="39"/>
    <w:semiHidden/>
    <w:unhideWhenUsed/>
    <w:rsid w:val="00F74A2E"/>
    <w:pPr>
      <w:spacing w:after="100"/>
      <w:ind w:left="1920"/>
    </w:pPr>
    <w:rPr>
      <w:kern w:val="24"/>
    </w:rPr>
  </w:style>
  <w:style w:type="character" w:styleId="EndnoteReference">
    <w:name w:val="endnote reference"/>
    <w:uiPriority w:val="99"/>
    <w:semiHidden/>
    <w:unhideWhenUsed/>
    <w:rsid w:val="00F74A2E"/>
    <w:rPr>
      <w:vertAlign w:val="superscript"/>
    </w:rPr>
  </w:style>
  <w:style w:type="character" w:styleId="FootnoteReference">
    <w:name w:val="footnote reference"/>
    <w:uiPriority w:val="5"/>
    <w:unhideWhenUsed/>
    <w:qFormat/>
    <w:rsid w:val="00F74A2E"/>
    <w:rPr>
      <w:vertAlign w:val="superscript"/>
    </w:rPr>
  </w:style>
  <w:style w:type="table" w:customStyle="1" w:styleId="APAReport">
    <w:name w:val="APA Report"/>
    <w:basedOn w:val="TableNormal"/>
    <w:uiPriority w:val="99"/>
    <w:rsid w:val="00BF4184"/>
    <w:tblPr>
      <w:tblBorders>
        <w:top w:val="single" w:sz="12" w:space="0" w:color="auto"/>
        <w:bottom w:val="single" w:sz="12" w:space="0" w:color="auto"/>
      </w:tblBorders>
    </w:tblPr>
    <w:tblStylePr w:type="firstRow">
      <w:rPr>
        <w:rFonts w:ascii="Times New Roman" w:hAnsi="Times New Roman"/>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rsid w:val="00F74A2E"/>
    <w:pPr>
      <w:spacing w:before="240"/>
      <w:contextualSpacing/>
    </w:pPr>
    <w:rPr>
      <w:kern w:val="24"/>
    </w:rPr>
  </w:style>
  <w:style w:type="table" w:customStyle="1" w:styleId="PlainTable11">
    <w:name w:val="Plain Table 11"/>
    <w:basedOn w:val="TableNormal"/>
    <w:uiPriority w:val="41"/>
    <w:rsid w:val="00E6004D"/>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CommentReference">
    <w:name w:val="annotation reference"/>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ind w:firstLine="720"/>
    </w:pPr>
    <w:rPr>
      <w:kern w:val="24"/>
      <w:sz w:val="22"/>
      <w:szCs w:val="20"/>
    </w:rPr>
  </w:style>
  <w:style w:type="character" w:customStyle="1" w:styleId="EndnoteTextChar">
    <w:name w:val="Endnote Text Char"/>
    <w:link w:val="EndnoteText"/>
    <w:uiPriority w:val="99"/>
    <w:semiHidden/>
    <w:rsid w:val="00FF2002"/>
    <w:rPr>
      <w:kern w:val="24"/>
      <w:sz w:val="22"/>
      <w:szCs w:val="20"/>
    </w:rPr>
  </w:style>
  <w:style w:type="character" w:styleId="HTMLCode">
    <w:name w:val="HTML Code"/>
    <w:uiPriority w:val="99"/>
    <w:semiHidden/>
    <w:unhideWhenUsed/>
    <w:rsid w:val="00FF2002"/>
    <w:rPr>
      <w:rFonts w:ascii="Consolas" w:hAnsi="Consolas"/>
      <w:sz w:val="22"/>
      <w:szCs w:val="20"/>
    </w:rPr>
  </w:style>
  <w:style w:type="character" w:styleId="HTMLKeyboard">
    <w:name w:val="HTML Keyboard"/>
    <w:uiPriority w:val="99"/>
    <w:semiHidden/>
    <w:unhideWhenUsed/>
    <w:rsid w:val="00FF2002"/>
    <w:rPr>
      <w:rFonts w:ascii="Consolas" w:hAnsi="Consolas"/>
      <w:sz w:val="22"/>
      <w:szCs w:val="20"/>
    </w:rPr>
  </w:style>
  <w:style w:type="character" w:styleId="HTMLTypewriter">
    <w:name w:val="HTML Typewriter"/>
    <w:uiPriority w:val="99"/>
    <w:semiHidden/>
    <w:unhideWhenUsed/>
    <w:rsid w:val="00FF2002"/>
    <w:rPr>
      <w:rFonts w:ascii="Consolas" w:hAnsi="Consolas"/>
      <w:sz w:val="22"/>
      <w:szCs w:val="20"/>
    </w:rPr>
  </w:style>
  <w:style w:type="character" w:styleId="IntenseEmphasis">
    <w:name w:val="Intense Emphasis"/>
    <w:uiPriority w:val="21"/>
    <w:semiHidden/>
    <w:unhideWhenUsed/>
    <w:qFormat/>
    <w:rsid w:val="005D3A03"/>
    <w:rPr>
      <w:i/>
      <w:iCs/>
      <w:color w:val="373737"/>
    </w:rPr>
  </w:style>
  <w:style w:type="character" w:styleId="IntenseReference">
    <w:name w:val="Intense Reference"/>
    <w:uiPriority w:val="32"/>
    <w:semiHidden/>
    <w:unhideWhenUsed/>
    <w:qFormat/>
    <w:rsid w:val="00BA45DB"/>
    <w:rPr>
      <w:b/>
      <w:bCs/>
      <w:caps w:val="0"/>
      <w:smallCaps/>
      <w:color w:val="595959"/>
      <w:spacing w:val="5"/>
    </w:rPr>
  </w:style>
  <w:style w:type="paragraph" w:styleId="TOCHeading">
    <w:name w:val="TOC Heading"/>
    <w:basedOn w:val="Heading1"/>
    <w:next w:val="Normal"/>
    <w:uiPriority w:val="39"/>
    <w:unhideWhenUsed/>
    <w:qFormat/>
    <w:rsid w:val="009A6A3B"/>
    <w:pPr>
      <w:spacing w:before="240"/>
      <w:ind w:firstLine="720"/>
      <w:jc w:val="left"/>
      <w:outlineLvl w:val="9"/>
    </w:pPr>
    <w:rPr>
      <w:bCs w:val="0"/>
      <w:szCs w:val="32"/>
    </w:rPr>
  </w:style>
  <w:style w:type="character" w:styleId="FollowedHyperlink">
    <w:name w:val="FollowedHyperlink"/>
    <w:uiPriority w:val="99"/>
    <w:semiHidden/>
    <w:unhideWhenUsed/>
    <w:rsid w:val="009A6A3B"/>
    <w:rPr>
      <w:color w:val="595959"/>
      <w:u w:val="single"/>
    </w:rPr>
  </w:style>
  <w:style w:type="paragraph" w:customStyle="1" w:styleId="Title2">
    <w:name w:val="Title 2"/>
    <w:basedOn w:val="Normal"/>
    <w:uiPriority w:val="1"/>
    <w:qFormat/>
    <w:rsid w:val="00B823AA"/>
    <w:pPr>
      <w:jc w:val="center"/>
    </w:pPr>
    <w:rPr>
      <w:kern w:val="24"/>
    </w:rPr>
  </w:style>
  <w:style w:type="character" w:styleId="Hyperlink">
    <w:name w:val="Hyperlink"/>
    <w:basedOn w:val="DefaultParagraphFont"/>
    <w:uiPriority w:val="99"/>
    <w:unhideWhenUsed/>
    <w:rsid w:val="004629EC"/>
    <w:rPr>
      <w:color w:val="0563C1" w:themeColor="hyperlink"/>
      <w:u w:val="single"/>
    </w:rPr>
  </w:style>
  <w:style w:type="character" w:customStyle="1" w:styleId="NoSpacingChar">
    <w:name w:val="No Spacing Char"/>
    <w:aliases w:val="No Indent Char"/>
    <w:basedOn w:val="DefaultParagraphFont"/>
    <w:link w:val="NoSpacing"/>
    <w:uiPriority w:val="1"/>
    <w:rsid w:val="006D1AEA"/>
    <w:rPr>
      <w:lang w:eastAsia="ja-JP"/>
    </w:rPr>
  </w:style>
  <w:style w:type="paragraph" w:styleId="TOC1">
    <w:name w:val="toc 1"/>
    <w:basedOn w:val="Normal"/>
    <w:next w:val="Normal"/>
    <w:autoRedefine/>
    <w:uiPriority w:val="39"/>
    <w:unhideWhenUsed/>
    <w:rsid w:val="003B3F58"/>
    <w:pPr>
      <w:spacing w:after="100"/>
    </w:pPr>
  </w:style>
  <w:style w:type="character" w:styleId="LineNumber">
    <w:name w:val="line number"/>
    <w:basedOn w:val="DefaultParagraphFont"/>
    <w:uiPriority w:val="99"/>
    <w:semiHidden/>
    <w:unhideWhenUsed/>
    <w:rsid w:val="002E0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rrarhafeezghori\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98B97B72AC44F3181BE599B603B04F7"/>
        <w:category>
          <w:name w:val="General"/>
          <w:gallery w:val="placeholder"/>
        </w:category>
        <w:types>
          <w:type w:val="bbPlcHdr"/>
        </w:types>
        <w:behaviors>
          <w:behavior w:val="content"/>
        </w:behaviors>
        <w:guid w:val="{CB5AA2A5-7A88-496C-AA0C-AFFBD785E289}"/>
      </w:docPartPr>
      <w:docPartBody>
        <w:p w:rsidR="007B2A80" w:rsidRDefault="0055553D" w:rsidP="0055553D">
          <w:pPr>
            <w:pStyle w:val="D98B97B72AC44F3181BE599B603B04F7"/>
          </w:pPr>
          <w:r>
            <w:rPr>
              <w:rFonts w:asciiTheme="majorHAnsi" w:eastAsiaTheme="majorEastAsia" w:hAnsiTheme="majorHAnsi" w:cstheme="majorBidi"/>
              <w:caps/>
              <w:color w:val="4472C4" w:themeColor="accent1"/>
              <w:sz w:val="80"/>
              <w:szCs w:val="80"/>
              <w:lang w:val="ro-RO"/>
            </w:rPr>
            <w:t>[Titlu document]</w:t>
          </w:r>
        </w:p>
      </w:docPartBody>
    </w:docPart>
    <w:docPart>
      <w:docPartPr>
        <w:name w:val="15BC98F9B2A04283ACDCAC5C787096A6"/>
        <w:category>
          <w:name w:val="General"/>
          <w:gallery w:val="placeholder"/>
        </w:category>
        <w:types>
          <w:type w:val="bbPlcHdr"/>
        </w:types>
        <w:behaviors>
          <w:behavior w:val="content"/>
        </w:behaviors>
        <w:guid w:val="{85683E6B-F694-4562-976B-CAF7D8084DF2}"/>
      </w:docPartPr>
      <w:docPartBody>
        <w:p w:rsidR="007B2A80" w:rsidRDefault="0055553D" w:rsidP="0055553D">
          <w:pPr>
            <w:pStyle w:val="15BC98F9B2A04283ACDCAC5C787096A6"/>
          </w:pPr>
          <w:r>
            <w:rPr>
              <w:color w:val="4472C4" w:themeColor="accent1"/>
              <w:sz w:val="28"/>
              <w:szCs w:val="28"/>
              <w:lang w:val="ro-RO"/>
            </w:rPr>
            <w:t>[Subtitlu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53D"/>
    <w:rsid w:val="0055553D"/>
    <w:rsid w:val="007B2A80"/>
    <w:rsid w:val="00C82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8B97B72AC44F3181BE599B603B04F7">
    <w:name w:val="D98B97B72AC44F3181BE599B603B04F7"/>
    <w:rsid w:val="0055553D"/>
  </w:style>
  <w:style w:type="paragraph" w:customStyle="1" w:styleId="15BC98F9B2A04283ACDCAC5C787096A6">
    <w:name w:val="15BC98F9B2A04283ACDCAC5C787096A6"/>
    <w:rsid w:val="0055553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b:Source>
    <b:Tag>Jam91</b:Tag>
    <b:SourceType>Film</b:SourceType>
    <b:Guid>{BE90C854-62AF-3644-8B7F-2794BFCEB18E}</b:Guid>
    <b:Title>Terminator 2: Judgment Day</b:Title>
    <b:Year>1991</b:Year>
    <b:Author>
      <b:Writer>
        <b:NameList>
          <b:Person>
            <b:Last>Cameron</b:Last>
            <b:First>James</b:First>
          </b:Person>
          <b:Person>
            <b:Last>Wisher</b:Last>
            <b:First>William</b:First>
          </b:Person>
        </b:NameList>
      </b:Writer>
      <b:Performer>
        <b:NameList>
          <b:Person>
            <b:Last>Schwarzenegger</b:Last>
            <b:First>Arnold</b:First>
          </b:Person>
          <b:Person>
            <b:Last>Hamilton</b:Last>
            <b:First>Linda</b:First>
          </b:Person>
          <b:Person>
            <b:Last>Furlong</b:Last>
            <b:First>Edward</b:First>
          </b:Person>
        </b:NameList>
      </b:Performer>
      <b:Director>
        <b:NameList>
          <b:Person>
            <b:Last>Cameron</b:Last>
            <b:First>James</b:First>
          </b:Person>
        </b:NameList>
      </b:Director>
    </b:Author>
    <b:CountryRegion>USA</b:CountryRegion>
    <b:ProductionCompany>Carolco Pictures</b:ProductionCompany>
    <b:Medium>DVD</b:Medium>
    <b:Distributor>Pioneer Entertainment; TriStar Pictures</b:Distributor>
    <b:RefOrder>2</b:RefOrder>
  </b:Source>
  <b:Source>
    <b:Tag>ASa02</b:Tag>
    <b:SourceType>JournalArticle</b:SourceType>
    <b:Guid>{826B1ADE-B4EF-CE45-8D40-6778E7B2C8B3}</b:Guid>
    <b:Title>Conceptions and Contraceptions of the Future: Terminator 2, The Matrix, and Alien Resurrection</b:Title>
    <b:Year>2002</b:Year>
    <b:Comments>http://muse.jhu.edu/journals/co/summary/v017/17.2kimball.html</b:Comments>
    <b:Author>
      <b:Author>
        <b:NameList>
          <b:Person>
            <b:Last>Kimball</b:Last>
            <b:First>A.</b:First>
            <b:Middle>Samuel</b:Middle>
          </b:Person>
        </b:NameList>
      </b:Author>
    </b:Author>
    <b:JournalName>Camera Obscura</b:JournalName>
    <b:Volume>17</b:Volume>
    <b:Issue>7</b:Issue>
    <b:Pages>69-108</b:Pages>
    <b:RefOrder>5</b:RefOrder>
  </b:Source>
  <b:Source>
    <b:Tag>Jan95</b:Tag>
    <b:SourceType>Book</b:SourceType>
    <b:Guid>{E8ACBA9F-E746-EB48-99AB-5631B1256331}</b:Guid>
    <b:Title>Projecting the Shadow: The Cyborg Hero in American Film</b:Title>
    <b:Publisher>University of Chicago Press</b:Publisher>
    <b:City>Chicago</b:City>
    <b:Year>1995</b:Year>
    <b:Author>
      <b:Author>
        <b:NameList>
          <b:Person>
            <b:Last>Rushing</b:Last>
            <b:First>Janice</b:First>
            <b:Middle>Hocker</b:Middle>
          </b:Person>
          <b:Person>
            <b:Last>Frentz</b:Last>
            <b:First>Thomas</b:First>
            <b:Middle>S.</b:Middle>
          </b:Person>
        </b:NameList>
      </b:Author>
    </b:Author>
    <b:RefOrder>4</b:RefOrder>
  </b:Source>
  <b:Source>
    <b:Tag>Mat171</b:Tag>
    <b:SourceType>InternetSite</b:SourceType>
    <b:Guid>{98192F0F-ED25-054F-A37E-40FB345586C0}</b:Guid>
    <b:Author>
      <b:Author>
        <b:NameList>
          <b:Person>
            <b:Last>Singer</b:Last>
            <b:First>Matt</b:First>
          </b:Person>
        </b:NameList>
      </b:Author>
    </b:Author>
    <b:Title>The Reason ‘Terminator 2: Judgment Day’ Still Holds Up 26 Years Later</b:Title>
    <b:InternetSiteTitle>Screen Crush</b:InternetSiteTitle>
    <b:URL>http://screencrush.com/terminator-2-3d-essay/</b:URL>
    <b:Year>2017</b:Year>
    <b:Month>August</b:Month>
    <b:Day>23</b:Day>
    <b:YearAccessed>2018</b:YearAccessed>
    <b:MonthAccessed>November</b:MonthAccessed>
    <b:DayAccessed>15</b:DayAccessed>
    <b:RefOrder>6</b:RefOrder>
  </b:Source>
  <b:Source>
    <b:Tag>Goo14</b:Tag>
    <b:SourceType>Book</b:SourceType>
    <b:Guid>{3681F23B-0347-4045-916A-ADCE92327992}</b:Guid>
    <b:Title>Film: From Watching to Seeing</b:Title>
    <b:Year>2014</b:Year>
    <b:ShortTitle>Electronic version</b:ShortTitle>
    <b:Author>
      <b:Author>
        <b:NameList>
          <b:Person>
            <b:Last>Goodykoontz</b:Last>
            <b:First>B.</b:First>
          </b:Person>
          <b:Person>
            <b:Last>Jacobs</b:Last>
            <b:First>C.</b:First>
            <b:Middle>P.</b:Middle>
          </b:Person>
        </b:NameList>
      </b:Author>
    </b:Author>
    <b:City>San Diego, CA</b:City>
    <b:Publisher>Bridgepoint Education, Inc</b:Publisher>
    <b:Edition>2nd</b:Edition>
    <b:RefOrder>1</b:RefOrder>
  </b:Source>
  <b:Source>
    <b:Tag>IMD18</b:Tag>
    <b:SourceType>InternetSite</b:SourceType>
    <b:Guid>{A195CFBE-A39F-1343-B023-25C531319F09}</b:Guid>
    <b:Title>Terminator 2: Judgment Day (1991)</b:Title>
    <b:Year>2018</b:Year>
    <b:Author>
      <b:Author>
        <b:Corporate>IMDB</b:Corporate>
      </b:Author>
    </b:Author>
    <b:InternetSiteTitle>Internet Movie Database</b:InternetSiteTitle>
    <b:URL>https://www.imdb.com/title/tt00103064/</b:URL>
    <b:YearAccessed>2018</b:YearAccessed>
    <b:MonthAccessed>November</b:MonthAccessed>
    <b:DayAccessed>15</b:DayAccessed>
    <b:RefOrder>3</b:RefOrder>
  </b:Source>
</b:Sources>
</file>

<file path=customXml/itemProps1.xml><?xml version="1.0" encoding="utf-8"?>
<ds:datastoreItem xmlns:ds="http://schemas.openxmlformats.org/officeDocument/2006/customXml" ds:itemID="{E3ABF861-7196-494D-B4C0-CB0B537D65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APA%20style%20report%20(6th%20edition).dotx</Template>
  <TotalTime>0</TotalTime>
  <Pages>1</Pages>
  <Words>6556</Words>
  <Characters>37370</Characters>
  <Application>Microsoft Office Word</Application>
  <DocSecurity>0</DocSecurity>
  <Lines>311</Lines>
  <Paragraphs>87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dc:title>
  <dc:subject>Jeff Bezzos</dc:subject>
  <dc:creator>Microsoft Office User</dc:creator>
  <cp:lastModifiedBy>Camelia-Florina Ungureanu (1816236)</cp:lastModifiedBy>
  <cp:revision>2</cp:revision>
  <dcterms:created xsi:type="dcterms:W3CDTF">2021-12-03T12:33:00Z</dcterms:created>
  <dcterms:modified xsi:type="dcterms:W3CDTF">2021-12-03T12:33:00Z</dcterms:modified>
</cp:coreProperties>
</file>