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footer2.xml" ContentType="application/vnd.openxmlformats-officedocument.wordprocessingml.footer+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D0335" w14:textId="77777777"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32275FA4" wp14:editId="2B8CEB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BF326F" w14:textId="77777777" w:rsidTr="00A406E5">
        <w:tc>
          <w:tcPr>
            <w:tcW w:w="9922" w:type="dxa"/>
            <w:shd w:val="clear" w:color="auto" w:fill="C0C0C0"/>
          </w:tcPr>
          <w:p w14:paraId="7210C76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9FE88C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7E182EA2" w14:textId="77777777" w:rsidTr="00160D12">
        <w:tc>
          <w:tcPr>
            <w:tcW w:w="2093" w:type="dxa"/>
            <w:shd w:val="pct15" w:color="auto" w:fill="auto"/>
          </w:tcPr>
          <w:p w14:paraId="24D29D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3EF5E0B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76874">
              <w:rPr>
                <w:rFonts w:ascii="Arial" w:hAnsi="Arial" w:cs="Arial"/>
                <w:b/>
                <w:sz w:val="22"/>
                <w:szCs w:val="22"/>
              </w:rPr>
              <w:t>Joseph Underwood</w:t>
            </w:r>
          </w:p>
        </w:tc>
        <w:tc>
          <w:tcPr>
            <w:tcW w:w="2552" w:type="dxa"/>
            <w:shd w:val="clear" w:color="auto" w:fill="D9D9D9"/>
          </w:tcPr>
          <w:p w14:paraId="79BA7A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020B1458" w14:textId="77777777" w:rsidR="003B3F9D" w:rsidRPr="00A406E5" w:rsidRDefault="003B3F9D" w:rsidP="001E57C1">
            <w:pPr>
              <w:spacing w:before="120" w:after="120"/>
              <w:jc w:val="both"/>
              <w:rPr>
                <w:rFonts w:ascii="Arial" w:hAnsi="Arial" w:cs="Arial"/>
                <w:b/>
                <w:sz w:val="22"/>
                <w:szCs w:val="22"/>
              </w:rPr>
            </w:pPr>
          </w:p>
        </w:tc>
      </w:tr>
      <w:tr w:rsidR="00DB116D" w:rsidRPr="00A406E5" w14:paraId="4A339604" w14:textId="77777777" w:rsidTr="00705F29">
        <w:tc>
          <w:tcPr>
            <w:tcW w:w="2093" w:type="dxa"/>
            <w:shd w:val="pct15" w:color="auto" w:fill="auto"/>
          </w:tcPr>
          <w:p w14:paraId="00C205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2E607BF7" w14:textId="77777777" w:rsidR="00705F29" w:rsidRPr="00705F29" w:rsidRDefault="00705F29" w:rsidP="008E4878">
            <w:pPr>
              <w:rPr>
                <w:rFonts w:ascii="Arial" w:hAnsi="Arial" w:cs="Arial"/>
                <w:b/>
                <w:sz w:val="24"/>
                <w:szCs w:val="40"/>
              </w:rPr>
            </w:pPr>
            <w:r w:rsidRPr="00705F29">
              <w:rPr>
                <w:rFonts w:ascii="Arial" w:hAnsi="Arial" w:cs="Arial"/>
                <w:b/>
                <w:sz w:val="24"/>
                <w:szCs w:val="40"/>
              </w:rPr>
              <w:t>HNC Process Operations Engineering</w:t>
            </w:r>
          </w:p>
          <w:p w14:paraId="46807C76" w14:textId="77777777" w:rsidR="00DB116D" w:rsidRPr="00A406E5" w:rsidRDefault="00705F29" w:rsidP="00E51AAC">
            <w:pPr>
              <w:spacing w:before="120" w:after="120"/>
              <w:jc w:val="both"/>
              <w:rPr>
                <w:rFonts w:ascii="Arial" w:hAnsi="Arial" w:cs="Arial"/>
                <w:b/>
                <w:sz w:val="22"/>
                <w:szCs w:val="22"/>
              </w:rPr>
            </w:pPr>
            <w:r w:rsidRPr="00705F29">
              <w:rPr>
                <w:rFonts w:ascii="Arial" w:hAnsi="Arial" w:cs="Arial"/>
                <w:b/>
                <w:sz w:val="14"/>
                <w:szCs w:val="22"/>
              </w:rPr>
              <w:t xml:space="preserve"> </w:t>
            </w:r>
          </w:p>
        </w:tc>
      </w:tr>
      <w:tr w:rsidR="008F1308" w:rsidRPr="00A406E5" w14:paraId="140A6A87" w14:textId="77777777" w:rsidTr="00705F29">
        <w:tc>
          <w:tcPr>
            <w:tcW w:w="2093" w:type="dxa"/>
            <w:shd w:val="pct15" w:color="auto" w:fill="auto"/>
          </w:tcPr>
          <w:p w14:paraId="380F033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32FA9D03" w14:textId="77777777" w:rsidR="00705F29" w:rsidRPr="00C90AFC" w:rsidRDefault="00705F29" w:rsidP="008E4878">
            <w:pPr>
              <w:pStyle w:val="fixed"/>
              <w:ind w:left="0" w:firstLine="0"/>
              <w:rPr>
                <w:rFonts w:ascii="Arial" w:hAnsi="Arial" w:cs="Arial"/>
                <w:sz w:val="22"/>
                <w:szCs w:val="22"/>
              </w:rPr>
            </w:pPr>
            <w:r w:rsidRPr="00C90AFC">
              <w:rPr>
                <w:rFonts w:ascii="Arial" w:hAnsi="Arial" w:cs="Arial"/>
              </w:rPr>
              <w:t>Plant Maintenance and Asset Care</w:t>
            </w:r>
          </w:p>
          <w:p w14:paraId="53663BA1" w14:textId="77777777" w:rsidR="008F1308" w:rsidRPr="00A406E5" w:rsidRDefault="008F1308" w:rsidP="00705F29">
            <w:pPr>
              <w:spacing w:before="120" w:after="120"/>
              <w:jc w:val="center"/>
              <w:rPr>
                <w:rFonts w:ascii="Arial" w:hAnsi="Arial" w:cs="Arial"/>
                <w:b/>
                <w:sz w:val="22"/>
                <w:szCs w:val="22"/>
              </w:rPr>
            </w:pPr>
          </w:p>
        </w:tc>
      </w:tr>
      <w:tr w:rsidR="00B84B5B" w:rsidRPr="00A406E5" w14:paraId="701BC029" w14:textId="77777777" w:rsidTr="00160D12">
        <w:tc>
          <w:tcPr>
            <w:tcW w:w="2093" w:type="dxa"/>
            <w:shd w:val="pct15" w:color="auto" w:fill="auto"/>
          </w:tcPr>
          <w:p w14:paraId="6EA58B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5FD6E213" w14:textId="77777777" w:rsidR="00B84B5B" w:rsidRPr="008E4878" w:rsidRDefault="00705F29" w:rsidP="00152E9D">
            <w:pPr>
              <w:spacing w:before="120" w:after="120"/>
              <w:jc w:val="both"/>
              <w:rPr>
                <w:rFonts w:ascii="Arial" w:hAnsi="Arial" w:cs="Arial"/>
                <w:b/>
                <w:sz w:val="22"/>
                <w:szCs w:val="22"/>
              </w:rPr>
            </w:pPr>
            <w:r w:rsidRPr="008E4878">
              <w:rPr>
                <w:rFonts w:ascii="Arial" w:hAnsi="Arial" w:cs="Arial"/>
                <w:b/>
                <w:sz w:val="22"/>
                <w:szCs w:val="22"/>
              </w:rPr>
              <w:t>PCPO4005</w:t>
            </w:r>
          </w:p>
        </w:tc>
        <w:tc>
          <w:tcPr>
            <w:tcW w:w="2552" w:type="dxa"/>
            <w:shd w:val="clear" w:color="auto" w:fill="D9D9D9"/>
          </w:tcPr>
          <w:p w14:paraId="51ABED8F"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4BC56E0D" w14:textId="77777777" w:rsidR="00B84B5B" w:rsidRPr="00A406E5" w:rsidRDefault="00C340B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FE7819C" w14:textId="77777777" w:rsidTr="00160D12">
        <w:tc>
          <w:tcPr>
            <w:tcW w:w="2093" w:type="dxa"/>
            <w:shd w:val="pct15" w:color="auto" w:fill="auto"/>
          </w:tcPr>
          <w:p w14:paraId="73A7E41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AE76397" w14:textId="77777777" w:rsidR="00DB116D" w:rsidRPr="00A406E5" w:rsidRDefault="00705F29" w:rsidP="00705F29">
            <w:pPr>
              <w:spacing w:before="120" w:after="120"/>
              <w:jc w:val="both"/>
              <w:rPr>
                <w:rFonts w:ascii="Arial" w:hAnsi="Arial" w:cs="Arial"/>
                <w:b/>
                <w:sz w:val="22"/>
                <w:szCs w:val="22"/>
              </w:rPr>
            </w:pPr>
            <w:r>
              <w:rPr>
                <w:rFonts w:ascii="Arial" w:hAnsi="Arial" w:cs="Arial"/>
                <w:b/>
                <w:sz w:val="22"/>
                <w:szCs w:val="22"/>
              </w:rPr>
              <w:t>P R Taylor</w:t>
            </w:r>
          </w:p>
        </w:tc>
        <w:tc>
          <w:tcPr>
            <w:tcW w:w="2552" w:type="dxa"/>
            <w:shd w:val="clear" w:color="auto" w:fill="D9D9D9"/>
          </w:tcPr>
          <w:p w14:paraId="69E441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74BADE1A"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4333F797" w14:textId="77777777" w:rsidTr="00160D12">
        <w:tc>
          <w:tcPr>
            <w:tcW w:w="2093" w:type="dxa"/>
            <w:shd w:val="pct15" w:color="auto" w:fill="auto"/>
          </w:tcPr>
          <w:p w14:paraId="2F6402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2ABC32BC" w14:textId="77777777" w:rsidR="00DB116D" w:rsidRPr="00A406E5" w:rsidRDefault="008E4878" w:rsidP="005F0579">
            <w:pPr>
              <w:spacing w:before="120" w:after="120"/>
              <w:jc w:val="both"/>
              <w:rPr>
                <w:rFonts w:ascii="Arial" w:hAnsi="Arial" w:cs="Arial"/>
                <w:b/>
                <w:sz w:val="22"/>
                <w:szCs w:val="22"/>
              </w:rPr>
            </w:pPr>
            <w:r>
              <w:rPr>
                <w:rFonts w:ascii="Arial" w:hAnsi="Arial" w:cs="Arial"/>
                <w:b/>
                <w:sz w:val="22"/>
                <w:szCs w:val="22"/>
              </w:rPr>
              <w:t>Asset Management</w:t>
            </w:r>
          </w:p>
        </w:tc>
        <w:tc>
          <w:tcPr>
            <w:tcW w:w="2552" w:type="dxa"/>
            <w:shd w:val="pct15" w:color="auto" w:fill="auto"/>
          </w:tcPr>
          <w:p w14:paraId="10F31491"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5868AFFA"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FB55994" w14:textId="77777777" w:rsidTr="00160D12">
        <w:tc>
          <w:tcPr>
            <w:tcW w:w="2093" w:type="dxa"/>
            <w:shd w:val="pct15" w:color="auto" w:fill="auto"/>
          </w:tcPr>
          <w:p w14:paraId="3BAE39A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5E7187C" w14:textId="77777777" w:rsidR="00B84B5B" w:rsidRPr="00A406E5" w:rsidRDefault="00267FB1" w:rsidP="005F0579">
            <w:pPr>
              <w:spacing w:before="120" w:after="120"/>
              <w:jc w:val="both"/>
              <w:rPr>
                <w:rFonts w:ascii="Arial" w:hAnsi="Arial" w:cs="Arial"/>
                <w:b/>
                <w:sz w:val="22"/>
                <w:szCs w:val="22"/>
              </w:rPr>
            </w:pPr>
            <w:r>
              <w:rPr>
                <w:rFonts w:ascii="Arial" w:hAnsi="Arial" w:cs="Arial"/>
                <w:b/>
                <w:sz w:val="22"/>
                <w:szCs w:val="22"/>
              </w:rPr>
              <w:t>20</w:t>
            </w:r>
            <w:r w:rsidR="00C340BD">
              <w:rPr>
                <w:rFonts w:ascii="Arial" w:hAnsi="Arial" w:cs="Arial"/>
                <w:b/>
                <w:sz w:val="22"/>
                <w:szCs w:val="22"/>
              </w:rPr>
              <w:t xml:space="preserve"> April 20</w:t>
            </w:r>
            <w:r w:rsidR="00316036">
              <w:rPr>
                <w:rFonts w:ascii="Arial" w:hAnsi="Arial" w:cs="Arial"/>
                <w:b/>
                <w:sz w:val="22"/>
                <w:szCs w:val="22"/>
              </w:rPr>
              <w:t>20</w:t>
            </w:r>
          </w:p>
        </w:tc>
        <w:tc>
          <w:tcPr>
            <w:tcW w:w="2552" w:type="dxa"/>
            <w:shd w:val="pct15" w:color="auto" w:fill="auto"/>
          </w:tcPr>
          <w:p w14:paraId="2DA30BD7"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6309F2D2" w14:textId="77777777" w:rsidR="00B84B5B" w:rsidRPr="00A406E5" w:rsidRDefault="00316036" w:rsidP="005F0579">
            <w:pPr>
              <w:spacing w:before="120" w:after="120"/>
              <w:jc w:val="both"/>
              <w:rPr>
                <w:rFonts w:ascii="Arial" w:hAnsi="Arial" w:cs="Arial"/>
                <w:b/>
                <w:sz w:val="22"/>
                <w:szCs w:val="22"/>
              </w:rPr>
            </w:pPr>
            <w:r>
              <w:rPr>
                <w:rFonts w:ascii="Arial" w:hAnsi="Arial" w:cs="Arial"/>
                <w:b/>
                <w:sz w:val="22"/>
                <w:szCs w:val="22"/>
              </w:rPr>
              <w:t>06</w:t>
            </w:r>
            <w:r w:rsidR="00057846">
              <w:rPr>
                <w:rFonts w:ascii="Arial" w:hAnsi="Arial" w:cs="Arial"/>
                <w:b/>
                <w:sz w:val="22"/>
                <w:szCs w:val="22"/>
              </w:rPr>
              <w:t xml:space="preserve"> May 20</w:t>
            </w:r>
            <w:r w:rsidR="00CB34BA">
              <w:rPr>
                <w:rFonts w:ascii="Arial" w:hAnsi="Arial" w:cs="Arial"/>
                <w:b/>
                <w:sz w:val="22"/>
                <w:szCs w:val="22"/>
              </w:rPr>
              <w:t>20</w:t>
            </w:r>
          </w:p>
        </w:tc>
      </w:tr>
      <w:tr w:rsidR="00152E9D" w:rsidRPr="00A406E5" w14:paraId="64B791C9" w14:textId="77777777" w:rsidTr="00A406E5">
        <w:tc>
          <w:tcPr>
            <w:tcW w:w="2093" w:type="dxa"/>
            <w:shd w:val="pct15" w:color="auto" w:fill="auto"/>
          </w:tcPr>
          <w:p w14:paraId="3B3A3C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CAED1"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0B4FEE"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38064CA8"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06D733CE" w14:textId="77777777" w:rsidTr="00A406E5">
        <w:tc>
          <w:tcPr>
            <w:tcW w:w="2093" w:type="dxa"/>
            <w:shd w:val="pct15" w:color="auto" w:fill="auto"/>
          </w:tcPr>
          <w:p w14:paraId="7160B4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ECC1E5"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08EB0F8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6E2F9A" w14:textId="77777777" w:rsidTr="00A406E5">
        <w:tc>
          <w:tcPr>
            <w:tcW w:w="9747" w:type="dxa"/>
            <w:shd w:val="pct10" w:color="auto" w:fill="auto"/>
          </w:tcPr>
          <w:p w14:paraId="3CBE54A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CC34D0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E4878" w:rsidRPr="00A406E5" w14:paraId="5165D100" w14:textId="77777777" w:rsidTr="00A21FE1">
        <w:trPr>
          <w:trHeight w:val="2078"/>
        </w:trPr>
        <w:tc>
          <w:tcPr>
            <w:tcW w:w="9747" w:type="dxa"/>
          </w:tcPr>
          <w:p w14:paraId="6D24F3BF" w14:textId="77777777" w:rsidR="008E4878" w:rsidRDefault="008E4878" w:rsidP="008E4878">
            <w:pPr>
              <w:pStyle w:val="bullet"/>
              <w:numPr>
                <w:ilvl w:val="0"/>
                <w:numId w:val="18"/>
              </w:numPr>
              <w:overflowPunct/>
              <w:autoSpaceDE/>
              <w:autoSpaceDN/>
              <w:adjustRightInd/>
              <w:spacing w:before="0"/>
              <w:textAlignment w:val="auto"/>
              <w:rPr>
                <w:rFonts w:ascii="Arial" w:hAnsi="Arial" w:cs="Arial"/>
                <w:sz w:val="22"/>
                <w:szCs w:val="22"/>
              </w:rPr>
            </w:pPr>
            <w:r w:rsidRPr="00C90AFC">
              <w:rPr>
                <w:rFonts w:ascii="Arial" w:hAnsi="Arial" w:cs="Arial"/>
                <w:sz w:val="22"/>
                <w:szCs w:val="22"/>
              </w:rPr>
              <w:t>Explain maintenance strategies and asset care methodologies.</w:t>
            </w:r>
            <w:r>
              <w:rPr>
                <w:rFonts w:ascii="Arial" w:hAnsi="Arial" w:cs="Arial"/>
                <w:sz w:val="22"/>
                <w:szCs w:val="22"/>
              </w:rPr>
              <w:t xml:space="preserve">  </w:t>
            </w:r>
          </w:p>
          <w:p w14:paraId="3DA7C732" w14:textId="77777777" w:rsidR="008E4878" w:rsidRPr="00C90AFC" w:rsidRDefault="008E4878" w:rsidP="00C340BD">
            <w:pPr>
              <w:pStyle w:val="bullet"/>
              <w:overflowPunct/>
              <w:autoSpaceDE/>
              <w:autoSpaceDN/>
              <w:adjustRightInd/>
              <w:spacing w:before="0"/>
              <w:ind w:left="0" w:firstLine="0"/>
              <w:textAlignment w:val="auto"/>
              <w:rPr>
                <w:rFonts w:ascii="Arial" w:hAnsi="Arial" w:cs="Arial"/>
                <w:sz w:val="22"/>
                <w:szCs w:val="22"/>
              </w:rPr>
            </w:pPr>
          </w:p>
          <w:p w14:paraId="689196B6" w14:textId="77777777" w:rsidR="008E4878" w:rsidRDefault="008E4878" w:rsidP="008E4878">
            <w:pPr>
              <w:pStyle w:val="bullet"/>
              <w:numPr>
                <w:ilvl w:val="0"/>
                <w:numId w:val="18"/>
              </w:numPr>
              <w:overflowPunct/>
              <w:autoSpaceDE/>
              <w:autoSpaceDN/>
              <w:adjustRightInd/>
              <w:spacing w:before="0"/>
              <w:textAlignment w:val="auto"/>
              <w:rPr>
                <w:rFonts w:ascii="Arial" w:hAnsi="Arial" w:cs="Arial"/>
                <w:sz w:val="22"/>
                <w:szCs w:val="22"/>
              </w:rPr>
            </w:pPr>
            <w:r w:rsidRPr="00C90AFC">
              <w:rPr>
                <w:rFonts w:ascii="Arial" w:hAnsi="Arial" w:cs="Arial"/>
                <w:sz w:val="22"/>
                <w:szCs w:val="22"/>
              </w:rPr>
              <w:t>Select an appropriate maintenance strategy based on an assessment of the operational, business and legal requirements for the asset.</w:t>
            </w:r>
          </w:p>
          <w:p w14:paraId="344FC43F" w14:textId="77777777" w:rsidR="008E4878" w:rsidRPr="00C90AFC" w:rsidRDefault="008E4878" w:rsidP="00C340BD">
            <w:pPr>
              <w:pStyle w:val="bullet"/>
              <w:overflowPunct/>
              <w:autoSpaceDE/>
              <w:autoSpaceDN/>
              <w:adjustRightInd/>
              <w:spacing w:before="0"/>
              <w:ind w:left="360" w:firstLine="0"/>
              <w:textAlignment w:val="auto"/>
              <w:rPr>
                <w:rFonts w:ascii="Arial" w:hAnsi="Arial" w:cs="Arial"/>
                <w:sz w:val="22"/>
                <w:szCs w:val="22"/>
              </w:rPr>
            </w:pPr>
          </w:p>
          <w:p w14:paraId="73286F96" w14:textId="77777777" w:rsidR="008E4878" w:rsidRPr="008E4878" w:rsidRDefault="008E4878" w:rsidP="008E4878">
            <w:pPr>
              <w:pStyle w:val="ListParagraph"/>
              <w:numPr>
                <w:ilvl w:val="0"/>
                <w:numId w:val="18"/>
              </w:numPr>
              <w:rPr>
                <w:rFonts w:ascii="Arial" w:hAnsi="Arial" w:cs="Arial"/>
                <w:sz w:val="22"/>
                <w:szCs w:val="22"/>
              </w:rPr>
            </w:pPr>
            <w:r w:rsidRPr="008E4878">
              <w:rPr>
                <w:rFonts w:ascii="Arial" w:hAnsi="Arial" w:cs="Arial"/>
                <w:sz w:val="22"/>
                <w:szCs w:val="22"/>
              </w:rPr>
              <w:t>Develop and implement asset care improvement techniques</w:t>
            </w:r>
          </w:p>
          <w:p w14:paraId="714DD15D" w14:textId="77777777" w:rsidR="008E4878" w:rsidRPr="00A406E5" w:rsidRDefault="008E4878" w:rsidP="00C340BD">
            <w:pPr>
              <w:pStyle w:val="bullet"/>
              <w:spacing w:before="0"/>
              <w:ind w:left="0"/>
              <w:rPr>
                <w:rFonts w:ascii="Arial" w:hAnsi="Arial" w:cs="Arial"/>
                <w:sz w:val="22"/>
                <w:szCs w:val="22"/>
              </w:rPr>
            </w:pPr>
            <w:r>
              <w:rPr>
                <w:rFonts w:ascii="Arial" w:hAnsi="Arial" w:cs="Arial"/>
                <w:sz w:val="22"/>
                <w:szCs w:val="22"/>
              </w:rPr>
              <w:t xml:space="preserve"> </w:t>
            </w:r>
          </w:p>
        </w:tc>
      </w:tr>
    </w:tbl>
    <w:p w14:paraId="4A0FBC59" w14:textId="77777777" w:rsidR="00C01A3F" w:rsidRPr="00A406E5" w:rsidRDefault="00C01A3F" w:rsidP="00BA1176">
      <w:pPr>
        <w:rPr>
          <w:rFonts w:ascii="Arial" w:hAnsi="Arial" w:cs="Arial"/>
          <w:b/>
        </w:rPr>
      </w:pPr>
    </w:p>
    <w:p w14:paraId="58B989E2" w14:textId="77777777" w:rsidR="00C01A3F" w:rsidRDefault="00C01A3F" w:rsidP="00BA1176">
      <w:pPr>
        <w:rPr>
          <w:rFonts w:ascii="Arial" w:hAnsi="Arial" w:cs="Arial"/>
          <w:b/>
        </w:rPr>
      </w:pPr>
    </w:p>
    <w:p w14:paraId="60EB7DFD" w14:textId="77777777" w:rsidR="008E4878" w:rsidRPr="00A406E5" w:rsidRDefault="008E487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340BD" w:rsidRPr="00A406E5" w14:paraId="3EA05D91" w14:textId="77777777" w:rsidTr="00DF1E3E">
        <w:tc>
          <w:tcPr>
            <w:tcW w:w="9781" w:type="dxa"/>
            <w:shd w:val="clear" w:color="auto" w:fill="C0C0C0"/>
          </w:tcPr>
          <w:p w14:paraId="454D3969" w14:textId="77777777" w:rsidR="00C340BD" w:rsidRPr="00A406E5" w:rsidRDefault="00C340BD" w:rsidP="00DF1E3E">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29325726" w14:textId="77777777" w:rsidR="00C340BD" w:rsidRPr="00A406E5" w:rsidRDefault="00C340BD" w:rsidP="00C340BD">
      <w:pPr>
        <w:jc w:val="both"/>
        <w:rPr>
          <w:rFonts w:ascii="Arial" w:hAnsi="Arial" w:cs="Arial"/>
          <w:sz w:val="22"/>
          <w:szCs w:val="22"/>
        </w:rPr>
      </w:pPr>
    </w:p>
    <w:p w14:paraId="0B460D9F" w14:textId="77777777" w:rsidR="00C340BD" w:rsidRPr="00A406E5" w:rsidRDefault="00C340BD" w:rsidP="00C340BD">
      <w:pPr>
        <w:ind w:left="720"/>
        <w:rPr>
          <w:rFonts w:ascii="Arial" w:hAnsi="Arial" w:cs="Arial"/>
          <w:sz w:val="24"/>
          <w:szCs w:val="24"/>
        </w:rPr>
      </w:pPr>
    </w:p>
    <w:p w14:paraId="198544D0" w14:textId="77777777" w:rsidR="00C340BD" w:rsidRPr="00A406E5" w:rsidRDefault="00C340BD" w:rsidP="00C340BD">
      <w:pPr>
        <w:rPr>
          <w:rFonts w:ascii="Arial" w:hAnsi="Arial" w:cs="Arial"/>
          <w:sz w:val="24"/>
          <w:szCs w:val="24"/>
        </w:rPr>
      </w:pPr>
    </w:p>
    <w:p w14:paraId="28AD8DF2" w14:textId="77777777" w:rsidR="00C340BD" w:rsidRPr="00AA1D76" w:rsidRDefault="00C340BD" w:rsidP="00C340BD">
      <w:pPr>
        <w:rPr>
          <w:rFonts w:ascii="Arial" w:hAnsi="Arial" w:cs="Arial"/>
          <w:b/>
          <w:color w:val="000000"/>
          <w:sz w:val="24"/>
          <w:szCs w:val="24"/>
        </w:rPr>
      </w:pPr>
      <w:r w:rsidRPr="00AA1D76">
        <w:rPr>
          <w:rFonts w:ascii="Arial" w:hAnsi="Arial" w:cs="Arial"/>
          <w:b/>
          <w:color w:val="000000"/>
          <w:sz w:val="24"/>
          <w:szCs w:val="24"/>
        </w:rPr>
        <w:t>Task 1. System Life Cycle (SLC)</w:t>
      </w:r>
    </w:p>
    <w:p w14:paraId="252B411A" w14:textId="77777777" w:rsidR="008E4878" w:rsidRPr="00AA1D76" w:rsidRDefault="00C340BD" w:rsidP="00C340BD">
      <w:pPr>
        <w:rPr>
          <w:rFonts w:ascii="Arial" w:hAnsi="Arial" w:cs="Arial"/>
          <w:color w:val="000000"/>
          <w:sz w:val="24"/>
          <w:szCs w:val="24"/>
        </w:rPr>
      </w:pPr>
      <w:r w:rsidRPr="00AA1D76">
        <w:rPr>
          <w:rFonts w:ascii="Arial" w:hAnsi="Arial" w:cs="Arial"/>
          <w:color w:val="000000"/>
          <w:sz w:val="24"/>
          <w:szCs w:val="24"/>
        </w:rPr>
        <w:t xml:space="preserve">  </w:t>
      </w:r>
    </w:p>
    <w:p w14:paraId="076D412A" w14:textId="77777777" w:rsidR="00C340BD" w:rsidRPr="00AA1D76" w:rsidRDefault="00C340BD" w:rsidP="00C340BD">
      <w:pPr>
        <w:rPr>
          <w:rFonts w:ascii="Arial" w:hAnsi="Arial" w:cs="Arial"/>
          <w:color w:val="000000"/>
          <w:sz w:val="24"/>
          <w:szCs w:val="24"/>
        </w:rPr>
      </w:pPr>
      <w:r w:rsidRPr="00AA1D76">
        <w:rPr>
          <w:rFonts w:ascii="Arial" w:hAnsi="Arial" w:cs="Arial"/>
          <w:color w:val="000000"/>
          <w:sz w:val="24"/>
          <w:szCs w:val="24"/>
        </w:rPr>
        <w:t>Many companies adopt a System Life Cycle approach to the management of their assets. Explain this strategy and how it applies to the purchase, commissioning, operation, maintenance and decommissioning of equipment.</w:t>
      </w:r>
    </w:p>
    <w:p w14:paraId="05699D03" w14:textId="77777777" w:rsidR="00C340BD" w:rsidRPr="00AA1D76" w:rsidRDefault="00C340BD" w:rsidP="00C340BD">
      <w:pPr>
        <w:rPr>
          <w:rFonts w:ascii="Arial" w:hAnsi="Arial" w:cs="Arial"/>
          <w:color w:val="000000"/>
          <w:sz w:val="24"/>
          <w:szCs w:val="24"/>
        </w:rPr>
      </w:pPr>
    </w:p>
    <w:p w14:paraId="3FB92AC5" w14:textId="77777777" w:rsidR="00C340BD" w:rsidRPr="00AA1D76" w:rsidRDefault="00C340BD" w:rsidP="00C340BD">
      <w:pPr>
        <w:rPr>
          <w:rFonts w:ascii="Arial" w:hAnsi="Arial" w:cs="Arial"/>
          <w:color w:val="000000"/>
          <w:sz w:val="24"/>
          <w:szCs w:val="24"/>
        </w:rPr>
      </w:pPr>
    </w:p>
    <w:p w14:paraId="3DAAA7A0" w14:textId="77777777" w:rsidR="00C340BD" w:rsidRPr="00AA1D76" w:rsidRDefault="00C340BD" w:rsidP="00C340BD">
      <w:pPr>
        <w:rPr>
          <w:rFonts w:ascii="Arial" w:hAnsi="Arial" w:cs="Arial"/>
          <w:color w:val="000000"/>
          <w:sz w:val="24"/>
          <w:szCs w:val="24"/>
        </w:rPr>
      </w:pPr>
    </w:p>
    <w:p w14:paraId="56ED79B8" w14:textId="77777777" w:rsidR="00C340BD" w:rsidRPr="00AA1D76" w:rsidRDefault="00C340BD" w:rsidP="00C340BD">
      <w:pPr>
        <w:rPr>
          <w:rFonts w:ascii="Arial" w:hAnsi="Arial" w:cs="Arial"/>
          <w:b/>
          <w:color w:val="000000"/>
          <w:sz w:val="24"/>
          <w:szCs w:val="24"/>
        </w:rPr>
      </w:pPr>
      <w:r w:rsidRPr="00AA1D76">
        <w:rPr>
          <w:rFonts w:ascii="Arial" w:hAnsi="Arial" w:cs="Arial"/>
          <w:b/>
          <w:color w:val="000000"/>
          <w:sz w:val="24"/>
          <w:szCs w:val="24"/>
        </w:rPr>
        <w:t xml:space="preserve">Task 2. </w:t>
      </w:r>
      <w:r w:rsidR="00CB34BA" w:rsidRPr="00AA1D76">
        <w:rPr>
          <w:rFonts w:ascii="Arial" w:hAnsi="Arial" w:cs="Arial"/>
          <w:b/>
          <w:color w:val="000000"/>
          <w:sz w:val="24"/>
          <w:szCs w:val="24"/>
        </w:rPr>
        <w:t>Improvement techniques - Kaizen</w:t>
      </w:r>
    </w:p>
    <w:p w14:paraId="6F636474" w14:textId="77777777" w:rsidR="008E4878" w:rsidRPr="00AA1D76" w:rsidRDefault="00C340BD" w:rsidP="00C340BD">
      <w:pPr>
        <w:rPr>
          <w:rFonts w:ascii="Arial" w:hAnsi="Arial" w:cs="Arial"/>
          <w:color w:val="000000"/>
          <w:sz w:val="24"/>
          <w:szCs w:val="24"/>
        </w:rPr>
      </w:pPr>
      <w:r w:rsidRPr="00AA1D76">
        <w:rPr>
          <w:rFonts w:ascii="Arial" w:hAnsi="Arial" w:cs="Arial"/>
          <w:color w:val="000000"/>
          <w:sz w:val="24"/>
          <w:szCs w:val="24"/>
        </w:rPr>
        <w:t xml:space="preserve">  </w:t>
      </w:r>
    </w:p>
    <w:p w14:paraId="5311A376" w14:textId="77777777" w:rsidR="00C340BD" w:rsidRPr="00AA1D76" w:rsidRDefault="00CB34BA" w:rsidP="00C340BD">
      <w:pPr>
        <w:rPr>
          <w:rFonts w:ascii="Arial" w:hAnsi="Arial" w:cs="Arial"/>
          <w:color w:val="000000"/>
          <w:sz w:val="24"/>
          <w:szCs w:val="24"/>
        </w:rPr>
      </w:pPr>
      <w:r w:rsidRPr="00AA1D76">
        <w:rPr>
          <w:rFonts w:ascii="Arial" w:hAnsi="Arial" w:cs="Arial"/>
          <w:color w:val="000000"/>
          <w:sz w:val="24"/>
          <w:szCs w:val="24"/>
        </w:rPr>
        <w:t xml:space="preserve">Kaizen is an approach to creating continuous improvement in lean manufacturing that is adopted by a number of business. </w:t>
      </w:r>
      <w:r w:rsidR="00C340BD" w:rsidRPr="00AA1D76">
        <w:rPr>
          <w:rFonts w:ascii="Arial" w:hAnsi="Arial" w:cs="Arial"/>
          <w:color w:val="000000"/>
          <w:sz w:val="24"/>
          <w:szCs w:val="24"/>
        </w:rPr>
        <w:t xml:space="preserve">Explain this methodology and </w:t>
      </w:r>
      <w:r w:rsidRPr="00AA1D76">
        <w:rPr>
          <w:rFonts w:ascii="Arial" w:hAnsi="Arial" w:cs="Arial"/>
          <w:color w:val="000000"/>
          <w:sz w:val="24"/>
          <w:szCs w:val="24"/>
        </w:rPr>
        <w:t>how it can be applied in an industrial setting.</w:t>
      </w:r>
    </w:p>
    <w:p w14:paraId="66B8C04E" w14:textId="77777777" w:rsidR="00C340BD" w:rsidRPr="00AA1D76" w:rsidRDefault="00C340BD" w:rsidP="00C340BD">
      <w:pPr>
        <w:rPr>
          <w:rFonts w:ascii="Arial" w:hAnsi="Arial" w:cs="Arial"/>
          <w:color w:val="000000"/>
          <w:sz w:val="24"/>
          <w:szCs w:val="24"/>
        </w:rPr>
      </w:pPr>
    </w:p>
    <w:p w14:paraId="58B65364" w14:textId="77777777" w:rsidR="00C340BD" w:rsidRPr="00AA1D76" w:rsidRDefault="00C340BD" w:rsidP="00C340BD">
      <w:pPr>
        <w:rPr>
          <w:rFonts w:ascii="Arial" w:hAnsi="Arial" w:cs="Arial"/>
          <w:color w:val="000000"/>
          <w:sz w:val="24"/>
          <w:szCs w:val="24"/>
        </w:rPr>
      </w:pPr>
    </w:p>
    <w:p w14:paraId="65AA021C" w14:textId="77777777" w:rsidR="00C340BD" w:rsidRPr="00AA1D76" w:rsidRDefault="00C340BD" w:rsidP="00C340BD">
      <w:pPr>
        <w:rPr>
          <w:rFonts w:ascii="Arial" w:hAnsi="Arial" w:cs="Arial"/>
          <w:color w:val="000000"/>
          <w:sz w:val="24"/>
          <w:szCs w:val="24"/>
        </w:rPr>
      </w:pPr>
    </w:p>
    <w:p w14:paraId="461FE3C2" w14:textId="77777777" w:rsidR="00C340BD" w:rsidRPr="00AA1D76" w:rsidRDefault="00C340BD" w:rsidP="00C340BD">
      <w:pPr>
        <w:rPr>
          <w:rFonts w:ascii="Arial" w:hAnsi="Arial" w:cs="Arial"/>
          <w:color w:val="000000"/>
          <w:sz w:val="24"/>
          <w:szCs w:val="24"/>
        </w:rPr>
      </w:pPr>
    </w:p>
    <w:p w14:paraId="50715F6B" w14:textId="77777777" w:rsidR="00C340BD" w:rsidRPr="00AA1D76" w:rsidRDefault="00C340BD" w:rsidP="00C340BD">
      <w:pPr>
        <w:tabs>
          <w:tab w:val="num" w:pos="720"/>
        </w:tabs>
        <w:rPr>
          <w:rFonts w:ascii="Arial" w:hAnsi="Arial" w:cs="Arial"/>
          <w:b/>
          <w:color w:val="000000"/>
          <w:sz w:val="24"/>
          <w:szCs w:val="24"/>
        </w:rPr>
      </w:pPr>
      <w:r w:rsidRPr="00AA1D76">
        <w:rPr>
          <w:rFonts w:ascii="Arial" w:hAnsi="Arial" w:cs="Arial"/>
          <w:b/>
          <w:color w:val="000000"/>
          <w:sz w:val="24"/>
          <w:szCs w:val="24"/>
        </w:rPr>
        <w:t>Task 3. Total Productive Maintenance (TPM)</w:t>
      </w:r>
    </w:p>
    <w:p w14:paraId="286672D3" w14:textId="77777777" w:rsidR="008E4878" w:rsidRPr="00AA1D76" w:rsidRDefault="00C340BD" w:rsidP="00C340BD">
      <w:pPr>
        <w:tabs>
          <w:tab w:val="num" w:pos="720"/>
        </w:tabs>
        <w:rPr>
          <w:rFonts w:ascii="Arial" w:hAnsi="Arial" w:cs="Arial"/>
          <w:color w:val="000000"/>
          <w:sz w:val="24"/>
          <w:szCs w:val="24"/>
        </w:rPr>
      </w:pPr>
      <w:r w:rsidRPr="00AA1D76">
        <w:rPr>
          <w:rFonts w:ascii="Arial" w:hAnsi="Arial" w:cs="Arial"/>
          <w:color w:val="000000"/>
          <w:sz w:val="24"/>
          <w:szCs w:val="24"/>
        </w:rPr>
        <w:t xml:space="preserve">  </w:t>
      </w:r>
    </w:p>
    <w:p w14:paraId="7D4FD227" w14:textId="77777777" w:rsidR="00C340BD" w:rsidRPr="00AA1D76" w:rsidRDefault="00C340BD" w:rsidP="00C340BD">
      <w:pPr>
        <w:tabs>
          <w:tab w:val="num" w:pos="720"/>
        </w:tabs>
        <w:rPr>
          <w:rFonts w:ascii="Arial" w:hAnsi="Arial" w:cs="Arial"/>
          <w:color w:val="000000"/>
          <w:sz w:val="24"/>
          <w:szCs w:val="24"/>
        </w:rPr>
      </w:pPr>
      <w:r w:rsidRPr="00AA1D76">
        <w:rPr>
          <w:rFonts w:ascii="Arial" w:hAnsi="Arial" w:cs="Arial"/>
          <w:color w:val="000000"/>
          <w:sz w:val="24"/>
          <w:szCs w:val="24"/>
        </w:rPr>
        <w:t>Total Productive Maintenance (TPM) is a maintenance methodol</w:t>
      </w:r>
      <w:r w:rsidR="008E4878" w:rsidRPr="00AA1D76">
        <w:rPr>
          <w:rFonts w:ascii="Arial" w:hAnsi="Arial" w:cs="Arial"/>
          <w:color w:val="000000"/>
          <w:sz w:val="24"/>
          <w:szCs w:val="24"/>
        </w:rPr>
        <w:t>ogy that is used to optimise</w:t>
      </w:r>
      <w:r w:rsidRPr="00AA1D76">
        <w:rPr>
          <w:rFonts w:ascii="Arial" w:hAnsi="Arial" w:cs="Arial"/>
          <w:color w:val="000000"/>
          <w:sz w:val="24"/>
          <w:szCs w:val="24"/>
        </w:rPr>
        <w:t xml:space="preserve"> asset utilisation. </w:t>
      </w:r>
      <w:r w:rsidR="008E4878" w:rsidRPr="00AA1D76">
        <w:rPr>
          <w:rFonts w:ascii="Arial" w:hAnsi="Arial" w:cs="Arial"/>
          <w:color w:val="000000"/>
          <w:sz w:val="24"/>
          <w:szCs w:val="24"/>
        </w:rPr>
        <w:t xml:space="preserve"> </w:t>
      </w:r>
      <w:r w:rsidRPr="00AA1D76">
        <w:rPr>
          <w:rFonts w:ascii="Arial" w:hAnsi="Arial" w:cs="Arial"/>
          <w:color w:val="000000"/>
          <w:sz w:val="24"/>
          <w:szCs w:val="24"/>
        </w:rPr>
        <w:t>Explain this methodology and the key principles.</w:t>
      </w:r>
    </w:p>
    <w:p w14:paraId="7A3E29A3" w14:textId="77777777" w:rsidR="00C340BD" w:rsidRPr="00C340BD" w:rsidRDefault="00C340BD" w:rsidP="00C340BD">
      <w:pPr>
        <w:tabs>
          <w:tab w:val="num" w:pos="720"/>
        </w:tabs>
        <w:rPr>
          <w:color w:val="000000"/>
          <w:sz w:val="24"/>
          <w:szCs w:val="24"/>
        </w:rPr>
      </w:pPr>
    </w:p>
    <w:p w14:paraId="3DD03BA4" w14:textId="77777777" w:rsidR="00C340BD" w:rsidRPr="00C340BD" w:rsidRDefault="00C340BD" w:rsidP="00C340BD">
      <w:pPr>
        <w:rPr>
          <w:color w:val="000000"/>
          <w:sz w:val="24"/>
          <w:szCs w:val="24"/>
        </w:rPr>
      </w:pPr>
    </w:p>
    <w:p w14:paraId="788CCBEE" w14:textId="77777777" w:rsidR="00C340BD" w:rsidRPr="00A406E5" w:rsidRDefault="00C340BD" w:rsidP="00C340BD">
      <w:pPr>
        <w:ind w:left="720"/>
        <w:rPr>
          <w:rFonts w:ascii="Arial" w:hAnsi="Arial" w:cs="Arial"/>
          <w:sz w:val="24"/>
          <w:szCs w:val="24"/>
        </w:rPr>
      </w:pPr>
    </w:p>
    <w:p w14:paraId="4C7862FF" w14:textId="77777777" w:rsidR="00C340BD" w:rsidRPr="00A406E5" w:rsidRDefault="00C340BD" w:rsidP="00C340BD">
      <w:pPr>
        <w:ind w:left="720"/>
        <w:rPr>
          <w:rFonts w:ascii="Arial" w:hAnsi="Arial" w:cs="Arial"/>
          <w:sz w:val="24"/>
          <w:szCs w:val="24"/>
        </w:rPr>
      </w:pPr>
    </w:p>
    <w:p w14:paraId="417A9C17" w14:textId="77777777" w:rsidR="00C340BD" w:rsidRPr="00A406E5" w:rsidRDefault="00C340BD" w:rsidP="00C340BD">
      <w:pPr>
        <w:ind w:left="720"/>
        <w:rPr>
          <w:rFonts w:ascii="Arial" w:hAnsi="Arial" w:cs="Arial"/>
          <w:sz w:val="24"/>
          <w:szCs w:val="24"/>
        </w:rPr>
      </w:pPr>
    </w:p>
    <w:p w14:paraId="17C2F4D3" w14:textId="77777777" w:rsidR="00C340BD" w:rsidRPr="00A406E5" w:rsidRDefault="00C340BD" w:rsidP="00C340BD">
      <w:pPr>
        <w:ind w:left="720"/>
        <w:rPr>
          <w:rFonts w:ascii="Arial" w:hAnsi="Arial" w:cs="Arial"/>
          <w:sz w:val="24"/>
          <w:szCs w:val="24"/>
        </w:rPr>
      </w:pPr>
    </w:p>
    <w:p w14:paraId="2D370DA8" w14:textId="77777777" w:rsidR="00C340BD" w:rsidRPr="00A406E5" w:rsidRDefault="00C340BD" w:rsidP="00C340BD">
      <w:pPr>
        <w:ind w:left="720"/>
        <w:rPr>
          <w:rFonts w:ascii="Arial" w:hAnsi="Arial" w:cs="Arial"/>
          <w:sz w:val="24"/>
          <w:szCs w:val="24"/>
        </w:rPr>
      </w:pPr>
    </w:p>
    <w:p w14:paraId="3413B90E" w14:textId="77777777" w:rsidR="00C340BD" w:rsidRPr="00A406E5" w:rsidRDefault="00C340BD" w:rsidP="00C340BD">
      <w:pPr>
        <w:ind w:left="720"/>
        <w:rPr>
          <w:rFonts w:ascii="Arial" w:hAnsi="Arial" w:cs="Arial"/>
          <w:sz w:val="24"/>
          <w:szCs w:val="24"/>
        </w:rPr>
      </w:pPr>
    </w:p>
    <w:p w14:paraId="73AF0B73" w14:textId="77777777" w:rsidR="0028204E" w:rsidRPr="00A406E5" w:rsidRDefault="00160D12" w:rsidP="00BA1176">
      <w:pPr>
        <w:rPr>
          <w:rFonts w:ascii="Arial" w:hAnsi="Arial" w:cs="Arial"/>
          <w:b/>
        </w:rPr>
      </w:pPr>
      <w:r>
        <w:rPr>
          <w:rFonts w:ascii="Arial" w:hAnsi="Arial" w:cs="Arial"/>
          <w:b/>
        </w:rPr>
        <w:br w:type="page"/>
      </w:r>
    </w:p>
    <w:p w14:paraId="1D5731EA" w14:textId="77777777" w:rsidR="00152E9D" w:rsidRPr="00AA1D76" w:rsidRDefault="00A37FCF" w:rsidP="003D7C62">
      <w:pPr>
        <w:rPr>
          <w:rFonts w:ascii="Arial" w:hAnsi="Arial" w:cs="Arial"/>
          <w:b/>
          <w:sz w:val="24"/>
          <w:szCs w:val="24"/>
          <w:u w:val="single"/>
        </w:rPr>
      </w:pPr>
      <w:r w:rsidRPr="00AA1D76">
        <w:rPr>
          <w:rFonts w:ascii="Arial" w:hAnsi="Arial" w:cs="Arial"/>
          <w:b/>
          <w:sz w:val="24"/>
          <w:szCs w:val="24"/>
          <w:u w:val="single"/>
        </w:rPr>
        <w:lastRenderedPageBreak/>
        <w:t>Task 4</w:t>
      </w:r>
    </w:p>
    <w:p w14:paraId="3522B0A8" w14:textId="77777777" w:rsidR="00152E9D" w:rsidRPr="00AA1D76" w:rsidRDefault="00152E9D" w:rsidP="00A67FB1">
      <w:pPr>
        <w:ind w:left="720"/>
        <w:rPr>
          <w:rFonts w:ascii="Arial" w:hAnsi="Arial" w:cs="Arial"/>
          <w:sz w:val="24"/>
          <w:szCs w:val="24"/>
        </w:rPr>
      </w:pPr>
    </w:p>
    <w:p w14:paraId="0EDFDDEC" w14:textId="77777777" w:rsidR="00C340BD" w:rsidRPr="00AA1D76" w:rsidRDefault="00C340BD" w:rsidP="00C340BD">
      <w:pPr>
        <w:rPr>
          <w:rFonts w:ascii="Arial" w:hAnsi="Arial" w:cs="Arial"/>
          <w:color w:val="000000"/>
          <w:sz w:val="24"/>
          <w:szCs w:val="24"/>
        </w:rPr>
      </w:pPr>
      <w:r w:rsidRPr="00AA1D76">
        <w:rPr>
          <w:rFonts w:ascii="Arial" w:hAnsi="Arial" w:cs="Arial"/>
          <w:color w:val="000000"/>
          <w:sz w:val="24"/>
          <w:szCs w:val="24"/>
        </w:rPr>
        <w:t>A company has completed the installation of two electrically driven centrifugal pumps (see figure 1). The pumps will be operated in a duty/standby configuration and supply cooling water to a chemical processing vessel carrying out an endothermic reaction. The maintenance department are now assessing the new equipment to determine the most appropriate intervention strategy.</w:t>
      </w:r>
    </w:p>
    <w:p w14:paraId="3D5165C0" w14:textId="77777777" w:rsidR="00152E9D" w:rsidRPr="00C340BD" w:rsidRDefault="00152E9D" w:rsidP="00C340BD">
      <w:pPr>
        <w:rPr>
          <w:sz w:val="24"/>
          <w:szCs w:val="24"/>
        </w:rPr>
      </w:pPr>
    </w:p>
    <w:p w14:paraId="76B9475F" w14:textId="77777777" w:rsidR="00152E9D" w:rsidRPr="00A406E5" w:rsidRDefault="00152E9D" w:rsidP="00A67FB1">
      <w:pPr>
        <w:ind w:left="720"/>
        <w:rPr>
          <w:rFonts w:ascii="Arial" w:hAnsi="Arial" w:cs="Arial"/>
          <w:sz w:val="24"/>
          <w:szCs w:val="24"/>
        </w:rPr>
      </w:pPr>
    </w:p>
    <w:p w14:paraId="3CF3F26F" w14:textId="77777777" w:rsidR="00A3505D" w:rsidRDefault="00C340BD" w:rsidP="00D22D9C">
      <w:pPr>
        <w:jc w:val="both"/>
        <w:rPr>
          <w:rFonts w:ascii="Arial" w:hAnsi="Arial" w:cs="Arial"/>
          <w:sz w:val="22"/>
          <w:szCs w:val="22"/>
        </w:rPr>
      </w:pPr>
      <w:r>
        <w:rPr>
          <w:rFonts w:ascii="Arial" w:hAnsi="Arial" w:cs="Arial"/>
          <w:b/>
          <w:noProof/>
          <w:color w:val="000000"/>
          <w:sz w:val="24"/>
          <w:szCs w:val="24"/>
        </w:rPr>
        <w:drawing>
          <wp:inline distT="0" distB="0" distL="0" distR="0" wp14:anchorId="5823F3B9" wp14:editId="7649F1A5">
            <wp:extent cx="5724953" cy="3369924"/>
            <wp:effectExtent l="19050" t="0" r="9097"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24525" cy="3369672"/>
                    </a:xfrm>
                    <a:prstGeom prst="rect">
                      <a:avLst/>
                    </a:prstGeom>
                    <a:noFill/>
                    <a:ln w="9525">
                      <a:noFill/>
                      <a:miter lim="800000"/>
                      <a:headEnd/>
                      <a:tailEnd/>
                    </a:ln>
                  </pic:spPr>
                </pic:pic>
              </a:graphicData>
            </a:graphic>
          </wp:inline>
        </w:drawing>
      </w:r>
    </w:p>
    <w:p w14:paraId="75A86DF4" w14:textId="77777777" w:rsidR="00C340BD" w:rsidRDefault="00C340BD" w:rsidP="00D22D9C">
      <w:pPr>
        <w:jc w:val="both"/>
        <w:rPr>
          <w:rFonts w:ascii="Arial" w:hAnsi="Arial" w:cs="Arial"/>
          <w:sz w:val="22"/>
          <w:szCs w:val="22"/>
        </w:rPr>
      </w:pPr>
    </w:p>
    <w:p w14:paraId="598F1D7B" w14:textId="77777777" w:rsidR="00C340BD" w:rsidRPr="00AA1D76" w:rsidRDefault="00C340BD" w:rsidP="00C340BD">
      <w:pPr>
        <w:rPr>
          <w:rFonts w:ascii="Arial" w:hAnsi="Arial" w:cs="Arial"/>
          <w:color w:val="000000"/>
          <w:sz w:val="24"/>
          <w:szCs w:val="24"/>
        </w:rPr>
      </w:pPr>
      <w:r w:rsidRPr="00C340BD">
        <w:rPr>
          <w:sz w:val="24"/>
          <w:szCs w:val="24"/>
        </w:rPr>
        <w:t xml:space="preserve">  </w:t>
      </w:r>
      <w:r w:rsidRPr="00AA1D76">
        <w:rPr>
          <w:rFonts w:ascii="Arial" w:hAnsi="Arial" w:cs="Arial"/>
          <w:sz w:val="24"/>
          <w:szCs w:val="24"/>
        </w:rPr>
        <w:t xml:space="preserve">In order that a maintenance strategy can be put in place, operating information must be gathered from the new plant. Discuss a range of monitoring equipment which can be used </w:t>
      </w:r>
      <w:r w:rsidR="00BA706C" w:rsidRPr="00AA1D76">
        <w:rPr>
          <w:rFonts w:ascii="Arial" w:hAnsi="Arial" w:cs="Arial"/>
          <w:sz w:val="24"/>
          <w:szCs w:val="24"/>
        </w:rPr>
        <w:t xml:space="preserve">to </w:t>
      </w:r>
      <w:r w:rsidRPr="00AA1D76">
        <w:rPr>
          <w:rFonts w:ascii="Arial" w:hAnsi="Arial" w:cs="Arial"/>
          <w:sz w:val="24"/>
          <w:szCs w:val="24"/>
        </w:rPr>
        <w:t xml:space="preserve">obtain this information. </w:t>
      </w:r>
      <w:r w:rsidRPr="00AA1D76">
        <w:rPr>
          <w:rFonts w:ascii="Arial" w:hAnsi="Arial" w:cs="Arial"/>
          <w:color w:val="000000"/>
          <w:sz w:val="24"/>
          <w:szCs w:val="24"/>
        </w:rPr>
        <w:t>With respect to the above scenario and equipment, discuss the advantages and disadvantages of adopting either a run to failure or a planned preventative maintenance strategy.</w:t>
      </w:r>
      <w:r w:rsidR="00C93374" w:rsidRPr="00AA1D76">
        <w:rPr>
          <w:rFonts w:ascii="Arial" w:hAnsi="Arial" w:cs="Arial"/>
          <w:color w:val="000000"/>
          <w:sz w:val="24"/>
          <w:szCs w:val="24"/>
        </w:rPr>
        <w:t xml:space="preserve">  Select which strategy you would adopt, providing your justifications based on operational, business and legal requirements.</w:t>
      </w:r>
    </w:p>
    <w:p w14:paraId="626ACAA1" w14:textId="77777777" w:rsidR="00C93374" w:rsidRPr="00AA1D76" w:rsidRDefault="00C93374" w:rsidP="00C340BD">
      <w:pPr>
        <w:rPr>
          <w:rFonts w:ascii="Arial" w:hAnsi="Arial" w:cs="Arial"/>
          <w:color w:val="000000"/>
          <w:sz w:val="24"/>
          <w:szCs w:val="24"/>
        </w:rPr>
      </w:pPr>
    </w:p>
    <w:p w14:paraId="35EC5F40" w14:textId="77777777" w:rsidR="00C93374" w:rsidRPr="00AA1D76" w:rsidRDefault="00C93374" w:rsidP="00C340BD">
      <w:pPr>
        <w:rPr>
          <w:rFonts w:ascii="Arial" w:hAnsi="Arial" w:cs="Arial"/>
          <w:b/>
          <w:color w:val="000000"/>
          <w:sz w:val="24"/>
          <w:szCs w:val="24"/>
          <w:u w:val="single"/>
        </w:rPr>
      </w:pPr>
      <w:r w:rsidRPr="00AA1D76">
        <w:rPr>
          <w:rFonts w:ascii="Arial" w:hAnsi="Arial" w:cs="Arial"/>
          <w:b/>
          <w:color w:val="000000"/>
          <w:sz w:val="24"/>
          <w:szCs w:val="24"/>
          <w:u w:val="single"/>
        </w:rPr>
        <w:t xml:space="preserve">Task 5 </w:t>
      </w:r>
    </w:p>
    <w:p w14:paraId="480EEF25" w14:textId="77777777" w:rsidR="00C93374" w:rsidRPr="00AA1D76" w:rsidRDefault="00C93374" w:rsidP="00C340BD">
      <w:pPr>
        <w:rPr>
          <w:rFonts w:ascii="Arial" w:hAnsi="Arial" w:cs="Arial"/>
          <w:b/>
          <w:color w:val="000000"/>
          <w:sz w:val="24"/>
          <w:szCs w:val="24"/>
          <w:u w:val="single"/>
        </w:rPr>
      </w:pPr>
    </w:p>
    <w:p w14:paraId="7FF9308F" w14:textId="77777777" w:rsidR="00B63527" w:rsidRPr="00AA1D76" w:rsidRDefault="00B63527" w:rsidP="00C340BD">
      <w:pPr>
        <w:rPr>
          <w:rFonts w:ascii="Arial" w:hAnsi="Arial" w:cs="Arial"/>
          <w:color w:val="000000"/>
          <w:sz w:val="24"/>
          <w:szCs w:val="24"/>
        </w:rPr>
      </w:pPr>
      <w:r w:rsidRPr="00AA1D76">
        <w:rPr>
          <w:rFonts w:ascii="Arial" w:hAnsi="Arial" w:cs="Arial"/>
          <w:color w:val="000000"/>
          <w:sz w:val="24"/>
          <w:szCs w:val="24"/>
        </w:rPr>
        <w:t xml:space="preserve">Assets deteriorate over time which risks affecting production requirements.  </w:t>
      </w:r>
    </w:p>
    <w:p w14:paraId="15C8E127" w14:textId="77777777" w:rsidR="00B63527" w:rsidRPr="00AA1D76" w:rsidRDefault="00B63527" w:rsidP="00C340BD">
      <w:pPr>
        <w:rPr>
          <w:rFonts w:ascii="Arial" w:hAnsi="Arial" w:cs="Arial"/>
          <w:color w:val="000000"/>
          <w:sz w:val="24"/>
          <w:szCs w:val="24"/>
        </w:rPr>
      </w:pPr>
    </w:p>
    <w:p w14:paraId="56724ABE" w14:textId="77777777" w:rsidR="00C93374" w:rsidRPr="00AA1D76" w:rsidRDefault="00B63527" w:rsidP="00C340BD">
      <w:pPr>
        <w:rPr>
          <w:rFonts w:ascii="Arial" w:hAnsi="Arial" w:cs="Arial"/>
          <w:color w:val="000000"/>
          <w:sz w:val="24"/>
          <w:szCs w:val="24"/>
        </w:rPr>
      </w:pPr>
      <w:r w:rsidRPr="00AA1D76">
        <w:rPr>
          <w:rFonts w:ascii="Arial" w:hAnsi="Arial" w:cs="Arial"/>
          <w:color w:val="000000"/>
          <w:sz w:val="24"/>
          <w:szCs w:val="24"/>
        </w:rPr>
        <w:t>For an asset that you are familiar with at your place of work, conduct an asset care assessment.  Based on your assessment, develop an asset care improvement plan and describe how this might be implemented.</w:t>
      </w:r>
    </w:p>
    <w:p w14:paraId="79AA2FFD" w14:textId="77777777" w:rsidR="00A37FCF" w:rsidRDefault="00A37FCF" w:rsidP="00C340BD">
      <w:pPr>
        <w:rPr>
          <w:color w:val="000000"/>
          <w:sz w:val="24"/>
          <w:szCs w:val="24"/>
        </w:rPr>
      </w:pPr>
    </w:p>
    <w:p w14:paraId="10FFFC5E" w14:textId="77777777" w:rsidR="00A37FCF" w:rsidRDefault="00A37FCF" w:rsidP="00C340BD">
      <w:pPr>
        <w:rPr>
          <w:color w:val="000000"/>
          <w:sz w:val="24"/>
          <w:szCs w:val="24"/>
        </w:rPr>
      </w:pPr>
    </w:p>
    <w:p w14:paraId="47815493" w14:textId="77777777" w:rsidR="00A37FCF" w:rsidRPr="00AA1D76" w:rsidRDefault="00A37FCF" w:rsidP="00A37FCF">
      <w:pPr>
        <w:rPr>
          <w:rFonts w:ascii="Arial" w:hAnsi="Arial" w:cs="Arial"/>
          <w:b/>
          <w:sz w:val="24"/>
          <w:szCs w:val="24"/>
        </w:rPr>
      </w:pPr>
      <w:r w:rsidRPr="00AA1D76">
        <w:rPr>
          <w:rFonts w:ascii="Arial" w:hAnsi="Arial" w:cs="Arial"/>
          <w:b/>
          <w:sz w:val="24"/>
          <w:szCs w:val="24"/>
        </w:rPr>
        <w:t>Report writing</w:t>
      </w:r>
    </w:p>
    <w:p w14:paraId="47966E9B" w14:textId="77777777" w:rsidR="008E4878" w:rsidRPr="00AA1D76" w:rsidRDefault="00A37FCF" w:rsidP="00A37FCF">
      <w:pPr>
        <w:rPr>
          <w:rFonts w:ascii="Arial" w:hAnsi="Arial" w:cs="Arial"/>
          <w:sz w:val="24"/>
          <w:szCs w:val="24"/>
        </w:rPr>
      </w:pPr>
      <w:r w:rsidRPr="00AA1D76">
        <w:rPr>
          <w:rFonts w:ascii="Arial" w:hAnsi="Arial" w:cs="Arial"/>
          <w:sz w:val="24"/>
          <w:szCs w:val="24"/>
        </w:rPr>
        <w:t xml:space="preserve">  </w:t>
      </w:r>
    </w:p>
    <w:p w14:paraId="711E1D07" w14:textId="77777777" w:rsidR="00A37FCF" w:rsidRPr="00AA1D76" w:rsidRDefault="00A37FCF" w:rsidP="00A37FCF">
      <w:pPr>
        <w:rPr>
          <w:rFonts w:ascii="Arial" w:hAnsi="Arial" w:cs="Arial"/>
          <w:sz w:val="24"/>
          <w:szCs w:val="24"/>
        </w:rPr>
      </w:pPr>
      <w:r w:rsidRPr="00AA1D76">
        <w:rPr>
          <w:rFonts w:ascii="Arial" w:hAnsi="Arial" w:cs="Arial"/>
          <w:sz w:val="24"/>
          <w:szCs w:val="24"/>
        </w:rPr>
        <w:t xml:space="preserve">To complete this assignment you are required to generate a report of 2000 words. Your report should critically present the research work undertaken. Present and discuss the results obtained with reference to any background material and draw appropriate conclusions to the results obtained. </w:t>
      </w:r>
    </w:p>
    <w:p w14:paraId="2B4C84E3" w14:textId="77777777" w:rsidR="00A37FCF" w:rsidRPr="00AA1D76" w:rsidRDefault="00A37FCF" w:rsidP="00A37FCF">
      <w:pPr>
        <w:rPr>
          <w:rFonts w:ascii="Arial" w:hAnsi="Arial" w:cs="Arial"/>
          <w:sz w:val="24"/>
          <w:szCs w:val="24"/>
        </w:rPr>
      </w:pPr>
    </w:p>
    <w:p w14:paraId="3192CF4F" w14:textId="77777777" w:rsidR="00A37FCF" w:rsidRPr="00AA1D76" w:rsidRDefault="00A37FCF" w:rsidP="00A37FCF">
      <w:pPr>
        <w:rPr>
          <w:rFonts w:ascii="Arial" w:hAnsi="Arial" w:cs="Arial"/>
          <w:sz w:val="24"/>
          <w:szCs w:val="24"/>
        </w:rPr>
      </w:pPr>
      <w:r w:rsidRPr="00AA1D76">
        <w:rPr>
          <w:rFonts w:ascii="Arial" w:hAnsi="Arial" w:cs="Arial"/>
          <w:sz w:val="24"/>
          <w:szCs w:val="24"/>
        </w:rPr>
        <w:t xml:space="preserve">Note: </w:t>
      </w:r>
      <w:r w:rsidR="00AA1D76">
        <w:rPr>
          <w:rFonts w:ascii="Arial" w:hAnsi="Arial" w:cs="Arial"/>
          <w:sz w:val="24"/>
          <w:szCs w:val="24"/>
        </w:rPr>
        <w:t xml:space="preserve">Any </w:t>
      </w:r>
      <w:r w:rsidRPr="00AA1D76">
        <w:rPr>
          <w:rFonts w:ascii="Arial" w:hAnsi="Arial" w:cs="Arial"/>
          <w:sz w:val="24"/>
          <w:szCs w:val="24"/>
        </w:rPr>
        <w:t xml:space="preserve">hand written submission </w:t>
      </w:r>
      <w:r w:rsidRPr="00AA1D76">
        <w:rPr>
          <w:rFonts w:ascii="Arial" w:hAnsi="Arial" w:cs="Arial"/>
          <w:b/>
          <w:i/>
          <w:sz w:val="24"/>
          <w:szCs w:val="24"/>
        </w:rPr>
        <w:t>will not</w:t>
      </w:r>
      <w:r w:rsidRPr="00AA1D76">
        <w:rPr>
          <w:rFonts w:ascii="Arial" w:hAnsi="Arial" w:cs="Arial"/>
          <w:sz w:val="24"/>
          <w:szCs w:val="24"/>
        </w:rPr>
        <w:t xml:space="preserve"> be accepted.</w:t>
      </w:r>
    </w:p>
    <w:p w14:paraId="6827D12E" w14:textId="77777777" w:rsidR="00D22D9C" w:rsidRPr="00A406E5" w:rsidRDefault="00D22D9C" w:rsidP="00D22D9C">
      <w:pPr>
        <w:jc w:val="both"/>
        <w:rPr>
          <w:rFonts w:ascii="Arial" w:hAnsi="Arial" w:cs="Arial"/>
          <w:sz w:val="22"/>
          <w:szCs w:val="22"/>
        </w:rPr>
      </w:pPr>
    </w:p>
    <w:p w14:paraId="5A90B67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CB5BF0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3C37B09" w14:textId="77777777" w:rsidTr="00152E9D">
        <w:trPr>
          <w:jc w:val="center"/>
        </w:trPr>
        <w:tc>
          <w:tcPr>
            <w:tcW w:w="10670" w:type="dxa"/>
            <w:shd w:val="clear" w:color="auto" w:fill="BFBFBF"/>
          </w:tcPr>
          <w:p w14:paraId="636DBB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53CB8D" w14:textId="77777777" w:rsidR="00152E9D" w:rsidRPr="00A406E5" w:rsidRDefault="00152E9D" w:rsidP="00152E9D">
      <w:pPr>
        <w:rPr>
          <w:rFonts w:ascii="Arial" w:hAnsi="Arial" w:cs="Arial"/>
        </w:rPr>
      </w:pPr>
    </w:p>
    <w:p w14:paraId="12B4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B93FD8" w14:textId="77777777" w:rsidR="00152E9D" w:rsidRPr="00A406E5" w:rsidRDefault="00152E9D" w:rsidP="00152E9D">
      <w:pPr>
        <w:rPr>
          <w:rFonts w:ascii="Arial" w:hAnsi="Arial" w:cs="Arial"/>
          <w:b/>
          <w:sz w:val="22"/>
          <w:szCs w:val="22"/>
        </w:rPr>
        <w:sectPr w:rsidR="00152E9D" w:rsidRPr="00A406E5" w:rsidSect="00160D12">
          <w:footerReference w:type="default" r:id="rId11"/>
          <w:pgSz w:w="11894" w:h="16834"/>
          <w:pgMar w:top="720" w:right="720" w:bottom="720" w:left="720" w:header="709" w:footer="454" w:gutter="0"/>
          <w:paperSrc w:first="15" w:other="15"/>
          <w:cols w:space="720"/>
          <w:docGrid w:linePitch="272"/>
        </w:sectPr>
      </w:pPr>
    </w:p>
    <w:p w14:paraId="1DD318FD" w14:textId="5EABB29C" w:rsidR="00152E9D" w:rsidRPr="00A406E5" w:rsidRDefault="00471E7F" w:rsidP="00152E9D">
      <w:pPr>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991040" behindDoc="0" locked="0" layoutInCell="1" allowOverlap="1" wp14:anchorId="5E64517D" wp14:editId="0DE60549">
                <wp:simplePos x="0" y="0"/>
                <wp:positionH relativeFrom="column">
                  <wp:posOffset>-577163</wp:posOffset>
                </wp:positionH>
                <wp:positionV relativeFrom="paragraph">
                  <wp:posOffset>1303852</wp:posOffset>
                </wp:positionV>
                <wp:extent cx="120240" cy="67680"/>
                <wp:effectExtent l="38100" t="38100" r="32385" b="34290"/>
                <wp:wrapNone/>
                <wp:docPr id="341" name="Ink 341"/>
                <wp:cNvGraphicFramePr/>
                <a:graphic xmlns:a="http://schemas.openxmlformats.org/drawingml/2006/main">
                  <a:graphicData uri="http://schemas.microsoft.com/office/word/2010/wordprocessingInk">
                    <w14:contentPart bwMode="auto" r:id="rId12">
                      <w14:nvContentPartPr>
                        <w14:cNvContentPartPr/>
                      </w14:nvContentPartPr>
                      <w14:xfrm>
                        <a:off x="0" y="0"/>
                        <a:ext cx="120240" cy="67680"/>
                      </w14:xfrm>
                    </w14:contentPart>
                  </a:graphicData>
                </a:graphic>
              </wp:anchor>
            </w:drawing>
          </mc:Choice>
          <mc:Fallback>
            <w:pict>
              <v:shapetype w14:anchorId="2BACC6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41" o:spid="_x0000_s1026" type="#_x0000_t75" style="position:absolute;margin-left:-46.05pt;margin-top:102.05pt;width:10.65pt;height:6.55pt;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">
                <v:imagedata r:id="rId13" o:title=""/>
              </v:shape>
            </w:pict>
          </mc:Fallback>
        </mc:AlternateContent>
      </w:r>
    </w:p>
    <w:tbl>
      <w:tblPr>
        <w:tblW w:w="5000" w:type="pct"/>
        <w:tblLayout w:type="fixed"/>
        <w:tblLook w:val="04A0" w:firstRow="1" w:lastRow="0" w:firstColumn="1" w:lastColumn="0" w:noHBand="0" w:noVBand="1"/>
      </w:tblPr>
      <w:tblGrid>
        <w:gridCol w:w="8708"/>
        <w:gridCol w:w="869"/>
        <w:gridCol w:w="867"/>
      </w:tblGrid>
      <w:tr w:rsidR="00152E9D" w:rsidRPr="00A406E5" w14:paraId="5C2A27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725B6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287E4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81C5D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904E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D5B4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289E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DB4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10C5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70CF82" w14:textId="77777777" w:rsidR="00152E9D" w:rsidRPr="00A406E5" w:rsidRDefault="00152E9D" w:rsidP="00152E9D">
            <w:pPr>
              <w:jc w:val="center"/>
              <w:rPr>
                <w:rFonts w:ascii="Arial" w:hAnsi="Arial" w:cs="Arial"/>
                <w:sz w:val="32"/>
              </w:rPr>
            </w:pPr>
          </w:p>
        </w:tc>
      </w:tr>
      <w:tr w:rsidR="00152E9D" w:rsidRPr="00A406E5" w14:paraId="520B14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6BF9E2" w14:textId="2AE70D81" w:rsidR="00152E9D" w:rsidRPr="00A406E5" w:rsidRDefault="008A7F0B"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79104" behindDoc="0" locked="0" layoutInCell="1" allowOverlap="1" wp14:anchorId="10B19CE5" wp14:editId="72D25425">
                      <wp:simplePos x="0" y="0"/>
                      <wp:positionH relativeFrom="column">
                        <wp:posOffset>-15240</wp:posOffset>
                      </wp:positionH>
                      <wp:positionV relativeFrom="paragraph">
                        <wp:posOffset>9525</wp:posOffset>
                      </wp:positionV>
                      <wp:extent cx="5399765" cy="323215"/>
                      <wp:effectExtent l="38100" t="38100" r="36195" b="45085"/>
                      <wp:wrapNone/>
                      <wp:docPr id="433" name="Ink 433"/>
                      <wp:cNvGraphicFramePr/>
                      <a:graphic xmlns:a="http://schemas.openxmlformats.org/drawingml/2006/main">
                        <a:graphicData uri="http://schemas.microsoft.com/office/word/2010/wordprocessingInk">
                          <w14:contentPart bwMode="auto" r:id="rId14">
                            <w14:nvContentPartPr>
                              <w14:cNvContentPartPr/>
                            </w14:nvContentPartPr>
                            <w14:xfrm>
                              <a:off x="0" y="0"/>
                              <a:ext cx="5399765" cy="323215"/>
                            </w14:xfrm>
                          </w14:contentPart>
                        </a:graphicData>
                      </a:graphic>
                    </wp:anchor>
                  </w:drawing>
                </mc:Choice>
                <mc:Fallback>
                  <w:pict>
                    <v:shape w14:anchorId="016ECE3F" id="Ink 433" o:spid="_x0000_s1026" type="#_x0000_t75" style="position:absolute;margin-left:-1.8pt;margin-top:.15pt;width:426.4pt;height:26.65pt;z-index:252079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">
                      <v:imagedata r:id="rId15" o:title=""/>
                    </v:shape>
                  </w:pict>
                </mc:Fallback>
              </mc:AlternateContent>
            </w:r>
            <w:r w:rsidR="007D71C2">
              <w:rPr>
                <w:rFonts w:ascii="Arial" w:hAnsi="Arial" w:cs="Arial"/>
                <w:noProof/>
                <w:sz w:val="14"/>
                <w:szCs w:val="14"/>
              </w:rPr>
              <mc:AlternateContent>
                <mc:Choice Requires="wpi">
                  <w:drawing>
                    <wp:anchor distT="0" distB="0" distL="114300" distR="114300" simplePos="0" relativeHeight="252034048" behindDoc="0" locked="0" layoutInCell="1" allowOverlap="1" wp14:anchorId="6E0824DD" wp14:editId="43ADF00F">
                      <wp:simplePos x="0" y="0"/>
                      <wp:positionH relativeFrom="column">
                        <wp:posOffset>1239520</wp:posOffset>
                      </wp:positionH>
                      <wp:positionV relativeFrom="paragraph">
                        <wp:posOffset>16510</wp:posOffset>
                      </wp:positionV>
                      <wp:extent cx="1555280" cy="240030"/>
                      <wp:effectExtent l="38100" t="38100" r="32385" b="39370"/>
                      <wp:wrapNone/>
                      <wp:docPr id="389" name="Ink 389"/>
                      <wp:cNvGraphicFramePr/>
                      <a:graphic xmlns:a="http://schemas.openxmlformats.org/drawingml/2006/main">
                        <a:graphicData uri="http://schemas.microsoft.com/office/word/2010/wordprocessingInk">
                          <w14:contentPart bwMode="auto" r:id="rId16">
                            <w14:nvContentPartPr>
                              <w14:cNvContentPartPr/>
                            </w14:nvContentPartPr>
                            <w14:xfrm>
                              <a:off x="0" y="0"/>
                              <a:ext cx="1555280" cy="240030"/>
                            </w14:xfrm>
                          </w14:contentPart>
                        </a:graphicData>
                      </a:graphic>
                    </wp:anchor>
                  </w:drawing>
                </mc:Choice>
                <mc:Fallback>
                  <w:pict>
                    <v:shape w14:anchorId="207051B5" id="Ink 389" o:spid="_x0000_s1026" type="#_x0000_t75" style="position:absolute;margin-left:97pt;margin-top:.7pt;width:123.65pt;height:20.1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">
                      <v:imagedata r:id="rId17" o:title=""/>
                    </v:shape>
                  </w:pict>
                </mc:Fallback>
              </mc:AlternateContent>
            </w:r>
          </w:p>
          <w:p w14:paraId="495E06E0" w14:textId="79401809" w:rsidR="00152E9D" w:rsidRPr="00A406E5" w:rsidRDefault="00152E9D" w:rsidP="00152E9D">
            <w:pPr>
              <w:spacing w:after="120"/>
              <w:rPr>
                <w:rFonts w:ascii="Arial" w:hAnsi="Arial" w:cs="Arial"/>
                <w:sz w:val="14"/>
                <w:szCs w:val="14"/>
              </w:rPr>
            </w:pPr>
          </w:p>
          <w:p w14:paraId="373AACEC" w14:textId="3CFD1207" w:rsidR="00152E9D" w:rsidRPr="00A406E5" w:rsidRDefault="00152E9D" w:rsidP="00152E9D">
            <w:pPr>
              <w:spacing w:after="120"/>
              <w:rPr>
                <w:rFonts w:ascii="Arial" w:hAnsi="Arial" w:cs="Arial"/>
                <w:sz w:val="14"/>
                <w:szCs w:val="14"/>
              </w:rPr>
            </w:pPr>
          </w:p>
          <w:p w14:paraId="6108AE1A" w14:textId="4BFCA6A7" w:rsidR="00152E9D" w:rsidRPr="00A406E5" w:rsidRDefault="008A7F0B"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80128" behindDoc="0" locked="0" layoutInCell="1" allowOverlap="1" wp14:anchorId="36922AD6" wp14:editId="7AD95BBF">
                      <wp:simplePos x="0" y="0"/>
                      <wp:positionH relativeFrom="column">
                        <wp:posOffset>3399666</wp:posOffset>
                      </wp:positionH>
                      <wp:positionV relativeFrom="paragraph">
                        <wp:posOffset>31126</wp:posOffset>
                      </wp:positionV>
                      <wp:extent cx="27000" cy="21600"/>
                      <wp:effectExtent l="38100" t="38100" r="24130" b="29210"/>
                      <wp:wrapNone/>
                      <wp:docPr id="434" name="Ink 434"/>
                      <wp:cNvGraphicFramePr/>
                      <a:graphic xmlns:a="http://schemas.openxmlformats.org/drawingml/2006/main">
                        <a:graphicData uri="http://schemas.microsoft.com/office/word/2010/wordprocessingInk">
                          <w14:contentPart bwMode="auto" r:id="rId18">
                            <w14:nvContentPartPr>
                              <w14:cNvContentPartPr/>
                            </w14:nvContentPartPr>
                            <w14:xfrm>
                              <a:off x="0" y="0"/>
                              <a:ext cx="27000" cy="21600"/>
                            </w14:xfrm>
                          </w14:contentPart>
                        </a:graphicData>
                      </a:graphic>
                    </wp:anchor>
                  </w:drawing>
                </mc:Choice>
                <mc:Fallback>
                  <w:pict>
                    <v:shape w14:anchorId="69D11AC1" id="Ink 434" o:spid="_x0000_s1026" type="#_x0000_t75" style="position:absolute;margin-left:267.1pt;margin-top:1.85pt;width:3.35pt;height:2.9pt;z-index:252080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">
                      <v:imagedata r:id="rId19" o:title=""/>
                    </v:shape>
                  </w:pict>
                </mc:Fallback>
              </mc:AlternateContent>
            </w:r>
            <w:r w:rsidR="00C25EAC">
              <w:rPr>
                <w:rFonts w:ascii="Arial" w:hAnsi="Arial" w:cs="Arial"/>
                <w:noProof/>
                <w:sz w:val="14"/>
                <w:szCs w:val="14"/>
              </w:rPr>
              <mc:AlternateContent>
                <mc:Choice Requires="wpi">
                  <w:drawing>
                    <wp:anchor distT="0" distB="0" distL="114300" distR="114300" simplePos="0" relativeHeight="252059648" behindDoc="0" locked="0" layoutInCell="1" allowOverlap="1" wp14:anchorId="400F00A8" wp14:editId="58FB3C3E">
                      <wp:simplePos x="0" y="0"/>
                      <wp:positionH relativeFrom="column">
                        <wp:posOffset>43815</wp:posOffset>
                      </wp:positionH>
                      <wp:positionV relativeFrom="paragraph">
                        <wp:posOffset>-166370</wp:posOffset>
                      </wp:positionV>
                      <wp:extent cx="3324685" cy="405720"/>
                      <wp:effectExtent l="38100" t="38100" r="28575" b="39370"/>
                      <wp:wrapNone/>
                      <wp:docPr id="414" name="Ink 414"/>
                      <wp:cNvGraphicFramePr/>
                      <a:graphic xmlns:a="http://schemas.openxmlformats.org/drawingml/2006/main">
                        <a:graphicData uri="http://schemas.microsoft.com/office/word/2010/wordprocessingInk">
                          <w14:contentPart bwMode="auto" r:id="rId20">
                            <w14:nvContentPartPr>
                              <w14:cNvContentPartPr/>
                            </w14:nvContentPartPr>
                            <w14:xfrm>
                              <a:off x="0" y="0"/>
                              <a:ext cx="3324685" cy="405720"/>
                            </w14:xfrm>
                          </w14:contentPart>
                        </a:graphicData>
                      </a:graphic>
                    </wp:anchor>
                  </w:drawing>
                </mc:Choice>
                <mc:Fallback>
                  <w:pict>
                    <v:shape w14:anchorId="0B8DDB1E" id="Ink 414" o:spid="_x0000_s1026" type="#_x0000_t75" style="position:absolute;margin-left:2.85pt;margin-top:-13.7pt;width:263pt;height:33.2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">
                      <v:imagedata r:id="rId21" o:title=""/>
                    </v:shape>
                  </w:pict>
                </mc:Fallback>
              </mc:AlternateContent>
            </w:r>
          </w:p>
          <w:p w14:paraId="250C0984" w14:textId="77777777" w:rsidR="00152E9D" w:rsidRPr="00A406E5" w:rsidRDefault="00152E9D" w:rsidP="00152E9D">
            <w:pPr>
              <w:spacing w:after="120"/>
              <w:rPr>
                <w:rFonts w:ascii="Arial" w:hAnsi="Arial" w:cs="Arial"/>
                <w:sz w:val="14"/>
                <w:szCs w:val="14"/>
              </w:rPr>
            </w:pPr>
          </w:p>
          <w:p w14:paraId="59D5E0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09B6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B1A4C5" w14:textId="485449AD" w:rsidR="00152E9D" w:rsidRPr="00A406E5" w:rsidRDefault="00C30F7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085248" behindDoc="0" locked="0" layoutInCell="1" allowOverlap="1" wp14:anchorId="5D3227B9" wp14:editId="49224F45">
                      <wp:simplePos x="0" y="0"/>
                      <wp:positionH relativeFrom="column">
                        <wp:posOffset>34290</wp:posOffset>
                      </wp:positionH>
                      <wp:positionV relativeFrom="paragraph">
                        <wp:posOffset>188595</wp:posOffset>
                      </wp:positionV>
                      <wp:extent cx="340565" cy="419735"/>
                      <wp:effectExtent l="38100" t="25400" r="15240" b="37465"/>
                      <wp:wrapNone/>
                      <wp:docPr id="448" name="Ink 448"/>
                      <wp:cNvGraphicFramePr/>
                      <a:graphic xmlns:a="http://schemas.openxmlformats.org/drawingml/2006/main">
                        <a:graphicData uri="http://schemas.microsoft.com/office/word/2010/wordprocessingInk">
                          <w14:contentPart bwMode="auto" r:id="rId22">
                            <w14:nvContentPartPr>
                              <w14:cNvContentPartPr/>
                            </w14:nvContentPartPr>
                            <w14:xfrm>
                              <a:off x="0" y="0"/>
                              <a:ext cx="340565" cy="419735"/>
                            </w14:xfrm>
                          </w14:contentPart>
                        </a:graphicData>
                      </a:graphic>
                    </wp:anchor>
                  </w:drawing>
                </mc:Choice>
                <mc:Fallback>
                  <w:pict>
                    <v:shape w14:anchorId="02E84440" id="Ink 448" o:spid="_x0000_s1026" type="#_x0000_t75" style="position:absolute;margin-left:2.1pt;margin-top:14.25pt;width:28pt;height:34.2pt;z-index:252085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">
                      <v:imagedata r:id="rId23" o:title=""/>
                    </v:shape>
                  </w:pict>
                </mc:Fallback>
              </mc:AlternateContent>
            </w:r>
          </w:p>
        </w:tc>
      </w:tr>
      <w:tr w:rsidR="00152E9D" w:rsidRPr="00A406E5" w14:paraId="316EFBB1" w14:textId="77777777" w:rsidTr="00A85BFE">
        <w:trPr>
          <w:trHeight w:val="451"/>
        </w:trPr>
        <w:tc>
          <w:tcPr>
            <w:tcW w:w="4169" w:type="pct"/>
            <w:vMerge/>
            <w:tcBorders>
              <w:left w:val="single" w:sz="4" w:space="0" w:color="auto"/>
              <w:bottom w:val="single" w:sz="4" w:space="0" w:color="auto"/>
              <w:right w:val="single" w:sz="4" w:space="0" w:color="auto"/>
            </w:tcBorders>
          </w:tcPr>
          <w:p w14:paraId="0E0DF6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A8A9BB" w14:textId="77777777" w:rsidR="00152E9D" w:rsidRPr="00A406E5" w:rsidRDefault="00BA706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843EEF" w14:textId="77777777" w:rsidR="00152E9D" w:rsidRPr="00A406E5" w:rsidRDefault="00152E9D" w:rsidP="00152E9D">
            <w:pPr>
              <w:jc w:val="center"/>
              <w:rPr>
                <w:rFonts w:ascii="Arial" w:hAnsi="Arial" w:cs="Arial"/>
                <w:sz w:val="32"/>
              </w:rPr>
            </w:pPr>
          </w:p>
        </w:tc>
      </w:tr>
      <w:tr w:rsidR="00152E9D" w:rsidRPr="00A406E5" w14:paraId="142A13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BA76D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6ED3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BA7F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BCA59B" w14:textId="77777777" w:rsidR="00152E9D" w:rsidRPr="00A406E5" w:rsidRDefault="00152E9D" w:rsidP="00152E9D">
            <w:pPr>
              <w:jc w:val="center"/>
              <w:rPr>
                <w:rFonts w:ascii="Arial" w:hAnsi="Arial" w:cs="Arial"/>
                <w:sz w:val="32"/>
              </w:rPr>
            </w:pPr>
          </w:p>
        </w:tc>
      </w:tr>
      <w:tr w:rsidR="00152E9D" w:rsidRPr="00A406E5" w14:paraId="69ACC3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3C3BA6" w14:textId="5D160569" w:rsidR="00152E9D" w:rsidRPr="00A406E5" w:rsidRDefault="000A0D4E"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73312" behindDoc="0" locked="0" layoutInCell="1" allowOverlap="1" wp14:anchorId="4D4547AA" wp14:editId="2D74BEF5">
                      <wp:simplePos x="0" y="0"/>
                      <wp:positionH relativeFrom="column">
                        <wp:posOffset>-14605</wp:posOffset>
                      </wp:positionH>
                      <wp:positionV relativeFrom="paragraph">
                        <wp:posOffset>50165</wp:posOffset>
                      </wp:positionV>
                      <wp:extent cx="996510" cy="286200"/>
                      <wp:effectExtent l="38100" t="38100" r="6985" b="44450"/>
                      <wp:wrapNone/>
                      <wp:docPr id="541" name="Ink 541"/>
                      <wp:cNvGraphicFramePr/>
                      <a:graphic xmlns:a="http://schemas.openxmlformats.org/drawingml/2006/main">
                        <a:graphicData uri="http://schemas.microsoft.com/office/word/2010/wordprocessingInk">
                          <w14:contentPart bwMode="auto" r:id="rId24">
                            <w14:nvContentPartPr>
                              <w14:cNvContentPartPr/>
                            </w14:nvContentPartPr>
                            <w14:xfrm>
                              <a:off x="0" y="0"/>
                              <a:ext cx="996510" cy="286200"/>
                            </w14:xfrm>
                          </w14:contentPart>
                        </a:graphicData>
                      </a:graphic>
                    </wp:anchor>
                  </w:drawing>
                </mc:Choice>
                <mc:Fallback>
                  <w:pict>
                    <v:shape w14:anchorId="553B717D" id="Ink 541" o:spid="_x0000_s1026" type="#_x0000_t75" style="position:absolute;margin-left:-1.75pt;margin-top:3.35pt;width:79.65pt;height:23.8pt;z-index:252173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">
                      <v:imagedata r:id="rId25" o:title=""/>
                    </v:shape>
                  </w:pict>
                </mc:Fallback>
              </mc:AlternateContent>
            </w:r>
          </w:p>
          <w:p w14:paraId="7AC910B7" w14:textId="50ACC9EE" w:rsidR="00152E9D" w:rsidRPr="00A406E5" w:rsidRDefault="00152E9D" w:rsidP="00152E9D">
            <w:pPr>
              <w:spacing w:after="120"/>
              <w:rPr>
                <w:rFonts w:ascii="Arial" w:hAnsi="Arial" w:cs="Arial"/>
                <w:sz w:val="14"/>
                <w:szCs w:val="14"/>
              </w:rPr>
            </w:pPr>
          </w:p>
          <w:p w14:paraId="0E932C47" w14:textId="5437CE62" w:rsidR="00152E9D" w:rsidRPr="00A406E5" w:rsidRDefault="00D10A60"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66144" behindDoc="0" locked="0" layoutInCell="1" allowOverlap="1" wp14:anchorId="61C592E0" wp14:editId="4018B3A1">
                      <wp:simplePos x="0" y="0"/>
                      <wp:positionH relativeFrom="column">
                        <wp:posOffset>29845</wp:posOffset>
                      </wp:positionH>
                      <wp:positionV relativeFrom="paragraph">
                        <wp:posOffset>-310515</wp:posOffset>
                      </wp:positionV>
                      <wp:extent cx="5057140" cy="892810"/>
                      <wp:effectExtent l="25400" t="38100" r="48260" b="46990"/>
                      <wp:wrapNone/>
                      <wp:docPr id="531" name="Ink 531"/>
                      <wp:cNvGraphicFramePr/>
                      <a:graphic xmlns:a="http://schemas.openxmlformats.org/drawingml/2006/main">
                        <a:graphicData uri="http://schemas.microsoft.com/office/word/2010/wordprocessingInk">
                          <w14:contentPart bwMode="auto" r:id="rId26">
                            <w14:nvContentPartPr>
                              <w14:cNvContentPartPr/>
                            </w14:nvContentPartPr>
                            <w14:xfrm>
                              <a:off x="0" y="0"/>
                              <a:ext cx="5057140" cy="892810"/>
                            </w14:xfrm>
                          </w14:contentPart>
                        </a:graphicData>
                      </a:graphic>
                    </wp:anchor>
                  </w:drawing>
                </mc:Choice>
                <mc:Fallback>
                  <w:pict>
                    <v:shape w14:anchorId="2FE4809F" id="Ink 531" o:spid="_x0000_s1026" type="#_x0000_t75" style="position:absolute;margin-left:1.75pt;margin-top:-25.05pt;width:399.4pt;height:71.5pt;z-index:25216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&#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">
                      <v:imagedata r:id="rId27" o:title=""/>
                    </v:shape>
                  </w:pict>
                </mc:Fallback>
              </mc:AlternateContent>
            </w:r>
          </w:p>
          <w:p w14:paraId="3F165392" w14:textId="5F6A3C9D" w:rsidR="00152E9D" w:rsidRPr="00A406E5" w:rsidRDefault="00152E9D" w:rsidP="00152E9D">
            <w:pPr>
              <w:spacing w:after="120"/>
              <w:rPr>
                <w:rFonts w:ascii="Arial" w:hAnsi="Arial" w:cs="Arial"/>
                <w:sz w:val="14"/>
                <w:szCs w:val="14"/>
              </w:rPr>
            </w:pPr>
          </w:p>
          <w:p w14:paraId="5690CF38" w14:textId="09A42FA6" w:rsidR="00152E9D" w:rsidRPr="00A406E5" w:rsidRDefault="00152E9D" w:rsidP="00152E9D">
            <w:pPr>
              <w:spacing w:after="120"/>
              <w:rPr>
                <w:rFonts w:ascii="Arial" w:hAnsi="Arial" w:cs="Arial"/>
                <w:sz w:val="14"/>
                <w:szCs w:val="14"/>
              </w:rPr>
            </w:pPr>
          </w:p>
          <w:p w14:paraId="0C6A8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BB04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B26A82" w14:textId="6F16B3CA" w:rsidR="00152E9D" w:rsidRPr="00A406E5" w:rsidRDefault="00003923"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441600" behindDoc="0" locked="0" layoutInCell="1" allowOverlap="1" wp14:anchorId="54FC3090" wp14:editId="4730DB5B">
                      <wp:simplePos x="0" y="0"/>
                      <wp:positionH relativeFrom="column">
                        <wp:posOffset>184190</wp:posOffset>
                      </wp:positionH>
                      <wp:positionV relativeFrom="paragraph">
                        <wp:posOffset>329380</wp:posOffset>
                      </wp:positionV>
                      <wp:extent cx="139680" cy="159120"/>
                      <wp:effectExtent l="38100" t="38100" r="0" b="44450"/>
                      <wp:wrapNone/>
                      <wp:docPr id="807" name="Ink 807"/>
                      <wp:cNvGraphicFramePr/>
                      <a:graphic xmlns:a="http://schemas.openxmlformats.org/drawingml/2006/main">
                        <a:graphicData uri="http://schemas.microsoft.com/office/word/2010/wordprocessingInk">
                          <w14:contentPart bwMode="auto" r:id="rId28">
                            <w14:nvContentPartPr>
                              <w14:cNvContentPartPr/>
                            </w14:nvContentPartPr>
                            <w14:xfrm>
                              <a:off x="0" y="0"/>
                              <a:ext cx="139680" cy="159120"/>
                            </w14:xfrm>
                          </w14:contentPart>
                        </a:graphicData>
                      </a:graphic>
                    </wp:anchor>
                  </w:drawing>
                </mc:Choice>
                <mc:Fallback>
                  <w:pict>
                    <v:shape w14:anchorId="15D403BF" id="Ink 807" o:spid="_x0000_s1026" type="#_x0000_t75" style="position:absolute;margin-left:13.9pt;margin-top:25.35pt;width:12.25pt;height:13.75pt;z-index:25244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">
                      <v:imagedata r:id="rId29" o:title=""/>
                    </v:shape>
                  </w:pict>
                </mc:Fallback>
              </mc:AlternateContent>
            </w:r>
            <w:r w:rsidR="00F25348">
              <w:rPr>
                <w:rFonts w:ascii="Arial" w:hAnsi="Arial" w:cs="Arial"/>
                <w:noProof/>
                <w:sz w:val="32"/>
              </w:rPr>
              <mc:AlternateContent>
                <mc:Choice Requires="wpi">
                  <w:drawing>
                    <wp:anchor distT="0" distB="0" distL="114300" distR="114300" simplePos="0" relativeHeight="252169216" behindDoc="0" locked="0" layoutInCell="1" allowOverlap="1" wp14:anchorId="24B754DC" wp14:editId="59093398">
                      <wp:simplePos x="0" y="0"/>
                      <wp:positionH relativeFrom="column">
                        <wp:posOffset>56515</wp:posOffset>
                      </wp:positionH>
                      <wp:positionV relativeFrom="paragraph">
                        <wp:posOffset>328930</wp:posOffset>
                      </wp:positionV>
                      <wp:extent cx="120960" cy="178200"/>
                      <wp:effectExtent l="38100" t="38100" r="0" b="38100"/>
                      <wp:wrapNone/>
                      <wp:docPr id="537" name="Ink 537"/>
                      <wp:cNvGraphicFramePr/>
                      <a:graphic xmlns:a="http://schemas.openxmlformats.org/drawingml/2006/main">
                        <a:graphicData uri="http://schemas.microsoft.com/office/word/2010/wordprocessingInk">
                          <w14:contentPart bwMode="auto" r:id="rId30">
                            <w14:nvContentPartPr>
                              <w14:cNvContentPartPr/>
                            </w14:nvContentPartPr>
                            <w14:xfrm>
                              <a:off x="0" y="0"/>
                              <a:ext cx="120960" cy="178200"/>
                            </w14:xfrm>
                          </w14:contentPart>
                        </a:graphicData>
                      </a:graphic>
                      <wp14:sizeRelH relativeFrom="margin">
                        <wp14:pctWidth>0</wp14:pctWidth>
                      </wp14:sizeRelH>
                      <wp14:sizeRelV relativeFrom="margin">
                        <wp14:pctHeight>0</wp14:pctHeight>
                      </wp14:sizeRelV>
                    </wp:anchor>
                  </w:drawing>
                </mc:Choice>
                <mc:Fallback>
                  <w:pict>
                    <v:shape w14:anchorId="51E0FAE2" id="Ink 537" o:spid="_x0000_s1026" type="#_x0000_t75" style="position:absolute;margin-left:3.85pt;margin-top:25.3pt;width:10.7pt;height:15.25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">
                      <v:imagedata r:id="rId31" o:title=""/>
                    </v:shape>
                  </w:pict>
                </mc:Fallback>
              </mc:AlternateContent>
            </w:r>
          </w:p>
        </w:tc>
      </w:tr>
      <w:tr w:rsidR="00152E9D" w:rsidRPr="00A406E5" w14:paraId="383CFEA3" w14:textId="77777777" w:rsidTr="00A85BFE">
        <w:trPr>
          <w:trHeight w:val="451"/>
        </w:trPr>
        <w:tc>
          <w:tcPr>
            <w:tcW w:w="4169" w:type="pct"/>
            <w:vMerge/>
            <w:tcBorders>
              <w:left w:val="single" w:sz="4" w:space="0" w:color="auto"/>
              <w:bottom w:val="single" w:sz="4" w:space="0" w:color="auto"/>
              <w:right w:val="single" w:sz="4" w:space="0" w:color="auto"/>
            </w:tcBorders>
          </w:tcPr>
          <w:p w14:paraId="23D81A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7C6AA6" w14:textId="77777777" w:rsidR="00152E9D" w:rsidRPr="00A406E5" w:rsidRDefault="00F16BA4"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4144237" w14:textId="77777777" w:rsidR="00152E9D" w:rsidRPr="00A406E5" w:rsidRDefault="00152E9D" w:rsidP="00152E9D">
            <w:pPr>
              <w:jc w:val="center"/>
              <w:rPr>
                <w:rFonts w:ascii="Arial" w:hAnsi="Arial" w:cs="Arial"/>
                <w:sz w:val="32"/>
              </w:rPr>
            </w:pPr>
          </w:p>
        </w:tc>
      </w:tr>
      <w:tr w:rsidR="00152E9D" w:rsidRPr="00A406E5" w14:paraId="4F74C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0198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33B0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1070C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C3FAAE" w14:textId="77777777" w:rsidR="00152E9D" w:rsidRPr="00A406E5" w:rsidRDefault="00152E9D" w:rsidP="00152E9D">
            <w:pPr>
              <w:jc w:val="center"/>
              <w:rPr>
                <w:rFonts w:ascii="Arial" w:hAnsi="Arial" w:cs="Arial"/>
                <w:sz w:val="32"/>
              </w:rPr>
            </w:pPr>
          </w:p>
        </w:tc>
      </w:tr>
      <w:tr w:rsidR="00152E9D" w:rsidRPr="00A406E5" w14:paraId="25205B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9E3E36" w14:textId="42767A34" w:rsidR="00152E9D" w:rsidRPr="00A406E5" w:rsidRDefault="00152E9D" w:rsidP="00152E9D">
            <w:pPr>
              <w:spacing w:after="120"/>
              <w:rPr>
                <w:rFonts w:ascii="Arial" w:hAnsi="Arial" w:cs="Arial"/>
                <w:sz w:val="14"/>
                <w:szCs w:val="14"/>
              </w:rPr>
            </w:pPr>
          </w:p>
          <w:p w14:paraId="4AC58551" w14:textId="21EDD704" w:rsidR="00152E9D" w:rsidRPr="00A406E5" w:rsidRDefault="00D200F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56256" behindDoc="0" locked="0" layoutInCell="1" allowOverlap="1" wp14:anchorId="6383C2FB" wp14:editId="333F0B7A">
                      <wp:simplePos x="0" y="0"/>
                      <wp:positionH relativeFrom="column">
                        <wp:posOffset>1858010</wp:posOffset>
                      </wp:positionH>
                      <wp:positionV relativeFrom="paragraph">
                        <wp:posOffset>-158115</wp:posOffset>
                      </wp:positionV>
                      <wp:extent cx="3317875" cy="577850"/>
                      <wp:effectExtent l="38100" t="38100" r="9525" b="44450"/>
                      <wp:wrapNone/>
                      <wp:docPr id="626" name="Ink 626"/>
                      <wp:cNvGraphicFramePr/>
                      <a:graphic xmlns:a="http://schemas.openxmlformats.org/drawingml/2006/main">
                        <a:graphicData uri="http://schemas.microsoft.com/office/word/2010/wordprocessingInk">
                          <w14:contentPart bwMode="auto" r:id="rId32">
                            <w14:nvContentPartPr>
                              <w14:cNvContentPartPr/>
                            </w14:nvContentPartPr>
                            <w14:xfrm>
                              <a:off x="0" y="0"/>
                              <a:ext cx="3317875" cy="577850"/>
                            </w14:xfrm>
                          </w14:contentPart>
                        </a:graphicData>
                      </a:graphic>
                    </wp:anchor>
                  </w:drawing>
                </mc:Choice>
                <mc:Fallback>
                  <w:pict>
                    <v:shape w14:anchorId="7D41E0CA" id="Ink 626" o:spid="_x0000_s1026" type="#_x0000_t75" style="position:absolute;margin-left:145.7pt;margin-top:-13.05pt;width:262.45pt;height:46.7pt;z-index:252256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">
                      <v:imagedata r:id="rId33" o:title=""/>
                    </v:shape>
                  </w:pict>
                </mc:Fallback>
              </mc:AlternateContent>
            </w:r>
            <w:r>
              <w:rPr>
                <w:rFonts w:ascii="Arial" w:hAnsi="Arial" w:cs="Arial"/>
                <w:noProof/>
                <w:sz w:val="14"/>
                <w:szCs w:val="14"/>
              </w:rPr>
              <mc:AlternateContent>
                <mc:Choice Requires="wpi">
                  <w:drawing>
                    <wp:anchor distT="0" distB="0" distL="114300" distR="114300" simplePos="0" relativeHeight="252218368" behindDoc="0" locked="0" layoutInCell="1" allowOverlap="1" wp14:anchorId="3CEF2889" wp14:editId="07109097">
                      <wp:simplePos x="0" y="0"/>
                      <wp:positionH relativeFrom="column">
                        <wp:posOffset>-27305</wp:posOffset>
                      </wp:positionH>
                      <wp:positionV relativeFrom="paragraph">
                        <wp:posOffset>-157480</wp:posOffset>
                      </wp:positionV>
                      <wp:extent cx="1695240" cy="675720"/>
                      <wp:effectExtent l="38100" t="38100" r="45085" b="48260"/>
                      <wp:wrapNone/>
                      <wp:docPr id="589" name="Ink 589"/>
                      <wp:cNvGraphicFramePr/>
                      <a:graphic xmlns:a="http://schemas.openxmlformats.org/drawingml/2006/main">
                        <a:graphicData uri="http://schemas.microsoft.com/office/word/2010/wordprocessingInk">
                          <w14:contentPart bwMode="auto" r:id="rId34">
                            <w14:nvContentPartPr>
                              <w14:cNvContentPartPr/>
                            </w14:nvContentPartPr>
                            <w14:xfrm>
                              <a:off x="0" y="0"/>
                              <a:ext cx="1694815" cy="675720"/>
                            </w14:xfrm>
                          </w14:contentPart>
                        </a:graphicData>
                      </a:graphic>
                      <wp14:sizeRelV relativeFrom="margin">
                        <wp14:pctHeight>0</wp14:pctHeight>
                      </wp14:sizeRelV>
                    </wp:anchor>
                  </w:drawing>
                </mc:Choice>
                <mc:Fallback>
                  <w:pict>
                    <v:shape w14:anchorId="5A7883BB" id="Ink 589" o:spid="_x0000_s1026" type="#_x0000_t75" style="position:absolute;margin-left:-2.75pt;margin-top:-13pt;width:134.65pt;height:54.35pt;z-index:252218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">
                      <v:imagedata r:id="rId35" o:title=""/>
                    </v:shape>
                  </w:pict>
                </mc:Fallback>
              </mc:AlternateContent>
            </w:r>
          </w:p>
          <w:p w14:paraId="16985D41" w14:textId="0F9D266B" w:rsidR="00152E9D" w:rsidRPr="00A406E5" w:rsidRDefault="00D200F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31680" behindDoc="0" locked="0" layoutInCell="1" allowOverlap="1" wp14:anchorId="39A6261C" wp14:editId="55646AF8">
                      <wp:simplePos x="0" y="0"/>
                      <wp:positionH relativeFrom="column">
                        <wp:posOffset>975360</wp:posOffset>
                      </wp:positionH>
                      <wp:positionV relativeFrom="paragraph">
                        <wp:posOffset>-31750</wp:posOffset>
                      </wp:positionV>
                      <wp:extent cx="1562585" cy="346335"/>
                      <wp:effectExtent l="38100" t="38100" r="38100" b="47625"/>
                      <wp:wrapNone/>
                      <wp:docPr id="602" name="Ink 602"/>
                      <wp:cNvGraphicFramePr/>
                      <a:graphic xmlns:a="http://schemas.openxmlformats.org/drawingml/2006/main">
                        <a:graphicData uri="http://schemas.microsoft.com/office/word/2010/wordprocessingInk">
                          <w14:contentPart bwMode="auto" r:id="rId36">
                            <w14:nvContentPartPr>
                              <w14:cNvContentPartPr/>
                            </w14:nvContentPartPr>
                            <w14:xfrm>
                              <a:off x="0" y="0"/>
                              <a:ext cx="1562585" cy="346335"/>
                            </w14:xfrm>
                          </w14:contentPart>
                        </a:graphicData>
                      </a:graphic>
                    </wp:anchor>
                  </w:drawing>
                </mc:Choice>
                <mc:Fallback>
                  <w:pict>
                    <v:shape w14:anchorId="542669E5" id="Ink 602" o:spid="_x0000_s1026" type="#_x0000_t75" style="position:absolute;margin-left:76.2pt;margin-top:-3.1pt;width:124.3pt;height:28.45pt;z-index:252231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">
                      <v:imagedata r:id="rId37" o:title=""/>
                    </v:shape>
                  </w:pict>
                </mc:Fallback>
              </mc:AlternateContent>
            </w:r>
          </w:p>
          <w:p w14:paraId="6E3E3E82" w14:textId="5D614F79" w:rsidR="00152E9D" w:rsidRPr="00A406E5" w:rsidRDefault="00152E9D" w:rsidP="00152E9D">
            <w:pPr>
              <w:spacing w:after="120"/>
              <w:rPr>
                <w:rFonts w:ascii="Arial" w:hAnsi="Arial" w:cs="Arial"/>
                <w:sz w:val="14"/>
                <w:szCs w:val="14"/>
              </w:rPr>
            </w:pPr>
          </w:p>
          <w:p w14:paraId="64F0EE65" w14:textId="7932CAF7" w:rsidR="00152E9D" w:rsidRPr="00A406E5" w:rsidRDefault="00D200F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55232" behindDoc="0" locked="0" layoutInCell="1" allowOverlap="1" wp14:anchorId="511247AB" wp14:editId="0FA47592">
                      <wp:simplePos x="0" y="0"/>
                      <wp:positionH relativeFrom="column">
                        <wp:posOffset>10160</wp:posOffset>
                      </wp:positionH>
                      <wp:positionV relativeFrom="paragraph">
                        <wp:posOffset>-67945</wp:posOffset>
                      </wp:positionV>
                      <wp:extent cx="626075" cy="209880"/>
                      <wp:effectExtent l="38100" t="38100" r="47625" b="44450"/>
                      <wp:wrapNone/>
                      <wp:docPr id="625" name="Ink 625"/>
                      <wp:cNvGraphicFramePr/>
                      <a:graphic xmlns:a="http://schemas.openxmlformats.org/drawingml/2006/main">
                        <a:graphicData uri="http://schemas.microsoft.com/office/word/2010/wordprocessingInk">
                          <w14:contentPart bwMode="auto" r:id="rId38">
                            <w14:nvContentPartPr>
                              <w14:cNvContentPartPr/>
                            </w14:nvContentPartPr>
                            <w14:xfrm>
                              <a:off x="0" y="0"/>
                              <a:ext cx="626075" cy="209880"/>
                            </w14:xfrm>
                          </w14:contentPart>
                        </a:graphicData>
                      </a:graphic>
                    </wp:anchor>
                  </w:drawing>
                </mc:Choice>
                <mc:Fallback>
                  <w:pict>
                    <v:shape w14:anchorId="2BD874CA" id="Ink 625" o:spid="_x0000_s1026" type="#_x0000_t75" style="position:absolute;margin-left:.2pt;margin-top:-5.95pt;width:50.55pt;height:17.75pt;z-index:252255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">
                      <v:imagedata r:id="rId39" o:title=""/>
                    </v:shape>
                  </w:pict>
                </mc:Fallback>
              </mc:AlternateContent>
            </w:r>
          </w:p>
          <w:p w14:paraId="09F68B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54B1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90924" w14:textId="4729D5DE" w:rsidR="00152E9D" w:rsidRPr="00A406E5" w:rsidRDefault="007A18E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260352" behindDoc="0" locked="0" layoutInCell="1" allowOverlap="1" wp14:anchorId="38C0FC76" wp14:editId="5F9CDB39">
                      <wp:simplePos x="0" y="0"/>
                      <wp:positionH relativeFrom="column">
                        <wp:posOffset>27940</wp:posOffset>
                      </wp:positionH>
                      <wp:positionV relativeFrom="paragraph">
                        <wp:posOffset>359410</wp:posOffset>
                      </wp:positionV>
                      <wp:extent cx="209755" cy="190500"/>
                      <wp:effectExtent l="25400" t="38100" r="6350" b="38100"/>
                      <wp:wrapNone/>
                      <wp:docPr id="630" name="Ink 630"/>
                      <wp:cNvGraphicFramePr/>
                      <a:graphic xmlns:a="http://schemas.openxmlformats.org/drawingml/2006/main">
                        <a:graphicData uri="http://schemas.microsoft.com/office/word/2010/wordprocessingInk">
                          <w14:contentPart bwMode="auto" r:id="rId40">
                            <w14:nvContentPartPr>
                              <w14:cNvContentPartPr/>
                            </w14:nvContentPartPr>
                            <w14:xfrm>
                              <a:off x="0" y="0"/>
                              <a:ext cx="209755" cy="190500"/>
                            </w14:xfrm>
                          </w14:contentPart>
                        </a:graphicData>
                      </a:graphic>
                    </wp:anchor>
                  </w:drawing>
                </mc:Choice>
                <mc:Fallback>
                  <w:pict>
                    <v:shape w14:anchorId="51FC3BB8" id="Ink 630" o:spid="_x0000_s1026" type="#_x0000_t75" style="position:absolute;margin-left:1.6pt;margin-top:27.7pt;width:17.7pt;height:16.2pt;z-index:252260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">
                      <v:imagedata r:id="rId41" o:title=""/>
                    </v:shape>
                  </w:pict>
                </mc:Fallback>
              </mc:AlternateContent>
            </w:r>
          </w:p>
        </w:tc>
      </w:tr>
      <w:tr w:rsidR="00152E9D" w:rsidRPr="00A406E5" w14:paraId="32F326E1" w14:textId="77777777" w:rsidTr="00A85BFE">
        <w:trPr>
          <w:trHeight w:val="451"/>
        </w:trPr>
        <w:tc>
          <w:tcPr>
            <w:tcW w:w="4169" w:type="pct"/>
            <w:vMerge/>
            <w:tcBorders>
              <w:left w:val="single" w:sz="4" w:space="0" w:color="auto"/>
              <w:bottom w:val="single" w:sz="4" w:space="0" w:color="auto"/>
              <w:right w:val="single" w:sz="4" w:space="0" w:color="auto"/>
            </w:tcBorders>
          </w:tcPr>
          <w:p w14:paraId="657584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7B27A9" w14:textId="77777777" w:rsidR="00152E9D" w:rsidRPr="00A406E5" w:rsidRDefault="00F16BA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AD6B1D" w14:textId="77777777" w:rsidR="00152E9D" w:rsidRPr="00A406E5" w:rsidRDefault="00152E9D" w:rsidP="00152E9D">
            <w:pPr>
              <w:jc w:val="center"/>
              <w:rPr>
                <w:rFonts w:ascii="Arial" w:hAnsi="Arial" w:cs="Arial"/>
                <w:sz w:val="32"/>
              </w:rPr>
            </w:pPr>
          </w:p>
        </w:tc>
      </w:tr>
      <w:tr w:rsidR="00152E9D" w:rsidRPr="00A406E5" w14:paraId="630A8D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275C6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11C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2D7CA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1490F9" w14:textId="77777777" w:rsidR="00152E9D" w:rsidRPr="00A406E5" w:rsidRDefault="00152E9D" w:rsidP="00152E9D">
            <w:pPr>
              <w:jc w:val="center"/>
              <w:rPr>
                <w:rFonts w:ascii="Arial" w:hAnsi="Arial" w:cs="Arial"/>
                <w:sz w:val="32"/>
              </w:rPr>
            </w:pPr>
          </w:p>
        </w:tc>
      </w:tr>
      <w:tr w:rsidR="00152E9D" w:rsidRPr="00A406E5" w14:paraId="2DC2DA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D126F4" w14:textId="513DABFD" w:rsidR="00152E9D" w:rsidRPr="00A406E5" w:rsidRDefault="00786C0A"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05408" behindDoc="0" locked="0" layoutInCell="1" allowOverlap="1" wp14:anchorId="5673B70C" wp14:editId="6A2ED3DD">
                      <wp:simplePos x="0" y="0"/>
                      <wp:positionH relativeFrom="column">
                        <wp:posOffset>3655060</wp:posOffset>
                      </wp:positionH>
                      <wp:positionV relativeFrom="paragraph">
                        <wp:posOffset>15875</wp:posOffset>
                      </wp:positionV>
                      <wp:extent cx="1540295" cy="212895"/>
                      <wp:effectExtent l="38100" t="38100" r="9525" b="41275"/>
                      <wp:wrapNone/>
                      <wp:docPr id="674" name="Ink 674"/>
                      <wp:cNvGraphicFramePr/>
                      <a:graphic xmlns:a="http://schemas.openxmlformats.org/drawingml/2006/main">
                        <a:graphicData uri="http://schemas.microsoft.com/office/word/2010/wordprocessingInk">
                          <w14:contentPart bwMode="auto" r:id="rId42">
                            <w14:nvContentPartPr>
                              <w14:cNvContentPartPr/>
                            </w14:nvContentPartPr>
                            <w14:xfrm>
                              <a:off x="0" y="0"/>
                              <a:ext cx="1540295" cy="212895"/>
                            </w14:xfrm>
                          </w14:contentPart>
                        </a:graphicData>
                      </a:graphic>
                    </wp:anchor>
                  </w:drawing>
                </mc:Choice>
                <mc:Fallback>
                  <w:pict>
                    <v:shape w14:anchorId="16C8CC5A" id="Ink 674" o:spid="_x0000_s1026" type="#_x0000_t75" style="position:absolute;margin-left:287.2pt;margin-top:.65pt;width:122.5pt;height:17.95pt;z-index:25230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">
                      <v:imagedata r:id="rId43" o:title=""/>
                    </v:shape>
                  </w:pict>
                </mc:Fallback>
              </mc:AlternateContent>
            </w:r>
            <w:r w:rsidR="007A18E5">
              <w:rPr>
                <w:rFonts w:ascii="Arial" w:hAnsi="Arial" w:cs="Arial"/>
                <w:noProof/>
                <w:sz w:val="14"/>
                <w:szCs w:val="14"/>
              </w:rPr>
              <mc:AlternateContent>
                <mc:Choice Requires="wpi">
                  <w:drawing>
                    <wp:anchor distT="0" distB="0" distL="114300" distR="114300" simplePos="0" relativeHeight="252277760" behindDoc="0" locked="0" layoutInCell="1" allowOverlap="1" wp14:anchorId="2EC8A267" wp14:editId="1E9948A6">
                      <wp:simplePos x="0" y="0"/>
                      <wp:positionH relativeFrom="column">
                        <wp:posOffset>1210310</wp:posOffset>
                      </wp:positionH>
                      <wp:positionV relativeFrom="paragraph">
                        <wp:posOffset>12700</wp:posOffset>
                      </wp:positionV>
                      <wp:extent cx="2191295" cy="194085"/>
                      <wp:effectExtent l="38100" t="38100" r="31750" b="34925"/>
                      <wp:wrapNone/>
                      <wp:docPr id="647" name="Ink 647"/>
                      <wp:cNvGraphicFramePr/>
                      <a:graphic xmlns:a="http://schemas.openxmlformats.org/drawingml/2006/main">
                        <a:graphicData uri="http://schemas.microsoft.com/office/word/2010/wordprocessingInk">
                          <w14:contentPart bwMode="auto" r:id="rId44">
                            <w14:nvContentPartPr>
                              <w14:cNvContentPartPr/>
                            </w14:nvContentPartPr>
                            <w14:xfrm>
                              <a:off x="0" y="0"/>
                              <a:ext cx="2191295" cy="194085"/>
                            </w14:xfrm>
                          </w14:contentPart>
                        </a:graphicData>
                      </a:graphic>
                    </wp:anchor>
                  </w:drawing>
                </mc:Choice>
                <mc:Fallback>
                  <w:pict>
                    <v:shape w14:anchorId="4ED1DFD2" id="Ink 647" o:spid="_x0000_s1026" type="#_x0000_t75" style="position:absolute;margin-left:94.7pt;margin-top:.4pt;width:173.8pt;height:16.55pt;z-index:252277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">
                      <v:imagedata r:id="rId45" o:title=""/>
                    </v:shape>
                  </w:pict>
                </mc:Fallback>
              </mc:AlternateContent>
            </w:r>
          </w:p>
          <w:p w14:paraId="40D01736" w14:textId="6A0F2768" w:rsidR="00152E9D" w:rsidRPr="00A406E5" w:rsidRDefault="00786C0A"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38176" behindDoc="0" locked="0" layoutInCell="1" allowOverlap="1" wp14:anchorId="3066B824" wp14:editId="3D2DDDEE">
                      <wp:simplePos x="0" y="0"/>
                      <wp:positionH relativeFrom="column">
                        <wp:posOffset>4061460</wp:posOffset>
                      </wp:positionH>
                      <wp:positionV relativeFrom="paragraph">
                        <wp:posOffset>37465</wp:posOffset>
                      </wp:positionV>
                      <wp:extent cx="1178370" cy="190800"/>
                      <wp:effectExtent l="38100" t="38100" r="3175" b="38100"/>
                      <wp:wrapNone/>
                      <wp:docPr id="706" name="Ink 706"/>
                      <wp:cNvGraphicFramePr/>
                      <a:graphic xmlns:a="http://schemas.openxmlformats.org/drawingml/2006/main">
                        <a:graphicData uri="http://schemas.microsoft.com/office/word/2010/wordprocessingInk">
                          <w14:contentPart bwMode="auto" r:id="rId46">
                            <w14:nvContentPartPr>
                              <w14:cNvContentPartPr/>
                            </w14:nvContentPartPr>
                            <w14:xfrm>
                              <a:off x="0" y="0"/>
                              <a:ext cx="1178370" cy="190800"/>
                            </w14:xfrm>
                          </w14:contentPart>
                        </a:graphicData>
                      </a:graphic>
                    </wp:anchor>
                  </w:drawing>
                </mc:Choice>
                <mc:Fallback>
                  <w:pict>
                    <v:shape w14:anchorId="00FEFA6B" id="Ink 706" o:spid="_x0000_s1026" type="#_x0000_t75" style="position:absolute;margin-left:319.2pt;margin-top:2.35pt;width:94.05pt;height:16.2pt;z-index:25233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">
                      <v:imagedata r:id="rId47" o:title=""/>
                    </v:shape>
                  </w:pict>
                </mc:Fallback>
              </mc:AlternateContent>
            </w:r>
            <w:r>
              <w:rPr>
                <w:rFonts w:ascii="Arial" w:hAnsi="Arial" w:cs="Arial"/>
                <w:noProof/>
                <w:sz w:val="14"/>
                <w:szCs w:val="14"/>
              </w:rPr>
              <mc:AlternateContent>
                <mc:Choice Requires="wpi">
                  <w:drawing>
                    <wp:anchor distT="0" distB="0" distL="114300" distR="114300" simplePos="0" relativeHeight="252319744" behindDoc="0" locked="0" layoutInCell="1" allowOverlap="1" wp14:anchorId="494CF329" wp14:editId="18634A71">
                      <wp:simplePos x="0" y="0"/>
                      <wp:positionH relativeFrom="column">
                        <wp:posOffset>16510</wp:posOffset>
                      </wp:positionH>
                      <wp:positionV relativeFrom="paragraph">
                        <wp:posOffset>-123825</wp:posOffset>
                      </wp:positionV>
                      <wp:extent cx="3781655" cy="537025"/>
                      <wp:effectExtent l="38100" t="25400" r="15875" b="34925"/>
                      <wp:wrapNone/>
                      <wp:docPr id="688" name="Ink 688"/>
                      <wp:cNvGraphicFramePr/>
                      <a:graphic xmlns:a="http://schemas.openxmlformats.org/drawingml/2006/main">
                        <a:graphicData uri="http://schemas.microsoft.com/office/word/2010/wordprocessingInk">
                          <w14:contentPart bwMode="auto" r:id="rId48">
                            <w14:nvContentPartPr>
                              <w14:cNvContentPartPr/>
                            </w14:nvContentPartPr>
                            <w14:xfrm>
                              <a:off x="0" y="0"/>
                              <a:ext cx="3781655" cy="537025"/>
                            </w14:xfrm>
                          </w14:contentPart>
                        </a:graphicData>
                      </a:graphic>
                    </wp:anchor>
                  </w:drawing>
                </mc:Choice>
                <mc:Fallback>
                  <w:pict>
                    <v:shape w14:anchorId="34DD9A81" id="Ink 688" o:spid="_x0000_s1026" type="#_x0000_t75" style="position:absolute;margin-left:.5pt;margin-top:-10.3pt;width:299.15pt;height:43.55pt;z-index:25231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">
                      <v:imagedata r:id="rId49" o:title=""/>
                    </v:shape>
                  </w:pict>
                </mc:Fallback>
              </mc:AlternateContent>
            </w:r>
          </w:p>
          <w:p w14:paraId="0A1751C8" w14:textId="5CC080C9" w:rsidR="00152E9D" w:rsidRPr="00A406E5" w:rsidRDefault="00152E9D" w:rsidP="00152E9D">
            <w:pPr>
              <w:spacing w:after="120"/>
              <w:rPr>
                <w:rFonts w:ascii="Arial" w:hAnsi="Arial" w:cs="Arial"/>
                <w:sz w:val="14"/>
                <w:szCs w:val="14"/>
              </w:rPr>
            </w:pPr>
          </w:p>
          <w:p w14:paraId="3BA90CFF" w14:textId="4D18D7C4" w:rsidR="00152E9D" w:rsidRPr="00A406E5" w:rsidRDefault="00152E9D" w:rsidP="00152E9D">
            <w:pPr>
              <w:spacing w:after="120"/>
              <w:rPr>
                <w:rFonts w:ascii="Arial" w:hAnsi="Arial" w:cs="Arial"/>
                <w:sz w:val="14"/>
                <w:szCs w:val="14"/>
              </w:rPr>
            </w:pPr>
          </w:p>
          <w:p w14:paraId="5F6453F9" w14:textId="19A3722E" w:rsidR="00152E9D" w:rsidRPr="00A406E5" w:rsidRDefault="00AA6DAE"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78112" behindDoc="0" locked="0" layoutInCell="1" allowOverlap="1" wp14:anchorId="03145299" wp14:editId="4432856D">
                      <wp:simplePos x="0" y="0"/>
                      <wp:positionH relativeFrom="column">
                        <wp:posOffset>89535</wp:posOffset>
                      </wp:positionH>
                      <wp:positionV relativeFrom="paragraph">
                        <wp:posOffset>-203200</wp:posOffset>
                      </wp:positionV>
                      <wp:extent cx="4464720" cy="582190"/>
                      <wp:effectExtent l="38100" t="38100" r="5715" b="40640"/>
                      <wp:wrapNone/>
                      <wp:docPr id="745" name="Ink 745"/>
                      <wp:cNvGraphicFramePr/>
                      <a:graphic xmlns:a="http://schemas.openxmlformats.org/drawingml/2006/main">
                        <a:graphicData uri="http://schemas.microsoft.com/office/word/2010/wordprocessingInk">
                          <w14:contentPart bwMode="auto" r:id="rId50">
                            <w14:nvContentPartPr>
                              <w14:cNvContentPartPr/>
                            </w14:nvContentPartPr>
                            <w14:xfrm>
                              <a:off x="0" y="0"/>
                              <a:ext cx="4464720" cy="582190"/>
                            </w14:xfrm>
                          </w14:contentPart>
                        </a:graphicData>
                      </a:graphic>
                    </wp:anchor>
                  </w:drawing>
                </mc:Choice>
                <mc:Fallback>
                  <w:pict>
                    <v:shape w14:anchorId="2A3E176B" id="Ink 745" o:spid="_x0000_s1026" type="#_x0000_t75" style="position:absolute;margin-left:6.45pt;margin-top:-16.6pt;width:352.75pt;height:47.1pt;z-index:25237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">
                      <v:imagedata r:id="rId51" o:title=""/>
                    </v:shape>
                  </w:pict>
                </mc:Fallback>
              </mc:AlternateContent>
            </w:r>
          </w:p>
          <w:p w14:paraId="26F66049" w14:textId="79444D7B"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D888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F637AE" w14:textId="4D7AA198" w:rsidR="00152E9D" w:rsidRPr="00A406E5" w:rsidRDefault="0055026F"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382208" behindDoc="0" locked="0" layoutInCell="1" allowOverlap="1" wp14:anchorId="10B7D6A3" wp14:editId="6291C57B">
                      <wp:simplePos x="0" y="0"/>
                      <wp:positionH relativeFrom="column">
                        <wp:posOffset>21590</wp:posOffset>
                      </wp:positionH>
                      <wp:positionV relativeFrom="paragraph">
                        <wp:posOffset>377825</wp:posOffset>
                      </wp:positionV>
                      <wp:extent cx="194460" cy="165600"/>
                      <wp:effectExtent l="38100" t="38100" r="34290" b="38100"/>
                      <wp:wrapNone/>
                      <wp:docPr id="749" name="Ink 749"/>
                      <wp:cNvGraphicFramePr/>
                      <a:graphic xmlns:a="http://schemas.openxmlformats.org/drawingml/2006/main">
                        <a:graphicData uri="http://schemas.microsoft.com/office/word/2010/wordprocessingInk">
                          <w14:contentPart bwMode="auto" r:id="rId52">
                            <w14:nvContentPartPr>
                              <w14:cNvContentPartPr/>
                            </w14:nvContentPartPr>
                            <w14:xfrm>
                              <a:off x="0" y="0"/>
                              <a:ext cx="194460" cy="165600"/>
                            </w14:xfrm>
                          </w14:contentPart>
                        </a:graphicData>
                      </a:graphic>
                    </wp:anchor>
                  </w:drawing>
                </mc:Choice>
                <mc:Fallback>
                  <w:pict>
                    <v:shape w14:anchorId="4DDCC9A4" id="Ink 749" o:spid="_x0000_s1026" type="#_x0000_t75" style="position:absolute;margin-left:1.1pt;margin-top:29.15pt;width:16.5pt;height:14.25pt;z-index:25238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">
                      <v:imagedata r:id="rId53" o:title=""/>
                    </v:shape>
                  </w:pict>
                </mc:Fallback>
              </mc:AlternateContent>
            </w:r>
          </w:p>
        </w:tc>
      </w:tr>
      <w:tr w:rsidR="00152E9D" w:rsidRPr="00A406E5" w14:paraId="057A6557" w14:textId="77777777" w:rsidTr="00A85BFE">
        <w:trPr>
          <w:trHeight w:val="450"/>
        </w:trPr>
        <w:tc>
          <w:tcPr>
            <w:tcW w:w="4169" w:type="pct"/>
            <w:vMerge/>
            <w:tcBorders>
              <w:left w:val="single" w:sz="4" w:space="0" w:color="auto"/>
              <w:bottom w:val="single" w:sz="4" w:space="0" w:color="auto"/>
              <w:right w:val="single" w:sz="4" w:space="0" w:color="auto"/>
            </w:tcBorders>
          </w:tcPr>
          <w:p w14:paraId="274A83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A54DA6" w14:textId="77777777" w:rsidR="00152E9D" w:rsidRPr="00A406E5" w:rsidRDefault="00F16BA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A0D790" w14:textId="77777777" w:rsidR="00152E9D" w:rsidRPr="00A406E5" w:rsidRDefault="00152E9D" w:rsidP="00152E9D">
            <w:pPr>
              <w:jc w:val="center"/>
              <w:rPr>
                <w:rFonts w:ascii="Arial" w:hAnsi="Arial" w:cs="Arial"/>
                <w:sz w:val="32"/>
              </w:rPr>
            </w:pPr>
          </w:p>
        </w:tc>
      </w:tr>
      <w:tr w:rsidR="00152E9D" w:rsidRPr="00A406E5" w14:paraId="5D16A4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8E6C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EB4F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5FA0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AD628" w14:textId="77777777" w:rsidR="00152E9D" w:rsidRPr="00A406E5" w:rsidRDefault="00152E9D" w:rsidP="00152E9D">
            <w:pPr>
              <w:jc w:val="center"/>
              <w:rPr>
                <w:rFonts w:ascii="Arial" w:hAnsi="Arial" w:cs="Arial"/>
                <w:sz w:val="32"/>
              </w:rPr>
            </w:pPr>
          </w:p>
        </w:tc>
      </w:tr>
      <w:tr w:rsidR="00152E9D" w:rsidRPr="00A406E5" w14:paraId="7283325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BE5339" w14:textId="5B2DA496" w:rsidR="00152E9D" w:rsidRPr="00A406E5" w:rsidRDefault="001428A6"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433408" behindDoc="0" locked="0" layoutInCell="1" allowOverlap="1" wp14:anchorId="4A7320E5" wp14:editId="619DE5F7">
                      <wp:simplePos x="0" y="0"/>
                      <wp:positionH relativeFrom="column">
                        <wp:posOffset>4017010</wp:posOffset>
                      </wp:positionH>
                      <wp:positionV relativeFrom="paragraph">
                        <wp:posOffset>33655</wp:posOffset>
                      </wp:positionV>
                      <wp:extent cx="1324335" cy="171795"/>
                      <wp:effectExtent l="38100" t="38100" r="22225" b="44450"/>
                      <wp:wrapNone/>
                      <wp:docPr id="799" name="Ink 799"/>
                      <wp:cNvGraphicFramePr/>
                      <a:graphic xmlns:a="http://schemas.openxmlformats.org/drawingml/2006/main">
                        <a:graphicData uri="http://schemas.microsoft.com/office/word/2010/wordprocessingInk">
                          <w14:contentPart bwMode="auto" r:id="rId54">
                            <w14:nvContentPartPr>
                              <w14:cNvContentPartPr/>
                            </w14:nvContentPartPr>
                            <w14:xfrm>
                              <a:off x="0" y="0"/>
                              <a:ext cx="1324335" cy="171795"/>
                            </w14:xfrm>
                          </w14:contentPart>
                        </a:graphicData>
                      </a:graphic>
                    </wp:anchor>
                  </w:drawing>
                </mc:Choice>
                <mc:Fallback>
                  <w:pict>
                    <v:shape w14:anchorId="62709AC0" id="Ink 799" o:spid="_x0000_s1026" type="#_x0000_t75" style="position:absolute;margin-left:315.7pt;margin-top:2.05pt;width:105.5pt;height:14.75pt;z-index:25243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">
                      <v:imagedata r:id="rId55" o:title=""/>
                    </v:shape>
                  </w:pict>
                </mc:Fallback>
              </mc:AlternateContent>
            </w:r>
            <w:r w:rsidR="002D7A20">
              <w:rPr>
                <w:rFonts w:ascii="Arial" w:hAnsi="Arial" w:cs="Arial"/>
                <w:noProof/>
                <w:sz w:val="14"/>
                <w:szCs w:val="14"/>
              </w:rPr>
              <mc:AlternateContent>
                <mc:Choice Requires="wpi">
                  <w:drawing>
                    <wp:anchor distT="0" distB="0" distL="114300" distR="114300" simplePos="0" relativeHeight="252413952" behindDoc="0" locked="0" layoutInCell="1" allowOverlap="1" wp14:anchorId="597C18CE" wp14:editId="5C206330">
                      <wp:simplePos x="0" y="0"/>
                      <wp:positionH relativeFrom="column">
                        <wp:posOffset>2896235</wp:posOffset>
                      </wp:positionH>
                      <wp:positionV relativeFrom="paragraph">
                        <wp:posOffset>30480</wp:posOffset>
                      </wp:positionV>
                      <wp:extent cx="1038515" cy="168530"/>
                      <wp:effectExtent l="38100" t="38100" r="41275" b="34925"/>
                      <wp:wrapNone/>
                      <wp:docPr id="780" name="Ink 780"/>
                      <wp:cNvGraphicFramePr/>
                      <a:graphic xmlns:a="http://schemas.openxmlformats.org/drawingml/2006/main">
                        <a:graphicData uri="http://schemas.microsoft.com/office/word/2010/wordprocessingInk">
                          <w14:contentPart bwMode="auto" r:id="rId56">
                            <w14:nvContentPartPr>
                              <w14:cNvContentPartPr/>
                            </w14:nvContentPartPr>
                            <w14:xfrm>
                              <a:off x="0" y="0"/>
                              <a:ext cx="1038515" cy="168530"/>
                            </w14:xfrm>
                          </w14:contentPart>
                        </a:graphicData>
                      </a:graphic>
                    </wp:anchor>
                  </w:drawing>
                </mc:Choice>
                <mc:Fallback>
                  <w:pict>
                    <v:shape w14:anchorId="2B2AF146" id="Ink 780" o:spid="_x0000_s1026" type="#_x0000_t75" style="position:absolute;margin-left:227.45pt;margin-top:1.8pt;width:82.95pt;height:14.45pt;z-index:25241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">
                      <v:imagedata r:id="rId57" o:title=""/>
                    </v:shape>
                  </w:pict>
                </mc:Fallback>
              </mc:AlternateContent>
            </w:r>
            <w:r w:rsidR="002D7A20">
              <w:rPr>
                <w:rFonts w:ascii="Arial" w:hAnsi="Arial" w:cs="Arial"/>
                <w:noProof/>
                <w:sz w:val="14"/>
                <w:szCs w:val="14"/>
              </w:rPr>
              <mc:AlternateContent>
                <mc:Choice Requires="wpi">
                  <w:drawing>
                    <wp:anchor distT="0" distB="0" distL="114300" distR="114300" simplePos="0" relativeHeight="252403712" behindDoc="0" locked="0" layoutInCell="1" allowOverlap="1" wp14:anchorId="5B285654" wp14:editId="482DA6A0">
                      <wp:simplePos x="0" y="0"/>
                      <wp:positionH relativeFrom="column">
                        <wp:posOffset>1819910</wp:posOffset>
                      </wp:positionH>
                      <wp:positionV relativeFrom="paragraph">
                        <wp:posOffset>20955</wp:posOffset>
                      </wp:positionV>
                      <wp:extent cx="1108300" cy="143510"/>
                      <wp:effectExtent l="38100" t="38100" r="9525" b="34290"/>
                      <wp:wrapNone/>
                      <wp:docPr id="770" name="Ink 770"/>
                      <wp:cNvGraphicFramePr/>
                      <a:graphic xmlns:a="http://schemas.openxmlformats.org/drawingml/2006/main">
                        <a:graphicData uri="http://schemas.microsoft.com/office/word/2010/wordprocessingInk">
                          <w14:contentPart bwMode="auto" r:id="rId58">
                            <w14:nvContentPartPr>
                              <w14:cNvContentPartPr/>
                            </w14:nvContentPartPr>
                            <w14:xfrm>
                              <a:off x="0" y="0"/>
                              <a:ext cx="1108300" cy="143510"/>
                            </w14:xfrm>
                          </w14:contentPart>
                        </a:graphicData>
                      </a:graphic>
                    </wp:anchor>
                  </w:drawing>
                </mc:Choice>
                <mc:Fallback>
                  <w:pict>
                    <v:shape w14:anchorId="35B1FA92" id="Ink 770" o:spid="_x0000_s1026" type="#_x0000_t75" style="position:absolute;margin-left:142.7pt;margin-top:1.1pt;width:88.45pt;height:12.5pt;z-index:25240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">
                      <v:imagedata r:id="rId59" o:title=""/>
                    </v:shape>
                  </w:pict>
                </mc:Fallback>
              </mc:AlternateContent>
            </w:r>
            <w:r w:rsidR="002D7A20">
              <w:rPr>
                <w:rFonts w:ascii="Arial" w:hAnsi="Arial" w:cs="Arial"/>
                <w:noProof/>
                <w:sz w:val="14"/>
                <w:szCs w:val="14"/>
              </w:rPr>
              <mc:AlternateContent>
                <mc:Choice Requires="wpi">
                  <w:drawing>
                    <wp:anchor distT="0" distB="0" distL="114300" distR="114300" simplePos="0" relativeHeight="252392448" behindDoc="0" locked="0" layoutInCell="1" allowOverlap="1" wp14:anchorId="70B033D0" wp14:editId="0CBB345F">
                      <wp:simplePos x="0" y="0"/>
                      <wp:positionH relativeFrom="column">
                        <wp:posOffset>19685</wp:posOffset>
                      </wp:positionH>
                      <wp:positionV relativeFrom="paragraph">
                        <wp:posOffset>14605</wp:posOffset>
                      </wp:positionV>
                      <wp:extent cx="1635550" cy="309005"/>
                      <wp:effectExtent l="38100" t="38100" r="0" b="46990"/>
                      <wp:wrapNone/>
                      <wp:docPr id="759" name="Ink 759"/>
                      <wp:cNvGraphicFramePr/>
                      <a:graphic xmlns:a="http://schemas.openxmlformats.org/drawingml/2006/main">
                        <a:graphicData uri="http://schemas.microsoft.com/office/word/2010/wordprocessingInk">
                          <w14:contentPart bwMode="auto" r:id="rId60">
                            <w14:nvContentPartPr>
                              <w14:cNvContentPartPr/>
                            </w14:nvContentPartPr>
                            <w14:xfrm>
                              <a:off x="0" y="0"/>
                              <a:ext cx="1635550" cy="309005"/>
                            </w14:xfrm>
                          </w14:contentPart>
                        </a:graphicData>
                      </a:graphic>
                    </wp:anchor>
                  </w:drawing>
                </mc:Choice>
                <mc:Fallback>
                  <w:pict>
                    <v:shape w14:anchorId="70545820" id="Ink 759" o:spid="_x0000_s1026" type="#_x0000_t75" style="position:absolute;margin-left:.95pt;margin-top:.55pt;width:130pt;height:25.55pt;z-index:25239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&#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">
                      <v:imagedata r:id="rId61" o:title=""/>
                    </v:shape>
                  </w:pict>
                </mc:Fallback>
              </mc:AlternateContent>
            </w:r>
          </w:p>
          <w:p w14:paraId="488B955D" w14:textId="510C78C5" w:rsidR="00152E9D" w:rsidRPr="00A406E5" w:rsidRDefault="00152E9D" w:rsidP="00152E9D">
            <w:pPr>
              <w:spacing w:after="120"/>
              <w:rPr>
                <w:rFonts w:ascii="Arial" w:hAnsi="Arial" w:cs="Arial"/>
                <w:sz w:val="14"/>
                <w:szCs w:val="14"/>
              </w:rPr>
            </w:pPr>
          </w:p>
          <w:p w14:paraId="2DEDDA97" w14:textId="66820E68" w:rsidR="00152E9D" w:rsidRPr="00A406E5" w:rsidRDefault="001428A6"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432384" behindDoc="0" locked="0" layoutInCell="1" allowOverlap="1" wp14:anchorId="24786D1B" wp14:editId="089545A8">
                      <wp:simplePos x="0" y="0"/>
                      <wp:positionH relativeFrom="column">
                        <wp:posOffset>-5080</wp:posOffset>
                      </wp:positionH>
                      <wp:positionV relativeFrom="paragraph">
                        <wp:posOffset>-72390</wp:posOffset>
                      </wp:positionV>
                      <wp:extent cx="1387265" cy="283845"/>
                      <wp:effectExtent l="38100" t="38100" r="10160" b="46355"/>
                      <wp:wrapNone/>
                      <wp:docPr id="798" name="Ink 798"/>
                      <wp:cNvGraphicFramePr/>
                      <a:graphic xmlns:a="http://schemas.openxmlformats.org/drawingml/2006/main">
                        <a:graphicData uri="http://schemas.microsoft.com/office/word/2010/wordprocessingInk">
                          <w14:contentPart bwMode="auto" r:id="rId62">
                            <w14:nvContentPartPr>
                              <w14:cNvContentPartPr/>
                            </w14:nvContentPartPr>
                            <w14:xfrm>
                              <a:off x="0" y="0"/>
                              <a:ext cx="1387265" cy="283845"/>
                            </w14:xfrm>
                          </w14:contentPart>
                        </a:graphicData>
                      </a:graphic>
                    </wp:anchor>
                  </w:drawing>
                </mc:Choice>
                <mc:Fallback>
                  <w:pict>
                    <v:shape w14:anchorId="793BAF55" id="Ink 798" o:spid="_x0000_s1026" type="#_x0000_t75" style="position:absolute;margin-left:-1pt;margin-top:-6.25pt;width:110.45pt;height:23.55pt;z-index:25243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">
                      <v:imagedata r:id="rId63" o:title=""/>
                    </v:shape>
                  </w:pict>
                </mc:Fallback>
              </mc:AlternateContent>
            </w:r>
          </w:p>
          <w:p w14:paraId="18E7A9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5D5F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34C555" w14:textId="4220FEAF" w:rsidR="00152E9D" w:rsidRPr="00A406E5" w:rsidRDefault="006F312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438528" behindDoc="0" locked="0" layoutInCell="1" allowOverlap="1" wp14:anchorId="391C0A13" wp14:editId="0646273C">
                      <wp:simplePos x="0" y="0"/>
                      <wp:positionH relativeFrom="column">
                        <wp:posOffset>-6350</wp:posOffset>
                      </wp:positionH>
                      <wp:positionV relativeFrom="paragraph">
                        <wp:posOffset>240030</wp:posOffset>
                      </wp:positionV>
                      <wp:extent cx="361590" cy="267240"/>
                      <wp:effectExtent l="38100" t="25400" r="32385" b="38100"/>
                      <wp:wrapNone/>
                      <wp:docPr id="804" name="Ink 804"/>
                      <wp:cNvGraphicFramePr/>
                      <a:graphic xmlns:a="http://schemas.openxmlformats.org/drawingml/2006/main">
                        <a:graphicData uri="http://schemas.microsoft.com/office/word/2010/wordprocessingInk">
                          <w14:contentPart bwMode="auto" r:id="rId64">
                            <w14:nvContentPartPr>
                              <w14:cNvContentPartPr/>
                            </w14:nvContentPartPr>
                            <w14:xfrm>
                              <a:off x="0" y="0"/>
                              <a:ext cx="361590" cy="267240"/>
                            </w14:xfrm>
                          </w14:contentPart>
                        </a:graphicData>
                      </a:graphic>
                    </wp:anchor>
                  </w:drawing>
                </mc:Choice>
                <mc:Fallback>
                  <w:pict>
                    <v:shape w14:anchorId="55831E12" id="Ink 804" o:spid="_x0000_s1026" type="#_x0000_t75" style="position:absolute;margin-left:-1.1pt;margin-top:18.3pt;width:29.65pt;height:22.3pt;z-index:25243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">
                      <v:imagedata r:id="rId65" o:title=""/>
                    </v:shape>
                  </w:pict>
                </mc:Fallback>
              </mc:AlternateContent>
            </w:r>
          </w:p>
        </w:tc>
      </w:tr>
      <w:tr w:rsidR="00152E9D" w:rsidRPr="00A406E5" w14:paraId="229A3A77" w14:textId="77777777" w:rsidTr="00A85BFE">
        <w:trPr>
          <w:trHeight w:val="450"/>
        </w:trPr>
        <w:tc>
          <w:tcPr>
            <w:tcW w:w="4169" w:type="pct"/>
            <w:vMerge/>
            <w:tcBorders>
              <w:left w:val="single" w:sz="4" w:space="0" w:color="auto"/>
              <w:bottom w:val="single" w:sz="4" w:space="0" w:color="auto"/>
              <w:right w:val="single" w:sz="4" w:space="0" w:color="auto"/>
            </w:tcBorders>
          </w:tcPr>
          <w:p w14:paraId="2E2FBD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7850D0" w14:textId="77777777" w:rsidR="00152E9D" w:rsidRPr="00A406E5" w:rsidRDefault="00F16BA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AC13EFD" w14:textId="77777777" w:rsidR="00152E9D" w:rsidRPr="00A406E5" w:rsidRDefault="00152E9D" w:rsidP="00152E9D">
            <w:pPr>
              <w:jc w:val="center"/>
              <w:rPr>
                <w:rFonts w:ascii="Arial" w:hAnsi="Arial" w:cs="Arial"/>
                <w:sz w:val="32"/>
              </w:rPr>
            </w:pPr>
          </w:p>
        </w:tc>
      </w:tr>
    </w:tbl>
    <w:p w14:paraId="11C1B6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5DEAD7" w14:textId="77777777" w:rsidTr="00152E9D">
        <w:trPr>
          <w:cantSplit/>
        </w:trPr>
        <w:tc>
          <w:tcPr>
            <w:tcW w:w="6062" w:type="dxa"/>
            <w:vMerge w:val="restart"/>
            <w:shd w:val="pct15" w:color="auto" w:fill="auto"/>
            <w:vAlign w:val="center"/>
          </w:tcPr>
          <w:p w14:paraId="4F8ED2E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3EC2F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3CB252C" w14:textId="09224AFA" w:rsidR="00152E9D" w:rsidRPr="00A406E5" w:rsidRDefault="00003923"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2440576" behindDoc="0" locked="0" layoutInCell="1" allowOverlap="1" wp14:anchorId="03A3087B" wp14:editId="2FD904ED">
                      <wp:simplePos x="0" y="0"/>
                      <wp:positionH relativeFrom="column">
                        <wp:posOffset>216820</wp:posOffset>
                      </wp:positionH>
                      <wp:positionV relativeFrom="paragraph">
                        <wp:posOffset>164380</wp:posOffset>
                      </wp:positionV>
                      <wp:extent cx="98640" cy="174960"/>
                      <wp:effectExtent l="38100" t="38100" r="15875" b="41275"/>
                      <wp:wrapNone/>
                      <wp:docPr id="806" name="Ink 806"/>
                      <wp:cNvGraphicFramePr/>
                      <a:graphic xmlns:a="http://schemas.openxmlformats.org/drawingml/2006/main">
                        <a:graphicData uri="http://schemas.microsoft.com/office/word/2010/wordprocessingInk">
                          <w14:contentPart bwMode="auto" r:id="rId66">
                            <w14:nvContentPartPr>
                              <w14:cNvContentPartPr/>
                            </w14:nvContentPartPr>
                            <w14:xfrm>
                              <a:off x="0" y="0"/>
                              <a:ext cx="98640" cy="174960"/>
                            </w14:xfrm>
                          </w14:contentPart>
                        </a:graphicData>
                      </a:graphic>
                    </wp:anchor>
                  </w:drawing>
                </mc:Choice>
                <mc:Fallback>
                  <w:pict>
                    <v:shape w14:anchorId="3301491A" id="Ink 806" o:spid="_x0000_s1026" type="#_x0000_t75" style="position:absolute;margin-left:16.5pt;margin-top:12.35pt;width:8.95pt;height:15pt;z-index:25244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">
                      <v:imagedata r:id="rId67" o:title=""/>
                    </v:shape>
                  </w:pict>
                </mc:Fallback>
              </mc:AlternateContent>
            </w:r>
            <w:r>
              <w:rPr>
                <w:rFonts w:ascii="Arial" w:hAnsi="Arial" w:cs="Arial"/>
                <w:b/>
                <w:bCs/>
                <w:noProof/>
              </w:rPr>
              <mc:AlternateContent>
                <mc:Choice Requires="wpi">
                  <w:drawing>
                    <wp:anchor distT="0" distB="0" distL="114300" distR="114300" simplePos="0" relativeHeight="252439552" behindDoc="0" locked="0" layoutInCell="1" allowOverlap="1" wp14:anchorId="2F072AC3" wp14:editId="6DCF6CEA">
                      <wp:simplePos x="0" y="0"/>
                      <wp:positionH relativeFrom="column">
                        <wp:posOffset>67780</wp:posOffset>
                      </wp:positionH>
                      <wp:positionV relativeFrom="paragraph">
                        <wp:posOffset>126220</wp:posOffset>
                      </wp:positionV>
                      <wp:extent cx="92520" cy="187560"/>
                      <wp:effectExtent l="38100" t="38100" r="0" b="41275"/>
                      <wp:wrapNone/>
                      <wp:docPr id="805" name="Ink 805"/>
                      <wp:cNvGraphicFramePr/>
                      <a:graphic xmlns:a="http://schemas.openxmlformats.org/drawingml/2006/main">
                        <a:graphicData uri="http://schemas.microsoft.com/office/word/2010/wordprocessingInk">
                          <w14:contentPart bwMode="auto" r:id="rId68">
                            <w14:nvContentPartPr>
                              <w14:cNvContentPartPr/>
                            </w14:nvContentPartPr>
                            <w14:xfrm>
                              <a:off x="0" y="0"/>
                              <a:ext cx="92520" cy="187560"/>
                            </w14:xfrm>
                          </w14:contentPart>
                        </a:graphicData>
                      </a:graphic>
                    </wp:anchor>
                  </w:drawing>
                </mc:Choice>
                <mc:Fallback>
                  <w:pict>
                    <v:shape w14:anchorId="77B99F7C" id="Ink 805" o:spid="_x0000_s1026" type="#_x0000_t75" style="position:absolute;margin-left:4.75pt;margin-top:9.35pt;width:8.55pt;height:15.95pt;z-index:25243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">
                      <v:imagedata r:id="rId69" o:title=""/>
                    </v:shape>
                  </w:pict>
                </mc:Fallback>
              </mc:AlternateContent>
            </w:r>
            <w:r w:rsidR="00152E9D" w:rsidRPr="00A406E5">
              <w:rPr>
                <w:rFonts w:ascii="Arial" w:hAnsi="Arial" w:cs="Arial"/>
                <w:b/>
                <w:bCs/>
              </w:rPr>
              <w:t>%</w:t>
            </w:r>
          </w:p>
        </w:tc>
      </w:tr>
      <w:tr w:rsidR="00152E9D" w:rsidRPr="00A406E5" w14:paraId="4F01DD55" w14:textId="77777777" w:rsidTr="00152E9D">
        <w:trPr>
          <w:cantSplit/>
        </w:trPr>
        <w:tc>
          <w:tcPr>
            <w:tcW w:w="6062" w:type="dxa"/>
            <w:vMerge/>
            <w:vAlign w:val="bottom"/>
          </w:tcPr>
          <w:p w14:paraId="25071C7D" w14:textId="77777777" w:rsidR="00152E9D" w:rsidRPr="00A406E5" w:rsidRDefault="00152E9D" w:rsidP="00152E9D">
            <w:pPr>
              <w:rPr>
                <w:rFonts w:ascii="Arial" w:hAnsi="Arial" w:cs="Arial"/>
              </w:rPr>
            </w:pPr>
          </w:p>
        </w:tc>
        <w:tc>
          <w:tcPr>
            <w:tcW w:w="2903" w:type="dxa"/>
            <w:vAlign w:val="bottom"/>
          </w:tcPr>
          <w:p w14:paraId="1CDCAD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906076B" w14:textId="77777777" w:rsidR="00152E9D" w:rsidRPr="00A406E5" w:rsidRDefault="00152E9D" w:rsidP="00152E9D">
            <w:pPr>
              <w:jc w:val="center"/>
              <w:rPr>
                <w:rFonts w:ascii="Arial" w:hAnsi="Arial" w:cs="Arial"/>
                <w:sz w:val="12"/>
                <w:szCs w:val="12"/>
              </w:rPr>
            </w:pPr>
          </w:p>
        </w:tc>
        <w:tc>
          <w:tcPr>
            <w:tcW w:w="1060" w:type="dxa"/>
            <w:vMerge/>
            <w:vAlign w:val="bottom"/>
          </w:tcPr>
          <w:p w14:paraId="57576671" w14:textId="77777777" w:rsidR="00152E9D" w:rsidRPr="00A406E5" w:rsidRDefault="00152E9D" w:rsidP="00152E9D">
            <w:pPr>
              <w:ind w:leftChars="71" w:left="142"/>
              <w:rPr>
                <w:rFonts w:ascii="Arial" w:hAnsi="Arial" w:cs="Arial"/>
              </w:rPr>
            </w:pPr>
          </w:p>
        </w:tc>
      </w:tr>
      <w:tr w:rsidR="00152E9D" w:rsidRPr="00A406E5" w14:paraId="2131D00A" w14:textId="77777777" w:rsidTr="00152E9D">
        <w:trPr>
          <w:cantSplit/>
        </w:trPr>
        <w:tc>
          <w:tcPr>
            <w:tcW w:w="6062" w:type="dxa"/>
            <w:vMerge/>
            <w:vAlign w:val="bottom"/>
          </w:tcPr>
          <w:p w14:paraId="1594EF61" w14:textId="77777777" w:rsidR="00152E9D" w:rsidRPr="00A406E5" w:rsidRDefault="00152E9D" w:rsidP="00152E9D">
            <w:pPr>
              <w:rPr>
                <w:rFonts w:ascii="Arial" w:hAnsi="Arial" w:cs="Arial"/>
              </w:rPr>
            </w:pPr>
          </w:p>
        </w:tc>
        <w:tc>
          <w:tcPr>
            <w:tcW w:w="2903" w:type="dxa"/>
            <w:vAlign w:val="bottom"/>
          </w:tcPr>
          <w:p w14:paraId="0DB02C7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A77F7E" w14:textId="77777777" w:rsidR="00152E9D" w:rsidRPr="00A406E5" w:rsidRDefault="00152E9D" w:rsidP="00152E9D">
            <w:pPr>
              <w:jc w:val="center"/>
              <w:rPr>
                <w:rFonts w:ascii="Arial" w:hAnsi="Arial" w:cs="Arial"/>
                <w:sz w:val="12"/>
                <w:szCs w:val="12"/>
              </w:rPr>
            </w:pPr>
          </w:p>
        </w:tc>
        <w:tc>
          <w:tcPr>
            <w:tcW w:w="1060" w:type="dxa"/>
            <w:vMerge/>
            <w:vAlign w:val="bottom"/>
          </w:tcPr>
          <w:p w14:paraId="46D2D492" w14:textId="77777777" w:rsidR="00152E9D" w:rsidRPr="00A406E5" w:rsidRDefault="00152E9D" w:rsidP="00152E9D">
            <w:pPr>
              <w:ind w:firstLineChars="141" w:firstLine="282"/>
              <w:rPr>
                <w:rFonts w:ascii="Arial" w:hAnsi="Arial" w:cs="Arial"/>
              </w:rPr>
            </w:pPr>
          </w:p>
        </w:tc>
      </w:tr>
    </w:tbl>
    <w:p w14:paraId="0F06D1CC" w14:textId="77777777" w:rsidR="00C073F1" w:rsidRDefault="00C073F1" w:rsidP="00152E9D">
      <w:pPr>
        <w:rPr>
          <w:rFonts w:ascii="Arial" w:hAnsi="Arial" w:cs="Arial"/>
          <w:vanish/>
        </w:rPr>
        <w:sectPr w:rsidR="00C073F1" w:rsidSect="00F61A20">
          <w:footerReference w:type="default" r:id="rId70"/>
          <w:type w:val="continuous"/>
          <w:pgSz w:w="11894" w:h="16834"/>
          <w:pgMar w:top="720" w:right="720" w:bottom="720" w:left="720" w:header="706" w:footer="706" w:gutter="0"/>
          <w:paperSrc w:first="1" w:other="1"/>
          <w:cols w:space="720"/>
        </w:sectPr>
      </w:pPr>
    </w:p>
    <w:p w14:paraId="13AB418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BFC7C6E" w14:textId="77777777" w:rsidR="00C073F1" w:rsidRPr="00A406E5" w:rsidRDefault="00C073F1" w:rsidP="00152E9D">
      <w:pPr>
        <w:rPr>
          <w:rFonts w:ascii="Arial" w:hAnsi="Arial" w:cs="Arial"/>
          <w:vanish/>
        </w:rPr>
      </w:pPr>
    </w:p>
    <w:p w14:paraId="103E52E4" w14:textId="77777777" w:rsidR="007428D5" w:rsidRDefault="007428D5" w:rsidP="00B05B47">
      <w:pPr>
        <w:sectPr w:rsidR="007428D5" w:rsidSect="00C073F1">
          <w:pgSz w:w="16834" w:h="11894" w:orient="landscape"/>
          <w:pgMar w:top="720" w:right="720" w:bottom="720" w:left="720" w:header="706" w:footer="706" w:gutter="0"/>
          <w:paperSrc w:first="1" w:other="1"/>
          <w:cols w:space="720"/>
          <w:docGrid w:linePitch="272"/>
        </w:sectPr>
      </w:pPr>
    </w:p>
    <w:p w14:paraId="41FEC0E1" w14:textId="77777777" w:rsidR="007428D5" w:rsidRPr="007428D5" w:rsidRDefault="007428D5" w:rsidP="007428D5">
      <w:pPr>
        <w:spacing w:before="120" w:after="280" w:line="360" w:lineRule="auto"/>
        <w:rPr>
          <w:rFonts w:ascii="Arial" w:eastAsia="Calibri" w:hAnsi="Arial" w:cs="Arial"/>
          <w:sz w:val="24"/>
          <w:szCs w:val="22"/>
          <w:lang w:eastAsia="en-US"/>
        </w:rPr>
      </w:pPr>
      <w:bookmarkStart w:id="0" w:name="_Hlk28889005"/>
      <w:r w:rsidRPr="007428D5">
        <w:rPr>
          <w:rFonts w:ascii="Arial" w:eastAsia="Calibri" w:hAnsi="Arial" w:cs="Arial"/>
          <w:b/>
          <w:sz w:val="24"/>
          <w:szCs w:val="22"/>
          <w:lang w:eastAsia="en-US"/>
        </w:rPr>
        <w:lastRenderedPageBreak/>
        <w:t xml:space="preserve">Learner Name: </w:t>
      </w:r>
      <w:r w:rsidRPr="007428D5">
        <w:rPr>
          <w:rFonts w:ascii="Arial" w:eastAsia="Calibri" w:hAnsi="Arial" w:cs="Arial"/>
          <w:sz w:val="24"/>
          <w:szCs w:val="22"/>
          <w:lang w:eastAsia="en-US"/>
        </w:rPr>
        <w:t xml:space="preserve"> Joseph Underwood.</w:t>
      </w:r>
    </w:p>
    <w:p w14:paraId="653A5F96" w14:textId="77777777" w:rsidR="007428D5" w:rsidRPr="007428D5" w:rsidRDefault="007428D5" w:rsidP="007428D5">
      <w:pPr>
        <w:spacing w:before="120" w:after="280" w:line="360" w:lineRule="auto"/>
        <w:rPr>
          <w:rFonts w:ascii="Arial" w:eastAsia="Calibri" w:hAnsi="Arial" w:cs="Arial"/>
          <w:b/>
          <w:sz w:val="24"/>
          <w:szCs w:val="22"/>
          <w:lang w:eastAsia="en-US"/>
        </w:rPr>
      </w:pPr>
      <w:r w:rsidRPr="007428D5">
        <w:rPr>
          <w:rFonts w:ascii="Arial" w:eastAsia="Calibri" w:hAnsi="Arial" w:cs="Arial"/>
          <w:b/>
          <w:sz w:val="24"/>
          <w:szCs w:val="22"/>
          <w:lang w:eastAsia="en-US"/>
        </w:rPr>
        <w:t xml:space="preserve">Course: </w:t>
      </w:r>
      <w:r w:rsidRPr="007428D5">
        <w:rPr>
          <w:rFonts w:ascii="Arial" w:eastAsia="Calibri" w:hAnsi="Arial" w:cs="Arial"/>
          <w:sz w:val="24"/>
          <w:szCs w:val="22"/>
          <w:lang w:eastAsia="en-US"/>
        </w:rPr>
        <w:t>HNC Process Operations Engineering Year 1.</w:t>
      </w:r>
    </w:p>
    <w:p w14:paraId="0B71F442" w14:textId="77777777" w:rsidR="007428D5" w:rsidRPr="007428D5" w:rsidRDefault="007428D5" w:rsidP="007428D5">
      <w:pPr>
        <w:spacing w:before="120" w:after="280" w:line="360" w:lineRule="auto"/>
        <w:rPr>
          <w:rFonts w:ascii="Arial" w:eastAsia="Calibri" w:hAnsi="Arial" w:cs="Arial"/>
          <w:sz w:val="24"/>
          <w:szCs w:val="22"/>
          <w:lang w:val="fr-FR" w:eastAsia="en-US"/>
        </w:rPr>
      </w:pPr>
      <w:r w:rsidRPr="007428D5">
        <w:rPr>
          <w:rFonts w:ascii="Arial" w:eastAsia="Calibri" w:hAnsi="Arial" w:cs="Arial"/>
          <w:b/>
          <w:sz w:val="24"/>
          <w:szCs w:val="22"/>
          <w:lang w:val="fr-FR" w:eastAsia="en-US"/>
        </w:rPr>
        <w:t>Module Code:</w:t>
      </w:r>
      <w:r w:rsidRPr="007428D5">
        <w:rPr>
          <w:rFonts w:ascii="Arial" w:eastAsia="Calibri" w:hAnsi="Arial" w:cs="Arial"/>
          <w:sz w:val="24"/>
          <w:szCs w:val="22"/>
          <w:lang w:val="fr-FR" w:eastAsia="en-US"/>
        </w:rPr>
        <w:t xml:space="preserve"> </w:t>
      </w:r>
      <w:r w:rsidRPr="007428D5">
        <w:rPr>
          <w:rFonts w:ascii="Arial" w:eastAsia="Calibri" w:hAnsi="Arial" w:cs="Arial"/>
          <w:sz w:val="24"/>
          <w:szCs w:val="22"/>
          <w:lang w:eastAsia="en-US"/>
        </w:rPr>
        <w:t>PCPO4005</w:t>
      </w:r>
    </w:p>
    <w:p w14:paraId="2DB437A2" w14:textId="77777777" w:rsidR="007428D5" w:rsidRPr="007428D5" w:rsidRDefault="007428D5" w:rsidP="007428D5">
      <w:pPr>
        <w:spacing w:before="120" w:after="280" w:line="360" w:lineRule="auto"/>
        <w:rPr>
          <w:rFonts w:ascii="Arial" w:eastAsia="Calibri" w:hAnsi="Arial" w:cs="Arial"/>
          <w:sz w:val="24"/>
          <w:szCs w:val="22"/>
          <w:lang w:eastAsia="en-US"/>
        </w:rPr>
      </w:pPr>
      <w:r w:rsidRPr="007428D5">
        <w:rPr>
          <w:rFonts w:ascii="Arial" w:eastAsia="Calibri" w:hAnsi="Arial" w:cs="Arial"/>
          <w:b/>
          <w:sz w:val="24"/>
          <w:szCs w:val="22"/>
          <w:lang w:eastAsia="en-US"/>
        </w:rPr>
        <w:t xml:space="preserve">Module: </w:t>
      </w:r>
      <w:r w:rsidRPr="007428D5">
        <w:rPr>
          <w:rFonts w:ascii="Arial" w:eastAsia="Calibri" w:hAnsi="Arial" w:cs="Arial"/>
          <w:sz w:val="24"/>
          <w:szCs w:val="22"/>
          <w:lang w:eastAsia="en-US"/>
        </w:rPr>
        <w:t>Plant Maintenance and Asset Care</w:t>
      </w:r>
    </w:p>
    <w:p w14:paraId="75C70968" w14:textId="77777777" w:rsidR="007428D5" w:rsidRPr="007428D5" w:rsidRDefault="007428D5" w:rsidP="007428D5">
      <w:pPr>
        <w:spacing w:before="120" w:after="280" w:line="360" w:lineRule="auto"/>
        <w:rPr>
          <w:rFonts w:ascii="Arial" w:eastAsia="Calibri" w:hAnsi="Arial" w:cs="Arial"/>
          <w:bCs/>
          <w:sz w:val="24"/>
          <w:szCs w:val="22"/>
          <w:lang w:eastAsia="en-US"/>
        </w:rPr>
      </w:pPr>
      <w:r w:rsidRPr="007428D5">
        <w:rPr>
          <w:rFonts w:ascii="Arial" w:eastAsia="Calibri" w:hAnsi="Arial" w:cs="Arial"/>
          <w:bCs/>
          <w:sz w:val="24"/>
          <w:szCs w:val="22"/>
          <w:lang w:eastAsia="en-US"/>
        </w:rPr>
        <w:t>Asset Management.</w:t>
      </w:r>
    </w:p>
    <w:bookmarkEnd w:id="0"/>
    <w:p w14:paraId="6FC0C687"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br w:type="page"/>
      </w:r>
    </w:p>
    <w:bookmarkStart w:id="1" w:name="_Toc37960559" w:displacedByCustomXml="next"/>
    <w:sdt>
      <w:sdtPr>
        <w:rPr>
          <w:rFonts w:ascii="Arial" w:eastAsia="Calibri" w:hAnsi="Arial"/>
          <w:sz w:val="24"/>
          <w:szCs w:val="22"/>
          <w:lang w:eastAsia="en-US"/>
        </w:rPr>
        <w:id w:val="1282999679"/>
        <w:docPartObj>
          <w:docPartGallery w:val="Table of Contents"/>
          <w:docPartUnique/>
        </w:docPartObj>
      </w:sdtPr>
      <w:sdtEndPr>
        <w:rPr>
          <w:bCs/>
          <w:noProof/>
        </w:rPr>
      </w:sdtEndPr>
      <w:sdtContent>
        <w:p w14:paraId="518D0AAC" w14:textId="77777777" w:rsidR="007428D5" w:rsidRPr="007428D5" w:rsidRDefault="007428D5" w:rsidP="007428D5">
          <w:pPr>
            <w:keepNext/>
            <w:keepLines/>
            <w:spacing w:before="240" w:line="360" w:lineRule="auto"/>
            <w:outlineLvl w:val="0"/>
            <w:rPr>
              <w:rFonts w:ascii="Arial" w:hAnsi="Arial"/>
              <w:b/>
              <w:sz w:val="24"/>
              <w:szCs w:val="32"/>
              <w:lang w:eastAsia="en-US"/>
            </w:rPr>
          </w:pPr>
          <w:r w:rsidRPr="007428D5">
            <w:rPr>
              <w:rFonts w:ascii="Arial" w:hAnsi="Arial"/>
              <w:b/>
              <w:sz w:val="24"/>
              <w:szCs w:val="32"/>
              <w:lang w:eastAsia="en-US"/>
            </w:rPr>
            <w:t>Contents</w:t>
          </w:r>
          <w:bookmarkEnd w:id="1"/>
        </w:p>
        <w:p w14:paraId="2ADF5C66" w14:textId="77777777" w:rsidR="007428D5" w:rsidRPr="007428D5" w:rsidRDefault="007428D5" w:rsidP="007428D5">
          <w:pPr>
            <w:tabs>
              <w:tab w:val="right" w:leader="dot" w:pos="9016"/>
            </w:tabs>
            <w:spacing w:after="100" w:line="360" w:lineRule="auto"/>
            <w:rPr>
              <w:rFonts w:ascii="Calibri" w:hAnsi="Calibri"/>
              <w:noProof/>
              <w:sz w:val="22"/>
              <w:szCs w:val="22"/>
            </w:rPr>
          </w:pPr>
          <w:r w:rsidRPr="007428D5">
            <w:rPr>
              <w:rFonts w:ascii="Arial" w:eastAsia="Calibri" w:hAnsi="Arial"/>
              <w:sz w:val="24"/>
              <w:szCs w:val="22"/>
              <w:lang w:eastAsia="en-US"/>
            </w:rPr>
            <w:fldChar w:fldCharType="begin"/>
          </w:r>
          <w:r w:rsidRPr="007428D5">
            <w:rPr>
              <w:rFonts w:ascii="Arial" w:eastAsia="Calibri" w:hAnsi="Arial"/>
              <w:sz w:val="24"/>
              <w:szCs w:val="22"/>
              <w:lang w:eastAsia="en-US"/>
            </w:rPr>
            <w:instrText xml:space="preserve"> TOC \o "1-3" \h \z \u </w:instrText>
          </w:r>
          <w:r w:rsidRPr="007428D5">
            <w:rPr>
              <w:rFonts w:ascii="Arial" w:eastAsia="Calibri" w:hAnsi="Arial"/>
              <w:sz w:val="24"/>
              <w:szCs w:val="22"/>
              <w:lang w:eastAsia="en-US"/>
            </w:rPr>
            <w:fldChar w:fldCharType="separate"/>
          </w:r>
          <w:hyperlink w:anchor="_Toc37960559" w:history="1">
            <w:r w:rsidRPr="007428D5">
              <w:rPr>
                <w:rFonts w:ascii="Arial" w:eastAsia="Calibri" w:hAnsi="Arial"/>
                <w:noProof/>
                <w:color w:val="0563C1"/>
                <w:sz w:val="24"/>
                <w:szCs w:val="22"/>
                <w:u w:val="single"/>
                <w:lang w:eastAsia="en-US"/>
              </w:rPr>
              <w:t>Contents</w:t>
            </w:r>
            <w:r w:rsidRPr="007428D5">
              <w:rPr>
                <w:rFonts w:ascii="Arial" w:eastAsia="Calibri" w:hAnsi="Arial"/>
                <w:noProof/>
                <w:webHidden/>
                <w:sz w:val="24"/>
                <w:szCs w:val="22"/>
                <w:lang w:eastAsia="en-US"/>
              </w:rPr>
              <w:tab/>
            </w:r>
            <w:r w:rsidRPr="007428D5">
              <w:rPr>
                <w:rFonts w:ascii="Arial" w:eastAsia="Calibri" w:hAnsi="Arial"/>
                <w:noProof/>
                <w:webHidden/>
                <w:sz w:val="24"/>
                <w:szCs w:val="22"/>
                <w:lang w:eastAsia="en-US"/>
              </w:rPr>
              <w:fldChar w:fldCharType="begin"/>
            </w:r>
            <w:r w:rsidRPr="007428D5">
              <w:rPr>
                <w:rFonts w:ascii="Arial" w:eastAsia="Calibri" w:hAnsi="Arial"/>
                <w:noProof/>
                <w:webHidden/>
                <w:sz w:val="24"/>
                <w:szCs w:val="22"/>
                <w:lang w:eastAsia="en-US"/>
              </w:rPr>
              <w:instrText xml:space="preserve"> PAGEREF _Toc37960559 \h </w:instrText>
            </w:r>
            <w:r w:rsidRPr="007428D5">
              <w:rPr>
                <w:rFonts w:ascii="Arial" w:eastAsia="Calibri" w:hAnsi="Arial"/>
                <w:noProof/>
                <w:webHidden/>
                <w:sz w:val="24"/>
                <w:szCs w:val="22"/>
                <w:lang w:eastAsia="en-US"/>
              </w:rPr>
            </w:r>
            <w:r w:rsidRPr="007428D5">
              <w:rPr>
                <w:rFonts w:ascii="Arial" w:eastAsia="Calibri" w:hAnsi="Arial"/>
                <w:noProof/>
                <w:webHidden/>
                <w:sz w:val="24"/>
                <w:szCs w:val="22"/>
                <w:lang w:eastAsia="en-US"/>
              </w:rPr>
              <w:fldChar w:fldCharType="separate"/>
            </w:r>
            <w:r w:rsidRPr="007428D5">
              <w:rPr>
                <w:rFonts w:ascii="Arial" w:eastAsia="Calibri" w:hAnsi="Arial"/>
                <w:noProof/>
                <w:webHidden/>
                <w:sz w:val="24"/>
                <w:szCs w:val="22"/>
                <w:lang w:eastAsia="en-US"/>
              </w:rPr>
              <w:t>2</w:t>
            </w:r>
            <w:r w:rsidRPr="007428D5">
              <w:rPr>
                <w:rFonts w:ascii="Arial" w:eastAsia="Calibri" w:hAnsi="Arial"/>
                <w:noProof/>
                <w:webHidden/>
                <w:sz w:val="24"/>
                <w:szCs w:val="22"/>
                <w:lang w:eastAsia="en-US"/>
              </w:rPr>
              <w:fldChar w:fldCharType="end"/>
            </w:r>
          </w:hyperlink>
        </w:p>
        <w:p w14:paraId="55E88ED1" w14:textId="77777777" w:rsidR="007428D5" w:rsidRPr="007428D5" w:rsidRDefault="00E97020" w:rsidP="007428D5">
          <w:pPr>
            <w:tabs>
              <w:tab w:val="right" w:leader="dot" w:pos="9016"/>
            </w:tabs>
            <w:spacing w:after="100" w:line="360" w:lineRule="auto"/>
            <w:rPr>
              <w:rFonts w:ascii="Calibri" w:hAnsi="Calibri"/>
              <w:noProof/>
              <w:sz w:val="22"/>
              <w:szCs w:val="22"/>
            </w:rPr>
          </w:pPr>
          <w:hyperlink w:anchor="_Toc37960560" w:history="1">
            <w:r w:rsidR="007428D5" w:rsidRPr="007428D5">
              <w:rPr>
                <w:rFonts w:ascii="Arial" w:eastAsia="Calibri" w:hAnsi="Arial"/>
                <w:noProof/>
                <w:color w:val="0563C1"/>
                <w:sz w:val="24"/>
                <w:szCs w:val="22"/>
                <w:u w:val="single"/>
                <w:lang w:eastAsia="en-US"/>
              </w:rPr>
              <w:t>Task 1. System Life Cycle.</w:t>
            </w:r>
            <w:r w:rsidR="007428D5" w:rsidRPr="007428D5">
              <w:rPr>
                <w:rFonts w:ascii="Arial" w:eastAsia="Calibri" w:hAnsi="Arial"/>
                <w:noProof/>
                <w:webHidden/>
                <w:sz w:val="24"/>
                <w:szCs w:val="22"/>
                <w:lang w:eastAsia="en-US"/>
              </w:rPr>
              <w:tab/>
            </w:r>
            <w:r w:rsidR="007428D5" w:rsidRPr="007428D5">
              <w:rPr>
                <w:rFonts w:ascii="Arial" w:eastAsia="Calibri" w:hAnsi="Arial"/>
                <w:noProof/>
                <w:webHidden/>
                <w:sz w:val="24"/>
                <w:szCs w:val="22"/>
                <w:lang w:eastAsia="en-US"/>
              </w:rPr>
              <w:fldChar w:fldCharType="begin"/>
            </w:r>
            <w:r w:rsidR="007428D5" w:rsidRPr="007428D5">
              <w:rPr>
                <w:rFonts w:ascii="Arial" w:eastAsia="Calibri" w:hAnsi="Arial"/>
                <w:noProof/>
                <w:webHidden/>
                <w:sz w:val="24"/>
                <w:szCs w:val="22"/>
                <w:lang w:eastAsia="en-US"/>
              </w:rPr>
              <w:instrText xml:space="preserve"> PAGEREF _Toc37960560 \h </w:instrText>
            </w:r>
            <w:r w:rsidR="007428D5" w:rsidRPr="007428D5">
              <w:rPr>
                <w:rFonts w:ascii="Arial" w:eastAsia="Calibri" w:hAnsi="Arial"/>
                <w:noProof/>
                <w:webHidden/>
                <w:sz w:val="24"/>
                <w:szCs w:val="22"/>
                <w:lang w:eastAsia="en-US"/>
              </w:rPr>
            </w:r>
            <w:r w:rsidR="007428D5" w:rsidRPr="007428D5">
              <w:rPr>
                <w:rFonts w:ascii="Arial" w:eastAsia="Calibri" w:hAnsi="Arial"/>
                <w:noProof/>
                <w:webHidden/>
                <w:sz w:val="24"/>
                <w:szCs w:val="22"/>
                <w:lang w:eastAsia="en-US"/>
              </w:rPr>
              <w:fldChar w:fldCharType="separate"/>
            </w:r>
            <w:r w:rsidR="007428D5" w:rsidRPr="007428D5">
              <w:rPr>
                <w:rFonts w:ascii="Arial" w:eastAsia="Calibri" w:hAnsi="Arial"/>
                <w:noProof/>
                <w:webHidden/>
                <w:sz w:val="24"/>
                <w:szCs w:val="22"/>
                <w:lang w:eastAsia="en-US"/>
              </w:rPr>
              <w:t>3</w:t>
            </w:r>
            <w:r w:rsidR="007428D5" w:rsidRPr="007428D5">
              <w:rPr>
                <w:rFonts w:ascii="Arial" w:eastAsia="Calibri" w:hAnsi="Arial"/>
                <w:noProof/>
                <w:webHidden/>
                <w:sz w:val="24"/>
                <w:szCs w:val="22"/>
                <w:lang w:eastAsia="en-US"/>
              </w:rPr>
              <w:fldChar w:fldCharType="end"/>
            </w:r>
          </w:hyperlink>
        </w:p>
        <w:p w14:paraId="55BBD8FE" w14:textId="77777777" w:rsidR="007428D5" w:rsidRPr="007428D5" w:rsidRDefault="00E97020" w:rsidP="007428D5">
          <w:pPr>
            <w:tabs>
              <w:tab w:val="right" w:leader="dot" w:pos="9016"/>
            </w:tabs>
            <w:spacing w:after="100" w:line="360" w:lineRule="auto"/>
            <w:rPr>
              <w:rFonts w:ascii="Calibri" w:hAnsi="Calibri"/>
              <w:noProof/>
              <w:sz w:val="22"/>
              <w:szCs w:val="22"/>
            </w:rPr>
          </w:pPr>
          <w:hyperlink w:anchor="_Toc37960561" w:history="1">
            <w:r w:rsidR="007428D5" w:rsidRPr="007428D5">
              <w:rPr>
                <w:rFonts w:ascii="Arial" w:eastAsia="Calibri" w:hAnsi="Arial"/>
                <w:noProof/>
                <w:color w:val="0563C1"/>
                <w:sz w:val="24"/>
                <w:szCs w:val="22"/>
                <w:u w:val="single"/>
                <w:lang w:eastAsia="en-US"/>
              </w:rPr>
              <w:t>Task 2. Improvement techniques - Kaizen.</w:t>
            </w:r>
            <w:r w:rsidR="007428D5" w:rsidRPr="007428D5">
              <w:rPr>
                <w:rFonts w:ascii="Arial" w:eastAsia="Calibri" w:hAnsi="Arial"/>
                <w:noProof/>
                <w:webHidden/>
                <w:sz w:val="24"/>
                <w:szCs w:val="22"/>
                <w:lang w:eastAsia="en-US"/>
              </w:rPr>
              <w:tab/>
            </w:r>
            <w:r w:rsidR="007428D5" w:rsidRPr="007428D5">
              <w:rPr>
                <w:rFonts w:ascii="Arial" w:eastAsia="Calibri" w:hAnsi="Arial"/>
                <w:noProof/>
                <w:webHidden/>
                <w:sz w:val="24"/>
                <w:szCs w:val="22"/>
                <w:lang w:eastAsia="en-US"/>
              </w:rPr>
              <w:fldChar w:fldCharType="begin"/>
            </w:r>
            <w:r w:rsidR="007428D5" w:rsidRPr="007428D5">
              <w:rPr>
                <w:rFonts w:ascii="Arial" w:eastAsia="Calibri" w:hAnsi="Arial"/>
                <w:noProof/>
                <w:webHidden/>
                <w:sz w:val="24"/>
                <w:szCs w:val="22"/>
                <w:lang w:eastAsia="en-US"/>
              </w:rPr>
              <w:instrText xml:space="preserve"> PAGEREF _Toc37960561 \h </w:instrText>
            </w:r>
            <w:r w:rsidR="007428D5" w:rsidRPr="007428D5">
              <w:rPr>
                <w:rFonts w:ascii="Arial" w:eastAsia="Calibri" w:hAnsi="Arial"/>
                <w:noProof/>
                <w:webHidden/>
                <w:sz w:val="24"/>
                <w:szCs w:val="22"/>
                <w:lang w:eastAsia="en-US"/>
              </w:rPr>
            </w:r>
            <w:r w:rsidR="007428D5" w:rsidRPr="007428D5">
              <w:rPr>
                <w:rFonts w:ascii="Arial" w:eastAsia="Calibri" w:hAnsi="Arial"/>
                <w:noProof/>
                <w:webHidden/>
                <w:sz w:val="24"/>
                <w:szCs w:val="22"/>
                <w:lang w:eastAsia="en-US"/>
              </w:rPr>
              <w:fldChar w:fldCharType="separate"/>
            </w:r>
            <w:r w:rsidR="007428D5" w:rsidRPr="007428D5">
              <w:rPr>
                <w:rFonts w:ascii="Arial" w:eastAsia="Calibri" w:hAnsi="Arial"/>
                <w:noProof/>
                <w:webHidden/>
                <w:sz w:val="24"/>
                <w:szCs w:val="22"/>
                <w:lang w:eastAsia="en-US"/>
              </w:rPr>
              <w:t>4</w:t>
            </w:r>
            <w:r w:rsidR="007428D5" w:rsidRPr="007428D5">
              <w:rPr>
                <w:rFonts w:ascii="Arial" w:eastAsia="Calibri" w:hAnsi="Arial"/>
                <w:noProof/>
                <w:webHidden/>
                <w:sz w:val="24"/>
                <w:szCs w:val="22"/>
                <w:lang w:eastAsia="en-US"/>
              </w:rPr>
              <w:fldChar w:fldCharType="end"/>
            </w:r>
          </w:hyperlink>
        </w:p>
        <w:p w14:paraId="228065C9" w14:textId="77777777" w:rsidR="007428D5" w:rsidRPr="007428D5" w:rsidRDefault="00E97020" w:rsidP="007428D5">
          <w:pPr>
            <w:tabs>
              <w:tab w:val="right" w:leader="dot" w:pos="9016"/>
            </w:tabs>
            <w:spacing w:after="100" w:line="360" w:lineRule="auto"/>
            <w:rPr>
              <w:rFonts w:ascii="Calibri" w:hAnsi="Calibri"/>
              <w:noProof/>
              <w:sz w:val="22"/>
              <w:szCs w:val="22"/>
            </w:rPr>
          </w:pPr>
          <w:hyperlink w:anchor="_Toc37960562" w:history="1">
            <w:r w:rsidR="007428D5" w:rsidRPr="007428D5">
              <w:rPr>
                <w:rFonts w:ascii="Arial" w:eastAsia="Calibri" w:hAnsi="Arial"/>
                <w:noProof/>
                <w:color w:val="0563C1"/>
                <w:sz w:val="24"/>
                <w:szCs w:val="22"/>
                <w:u w:val="single"/>
                <w:lang w:eastAsia="en-US"/>
              </w:rPr>
              <w:t>Task 3. Total Productive Maintenance (TPM).</w:t>
            </w:r>
            <w:r w:rsidR="007428D5" w:rsidRPr="007428D5">
              <w:rPr>
                <w:rFonts w:ascii="Arial" w:eastAsia="Calibri" w:hAnsi="Arial"/>
                <w:noProof/>
                <w:webHidden/>
                <w:sz w:val="24"/>
                <w:szCs w:val="22"/>
                <w:lang w:eastAsia="en-US"/>
              </w:rPr>
              <w:tab/>
            </w:r>
            <w:r w:rsidR="007428D5" w:rsidRPr="007428D5">
              <w:rPr>
                <w:rFonts w:ascii="Arial" w:eastAsia="Calibri" w:hAnsi="Arial"/>
                <w:noProof/>
                <w:webHidden/>
                <w:sz w:val="24"/>
                <w:szCs w:val="22"/>
                <w:lang w:eastAsia="en-US"/>
              </w:rPr>
              <w:fldChar w:fldCharType="begin"/>
            </w:r>
            <w:r w:rsidR="007428D5" w:rsidRPr="007428D5">
              <w:rPr>
                <w:rFonts w:ascii="Arial" w:eastAsia="Calibri" w:hAnsi="Arial"/>
                <w:noProof/>
                <w:webHidden/>
                <w:sz w:val="24"/>
                <w:szCs w:val="22"/>
                <w:lang w:eastAsia="en-US"/>
              </w:rPr>
              <w:instrText xml:space="preserve"> PAGEREF _Toc37960562 \h </w:instrText>
            </w:r>
            <w:r w:rsidR="007428D5" w:rsidRPr="007428D5">
              <w:rPr>
                <w:rFonts w:ascii="Arial" w:eastAsia="Calibri" w:hAnsi="Arial"/>
                <w:noProof/>
                <w:webHidden/>
                <w:sz w:val="24"/>
                <w:szCs w:val="22"/>
                <w:lang w:eastAsia="en-US"/>
              </w:rPr>
            </w:r>
            <w:r w:rsidR="007428D5" w:rsidRPr="007428D5">
              <w:rPr>
                <w:rFonts w:ascii="Arial" w:eastAsia="Calibri" w:hAnsi="Arial"/>
                <w:noProof/>
                <w:webHidden/>
                <w:sz w:val="24"/>
                <w:szCs w:val="22"/>
                <w:lang w:eastAsia="en-US"/>
              </w:rPr>
              <w:fldChar w:fldCharType="separate"/>
            </w:r>
            <w:r w:rsidR="007428D5" w:rsidRPr="007428D5">
              <w:rPr>
                <w:rFonts w:ascii="Arial" w:eastAsia="Calibri" w:hAnsi="Arial"/>
                <w:noProof/>
                <w:webHidden/>
                <w:sz w:val="24"/>
                <w:szCs w:val="22"/>
                <w:lang w:eastAsia="en-US"/>
              </w:rPr>
              <w:t>5</w:t>
            </w:r>
            <w:r w:rsidR="007428D5" w:rsidRPr="007428D5">
              <w:rPr>
                <w:rFonts w:ascii="Arial" w:eastAsia="Calibri" w:hAnsi="Arial"/>
                <w:noProof/>
                <w:webHidden/>
                <w:sz w:val="24"/>
                <w:szCs w:val="22"/>
                <w:lang w:eastAsia="en-US"/>
              </w:rPr>
              <w:fldChar w:fldCharType="end"/>
            </w:r>
          </w:hyperlink>
        </w:p>
        <w:p w14:paraId="32CD9DDF" w14:textId="77777777" w:rsidR="007428D5" w:rsidRPr="007428D5" w:rsidRDefault="00E97020" w:rsidP="007428D5">
          <w:pPr>
            <w:tabs>
              <w:tab w:val="right" w:leader="dot" w:pos="9016"/>
            </w:tabs>
            <w:spacing w:after="100" w:line="360" w:lineRule="auto"/>
            <w:rPr>
              <w:rFonts w:ascii="Calibri" w:hAnsi="Calibri"/>
              <w:noProof/>
              <w:sz w:val="22"/>
              <w:szCs w:val="22"/>
            </w:rPr>
          </w:pPr>
          <w:hyperlink w:anchor="_Toc37960563" w:history="1">
            <w:r w:rsidR="007428D5" w:rsidRPr="007428D5">
              <w:rPr>
                <w:rFonts w:ascii="Arial" w:eastAsia="Calibri" w:hAnsi="Arial"/>
                <w:noProof/>
                <w:color w:val="0563C1"/>
                <w:sz w:val="24"/>
                <w:szCs w:val="22"/>
                <w:u w:val="single"/>
                <w:lang w:eastAsia="en-US"/>
              </w:rPr>
              <w:t>Task 4.</w:t>
            </w:r>
            <w:r w:rsidR="007428D5" w:rsidRPr="007428D5">
              <w:rPr>
                <w:rFonts w:ascii="Arial" w:eastAsia="Calibri" w:hAnsi="Arial"/>
                <w:noProof/>
                <w:webHidden/>
                <w:sz w:val="24"/>
                <w:szCs w:val="22"/>
                <w:lang w:eastAsia="en-US"/>
              </w:rPr>
              <w:tab/>
            </w:r>
            <w:r w:rsidR="007428D5" w:rsidRPr="007428D5">
              <w:rPr>
                <w:rFonts w:ascii="Arial" w:eastAsia="Calibri" w:hAnsi="Arial"/>
                <w:noProof/>
                <w:webHidden/>
                <w:sz w:val="24"/>
                <w:szCs w:val="22"/>
                <w:lang w:eastAsia="en-US"/>
              </w:rPr>
              <w:fldChar w:fldCharType="begin"/>
            </w:r>
            <w:r w:rsidR="007428D5" w:rsidRPr="007428D5">
              <w:rPr>
                <w:rFonts w:ascii="Arial" w:eastAsia="Calibri" w:hAnsi="Arial"/>
                <w:noProof/>
                <w:webHidden/>
                <w:sz w:val="24"/>
                <w:szCs w:val="22"/>
                <w:lang w:eastAsia="en-US"/>
              </w:rPr>
              <w:instrText xml:space="preserve"> PAGEREF _Toc37960563 \h </w:instrText>
            </w:r>
            <w:r w:rsidR="007428D5" w:rsidRPr="007428D5">
              <w:rPr>
                <w:rFonts w:ascii="Arial" w:eastAsia="Calibri" w:hAnsi="Arial"/>
                <w:noProof/>
                <w:webHidden/>
                <w:sz w:val="24"/>
                <w:szCs w:val="22"/>
                <w:lang w:eastAsia="en-US"/>
              </w:rPr>
            </w:r>
            <w:r w:rsidR="007428D5" w:rsidRPr="007428D5">
              <w:rPr>
                <w:rFonts w:ascii="Arial" w:eastAsia="Calibri" w:hAnsi="Arial"/>
                <w:noProof/>
                <w:webHidden/>
                <w:sz w:val="24"/>
                <w:szCs w:val="22"/>
                <w:lang w:eastAsia="en-US"/>
              </w:rPr>
              <w:fldChar w:fldCharType="separate"/>
            </w:r>
            <w:r w:rsidR="007428D5" w:rsidRPr="007428D5">
              <w:rPr>
                <w:rFonts w:ascii="Arial" w:eastAsia="Calibri" w:hAnsi="Arial"/>
                <w:noProof/>
                <w:webHidden/>
                <w:sz w:val="24"/>
                <w:szCs w:val="22"/>
                <w:lang w:eastAsia="en-US"/>
              </w:rPr>
              <w:t>7</w:t>
            </w:r>
            <w:r w:rsidR="007428D5" w:rsidRPr="007428D5">
              <w:rPr>
                <w:rFonts w:ascii="Arial" w:eastAsia="Calibri" w:hAnsi="Arial"/>
                <w:noProof/>
                <w:webHidden/>
                <w:sz w:val="24"/>
                <w:szCs w:val="22"/>
                <w:lang w:eastAsia="en-US"/>
              </w:rPr>
              <w:fldChar w:fldCharType="end"/>
            </w:r>
          </w:hyperlink>
        </w:p>
        <w:p w14:paraId="152E434A" w14:textId="77777777" w:rsidR="007428D5" w:rsidRPr="007428D5" w:rsidRDefault="00E97020" w:rsidP="007428D5">
          <w:pPr>
            <w:tabs>
              <w:tab w:val="right" w:leader="dot" w:pos="9016"/>
            </w:tabs>
            <w:spacing w:after="100" w:line="360" w:lineRule="auto"/>
            <w:rPr>
              <w:rFonts w:ascii="Calibri" w:hAnsi="Calibri"/>
              <w:noProof/>
              <w:sz w:val="22"/>
              <w:szCs w:val="22"/>
            </w:rPr>
          </w:pPr>
          <w:hyperlink w:anchor="_Toc37960564" w:history="1">
            <w:r w:rsidR="007428D5" w:rsidRPr="007428D5">
              <w:rPr>
                <w:rFonts w:ascii="Arial" w:eastAsia="Calibri" w:hAnsi="Arial"/>
                <w:noProof/>
                <w:color w:val="0563C1"/>
                <w:sz w:val="24"/>
                <w:szCs w:val="22"/>
                <w:u w:val="single"/>
                <w:lang w:eastAsia="en-US"/>
              </w:rPr>
              <w:t>Task 5.</w:t>
            </w:r>
            <w:r w:rsidR="007428D5" w:rsidRPr="007428D5">
              <w:rPr>
                <w:rFonts w:ascii="Arial" w:eastAsia="Calibri" w:hAnsi="Arial"/>
                <w:noProof/>
                <w:webHidden/>
                <w:sz w:val="24"/>
                <w:szCs w:val="22"/>
                <w:lang w:eastAsia="en-US"/>
              </w:rPr>
              <w:tab/>
            </w:r>
            <w:r w:rsidR="007428D5" w:rsidRPr="007428D5">
              <w:rPr>
                <w:rFonts w:ascii="Arial" w:eastAsia="Calibri" w:hAnsi="Arial"/>
                <w:noProof/>
                <w:webHidden/>
                <w:sz w:val="24"/>
                <w:szCs w:val="22"/>
                <w:lang w:eastAsia="en-US"/>
              </w:rPr>
              <w:fldChar w:fldCharType="begin"/>
            </w:r>
            <w:r w:rsidR="007428D5" w:rsidRPr="007428D5">
              <w:rPr>
                <w:rFonts w:ascii="Arial" w:eastAsia="Calibri" w:hAnsi="Arial"/>
                <w:noProof/>
                <w:webHidden/>
                <w:sz w:val="24"/>
                <w:szCs w:val="22"/>
                <w:lang w:eastAsia="en-US"/>
              </w:rPr>
              <w:instrText xml:space="preserve"> PAGEREF _Toc37960564 \h </w:instrText>
            </w:r>
            <w:r w:rsidR="007428D5" w:rsidRPr="007428D5">
              <w:rPr>
                <w:rFonts w:ascii="Arial" w:eastAsia="Calibri" w:hAnsi="Arial"/>
                <w:noProof/>
                <w:webHidden/>
                <w:sz w:val="24"/>
                <w:szCs w:val="22"/>
                <w:lang w:eastAsia="en-US"/>
              </w:rPr>
            </w:r>
            <w:r w:rsidR="007428D5" w:rsidRPr="007428D5">
              <w:rPr>
                <w:rFonts w:ascii="Arial" w:eastAsia="Calibri" w:hAnsi="Arial"/>
                <w:noProof/>
                <w:webHidden/>
                <w:sz w:val="24"/>
                <w:szCs w:val="22"/>
                <w:lang w:eastAsia="en-US"/>
              </w:rPr>
              <w:fldChar w:fldCharType="separate"/>
            </w:r>
            <w:r w:rsidR="007428D5" w:rsidRPr="007428D5">
              <w:rPr>
                <w:rFonts w:ascii="Arial" w:eastAsia="Calibri" w:hAnsi="Arial"/>
                <w:noProof/>
                <w:webHidden/>
                <w:sz w:val="24"/>
                <w:szCs w:val="22"/>
                <w:lang w:eastAsia="en-US"/>
              </w:rPr>
              <w:t>8</w:t>
            </w:r>
            <w:r w:rsidR="007428D5" w:rsidRPr="007428D5">
              <w:rPr>
                <w:rFonts w:ascii="Arial" w:eastAsia="Calibri" w:hAnsi="Arial"/>
                <w:noProof/>
                <w:webHidden/>
                <w:sz w:val="24"/>
                <w:szCs w:val="22"/>
                <w:lang w:eastAsia="en-US"/>
              </w:rPr>
              <w:fldChar w:fldCharType="end"/>
            </w:r>
          </w:hyperlink>
        </w:p>
        <w:p w14:paraId="2AD8281B" w14:textId="77777777" w:rsidR="007428D5" w:rsidRPr="007428D5" w:rsidRDefault="00E97020" w:rsidP="007428D5">
          <w:pPr>
            <w:tabs>
              <w:tab w:val="right" w:leader="dot" w:pos="9016"/>
            </w:tabs>
            <w:spacing w:after="100" w:line="360" w:lineRule="auto"/>
            <w:rPr>
              <w:rFonts w:ascii="Calibri" w:hAnsi="Calibri"/>
              <w:noProof/>
              <w:sz w:val="22"/>
              <w:szCs w:val="22"/>
            </w:rPr>
          </w:pPr>
          <w:hyperlink w:anchor="_Toc37960565" w:history="1">
            <w:r w:rsidR="007428D5" w:rsidRPr="007428D5">
              <w:rPr>
                <w:rFonts w:ascii="Arial" w:eastAsia="Calibri" w:hAnsi="Arial"/>
                <w:noProof/>
                <w:color w:val="0563C1"/>
                <w:sz w:val="24"/>
                <w:szCs w:val="22"/>
                <w:u w:val="single"/>
                <w:lang w:eastAsia="en-US"/>
              </w:rPr>
              <w:t>References.</w:t>
            </w:r>
            <w:r w:rsidR="007428D5" w:rsidRPr="007428D5">
              <w:rPr>
                <w:rFonts w:ascii="Arial" w:eastAsia="Calibri" w:hAnsi="Arial"/>
                <w:noProof/>
                <w:webHidden/>
                <w:sz w:val="24"/>
                <w:szCs w:val="22"/>
                <w:lang w:eastAsia="en-US"/>
              </w:rPr>
              <w:tab/>
            </w:r>
            <w:r w:rsidR="007428D5" w:rsidRPr="007428D5">
              <w:rPr>
                <w:rFonts w:ascii="Arial" w:eastAsia="Calibri" w:hAnsi="Arial"/>
                <w:noProof/>
                <w:webHidden/>
                <w:sz w:val="24"/>
                <w:szCs w:val="22"/>
                <w:lang w:eastAsia="en-US"/>
              </w:rPr>
              <w:fldChar w:fldCharType="begin"/>
            </w:r>
            <w:r w:rsidR="007428D5" w:rsidRPr="007428D5">
              <w:rPr>
                <w:rFonts w:ascii="Arial" w:eastAsia="Calibri" w:hAnsi="Arial"/>
                <w:noProof/>
                <w:webHidden/>
                <w:sz w:val="24"/>
                <w:szCs w:val="22"/>
                <w:lang w:eastAsia="en-US"/>
              </w:rPr>
              <w:instrText xml:space="preserve"> PAGEREF _Toc37960565 \h </w:instrText>
            </w:r>
            <w:r w:rsidR="007428D5" w:rsidRPr="007428D5">
              <w:rPr>
                <w:rFonts w:ascii="Arial" w:eastAsia="Calibri" w:hAnsi="Arial"/>
                <w:noProof/>
                <w:webHidden/>
                <w:sz w:val="24"/>
                <w:szCs w:val="22"/>
                <w:lang w:eastAsia="en-US"/>
              </w:rPr>
            </w:r>
            <w:r w:rsidR="007428D5" w:rsidRPr="007428D5">
              <w:rPr>
                <w:rFonts w:ascii="Arial" w:eastAsia="Calibri" w:hAnsi="Arial"/>
                <w:noProof/>
                <w:webHidden/>
                <w:sz w:val="24"/>
                <w:szCs w:val="22"/>
                <w:lang w:eastAsia="en-US"/>
              </w:rPr>
              <w:fldChar w:fldCharType="separate"/>
            </w:r>
            <w:r w:rsidR="007428D5" w:rsidRPr="007428D5">
              <w:rPr>
                <w:rFonts w:ascii="Arial" w:eastAsia="Calibri" w:hAnsi="Arial"/>
                <w:noProof/>
                <w:webHidden/>
                <w:sz w:val="24"/>
                <w:szCs w:val="22"/>
                <w:lang w:eastAsia="en-US"/>
              </w:rPr>
              <w:t>11</w:t>
            </w:r>
            <w:r w:rsidR="007428D5" w:rsidRPr="007428D5">
              <w:rPr>
                <w:rFonts w:ascii="Arial" w:eastAsia="Calibri" w:hAnsi="Arial"/>
                <w:noProof/>
                <w:webHidden/>
                <w:sz w:val="24"/>
                <w:szCs w:val="22"/>
                <w:lang w:eastAsia="en-US"/>
              </w:rPr>
              <w:fldChar w:fldCharType="end"/>
            </w:r>
          </w:hyperlink>
        </w:p>
        <w:p w14:paraId="41874C74"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b/>
              <w:bCs/>
              <w:noProof/>
              <w:sz w:val="24"/>
              <w:szCs w:val="22"/>
              <w:lang w:eastAsia="en-US"/>
            </w:rPr>
            <w:fldChar w:fldCharType="end"/>
          </w:r>
        </w:p>
      </w:sdtContent>
    </w:sdt>
    <w:p w14:paraId="7E8CE444"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br w:type="page"/>
      </w:r>
    </w:p>
    <w:p w14:paraId="7E1DF4A4" w14:textId="77777777" w:rsidR="007428D5" w:rsidRPr="007428D5" w:rsidRDefault="007428D5" w:rsidP="007428D5">
      <w:pPr>
        <w:keepNext/>
        <w:keepLines/>
        <w:spacing w:before="240" w:line="360" w:lineRule="auto"/>
        <w:outlineLvl w:val="0"/>
        <w:rPr>
          <w:rFonts w:ascii="Arial" w:hAnsi="Arial"/>
          <w:b/>
          <w:sz w:val="24"/>
          <w:szCs w:val="32"/>
          <w:lang w:eastAsia="en-US"/>
        </w:rPr>
      </w:pPr>
      <w:bookmarkStart w:id="2" w:name="_Toc37960560"/>
      <w:r w:rsidRPr="007428D5">
        <w:rPr>
          <w:rFonts w:ascii="Arial" w:hAnsi="Arial"/>
          <w:b/>
          <w:sz w:val="24"/>
          <w:szCs w:val="32"/>
          <w:lang w:eastAsia="en-US"/>
        </w:rPr>
        <w:lastRenderedPageBreak/>
        <w:t>Task 1. System Life Cycle.</w:t>
      </w:r>
      <w:bookmarkEnd w:id="2"/>
    </w:p>
    <w:p w14:paraId="5E3F462A"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Many companies have opted to use the system life cycle model for planning, implementing and managing their assets. The idea of system life cycle can be broken down into 4 stages of the project’s life;</w:t>
      </w:r>
    </w:p>
    <w:p w14:paraId="3C73AC93" w14:textId="77777777" w:rsidR="007428D5" w:rsidRPr="007428D5" w:rsidRDefault="007428D5" w:rsidP="007428D5">
      <w:pPr>
        <w:numPr>
          <w:ilvl w:val="0"/>
          <w:numId w:val="19"/>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Design- planning the system, allocating time, power and funds to relevant sections of each system.</w:t>
      </w:r>
    </w:p>
    <w:p w14:paraId="3CB04BC9" w14:textId="77777777" w:rsidR="007428D5" w:rsidRPr="007428D5" w:rsidRDefault="007428D5" w:rsidP="007428D5">
      <w:pPr>
        <w:numPr>
          <w:ilvl w:val="0"/>
          <w:numId w:val="19"/>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Commissioning- creating the designed system and running QA to begin its useful life.</w:t>
      </w:r>
    </w:p>
    <w:p w14:paraId="52582354" w14:textId="77777777" w:rsidR="007428D5" w:rsidRPr="007428D5" w:rsidRDefault="007428D5" w:rsidP="007428D5">
      <w:pPr>
        <w:numPr>
          <w:ilvl w:val="0"/>
          <w:numId w:val="19"/>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Useful Life- running the system as intended for it to serve its purpose.</w:t>
      </w:r>
    </w:p>
    <w:p w14:paraId="1A502808" w14:textId="583FCBC7" w:rsidR="007428D5" w:rsidRPr="007428D5" w:rsidRDefault="000B7F4A" w:rsidP="007428D5">
      <w:pPr>
        <w:numPr>
          <w:ilvl w:val="0"/>
          <w:numId w:val="19"/>
        </w:numPr>
        <w:spacing w:after="160" w:line="360" w:lineRule="auto"/>
        <w:contextualSpacing/>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663360" behindDoc="0" locked="0" layoutInCell="1" allowOverlap="1" wp14:anchorId="2279795F" wp14:editId="302F4BB7">
                <wp:simplePos x="0" y="0"/>
                <wp:positionH relativeFrom="column">
                  <wp:posOffset>4784660</wp:posOffset>
                </wp:positionH>
                <wp:positionV relativeFrom="paragraph">
                  <wp:posOffset>-88600</wp:posOffset>
                </wp:positionV>
                <wp:extent cx="682920" cy="403560"/>
                <wp:effectExtent l="38100" t="38100" r="28575" b="41275"/>
                <wp:wrapNone/>
                <wp:docPr id="3" name="Ink 3"/>
                <wp:cNvGraphicFramePr/>
                <a:graphic xmlns:a="http://schemas.openxmlformats.org/drawingml/2006/main">
                  <a:graphicData uri="http://schemas.microsoft.com/office/word/2010/wordprocessingInk">
                    <w14:contentPart bwMode="auto" r:id="rId71">
                      <w14:nvContentPartPr>
                        <w14:cNvContentPartPr/>
                      </w14:nvContentPartPr>
                      <w14:xfrm>
                        <a:off x="0" y="0"/>
                        <a:ext cx="682920" cy="403560"/>
                      </w14:xfrm>
                    </w14:contentPart>
                  </a:graphicData>
                </a:graphic>
              </wp:anchor>
            </w:drawing>
          </mc:Choice>
          <mc:Fallback>
            <w:pict>
              <v:shape w14:anchorId="42276592" id="Ink 3" o:spid="_x0000_s1026" type="#_x0000_t75" style="position:absolute;margin-left:376.15pt;margin-top:-7.55pt;width:54.95pt;height:3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&#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">
                <v:imagedata r:id="rId72" o:title=""/>
              </v:shape>
            </w:pict>
          </mc:Fallback>
        </mc:AlternateContent>
      </w:r>
      <w:r w:rsidR="007428D5" w:rsidRPr="007428D5">
        <w:rPr>
          <w:rFonts w:ascii="Arial" w:eastAsia="Calibri" w:hAnsi="Arial"/>
          <w:sz w:val="24"/>
          <w:szCs w:val="22"/>
          <w:lang w:eastAsia="en-US"/>
        </w:rPr>
        <w:t>De-commissioning- stopping and removing the system once its served it purpose/ no longer fit for purpose.</w:t>
      </w:r>
    </w:p>
    <w:p w14:paraId="101C7E92" w14:textId="4036BD44" w:rsidR="007428D5" w:rsidRPr="007428D5" w:rsidRDefault="008043D1" w:rsidP="007428D5">
      <w:pPr>
        <w:spacing w:after="160" w:line="360" w:lineRule="auto"/>
        <w:rPr>
          <w:rFonts w:ascii="Arial" w:eastAsia="Calibri" w:hAnsi="Arial"/>
          <w:sz w:val="24"/>
          <w:szCs w:val="22"/>
          <w:lang w:eastAsia="en-US"/>
        </w:rPr>
      </w:pPr>
      <w:r>
        <w:rPr>
          <w:rFonts w:ascii="Arial" w:eastAsia="Calibri" w:hAnsi="Arial"/>
          <w:noProof/>
          <w:sz w:val="24"/>
          <w:szCs w:val="22"/>
        </w:rPr>
        <mc:AlternateContent>
          <mc:Choice Requires="wpi">
            <w:drawing>
              <wp:anchor distT="0" distB="0" distL="114300" distR="114300" simplePos="0" relativeHeight="251675648" behindDoc="0" locked="0" layoutInCell="1" allowOverlap="1" wp14:anchorId="3801A390" wp14:editId="7CB8B45F">
                <wp:simplePos x="0" y="0"/>
                <wp:positionH relativeFrom="column">
                  <wp:posOffset>5184140</wp:posOffset>
                </wp:positionH>
                <wp:positionV relativeFrom="paragraph">
                  <wp:posOffset>3591560</wp:posOffset>
                </wp:positionV>
                <wp:extent cx="502065" cy="222510"/>
                <wp:effectExtent l="38100" t="38100" r="19050" b="44450"/>
                <wp:wrapNone/>
                <wp:docPr id="18" name="Ink 18"/>
                <wp:cNvGraphicFramePr/>
                <a:graphic xmlns:a="http://schemas.openxmlformats.org/drawingml/2006/main">
                  <a:graphicData uri="http://schemas.microsoft.com/office/word/2010/wordprocessingInk">
                    <w14:contentPart bwMode="auto" r:id="rId73">
                      <w14:nvContentPartPr>
                        <w14:cNvContentPartPr/>
                      </w14:nvContentPartPr>
                      <w14:xfrm>
                        <a:off x="0" y="0"/>
                        <a:ext cx="502065" cy="222510"/>
                      </w14:xfrm>
                    </w14:contentPart>
                  </a:graphicData>
                </a:graphic>
              </wp:anchor>
            </w:drawing>
          </mc:Choice>
          <mc:Fallback>
            <w:pict>
              <v:shape w14:anchorId="2BE6950A" id="Ink 18" o:spid="_x0000_s1026" type="#_x0000_t75" style="position:absolute;margin-left:407.6pt;margin-top:282.2pt;width:40.75pt;height:18.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">
                <v:imagedata r:id="rId74" o:title=""/>
              </v:shape>
            </w:pict>
          </mc:Fallback>
        </mc:AlternateContent>
      </w:r>
      <w:r>
        <w:rPr>
          <w:rFonts w:ascii="Arial" w:eastAsia="Calibri" w:hAnsi="Arial"/>
          <w:noProof/>
          <w:sz w:val="24"/>
          <w:szCs w:val="22"/>
        </w:rPr>
        <mc:AlternateContent>
          <mc:Choice Requires="wpi">
            <w:drawing>
              <wp:anchor distT="0" distB="0" distL="114300" distR="114300" simplePos="0" relativeHeight="251670528" behindDoc="0" locked="0" layoutInCell="1" allowOverlap="1" wp14:anchorId="6B3006F5" wp14:editId="7A028498">
                <wp:simplePos x="0" y="0"/>
                <wp:positionH relativeFrom="column">
                  <wp:posOffset>4936490</wp:posOffset>
                </wp:positionH>
                <wp:positionV relativeFrom="paragraph">
                  <wp:posOffset>3581870</wp:posOffset>
                </wp:positionV>
                <wp:extent cx="279360" cy="251280"/>
                <wp:effectExtent l="38100" t="38100" r="38735" b="28575"/>
                <wp:wrapNone/>
                <wp:docPr id="13" name="Ink 13"/>
                <wp:cNvGraphicFramePr/>
                <a:graphic xmlns:a="http://schemas.openxmlformats.org/drawingml/2006/main">
                  <a:graphicData uri="http://schemas.microsoft.com/office/word/2010/wordprocessingInk">
                    <w14:contentPart bwMode="auto" r:id="rId75">
                      <w14:nvContentPartPr>
                        <w14:cNvContentPartPr/>
                      </w14:nvContentPartPr>
                      <w14:xfrm>
                        <a:off x="0" y="0"/>
                        <a:ext cx="279360" cy="251280"/>
                      </w14:xfrm>
                    </w14:contentPart>
                  </a:graphicData>
                </a:graphic>
                <wp14:sizeRelH relativeFrom="margin">
                  <wp14:pctWidth>0</wp14:pctWidth>
                </wp14:sizeRelH>
                <wp14:sizeRelV relativeFrom="margin">
                  <wp14:pctHeight>0</wp14:pctHeight>
                </wp14:sizeRelV>
              </wp:anchor>
            </w:drawing>
          </mc:Choice>
          <mc:Fallback>
            <w:pict>
              <v:shape w14:anchorId="0A4C5B4C" id="Ink 13" o:spid="_x0000_s1026" type="#_x0000_t75" style="position:absolute;margin-left:388.1pt;margin-top:281.45pt;width:23.25pt;height:2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&#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">
                <v:imagedata r:id="rId76" o:title=""/>
              </v:shape>
            </w:pict>
          </mc:Fallback>
        </mc:AlternateContent>
      </w:r>
      <w:r w:rsidR="007428D5" w:rsidRPr="007428D5">
        <w:rPr>
          <w:rFonts w:ascii="Arial" w:eastAsia="Calibri" w:hAnsi="Arial"/>
          <w:noProof/>
          <w:sz w:val="24"/>
          <w:szCs w:val="22"/>
        </w:rPr>
        <mc:AlternateContent>
          <mc:Choice Requires="wpg">
            <w:drawing>
              <wp:anchor distT="0" distB="0" distL="114300" distR="114300" simplePos="0" relativeHeight="251660288" behindDoc="0" locked="0" layoutInCell="1" allowOverlap="1" wp14:anchorId="0DC8474C" wp14:editId="5763E7EE">
                <wp:simplePos x="0" y="0"/>
                <wp:positionH relativeFrom="margin">
                  <wp:align>left</wp:align>
                </wp:positionH>
                <wp:positionV relativeFrom="paragraph">
                  <wp:posOffset>996315</wp:posOffset>
                </wp:positionV>
                <wp:extent cx="1514475" cy="3028315"/>
                <wp:effectExtent l="0" t="0" r="9525" b="635"/>
                <wp:wrapTopAndBottom/>
                <wp:docPr id="24" name="Group 24"/>
                <wp:cNvGraphicFramePr/>
                <a:graphic xmlns:a="http://schemas.openxmlformats.org/drawingml/2006/main">
                  <a:graphicData uri="http://schemas.microsoft.com/office/word/2010/wordprocessingGroup">
                    <wpg:wgp>
                      <wpg:cNvGrpSpPr/>
                      <wpg:grpSpPr>
                        <a:xfrm>
                          <a:off x="0" y="0"/>
                          <a:ext cx="1514475" cy="3028315"/>
                          <a:chOff x="0" y="0"/>
                          <a:chExt cx="1381125" cy="3028315"/>
                        </a:xfrm>
                      </wpg:grpSpPr>
                      <pic:pic xmlns:pic="http://schemas.openxmlformats.org/drawingml/2006/picture">
                        <pic:nvPicPr>
                          <pic:cNvPr id="25" name="Picture 25"/>
                          <pic:cNvPicPr>
                            <a:picLocks noChangeAspect="1"/>
                          </pic:cNvPicPr>
                        </pic:nvPicPr>
                        <pic:blipFill rotWithShape="1">
                          <a:blip r:embed="rId77">
                            <a:extLst>
                              <a:ext uri="{28A0092B-C50C-407E-A947-70E740481C1C}">
                                <a14:useLocalDpi xmlns:a14="http://schemas.microsoft.com/office/drawing/2010/main" val="0"/>
                              </a:ext>
                            </a:extLst>
                          </a:blip>
                          <a:srcRect l="17948" t="19502" r="75571" b="40953"/>
                          <a:stretch/>
                        </pic:blipFill>
                        <pic:spPr bwMode="auto">
                          <a:xfrm>
                            <a:off x="0" y="0"/>
                            <a:ext cx="1381125" cy="2585085"/>
                          </a:xfrm>
                          <a:prstGeom prst="rect">
                            <a:avLst/>
                          </a:prstGeom>
                          <a:ln>
                            <a:noFill/>
                          </a:ln>
                          <a:extLst>
                            <a:ext uri="{53640926-AAD7-44D8-BBD7-CCE9431645EC}">
                              <a14:shadowObscured xmlns:a14="http://schemas.microsoft.com/office/drawing/2010/main"/>
                            </a:ext>
                          </a:extLst>
                        </pic:spPr>
                      </pic:pic>
                      <wps:wsp>
                        <wps:cNvPr id="26" name="Text Box 26"/>
                        <wps:cNvSpPr txBox="1"/>
                        <wps:spPr>
                          <a:xfrm>
                            <a:off x="0" y="2638425"/>
                            <a:ext cx="1381125" cy="389890"/>
                          </a:xfrm>
                          <a:prstGeom prst="rect">
                            <a:avLst/>
                          </a:prstGeom>
                          <a:solidFill>
                            <a:prstClr val="white"/>
                          </a:solidFill>
                          <a:ln>
                            <a:noFill/>
                          </a:ln>
                        </wps:spPr>
                        <wps:txbx>
                          <w:txbxContent>
                            <w:p w14:paraId="72602EF8" w14:textId="77777777" w:rsidR="007428D5" w:rsidRPr="008D7801" w:rsidRDefault="007428D5" w:rsidP="007428D5">
                              <w:pPr>
                                <w:pStyle w:val="Caption1"/>
                                <w:rPr>
                                  <w:noProof/>
                                  <w:sz w:val="24"/>
                                </w:rPr>
                              </w:pPr>
                              <w:r>
                                <w:t xml:space="preserve">Figure </w:t>
                              </w:r>
                              <w:r w:rsidR="00E97020">
                                <w:fldChar w:fldCharType="begin"/>
                              </w:r>
                              <w:r w:rsidR="00E97020">
                                <w:instrText xml:space="preserve"> SEQ Figure \* ARABIC </w:instrText>
                              </w:r>
                              <w:r w:rsidR="00E97020">
                                <w:fldChar w:fldCharType="separate"/>
                              </w:r>
                              <w:r>
                                <w:rPr>
                                  <w:noProof/>
                                </w:rPr>
                                <w:t>1</w:t>
                              </w:r>
                              <w:r w:rsidR="00E97020">
                                <w:rPr>
                                  <w:noProof/>
                                </w:rPr>
                                <w:fldChar w:fldCharType="end"/>
                              </w:r>
                              <w:r>
                                <w:t>, Simple SLC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xmlns:mv="urn:schemas-microsoft-com:mac:vml" xmlns:mo="http://schemas.microsoft.com/office/mac/office/2008/main">
            <w:pict>
              <v:group w14:anchorId="21DECD0C" id="Group 24" o:spid="_x0000_s1026" style="position:absolute;margin-left:0;margin-top:78.45pt;width:119.25pt;height:238.45pt;z-index:251660288;mso-position-horizontal:left;mso-position-horizontal-relative:margin;mso-width-relative:margin" coordsize="13811,30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width:13811;height:25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">
                  <v:imagedata r:id="rId78" o:title="" croptop="12781f" cropbottom="26839f" cropleft="11762f" cropright="49526f"/>
                </v:shape>
                <v:shapetype id="_x0000_t202" coordsize="21600,21600" o:spt="202" path="m,l,21600r21600,l21600,xe">
                  <v:stroke joinstyle="miter"/>
                  <v:path gradientshapeok="t" o:connecttype="rect"/>
                </v:shapetype>
                <v:shape id="Text Box 26" o:spid="_x0000_s1028" type="#_x0000_t202" style="position:absolute;top:26384;width:13811;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7428D5" w:rsidRPr="008D7801" w:rsidRDefault="007428D5" w:rsidP="007428D5">
                        <w:pPr>
                          <w:pStyle w:val="Caption1"/>
                          <w:rPr>
                            <w:noProof/>
                            <w:sz w:val="24"/>
                          </w:rPr>
                        </w:pPr>
                        <w:r>
                          <w:t xml:space="preserve">Figure </w:t>
                        </w:r>
                        <w:r>
                          <w:fldChar w:fldCharType="begin"/>
                        </w:r>
                        <w:r>
                          <w:instrText xml:space="preserve"> SEQ Figure \* ARABIC </w:instrText>
                        </w:r>
                        <w:r>
                          <w:fldChar w:fldCharType="separate"/>
                        </w:r>
                        <w:r>
                          <w:rPr>
                            <w:noProof/>
                          </w:rPr>
                          <w:t>1</w:t>
                        </w:r>
                        <w:r>
                          <w:rPr>
                            <w:noProof/>
                          </w:rPr>
                          <w:fldChar w:fldCharType="end"/>
                        </w:r>
                        <w:r>
                          <w:t>, Simple SLC Model.</w:t>
                        </w:r>
                      </w:p>
                    </w:txbxContent>
                  </v:textbox>
                </v:shape>
                <w10:wrap type="topAndBottom" anchorx="margin"/>
              </v:group>
            </w:pict>
          </mc:Fallback>
        </mc:AlternateContent>
      </w:r>
      <w:r w:rsidR="007428D5" w:rsidRPr="007428D5">
        <w:rPr>
          <w:rFonts w:ascii="Arial" w:eastAsia="Calibri" w:hAnsi="Arial"/>
          <w:noProof/>
          <w:sz w:val="24"/>
          <w:szCs w:val="22"/>
        </w:rPr>
        <mc:AlternateContent>
          <mc:Choice Requires="wpg">
            <w:drawing>
              <wp:anchor distT="0" distB="0" distL="114300" distR="114300" simplePos="0" relativeHeight="251661312" behindDoc="0" locked="0" layoutInCell="1" allowOverlap="1" wp14:anchorId="2EC56D94" wp14:editId="6709919E">
                <wp:simplePos x="0" y="0"/>
                <wp:positionH relativeFrom="margin">
                  <wp:align>right</wp:align>
                </wp:positionH>
                <wp:positionV relativeFrom="paragraph">
                  <wp:posOffset>1062990</wp:posOffset>
                </wp:positionV>
                <wp:extent cx="2654300" cy="2811145"/>
                <wp:effectExtent l="0" t="0" r="0" b="8255"/>
                <wp:wrapSquare wrapText="bothSides"/>
                <wp:docPr id="27" name="Group 27"/>
                <wp:cNvGraphicFramePr/>
                <a:graphic xmlns:a="http://schemas.openxmlformats.org/drawingml/2006/main">
                  <a:graphicData uri="http://schemas.microsoft.com/office/word/2010/wordprocessingGroup">
                    <wpg:wgp>
                      <wpg:cNvGrpSpPr/>
                      <wpg:grpSpPr>
                        <a:xfrm>
                          <a:off x="0" y="0"/>
                          <a:ext cx="2654300" cy="2811145"/>
                          <a:chOff x="0" y="0"/>
                          <a:chExt cx="2654300" cy="2811145"/>
                        </a:xfrm>
                      </wpg:grpSpPr>
                      <pic:pic xmlns:pic="http://schemas.openxmlformats.org/drawingml/2006/picture">
                        <pic:nvPicPr>
                          <pic:cNvPr id="28" name="Picture 28"/>
                          <pic:cNvPicPr>
                            <a:picLocks noChangeAspect="1"/>
                          </pic:cNvPicPr>
                        </pic:nvPicPr>
                        <pic:blipFill rotWithShape="1">
                          <a:blip r:embed="rId79">
                            <a:extLst>
                              <a:ext uri="{28A0092B-C50C-407E-A947-70E740481C1C}">
                                <a14:useLocalDpi xmlns:a14="http://schemas.microsoft.com/office/drawing/2010/main" val="0"/>
                              </a:ext>
                            </a:extLst>
                          </a:blip>
                          <a:srcRect l="39853" t="25006" r="32532" b="26898"/>
                          <a:stretch/>
                        </pic:blipFill>
                        <pic:spPr bwMode="auto">
                          <a:xfrm>
                            <a:off x="0" y="0"/>
                            <a:ext cx="2654300" cy="2495550"/>
                          </a:xfrm>
                          <a:prstGeom prst="rect">
                            <a:avLst/>
                          </a:prstGeom>
                          <a:ln>
                            <a:noFill/>
                          </a:ln>
                          <a:extLst>
                            <a:ext uri="{53640926-AAD7-44D8-BBD7-CCE9431645EC}">
                              <a14:shadowObscured xmlns:a14="http://schemas.microsoft.com/office/drawing/2010/main"/>
                            </a:ext>
                          </a:extLst>
                        </pic:spPr>
                      </pic:pic>
                      <wps:wsp>
                        <wps:cNvPr id="29" name="Text Box 29"/>
                        <wps:cNvSpPr txBox="1"/>
                        <wps:spPr>
                          <a:xfrm>
                            <a:off x="0" y="2552700"/>
                            <a:ext cx="2654300" cy="258445"/>
                          </a:xfrm>
                          <a:prstGeom prst="rect">
                            <a:avLst/>
                          </a:prstGeom>
                          <a:solidFill>
                            <a:prstClr val="white"/>
                          </a:solidFill>
                          <a:ln>
                            <a:noFill/>
                          </a:ln>
                        </wps:spPr>
                        <wps:txbx>
                          <w:txbxContent>
                            <w:p w14:paraId="109A2ED7" w14:textId="77777777" w:rsidR="007428D5" w:rsidRPr="00290AFC" w:rsidRDefault="007428D5" w:rsidP="007428D5">
                              <w:pPr>
                                <w:pStyle w:val="Caption1"/>
                                <w:rPr>
                                  <w:noProof/>
                                  <w:sz w:val="24"/>
                                </w:rPr>
                              </w:pPr>
                              <w:r>
                                <w:t xml:space="preserve">Figure </w:t>
                              </w:r>
                              <w:r w:rsidR="00E97020">
                                <w:fldChar w:fldCharType="begin"/>
                              </w:r>
                              <w:r w:rsidR="00E97020">
                                <w:instrText xml:space="preserve"> SEQ Figure \* ARABIC </w:instrText>
                              </w:r>
                              <w:r w:rsidR="00E97020">
                                <w:fldChar w:fldCharType="separate"/>
                              </w:r>
                              <w:r>
                                <w:rPr>
                                  <w:noProof/>
                                </w:rPr>
                                <w:t>2</w:t>
                              </w:r>
                              <w:r w:rsidR="00E97020">
                                <w:rPr>
                                  <w:noProof/>
                                </w:rPr>
                                <w:fldChar w:fldCharType="end"/>
                              </w:r>
                              <w:r>
                                <w:t>, SLC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mv="urn:schemas-microsoft-com:mac:vml" xmlns:mo="http://schemas.microsoft.com/office/mac/office/2008/main">
            <w:pict>
              <v:group w14:anchorId="205926FC" id="Group 27" o:spid="_x0000_s1029" style="position:absolute;margin-left:157.8pt;margin-top:83.7pt;width:209pt;height:221.35pt;z-index:251661312;mso-position-horizontal:right;mso-position-horizontal-relative:margin" coordsize="26543,28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">
                <v:shape id="Picture 28" o:spid="_x0000_s1030" type="#_x0000_t75" style="position:absolute;width:26543;height:24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">
                  <v:imagedata r:id="rId80" o:title="" croptop="16388f" cropbottom="17628f" cropleft="26118f" cropright="21320f"/>
                </v:shape>
                <v:shape id="Text Box 29" o:spid="_x0000_s1031" type="#_x0000_t202" style="position:absolute;top:25527;width:26543;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rsidR="007428D5" w:rsidRPr="00290AFC" w:rsidRDefault="007428D5" w:rsidP="007428D5">
                        <w:pPr>
                          <w:pStyle w:val="Caption1"/>
                          <w:rPr>
                            <w:noProof/>
                            <w:sz w:val="24"/>
                          </w:rPr>
                        </w:pPr>
                        <w:r>
                          <w:t xml:space="preserve">Figure </w:t>
                        </w:r>
                        <w:r>
                          <w:fldChar w:fldCharType="begin"/>
                        </w:r>
                        <w:r>
                          <w:instrText xml:space="preserve"> SEQ Figure \* ARABIC </w:instrText>
                        </w:r>
                        <w:r>
                          <w:fldChar w:fldCharType="separate"/>
                        </w:r>
                        <w:r>
                          <w:rPr>
                            <w:noProof/>
                          </w:rPr>
                          <w:t>2</w:t>
                        </w:r>
                        <w:r>
                          <w:rPr>
                            <w:noProof/>
                          </w:rPr>
                          <w:fldChar w:fldCharType="end"/>
                        </w:r>
                        <w:r>
                          <w:t>, SLC Model.</w:t>
                        </w:r>
                      </w:p>
                    </w:txbxContent>
                  </v:textbox>
                </v:shape>
                <w10:wrap type="square" anchorx="margin"/>
              </v:group>
            </w:pict>
          </mc:Fallback>
        </mc:AlternateContent>
      </w:r>
      <w:r w:rsidR="007428D5" w:rsidRPr="007428D5">
        <w:rPr>
          <w:rFonts w:ascii="Arial" w:eastAsia="Calibri" w:hAnsi="Arial"/>
          <w:sz w:val="24"/>
          <w:szCs w:val="22"/>
          <w:lang w:eastAsia="en-US"/>
        </w:rPr>
        <w:t>This the generic model that people will refer to when speaking of a system life cycle model and will plan their economics of the project around these four stages without consideration of another part of the model which can and should be considered, maintenance of the plant and assets.</w:t>
      </w:r>
    </w:p>
    <w:p w14:paraId="30305B57" w14:textId="2DAA8890" w:rsidR="007428D5" w:rsidRPr="007428D5" w:rsidRDefault="00EF2408"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795456" behindDoc="0" locked="0" layoutInCell="1" allowOverlap="1" wp14:anchorId="33555156" wp14:editId="344DEE96">
                <wp:simplePos x="0" y="0"/>
                <wp:positionH relativeFrom="column">
                  <wp:posOffset>5571490</wp:posOffset>
                </wp:positionH>
                <wp:positionV relativeFrom="paragraph">
                  <wp:posOffset>4829175</wp:posOffset>
                </wp:positionV>
                <wp:extent cx="143070" cy="28575"/>
                <wp:effectExtent l="38100" t="38100" r="34925" b="34925"/>
                <wp:wrapNone/>
                <wp:docPr id="141" name="Ink 141"/>
                <wp:cNvGraphicFramePr/>
                <a:graphic xmlns:a="http://schemas.openxmlformats.org/drawingml/2006/main">
                  <a:graphicData uri="http://schemas.microsoft.com/office/word/2010/wordprocessingInk">
                    <w14:contentPart bwMode="auto" r:id="rId81">
                      <w14:nvContentPartPr>
                        <w14:cNvContentPartPr/>
                      </w14:nvContentPartPr>
                      <w14:xfrm>
                        <a:off x="0" y="0"/>
                        <a:ext cx="143070" cy="28575"/>
                      </w14:xfrm>
                    </w14:contentPart>
                  </a:graphicData>
                </a:graphic>
              </wp:anchor>
            </w:drawing>
          </mc:Choice>
          <mc:Fallback>
            <w:pict>
              <v:shape w14:anchorId="6AF4C878" id="Ink 141" o:spid="_x0000_s1026" type="#_x0000_t75" style="position:absolute;margin-left:438.1pt;margin-top:379.65pt;width:12.45pt;height:3.4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">
                <v:imagedata r:id="rId82"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791360" behindDoc="0" locked="0" layoutInCell="1" allowOverlap="1" wp14:anchorId="44049C33" wp14:editId="2196EF89">
                <wp:simplePos x="0" y="0"/>
                <wp:positionH relativeFrom="column">
                  <wp:posOffset>6089015</wp:posOffset>
                </wp:positionH>
                <wp:positionV relativeFrom="paragraph">
                  <wp:posOffset>5083175</wp:posOffset>
                </wp:positionV>
                <wp:extent cx="162120" cy="50800"/>
                <wp:effectExtent l="38100" t="38100" r="28575" b="38100"/>
                <wp:wrapNone/>
                <wp:docPr id="137" name="Ink 137"/>
                <wp:cNvGraphicFramePr/>
                <a:graphic xmlns:a="http://schemas.openxmlformats.org/drawingml/2006/main">
                  <a:graphicData uri="http://schemas.microsoft.com/office/word/2010/wordprocessingInk">
                    <w14:contentPart bwMode="auto" r:id="rId83">
                      <w14:nvContentPartPr>
                        <w14:cNvContentPartPr/>
                      </w14:nvContentPartPr>
                      <w14:xfrm>
                        <a:off x="0" y="0"/>
                        <a:ext cx="162120" cy="50800"/>
                      </w14:xfrm>
                    </w14:contentPart>
                  </a:graphicData>
                </a:graphic>
              </wp:anchor>
            </w:drawing>
          </mc:Choice>
          <mc:Fallback>
            <w:pict>
              <v:shape w14:anchorId="44BC3288" id="Ink 137" o:spid="_x0000_s1026" type="#_x0000_t75" style="position:absolute;margin-left:478.9pt;margin-top:399.7pt;width:13.95pt;height:5.2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">
                <v:imagedata r:id="rId84"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786240" behindDoc="0" locked="0" layoutInCell="1" allowOverlap="1" wp14:anchorId="5CCD07F6" wp14:editId="6F6D17FB">
                <wp:simplePos x="0" y="0"/>
                <wp:positionH relativeFrom="column">
                  <wp:posOffset>5584580</wp:posOffset>
                </wp:positionH>
                <wp:positionV relativeFrom="paragraph">
                  <wp:posOffset>4423170</wp:posOffset>
                </wp:positionV>
                <wp:extent cx="289440" cy="282960"/>
                <wp:effectExtent l="38100" t="38100" r="28575" b="34925"/>
                <wp:wrapNone/>
                <wp:docPr id="132" name="Ink 132"/>
                <wp:cNvGraphicFramePr/>
                <a:graphic xmlns:a="http://schemas.openxmlformats.org/drawingml/2006/main">
                  <a:graphicData uri="http://schemas.microsoft.com/office/word/2010/wordprocessingInk">
                    <w14:contentPart bwMode="auto" r:id="rId85">
                      <w14:nvContentPartPr>
                        <w14:cNvContentPartPr/>
                      </w14:nvContentPartPr>
                      <w14:xfrm>
                        <a:off x="0" y="0"/>
                        <a:ext cx="289440" cy="282960"/>
                      </w14:xfrm>
                    </w14:contentPart>
                  </a:graphicData>
                </a:graphic>
              </wp:anchor>
            </w:drawing>
          </mc:Choice>
          <mc:Fallback>
            <w:pict>
              <v:shape w14:anchorId="159755F9" id="Ink 132" o:spid="_x0000_s1026" type="#_x0000_t75" style="position:absolute;margin-left:439.15pt;margin-top:347.7pt;width:24pt;height:23.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">
                <v:imagedata r:id="rId86" o:title=""/>
              </v:shape>
            </w:pict>
          </mc:Fallback>
        </mc:AlternateContent>
      </w:r>
      <w:r w:rsidR="00504ABA">
        <w:rPr>
          <w:rFonts w:ascii="Arial" w:eastAsia="Calibri" w:hAnsi="Arial"/>
          <w:noProof/>
          <w:sz w:val="24"/>
          <w:szCs w:val="22"/>
          <w:lang w:eastAsia="en-US"/>
        </w:rPr>
        <mc:AlternateContent>
          <mc:Choice Requires="wpi">
            <w:drawing>
              <wp:anchor distT="0" distB="0" distL="114300" distR="114300" simplePos="0" relativeHeight="251785216" behindDoc="0" locked="0" layoutInCell="1" allowOverlap="1" wp14:anchorId="5C1B9694" wp14:editId="5846FFD9">
                <wp:simplePos x="0" y="0"/>
                <wp:positionH relativeFrom="column">
                  <wp:posOffset>5807060</wp:posOffset>
                </wp:positionH>
                <wp:positionV relativeFrom="paragraph">
                  <wp:posOffset>4864720</wp:posOffset>
                </wp:positionV>
                <wp:extent cx="219600" cy="146520"/>
                <wp:effectExtent l="38100" t="25400" r="34925" b="31750"/>
                <wp:wrapNone/>
                <wp:docPr id="131" name="Ink 131"/>
                <wp:cNvGraphicFramePr/>
                <a:graphic xmlns:a="http://schemas.openxmlformats.org/drawingml/2006/main">
                  <a:graphicData uri="http://schemas.microsoft.com/office/word/2010/wordprocessingInk">
                    <w14:contentPart bwMode="auto" r:id="rId87">
                      <w14:nvContentPartPr>
                        <w14:cNvContentPartPr/>
                      </w14:nvContentPartPr>
                      <w14:xfrm>
                        <a:off x="0" y="0"/>
                        <a:ext cx="219600" cy="146520"/>
                      </w14:xfrm>
                    </w14:contentPart>
                  </a:graphicData>
                </a:graphic>
              </wp:anchor>
            </w:drawing>
          </mc:Choice>
          <mc:Fallback>
            <w:pict>
              <v:shape w14:anchorId="3CAF270B" id="Ink 131" o:spid="_x0000_s1026" type="#_x0000_t75" style="position:absolute;margin-left:456.65pt;margin-top:382.45pt;width:18.5pt;height:12.8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">
                <v:imagedata r:id="rId88" o:title=""/>
              </v:shape>
            </w:pict>
          </mc:Fallback>
        </mc:AlternateContent>
      </w:r>
      <w:r w:rsidR="00504ABA">
        <w:rPr>
          <w:rFonts w:ascii="Arial" w:eastAsia="Calibri" w:hAnsi="Arial"/>
          <w:noProof/>
          <w:sz w:val="24"/>
          <w:szCs w:val="22"/>
          <w:lang w:eastAsia="en-US"/>
        </w:rPr>
        <mc:AlternateContent>
          <mc:Choice Requires="wpi">
            <w:drawing>
              <wp:anchor distT="0" distB="0" distL="114300" distR="114300" simplePos="0" relativeHeight="251784192" behindDoc="0" locked="0" layoutInCell="1" allowOverlap="1" wp14:anchorId="6B832ABC" wp14:editId="044AAF36">
                <wp:simplePos x="0" y="0"/>
                <wp:positionH relativeFrom="column">
                  <wp:posOffset>5425820</wp:posOffset>
                </wp:positionH>
                <wp:positionV relativeFrom="paragraph">
                  <wp:posOffset>4283540</wp:posOffset>
                </wp:positionV>
                <wp:extent cx="251280" cy="200520"/>
                <wp:effectExtent l="38100" t="38100" r="28575" b="41275"/>
                <wp:wrapNone/>
                <wp:docPr id="130" name="Ink 130"/>
                <wp:cNvGraphicFramePr/>
                <a:graphic xmlns:a="http://schemas.openxmlformats.org/drawingml/2006/main">
                  <a:graphicData uri="http://schemas.microsoft.com/office/word/2010/wordprocessingInk">
                    <w14:contentPart bwMode="auto" r:id="rId89">
                      <w14:nvContentPartPr>
                        <w14:cNvContentPartPr/>
                      </w14:nvContentPartPr>
                      <w14:xfrm>
                        <a:off x="0" y="0"/>
                        <a:ext cx="251280" cy="200520"/>
                      </w14:xfrm>
                    </w14:contentPart>
                  </a:graphicData>
                </a:graphic>
              </wp:anchor>
            </w:drawing>
          </mc:Choice>
          <mc:Fallback>
            <w:pict>
              <v:shape w14:anchorId="01D58315" id="Ink 130" o:spid="_x0000_s1026" type="#_x0000_t75" style="position:absolute;margin-left:426.65pt;margin-top:336.7pt;width:21.05pt;height:17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">
                <v:imagedata r:id="rId90" o:title=""/>
              </v:shape>
            </w:pict>
          </mc:Fallback>
        </mc:AlternateContent>
      </w:r>
      <w:r w:rsidR="00D1430F">
        <w:rPr>
          <w:rFonts w:ascii="Arial" w:eastAsia="Calibri" w:hAnsi="Arial"/>
          <w:noProof/>
          <w:sz w:val="24"/>
          <w:szCs w:val="22"/>
          <w:lang w:eastAsia="en-US"/>
        </w:rPr>
        <mc:AlternateContent>
          <mc:Choice Requires="wpi">
            <w:drawing>
              <wp:anchor distT="0" distB="0" distL="114300" distR="114300" simplePos="0" relativeHeight="251783168" behindDoc="0" locked="0" layoutInCell="1" allowOverlap="1" wp14:anchorId="2DD1FAE0" wp14:editId="7488EB5D">
                <wp:simplePos x="0" y="0"/>
                <wp:positionH relativeFrom="column">
                  <wp:posOffset>4325620</wp:posOffset>
                </wp:positionH>
                <wp:positionV relativeFrom="paragraph">
                  <wp:posOffset>4362450</wp:posOffset>
                </wp:positionV>
                <wp:extent cx="1795145" cy="993775"/>
                <wp:effectExtent l="38100" t="38100" r="33655" b="47625"/>
                <wp:wrapNone/>
                <wp:docPr id="129" name="Ink 129"/>
                <wp:cNvGraphicFramePr/>
                <a:graphic xmlns:a="http://schemas.openxmlformats.org/drawingml/2006/main">
                  <a:graphicData uri="http://schemas.microsoft.com/office/word/2010/wordprocessingInk">
                    <w14:contentPart bwMode="auto" r:id="rId91">
                      <w14:nvContentPartPr>
                        <w14:cNvContentPartPr/>
                      </w14:nvContentPartPr>
                      <w14:xfrm>
                        <a:off x="0" y="0"/>
                        <a:ext cx="1795145" cy="993775"/>
                      </w14:xfrm>
                    </w14:contentPart>
                  </a:graphicData>
                </a:graphic>
              </wp:anchor>
            </w:drawing>
          </mc:Choice>
          <mc:Fallback>
            <w:pict>
              <v:shape w14:anchorId="67F845EA" id="Ink 129" o:spid="_x0000_s1026" type="#_x0000_t75" style="position:absolute;margin-left:340pt;margin-top:342.95pt;width:142.55pt;height:79.4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">
                <v:imagedata r:id="rId92" o:title=""/>
              </v:shape>
            </w:pict>
          </mc:Fallback>
        </mc:AlternateContent>
      </w:r>
      <w:r w:rsidR="00E525A3">
        <w:rPr>
          <w:rFonts w:ascii="Arial" w:eastAsia="Calibri" w:hAnsi="Arial"/>
          <w:noProof/>
          <w:sz w:val="24"/>
          <w:szCs w:val="22"/>
          <w:lang w:eastAsia="en-US"/>
        </w:rPr>
        <mc:AlternateContent>
          <mc:Choice Requires="wpi">
            <w:drawing>
              <wp:anchor distT="0" distB="0" distL="114300" distR="114300" simplePos="0" relativeHeight="251732992" behindDoc="0" locked="0" layoutInCell="1" allowOverlap="1" wp14:anchorId="6DF89E0F" wp14:editId="14F6B0D0">
                <wp:simplePos x="0" y="0"/>
                <wp:positionH relativeFrom="column">
                  <wp:posOffset>1996440</wp:posOffset>
                </wp:positionH>
                <wp:positionV relativeFrom="paragraph">
                  <wp:posOffset>4400550</wp:posOffset>
                </wp:positionV>
                <wp:extent cx="2188460" cy="282940"/>
                <wp:effectExtent l="38100" t="38100" r="21590" b="34925"/>
                <wp:wrapNone/>
                <wp:docPr id="80" name="Ink 80"/>
                <wp:cNvGraphicFramePr/>
                <a:graphic xmlns:a="http://schemas.openxmlformats.org/drawingml/2006/main">
                  <a:graphicData uri="http://schemas.microsoft.com/office/word/2010/wordprocessingInk">
                    <w14:contentPart bwMode="auto" r:id="rId93">
                      <w14:nvContentPartPr>
                        <w14:cNvContentPartPr/>
                      </w14:nvContentPartPr>
                      <w14:xfrm>
                        <a:off x="0" y="0"/>
                        <a:ext cx="2188460" cy="282940"/>
                      </w14:xfrm>
                    </w14:contentPart>
                  </a:graphicData>
                </a:graphic>
              </wp:anchor>
            </w:drawing>
          </mc:Choice>
          <mc:Fallback>
            <w:pict>
              <v:shape w14:anchorId="0A2C0358" id="Ink 80" o:spid="_x0000_s1026" type="#_x0000_t75" style="position:absolute;margin-left:156.6pt;margin-top:345.9pt;width:173.5pt;height:23.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">
                <v:imagedata r:id="rId94" o:title=""/>
              </v:shape>
            </w:pict>
          </mc:Fallback>
        </mc:AlternateContent>
      </w:r>
      <w:r w:rsidR="00F10482">
        <w:rPr>
          <w:rFonts w:ascii="Arial" w:eastAsia="Calibri" w:hAnsi="Arial"/>
          <w:noProof/>
          <w:sz w:val="24"/>
          <w:szCs w:val="22"/>
          <w:lang w:eastAsia="en-US"/>
        </w:rPr>
        <mc:AlternateContent>
          <mc:Choice Requires="wpi">
            <w:drawing>
              <wp:anchor distT="0" distB="0" distL="114300" distR="114300" simplePos="0" relativeHeight="251704320" behindDoc="0" locked="0" layoutInCell="1" allowOverlap="1" wp14:anchorId="436C60BE" wp14:editId="56AAD82F">
                <wp:simplePos x="0" y="0"/>
                <wp:positionH relativeFrom="column">
                  <wp:posOffset>4432220</wp:posOffset>
                </wp:positionH>
                <wp:positionV relativeFrom="paragraph">
                  <wp:posOffset>3899350</wp:posOffset>
                </wp:positionV>
                <wp:extent cx="565560" cy="235440"/>
                <wp:effectExtent l="38100" t="38100" r="31750" b="31750"/>
                <wp:wrapNone/>
                <wp:docPr id="52" name="Ink 52"/>
                <wp:cNvGraphicFramePr/>
                <a:graphic xmlns:a="http://schemas.openxmlformats.org/drawingml/2006/main">
                  <a:graphicData uri="http://schemas.microsoft.com/office/word/2010/wordprocessingInk">
                    <w14:contentPart bwMode="auto" r:id="rId95">
                      <w14:nvContentPartPr>
                        <w14:cNvContentPartPr/>
                      </w14:nvContentPartPr>
                      <w14:xfrm>
                        <a:off x="0" y="0"/>
                        <a:ext cx="565560" cy="235440"/>
                      </w14:xfrm>
                    </w14:contentPart>
                  </a:graphicData>
                </a:graphic>
              </wp:anchor>
            </w:drawing>
          </mc:Choice>
          <mc:Fallback>
            <w:pict>
              <v:shape w14:anchorId="5EC22978" id="Ink 52" o:spid="_x0000_s1026" type="#_x0000_t75" style="position:absolute;margin-left:348.4pt;margin-top:306.45pt;width:45.75pt;height:19.7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">
                <v:imagedata r:id="rId96" o:title=""/>
              </v:shape>
            </w:pict>
          </mc:Fallback>
        </mc:AlternateContent>
      </w:r>
      <w:r w:rsidR="00F10482">
        <w:rPr>
          <w:rFonts w:ascii="Arial" w:eastAsia="Calibri" w:hAnsi="Arial"/>
          <w:noProof/>
          <w:sz w:val="24"/>
          <w:szCs w:val="22"/>
          <w:lang w:eastAsia="en-US"/>
        </w:rPr>
        <mc:AlternateContent>
          <mc:Choice Requires="wpi">
            <w:drawing>
              <wp:anchor distT="0" distB="0" distL="114300" distR="114300" simplePos="0" relativeHeight="251703296" behindDoc="0" locked="0" layoutInCell="1" allowOverlap="1" wp14:anchorId="48D595AF" wp14:editId="105E49A5">
                <wp:simplePos x="0" y="0"/>
                <wp:positionH relativeFrom="column">
                  <wp:posOffset>5895340</wp:posOffset>
                </wp:positionH>
                <wp:positionV relativeFrom="paragraph">
                  <wp:posOffset>3184525</wp:posOffset>
                </wp:positionV>
                <wp:extent cx="178215" cy="114810"/>
                <wp:effectExtent l="38100" t="38100" r="0" b="50800"/>
                <wp:wrapNone/>
                <wp:docPr id="51" name="Ink 51"/>
                <wp:cNvGraphicFramePr/>
                <a:graphic xmlns:a="http://schemas.openxmlformats.org/drawingml/2006/main">
                  <a:graphicData uri="http://schemas.microsoft.com/office/word/2010/wordprocessingInk">
                    <w14:contentPart bwMode="auto" r:id="rId97">
                      <w14:nvContentPartPr>
                        <w14:cNvContentPartPr/>
                      </w14:nvContentPartPr>
                      <w14:xfrm>
                        <a:off x="0" y="0"/>
                        <a:ext cx="178215" cy="114810"/>
                      </w14:xfrm>
                    </w14:contentPart>
                  </a:graphicData>
                </a:graphic>
              </wp:anchor>
            </w:drawing>
          </mc:Choice>
          <mc:Fallback>
            <w:pict>
              <v:shape w14:anchorId="1966B19F" id="Ink 51" o:spid="_x0000_s1026" type="#_x0000_t75" style="position:absolute;margin-left:463.4pt;margin-top:249.95pt;width:15.65pt;height:10.7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">
                <v:imagedata r:id="rId98" o:title=""/>
              </v:shape>
            </w:pict>
          </mc:Fallback>
        </mc:AlternateContent>
      </w:r>
      <w:r w:rsidR="00F10482">
        <w:rPr>
          <w:rFonts w:ascii="Arial" w:eastAsia="Calibri" w:hAnsi="Arial"/>
          <w:noProof/>
          <w:sz w:val="24"/>
          <w:szCs w:val="22"/>
          <w:lang w:eastAsia="en-US"/>
        </w:rPr>
        <mc:AlternateContent>
          <mc:Choice Requires="wpi">
            <w:drawing>
              <wp:anchor distT="0" distB="0" distL="114300" distR="114300" simplePos="0" relativeHeight="251700224" behindDoc="0" locked="0" layoutInCell="1" allowOverlap="1" wp14:anchorId="58D0BF22" wp14:editId="623F6807">
                <wp:simplePos x="0" y="0"/>
                <wp:positionH relativeFrom="column">
                  <wp:posOffset>3654260</wp:posOffset>
                </wp:positionH>
                <wp:positionV relativeFrom="paragraph">
                  <wp:posOffset>3318310</wp:posOffset>
                </wp:positionV>
                <wp:extent cx="1715040" cy="16200"/>
                <wp:effectExtent l="25400" t="38100" r="38100" b="47625"/>
                <wp:wrapNone/>
                <wp:docPr id="48" name="Ink 48"/>
                <wp:cNvGraphicFramePr/>
                <a:graphic xmlns:a="http://schemas.openxmlformats.org/drawingml/2006/main">
                  <a:graphicData uri="http://schemas.microsoft.com/office/word/2010/wordprocessingInk">
                    <w14:contentPart bwMode="auto" r:id="rId99">
                      <w14:nvContentPartPr>
                        <w14:cNvContentPartPr/>
                      </w14:nvContentPartPr>
                      <w14:xfrm>
                        <a:off x="0" y="0"/>
                        <a:ext cx="1715040" cy="16200"/>
                      </w14:xfrm>
                    </w14:contentPart>
                  </a:graphicData>
                </a:graphic>
              </wp:anchor>
            </w:drawing>
          </mc:Choice>
          <mc:Fallback>
            <w:pict>
              <v:shape w14:anchorId="4B98E40D" id="Ink 48" o:spid="_x0000_s1026" type="#_x0000_t75" style="position:absolute;margin-left:286.95pt;margin-top:260.5pt;width:136.7pt;height:2.9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">
                <v:imagedata r:id="rId100" o:title=""/>
              </v:shape>
            </w:pict>
          </mc:Fallback>
        </mc:AlternateContent>
      </w:r>
      <w:r w:rsidR="008043D1">
        <w:rPr>
          <w:rFonts w:ascii="Arial" w:eastAsia="Calibri" w:hAnsi="Arial"/>
          <w:noProof/>
          <w:sz w:val="24"/>
          <w:szCs w:val="22"/>
          <w:lang w:eastAsia="en-US"/>
        </w:rPr>
        <mc:AlternateContent>
          <mc:Choice Requires="wpi">
            <w:drawing>
              <wp:anchor distT="0" distB="0" distL="114300" distR="114300" simplePos="0" relativeHeight="251676672" behindDoc="0" locked="0" layoutInCell="1" allowOverlap="1" wp14:anchorId="0C93E463" wp14:editId="73901AD3">
                <wp:simplePos x="0" y="0"/>
                <wp:positionH relativeFrom="column">
                  <wp:posOffset>2628620</wp:posOffset>
                </wp:positionH>
                <wp:positionV relativeFrom="paragraph">
                  <wp:posOffset>3496280</wp:posOffset>
                </wp:positionV>
                <wp:extent cx="679680" cy="285840"/>
                <wp:effectExtent l="38100" t="38100" r="31750" b="44450"/>
                <wp:wrapNone/>
                <wp:docPr id="19" name="Ink 19"/>
                <wp:cNvGraphicFramePr/>
                <a:graphic xmlns:a="http://schemas.openxmlformats.org/drawingml/2006/main">
                  <a:graphicData uri="http://schemas.microsoft.com/office/word/2010/wordprocessingInk">
                    <w14:contentPart bwMode="auto" r:id="rId101">
                      <w14:nvContentPartPr>
                        <w14:cNvContentPartPr/>
                      </w14:nvContentPartPr>
                      <w14:xfrm>
                        <a:off x="0" y="0"/>
                        <a:ext cx="679680" cy="285840"/>
                      </w14:xfrm>
                    </w14:contentPart>
                  </a:graphicData>
                </a:graphic>
              </wp:anchor>
            </w:drawing>
          </mc:Choice>
          <mc:Fallback>
            <w:pict>
              <v:shape w14:anchorId="7622C96F" id="Ink 19" o:spid="_x0000_s1026" type="#_x0000_t75" style="position:absolute;margin-left:206.2pt;margin-top:274.5pt;width:55.15pt;height:24.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">
                <v:imagedata r:id="rId102" o:title=""/>
              </v:shape>
            </w:pict>
          </mc:Fallback>
        </mc:AlternateContent>
      </w:r>
      <w:r w:rsidR="007428D5" w:rsidRPr="007428D5">
        <w:rPr>
          <w:rFonts w:ascii="Arial" w:eastAsia="Calibri" w:hAnsi="Arial"/>
          <w:sz w:val="24"/>
          <w:szCs w:val="22"/>
          <w:lang w:eastAsia="en-US"/>
        </w:rPr>
        <w:t xml:space="preserve">When using these types of models to help start in the early design stage, it helps split up the planning for the above-mentioned sections to further streamline the planning of the project. Using this system, time, money and manpower can be assigned early on from the design stage of the project to optimise those resources to help focus on a less costly operation of starting and running the system. Other models will go into further detail showing more ways to divide each section further </w:t>
      </w:r>
      <w:r w:rsidR="00064909">
        <w:rPr>
          <w:rFonts w:ascii="Arial" w:eastAsia="Calibri" w:hAnsi="Arial"/>
          <w:noProof/>
          <w:sz w:val="24"/>
          <w:szCs w:val="22"/>
          <w:lang w:eastAsia="en-US"/>
        </w:rPr>
        <w:lastRenderedPageBreak/>
        <mc:AlternateContent>
          <mc:Choice Requires="wpi">
            <w:drawing>
              <wp:anchor distT="0" distB="0" distL="114300" distR="114300" simplePos="0" relativeHeight="251699200" behindDoc="0" locked="0" layoutInCell="1" allowOverlap="1" wp14:anchorId="30981A9F" wp14:editId="76AB36EF">
                <wp:simplePos x="0" y="0"/>
                <wp:positionH relativeFrom="column">
                  <wp:posOffset>3825240</wp:posOffset>
                </wp:positionH>
                <wp:positionV relativeFrom="paragraph">
                  <wp:posOffset>69215</wp:posOffset>
                </wp:positionV>
                <wp:extent cx="2264225" cy="117475"/>
                <wp:effectExtent l="38100" t="38100" r="34925" b="47625"/>
                <wp:wrapNone/>
                <wp:docPr id="47" name="Ink 47"/>
                <wp:cNvGraphicFramePr/>
                <a:graphic xmlns:a="http://schemas.openxmlformats.org/drawingml/2006/main">
                  <a:graphicData uri="http://schemas.microsoft.com/office/word/2010/wordprocessingInk">
                    <w14:contentPart bwMode="auto" r:id="rId103">
                      <w14:nvContentPartPr>
                        <w14:cNvContentPartPr/>
                      </w14:nvContentPartPr>
                      <w14:xfrm>
                        <a:off x="0" y="0"/>
                        <a:ext cx="2264225" cy="117475"/>
                      </w14:xfrm>
                    </w14:contentPart>
                  </a:graphicData>
                </a:graphic>
              </wp:anchor>
            </w:drawing>
          </mc:Choice>
          <mc:Fallback>
            <w:pict>
              <v:shape w14:anchorId="7D480B2E" id="Ink 47" o:spid="_x0000_s1026" type="#_x0000_t75" style="position:absolute;margin-left:300.4pt;margin-top:4.65pt;width:179.9pt;height:10.8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">
                <v:imagedata r:id="rId104" o:title=""/>
              </v:shape>
            </w:pict>
          </mc:Fallback>
        </mc:AlternateContent>
      </w:r>
      <w:r w:rsidR="007428D5" w:rsidRPr="007428D5">
        <w:rPr>
          <w:rFonts w:ascii="Arial" w:eastAsia="Calibri" w:hAnsi="Arial"/>
          <w:sz w:val="24"/>
          <w:szCs w:val="22"/>
          <w:lang w:eastAsia="en-US"/>
        </w:rPr>
        <w:t xml:space="preserve">and further to show more and more areas which can be focussed on such as splitting maintenance into UCM and PPM. </w:t>
      </w:r>
    </w:p>
    <w:p w14:paraId="4A2CEA34" w14:textId="6A8418B9" w:rsidR="007428D5" w:rsidRPr="007428D5" w:rsidRDefault="00BF782B"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814912" behindDoc="0" locked="0" layoutInCell="1" allowOverlap="1" wp14:anchorId="73E21F84" wp14:editId="00E8F261">
                <wp:simplePos x="0" y="0"/>
                <wp:positionH relativeFrom="column">
                  <wp:posOffset>3906520</wp:posOffset>
                </wp:positionH>
                <wp:positionV relativeFrom="paragraph">
                  <wp:posOffset>1986280</wp:posOffset>
                </wp:positionV>
                <wp:extent cx="2471325" cy="337015"/>
                <wp:effectExtent l="38100" t="25400" r="43815" b="44450"/>
                <wp:wrapNone/>
                <wp:docPr id="160" name="Ink 160"/>
                <wp:cNvGraphicFramePr/>
                <a:graphic xmlns:a="http://schemas.openxmlformats.org/drawingml/2006/main">
                  <a:graphicData uri="http://schemas.microsoft.com/office/word/2010/wordprocessingInk">
                    <w14:contentPart bwMode="auto" r:id="rId105">
                      <w14:nvContentPartPr>
                        <w14:cNvContentPartPr/>
                      </w14:nvContentPartPr>
                      <w14:xfrm>
                        <a:off x="0" y="0"/>
                        <a:ext cx="2471325" cy="337015"/>
                      </w14:xfrm>
                    </w14:contentPart>
                  </a:graphicData>
                </a:graphic>
              </wp:anchor>
            </w:drawing>
          </mc:Choice>
          <mc:Fallback>
            <w:pict>
              <v:shape w14:anchorId="44D0527D" id="Ink 160" o:spid="_x0000_s1026" type="#_x0000_t75" style="position:absolute;margin-left:307pt;margin-top:155.8pt;width:195.85pt;height:27.8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">
                <v:imagedata r:id="rId106" o:title=""/>
              </v:shape>
            </w:pict>
          </mc:Fallback>
        </mc:AlternateContent>
      </w:r>
      <w:r w:rsidR="00C100A2">
        <w:rPr>
          <w:rFonts w:ascii="Arial" w:eastAsia="Calibri" w:hAnsi="Arial"/>
          <w:noProof/>
          <w:sz w:val="24"/>
          <w:szCs w:val="22"/>
          <w:lang w:eastAsia="en-US"/>
        </w:rPr>
        <mc:AlternateContent>
          <mc:Choice Requires="wpi">
            <w:drawing>
              <wp:anchor distT="0" distB="0" distL="114300" distR="114300" simplePos="0" relativeHeight="251695104" behindDoc="0" locked="0" layoutInCell="1" allowOverlap="1" wp14:anchorId="5240A3C8" wp14:editId="00C252B0">
                <wp:simplePos x="0" y="0"/>
                <wp:positionH relativeFrom="column">
                  <wp:posOffset>3688715</wp:posOffset>
                </wp:positionH>
                <wp:positionV relativeFrom="paragraph">
                  <wp:posOffset>1842770</wp:posOffset>
                </wp:positionV>
                <wp:extent cx="1806905" cy="262890"/>
                <wp:effectExtent l="38100" t="38100" r="34925" b="41910"/>
                <wp:wrapNone/>
                <wp:docPr id="43" name="Ink 43"/>
                <wp:cNvGraphicFramePr/>
                <a:graphic xmlns:a="http://schemas.openxmlformats.org/drawingml/2006/main">
                  <a:graphicData uri="http://schemas.microsoft.com/office/word/2010/wordprocessingInk">
                    <w14:contentPart bwMode="auto" r:id="rId107">
                      <w14:nvContentPartPr>
                        <w14:cNvContentPartPr/>
                      </w14:nvContentPartPr>
                      <w14:xfrm>
                        <a:off x="0" y="0"/>
                        <a:ext cx="1806905" cy="262890"/>
                      </w14:xfrm>
                    </w14:contentPart>
                  </a:graphicData>
                </a:graphic>
              </wp:anchor>
            </w:drawing>
          </mc:Choice>
          <mc:Fallback>
            <w:pict>
              <v:shape w14:anchorId="1A3032E9" id="Ink 43" o:spid="_x0000_s1026" type="#_x0000_t75" style="position:absolute;margin-left:289.85pt;margin-top:144.5pt;width:143.5pt;height:21.9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">
                <v:imagedata r:id="rId108" o:title=""/>
              </v:shape>
            </w:pict>
          </mc:Fallback>
        </mc:AlternateContent>
      </w:r>
      <w:r w:rsidR="00635F8F">
        <w:rPr>
          <w:rFonts w:ascii="Arial" w:eastAsia="Calibri" w:hAnsi="Arial"/>
          <w:noProof/>
          <w:sz w:val="24"/>
          <w:szCs w:val="22"/>
          <w:lang w:eastAsia="en-US"/>
        </w:rPr>
        <mc:AlternateContent>
          <mc:Choice Requires="wpi">
            <w:drawing>
              <wp:anchor distT="0" distB="0" distL="114300" distR="114300" simplePos="0" relativeHeight="251682816" behindDoc="0" locked="0" layoutInCell="1" allowOverlap="1" wp14:anchorId="377C8909" wp14:editId="70B87D03">
                <wp:simplePos x="0" y="0"/>
                <wp:positionH relativeFrom="column">
                  <wp:posOffset>2793860</wp:posOffset>
                </wp:positionH>
                <wp:positionV relativeFrom="paragraph">
                  <wp:posOffset>1769500</wp:posOffset>
                </wp:positionV>
                <wp:extent cx="448200" cy="181080"/>
                <wp:effectExtent l="38100" t="25400" r="34925" b="34925"/>
                <wp:wrapNone/>
                <wp:docPr id="31" name="Ink 31"/>
                <wp:cNvGraphicFramePr/>
                <a:graphic xmlns:a="http://schemas.openxmlformats.org/drawingml/2006/main">
                  <a:graphicData uri="http://schemas.microsoft.com/office/word/2010/wordprocessingInk">
                    <w14:contentPart bwMode="auto" r:id="rId109">
                      <w14:nvContentPartPr>
                        <w14:cNvContentPartPr/>
                      </w14:nvContentPartPr>
                      <w14:xfrm>
                        <a:off x="0" y="0"/>
                        <a:ext cx="448200" cy="181080"/>
                      </w14:xfrm>
                    </w14:contentPart>
                  </a:graphicData>
                </a:graphic>
              </wp:anchor>
            </w:drawing>
          </mc:Choice>
          <mc:Fallback>
            <w:pict>
              <v:shape w14:anchorId="202AA224" id="Ink 31" o:spid="_x0000_s1026" type="#_x0000_t75" style="position:absolute;margin-left:219.4pt;margin-top:138.75pt;width:36.5pt;height:15.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">
                <v:imagedata r:id="rId110" o:title=""/>
              </v:shape>
            </w:pict>
          </mc:Fallback>
        </mc:AlternateContent>
      </w:r>
      <w:r w:rsidR="00635F8F">
        <w:rPr>
          <w:rFonts w:ascii="Arial" w:eastAsia="Calibri" w:hAnsi="Arial"/>
          <w:noProof/>
          <w:sz w:val="24"/>
          <w:szCs w:val="22"/>
          <w:lang w:eastAsia="en-US"/>
        </w:rPr>
        <mc:AlternateContent>
          <mc:Choice Requires="wpi">
            <w:drawing>
              <wp:anchor distT="0" distB="0" distL="114300" distR="114300" simplePos="0" relativeHeight="251681792" behindDoc="0" locked="0" layoutInCell="1" allowOverlap="1" wp14:anchorId="39FA0FE9" wp14:editId="3B525977">
                <wp:simplePos x="0" y="0"/>
                <wp:positionH relativeFrom="column">
                  <wp:posOffset>1555820</wp:posOffset>
                </wp:positionH>
                <wp:positionV relativeFrom="paragraph">
                  <wp:posOffset>1502740</wp:posOffset>
                </wp:positionV>
                <wp:extent cx="520560" cy="187560"/>
                <wp:effectExtent l="38100" t="38100" r="26035" b="41275"/>
                <wp:wrapNone/>
                <wp:docPr id="30" name="Ink 30"/>
                <wp:cNvGraphicFramePr/>
                <a:graphic xmlns:a="http://schemas.openxmlformats.org/drawingml/2006/main">
                  <a:graphicData uri="http://schemas.microsoft.com/office/word/2010/wordprocessingInk">
                    <w14:contentPart bwMode="auto" r:id="rId111">
                      <w14:nvContentPartPr>
                        <w14:cNvContentPartPr/>
                      </w14:nvContentPartPr>
                      <w14:xfrm>
                        <a:off x="0" y="0"/>
                        <a:ext cx="520560" cy="187560"/>
                      </w14:xfrm>
                    </w14:contentPart>
                  </a:graphicData>
                </a:graphic>
              </wp:anchor>
            </w:drawing>
          </mc:Choice>
          <mc:Fallback>
            <w:pict>
              <v:shape w14:anchorId="2440F230" id="Ink 30" o:spid="_x0000_s1026" type="#_x0000_t75" style="position:absolute;margin-left:121.7pt;margin-top:117.55pt;width:42.65pt;height:16.3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">
                <v:imagedata r:id="rId112" o:title=""/>
              </v:shape>
            </w:pict>
          </mc:Fallback>
        </mc:AlternateContent>
      </w:r>
      <w:r w:rsidR="00635F8F">
        <w:rPr>
          <w:rFonts w:ascii="Arial" w:eastAsia="Calibri" w:hAnsi="Arial"/>
          <w:noProof/>
          <w:sz w:val="24"/>
          <w:szCs w:val="22"/>
          <w:lang w:eastAsia="en-US"/>
        </w:rPr>
        <mc:AlternateContent>
          <mc:Choice Requires="wpi">
            <w:drawing>
              <wp:anchor distT="0" distB="0" distL="114300" distR="114300" simplePos="0" relativeHeight="251680768" behindDoc="0" locked="0" layoutInCell="1" allowOverlap="1" wp14:anchorId="6EB6686F" wp14:editId="3BA27335">
                <wp:simplePos x="0" y="0"/>
                <wp:positionH relativeFrom="column">
                  <wp:posOffset>2202815</wp:posOffset>
                </wp:positionH>
                <wp:positionV relativeFrom="paragraph">
                  <wp:posOffset>676910</wp:posOffset>
                </wp:positionV>
                <wp:extent cx="641880" cy="254520"/>
                <wp:effectExtent l="38100" t="38100" r="44450" b="38100"/>
                <wp:wrapNone/>
                <wp:docPr id="23" name="Ink 23"/>
                <wp:cNvGraphicFramePr/>
                <a:graphic xmlns:a="http://schemas.openxmlformats.org/drawingml/2006/main">
                  <a:graphicData uri="http://schemas.microsoft.com/office/word/2010/wordprocessingInk">
                    <w14:contentPart bwMode="auto" r:id="rId113">
                      <w14:nvContentPartPr>
                        <w14:cNvContentPartPr/>
                      </w14:nvContentPartPr>
                      <w14:xfrm>
                        <a:off x="0" y="0"/>
                        <a:ext cx="641880" cy="254520"/>
                      </w14:xfrm>
                    </w14:contentPart>
                  </a:graphicData>
                </a:graphic>
                <wp14:sizeRelH relativeFrom="margin">
                  <wp14:pctWidth>0</wp14:pctWidth>
                </wp14:sizeRelH>
                <wp14:sizeRelV relativeFrom="margin">
                  <wp14:pctHeight>0</wp14:pctHeight>
                </wp14:sizeRelV>
              </wp:anchor>
            </w:drawing>
          </mc:Choice>
          <mc:Fallback>
            <w:pict>
              <v:shape w14:anchorId="6A208BC5" id="Ink 23" o:spid="_x0000_s1026" type="#_x0000_t75" style="position:absolute;margin-left:172.65pt;margin-top:52.5pt;width:52.2pt;height:21.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">
                <v:imagedata r:id="rId114" o:title=""/>
              </v:shape>
            </w:pict>
          </mc:Fallback>
        </mc:AlternateContent>
      </w:r>
      <w:r w:rsidR="00635F8F">
        <w:rPr>
          <w:rFonts w:ascii="Arial" w:eastAsia="Calibri" w:hAnsi="Arial"/>
          <w:noProof/>
          <w:sz w:val="24"/>
          <w:szCs w:val="22"/>
          <w:lang w:eastAsia="en-US"/>
        </w:rPr>
        <mc:AlternateContent>
          <mc:Choice Requires="wpi">
            <w:drawing>
              <wp:anchor distT="0" distB="0" distL="114300" distR="114300" simplePos="0" relativeHeight="251677696" behindDoc="0" locked="0" layoutInCell="1" allowOverlap="1" wp14:anchorId="6B8E77FC" wp14:editId="44867BF8">
                <wp:simplePos x="0" y="0"/>
                <wp:positionH relativeFrom="column">
                  <wp:posOffset>4365620</wp:posOffset>
                </wp:positionH>
                <wp:positionV relativeFrom="paragraph">
                  <wp:posOffset>321940</wp:posOffset>
                </wp:positionV>
                <wp:extent cx="562320" cy="219600"/>
                <wp:effectExtent l="38100" t="38100" r="34925" b="34925"/>
                <wp:wrapNone/>
                <wp:docPr id="20" name="Ink 20"/>
                <wp:cNvGraphicFramePr/>
                <a:graphic xmlns:a="http://schemas.openxmlformats.org/drawingml/2006/main">
                  <a:graphicData uri="http://schemas.microsoft.com/office/word/2010/wordprocessingInk">
                    <w14:contentPart bwMode="auto" r:id="rId115">
                      <w14:nvContentPartPr>
                        <w14:cNvContentPartPr/>
                      </w14:nvContentPartPr>
                      <w14:xfrm>
                        <a:off x="0" y="0"/>
                        <a:ext cx="562320" cy="219600"/>
                      </w14:xfrm>
                    </w14:contentPart>
                  </a:graphicData>
                </a:graphic>
              </wp:anchor>
            </w:drawing>
          </mc:Choice>
          <mc:Fallback>
            <w:pict>
              <v:shape w14:anchorId="00D0D88A" id="Ink 20" o:spid="_x0000_s1026" type="#_x0000_t75" style="position:absolute;margin-left:342.95pt;margin-top:24.55pt;width:45.9pt;height:18.9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">
                <v:imagedata r:id="rId116" o:title=""/>
              </v:shape>
            </w:pict>
          </mc:Fallback>
        </mc:AlternateContent>
      </w:r>
      <w:r w:rsidR="007428D5" w:rsidRPr="007428D5">
        <w:rPr>
          <w:rFonts w:ascii="Arial" w:eastAsia="Calibri" w:hAnsi="Arial"/>
          <w:sz w:val="24"/>
          <w:szCs w:val="22"/>
          <w:lang w:eastAsia="en-US"/>
        </w:rPr>
        <w:tab/>
        <w:t xml:space="preserve">When using this approach to manage assets of a project, the designers can use the SLC layout to plan out future requirements of the system or needs for the system such as, running quality assurance for the finished stages of commissioning, building traceable maintenance schemes for the system, creating a fluent and well equipped training system for those who will work on or with the system and planning for the eventual removal of the system. All this early planning can help calculate the costs of the system from implementation to removal of the system, including the maintenance and operation of the system. </w:t>
      </w:r>
    </w:p>
    <w:p w14:paraId="38219F50" w14:textId="43DABE64" w:rsidR="007428D5" w:rsidRPr="007428D5" w:rsidRDefault="007428D5" w:rsidP="007428D5">
      <w:pPr>
        <w:keepNext/>
        <w:keepLines/>
        <w:spacing w:before="240" w:line="360" w:lineRule="auto"/>
        <w:outlineLvl w:val="0"/>
        <w:rPr>
          <w:rFonts w:ascii="Arial" w:hAnsi="Arial"/>
          <w:b/>
          <w:sz w:val="24"/>
          <w:szCs w:val="32"/>
          <w:lang w:eastAsia="en-US"/>
        </w:rPr>
      </w:pPr>
      <w:bookmarkStart w:id="3" w:name="_Toc37960561"/>
      <w:r w:rsidRPr="007428D5">
        <w:rPr>
          <w:rFonts w:ascii="Arial" w:hAnsi="Arial"/>
          <w:b/>
          <w:sz w:val="24"/>
          <w:szCs w:val="32"/>
          <w:lang w:eastAsia="en-US"/>
        </w:rPr>
        <w:t>Task 2. Improvement techniques - Kaizen.</w:t>
      </w:r>
      <w:bookmarkEnd w:id="3"/>
    </w:p>
    <w:p w14:paraId="7CE99268" w14:textId="5BBC526E" w:rsidR="007428D5" w:rsidRPr="007428D5" w:rsidRDefault="00524267"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816960" behindDoc="0" locked="0" layoutInCell="1" allowOverlap="1" wp14:anchorId="62B329EA" wp14:editId="5D4E52F3">
                <wp:simplePos x="0" y="0"/>
                <wp:positionH relativeFrom="column">
                  <wp:posOffset>1874724</wp:posOffset>
                </wp:positionH>
                <wp:positionV relativeFrom="paragraph">
                  <wp:posOffset>294635</wp:posOffset>
                </wp:positionV>
                <wp:extent cx="891720" cy="360720"/>
                <wp:effectExtent l="38100" t="38100" r="35560" b="45720"/>
                <wp:wrapNone/>
                <wp:docPr id="162" name="Ink 162"/>
                <wp:cNvGraphicFramePr/>
                <a:graphic xmlns:a="http://schemas.openxmlformats.org/drawingml/2006/main">
                  <a:graphicData uri="http://schemas.microsoft.com/office/word/2010/wordprocessingInk">
                    <w14:contentPart bwMode="auto" r:id="rId117">
                      <w14:nvContentPartPr>
                        <w14:cNvContentPartPr/>
                      </w14:nvContentPartPr>
                      <w14:xfrm>
                        <a:off x="0" y="0"/>
                        <a:ext cx="891720" cy="360720"/>
                      </w14:xfrm>
                    </w14:contentPart>
                  </a:graphicData>
                </a:graphic>
              </wp:anchor>
            </w:drawing>
          </mc:Choice>
          <mc:Fallback>
            <w:pict>
              <v:shape w14:anchorId="7A0F6D58" id="Ink 162" o:spid="_x0000_s1026" type="#_x0000_t75" style="position:absolute;margin-left:146.8pt;margin-top:22.4pt;width:71.8pt;height:30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">
                <v:imagedata r:id="rId118"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815936" behindDoc="0" locked="0" layoutInCell="1" allowOverlap="1" wp14:anchorId="1B2C09EC" wp14:editId="07DD880F">
                <wp:simplePos x="0" y="0"/>
                <wp:positionH relativeFrom="column">
                  <wp:posOffset>660084</wp:posOffset>
                </wp:positionH>
                <wp:positionV relativeFrom="paragraph">
                  <wp:posOffset>359075</wp:posOffset>
                </wp:positionV>
                <wp:extent cx="822240" cy="360720"/>
                <wp:effectExtent l="38100" t="38100" r="41910" b="45720"/>
                <wp:wrapNone/>
                <wp:docPr id="161" name="Ink 161"/>
                <wp:cNvGraphicFramePr/>
                <a:graphic xmlns:a="http://schemas.openxmlformats.org/drawingml/2006/main">
                  <a:graphicData uri="http://schemas.microsoft.com/office/word/2010/wordprocessingInk">
                    <w14:contentPart bwMode="auto" r:id="rId119">
                      <w14:nvContentPartPr>
                        <w14:cNvContentPartPr/>
                      </w14:nvContentPartPr>
                      <w14:xfrm>
                        <a:off x="0" y="0"/>
                        <a:ext cx="822240" cy="360720"/>
                      </w14:xfrm>
                    </w14:contentPart>
                  </a:graphicData>
                </a:graphic>
              </wp:anchor>
            </w:drawing>
          </mc:Choice>
          <mc:Fallback>
            <w:pict>
              <v:shape w14:anchorId="7A1532EB" id="Ink 161" o:spid="_x0000_s1026" type="#_x0000_t75" style="position:absolute;margin-left:51.2pt;margin-top:27.45pt;width:66.4pt;height:30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">
                <v:imagedata r:id="rId120" o:title=""/>
              </v:shape>
            </w:pict>
          </mc:Fallback>
        </mc:AlternateContent>
      </w:r>
      <w:r w:rsidR="007428D5" w:rsidRPr="007428D5">
        <w:rPr>
          <w:rFonts w:ascii="Arial" w:eastAsia="Calibri" w:hAnsi="Arial"/>
          <w:sz w:val="24"/>
          <w:szCs w:val="22"/>
          <w:lang w:eastAsia="en-US"/>
        </w:rPr>
        <w:t xml:space="preserve">Kaizen is a workplace improvement technique invented by the Japanese with the vision in mind of continuous and incremental improvements to work areas in aid for better production and safer environments. </w:t>
      </w:r>
    </w:p>
    <w:p w14:paraId="27A29186" w14:textId="459FA046" w:rsidR="007428D5" w:rsidRPr="007428D5" w:rsidRDefault="00524267" w:rsidP="007428D5">
      <w:pPr>
        <w:spacing w:after="160" w:line="360" w:lineRule="auto"/>
        <w:rPr>
          <w:rFonts w:ascii="Arial" w:eastAsia="Calibri" w:hAnsi="Arial"/>
          <w:noProof/>
          <w:sz w:val="24"/>
          <w:szCs w:val="22"/>
          <w:lang w:eastAsia="en-US"/>
        </w:rPr>
      </w:pPr>
      <w:r>
        <w:rPr>
          <w:rFonts w:ascii="Arial" w:eastAsia="Calibri" w:hAnsi="Arial"/>
          <w:noProof/>
          <w:sz w:val="24"/>
          <w:szCs w:val="22"/>
        </w:rPr>
        <mc:AlternateContent>
          <mc:Choice Requires="wpi">
            <w:drawing>
              <wp:anchor distT="0" distB="0" distL="114300" distR="114300" simplePos="0" relativeHeight="251823104" behindDoc="0" locked="0" layoutInCell="1" allowOverlap="1" wp14:anchorId="17D46ECE" wp14:editId="26E76056">
                <wp:simplePos x="0" y="0"/>
                <wp:positionH relativeFrom="column">
                  <wp:posOffset>1329684</wp:posOffset>
                </wp:positionH>
                <wp:positionV relativeFrom="paragraph">
                  <wp:posOffset>3463656</wp:posOffset>
                </wp:positionV>
                <wp:extent cx="1058040" cy="526680"/>
                <wp:effectExtent l="38100" t="38100" r="34290" b="45085"/>
                <wp:wrapNone/>
                <wp:docPr id="168" name="Ink 168"/>
                <wp:cNvGraphicFramePr/>
                <a:graphic xmlns:a="http://schemas.openxmlformats.org/drawingml/2006/main">
                  <a:graphicData uri="http://schemas.microsoft.com/office/word/2010/wordprocessingInk">
                    <w14:contentPart bwMode="auto" r:id="rId121">
                      <w14:nvContentPartPr>
                        <w14:cNvContentPartPr/>
                      </w14:nvContentPartPr>
                      <w14:xfrm>
                        <a:off x="0" y="0"/>
                        <a:ext cx="1058040" cy="526680"/>
                      </w14:xfrm>
                    </w14:contentPart>
                  </a:graphicData>
                </a:graphic>
              </wp:anchor>
            </w:drawing>
          </mc:Choice>
          <mc:Fallback>
            <w:pict>
              <v:shape w14:anchorId="3C032CD3" id="Ink 168" o:spid="_x0000_s1026" type="#_x0000_t75" style="position:absolute;margin-left:103.9pt;margin-top:271.95pt;width:84.9pt;height:43.1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">
                <v:imagedata r:id="rId122" o:title=""/>
              </v:shape>
            </w:pict>
          </mc:Fallback>
        </mc:AlternateContent>
      </w:r>
      <w:r>
        <w:rPr>
          <w:rFonts w:ascii="Arial" w:eastAsia="Calibri" w:hAnsi="Arial"/>
          <w:noProof/>
          <w:sz w:val="24"/>
          <w:szCs w:val="22"/>
        </w:rPr>
        <mc:AlternateContent>
          <mc:Choice Requires="wpi">
            <w:drawing>
              <wp:anchor distT="0" distB="0" distL="114300" distR="114300" simplePos="0" relativeHeight="251822080" behindDoc="0" locked="0" layoutInCell="1" allowOverlap="1" wp14:anchorId="2FC2CB37" wp14:editId="4F8F689C">
                <wp:simplePos x="0" y="0"/>
                <wp:positionH relativeFrom="column">
                  <wp:posOffset>6150610</wp:posOffset>
                </wp:positionH>
                <wp:positionV relativeFrom="paragraph">
                  <wp:posOffset>4382135</wp:posOffset>
                </wp:positionV>
                <wp:extent cx="198800" cy="250295"/>
                <wp:effectExtent l="38100" t="38100" r="4445" b="41910"/>
                <wp:wrapNone/>
                <wp:docPr id="167" name="Ink 167"/>
                <wp:cNvGraphicFramePr/>
                <a:graphic xmlns:a="http://schemas.openxmlformats.org/drawingml/2006/main">
                  <a:graphicData uri="http://schemas.microsoft.com/office/word/2010/wordprocessingInk">
                    <w14:contentPart bwMode="auto" r:id="rId123">
                      <w14:nvContentPartPr>
                        <w14:cNvContentPartPr/>
                      </w14:nvContentPartPr>
                      <w14:xfrm>
                        <a:off x="0" y="0"/>
                        <a:ext cx="198800" cy="250295"/>
                      </w14:xfrm>
                    </w14:contentPart>
                  </a:graphicData>
                </a:graphic>
              </wp:anchor>
            </w:drawing>
          </mc:Choice>
          <mc:Fallback>
            <w:pict>
              <v:shape w14:anchorId="0E022CCC" id="Ink 167" o:spid="_x0000_s1026" type="#_x0000_t75" style="position:absolute;margin-left:483.7pt;margin-top:344.45pt;width:16.85pt;height:20.9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">
                <v:imagedata r:id="rId124" o:title=""/>
              </v:shape>
            </w:pict>
          </mc:Fallback>
        </mc:AlternateContent>
      </w:r>
      <w:r>
        <w:rPr>
          <w:rFonts w:ascii="Arial" w:eastAsia="Calibri" w:hAnsi="Arial"/>
          <w:noProof/>
          <w:sz w:val="24"/>
          <w:szCs w:val="22"/>
        </w:rPr>
        <mc:AlternateContent>
          <mc:Choice Requires="wpi">
            <w:drawing>
              <wp:anchor distT="0" distB="0" distL="114300" distR="114300" simplePos="0" relativeHeight="251817984" behindDoc="0" locked="0" layoutInCell="1" allowOverlap="1" wp14:anchorId="0D828D0C" wp14:editId="6B2F21BB">
                <wp:simplePos x="0" y="0"/>
                <wp:positionH relativeFrom="column">
                  <wp:posOffset>567924</wp:posOffset>
                </wp:positionH>
                <wp:positionV relativeFrom="paragraph">
                  <wp:posOffset>4650576</wp:posOffset>
                </wp:positionV>
                <wp:extent cx="475920" cy="9720"/>
                <wp:effectExtent l="25400" t="38100" r="32385" b="41275"/>
                <wp:wrapNone/>
                <wp:docPr id="163" name="Ink 163"/>
                <wp:cNvGraphicFramePr/>
                <a:graphic xmlns:a="http://schemas.openxmlformats.org/drawingml/2006/main">
                  <a:graphicData uri="http://schemas.microsoft.com/office/word/2010/wordprocessingInk">
                    <w14:contentPart bwMode="auto" r:id="rId125">
                      <w14:nvContentPartPr>
                        <w14:cNvContentPartPr/>
                      </w14:nvContentPartPr>
                      <w14:xfrm>
                        <a:off x="0" y="0"/>
                        <a:ext cx="475920" cy="9720"/>
                      </w14:xfrm>
                    </w14:contentPart>
                  </a:graphicData>
                </a:graphic>
              </wp:anchor>
            </w:drawing>
          </mc:Choice>
          <mc:Fallback>
            <w:pict>
              <v:shape w14:anchorId="3F84D0A6" id="Ink 163" o:spid="_x0000_s1026" type="#_x0000_t75" style="position:absolute;margin-left:44.1pt;margin-top:365.6pt;width:38.65pt;height:1.9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">
                <v:imagedata r:id="rId126" o:title=""/>
              </v:shape>
            </w:pict>
          </mc:Fallback>
        </mc:AlternateContent>
      </w:r>
      <w:r w:rsidR="007428D5" w:rsidRPr="007428D5">
        <w:rPr>
          <w:rFonts w:ascii="Arial" w:eastAsia="Calibri" w:hAnsi="Arial"/>
          <w:noProof/>
          <w:sz w:val="24"/>
          <w:szCs w:val="22"/>
        </w:rPr>
        <mc:AlternateContent>
          <mc:Choice Requires="wpg">
            <w:drawing>
              <wp:anchor distT="0" distB="0" distL="114300" distR="114300" simplePos="0" relativeHeight="251662336" behindDoc="0" locked="0" layoutInCell="1" allowOverlap="1" wp14:anchorId="752445D8" wp14:editId="0B985B72">
                <wp:simplePos x="0" y="0"/>
                <wp:positionH relativeFrom="column">
                  <wp:posOffset>3257550</wp:posOffset>
                </wp:positionH>
                <wp:positionV relativeFrom="paragraph">
                  <wp:posOffset>1002665</wp:posOffset>
                </wp:positionV>
                <wp:extent cx="2476500" cy="2792095"/>
                <wp:effectExtent l="0" t="0" r="0" b="8255"/>
                <wp:wrapThrough wrapText="bothSides">
                  <wp:wrapPolygon edited="0">
                    <wp:start x="0" y="0"/>
                    <wp:lineTo x="0" y="21516"/>
                    <wp:lineTo x="21434" y="21516"/>
                    <wp:lineTo x="21434" y="0"/>
                    <wp:lineTo x="0" y="0"/>
                  </wp:wrapPolygon>
                </wp:wrapThrough>
                <wp:docPr id="9" name="Group 9"/>
                <wp:cNvGraphicFramePr/>
                <a:graphic xmlns:a="http://schemas.openxmlformats.org/drawingml/2006/main">
                  <a:graphicData uri="http://schemas.microsoft.com/office/word/2010/wordprocessingGroup">
                    <wpg:wgp>
                      <wpg:cNvGrpSpPr/>
                      <wpg:grpSpPr>
                        <a:xfrm>
                          <a:off x="0" y="0"/>
                          <a:ext cx="2476500" cy="2792095"/>
                          <a:chOff x="0" y="0"/>
                          <a:chExt cx="2476500" cy="2792095"/>
                        </a:xfrm>
                      </wpg:grpSpPr>
                      <pic:pic xmlns:pic="http://schemas.openxmlformats.org/drawingml/2006/picture">
                        <pic:nvPicPr>
                          <pic:cNvPr id="7" name="Picture 7"/>
                          <pic:cNvPicPr>
                            <a:picLocks noChangeAspect="1"/>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2476500" cy="2476500"/>
                          </a:xfrm>
                          <a:prstGeom prst="rect">
                            <a:avLst/>
                          </a:prstGeom>
                        </pic:spPr>
                      </pic:pic>
                      <wps:wsp>
                        <wps:cNvPr id="8" name="Text Box 8"/>
                        <wps:cNvSpPr txBox="1"/>
                        <wps:spPr>
                          <a:xfrm>
                            <a:off x="0" y="2533650"/>
                            <a:ext cx="2476500" cy="258445"/>
                          </a:xfrm>
                          <a:prstGeom prst="rect">
                            <a:avLst/>
                          </a:prstGeom>
                          <a:solidFill>
                            <a:prstClr val="white"/>
                          </a:solidFill>
                          <a:ln>
                            <a:noFill/>
                          </a:ln>
                        </wps:spPr>
                        <wps:txbx>
                          <w:txbxContent>
                            <w:p w14:paraId="53A2AB14" w14:textId="77777777" w:rsidR="007428D5" w:rsidRPr="004153E9" w:rsidRDefault="007428D5" w:rsidP="007428D5">
                              <w:pPr>
                                <w:pStyle w:val="Caption1"/>
                                <w:rPr>
                                  <w:sz w:val="24"/>
                                </w:rPr>
                              </w:pPr>
                              <w:r>
                                <w:t xml:space="preserve">Figure </w:t>
                              </w:r>
                              <w:r w:rsidR="00E97020">
                                <w:fldChar w:fldCharType="begin"/>
                              </w:r>
                              <w:r w:rsidR="00E97020">
                                <w:instrText xml:space="preserve"> SEQ Figure \* ARABIC </w:instrText>
                              </w:r>
                              <w:r w:rsidR="00E97020">
                                <w:fldChar w:fldCharType="separate"/>
                              </w:r>
                              <w:r>
                                <w:rPr>
                                  <w:noProof/>
                                </w:rPr>
                                <w:t>3</w:t>
                              </w:r>
                              <w:r w:rsidR="00E97020">
                                <w:rPr>
                                  <w:noProof/>
                                </w:rPr>
                                <w:fldChar w:fldCharType="end"/>
                              </w:r>
                              <w:r>
                                <w:t>, Lathe Tool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mv="urn:schemas-microsoft-com:mac:vml" xmlns:mo="http://schemas.microsoft.com/office/mac/office/2008/main">
            <w:pict>
              <v:group w14:anchorId="0B30C7D2" id="Group 9" o:spid="_x0000_s1032" style="position:absolute;margin-left:256.5pt;margin-top:78.95pt;width:195pt;height:219.85pt;z-index:251662336" coordsize="24765,279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">
                <v:shape id="Picture 7" o:spid="_x0000_s1033" type="#_x0000_t75" style="position:absolute;width:24765;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">
                  <v:imagedata r:id="rId128" o:title=""/>
                </v:shape>
                <v:shape id="Text Box 8" o:spid="_x0000_s1034" type="#_x0000_t202" style="position:absolute;top:25336;width:2476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rsidR="007428D5" w:rsidRPr="004153E9" w:rsidRDefault="007428D5" w:rsidP="007428D5">
                        <w:pPr>
                          <w:pStyle w:val="Caption1"/>
                          <w:rPr>
                            <w:sz w:val="24"/>
                          </w:rPr>
                        </w:pPr>
                        <w:r>
                          <w:t xml:space="preserve">Figure </w:t>
                        </w:r>
                        <w:r>
                          <w:fldChar w:fldCharType="begin"/>
                        </w:r>
                        <w:r>
                          <w:instrText xml:space="preserve"> SEQ Figure \* ARABIC </w:instrText>
                        </w:r>
                        <w:r>
                          <w:fldChar w:fldCharType="separate"/>
                        </w:r>
                        <w:r>
                          <w:rPr>
                            <w:noProof/>
                          </w:rPr>
                          <w:t>3</w:t>
                        </w:r>
                        <w:r>
                          <w:rPr>
                            <w:noProof/>
                          </w:rPr>
                          <w:fldChar w:fldCharType="end"/>
                        </w:r>
                        <w:r>
                          <w:t>, Lathe Tool board.</w:t>
                        </w:r>
                      </w:p>
                    </w:txbxContent>
                  </v:textbox>
                </v:shape>
                <w10:wrap type="through"/>
              </v:group>
            </w:pict>
          </mc:Fallback>
        </mc:AlternateContent>
      </w:r>
      <w:r w:rsidR="007428D5" w:rsidRPr="007428D5">
        <w:rPr>
          <w:rFonts w:ascii="Arial" w:eastAsia="Calibri" w:hAnsi="Arial"/>
          <w:sz w:val="24"/>
          <w:szCs w:val="22"/>
          <w:lang w:eastAsia="en-US"/>
        </w:rPr>
        <w:tab/>
        <w:t>Such working environments could be something as simple as working in a metal machining workshop, that’s only just started as a workshop. Initial ideas for keeping tools and equipment in a safe place would be to keep them in stores which are commonly access by every machinist in the workshop, thus keeping them where they can be found. This process can be time consuming for workers to be continuously walking back and forth between their workstation and the tool storage when they change between different machining techniques. Using the Kaizen approach, a simple solution can be implemented such as assigning everyone a board of tools which can be left at their workstation until the end of the day which it will then be returned.</w:t>
      </w:r>
      <w:r w:rsidR="007428D5" w:rsidRPr="007428D5">
        <w:rPr>
          <w:rFonts w:ascii="Arial" w:eastAsia="Calibri" w:hAnsi="Arial"/>
          <w:noProof/>
          <w:sz w:val="24"/>
          <w:szCs w:val="22"/>
          <w:lang w:eastAsia="en-US"/>
        </w:rPr>
        <w:t xml:space="preserve"> The figure across shows one example of how tools can be stored and presented to easily identify if a tool is missing. Other improvements made include outlining every tool on the board so when a tool is gone, it can be spotted instatly.</w:t>
      </w:r>
    </w:p>
    <w:p w14:paraId="22B59155" w14:textId="5ADBA177" w:rsidR="007428D5" w:rsidRPr="007428D5" w:rsidRDefault="00610C8B" w:rsidP="007428D5">
      <w:pPr>
        <w:spacing w:after="160" w:line="360" w:lineRule="auto"/>
        <w:rPr>
          <w:rFonts w:ascii="Arial" w:eastAsia="Calibri" w:hAnsi="Arial"/>
          <w:i/>
          <w:iCs/>
          <w:sz w:val="24"/>
          <w:szCs w:val="22"/>
          <w:lang w:eastAsia="en-US"/>
        </w:rPr>
      </w:pPr>
      <w:r>
        <w:rPr>
          <w:rFonts w:ascii="Arial" w:eastAsia="Calibri" w:hAnsi="Arial"/>
          <w:noProof/>
          <w:sz w:val="24"/>
          <w:szCs w:val="22"/>
          <w:lang w:eastAsia="en-US"/>
        </w:rPr>
        <w:lastRenderedPageBreak/>
        <mc:AlternateContent>
          <mc:Choice Requires="wpi">
            <w:drawing>
              <wp:anchor distT="0" distB="0" distL="114300" distR="114300" simplePos="0" relativeHeight="251824128" behindDoc="0" locked="0" layoutInCell="1" allowOverlap="1" wp14:anchorId="36CE3942" wp14:editId="1C359857">
                <wp:simplePos x="0" y="0"/>
                <wp:positionH relativeFrom="column">
                  <wp:posOffset>1634604</wp:posOffset>
                </wp:positionH>
                <wp:positionV relativeFrom="paragraph">
                  <wp:posOffset>1426847</wp:posOffset>
                </wp:positionV>
                <wp:extent cx="1131840" cy="513000"/>
                <wp:effectExtent l="38100" t="38100" r="36830" b="46355"/>
                <wp:wrapNone/>
                <wp:docPr id="169" name="Ink 169"/>
                <wp:cNvGraphicFramePr/>
                <a:graphic xmlns:a="http://schemas.openxmlformats.org/drawingml/2006/main">
                  <a:graphicData uri="http://schemas.microsoft.com/office/word/2010/wordprocessingInk">
                    <w14:contentPart bwMode="auto" r:id="rId129">
                      <w14:nvContentPartPr>
                        <w14:cNvContentPartPr/>
                      </w14:nvContentPartPr>
                      <w14:xfrm>
                        <a:off x="0" y="0"/>
                        <a:ext cx="1131840" cy="513000"/>
                      </w14:xfrm>
                    </w14:contentPart>
                  </a:graphicData>
                </a:graphic>
              </wp:anchor>
            </w:drawing>
          </mc:Choice>
          <mc:Fallback>
            <w:pict>
              <v:shape w14:anchorId="6973409F" id="Ink 169" o:spid="_x0000_s1026" type="#_x0000_t75" style="position:absolute;margin-left:127.9pt;margin-top:111.55pt;width:90.7pt;height:42.0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">
                <v:imagedata r:id="rId130" o:title=""/>
              </v:shape>
            </w:pict>
          </mc:Fallback>
        </mc:AlternateContent>
      </w:r>
      <w:r w:rsidR="007428D5" w:rsidRPr="007428D5">
        <w:rPr>
          <w:rFonts w:ascii="Arial" w:eastAsia="Calibri" w:hAnsi="Arial"/>
          <w:noProof/>
          <w:sz w:val="24"/>
          <w:szCs w:val="22"/>
          <w:lang w:eastAsia="en-US"/>
        </w:rPr>
        <w:t>The design behind the methodolgy has been summarised greatly in the book “The Kaizen Way” written by Dr Robert Maurer. Dr Maurer explains how people are reluctant to move forward with big changes due to the fear of what may occur, but by giving those people smaller incremental changes which together sum up to that large change is less challenging as it removes that initial fear. “</w:t>
      </w:r>
      <w:r w:rsidR="007428D5" w:rsidRPr="007428D5">
        <w:rPr>
          <w:rFonts w:ascii="Arial" w:eastAsia="Calibri" w:hAnsi="Arial"/>
          <w:i/>
          <w:iCs/>
          <w:sz w:val="24"/>
          <w:szCs w:val="22"/>
          <w:lang w:eastAsia="en-US"/>
        </w:rPr>
        <w:t>Where once you might have been daunted by change, your new mental software will have you moving toward your ultimate goal at a pace that may well exceed your expectations.”( Robert Maurer, 2012, p.26)</w:t>
      </w:r>
    </w:p>
    <w:p w14:paraId="2A952094" w14:textId="15D0190E" w:rsidR="007428D5" w:rsidRPr="007428D5" w:rsidRDefault="00057605"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833344" behindDoc="0" locked="0" layoutInCell="1" allowOverlap="1" wp14:anchorId="384233D8" wp14:editId="7C13B35A">
                <wp:simplePos x="0" y="0"/>
                <wp:positionH relativeFrom="column">
                  <wp:posOffset>4460875</wp:posOffset>
                </wp:positionH>
                <wp:positionV relativeFrom="paragraph">
                  <wp:posOffset>514985</wp:posOffset>
                </wp:positionV>
                <wp:extent cx="1537560" cy="517525"/>
                <wp:effectExtent l="38100" t="38100" r="0" b="41275"/>
                <wp:wrapNone/>
                <wp:docPr id="178" name="Ink 178"/>
                <wp:cNvGraphicFramePr/>
                <a:graphic xmlns:a="http://schemas.openxmlformats.org/drawingml/2006/main">
                  <a:graphicData uri="http://schemas.microsoft.com/office/word/2010/wordprocessingInk">
                    <w14:contentPart bwMode="auto" r:id="rId131">
                      <w14:nvContentPartPr>
                        <w14:cNvContentPartPr/>
                      </w14:nvContentPartPr>
                      <w14:xfrm>
                        <a:off x="0" y="0"/>
                        <a:ext cx="1537560" cy="517525"/>
                      </w14:xfrm>
                    </w14:contentPart>
                  </a:graphicData>
                </a:graphic>
              </wp:anchor>
            </w:drawing>
          </mc:Choice>
          <mc:Fallback>
            <w:pict>
              <v:shape w14:anchorId="4E3BDA5C" id="Ink 178" o:spid="_x0000_s1026" type="#_x0000_t75" style="position:absolute;margin-left:350.65pt;margin-top:39.95pt;width:122.25pt;height:41.9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">
                <v:imagedata r:id="rId132" o:title=""/>
              </v:shape>
            </w:pict>
          </mc:Fallback>
        </mc:AlternateContent>
      </w:r>
      <w:r w:rsidR="00610C8B">
        <w:rPr>
          <w:rFonts w:ascii="Arial" w:eastAsia="Calibri" w:hAnsi="Arial"/>
          <w:noProof/>
          <w:sz w:val="24"/>
          <w:szCs w:val="22"/>
          <w:lang w:eastAsia="en-US"/>
        </w:rPr>
        <mc:AlternateContent>
          <mc:Choice Requires="wpi">
            <w:drawing>
              <wp:anchor distT="0" distB="0" distL="114300" distR="114300" simplePos="0" relativeHeight="251825152" behindDoc="0" locked="0" layoutInCell="1" allowOverlap="1" wp14:anchorId="7E3A3B58" wp14:editId="6CE9B9D4">
                <wp:simplePos x="0" y="0"/>
                <wp:positionH relativeFrom="column">
                  <wp:posOffset>2225724</wp:posOffset>
                </wp:positionH>
                <wp:positionV relativeFrom="paragraph">
                  <wp:posOffset>118167</wp:posOffset>
                </wp:positionV>
                <wp:extent cx="901080" cy="411480"/>
                <wp:effectExtent l="38100" t="38100" r="26035" b="33020"/>
                <wp:wrapNone/>
                <wp:docPr id="170" name="Ink 170"/>
                <wp:cNvGraphicFramePr/>
                <a:graphic xmlns:a="http://schemas.openxmlformats.org/drawingml/2006/main">
                  <a:graphicData uri="http://schemas.microsoft.com/office/word/2010/wordprocessingInk">
                    <w14:contentPart bwMode="auto" r:id="rId133">
                      <w14:nvContentPartPr>
                        <w14:cNvContentPartPr/>
                      </w14:nvContentPartPr>
                      <w14:xfrm>
                        <a:off x="0" y="0"/>
                        <a:ext cx="901080" cy="411480"/>
                      </w14:xfrm>
                    </w14:contentPart>
                  </a:graphicData>
                </a:graphic>
              </wp:anchor>
            </w:drawing>
          </mc:Choice>
          <mc:Fallback>
            <w:pict>
              <v:shape w14:anchorId="6D8A6A75" id="Ink 170" o:spid="_x0000_s1026" type="#_x0000_t75" style="position:absolute;margin-left:174.65pt;margin-top:8.7pt;width:72.15pt;height:33.6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">
                <v:imagedata r:id="rId134" o:title=""/>
              </v:shape>
            </w:pict>
          </mc:Fallback>
        </mc:AlternateContent>
      </w:r>
      <w:r w:rsidR="007428D5" w:rsidRPr="007428D5">
        <w:rPr>
          <w:rFonts w:ascii="Arial" w:eastAsia="Calibri" w:hAnsi="Arial"/>
          <w:sz w:val="24"/>
          <w:szCs w:val="22"/>
          <w:lang w:eastAsia="en-US"/>
        </w:rPr>
        <w:tab/>
        <w:t>The methodology of Kaizen doesn’t stop once you reach the goal which you initially set out to fix, instead it is a continuous cycle of improvement within the workplace working with the key points of;</w:t>
      </w:r>
    </w:p>
    <w:p w14:paraId="360F982C" w14:textId="6D16C3AA" w:rsidR="007428D5" w:rsidRPr="007428D5" w:rsidRDefault="007428D5" w:rsidP="007428D5">
      <w:pPr>
        <w:numPr>
          <w:ilvl w:val="0"/>
          <w:numId w:val="20"/>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Getting employees involved.</w:t>
      </w:r>
    </w:p>
    <w:p w14:paraId="0F4D91A0" w14:textId="54DAC5CD" w:rsidR="007428D5" w:rsidRPr="007428D5" w:rsidRDefault="00057605" w:rsidP="007428D5">
      <w:pPr>
        <w:numPr>
          <w:ilvl w:val="0"/>
          <w:numId w:val="20"/>
        </w:numPr>
        <w:spacing w:after="160" w:line="360" w:lineRule="auto"/>
        <w:contextualSpacing/>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864064" behindDoc="0" locked="0" layoutInCell="1" allowOverlap="1" wp14:anchorId="67E32E06" wp14:editId="19D1A0C8">
                <wp:simplePos x="0" y="0"/>
                <wp:positionH relativeFrom="column">
                  <wp:posOffset>4460964</wp:posOffset>
                </wp:positionH>
                <wp:positionV relativeFrom="paragraph">
                  <wp:posOffset>196913</wp:posOffset>
                </wp:positionV>
                <wp:extent cx="14040" cy="23400"/>
                <wp:effectExtent l="38100" t="38100" r="36830" b="40640"/>
                <wp:wrapNone/>
                <wp:docPr id="208" name="Ink 208"/>
                <wp:cNvGraphicFramePr/>
                <a:graphic xmlns:a="http://schemas.openxmlformats.org/drawingml/2006/main">
                  <a:graphicData uri="http://schemas.microsoft.com/office/word/2010/wordprocessingInk">
                    <w14:contentPart bwMode="auto" r:id="rId135">
                      <w14:nvContentPartPr>
                        <w14:cNvContentPartPr/>
                      </w14:nvContentPartPr>
                      <w14:xfrm>
                        <a:off x="0" y="0"/>
                        <a:ext cx="14040" cy="23400"/>
                      </w14:xfrm>
                    </w14:contentPart>
                  </a:graphicData>
                </a:graphic>
              </wp:anchor>
            </w:drawing>
          </mc:Choice>
          <mc:Fallback>
            <w:pict>
              <v:shape w14:anchorId="29A88337" id="Ink 208" o:spid="_x0000_s1026" type="#_x0000_t75" style="position:absolute;margin-left:350.45pt;margin-top:14.7pt;width:2.7pt;height:3.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">
                <v:imagedata r:id="rId136"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863040" behindDoc="0" locked="0" layoutInCell="1" allowOverlap="1" wp14:anchorId="5394B5FC" wp14:editId="2D600FA8">
                <wp:simplePos x="0" y="0"/>
                <wp:positionH relativeFrom="column">
                  <wp:posOffset>4146550</wp:posOffset>
                </wp:positionH>
                <wp:positionV relativeFrom="paragraph">
                  <wp:posOffset>-168275</wp:posOffset>
                </wp:positionV>
                <wp:extent cx="2106470" cy="518730"/>
                <wp:effectExtent l="38100" t="38100" r="1905" b="40640"/>
                <wp:wrapNone/>
                <wp:docPr id="207" name="Ink 207"/>
                <wp:cNvGraphicFramePr/>
                <a:graphic xmlns:a="http://schemas.openxmlformats.org/drawingml/2006/main">
                  <a:graphicData uri="http://schemas.microsoft.com/office/word/2010/wordprocessingInk">
                    <w14:contentPart bwMode="auto" r:id="rId137">
                      <w14:nvContentPartPr>
                        <w14:cNvContentPartPr/>
                      </w14:nvContentPartPr>
                      <w14:xfrm>
                        <a:off x="0" y="0"/>
                        <a:ext cx="2106470" cy="518730"/>
                      </w14:xfrm>
                    </w14:contentPart>
                  </a:graphicData>
                </a:graphic>
              </wp:anchor>
            </w:drawing>
          </mc:Choice>
          <mc:Fallback>
            <w:pict>
              <v:shape w14:anchorId="3DAD06B8" id="Ink 207" o:spid="_x0000_s1026" type="#_x0000_t75" style="position:absolute;margin-left:325.9pt;margin-top:-13.85pt;width:167.05pt;height:42.1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">
                <v:imagedata r:id="rId138" o:title=""/>
              </v:shape>
            </w:pict>
          </mc:Fallback>
        </mc:AlternateContent>
      </w:r>
      <w:r w:rsidR="007428D5" w:rsidRPr="007428D5">
        <w:rPr>
          <w:rFonts w:ascii="Arial" w:eastAsia="Calibri" w:hAnsi="Arial"/>
          <w:sz w:val="24"/>
          <w:szCs w:val="22"/>
          <w:lang w:eastAsia="en-US"/>
        </w:rPr>
        <w:t>Gather list of problems or bottlenecks for work.</w:t>
      </w:r>
    </w:p>
    <w:p w14:paraId="2DD85F19" w14:textId="0BCD92D1" w:rsidR="007428D5" w:rsidRPr="007428D5" w:rsidRDefault="007428D5" w:rsidP="007428D5">
      <w:pPr>
        <w:numPr>
          <w:ilvl w:val="0"/>
          <w:numId w:val="20"/>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Encourage the finding of the solutions.</w:t>
      </w:r>
    </w:p>
    <w:p w14:paraId="60C50FDB" w14:textId="2A22418F" w:rsidR="007428D5" w:rsidRPr="007428D5" w:rsidRDefault="00057605" w:rsidP="007428D5">
      <w:pPr>
        <w:numPr>
          <w:ilvl w:val="0"/>
          <w:numId w:val="20"/>
        </w:numPr>
        <w:spacing w:after="160" w:line="360" w:lineRule="auto"/>
        <w:contextualSpacing/>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862016" behindDoc="0" locked="0" layoutInCell="1" allowOverlap="1" wp14:anchorId="0C7C0BFF" wp14:editId="0C9E3B92">
                <wp:simplePos x="0" y="0"/>
                <wp:positionH relativeFrom="column">
                  <wp:posOffset>4672965</wp:posOffset>
                </wp:positionH>
                <wp:positionV relativeFrom="paragraph">
                  <wp:posOffset>-80645</wp:posOffset>
                </wp:positionV>
                <wp:extent cx="928965" cy="198755"/>
                <wp:effectExtent l="38100" t="38100" r="0" b="42545"/>
                <wp:wrapNone/>
                <wp:docPr id="206" name="Ink 206"/>
                <wp:cNvGraphicFramePr/>
                <a:graphic xmlns:a="http://schemas.openxmlformats.org/drawingml/2006/main">
                  <a:graphicData uri="http://schemas.microsoft.com/office/word/2010/wordprocessingInk">
                    <w14:contentPart bwMode="auto" r:id="rId139">
                      <w14:nvContentPartPr>
                        <w14:cNvContentPartPr/>
                      </w14:nvContentPartPr>
                      <w14:xfrm>
                        <a:off x="0" y="0"/>
                        <a:ext cx="928965" cy="198755"/>
                      </w14:xfrm>
                    </w14:contentPart>
                  </a:graphicData>
                </a:graphic>
              </wp:anchor>
            </w:drawing>
          </mc:Choice>
          <mc:Fallback>
            <w:pict>
              <v:shape w14:anchorId="2B3470FA" id="Ink 206" o:spid="_x0000_s1026" type="#_x0000_t75" style="position:absolute;margin-left:367.35pt;margin-top:-6.95pt;width:74.4pt;height:16.8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">
                <v:imagedata r:id="rId140" o:title=""/>
              </v:shape>
            </w:pict>
          </mc:Fallback>
        </mc:AlternateContent>
      </w:r>
      <w:r w:rsidR="00610C8B">
        <w:rPr>
          <w:rFonts w:ascii="Arial" w:eastAsia="Calibri" w:hAnsi="Arial"/>
          <w:noProof/>
          <w:sz w:val="24"/>
          <w:szCs w:val="22"/>
          <w:lang w:eastAsia="en-US"/>
        </w:rPr>
        <mc:AlternateContent>
          <mc:Choice Requires="wpi">
            <w:drawing>
              <wp:anchor distT="0" distB="0" distL="114300" distR="114300" simplePos="0" relativeHeight="251826176" behindDoc="0" locked="0" layoutInCell="1" allowOverlap="1" wp14:anchorId="031C0922" wp14:editId="05A23535">
                <wp:simplePos x="0" y="0"/>
                <wp:positionH relativeFrom="column">
                  <wp:posOffset>3745284</wp:posOffset>
                </wp:positionH>
                <wp:positionV relativeFrom="paragraph">
                  <wp:posOffset>-39656</wp:posOffset>
                </wp:positionV>
                <wp:extent cx="711720" cy="346320"/>
                <wp:effectExtent l="38100" t="38100" r="25400" b="34925"/>
                <wp:wrapNone/>
                <wp:docPr id="171" name="Ink 171"/>
                <wp:cNvGraphicFramePr/>
                <a:graphic xmlns:a="http://schemas.openxmlformats.org/drawingml/2006/main">
                  <a:graphicData uri="http://schemas.microsoft.com/office/word/2010/wordprocessingInk">
                    <w14:contentPart bwMode="auto" r:id="rId141">
                      <w14:nvContentPartPr>
                        <w14:cNvContentPartPr/>
                      </w14:nvContentPartPr>
                      <w14:xfrm>
                        <a:off x="0" y="0"/>
                        <a:ext cx="711720" cy="346320"/>
                      </w14:xfrm>
                    </w14:contentPart>
                  </a:graphicData>
                </a:graphic>
              </wp:anchor>
            </w:drawing>
          </mc:Choice>
          <mc:Fallback>
            <w:pict>
              <v:shape w14:anchorId="031FB4A2" id="Ink 171" o:spid="_x0000_s1026" type="#_x0000_t75" style="position:absolute;margin-left:294.3pt;margin-top:-3.7pt;width:57.3pt;height:28.4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">
                <v:imagedata r:id="rId142" o:title=""/>
              </v:shape>
            </w:pict>
          </mc:Fallback>
        </mc:AlternateContent>
      </w:r>
      <w:r w:rsidR="007428D5" w:rsidRPr="007428D5">
        <w:rPr>
          <w:rFonts w:ascii="Arial" w:eastAsia="Calibri" w:hAnsi="Arial"/>
          <w:sz w:val="24"/>
          <w:szCs w:val="22"/>
          <w:lang w:eastAsia="en-US"/>
        </w:rPr>
        <w:t>Test and monitor the solutions.</w:t>
      </w:r>
    </w:p>
    <w:p w14:paraId="02FE333B" w14:textId="77777777" w:rsidR="007428D5" w:rsidRPr="007428D5" w:rsidRDefault="007428D5" w:rsidP="007428D5">
      <w:pPr>
        <w:numPr>
          <w:ilvl w:val="0"/>
          <w:numId w:val="20"/>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Fully adopt the solutions and repeat for more problems.</w:t>
      </w:r>
    </w:p>
    <w:p w14:paraId="6D001CC6" w14:textId="77777777" w:rsidR="007428D5" w:rsidRPr="007428D5" w:rsidRDefault="007428D5" w:rsidP="007428D5">
      <w:pPr>
        <w:keepNext/>
        <w:keepLines/>
        <w:spacing w:before="240" w:line="360" w:lineRule="auto"/>
        <w:outlineLvl w:val="0"/>
        <w:rPr>
          <w:rFonts w:ascii="Arial" w:hAnsi="Arial"/>
          <w:b/>
          <w:sz w:val="24"/>
          <w:szCs w:val="32"/>
          <w:lang w:eastAsia="en-US"/>
        </w:rPr>
      </w:pPr>
      <w:bookmarkStart w:id="4" w:name="_Toc37960562"/>
      <w:r w:rsidRPr="007428D5">
        <w:rPr>
          <w:rFonts w:ascii="Arial" w:hAnsi="Arial"/>
          <w:b/>
          <w:sz w:val="24"/>
          <w:szCs w:val="32"/>
          <w:lang w:eastAsia="en-US"/>
        </w:rPr>
        <w:t>Task 3. Total Productive Maintenance (TPM).</w:t>
      </w:r>
      <w:bookmarkEnd w:id="4"/>
    </w:p>
    <w:p w14:paraId="385CB691" w14:textId="5DD91795" w:rsidR="007428D5" w:rsidRPr="007428D5" w:rsidRDefault="002C3CEF" w:rsidP="007428D5">
      <w:pPr>
        <w:spacing w:after="160" w:line="360" w:lineRule="auto"/>
        <w:rPr>
          <w:rFonts w:ascii="Arial" w:eastAsia="Calibri" w:hAnsi="Arial" w:cs="Arial"/>
          <w:color w:val="000000"/>
          <w:sz w:val="24"/>
          <w:szCs w:val="24"/>
          <w:shd w:val="clear" w:color="auto" w:fill="FFFFFF"/>
          <w:lang w:val="en-US" w:eastAsia="en-US"/>
        </w:rPr>
      </w:pPr>
      <w:r>
        <w:rPr>
          <w:rFonts w:ascii="Arial" w:eastAsia="Calibri" w:hAnsi="Arial" w:cs="Arial"/>
          <w:noProof/>
          <w:color w:val="000000"/>
          <w:sz w:val="24"/>
          <w:szCs w:val="24"/>
          <w:lang w:val="en-US" w:eastAsia="en-US"/>
        </w:rPr>
        <mc:AlternateContent>
          <mc:Choice Requires="wpi">
            <w:drawing>
              <wp:anchor distT="0" distB="0" distL="114300" distR="114300" simplePos="0" relativeHeight="251865088" behindDoc="0" locked="0" layoutInCell="1" allowOverlap="1" wp14:anchorId="6C6A8DB0" wp14:editId="6B45534D">
                <wp:simplePos x="0" y="0"/>
                <wp:positionH relativeFrom="column">
                  <wp:posOffset>2165604</wp:posOffset>
                </wp:positionH>
                <wp:positionV relativeFrom="paragraph">
                  <wp:posOffset>615143</wp:posOffset>
                </wp:positionV>
                <wp:extent cx="730080" cy="290880"/>
                <wp:effectExtent l="38100" t="38100" r="32385" b="39370"/>
                <wp:wrapNone/>
                <wp:docPr id="209" name="Ink 209"/>
                <wp:cNvGraphicFramePr/>
                <a:graphic xmlns:a="http://schemas.openxmlformats.org/drawingml/2006/main">
                  <a:graphicData uri="http://schemas.microsoft.com/office/word/2010/wordprocessingInk">
                    <w14:contentPart bwMode="auto" r:id="rId143">
                      <w14:nvContentPartPr>
                        <w14:cNvContentPartPr/>
                      </w14:nvContentPartPr>
                      <w14:xfrm>
                        <a:off x="0" y="0"/>
                        <a:ext cx="730080" cy="290880"/>
                      </w14:xfrm>
                    </w14:contentPart>
                  </a:graphicData>
                </a:graphic>
              </wp:anchor>
            </w:drawing>
          </mc:Choice>
          <mc:Fallback>
            <w:pict>
              <v:shape w14:anchorId="524A5CBB" id="Ink 209" o:spid="_x0000_s1026" type="#_x0000_t75" style="position:absolute;margin-left:169.7pt;margin-top:47.65pt;width:59.1pt;height:24.5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">
                <v:imagedata r:id="rId144" o:title=""/>
              </v:shape>
            </w:pict>
          </mc:Fallback>
        </mc:AlternateContent>
      </w:r>
      <w:r w:rsidR="007428D5" w:rsidRPr="007428D5">
        <w:rPr>
          <w:rFonts w:ascii="Arial" w:eastAsia="Calibri" w:hAnsi="Arial" w:cs="Arial"/>
          <w:color w:val="000000"/>
          <w:sz w:val="24"/>
          <w:szCs w:val="24"/>
          <w:shd w:val="clear" w:color="auto" w:fill="FFFFFF"/>
          <w:lang w:val="en-US" w:eastAsia="en-US"/>
        </w:rPr>
        <w:t>Total Preventative Maintenance (TPM) is a maintenance strategy that focusses on keeping all equipment in working order to allow for the highest production output. By minimizing the amount of time that equipment is out of service you can increase the amount of time for production to take place in. To implement TPM, you must go through a few steps to ensure that it will all work smoothly. These steps are sometimes called the pillars of TPM and are;</w:t>
      </w:r>
    </w:p>
    <w:p w14:paraId="57D4B2F7" w14:textId="6B1809B6" w:rsidR="007428D5" w:rsidRPr="007428D5" w:rsidRDefault="002C3CEF" w:rsidP="007428D5">
      <w:pPr>
        <w:numPr>
          <w:ilvl w:val="0"/>
          <w:numId w:val="21"/>
        </w:numPr>
        <w:spacing w:after="160" w:line="360" w:lineRule="auto"/>
        <w:contextualSpacing/>
        <w:rPr>
          <w:rFonts w:ascii="Arial" w:eastAsia="Calibri" w:hAnsi="Arial" w:cs="Arial"/>
          <w:sz w:val="24"/>
          <w:szCs w:val="22"/>
          <w:lang w:eastAsia="en-US"/>
        </w:rPr>
      </w:pPr>
      <w:r>
        <w:rPr>
          <w:rFonts w:ascii="Arial" w:eastAsia="Calibri" w:hAnsi="Arial" w:cs="Arial"/>
          <w:noProof/>
          <w:sz w:val="24"/>
          <w:szCs w:val="22"/>
          <w:lang w:eastAsia="en-US"/>
        </w:rPr>
        <mc:AlternateContent>
          <mc:Choice Requires="wpi">
            <w:drawing>
              <wp:anchor distT="0" distB="0" distL="114300" distR="114300" simplePos="0" relativeHeight="251866112" behindDoc="0" locked="0" layoutInCell="1" allowOverlap="1" wp14:anchorId="1439828E" wp14:editId="0CB8FC9F">
                <wp:simplePos x="0" y="0"/>
                <wp:positionH relativeFrom="column">
                  <wp:posOffset>2539644</wp:posOffset>
                </wp:positionH>
                <wp:positionV relativeFrom="paragraph">
                  <wp:posOffset>178588</wp:posOffset>
                </wp:positionV>
                <wp:extent cx="993240" cy="365040"/>
                <wp:effectExtent l="38100" t="38100" r="22860" b="41910"/>
                <wp:wrapNone/>
                <wp:docPr id="210" name="Ink 210"/>
                <wp:cNvGraphicFramePr/>
                <a:graphic xmlns:a="http://schemas.openxmlformats.org/drawingml/2006/main">
                  <a:graphicData uri="http://schemas.microsoft.com/office/word/2010/wordprocessingInk">
                    <w14:contentPart bwMode="auto" r:id="rId145">
                      <w14:nvContentPartPr>
                        <w14:cNvContentPartPr/>
                      </w14:nvContentPartPr>
                      <w14:xfrm>
                        <a:off x="0" y="0"/>
                        <a:ext cx="993240" cy="365040"/>
                      </w14:xfrm>
                    </w14:contentPart>
                  </a:graphicData>
                </a:graphic>
              </wp:anchor>
            </w:drawing>
          </mc:Choice>
          <mc:Fallback>
            <w:pict>
              <v:shape w14:anchorId="1E602C98" id="Ink 210" o:spid="_x0000_s1026" type="#_x0000_t75" style="position:absolute;margin-left:199.15pt;margin-top:13.25pt;width:79.8pt;height:30.4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">
                <v:imagedata r:id="rId146" o:title=""/>
              </v:shape>
            </w:pict>
          </mc:Fallback>
        </mc:AlternateContent>
      </w:r>
      <w:r w:rsidR="007428D5" w:rsidRPr="007428D5">
        <w:rPr>
          <w:rFonts w:ascii="Arial" w:eastAsia="Calibri" w:hAnsi="Arial" w:cs="Arial"/>
          <w:sz w:val="24"/>
          <w:szCs w:val="22"/>
          <w:lang w:eastAsia="en-US"/>
        </w:rPr>
        <w:t xml:space="preserve">Autonomous Maintenance- Setting up a maintenance strategy and generating procedures so that maintenance is effectively carried out. Includes involving low skilled and skilled workers carrying out maintenance task appropriately. </w:t>
      </w:r>
    </w:p>
    <w:p w14:paraId="15E282DA" w14:textId="77279766" w:rsidR="007428D5" w:rsidRPr="007428D5" w:rsidRDefault="002C3CEF" w:rsidP="007428D5">
      <w:pPr>
        <w:numPr>
          <w:ilvl w:val="0"/>
          <w:numId w:val="21"/>
        </w:numPr>
        <w:spacing w:after="160" w:line="360" w:lineRule="auto"/>
        <w:contextualSpacing/>
        <w:rPr>
          <w:rFonts w:ascii="Arial" w:eastAsia="Calibri" w:hAnsi="Arial" w:cs="Arial"/>
          <w:sz w:val="24"/>
          <w:szCs w:val="22"/>
          <w:lang w:eastAsia="en-US"/>
        </w:rPr>
      </w:pPr>
      <w:r>
        <w:rPr>
          <w:rFonts w:ascii="Arial" w:eastAsia="Calibri" w:hAnsi="Arial" w:cs="Arial"/>
          <w:noProof/>
          <w:sz w:val="24"/>
          <w:szCs w:val="22"/>
          <w:lang w:eastAsia="en-US"/>
        </w:rPr>
        <mc:AlternateContent>
          <mc:Choice Requires="wpi">
            <w:drawing>
              <wp:anchor distT="0" distB="0" distL="114300" distR="114300" simplePos="0" relativeHeight="251867136" behindDoc="0" locked="0" layoutInCell="1" allowOverlap="1" wp14:anchorId="44E8102D" wp14:editId="349B4FE5">
                <wp:simplePos x="0" y="0"/>
                <wp:positionH relativeFrom="column">
                  <wp:posOffset>2392044</wp:posOffset>
                </wp:positionH>
                <wp:positionV relativeFrom="paragraph">
                  <wp:posOffset>54038</wp:posOffset>
                </wp:positionV>
                <wp:extent cx="780840" cy="323640"/>
                <wp:effectExtent l="38100" t="38100" r="32385" b="32385"/>
                <wp:wrapNone/>
                <wp:docPr id="211" name="Ink 211"/>
                <wp:cNvGraphicFramePr/>
                <a:graphic xmlns:a="http://schemas.openxmlformats.org/drawingml/2006/main">
                  <a:graphicData uri="http://schemas.microsoft.com/office/word/2010/wordprocessingInk">
                    <w14:contentPart bwMode="auto" r:id="rId147">
                      <w14:nvContentPartPr>
                        <w14:cNvContentPartPr/>
                      </w14:nvContentPartPr>
                      <w14:xfrm>
                        <a:off x="0" y="0"/>
                        <a:ext cx="780840" cy="323640"/>
                      </w14:xfrm>
                    </w14:contentPart>
                  </a:graphicData>
                </a:graphic>
              </wp:anchor>
            </w:drawing>
          </mc:Choice>
          <mc:Fallback>
            <w:pict>
              <v:shape w14:anchorId="377189DF" id="Ink 211" o:spid="_x0000_s1026" type="#_x0000_t75" style="position:absolute;margin-left:187.75pt;margin-top:3.65pt;width:62.7pt;height:26.7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">
                <v:imagedata r:id="rId148" o:title=""/>
              </v:shape>
            </w:pict>
          </mc:Fallback>
        </mc:AlternateContent>
      </w:r>
      <w:r w:rsidR="007428D5" w:rsidRPr="007428D5">
        <w:rPr>
          <w:rFonts w:ascii="Arial" w:eastAsia="Calibri" w:hAnsi="Arial" w:cs="Arial"/>
          <w:sz w:val="24"/>
          <w:szCs w:val="22"/>
          <w:lang w:eastAsia="en-US"/>
        </w:rPr>
        <w:t>Focussed Improvement- Identifying and rectifying problems found in the workplace to allow steady flow of work.</w:t>
      </w:r>
    </w:p>
    <w:p w14:paraId="2DC2A5DC" w14:textId="744E3373" w:rsidR="007428D5" w:rsidRPr="007428D5" w:rsidRDefault="002C3CEF" w:rsidP="007428D5">
      <w:pPr>
        <w:numPr>
          <w:ilvl w:val="0"/>
          <w:numId w:val="21"/>
        </w:numPr>
        <w:spacing w:after="160" w:line="360" w:lineRule="auto"/>
        <w:contextualSpacing/>
        <w:rPr>
          <w:rFonts w:ascii="Arial" w:eastAsia="Calibri" w:hAnsi="Arial" w:cs="Arial"/>
          <w:sz w:val="24"/>
          <w:szCs w:val="22"/>
          <w:lang w:eastAsia="en-US"/>
        </w:rPr>
      </w:pPr>
      <w:r>
        <w:rPr>
          <w:rFonts w:ascii="Arial" w:eastAsia="Calibri" w:hAnsi="Arial" w:cs="Arial"/>
          <w:noProof/>
          <w:sz w:val="24"/>
          <w:szCs w:val="22"/>
          <w:lang w:eastAsia="en-US"/>
        </w:rPr>
        <mc:AlternateContent>
          <mc:Choice Requires="wpi">
            <w:drawing>
              <wp:anchor distT="0" distB="0" distL="114300" distR="114300" simplePos="0" relativeHeight="251870208" behindDoc="0" locked="0" layoutInCell="1" allowOverlap="1" wp14:anchorId="2F3BD9BB" wp14:editId="6581F74A">
                <wp:simplePos x="0" y="0"/>
                <wp:positionH relativeFrom="column">
                  <wp:posOffset>2220595</wp:posOffset>
                </wp:positionH>
                <wp:positionV relativeFrom="paragraph">
                  <wp:posOffset>26035</wp:posOffset>
                </wp:positionV>
                <wp:extent cx="1136015" cy="795505"/>
                <wp:effectExtent l="38100" t="38100" r="32385" b="43180"/>
                <wp:wrapNone/>
                <wp:docPr id="214" name="Ink 214"/>
                <wp:cNvGraphicFramePr/>
                <a:graphic xmlns:a="http://schemas.openxmlformats.org/drawingml/2006/main">
                  <a:graphicData uri="http://schemas.microsoft.com/office/word/2010/wordprocessingInk">
                    <w14:contentPart bwMode="auto" r:id="rId149">
                      <w14:nvContentPartPr>
                        <w14:cNvContentPartPr/>
                      </w14:nvContentPartPr>
                      <w14:xfrm>
                        <a:off x="0" y="0"/>
                        <a:ext cx="1136015" cy="795505"/>
                      </w14:xfrm>
                    </w14:contentPart>
                  </a:graphicData>
                </a:graphic>
              </wp:anchor>
            </w:drawing>
          </mc:Choice>
          <mc:Fallback>
            <w:pict>
              <v:shape w14:anchorId="0B89DEE4" id="Ink 214" o:spid="_x0000_s1026" type="#_x0000_t75" style="position:absolute;margin-left:174.25pt;margin-top:1.45pt;width:90.65pt;height:63.9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">
                <v:imagedata r:id="rId150" o:title=""/>
              </v:shape>
            </w:pict>
          </mc:Fallback>
        </mc:AlternateContent>
      </w:r>
      <w:r w:rsidR="007428D5" w:rsidRPr="007428D5">
        <w:rPr>
          <w:rFonts w:ascii="Arial" w:eastAsia="Calibri" w:hAnsi="Arial" w:cs="Arial"/>
          <w:sz w:val="24"/>
          <w:szCs w:val="22"/>
          <w:lang w:eastAsia="en-US"/>
        </w:rPr>
        <w:t>Planned Maintenance- Setting up procedures and planning maintenance for ideal points when equipment can be taken out of service.</w:t>
      </w:r>
    </w:p>
    <w:p w14:paraId="1F61B966" w14:textId="56742BEB" w:rsidR="007428D5" w:rsidRPr="007428D5" w:rsidRDefault="007428D5" w:rsidP="007428D5">
      <w:pPr>
        <w:numPr>
          <w:ilvl w:val="0"/>
          <w:numId w:val="21"/>
        </w:numPr>
        <w:spacing w:after="160" w:line="360" w:lineRule="auto"/>
        <w:contextualSpacing/>
        <w:rPr>
          <w:rFonts w:ascii="Arial" w:eastAsia="Calibri" w:hAnsi="Arial" w:cs="Arial"/>
          <w:sz w:val="24"/>
          <w:szCs w:val="22"/>
          <w:lang w:eastAsia="en-US"/>
        </w:rPr>
      </w:pPr>
      <w:r w:rsidRPr="007428D5">
        <w:rPr>
          <w:rFonts w:ascii="Arial" w:eastAsia="Calibri" w:hAnsi="Arial" w:cs="Arial"/>
          <w:sz w:val="24"/>
          <w:szCs w:val="22"/>
          <w:lang w:eastAsia="en-US"/>
        </w:rPr>
        <w:t>Quality Maintenance- Ensuring that equipment receives the maintenance that is required.</w:t>
      </w:r>
    </w:p>
    <w:p w14:paraId="031234AE" w14:textId="77777777" w:rsidR="007428D5" w:rsidRPr="007428D5" w:rsidRDefault="007428D5" w:rsidP="007428D5">
      <w:pPr>
        <w:numPr>
          <w:ilvl w:val="0"/>
          <w:numId w:val="21"/>
        </w:numPr>
        <w:spacing w:after="160" w:line="360" w:lineRule="auto"/>
        <w:contextualSpacing/>
        <w:rPr>
          <w:rFonts w:ascii="Arial" w:eastAsia="Calibri" w:hAnsi="Arial" w:cs="Arial"/>
          <w:sz w:val="24"/>
          <w:szCs w:val="22"/>
          <w:lang w:eastAsia="en-US"/>
        </w:rPr>
      </w:pPr>
      <w:r w:rsidRPr="007428D5">
        <w:rPr>
          <w:rFonts w:ascii="Arial" w:eastAsia="Calibri" w:hAnsi="Arial" w:cs="Arial"/>
          <w:sz w:val="24"/>
          <w:szCs w:val="22"/>
          <w:lang w:eastAsia="en-US"/>
        </w:rPr>
        <w:lastRenderedPageBreak/>
        <w:t>Early Equipment Management- Design teams working with operation and maintenance department to ensure the equipment is effective for use.</w:t>
      </w:r>
    </w:p>
    <w:p w14:paraId="6C7BBAA5" w14:textId="77777777" w:rsidR="007428D5" w:rsidRPr="007428D5" w:rsidRDefault="007428D5" w:rsidP="007428D5">
      <w:pPr>
        <w:numPr>
          <w:ilvl w:val="0"/>
          <w:numId w:val="21"/>
        </w:numPr>
        <w:spacing w:after="160" w:line="360" w:lineRule="auto"/>
        <w:contextualSpacing/>
        <w:rPr>
          <w:rFonts w:ascii="Arial" w:eastAsia="Calibri" w:hAnsi="Arial" w:cs="Arial"/>
          <w:sz w:val="24"/>
          <w:szCs w:val="22"/>
          <w:lang w:eastAsia="en-US"/>
        </w:rPr>
      </w:pPr>
      <w:r w:rsidRPr="007428D5">
        <w:rPr>
          <w:rFonts w:ascii="Arial" w:eastAsia="Calibri" w:hAnsi="Arial" w:cs="Arial"/>
          <w:sz w:val="24"/>
          <w:szCs w:val="22"/>
          <w:lang w:eastAsia="en-US"/>
        </w:rPr>
        <w:t>Training and Education- Ensuring that all personnel working on or with the equipment is suitably trained which ensures better performance and reliability.</w:t>
      </w:r>
    </w:p>
    <w:p w14:paraId="61B43810" w14:textId="77777777" w:rsidR="007428D5" w:rsidRPr="007428D5" w:rsidRDefault="007428D5" w:rsidP="007428D5">
      <w:pPr>
        <w:numPr>
          <w:ilvl w:val="0"/>
          <w:numId w:val="21"/>
        </w:numPr>
        <w:spacing w:after="160" w:line="360" w:lineRule="auto"/>
        <w:contextualSpacing/>
        <w:rPr>
          <w:rFonts w:ascii="Arial" w:eastAsia="Calibri" w:hAnsi="Arial" w:cs="Arial"/>
          <w:sz w:val="24"/>
          <w:szCs w:val="22"/>
          <w:lang w:eastAsia="en-US"/>
        </w:rPr>
      </w:pPr>
      <w:r w:rsidRPr="007428D5">
        <w:rPr>
          <w:rFonts w:ascii="Arial" w:eastAsia="Calibri" w:hAnsi="Arial" w:cs="Arial"/>
          <w:sz w:val="24"/>
          <w:szCs w:val="22"/>
          <w:lang w:eastAsia="en-US"/>
        </w:rPr>
        <w:t>Health, Safety and the Environment- Carrying out risks assessments, hazard maps, safety audits, implementing protections and following government policies to ensure zero accidents and safety to the environment.</w:t>
      </w:r>
    </w:p>
    <w:p w14:paraId="59D7B2C6" w14:textId="77777777" w:rsidR="007428D5" w:rsidRPr="007428D5" w:rsidRDefault="007428D5" w:rsidP="007428D5">
      <w:pPr>
        <w:numPr>
          <w:ilvl w:val="0"/>
          <w:numId w:val="21"/>
        </w:numPr>
        <w:spacing w:after="160" w:line="360" w:lineRule="auto"/>
        <w:contextualSpacing/>
        <w:rPr>
          <w:rFonts w:ascii="Arial" w:eastAsia="Calibri" w:hAnsi="Arial" w:cs="Arial"/>
          <w:sz w:val="24"/>
          <w:szCs w:val="22"/>
          <w:lang w:eastAsia="en-US"/>
        </w:rPr>
      </w:pPr>
      <w:r w:rsidRPr="007428D5">
        <w:rPr>
          <w:rFonts w:ascii="Arial" w:eastAsia="Calibri" w:hAnsi="Arial" w:cs="Arial"/>
          <w:sz w:val="24"/>
          <w:szCs w:val="22"/>
          <w:lang w:eastAsia="en-US"/>
        </w:rPr>
        <w:t>TPM in Administration- Streamlining processes such as work assignment to ordering materials/ parts using a suitable supply chain in order to reduce waiting time and ensuring that work can be carried out when needed to.</w:t>
      </w:r>
    </w:p>
    <w:p w14:paraId="42F24486" w14:textId="30F886F1" w:rsidR="007428D5" w:rsidRPr="007428D5" w:rsidRDefault="00421A25" w:rsidP="007428D5">
      <w:pPr>
        <w:spacing w:after="160" w:line="360" w:lineRule="auto"/>
        <w:rPr>
          <w:rFonts w:ascii="Arial" w:eastAsia="Calibri" w:hAnsi="Arial" w:cs="Arial"/>
          <w:sz w:val="24"/>
          <w:szCs w:val="22"/>
          <w:lang w:eastAsia="en-US"/>
        </w:rPr>
      </w:pPr>
      <w:r>
        <w:rPr>
          <w:rFonts w:ascii="Arial" w:eastAsia="Calibri" w:hAnsi="Arial" w:cs="Arial"/>
          <w:noProof/>
          <w:sz w:val="24"/>
          <w:szCs w:val="22"/>
          <w:lang w:eastAsia="en-US"/>
        </w:rPr>
        <mc:AlternateContent>
          <mc:Choice Requires="wpi">
            <w:drawing>
              <wp:anchor distT="0" distB="0" distL="114300" distR="114300" simplePos="0" relativeHeight="251871232" behindDoc="0" locked="0" layoutInCell="1" allowOverlap="1" wp14:anchorId="495DAC30" wp14:editId="2C2AFE21">
                <wp:simplePos x="0" y="0"/>
                <wp:positionH relativeFrom="column">
                  <wp:posOffset>1884084</wp:posOffset>
                </wp:positionH>
                <wp:positionV relativeFrom="paragraph">
                  <wp:posOffset>378242</wp:posOffset>
                </wp:positionV>
                <wp:extent cx="1131840" cy="466200"/>
                <wp:effectExtent l="38100" t="38100" r="24130" b="41910"/>
                <wp:wrapNone/>
                <wp:docPr id="215" name="Ink 215"/>
                <wp:cNvGraphicFramePr/>
                <a:graphic xmlns:a="http://schemas.openxmlformats.org/drawingml/2006/main">
                  <a:graphicData uri="http://schemas.microsoft.com/office/word/2010/wordprocessingInk">
                    <w14:contentPart bwMode="auto" r:id="rId151">
                      <w14:nvContentPartPr>
                        <w14:cNvContentPartPr/>
                      </w14:nvContentPartPr>
                      <w14:xfrm>
                        <a:off x="0" y="0"/>
                        <a:ext cx="1131840" cy="466200"/>
                      </w14:xfrm>
                    </w14:contentPart>
                  </a:graphicData>
                </a:graphic>
              </wp:anchor>
            </w:drawing>
          </mc:Choice>
          <mc:Fallback>
            <w:pict>
              <v:shape w14:anchorId="0DDBE5C0" id="Ink 215" o:spid="_x0000_s1026" type="#_x0000_t75" style="position:absolute;margin-left:147.75pt;margin-top:29.2pt;width:90.3pt;height:37.9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">
                <v:imagedata r:id="rId152" o:title=""/>
              </v:shape>
            </w:pict>
          </mc:Fallback>
        </mc:AlternateContent>
      </w:r>
      <w:r w:rsidR="007428D5" w:rsidRPr="007428D5">
        <w:rPr>
          <w:rFonts w:ascii="Arial" w:eastAsia="Calibri" w:hAnsi="Arial" w:cs="Arial"/>
          <w:sz w:val="24"/>
          <w:szCs w:val="22"/>
          <w:lang w:eastAsia="en-US"/>
        </w:rPr>
        <w:t xml:space="preserve">With these goals in mind, a company can effectively minimise the faults in their systems and ensure that plant is working correctly for as much effective time as possible. The aim is to ensure that their plant is gaining as much use as possible from working, while also protecting the employees and the environment from harm. </w:t>
      </w:r>
    </w:p>
    <w:p w14:paraId="633BA66A" w14:textId="77777777" w:rsidR="007428D5" w:rsidRPr="007428D5" w:rsidRDefault="007428D5" w:rsidP="007428D5">
      <w:pPr>
        <w:spacing w:after="160" w:line="360" w:lineRule="auto"/>
        <w:rPr>
          <w:rFonts w:ascii="Arial" w:eastAsia="Calibri" w:hAnsi="Arial" w:cs="Arial"/>
          <w:sz w:val="24"/>
          <w:szCs w:val="22"/>
          <w:lang w:eastAsia="en-US"/>
        </w:rPr>
      </w:pPr>
      <w:r w:rsidRPr="007428D5">
        <w:rPr>
          <w:rFonts w:ascii="Arial" w:eastAsia="Calibri" w:hAnsi="Arial" w:cs="Arial"/>
          <w:sz w:val="24"/>
          <w:szCs w:val="22"/>
          <w:lang w:eastAsia="en-US"/>
        </w:rPr>
        <w:tab/>
        <w:t>Carrying out all this work would seem pointless or ineffective without ways of measuring the performance changes from using TPM, thus steps must be taken to include KPIs (Key performance indices) to measure what is changing. These KPI would include metrics such as;</w:t>
      </w:r>
    </w:p>
    <w:p w14:paraId="026C1344" w14:textId="77777777" w:rsidR="007428D5" w:rsidRPr="007428D5" w:rsidRDefault="007428D5" w:rsidP="007428D5">
      <w:pPr>
        <w:numPr>
          <w:ilvl w:val="0"/>
          <w:numId w:val="22"/>
        </w:numPr>
        <w:spacing w:after="160" w:line="360" w:lineRule="auto"/>
        <w:contextualSpacing/>
        <w:rPr>
          <w:rFonts w:ascii="Arial" w:eastAsia="Calibri" w:hAnsi="Arial" w:cs="Arial"/>
          <w:sz w:val="24"/>
          <w:szCs w:val="22"/>
          <w:lang w:eastAsia="en-US"/>
        </w:rPr>
      </w:pPr>
      <w:r w:rsidRPr="007428D5">
        <w:rPr>
          <w:rFonts w:ascii="Arial" w:eastAsia="Calibri" w:hAnsi="Arial" w:cs="Arial"/>
          <w:sz w:val="24"/>
          <w:szCs w:val="22"/>
          <w:lang w:eastAsia="en-US"/>
        </w:rPr>
        <w:t>Faults found in the workplace.</w:t>
      </w:r>
    </w:p>
    <w:p w14:paraId="072BDA9E" w14:textId="77777777" w:rsidR="007428D5" w:rsidRPr="007428D5" w:rsidRDefault="007428D5" w:rsidP="007428D5">
      <w:pPr>
        <w:numPr>
          <w:ilvl w:val="0"/>
          <w:numId w:val="22"/>
        </w:numPr>
        <w:spacing w:after="160" w:line="360" w:lineRule="auto"/>
        <w:contextualSpacing/>
        <w:rPr>
          <w:rFonts w:ascii="Arial" w:eastAsia="Calibri" w:hAnsi="Arial" w:cs="Arial"/>
          <w:sz w:val="24"/>
          <w:szCs w:val="22"/>
          <w:lang w:eastAsia="en-US"/>
        </w:rPr>
      </w:pPr>
      <w:r w:rsidRPr="007428D5">
        <w:rPr>
          <w:rFonts w:ascii="Arial" w:eastAsia="Calibri" w:hAnsi="Arial" w:cs="Arial"/>
          <w:sz w:val="24"/>
          <w:szCs w:val="22"/>
          <w:lang w:eastAsia="en-US"/>
        </w:rPr>
        <w:t>Meantime between equipment failures.</w:t>
      </w:r>
    </w:p>
    <w:p w14:paraId="386E9ABF" w14:textId="7D021DC0" w:rsidR="007428D5" w:rsidRPr="007428D5" w:rsidRDefault="00421A25" w:rsidP="007428D5">
      <w:pPr>
        <w:numPr>
          <w:ilvl w:val="0"/>
          <w:numId w:val="22"/>
        </w:numPr>
        <w:spacing w:after="160" w:line="360" w:lineRule="auto"/>
        <w:contextualSpacing/>
        <w:rPr>
          <w:rFonts w:ascii="Arial" w:eastAsia="Calibri" w:hAnsi="Arial" w:cs="Arial"/>
          <w:sz w:val="24"/>
          <w:szCs w:val="22"/>
          <w:lang w:eastAsia="en-US"/>
        </w:rPr>
      </w:pPr>
      <w:r>
        <w:rPr>
          <w:rFonts w:ascii="Arial" w:eastAsia="Calibri" w:hAnsi="Arial" w:cs="Arial"/>
          <w:noProof/>
          <w:sz w:val="24"/>
          <w:szCs w:val="22"/>
          <w:lang w:eastAsia="en-US"/>
        </w:rPr>
        <mc:AlternateContent>
          <mc:Choice Requires="wpi">
            <w:drawing>
              <wp:anchor distT="0" distB="0" distL="114300" distR="114300" simplePos="0" relativeHeight="251872256" behindDoc="0" locked="0" layoutInCell="1" allowOverlap="1" wp14:anchorId="553C576B" wp14:editId="1FD4009A">
                <wp:simplePos x="0" y="0"/>
                <wp:positionH relativeFrom="column">
                  <wp:posOffset>2036364</wp:posOffset>
                </wp:positionH>
                <wp:positionV relativeFrom="paragraph">
                  <wp:posOffset>-284178</wp:posOffset>
                </wp:positionV>
                <wp:extent cx="1256760" cy="595080"/>
                <wp:effectExtent l="38100" t="38100" r="26035" b="40005"/>
                <wp:wrapNone/>
                <wp:docPr id="216" name="Ink 216"/>
                <wp:cNvGraphicFramePr/>
                <a:graphic xmlns:a="http://schemas.openxmlformats.org/drawingml/2006/main">
                  <a:graphicData uri="http://schemas.microsoft.com/office/word/2010/wordprocessingInk">
                    <w14:contentPart bwMode="auto" r:id="rId153">
                      <w14:nvContentPartPr>
                        <w14:cNvContentPartPr/>
                      </w14:nvContentPartPr>
                      <w14:xfrm>
                        <a:off x="0" y="0"/>
                        <a:ext cx="1256760" cy="595080"/>
                      </w14:xfrm>
                    </w14:contentPart>
                  </a:graphicData>
                </a:graphic>
              </wp:anchor>
            </w:drawing>
          </mc:Choice>
          <mc:Fallback>
            <w:pict>
              <v:shape w14:anchorId="625271B5" id="Ink 216" o:spid="_x0000_s1026" type="#_x0000_t75" style="position:absolute;margin-left:159.75pt;margin-top:-23pt;width:100.15pt;height:48.0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">
                <v:imagedata r:id="rId154" o:title=""/>
              </v:shape>
            </w:pict>
          </mc:Fallback>
        </mc:AlternateContent>
      </w:r>
      <w:r w:rsidR="007428D5" w:rsidRPr="007428D5">
        <w:rPr>
          <w:rFonts w:ascii="Arial" w:eastAsia="Calibri" w:hAnsi="Arial" w:cs="Arial"/>
          <w:sz w:val="24"/>
          <w:szCs w:val="22"/>
          <w:lang w:eastAsia="en-US"/>
        </w:rPr>
        <w:t>Equipment downtime.</w:t>
      </w:r>
    </w:p>
    <w:p w14:paraId="06335677" w14:textId="77777777" w:rsidR="007428D5" w:rsidRPr="007428D5" w:rsidRDefault="007428D5" w:rsidP="007428D5">
      <w:pPr>
        <w:numPr>
          <w:ilvl w:val="0"/>
          <w:numId w:val="22"/>
        </w:numPr>
        <w:spacing w:after="160" w:line="360" w:lineRule="auto"/>
        <w:contextualSpacing/>
        <w:rPr>
          <w:rFonts w:ascii="Arial" w:eastAsia="Calibri" w:hAnsi="Arial" w:cs="Arial"/>
          <w:sz w:val="24"/>
          <w:szCs w:val="22"/>
          <w:lang w:eastAsia="en-US"/>
        </w:rPr>
      </w:pPr>
      <w:r w:rsidRPr="007428D5">
        <w:rPr>
          <w:rFonts w:ascii="Arial" w:eastAsia="Calibri" w:hAnsi="Arial" w:cs="Arial"/>
          <w:sz w:val="24"/>
          <w:szCs w:val="22"/>
          <w:lang w:eastAsia="en-US"/>
        </w:rPr>
        <w:t>Cost of maintenance.</w:t>
      </w:r>
    </w:p>
    <w:p w14:paraId="7A88C98D" w14:textId="77777777" w:rsidR="007428D5" w:rsidRPr="007428D5" w:rsidRDefault="007428D5" w:rsidP="007428D5">
      <w:pPr>
        <w:spacing w:after="160" w:line="360" w:lineRule="auto"/>
        <w:rPr>
          <w:rFonts w:ascii="Arial" w:eastAsia="Calibri" w:hAnsi="Arial" w:cs="Arial"/>
          <w:sz w:val="24"/>
          <w:szCs w:val="22"/>
          <w:lang w:eastAsia="en-US"/>
        </w:rPr>
      </w:pPr>
      <w:r w:rsidRPr="007428D5">
        <w:rPr>
          <w:rFonts w:ascii="Arial" w:eastAsia="Calibri" w:hAnsi="Arial" w:cs="Arial"/>
          <w:sz w:val="24"/>
          <w:szCs w:val="22"/>
          <w:lang w:eastAsia="en-US"/>
        </w:rPr>
        <w:t>Using these as a guideline, before looking at problem areas it would most likely be found that all these metrics would be higher than expected and thus costing more money that first anticipated. Once TPM has been carried out a drastic peak would mostly be found each of the KPIs as problems are resolved to bring existing plant back to its former glory, and then a slow downwards curve as the remaining problems are addressed. The most important KPI involved with TPM is the equipment efficiency which can be calculated by;</w:t>
      </w:r>
    </w:p>
    <w:p w14:paraId="6CA91A82" w14:textId="77777777" w:rsidR="007428D5" w:rsidRPr="007428D5" w:rsidRDefault="007428D5" w:rsidP="007428D5">
      <w:pPr>
        <w:spacing w:after="160" w:line="360" w:lineRule="auto"/>
        <w:rPr>
          <w:rFonts w:ascii="Arial" w:eastAsia="Calibri" w:hAnsi="Arial"/>
          <w:sz w:val="24"/>
          <w:szCs w:val="22"/>
          <w:lang w:eastAsia="en-US"/>
        </w:rPr>
      </w:pPr>
      <m:oMathPara>
        <m:oMath>
          <m:r>
            <w:rPr>
              <w:rFonts w:ascii="Cambria Math" w:eastAsia="Calibri" w:hAnsi="Cambria Math"/>
              <w:sz w:val="24"/>
              <w:szCs w:val="22"/>
              <w:lang w:eastAsia="en-US"/>
            </w:rPr>
            <m:t>Availability</m:t>
          </m:r>
          <m:r>
            <m:rPr>
              <m:sty m:val="p"/>
            </m:rPr>
            <w:rPr>
              <w:rFonts w:ascii="Cambria Math" w:eastAsia="Calibri" w:hAnsi="Cambria Math"/>
              <w:sz w:val="24"/>
              <w:szCs w:val="22"/>
              <w:lang w:eastAsia="en-US"/>
            </w:rPr>
            <m:t>(%)=</m:t>
          </m:r>
          <m:f>
            <m:fPr>
              <m:ctrlPr>
                <w:rPr>
                  <w:rFonts w:ascii="Cambria Math" w:eastAsia="Calibri" w:hAnsi="Cambria Math"/>
                  <w:sz w:val="24"/>
                  <w:szCs w:val="22"/>
                  <w:lang w:eastAsia="en-US"/>
                </w:rPr>
              </m:ctrlPr>
            </m:fPr>
            <m:num>
              <m:r>
                <m:rPr>
                  <m:sty m:val="p"/>
                </m:rPr>
                <w:rPr>
                  <w:rFonts w:ascii="Cambria Math" w:eastAsia="Calibri" w:hAnsi="Cambria Math"/>
                  <w:sz w:val="24"/>
                  <w:szCs w:val="22"/>
                  <w:lang w:eastAsia="en-US"/>
                </w:rPr>
                <m:t>(</m:t>
              </m:r>
              <m:r>
                <w:rPr>
                  <w:rFonts w:ascii="Cambria Math" w:eastAsia="Calibri" w:hAnsi="Cambria Math"/>
                  <w:sz w:val="24"/>
                  <w:szCs w:val="22"/>
                  <w:lang w:eastAsia="en-US"/>
                </w:rPr>
                <m:t>total</m:t>
              </m:r>
              <m:r>
                <m:rPr>
                  <m:sty m:val="p"/>
                </m:rPr>
                <w:rPr>
                  <w:rFonts w:ascii="Cambria Math" w:eastAsia="Calibri" w:hAnsi="Cambria Math"/>
                  <w:sz w:val="24"/>
                  <w:szCs w:val="22"/>
                  <w:lang w:eastAsia="en-US"/>
                </w:rPr>
                <m:t xml:space="preserve"> </m:t>
              </m:r>
              <m:r>
                <w:rPr>
                  <w:rFonts w:ascii="Cambria Math" w:eastAsia="Calibri" w:hAnsi="Cambria Math"/>
                  <w:sz w:val="24"/>
                  <w:szCs w:val="22"/>
                  <w:lang w:eastAsia="en-US"/>
                </w:rPr>
                <m:t>time</m:t>
              </m:r>
              <m:r>
                <m:rPr>
                  <m:sty m:val="p"/>
                </m:rPr>
                <w:rPr>
                  <w:rFonts w:ascii="Cambria Math" w:eastAsia="Calibri" w:hAnsi="Cambria Math"/>
                  <w:sz w:val="24"/>
                  <w:szCs w:val="22"/>
                  <w:lang w:eastAsia="en-US"/>
                </w:rPr>
                <m:t xml:space="preserve"> </m:t>
              </m:r>
              <m:r>
                <w:rPr>
                  <w:rFonts w:ascii="Cambria Math" w:eastAsia="Calibri" w:hAnsi="Cambria Math"/>
                  <w:sz w:val="24"/>
                  <w:szCs w:val="22"/>
                  <w:lang w:eastAsia="en-US"/>
                </w:rPr>
                <m:t>avaiable</m:t>
              </m:r>
              <m:r>
                <m:rPr>
                  <m:sty m:val="p"/>
                </m:rPr>
                <w:rPr>
                  <w:rFonts w:ascii="Cambria Math" w:eastAsia="Calibri" w:hAnsi="Cambria Math"/>
                  <w:sz w:val="24"/>
                  <w:szCs w:val="22"/>
                  <w:lang w:eastAsia="en-US"/>
                </w:rPr>
                <m:t>-</m:t>
              </m:r>
              <m:r>
                <w:rPr>
                  <w:rFonts w:ascii="Cambria Math" w:eastAsia="Calibri" w:hAnsi="Cambria Math"/>
                  <w:sz w:val="24"/>
                  <w:szCs w:val="22"/>
                  <w:lang w:eastAsia="en-US"/>
                </w:rPr>
                <m:t>downtime</m:t>
              </m:r>
              <m:r>
                <m:rPr>
                  <m:sty m:val="p"/>
                </m:rPr>
                <w:rPr>
                  <w:rFonts w:ascii="Cambria Math" w:eastAsia="Calibri" w:hAnsi="Cambria Math"/>
                  <w:sz w:val="24"/>
                  <w:szCs w:val="22"/>
                  <w:lang w:eastAsia="en-US"/>
                </w:rPr>
                <m:t>)</m:t>
              </m:r>
            </m:num>
            <m:den>
              <m:r>
                <w:rPr>
                  <w:rFonts w:ascii="Cambria Math" w:eastAsia="Calibri" w:hAnsi="Cambria Math"/>
                  <w:sz w:val="24"/>
                  <w:szCs w:val="22"/>
                  <w:lang w:eastAsia="en-US"/>
                </w:rPr>
                <m:t>total</m:t>
              </m:r>
              <m:r>
                <m:rPr>
                  <m:sty m:val="p"/>
                </m:rPr>
                <w:rPr>
                  <w:rFonts w:ascii="Cambria Math" w:eastAsia="Calibri" w:hAnsi="Cambria Math"/>
                  <w:sz w:val="24"/>
                  <w:szCs w:val="22"/>
                  <w:lang w:eastAsia="en-US"/>
                </w:rPr>
                <m:t xml:space="preserve"> </m:t>
              </m:r>
              <m:r>
                <w:rPr>
                  <w:rFonts w:ascii="Cambria Math" w:eastAsia="Calibri" w:hAnsi="Cambria Math"/>
                  <w:sz w:val="24"/>
                  <w:szCs w:val="22"/>
                  <w:lang w:eastAsia="en-US"/>
                </w:rPr>
                <m:t>time</m:t>
              </m:r>
              <m:r>
                <m:rPr>
                  <m:sty m:val="p"/>
                </m:rPr>
                <w:rPr>
                  <w:rFonts w:ascii="Cambria Math" w:eastAsia="Calibri" w:hAnsi="Cambria Math"/>
                  <w:sz w:val="24"/>
                  <w:szCs w:val="22"/>
                  <w:lang w:eastAsia="en-US"/>
                </w:rPr>
                <m:t xml:space="preserve"> </m:t>
              </m:r>
              <m:r>
                <w:rPr>
                  <w:rFonts w:ascii="Cambria Math" w:eastAsia="Calibri" w:hAnsi="Cambria Math"/>
                  <w:sz w:val="24"/>
                  <w:szCs w:val="22"/>
                  <w:lang w:eastAsia="en-US"/>
                </w:rPr>
                <m:t>available</m:t>
              </m:r>
            </m:den>
          </m:f>
          <m:r>
            <m:rPr>
              <m:sty m:val="p"/>
            </m:rPr>
            <w:rPr>
              <w:rFonts w:ascii="Cambria Math" w:eastAsia="Calibri" w:hAnsi="Cambria Math"/>
              <w:sz w:val="24"/>
              <w:szCs w:val="22"/>
              <w:lang w:eastAsia="en-US"/>
            </w:rPr>
            <m:t xml:space="preserve"> </m:t>
          </m:r>
          <m:r>
            <w:rPr>
              <w:rFonts w:ascii="Cambria Math" w:eastAsia="Calibri" w:hAnsi="Cambria Math"/>
              <w:sz w:val="24"/>
              <w:szCs w:val="22"/>
              <w:lang w:eastAsia="en-US"/>
            </w:rPr>
            <m:t>X</m:t>
          </m:r>
          <m:r>
            <m:rPr>
              <m:sty m:val="p"/>
            </m:rPr>
            <w:rPr>
              <w:rFonts w:ascii="Cambria Math" w:eastAsia="Calibri" w:hAnsi="Cambria Math"/>
              <w:sz w:val="24"/>
              <w:szCs w:val="22"/>
              <w:lang w:eastAsia="en-US"/>
            </w:rPr>
            <m:t xml:space="preserve"> 100</m:t>
          </m:r>
        </m:oMath>
      </m:oMathPara>
    </w:p>
    <w:p w14:paraId="2E6AE9D5" w14:textId="77777777" w:rsidR="007428D5" w:rsidRPr="007428D5" w:rsidRDefault="007428D5" w:rsidP="007428D5">
      <w:pPr>
        <w:spacing w:after="200" w:line="360" w:lineRule="auto"/>
        <w:rPr>
          <w:rFonts w:ascii="Arial" w:eastAsia="Calibri" w:hAnsi="Arial"/>
          <w:color w:val="44546A"/>
          <w:sz w:val="24"/>
          <w:szCs w:val="24"/>
          <w:lang w:eastAsia="en-US"/>
        </w:rPr>
      </w:pPr>
      <w:r w:rsidRPr="007428D5">
        <w:rPr>
          <w:rFonts w:ascii="Arial" w:eastAsia="Calibri" w:hAnsi="Arial"/>
          <w:i/>
          <w:iCs/>
          <w:color w:val="44546A"/>
          <w:sz w:val="18"/>
          <w:szCs w:val="18"/>
          <w:lang w:eastAsia="en-US"/>
        </w:rPr>
        <w:t xml:space="preserve">Figure </w:t>
      </w:r>
      <w:r w:rsidRPr="007428D5">
        <w:rPr>
          <w:rFonts w:ascii="Arial" w:eastAsia="Calibri" w:hAnsi="Arial"/>
          <w:i/>
          <w:iCs/>
          <w:color w:val="44546A"/>
          <w:sz w:val="18"/>
          <w:szCs w:val="18"/>
          <w:lang w:eastAsia="en-US"/>
        </w:rPr>
        <w:fldChar w:fldCharType="begin"/>
      </w:r>
      <w:r w:rsidRPr="007428D5">
        <w:rPr>
          <w:rFonts w:ascii="Arial" w:eastAsia="Calibri" w:hAnsi="Arial"/>
          <w:i/>
          <w:iCs/>
          <w:color w:val="44546A"/>
          <w:sz w:val="18"/>
          <w:szCs w:val="18"/>
          <w:lang w:eastAsia="en-US"/>
        </w:rPr>
        <w:instrText xml:space="preserve"> SEQ Figure \* ARABIC </w:instrText>
      </w:r>
      <w:r w:rsidRPr="007428D5">
        <w:rPr>
          <w:rFonts w:ascii="Arial" w:eastAsia="Calibri" w:hAnsi="Arial"/>
          <w:i/>
          <w:iCs/>
          <w:color w:val="44546A"/>
          <w:sz w:val="18"/>
          <w:szCs w:val="18"/>
          <w:lang w:eastAsia="en-US"/>
        </w:rPr>
        <w:fldChar w:fldCharType="separate"/>
      </w:r>
      <w:r w:rsidRPr="007428D5">
        <w:rPr>
          <w:rFonts w:ascii="Arial" w:eastAsia="Calibri" w:hAnsi="Arial"/>
          <w:i/>
          <w:iCs/>
          <w:noProof/>
          <w:color w:val="44546A"/>
          <w:sz w:val="18"/>
          <w:szCs w:val="18"/>
          <w:lang w:eastAsia="en-US"/>
        </w:rPr>
        <w:t>4</w:t>
      </w:r>
      <w:r w:rsidRPr="007428D5">
        <w:rPr>
          <w:rFonts w:ascii="Arial" w:eastAsia="Calibri" w:hAnsi="Arial"/>
          <w:i/>
          <w:iCs/>
          <w:color w:val="44546A"/>
          <w:sz w:val="18"/>
          <w:szCs w:val="18"/>
          <w:lang w:eastAsia="en-US"/>
        </w:rPr>
        <w:fldChar w:fldCharType="end"/>
      </w:r>
      <w:r w:rsidRPr="007428D5">
        <w:rPr>
          <w:rFonts w:ascii="Arial" w:eastAsia="Calibri" w:hAnsi="Arial"/>
          <w:i/>
          <w:iCs/>
          <w:color w:val="44546A"/>
          <w:sz w:val="18"/>
          <w:szCs w:val="18"/>
          <w:lang w:eastAsia="en-US"/>
        </w:rPr>
        <w:t xml:space="preserve">, Overall efficiency equation.    </w:t>
      </w:r>
    </w:p>
    <w:p w14:paraId="56996CEA" w14:textId="5270E789" w:rsidR="007428D5" w:rsidRPr="007428D5" w:rsidRDefault="005C4D68"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w:lastRenderedPageBreak/>
        <mc:AlternateContent>
          <mc:Choice Requires="wpi">
            <w:drawing>
              <wp:anchor distT="0" distB="0" distL="114300" distR="114300" simplePos="0" relativeHeight="251873280" behindDoc="0" locked="0" layoutInCell="1" allowOverlap="1" wp14:anchorId="506F54A0" wp14:editId="59BEA29D">
                <wp:simplePos x="0" y="0"/>
                <wp:positionH relativeFrom="column">
                  <wp:posOffset>4895124</wp:posOffset>
                </wp:positionH>
                <wp:positionV relativeFrom="paragraph">
                  <wp:posOffset>249178</wp:posOffset>
                </wp:positionV>
                <wp:extent cx="780840" cy="388440"/>
                <wp:effectExtent l="38100" t="38100" r="32385" b="43815"/>
                <wp:wrapNone/>
                <wp:docPr id="217" name="Ink 217"/>
                <wp:cNvGraphicFramePr/>
                <a:graphic xmlns:a="http://schemas.openxmlformats.org/drawingml/2006/main">
                  <a:graphicData uri="http://schemas.microsoft.com/office/word/2010/wordprocessingInk">
                    <w14:contentPart bwMode="auto" r:id="rId155">
                      <w14:nvContentPartPr>
                        <w14:cNvContentPartPr/>
                      </w14:nvContentPartPr>
                      <w14:xfrm>
                        <a:off x="0" y="0"/>
                        <a:ext cx="780840" cy="388440"/>
                      </w14:xfrm>
                    </w14:contentPart>
                  </a:graphicData>
                </a:graphic>
              </wp:anchor>
            </w:drawing>
          </mc:Choice>
          <mc:Fallback>
            <w:pict>
              <v:shape w14:anchorId="5C896016" id="Ink 217" o:spid="_x0000_s1026" type="#_x0000_t75" style="position:absolute;margin-left:384.85pt;margin-top:19pt;width:62.7pt;height:31.8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">
                <v:imagedata r:id="rId156" o:title=""/>
              </v:shape>
            </w:pict>
          </mc:Fallback>
        </mc:AlternateContent>
      </w:r>
      <w:r w:rsidR="007428D5" w:rsidRPr="007428D5">
        <w:rPr>
          <w:rFonts w:ascii="Arial" w:eastAsia="Calibri" w:hAnsi="Arial"/>
          <w:sz w:val="24"/>
          <w:szCs w:val="22"/>
          <w:lang w:eastAsia="en-US"/>
        </w:rPr>
        <w:tab/>
        <w:t xml:space="preserve">The above equation, (Steven </w:t>
      </w:r>
      <w:proofErr w:type="spellStart"/>
      <w:r w:rsidR="007428D5" w:rsidRPr="007428D5">
        <w:rPr>
          <w:rFonts w:ascii="Arial" w:eastAsia="Calibri" w:hAnsi="Arial"/>
          <w:sz w:val="24"/>
          <w:szCs w:val="22"/>
          <w:lang w:eastAsia="en-US"/>
        </w:rPr>
        <w:t>Borris</w:t>
      </w:r>
      <w:proofErr w:type="spellEnd"/>
      <w:r w:rsidR="007428D5" w:rsidRPr="007428D5">
        <w:rPr>
          <w:rFonts w:ascii="Arial" w:eastAsia="Calibri" w:hAnsi="Arial"/>
          <w:sz w:val="24"/>
          <w:szCs w:val="22"/>
          <w:lang w:eastAsia="en-US"/>
        </w:rPr>
        <w:t>, 2006, p.26) , is generally used to find the equipment time usage efficiency of equipment and should be aiming for at least 90%, where 0% is no time in service and 100% is no time out of service.</w:t>
      </w:r>
    </w:p>
    <w:p w14:paraId="56F4335C" w14:textId="3C05EC6A" w:rsidR="007428D5" w:rsidRPr="007428D5" w:rsidRDefault="005C4D68" w:rsidP="007428D5">
      <w:pPr>
        <w:keepNext/>
        <w:keepLines/>
        <w:spacing w:before="240" w:line="360" w:lineRule="auto"/>
        <w:outlineLvl w:val="0"/>
        <w:rPr>
          <w:rFonts w:ascii="Arial" w:hAnsi="Arial"/>
          <w:b/>
          <w:sz w:val="24"/>
          <w:szCs w:val="32"/>
          <w:lang w:eastAsia="en-US"/>
        </w:rPr>
      </w:pPr>
      <w:bookmarkStart w:id="5" w:name="_Toc37960563"/>
      <w:r>
        <w:rPr>
          <w:rFonts w:ascii="Arial" w:hAnsi="Arial"/>
          <w:b/>
          <w:noProof/>
          <w:sz w:val="24"/>
          <w:szCs w:val="32"/>
          <w:lang w:eastAsia="en-US"/>
        </w:rPr>
        <mc:AlternateContent>
          <mc:Choice Requires="wpi">
            <w:drawing>
              <wp:anchor distT="0" distB="0" distL="114300" distR="114300" simplePos="0" relativeHeight="251881472" behindDoc="0" locked="0" layoutInCell="1" allowOverlap="1" wp14:anchorId="2F90CD1A" wp14:editId="76B900FD">
                <wp:simplePos x="0" y="0"/>
                <wp:positionH relativeFrom="column">
                  <wp:posOffset>3278505</wp:posOffset>
                </wp:positionH>
                <wp:positionV relativeFrom="paragraph">
                  <wp:posOffset>-118745</wp:posOffset>
                </wp:positionV>
                <wp:extent cx="2000210" cy="392430"/>
                <wp:effectExtent l="38100" t="38100" r="32385" b="39370"/>
                <wp:wrapNone/>
                <wp:docPr id="225" name="Ink 225"/>
                <wp:cNvGraphicFramePr/>
                <a:graphic xmlns:a="http://schemas.openxmlformats.org/drawingml/2006/main">
                  <a:graphicData uri="http://schemas.microsoft.com/office/word/2010/wordprocessingInk">
                    <w14:contentPart bwMode="auto" r:id="rId157">
                      <w14:nvContentPartPr>
                        <w14:cNvContentPartPr/>
                      </w14:nvContentPartPr>
                      <w14:xfrm>
                        <a:off x="0" y="0"/>
                        <a:ext cx="2000210" cy="392430"/>
                      </w14:xfrm>
                    </w14:contentPart>
                  </a:graphicData>
                </a:graphic>
              </wp:anchor>
            </w:drawing>
          </mc:Choice>
          <mc:Fallback>
            <w:pict>
              <v:shape w14:anchorId="6B7810CE" id="Ink 225" o:spid="_x0000_s1026" type="#_x0000_t75" style="position:absolute;margin-left:257.55pt;margin-top:-9.95pt;width:158.75pt;height:32.1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">
                <v:imagedata r:id="rId158" o:title=""/>
              </v:shape>
            </w:pict>
          </mc:Fallback>
        </mc:AlternateContent>
      </w:r>
      <w:r w:rsidR="007428D5" w:rsidRPr="007428D5">
        <w:rPr>
          <w:rFonts w:ascii="Arial" w:hAnsi="Arial"/>
          <w:b/>
          <w:sz w:val="24"/>
          <w:szCs w:val="32"/>
          <w:lang w:eastAsia="en-US"/>
        </w:rPr>
        <w:t>Task 4.</w:t>
      </w:r>
      <w:bookmarkEnd w:id="5"/>
    </w:p>
    <w:p w14:paraId="71632EE7"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 xml:space="preserve">As discussed within the assignment brief, two centrifugal pumps are running in parallel to supply cooling water to plant processes without a maintenance strategy in place and equipment monitoring must be used before a maintenance plan can be put in place. </w:t>
      </w:r>
    </w:p>
    <w:p w14:paraId="050B55FF" w14:textId="3B88E40D" w:rsidR="007428D5" w:rsidRPr="007428D5" w:rsidRDefault="005469F4"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886592" behindDoc="0" locked="0" layoutInCell="1" allowOverlap="1" wp14:anchorId="6B14AB57" wp14:editId="697ECD6C">
                <wp:simplePos x="0" y="0"/>
                <wp:positionH relativeFrom="column">
                  <wp:posOffset>6132195</wp:posOffset>
                </wp:positionH>
                <wp:positionV relativeFrom="paragraph">
                  <wp:posOffset>288925</wp:posOffset>
                </wp:positionV>
                <wp:extent cx="213005" cy="219170"/>
                <wp:effectExtent l="38100" t="38100" r="3175" b="34925"/>
                <wp:wrapNone/>
                <wp:docPr id="230" name="Ink 230"/>
                <wp:cNvGraphicFramePr/>
                <a:graphic xmlns:a="http://schemas.openxmlformats.org/drawingml/2006/main">
                  <a:graphicData uri="http://schemas.microsoft.com/office/word/2010/wordprocessingInk">
                    <w14:contentPart bwMode="auto" r:id="rId159">
                      <w14:nvContentPartPr>
                        <w14:cNvContentPartPr/>
                      </w14:nvContentPartPr>
                      <w14:xfrm>
                        <a:off x="0" y="0"/>
                        <a:ext cx="213005" cy="219170"/>
                      </w14:xfrm>
                    </w14:contentPart>
                  </a:graphicData>
                </a:graphic>
              </wp:anchor>
            </w:drawing>
          </mc:Choice>
          <mc:Fallback>
            <w:pict>
              <v:shape w14:anchorId="53618DAD" id="Ink 230" o:spid="_x0000_s1026" type="#_x0000_t75" style="position:absolute;margin-left:482.25pt;margin-top:22.15pt;width:17.95pt;height:18.45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">
                <v:imagedata r:id="rId160"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882496" behindDoc="0" locked="0" layoutInCell="1" allowOverlap="1" wp14:anchorId="3CBE6C74" wp14:editId="3719CFBE">
                <wp:simplePos x="0" y="0"/>
                <wp:positionH relativeFrom="column">
                  <wp:posOffset>-115716</wp:posOffset>
                </wp:positionH>
                <wp:positionV relativeFrom="paragraph">
                  <wp:posOffset>413622</wp:posOffset>
                </wp:positionV>
                <wp:extent cx="462240" cy="46440"/>
                <wp:effectExtent l="38100" t="38100" r="33655" b="42545"/>
                <wp:wrapNone/>
                <wp:docPr id="226" name="Ink 226"/>
                <wp:cNvGraphicFramePr/>
                <a:graphic xmlns:a="http://schemas.openxmlformats.org/drawingml/2006/main">
                  <a:graphicData uri="http://schemas.microsoft.com/office/word/2010/wordprocessingInk">
                    <w14:contentPart bwMode="auto" r:id="rId161">
                      <w14:nvContentPartPr>
                        <w14:cNvContentPartPr/>
                      </w14:nvContentPartPr>
                      <w14:xfrm>
                        <a:off x="0" y="0"/>
                        <a:ext cx="462240" cy="46440"/>
                      </w14:xfrm>
                    </w14:contentPart>
                  </a:graphicData>
                </a:graphic>
              </wp:anchor>
            </w:drawing>
          </mc:Choice>
          <mc:Fallback>
            <w:pict>
              <v:shape w14:anchorId="45B0EFEF" id="Ink 226" o:spid="_x0000_s1026" type="#_x0000_t75" style="position:absolute;margin-left:-9.7pt;margin-top:31.95pt;width:37.65pt;height:4.8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">
                <v:imagedata r:id="rId162" o:title=""/>
              </v:shape>
            </w:pict>
          </mc:Fallback>
        </mc:AlternateContent>
      </w:r>
      <w:r w:rsidR="007428D5" w:rsidRPr="007428D5">
        <w:rPr>
          <w:rFonts w:ascii="Arial" w:eastAsia="Calibri" w:hAnsi="Arial"/>
          <w:sz w:val="24"/>
          <w:szCs w:val="22"/>
          <w:lang w:eastAsia="en-US"/>
        </w:rPr>
        <w:t>There are many techniques which can be used in order to determine the expected live of a pump or other rotating equipment, an many of them can be more effective than others. Initial and commonly used monitoring techniques will include vibration analyses or thermal readings, but many other used techniques will include oil analyses, sound analyses, electrical analyses and even process surveys. I will briefly discuss the uses and benefits of each.</w:t>
      </w:r>
    </w:p>
    <w:p w14:paraId="1EEED7B4" w14:textId="77777777" w:rsidR="007428D5" w:rsidRPr="007428D5" w:rsidRDefault="007428D5" w:rsidP="007428D5">
      <w:pPr>
        <w:numPr>
          <w:ilvl w:val="0"/>
          <w:numId w:val="23"/>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Vibration analyse- Using a vibration probe to measure the movements within the equipment such as the bearings rotations, indicating if bearings are becoming worn.</w:t>
      </w:r>
    </w:p>
    <w:p w14:paraId="4BD5D37B" w14:textId="77777777" w:rsidR="007428D5" w:rsidRPr="007428D5" w:rsidRDefault="007428D5" w:rsidP="007428D5">
      <w:pPr>
        <w:numPr>
          <w:ilvl w:val="0"/>
          <w:numId w:val="23"/>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Thermal reading- Using infrared cameras or temperature gauges to monitor the temperature change at key points on the equipment such as motor or bearings, to show if any component is overheating.</w:t>
      </w:r>
    </w:p>
    <w:p w14:paraId="651EED46" w14:textId="77777777" w:rsidR="007428D5" w:rsidRPr="007428D5" w:rsidRDefault="007428D5" w:rsidP="007428D5">
      <w:pPr>
        <w:numPr>
          <w:ilvl w:val="0"/>
          <w:numId w:val="23"/>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Oil analyse- Using special analysing equipment to read the chemical makeup of the equipment and find oil impurities such as coke or sediment from wearing bearings.</w:t>
      </w:r>
    </w:p>
    <w:p w14:paraId="6E817D3B" w14:textId="77777777" w:rsidR="007428D5" w:rsidRPr="007428D5" w:rsidRDefault="007428D5" w:rsidP="007428D5">
      <w:pPr>
        <w:numPr>
          <w:ilvl w:val="0"/>
          <w:numId w:val="23"/>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Sound analyse- Using specialised microphones to detect changes in sound frequencies or imperfections in the equipment such as cracks in pump casings.</w:t>
      </w:r>
    </w:p>
    <w:p w14:paraId="78AE225D" w14:textId="77777777" w:rsidR="007428D5" w:rsidRPr="007428D5" w:rsidRDefault="007428D5" w:rsidP="007428D5">
      <w:pPr>
        <w:numPr>
          <w:ilvl w:val="0"/>
          <w:numId w:val="23"/>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Electrical analyse- Measuring the current consumed by the equipment to determine if there is any electrical faults.</w:t>
      </w:r>
    </w:p>
    <w:p w14:paraId="4B693335" w14:textId="77777777" w:rsidR="007428D5" w:rsidRPr="007428D5" w:rsidRDefault="007428D5" w:rsidP="007428D5">
      <w:pPr>
        <w:numPr>
          <w:ilvl w:val="0"/>
          <w:numId w:val="23"/>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Process surveys- Taking measurements of the process the equipment is related to and measuring its output.</w:t>
      </w:r>
    </w:p>
    <w:p w14:paraId="1DDE67F9" w14:textId="2E49BE6E"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 xml:space="preserve">When monitoring the equipment, all measurements shouldn’t be used as definite proof of a problem occurring but just as justification that maintenance is needed to </w:t>
      </w:r>
      <w:r w:rsidR="006456C3">
        <w:rPr>
          <w:rFonts w:ascii="Arial" w:eastAsia="Calibri" w:hAnsi="Arial"/>
          <w:noProof/>
          <w:sz w:val="24"/>
          <w:szCs w:val="22"/>
          <w:lang w:eastAsia="en-US"/>
        </w:rPr>
        <w:lastRenderedPageBreak/>
        <mc:AlternateContent>
          <mc:Choice Requires="wpi">
            <w:drawing>
              <wp:anchor distT="0" distB="0" distL="114300" distR="114300" simplePos="0" relativeHeight="251891712" behindDoc="0" locked="0" layoutInCell="1" allowOverlap="1" wp14:anchorId="6037F2B0" wp14:editId="387DCA35">
                <wp:simplePos x="0" y="0"/>
                <wp:positionH relativeFrom="column">
                  <wp:posOffset>1236980</wp:posOffset>
                </wp:positionH>
                <wp:positionV relativeFrom="paragraph">
                  <wp:posOffset>-318770</wp:posOffset>
                </wp:positionV>
                <wp:extent cx="684465" cy="328295"/>
                <wp:effectExtent l="38100" t="25400" r="0" b="40005"/>
                <wp:wrapNone/>
                <wp:docPr id="235" name="Ink 235"/>
                <wp:cNvGraphicFramePr/>
                <a:graphic xmlns:a="http://schemas.openxmlformats.org/drawingml/2006/main">
                  <a:graphicData uri="http://schemas.microsoft.com/office/word/2010/wordprocessingInk">
                    <w14:contentPart bwMode="auto" r:id="rId163">
                      <w14:nvContentPartPr>
                        <w14:cNvContentPartPr/>
                      </w14:nvContentPartPr>
                      <w14:xfrm>
                        <a:off x="0" y="0"/>
                        <a:ext cx="684465" cy="328295"/>
                      </w14:xfrm>
                    </w14:contentPart>
                  </a:graphicData>
                </a:graphic>
              </wp:anchor>
            </w:drawing>
          </mc:Choice>
          <mc:Fallback>
            <w:pict>
              <v:shape w14:anchorId="7F69C5AA" id="Ink 235" o:spid="_x0000_s1026" type="#_x0000_t75" style="position:absolute;margin-left:96.8pt;margin-top:-25.7pt;width:55.15pt;height:27.05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">
                <v:imagedata r:id="rId164" o:title=""/>
              </v:shape>
            </w:pict>
          </mc:Fallback>
        </mc:AlternateContent>
      </w:r>
      <w:r w:rsidRPr="007428D5">
        <w:rPr>
          <w:rFonts w:ascii="Arial" w:eastAsia="Calibri" w:hAnsi="Arial"/>
          <w:sz w:val="24"/>
          <w:szCs w:val="22"/>
          <w:lang w:eastAsia="en-US"/>
        </w:rPr>
        <w:t xml:space="preserve">be moved forward. Each technique could be give false information and thus parameters should be set such as the measurements taken after 2 hours of running time at least to ensure consistent variables of the equipment. </w:t>
      </w:r>
    </w:p>
    <w:p w14:paraId="78478EA0" w14:textId="10937B6C" w:rsidR="007428D5" w:rsidRPr="007428D5" w:rsidRDefault="0099109A"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896832" behindDoc="0" locked="0" layoutInCell="1" allowOverlap="1" wp14:anchorId="04F28D4B" wp14:editId="5DABDB83">
                <wp:simplePos x="0" y="0"/>
                <wp:positionH relativeFrom="column">
                  <wp:posOffset>452364</wp:posOffset>
                </wp:positionH>
                <wp:positionV relativeFrom="paragraph">
                  <wp:posOffset>1414112</wp:posOffset>
                </wp:positionV>
                <wp:extent cx="642240" cy="342000"/>
                <wp:effectExtent l="38100" t="38100" r="31115" b="39370"/>
                <wp:wrapNone/>
                <wp:docPr id="240" name="Ink 240"/>
                <wp:cNvGraphicFramePr/>
                <a:graphic xmlns:a="http://schemas.openxmlformats.org/drawingml/2006/main">
                  <a:graphicData uri="http://schemas.microsoft.com/office/word/2010/wordprocessingInk">
                    <w14:contentPart bwMode="auto" r:id="rId165">
                      <w14:nvContentPartPr>
                        <w14:cNvContentPartPr/>
                      </w14:nvContentPartPr>
                      <w14:xfrm>
                        <a:off x="0" y="0"/>
                        <a:ext cx="642240" cy="342000"/>
                      </w14:xfrm>
                    </w14:contentPart>
                  </a:graphicData>
                </a:graphic>
              </wp:anchor>
            </w:drawing>
          </mc:Choice>
          <mc:Fallback>
            <w:pict>
              <v:shape w14:anchorId="3690AE11" id="Ink 240" o:spid="_x0000_s1026" type="#_x0000_t75" style="position:absolute;margin-left:35pt;margin-top:110.75pt;width:51.75pt;height:28.15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">
                <v:imagedata r:id="rId166" o:title=""/>
              </v:shape>
            </w:pict>
          </mc:Fallback>
        </mc:AlternateContent>
      </w:r>
      <w:r w:rsidR="006456C3">
        <w:rPr>
          <w:rFonts w:ascii="Arial" w:eastAsia="Calibri" w:hAnsi="Arial"/>
          <w:noProof/>
          <w:sz w:val="24"/>
          <w:szCs w:val="22"/>
          <w:lang w:eastAsia="en-US"/>
        </w:rPr>
        <mc:AlternateContent>
          <mc:Choice Requires="wpi">
            <w:drawing>
              <wp:anchor distT="0" distB="0" distL="114300" distR="114300" simplePos="0" relativeHeight="251895808" behindDoc="0" locked="0" layoutInCell="1" allowOverlap="1" wp14:anchorId="29D6DF59" wp14:editId="383E43A7">
                <wp:simplePos x="0" y="0"/>
                <wp:positionH relativeFrom="column">
                  <wp:posOffset>5753735</wp:posOffset>
                </wp:positionH>
                <wp:positionV relativeFrom="paragraph">
                  <wp:posOffset>23495</wp:posOffset>
                </wp:positionV>
                <wp:extent cx="416210" cy="374650"/>
                <wp:effectExtent l="38100" t="25400" r="15875" b="44450"/>
                <wp:wrapNone/>
                <wp:docPr id="239" name="Ink 239"/>
                <wp:cNvGraphicFramePr/>
                <a:graphic xmlns:a="http://schemas.openxmlformats.org/drawingml/2006/main">
                  <a:graphicData uri="http://schemas.microsoft.com/office/word/2010/wordprocessingInk">
                    <w14:contentPart bwMode="auto" r:id="rId167">
                      <w14:nvContentPartPr>
                        <w14:cNvContentPartPr/>
                      </w14:nvContentPartPr>
                      <w14:xfrm>
                        <a:off x="0" y="0"/>
                        <a:ext cx="416210" cy="374650"/>
                      </w14:xfrm>
                    </w14:contentPart>
                  </a:graphicData>
                </a:graphic>
              </wp:anchor>
            </w:drawing>
          </mc:Choice>
          <mc:Fallback>
            <w:pict>
              <v:shape w14:anchorId="41CA7B26" id="Ink 239" o:spid="_x0000_s1026" type="#_x0000_t75" style="position:absolute;margin-left:452.45pt;margin-top:1.25pt;width:33.95pt;height:30.7pt;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">
                <v:imagedata r:id="rId168" o:title=""/>
              </v:shape>
            </w:pict>
          </mc:Fallback>
        </mc:AlternateContent>
      </w:r>
      <w:r w:rsidR="006456C3">
        <w:rPr>
          <w:rFonts w:ascii="Arial" w:eastAsia="Calibri" w:hAnsi="Arial"/>
          <w:noProof/>
          <w:sz w:val="24"/>
          <w:szCs w:val="22"/>
          <w:lang w:eastAsia="en-US"/>
        </w:rPr>
        <mc:AlternateContent>
          <mc:Choice Requires="wpi">
            <w:drawing>
              <wp:anchor distT="0" distB="0" distL="114300" distR="114300" simplePos="0" relativeHeight="251892736" behindDoc="0" locked="0" layoutInCell="1" allowOverlap="1" wp14:anchorId="423AC1A1" wp14:editId="2979D51C">
                <wp:simplePos x="0" y="0"/>
                <wp:positionH relativeFrom="column">
                  <wp:posOffset>4100604</wp:posOffset>
                </wp:positionH>
                <wp:positionV relativeFrom="paragraph">
                  <wp:posOffset>37832</wp:posOffset>
                </wp:positionV>
                <wp:extent cx="826920" cy="360720"/>
                <wp:effectExtent l="38100" t="38100" r="24130" b="33020"/>
                <wp:wrapNone/>
                <wp:docPr id="236" name="Ink 236"/>
                <wp:cNvGraphicFramePr/>
                <a:graphic xmlns:a="http://schemas.openxmlformats.org/drawingml/2006/main">
                  <a:graphicData uri="http://schemas.microsoft.com/office/word/2010/wordprocessingInk">
                    <w14:contentPart bwMode="auto" r:id="rId169">
                      <w14:nvContentPartPr>
                        <w14:cNvContentPartPr/>
                      </w14:nvContentPartPr>
                      <w14:xfrm>
                        <a:off x="0" y="0"/>
                        <a:ext cx="826920" cy="360720"/>
                      </w14:xfrm>
                    </w14:contentPart>
                  </a:graphicData>
                </a:graphic>
              </wp:anchor>
            </w:drawing>
          </mc:Choice>
          <mc:Fallback>
            <w:pict>
              <v:shape w14:anchorId="4935192A" id="Ink 236" o:spid="_x0000_s1026" type="#_x0000_t75" style="position:absolute;margin-left:322.3pt;margin-top:2.4pt;width:66.3pt;height:29.6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">
                <v:imagedata r:id="rId170" o:title=""/>
              </v:shape>
            </w:pict>
          </mc:Fallback>
        </mc:AlternateContent>
      </w:r>
      <w:r w:rsidR="007428D5" w:rsidRPr="007428D5">
        <w:rPr>
          <w:rFonts w:ascii="Arial" w:eastAsia="Calibri" w:hAnsi="Arial"/>
          <w:sz w:val="24"/>
          <w:szCs w:val="22"/>
          <w:lang w:eastAsia="en-US"/>
        </w:rPr>
        <w:tab/>
        <w:t>Due to the urgency of the pumps requirements of being used as cooling water, I believe that a run to failure strategy would be dangerous to do if both pumps were to fail simultaneously or fail to run when needed. This is because it could endanger the process which is exothermic and could have affects such as the process becoming out of control, putting the health and safety of workers at risk. Though a run to failure could be more cost effective, the benefit doesn’t out way the risk.</w:t>
      </w:r>
    </w:p>
    <w:p w14:paraId="6C3781CA" w14:textId="62CE3697" w:rsidR="007428D5" w:rsidRPr="007428D5" w:rsidRDefault="0099109A"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13216" behindDoc="0" locked="0" layoutInCell="1" allowOverlap="1" wp14:anchorId="2EB69A77" wp14:editId="45479F38">
                <wp:simplePos x="0" y="0"/>
                <wp:positionH relativeFrom="column">
                  <wp:posOffset>4705350</wp:posOffset>
                </wp:positionH>
                <wp:positionV relativeFrom="paragraph">
                  <wp:posOffset>1453515</wp:posOffset>
                </wp:positionV>
                <wp:extent cx="1263670" cy="295530"/>
                <wp:effectExtent l="38100" t="38100" r="44450" b="34925"/>
                <wp:wrapNone/>
                <wp:docPr id="256" name="Ink 256"/>
                <wp:cNvGraphicFramePr/>
                <a:graphic xmlns:a="http://schemas.openxmlformats.org/drawingml/2006/main">
                  <a:graphicData uri="http://schemas.microsoft.com/office/word/2010/wordprocessingInk">
                    <w14:contentPart bwMode="auto" r:id="rId171">
                      <w14:nvContentPartPr>
                        <w14:cNvContentPartPr/>
                      </w14:nvContentPartPr>
                      <w14:xfrm>
                        <a:off x="0" y="0"/>
                        <a:ext cx="1263670" cy="295530"/>
                      </w14:xfrm>
                    </w14:contentPart>
                  </a:graphicData>
                </a:graphic>
              </wp:anchor>
            </w:drawing>
          </mc:Choice>
          <mc:Fallback>
            <w:pict>
              <v:shape w14:anchorId="6FEBF91D" id="Ink 256" o:spid="_x0000_s1026" type="#_x0000_t75" style="position:absolute;margin-left:369.9pt;margin-top:113.85pt;width:100.7pt;height:24.45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">
                <v:imagedata r:id="rId172"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902976" behindDoc="0" locked="0" layoutInCell="1" allowOverlap="1" wp14:anchorId="7A0EDDF2" wp14:editId="729A6B59">
                <wp:simplePos x="0" y="0"/>
                <wp:positionH relativeFrom="column">
                  <wp:posOffset>4705350</wp:posOffset>
                </wp:positionH>
                <wp:positionV relativeFrom="paragraph">
                  <wp:posOffset>1231265</wp:posOffset>
                </wp:positionV>
                <wp:extent cx="605100" cy="318770"/>
                <wp:effectExtent l="38100" t="25400" r="5080" b="49530"/>
                <wp:wrapNone/>
                <wp:docPr id="246" name="Ink 246"/>
                <wp:cNvGraphicFramePr/>
                <a:graphic xmlns:a="http://schemas.openxmlformats.org/drawingml/2006/main">
                  <a:graphicData uri="http://schemas.microsoft.com/office/word/2010/wordprocessingInk">
                    <w14:contentPart bwMode="auto" r:id="rId173">
                      <w14:nvContentPartPr>
                        <w14:cNvContentPartPr/>
                      </w14:nvContentPartPr>
                      <w14:xfrm>
                        <a:off x="0" y="0"/>
                        <a:ext cx="605100" cy="318770"/>
                      </w14:xfrm>
                    </w14:contentPart>
                  </a:graphicData>
                </a:graphic>
              </wp:anchor>
            </w:drawing>
          </mc:Choice>
          <mc:Fallback>
            <w:pict>
              <v:shape w14:anchorId="4483BCA4" id="Ink 246" o:spid="_x0000_s1026" type="#_x0000_t75" style="position:absolute;margin-left:369.9pt;margin-top:96.35pt;width:48.9pt;height:26.3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">
                <v:imagedata r:id="rId174"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899904" behindDoc="0" locked="0" layoutInCell="1" allowOverlap="1" wp14:anchorId="52697045" wp14:editId="7AD5D191">
                <wp:simplePos x="0" y="0"/>
                <wp:positionH relativeFrom="column">
                  <wp:posOffset>2350644</wp:posOffset>
                </wp:positionH>
                <wp:positionV relativeFrom="paragraph">
                  <wp:posOffset>1204078</wp:posOffset>
                </wp:positionV>
                <wp:extent cx="693000" cy="199080"/>
                <wp:effectExtent l="38100" t="38100" r="31115" b="42545"/>
                <wp:wrapNone/>
                <wp:docPr id="243" name="Ink 243"/>
                <wp:cNvGraphicFramePr/>
                <a:graphic xmlns:a="http://schemas.openxmlformats.org/drawingml/2006/main">
                  <a:graphicData uri="http://schemas.microsoft.com/office/word/2010/wordprocessingInk">
                    <w14:contentPart bwMode="auto" r:id="rId175">
                      <w14:nvContentPartPr>
                        <w14:cNvContentPartPr/>
                      </w14:nvContentPartPr>
                      <w14:xfrm>
                        <a:off x="0" y="0"/>
                        <a:ext cx="693000" cy="199080"/>
                      </w14:xfrm>
                    </w14:contentPart>
                  </a:graphicData>
                </a:graphic>
              </wp:anchor>
            </w:drawing>
          </mc:Choice>
          <mc:Fallback>
            <w:pict>
              <v:shape w14:anchorId="319F45DC" id="Ink 243" o:spid="_x0000_s1026" type="#_x0000_t75" style="position:absolute;margin-left:184.5pt;margin-top:94.2pt;width:55.75pt;height:16.9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">
                <v:imagedata r:id="rId176"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898880" behindDoc="0" locked="0" layoutInCell="1" allowOverlap="1" wp14:anchorId="37B84C67" wp14:editId="7757ABF8">
                <wp:simplePos x="0" y="0"/>
                <wp:positionH relativeFrom="column">
                  <wp:posOffset>447684</wp:posOffset>
                </wp:positionH>
                <wp:positionV relativeFrom="paragraph">
                  <wp:posOffset>668398</wp:posOffset>
                </wp:positionV>
                <wp:extent cx="794520" cy="388440"/>
                <wp:effectExtent l="38100" t="38100" r="31115" b="43815"/>
                <wp:wrapNone/>
                <wp:docPr id="242" name="Ink 242"/>
                <wp:cNvGraphicFramePr/>
                <a:graphic xmlns:a="http://schemas.openxmlformats.org/drawingml/2006/main">
                  <a:graphicData uri="http://schemas.microsoft.com/office/word/2010/wordprocessingInk">
                    <w14:contentPart bwMode="auto" r:id="rId177">
                      <w14:nvContentPartPr>
                        <w14:cNvContentPartPr/>
                      </w14:nvContentPartPr>
                      <w14:xfrm>
                        <a:off x="0" y="0"/>
                        <a:ext cx="794520" cy="388440"/>
                      </w14:xfrm>
                    </w14:contentPart>
                  </a:graphicData>
                </a:graphic>
              </wp:anchor>
            </w:drawing>
          </mc:Choice>
          <mc:Fallback>
            <w:pict>
              <v:shape w14:anchorId="5FF52239" id="Ink 242" o:spid="_x0000_s1026" type="#_x0000_t75" style="position:absolute;margin-left:34.45pt;margin-top:51.85pt;width:64.2pt;height:32.2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">
                <v:imagedata r:id="rId178" o:title=""/>
              </v:shape>
            </w:pict>
          </mc:Fallback>
        </mc:AlternateContent>
      </w:r>
      <w:r>
        <w:rPr>
          <w:rFonts w:ascii="Arial" w:eastAsia="Calibri" w:hAnsi="Arial"/>
          <w:noProof/>
          <w:sz w:val="24"/>
          <w:szCs w:val="22"/>
          <w:lang w:eastAsia="en-US"/>
        </w:rPr>
        <mc:AlternateContent>
          <mc:Choice Requires="wpi">
            <w:drawing>
              <wp:anchor distT="0" distB="0" distL="114300" distR="114300" simplePos="0" relativeHeight="251897856" behindDoc="0" locked="0" layoutInCell="1" allowOverlap="1" wp14:anchorId="513070DF" wp14:editId="7BBA8715">
                <wp:simplePos x="0" y="0"/>
                <wp:positionH relativeFrom="column">
                  <wp:posOffset>2447484</wp:posOffset>
                </wp:positionH>
                <wp:positionV relativeFrom="paragraph">
                  <wp:posOffset>257278</wp:posOffset>
                </wp:positionV>
                <wp:extent cx="882360" cy="351360"/>
                <wp:effectExtent l="38100" t="38100" r="0" b="42545"/>
                <wp:wrapNone/>
                <wp:docPr id="241" name="Ink 241"/>
                <wp:cNvGraphicFramePr/>
                <a:graphic xmlns:a="http://schemas.openxmlformats.org/drawingml/2006/main">
                  <a:graphicData uri="http://schemas.microsoft.com/office/word/2010/wordprocessingInk">
                    <w14:contentPart bwMode="auto" r:id="rId179">
                      <w14:nvContentPartPr>
                        <w14:cNvContentPartPr/>
                      </w14:nvContentPartPr>
                      <w14:xfrm>
                        <a:off x="0" y="0"/>
                        <a:ext cx="882360" cy="351360"/>
                      </w14:xfrm>
                    </w14:contentPart>
                  </a:graphicData>
                </a:graphic>
              </wp:anchor>
            </w:drawing>
          </mc:Choice>
          <mc:Fallback>
            <w:pict>
              <v:shape w14:anchorId="1D2166CC" id="Ink 241" o:spid="_x0000_s1026" type="#_x0000_t75" style="position:absolute;margin-left:192.1pt;margin-top:19.65pt;width:70.7pt;height:28.85pt;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">
                <v:imagedata r:id="rId180" o:title=""/>
              </v:shape>
            </w:pict>
          </mc:Fallback>
        </mc:AlternateContent>
      </w:r>
      <w:r w:rsidR="007428D5" w:rsidRPr="007428D5">
        <w:rPr>
          <w:rFonts w:ascii="Arial" w:eastAsia="Calibri" w:hAnsi="Arial"/>
          <w:sz w:val="24"/>
          <w:szCs w:val="22"/>
          <w:lang w:eastAsia="en-US"/>
        </w:rPr>
        <w:tab/>
        <w:t xml:space="preserve">I believe that the needed maintenance plan for the pumps would include a planned maintenance strategy for common services of the equipment while also implementing condition base monitoring to forecast if the pump will fail sooner than expected. Though it will be more expensive to take the pumps out of service sooner than needed, the benefit of securing health and safety of the employees and process safety out ways the additional cost. </w:t>
      </w:r>
    </w:p>
    <w:p w14:paraId="287B115A" w14:textId="1DA0E3AE" w:rsidR="007428D5" w:rsidRPr="007428D5" w:rsidRDefault="007428D5" w:rsidP="007428D5">
      <w:pPr>
        <w:keepNext/>
        <w:keepLines/>
        <w:spacing w:before="240" w:line="360" w:lineRule="auto"/>
        <w:outlineLvl w:val="0"/>
        <w:rPr>
          <w:rFonts w:ascii="Arial" w:hAnsi="Arial"/>
          <w:b/>
          <w:sz w:val="24"/>
          <w:szCs w:val="32"/>
          <w:lang w:eastAsia="en-US"/>
        </w:rPr>
      </w:pPr>
      <w:bookmarkStart w:id="6" w:name="_Toc37960564"/>
      <w:r w:rsidRPr="007428D5">
        <w:rPr>
          <w:rFonts w:ascii="Arial" w:hAnsi="Arial"/>
          <w:b/>
          <w:sz w:val="24"/>
          <w:szCs w:val="32"/>
          <w:lang w:eastAsia="en-US"/>
        </w:rPr>
        <w:t>Task 5.</w:t>
      </w:r>
      <w:bookmarkEnd w:id="6"/>
    </w:p>
    <w:p w14:paraId="145583FD"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ab/>
        <w:t xml:space="preserve">35-CM-101B is an air compressor found in the utility section of the Pembroke Refinery which is vital for producing instrument and utility air for the use of operations and the control systems found on site. The compressor itself is an Ingersoll Rand JOY centrifugal air compressor, holding three stages of compression and oil cooling before producing upwards of 7Bar of pressure used across the refinery. </w:t>
      </w:r>
    </w:p>
    <w:p w14:paraId="2FB52FAB"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ab/>
        <w:t>The compressor itself is made up of;</w:t>
      </w:r>
    </w:p>
    <w:p w14:paraId="54F273C9" w14:textId="0C7F1521" w:rsidR="007428D5" w:rsidRPr="007428D5" w:rsidRDefault="00503366" w:rsidP="007428D5">
      <w:pPr>
        <w:numPr>
          <w:ilvl w:val="0"/>
          <w:numId w:val="24"/>
        </w:numPr>
        <w:spacing w:after="160" w:line="360" w:lineRule="auto"/>
        <w:contextualSpacing/>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14240" behindDoc="0" locked="0" layoutInCell="1" allowOverlap="1" wp14:anchorId="025A499D" wp14:editId="2A9784A6">
                <wp:simplePos x="0" y="0"/>
                <wp:positionH relativeFrom="column">
                  <wp:posOffset>3112404</wp:posOffset>
                </wp:positionH>
                <wp:positionV relativeFrom="paragraph">
                  <wp:posOffset>142242</wp:posOffset>
                </wp:positionV>
                <wp:extent cx="9720" cy="5400"/>
                <wp:effectExtent l="38100" t="38100" r="41275" b="33020"/>
                <wp:wrapNone/>
                <wp:docPr id="257" name="Ink 257"/>
                <wp:cNvGraphicFramePr/>
                <a:graphic xmlns:a="http://schemas.openxmlformats.org/drawingml/2006/main">
                  <a:graphicData uri="http://schemas.microsoft.com/office/word/2010/wordprocessingInk">
                    <w14:contentPart bwMode="auto" r:id="rId181">
                      <w14:nvContentPartPr>
                        <w14:cNvContentPartPr/>
                      </w14:nvContentPartPr>
                      <w14:xfrm>
                        <a:off x="0" y="0"/>
                        <a:ext cx="9720" cy="5400"/>
                      </w14:xfrm>
                    </w14:contentPart>
                  </a:graphicData>
                </a:graphic>
              </wp:anchor>
            </w:drawing>
          </mc:Choice>
          <mc:Fallback>
            <w:pict>
              <v:shape w14:anchorId="54FD78D3" id="Ink 257" o:spid="_x0000_s1026" type="#_x0000_t75" style="position:absolute;margin-left:244.25pt;margin-top:10.4pt;width:2.35pt;height:2.1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">
                <v:imagedata r:id="rId182" o:title=""/>
              </v:shape>
            </w:pict>
          </mc:Fallback>
        </mc:AlternateContent>
      </w:r>
      <w:r w:rsidR="007428D5" w:rsidRPr="007428D5">
        <w:rPr>
          <w:rFonts w:ascii="Arial" w:eastAsia="Calibri" w:hAnsi="Arial"/>
          <w:sz w:val="24"/>
          <w:szCs w:val="22"/>
          <w:lang w:eastAsia="en-US"/>
        </w:rPr>
        <w:t>One large and one small electric motor.</w:t>
      </w:r>
    </w:p>
    <w:p w14:paraId="7450B67D" w14:textId="55A34E9A" w:rsidR="007428D5" w:rsidRPr="007428D5" w:rsidRDefault="00503366" w:rsidP="007428D5">
      <w:pPr>
        <w:numPr>
          <w:ilvl w:val="0"/>
          <w:numId w:val="24"/>
        </w:numPr>
        <w:spacing w:after="160" w:line="360" w:lineRule="auto"/>
        <w:contextualSpacing/>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15264" behindDoc="0" locked="0" layoutInCell="1" allowOverlap="1" wp14:anchorId="750B5337" wp14:editId="41D9D2CF">
                <wp:simplePos x="0" y="0"/>
                <wp:positionH relativeFrom="column">
                  <wp:posOffset>1255884</wp:posOffset>
                </wp:positionH>
                <wp:positionV relativeFrom="paragraph">
                  <wp:posOffset>142072</wp:posOffset>
                </wp:positionV>
                <wp:extent cx="9720" cy="14040"/>
                <wp:effectExtent l="38100" t="38100" r="41275" b="36830"/>
                <wp:wrapNone/>
                <wp:docPr id="258" name="Ink 258"/>
                <wp:cNvGraphicFramePr/>
                <a:graphic xmlns:a="http://schemas.openxmlformats.org/drawingml/2006/main">
                  <a:graphicData uri="http://schemas.microsoft.com/office/word/2010/wordprocessingInk">
                    <w14:contentPart bwMode="auto" r:id="rId183">
                      <w14:nvContentPartPr>
                        <w14:cNvContentPartPr/>
                      </w14:nvContentPartPr>
                      <w14:xfrm>
                        <a:off x="0" y="0"/>
                        <a:ext cx="9720" cy="14040"/>
                      </w14:xfrm>
                    </w14:contentPart>
                  </a:graphicData>
                </a:graphic>
              </wp:anchor>
            </w:drawing>
          </mc:Choice>
          <mc:Fallback>
            <w:pict>
              <v:shape w14:anchorId="566EBD9B" id="Ink 258" o:spid="_x0000_s1026" type="#_x0000_t75" style="position:absolute;margin-left:98.1pt;margin-top:10.4pt;width:2.35pt;height:2.7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">
                <v:imagedata r:id="rId184" o:title=""/>
              </v:shape>
            </w:pict>
          </mc:Fallback>
        </mc:AlternateContent>
      </w:r>
      <w:r w:rsidR="007428D5" w:rsidRPr="007428D5">
        <w:rPr>
          <w:rFonts w:ascii="Arial" w:eastAsia="Calibri" w:hAnsi="Arial"/>
          <w:sz w:val="24"/>
          <w:szCs w:val="22"/>
          <w:lang w:eastAsia="en-US"/>
        </w:rPr>
        <w:t>Gearbox.</w:t>
      </w:r>
    </w:p>
    <w:p w14:paraId="5775DCC2" w14:textId="77777777" w:rsidR="007428D5" w:rsidRPr="007428D5" w:rsidRDefault="007428D5" w:rsidP="007428D5">
      <w:pPr>
        <w:numPr>
          <w:ilvl w:val="0"/>
          <w:numId w:val="24"/>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Three compression stages.</w:t>
      </w:r>
    </w:p>
    <w:p w14:paraId="5FA2E859" w14:textId="77777777" w:rsidR="007428D5" w:rsidRPr="007428D5" w:rsidRDefault="007428D5" w:rsidP="007428D5">
      <w:pPr>
        <w:numPr>
          <w:ilvl w:val="0"/>
          <w:numId w:val="24"/>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Three cooling stages.</w:t>
      </w:r>
    </w:p>
    <w:p w14:paraId="07B8916D" w14:textId="2F1F96B2" w:rsidR="007428D5" w:rsidRPr="007428D5" w:rsidRDefault="00503366" w:rsidP="007428D5">
      <w:pPr>
        <w:numPr>
          <w:ilvl w:val="0"/>
          <w:numId w:val="24"/>
        </w:numPr>
        <w:spacing w:after="160" w:line="360" w:lineRule="auto"/>
        <w:contextualSpacing/>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16288" behindDoc="0" locked="0" layoutInCell="1" allowOverlap="1" wp14:anchorId="69E4EA0D" wp14:editId="7DF3E9C1">
                <wp:simplePos x="0" y="0"/>
                <wp:positionH relativeFrom="column">
                  <wp:posOffset>1902444</wp:posOffset>
                </wp:positionH>
                <wp:positionV relativeFrom="paragraph">
                  <wp:posOffset>98087</wp:posOffset>
                </wp:positionV>
                <wp:extent cx="14040" cy="14040"/>
                <wp:effectExtent l="38100" t="38100" r="24130" b="36830"/>
                <wp:wrapNone/>
                <wp:docPr id="259" name="Ink 259"/>
                <wp:cNvGraphicFramePr/>
                <a:graphic xmlns:a="http://schemas.openxmlformats.org/drawingml/2006/main">
                  <a:graphicData uri="http://schemas.microsoft.com/office/word/2010/wordprocessingInk">
                    <w14:contentPart bwMode="auto" r:id="rId185">
                      <w14:nvContentPartPr>
                        <w14:cNvContentPartPr/>
                      </w14:nvContentPartPr>
                      <w14:xfrm>
                        <a:off x="0" y="0"/>
                        <a:ext cx="14040" cy="14040"/>
                      </w14:xfrm>
                    </w14:contentPart>
                  </a:graphicData>
                </a:graphic>
              </wp:anchor>
            </w:drawing>
          </mc:Choice>
          <mc:Fallback>
            <w:pict>
              <v:shape w14:anchorId="6EA7DC15" id="Ink 259" o:spid="_x0000_s1026" type="#_x0000_t75" style="position:absolute;margin-left:149pt;margin-top:6.9pt;width:2.7pt;height:2.7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">
                <v:imagedata r:id="rId186" o:title=""/>
              </v:shape>
            </w:pict>
          </mc:Fallback>
        </mc:AlternateContent>
      </w:r>
      <w:r w:rsidR="007428D5" w:rsidRPr="007428D5">
        <w:rPr>
          <w:rFonts w:ascii="Arial" w:eastAsia="Calibri" w:hAnsi="Arial"/>
          <w:sz w:val="24"/>
          <w:szCs w:val="22"/>
          <w:lang w:eastAsia="en-US"/>
        </w:rPr>
        <w:t>Two control valves.</w:t>
      </w:r>
    </w:p>
    <w:p w14:paraId="4EAFB613" w14:textId="77777777" w:rsidR="007428D5" w:rsidRPr="007428D5" w:rsidRDefault="007428D5" w:rsidP="007428D5">
      <w:pPr>
        <w:numPr>
          <w:ilvl w:val="0"/>
          <w:numId w:val="24"/>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Various monitoring instruments.</w:t>
      </w:r>
    </w:p>
    <w:p w14:paraId="45E8C893" w14:textId="02415266" w:rsidR="007428D5" w:rsidRPr="007428D5" w:rsidRDefault="00503366"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w:lastRenderedPageBreak/>
        <mc:AlternateContent>
          <mc:Choice Requires="wpi">
            <w:drawing>
              <wp:anchor distT="0" distB="0" distL="114300" distR="114300" simplePos="0" relativeHeight="251917312" behindDoc="0" locked="0" layoutInCell="1" allowOverlap="1" wp14:anchorId="1F02C901" wp14:editId="7DA5DB56">
                <wp:simplePos x="0" y="0"/>
                <wp:positionH relativeFrom="column">
                  <wp:posOffset>1320684</wp:posOffset>
                </wp:positionH>
                <wp:positionV relativeFrom="paragraph">
                  <wp:posOffset>179764</wp:posOffset>
                </wp:positionV>
                <wp:extent cx="826920" cy="249840"/>
                <wp:effectExtent l="38100" t="38100" r="24130" b="42545"/>
                <wp:wrapNone/>
                <wp:docPr id="260" name="Ink 260"/>
                <wp:cNvGraphicFramePr/>
                <a:graphic xmlns:a="http://schemas.openxmlformats.org/drawingml/2006/main">
                  <a:graphicData uri="http://schemas.microsoft.com/office/word/2010/wordprocessingInk">
                    <w14:contentPart bwMode="auto" r:id="rId187">
                      <w14:nvContentPartPr>
                        <w14:cNvContentPartPr/>
                      </w14:nvContentPartPr>
                      <w14:xfrm>
                        <a:off x="0" y="0"/>
                        <a:ext cx="826920" cy="249840"/>
                      </w14:xfrm>
                    </w14:contentPart>
                  </a:graphicData>
                </a:graphic>
              </wp:anchor>
            </w:drawing>
          </mc:Choice>
          <mc:Fallback>
            <w:pict>
              <v:shape w14:anchorId="387DCCEF" id="Ink 260" o:spid="_x0000_s1026" type="#_x0000_t75" style="position:absolute;margin-left:103.2pt;margin-top:13.35pt;width:66.75pt;height:21.25pt;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">
                <v:imagedata r:id="rId188" o:title=""/>
              </v:shape>
            </w:pict>
          </mc:Fallback>
        </mc:AlternateContent>
      </w:r>
      <w:r w:rsidR="007428D5" w:rsidRPr="007428D5">
        <w:rPr>
          <w:rFonts w:ascii="Arial" w:eastAsia="Calibri" w:hAnsi="Arial"/>
          <w:sz w:val="24"/>
          <w:szCs w:val="22"/>
          <w:lang w:eastAsia="en-US"/>
        </w:rPr>
        <w:t>To carry an assessment on how to care for the equipment, I will first need to carry out a FMECA assessment to determine what could fail, how it will fail and what effects it will have. I will assess each component with respect to four factors for criticality, each factor will represent;</w:t>
      </w:r>
    </w:p>
    <w:p w14:paraId="0E6388CC" w14:textId="77777777" w:rsidR="007428D5" w:rsidRPr="007428D5" w:rsidRDefault="007428D5" w:rsidP="007428D5">
      <w:pPr>
        <w:numPr>
          <w:ilvl w:val="0"/>
          <w:numId w:val="25"/>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A- Consequences to quality.</w:t>
      </w:r>
    </w:p>
    <w:p w14:paraId="1B83A1F9" w14:textId="77777777" w:rsidR="007428D5" w:rsidRPr="007428D5" w:rsidRDefault="007428D5" w:rsidP="007428D5">
      <w:pPr>
        <w:numPr>
          <w:ilvl w:val="0"/>
          <w:numId w:val="25"/>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B- Consequences to the safety.</w:t>
      </w:r>
    </w:p>
    <w:p w14:paraId="23E99936" w14:textId="77777777" w:rsidR="007428D5" w:rsidRPr="007428D5" w:rsidRDefault="007428D5" w:rsidP="007428D5">
      <w:pPr>
        <w:numPr>
          <w:ilvl w:val="0"/>
          <w:numId w:val="25"/>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C- Consequences to environment.</w:t>
      </w:r>
    </w:p>
    <w:p w14:paraId="53A77898" w14:textId="77777777" w:rsidR="007428D5" w:rsidRPr="007428D5" w:rsidRDefault="007428D5" w:rsidP="007428D5">
      <w:pPr>
        <w:numPr>
          <w:ilvl w:val="0"/>
          <w:numId w:val="25"/>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D- Consequences to operation/ business.</w:t>
      </w:r>
    </w:p>
    <w:p w14:paraId="5ACA401A" w14:textId="499DF70E" w:rsidR="007428D5" w:rsidRPr="007428D5" w:rsidRDefault="00503366"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18336" behindDoc="0" locked="0" layoutInCell="1" allowOverlap="1" wp14:anchorId="4C1BB50B" wp14:editId="47B7943E">
                <wp:simplePos x="0" y="0"/>
                <wp:positionH relativeFrom="column">
                  <wp:posOffset>4156044</wp:posOffset>
                </wp:positionH>
                <wp:positionV relativeFrom="paragraph">
                  <wp:posOffset>123756</wp:posOffset>
                </wp:positionV>
                <wp:extent cx="762480" cy="268200"/>
                <wp:effectExtent l="38100" t="38100" r="0" b="36830"/>
                <wp:wrapNone/>
                <wp:docPr id="261" name="Ink 261"/>
                <wp:cNvGraphicFramePr/>
                <a:graphic xmlns:a="http://schemas.openxmlformats.org/drawingml/2006/main">
                  <a:graphicData uri="http://schemas.microsoft.com/office/word/2010/wordprocessingInk">
                    <w14:contentPart bwMode="auto" r:id="rId189">
                      <w14:nvContentPartPr>
                        <w14:cNvContentPartPr/>
                      </w14:nvContentPartPr>
                      <w14:xfrm>
                        <a:off x="0" y="0"/>
                        <a:ext cx="762480" cy="268200"/>
                      </w14:xfrm>
                    </w14:contentPart>
                  </a:graphicData>
                </a:graphic>
              </wp:anchor>
            </w:drawing>
          </mc:Choice>
          <mc:Fallback>
            <w:pict>
              <v:shape w14:anchorId="2FE491FB" id="Ink 261" o:spid="_x0000_s1026" type="#_x0000_t75" style="position:absolute;margin-left:326.45pt;margin-top:8.95pt;width:61.7pt;height:22.7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">
                <v:imagedata r:id="rId190" o:title=""/>
              </v:shape>
            </w:pict>
          </mc:Fallback>
        </mc:AlternateContent>
      </w:r>
      <w:r w:rsidR="007428D5" w:rsidRPr="007428D5">
        <w:rPr>
          <w:rFonts w:ascii="Arial" w:eastAsia="Calibri" w:hAnsi="Arial"/>
          <w:sz w:val="24"/>
          <w:szCs w:val="22"/>
          <w:lang w:eastAsia="en-US"/>
        </w:rPr>
        <w:t>This will be assessed from one to five where one is little or no impact and five is devastating impact (i.e. shutdown of equipment or loss of life).</w:t>
      </w:r>
    </w:p>
    <w:tbl>
      <w:tblPr>
        <w:tblStyle w:val="TableGrid1"/>
        <w:tblW w:w="0" w:type="auto"/>
        <w:tblLook w:val="04A0" w:firstRow="1" w:lastRow="0" w:firstColumn="1" w:lastColumn="0" w:noHBand="0" w:noVBand="1"/>
      </w:tblPr>
      <w:tblGrid>
        <w:gridCol w:w="2667"/>
        <w:gridCol w:w="1269"/>
        <w:gridCol w:w="1270"/>
        <w:gridCol w:w="1270"/>
        <w:gridCol w:w="1270"/>
        <w:gridCol w:w="1270"/>
      </w:tblGrid>
      <w:tr w:rsidR="007428D5" w:rsidRPr="007428D5" w14:paraId="3263FB69" w14:textId="77777777" w:rsidTr="0053553D">
        <w:tc>
          <w:tcPr>
            <w:tcW w:w="2689" w:type="dxa"/>
          </w:tcPr>
          <w:p w14:paraId="1C09F9F8" w14:textId="77777777" w:rsidR="007428D5" w:rsidRPr="007428D5" w:rsidRDefault="007428D5" w:rsidP="007428D5">
            <w:pPr>
              <w:spacing w:line="360" w:lineRule="auto"/>
              <w:rPr>
                <w:rFonts w:ascii="Arial" w:hAnsi="Arial"/>
                <w:b/>
                <w:bCs/>
                <w:sz w:val="24"/>
                <w:lang w:eastAsia="en-US"/>
              </w:rPr>
            </w:pPr>
            <w:r w:rsidRPr="007428D5">
              <w:rPr>
                <w:rFonts w:ascii="Arial" w:hAnsi="Arial"/>
                <w:b/>
                <w:bCs/>
                <w:sz w:val="24"/>
                <w:lang w:eastAsia="en-US"/>
              </w:rPr>
              <w:t>Component</w:t>
            </w:r>
          </w:p>
        </w:tc>
        <w:tc>
          <w:tcPr>
            <w:tcW w:w="1275" w:type="dxa"/>
          </w:tcPr>
          <w:p w14:paraId="45C74E60"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Factor A</w:t>
            </w:r>
          </w:p>
        </w:tc>
        <w:tc>
          <w:tcPr>
            <w:tcW w:w="1276" w:type="dxa"/>
          </w:tcPr>
          <w:p w14:paraId="0A1683F5"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Factor B</w:t>
            </w:r>
          </w:p>
        </w:tc>
        <w:tc>
          <w:tcPr>
            <w:tcW w:w="1276" w:type="dxa"/>
          </w:tcPr>
          <w:p w14:paraId="1CD101A2"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Factor C</w:t>
            </w:r>
          </w:p>
        </w:tc>
        <w:tc>
          <w:tcPr>
            <w:tcW w:w="1276" w:type="dxa"/>
          </w:tcPr>
          <w:p w14:paraId="19385D19"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Factor D</w:t>
            </w:r>
          </w:p>
        </w:tc>
        <w:tc>
          <w:tcPr>
            <w:tcW w:w="1224" w:type="dxa"/>
          </w:tcPr>
          <w:p w14:paraId="2258593B"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A</w:t>
            </w:r>
            <w:r w:rsidRPr="007428D5">
              <w:rPr>
                <w:rFonts w:ascii="Arial" w:hAnsi="Arial"/>
                <w:sz w:val="24"/>
                <w:lang w:eastAsia="en-US"/>
              </w:rPr>
              <w:t>x</w:t>
            </w:r>
            <w:r w:rsidRPr="007428D5">
              <w:rPr>
                <w:rFonts w:ascii="Arial" w:hAnsi="Arial"/>
                <w:b/>
                <w:bCs/>
                <w:sz w:val="24"/>
                <w:lang w:eastAsia="en-US"/>
              </w:rPr>
              <w:t>B</w:t>
            </w:r>
            <w:r w:rsidRPr="007428D5">
              <w:rPr>
                <w:rFonts w:ascii="Arial" w:hAnsi="Arial"/>
                <w:sz w:val="24"/>
                <w:lang w:eastAsia="en-US"/>
              </w:rPr>
              <w:t>x</w:t>
            </w:r>
            <w:r w:rsidRPr="007428D5">
              <w:rPr>
                <w:rFonts w:ascii="Arial" w:hAnsi="Arial"/>
                <w:b/>
                <w:bCs/>
                <w:sz w:val="24"/>
                <w:lang w:eastAsia="en-US"/>
              </w:rPr>
              <w:t>C</w:t>
            </w:r>
            <w:r w:rsidRPr="007428D5">
              <w:rPr>
                <w:rFonts w:ascii="Arial" w:hAnsi="Arial"/>
                <w:sz w:val="24"/>
                <w:lang w:eastAsia="en-US"/>
              </w:rPr>
              <w:t>x</w:t>
            </w:r>
            <w:r w:rsidRPr="007428D5">
              <w:rPr>
                <w:rFonts w:ascii="Arial" w:hAnsi="Arial"/>
                <w:b/>
                <w:bCs/>
                <w:sz w:val="24"/>
                <w:lang w:eastAsia="en-US"/>
              </w:rPr>
              <w:t>D</w:t>
            </w:r>
          </w:p>
        </w:tc>
      </w:tr>
      <w:tr w:rsidR="007428D5" w:rsidRPr="007428D5" w14:paraId="2F33594D" w14:textId="77777777" w:rsidTr="0053553D">
        <w:tc>
          <w:tcPr>
            <w:tcW w:w="2689" w:type="dxa"/>
          </w:tcPr>
          <w:p w14:paraId="40B0AFDB"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Electric Motor Failure.</w:t>
            </w:r>
          </w:p>
        </w:tc>
        <w:tc>
          <w:tcPr>
            <w:tcW w:w="1275" w:type="dxa"/>
          </w:tcPr>
          <w:p w14:paraId="55572DB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76" w:type="dxa"/>
          </w:tcPr>
          <w:p w14:paraId="0C809D92"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3D299B58"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0039466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24" w:type="dxa"/>
          </w:tcPr>
          <w:p w14:paraId="304DAEB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75</w:t>
            </w:r>
          </w:p>
        </w:tc>
      </w:tr>
      <w:tr w:rsidR="007428D5" w:rsidRPr="007428D5" w14:paraId="34583A88" w14:textId="77777777" w:rsidTr="0053553D">
        <w:tc>
          <w:tcPr>
            <w:tcW w:w="2689" w:type="dxa"/>
          </w:tcPr>
          <w:p w14:paraId="5FF5AC26"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Gearbox Failure</w:t>
            </w:r>
          </w:p>
        </w:tc>
        <w:tc>
          <w:tcPr>
            <w:tcW w:w="1275" w:type="dxa"/>
          </w:tcPr>
          <w:p w14:paraId="6EDA0B16"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76" w:type="dxa"/>
          </w:tcPr>
          <w:p w14:paraId="3DE850AA"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146B6566"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771DB326"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24" w:type="dxa"/>
          </w:tcPr>
          <w:p w14:paraId="496EA26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50</w:t>
            </w:r>
          </w:p>
        </w:tc>
      </w:tr>
      <w:tr w:rsidR="007428D5" w:rsidRPr="007428D5" w14:paraId="25F164AA" w14:textId="77777777" w:rsidTr="0053553D">
        <w:tc>
          <w:tcPr>
            <w:tcW w:w="2689" w:type="dxa"/>
          </w:tcPr>
          <w:p w14:paraId="37CA3E56"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Compressor Failure</w:t>
            </w:r>
          </w:p>
        </w:tc>
        <w:tc>
          <w:tcPr>
            <w:tcW w:w="1275" w:type="dxa"/>
          </w:tcPr>
          <w:p w14:paraId="64C6354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76" w:type="dxa"/>
          </w:tcPr>
          <w:p w14:paraId="22F7661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08149D7C"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19EA4DB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24" w:type="dxa"/>
          </w:tcPr>
          <w:p w14:paraId="4CB3B9F2"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25</w:t>
            </w:r>
          </w:p>
        </w:tc>
      </w:tr>
      <w:tr w:rsidR="007428D5" w:rsidRPr="007428D5" w14:paraId="28F4CAA5" w14:textId="77777777" w:rsidTr="0053553D">
        <w:tc>
          <w:tcPr>
            <w:tcW w:w="2689" w:type="dxa"/>
          </w:tcPr>
          <w:p w14:paraId="38AF88E1"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Oil HE Failure.</w:t>
            </w:r>
          </w:p>
        </w:tc>
        <w:tc>
          <w:tcPr>
            <w:tcW w:w="1275" w:type="dxa"/>
          </w:tcPr>
          <w:p w14:paraId="4122DF4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71DC81D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336D9675"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0E31C47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24" w:type="dxa"/>
          </w:tcPr>
          <w:p w14:paraId="264B11C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54</w:t>
            </w:r>
          </w:p>
        </w:tc>
      </w:tr>
      <w:tr w:rsidR="007428D5" w:rsidRPr="007428D5" w14:paraId="1C0FFECB" w14:textId="77777777" w:rsidTr="0053553D">
        <w:tc>
          <w:tcPr>
            <w:tcW w:w="2689" w:type="dxa"/>
          </w:tcPr>
          <w:p w14:paraId="520ED1E4"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Control Valve Failure</w:t>
            </w:r>
          </w:p>
        </w:tc>
        <w:tc>
          <w:tcPr>
            <w:tcW w:w="1275" w:type="dxa"/>
          </w:tcPr>
          <w:p w14:paraId="1D96E94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76" w:type="dxa"/>
          </w:tcPr>
          <w:p w14:paraId="41800D4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688A376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197B753C"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24" w:type="dxa"/>
          </w:tcPr>
          <w:p w14:paraId="304D2EFA"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75</w:t>
            </w:r>
          </w:p>
        </w:tc>
      </w:tr>
      <w:tr w:rsidR="007428D5" w:rsidRPr="007428D5" w14:paraId="11EDC721" w14:textId="77777777" w:rsidTr="0053553D">
        <w:tc>
          <w:tcPr>
            <w:tcW w:w="2689" w:type="dxa"/>
          </w:tcPr>
          <w:p w14:paraId="2CAE80A6"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Instrument Failure</w:t>
            </w:r>
          </w:p>
        </w:tc>
        <w:tc>
          <w:tcPr>
            <w:tcW w:w="1275" w:type="dxa"/>
          </w:tcPr>
          <w:p w14:paraId="3D8A1E0C"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76AF7F9C"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45BF67ED"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5B02CA6F"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24" w:type="dxa"/>
          </w:tcPr>
          <w:p w14:paraId="151CEE47" w14:textId="77777777" w:rsidR="007428D5" w:rsidRPr="007428D5" w:rsidRDefault="007428D5" w:rsidP="007428D5">
            <w:pPr>
              <w:keepNext/>
              <w:spacing w:line="360" w:lineRule="auto"/>
              <w:jc w:val="center"/>
              <w:rPr>
                <w:rFonts w:ascii="Arial" w:hAnsi="Arial"/>
                <w:sz w:val="24"/>
                <w:lang w:eastAsia="en-US"/>
              </w:rPr>
            </w:pPr>
            <w:r w:rsidRPr="007428D5">
              <w:rPr>
                <w:rFonts w:ascii="Arial" w:hAnsi="Arial"/>
                <w:sz w:val="24"/>
                <w:lang w:eastAsia="en-US"/>
              </w:rPr>
              <w:t>18</w:t>
            </w:r>
          </w:p>
        </w:tc>
      </w:tr>
    </w:tbl>
    <w:p w14:paraId="69FCEC57" w14:textId="77777777" w:rsidR="007428D5" w:rsidRPr="007428D5" w:rsidRDefault="007428D5" w:rsidP="007428D5">
      <w:pPr>
        <w:spacing w:after="200" w:line="360" w:lineRule="auto"/>
        <w:rPr>
          <w:rFonts w:ascii="Arial" w:eastAsia="Calibri" w:hAnsi="Arial"/>
          <w:i/>
          <w:iCs/>
          <w:color w:val="44546A"/>
          <w:sz w:val="18"/>
          <w:szCs w:val="18"/>
          <w:lang w:eastAsia="en-US"/>
        </w:rPr>
      </w:pPr>
      <w:r w:rsidRPr="007428D5">
        <w:rPr>
          <w:rFonts w:ascii="Arial" w:eastAsia="Calibri" w:hAnsi="Arial"/>
          <w:i/>
          <w:iCs/>
          <w:color w:val="44546A"/>
          <w:sz w:val="18"/>
          <w:szCs w:val="18"/>
          <w:lang w:eastAsia="en-US"/>
        </w:rPr>
        <w:t xml:space="preserve">Figure </w:t>
      </w:r>
      <w:r w:rsidRPr="007428D5">
        <w:rPr>
          <w:rFonts w:ascii="Arial" w:eastAsia="Calibri" w:hAnsi="Arial"/>
          <w:i/>
          <w:iCs/>
          <w:color w:val="44546A"/>
          <w:sz w:val="18"/>
          <w:szCs w:val="18"/>
          <w:lang w:eastAsia="en-US"/>
        </w:rPr>
        <w:fldChar w:fldCharType="begin"/>
      </w:r>
      <w:r w:rsidRPr="007428D5">
        <w:rPr>
          <w:rFonts w:ascii="Arial" w:eastAsia="Calibri" w:hAnsi="Arial"/>
          <w:i/>
          <w:iCs/>
          <w:color w:val="44546A"/>
          <w:sz w:val="18"/>
          <w:szCs w:val="18"/>
          <w:lang w:eastAsia="en-US"/>
        </w:rPr>
        <w:instrText xml:space="preserve"> SEQ Figure \* ARABIC </w:instrText>
      </w:r>
      <w:r w:rsidRPr="007428D5">
        <w:rPr>
          <w:rFonts w:ascii="Arial" w:eastAsia="Calibri" w:hAnsi="Arial"/>
          <w:i/>
          <w:iCs/>
          <w:color w:val="44546A"/>
          <w:sz w:val="18"/>
          <w:szCs w:val="18"/>
          <w:lang w:eastAsia="en-US"/>
        </w:rPr>
        <w:fldChar w:fldCharType="separate"/>
      </w:r>
      <w:r w:rsidRPr="007428D5">
        <w:rPr>
          <w:rFonts w:ascii="Arial" w:eastAsia="Calibri" w:hAnsi="Arial"/>
          <w:i/>
          <w:iCs/>
          <w:noProof/>
          <w:color w:val="44546A"/>
          <w:sz w:val="18"/>
          <w:szCs w:val="18"/>
          <w:lang w:eastAsia="en-US"/>
        </w:rPr>
        <w:t>5</w:t>
      </w:r>
      <w:r w:rsidRPr="007428D5">
        <w:rPr>
          <w:rFonts w:ascii="Arial" w:eastAsia="Calibri" w:hAnsi="Arial"/>
          <w:i/>
          <w:iCs/>
          <w:color w:val="44546A"/>
          <w:sz w:val="18"/>
          <w:szCs w:val="18"/>
          <w:lang w:eastAsia="en-US"/>
        </w:rPr>
        <w:fldChar w:fldCharType="end"/>
      </w:r>
      <w:r w:rsidRPr="007428D5">
        <w:rPr>
          <w:rFonts w:ascii="Arial" w:eastAsia="Calibri" w:hAnsi="Arial"/>
          <w:i/>
          <w:iCs/>
          <w:color w:val="44546A"/>
          <w:sz w:val="18"/>
          <w:szCs w:val="18"/>
          <w:lang w:eastAsia="en-US"/>
        </w:rPr>
        <w:t>, Criticality Assessment.</w:t>
      </w:r>
    </w:p>
    <w:p w14:paraId="2703BE04"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I will also need to carry out a failure mode and effects assessment with the following factors;</w:t>
      </w:r>
    </w:p>
    <w:p w14:paraId="559D7552" w14:textId="77777777" w:rsidR="007428D5" w:rsidRPr="007428D5" w:rsidRDefault="007428D5" w:rsidP="007428D5">
      <w:pPr>
        <w:numPr>
          <w:ilvl w:val="0"/>
          <w:numId w:val="26"/>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E- Mean repair time.</w:t>
      </w:r>
    </w:p>
    <w:p w14:paraId="14AAAAC6" w14:textId="77777777" w:rsidR="007428D5" w:rsidRPr="007428D5" w:rsidRDefault="007428D5" w:rsidP="007428D5">
      <w:pPr>
        <w:numPr>
          <w:ilvl w:val="0"/>
          <w:numId w:val="26"/>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F- Mean time between failures.</w:t>
      </w:r>
    </w:p>
    <w:p w14:paraId="72663B8D" w14:textId="77777777" w:rsidR="007428D5" w:rsidRPr="007428D5" w:rsidRDefault="007428D5" w:rsidP="007428D5">
      <w:pPr>
        <w:numPr>
          <w:ilvl w:val="0"/>
          <w:numId w:val="26"/>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G- Damage to other equipment.</w:t>
      </w:r>
    </w:p>
    <w:p w14:paraId="57079751" w14:textId="77777777" w:rsidR="007428D5" w:rsidRPr="007428D5" w:rsidRDefault="007428D5" w:rsidP="007428D5">
      <w:pPr>
        <w:numPr>
          <w:ilvl w:val="0"/>
          <w:numId w:val="26"/>
        </w:numPr>
        <w:spacing w:after="160" w:line="360" w:lineRule="auto"/>
        <w:contextualSpacing/>
        <w:rPr>
          <w:rFonts w:ascii="Arial" w:eastAsia="Calibri" w:hAnsi="Arial"/>
          <w:sz w:val="24"/>
          <w:szCs w:val="22"/>
          <w:lang w:eastAsia="en-US"/>
        </w:rPr>
      </w:pPr>
      <w:r w:rsidRPr="007428D5">
        <w:rPr>
          <w:rFonts w:ascii="Arial" w:eastAsia="Calibri" w:hAnsi="Arial"/>
          <w:sz w:val="24"/>
          <w:szCs w:val="22"/>
          <w:lang w:eastAsia="en-US"/>
        </w:rPr>
        <w:t>H- Repair costs.</w:t>
      </w:r>
    </w:p>
    <w:p w14:paraId="5944EB72" w14:textId="77777777" w:rsidR="007428D5" w:rsidRPr="007428D5" w:rsidRDefault="007428D5" w:rsidP="007428D5">
      <w:pPr>
        <w:spacing w:after="160" w:line="360" w:lineRule="auto"/>
        <w:rPr>
          <w:rFonts w:ascii="Arial" w:eastAsia="Calibri" w:hAnsi="Arial"/>
          <w:sz w:val="24"/>
          <w:szCs w:val="22"/>
          <w:lang w:eastAsia="en-US"/>
        </w:rPr>
      </w:pPr>
    </w:p>
    <w:p w14:paraId="44095945" w14:textId="77777777" w:rsidR="007428D5" w:rsidRPr="007428D5" w:rsidRDefault="007428D5" w:rsidP="007428D5">
      <w:pPr>
        <w:spacing w:after="160" w:line="360" w:lineRule="auto"/>
        <w:rPr>
          <w:rFonts w:ascii="Arial" w:eastAsia="Calibri" w:hAnsi="Arial"/>
          <w:sz w:val="24"/>
          <w:szCs w:val="22"/>
          <w:lang w:eastAsia="en-US"/>
        </w:rPr>
      </w:pPr>
    </w:p>
    <w:p w14:paraId="35B27246" w14:textId="77777777" w:rsidR="007428D5" w:rsidRPr="007428D5" w:rsidRDefault="007428D5" w:rsidP="007428D5">
      <w:pPr>
        <w:spacing w:after="160" w:line="360" w:lineRule="auto"/>
        <w:rPr>
          <w:rFonts w:ascii="Arial" w:eastAsia="Calibri" w:hAnsi="Arial"/>
          <w:sz w:val="24"/>
          <w:szCs w:val="22"/>
          <w:lang w:eastAsia="en-US"/>
        </w:rPr>
      </w:pPr>
    </w:p>
    <w:p w14:paraId="19D6C8D7" w14:textId="77777777" w:rsidR="007428D5" w:rsidRPr="007428D5" w:rsidRDefault="007428D5" w:rsidP="007428D5">
      <w:pPr>
        <w:spacing w:after="160" w:line="360" w:lineRule="auto"/>
        <w:rPr>
          <w:rFonts w:ascii="Arial" w:eastAsia="Calibri" w:hAnsi="Arial"/>
          <w:sz w:val="24"/>
          <w:szCs w:val="22"/>
          <w:lang w:eastAsia="en-US"/>
        </w:rPr>
      </w:pPr>
    </w:p>
    <w:tbl>
      <w:tblPr>
        <w:tblStyle w:val="TableGrid1"/>
        <w:tblW w:w="0" w:type="auto"/>
        <w:tblLook w:val="04A0" w:firstRow="1" w:lastRow="0" w:firstColumn="1" w:lastColumn="0" w:noHBand="0" w:noVBand="1"/>
      </w:tblPr>
      <w:tblGrid>
        <w:gridCol w:w="2681"/>
        <w:gridCol w:w="1273"/>
        <w:gridCol w:w="1273"/>
        <w:gridCol w:w="1273"/>
        <w:gridCol w:w="1273"/>
        <w:gridCol w:w="1243"/>
      </w:tblGrid>
      <w:tr w:rsidR="007428D5" w:rsidRPr="007428D5" w14:paraId="0AE197D8" w14:textId="77777777" w:rsidTr="0053553D">
        <w:tc>
          <w:tcPr>
            <w:tcW w:w="2689" w:type="dxa"/>
          </w:tcPr>
          <w:p w14:paraId="5FE398AD" w14:textId="77777777" w:rsidR="007428D5" w:rsidRPr="007428D5" w:rsidRDefault="007428D5" w:rsidP="007428D5">
            <w:pPr>
              <w:spacing w:line="360" w:lineRule="auto"/>
              <w:rPr>
                <w:rFonts w:ascii="Arial" w:hAnsi="Arial"/>
                <w:b/>
                <w:bCs/>
                <w:sz w:val="24"/>
                <w:lang w:eastAsia="en-US"/>
              </w:rPr>
            </w:pPr>
            <w:r w:rsidRPr="007428D5">
              <w:rPr>
                <w:rFonts w:ascii="Arial" w:hAnsi="Arial"/>
                <w:b/>
                <w:bCs/>
                <w:sz w:val="24"/>
                <w:lang w:eastAsia="en-US"/>
              </w:rPr>
              <w:t>Component</w:t>
            </w:r>
          </w:p>
        </w:tc>
        <w:tc>
          <w:tcPr>
            <w:tcW w:w="1275" w:type="dxa"/>
          </w:tcPr>
          <w:p w14:paraId="39650402"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Factor E</w:t>
            </w:r>
          </w:p>
        </w:tc>
        <w:tc>
          <w:tcPr>
            <w:tcW w:w="1276" w:type="dxa"/>
          </w:tcPr>
          <w:p w14:paraId="73578E6D"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Factor F</w:t>
            </w:r>
          </w:p>
        </w:tc>
        <w:tc>
          <w:tcPr>
            <w:tcW w:w="1276" w:type="dxa"/>
          </w:tcPr>
          <w:p w14:paraId="00FFD34D"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Factor G</w:t>
            </w:r>
          </w:p>
        </w:tc>
        <w:tc>
          <w:tcPr>
            <w:tcW w:w="1276" w:type="dxa"/>
          </w:tcPr>
          <w:p w14:paraId="7159F36E"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Factor H</w:t>
            </w:r>
          </w:p>
        </w:tc>
        <w:tc>
          <w:tcPr>
            <w:tcW w:w="1224" w:type="dxa"/>
          </w:tcPr>
          <w:p w14:paraId="22DCC796"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E</w:t>
            </w:r>
            <w:r w:rsidRPr="007428D5">
              <w:rPr>
                <w:rFonts w:ascii="Arial" w:hAnsi="Arial"/>
                <w:sz w:val="24"/>
                <w:lang w:eastAsia="en-US"/>
              </w:rPr>
              <w:t>x</w:t>
            </w:r>
            <w:r w:rsidRPr="007428D5">
              <w:rPr>
                <w:rFonts w:ascii="Arial" w:hAnsi="Arial"/>
                <w:b/>
                <w:bCs/>
                <w:sz w:val="24"/>
                <w:lang w:eastAsia="en-US"/>
              </w:rPr>
              <w:t>F</w:t>
            </w:r>
            <w:r w:rsidRPr="007428D5">
              <w:rPr>
                <w:rFonts w:ascii="Arial" w:hAnsi="Arial"/>
                <w:sz w:val="24"/>
                <w:lang w:eastAsia="en-US"/>
              </w:rPr>
              <w:t>x</w:t>
            </w:r>
            <w:r w:rsidRPr="007428D5">
              <w:rPr>
                <w:rFonts w:ascii="Arial" w:hAnsi="Arial"/>
                <w:b/>
                <w:bCs/>
                <w:sz w:val="24"/>
                <w:lang w:eastAsia="en-US"/>
              </w:rPr>
              <w:t>G</w:t>
            </w:r>
            <w:r w:rsidRPr="007428D5">
              <w:rPr>
                <w:rFonts w:ascii="Arial" w:hAnsi="Arial"/>
                <w:sz w:val="24"/>
                <w:lang w:eastAsia="en-US"/>
              </w:rPr>
              <w:t>x</w:t>
            </w:r>
            <w:r w:rsidRPr="007428D5">
              <w:rPr>
                <w:rFonts w:ascii="Arial" w:hAnsi="Arial"/>
                <w:b/>
                <w:bCs/>
                <w:sz w:val="24"/>
                <w:lang w:eastAsia="en-US"/>
              </w:rPr>
              <w:t>H</w:t>
            </w:r>
          </w:p>
        </w:tc>
      </w:tr>
      <w:tr w:rsidR="007428D5" w:rsidRPr="007428D5" w14:paraId="53FDEE11" w14:textId="77777777" w:rsidTr="0053553D">
        <w:tc>
          <w:tcPr>
            <w:tcW w:w="2689" w:type="dxa"/>
          </w:tcPr>
          <w:p w14:paraId="0B8ADE7D"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Electric Motor Failure.</w:t>
            </w:r>
          </w:p>
        </w:tc>
        <w:tc>
          <w:tcPr>
            <w:tcW w:w="1275" w:type="dxa"/>
          </w:tcPr>
          <w:p w14:paraId="69860A8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564F6BFC"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3FEE753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3A12C00D"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4</w:t>
            </w:r>
          </w:p>
        </w:tc>
        <w:tc>
          <w:tcPr>
            <w:tcW w:w="1224" w:type="dxa"/>
          </w:tcPr>
          <w:p w14:paraId="7C5E981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16</w:t>
            </w:r>
          </w:p>
        </w:tc>
      </w:tr>
      <w:tr w:rsidR="007428D5" w:rsidRPr="007428D5" w14:paraId="620CE800" w14:textId="77777777" w:rsidTr="0053553D">
        <w:tc>
          <w:tcPr>
            <w:tcW w:w="2689" w:type="dxa"/>
          </w:tcPr>
          <w:p w14:paraId="4FA2ED19"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lastRenderedPageBreak/>
              <w:t>Gearbox Failure</w:t>
            </w:r>
          </w:p>
        </w:tc>
        <w:tc>
          <w:tcPr>
            <w:tcW w:w="1275" w:type="dxa"/>
          </w:tcPr>
          <w:p w14:paraId="386EB9A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0AD48F1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178215E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4</w:t>
            </w:r>
          </w:p>
        </w:tc>
        <w:tc>
          <w:tcPr>
            <w:tcW w:w="1276" w:type="dxa"/>
          </w:tcPr>
          <w:p w14:paraId="748F5A1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24" w:type="dxa"/>
          </w:tcPr>
          <w:p w14:paraId="3A802B6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36</w:t>
            </w:r>
          </w:p>
        </w:tc>
      </w:tr>
      <w:tr w:rsidR="007428D5" w:rsidRPr="007428D5" w14:paraId="1D5673CF" w14:textId="77777777" w:rsidTr="0053553D">
        <w:tc>
          <w:tcPr>
            <w:tcW w:w="2689" w:type="dxa"/>
          </w:tcPr>
          <w:p w14:paraId="242D37F2"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Compressor Failure</w:t>
            </w:r>
          </w:p>
        </w:tc>
        <w:tc>
          <w:tcPr>
            <w:tcW w:w="1275" w:type="dxa"/>
          </w:tcPr>
          <w:p w14:paraId="75C800A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4</w:t>
            </w:r>
          </w:p>
        </w:tc>
        <w:tc>
          <w:tcPr>
            <w:tcW w:w="1276" w:type="dxa"/>
          </w:tcPr>
          <w:p w14:paraId="14CCDF6E"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12A4489E"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43829E1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24" w:type="dxa"/>
          </w:tcPr>
          <w:p w14:paraId="04F7467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8</w:t>
            </w:r>
          </w:p>
        </w:tc>
      </w:tr>
      <w:tr w:rsidR="007428D5" w:rsidRPr="007428D5" w14:paraId="33BE148A" w14:textId="77777777" w:rsidTr="0053553D">
        <w:tc>
          <w:tcPr>
            <w:tcW w:w="2689" w:type="dxa"/>
          </w:tcPr>
          <w:p w14:paraId="18A5915C"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Oil HE Failure.</w:t>
            </w:r>
          </w:p>
        </w:tc>
        <w:tc>
          <w:tcPr>
            <w:tcW w:w="1275" w:type="dxa"/>
          </w:tcPr>
          <w:p w14:paraId="22C6430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4</w:t>
            </w:r>
          </w:p>
        </w:tc>
        <w:tc>
          <w:tcPr>
            <w:tcW w:w="1276" w:type="dxa"/>
          </w:tcPr>
          <w:p w14:paraId="2B0522E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7F18D1D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7636B10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24" w:type="dxa"/>
          </w:tcPr>
          <w:p w14:paraId="2B31E22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72</w:t>
            </w:r>
          </w:p>
        </w:tc>
      </w:tr>
      <w:tr w:rsidR="007428D5" w:rsidRPr="007428D5" w14:paraId="50C224E0" w14:textId="77777777" w:rsidTr="0053553D">
        <w:tc>
          <w:tcPr>
            <w:tcW w:w="2689" w:type="dxa"/>
          </w:tcPr>
          <w:p w14:paraId="1E26BD37"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Control Valve Failure</w:t>
            </w:r>
          </w:p>
        </w:tc>
        <w:tc>
          <w:tcPr>
            <w:tcW w:w="1275" w:type="dxa"/>
          </w:tcPr>
          <w:p w14:paraId="4F359A9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56790BE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7CCB078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76" w:type="dxa"/>
          </w:tcPr>
          <w:p w14:paraId="13EC484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24" w:type="dxa"/>
          </w:tcPr>
          <w:p w14:paraId="6A9E2A1A"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8</w:t>
            </w:r>
          </w:p>
        </w:tc>
      </w:tr>
      <w:tr w:rsidR="007428D5" w:rsidRPr="007428D5" w14:paraId="7721FA11" w14:textId="77777777" w:rsidTr="0053553D">
        <w:tc>
          <w:tcPr>
            <w:tcW w:w="2689" w:type="dxa"/>
          </w:tcPr>
          <w:p w14:paraId="430D81C3"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Instrument Failure</w:t>
            </w:r>
          </w:p>
        </w:tc>
        <w:tc>
          <w:tcPr>
            <w:tcW w:w="1275" w:type="dxa"/>
          </w:tcPr>
          <w:p w14:paraId="7837EE4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1276" w:type="dxa"/>
          </w:tcPr>
          <w:p w14:paraId="14BC1A58"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0F4B56A6"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6" w:type="dxa"/>
          </w:tcPr>
          <w:p w14:paraId="5847C60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24" w:type="dxa"/>
          </w:tcPr>
          <w:p w14:paraId="54846BA2" w14:textId="77777777" w:rsidR="007428D5" w:rsidRPr="007428D5" w:rsidRDefault="007428D5" w:rsidP="007428D5">
            <w:pPr>
              <w:keepNext/>
              <w:spacing w:line="360" w:lineRule="auto"/>
              <w:jc w:val="center"/>
              <w:rPr>
                <w:rFonts w:ascii="Arial" w:hAnsi="Arial"/>
                <w:sz w:val="24"/>
                <w:lang w:eastAsia="en-US"/>
              </w:rPr>
            </w:pPr>
            <w:r w:rsidRPr="007428D5">
              <w:rPr>
                <w:rFonts w:ascii="Arial" w:hAnsi="Arial"/>
                <w:sz w:val="24"/>
                <w:lang w:eastAsia="en-US"/>
              </w:rPr>
              <w:t>18</w:t>
            </w:r>
          </w:p>
        </w:tc>
      </w:tr>
    </w:tbl>
    <w:p w14:paraId="6D8364AB" w14:textId="77777777" w:rsidR="007428D5" w:rsidRPr="007428D5" w:rsidRDefault="007428D5" w:rsidP="007428D5">
      <w:pPr>
        <w:spacing w:after="200" w:line="360" w:lineRule="auto"/>
        <w:rPr>
          <w:rFonts w:ascii="Arial" w:eastAsia="Calibri" w:hAnsi="Arial"/>
          <w:i/>
          <w:iCs/>
          <w:color w:val="44546A"/>
          <w:sz w:val="18"/>
          <w:szCs w:val="18"/>
          <w:lang w:eastAsia="en-US"/>
        </w:rPr>
      </w:pPr>
      <w:r w:rsidRPr="007428D5">
        <w:rPr>
          <w:rFonts w:ascii="Arial" w:eastAsia="Calibri" w:hAnsi="Arial"/>
          <w:i/>
          <w:iCs/>
          <w:color w:val="44546A"/>
          <w:sz w:val="18"/>
          <w:szCs w:val="18"/>
          <w:lang w:eastAsia="en-US"/>
        </w:rPr>
        <w:t xml:space="preserve">Figure </w:t>
      </w:r>
      <w:r w:rsidRPr="007428D5">
        <w:rPr>
          <w:rFonts w:ascii="Arial" w:eastAsia="Calibri" w:hAnsi="Arial"/>
          <w:i/>
          <w:iCs/>
          <w:color w:val="44546A"/>
          <w:sz w:val="18"/>
          <w:szCs w:val="18"/>
          <w:lang w:eastAsia="en-US"/>
        </w:rPr>
        <w:fldChar w:fldCharType="begin"/>
      </w:r>
      <w:r w:rsidRPr="007428D5">
        <w:rPr>
          <w:rFonts w:ascii="Arial" w:eastAsia="Calibri" w:hAnsi="Arial"/>
          <w:i/>
          <w:iCs/>
          <w:color w:val="44546A"/>
          <w:sz w:val="18"/>
          <w:szCs w:val="18"/>
          <w:lang w:eastAsia="en-US"/>
        </w:rPr>
        <w:instrText xml:space="preserve"> SEQ Figure \* ARABIC </w:instrText>
      </w:r>
      <w:r w:rsidRPr="007428D5">
        <w:rPr>
          <w:rFonts w:ascii="Arial" w:eastAsia="Calibri" w:hAnsi="Arial"/>
          <w:i/>
          <w:iCs/>
          <w:color w:val="44546A"/>
          <w:sz w:val="18"/>
          <w:szCs w:val="18"/>
          <w:lang w:eastAsia="en-US"/>
        </w:rPr>
        <w:fldChar w:fldCharType="separate"/>
      </w:r>
      <w:r w:rsidRPr="007428D5">
        <w:rPr>
          <w:rFonts w:ascii="Arial" w:eastAsia="Calibri" w:hAnsi="Arial"/>
          <w:i/>
          <w:iCs/>
          <w:noProof/>
          <w:color w:val="44546A"/>
          <w:sz w:val="18"/>
          <w:szCs w:val="18"/>
          <w:lang w:eastAsia="en-US"/>
        </w:rPr>
        <w:t>6</w:t>
      </w:r>
      <w:r w:rsidRPr="007428D5">
        <w:rPr>
          <w:rFonts w:ascii="Arial" w:eastAsia="Calibri" w:hAnsi="Arial"/>
          <w:i/>
          <w:iCs/>
          <w:color w:val="44546A"/>
          <w:sz w:val="18"/>
          <w:szCs w:val="18"/>
          <w:lang w:eastAsia="en-US"/>
        </w:rPr>
        <w:fldChar w:fldCharType="end"/>
      </w:r>
      <w:r w:rsidRPr="007428D5">
        <w:rPr>
          <w:rFonts w:ascii="Arial" w:eastAsia="Calibri" w:hAnsi="Arial"/>
          <w:i/>
          <w:iCs/>
          <w:color w:val="44546A"/>
          <w:sz w:val="18"/>
          <w:szCs w:val="18"/>
          <w:lang w:eastAsia="en-US"/>
        </w:rPr>
        <w:t>, Failure mode analyses.</w:t>
      </w:r>
    </w:p>
    <w:p w14:paraId="64B9F61F"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To assess these figures, consideration were taken into account of the local area to where the compressor is situated and how it could fail, i.e. tube leak inside heat exchanger or instruments failing in position not responding to changes in process. Using the two tables created, we can now generate a full FMECA analyses of the systems in relation to the air compressor.</w:t>
      </w:r>
    </w:p>
    <w:tbl>
      <w:tblPr>
        <w:tblStyle w:val="TableGrid1"/>
        <w:tblW w:w="10132" w:type="dxa"/>
        <w:tblInd w:w="-5" w:type="dxa"/>
        <w:tblLook w:val="04A0" w:firstRow="1" w:lastRow="0" w:firstColumn="1" w:lastColumn="0" w:noHBand="0" w:noVBand="1"/>
      </w:tblPr>
      <w:tblGrid>
        <w:gridCol w:w="2561"/>
        <w:gridCol w:w="520"/>
        <w:gridCol w:w="520"/>
        <w:gridCol w:w="520"/>
        <w:gridCol w:w="520"/>
        <w:gridCol w:w="1270"/>
        <w:gridCol w:w="507"/>
        <w:gridCol w:w="494"/>
        <w:gridCol w:w="534"/>
        <w:gridCol w:w="520"/>
        <w:gridCol w:w="1243"/>
        <w:gridCol w:w="923"/>
      </w:tblGrid>
      <w:tr w:rsidR="007428D5" w:rsidRPr="007428D5" w14:paraId="003B8ED3" w14:textId="77777777" w:rsidTr="0053553D">
        <w:tc>
          <w:tcPr>
            <w:tcW w:w="2561" w:type="dxa"/>
          </w:tcPr>
          <w:p w14:paraId="4D23E2CB" w14:textId="77777777" w:rsidR="007428D5" w:rsidRPr="007428D5" w:rsidRDefault="007428D5" w:rsidP="007428D5">
            <w:pPr>
              <w:spacing w:line="360" w:lineRule="auto"/>
              <w:rPr>
                <w:rFonts w:ascii="Arial" w:hAnsi="Arial"/>
                <w:b/>
                <w:bCs/>
                <w:sz w:val="24"/>
                <w:lang w:eastAsia="en-US"/>
              </w:rPr>
            </w:pPr>
            <w:r w:rsidRPr="007428D5">
              <w:rPr>
                <w:rFonts w:ascii="Arial" w:hAnsi="Arial"/>
                <w:b/>
                <w:bCs/>
                <w:sz w:val="24"/>
                <w:lang w:eastAsia="en-US"/>
              </w:rPr>
              <w:t>Component</w:t>
            </w:r>
          </w:p>
        </w:tc>
        <w:tc>
          <w:tcPr>
            <w:tcW w:w="520" w:type="dxa"/>
          </w:tcPr>
          <w:p w14:paraId="74C07649"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A</w:t>
            </w:r>
          </w:p>
        </w:tc>
        <w:tc>
          <w:tcPr>
            <w:tcW w:w="520" w:type="dxa"/>
          </w:tcPr>
          <w:p w14:paraId="1686C7FB"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B</w:t>
            </w:r>
          </w:p>
        </w:tc>
        <w:tc>
          <w:tcPr>
            <w:tcW w:w="520" w:type="dxa"/>
          </w:tcPr>
          <w:p w14:paraId="4BB2AC98"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C</w:t>
            </w:r>
          </w:p>
        </w:tc>
        <w:tc>
          <w:tcPr>
            <w:tcW w:w="520" w:type="dxa"/>
          </w:tcPr>
          <w:p w14:paraId="209416D7"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D</w:t>
            </w:r>
          </w:p>
        </w:tc>
        <w:tc>
          <w:tcPr>
            <w:tcW w:w="1270" w:type="dxa"/>
          </w:tcPr>
          <w:p w14:paraId="6C3D04DA"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A</w:t>
            </w:r>
            <w:r w:rsidRPr="007428D5">
              <w:rPr>
                <w:rFonts w:ascii="Arial" w:hAnsi="Arial"/>
                <w:sz w:val="24"/>
                <w:lang w:eastAsia="en-US"/>
              </w:rPr>
              <w:t>x</w:t>
            </w:r>
            <w:r w:rsidRPr="007428D5">
              <w:rPr>
                <w:rFonts w:ascii="Arial" w:hAnsi="Arial"/>
                <w:b/>
                <w:bCs/>
                <w:sz w:val="24"/>
                <w:lang w:eastAsia="en-US"/>
              </w:rPr>
              <w:t>B</w:t>
            </w:r>
            <w:r w:rsidRPr="007428D5">
              <w:rPr>
                <w:rFonts w:ascii="Arial" w:hAnsi="Arial"/>
                <w:sz w:val="24"/>
                <w:lang w:eastAsia="en-US"/>
              </w:rPr>
              <w:t>x</w:t>
            </w:r>
            <w:r w:rsidRPr="007428D5">
              <w:rPr>
                <w:rFonts w:ascii="Arial" w:hAnsi="Arial"/>
                <w:b/>
                <w:bCs/>
                <w:sz w:val="24"/>
                <w:lang w:eastAsia="en-US"/>
              </w:rPr>
              <w:t>C</w:t>
            </w:r>
            <w:r w:rsidRPr="007428D5">
              <w:rPr>
                <w:rFonts w:ascii="Arial" w:hAnsi="Arial"/>
                <w:sz w:val="24"/>
                <w:lang w:eastAsia="en-US"/>
              </w:rPr>
              <w:t>x</w:t>
            </w:r>
            <w:r w:rsidRPr="007428D5">
              <w:rPr>
                <w:rFonts w:ascii="Arial" w:hAnsi="Arial"/>
                <w:b/>
                <w:bCs/>
                <w:sz w:val="24"/>
                <w:lang w:eastAsia="en-US"/>
              </w:rPr>
              <w:t>D</w:t>
            </w:r>
          </w:p>
        </w:tc>
        <w:tc>
          <w:tcPr>
            <w:tcW w:w="507" w:type="dxa"/>
          </w:tcPr>
          <w:p w14:paraId="7BF01BB9" w14:textId="77777777" w:rsidR="007428D5" w:rsidRPr="007428D5" w:rsidRDefault="007428D5" w:rsidP="007428D5">
            <w:pPr>
              <w:spacing w:line="360" w:lineRule="auto"/>
              <w:jc w:val="center"/>
              <w:rPr>
                <w:rFonts w:ascii="Arial" w:hAnsi="Arial"/>
                <w:sz w:val="24"/>
                <w:lang w:eastAsia="en-US"/>
              </w:rPr>
            </w:pPr>
            <w:r w:rsidRPr="007428D5">
              <w:rPr>
                <w:rFonts w:ascii="Arial" w:hAnsi="Arial"/>
                <w:b/>
                <w:bCs/>
                <w:sz w:val="24"/>
                <w:lang w:eastAsia="en-US"/>
              </w:rPr>
              <w:t>E</w:t>
            </w:r>
          </w:p>
        </w:tc>
        <w:tc>
          <w:tcPr>
            <w:tcW w:w="494" w:type="dxa"/>
          </w:tcPr>
          <w:p w14:paraId="45648437" w14:textId="77777777" w:rsidR="007428D5" w:rsidRPr="007428D5" w:rsidRDefault="007428D5" w:rsidP="007428D5">
            <w:pPr>
              <w:spacing w:line="360" w:lineRule="auto"/>
              <w:jc w:val="center"/>
              <w:rPr>
                <w:rFonts w:ascii="Arial" w:hAnsi="Arial"/>
                <w:sz w:val="24"/>
                <w:lang w:eastAsia="en-US"/>
              </w:rPr>
            </w:pPr>
            <w:r w:rsidRPr="007428D5">
              <w:rPr>
                <w:rFonts w:ascii="Arial" w:hAnsi="Arial"/>
                <w:b/>
                <w:bCs/>
                <w:sz w:val="24"/>
                <w:lang w:eastAsia="en-US"/>
              </w:rPr>
              <w:t>F</w:t>
            </w:r>
          </w:p>
        </w:tc>
        <w:tc>
          <w:tcPr>
            <w:tcW w:w="534" w:type="dxa"/>
          </w:tcPr>
          <w:p w14:paraId="3C30FD22" w14:textId="77777777" w:rsidR="007428D5" w:rsidRPr="007428D5" w:rsidRDefault="007428D5" w:rsidP="007428D5">
            <w:pPr>
              <w:spacing w:line="360" w:lineRule="auto"/>
              <w:jc w:val="center"/>
              <w:rPr>
                <w:rFonts w:ascii="Arial" w:hAnsi="Arial"/>
                <w:sz w:val="24"/>
                <w:lang w:eastAsia="en-US"/>
              </w:rPr>
            </w:pPr>
            <w:r w:rsidRPr="007428D5">
              <w:rPr>
                <w:rFonts w:ascii="Arial" w:hAnsi="Arial"/>
                <w:b/>
                <w:bCs/>
                <w:sz w:val="24"/>
                <w:lang w:eastAsia="en-US"/>
              </w:rPr>
              <w:t>G</w:t>
            </w:r>
          </w:p>
        </w:tc>
        <w:tc>
          <w:tcPr>
            <w:tcW w:w="520" w:type="dxa"/>
          </w:tcPr>
          <w:p w14:paraId="3E6BE24F" w14:textId="77777777" w:rsidR="007428D5" w:rsidRPr="007428D5" w:rsidRDefault="007428D5" w:rsidP="007428D5">
            <w:pPr>
              <w:spacing w:line="360" w:lineRule="auto"/>
              <w:jc w:val="center"/>
              <w:rPr>
                <w:rFonts w:ascii="Arial" w:hAnsi="Arial"/>
                <w:sz w:val="24"/>
                <w:lang w:eastAsia="en-US"/>
              </w:rPr>
            </w:pPr>
            <w:r w:rsidRPr="007428D5">
              <w:rPr>
                <w:rFonts w:ascii="Arial" w:hAnsi="Arial"/>
                <w:b/>
                <w:bCs/>
                <w:sz w:val="24"/>
                <w:lang w:eastAsia="en-US"/>
              </w:rPr>
              <w:t>H</w:t>
            </w:r>
          </w:p>
        </w:tc>
        <w:tc>
          <w:tcPr>
            <w:tcW w:w="1243" w:type="dxa"/>
          </w:tcPr>
          <w:p w14:paraId="4BD5CC30" w14:textId="77777777" w:rsidR="007428D5" w:rsidRPr="007428D5" w:rsidRDefault="007428D5" w:rsidP="007428D5">
            <w:pPr>
              <w:spacing w:line="360" w:lineRule="auto"/>
              <w:jc w:val="center"/>
              <w:rPr>
                <w:rFonts w:ascii="Arial" w:hAnsi="Arial"/>
                <w:sz w:val="24"/>
                <w:lang w:eastAsia="en-US"/>
              </w:rPr>
            </w:pPr>
            <w:r w:rsidRPr="007428D5">
              <w:rPr>
                <w:rFonts w:ascii="Arial" w:hAnsi="Arial"/>
                <w:b/>
                <w:bCs/>
                <w:sz w:val="24"/>
                <w:lang w:eastAsia="en-US"/>
              </w:rPr>
              <w:t>E</w:t>
            </w:r>
            <w:r w:rsidRPr="007428D5">
              <w:rPr>
                <w:rFonts w:ascii="Arial" w:hAnsi="Arial"/>
                <w:sz w:val="24"/>
                <w:lang w:eastAsia="en-US"/>
              </w:rPr>
              <w:t>x</w:t>
            </w:r>
            <w:r w:rsidRPr="007428D5">
              <w:rPr>
                <w:rFonts w:ascii="Arial" w:hAnsi="Arial"/>
                <w:b/>
                <w:bCs/>
                <w:sz w:val="24"/>
                <w:lang w:eastAsia="en-US"/>
              </w:rPr>
              <w:t>F</w:t>
            </w:r>
            <w:r w:rsidRPr="007428D5">
              <w:rPr>
                <w:rFonts w:ascii="Arial" w:hAnsi="Arial"/>
                <w:sz w:val="24"/>
                <w:lang w:eastAsia="en-US"/>
              </w:rPr>
              <w:t>x</w:t>
            </w:r>
            <w:r w:rsidRPr="007428D5">
              <w:rPr>
                <w:rFonts w:ascii="Arial" w:hAnsi="Arial"/>
                <w:b/>
                <w:bCs/>
                <w:sz w:val="24"/>
                <w:lang w:eastAsia="en-US"/>
              </w:rPr>
              <w:t>G</w:t>
            </w:r>
            <w:r w:rsidRPr="007428D5">
              <w:rPr>
                <w:rFonts w:ascii="Arial" w:hAnsi="Arial"/>
                <w:sz w:val="24"/>
                <w:lang w:eastAsia="en-US"/>
              </w:rPr>
              <w:t>x</w:t>
            </w:r>
            <w:r w:rsidRPr="007428D5">
              <w:rPr>
                <w:rFonts w:ascii="Arial" w:hAnsi="Arial"/>
                <w:b/>
                <w:bCs/>
                <w:sz w:val="24"/>
                <w:lang w:eastAsia="en-US"/>
              </w:rPr>
              <w:t>H</w:t>
            </w:r>
          </w:p>
        </w:tc>
        <w:tc>
          <w:tcPr>
            <w:tcW w:w="923" w:type="dxa"/>
          </w:tcPr>
          <w:p w14:paraId="64071EF5" w14:textId="77777777" w:rsidR="007428D5" w:rsidRPr="007428D5" w:rsidRDefault="007428D5" w:rsidP="007428D5">
            <w:pPr>
              <w:spacing w:line="360" w:lineRule="auto"/>
              <w:jc w:val="center"/>
              <w:rPr>
                <w:rFonts w:ascii="Arial" w:hAnsi="Arial"/>
                <w:b/>
                <w:bCs/>
                <w:sz w:val="24"/>
                <w:lang w:eastAsia="en-US"/>
              </w:rPr>
            </w:pPr>
            <w:r w:rsidRPr="007428D5">
              <w:rPr>
                <w:rFonts w:ascii="Arial" w:hAnsi="Arial"/>
                <w:b/>
                <w:bCs/>
                <w:sz w:val="24"/>
                <w:lang w:eastAsia="en-US"/>
              </w:rPr>
              <w:t>Total</w:t>
            </w:r>
          </w:p>
        </w:tc>
      </w:tr>
      <w:tr w:rsidR="007428D5" w:rsidRPr="007428D5" w14:paraId="043CBCF5" w14:textId="77777777" w:rsidTr="0053553D">
        <w:tc>
          <w:tcPr>
            <w:tcW w:w="2561" w:type="dxa"/>
          </w:tcPr>
          <w:p w14:paraId="07E2E4C3"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Electric Motor Failure.</w:t>
            </w:r>
          </w:p>
        </w:tc>
        <w:tc>
          <w:tcPr>
            <w:tcW w:w="520" w:type="dxa"/>
          </w:tcPr>
          <w:p w14:paraId="266EB17C"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520" w:type="dxa"/>
          </w:tcPr>
          <w:p w14:paraId="7F9B9D1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520" w:type="dxa"/>
          </w:tcPr>
          <w:p w14:paraId="0FE5FE52"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20" w:type="dxa"/>
          </w:tcPr>
          <w:p w14:paraId="055A36D5"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70" w:type="dxa"/>
          </w:tcPr>
          <w:p w14:paraId="70F62ED7" w14:textId="3C64E2DE" w:rsidR="007428D5" w:rsidRPr="007428D5" w:rsidRDefault="006C1E12" w:rsidP="007428D5">
            <w:pPr>
              <w:spacing w:line="360" w:lineRule="auto"/>
              <w:jc w:val="center"/>
              <w:rPr>
                <w:rFonts w:ascii="Arial" w:hAnsi="Arial"/>
                <w:sz w:val="24"/>
                <w:lang w:eastAsia="en-US"/>
              </w:rPr>
            </w:pPr>
            <w:r>
              <w:rPr>
                <w:rFonts w:ascii="Arial" w:hAnsi="Arial"/>
                <w:noProof/>
                <w:sz w:val="24"/>
                <w:lang w:eastAsia="en-US"/>
              </w:rPr>
              <mc:AlternateContent>
                <mc:Choice Requires="wpi">
                  <w:drawing>
                    <wp:anchor distT="0" distB="0" distL="114300" distR="114300" simplePos="0" relativeHeight="251936768" behindDoc="0" locked="0" layoutInCell="1" allowOverlap="1" wp14:anchorId="05602BD4" wp14:editId="608E8A63">
                      <wp:simplePos x="0" y="0"/>
                      <wp:positionH relativeFrom="column">
                        <wp:posOffset>244749</wp:posOffset>
                      </wp:positionH>
                      <wp:positionV relativeFrom="paragraph">
                        <wp:posOffset>210771</wp:posOffset>
                      </wp:positionV>
                      <wp:extent cx="240480" cy="18720"/>
                      <wp:effectExtent l="25400" t="38100" r="39370" b="45085"/>
                      <wp:wrapNone/>
                      <wp:docPr id="279" name="Ink 279"/>
                      <wp:cNvGraphicFramePr/>
                      <a:graphic xmlns:a="http://schemas.openxmlformats.org/drawingml/2006/main">
                        <a:graphicData uri="http://schemas.microsoft.com/office/word/2010/wordprocessingInk">
                          <w14:contentPart bwMode="auto" r:id="rId191">
                            <w14:nvContentPartPr>
                              <w14:cNvContentPartPr/>
                            </w14:nvContentPartPr>
                            <w14:xfrm>
                              <a:off x="0" y="0"/>
                              <a:ext cx="240480" cy="18720"/>
                            </w14:xfrm>
                          </w14:contentPart>
                        </a:graphicData>
                      </a:graphic>
                    </wp:anchor>
                  </w:drawing>
                </mc:Choice>
                <mc:Fallback>
                  <w:pict>
                    <v:shape w14:anchorId="53B8C891" id="Ink 279" o:spid="_x0000_s1026" type="#_x0000_t75" style="position:absolute;margin-left:18.45pt;margin-top:15.8pt;width:20.55pt;height:3.1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">
                      <v:imagedata r:id="rId192" o:title=""/>
                    </v:shape>
                  </w:pict>
                </mc:Fallback>
              </mc:AlternateContent>
            </w:r>
            <w:r w:rsidR="007428D5" w:rsidRPr="007428D5">
              <w:rPr>
                <w:rFonts w:ascii="Arial" w:hAnsi="Arial"/>
                <w:sz w:val="24"/>
                <w:lang w:eastAsia="en-US"/>
              </w:rPr>
              <w:t>75</w:t>
            </w:r>
          </w:p>
        </w:tc>
        <w:tc>
          <w:tcPr>
            <w:tcW w:w="507" w:type="dxa"/>
          </w:tcPr>
          <w:p w14:paraId="2F6FE76A"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494" w:type="dxa"/>
          </w:tcPr>
          <w:p w14:paraId="730DAA5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534" w:type="dxa"/>
          </w:tcPr>
          <w:p w14:paraId="6E4CCDD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20" w:type="dxa"/>
          </w:tcPr>
          <w:p w14:paraId="13813288"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4</w:t>
            </w:r>
          </w:p>
        </w:tc>
        <w:tc>
          <w:tcPr>
            <w:tcW w:w="1243" w:type="dxa"/>
          </w:tcPr>
          <w:p w14:paraId="5E7C504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16</w:t>
            </w:r>
          </w:p>
        </w:tc>
        <w:tc>
          <w:tcPr>
            <w:tcW w:w="923" w:type="dxa"/>
          </w:tcPr>
          <w:p w14:paraId="622017C5"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1200</w:t>
            </w:r>
          </w:p>
        </w:tc>
      </w:tr>
      <w:tr w:rsidR="007428D5" w:rsidRPr="007428D5" w14:paraId="027C6466" w14:textId="77777777" w:rsidTr="0053553D">
        <w:tc>
          <w:tcPr>
            <w:tcW w:w="2561" w:type="dxa"/>
          </w:tcPr>
          <w:p w14:paraId="2929B50F"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Gearbox Failure</w:t>
            </w:r>
          </w:p>
        </w:tc>
        <w:tc>
          <w:tcPr>
            <w:tcW w:w="520" w:type="dxa"/>
          </w:tcPr>
          <w:p w14:paraId="4013C0D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520" w:type="dxa"/>
          </w:tcPr>
          <w:p w14:paraId="50D8C686"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520" w:type="dxa"/>
          </w:tcPr>
          <w:p w14:paraId="2744F02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20" w:type="dxa"/>
          </w:tcPr>
          <w:p w14:paraId="1ABDCA1C"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70" w:type="dxa"/>
          </w:tcPr>
          <w:p w14:paraId="7DFF41A6"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50</w:t>
            </w:r>
          </w:p>
        </w:tc>
        <w:tc>
          <w:tcPr>
            <w:tcW w:w="507" w:type="dxa"/>
          </w:tcPr>
          <w:p w14:paraId="44868753"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494" w:type="dxa"/>
          </w:tcPr>
          <w:p w14:paraId="7802451A"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34" w:type="dxa"/>
          </w:tcPr>
          <w:p w14:paraId="0A22015E"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4</w:t>
            </w:r>
          </w:p>
        </w:tc>
        <w:tc>
          <w:tcPr>
            <w:tcW w:w="520" w:type="dxa"/>
          </w:tcPr>
          <w:p w14:paraId="559B1DA2"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43" w:type="dxa"/>
          </w:tcPr>
          <w:p w14:paraId="3ACCA951" w14:textId="1928E865" w:rsidR="007428D5" w:rsidRPr="007428D5" w:rsidRDefault="006C1E12" w:rsidP="007428D5">
            <w:pPr>
              <w:spacing w:line="360" w:lineRule="auto"/>
              <w:jc w:val="center"/>
              <w:rPr>
                <w:rFonts w:ascii="Arial" w:hAnsi="Arial"/>
                <w:sz w:val="24"/>
                <w:lang w:eastAsia="en-US"/>
              </w:rPr>
            </w:pPr>
            <w:r>
              <w:rPr>
                <w:rFonts w:ascii="Arial" w:hAnsi="Arial"/>
                <w:noProof/>
                <w:sz w:val="24"/>
                <w:lang w:eastAsia="en-US"/>
              </w:rPr>
              <mc:AlternateContent>
                <mc:Choice Requires="wpi">
                  <w:drawing>
                    <wp:anchor distT="0" distB="0" distL="114300" distR="114300" simplePos="0" relativeHeight="251938816" behindDoc="0" locked="0" layoutInCell="1" allowOverlap="1" wp14:anchorId="51683BFD" wp14:editId="2B6711AA">
                      <wp:simplePos x="0" y="0"/>
                      <wp:positionH relativeFrom="column">
                        <wp:posOffset>225334</wp:posOffset>
                      </wp:positionH>
                      <wp:positionV relativeFrom="paragraph">
                        <wp:posOffset>186331</wp:posOffset>
                      </wp:positionV>
                      <wp:extent cx="212760" cy="23400"/>
                      <wp:effectExtent l="38100" t="38100" r="41275" b="40640"/>
                      <wp:wrapNone/>
                      <wp:docPr id="281" name="Ink 281"/>
                      <wp:cNvGraphicFramePr/>
                      <a:graphic xmlns:a="http://schemas.openxmlformats.org/drawingml/2006/main">
                        <a:graphicData uri="http://schemas.microsoft.com/office/word/2010/wordprocessingInk">
                          <w14:contentPart bwMode="auto" r:id="rId193">
                            <w14:nvContentPartPr>
                              <w14:cNvContentPartPr/>
                            </w14:nvContentPartPr>
                            <w14:xfrm>
                              <a:off x="0" y="0"/>
                              <a:ext cx="212760" cy="23400"/>
                            </w14:xfrm>
                          </w14:contentPart>
                        </a:graphicData>
                      </a:graphic>
                    </wp:anchor>
                  </w:drawing>
                </mc:Choice>
                <mc:Fallback>
                  <w:pict>
                    <v:shape w14:anchorId="01CDCE6B" id="Ink 281" o:spid="_x0000_s1026" type="#_x0000_t75" style="position:absolute;margin-left:16.95pt;margin-top:13.85pt;width:18.35pt;height:3.5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">
                      <v:imagedata r:id="rId194" o:title=""/>
                    </v:shape>
                  </w:pict>
                </mc:Fallback>
              </mc:AlternateContent>
            </w:r>
            <w:r w:rsidR="007428D5" w:rsidRPr="007428D5">
              <w:rPr>
                <w:rFonts w:ascii="Arial" w:hAnsi="Arial"/>
                <w:sz w:val="24"/>
                <w:lang w:eastAsia="en-US"/>
              </w:rPr>
              <w:t>36</w:t>
            </w:r>
          </w:p>
        </w:tc>
        <w:tc>
          <w:tcPr>
            <w:tcW w:w="923" w:type="dxa"/>
          </w:tcPr>
          <w:p w14:paraId="58885D9E"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1800</w:t>
            </w:r>
          </w:p>
        </w:tc>
      </w:tr>
      <w:tr w:rsidR="007428D5" w:rsidRPr="007428D5" w14:paraId="35A08528" w14:textId="77777777" w:rsidTr="0053553D">
        <w:tc>
          <w:tcPr>
            <w:tcW w:w="2561" w:type="dxa"/>
          </w:tcPr>
          <w:p w14:paraId="7924430A"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Compressor Failure</w:t>
            </w:r>
          </w:p>
        </w:tc>
        <w:tc>
          <w:tcPr>
            <w:tcW w:w="520" w:type="dxa"/>
          </w:tcPr>
          <w:p w14:paraId="7F2CDA5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520" w:type="dxa"/>
          </w:tcPr>
          <w:p w14:paraId="76C1D26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20" w:type="dxa"/>
          </w:tcPr>
          <w:p w14:paraId="04B2020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20" w:type="dxa"/>
          </w:tcPr>
          <w:p w14:paraId="3C039D95"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70" w:type="dxa"/>
          </w:tcPr>
          <w:p w14:paraId="71C11FF6"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25</w:t>
            </w:r>
          </w:p>
        </w:tc>
        <w:tc>
          <w:tcPr>
            <w:tcW w:w="507" w:type="dxa"/>
          </w:tcPr>
          <w:p w14:paraId="18F4217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4</w:t>
            </w:r>
          </w:p>
        </w:tc>
        <w:tc>
          <w:tcPr>
            <w:tcW w:w="494" w:type="dxa"/>
          </w:tcPr>
          <w:p w14:paraId="68B4D13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34" w:type="dxa"/>
          </w:tcPr>
          <w:p w14:paraId="7BCBC01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520" w:type="dxa"/>
          </w:tcPr>
          <w:p w14:paraId="52941AC6"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43" w:type="dxa"/>
          </w:tcPr>
          <w:p w14:paraId="16D40C9A"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8</w:t>
            </w:r>
          </w:p>
        </w:tc>
        <w:tc>
          <w:tcPr>
            <w:tcW w:w="923" w:type="dxa"/>
          </w:tcPr>
          <w:p w14:paraId="5FF42E4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200</w:t>
            </w:r>
          </w:p>
        </w:tc>
      </w:tr>
      <w:tr w:rsidR="007428D5" w:rsidRPr="007428D5" w14:paraId="4898824C" w14:textId="77777777" w:rsidTr="0053553D">
        <w:tc>
          <w:tcPr>
            <w:tcW w:w="2561" w:type="dxa"/>
          </w:tcPr>
          <w:p w14:paraId="6A2112D1"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Oil HE Failure.</w:t>
            </w:r>
          </w:p>
        </w:tc>
        <w:tc>
          <w:tcPr>
            <w:tcW w:w="520" w:type="dxa"/>
          </w:tcPr>
          <w:p w14:paraId="11DBBA1D"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520" w:type="dxa"/>
          </w:tcPr>
          <w:p w14:paraId="357FAA6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520" w:type="dxa"/>
          </w:tcPr>
          <w:p w14:paraId="7DB7F56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520" w:type="dxa"/>
          </w:tcPr>
          <w:p w14:paraId="154F143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0" w:type="dxa"/>
          </w:tcPr>
          <w:p w14:paraId="15C65B45" w14:textId="4A1AB82F" w:rsidR="007428D5" w:rsidRPr="007428D5" w:rsidRDefault="006C1E12" w:rsidP="007428D5">
            <w:pPr>
              <w:spacing w:line="360" w:lineRule="auto"/>
              <w:jc w:val="center"/>
              <w:rPr>
                <w:rFonts w:ascii="Arial" w:hAnsi="Arial"/>
                <w:sz w:val="24"/>
                <w:lang w:eastAsia="en-US"/>
              </w:rPr>
            </w:pPr>
            <w:r>
              <w:rPr>
                <w:rFonts w:ascii="Arial" w:hAnsi="Arial"/>
                <w:noProof/>
                <w:sz w:val="24"/>
                <w:lang w:eastAsia="en-US"/>
              </w:rPr>
              <mc:AlternateContent>
                <mc:Choice Requires="wpi">
                  <w:drawing>
                    <wp:anchor distT="0" distB="0" distL="114300" distR="114300" simplePos="0" relativeHeight="251934720" behindDoc="0" locked="0" layoutInCell="1" allowOverlap="1" wp14:anchorId="7E18D21D" wp14:editId="4ADD2F0E">
                      <wp:simplePos x="0" y="0"/>
                      <wp:positionH relativeFrom="column">
                        <wp:posOffset>226029</wp:posOffset>
                      </wp:positionH>
                      <wp:positionV relativeFrom="paragraph">
                        <wp:posOffset>183531</wp:posOffset>
                      </wp:positionV>
                      <wp:extent cx="245160" cy="18720"/>
                      <wp:effectExtent l="38100" t="38100" r="46990" b="45085"/>
                      <wp:wrapNone/>
                      <wp:docPr id="277" name="Ink 277"/>
                      <wp:cNvGraphicFramePr/>
                      <a:graphic xmlns:a="http://schemas.openxmlformats.org/drawingml/2006/main">
                        <a:graphicData uri="http://schemas.microsoft.com/office/word/2010/wordprocessingInk">
                          <w14:contentPart bwMode="auto" r:id="rId195">
                            <w14:nvContentPartPr>
                              <w14:cNvContentPartPr/>
                            </w14:nvContentPartPr>
                            <w14:xfrm>
                              <a:off x="0" y="0"/>
                              <a:ext cx="245160" cy="18720"/>
                            </w14:xfrm>
                          </w14:contentPart>
                        </a:graphicData>
                      </a:graphic>
                    </wp:anchor>
                  </w:drawing>
                </mc:Choice>
                <mc:Fallback>
                  <w:pict>
                    <v:shape w14:anchorId="5CE3FB0C" id="Ink 277" o:spid="_x0000_s1026" type="#_x0000_t75" style="position:absolute;margin-left:17pt;margin-top:13.65pt;width:20.9pt;height:3.1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">
                      <v:imagedata r:id="rId196" o:title=""/>
                    </v:shape>
                  </w:pict>
                </mc:Fallback>
              </mc:AlternateContent>
            </w:r>
            <w:r w:rsidR="007428D5" w:rsidRPr="007428D5">
              <w:rPr>
                <w:rFonts w:ascii="Arial" w:hAnsi="Arial"/>
                <w:sz w:val="24"/>
                <w:lang w:eastAsia="en-US"/>
              </w:rPr>
              <w:t>54</w:t>
            </w:r>
          </w:p>
        </w:tc>
        <w:tc>
          <w:tcPr>
            <w:tcW w:w="507" w:type="dxa"/>
          </w:tcPr>
          <w:p w14:paraId="75A813C5"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4</w:t>
            </w:r>
          </w:p>
        </w:tc>
        <w:tc>
          <w:tcPr>
            <w:tcW w:w="494" w:type="dxa"/>
          </w:tcPr>
          <w:p w14:paraId="4C0B652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534" w:type="dxa"/>
          </w:tcPr>
          <w:p w14:paraId="6C33608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520" w:type="dxa"/>
          </w:tcPr>
          <w:p w14:paraId="0A0A1394"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43" w:type="dxa"/>
          </w:tcPr>
          <w:p w14:paraId="3F9DB8A8" w14:textId="145C425A" w:rsidR="007428D5" w:rsidRPr="007428D5" w:rsidRDefault="006C1E12" w:rsidP="007428D5">
            <w:pPr>
              <w:spacing w:line="360" w:lineRule="auto"/>
              <w:jc w:val="center"/>
              <w:rPr>
                <w:rFonts w:ascii="Arial" w:hAnsi="Arial"/>
                <w:sz w:val="24"/>
                <w:lang w:eastAsia="en-US"/>
              </w:rPr>
            </w:pPr>
            <w:r>
              <w:rPr>
                <w:rFonts w:ascii="Arial" w:hAnsi="Arial"/>
                <w:noProof/>
                <w:sz w:val="24"/>
                <w:lang w:eastAsia="en-US"/>
              </w:rPr>
              <mc:AlternateContent>
                <mc:Choice Requires="wpi">
                  <w:drawing>
                    <wp:anchor distT="0" distB="0" distL="114300" distR="114300" simplePos="0" relativeHeight="251937792" behindDoc="0" locked="0" layoutInCell="1" allowOverlap="1" wp14:anchorId="326A3AA8" wp14:editId="2DB185CD">
                      <wp:simplePos x="0" y="0"/>
                      <wp:positionH relativeFrom="column">
                        <wp:posOffset>234694</wp:posOffset>
                      </wp:positionH>
                      <wp:positionV relativeFrom="paragraph">
                        <wp:posOffset>178851</wp:posOffset>
                      </wp:positionV>
                      <wp:extent cx="240480" cy="32760"/>
                      <wp:effectExtent l="25400" t="38100" r="39370" b="43815"/>
                      <wp:wrapNone/>
                      <wp:docPr id="280" name="Ink 280"/>
                      <wp:cNvGraphicFramePr/>
                      <a:graphic xmlns:a="http://schemas.openxmlformats.org/drawingml/2006/main">
                        <a:graphicData uri="http://schemas.microsoft.com/office/word/2010/wordprocessingInk">
                          <w14:contentPart bwMode="auto" r:id="rId197">
                            <w14:nvContentPartPr>
                              <w14:cNvContentPartPr/>
                            </w14:nvContentPartPr>
                            <w14:xfrm>
                              <a:off x="0" y="0"/>
                              <a:ext cx="240480" cy="32760"/>
                            </w14:xfrm>
                          </w14:contentPart>
                        </a:graphicData>
                      </a:graphic>
                    </wp:anchor>
                  </w:drawing>
                </mc:Choice>
                <mc:Fallback>
                  <w:pict>
                    <v:shape w14:anchorId="227C9319" id="Ink 280" o:spid="_x0000_s1026" type="#_x0000_t75" style="position:absolute;margin-left:17.7pt;margin-top:13.3pt;width:20.55pt;height:4.2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">
                      <v:imagedata r:id="rId198" o:title=""/>
                    </v:shape>
                  </w:pict>
                </mc:Fallback>
              </mc:AlternateContent>
            </w:r>
            <w:r w:rsidR="007428D5" w:rsidRPr="007428D5">
              <w:rPr>
                <w:rFonts w:ascii="Arial" w:hAnsi="Arial"/>
                <w:sz w:val="24"/>
                <w:lang w:eastAsia="en-US"/>
              </w:rPr>
              <w:t>72</w:t>
            </w:r>
          </w:p>
        </w:tc>
        <w:tc>
          <w:tcPr>
            <w:tcW w:w="923" w:type="dxa"/>
          </w:tcPr>
          <w:p w14:paraId="20C1DF19" w14:textId="591F6808" w:rsidR="007428D5" w:rsidRPr="007428D5" w:rsidRDefault="006C1E12" w:rsidP="007428D5">
            <w:pPr>
              <w:spacing w:line="360" w:lineRule="auto"/>
              <w:jc w:val="center"/>
              <w:rPr>
                <w:rFonts w:ascii="Arial" w:hAnsi="Arial"/>
                <w:sz w:val="24"/>
                <w:lang w:eastAsia="en-US"/>
              </w:rPr>
            </w:pPr>
            <w:r>
              <w:rPr>
                <w:rFonts w:ascii="Arial" w:hAnsi="Arial"/>
                <w:noProof/>
                <w:sz w:val="24"/>
                <w:lang w:eastAsia="en-US"/>
              </w:rPr>
              <mc:AlternateContent>
                <mc:Choice Requires="wpi">
                  <w:drawing>
                    <wp:anchor distT="0" distB="0" distL="114300" distR="114300" simplePos="0" relativeHeight="251933696" behindDoc="0" locked="0" layoutInCell="1" allowOverlap="1" wp14:anchorId="24E6F259" wp14:editId="2E7154A3">
                      <wp:simplePos x="0" y="0"/>
                      <wp:positionH relativeFrom="column">
                        <wp:posOffset>-60691</wp:posOffset>
                      </wp:positionH>
                      <wp:positionV relativeFrom="paragraph">
                        <wp:posOffset>-1149</wp:posOffset>
                      </wp:positionV>
                      <wp:extent cx="563760" cy="240480"/>
                      <wp:effectExtent l="38100" t="38100" r="8255" b="39370"/>
                      <wp:wrapNone/>
                      <wp:docPr id="276" name="Ink 276"/>
                      <wp:cNvGraphicFramePr/>
                      <a:graphic xmlns:a="http://schemas.openxmlformats.org/drawingml/2006/main">
                        <a:graphicData uri="http://schemas.microsoft.com/office/word/2010/wordprocessingInk">
                          <w14:contentPart bwMode="auto" r:id="rId199">
                            <w14:nvContentPartPr>
                              <w14:cNvContentPartPr/>
                            </w14:nvContentPartPr>
                            <w14:xfrm>
                              <a:off x="0" y="0"/>
                              <a:ext cx="563760" cy="240480"/>
                            </w14:xfrm>
                          </w14:contentPart>
                        </a:graphicData>
                      </a:graphic>
                    </wp:anchor>
                  </w:drawing>
                </mc:Choice>
                <mc:Fallback>
                  <w:pict>
                    <v:shape w14:anchorId="62622866" id="Ink 276" o:spid="_x0000_s1026" type="#_x0000_t75" style="position:absolute;margin-left:-5.6pt;margin-top:-.9pt;width:46.05pt;height:20.5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">
                      <v:imagedata r:id="rId200" o:title=""/>
                    </v:shape>
                  </w:pict>
                </mc:Fallback>
              </mc:AlternateContent>
            </w:r>
            <w:r w:rsidR="007428D5" w:rsidRPr="007428D5">
              <w:rPr>
                <w:rFonts w:ascii="Arial" w:hAnsi="Arial"/>
                <w:sz w:val="24"/>
                <w:lang w:eastAsia="en-US"/>
              </w:rPr>
              <w:t>3888</w:t>
            </w:r>
          </w:p>
        </w:tc>
      </w:tr>
      <w:tr w:rsidR="007428D5" w:rsidRPr="007428D5" w14:paraId="022193F6" w14:textId="77777777" w:rsidTr="0053553D">
        <w:tc>
          <w:tcPr>
            <w:tcW w:w="2561" w:type="dxa"/>
          </w:tcPr>
          <w:p w14:paraId="1DCB6AA3"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Control Valve Failure</w:t>
            </w:r>
          </w:p>
        </w:tc>
        <w:tc>
          <w:tcPr>
            <w:tcW w:w="520" w:type="dxa"/>
          </w:tcPr>
          <w:p w14:paraId="1FC6BE9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520" w:type="dxa"/>
          </w:tcPr>
          <w:p w14:paraId="268981DE"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520" w:type="dxa"/>
          </w:tcPr>
          <w:p w14:paraId="0447D62D"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20" w:type="dxa"/>
          </w:tcPr>
          <w:p w14:paraId="52F03C7C"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5</w:t>
            </w:r>
          </w:p>
        </w:tc>
        <w:tc>
          <w:tcPr>
            <w:tcW w:w="1270" w:type="dxa"/>
          </w:tcPr>
          <w:p w14:paraId="654D4D77" w14:textId="49E1BE0C" w:rsidR="007428D5" w:rsidRPr="007428D5" w:rsidRDefault="006C1E12" w:rsidP="007428D5">
            <w:pPr>
              <w:spacing w:line="360" w:lineRule="auto"/>
              <w:jc w:val="center"/>
              <w:rPr>
                <w:rFonts w:ascii="Arial" w:hAnsi="Arial"/>
                <w:sz w:val="24"/>
                <w:lang w:eastAsia="en-US"/>
              </w:rPr>
            </w:pPr>
            <w:r>
              <w:rPr>
                <w:rFonts w:ascii="Arial" w:hAnsi="Arial"/>
                <w:noProof/>
                <w:sz w:val="24"/>
                <w:lang w:eastAsia="en-US"/>
              </w:rPr>
              <mc:AlternateContent>
                <mc:Choice Requires="wpi">
                  <w:drawing>
                    <wp:anchor distT="0" distB="0" distL="114300" distR="114300" simplePos="0" relativeHeight="251935744" behindDoc="0" locked="0" layoutInCell="1" allowOverlap="1" wp14:anchorId="7444B8A2" wp14:editId="61D91096">
                      <wp:simplePos x="0" y="0"/>
                      <wp:positionH relativeFrom="column">
                        <wp:posOffset>253749</wp:posOffset>
                      </wp:positionH>
                      <wp:positionV relativeFrom="paragraph">
                        <wp:posOffset>205171</wp:posOffset>
                      </wp:positionV>
                      <wp:extent cx="194400" cy="37440"/>
                      <wp:effectExtent l="25400" t="38100" r="34290" b="39370"/>
                      <wp:wrapNone/>
                      <wp:docPr id="278" name="Ink 278"/>
                      <wp:cNvGraphicFramePr/>
                      <a:graphic xmlns:a="http://schemas.openxmlformats.org/drawingml/2006/main">
                        <a:graphicData uri="http://schemas.microsoft.com/office/word/2010/wordprocessingInk">
                          <w14:contentPart bwMode="auto" r:id="rId201">
                            <w14:nvContentPartPr>
                              <w14:cNvContentPartPr/>
                            </w14:nvContentPartPr>
                            <w14:xfrm>
                              <a:off x="0" y="0"/>
                              <a:ext cx="194400" cy="37440"/>
                            </w14:xfrm>
                          </w14:contentPart>
                        </a:graphicData>
                      </a:graphic>
                    </wp:anchor>
                  </w:drawing>
                </mc:Choice>
                <mc:Fallback>
                  <w:pict>
                    <v:shape w14:anchorId="6C9DEF45" id="Ink 278" o:spid="_x0000_s1026" type="#_x0000_t75" style="position:absolute;margin-left:19.2pt;margin-top:15.35pt;width:16.9pt;height:4.6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">
                      <v:imagedata r:id="rId202" o:title=""/>
                    </v:shape>
                  </w:pict>
                </mc:Fallback>
              </mc:AlternateContent>
            </w:r>
            <w:r w:rsidR="007428D5" w:rsidRPr="007428D5">
              <w:rPr>
                <w:rFonts w:ascii="Arial" w:hAnsi="Arial"/>
                <w:sz w:val="24"/>
                <w:lang w:eastAsia="en-US"/>
              </w:rPr>
              <w:t>75</w:t>
            </w:r>
          </w:p>
        </w:tc>
        <w:tc>
          <w:tcPr>
            <w:tcW w:w="507" w:type="dxa"/>
          </w:tcPr>
          <w:p w14:paraId="61A1C81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494" w:type="dxa"/>
          </w:tcPr>
          <w:p w14:paraId="1684F4FE"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34" w:type="dxa"/>
          </w:tcPr>
          <w:p w14:paraId="05B76C53"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520" w:type="dxa"/>
          </w:tcPr>
          <w:p w14:paraId="68C35A88"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43" w:type="dxa"/>
          </w:tcPr>
          <w:p w14:paraId="2974FDF5"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8</w:t>
            </w:r>
          </w:p>
        </w:tc>
        <w:tc>
          <w:tcPr>
            <w:tcW w:w="923" w:type="dxa"/>
          </w:tcPr>
          <w:p w14:paraId="083F5EB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600</w:t>
            </w:r>
          </w:p>
        </w:tc>
      </w:tr>
      <w:tr w:rsidR="007428D5" w:rsidRPr="007428D5" w14:paraId="720B2188" w14:textId="77777777" w:rsidTr="0053553D">
        <w:tc>
          <w:tcPr>
            <w:tcW w:w="2561" w:type="dxa"/>
          </w:tcPr>
          <w:p w14:paraId="5D35F30C" w14:textId="77777777" w:rsidR="007428D5" w:rsidRPr="007428D5" w:rsidRDefault="007428D5" w:rsidP="007428D5">
            <w:pPr>
              <w:spacing w:line="360" w:lineRule="auto"/>
              <w:rPr>
                <w:rFonts w:ascii="Arial" w:hAnsi="Arial"/>
                <w:sz w:val="24"/>
                <w:lang w:eastAsia="en-US"/>
              </w:rPr>
            </w:pPr>
            <w:r w:rsidRPr="007428D5">
              <w:rPr>
                <w:rFonts w:ascii="Arial" w:hAnsi="Arial"/>
                <w:sz w:val="24"/>
                <w:lang w:eastAsia="en-US"/>
              </w:rPr>
              <w:t>Instrument Failure</w:t>
            </w:r>
          </w:p>
        </w:tc>
        <w:tc>
          <w:tcPr>
            <w:tcW w:w="520" w:type="dxa"/>
          </w:tcPr>
          <w:p w14:paraId="79B9F36B"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520" w:type="dxa"/>
          </w:tcPr>
          <w:p w14:paraId="6DBC3B7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520" w:type="dxa"/>
          </w:tcPr>
          <w:p w14:paraId="69423E23"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520" w:type="dxa"/>
          </w:tcPr>
          <w:p w14:paraId="2D56B2F0"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1270" w:type="dxa"/>
          </w:tcPr>
          <w:p w14:paraId="721B5C14" w14:textId="77777777" w:rsidR="007428D5" w:rsidRPr="007428D5" w:rsidRDefault="007428D5" w:rsidP="007428D5">
            <w:pPr>
              <w:keepNext/>
              <w:spacing w:line="360" w:lineRule="auto"/>
              <w:jc w:val="center"/>
              <w:rPr>
                <w:rFonts w:ascii="Arial" w:hAnsi="Arial"/>
                <w:sz w:val="24"/>
                <w:lang w:eastAsia="en-US"/>
              </w:rPr>
            </w:pPr>
            <w:r w:rsidRPr="007428D5">
              <w:rPr>
                <w:rFonts w:ascii="Arial" w:hAnsi="Arial"/>
                <w:sz w:val="24"/>
                <w:lang w:eastAsia="en-US"/>
              </w:rPr>
              <w:t>18</w:t>
            </w:r>
          </w:p>
        </w:tc>
        <w:tc>
          <w:tcPr>
            <w:tcW w:w="507" w:type="dxa"/>
          </w:tcPr>
          <w:p w14:paraId="1EA862A1"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w:t>
            </w:r>
          </w:p>
        </w:tc>
        <w:tc>
          <w:tcPr>
            <w:tcW w:w="494" w:type="dxa"/>
          </w:tcPr>
          <w:p w14:paraId="3CDC7B9A"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534" w:type="dxa"/>
          </w:tcPr>
          <w:p w14:paraId="717E96DD"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3</w:t>
            </w:r>
          </w:p>
        </w:tc>
        <w:tc>
          <w:tcPr>
            <w:tcW w:w="520" w:type="dxa"/>
          </w:tcPr>
          <w:p w14:paraId="206E86E9"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2</w:t>
            </w:r>
          </w:p>
        </w:tc>
        <w:tc>
          <w:tcPr>
            <w:tcW w:w="1243" w:type="dxa"/>
          </w:tcPr>
          <w:p w14:paraId="4B3A5E67" w14:textId="77777777" w:rsidR="007428D5" w:rsidRPr="007428D5" w:rsidRDefault="007428D5" w:rsidP="007428D5">
            <w:pPr>
              <w:spacing w:line="360" w:lineRule="auto"/>
              <w:jc w:val="center"/>
              <w:rPr>
                <w:rFonts w:ascii="Arial" w:hAnsi="Arial"/>
                <w:sz w:val="24"/>
                <w:lang w:eastAsia="en-US"/>
              </w:rPr>
            </w:pPr>
            <w:r w:rsidRPr="007428D5">
              <w:rPr>
                <w:rFonts w:ascii="Arial" w:hAnsi="Arial"/>
                <w:sz w:val="24"/>
                <w:lang w:eastAsia="en-US"/>
              </w:rPr>
              <w:t>18</w:t>
            </w:r>
          </w:p>
        </w:tc>
        <w:tc>
          <w:tcPr>
            <w:tcW w:w="923" w:type="dxa"/>
          </w:tcPr>
          <w:p w14:paraId="19447361" w14:textId="77777777" w:rsidR="007428D5" w:rsidRPr="007428D5" w:rsidRDefault="007428D5" w:rsidP="007428D5">
            <w:pPr>
              <w:keepNext/>
              <w:spacing w:line="360" w:lineRule="auto"/>
              <w:jc w:val="center"/>
              <w:rPr>
                <w:rFonts w:ascii="Arial" w:hAnsi="Arial"/>
                <w:sz w:val="24"/>
                <w:lang w:eastAsia="en-US"/>
              </w:rPr>
            </w:pPr>
            <w:r w:rsidRPr="007428D5">
              <w:rPr>
                <w:rFonts w:ascii="Arial" w:hAnsi="Arial"/>
                <w:sz w:val="24"/>
                <w:lang w:eastAsia="en-US"/>
              </w:rPr>
              <w:t>324</w:t>
            </w:r>
          </w:p>
        </w:tc>
      </w:tr>
    </w:tbl>
    <w:p w14:paraId="301261AF" w14:textId="77777777" w:rsidR="007428D5" w:rsidRPr="007428D5" w:rsidRDefault="007428D5" w:rsidP="007428D5">
      <w:pPr>
        <w:spacing w:after="200" w:line="360" w:lineRule="auto"/>
        <w:rPr>
          <w:rFonts w:ascii="Arial" w:eastAsia="Calibri" w:hAnsi="Arial"/>
          <w:i/>
          <w:iCs/>
          <w:color w:val="44546A"/>
          <w:sz w:val="18"/>
          <w:szCs w:val="18"/>
          <w:lang w:eastAsia="en-US"/>
        </w:rPr>
      </w:pPr>
      <w:r w:rsidRPr="007428D5">
        <w:rPr>
          <w:rFonts w:ascii="Arial" w:eastAsia="Calibri" w:hAnsi="Arial"/>
          <w:i/>
          <w:iCs/>
          <w:color w:val="44546A"/>
          <w:sz w:val="18"/>
          <w:szCs w:val="18"/>
          <w:lang w:eastAsia="en-US"/>
        </w:rPr>
        <w:t xml:space="preserve">Figure </w:t>
      </w:r>
      <w:r w:rsidRPr="007428D5">
        <w:rPr>
          <w:rFonts w:ascii="Arial" w:eastAsia="Calibri" w:hAnsi="Arial"/>
          <w:i/>
          <w:iCs/>
          <w:color w:val="44546A"/>
          <w:sz w:val="18"/>
          <w:szCs w:val="18"/>
          <w:lang w:eastAsia="en-US"/>
        </w:rPr>
        <w:fldChar w:fldCharType="begin"/>
      </w:r>
      <w:r w:rsidRPr="007428D5">
        <w:rPr>
          <w:rFonts w:ascii="Arial" w:eastAsia="Calibri" w:hAnsi="Arial"/>
          <w:i/>
          <w:iCs/>
          <w:color w:val="44546A"/>
          <w:sz w:val="18"/>
          <w:szCs w:val="18"/>
          <w:lang w:eastAsia="en-US"/>
        </w:rPr>
        <w:instrText xml:space="preserve"> SEQ Figure \* ARABIC </w:instrText>
      </w:r>
      <w:r w:rsidRPr="007428D5">
        <w:rPr>
          <w:rFonts w:ascii="Arial" w:eastAsia="Calibri" w:hAnsi="Arial"/>
          <w:i/>
          <w:iCs/>
          <w:color w:val="44546A"/>
          <w:sz w:val="18"/>
          <w:szCs w:val="18"/>
          <w:lang w:eastAsia="en-US"/>
        </w:rPr>
        <w:fldChar w:fldCharType="separate"/>
      </w:r>
      <w:r w:rsidRPr="007428D5">
        <w:rPr>
          <w:rFonts w:ascii="Arial" w:eastAsia="Calibri" w:hAnsi="Arial"/>
          <w:i/>
          <w:iCs/>
          <w:noProof/>
          <w:color w:val="44546A"/>
          <w:sz w:val="18"/>
          <w:szCs w:val="18"/>
          <w:lang w:eastAsia="en-US"/>
        </w:rPr>
        <w:t>7</w:t>
      </w:r>
      <w:r w:rsidRPr="007428D5">
        <w:rPr>
          <w:rFonts w:ascii="Arial" w:eastAsia="Calibri" w:hAnsi="Arial"/>
          <w:i/>
          <w:iCs/>
          <w:color w:val="44546A"/>
          <w:sz w:val="18"/>
          <w:szCs w:val="18"/>
          <w:lang w:eastAsia="en-US"/>
        </w:rPr>
        <w:fldChar w:fldCharType="end"/>
      </w:r>
      <w:r w:rsidRPr="007428D5">
        <w:rPr>
          <w:rFonts w:ascii="Arial" w:eastAsia="Calibri" w:hAnsi="Arial"/>
          <w:i/>
          <w:iCs/>
          <w:color w:val="44546A"/>
          <w:sz w:val="18"/>
          <w:szCs w:val="18"/>
          <w:lang w:eastAsia="en-US"/>
        </w:rPr>
        <w:t>, FMECA analyses.</w:t>
      </w:r>
    </w:p>
    <w:p w14:paraId="4C3A330A" w14:textId="4D9CDE49" w:rsidR="007428D5" w:rsidRPr="007428D5" w:rsidRDefault="006C1E12"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32672" behindDoc="0" locked="0" layoutInCell="1" allowOverlap="1" wp14:anchorId="0C65C693" wp14:editId="505C61EE">
                <wp:simplePos x="0" y="0"/>
                <wp:positionH relativeFrom="column">
                  <wp:posOffset>5351780</wp:posOffset>
                </wp:positionH>
                <wp:positionV relativeFrom="paragraph">
                  <wp:posOffset>33020</wp:posOffset>
                </wp:positionV>
                <wp:extent cx="1154850" cy="954065"/>
                <wp:effectExtent l="38100" t="38100" r="1270" b="49530"/>
                <wp:wrapNone/>
                <wp:docPr id="275" name="Ink 275"/>
                <wp:cNvGraphicFramePr/>
                <a:graphic xmlns:a="http://schemas.openxmlformats.org/drawingml/2006/main">
                  <a:graphicData uri="http://schemas.microsoft.com/office/word/2010/wordprocessingInk">
                    <w14:contentPart bwMode="auto" r:id="rId203">
                      <w14:nvContentPartPr>
                        <w14:cNvContentPartPr/>
                      </w14:nvContentPartPr>
                      <w14:xfrm>
                        <a:off x="0" y="0"/>
                        <a:ext cx="1154850" cy="954065"/>
                      </w14:xfrm>
                    </w14:contentPart>
                  </a:graphicData>
                </a:graphic>
              </wp:anchor>
            </w:drawing>
          </mc:Choice>
          <mc:Fallback>
            <w:pict>
              <v:shape w14:anchorId="5FF99FEF" id="Ink 275" o:spid="_x0000_s1026" type="#_x0000_t75" style="position:absolute;margin-left:420.8pt;margin-top:2pt;width:92.15pt;height:76.3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">
                <v:imagedata r:id="rId204" o:title=""/>
              </v:shape>
            </w:pict>
          </mc:Fallback>
        </mc:AlternateContent>
      </w:r>
      <w:r w:rsidR="007428D5" w:rsidRPr="007428D5">
        <w:rPr>
          <w:rFonts w:ascii="Arial" w:eastAsia="Calibri" w:hAnsi="Arial"/>
          <w:sz w:val="24"/>
          <w:szCs w:val="22"/>
          <w:lang w:eastAsia="en-US"/>
        </w:rPr>
        <w:t>From the table above, you can find that the equipment with the highest combined impact of all factors is the oil heater exchanger for air cooling. This would indicate that the heat exchanger would require the most attention to ensure that failure does not occur and cause damage to the equipment, personnel or the environment.</w:t>
      </w:r>
    </w:p>
    <w:p w14:paraId="6FC4F6DF" w14:textId="021AA7EC" w:rsidR="007428D5" w:rsidRPr="007428D5" w:rsidRDefault="006C1E12"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39840" behindDoc="0" locked="0" layoutInCell="1" allowOverlap="1" wp14:anchorId="53A8C354" wp14:editId="36B0996C">
                <wp:simplePos x="0" y="0"/>
                <wp:positionH relativeFrom="column">
                  <wp:posOffset>2590764</wp:posOffset>
                </wp:positionH>
                <wp:positionV relativeFrom="paragraph">
                  <wp:posOffset>424935</wp:posOffset>
                </wp:positionV>
                <wp:extent cx="711720" cy="253800"/>
                <wp:effectExtent l="38100" t="38100" r="25400" b="38735"/>
                <wp:wrapNone/>
                <wp:docPr id="282" name="Ink 282"/>
                <wp:cNvGraphicFramePr/>
                <a:graphic xmlns:a="http://schemas.openxmlformats.org/drawingml/2006/main">
                  <a:graphicData uri="http://schemas.microsoft.com/office/word/2010/wordprocessingInk">
                    <w14:contentPart bwMode="auto" r:id="rId205">
                      <w14:nvContentPartPr>
                        <w14:cNvContentPartPr/>
                      </w14:nvContentPartPr>
                      <w14:xfrm>
                        <a:off x="0" y="0"/>
                        <a:ext cx="711720" cy="253800"/>
                      </w14:xfrm>
                    </w14:contentPart>
                  </a:graphicData>
                </a:graphic>
              </wp:anchor>
            </w:drawing>
          </mc:Choice>
          <mc:Fallback>
            <w:pict>
              <v:shape w14:anchorId="5B84E2BF" id="Ink 282" o:spid="_x0000_s1026" type="#_x0000_t75" style="position:absolute;margin-left:203.4pt;margin-top:32.85pt;width:57.3pt;height:21.2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">
                <v:imagedata r:id="rId206" o:title=""/>
              </v:shape>
            </w:pict>
          </mc:Fallback>
        </mc:AlternateContent>
      </w:r>
      <w:r w:rsidR="007428D5" w:rsidRPr="007428D5">
        <w:rPr>
          <w:rFonts w:ascii="Arial" w:eastAsia="Calibri" w:hAnsi="Arial"/>
          <w:sz w:val="24"/>
          <w:szCs w:val="22"/>
          <w:lang w:eastAsia="en-US"/>
        </w:rPr>
        <w:tab/>
        <w:t>Using this information above, it would be advisable to have spares to use for the heat exchanger, electrical motors and gearbox as they have the highest scores and the remaining score much lower.</w:t>
      </w:r>
    </w:p>
    <w:p w14:paraId="723FCCF5" w14:textId="3C69B242" w:rsidR="007428D5" w:rsidRPr="007428D5" w:rsidRDefault="006C1E12"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40864" behindDoc="0" locked="0" layoutInCell="1" allowOverlap="1" wp14:anchorId="3DE85037" wp14:editId="7F8D2617">
                <wp:simplePos x="0" y="0"/>
                <wp:positionH relativeFrom="column">
                  <wp:posOffset>3758964</wp:posOffset>
                </wp:positionH>
                <wp:positionV relativeFrom="paragraph">
                  <wp:posOffset>583033</wp:posOffset>
                </wp:positionV>
                <wp:extent cx="780840" cy="277560"/>
                <wp:effectExtent l="38100" t="38100" r="32385" b="40005"/>
                <wp:wrapNone/>
                <wp:docPr id="283" name="Ink 283"/>
                <wp:cNvGraphicFramePr/>
                <a:graphic xmlns:a="http://schemas.openxmlformats.org/drawingml/2006/main">
                  <a:graphicData uri="http://schemas.microsoft.com/office/word/2010/wordprocessingInk">
                    <w14:contentPart bwMode="auto" r:id="rId207">
                      <w14:nvContentPartPr>
                        <w14:cNvContentPartPr/>
                      </w14:nvContentPartPr>
                      <w14:xfrm>
                        <a:off x="0" y="0"/>
                        <a:ext cx="780840" cy="277560"/>
                      </w14:xfrm>
                    </w14:contentPart>
                  </a:graphicData>
                </a:graphic>
              </wp:anchor>
            </w:drawing>
          </mc:Choice>
          <mc:Fallback>
            <w:pict>
              <v:shape w14:anchorId="12772558" id="Ink 283" o:spid="_x0000_s1026" type="#_x0000_t75" style="position:absolute;margin-left:295.2pt;margin-top:45.1pt;width:63.1pt;height:23.4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">
                <v:imagedata r:id="rId208" o:title=""/>
              </v:shape>
            </w:pict>
          </mc:Fallback>
        </mc:AlternateContent>
      </w:r>
      <w:r w:rsidR="007428D5" w:rsidRPr="007428D5">
        <w:rPr>
          <w:rFonts w:ascii="Arial" w:eastAsia="Calibri" w:hAnsi="Arial"/>
          <w:sz w:val="24"/>
          <w:szCs w:val="22"/>
          <w:lang w:eastAsia="en-US"/>
        </w:rPr>
        <w:tab/>
        <w:t xml:space="preserve">The equipment itself would require a planned maintenance schedule to ensure that no failure would occur. With such low scores, the instruments and control valves would only need yearly calibrations to stay in line with industry standards for calibration, as critical instruments run with three or six months between calibrations. </w:t>
      </w:r>
    </w:p>
    <w:p w14:paraId="14A6CE44" w14:textId="30CC1F26"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lastRenderedPageBreak/>
        <w:tab/>
        <w:t xml:space="preserve">To aid in identifying problem areas, weekly inspections should be conducted on the motor, gearbox and heat exchangers using CBM and when possible, the compressor taken out of service for routine analyses of things such as oil changes, tube inspections, and proper shaft alignments. This should occur every 6 months at least to ensure safe working of the equipment. </w:t>
      </w:r>
    </w:p>
    <w:p w14:paraId="5E43B289" w14:textId="6AA163C6" w:rsidR="007428D5" w:rsidRPr="007428D5" w:rsidRDefault="007336B3" w:rsidP="007428D5">
      <w:pPr>
        <w:spacing w:after="160" w:line="360" w:lineRule="auto"/>
        <w:rPr>
          <w:rFonts w:ascii="Arial" w:eastAsia="Calibri" w:hAnsi="Arial"/>
          <w:b/>
          <w:bCs/>
          <w:sz w:val="24"/>
          <w:szCs w:val="22"/>
          <w:lang w:eastAsia="en-US"/>
        </w:rPr>
      </w:pPr>
      <w:r>
        <w:rPr>
          <w:rFonts w:ascii="Arial" w:eastAsia="Calibri" w:hAnsi="Arial"/>
          <w:b/>
          <w:bCs/>
          <w:noProof/>
          <w:sz w:val="24"/>
          <w:szCs w:val="22"/>
          <w:lang w:eastAsia="en-US"/>
        </w:rPr>
        <mc:AlternateContent>
          <mc:Choice Requires="wpi">
            <w:drawing>
              <wp:anchor distT="0" distB="0" distL="114300" distR="114300" simplePos="0" relativeHeight="251987968" behindDoc="0" locked="0" layoutInCell="1" allowOverlap="1" wp14:anchorId="5BCD79D5" wp14:editId="69822565">
                <wp:simplePos x="0" y="0"/>
                <wp:positionH relativeFrom="column">
                  <wp:posOffset>3167380</wp:posOffset>
                </wp:positionH>
                <wp:positionV relativeFrom="paragraph">
                  <wp:posOffset>-553085</wp:posOffset>
                </wp:positionV>
                <wp:extent cx="3034030" cy="1141390"/>
                <wp:effectExtent l="38100" t="38100" r="1270" b="40005"/>
                <wp:wrapNone/>
                <wp:docPr id="329" name="Ink 329"/>
                <wp:cNvGraphicFramePr/>
                <a:graphic xmlns:a="http://schemas.openxmlformats.org/drawingml/2006/main">
                  <a:graphicData uri="http://schemas.microsoft.com/office/word/2010/wordprocessingInk">
                    <w14:contentPart bwMode="auto" r:id="rId209">
                      <w14:nvContentPartPr>
                        <w14:cNvContentPartPr/>
                      </w14:nvContentPartPr>
                      <w14:xfrm>
                        <a:off x="0" y="0"/>
                        <a:ext cx="3034030" cy="1141390"/>
                      </w14:xfrm>
                    </w14:contentPart>
                  </a:graphicData>
                </a:graphic>
              </wp:anchor>
            </w:drawing>
          </mc:Choice>
          <mc:Fallback>
            <w:pict>
              <v:shape w14:anchorId="4F525B40" id="Ink 329" o:spid="_x0000_s1026" type="#_x0000_t75" style="position:absolute;margin-left:248.8pt;margin-top:-44.15pt;width:240.1pt;height:91.05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">
                <v:imagedata r:id="rId210" o:title=""/>
              </v:shape>
            </w:pict>
          </mc:Fallback>
        </mc:AlternateContent>
      </w:r>
      <w:r w:rsidR="007428D5" w:rsidRPr="007428D5">
        <w:rPr>
          <w:rFonts w:ascii="Arial" w:eastAsia="Calibri" w:hAnsi="Arial"/>
          <w:b/>
          <w:bCs/>
          <w:sz w:val="24"/>
          <w:szCs w:val="22"/>
          <w:lang w:eastAsia="en-US"/>
        </w:rPr>
        <w:t>Word Count: 2,173</w:t>
      </w:r>
    </w:p>
    <w:p w14:paraId="66251592" w14:textId="2E228B5E" w:rsidR="007428D5" w:rsidRPr="007428D5" w:rsidRDefault="007428D5" w:rsidP="007428D5">
      <w:pPr>
        <w:keepNext/>
        <w:keepLines/>
        <w:spacing w:before="240" w:line="360" w:lineRule="auto"/>
        <w:outlineLvl w:val="0"/>
        <w:rPr>
          <w:rFonts w:ascii="Arial" w:hAnsi="Arial"/>
          <w:b/>
          <w:sz w:val="24"/>
          <w:szCs w:val="32"/>
          <w:lang w:eastAsia="en-US"/>
        </w:rPr>
      </w:pPr>
    </w:p>
    <w:p w14:paraId="37B98025" w14:textId="77777777" w:rsidR="007428D5" w:rsidRPr="007428D5" w:rsidRDefault="007428D5" w:rsidP="007428D5">
      <w:pPr>
        <w:spacing w:after="160" w:line="360" w:lineRule="auto"/>
        <w:rPr>
          <w:rFonts w:ascii="Arial" w:hAnsi="Arial"/>
          <w:b/>
          <w:sz w:val="24"/>
          <w:szCs w:val="32"/>
          <w:lang w:eastAsia="en-US"/>
        </w:rPr>
      </w:pPr>
      <w:bookmarkStart w:id="7" w:name="_Toc37960565"/>
      <w:r w:rsidRPr="007428D5">
        <w:rPr>
          <w:rFonts w:ascii="Arial" w:eastAsia="Calibri" w:hAnsi="Arial"/>
          <w:sz w:val="24"/>
          <w:szCs w:val="22"/>
          <w:lang w:eastAsia="en-US"/>
        </w:rPr>
        <w:br w:type="page"/>
      </w:r>
    </w:p>
    <w:p w14:paraId="6275D9D1" w14:textId="77777777" w:rsidR="007428D5" w:rsidRPr="007428D5" w:rsidRDefault="007428D5" w:rsidP="007428D5">
      <w:pPr>
        <w:keepNext/>
        <w:keepLines/>
        <w:spacing w:before="240" w:line="360" w:lineRule="auto"/>
        <w:outlineLvl w:val="0"/>
        <w:rPr>
          <w:rFonts w:ascii="Arial" w:hAnsi="Arial"/>
          <w:b/>
          <w:sz w:val="24"/>
          <w:szCs w:val="32"/>
          <w:lang w:eastAsia="en-US"/>
        </w:rPr>
      </w:pPr>
      <w:r w:rsidRPr="007428D5">
        <w:rPr>
          <w:rFonts w:ascii="Arial" w:hAnsi="Arial"/>
          <w:b/>
          <w:sz w:val="24"/>
          <w:szCs w:val="32"/>
          <w:lang w:eastAsia="en-US"/>
        </w:rPr>
        <w:lastRenderedPageBreak/>
        <w:t>References and Bibliography.</w:t>
      </w:r>
      <w:bookmarkEnd w:id="7"/>
    </w:p>
    <w:p w14:paraId="5E32009D" w14:textId="77777777" w:rsidR="007428D5" w:rsidRPr="007428D5" w:rsidRDefault="007428D5" w:rsidP="007428D5">
      <w:pPr>
        <w:spacing w:after="160" w:line="360" w:lineRule="auto"/>
        <w:rPr>
          <w:rFonts w:ascii="Arial" w:eastAsia="Calibri" w:hAnsi="Arial"/>
          <w:sz w:val="24"/>
          <w:szCs w:val="22"/>
          <w:lang w:eastAsia="en-US"/>
        </w:rPr>
      </w:pPr>
      <w:proofErr w:type="spellStart"/>
      <w:r w:rsidRPr="007428D5">
        <w:rPr>
          <w:rFonts w:ascii="Arial" w:eastAsia="Calibri" w:hAnsi="Arial"/>
          <w:sz w:val="24"/>
          <w:szCs w:val="22"/>
          <w:lang w:eastAsia="en-US"/>
        </w:rPr>
        <w:t>Borris</w:t>
      </w:r>
      <w:proofErr w:type="spellEnd"/>
      <w:r w:rsidRPr="007428D5">
        <w:rPr>
          <w:rFonts w:ascii="Arial" w:eastAsia="Calibri" w:hAnsi="Arial"/>
          <w:sz w:val="24"/>
          <w:szCs w:val="22"/>
          <w:lang w:eastAsia="en-US"/>
        </w:rPr>
        <w:t>, Steven. 2006. Total Productive Maintenance. 1</w:t>
      </w:r>
      <w:r w:rsidRPr="007428D5">
        <w:rPr>
          <w:rFonts w:ascii="Arial" w:eastAsia="Calibri" w:hAnsi="Arial"/>
          <w:sz w:val="24"/>
          <w:szCs w:val="22"/>
          <w:vertAlign w:val="superscript"/>
          <w:lang w:eastAsia="en-US"/>
        </w:rPr>
        <w:t>st</w:t>
      </w:r>
      <w:r w:rsidRPr="007428D5">
        <w:rPr>
          <w:rFonts w:ascii="Arial" w:eastAsia="Calibri" w:hAnsi="Arial"/>
          <w:sz w:val="24"/>
          <w:szCs w:val="22"/>
          <w:lang w:eastAsia="en-US"/>
        </w:rPr>
        <w:t xml:space="preserve"> Edition. New York. McGraw-Hill Education.</w:t>
      </w:r>
    </w:p>
    <w:p w14:paraId="3F4E7122"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Cousineau, Marc. How to make condition-based maintenance more effective. Fiixsoftware.com. February 2019. 5</w:t>
      </w:r>
      <w:r w:rsidRPr="007428D5">
        <w:rPr>
          <w:rFonts w:ascii="Arial" w:eastAsia="Calibri" w:hAnsi="Arial"/>
          <w:sz w:val="24"/>
          <w:szCs w:val="22"/>
          <w:vertAlign w:val="superscript"/>
          <w:lang w:eastAsia="en-US"/>
        </w:rPr>
        <w:t>th</w:t>
      </w:r>
      <w:r w:rsidRPr="007428D5">
        <w:rPr>
          <w:rFonts w:ascii="Arial" w:eastAsia="Calibri" w:hAnsi="Arial"/>
          <w:sz w:val="24"/>
          <w:szCs w:val="22"/>
          <w:lang w:eastAsia="en-US"/>
        </w:rPr>
        <w:t xml:space="preserve"> March 2020.</w:t>
      </w:r>
    </w:p>
    <w:p w14:paraId="3F5706FC"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Lean Manufacturing. Chapter 7, Early Equipment Management. Leanmanufacturing.online. September 2018. 4</w:t>
      </w:r>
      <w:r w:rsidRPr="007428D5">
        <w:rPr>
          <w:rFonts w:ascii="Arial" w:eastAsia="Calibri" w:hAnsi="Arial"/>
          <w:sz w:val="24"/>
          <w:szCs w:val="22"/>
          <w:vertAlign w:val="superscript"/>
          <w:lang w:eastAsia="en-US"/>
        </w:rPr>
        <w:t>th</w:t>
      </w:r>
      <w:r w:rsidRPr="007428D5">
        <w:rPr>
          <w:rFonts w:ascii="Arial" w:eastAsia="Calibri" w:hAnsi="Arial"/>
          <w:sz w:val="24"/>
          <w:szCs w:val="22"/>
          <w:lang w:eastAsia="en-US"/>
        </w:rPr>
        <w:t xml:space="preserve"> February 2019.</w:t>
      </w:r>
    </w:p>
    <w:p w14:paraId="08B3BF07"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Life Cycle Engineering. Life Cycle Asset Management. Lce.com. 2015. 7</w:t>
      </w:r>
      <w:r w:rsidRPr="007428D5">
        <w:rPr>
          <w:rFonts w:ascii="Arial" w:eastAsia="Calibri" w:hAnsi="Arial"/>
          <w:sz w:val="24"/>
          <w:szCs w:val="22"/>
          <w:vertAlign w:val="superscript"/>
          <w:lang w:eastAsia="en-US"/>
        </w:rPr>
        <w:t>th</w:t>
      </w:r>
      <w:r w:rsidRPr="007428D5">
        <w:rPr>
          <w:rFonts w:ascii="Arial" w:eastAsia="Calibri" w:hAnsi="Arial"/>
          <w:sz w:val="24"/>
          <w:szCs w:val="22"/>
          <w:lang w:eastAsia="en-US"/>
        </w:rPr>
        <w:t xml:space="preserve"> February 2020.</w:t>
      </w:r>
    </w:p>
    <w:p w14:paraId="72B41BF9" w14:textId="77777777" w:rsidR="007428D5" w:rsidRPr="007428D5" w:rsidRDefault="007428D5" w:rsidP="007428D5">
      <w:pPr>
        <w:spacing w:after="160" w:line="360" w:lineRule="auto"/>
        <w:rPr>
          <w:rFonts w:ascii="Arial" w:eastAsia="Calibri" w:hAnsi="Arial"/>
          <w:sz w:val="24"/>
          <w:szCs w:val="22"/>
          <w:lang w:eastAsia="en-US"/>
        </w:rPr>
      </w:pPr>
      <w:r w:rsidRPr="007428D5">
        <w:rPr>
          <w:rFonts w:ascii="Arial" w:eastAsia="Calibri" w:hAnsi="Arial"/>
          <w:sz w:val="24"/>
          <w:szCs w:val="22"/>
          <w:lang w:eastAsia="en-US"/>
        </w:rPr>
        <w:t>Maurer, Robert. 2012. The Spirit of Kaizen: Creating Lasting Excellence On Small Step at a Time. 1</w:t>
      </w:r>
      <w:r w:rsidRPr="007428D5">
        <w:rPr>
          <w:rFonts w:ascii="Arial" w:eastAsia="Calibri" w:hAnsi="Arial"/>
          <w:sz w:val="24"/>
          <w:szCs w:val="22"/>
          <w:vertAlign w:val="superscript"/>
          <w:lang w:eastAsia="en-US"/>
        </w:rPr>
        <w:t>st</w:t>
      </w:r>
      <w:r w:rsidRPr="007428D5">
        <w:rPr>
          <w:rFonts w:ascii="Arial" w:eastAsia="Calibri" w:hAnsi="Arial"/>
          <w:sz w:val="24"/>
          <w:szCs w:val="22"/>
          <w:lang w:eastAsia="en-US"/>
        </w:rPr>
        <w:t xml:space="preserve"> Edition. New York. McGraw-Hill Education.</w:t>
      </w:r>
    </w:p>
    <w:p w14:paraId="02A214A6" w14:textId="4C01107D" w:rsidR="007428D5" w:rsidRPr="007428D5" w:rsidRDefault="005E622E" w:rsidP="007428D5">
      <w:pPr>
        <w:spacing w:after="160" w:line="360" w:lineRule="auto"/>
        <w:rPr>
          <w:rFonts w:ascii="Arial" w:eastAsia="Calibri" w:hAnsi="Arial"/>
          <w:sz w:val="24"/>
          <w:szCs w:val="22"/>
          <w:lang w:eastAsia="en-US"/>
        </w:rPr>
      </w:pPr>
      <w:r>
        <w:rPr>
          <w:rFonts w:ascii="Arial" w:eastAsia="Calibri" w:hAnsi="Arial"/>
          <w:noProof/>
          <w:sz w:val="24"/>
          <w:szCs w:val="22"/>
          <w:lang w:eastAsia="en-US"/>
        </w:rPr>
        <mc:AlternateContent>
          <mc:Choice Requires="wpi">
            <w:drawing>
              <wp:anchor distT="0" distB="0" distL="114300" distR="114300" simplePos="0" relativeHeight="251988992" behindDoc="0" locked="0" layoutInCell="1" allowOverlap="1" wp14:anchorId="5FE26001" wp14:editId="76EAD41D">
                <wp:simplePos x="0" y="0"/>
                <wp:positionH relativeFrom="column">
                  <wp:posOffset>3407964</wp:posOffset>
                </wp:positionH>
                <wp:positionV relativeFrom="paragraph">
                  <wp:posOffset>-33434</wp:posOffset>
                </wp:positionV>
                <wp:extent cx="111240" cy="208080"/>
                <wp:effectExtent l="38100" t="38100" r="28575" b="33655"/>
                <wp:wrapNone/>
                <wp:docPr id="330" name="Ink 330"/>
                <wp:cNvGraphicFramePr/>
                <a:graphic xmlns:a="http://schemas.openxmlformats.org/drawingml/2006/main">
                  <a:graphicData uri="http://schemas.microsoft.com/office/word/2010/wordprocessingInk">
                    <w14:contentPart bwMode="auto" r:id="rId211">
                      <w14:nvContentPartPr>
                        <w14:cNvContentPartPr/>
                      </w14:nvContentPartPr>
                      <w14:xfrm>
                        <a:off x="0" y="0"/>
                        <a:ext cx="111240" cy="208080"/>
                      </w14:xfrm>
                    </w14:contentPart>
                  </a:graphicData>
                </a:graphic>
              </wp:anchor>
            </w:drawing>
          </mc:Choice>
          <mc:Fallback>
            <w:pict>
              <v:shape w14:anchorId="2699679F" id="Ink 330" o:spid="_x0000_s1026" type="#_x0000_t75" style="position:absolute;margin-left:267.75pt;margin-top:-3.25pt;width:9.95pt;height:17.6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">
                <v:imagedata r:id="rId212" o:title=""/>
              </v:shape>
            </w:pict>
          </mc:Fallback>
        </mc:AlternateContent>
      </w:r>
      <w:r w:rsidR="007428D5" w:rsidRPr="007428D5">
        <w:rPr>
          <w:rFonts w:ascii="Arial" w:eastAsia="Calibri" w:hAnsi="Arial"/>
          <w:sz w:val="24"/>
          <w:szCs w:val="22"/>
          <w:lang w:eastAsia="en-US"/>
        </w:rPr>
        <w:t>Rolls Royce. How to Implement Asset Care. Rolls-royce.com. December 2019. 3</w:t>
      </w:r>
      <w:r w:rsidR="007428D5" w:rsidRPr="007428D5">
        <w:rPr>
          <w:rFonts w:ascii="Arial" w:eastAsia="Calibri" w:hAnsi="Arial"/>
          <w:sz w:val="24"/>
          <w:szCs w:val="22"/>
          <w:vertAlign w:val="superscript"/>
          <w:lang w:eastAsia="en-US"/>
        </w:rPr>
        <w:t>rd</w:t>
      </w:r>
      <w:r w:rsidR="007428D5" w:rsidRPr="007428D5">
        <w:rPr>
          <w:rFonts w:ascii="Arial" w:eastAsia="Calibri" w:hAnsi="Arial"/>
          <w:sz w:val="24"/>
          <w:szCs w:val="22"/>
          <w:lang w:eastAsia="en-US"/>
        </w:rPr>
        <w:t xml:space="preserve"> March 2020. </w:t>
      </w:r>
    </w:p>
    <w:p w14:paraId="1EFEDB14" w14:textId="77777777" w:rsidR="007D5DE2" w:rsidRDefault="007D5DE2" w:rsidP="00B05B47"/>
    <w:sectPr w:rsidR="007D5DE2" w:rsidSect="007428D5">
      <w:footerReference w:type="default" r:id="rId213"/>
      <w:pgSz w:w="11906" w:h="16838"/>
      <w:pgMar w:top="1440" w:right="1440" w:bottom="1440" w:left="1440" w:header="708" w:footer="708" w:gutter="0"/>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15959" w14:textId="77777777" w:rsidR="003423A2" w:rsidRDefault="003423A2">
      <w:r>
        <w:separator/>
      </w:r>
    </w:p>
  </w:endnote>
  <w:endnote w:type="continuationSeparator" w:id="0">
    <w:p w14:paraId="737B30E2" w14:textId="77777777" w:rsidR="003423A2" w:rsidRDefault="00342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0D08F" w14:textId="77777777" w:rsidR="0082157B" w:rsidRDefault="008215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1EC6">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1EC6">
      <w:rPr>
        <w:b/>
        <w:noProof/>
      </w:rPr>
      <w:t>17</w:t>
    </w:r>
    <w:r>
      <w:rPr>
        <w:b/>
        <w:sz w:val="24"/>
        <w:szCs w:val="24"/>
      </w:rPr>
      <w:fldChar w:fldCharType="end"/>
    </w:r>
  </w:p>
  <w:p w14:paraId="156DCF06" w14:textId="77777777" w:rsidR="0082157B" w:rsidRDefault="008215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AB744" w14:textId="77777777" w:rsidR="0082157B" w:rsidRDefault="0082157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15271" w14:textId="77777777" w:rsidR="00764892" w:rsidRPr="007428D5" w:rsidRDefault="007428D5" w:rsidP="007428D5">
    <w:pPr>
      <w:pStyle w:val="Footer"/>
      <w:rPr>
        <w:rFonts w:ascii="Arial" w:hAnsi="Arial" w:cs="Arial"/>
      </w:rPr>
    </w:pPr>
    <w:r>
      <w:rPr>
        <w:rFonts w:ascii="Arial" w:hAnsi="Arial" w:cs="Arial"/>
        <w:sz w:val="24"/>
        <w:szCs w:val="24"/>
      </w:rPr>
      <w:t>Joseph Underwood</w:t>
    </w:r>
    <w:r>
      <w:rPr>
        <w:rFonts w:ascii="Arial" w:hAnsi="Arial" w:cs="Arial"/>
        <w:sz w:val="24"/>
        <w:szCs w:val="24"/>
      </w:rPr>
      <w:tab/>
    </w:r>
    <w:r>
      <w:rPr>
        <w:rFonts w:ascii="Arial" w:hAnsi="Arial" w:cs="Arial"/>
        <w:sz w:val="24"/>
        <w:szCs w:val="24"/>
      </w:rPr>
      <w:tab/>
      <w:t>Plant Maintenance and Asset Care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D0DA55" w14:textId="77777777" w:rsidR="003423A2" w:rsidRDefault="003423A2">
      <w:r>
        <w:separator/>
      </w:r>
    </w:p>
  </w:footnote>
  <w:footnote w:type="continuationSeparator" w:id="0">
    <w:p w14:paraId="1D3853F6" w14:textId="77777777" w:rsidR="003423A2" w:rsidRDefault="00342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F5643"/>
    <w:multiLevelType w:val="hybridMultilevel"/>
    <w:tmpl w:val="21181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20F67"/>
    <w:multiLevelType w:val="hybridMultilevel"/>
    <w:tmpl w:val="220E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C666F8"/>
    <w:multiLevelType w:val="hybridMultilevel"/>
    <w:tmpl w:val="FE74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037575"/>
    <w:multiLevelType w:val="hybridMultilevel"/>
    <w:tmpl w:val="9B907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DE5C53"/>
    <w:multiLevelType w:val="hybridMultilevel"/>
    <w:tmpl w:val="44888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1FB7B3A"/>
    <w:multiLevelType w:val="hybridMultilevel"/>
    <w:tmpl w:val="610ED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0064C0"/>
    <w:multiLevelType w:val="hybridMultilevel"/>
    <w:tmpl w:val="CFE6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B636722"/>
    <w:multiLevelType w:val="hybridMultilevel"/>
    <w:tmpl w:val="AD367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F9378C7"/>
    <w:multiLevelType w:val="hybridMultilevel"/>
    <w:tmpl w:val="7FFC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9"/>
  </w:num>
  <w:num w:numId="6">
    <w:abstractNumId w:val="19"/>
  </w:num>
  <w:num w:numId="7">
    <w:abstractNumId w:val="3"/>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23"/>
  </w:num>
  <w:num w:numId="18">
    <w:abstractNumId w:val="4"/>
  </w:num>
  <w:num w:numId="19">
    <w:abstractNumId w:val="20"/>
  </w:num>
  <w:num w:numId="20">
    <w:abstractNumId w:val="13"/>
  </w:num>
  <w:num w:numId="21">
    <w:abstractNumId w:val="15"/>
  </w:num>
  <w:num w:numId="22">
    <w:abstractNumId w:val="22"/>
  </w:num>
  <w:num w:numId="23">
    <w:abstractNumId w:val="25"/>
  </w:num>
  <w:num w:numId="24">
    <w:abstractNumId w:val="1"/>
  </w:num>
  <w:num w:numId="25">
    <w:abstractNumId w:val="24"/>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923"/>
    <w:rsid w:val="00011666"/>
    <w:rsid w:val="00017E63"/>
    <w:rsid w:val="00026B02"/>
    <w:rsid w:val="00057605"/>
    <w:rsid w:val="00057846"/>
    <w:rsid w:val="00064909"/>
    <w:rsid w:val="000822E5"/>
    <w:rsid w:val="000971FC"/>
    <w:rsid w:val="000A0D4E"/>
    <w:rsid w:val="000A2A3A"/>
    <w:rsid w:val="000A492A"/>
    <w:rsid w:val="000B7F4A"/>
    <w:rsid w:val="000D2F80"/>
    <w:rsid w:val="000E413A"/>
    <w:rsid w:val="000F5AA3"/>
    <w:rsid w:val="00100396"/>
    <w:rsid w:val="00100B5C"/>
    <w:rsid w:val="001106E9"/>
    <w:rsid w:val="00124CA5"/>
    <w:rsid w:val="00134F77"/>
    <w:rsid w:val="001363A5"/>
    <w:rsid w:val="001428A6"/>
    <w:rsid w:val="00152E9D"/>
    <w:rsid w:val="00154487"/>
    <w:rsid w:val="00160D12"/>
    <w:rsid w:val="0017512A"/>
    <w:rsid w:val="00196958"/>
    <w:rsid w:val="001A1E39"/>
    <w:rsid w:val="001A24F3"/>
    <w:rsid w:val="001B405C"/>
    <w:rsid w:val="001B5F45"/>
    <w:rsid w:val="001B64BB"/>
    <w:rsid w:val="001B73C0"/>
    <w:rsid w:val="001E1050"/>
    <w:rsid w:val="001E1E1F"/>
    <w:rsid w:val="001E2007"/>
    <w:rsid w:val="001E57C1"/>
    <w:rsid w:val="001F07EF"/>
    <w:rsid w:val="001F3BA7"/>
    <w:rsid w:val="001F50B6"/>
    <w:rsid w:val="001F6D7A"/>
    <w:rsid w:val="00224849"/>
    <w:rsid w:val="0022746E"/>
    <w:rsid w:val="00235F71"/>
    <w:rsid w:val="002444CA"/>
    <w:rsid w:val="00260DE6"/>
    <w:rsid w:val="00267FB1"/>
    <w:rsid w:val="00273FEE"/>
    <w:rsid w:val="0028204E"/>
    <w:rsid w:val="0028591B"/>
    <w:rsid w:val="002878BF"/>
    <w:rsid w:val="00291841"/>
    <w:rsid w:val="002C3CEF"/>
    <w:rsid w:val="002C449B"/>
    <w:rsid w:val="002C6040"/>
    <w:rsid w:val="002D384C"/>
    <w:rsid w:val="002D5B3F"/>
    <w:rsid w:val="002D7A20"/>
    <w:rsid w:val="002E272E"/>
    <w:rsid w:val="002F5778"/>
    <w:rsid w:val="00316036"/>
    <w:rsid w:val="003223E0"/>
    <w:rsid w:val="003423A2"/>
    <w:rsid w:val="00352C4A"/>
    <w:rsid w:val="00362560"/>
    <w:rsid w:val="003732FD"/>
    <w:rsid w:val="003753B2"/>
    <w:rsid w:val="00376559"/>
    <w:rsid w:val="00382BAA"/>
    <w:rsid w:val="00384D73"/>
    <w:rsid w:val="00393EB6"/>
    <w:rsid w:val="003A3CE5"/>
    <w:rsid w:val="003B366F"/>
    <w:rsid w:val="003B3F9D"/>
    <w:rsid w:val="003B6C95"/>
    <w:rsid w:val="003D7C62"/>
    <w:rsid w:val="003E5751"/>
    <w:rsid w:val="004046A9"/>
    <w:rsid w:val="00404C50"/>
    <w:rsid w:val="00421A25"/>
    <w:rsid w:val="00423934"/>
    <w:rsid w:val="00426244"/>
    <w:rsid w:val="00451810"/>
    <w:rsid w:val="00470A38"/>
    <w:rsid w:val="00471E7F"/>
    <w:rsid w:val="00477880"/>
    <w:rsid w:val="004874DE"/>
    <w:rsid w:val="004B5334"/>
    <w:rsid w:val="004B6C14"/>
    <w:rsid w:val="004D5E9B"/>
    <w:rsid w:val="004D63D9"/>
    <w:rsid w:val="004E6585"/>
    <w:rsid w:val="004F38B4"/>
    <w:rsid w:val="0050249F"/>
    <w:rsid w:val="00503366"/>
    <w:rsid w:val="00504ABA"/>
    <w:rsid w:val="00524267"/>
    <w:rsid w:val="00524566"/>
    <w:rsid w:val="00527E60"/>
    <w:rsid w:val="00530BEF"/>
    <w:rsid w:val="005469F4"/>
    <w:rsid w:val="0055026F"/>
    <w:rsid w:val="00552351"/>
    <w:rsid w:val="00561F00"/>
    <w:rsid w:val="00562C4E"/>
    <w:rsid w:val="00562DEC"/>
    <w:rsid w:val="00576AB4"/>
    <w:rsid w:val="00577917"/>
    <w:rsid w:val="0058048A"/>
    <w:rsid w:val="00590667"/>
    <w:rsid w:val="005969E2"/>
    <w:rsid w:val="005A1689"/>
    <w:rsid w:val="005B61CD"/>
    <w:rsid w:val="005C1A2D"/>
    <w:rsid w:val="005C4D68"/>
    <w:rsid w:val="005D1D58"/>
    <w:rsid w:val="005D432C"/>
    <w:rsid w:val="005D57A5"/>
    <w:rsid w:val="005E285E"/>
    <w:rsid w:val="005E622E"/>
    <w:rsid w:val="005E72F8"/>
    <w:rsid w:val="005F0579"/>
    <w:rsid w:val="005F3A53"/>
    <w:rsid w:val="006062A3"/>
    <w:rsid w:val="00610C8B"/>
    <w:rsid w:val="00610E08"/>
    <w:rsid w:val="006140BF"/>
    <w:rsid w:val="006161BE"/>
    <w:rsid w:val="00620787"/>
    <w:rsid w:val="00632434"/>
    <w:rsid w:val="0063478F"/>
    <w:rsid w:val="00635F8F"/>
    <w:rsid w:val="00644256"/>
    <w:rsid w:val="006456C3"/>
    <w:rsid w:val="00661D6F"/>
    <w:rsid w:val="006628E9"/>
    <w:rsid w:val="0066725E"/>
    <w:rsid w:val="006716C7"/>
    <w:rsid w:val="00681208"/>
    <w:rsid w:val="00681FA9"/>
    <w:rsid w:val="00691EA9"/>
    <w:rsid w:val="006934D4"/>
    <w:rsid w:val="006A6DC3"/>
    <w:rsid w:val="006B6BF5"/>
    <w:rsid w:val="006C1E12"/>
    <w:rsid w:val="006D49ED"/>
    <w:rsid w:val="006D55CE"/>
    <w:rsid w:val="006D637A"/>
    <w:rsid w:val="006D6F24"/>
    <w:rsid w:val="006F0F95"/>
    <w:rsid w:val="006F3125"/>
    <w:rsid w:val="006F45BF"/>
    <w:rsid w:val="006F60E0"/>
    <w:rsid w:val="00702F71"/>
    <w:rsid w:val="00705F29"/>
    <w:rsid w:val="007336B3"/>
    <w:rsid w:val="007366DF"/>
    <w:rsid w:val="007428D5"/>
    <w:rsid w:val="00757839"/>
    <w:rsid w:val="00770C81"/>
    <w:rsid w:val="00786C0A"/>
    <w:rsid w:val="00791024"/>
    <w:rsid w:val="00793F0A"/>
    <w:rsid w:val="007A18E5"/>
    <w:rsid w:val="007A2657"/>
    <w:rsid w:val="007C682C"/>
    <w:rsid w:val="007D2385"/>
    <w:rsid w:val="007D5DE2"/>
    <w:rsid w:val="007D71C2"/>
    <w:rsid w:val="007F214F"/>
    <w:rsid w:val="00800069"/>
    <w:rsid w:val="008042F0"/>
    <w:rsid w:val="008043D1"/>
    <w:rsid w:val="008126CE"/>
    <w:rsid w:val="0082157B"/>
    <w:rsid w:val="00821EC6"/>
    <w:rsid w:val="008310A0"/>
    <w:rsid w:val="00835D29"/>
    <w:rsid w:val="00842E7F"/>
    <w:rsid w:val="00852933"/>
    <w:rsid w:val="008566E5"/>
    <w:rsid w:val="008566FE"/>
    <w:rsid w:val="00865B46"/>
    <w:rsid w:val="00896134"/>
    <w:rsid w:val="008A62BC"/>
    <w:rsid w:val="008A7F0B"/>
    <w:rsid w:val="008B43E7"/>
    <w:rsid w:val="008C0440"/>
    <w:rsid w:val="008D763F"/>
    <w:rsid w:val="008E4878"/>
    <w:rsid w:val="008F036F"/>
    <w:rsid w:val="008F1308"/>
    <w:rsid w:val="008F78C2"/>
    <w:rsid w:val="00904568"/>
    <w:rsid w:val="00911394"/>
    <w:rsid w:val="00923EF2"/>
    <w:rsid w:val="00926D25"/>
    <w:rsid w:val="00926E9D"/>
    <w:rsid w:val="009315A0"/>
    <w:rsid w:val="00932C6E"/>
    <w:rsid w:val="00933F10"/>
    <w:rsid w:val="009414CC"/>
    <w:rsid w:val="009433C5"/>
    <w:rsid w:val="00965881"/>
    <w:rsid w:val="009871FF"/>
    <w:rsid w:val="00990799"/>
    <w:rsid w:val="0099109A"/>
    <w:rsid w:val="00995D51"/>
    <w:rsid w:val="009A0631"/>
    <w:rsid w:val="009B10ED"/>
    <w:rsid w:val="009D3EA4"/>
    <w:rsid w:val="009D649C"/>
    <w:rsid w:val="009E4BC1"/>
    <w:rsid w:val="009F5CB2"/>
    <w:rsid w:val="00A03BB8"/>
    <w:rsid w:val="00A16E98"/>
    <w:rsid w:val="00A3505D"/>
    <w:rsid w:val="00A37FCF"/>
    <w:rsid w:val="00A4036F"/>
    <w:rsid w:val="00A406E5"/>
    <w:rsid w:val="00A423D0"/>
    <w:rsid w:val="00A4641C"/>
    <w:rsid w:val="00A55876"/>
    <w:rsid w:val="00A67FB1"/>
    <w:rsid w:val="00A85BFE"/>
    <w:rsid w:val="00AA1D76"/>
    <w:rsid w:val="00AA6DAE"/>
    <w:rsid w:val="00AB5677"/>
    <w:rsid w:val="00AB6FE7"/>
    <w:rsid w:val="00AB7AD7"/>
    <w:rsid w:val="00AD2430"/>
    <w:rsid w:val="00AE41A6"/>
    <w:rsid w:val="00AF0E34"/>
    <w:rsid w:val="00AF271D"/>
    <w:rsid w:val="00AF56C2"/>
    <w:rsid w:val="00B004E6"/>
    <w:rsid w:val="00B05B47"/>
    <w:rsid w:val="00B0744D"/>
    <w:rsid w:val="00B3101B"/>
    <w:rsid w:val="00B50EA8"/>
    <w:rsid w:val="00B63527"/>
    <w:rsid w:val="00B64082"/>
    <w:rsid w:val="00B72325"/>
    <w:rsid w:val="00B769E9"/>
    <w:rsid w:val="00B81AD3"/>
    <w:rsid w:val="00B829D8"/>
    <w:rsid w:val="00B84B5B"/>
    <w:rsid w:val="00B86446"/>
    <w:rsid w:val="00BA1176"/>
    <w:rsid w:val="00BA706C"/>
    <w:rsid w:val="00BE0B01"/>
    <w:rsid w:val="00BE79C7"/>
    <w:rsid w:val="00BF3CB5"/>
    <w:rsid w:val="00BF782B"/>
    <w:rsid w:val="00C01A3F"/>
    <w:rsid w:val="00C073F1"/>
    <w:rsid w:val="00C100A2"/>
    <w:rsid w:val="00C1285B"/>
    <w:rsid w:val="00C1361B"/>
    <w:rsid w:val="00C14E1F"/>
    <w:rsid w:val="00C25EAC"/>
    <w:rsid w:val="00C30F7D"/>
    <w:rsid w:val="00C315AF"/>
    <w:rsid w:val="00C340BD"/>
    <w:rsid w:val="00C36D9A"/>
    <w:rsid w:val="00C44A72"/>
    <w:rsid w:val="00C479E2"/>
    <w:rsid w:val="00C61FC2"/>
    <w:rsid w:val="00C705F9"/>
    <w:rsid w:val="00C76CEC"/>
    <w:rsid w:val="00C80F0F"/>
    <w:rsid w:val="00C8667A"/>
    <w:rsid w:val="00C93374"/>
    <w:rsid w:val="00C93BCB"/>
    <w:rsid w:val="00CB34BA"/>
    <w:rsid w:val="00CC241A"/>
    <w:rsid w:val="00CE4035"/>
    <w:rsid w:val="00CE65AB"/>
    <w:rsid w:val="00CF4266"/>
    <w:rsid w:val="00D10A60"/>
    <w:rsid w:val="00D1430F"/>
    <w:rsid w:val="00D200FD"/>
    <w:rsid w:val="00D22D9C"/>
    <w:rsid w:val="00D241F1"/>
    <w:rsid w:val="00D275CB"/>
    <w:rsid w:val="00D30DFA"/>
    <w:rsid w:val="00D463A5"/>
    <w:rsid w:val="00D4710D"/>
    <w:rsid w:val="00D47D25"/>
    <w:rsid w:val="00D62ACD"/>
    <w:rsid w:val="00D76874"/>
    <w:rsid w:val="00D85742"/>
    <w:rsid w:val="00DA36EE"/>
    <w:rsid w:val="00DB116D"/>
    <w:rsid w:val="00DD17CC"/>
    <w:rsid w:val="00DE217A"/>
    <w:rsid w:val="00DE67C2"/>
    <w:rsid w:val="00DF321B"/>
    <w:rsid w:val="00E230E0"/>
    <w:rsid w:val="00E27F15"/>
    <w:rsid w:val="00E51AAC"/>
    <w:rsid w:val="00E525A3"/>
    <w:rsid w:val="00E66CC0"/>
    <w:rsid w:val="00E728A9"/>
    <w:rsid w:val="00E807D9"/>
    <w:rsid w:val="00EA0F4E"/>
    <w:rsid w:val="00EA295B"/>
    <w:rsid w:val="00EA3B9B"/>
    <w:rsid w:val="00EA6801"/>
    <w:rsid w:val="00EB4F96"/>
    <w:rsid w:val="00ED7072"/>
    <w:rsid w:val="00EE3132"/>
    <w:rsid w:val="00EE3D9D"/>
    <w:rsid w:val="00EE6F25"/>
    <w:rsid w:val="00EF2408"/>
    <w:rsid w:val="00EF3BAA"/>
    <w:rsid w:val="00F02126"/>
    <w:rsid w:val="00F03D85"/>
    <w:rsid w:val="00F07C8C"/>
    <w:rsid w:val="00F10482"/>
    <w:rsid w:val="00F16BA4"/>
    <w:rsid w:val="00F249F1"/>
    <w:rsid w:val="00F25348"/>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D22BF8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705F2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05F29"/>
    <w:rPr>
      <w:b/>
      <w:sz w:val="24"/>
      <w:lang w:eastAsia="en-GB"/>
    </w:rPr>
  </w:style>
  <w:style w:type="paragraph" w:customStyle="1" w:styleId="bullet">
    <w:name w:val="bullet"/>
    <w:link w:val="bulletChar"/>
    <w:rsid w:val="00C340B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340BD"/>
    <w:rPr>
      <w:sz w:val="24"/>
      <w:lang w:eastAsia="en-GB"/>
    </w:rPr>
  </w:style>
  <w:style w:type="numbering" w:customStyle="1" w:styleId="NoList1">
    <w:name w:val="No List1"/>
    <w:next w:val="NoList"/>
    <w:uiPriority w:val="99"/>
    <w:semiHidden/>
    <w:unhideWhenUsed/>
    <w:rsid w:val="007428D5"/>
  </w:style>
  <w:style w:type="character" w:customStyle="1" w:styleId="Heading1Char">
    <w:name w:val="Heading 1 Char"/>
    <w:basedOn w:val="DefaultParagraphFont"/>
    <w:link w:val="Heading1"/>
    <w:uiPriority w:val="9"/>
    <w:rsid w:val="007428D5"/>
    <w:rPr>
      <w:b/>
      <w:sz w:val="36"/>
      <w:shd w:val="pct15" w:color="auto" w:fill="auto"/>
      <w:lang w:eastAsia="en-GB"/>
    </w:rPr>
  </w:style>
  <w:style w:type="paragraph" w:customStyle="1" w:styleId="Style1">
    <w:name w:val="Style1"/>
    <w:basedOn w:val="Normal"/>
    <w:link w:val="Style1Char"/>
    <w:qFormat/>
    <w:rsid w:val="007428D5"/>
    <w:pPr>
      <w:spacing w:before="120" w:after="280" w:line="259" w:lineRule="auto"/>
    </w:pPr>
    <w:rPr>
      <w:rFonts w:ascii="Arial" w:eastAsia="Calibri" w:hAnsi="Arial" w:cs="Arial"/>
      <w:sz w:val="24"/>
      <w:szCs w:val="22"/>
      <w:lang w:eastAsia="en-US"/>
    </w:rPr>
  </w:style>
  <w:style w:type="character" w:customStyle="1" w:styleId="Style1Char">
    <w:name w:val="Style1 Char"/>
    <w:basedOn w:val="DefaultParagraphFont"/>
    <w:link w:val="Style1"/>
    <w:rsid w:val="007428D5"/>
    <w:rPr>
      <w:rFonts w:ascii="Arial" w:eastAsia="Calibri" w:hAnsi="Arial" w:cs="Arial"/>
      <w:sz w:val="24"/>
      <w:szCs w:val="22"/>
    </w:rPr>
  </w:style>
  <w:style w:type="paragraph" w:customStyle="1" w:styleId="TOCHeading1">
    <w:name w:val="TOC Heading1"/>
    <w:basedOn w:val="Heading1"/>
    <w:next w:val="Normal"/>
    <w:uiPriority w:val="39"/>
    <w:unhideWhenUsed/>
    <w:qFormat/>
    <w:rsid w:val="007428D5"/>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Arial" w:hAnsi="Arial"/>
      <w:sz w:val="24"/>
      <w:szCs w:val="32"/>
      <w:lang w:val="en-US" w:eastAsia="en-US"/>
    </w:rPr>
  </w:style>
  <w:style w:type="paragraph" w:customStyle="1" w:styleId="TOC11">
    <w:name w:val="TOC 11"/>
    <w:basedOn w:val="Normal"/>
    <w:next w:val="Normal"/>
    <w:autoRedefine/>
    <w:uiPriority w:val="39"/>
    <w:unhideWhenUsed/>
    <w:rsid w:val="007428D5"/>
    <w:pPr>
      <w:spacing w:after="100" w:line="259" w:lineRule="auto"/>
    </w:pPr>
    <w:rPr>
      <w:rFonts w:ascii="Arial" w:eastAsia="Calibri" w:hAnsi="Arial"/>
      <w:sz w:val="24"/>
      <w:szCs w:val="22"/>
      <w:lang w:eastAsia="en-US"/>
    </w:rPr>
  </w:style>
  <w:style w:type="paragraph" w:customStyle="1" w:styleId="Caption1">
    <w:name w:val="Caption1"/>
    <w:basedOn w:val="Normal"/>
    <w:next w:val="Normal"/>
    <w:uiPriority w:val="35"/>
    <w:unhideWhenUsed/>
    <w:qFormat/>
    <w:rsid w:val="007428D5"/>
    <w:pPr>
      <w:spacing w:after="200"/>
    </w:pPr>
    <w:rPr>
      <w:rFonts w:ascii="Arial" w:eastAsia="Calibri" w:hAnsi="Arial"/>
      <w:i/>
      <w:iCs/>
      <w:color w:val="44546A"/>
      <w:sz w:val="18"/>
      <w:szCs w:val="18"/>
      <w:lang w:eastAsia="en-US"/>
    </w:rPr>
  </w:style>
  <w:style w:type="character" w:customStyle="1" w:styleId="normaltextrun">
    <w:name w:val="normaltextrun"/>
    <w:basedOn w:val="DefaultParagraphFont"/>
    <w:rsid w:val="007428D5"/>
  </w:style>
  <w:style w:type="character" w:styleId="PlaceholderText">
    <w:name w:val="Placeholder Text"/>
    <w:basedOn w:val="DefaultParagraphFont"/>
    <w:uiPriority w:val="99"/>
    <w:semiHidden/>
    <w:rsid w:val="007428D5"/>
    <w:rPr>
      <w:color w:val="808080"/>
    </w:rPr>
  </w:style>
  <w:style w:type="table" w:customStyle="1" w:styleId="TableGrid1">
    <w:name w:val="Table Grid1"/>
    <w:basedOn w:val="TableNormal"/>
    <w:next w:val="TableGrid"/>
    <w:uiPriority w:val="39"/>
    <w:rsid w:val="007428D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7428D5"/>
    <w:rPr>
      <w:color w:val="954F72"/>
      <w:u w:val="single"/>
    </w:rPr>
  </w:style>
  <w:style w:type="character" w:styleId="FollowedHyperlink">
    <w:name w:val="FollowedHyperlink"/>
    <w:basedOn w:val="DefaultParagraphFont"/>
    <w:semiHidden/>
    <w:unhideWhenUsed/>
    <w:rsid w:val="007428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1.xml"/><Relationship Id="rId21" Type="http://schemas.openxmlformats.org/officeDocument/2006/relationships/image" Target="media/image7.png"/><Relationship Id="rId42" Type="http://schemas.openxmlformats.org/officeDocument/2006/relationships/customXml" Target="ink/ink16.xml"/><Relationship Id="rId63" Type="http://schemas.openxmlformats.org/officeDocument/2006/relationships/image" Target="media/image28.png"/><Relationship Id="rId84" Type="http://schemas.openxmlformats.org/officeDocument/2006/relationships/image" Target="media/image38.png"/><Relationship Id="rId138" Type="http://schemas.openxmlformats.org/officeDocument/2006/relationships/image" Target="media/image65.png"/><Relationship Id="rId159" Type="http://schemas.openxmlformats.org/officeDocument/2006/relationships/customXml" Target="ink/ink71.xml"/><Relationship Id="rId170" Type="http://schemas.openxmlformats.org/officeDocument/2006/relationships/image" Target="media/image81.png"/><Relationship Id="rId191" Type="http://schemas.openxmlformats.org/officeDocument/2006/relationships/customXml" Target="ink/ink87.xml"/><Relationship Id="rId205" Type="http://schemas.openxmlformats.org/officeDocument/2006/relationships/customXml" Target="ink/ink94.xml"/><Relationship Id="rId107" Type="http://schemas.openxmlformats.org/officeDocument/2006/relationships/customXml" Target="ink/ink46.xml"/><Relationship Id="rId11" Type="http://schemas.openxmlformats.org/officeDocument/2006/relationships/footer" Target="footer1.xml"/><Relationship Id="rId32" Type="http://schemas.openxmlformats.org/officeDocument/2006/relationships/customXml" Target="ink/ink11.xml"/><Relationship Id="rId53" Type="http://schemas.openxmlformats.org/officeDocument/2006/relationships/image" Target="media/image23.png"/><Relationship Id="rId74" Type="http://schemas.openxmlformats.org/officeDocument/2006/relationships/image" Target="media/image33.png"/><Relationship Id="rId128" Type="http://schemas.openxmlformats.org/officeDocument/2006/relationships/image" Target="media/image8.jpeg"/><Relationship Id="rId149" Type="http://schemas.openxmlformats.org/officeDocument/2006/relationships/customXml" Target="ink/ink66.xml"/><Relationship Id="rId5" Type="http://schemas.openxmlformats.org/officeDocument/2006/relationships/webSettings" Target="webSettings.xml"/><Relationship Id="rId95" Type="http://schemas.openxmlformats.org/officeDocument/2006/relationships/customXml" Target="ink/ink40.xml"/><Relationship Id="rId160" Type="http://schemas.openxmlformats.org/officeDocument/2006/relationships/image" Target="media/image76.png"/><Relationship Id="rId181" Type="http://schemas.openxmlformats.org/officeDocument/2006/relationships/customXml" Target="ink/ink82.xml"/><Relationship Id="rId22" Type="http://schemas.openxmlformats.org/officeDocument/2006/relationships/customXml" Target="ink/ink6.xml"/><Relationship Id="rId43" Type="http://schemas.openxmlformats.org/officeDocument/2006/relationships/image" Target="media/image18.png"/><Relationship Id="rId64" Type="http://schemas.openxmlformats.org/officeDocument/2006/relationships/customXml" Target="ink/ink27.xml"/><Relationship Id="rId118" Type="http://schemas.openxmlformats.org/officeDocument/2006/relationships/image" Target="media/image55.png"/><Relationship Id="rId139" Type="http://schemas.openxmlformats.org/officeDocument/2006/relationships/customXml" Target="ink/ink61.xml"/><Relationship Id="rId85" Type="http://schemas.openxmlformats.org/officeDocument/2006/relationships/customXml" Target="ink/ink35.xml"/><Relationship Id="rId150" Type="http://schemas.openxmlformats.org/officeDocument/2006/relationships/image" Target="media/image71.png"/><Relationship Id="rId171" Type="http://schemas.openxmlformats.org/officeDocument/2006/relationships/customXml" Target="ink/ink77.xml"/><Relationship Id="rId192" Type="http://schemas.openxmlformats.org/officeDocument/2006/relationships/image" Target="media/image92.png"/><Relationship Id="rId206" Type="http://schemas.openxmlformats.org/officeDocument/2006/relationships/image" Target="media/image99.png"/><Relationship Id="rId12" Type="http://schemas.openxmlformats.org/officeDocument/2006/relationships/customXml" Target="ink/ink1.xml"/><Relationship Id="rId33" Type="http://schemas.openxmlformats.org/officeDocument/2006/relationships/image" Target="media/image13.png"/><Relationship Id="rId108" Type="http://schemas.openxmlformats.org/officeDocument/2006/relationships/image" Target="media/image50.png"/><Relationship Id="rId129" Type="http://schemas.openxmlformats.org/officeDocument/2006/relationships/customXml" Target="ink/ink56.xml"/><Relationship Id="rId54" Type="http://schemas.openxmlformats.org/officeDocument/2006/relationships/customXml" Target="ink/ink22.xml"/><Relationship Id="rId75" Type="http://schemas.openxmlformats.org/officeDocument/2006/relationships/customXml" Target="ink/ink32.xml"/><Relationship Id="rId96" Type="http://schemas.openxmlformats.org/officeDocument/2006/relationships/image" Target="media/image44.png"/><Relationship Id="rId140" Type="http://schemas.openxmlformats.org/officeDocument/2006/relationships/image" Target="media/image66.png"/><Relationship Id="rId161" Type="http://schemas.openxmlformats.org/officeDocument/2006/relationships/customXml" Target="ink/ink72.xml"/><Relationship Id="rId182" Type="http://schemas.openxmlformats.org/officeDocument/2006/relationships/image" Target="media/image87.png"/><Relationship Id="rId6" Type="http://schemas.openxmlformats.org/officeDocument/2006/relationships/footnotes" Target="footnotes.xml"/><Relationship Id="rId23" Type="http://schemas.openxmlformats.org/officeDocument/2006/relationships/image" Target="media/image8.png"/><Relationship Id="rId119" Type="http://schemas.openxmlformats.org/officeDocument/2006/relationships/customXml" Target="ink/ink52.xml"/><Relationship Id="rId44" Type="http://schemas.openxmlformats.org/officeDocument/2006/relationships/customXml" Target="ink/ink17.xml"/><Relationship Id="rId65" Type="http://schemas.openxmlformats.org/officeDocument/2006/relationships/image" Target="media/image29.png"/><Relationship Id="rId86" Type="http://schemas.openxmlformats.org/officeDocument/2006/relationships/image" Target="media/image39.png"/><Relationship Id="rId130" Type="http://schemas.openxmlformats.org/officeDocument/2006/relationships/image" Target="media/image61.png"/><Relationship Id="rId151" Type="http://schemas.openxmlformats.org/officeDocument/2006/relationships/customXml" Target="ink/ink67.xml"/><Relationship Id="rId172" Type="http://schemas.openxmlformats.org/officeDocument/2006/relationships/image" Target="media/image82.png"/><Relationship Id="rId193" Type="http://schemas.openxmlformats.org/officeDocument/2006/relationships/customXml" Target="ink/ink88.xml"/><Relationship Id="rId207" Type="http://schemas.openxmlformats.org/officeDocument/2006/relationships/customXml" Target="ink/ink95.xml"/><Relationship Id="rId13" Type="http://schemas.openxmlformats.org/officeDocument/2006/relationships/image" Target="media/image3.png"/><Relationship Id="rId109" Type="http://schemas.openxmlformats.org/officeDocument/2006/relationships/customXml" Target="ink/ink47.xml"/><Relationship Id="rId34" Type="http://schemas.openxmlformats.org/officeDocument/2006/relationships/customXml" Target="ink/ink12.xml"/><Relationship Id="rId55" Type="http://schemas.openxmlformats.org/officeDocument/2006/relationships/image" Target="media/image24.png"/><Relationship Id="rId76" Type="http://schemas.openxmlformats.org/officeDocument/2006/relationships/image" Target="media/image34.png"/><Relationship Id="rId97" Type="http://schemas.openxmlformats.org/officeDocument/2006/relationships/customXml" Target="ink/ink41.xml"/><Relationship Id="rId120" Type="http://schemas.openxmlformats.org/officeDocument/2006/relationships/image" Target="media/image56.png"/><Relationship Id="rId141" Type="http://schemas.openxmlformats.org/officeDocument/2006/relationships/customXml" Target="ink/ink62.xml"/><Relationship Id="rId7" Type="http://schemas.openxmlformats.org/officeDocument/2006/relationships/endnotes" Target="endnotes.xml"/><Relationship Id="rId162" Type="http://schemas.openxmlformats.org/officeDocument/2006/relationships/image" Target="media/image77.png"/><Relationship Id="rId183" Type="http://schemas.openxmlformats.org/officeDocument/2006/relationships/customXml" Target="ink/ink83.xml"/><Relationship Id="rId24" Type="http://schemas.openxmlformats.org/officeDocument/2006/relationships/customXml" Target="ink/ink7.xml"/><Relationship Id="rId45" Type="http://schemas.openxmlformats.org/officeDocument/2006/relationships/image" Target="media/image19.png"/><Relationship Id="rId66" Type="http://schemas.openxmlformats.org/officeDocument/2006/relationships/customXml" Target="ink/ink28.xml"/><Relationship Id="rId87" Type="http://schemas.openxmlformats.org/officeDocument/2006/relationships/customXml" Target="ink/ink36.xml"/><Relationship Id="rId110" Type="http://schemas.openxmlformats.org/officeDocument/2006/relationships/image" Target="media/image51.png"/><Relationship Id="rId131" Type="http://schemas.openxmlformats.org/officeDocument/2006/relationships/customXml" Target="ink/ink57.xml"/><Relationship Id="rId152" Type="http://schemas.openxmlformats.org/officeDocument/2006/relationships/image" Target="media/image72.png"/><Relationship Id="rId173" Type="http://schemas.openxmlformats.org/officeDocument/2006/relationships/customXml" Target="ink/ink78.xml"/><Relationship Id="rId194" Type="http://schemas.openxmlformats.org/officeDocument/2006/relationships/image" Target="media/image93.png"/><Relationship Id="rId208" Type="http://schemas.openxmlformats.org/officeDocument/2006/relationships/image" Target="media/image100.png"/><Relationship Id="rId19" Type="http://schemas.openxmlformats.org/officeDocument/2006/relationships/image" Target="media/image6.png"/><Relationship Id="rId14" Type="http://schemas.openxmlformats.org/officeDocument/2006/relationships/customXml" Target="ink/ink2.xml"/><Relationship Id="rId30" Type="http://schemas.openxmlformats.org/officeDocument/2006/relationships/customXml" Target="ink/ink10.xml"/><Relationship Id="rId35" Type="http://schemas.openxmlformats.org/officeDocument/2006/relationships/image" Target="media/image14.png"/><Relationship Id="rId56" Type="http://schemas.openxmlformats.org/officeDocument/2006/relationships/customXml" Target="ink/ink23.xml"/><Relationship Id="rId77" Type="http://schemas.openxmlformats.org/officeDocument/2006/relationships/image" Target="media/image35.png"/><Relationship Id="rId100" Type="http://schemas.openxmlformats.org/officeDocument/2006/relationships/image" Target="media/image46.png"/><Relationship Id="rId105" Type="http://schemas.openxmlformats.org/officeDocument/2006/relationships/customXml" Target="ink/ink45.xml"/><Relationship Id="rId126" Type="http://schemas.openxmlformats.org/officeDocument/2006/relationships/image" Target="media/image59.png"/><Relationship Id="rId147" Type="http://schemas.openxmlformats.org/officeDocument/2006/relationships/customXml" Target="ink/ink65.xml"/><Relationship Id="rId168" Type="http://schemas.openxmlformats.org/officeDocument/2006/relationships/image" Target="media/image80.png"/><Relationship Id="rId8" Type="http://schemas.openxmlformats.org/officeDocument/2006/relationships/image" Target="media/image1.png"/><Relationship Id="rId51" Type="http://schemas.openxmlformats.org/officeDocument/2006/relationships/image" Target="media/image22.png"/><Relationship Id="rId72" Type="http://schemas.openxmlformats.org/officeDocument/2006/relationships/image" Target="media/image32.png"/><Relationship Id="rId93" Type="http://schemas.openxmlformats.org/officeDocument/2006/relationships/customXml" Target="ink/ink39.xml"/><Relationship Id="rId98" Type="http://schemas.openxmlformats.org/officeDocument/2006/relationships/image" Target="media/image45.png"/><Relationship Id="rId121" Type="http://schemas.openxmlformats.org/officeDocument/2006/relationships/customXml" Target="ink/ink53.xml"/><Relationship Id="rId142" Type="http://schemas.openxmlformats.org/officeDocument/2006/relationships/image" Target="media/image67.png"/><Relationship Id="rId163" Type="http://schemas.openxmlformats.org/officeDocument/2006/relationships/customXml" Target="ink/ink73.xml"/><Relationship Id="rId184" Type="http://schemas.openxmlformats.org/officeDocument/2006/relationships/image" Target="media/image88.png"/><Relationship Id="rId189" Type="http://schemas.openxmlformats.org/officeDocument/2006/relationships/customXml" Target="ink/ink86.xml"/><Relationship Id="rId3" Type="http://schemas.openxmlformats.org/officeDocument/2006/relationships/styles" Target="styles.xml"/><Relationship Id="rId214" Type="http://schemas.openxmlformats.org/officeDocument/2006/relationships/fontTable" Target="fontTable.xml"/><Relationship Id="rId25" Type="http://schemas.openxmlformats.org/officeDocument/2006/relationships/image" Target="media/image9.png"/><Relationship Id="rId46" Type="http://schemas.openxmlformats.org/officeDocument/2006/relationships/customXml" Target="ink/ink18.xml"/><Relationship Id="rId67" Type="http://schemas.openxmlformats.org/officeDocument/2006/relationships/image" Target="media/image30.png"/><Relationship Id="rId116" Type="http://schemas.openxmlformats.org/officeDocument/2006/relationships/image" Target="media/image54.png"/><Relationship Id="rId137" Type="http://schemas.openxmlformats.org/officeDocument/2006/relationships/customXml" Target="ink/ink60.xml"/><Relationship Id="rId158" Type="http://schemas.openxmlformats.org/officeDocument/2006/relationships/image" Target="media/image75.png"/><Relationship Id="rId20" Type="http://schemas.openxmlformats.org/officeDocument/2006/relationships/customXml" Target="ink/ink5.xml"/><Relationship Id="rId41" Type="http://schemas.openxmlformats.org/officeDocument/2006/relationships/image" Target="media/image17.png"/><Relationship Id="rId62" Type="http://schemas.openxmlformats.org/officeDocument/2006/relationships/customXml" Target="ink/ink26.xml"/><Relationship Id="rId83" Type="http://schemas.openxmlformats.org/officeDocument/2006/relationships/customXml" Target="ink/ink34.xml"/><Relationship Id="rId88" Type="http://schemas.openxmlformats.org/officeDocument/2006/relationships/image" Target="media/image40.png"/><Relationship Id="rId111" Type="http://schemas.openxmlformats.org/officeDocument/2006/relationships/customXml" Target="ink/ink48.xml"/><Relationship Id="rId132" Type="http://schemas.openxmlformats.org/officeDocument/2006/relationships/image" Target="media/image62.png"/><Relationship Id="rId153" Type="http://schemas.openxmlformats.org/officeDocument/2006/relationships/customXml" Target="ink/ink68.xml"/><Relationship Id="rId174" Type="http://schemas.openxmlformats.org/officeDocument/2006/relationships/image" Target="media/image83.png"/><Relationship Id="rId179" Type="http://schemas.openxmlformats.org/officeDocument/2006/relationships/customXml" Target="ink/ink81.xml"/><Relationship Id="rId195" Type="http://schemas.openxmlformats.org/officeDocument/2006/relationships/customXml" Target="ink/ink89.xml"/><Relationship Id="rId209" Type="http://schemas.openxmlformats.org/officeDocument/2006/relationships/customXml" Target="ink/ink96.xml"/><Relationship Id="rId190" Type="http://schemas.openxmlformats.org/officeDocument/2006/relationships/image" Target="media/image91.png"/><Relationship Id="rId204" Type="http://schemas.openxmlformats.org/officeDocument/2006/relationships/image" Target="media/image98.png"/><Relationship Id="rId15" Type="http://schemas.openxmlformats.org/officeDocument/2006/relationships/image" Target="media/image4.png"/><Relationship Id="rId36" Type="http://schemas.openxmlformats.org/officeDocument/2006/relationships/customXml" Target="ink/ink13.xml"/><Relationship Id="rId57" Type="http://schemas.openxmlformats.org/officeDocument/2006/relationships/image" Target="media/image25.png"/><Relationship Id="rId106" Type="http://schemas.openxmlformats.org/officeDocument/2006/relationships/image" Target="media/image49.png"/><Relationship Id="rId127" Type="http://schemas.openxmlformats.org/officeDocument/2006/relationships/image" Target="media/image60.jpeg"/><Relationship Id="rId10" Type="http://schemas.openxmlformats.org/officeDocument/2006/relationships/image" Target="media/image2.png"/><Relationship Id="rId31" Type="http://schemas.openxmlformats.org/officeDocument/2006/relationships/image" Target="media/image12.png"/><Relationship Id="rId52" Type="http://schemas.openxmlformats.org/officeDocument/2006/relationships/customXml" Target="ink/ink21.xml"/><Relationship Id="rId73" Type="http://schemas.openxmlformats.org/officeDocument/2006/relationships/customXml" Target="ink/ink31.xml"/><Relationship Id="rId78" Type="http://schemas.openxmlformats.org/officeDocument/2006/relationships/image" Target="media/image410.png"/><Relationship Id="rId94" Type="http://schemas.openxmlformats.org/officeDocument/2006/relationships/image" Target="media/image43.png"/><Relationship Id="rId99" Type="http://schemas.openxmlformats.org/officeDocument/2006/relationships/customXml" Target="ink/ink42.xml"/><Relationship Id="rId101" Type="http://schemas.openxmlformats.org/officeDocument/2006/relationships/customXml" Target="ink/ink43.xml"/><Relationship Id="rId122" Type="http://schemas.openxmlformats.org/officeDocument/2006/relationships/image" Target="media/image57.png"/><Relationship Id="rId143" Type="http://schemas.openxmlformats.org/officeDocument/2006/relationships/customXml" Target="ink/ink63.xml"/><Relationship Id="rId148" Type="http://schemas.openxmlformats.org/officeDocument/2006/relationships/image" Target="media/image70.png"/><Relationship Id="rId164" Type="http://schemas.openxmlformats.org/officeDocument/2006/relationships/image" Target="media/image78.png"/><Relationship Id="rId169" Type="http://schemas.openxmlformats.org/officeDocument/2006/relationships/customXml" Target="ink/ink76.xml"/><Relationship Id="rId185" Type="http://schemas.openxmlformats.org/officeDocument/2006/relationships/customXml" Target="ink/ink84.xml"/><Relationship Id="rId4" Type="http://schemas.openxmlformats.org/officeDocument/2006/relationships/settings" Target="settings.xml"/><Relationship Id="rId9" Type="http://schemas.openxmlformats.org/officeDocument/2006/relationships/image" Target="cid:image001.png@01D0EA4A.2BD679A0" TargetMode="External"/><Relationship Id="rId180" Type="http://schemas.openxmlformats.org/officeDocument/2006/relationships/image" Target="media/image86.png"/><Relationship Id="rId210" Type="http://schemas.openxmlformats.org/officeDocument/2006/relationships/image" Target="media/image101.png"/><Relationship Id="rId215" Type="http://schemas.openxmlformats.org/officeDocument/2006/relationships/theme" Target="theme/theme1.xml"/><Relationship Id="rId26" Type="http://schemas.openxmlformats.org/officeDocument/2006/relationships/customXml" Target="ink/ink8.xml"/><Relationship Id="rId47" Type="http://schemas.openxmlformats.org/officeDocument/2006/relationships/image" Target="media/image20.png"/><Relationship Id="rId68" Type="http://schemas.openxmlformats.org/officeDocument/2006/relationships/customXml" Target="ink/ink29.xml"/><Relationship Id="rId89" Type="http://schemas.openxmlformats.org/officeDocument/2006/relationships/customXml" Target="ink/ink37.xml"/><Relationship Id="rId112" Type="http://schemas.openxmlformats.org/officeDocument/2006/relationships/image" Target="media/image52.png"/><Relationship Id="rId133" Type="http://schemas.openxmlformats.org/officeDocument/2006/relationships/customXml" Target="ink/ink58.xml"/><Relationship Id="rId154" Type="http://schemas.openxmlformats.org/officeDocument/2006/relationships/image" Target="media/image73.png"/><Relationship Id="rId175" Type="http://schemas.openxmlformats.org/officeDocument/2006/relationships/customXml" Target="ink/ink79.xml"/><Relationship Id="rId196" Type="http://schemas.openxmlformats.org/officeDocument/2006/relationships/image" Target="media/image94.png"/><Relationship Id="rId200" Type="http://schemas.openxmlformats.org/officeDocument/2006/relationships/image" Target="media/image96.png"/><Relationship Id="rId16" Type="http://schemas.openxmlformats.org/officeDocument/2006/relationships/customXml" Target="ink/ink3.xml"/><Relationship Id="rId37" Type="http://schemas.openxmlformats.org/officeDocument/2006/relationships/image" Target="media/image15.png"/><Relationship Id="rId58" Type="http://schemas.openxmlformats.org/officeDocument/2006/relationships/customXml" Target="ink/ink24.xml"/><Relationship Id="rId79" Type="http://schemas.openxmlformats.org/officeDocument/2006/relationships/image" Target="media/image36.png"/><Relationship Id="rId102" Type="http://schemas.openxmlformats.org/officeDocument/2006/relationships/image" Target="media/image47.png"/><Relationship Id="rId123" Type="http://schemas.openxmlformats.org/officeDocument/2006/relationships/customXml" Target="ink/ink54.xml"/><Relationship Id="rId144" Type="http://schemas.openxmlformats.org/officeDocument/2006/relationships/image" Target="media/image68.png"/><Relationship Id="rId90" Type="http://schemas.openxmlformats.org/officeDocument/2006/relationships/image" Target="media/image41.png"/><Relationship Id="rId165" Type="http://schemas.openxmlformats.org/officeDocument/2006/relationships/customXml" Target="ink/ink74.xml"/><Relationship Id="rId186" Type="http://schemas.openxmlformats.org/officeDocument/2006/relationships/image" Target="media/image89.png"/><Relationship Id="rId211" Type="http://schemas.openxmlformats.org/officeDocument/2006/relationships/customXml" Target="ink/ink97.xml"/><Relationship Id="rId27" Type="http://schemas.openxmlformats.org/officeDocument/2006/relationships/image" Target="media/image10.png"/><Relationship Id="rId48" Type="http://schemas.openxmlformats.org/officeDocument/2006/relationships/customXml" Target="ink/ink19.xml"/><Relationship Id="rId69" Type="http://schemas.openxmlformats.org/officeDocument/2006/relationships/image" Target="media/image31.png"/><Relationship Id="rId113" Type="http://schemas.openxmlformats.org/officeDocument/2006/relationships/customXml" Target="ink/ink49.xml"/><Relationship Id="rId134" Type="http://schemas.openxmlformats.org/officeDocument/2006/relationships/image" Target="media/image63.png"/><Relationship Id="rId80" Type="http://schemas.openxmlformats.org/officeDocument/2006/relationships/image" Target="media/image60.png"/><Relationship Id="rId155" Type="http://schemas.openxmlformats.org/officeDocument/2006/relationships/customXml" Target="ink/ink69.xml"/><Relationship Id="rId176" Type="http://schemas.openxmlformats.org/officeDocument/2006/relationships/image" Target="media/image84.png"/><Relationship Id="rId197" Type="http://schemas.openxmlformats.org/officeDocument/2006/relationships/customXml" Target="ink/ink90.xml"/><Relationship Id="rId201" Type="http://schemas.openxmlformats.org/officeDocument/2006/relationships/customXml" Target="ink/ink92.xml"/><Relationship Id="rId17" Type="http://schemas.openxmlformats.org/officeDocument/2006/relationships/image" Target="media/image5.png"/><Relationship Id="rId38" Type="http://schemas.openxmlformats.org/officeDocument/2006/relationships/customXml" Target="ink/ink14.xml"/><Relationship Id="rId59" Type="http://schemas.openxmlformats.org/officeDocument/2006/relationships/image" Target="media/image26.png"/><Relationship Id="rId103" Type="http://schemas.openxmlformats.org/officeDocument/2006/relationships/customXml" Target="ink/ink44.xml"/><Relationship Id="rId124" Type="http://schemas.openxmlformats.org/officeDocument/2006/relationships/image" Target="media/image58.png"/><Relationship Id="rId70" Type="http://schemas.openxmlformats.org/officeDocument/2006/relationships/footer" Target="footer2.xml"/><Relationship Id="rId91" Type="http://schemas.openxmlformats.org/officeDocument/2006/relationships/customXml" Target="ink/ink38.xml"/><Relationship Id="rId145" Type="http://schemas.openxmlformats.org/officeDocument/2006/relationships/customXml" Target="ink/ink64.xml"/><Relationship Id="rId166" Type="http://schemas.openxmlformats.org/officeDocument/2006/relationships/image" Target="media/image79.png"/><Relationship Id="rId187" Type="http://schemas.openxmlformats.org/officeDocument/2006/relationships/customXml" Target="ink/ink85.xml"/><Relationship Id="rId1" Type="http://schemas.openxmlformats.org/officeDocument/2006/relationships/customXml" Target="../customXml/item1.xml"/><Relationship Id="rId212" Type="http://schemas.openxmlformats.org/officeDocument/2006/relationships/image" Target="media/image102.png"/><Relationship Id="rId28" Type="http://schemas.openxmlformats.org/officeDocument/2006/relationships/customXml" Target="ink/ink9.xml"/><Relationship Id="rId49" Type="http://schemas.openxmlformats.org/officeDocument/2006/relationships/image" Target="media/image21.png"/><Relationship Id="rId114" Type="http://schemas.openxmlformats.org/officeDocument/2006/relationships/image" Target="media/image53.png"/><Relationship Id="rId60" Type="http://schemas.openxmlformats.org/officeDocument/2006/relationships/customXml" Target="ink/ink25.xml"/><Relationship Id="rId81" Type="http://schemas.openxmlformats.org/officeDocument/2006/relationships/customXml" Target="ink/ink33.xml"/><Relationship Id="rId135" Type="http://schemas.openxmlformats.org/officeDocument/2006/relationships/customXml" Target="ink/ink59.xml"/><Relationship Id="rId156" Type="http://schemas.openxmlformats.org/officeDocument/2006/relationships/image" Target="media/image74.png"/><Relationship Id="rId177" Type="http://schemas.openxmlformats.org/officeDocument/2006/relationships/customXml" Target="ink/ink80.xml"/><Relationship Id="rId198" Type="http://schemas.openxmlformats.org/officeDocument/2006/relationships/image" Target="media/image95.png"/><Relationship Id="rId202" Type="http://schemas.openxmlformats.org/officeDocument/2006/relationships/image" Target="media/image97.png"/><Relationship Id="rId18" Type="http://schemas.openxmlformats.org/officeDocument/2006/relationships/customXml" Target="ink/ink4.xml"/><Relationship Id="rId39" Type="http://schemas.openxmlformats.org/officeDocument/2006/relationships/image" Target="media/image16.png"/><Relationship Id="rId50" Type="http://schemas.openxmlformats.org/officeDocument/2006/relationships/customXml" Target="ink/ink20.xml"/><Relationship Id="rId104" Type="http://schemas.openxmlformats.org/officeDocument/2006/relationships/image" Target="media/image48.png"/><Relationship Id="rId125" Type="http://schemas.openxmlformats.org/officeDocument/2006/relationships/customXml" Target="ink/ink55.xml"/><Relationship Id="rId146" Type="http://schemas.openxmlformats.org/officeDocument/2006/relationships/image" Target="media/image69.png"/><Relationship Id="rId167" Type="http://schemas.openxmlformats.org/officeDocument/2006/relationships/customXml" Target="ink/ink75.xml"/><Relationship Id="rId188" Type="http://schemas.openxmlformats.org/officeDocument/2006/relationships/image" Target="media/image90.png"/><Relationship Id="rId71" Type="http://schemas.openxmlformats.org/officeDocument/2006/relationships/customXml" Target="ink/ink30.xml"/><Relationship Id="rId92" Type="http://schemas.openxmlformats.org/officeDocument/2006/relationships/image" Target="media/image42.png"/><Relationship Id="rId213" Type="http://schemas.openxmlformats.org/officeDocument/2006/relationships/footer" Target="footer3.xml"/><Relationship Id="rId2" Type="http://schemas.openxmlformats.org/officeDocument/2006/relationships/numbering" Target="numbering.xml"/><Relationship Id="rId29" Type="http://schemas.openxmlformats.org/officeDocument/2006/relationships/image" Target="media/image11.png"/><Relationship Id="rId40" Type="http://schemas.openxmlformats.org/officeDocument/2006/relationships/customXml" Target="ink/ink15.xml"/><Relationship Id="rId115" Type="http://schemas.openxmlformats.org/officeDocument/2006/relationships/customXml" Target="ink/ink50.xml"/><Relationship Id="rId136" Type="http://schemas.openxmlformats.org/officeDocument/2006/relationships/image" Target="media/image64.png"/><Relationship Id="rId157" Type="http://schemas.openxmlformats.org/officeDocument/2006/relationships/customXml" Target="ink/ink70.xml"/><Relationship Id="rId178" Type="http://schemas.openxmlformats.org/officeDocument/2006/relationships/image" Target="media/image85.png"/><Relationship Id="rId61" Type="http://schemas.openxmlformats.org/officeDocument/2006/relationships/image" Target="media/image27.png"/><Relationship Id="rId82" Type="http://schemas.openxmlformats.org/officeDocument/2006/relationships/image" Target="media/image37.png"/><Relationship Id="rId199" Type="http://schemas.openxmlformats.org/officeDocument/2006/relationships/customXml" Target="ink/ink91.xml"/><Relationship Id="rId203" Type="http://schemas.openxmlformats.org/officeDocument/2006/relationships/customXml" Target="ink/ink9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8:43.507"/>
    </inkml:context>
    <inkml:brush xml:id="br0">
      <inkml:brushProperty name="width" value="0.04297" units="cm"/>
      <inkml:brushProperty name="height" value="0.04297" units="cm"/>
      <inkml:brushProperty name="color" value="#AB1A01"/>
    </inkml:brush>
  </inkml:definitions>
  <inkml:trace contextRef="#ctx0" brushRef="#br0">11 188 8206,'-5'-11'2157,"4"1"-1427,-4 4 0,6-3-217,3 2 0,5 1 4,5-1 1,4 0-756,0-3 1,3-1 120,3 1 1,-2-2 214,2-2 1,2 3-21,-2-3 1,0 4-367,-3 3 1,-1-2-40,-3 6-1716,-2 0 687,-5 3 618,1-5 738,-5 4 0,-2-4 0,-4 5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9:25.937"/>
    </inkml:context>
    <inkml:brush xml:id="br0">
      <inkml:brushProperty name="width" value="0.04297" units="cm"/>
      <inkml:brushProperty name="height" value="0.04297" units="cm"/>
      <inkml:brushProperty name="color" value="#AB1A01"/>
    </inkml:brush>
  </inkml:definitions>
  <inkml:trace contextRef="#ctx0" brushRef="#br0">8420 365 8113,'-7'0'358,"0"0"0,1 2-144,-1 1 1,2 6 725,5 5 1,0 1 1,0-1-603,0-2-161,0 7 1,0-7 237,0 2 76,5-7-135,-4 2 465,9-3-497,-9-1 0,3 1 66,-4-2 115,0-3-36,5 3-113,-4-8-1140,4-2 628,-5-4 0,-4-1 151,1 1-604,-5-5 397,7 3 1,-9-7-40,3 1 1,-2 0 97,-1 0 0,-1-1 235,1 1 0,3-1-120,0-2 1,1 1 135,-1 3 0,-1-2 4,5 5 187,-1 1-136,4 7 1,-1-2 71,-2 4 280,1 1-259,-2 3 0,5 0 94,2 0-220,3 0-11,5 0 1,0 3 163,3 1 0,-1 4-96,4-1 0,-4 2-986,1 1 1,2 1 189,1-1 0,-2 1-120,-1-1 1,1 0 165,-1 1-1159,5-1 1070,-8-4 1,1 2-886,-5-4 616,0 4 781,-2-2 0,4 4-208,-6 0 841,0-4-418,-3 3 0,0-6-130,0 4 1291,0-5-859,0 7 0,0-6-13,0 3 601,0-3-518,5 1 0,2-4 274,7 0 799,-3 0-953,9 0 0,-4-4-133,5-3 0,-4 0-172,1-4 0,-1 5-168,4-5 1,-5-3 159,-2 4-709,-2-3 437,-2 3 1,-1-1 149,-2 1-432,-2-1 249,-5 1 1,-1 0-298,-3-1 0,-2 4 153,-4 0 0,-2 5-4,-1-1 0,-2 1 109,-3 2 602,-1 5-319,2 1 0,-2 4-80,1 1 902,-1 4-639,2 1 0,1 1 208,2 1-39,7-6-272,3 8 1,4-7 312,0 4-502,0-4 3,0 2 1,6-5-416,4 1 0,2-1 252,5 0 1,0-4-588,4-2 0,0-3 137,0-1-1300,0 0 1153,-1 0 1,1 0-119,0 0-931,0 0 1088,0-5 0,-4 3-201,0-5 1,-4 4 103,1-4 740,2 0 0,-4-4 0,3 1 0</inkml:trace>
  <inkml:trace contextRef="#ctx0" brushRef="#br0" timeOffset="355">9087 188 8073,'6'-17'0,"-3"0"0,-2 4 2973,-1-2-1942,-4 9 0,0 2 5,-6 4-1109,2 0 162,-7 0 1,0 1 184,-3 2-203,-1 3 104,-2 4 0,1-3 299,3 0 0,-2 0-114,5 4 1,5-1-300,6 0 1,2 1 144,1-1 0,1 2-464,2 2 1,3-2 91,4 6-522,5-6 522,-3 3 0,8-1 22,-3 0 23,-2 0 13,5 1 1,-9-3 284,3 2 1,-2-3-77,-2 0 1,1-1 93,-1 0 0,-3 1-94,0-1 1,-5 1 58,2-1 1,-3-3 20,-1 0 123,-5 0-224,-1-1 1,-9-2 41,-2-4 185,2 0-240,-5 0 1,4 0-281,-5 0 0,0 0 124,1 0 1,2 0-781,1 0 0,4-4 233,-1-3 1,3 2-26,0 2 0,6-3 34,1-1-1003,3 2 1041,6-4 1,0 7-81,6-5-618,4 0 534,1 1 753,5-3 0,0 3 0,-1-4 0</inkml:trace>
  <inkml:trace contextRef="#ctx0" brushRef="#br0" timeOffset="1946">9087 385 7939,'16'0'0,"-2"0"666,-2-4-355,-2 2 1,2-2 116,1 4 1153,-1-5-977,8 4 1,-8-5 166,6 3 1,-1 0-325,4-4 0,0 2-90,0-2 0,-1-3 2,1 4-320,-5-4 35,-1 0 1,-4-1 256,-1 1-280,1-5 2,-6 8 1,0-7 277,-5 7-688,0-2 256,0 3 0,-5-2-457,-2 5 1,-6-1 273,-5 4 1,2 0 21,-1 0 1,-2 5 56,-5 2 0,1 3 411,-5 4 1,5-1-11,-1 4 324,2-4-352,5 7 1,1-4 11,2 5 1,6-4 49,-2 0 1,6-3 255,1 3-187,2-4-86,5 2 1,3-4-91,7-1 1,2-1 51,5-2 0,5 1-240,1-4 1,0-1 0,1-3-481,0 0 389,3 0 1,3-1-35,1-2 1,1 0-32,-1-4 0,-4 0-216,0-3 1,-1 0 146,-5-1 0,-5 2-33,-2 2 1,-4-2-43,3 2 173,-4-2 57,-3-6 0,-5 3-143,-5-2 339,0 3-179,0 0 1,-3 1-114,-4-1 749,1 1-405,-10 4 0,4 0 116,-6 3 1,5 2-84,-8-3 1,7 4 144,0 4 1,-1 1 131,1 6 264,0-1-412,4 5 0,-1-3 233,1 2 75,0-3-306,4 4 0,1-3 239,5 2-570,0-3 110,0 0 1,1-1-1,3 1 1,2-1 99,4 0 1,0-4-214,1-2 1,0 0-37,3 0-370,-2-1 343,3-3 0,-1-1-46,0-2-622,4 1 498,-6-7 1,3 3-38,-5-4-564,0 0 502,1 4 0,0-3-198,3 2 1,-6-4-208,3-3 514,-3 3 0,1-5-51,-2 2 535,-2 7-211,-1-7 1,-2 12-274,1-5 1371,-2 4-498,-1-1-402,0 4 396,0 0-86,0 4 271,0 2 0,1 8-287,3 0 0,-2 0 118,5-4 1,0 2 120,3 2-504,1-3-55,-1 4 1,4-4 220,0-1-842,0-4 409,-4 3 1,1-7 124,-1 5-898,-4-4 382,3 1-470,-8-4 288,9 0-119,-9 0 201,3-4-2,-4 2-56,0-7 112,0 8 435,0-4-90,0 5 530,0 0-169,0-4 1,1 3 90,3-3 372,-3 3-452,4-4 1,-5 3-90,0-5 0,0 4 38,0-4-253,0 4 63,0-6-80,0 3 1,0-4 104,0 0 0,0-2-128,0-2 1,0 3 8,0-3-48,0 2 56,0 2 1,0-1 43,0 1-142,0-1 169,0 1 1,0 0-26,0-1-244,0 5 124,0-3 0,3 7-92,1-5 0,0 5-113,0-2-16,2 3 0,4 1-145,0 0 174,1 0 87,-1 0 0,1 0-67,-1 0-125,0 0 176,1 0 1,-1 3-52,1 1-105,-1-1 193,-4-3 1,3 4-94,-2-1 0,-1 1-215,1-4 328,0 0-25,3 0 746,1 0-439,-6 0 0,1 0-92,-2 0 1178,-3 0-449,3 0 56,-4 0 3385,0 0-3630,-4 0 0,-2 1 107,-4 2 50,-1 3-311,1 9 0,-1-2 131,1 4-435,-1 1 129,6-2 1,-3 2 169,4-4-250,1 5-16,3-8 0,0 8 79,0-5 0,4 0 88,3-4 1,2 0-228,2 1 0,0-5-44,3-3-236,-2-2 201,8 4 0,-5-4 116,2 3-664,3-8 436,-4-2 1,3-3-50,-1 2-345,1-7 366,-7 7 1,3-11-51,-5 4 0,-3-5-6,0 2 0,-4-6-171,0-1 0,-2-5-171,-1 1-112,0-2 329,0-1 1,0 3-89,0 0 516,0 5-78,0-2 1,-1 4-360,-2 0 1309,2 5-700,-4-4 1,4 8 604,-3-1-506,3 6 49,-4 2-242,1 5 188,3 5-191,-4 0 0,2 7 10,-1 2 826,1 2-594,-2 9 0,4-1 142,-3 3-43,3 1-202,1 3 0,1 1-192,3-1 0,1-3 171,1-1 0,4-4-141,-3 2 1,2-7 157,1 0-530,-4-6 211,3 3 1,-4-8-83,2 0 40,2-4 121,-3 1 1,1-4-8,0 0-165,-5 0 79,7 0 0,-6-1-462,4-2 1,-4-3 227,4-5 1,-3 0-100,2-3 1,-2 1-28,3-4-306,0 4 355,-1-7 1,3 4-184,-2-5 153,-3 5-113,6 1 140,-5 0 1230,6 4-511,-5 0 751,3 7 0,-7 5-545,5 2 1,-3 4 442,3 7 1,-2 1-342,2 2 1,3 3-243,-4-3 0,4-2-50,0-1-960,1-2 526,-1 3 0,0-5 173,1 1-1834,-1-1 1151,1-4 1,-2 1-1767,-2 0 1,2-4 2370,-2 4 0,7-4 0,2 1 0</inkml:trace>
  <inkml:trace contextRef="#ctx0" brushRef="#br0" timeOffset="2907">10762 396 8112,'0'-11'202,"1"5"290,3 3 2022,-3 2-1123,8 1-516,-3 0 1,3 6-75,-2 4-418,2 0-119,-8 10 1,4-7 110,-5 4-873,0 0 443,-5 0 0,0-2 128,-6-5-1313,1 0 882,-1 6 1,-3-8-1501,1 2 1019,-1-2 839,3 3 0,5-6 0,2 0 0</inkml:trace>
  <inkml:trace contextRef="#ctx0" brushRef="#br0" timeOffset="3480">11189 229 8123,'0'-6'1566,"-5"2"-379,4 4-712,-4 4 0,5 7 299,0 6-328,0-2-267,0 9 1,0-6 182,0 6 1,1-3-95,3-4 1,-2 2 256,5-5 1,0 3-115,4-3 0,2 0 63,1-4 1,1-2 130,-1 3-199,-2-8-144,7 6 1,-6-5 155,5-1-366,-6 1 33,3-4 1,-4 0-67,-1 0 1,1-5 175,-1-2 1,-1-2-305,-2-2 0,1-2 78,-4-1 0,3-5-99,-4 2 0,1-3 63,-4-1 1,0-3 66,0 0 1,-4-1 39,1 5-705,-5-1 436,2 5 0,-5-3-791,1 5 0,1 0 440,2 4 1,-3 4-465,4 3 1,0-2 453,-1 2 1,4 0-517,0 7 1,2-2 108,1 5 79,0 0 526,0 3 1,2 4 391,5 0 0,0 0 0,8-4 0</inkml:trace>
  <inkml:trace contextRef="#ctx0" brushRef="#br0" timeOffset="3871">11710 239 8123,'4'-13'871,"-1"-1"-290,1 0 1,-6 3 469,-1 1 0,-3 4-345,-4 3-620,-1 2 16,1 1 1,-4 0 315,0 0-305,-4 0 66,2 0 1,-2 4 165,1 3 1,3-1-92,-3 1 0,5 0-145,2 3 1,0 1 108,7-1 1,1 0-384,5 1 1,3 0-15,4 3-211,5-2 284,1 3 1,5-4 140,0 3-135,0-2 37,0 3 0,0-5 171,-1 1 0,-3-2-95,-4-2 1,-1 2 336,-2-2 0,0 2-58,-3 2 0,1-4 30,-5 0 0,1-4 146,-4 4 232,0-5-373,-5 3 1,-2-5 258,-7 0-369,-2 5-37,-5-4 0,2 3-124,1-4 0,-1 0 78,1 0 1,3 0-905,1 0 1,3 0 435,0 0 0,4-3-2993,0 0 1777,5-1-684,-3-1 1417,10 4 0,1-3-281,4 4 0,4-4 631,0 1 1,3-1 466,-3 4 0,9-4 0,-1-2 0</inkml:trace>
  <inkml:trace contextRef="#ctx0" brushRef="#br0" timeOffset="4241">11834 416 8091,'6'-10'0,"-1"3"2737,-5 0-1177,0 0-950,4-3 0,-2 3 501,5 0-28,-4 5-613,6-8-47,-8 9-40,8-3 0,-7-1-385,7 4 118,-8-9 238,4 9-351,-5-3 60,4-1-626,-3 4 350,4-4-118,-5 5 10,0 0 95,-5 0-138,4 0-21,-8 0 69,3 0 427,-4 0-111,-1 0 1,1 4 239,0-1 1,3 2 46,0-2 175,0 3 0,0 3 40,0-2-151,5 3-125,-3-9 1,5 8 245,0-2-85,0 2-194,5-3 1,-3 3 195,5-2-6,0-2-110,8 4 0,-4-4-386,3 2 1,-2 1 91,-2-5 0,2 4-781,2-3 0,-3-1 140,3-3-1622,-2 0 1468,-2 5 1,0-4-135,1 2-328,-1-2 745,1-1 1,3 0-214,-1 0-1042,1 0 1788,-3 0 0,-1-4 0,1-2 0</inkml:trace>
  <inkml:trace contextRef="#ctx0" brushRef="#br0" timeOffset="4585">12314 354 8074,'6'-10'776,"-2"-1"-300,-4 5 117,0-3-458,0 8 0,-4-7 128,-3 4 1,-2 1 301,-2 3 0,1-1 183,-1-3 585,-4 3-785,-1-4 0,-2 5 214,-3 0 505,2 5-754,-2-4 0,3 9 37,4-4 1,0 0-175,4 1 1,1 0-451,2 4 0,-2-1 184,6 0-485,0 1 1,4-1 238,2 1-978,3-6 754,9 5 0,-2-8-41,4 5-1191,-4-5 971,6 3 0,-6-5-212,5 0 1,-5 3 364,5 1 1,-6-1-1437,2-3 998,3 0-325,-6 0 498,4 0 733,-9-4 0,3-2 0,-3-5 0</inkml:trace>
  <inkml:trace contextRef="#ctx0" brushRef="#br0" timeOffset="4830">12283 62 10913,'0'12'1173,"0"2"1,0 3-926,0 8 1,3-2 109,1 4 1,3 0 75,-4 1 79,5-3-338,-7-4 1,7 2 175,-4-2 358,4 2-341,-7-11 1,7 4-162,-4-2 0,0-3 27,0 3 0,-2-6-351,5-1 129,-5 0-1864,3 4 1276,0-6 1,-4 1 37,2-2-2066,-2-3 548,-1 3 2056,0-4 0,0 0 0,0 0 0</inkml:trace>
  <inkml:trace contextRef="#ctx0" brushRef="#br0" timeOffset="-11593">177 396 8187,'-6'-5'787,"1"3"0,1-3 425,-3 4 1,1 3-754,-1 9-244,0-1 0,-1 5 30,-2 2 0,2 0 0,-6 0 1,1 0 30,-1 4 0,3 0-31,-3 0 1,2 3 1806,2 0-1327,4 1 1,-2-5-26,5 1 1,-1-1-379,4-3-46,0 3 0,5-10 153,2 1 0,7-2-123,3-6 1,3 1-356,0-4 0,6-5 26,2-2-1452,2-2 1020,1-6 0,-1 3 84,-2-1-1886,-3 1 1438,1 2 0,-6-3-480,1 3 1,-1-3 600,-6 6 0,0-2 698,-4-2 0,1 1 0,-1-1 0</inkml:trace>
  <inkml:trace contextRef="#ctx0" brushRef="#br0" timeOffset="-11394">61 582 8429,'-6'-9'-8,"-3"2"2258,7-4 1,2 6-1,9 2 265,3 0-2856,4-5 335,1 7 1,6-10 89,-2 1 0,6-2 134,1-5 0,1 4-103,-1-1 1,1 1 212,-5 0-2831,5 6 1804,-7-7 1,2 9 361,-6-2 337,1 3 0,-7-1 0,3-1 0</inkml:trace>
  <inkml:trace contextRef="#ctx0" brushRef="#br0" timeOffset="-11212">114 322 8237,'-5'-20'2375,"-2"3"0,2 5 126,2 5-1893,2 0 0,5-3 47,3-1-95,3-4-202,5 4 1,-3-4 48,6 4-469,4-4 1,3 4 0,4-3 333,-1 2-2152,-5 7 1335,7 0 0,-7 5-1910,5 0 1,-5 1 2454,1 3 0,3 1 0,0 6 0</inkml:trace>
  <inkml:trace contextRef="#ctx0" brushRef="#br0" timeOffset="-10668">457 469 11654,'11'5'473,"-1"2"0,0 1-753,1-1 941,-1 2-304,1-3 1,3 4 151,-1 1 441,6-1-544,-8 1 0,9-1 135,-3 1 1,2 2-220,-2 1 0,2 0-108,-5-3 1,3 2 66,-3 1 1,0-1-175,-4-6 0,-1 2 172,-2-2-269,3-2 88,-9 4 0,5-8 277,-3 3 8,-2-3-51,4-1 814,-5 0-737,0 0 1,0-5-172,0-2 0,0-3 43,0-4 0,-4-2-235,1-5 1,-1 0 83,4 0-657,0 1 477,0-1 1,0-1 48,0-3-1370,0 8 937,0-7-1,0 9-1950,0-3 1133,0-1 738,0 7 1,0-3-486,0 5 0,4 3 389,-1 0 0,2 5-1063,-1-2 1,-2 3 1672,5 1 0,0 0 0,3 0 0</inkml:trace>
  <inkml:trace contextRef="#ctx0" brushRef="#br0" timeOffset="-10435">967 418 11796,'0'11'492,"0"-1"0,0 1-110,0-1 1667,0 5-1272,0-3 0,0 3 39,0-5-332,0 0-120,0 1-760,0-1 1,0 1 303,0-1 1,0 1-2846,0-1 2289,5 0 1,0 1-582,1-1 0,4 1-88,-3-1 1317,2-4 0,6-2 0,1-4 0</inkml:trace>
  <inkml:trace contextRef="#ctx0" brushRef="#br0" timeOffset="-9940">1403 479 8229,'0'-16'0,"-4"1"1339,-3 4 0,2 4-111,2 0-1321,-3 5 1,0-4-71,-4 3 308,-1 2-77,1-4 1,-5 6-121,-2 3 2156,2-3-1349,-5 8 0,5-2 22,-2 7 0,-2-1-323,5 4 0,0-3-403,4 3 1,3-3 47,0 3-823,5-4 606,-3 2 1,5-4 126,0-1-439,0 0 177,0-4 64,5 3-7,0-7 7,6 2 1,-1-4-65,1 0 0,3 0 132,-1 0 0,1-8-315,-3-2 1,3-3 121,-1 3 0,1-5 48,-3-3 0,-4-3-50,0-3-184,-5 2 241,7-8 1,-8 3-72,3-4 0,-3-1 0,-1-3 1,0 4 204,0 0 1,0-1-85,0 5 1,-1 5 609,-3 1 1,3 7 71,-2 0 1,0 6 1134,0 1-1173,2 5-340,-4-3 0,5 6 333,0 3 143,0 2-264,0 9 1,-3 1 297,-1 5 0,1 7-164,3 4 0,0 1-160,0-2 0,0-3-33,0 0 0,3-1-514,1 0 0,3-1 269,-4-5-959,5-1 723,-2-3 0,1-1 45,0-2-522,-5-3 0,7 4 0,-3-4-476,0-1 0,3-3 553,-2 0 1,2-1-1439,2 1 2071,-5 2 0,8-8 0,-3 4 0</inkml:trace>
  <inkml:trace contextRef="#ctx0" brushRef="#br0" timeOffset="-9231">1571 533 8172,'0'-11'3193,"0"6"-2089,0 0 1,0 4-2,0-3-2474,5 3 1079,-4-8 1,8 7 120,-2-5 0,-1 3 227,1-3 0,-4 0 258,4-3 1,-5 0-98,2-1 1,-3 1 188,-1-1 0,0 1 106,0 0-1126,0 4 393,0-3 0,-1 7-208,-3-1-92,3 2 410,-8 1 1,3 0 6,-4 0 1,-1 2 40,1 5 1,-4 1 193,0 9 0,0-3-146,4 4 0,1-2 80,2 1 0,-1 3 79,4-3 65,1-2 0,3 4 0,0-5 133,0-2 31,0 0-253,4-2 1,-1 1-102,4-1 0,0-3 89,3 0 1,2-5-176,1 2 0,-1-3 59,2-1-160,2 0 85,0 0 0,2-3 97,-1-1-618,-4-9 381,6 6 1,-4-8-185,3 5 98,-3-5 1,-5 3-1,1-3-184,-1 0 1,-1 3 211,-2-6 1,1 5 135,-4 0 1,4 1-198,-1 2 832,-3 4-338,1-3-119,-5 7 1,0-2-5,0 4 0,0 4-65,0 3 514,0 3 0,0 4 0,0-1 398,0 0 0,-1 2-402,-3-1 1,3 1 73,-2-1 0,2-2 196,1 1-673,0-6 1,0 3 384,0-3-609,0 2 415,0-3-325,0-2 40,0-4 0,1 0-176,2 0 1,-2-1 118,3-2 0,2-3-649,1-5 0,-2 1 342,2 0 1,-1-2-227,1-2 1,2 1-50,-2-4-116,3 0 405,-5 0 0,5-1-264,-4 4 312,4-4 142,0 6 1,1-3 569,-1 5-428,0-1 1,1 5 1439,-1 3-824,1 2 662,-1 1-788,0 4 0,-3 2 119,0 5 653,-4-1-677,6 5 0,-8-2 125,2 4-592,-1-4 106,2 6 0,-3-7-233,3 2 0,-3-1 216,-1 1-977,5-3 1,-4 4 156,2-4-1376,3-6 1240,-5 5 1,4-8-121,-5 5-1062,5-5 864,-4 3 1108,8-5 0,-3 0 0,4 0 0</inkml:trace>
  <inkml:trace contextRef="#ctx0" brushRef="#br0" timeOffset="-8665">2309 353 8066,'-4'-10'575,"-2"-1"0,-1 5-57,0 3-34,5 2 3,-8 1 0,4 4-111,-4 3 1,0 3 201,-1 0 1,1 2 197,-1 1 309,1-1-615,4 8 1,-2-8 199,5 6-173,-5-1-190,6-1 0,-2 3 102,4-5-394,0-1 160,0-2 0,3-1-126,1 1 0,4-2 152,-1-2 0,2 1-180,1-5 0,2 4-10,2-3 1,1-1-83,2-3 1,3 0 186,-3 0-901,3-4 549,-4 3 0,4-9-44,-3 3-447,3-2 461,1-1 1,-4-1-162,0 1 1,0-4 75,0 0 1,-1-3-88,-2 3 1,-2-3-194,1 3 315,-1 0 103,-6-1 0,0 3-137,-3-2 273,-2 3-20,4 0 0,-5 4-311,0 0 734,-5 5-270,4-7 0,-8 8 322,2-3-321,-2 3 1,-3 2 294,-2 3 0,3 2-21,-3 4 323,2 0-391,2 1 0,0 0 86,3 3 828,-2 2-675,8 1 0,-4 1 201,5-4 182,0 4-507,0-6 1,2 3 118,1-5 1,3 1-125,4-1 1,6-3 72,5 0 1,1-4 44,6 0-1034,0-2 456,3-1 1,4 0 123,-1 0-603,6-4 461,-8 2 1,4-6 55,-5 5-2607,-4-5 1677,-2 2 0,-2-1-1012,-2 0 1,1 4 1024,-8-4 1,-4 3 965,-3-3 0,-4 0 0,1-3 0</inkml:trace>
  <inkml:trace contextRef="#ctx0" brushRef="#br0" timeOffset="-8158">986 291 8296,'-5'-10'0,"4"4"1714,-3 2-1035,4 4 1,0 1-2757,0 2 776,0-2 801,4 9 0,-3-8 500,3 5 0,2 0 0,-1 3 0</inkml:trace>
  <inkml:trace contextRef="#ctx0" brushRef="#br0" timeOffset="-6772">3590 374 8093,'-11'-5'0,"4"4"630,0-2 1,4 1 64,-4 2-292,0 5-224,-4-4 0,5 8 238,-1-2-13,0-2-143,1 4 1,-2-3 96,4 4 127,-4 1-276,7-1 0,-4 1-45,5-1 0,0 0 74,0 1 1,4-4-230,-1 0 0,5-1 28,-1 0-73,3 4 42,5-9 0,-3 3 222,6-4-520,-1 0 182,4 0 0,0 0-128,0 0 0,-1-4 99,1-3 1,-3 1-112,-1-1 0,-3 0 49,3-3 0,-4-1-147,1 1 1,-6 0-161,-1-1 146,-5 1 129,3-1 0,-5 1-73,0 0 30,0-1 117,-5 1 1,-1-4 169,-4 0 1,-4 0-158,0 4 0,-1 0 340,1 4 0,3-3-137,-3 6 0,-1-4 355,1 4 1,-3-1-56,3 4 292,0 0-394,3 0 1,2 1 98,2 3-70,-2-3 134,8 8-123,-4-8-199,5 9 56,5-9 0,4 3 153,5-4 0,4 0-42,0 0-449,1 0 150,2 0 1,4-4 120,-1-3-287,0-3 148,2 0 1,-4-4 106,2 0-313,-2 0 184,-1-1 1,-2 4-142,-1-3 1,-3 2 43,-5 2 1,-1 0-69,-2-1 1,1 1 38,-4-1 0,-1 1 216,-3 0 0,-4-1-153,-3 1 304,2 4-107,-4-3 1,2 6-180,-7-4 315,2 5-93,-3-7 0,5 8 33,0-3 0,3 3-52,0 1 1,0 1 180,-4 3 0,4-2 60,0 5 1,2 1 92,-2 6 0,1-1-107,3 4 446,1 5-419,-2 0 1,4 8 247,0-2 239,4 6-426,-2-1 1,3 6 63,-1-4 0,0 3-208,3-3 1,-1-4-109,-2-3 1,1-2 107,6 2 0,-2-4-234,-2-6 0,2 1 58,-2-1-327,2-3 269,-3 0 31,3-5-1241,-3 1 451,0-6-1354,-1 0 954,-5-5-409,0 0 1013,0-5 1,-5 0-764,-2-6 0,1 1 149,-1-1-407,0 1 659,-3-5 898,0 3 0,-1-7 0,1 3 0</inkml:trace>
  <inkml:trace contextRef="#ctx0" brushRef="#br0" timeOffset="-6570">3590 437 8118,'-6'-10'510,"-2"-1"636,4 1 96,1 4 0,7-2-568,3 5 1,6-2-166,1 2 1,6 1-44,0-1 0,2 2-164,6 1 1,0-5 54,3-2 98,0 3-138,1-6 0,-1 8 41,0-5-616,0 5 1,0-3 0,1 5 279,-1 0-2246,-4 0 1471,3 0 1,-8 0-1074,2 0 0,-6 0 172,0 0 1654,-6 0 0,8 5 0,-4 1 0</inkml:trace>
  <inkml:trace contextRef="#ctx0" brushRef="#br0" timeOffset="-5500">4652 354 8202,'0'-10'0,"-4"4"2103,3 1-1338,-4 5 1,5 1-148,0 3 1,0 2-238,0 4 1,0 4 22,0 0 0,0 1 133,0-1-91,0-3-261,0 4 1,5-4-4,2-1 1,-2 0 31,2 1 0,-3-1 156,3 1-994,-5-1 496,7-4 0,-6 3-1179,3-2 0,0-1 654,1 1 1,-1-5-876,-3 2 0,-1-2 18,1 1 1510,-2-1 0,4-2 0,1-6 0</inkml:trace>
  <inkml:trace contextRef="#ctx0" brushRef="#br0" timeOffset="-4722">4745 385 8197,'-1'-6'0,"-3"3"0,3 3 1720,-2 3 1,2 8-123,1 6-1442,0-2 1,0 5-1,0-4 278,0 0-66,0 4-222,4-9 0,-3 4 146,3-4 735,-3-1-617,-1-4 0,1 2-246,3-4 0,-3 0 359,2 0-471,3-3 1,-4 4-190,5-5 1,-3 0-564,3 0 601,0-5-1005,3-1 741,0-4 0,-3-1-38,0 1-625,0-5 616,4 3 0,-1-6-179,1 4 0,-1-5 139,0 2 1,1 1 252,-1-1 0,1 4-173,-1-1 696,0 2-312,5 2 1,-6 4-272,1 3 672,-2 2 1,-1 1 0,-1 1-106,-2 2 1030,4 3-883,-6 4 1,6 4 352,-5 0 0,5 1-290,-1-1 0,3-2-139,0 1 1,0-1-179,1-2 0,-1 0 15,1-3 1,2 1 182,1-5-707,5 1 284,-3 0 0,1-3 254,1 3-678,-1-3 0,0-2 0,1-3-331,0-2 1,2 0 452,1-1 1,-5 0-129,-2-4 0,1 1 142,-1 0 1,0-4 43,-4 0 0,-4 0-138,-3 4 532,3-5-156,-5 3 1,4-3-174,-5 5 467,-5-1-189,4 1 1,-8 3 170,2 0 1,1 3-117,-1-3 1,0 5 99,-3-1 0,-4 1 147,0 2-39,0 5-170,4 1 1,-1 4 68,1 1 11,0-1-154,-1 1 1,2 0 165,2 3 46,2-2-94,1 7 0,3-7 35,-3 2-100,3 2-12,1-5 0,3 4-164,1-4 1,4-2 206,-1-2-249,2 2 1,2-8-47,-1 3-7,0-3 163,1-1 1,-1 0 0,1 0-213,-1-5 169,0 0 1,0-6-19,-3 1-177,2-5 78,-8-1 1,7-2 266,-4 1 0,-1-2-148,-3-5 0,0 2 72,0-2 1,-1 1-52,-3-2 91,3 3-97,-8-3 1,3 1 29,-4-1 283,-5 6-287,3-1 1,-3 5 313,5-2 1,-1 2-68,1 4 0,1 4-933,2 0-585,-3 5-1175,9-3 1737,-3 5-1286,4 5 1224,0 1 0,1 4-137,2 1-13,3 4 497,0-4 0,3 8 383,-2-5 0,7 4 0,2-2 0</inkml:trace>
  <inkml:trace contextRef="#ctx0" brushRef="#br0" timeOffset="-3955">5433 396 8197,'0'5'0,"1"1"1535,3-2 1,1-3-667,6 2 1,-1-2-417,1-1 0,0 0-1,3 0 11,-2 0-263,7-4 1,-7-2 199,2-4 114,2-1-195,-4 1 0,3-1 51,-5 1-260,0-5-24,1 3 0,-4-3-312,0 5 0,-5-1 186,2 1 0,-4 0-429,-4-1 0,-2 4 153,-4 0-310,-1 5 401,1-3 0,-5 5-197,-2 0 401,2 5-63,-5 1 0,7 4-106,-4 1 488,4 4-196,-2 1 1,6 5 93,2 0 0,2-4-56,5 0 1,0-3 151,0 3 1,5-4 123,2 1-488,2-2 150,6-2 0,-2-4 89,4-3-380,1-2 273,7-1 1,-3 0-199,2 0 0,2-4 110,-2-3 0,1-2-98,0-2 0,-3 0 52,2-3 1,-7 2-196,-3-2 1,1 2-82,-1-2 0,-5 2 278,1-3 1,-9 5-84,2-1 273,-2 1-273,-1 4 291,0-3 1,-1 8-120,-2-3 0,1 8 379,-5 3 1,3 7-170,-3 3 1,4 3 107,-4 0 1,4 1 27,0 0-42,2 0-96,1 4 1,0-4 189,0 0-400,0 4 133,0-12 1,3 11 167,1-6-248,-1-3 62,2 4 0,-3-7-186,5 2 0,-3-3 103,3 0 1,-5-4-68,1 0 59,-2-5-151,-1 3 65,0-10 1,0 2 80,0-8-360,0 3 193,0-12 0,-1 4-154,-2-5 0,-2 1 95,-2-1 0,-2 0-95,2 0 1,-1-4 34,1-3 1,-1 0-60,4-3 1,1 5 122,3-5 0,0 3 18,0 1 1,0-1-132,0 7 643,5-2-251,0 11 0,6-3 23,-1 5 1,1 4-128,-1 3 0,0 2 55,1 1 0,-1 0-60,1 0 0,-1 4 322,1 3 1,-1 7 1,0 3 1,1 2-47,-1-2 0,-1 3-62,-2-3 485,-2 8-390,-5-4 1,0 1 35,0-4 0,0-4-92,0 3 1,-5-4-177,-2 1 0,-3-4 223,-4-3-521,3 2 198,-4-8 0,-1 8 89,-1-6-1709,-3 0 1093,4-3 0,-2 2 29,4 1-800,0-2 777,4 4 1,-1-5-2694,1 0 1604,4 0 1649,1-5 0,15-1 0,1-4 0</inkml:trace>
  <inkml:trace contextRef="#ctx0" brushRef="#br0" timeOffset="-2932">5921 447 8184,'11'-5'0,"-4"0"0,0-2 0,0-1 1928,3 5 1,4-5-165,0 1-1736,4 2 186,-2-4 1,5 4 152,0-2-432,0-2 148,-5-1 0,3-2 167,-6-2 0,0 2-5,-6-2 0,1 2-137,-4-2 0,-1 6 290,-3 1-994,0 0 308,0 1 116,-4 2-551,-2 4 511,-9 0 1,2 1-37,-4 2 223,4 3 0,-6 8 1,4 1 179,-1 1 0,3 2-87,0 3 1,5-1 50,1 1 1,4-3-59,0-1 0,2-1 179,1 1 0,4-2 134,3-4 16,2-1-294,2 1 0,-1-6 115,1-1 211,4-3-321,1-1 0,5 0-191,0 0 0,-1-5 67,1-1 0,0-1-64,0-4 1,-2 3 45,-1-6 0,0 1-340,-4 0 1,0 1 43,-3-2-350,-1-2 429,0 4 0,-3-6-189,0 4 45,-4 0 261,1 4 0,-4 3-251,0 0 787,0 5-299,0-3 1,-1 5 178,-2 0 1,1 5-163,-1 1 1,-3 4 229,-1 0 0,1 4 13,-1 0 407,1 4-433,0-1 0,0-1 156,2-2-88,3 2 145,-3-5-372,4 4 1,0-4 277,0-1-431,0-4 47,4-1 0,-1-5-47,4 0 0,-2-1 7,2-3-508,3-2 336,-5 0 0,6-3-110,-1 2-537,1-7 496,-1 3 0,-3-5-209,0 2 0,-1 1 159,1-4 0,2 1-79,-2-2 0,-1 0 15,0 4 1,0 0 108,1 3 1,2 2-156,-2 2 723,-2-2-239,4 8 1,-6-4-177,4 5 598,-5 5 0,4 1 0,-3 4 751,4 0 1,-1 6-610,1 1 1,0-1 114,3 1 0,1-3 66,-1 4-894,0-6 169,1 3 0,3-4 290,0-1-414,-1 1 0,1-2 1,0-1 325,-1-1-1722,3 0 977,-4-1 1,6-2-1146,-4-4 1,1 4 684,-1-1 0,-2 1-142,1-4 0,-1-4 487,-2 1 1,1-4 35,-1 3 1,1-4-161,-1 1 321,-4-2 207,3-1 1,-8-4 207,3 0 0,-3-5 0,-1 3 0,0-1 0,0-1 0,0 2 0,0-1 0,0-2 565,0 6 0,-4-1-169,1 3 1301,-5 5-1142,2-3 1,-1 8 174,0-2 317,-4 1-621,-1 2 0,-3 5 16,5 2 1,-1 3-124,1 4 0,-2 2 113,-2 5 1,6 0-135,-2 0 1,6 0-20,1 0 0,2-4-94,1 0 1,0-3-137,0 4 0,4-6 358,3 2-398,2-2 1,2-5-1,0-2 321,3 0-595,-2-2 259,8-3 1,-8 0-106,6 0 1,-6-4 42,2-3 0,-2-2-87,-2-2 1,-1 0-6,-2-3 0,2-2-28,-6-5 1,0-1 163,-3-2-214,0 2 93,0-9 1,-4 8 47,-3-4 18,-2-1 1,-2-2-1,1 1 41,-1 1 0,1 5-37,0-1 1,-3 3 9,2 3 0,-4 3-31,8 5-570,-4 0 410,5-1 1,-1 5-119,0 3-1215,5 2 987,-3 1 0,5 4-131,0 3 733,0 3 0,0 5 0,0 1 0</inkml:trace>
  <inkml:trace contextRef="#ctx0" brushRef="#br0" timeOffset="-2457">7078 364 8056,'6'-4'0,"-3"-3"0,-2 1 1049,-1-1 0,0 4 16,0-4-198,0 4-495,0-6 1,-1 8 213,-2-3-566,1-1 154,-7 4 0,0-4 282,-5 5 0,-4 0-75,0 0 0,2 1 47,-1 3 0,0 1-135,0 6 0,2 4-35,5 2 0,-1-1 119,1 2-570,4-1 207,1-1 1,5 3 227,0-5-608,0-1 286,0-2 1,5-1-146,2 1 0,3-4 110,4 0 0,-2-5-50,2 1 1,1-2-12,-1-1-48,4 0 72,-6 0 0,6-3 94,-4 0-513,0-6 320,-4 4 0,1-7-33,-1-2-60,1 3 120,-6-9 1,0 7-63,-5-4 0,0 1 25,0-2 0,0 0 230,0 4 0,0 0-101,0 4 0,0 3 1470,0 0-605,0 5-459,-5-3 0,4 10 60,-2 1 46,2 4-138,1 0 1,0 4 152,0 0 1,1 3-16,2-3 0,0 1-442,4-1 1,-1-2 26,5 1-1170,-1 4 843,1-6 0,-1 4 47,1-4-624,-1-6 583,0 5 1,1-8-143,-1 5-1331,1-5 440,-6 3-563,5-5 1370,-5 0 1,2-1 581,0-3 0,-4-2 0,1-4 0</inkml:trace>
  <inkml:trace contextRef="#ctx0" brushRef="#br0" timeOffset="-2014">7254 375 8056,'0'-11'0,"0"4"2964,0 0-1570,0 5-462,0 2-510,0 6 0,-1 9 189,-3 2-135,3-2-302,-4 5 0,4-5 232,-2 2 44,2 3-168,-4-8 1,5 3 764,0-5-611,0 0 1,0 1-362,0-1 144,0-4-729,0-1 453,0-5 127,0 0-725,5 0 486,-4 0 0,7-5-60,-5-2-1101,5-2 855,-2-6 0,0 2-125,-3-4 0,2 1-67,-1-2-55,-1-1 364,2 2 1,-4-7-114,2 0-60,3 0 216,-5-2 0,5 4-108,-3-2 572,-1 2-180,2 1 1,0 5 1665,-1 2-1321,1 7 0,-3 2 47,2 5 0,-2 2-132,3 1 0,-3 6 625,-1 5 0,4 5 55,-1-2 284,5 3-737,-7 5 0,9-3 231,-4 2-167,-1-2-188,4-1 0,-3-1-324,5-3 0,0 3 81,3-3 0,-2-1-619,1 2 0,-1-7 223,-2 0-643,1-1 667,-1-4 0,1 0 6,-1-3-1680,0 3 351,-4-5 700,3 4-143,-7-10 605,7-1 0,-8-1-416,3 0 1,-3-3 346,-1-4 0,0-4-224,0 0 1,-1-1 736,-3-2 0,-2-9 0,-4-3 0</inkml:trace>
  <inkml:trace contextRef="#ctx0" brushRef="#br0" timeOffset="-1612">7524 72 8056,'0'-6'3202,"0"1"-2172,0 5-490,0 10-241,0-3 0,0 13 50,0 1 203,0 0-244,0 9 1,0-4 148,0 1 593,5 3-621,-4-8 1,8 7 144,-2-4 1,3 2-162,0-2 0,4-2-492,0-6 1,0 2 54,-4-5-890,1 4 712,-1-11 0,-1 7 241,-2-7-913,2-3 235,-7 1 142,2-5-1415,-4 0 249,0 0 623,0-5 0,0 0 461,0-6 1,-4 1 279,-3-1 1,-3-4 51,0-2 1,-4 1-1,0-1 0,-4 3 15,0-4 0,-1 4-30,-2-3 1,4 4 29,-1-1 0,5 3 232,0 0 0,2 5 0,4-1 0,3 3 2556,4-3-2277,0 5 0,5-6 1086,6 4-425,-1 1-354,10-2 1030,-4 4-692,5-4 398,0 5-779,4-4 1,-2 3-167,5-3 1,-4 3-323,4 1 1,-5 0-625,1 0 0,-5 3 427,-2 1 1,-5 1-1192,-2-2 0,0-1 172,-7 5-1430,1-4 1180,-4 6 1411,0-8 0,-10 13 0,-1-3 0</inkml:trace>
  <inkml:trace contextRef="#ctx0" brushRef="#br0" timeOffset="-1162">4620 219 8371,'-5'-17'2339,"-1"4"0,0 1-1619,-1 12-671,5 0-84,-3 0 1,5 5-34,0 2-2183,0 2 1396,0 1 0,0 1-559,0-1 767,0 0 647,5 1 0,0-1 0,6 1 0</inkml:trace>
  <inkml:trace contextRef="#ctx0" brushRef="#br0">8420 364 8113,'-7'0'358,"0"0"0,1 2-144,-1 1 1,2 6 725,5 5 1,0 1 1,0-1-603,0-2-161,0 7 1,0-7 237,0 2 76,5-7-135,-4 2 465,9-3-497,-9-1 0,3 1 66,-4-2 115,0-3-36,5 3-113,-4-8-1140,4-2 628,-5-4 0,-4-1 151,1 1-604,-5-5 397,7 3 1,-9-7-40,3 1 1,-2 0 97,-1 0 0,-1-1 235,1 1 0,3-1-120,0-2 1,1 1 135,-1 3 0,-1-2 4,5 5 187,-1 1-136,4 7 1,-1-2 71,-2 4 280,1 1-259,-2 3 0,5 0 94,2 0-220,3 0-11,5 0 1,0 3 163,3 1 0,-1 4-96,4-1 0,-4 2-986,1 1 1,2 1 189,1-1 0,-2 1-120,-1-1 1,1 0 165,-1 1-1159,5-1 1070,-8-4 1,1 2-886,-5-4 616,0 4 781,-2-2 0,4 4-208,-6 0 841,0-4-418,-3 3 0,0-6-130,0 4 1291,0-5-859,0 7 0,0-6-13,0 3 601,0-3-518,5 1 0,2-4 274,7 0 799,-3 0-953,9 0 0,-4-4-133,5-3 0,-4 0-172,1-4 0,-1 5-168,4-5 1,-5-3 159,-2 4-709,-2-3 437,-2 3 1,-1-1 149,-2 1-432,-2-1 249,-5 1 1,-1 0-298,-3-1 0,-2 4 153,-4 0 0,-2 5-4,-1-1 0,-2 1 109,-3 2 602,-1 5-319,2 1 0,-2 4-80,1 1 902,-1 4-639,2 1 0,1 1 208,2 1-39,7-6-272,3 8 1,4-7 312,0 4-502,0-4 3,0 2 1,6-5-416,4 1 0,2-1 252,5 0 1,0-4-588,4-2 0,0-3 137,0-1-1300,0 0 1153,-1 0 1,1 0-119,0 0-931,0 0 1088,0-5 0,-4 3-201,0-5 1,-4 4 103,1-4 740,2 0 0,-4-4 0,3 1 0</inkml:trace>
  <inkml:trace contextRef="#ctx0" brushRef="#br0" timeOffset="355">9086 187 8073,'6'-17'0,"-3"0"0,-2 4 2973,-1-2-1942,-4 9 0,0 2 5,-6 4-1109,2 0 162,-7 0 1,0 1 184,-3 2-203,-1 3 104,-2 4 0,1-3 299,3 0 0,-2 0-114,5 4 1,5-1-300,6 0 1,2 1 144,1-1 0,1 2-464,2 2 1,3-2 91,4 6-522,5-6 522,-3 3 0,8-1 22,-3 0 23,-2 0 13,5 1 1,-9-3 284,3 2 1,-2-3-77,-2 0 1,1-1 93,-1 0 0,-3 1-94,0-1 1,-5 1 58,2-1 1,-3-3 20,-1 0 123,-5 0-224,-1-1 1,-9-2 41,-2-4 185,2 0-240,-5 0 1,4 0-281,-5 0 0,0 0 124,1 0 1,2 0-781,1 0 0,4-4 233,-1-3 1,3 2-26,0 2 0,6-3 34,1-1-1003,3 2 1041,6-4 1,0 7-81,6-5-618,4 0 534,1 1 753,5-3 0,0 3 0,-1-4 0</inkml:trace>
  <inkml:trace contextRef="#ctx0" brushRef="#br0" timeOffset="1946">9087 385 7939,'16'0'0,"-2"0"666,-2-4-355,-2 2 1,2-2 116,1 4 1153,-1-5-977,8 4 1,-8-5 166,6 3 1,-1 0-325,4-4 0,0 2-90,0-2 0,-1-3 2,1 4-320,-5-4 35,-1 0 1,-4-1 256,-1 1-280,1-5 2,-6 8 1,0-7 277,-5 7-688,0-2 256,0 3 0,-5-2-457,-2 5 1,-6-1 273,-5 4 1,2 0 21,-1 0 1,-2 5 56,-5 2 0,1 3 411,-5 4 1,5-1-11,-1 4 324,2-4-352,5 7 1,1-4 11,2 5 1,6-4 49,-2 0 1,6-3 255,1 3-187,2-4-86,5 2 1,3-4-91,7-1 1,2-1 51,5-2 0,5 1-240,1-4 1,0-1 0,1-3-481,0 0 389,3 0 1,3-1-35,1-2 1,1 0-32,-1-4 0,-4 0-216,0-3 1,-1 0 146,-5-1 0,-5 2-33,-2 2 1,-4-2-43,3 2 173,-4-2 57,-3-6 0,-5 3-143,-5-2 339,0 3-179,0 0 1,-3 1-114,-4-1 749,1 1-405,-10 4 0,4 0 116,-6 3 1,5 2-84,-8-3 1,7 4 144,0 4 1,-1 1 131,1 6 264,0-1-412,4 5 0,-1-3 233,1 2 75,0-3-306,4 4 0,1-3 239,5 2-570,0-3 110,0 0 1,1-1-1,3 1 1,2-1 99,4 0 1,0-4-214,1-2 1,0 0-37,3 0-370,-2-1 343,3-3 0,-1-1-46,0-2-622,4 1 498,-6-7 1,3 3-38,-5-4-564,0 0 502,1 4 0,0-3-198,3 2 1,-6-4-208,3-3 514,-3 3 0,1-5-51,-2 2 535,-2 7-211,-1-7 1,-2 12-274,1-5 1371,-2 4-498,-1-1-402,0 4 396,0 0-86,0 4 271,0 2 0,1 8-287,3 0 0,-2 0 118,5-4 1,0 2 120,3 2-504,1-3-55,-1 4 1,4-4 220,0-1-842,0-4 409,-4 3 1,1-7 124,-1 5-898,-4-4 382,3 1-470,-8-4 288,9 0-119,-9 0 201,3-4-2,-4 2-56,0-7 112,0 8 435,0-4-90,0 5 530,0 0-169,0-4 1,1 3 90,3-3 372,-3 3-452,4-4 1,-5 3-90,0-5 0,0 4 38,0-4-253,0 4 63,0-6-80,0 3 1,0-4 104,0 0 0,0-2-128,0-2 1,0 3 8,0-3-48,0 2 56,0 2 1,0-1 43,0 1-142,0-1 169,0 1 1,0 0-26,0-1-244,0 5 124,0-3 0,3 7-92,1-5 0,0 5-113,0-2-16,2 3 0,4 1-145,0 0 174,1 0 87,-1 0 0,1 0-67,-1 0-125,0 0 176,1 0 1,-1 3-52,1 1-105,-1-1 193,-4-3 1,3 4-94,-2-1 0,-1 1-215,1-4 328,0 0-25,3 0 746,1 0-439,-6 0 0,1 0-92,-2 0 1178,-3 0-449,3 0 56,-4 0 3385,0 0-3630,-4 0 0,-2 1 107,-4 2 50,-1 3-311,1 9 0,-1-2 131,1 4-435,-1 1 129,6-2 1,-3 2 169,4-4-250,1 5-16,3-8 0,0 8 79,0-5 0,4 0 88,3-4 1,2 0-228,2 1 0,0-5-44,3-3-236,-2-2 201,8 4 0,-5-4 116,2 3-664,3-8 436,-4-2 1,3-3-50,-1 2-345,1-7 366,-7 7 1,3-11-51,-5 4 0,-3-5-6,0 2 0,-4-6-171,0-1 0,-2-5-171,-1 1-112,0-2 329,0-1 1,0 3-89,0 0 516,0 5-78,0-2 1,-1 4-360,-2 0 1309,2 5-700,-4-4 1,4 8 604,-3-1-506,3 6 49,-4 2-242,1 5 188,3 5-191,-4 0 0,2 7 10,-1 2 826,1 2-594,-2 9 0,4-1 142,-3 3-43,3 1-202,1 3 0,1 1-192,3-1 0,1-3 171,1-1 0,4-4-141,-3 2 1,2-7 157,1 0-530,-4-6 211,3 3 1,-4-8-83,2 0 40,2-4 121,-3 1 1,1-4-8,0 0-165,-5 0 79,7 0 0,-6-1-462,4-2 1,-4-3 227,4-5 1,-3 0-100,2-3 1,-2 1-28,3-4-306,0 4 355,-1-7 1,3 4-184,-2-5 153,-3 5-113,6 1 140,-5 0 1230,6 4-511,-5 0 751,3 7 0,-7 5-545,5 2 1,-3 4 442,3 7 1,-2 1-342,2 2 1,3 3-243,-4-3 0,4-2-50,0-1-960,1-2 526,-1 3 0,0-5 173,1 1-1834,-1-1 1151,1-4 1,-2 1-1767,-2 0 1,2-4 2370,-2 4 0,7-4 0,2 1 0</inkml:trace>
  <inkml:trace contextRef="#ctx0" brushRef="#br0" timeOffset="2907">10762 396 8112,'0'-11'202,"1"5"290,3 3 2022,-3 2-1123,8 1-516,-3 0 1,3 6-75,-2 4-418,2 0-119,-8 10 1,4-7 110,-5 4-873,0 0 443,-5 0 0,0-2 128,-6-5-1313,1 0 882,-1 6 1,-3-8-1501,1 2 1019,-1-2 839,3 3 0,5-6 0,2 0 0</inkml:trace>
  <inkml:trace contextRef="#ctx0" brushRef="#br0" timeOffset="3480">11189 229 8123,'0'-6'1566,"-5"2"-379,4 4-712,-4 4 0,5 7 299,0 6-328,0-2-267,0 9 1,0-6 182,0 6 1,1-3-95,3-4 1,-2 2 256,5-5 1,0 3-115,4-3 0,2 0 63,1-4 1,1-2 130,-1 3-199,-2-8-144,7 6 1,-6-5 155,5-1-366,-6 1 33,3-4 1,-4 0-67,-1 0 1,1-5 175,-1-2 1,-1-2-305,-2-2 0,1-2 78,-4-1 0,3-5-99,-4 2 0,1-3 63,-4-1 1,0-3 66,0 0 1,-4-1 39,1 5-705,-5-1 436,2 5 0,-5-3-791,1 5 0,1 0 440,2 4 1,-3 4-465,4 3 1,0-2 453,-1 2 1,4 0-517,0 7 1,2-2 108,1 5 79,0 0 526,0 3 1,2 4 391,5 0 0,0 0 0,8-4 0</inkml:trace>
  <inkml:trace contextRef="#ctx0" brushRef="#br0" timeOffset="3871">11710 239 8123,'4'-13'871,"-1"-1"-290,1 0 1,-6 3 469,-1 1 0,-3 4-345,-4 3-620,-1 2 16,1 1 1,-4 0 315,0 0-305,-4 0 66,2 0 1,-2 4 165,1 3 1,3-1-92,-3 1 0,5 0-145,2 3 1,0 1 108,7-1 1,1 0-384,5 1 1,3 0-15,4 3-211,5-2 284,1 3 1,5-4 140,0 3-135,0-2 37,0 3 0,0-5 171,-1 1 0,-3-2-95,-4-2 1,-1 2 336,-2-2 0,0 2-58,-3 2 0,1-4 30,-5 0 0,1-4 146,-4 4 232,0-5-373,-5 3 1,-2-5 258,-7 0-369,-2 5-37,-5-4 0,2 3-124,1-4 0,-1 0 78,1 0 1,3 0-905,1 0 1,3 0 435,0 0 0,4-3-2993,0 0 1777,5-1-684,-3-1 1417,10 4 0,1-3-281,4 4 0,4-4 631,0 1 1,3-1 466,-3 4 0,9-4 0,-1-2 0</inkml:trace>
  <inkml:trace contextRef="#ctx0" brushRef="#br0" timeOffset="4241">11834 416 8091,'6'-10'0,"-1"3"2737,-5 0-1177,0 0-950,4-3 0,-2 3 501,5 0-28,-4 5-613,6-8-47,-8 9-40,8-3 0,-7-1-385,7 4 118,-8-9 238,4 9-351,-5-3 60,4-1-626,-3 4 350,4-4-118,-5 5 10,0 0 95,-5 0-138,4 0-21,-8 0 69,3 0 427,-4 0-111,-1 0 1,1 4 239,0-1 1,3 2 46,0-2 175,0 3 0,0 3 40,0-2-151,5 3-125,-3-9 1,5 8 245,0-2-85,0 2-194,5-3 1,-3 3 195,5-2-6,0-2-110,8 4 0,-4-4-386,3 2 1,-2 1 91,-2-5 0,2 4-781,2-3 0,-3-1 140,3-3-1622,-2 0 1468,-2 5 1,0-4-135,1 2-328,-1-2 745,1-1 1,3 0-214,-1 0-1042,1 0 1788,-3 0 0,-1-4 0,1-2 0</inkml:trace>
  <inkml:trace contextRef="#ctx0" brushRef="#br0" timeOffset="4585">12314 354 8074,'6'-10'776,"-2"-1"-300,-4 5 117,0-3-458,0 8 0,-4-7 128,-3 4 1,-2 1 301,-2 3 0,1-1 183,-1-3 585,-4 3-785,-1-4 0,-2 5 214,-3 0 505,2 5-754,-2-4 0,3 9 37,4-4 1,0 0-175,4 1 1,1 0-451,2 4 0,-2-1 184,6 0-485,0 1 1,4-1 238,2 1-978,3-6 754,9 5 0,-2-8-41,4 5-1191,-4-5 971,6 3 0,-6-5-212,5 0 1,-5 3 364,5 1 1,-6-1-1437,2-3 998,3 0-325,-6 0 498,4 0 733,-9-4 0,3-2 0,-3-5 0</inkml:trace>
  <inkml:trace contextRef="#ctx0" brushRef="#br0" timeOffset="4830">12283 62 10913,'0'12'1173,"0"2"1,0 3-926,0 8 1,3-2 109,1 4 1,3 0 75,-4 1 79,5-3-338,-7-4 1,7 2 175,-4-2 358,4 2-341,-7-11 1,7 4-162,-4-2 0,0-3 27,0 3 0,-2-6-351,5-1 129,-5 0-1864,3 4 1276,0-6 1,-4 1 37,2-2-2066,-2-3 548,-1 3 2056,0-4 0,0 0 0,0 0 0</inkml:trace>
  <inkml:trace contextRef="#ctx0" brushRef="#br0" timeOffset="52892">12885 405 7859,'4'-6'876,"-3"-3"-814,9 8 0,-8-7 203,5 4-23,-5-4-97,7 7 0,-6-7 144,4 4 146,-5-4-167,3 7 0,-4-8 628,2 2-536,-2-2 1,4-2 307,-5 1-268,0-1-147,-5 1-94,4 0 1,-5 3 25,3 0 0,1 3 212,-5-3-52,0 5-267,-4-3 14,1 5 0,3 0-138,0 0 61,0 0 0,-3 5-97,-1 2 0,4 2-65,0 2 71,5 4 26,-3-4 1,5 4 101,0-4-236,0-1 87,0 1 0,0-1 102,0 0-200,5 1 71,-4-5 0,9 2-109,-4-5 1,4 1 49,0-4 1,1 0-100,-1 0 0,0 0-177,1 0-48,-1 0 12,1 0 151,-1-5 193,0-1-184,-4 0 181,3-3 1,-6 5 80,4-3 455,-5-3-256,3 9 740,-5-3-523,0 4-135,0 0-104,4 4-595,-3 2 144,4 0 258,-5 3-1040,5-3 726,-4 0 1,5 2-941,-3-5 436,-2 5 907,8-7 0,-3 9 0,5-5 0</inkml:trace>
  <inkml:trace contextRef="#ctx0" brushRef="#br0" timeOffset="53134">13083 292 7859,'6'-4'2910,"-1"3"-1881,-5-4 0,0 6-36,0 3-426,0 6-275,0 6 1,3 5 162,1 0 1,-1 4-141,-3 3 1,4-1-41,-1 1 0,1-5 97,-4 1-298,0-2 85,0-1 1,1 3 158,2 0-556,-2 1 254,4-5 1,-5 1 189,0 0-1630,0-5 991,0 4 0,0-9-1069,0 3 0,3-2 701,1-2 0,-1-3-907,-3 0 898,0-4-530,0 1 563,0-4 777,0 0 0,0-9 0,0-3 0</inkml:trace>
  <inkml:trace contextRef="#ctx0" brushRef="#br0" timeOffset="53435">13094 312 7834,'0'-16'1476,"0"1"-1144,0 5 1,0-1 1694,0 1-1004,0 4-760,0 1 52,0 1 0,4 3-567,2-4 262,5 10 21,-1 0 0,0 9 125,1 0 1,-2 0 210,-2-4 1,1 4-90,-4 0 1,-1 4-240,-3-5 1,3 5 152,1-4-423,-1 4 207,-3-6 1,-1 6 197,-2-4-237,-3 0 46,0-8 0,-2 3 127,5-2-677,-1-2 164,0-1-1212,2 1 1156,-7-4 0,7 4-611,-5-5 0,5-1 65,-2-3-566,3 3 681,1-8 890,0 3 0,5-5 0,0 1 0</inkml:trace>
  <inkml:trace contextRef="#ctx0" brushRef="#br0" timeOffset="53676">13250 324 7834,'0'5'2660,"0"0"-1724,0 0 1,0 1-212,0 4 0,1 5-341,2 2 1,0 4 38,4 3 1,-4-2 28,4 3-569,-5 1 152,3-4 1,-1 4 197,-1-5-74,5-1 1,-7 1 0,3 0 50,-3 0 0,-1 0-42,0-1 1,0 0-662,0-3 1,0 2 281,0-5 1,0 3-1244,0-3 1,0 0 168,0-4-1569,0-4 1646,0 3 223,0-7 416,0 2 569,-5-4 0,4-4 0,-3-2 0</inkml:trace>
  <inkml:trace contextRef="#ctx0" brushRef="#br0" timeOffset="54010">13239 416 7834,'0'-22'0,"-3"-1"1081,0 9 0,-1 1-49,4 2-268,0 1-434,0-1 0,4 4 245,-1 0-666,5 5 0,-2-3 311,4 5-77,1 0 41,-1 0 0,1 0 178,-1 0 1,-3 2-102,0 1 0,0 3 72,3 4 0,1 1-83,-1-1-281,0 1 86,1-1 0,-4 4 374,0 0-811,-5 0 345,3-4 0,-5 0 115,0 1-503,0-1 308,0 1 1,0-4 143,0 0 1,-5-4-5,-2 4 0,1-4-194,-1 4 1,0-4 66,-3 0-337,0-2 271,-1-1 1,4 0 64,0 0-531,0 0 1,0 0-1,2-1-1746,0-2 1799,-3-3 0,7-5-1050,-3 1 864,3 0 769,1-1 0,9-4 0,3-1 0</inkml:trace>
  <inkml:trace contextRef="#ctx0" brushRef="#br0" timeOffset="54583">13396 302 7834,'5'0'4011,"0"0"-4020,0 0 166,-4 5 1,5 0 160,-3 6 0,2 0-46,2 3 1,-2-2-185,-1 2 0,-3-2 81,3 2 1,0-6 194,0 3 1,-1-3 35,-3 2-140,0-4 81,0 3-6,0-8-246,0 9-747,0-9 429,0 3-361,0-4 294,0 0-48,0-4 0,0-2-26,0-4-257,0-1 346,0 1 0,0-1-236,0 1 384,0-5 3,0 3 1,1-3-31,3 5 0,-2 0-21,5-1 1,-4 2 283,4 2-148,-4-2 1,2 8 305,-1-3-52,-3 3-116,4 1 65,-5 0-196,0 0 270,4 5-110,-3 0 0,4 2 67,-5 0 0,1 1-94,3 6 0,-3-2 137,2 2 0,2-3-87,-2 0 0,4-4-54,-3-1 1,4 1 56,-1 4-316,-2-5 245,4-2 1,-7 0 82,5-1-273,0 1 160,-1-4 1,3 0-92,-2 0 1,-1 0 133,1 0-109,0 0 1,2-5 87,-2-2-98,2-2 1,-8-5 65,3 0-39,-3 0 17,-1 4 1,0-1 11,0 1 222,0 0 15,-5-1-27,-1 1 1,-4-1-106,0 1 1,3 3-21,0 0 0,0 5 28,-4-2-566,6 3 289,-5 1 1,8-3 121,-5-1-1317,5 1 443,-3 3 450,1 0-1572,2 4 1291,-2-3 0,4 9 720,0-3 0,4 2 0,2 1 0</inkml:trace>
  <inkml:trace contextRef="#ctx0" brushRef="#br0" timeOffset="54830">13739 273 7834,'0'5'2851,"0"5"-1842,5-5 0,-4 11-34,2 1-336,-1 3-321,-2 0 0,0 5-256,0-1 1,1 4 10,2-4 1,-2 4 10,3-4 1,-3 0 151,-1-3 0,1 0-71,3 0 1,-3-2-50,2-1 1,-2 0-169,-1-4 1,0 4 78,0-5-1471,0 1 955,0-3 0,4-1-2929,-1 1 1629,1-1 56,-4 0 1733,0-4 0,0-1 0,0-5 0</inkml:trace>
  <inkml:trace contextRef="#ctx0" brushRef="#br0" timeOffset="55167">13718 291 7798,'0'-10'953,"0"0"1,0-1 155,0 1-308,0 4-517,0-3 1,5 8-540,2-3 1,2 3 196,2 1 94,-1 0 59,0 0 1,1 0 213,-1 0 105,1 0-143,4 5 1,-4 0 122,3 6 0,-2-1-283,-2 1 0,-3 3-87,0-1 1,-4 5 218,4-4-516,-4 4 247,1-6 1,-4 6 208,0-4-448,0 0 206,0-4 0,-4 0-39,-3-3 362,-3 2-138,0-8 1,0 7-57,-1-4 0,1 0-21,-1 0 0,1-3-335,0 2 1,-1-2 85,1-1-1293,4 0 489,-3 0 507,3 0-1140,0-4 465,-3 3 1172,8-9 0,1 0 0,6-6 0</inkml:trace>
  <inkml:trace contextRef="#ctx0" brushRef="#br0" timeOffset="55531">13906 282 7798,'5'1'0,"-1"3"1391,-3 1-882,4 6 0,-3-1 84,5 1-352,0 4 1,0-3 0,-1 5-103,-2-2 0,1 0 164,-2-1 97,-1-3 0,2 4-57,-4-4 1,0-4 197,0 0-231,0-5-263,0 2 263,0-4-668,0 0 1,-3-4 230,-1-3 0,-3-2-212,4-2 0,-4-3 83,3 0 0,1-3 92,3 3 0,0-3-131,0 3 457,0-5-123,0 8 0,0-4-190,0 4 320,0 1 1,1 0 28,3-1-540,-3 1 1,4 3-50,-1 0-534,-3 5 306,8-8-292,-3 9 0,1-3 275,0 4 1,-4 0 635,4 0 0,0 4 0,4 2 0</inkml:trace>
  <inkml:trace contextRef="#ctx0" brushRef="#br0" timeOffset="55734">14093 280 7801,'0'7'964,"0"0"0,0-2 17,0 5 1,0-2-58,0 6-469,0-2-176,0 3 1,4-4 82,-1 3-856,0 2 428,2-4 1,-4-1-25,3-4-100,-3 0-615,-1-1 496,0-1-1875,0-5 2184,0 0 0,0 0 0</inkml:trace>
  <inkml:trace contextRef="#ctx0" brushRef="#br0" timeOffset="55917">14051 116 14447,'7'6'-2466,"0"1"0,-3-3 1584,3 3 0,-4 0 250,4 3 44,-5-4 289,3 8 1,-1-10 298,-1 10 0,5-4 0,-2 5 0</inkml:trace>
  <inkml:trace contextRef="#ctx0" brushRef="#br0" timeOffset="56328">14261 343 7818,'0'-11'827,"0"4"-496,0 0 1164,0 5-352,0-7-483,0 8-813,0-9 174,0 9 0,0-5 201,0 3 228,0 2-159,-5-4 466,4 5-431,-8 0 0,3 0-270,-5 0 1,4 5-50,1 2 1,0 5-136,-1 2 1,2 1 182,5-1-765,0-2 341,0 3 163,0-5-358,0 1 48,0-6-89,0 5 57,5-9 406,1 3 0,4-4-37,0 0 0,-3-1-15,0-2 1,0-2 2,4-2-106,-1-2 113,-4 3 1,2-4-59,-5-1 319,5 1-60,-6 4 0,2 0 474,-4 3 0,1 2-29,3-3 154,-3 3-430,4 1 0,-5 5 132,0 2 28,0 2-516,0 1 151,4 1 0,-3-1 256,3 1-1110,-3-1 584,4 0 1,-4-3-1455,2 0 692,3-4-172,-5 1 1223,9-4 0,-9 0 0,3 0 0</inkml:trace>
  <inkml:trace contextRef="#ctx0" brushRef="#br0" timeOffset="56574">14364 73 7818,'6'0'2466,"-2"0"-1622,-4 0 0,0 4-313,0 3 0,0 4-690,0 3 1,4 3-121,-1 7 797,1-2-263,-4 4 0,3-5 26,0-1 212,1 1-246,-4 0 0,1-1-43,3-3 0,-3 2-57,2-6 1,0 5-502,0-4 1,-2 0 326,3-4 0,-3 0-2255,-1 1 1272,0-1-1000,0 1 429,0-6 1581,0 0 0,0 0 0,0 0 0</inkml:trace>
  <inkml:trace contextRef="#ctx0" brushRef="#br0" timeOffset="56760">14280 238 10049,'11'0'-744,"-1"0"1,1 4 177,-1-1 43,0 1 1,1-1 0,-1 1 522,1-2 0,-1 4 0,-4-5 0,3 4 0,-3-1 0,4 2 0</inkml:trace>
  <inkml:trace contextRef="#ctx0" brushRef="#br0" timeOffset="57111">14457 354 7818,'6'0'1162,"-1"5"1,-4-4-575,2 2 1,0-2-14,4-1-134,0 0-285,3 0 1,0 0 156,1 0-639,-1 0 330,1 0-59,-1 0 134,1-4 0,-2-2 27,-2-4-130,2-1 0,-8 1-208,3-1 155,-3 1-63,-1-1 259,0 1-717,-5 4 414,4 2 1,-8 4-42,2 0 45,2 0 51,-4 0 0,4 4 234,-2 3 1,-2 2-80,2 2 0,2 0 150,2 3 1,2-2-36,1 2 0,0-1-81,0 0 1,0-5-51,0 3-130,0-3 88,4 2 0,-1-4 158,4-2-502,-5 1 221,7-3 0,-3 2-177,5-4 1,-1 0 118,0 0 1,1-4-245,-1-3 1,1-3-32,-1 0-221,5 0 368,-3-5 1,3 2-128,-5-5-20,-4 1 88,3-8 400,-8 3 0,8-8 0,-3 3 0</inkml:trace>
  <inkml:trace contextRef="#ctx0" brushRef="#br0" timeOffset="57315">14718 43 7818,'0'-11'180,"0"5"1,0 1 131,0 1 85,0 3-120,0-4 0,-4 7 35,1 1-369,-1-2 113,4 13 1,-3-6 266,-1 10 0,0-3-74,0 5 0,3-1 4,-2 5 1,1 2 111,2-2-301,0 5 92,0-7 0,0 4 157,0-1-560,0-3 236,5 3 1,-4-8-103,3 1 0,0-5 123,0 0 0,3-1-1018,-4-2 470,5 1-1138,-2-1 789,4-4-317,1-1 1204,-5-5 0,3-5 0,-3-1 0</inkml:trace>
  <inkml:trace contextRef="#ctx0" brushRef="#br0" timeOffset="57878">14800 304 12184,'0'10'647,"0"1"0,0-1-1770,0 1 896,0-1 1,0 0 334,0 1 1,0-4 20,0 0 130,0-5-133,5 3 0,-4-1-338,8-3 64,-8 4-191,8-5 180,-3 0 87,5 0 1,-4 0-78,-1 0 0,0-5 54,1-2 0,2-2-74,-2-1 0,-1-2 34,1-2-91,-5 3 80,3-4 1,-1 4-12,-1 1 495,0-1-112,-3 1 434,0 4-266,0-3-671,0 8 1,0-3 124,0 8 1,0-1 153,0 8 1,0-2 28,0 8 528,0 5-368,0 0 0,0 8 68,0-2 74,0 2-167,0-3 0,0 6 370,0-1-214,0 1-101,0-2 0,0 1-156,0-1 1,0 0 139,0 0 1,-3-1-100,0-2 1,-2-2 180,1-6-438,3 1 133,-8-5 0,7-1 117,-5-4-174,0-5 33,1-2 0,-3-4 147,2 0-466,-7 0 231,2-4 1,-3-7-736,5-6 1,0-3 447,-1-1 1,2-1 314,2-2 0,2-2-68,5-6 1,0 1 105,0 0 0,5 1-353,2 2 674,7 3-204,-3-1 0,8 2-92,-5 0 24,4-1-6,-2 9 0,1 0-33,-4 2 1,-2 6 30,-4 1 0,1 3 499,-5-2-129,5 3-66,-6-1-217,2 4-291,-4 0-639,0 0 1,0 0-1</inkml:trace>
  <inkml:trace contextRef="#ctx0" brushRef="#br0" timeOffset="58065">14999 447 16143,'0'0'0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9:19.165"/>
    </inkml:context>
    <inkml:brush xml:id="br0">
      <inkml:brushProperty name="width" value="0.04297" units="cm"/>
      <inkml:brushProperty name="height" value="0.04297" units="cm"/>
      <inkml:brushProperty name="color" value="#AB1A01"/>
    </inkml:brush>
  </inkml:definitions>
  <inkml:trace contextRef="#ctx0" brushRef="#br0">105 355 8093,'-11'-5'0,"4"4"630,0-2 1,4 1 64,-4 2-292,0 5-224,-4-4 0,5 8 238,-1-2-13,0-2-143,1 4 1,-2-3 96,4 4 127,-4 1-276,7-1 0,-4 1-45,5-1 0,0 0 74,0 1 1,4-4-230,-1 0 0,5-1 28,-1 0-73,3 4 42,5-9 0,-3 3 222,6-4-520,-1 0 182,4 0 0,0 0-128,0 0 0,-1-4 99,1-3 1,-3 1-112,-1-1 0,-3 0 49,3-3 0,-4-1-147,1 1 1,-6 0-161,-1-1 146,-5 1 129,3-1 0,-5 1-73,0 0 30,0-1 117,-5 1 1,-1-4 169,-4 0 1,-4 0-158,0 4 0,-1 0 340,1 4 0,3-3-137,-3 6 0,-1-4 355,1 4 1,-3-1-56,3 4 292,0 0-394,3 0 1,2 1 98,2 3-70,-2-3 134,8 8-123,-4-8-199,5 9 56,5-9 0,4 3 153,5-4 0,4 0-42,0 0-449,1 0 150,2 0 1,4-4 120,-1-3-287,0-3 148,2 0 1,-4-4 106,2 0-313,-2 0 184,-1-1 1,-2 4-142,-1-3 1,-3 2 43,-5 2 1,-1 0-69,-2-1 1,1 1 38,-4-1 0,-1 1 216,-3 0 0,-4-1-153,-3 1 304,2 4-107,-4-3 1,2 6-180,-7-4 315,2 5-93,-3-7 0,5 8 33,0-3 0,3 3-52,0 1 1,0 1 180,-4 3 0,4-2 60,0 5 1,2 1 92,-2 6 0,1-1-107,3 4 446,1 5-419,-2 0 1,4 8 247,0-2 239,4 6-426,-2-1 1,3 6 63,-1-4 0,0 3-208,3-3 1,-1-4-109,-2-3 1,1-2 107,6 2 0,-2-4-234,-2-6 0,2 1 58,-2-1-327,2-3 269,-3 0 31,3-5-1241,-3 1 451,0-6-1354,-1 0 954,-5-5-409,0 0 1013,0-5 1,-5 0-764,-2-6 0,1 1 149,-1-1-407,0 1 659,-3-5 898,0 3 0,-1-7 0,1 3 0</inkml:trace>
  <inkml:trace contextRef="#ctx0" brushRef="#br0" timeOffset="202">105 418 8118,'-6'-10'510,"-2"-1"636,4 1 96,1 4 0,7-2-568,3 5 1,6-2-166,1 2 1,6 1-44,0-1 0,2 2-164,6 1 1,0-5 54,3-2 98,0 3-138,1-6 0,-1 8 41,0-5-616,0 5 1,0-3 0,1 5 279,-1 0-2246,-4 0 1471,3 0 1,-8 0-1074,2 0 0,-6 0 172,0 0 1654,-6 0 0,8 5 0,-4 1 0</inkml:trace>
  <inkml:trace contextRef="#ctx0" brushRef="#br0" timeOffset="1272">1166 335 8202,'0'-10'0,"-4"4"2103,3 1-1338,-4 5 1,5 1-148,0 3 1,0 2-238,0 4 1,0 4 22,0 0 0,0 1 133,0-1-91,0-3-261,0 4 1,5-4-4,2-1 1,-2 0 31,2 1 0,-3-1 156,3 1-994,-5-1 496,7-4 0,-6 3-1179,3-2 0,0-1 654,1 1 1,-1-5-876,-3 2 0,-1-2 18,1 1 1510,-2-1 0,4-2 0,1-6 0</inkml:trace>
  <inkml:trace contextRef="#ctx0" brushRef="#br0" timeOffset="2050">1260 366 8197,'-1'-6'0,"-3"3"0,3 3 1720,-2 3 1,2 8-123,1 6-1442,0-2 1,0 5-1,0-4 278,0 0-66,0 4-222,4-9 0,-3 4 146,3-4 735,-3-1-617,-1-4 0,1 2-246,3-4 0,-3 0 359,2 0-471,3-3 1,-4 4-190,5-5 1,-3 0-564,3 0 601,0-5-1005,3-1 741,0-4 0,-3-1-38,0 1-625,0-5 616,4 3 0,-1-6-179,1 4 0,-1-5 139,0 2 1,1 1 252,-1-1 0,1 4-173,-1-1 696,0 2-312,5 2 1,-6 4-272,1 3 672,-2 2 1,-1 1 0,-1 1-106,-2 2 1030,4 3-883,-6 4 1,6 4 352,-5 0 0,5 1-290,-1-1 0,3-2-139,0 1 1,0-1-179,1-2 0,-1 0 15,1-3 1,2 1 182,1-5-707,5 1 284,-3 0 0,1-3 254,1 3-678,-1-3 0,0-2 0,1-3-331,0-2 1,2 0 452,1-1 1,-5 0-129,-2-4 0,1 1 142,-1 0 1,0-4 43,-4 0 0,-4 0-138,-3 4 532,3-5-156,-5 3 1,4-3-174,-5 5 467,-5-1-189,4 1 1,-8 3 170,2 0 1,1 3-117,-1-3 1,0 5 99,-3-1 0,-4 1 147,0 2-39,0 5-170,4 1 1,-1 4 68,1 1 11,0-1-154,-1 1 1,2 0 165,2 3 46,2-2-94,1 7 0,3-7 35,-3 2-100,3 2-12,1-5 0,3 4-164,1-4 1,4-2 206,-1-2-249,2 2 1,2-8-47,-1 3-7,0-3 163,1-1 1,-1 0 0,1 0-213,-1-5 169,0 0 1,0-6-19,-3 1-177,2-5 78,-8-1 1,7-2 266,-4 1 0,-1-2-148,-3-5 0,0 2 72,0-2 1,-1 1-52,-3-2 91,3 3-97,-8-3 1,3 1 29,-4-1 283,-5 6-287,3-1 1,-3 5 313,5-2 1,-1 2-68,1 4 0,1 4-933,2 0-585,-3 5-1175,9-3 1737,-3 5-1286,4 5 1224,0 1 0,1 4-137,2 1-13,3 4 497,0-4 0,3 8 383,-2-5 0,7 4 0,2-2 0</inkml:trace>
  <inkml:trace contextRef="#ctx0" brushRef="#br0" timeOffset="2817">1947 377 8197,'0'5'0,"1"1"1535,3-2 1,1-3-667,6 2 1,-1-2-417,1-1 0,0 0-1,3 0 11,-2 0-263,7-4 1,-7-2 199,2-4 114,2-1-195,-4 1 0,3-1 51,-5 1-260,0-5-24,1 3 0,-4-3-312,0 5 0,-5-1 186,2 1 0,-4 0-429,-4-1 0,-2 4 153,-4 0-310,-1 5 401,1-3 0,-5 5-197,-2 0 401,2 5-63,-5 1 0,7 4-106,-4 1 488,4 4-196,-2 1 1,6 5 93,2 0 0,2-4-56,5 0 1,0-3 151,0 3 1,5-4 123,2 1-488,2-2 150,6-2 0,-2-4 89,4-3-380,1-2 273,7-1 1,-3 0-199,2 0 0,2-4 110,-2-3 0,1-2-98,0-2 0,-3 0 52,2-3 1,-7 2-196,-3-2 1,1 2-82,-1-2 0,-5 2 278,1-3 1,-9 5-84,2-1 273,-2 1-273,-1 4 291,0-3 1,-1 8-120,-2-3 0,1 8 379,-5 3 1,3 7-170,-3 3 1,4 3 107,-4 0 1,4 1 27,0 0-42,2 0-96,1 4 1,0-4 189,0 0-400,0 4 133,0-12 1,3 11 167,1-6-248,-1-3 62,2 4 0,-3-7-186,5 2 0,-3-3 103,3 0 1,-5-4-68,1 0 59,-2-5-151,-1 3 65,0-10 1,0 2 80,0-8-360,0 3 193,0-12 0,-1 4-154,-2-5 0,-2 1 95,-2-1 0,-2 0-95,2 0 1,-1-4 34,1-3 1,-1 0-60,4-3 1,1 5 122,3-5 0,0 3 18,0 1 1,0-1-132,0 7 643,5-2-251,0 11 0,6-3 23,-1 5 1,1 4-128,-1 3 0,0 2 55,1 1 0,-1 0-60,1 0 0,-1 4 322,1 3 1,-1 7 1,0 3 1,1 2-47,-1-2 0,-1 3-62,-2-3 485,-2 8-390,-5-4 1,0 1 35,0-4 0,0-4-92,0 3 1,-5-4-177,-2 1 0,-3-4 223,-4-3-521,3 2 198,-4-8 0,-1 8 89,-1-6-1709,-3 0 1093,4-3 0,-2 2 29,4 1-800,0-2 777,4 4 1,-1-5-2694,1 0 1604,4 0 1649,1-5 0,15-1 0,1-4 0</inkml:trace>
  <inkml:trace contextRef="#ctx0" brushRef="#br0" timeOffset="3840">2436 428 8184,'11'-5'0,"-4"0"0,0-2 0,0-1 1928,3 5 1,4-5-165,0 1-1736,4 2 186,-2-4 1,5 4 152,0-2-432,0-2 148,-5-1 0,3-2 167,-6-2 0,0 2-5,-6-2 0,1 2-137,-4-2 0,-1 6 290,-3 1-994,0 0 308,0 1 116,-4 2-551,-2 4 511,-9 0 1,2 1-37,-4 2 223,4 3 0,-6 8 1,4 1 179,-1 1 0,3 2-87,0 3 1,5-1 50,1 1 1,4-3-59,0-1 0,2-1 179,1 1 0,4-2 134,3-4 16,2-1-294,2 1 0,-1-6 115,1-1 211,4-3-321,1-1 0,5 0-191,0 0 0,-1-5 67,1-1 0,0-1-64,0-4 1,-2 3 45,-1-6 0,0 1-340,-4 0 1,0 1 43,-3-2-350,-1-2 429,0 4 0,-3-6-189,0 4 45,-4 0 261,1 4 0,-4 3-251,0 0 787,0 5-299,0-3 1,-1 5 178,-2 0 1,1 5-163,-1 1 1,-3 4 229,-1 0 0,1 4 13,-1 0 407,1 4-433,0-1 0,0-1 156,2-2-88,3 2 145,-3-5-372,4 4 1,0-4 277,0-1-431,0-4 47,4-1 0,-1-5-47,4 0 0,-2-1 7,2-3-508,3-2 336,-5 0 0,6-3-110,-1 2-537,1-7 496,-1 3 0,-3-5-209,0 2 0,-1 1 159,1-4 0,2 1-79,-2-2 0,-1 0 15,0 4 1,0 0 108,1 3 1,2 2-156,-2 2 723,-2-2-239,4 8 1,-6-4-177,4 5 598,-5 5 0,4 1 0,-3 4 751,4 0 1,-1 6-610,1 1 1,0-1 114,3 1 0,1-3 66,-1 4-894,0-6 169,1 3 0,3-4 290,0-1-414,-1 1 0,1-2 1,0-1 325,-1-1-1722,3 0 977,-4-1 1,6-2-1146,-4-4 1,1 4 684,-1-1 0,-2 1-142,1-4 0,-1-4 487,-2 1 1,1-4 35,-1 3 1,1-4-161,-1 1 321,-4-2 207,3-1 1,-8-4 207,3 0 0,-3-5 0,-1 3 0,0-1 0,0-1 0,0 2 0,0-1 0,0-2 565,0 6 0,-4-1-169,1 3 1301,-5 5-1142,2-3 1,-1 8 174,0-2 317,-4 1-621,-1 2 0,-3 5 16,5 2 1,-1 3-124,1 4 0,-2 2 113,-2 5 1,6 0-135,-2 0 1,6 0-20,1 0 0,2-4-94,1 0 1,0-3-137,0 4 0,4-6 358,3 2-398,2-2 1,2-5-1,0-2 321,3 0-595,-2-2 259,8-3 1,-8 0-106,6 0 1,-6-4 42,2-3 0,-2-2-87,-2-2 1,-1 0-6,-2-3 0,2-2-28,-6-5 1,0-1 163,-3-2-214,0 2 93,0-9 1,-4 8 47,-3-4 18,-2-1 1,-2-2-1,1 1 41,-1 1 0,1 5-37,0-1 1,-3 3 9,2 3 0,-4 3-31,8 5-570,-4 0 410,5-1 1,-1 5-119,0 3-1215,5 2 987,-3 1 0,5 4-131,0 3 733,0 3 0,0 5 0,0 1 0</inkml:trace>
  <inkml:trace contextRef="#ctx0" brushRef="#br0" timeOffset="4315">3592 345 8056,'6'-4'0,"-3"-3"0,-2 1 1049,-1-1 0,0 4 16,0-4-198,0 4-495,0-6 1,-1 8 213,-2-3-566,1-1 154,-7 4 0,0-4 282,-5 5 0,-4 0-75,0 0 0,2 1 47,-1 3 0,0 1-135,0 6 0,2 4-35,5 2 0,-1-1 119,1 2-570,4-1 207,1-1 1,5 3 227,0-5-608,0-1 286,0-2 1,5-1-146,2 1 0,3-4 110,4 0 0,-2-5-50,2 1 1,1-2-12,-1-1-48,4 0 72,-6 0 0,6-3 94,-4 0-513,0-6 320,-4 4 0,1-7-33,-1-2-60,1 3 120,-6-9 1,0 7-63,-5-4 0,0 1 25,0-2 0,0 0 230,0 4 0,0 0-101,0 4 0,0 3 1470,0 0-605,0 5-459,-5-3 0,4 10 60,-2 1 46,2 4-138,1 0 1,0 4 152,0 0 1,1 3-16,2-3 0,0 1-442,4-1 1,-1-2 26,5 1-1170,-1 4 843,1-6 0,-1 4 47,1-4-624,-1-6 583,0 5 1,1-8-143,-1 5-1331,1-5 440,-6 3-563,5-5 1370,-5 0 1,2-1 581,0-3 0,-4-2 0,1-4 0</inkml:trace>
  <inkml:trace contextRef="#ctx0" brushRef="#br0" timeOffset="4758">3769 356 8056,'0'-11'0,"0"4"2964,0 0-1570,0 5-462,0 2-510,0 6 0,-1 9 189,-3 2-135,3-2-302,-4 5 0,4-5 232,-2 2 44,2 3-168,-4-8 1,5 3 764,0-5-611,0 0 1,0 1-362,0-1 144,0-4-729,0-1 453,0-5 127,0 0-725,5 0 486,-4 0 0,7-5-60,-5-2-1101,5-2 855,-2-6 0,0 2-125,-3-4 0,2 1-67,-1-2-55,-1-1 364,2 2 1,-4-7-114,2 0-60,3 0 216,-5-2 0,5 4-108,-3-2 572,-1 2-180,2 1 1,0 5 1665,-1 2-1321,1 7 0,-3 2 47,2 5 0,-2 2-132,3 1 0,-3 6 625,-1 5 0,4 5 55,-1-2 284,5 3-737,-7 5 0,9-3 231,-4 2-167,-1-2-188,4-1 0,-3-1-324,5-3 0,0 3 81,3-3 0,-2-1-619,1 2 0,-1-7 223,-2 0-643,1-1 667,-1-4 0,1 0 6,-1-3-1680,0 3 351,-4-5 700,3 4-143,-7-10 605,7-1 0,-8-1-416,3 0 1,-3-3 346,-1-4 0,0-4-224,0 0 1,-1-1 736,-3-2 0,-2-9 0,-4-3 0</inkml:trace>
  <inkml:trace contextRef="#ctx0" brushRef="#br0" timeOffset="5160">4038 53 8056,'0'-6'3202,"0"1"-2172,0 5-490,0 10-241,0-3 0,0 13 50,0 1 203,0 0-244,0 9 1,0-4 148,0 1 593,5 3-621,-4-8 1,8 7 144,-2-4 1,3 2-162,0-2 0,4-2-492,0-6 1,0 2 54,-4-5-890,1 4 712,-1-11 0,-1 7 241,-2-7-913,2-3 235,-7 1 142,2-5-1415,-4 0 249,0 0 623,0-5 0,0 0 461,0-6 1,-4 1 279,-3-1 1,-3-4 51,0-2 1,-4 1-1,0-1 0,-4 3 15,0-4 0,-1 4-30,-2-3 1,4 4 29,-1-1 0,5 3 232,0 0 0,2 5 0,4-1 0,3 3 2556,4-3-2277,0 5 0,5-6 1086,6 4-425,-1 1-354,10-2 1030,-4 4-692,5-4 398,0 5-779,4-4 1,-2 3-167,5-3 1,-4 3-323,4 1 1,-5 0-625,1 0 0,-5 3 427,-2 1 1,-5 1-1192,-2-2 0,0-1 172,-7 5-1430,1-4 1180,-4 6 1411,0-8 0,-10 13 0,-1-3 0</inkml:trace>
  <inkml:trace contextRef="#ctx0" brushRef="#br0" timeOffset="5610">1134 200 8371,'-5'-17'2339,"-1"4"0,0 1-1619,-1 12-671,5 0-84,-3 0 1,5 5-34,0 2-2183,0 2 1396,0 1 0,0 1-559,0-1 767,0 0 647,5 1 0,0-1 0,6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0:47.785"/>
    </inkml:context>
    <inkml:brush xml:id="br0">
      <inkml:brushProperty name="width" value="0.04297" units="cm"/>
      <inkml:brushProperty name="height" value="0.04297" units="cm"/>
      <inkml:brushProperty name="color" value="#AB1A01"/>
    </inkml:brush>
  </inkml:definitions>
  <inkml:trace contextRef="#ctx0" brushRef="#br0">0 59 8096,'0'-21'3638,"0"11"-1635,0-10-1605,0 19-929,0-6 346,0 7 1,2 5-1243,3 0 1035,-3 0 0,6-5-512,-3 0 0,-2 5 904,7 0 0,6 0 0,7-5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9:57.914"/>
    </inkml:context>
    <inkml:brush xml:id="br0">
      <inkml:brushProperty name="width" value="0.04297" units="cm"/>
      <inkml:brushProperty name="height" value="0.04297" units="cm"/>
      <inkml:brushProperty name="color" value="#AB1A01"/>
    </inkml:brush>
  </inkml:definitions>
  <inkml:trace contextRef="#ctx0" brushRef="#br0">11 386 8259,'0'-11'0,"-3"4"1623,-1 0 618,1 5-2562,3-3 303,0 5 619,0 0 1,0 5-109,0 2 1,4 6 138,3 0 1,-1 6-2,1-2 623,0 8-720,3-3 0,0 8 4,-3-3 0,2-1-152,-2-2 1,2 2-43,1-2 1,-3-4 34,0-7-145,-4 4 145,6-6 63,-8 4-398,8-4 127,-8-6 208,4 5-622,0-9 189,-4 3 211,3-4 1,-4-4-23,0-3 0,2-4-341,1-2 0,-2-5-87,3-6-119,1-7 280,-3-2 1,2-4 74,-4 3-212,5-3 0,-4-2 0,4 1-136,-1-1 157,-3-2 42,4 0 0,-4-1 160,3 1 1,-3 5-67,2 4 0,-2 4 126,-1 7 0,0-1-52,0 8-544,0 0 70,0 4 209,0 4-1006,0 1 296,0 5-1462,0 0 0,2 5 1630,1 2 1,-1 3 365,5 4 0,-1 6 479,1 4 0,2 5 0,-3-3 0</inkml:trace>
  <inkml:trace contextRef="#ctx0" brushRef="#br0" timeOffset="74">408 419 8206,'-6'0'695,"1"0"0,5 1-718,0 2 0,0 3 64,0 5 1805,0-1-1146,0 5 0,0 0 102,0 2 939,0 8-1089,0-8 0,0 8 93,0-4 253,0 0-598,0-5 1,0 3-317,0-5 1,1 0 53,3-4 1,-3 0 10,3 1 96,-3-1-1061,-1 1 684,0-6 1,3 1-5,1-2-2273,-1-3 552,-3 3 1025,0-4-1364,5 5 646,-4-4 208,4 4 335,-1-5 380,-3 0 627,9-5 0,-5-1 0,6-4 0</inkml:trace>
  <inkml:trace contextRef="#ctx0" brushRef="#br0" timeOffset="947">490 679 8206,'6'0'3887,"-2"0"-4928,-4 0 683,5 0 0,-3 0-114,5 0 1505,-4 0-683,6-5 0,-3 3 835,4-5 43,0 0-756,5-8 0,-3 2-271,2-4 1,-1 3 60,1-3 1,-3 3-612,3-3 1,-4 4 235,-3-1-551,3-2 420,-9 4 200,3-3-149,-4 5 28,0-1 1,-1 4-169,-2 0-21,2 5-145,-9-2 480,5 4 1,-6 0-40,1 0 1,-1 4 447,1 3 0,-1 4-37,1 2 622,0-1-613,4 8 1,-2-3 62,4 7 145,-4-2-239,7 4 1,-4-2 386,5 0-106,0-4-281,0 0 1,0-8-228,0 6 0,4-6 109,-1 2 1,5-6-240,-1-1 0,-1-1 48,1 1-407,0-2 314,3-5 1,1 3-24,-1 1-323,1-1 296,-1-3 1,4-5-72,0-1 0,1-4-81,-1 0 0,2-5-248,5-3 0,-4-1 164,1-2 1,-5-1-247,5-2 1,-2 1-14,1-5-139,-2 5 348,-4-7 1,-1 11-91,1-2 639,-6 3-181,5 2 0,-9 4-296,2 5 478,-2 5-221,-1-3 470,0 5 1,0 1-254,0 3 0,0 2 575,0 4 0,-3 5-75,-1 2 826,-4 8-887,7-3 1,-3 7 135,4-5-132,0 0-271,0-3 0,0 0-21,0 0-43,0-5-62,4-1 1,-2-5-114,5 1 1,-3-2 243,3-2-582,-5 2 272,7-8 40,-3 4-750,5-5 521,-1 0 1,-3-1-111,0-3-447,0-2 482,3-4 0,-1-2-452,-2-1 0,3 0 298,-3-4 0,-2 0-67,2 0 0,-3 1-216,3 2 137,-5 2-47,7 2 157,-8 1 394,9 8-4,-9-4 0,5 11-313,-3 4 1103,-2 0-603,9 10 0,-9-7 545,2 4 0,3-1-367,1 2 1,-1 0 303,1-4 0,-4 0-143,4-4 0,-4 1-155,4-1 1,-1-3 44,1 0-274,2-5 142,-7 8 109,7-9-623,-8 3 192,8-4 327,-8 0 1,7-2-128,-4-5 1,1-1-188,-2-9 1,-1-1 52,5-2 0,-4-6-125,0-2 0,-1-2-34,2-1-105,-3 5 178,4-5 0,-5 6-9,0-3-168,0 3 133,0 4 0,0 1-195,0 3-240,0-3 282,0 9 1,0-1-1369,0 5 613,0 5-5,0-3 0,0 6 417,0 3 1,0 2 179,0 4 0,0 1 20,0-1-263,0 0 492,4 1 1,2-2 226,4-2 0,1 2 0,-1-3 0</inkml:trace>
  <inkml:trace contextRef="#ctx0" brushRef="#br0" timeOffset="1276">1499 389 8206,'6'-11'1064,"-2"1"-182,-4 4-184,0-3 1,-4 7-206,-3-1 1,-3 2-272,0 1 0,-2 4 148,-2 3 209,3 3-259,-4 0 1,1 4-67,0 0 1,1 3 30,6-3 0,3 5-317,4-2 84,0-2 1,1 5 0,1-3-122,2 3 1,7-1 80,0-1 1,1 1-109,-1-1 0,3-2-72,0 1 449,-1-4-119,3 2 1,-1-1-118,2 0 186,-2-5-163,-5 0 1,-3-4 248,0 2-90,-4 2 292,1-8 0,-8 5 29,-3-3-338,-7-1-62,2 2 1,-7-4 204,1 0-985,3 0 500,-5-4 1,5 1-1301,-2-4 727,-3 5 275,9-3-992,-4 1 493,9 3-827,1-9 0,15 9 250,4-2 1506,9-3 0,8 0 0,6-4 0</inkml:trace>
  <inkml:trace contextRef="#ctx0" brushRef="#br0" timeOffset="5921">595 250 8218,'-10'-11'0,"-1"1"105,5 15-177,2 1 72,8 9 0,2 1 0,5 5 0</inkml:trace>
  <inkml:trace contextRef="#ctx0" brushRef="#br0" timeOffset="1889">2405 419 8182,'0'7'1399,"0"0"1,0 3-831,0 4 1,-4 4 122,-3 0 307,2 1-580,-4 7 1,3-4 230,-4 2 506,-1-2-707,1-1 1,0-1 281,-1-3 1,1-2-256,-1-5 1,2 1-312,2-1 1,-2-3-131,2 0 1,1-5-143,-1 2 1,4-3 134,-4-1 0,3 0-59,-3 0 1,4-1 32,-4-3-1097,5-1 657,-3-6 0,4 0-589,-3-3 0,3 1 401,-2-4 0,2 1-184,1-2 0,0-2 308,0 3 1,0 1-13,0-1 0,3 0-19,1 0 453,-1 2-22,-3 9 1,1-2-266,3 5 880,-3-5-368,3 6 475,1-2 1,-3 5-356,5 2 0,-3 3 947,3 5 1,-4-2-492,4-2 1,0 6 306,3-3 1,1 3-54,-1-3-525,1 0-267,-1-4 1,5 4 183,2-4-309,-1-1 1,3 4 0,-6-8 309,4 3-1321,1-3 777,-2 4 1,3-4-1608,-1 2 0,1-1 810,2-2 0,-3 1-1061,-1 2 1,0-2 2033,4 3 0,0-3 0,0-1 0</inkml:trace>
  <inkml:trace contextRef="#ctx0" brushRef="#br0" timeOffset="2571">3021 271 8135,'10'0'996,"0"0"-853,1 0-143,-1 0 0,5-5 0,1-2 448,5-6 1,-3 0-168,-1-5 1,0 1 74,4-4 1,0 0-154,0 1 1,0 0-197,-1 3 1,-3-2 309,-4 5-644,-1 0 272,-2-1 1,-3 5 180,0 0-306,-4-1 280,1 10 348,-4-4-414,0 5 1,-4 3 561,-3 4 0,-3 5-202,0 13 0,0 1 277,-1 5 1,-3 9 104,0 1 383,-4 3-677,6-7 0,-4 4 253,2-3 170,3 3-518,-4-4 1,4 2 199,1-4 0,-1 3-158,1-4 0,0 1-234,-1-4 0,5-3 166,3 0-680,-3-10 305,5 7 1,-4-14 141,5 3-467,0-2 306,0-2 1,0-3-2026,0 0 963,0-5-1829,0 3 1285,0-5 469,0 0 0,0-5 118,0-2-1034,-4 3 1348,3-6 0,-5 5 121,2-6 1,-1 2 616,-6 2 0,-4-7 0,-1 3 0</inkml:trace>
  <inkml:trace contextRef="#ctx0" brushRef="#br0" timeOffset="2854">2895 668 8135,'-4'-11'-105,"1"1"105,-1-1 1652,4 1-1016,0 0 0,5-1 107,2 1-300,7-1-162,2-4 1,8 4 194,0-3 0,4 2-148,-4 2 1,9-1-5,-2 1 0,1 3 37,-4 0-206,2 5 25,-3-3 1,1 5 179,-1 0-336,-3 0 171,1 0 0,-5 4 195,-3-1-261,3 5 32,-9 3 0,3 1 179,-7 6 1,1-4-140,-4 3 1,-1-1 219,-3 1 1,0 2-30,0-5 0,0 3-285,0-3 0,-1 0 162,-2-4-903,1 1 549,-2-5 0,3 2 56,-3-5-1713,3 1 644,-4 0-1122,5-3 875,0 4-140,0-5 0,1 0 148,3 0-407,2 0 1744,0-5 0,7 0 0,-1-6 0</inkml:trace>
  <inkml:trace contextRef="#ctx0" brushRef="#br0" timeOffset="3281">3562 510 8122,'-1'6'0,"-3"-2"0,2 1 0,-5 2 3158,5 3-2067,-3 5 1,5 1-626,0 5 1,0 1-228,0 2 0,4-6 132,-1 3 0,0-7 47,-3 0 780,0-2-240,0-2-240,0 0-287,0 1-126,5-5 1,-4-1 52,3-1-992,-3-3 447,-1 4-234,0-5 1,3-1 286,1-3 1,3-2-360,-4-4 0,5-1 52,-1 1 0,-1-5-595,1-2 1,0 0-82,3 0 220,1 0 482,-1-4 0,2 0-190,2 0 301,-3 5 124,4-4 1,-4 9 284,-1-3 1,2 4-210,1 3 202,-1-3 1,3 9-89,-5-2 1,-3 6 991,0 4 1,-4 4 11,0 2 866,3 4-1108,-5-1 0,4 4 94,-5-3-75,0-2-390,0 5 0,0-5-198,0 2 0,3-2-4,1-5 0,-1 1-455,-3-1 1,0-3 236,0 0-616,0 0 469,0-1 1,4 0-40,-1-3-2618,1-2 672,0 4 801,-3-5-771,9 0 559,-5 0-206,6 0 1768,4-5 0,-4-1 0,4-4 0</inkml:trace>
  <inkml:trace contextRef="#ctx0" brushRef="#br0" timeOffset="3973">4071 532 8094,'6'-16'0,"-2"1"1783,-4 5-839,0-1-69,0 1-499,0 4 1,-1 1 217,-2 5-140,-3 0-198,0 0 0,-7 5 198,3 2 1,-6 6-73,2 1 0,-3 4 270,3-1 0,-4 7-215,5 0 0,2 0-238,4-3 1,4 0 183,-4 0-609,4-1 229,-1-3 1,4 1 234,0-4-534,0 0 267,4-8 0,-1 2-177,4-5 1,-4 1 92,4-4 1,0 0-371,3 0 0,2-1 198,2-3 0,-3-2-436,3-4 0,1-5 11,-1-3-36,0-1 404,-3-2 0,-1-1-277,0-2 178,1-3 264,-1-4 0,1 0-165,-1-1 1,0 5 75,1-1 1,-4 0 68,0-3 1,-2 0-40,2-1 0,-1 5 323,-2-1 0,-3 5 13,2-1 1178,-2 2-535,-1 5-485,0 2 830,0 5-292,0 4-513,0 1 1,-3 10-31,0 2 1,-6 7 210,2 3 1,2 4 198,-2 3 210,0 3-467,1 4 0,-2 0 187,4 1-171,-4-6-152,7 9 1,-3-11 142,4 8-330,0-8 17,0 6 0,0-7 5,0 5 1,3-5 116,1 1 0,2-6-253,-2-5 0,4 2 54,-1-1 1,2 0-97,2-3 1,-1-6-81,0-1-856,1 2 692,-1-5 0,2 3-67,2-4-652,-3-4 645,4-2 1,-4-4-263,-1-1 1,1-4 149,-1-2 0,-1 1-2,-2-2 1,1 1 195,-4-4 1,3 0-48,-4 0 0,1 4 2,-4 0 444,0 9-199,0-6-222,0 8 1235,0 0-664,0 2 0,0 5-89,0 2 1044,0 3-759,0 9 0,0-2 503,0 4 0,0-3-349,0 3 1,0-3-107,0 4 0,1-6-13,2 2-772,-2 2 252,9-4 328,-5 3-1539,6-5 895,-1 1 1,-3-5 74,0-3-1943,0 3 1349,-1-5 1,3 4-625,-2-5 0,-1 0 755,1 0 1,-1-5-214,0-2 1,3-2 965,-6-2 0,5 1 0,-2 0 0</inkml:trace>
  <inkml:trace contextRef="#ctx0" brushRef="#br0" timeOffset="5125">4499 533 8086,'6'-4'2312,"-2"2"-1498,-4-2 1,0 5-144,0 2 0,0 3-208,0 5 0,0 4-156,0 2 1,0-1 329,0 2 0,-3-2-194,-1 1 0,1-2 135,3-4 1,0-1-147,0 0 0,0 1-342,0-1 16,0-4-662,0-1 444,4-5 197,-2 4-178,2-3 60,1-1 1,-3-2-766,5-5 0,0-1 345,3-6 0,1 1-371,-1-4 1,1 3 267,-1-3 1,0 1 74,1-2 0,-1-1-3,1 1 318,-1-1-25,0-2 0,1 3-191,-1 1 486,1 4-153,-1-2 0,-1 5 210,-2 0-129,3 4 756,-5 1-459,6 5 568,-5 0-586,3 0 1,-8 5 186,2 2 657,-1 2-682,-2 1 0,0 5 172,0 3-7,0 1-311,0 2 1,0-3-58,0-1 1,1-1-21,2 1 0,-2 2-203,3-5 1,0 0 180,0-4-306,4 1 115,-2-1 0,1-3 223,0 0-807,0-5 427,-2 3 0,5-5-33,-3 0-697,6 0 574,-1 0 1,3-5-429,-4-2 1,2 1 307,1 0 1,4-5-6,-5-3 1,3-1-240,-3 1 248,-1 3 137,3-9 1,-5 5-99,1-2 374,-1-3-227,-4 8 1,2-6-148,-4 4 482,-1 0-154,2 4 0,-4-1 556,2 1 1,-3 4-331,-3 3 0,1 2 81,-5 1 0,0 0 90,-4 0 103,1 0-282,-1 4 1,0 2 186,-3 4 437,2 5-450,-7-3 0,7 8 261,-2-3 28,3-2-322,5 5 1,-2-4-215,4 5 1,1-2-4,3-1 1,0 0-202,0-4 1,0 0 104,0-4-130,5-4 118,0 3 1,6-7 144,-1 1-622,1-2 311,-1-1 1,2 0-3,1 0-594,-1-4 487,8-2 1,-9-6-269,3-2 1,1 2 206,-1-6 0,0 4-18,-4-3 0,1 0 49,-1-4 0,1 0-28,-1 0 0,-3 5 2,0 2 330,-5 3-216,3 0 1,-4 2-113,2 2 588,-1-2-166,2 8 55,-4-4 1,-1 6-99,-2 3 1,0 3 380,-4 6 1,4 4-184,-4 3 1,3 2 246,-3 3 0,5 1-7,-1 6-89,2-1-139,-4 0 1,4 0 212,-3 0 16,3 1-189,1-1 1,-3 0-5,-1 0 1,1 1-71,3-1 0,-4-1-230,1-2 1,-4 1 100,3-5 1,-3-1-244,4-6 0,-4-2 97,4-4-61,-6-5 15,8 3-2,-8-8-86,3 4 164,0-10 0,2-2-579,4-7 1,0-2 240,0-5 1,0-3-74,0 0 1,0-5 35,0 1 1,4-2 149,3-1 1,3-1-110,0 1-52,0 0 141,6 0 1,-4-4 56,6 0 1,-5-3-2,5 3 1,-5 1 291,0 2 0,2 6-88,-1 2 0,0 3 180,-3 3 0,-2 3-115,-2 5 1,2 0 56,-2-1 1,-1 5 80,1 3 55,0 2-255,-2 1 0,1 0 23,-2 0 335,-3 0-211,8 4 0,-4 2 113,2 5 0,2 2-142,-2 1 0,-1 5 193,1-2 1,0 3-4,3 1 0,-1-1-110,-2 1 1,2 0 57,-2 0 143,-2-5-168,4-1 0,-6-1 72,3 0-350,-3 0 189,1-4 1,-4-3-101,0 0 0,-1-5 115,-2 2 1,-3 1-163,-4-2 1,-1 0 88,1-3 1,-4 0-1001,0 0 1,-3 0 138,3 0-2018,-5 0 1813,3-4 1,-6 3-110,-2-3-1318,2-2 2401,-8 1 0,-1-6 0,-6 1 0</inkml:trace>
  <inkml:trace contextRef="#ctx0" brushRef="#br0" timeOffset="5279">4530 396 8016,'-10'-26'0,"-1"9"0,1 0 3122,4 9-2047,1 3 1,7 9-11,1-1-4871,-2 5 1742,8-7 2064,-7 8 0,2-3 0,-4 5 0</inkml:trace>
  <inkml:trace contextRef="#ctx0" brushRef="#br0" timeOffset="9274">6476 378 8300,'5'-10'-73,"0"4"68,-5-3 1278,-5 7-786,4-2 1,-8 4 250,2 0-624,-7 0 92,3 0 0,-9 0 435,3 0 1,-4 3-165,-4 1 0,4 4-46,-4-1 0,3 1-108,1-1 0,2 2-283,1-2 0,1 2 198,7 2-836,-3-5 502,12 3 0,-4-3 133,5 4-1004,0-4 694,5 3 0,1-3 46,4 4-385,5 1 364,1-1 1,5 0 108,0 1 1,0 3-44,-1 0 1,0-1 256,-3-2 0,2 0-112,-5 3 630,0-2-372,-4 3 1,1-5 49,-1 1 324,-4-1-301,-2 1 1,-4-4 437,0-1-403,-9 1-86,2-1 1,-12 2 6,1-4 0,-1-1-29,-2-3 1,-1 0-138,-3 0 1,3 0 231,-2 0-578,-2-4 196,8 2 1,-6-7 118,7 2-995,2 3 358,0-6-509,4 5 1,5-6 474,3 1 0,3 3-789,3 0 0,4 3 112,7-3 1295,2 1 0,10-5 0,0 1 0</inkml:trace>
  <inkml:trace contextRef="#ctx0" brushRef="#br0" timeOffset="9575">6569 492 8248,'-10'0'0,"-1"1"0,1 2 2621,0-2-1661,-1 9 1,4-3-913,0 6 0,4 0-8,-4 5 0,5-6 111,-2 2 1,3-1 225,1 1 340,0-3-354,0 4 0,5-8 194,2 0-489,2 0 29,6 4 1,1-6-21,5-1 1,0-3-3,0-1 1,1-1-236,2-3 1,-3 2 170,-1-5 0,1 0-256,-3-3 1,-3-1 11,-1 1-204,-3 0 230,0-6 0,-1 5-105,0-3 166,-4 2 0,-1-1 1,-5-1-39,0 1 1,0 1 17,0 2 1,0 0 27,0-1-283,-5 5 167,4-3 0,-7 7-1322,4-5 1083,-4 5 0,7-4 493,-2 2 0,2 3 0,1-3 0</inkml:trace>
  <inkml:trace contextRef="#ctx0" brushRef="#br0" timeOffset="9817">6965 451 8139,'-5'10'2809,"4"5"-1797,-4 2 1,5 3-10,0 1-659,0 5-164,0 0 1,0 2-17,0 0 0,0-4 197,0 4 437,-4-5-409,3 2 1,-4-4 170,5 0-478,0 0 18,0 0 1,0 0 260,0-1-1606,0-3 955,0 2 0,1-7-1200,3 2 0,-2-4 776,5-3 1,-4 1-1109,4-4 815,-4-1 434,1-3 0,0-1 0,-1-3-450,0-3 1023,-2-2 0,-1-10 0,0-3 0</inkml:trace>
  <inkml:trace contextRef="#ctx0" brushRef="#br0" timeOffset="10108">6830 575 8139,'-6'-21'0,"1"0"0,5 0 1788,0 5-1143,0-3 0,1 8 254,3 1-795,6-1 91,6 10 1,5-7-237,0 5 1,3-1 80,1 4 1,0 0 285,-1 0 1,-2 1-10,3 3 88,-3 2-150,-6 9 1,2-3 59,-4 6-252,0-6 39,-4 8 1,0-5 58,-3 2 0,1 2 81,-5-5 0,1 1-91,-4-1 1,-5-3 135,-2 3 62,-2-2-215,-6-6 0,-1 2 113,-5-5-68,0 5-41,0-7 1,0 4 165,1-5-768,-1 0 368,0 0 1,4 0-802,-1 0 0,5 0 475,0 0 0,1-1-1991,2-3 1183,4 3-665,1-8 1182,5 3 1,3-4 712,3-1 0,1 1 0,8 0 0</inkml:trace>
  <inkml:trace contextRef="#ctx0" brushRef="#br0" timeOffset="10345">7245 501 8139,'6'5'0,"-2"0"1924,-4 6 0,2 7-869,1 3 0,-1 3-774,5 1 0,-3 0 79,3 3-679,-5 2 281,7-8 1,-8 3 164,3-4 516,-3 0-331,-1-5 1,0 3-111,0-5 1,0 3-8,0-3 0,0 0-778,0-4 0,0 1 72,0-1-2362,0 0 1622,0-4-388,0-1 344,0-5 585,-5 0-228,0 0 938,-1-5 0,-8-5 0,2-6 0</inkml:trace>
  <inkml:trace contextRef="#ctx0" brushRef="#br0" timeOffset="10655">7141 554 8139,'10'-21'0,"0"2"737,-4 1 0,7 3-188,-2 5 0,6-1-49,0 1 1,8 3 104,2 0-856,-1 5 277,4-3 1,-8 4 211,2-2 329,-2 1-265,-6-2 1,3 5 200,-5 2-6,0 3-188,-4 5 0,-3-1-120,0 0 0,-5 1 81,2-1 1,0 4-149,0 0 0,-2 1 118,-5-1 1,-3-3-111,-5 3 1,0-2 137,-3-2-255,-2 1 16,-5-1 1,1-3 256,3 0-607,-3-5 238,4 8 1,-4-9-648,3 2 1,-1 2 424,4-2 1,0 1-956,3-4 483,1 0-1738,4 0 54,2 0 1930,13 0 1,2 0-263,10 0 793,0-5 0,4-1 0,2-4 0</inkml:trace>
  <inkml:trace contextRef="#ctx0" brushRef="#br0" timeOffset="11576">7642 532 8139,'10'-10'168,"-3"3"251,0 0 1715,-5 0-877,7-3-1012,-7-1 0,1 5 208,-6 3-227,-3 2 0,-8 1 135,0 0 292,-5 0-303,3 4 1,-1 2 143,0 5 61,-1-1-257,2 5 0,1-2-141,5 4 1,0-1 97,3 2 1,3 0-271,4-4 1,0 3 117,0-3 0,0 4-153,0-4 0,6-1 50,4-2-136,0-1 74,5-4 0,0 2-88,3-4-123,1 4 144,-2-7 0,2 3-224,-1-4 0,1 0 130,2 0 0,-1-1-152,-3-2 1,2 1 97,-5-5 1,-1 0-114,-2-4 0,-1 1 47,1-1 1,-6 1 97,-1 0 0,-3-4-164,-1 0 202,0-5 33,-5 3 0,0-1 172,-6-1 1,4 6-128,0-2 0,0 2 453,-3 2 1,0-1-107,-1 1 245,5 4-88,-3-3-166,8 8-87,-4-4 3,5 5-56,0 0 279,5 5 1,1-3-135,4 5 1,1 3 202,-1 4 0,4 1 174,0-1-461,0-2 1,1 8 0,-3-5 151,6 2-357,-5-2 113,2-5 0,-5 1 10,0-1 0,0-3 240,-3 0-379,2-5 1,-8 4-102,2-2 190,-1-3 0,-2 2 32,0-6 0,0 0-347,0-3 1,-2-1-69,-1-4-254,-3 1 402,0-5 1,-2 3-125,5-2 237,-5-2 26,7 5 1,-5-5 80,2 6 1,3 0-155,-2-1 1,3 2 456,3 2 1,3-1-115,4 4 3,1 1-177,-1 3 1,5-1 27,3-3 57,-3 3-70,4-3 1,-6 4 26,4 0-341,1 0 292,3 0 0,-4-2-245,0-1 0,-3 2 51,3-3 1,-4 3-14,1 1 1,-2-3-24,-2-1-599,-4 1 506,3 3 0,-7-4-199,5 1-426,-4-1 521,1 0 0,-4 1-220,0-4 103,0 1 255,0-5 1,0 1 35,0-1 0,0-3 21,0 1 1,-3-6 164,-1 2 1,1 1 75,3-2 33,0 1-50,0-4 1,0 0 16,0 0 314,0 5-200,0-3 0,0 10 80,0-1 843,0 2-273,0 2 725,-5 1-1008,4 5 0,-5 5 419,3 2 1,2 7-276,-3 3 0,2 4-53,-2 3 1,3 0-79,-2 3 519,2-4-610,1 7 1,0-6 224,0 3-19,4-3-275,-3 1 0,9-4-166,-3 0 0,3-1 72,4 1 1,-3 0-169,3 0 0,-2-5 197,-2-2-880,1-2 505,-1-2 0,1-1 20,-1-2-1876,-4 2 1240,3-7 1,-8 3-143,3-1-1679,1-3 713,-3 4-951,2-5 2781,-4 0 0,-9-10 0,-3-1 0</inkml:trace>
  <inkml:trace contextRef="#ctx0" brushRef="#br0" timeOffset="11764">8058 490 8213,'0'-17'1734,"0"4"0,1 4-924,3 2 575,1 5-863,10-2 0,3 4 253,6 0-1402,3 0 555,-1-5 0,3 4-407,-5-3 0,4 2 383,-4-1 1,-3 1-106,-3-1 0,-2 2 87,1 1-1673,-2 0 1246,-4 0 1,3 3-408,-1 1 948,1 4 0,-3-7 0,-1 4 0</inkml:trace>
  <inkml:trace contextRef="#ctx0" brushRef="#br0" timeOffset="12579">8381 574 8206,'11'0'2641,"3"0"0,2 0-3108,5 0 1,1 0 6,2 0-90,-2 0 317,4 0 0,-9-5-14,0-2 1500,-4 3-844,2-6 1,-4 5-143,-1-6 1,0 2-223,1 2 0,-4-1 550,0 4-170,-5-4-1118,3 3 505,-5-1 1,-1 0 205,-3 3-177,-2 1 66,-4-2 1,-2 4 122,-2 0-201,3 0 128,-9 0 1,9 1-74,-3 2 456,-2-1-206,4 7 0,-3-3 107,5 4 1,-1 0-103,1 1 1,3-1 129,0 1 1,5 0-7,-2 3-454,3-2 271,1 3 1,5-5 113,1 1-231,4-1 94,5 0 0,1 0 48,5-3-178,0 2 117,-1-8 0,5 4-158,-1-5 0,4 0 95,-4 0 0,5 0-95,-1 0 1,-2-2 163,2-1-248,-5 2 94,7-8 0,-8 4 29,3-2 10,-3-2 1,-3 3 0,0-4-8,-2-1 0,-5 1 14,-2-1 0,-1 1-29,-5-1 0,-1 1 45,-3 0 1,-1-1 43,-2 1 1,-3 3-57,-5 0 174,1 5-146,-5-3 1,-1 5-37,-5 0 223,0 0-172,0 0 1,0 1 0,1 3 276,-1 1-121,5 6 1,-3-3 92,5 2 1,0-2-105,4 6 1,1-2 0,2-2 0,2 1 34,5-1-361,0 1 269,0-1 1,5-1 96,2-2-343,2 2 223,6-7 0,0 3-194,2-1 1,7-3 97,-4 2 0,3-3-207,-2-3 1,0-3-124,0-4 216,0-1 1,-2 1-1,0-2 5,-2-2 1,-1 2 27,2-6 0,-4 5-110,-7-5 38,2 1 94,-8-4 1,7 0-185,-4 0 0,-1-1 98,-3-2 0,-1 1-94,-3-5 1,2 4-57,-5-4 623,0 5-220,-3-2 0,-1 4-178,1 0 1036,0 5-659,-1 5 1,4 3-67,0 5 98,0-1-131,2 4 0,-3 5 75,4 2 1,-3 6-67,4 0 0,-1 9 493,4-1 1,0 2 78,0-2-256,0 0 1,1 3-1,3 1 377,3-2-477,7-1-195,-3-6 1,9 4 196,-3-3-417,-2-2 205,5 5 1,-5-9-258,2 3 1,2 1 132,-5-1 1,0 0-727,-4-4 0,3-3 76,-3 0-724,3 0 0,-9 0 0,5-1-344,-3-2-801,-3 5 1111,6-8 1351,-8 8 0,8-3 0,-3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1:22.773"/>
    </inkml:context>
    <inkml:brush xml:id="br0">
      <inkml:brushProperty name="width" value="0.04266" units="cm"/>
      <inkml:brushProperty name="height" value="0.04266" units="cm"/>
      <inkml:brushProperty name="color" value="#AB1A01"/>
    </inkml:brush>
  </inkml:definitions>
  <inkml:trace contextRef="#ctx0" brushRef="#br0">178 207 8193,'0'-15'0,"-5"5"338,0 0-59,0 7 1,3-4 873,-3 7-606,4 7-1142,-12 1 440,11 13 0,-10-3 8,8 7 742,-8 0-333,10 4 1,-11 1 711,3-1-626,4 1 0,-7 6-52,3 3 1,-2 4-105,3 1 0,-3-4-126,7-1 1,-5 0 151,5 6 0,0-1-457,5 0 1,0-4 198,0-1 1,0-1-217,0 1 1,2-3-101,3-6 193,3-1 56,0-6 0,6-1 30,-5-8-82,5 1 130,7 0 0,-5-5-85,4 0 1,-4-7 95,-1 2 0,0-4-120,0-1 1,4 0 52,1 0 1,0-6-66,-5-4 0,4-5 59,1-4-87,0 2 115,-6-11 0,-4 10-54,0-6-53,-7-1 111,4 2 1,-7-3-31,0 6 1,0-5 9,0 6 1,0-1 118,0 5 0,-5 1-90,0-1 550,-6 7 1,2-4-70,-5 7 65,-1 0-307,0 5 1,0 2 147,1 3-122,-1 3-97,0 13 0,-5-4-219,1 2 1,4 3 85,5-3 0,2 1-309,-2-5 193,-3 6 0,11-4-637,-3 2 0,4-2 39,1-3-915,6-5 1644,2 4 0,7-12 0,0 6 0</inkml:trace>
  <inkml:trace contextRef="#ctx0" brushRef="#br0" timeOffset="360">592 1 8765,'-8'6'43,"3"4"1,3 5-105,2 5 746,0 3-441,0 6 1,0 2 88,0 4 148,0-4-237,0 12 1,0-12 86,0 3-223,-6-3 1,4-1 21,-3-1 0,4-6-1,1-3 1,-2-3 169,-3-3-611,3 1 276,-4 0 1,6-5-1235,0 0 667,0-7-1297,0 10 779,0-11 1121,0 4 0,6-6 0,3 0 0</inkml:trace>
  <inkml:trace contextRef="#ctx0" brushRef="#br0" timeOffset="8128">460 770 8144,'-8'0'1569,"1"0"-1278,7-7-50,0 5-31,0-4 1,0 4 50,0-3 78,0-3 94,0-7-231,0 1 1,5-1 17,0 0 0,7 0-1,-2 1 1,3-1-372,2 0 1,-1-5 127,1 1 0,5-1-390,-1 5 1,6-5 258,-5 1 1,4-1-309,-4 5 1,1 2 42,-1 3 79,-3-3 100,-3 5 1,-1-2 16,-3 0 1,-2 7-140,2-2-367,-6-3 458,9 6 0,-10-4-437,7 6 266,-7 0 443,4 0 0,-7 0 0,6 6 0,2 2 0</inkml:trace>
  <inkml:trace contextRef="#ctx0" brushRef="#br0" timeOffset="8713">606 768 8142,'0'-9'1710,"0"3"-1199,0-1-656,0-1 180,6-7 1,3 6-660,5-1 455,1 6 0,0-4 21,0 3 11,0 4 83,-7-6 1,5 7 105,-3 0 0,-2 0 37,2 0-281,-7 0 227,10 0 22,-11 7 0,4 1 21,-6 7 169,0-1-109,0 1 0,-1 5-61,-4 0 214,3 6-239,-11-3 1,6 1 146,-2 1 1,-4-7-110,3 2 1,3 1 23,2-1 0,-1-1 53,1-4-7,0 0-17,-2-7-41,6 5-6,-6-11-140,7 11 1,7-11 126,2 3 0,5-4 113,0-1 0,1 0-79,0 0 0,5 0-192,-1 0 0,6-5 67,-5 0-245,-1 0 169,-4-1 0,0 4 70,0-3-205,-1 4 100,-6 1 0,1 0 77,-4 0-475,-4 0-5,6 0-571,-7 0 914,0 0 1,6 6 0,3 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4:32.722"/>
    </inkml:context>
    <inkml:brush xml:id="br0">
      <inkml:brushProperty name="width" value="0.04286" units="cm"/>
      <inkml:brushProperty name="height" value="0.04286" units="cm"/>
      <inkml:brushProperty name="color" value="#AB1A01"/>
    </inkml:brush>
  </inkml:definitions>
  <inkml:trace contextRef="#ctx0" brushRef="#br0">18 149 8135,'-9'-9'2713,"4"4"-2983,1 2 343,4 3 366,0 3-259,4 2 0,-2 4 180,4 0 479,0 4-405,2 0 1,1 5 75,0 0 114,4-1-300,-3 1 1,5 3 123,-3-1 0,3 2-208,-3-2 0,2 0-124,-2 3 0,0-3 21,-3 1 1,2-3 31,1 0 0,-3-3 191,-3-1-373,0-3 30,-1 2 1,1-4 28,-3-1 12,0-3 54,1-1 1,-3-3-408,2 2 226,-2-2 1,-1 2 290,0-6 1,0-2-70,0-4-577,0-3 283,0-6 1,1-2 44,2-3 0,-2 0-83,2 0 0,-1-6-12,1 3 31,-2-2 112,3 1 0,-1-1 110,0 1 1,3-4-139,-4 4 1,5 0 204,-1 3 1,-1 3-48,1 3-356,-4 1 147,6 3 0,-7 1 146,2 4-304,2 4 26,-4-2-723,3 6 310,-4-3-453,0 4 1,2 1 482,1 2 0,3 2-372,-3 3 1,4 1 53,-1 0-186,-2 4 1146,4-3 0,-3 6 0,3-2 0</inkml:trace>
  <inkml:trace contextRef="#ctx0" brushRef="#br0" timeOffset="1560">352 407 8204,'-4'5'492,"3"-1"186,13-4-550,-8 0 58,11 0 0,-14 0 206,2 0 1,-1 0-146,4 0 1,-3 0 543,3 0-359,0 0-195,3 0-52,-1 0 1,1 0 184,0 0-154,0 0 0,4 0 0,-4-3-206,3 0 1,-2-1 87,-1 1 0,-3 2-338,-1-2 195,1 2 0,2 0 6,-2-2 1,-1 2 69,-2-2-7,-2 2 32,3 1 53,-4 0 351,0 0-232,0-4-268,0 3 1,1-4 69,2 3 0,-2 0-6,2-4 1,-2 3 93,-1-3-340,4 0 112,-3 1 0,2-3-21,-3 2 0,0 1 63,0 0 0,0-1-29,0-3 1,0 3 11,0 0-136,-3 0 88,2 1 1,-7-1-22,2 3 72,-2-4 1,-1 5 146,0-4 0,1 4-124,-1-1 0,0 5 138,0 1 0,0 4-130,0-1 0,1 1 173,-1 2 0,0 4-21,0 2 271,0-3-213,1 5 1,2-4 29,0 2 407,4 1-327,-2-6 1,4 7 62,0-3-62,0 3-141,0-3 1,1 1 153,2-3 1,2 1-66,4-1 0,0-3-238,3-1 1,-1 0 158,4-5-242,-1 4 88,4-6 1,2 3 188,1-4-647,0 0 302,-4 0 1,1-1-70,0-2 0,-1 1 110,1-4 1,-3 3-245,-1-3 1,-3 1 61,1 0 1,-2-2-110,-2 4 0,0-1-36,-2 1 423,2 2-313,-3-3 30,0 0 380,-1 3-73,0-3 457,-3 4-334,3 4 1,-4 1-4,0 4 1,0-3-30,0 0 463,0-1-156,0 4-256,0-4-8,0-1 15,0-4-278,0 0 1,0-4 0,2-2-173,1-6 0,0 2 89,-3-5 0,3 0-157,0-2 0,3 2-148,-3 0 229,0 1 157,1-4 1,-2 3-130,4 1 354,-4 3-94,6-6 0,-8 7 37,3-1 0,1 4-9,-1 1 1,1 4 205,-1-1-218,-2 2 0,4 1 124,-2 0-150,-2 0 377,3 0-62,0 0-168,-3 0 215,3 4-148,0-3 1,-3 4 15,2-2 1,-2-2-10,2 2 308,-2 1-220,3 1-60,-4 4-25,4 0 216,-3 0-299,7 0 0,-7-1 89,2 1 110,2-4-202,-4 3 1,4-4 200,-2 2-425,-2 2 88,7-3 0,-7 0-56,5 1 0,-3-4 70,3 1 1,0-2-168,3-1 0,-3 0 56,0 0 1,1 0-95,4 0 1,-1-4-50,2-2-307,2-5 296,-5 1 1,5-6-105,-2 4 31,-2-3 91,2 1 0,-4-1 219,-2 1 1,2-1-127,-2-3 0,-2 4 83,-1-1 0,1 4-220,-1-1 192,-1 3-10,-2 0 253,0 4 17,0 1-246,0 12 480,0-2-251,0 10 1,0 1 250,0 4 0,0 0-175,0 0 1,0 1 268,0 5 0,0-1-146,0 1 1,0 0 76,0 2 0,1 0-71,2 3 0,-1-2-61,4 2 0,-4-7-6,1 2 0,-2-7-64,-1 1 1,-4-3 16,-2-4 1,-2-1 4,0-4 0,-5-3-8,-2 0 0,-2-4 21,-4 1 1,-2-2-1700,-3-1 703,0 0 416,-1 0-204,5 0 393,-4 0 1,7-4-15,-1-2-1029,5-2 752,2 3 1,5-3-1000,-1 2 0,4-2 647,2 0 0,2-1 785,1 0 0,8 0 0,2 0 0</inkml:trace>
  <inkml:trace contextRef="#ctx0" brushRef="#br0" timeOffset="3619">1666 344 8100,'0'-9'958,"0"1"-390,0-1-267,4 0 1,-3 3-171,2 0 0,-2 0 283,-1-3 14,0 1-156,0-1 1,-1 3 82,-2 0 281,-2 0-280,-4 1 1,-3 1 97,1 4-88,-5 0-189,6 0 1,-6 1 95,5 2 1,-5 3-37,1 6 0,3 1-54,0 1 0,-1 3 83,1-2 1,3 1-117,4 2 0,0 0 205,-1-1-508,2-3 170,4 3 0,1-8 99,2 3-468,2-2 246,4-1 1,-1-1-99,1-2 0,4-3 92,2-3 0,-2 0-146,2-3 1,0-2 44,2-4 1,-2-1 24,0-2 1,-4 2-84,0-5 118,-1 4 58,-1-6 1,0 4-95,0-5 261,-5 4-65,4-2 1,-7 3 44,2-2 1,-1 0-72,1 3 1,-2 0 161,2 3 0,-2 3 67,-1 0-49,0 4-90,0-1 0,0 7 9,0 5 1,0 1-3,0 5 517,4 3-325,-3 1 1,4 5 174,-2-3 1,-1 4-136,4-2 1,-3 4-6,2 2 0,-2-1 125,3 5-514,-4-5 104,2 3 1,-4-3 142,0-2 0,0 2-185,0-8 0,-4 1 148,-2-3-327,-2-1 146,-4-3 1,-2-1-93,-4-4 0,1-1 106,-1 1 1,0-4-321,1-2 0,-1-2 18,1-1 6,-1-4 179,4-1 0,0-4-51,3 1-51,1-5 97,1 3 1,2-7 3,4 3 0,-3-3-27,3-1 0,1 1-103,2-1 1,3 0 139,3 1 1,2-1-202,1 1 1,3 2 93,-1 0 1,5 3 235,-1-2 0,3 3-150,2-1 288,-1 2-113,2 1 1,0 0 4,-1-3 1,2 2-115,-1-2 0,-3 3 179,3 0 0,-3 0 0,0 0 1,-3 3-7,-1 0 0,-3 0-105,1-2 168,2-1-70,-8 4 0,5-3-89,-5 2 301,-2 2-128,4-4 0,-7 6-116,2-3 165,2 3 41,-4-6 123,3 7-180,-4-7 414,0 7-288,0-3-385,0 4 69,-4 0 0,2 1 178,-4 2-1,0 2-91,-3 4 0,0 0 75,1-1 189,-1 5-255,0-3 0,0 6 100,0-5 0,3 4-85,1-3 1,3 3 181,-1-4 1,2 4-59,1-3 0,4-1-147,1-2 0,3 0 174,1 0-303,0 0 158,4-4 0,-1-1-107,3-4 1,2 0 89,-3 0 1,6-1-300,1-2 0,-1 1 87,-2-4 0,-1 0 3,-3-3 0,2 0 14,-4 0 0,-1 1-190,-2-1 0,-1 0-131,-2 0 50,2 0 141,-7 1 0,3 2 32,-4 0-233,-4 0 178,3-3 0,-10 0-66,2 0 0,-2 4 144,3-1 0,-5 1 106,-2-1 1,1 1-221,0 2 421,-1 2-106,1-3 0,2 1-281,3 0 510,0 0-110,4 3 89,1 0-47,4-4-189,0 3 0,5-5-169,4 3 1,1-4 98,4 1 0,1 1 149,3-1 1,-1 1-97,1-1 0,3 0-4,-1 3 1,1 0-78,-4 3 243,-3-4-77,3 3 0,-5-3-91,3 4 200,-2 4-48,-4-3 1,0 6-28,-1-4 0,-3 3-69,-2 0 1,-2 3 470,-1 3 1,0-2-151,0 1 1,-4 2-5,-2-1 0,1 1 74,0-2-57,-1-1-89,-3 7 0,3-7-268,0 1 0,3 0 141,-3 1 0,4-2-298,-1 2 146,2-3 0,4 0-196,0 0 0,4-3 33,-1 0 0,5-4-86,1 1 1,0-2-71,0-1 253,-2 0 21,7 0 0,-4-3-269,5 0 17,-4-4 228,2 2 0,-2-4-144,4 0 1,-1 0 64,1 1 1,-3-1-17,-1 0 0,-3 0-18,1 0 167,-2 1-79,-2-1 1,-2 1-103,0 2 49,-4-2 64,2 3 1,-4-4-16,0 1 0,-1-1 4,-2 0 0,-2 3-3,-4 0 0,0 0-6,-3-2 0,1 0 106,-4 2 1,1-1-153,-4 4 273,0-4-187,1 6 1,-3-3-69,3 4 202,-7-4-118,13 3 1,-8-3 109,7 4 1,3 0-69,3 0 1,3 0 651,-3 0-192,4 0-334,2 0 1,6 0-35,6 0 489,-2-3-334,7 2 0,-3-4 162,7 2-514,-3 2 217,4-3 1,-3 1-13,1 0 1,-1 0-19,1 3 1,2-1-98,-1-2 1,-1 2 83,-2-2 0,-1 2-193,1 1 0,0 0-62,-1 0 69,1 0 59,-4 0 0,1 0 70,-3 0-223,0 0-20,-3 0 87,0 0 82,-5 0 379,0 0-219,-4 0 1,-1 1 169,-2 2 1,-2 2 105,-7 4-279,2 0-30,-7-1 0,8 1 62,-3 0-258,2 0 202,1 0 1,0 2-85,0 1 1,2 0 77,1-3 0,2 0-124,4-1 1,0 1 81,0 0 61,4 0 0,1 0-41,3 0 176,1-5-181,4 0 0,-3-3 42,2 2-28,1-2-11,-3 3 0,7-5 51,-3-2-201,-1-2 152,4-3 0,-6-1 142,3 0 0,-3 0-127,1 0 1,-3-3 160,-3-3 0,0-1-19,-3 1 592,0-1-450,-3-2 0,0 0 235,0-3 336,-4-2-481,0 1 0,-5-2 322,0 1-272,-4 3-293,3-5 1,-2 6-76,3-1 1,0 5 162,0 3 0,1-1-1646,2 2 755,-1-1 1,5 6-1201,-4 0 1172,4 4-3269,-2-2 3926,4 4 0,4 0 0,1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2:23.567"/>
    </inkml:context>
    <inkml:brush xml:id="br0">
      <inkml:brushProperty name="width" value="0.04286" units="cm"/>
      <inkml:brushProperty name="height" value="0.04286" units="cm"/>
      <inkml:brushProperty name="color" value="#AB1A01"/>
    </inkml:brush>
  </inkml:definitions>
  <inkml:trace contextRef="#ctx0" brushRef="#br0">3297 82 8258,'0'-5'549,"0"1"-642,0 4 1692,0 4-989,0 1 0,0 5 150,0 1 1,0 1-273,0 6 1,3-3 272,0 6 1,3 2-157,-3 0 1,4 0 62,-2 0 0,2 0 68,-1 0-706,2-1 79,-7-5 0,6-2 270,-4 0-452,4-4 140,-6 1 1,3-3-778,-4 0 649,0 0 0,0-3-1026,0 0 468,0-5-1872,0 3 1273,0-4-342,0 0 930,0-4 0,1 3-76,1-5-764,-1-4 899,3 0 1,-1-4 69,0 3 1,3 0 500,-3-4 0,4 0 0,-2-2 0</inkml:trace>
  <inkml:trace contextRef="#ctx0" brushRef="#br0" timeOffset="632">3500 206 8258,'-11'-13'0,"4"0"0,16 4 998,0 0-153,-4 0-187,3 1 51,-7 3-73,6-3-249,-6 7 0,-1-2 81,-6 6-121,-1-2-158,-6 11 0,-2-7 190,-5 7 18,1 2-192,-6 0 0,5 2 59,-4-1 1,5 2-13,-2-3 1,6 3-211,0 1 0,4-2 97,-1-1 0,3-1-86,4-3 1,1-1 209,4 2-586,0 2 219,0-8 0,1 5 49,2-5-408,2 2 309,3-3 0,2 2-226,2-4 0,2 0 151,3-3 1,1 0-170,0 0 0,-1 0-166,1 0 153,-1 0 143,1 0 1,0-1-32,-1-2-119,-3 2 148,3-7 0,-7 6-117,1-4 186,-1 4-7,-1-6 1,0 6 273,0-3-114,-5 3 1,1-2 622,-2 4-331,-2 0 0,3 1 514,-4 2 0,1 1-321,2 5 0,-2 3 3,2 0 0,-1 3 69,1-4 239,-2 5-334,3-6 0,-3 2-103,2-3 194,-2 0-450,7 0 52,-7-4-543,2-1 348,-3-4 1,1 0-69,2 0-533,-2 0 463,7-8 1,-6 2-47,4-6 1,-3-1-151,3-2 1,-3-1-144,3 1 0,-3-1 155,3 1 1,-4-2 56,4 0 1,-3 2-86,3 0 732,0 1-277,-1 0 0,2 1-314,-4 4 1419,4 1-804,-6 3 1,3 1-49,-1 4-2,-2 0-82,3 4 0,-1 1 687,0 3 0,1 4-345,-1 0 1,-2 4 220,2-2 0,1 0-404,-1 1 0,1-1-304,-1 4 1,-2-3 200,2 0 0,1-4 10,-2 4 1,4-4-1,-3 1 1,1-4 315,-1-2-379,2 2 1,4-7-322,0 2 1,-3-2-296,-1-1-5022,1 0 2598,3 0-66,0-4 1333,0-1 665,0 0 919,-1-3 0,5 0 0,1-6 0</inkml:trace>
  <inkml:trace contextRef="#ctx0" brushRef="#br0" timeOffset="2837">4020 339 8258,'0'-14'0,"0"2"1115,0 2-657,0 1 1,-1 4 243,-2-1-171,2 4-90,-3-2 147,0 4 0,0 0-134,-5 0 0,0 1 8,0 2 1,0 3 35,0 5 65,1 3-219,-1 4 0,1-1 98,2 1-190,-2-4 1,7 5 0,-2-2 252,2-1-552,1 1 118,0-7 1,1 6-203,2-4 1,-1-1 130,4-2 0,-3 0-72,3 0 1,-3-4-106,3-2-337,0 2 1,2-5-16,1 3-137,0-6 405,0-1 0,1-5-210,1 0-220,-5 0 403,6 0 1,-8-3-157,2-3 0,1-1 120,-4 1 0,3 0 180,-3 3 1,-1-4-17,-2 2 0,1 1 52,2 1 1,-2 2-243,2 2 1117,-2 3-363,-1 1-249,0 0 472,0 3-389,0-3 0,0 9 460,0 4 0,0-1-240,0 4 1,0 1 22,0-1 0,1 2-158,2-2 0,-1 0 211,4-3-92,0 3-478,3-2 1,0 2-1,-1-6 270,1-3-447,4-2 178,-3-1 1,2 0-358,-3 0 1,1 0 207,2 0 0,-2-4-238,1-2 1,-1-2 36,-1-1-320,-4 1 411,3-1 1,-4 3-244,2 0 176,1 4 4,-6-2-58,3 0 49,0 3-8,-3-3 742,3 8 1,-1 1-264,0 4 1,4-1 342,-1-2 0,-1 1-85,1-1 132,-1 2-261,4-3 1,1 2-11,2-4 0,-2 0 148,1-3-11,-1 0-211,-1 0-4,0-4 1,-1-1-252,-3-4 0,2 0 123,-4 1 0,0-4-85,-3 0 0,0-4 46,0 2 269,0-3-200,0-1 0,0-2 26,0-1-182,-4-3 145,3 5 1,-4-6 26,2 1-116,3-1 83,-4-2 1,4 4-122,0-1 0,-3 7 135,0 0 1,0 5-48,3 0 0,0 5 21,0 2-393,0 3 212,0-2 1,0 5 29,0 2 545,0 5-262,4 2 1,-2 7-11,4-2 0,-4 4 112,4 2 1,-1 2 198,1-2 0,2 2-108,-2-2 0,-1 2-120,1-2 1,0 0 46,2-4-369,1 1 132,0 0 1,0-4 271,0 1-1031,3-4 529,-2 1 1,2-3-31,-6 0-750,2 0 297,-3-4 295,3 3 1,1-7 18,0 2 0,0-2 145,0-1 1,-1-1-120,1-2 183,0 2-36,0-7 0,0 3-151,0-4 349,-1 0-37,1 0 1,0 1-265,0-1 519,4 0-178,-8 0 1,7 0 130,-6 1 1,-1-1-133,1 0 1,-4 3 201,1 0-193,2 0 180,-4-3 36,3 5-225,-4-4-94,-4 7 80,-1-3 0,-2 4 49,-2 0-248,2 0 90,-6 4 1,5 0 131,-1 2 0,0 1-54,0-1 0,1 2 28,2 1 0,3 1-43,3 1 213,0-1-93,0 3 0,0-4-83,0 0 139,3-1-126,2 1 1,8-1 56,2-2 55,1 2-106,2-3 1,1 0-201,1-2 1,2 1 71,1-2 1,2 1-133,-5-3 0,5 0 26,-2 0 0,0-1 14,1-2 1,-4-1 87,4-5-256,-5 0 264,3 0 1,-6 0 103,-1 0 56,-2 1-162,-4-1 0,-3 0 152,-1 0 0,-3 0-67,1 1 0,-2-1 74,-1 0 0,-4 0-79,-1 0 1,-3 0 35,-1 1 1,-3 3 11,0 2 162,-3 2-98,5 1 0,-6 0-76,4 0-60,-3 4 1,2 1-1,-2 3 209,4 1 0,-1 3-145,3 0 1,-1 2 219,7-2 0,-3 3-5,3-3-144,0 3-41,3-5 0,3 3 72,0-4-135,4 0 71,-2-1 1,4 0 129,0-2-329,3-2 93,-2-4 0,6 0-39,-4 0 0,3-4 55,0-2 1,-1-2-230,1 0 0,-5-5-106,2-2-24,2 2 209,-4-3 0,-1 2 6,-3-4 1,-1 1 5,1-1 0,-1-2-84,-2-1 405,-2 0-265,3 0 1,-4 2-121,0-1 1,0 1 86,0 1 0,-3 1 393,0-1-79,-4 4 421,2 2-410,0 7 1,0 1 97,2 4-229,2 0-28,-6 0 1,5 4 100,-4 2 0,4 4 123,-1 2 0,-1 4 235,1-1 0,0 2-153,3 4 0,1-3-21,2 3 0,1-2-25,2-2-339,2 1 182,-3-4 1,6 1 183,1-3-454,4 4 131,-7-7 0,8 4 117,-2-4 0,2-3-67,0 0 0,1-4-315,-1 1 0,-2-2 140,0-1 1,0 0-305,2 0 0,0-1 38,-2-2-122,1-2 269,-6-4 1,6 0-54,-5 0 366,-3 1-117,0-1 0,-4-3-175,2 0 176,-2 0-43,-4 0 0,0 2 13,0-2 0,-4 2-5,-2 2 1,-1-1 163,1 0 0,-2 4-100,3 2 320,-3 2-196,-1 1 1,0 1-61,0 2 388,0 2-256,1 4 1,2 1-28,0 1 394,0 3-290,1 0 0,1 2-130,4-1 0,0-1 40,0 0 0,1-3-201,2 1 1,-1-2 137,4-1-365,0-1 195,3-3 0,-1 2 105,1-4-382,0 0 209,4-3 0,-2 0-164,3 0 1,-3-4 104,1-2 1,-2 0-42,-2-2 1,1 1 137,0-5 1,-4-1 43,-2 1 0,1-3-138,-1 0 248,0 2 1,-3-3 0,0 2-180,0 0 270,0 2-84,-4-1 1,3 6-126,-2-2 212,2 6 0,0-4-334,-2 4 0,2 1 48,-2 5 0,1 5 356,-1 4 1,2 5 39,-2 0 360,2 1-407,1 7 1,0-5 83,0 3 378,0 1-394,0 2 1,4 1 166,2-1 29,2 5-161,1-4 0,2 5-234,1-3 0,0-2 88,-3 3 0,-1-4-556,-2-2 0,-3-3 179,-3-3 0,-1-4 18,-1-3 0,-3-1 185,-4-1-52,-4-4 8,-1-1 0,-4-4-124,-3 0-158,-1 0 1,-1-5 0,3-3-146,1-3 1,1-3 200,1 2 0,3-4 98,2 2 0,6-3-79,3-1 56,2 1 49,1-5 1,4 3-238,2-1 425,6 1 0,0 2 1,4-1-203,3 0 619,1 1-317,-3-1 0,4 1 135,-1 3 0,4-3-105,-4 2 1,1-1 1,-3-2 0,-1 3 66,1 1-438,0-1 129,-1-3 1,-3 4 88,-2-1 1,-3 1-119,-4-1 0,2 0-33,-4 3 1,0 0-43,-3 3 272,0 1 1,-4 2-147,-2 0 0,-2 4 223,0-1 0,-2 6-61,-2 3 878,2 2-639,-2 0 1,0 4 55,0 0 315,4 4-391,0-3 1,7 5 200,-2 0 423,2-1-533,1 1 0,4-3 17,2-1 0,2-3-148,1 1 0,3-2-543,-1-2 1,5 0 239,-1-2-2206,5 2 1533,-1-3 0,7 0 51,-3-2-2834,3-2 2247,0-1 1,3 0-131,1 0 1,2 0 267,-3 0 1086,1 0 0,-4-4 0,1-1 0</inkml:trace>
  <inkml:trace contextRef="#ctx0" brushRef="#br0" timeOffset="3808">6631 178 8130,'-5'4'849,"-2"1"-195,4 3-340,-4 1-120,2 4 1,-4-3 194,1 2 150,-1 1-359,-4-3 0,2 2 209,-3-6 1,0 2-136,-1-3 1,-1-1-80,5-1 0,-1 1 79,3-1 1,0 0-252,1-3 0,-1-1 54,0-2-578,0 2 421,4-7 0,0 3 59,2-3-701,2-1 512,-3-4 0,4 2-43,0-3 1,0 2 22,0-3 0,1 1 166,2 0 0,-2-2-64,2 4 1,1-2 267,-1 2 0,0 0 37,-3 3 705,4 4-304,-3 1-159,3 4-70,-4 0 0,0 1 0,1 2 661,2 3 1,-1 5-436,4 1 1,-3 3-104,2 0 1,2 1 22,5-1-587,-2 1 137,3-6 0,-1 7 232,3-3-809,-2-1 1,3 0 0,-1-4 227,2-1-2001,0 1 1536,1 0 1,0-3-1040,-1 0 1,-1-3 1827,2 3 0,-3-4 0,7 2 0</inkml:trace>
  <inkml:trace contextRef="#ctx0" brushRef="#br0" timeOffset="4949">7098 222 8146,'-1'-4'808,"-2"4"0,2 5-452,-2 7 1,2 1-124,1 5 0,0-3 352,0-1 1,0 1-89,0 3 0,0-4-112,0 1 0,4-3-23,2 3 60,2-5-226,1 3 0,1-4-165,1 0 0,0-3 135,4 0 1,-3-5-218,2 2 0,0-2 145,1-1-785,1 0 502,-6 0 0,3-4 49,-4-1-433,0-3 361,-5-1 1,3 0 20,-4 0 0,0-2-73,-3-1 1,0-3 51,0 3 1,-3-3 27,0 0 0,-1 1-24,1 0 1,1 2-34,-3-3 334,3 4-76,-2-1 0,4 3-184,0 0 753,-4 4-250,3 1-117,-3 0 206,4 3-258,0-3 0,3 5 249,0 2 1,4 2-134,-1 4 1,1 1 515,2 1 0,3-1 67,0 2-447,-1 2-149,2-4 0,-3 2 91,2-3-251,-2 0-25,2 0 0,-2-1 276,2-3-628,-2 3 265,-2-7 1,-2 3-120,0-4 1,-3 0-69,3 0-141,0 0 1,0-1 164,0-2 1,-1-2-477,0-3 0,2-1 35,-4 0-309,4 0 551,-2 0 1,1-1-263,0-1 225,-4 1 121,6-3 1,-6 1 199,3 1 1,-2 0-284,3 5 330,-4-2 1,3 6-289,-2-4 728,-2 4 0,4 2-108,-2 6 1108,-2 2-937,7 1 1,-6 1 23,4 1 372,-1-1-485,4 7 1,1-7-36,2 1 0,-1 0-77,3 1 0,0-3-137,1 0 0,1-1 167,-1-2-743,2-2 384,0 4 1,1-7 72,0 2-953,3-2 653,-2-1 0,2-1 21,-3-2-568,0-2 478,-1 0 0,-2-3 28,0 3 1,-5-3 87,2-1 1,-2 0 118,-1 0 0,-4-2-49,-2-1 1,-2-1 4,-1 1 1,-1 2-137,-2-1 375,-2 1-174,-8-3 1,2 4-87,-3 1 442,-1-1-205,-3 8 0,3-4 196,-3 2 0,5 2-129,-4-2 1,2 6 58,0 3 1,-1 2 51,5 0 1,-3 1 15,5 0 1,-2 3 96,6 0 41,1 3-161,0-5 1,4 4 133,0-2-483,0-3 262,4 4 0,1-4-117,7 0 1,-1 0 121,4-1 1,-4-3-199,4-2 1,0-2-53,3-1-52,-1 0 95,1 0 1,-3-1 2,-1-2-90,1 2 53,-1-7 0,-2 3 59,-3-7 10,0 2 7,-4-7 0,-1 7 189,-4-5 1,0 0-121,0-2 1,-1 2 163,-2 0 1,-3 0 5,-6-2-268,2-1 102,-2 1 1,0 0 82,0 2-210,0 2 135,4 1 1,0 2 56,2-2-844,-2 6 256,7-2-2052,-7 7 1826,7-2 1,-3 3-1913,4 3 2613,0 2 0,0 8 0,0 1 0</inkml:trace>
  <inkml:trace contextRef="#ctx0" brushRef="#br0" timeOffset="5869">8042 266 8075,'0'-9'509,"2"4"63,4 2 0,3 2-169,9 1 1,-3 0-142,0 0 0,-2-3-257,2 0 0,4-2 214,-5 2 1,2-4 281,-4 1 1,-3-1-138,3 1-326,-2-2 76,-1 3 1,-1 0 114,-2-1-445,1 4 172,-6-6 1,3 6-23,-4-4 0,-1 4 148,-2-1 0,-1-1-255,-5 1 1,-3 0-102,0 3 245,-4 0 0,3 1 0,-4 2-22,2 3 579,3-2-318,-1 4 0,6-2-40,-2 6 101,2-3-108,2 4 0,2-1-12,3 0 1,0 2 9,0-2 0,1 0-6,1-3 0,3-1 64,4 1 31,4 0-142,-3 0 0,5-1 106,-3-2-264,0 1 48,1-6 1,-4 6-122,3-4-30,2 0 221,-4-3 1,3 0-268,-5 0 1,1-1 74,0-2 0,-1 1-39,-2-4 1,2 1 36,-3-4-230,3 0 179,1-4 0,3 3-39,0-1 81,-1-3 0,2 3 0,2-3-92,1 2-95,-2-4 231,3 6 0,-3-5-13,3 3 0,-2-4-24,0 1 0,-4 2 66,4-2 0,-5 4-108,-1-1 392,-1-1-176,-7 3 1,3-3-107,-4 4 494,0 4 1,-1-1-83,-2 3-45,2 0-264,-6 3 1,2 0-181,-4 0 1,0 1 144,0 2 1,1 2-76,3 3 1,-2 1 90,4 0 1,0 0-37,3 0 1,0 3-96,0 3 353,4-2-134,-3 3 0,7-3-117,-3 2 540,3 2-286,1-8 0,0 8 129,0-2 1,-1-3-89,-3 0 0,3 1-127,-2-1 1,-2-1-14,-1-2 0,-1 2 21,1-2 0,-2 2 126,2-5-384,-6 1 69,2-2 1,-7 2 216,2-4-224,-2 4 1,-3-6 0,-2 2-366,-1-2 1,2-1 194,-2 0 1,2 0-1425,-3 0 881,4 0-593,-1 0 765,7 0 1,1-1-119,4-2-192,0 2 500,0-7 0,1 3-275,2-4-511,2 4 696,7-2 0,-1 2 466,4-4 0,-4-3 0,0 0 0,2 1 0,-1 2 0,-3 3 0,-3 0-256,0 0 256,2-3 0,-2 2 0,0 1 1375,0-2-856,3 7 0,1-7 97,1 2 506,3 2-571,4-4 0,2 7 378,1-2 1,6 0-354,0 0 0,2-3-200,1 3 1,-2-3-26,4 3-541,-3 0 236,5-1 0,-7 2 200,3-4-1066,-3 4 666,0-2 0,-4 1 5,1 0 1,-6 1-356,0 2 0,-1-3-1895,-5 0 1004,-1 0 581,-2-1 0,-5 0 296,-4-2 1,-8-2 214,-7 2 1,-1 1 302,-2-1 0,-7-3 0,-3-5 0</inkml:trace>
  <inkml:trace contextRef="#ctx0" brushRef="#br0" timeOffset="6063">8809 18 8075,'-18'1'0,"1"2"672,3-2-355,1 7 1,5-3 128,-1 4 531,4-1-555,1 5 1,4 1 237,0 3 253,4 1-525,-3 0 0,7-1 142,-2 1 0,1 3-138,2-1 0,0 1-16,0-4 1,0 1-26,-1 0-608,1-5 226,0 4 0,-1-6 245,-2 3-1328,2-3 841,-3 2 1,0-7 136,1 0-1498,-4-4 0,6 5-117,-2-4 1,2-1 494,1-2 1256,0 0 0,3 0 0,2 0 0</inkml:trace>
  <inkml:trace contextRef="#ctx0" brushRef="#br0" timeOffset="7879">9082 268 8075,'0'-13'21,"-4"3"0,0-2-21,-2 3 1450,2 0-880,0 4 1,2-2 113,-4 4-1129,0 0 386,1 3 1,-3 0 626,-1 0 0,0 4-137,-3 2 1,2 3 238,2 3 0,-1-1-222,0 3 1,4 0-101,2 1 0,2 1 3,1-1-308,0-2 66,4 3 0,1-6 242,4 2-522,0-2 195,-1-1 0,2-3-206,2-1 0,-2-3 106,1 1 1,2-2-302,-1-1 0,3 0 169,-4 0 1,2-3-102,-1 0 0,-2-3-9,1 0-481,-1 2 446,-1-4 1,0 3-127,0-4 27,-4 0 172,2 1 0,-5-1 100,4 0-60,-4 0 711,2 0 1,-4 3-99,0 1 81,0 3 1,0-1-51,0 6 0,0-1 147,0 3 0,0 1-19,0 3 213,0 0-352,0 0 1,0 0 280,0-1-435,0 1-64,0 0 1,0-3 19,0 0 241,0-4-805,0 6 180,4-7-97,-3 2 217,3-3-275,0 0 186,-3 0 1,7-3-565,-2-3 0,1 1 326,2-1 1,3 0-232,0-3 0,0 0-116,-4 1 265,5-1 170,-3-4 0,3 3-43,-5-2 376,5 3-101,-3 0 1,3 1-106,-4 2 1,-4-1 35,1 4 522,0 0 0,0 3-54,0 0 320,-4 0 1,2 4-286,-4 2 1,3-1 225,0 1 1,1 0 70,-1 3-291,-2-1-36,2 1 1,1 0 47,2 0-192,2 0 18,1 0 1,4-4-136,1 1 1,0-3 12,1 3 0,0-4-274,6 1 1,-2-2-2,1-1 0,-1 0-136,-1 0 1,-1-1 96,1-2-205,-1 2 281,-3-3 1,2 0-118,-4-2-63,-1 2 121,-2-3 0,-1 2 81,-2-4 0,1 3-10,-4 0 1,0 0-20,-3-3 0,-4-2-41,-2-1 94,-2 0 17,-1 3 0,-1 1-96,-1-1 325,1 4-76,-3-3 0,1 7 172,1-2 1,-4 2-96,3 1 0,-1 0-17,2 0 0,0 7-47,-4 2 0,4 2 338,0-3 1,2 2 2,3 2 7,2-2-196,0 2 1,3-2 90,-2 2-93,6-2-99,-2 3 0,7-5-185,-2 1 1,3-3 138,2 0 1,0-3-245,4 3 0,-3-4 65,2 1 0,0-2-55,1-1 0,-2-1-67,-1-2-402,-2-2 401,3 0 1,-3-4-146,-1 0-41,2 0 285,-6-3 1,0 0 109,-2 0 0,1-3-136,-1 0 0,0-2-95,-3 0 0,-1-1 125,-2 0 0,1 1 72,-4-1 1,3-3-2,-3 1 0,3-1 7,-3 4 0,3 2-130,-3 0 633,4 4-143,-5 3 384,6 0-521,-3 7 0,3-2 120,-2 6 1,2 2-102,-2 4 1,2 3 182,1 3 0,0 2 97,0 0 180,0 1-305,0 3 0,3-2 174,0 2-348,4-3 7,-6 0 1,6 0-165,-1-1 1,5 0 132,1-2 0,0-2-290,-4-1 1,5-3 112,2 0 1,2-1-300,0-2 0,1-2 55,-1-1-726,1-2 643,-4-1 0,1 0-55,-3 0-65,4 0 196,-6-4 0,2 2-319,-3-4 181,0 1 180,-4-4 1,3 0-79,-2 0 0,-2 0 73,-1 0 1,-2-2 113,-1-1 23,0 0 1100,0 3-452,0 4-399,0-2 312,0 6-286,0-3 0,0 5 447,0 2 1,-1 2-226,-2 3 1,2 1 241,-2 0 0,2 0-151,1 0 1,0-1-416,0 1 1,3 0-22,0 0-289,0-4 217,0 3 1,2-7 195,4 2-805,-4-2 488,3-1 0,-3 0-224,4 0 1,-3 0 112,-1 0 1,1 0-417,3 0 0,0-3 20,0 0-31,0-4 310,-1 6 1,1-7-253,0 2 697,-4-2-135,3 3 0,-7-2-273,2 1 855,-2 2-350,3-4 67,-3 7 139,3-7 572,-4 7-358,0-3 169,0 8 1,0 1-221,3 4 1,-1-1-25,4-2 1,-1 1 25,1-1-515,6-2 44,-6 4 1,6-6 277,-3 4-619,4-4 272,1 2 1,2-4-42,-1 0 0,3 0 61,-1 0 0,1 0-492,3 0 0,-3 0 74,0 0-512,-1-4 574,1 3 1,-1-6-213,-3 4 265,3 0 82,-3-1 0,1 3-69,-1-2 45,-3-2 78,2 4 1,-4-4-14,-1 3 0,0 0-36,-2-4 0,1 3 349,-4-3 1,0 3 55,-3-3 245,0 4-338,0-6 0,0 3 39,0-3 193,-4 3-203,-1-3 1,-5 6-15,-2-4 83,3 4-78,-4-2 0,4 1-7,0 0-34,0 0-31,1 3 0,-1 0 27,0 0 1,0 3 33,0 0 1,2 4 109,1-1 1,-1 2-94,4 1-175,0-1 105,3 1 0,0 3 78,0 0 21,0-1-96,0 2 0,0-3-119,0 2 1,3 0 88,0 0 1,3 4 43,-3-1 1,3-2 28,0 2 112,2 0-96,1-2 0,0 7-9,0-2 0,-1 1-56,1-1 0,0 4 79,0 1-19,-4-1-54,-1 3 0,-4-5 30,0 3 1,0-2 7,0 2 1,0-3-139,0 0 1,-1-2 139,-2-3-777,-2 1 451,-8-6 1,-1 0-85,-3-4-998,-5-4 808,0 2 1,-6-4-105,-1 0-1845,-2-4 1586,-5-5 1,-3-4-598,-2-1 0,2-6 709,0 2 1,4-2-196,3-1 1,0 0 926,5-3 0,-5-5 0,4 1 0</inkml:trace>
  <inkml:trace contextRef="#ctx0" brushRef="#br0" timeOffset="8026">9884 203 8075,'1'-28'927,"2"1"1,-2 7 25,2-1 669,6 7-984,-3 1 1,10 4-299,-1 0 1,2 4-308,0 2 0,1 2 376,0 1-1325,-1 0 731,-3 0 1,2 0-801,-5 0 1,6 3 653,1 0 0,0 3-896,6-3 0,0 4 1227,6-1 0,5 2 0,5 0 0</inkml:trace>
  <inkml:trace contextRef="#ctx0" brushRef="#br0" timeOffset="9059">11313 230 8052,'-13'0'0,"2"-3"740,-3 0 0,3 1 60,-1 5-311,2 2-216,1 4 1,2 2 74,1 1-373,-2 4 85,7-6 1,-3 5 157,4-3 0,0 3 14,0-4 0,4 1-103,2-3 1,2-3 77,0 0 1,5-1-148,2 1 1,1-3-164,-2-3-392,3 0 379,-3 0 1,2-1 46,-1-1-703,2-3 530,-8 0 0,4-3-319,-4 2 1,-4-3 194,-2-3 0,-2 2 94,-1-5 1,-5 3-135,-4-2 431,0-1-89,-7 1 1,2-2-219,-4 5 726,1-1-330,3 3 1,-3 0 79,3 0 669,1 5-553,0 0 1,7 4 951,0 0-844,4 0 1,-1 0 35,6 0 0,3 0-61,6 0 1,3 3-248,5 0 1,4-1 40,5-2 1,0 0-118,3 0 0,-3 0 277,4 0-1018,-5 0 504,-1-3 0,-3-2-457,-3-4 357,3 4 135,-9-3 1,5 3-119,-5-4 1,-3-2-37,-3-1-24,0 0 105,-8 3 0,2-3 26,-3 1 0,-3-1 97,-2 3 1,-8-3 38,-2 1 0,-1-1-4,-2 3 1,3 3 343,0 0 1,5 4-161,-2-1 0,2 2 416,1 1 0,1 4-228,-1 2 1,3 3 325,0 3 0,4 2 83,-1 7 338,2 2-636,1 3 1,4 2 7,2 1 1,2-1-18,1 5 0,3-5-148,3 1 1,-1 2-49,0-2 1,4 1-333,3-4 1,-1-2 14,-2-1-897,-1-7 728,1 4 1,-4-7 122,-2 2-1610,-3-2 524,-4-9 512,-1 4-771,-4-7 877,-4 3 0,-2-4-104,-5 0 1,-4-4 275,-6-2 1,2-2-403,-5-4 0,3 1 58,-6-4-42,3 1 553,-3-8 0,-1 3 261,1-1 0,3 1 0,-2 2 0,9-1 0,-1 0 148,4 5-162,6 0 0,3 4 785,2 0-554,2 0 1,6 4 875,3-1 1,6 4-382,7-1 1,1 2 152,5 1 1,3 0-42,2 0-939,-1 0 1,3 3-1,-2 1 310,-1 1-1533,3-3 1014,-6 5 1,4-5-804,0 4 1,0-4 531,3 1 1,0-2-446,-2-1 1040,-3 0 0,4 4 0,-2 1 0</inkml:trace>
  <inkml:trace contextRef="#ctx0" brushRef="#br0" timeOffset="9392">12460 115 8167,'-5'1'0,"3"2"2725,1 2-1767,1 8 0,1 1-3,1 7-617,7-2 0,5 5 57,4-3-500,-1 3 156,1-5 1,0 1 226,-1-5-274,-3 2 178,3-8 1,-8 7-519,3-4 1,-3-3 260,-3-3 0,-1-4-1587,-2 0 122,-2-1-402,3-1 1297,-4 0 0,0-3-574,0-3 1219,0-2 0,0-5 0,0-1 0</inkml:trace>
  <inkml:trace contextRef="#ctx0" brushRef="#br0" timeOffset="10255">12742 124 8109,'-4'-5'1213,"-1"1"0,-4 5-29,0 2-1424,0 2 253,1 0 1,-2 4 252,-2-1 27,-2 1-115,-7 4 1,2-4 177,-2 0 172,3-1-235,4 1 1,-2-3 166,5 0 1,0 0-62,5 3 1,2 0-307,4-1 0,0 1 168,0 0-196,0 0 56,4-4 1,2 3 235,6-3-391,1-1 77,5 4 0,1-6 259,1 4-476,-1-4 167,2 2 0,-2-4-468,2 0 1,-6 3 271,3 0 1,-2 0-134,1-3 0,0 0-98,-2 0-169,1 0 348,-6 0 1,6 0-179,-5 0-399,1 0 475,-3 0 1,0-3-308,0 0 92,0-4 268,-5 6 1,3-7-37,-4 2 1,0-2 72,-3 0 0,1 2 229,2 0-173,-2 0 719,3-3-421,-4 4-61,0 1 1013,-4 4-407,3-4-355,-3 3 1051,0-2-836,3 3 1,-4 1 257,2 1 1,2 3-244,-1 4 0,1 0-153,1 0 1,0 0 2,0-1-228,3 1 79,2 0 0,5-1 148,2-2-323,-2 2 42,6-7 1,-5 5 339,4-3-607,0 0 212,2-3 0,1 0-450,-1 0 1,0 0 287,-2 0 0,0-1-291,-3-2 180,4 2 0,-6-6-286,2 2 324,-3 0 0,-1-3-167,-2 2 75,2-2 79,-7 3-174,3-2 831,-4 2-198,0 0 162,-4 1 0,-1 4-193,-4 0 0,1 1 473,2 2 0,-1-1-65,1 4-18,2-1-226,0 4 0,1 0 276,0 0-621,0 0 108,3 3 1,3-5 258,0 2-517,4-2 165,-2 2 1,6-1-244,1-2 0,4 0 171,-1-3 0,0 0-440,0-3 0,2 0 149,-3 0 0,2 0-30,-1 0 0,0-3 3,-3 0-179,0-3 233,-3 1 1,0-4-236,-1 0 333,-3 0 19,3 0 0,-7 1 165,2-1 1,1 0-130,-1 0 1,0-3 209,-3 1 0,0-1 40,0 3 720,0 0-312,0 4-294,0 1 269,0 0-242,0 3 0,0-1 151,0 4 353,0 7-403,0 1 0,-3 7 668,0-3 0,0 3-392,3 1 1,0 0 25,0 3 1,3-2 111,0 1-677,0-1-10,1 2 0,1-2 57,3 2 1,2-4-151,2-2 1,-5-1 298,2-3-1984,-2-1 1136,-3 3 0,3-7-4308,-4 0 3587,0 0 1,-4-1 1292,-2 1 0,-2-4 0,-3 2 0</inkml:trace>
  <inkml:trace contextRef="#ctx0" brushRef="#br0" timeOffset="11395">35 1121 8279,'-4'9'632,"3"1"191,-2 2 0,2 2 453,1 3-866,0 5 1,1-3 235,2 5-96,2-5-196,0 7 1,3-7 294,-3 1 0,2-1-168,-1-2 1,1-2-110,-4 0 1,3-4 40,-3 0-397,0-5 128,1 2 238,-3-7-260,3 3 64,-4-4 196,0 0-487,0-4 154,0-5 1,-3-4-786,0-5 1,-6-1 379,3-1 0,-4-3-170,4-3 0,-2-1 10,0 1-202,-1-1 416,4-3 1,-2 2-229,4-5 48,0 5 183,3-3 0,1 6-98,2 1 768,2-1-346,8 10 0,-3-4 55,5 7 1,-3 1-84,3 5 0,-1 1 219,4 2 0,-3 2 101,-1-2 1,1 6 88,3 3 0,-4 5-12,1 1 109,-4 3-250,2-1 1,-5 4 69,1-1 241,-4 1-256,-1 0 1,-1-1-70,0 1 0,-1 0 3,-5-1 0,-2 0-78,-4-2 1,-1 0 160,-1-3 113,-3 0-158,-8-3 1,4-1 129,-3-3-683,3 3 235,-4-7 0,4 3 191,1-4-1521,-1 0 981,8 0 0,-5-3-2603,3 0 2215,0-4 0,4 3-396,2-5 1,3 3 133,6 0 1037,2 0 0,8-3 0,1 0 0</inkml:trace>
  <inkml:trace contextRef="#ctx0" brushRef="#br0" timeOffset="11728">220 1103 8344,'5'5'-2,"4"6"2,0-3 1162,-1 7 0,8-5 1,-4 3-254,-1-1 1,-2-2-513,0 2 1,0-2 104,0-1 1,0-1-179,-1 1 1,-2-3 230,0 0 0,-2-3 187,5 3-685,-2-4 1,-2 2 507,-8-4-92,0-4-254,-1-1 1,0-4-560,-2 0 0,-2-1 281,-1-1 1,4-2-535,-1-2 1,0-2 272,-3 3 1,3-3 94,0-1 0,4 1-133,-1-1 83,2 1 84,1-1 1,0 3-306,0 1 182,0 3 0,1-1 0,1 5-792,1 1 755,4 4 0,-2-2-55,4 4 1,0 0-151,-1 0 343,-3 4 1,3 1 0,-2 3-339,2-2 10,1 2 206,0-3 1,-1 3-47,1 1-781,0 0 1162,4 0 0,-3-4 0,2-1 0</inkml:trace>
  <inkml:trace contextRef="#ctx0" brushRef="#br0" timeOffset="11940">564 1059 8274,'0'6'4441,"0"0"-3647,0-1 1,4 4-43,2 0 1023,-2 0-1093,4 0 0,-5 2 111,3 1-279,2 0-194,-3-3 1,4 0-208,0-1-12,0 1 0,-2 0 1,0-1-757,-1-2 328,-4 2 304,6-7-1351,-3 6 0,1-6 106,0 2-2810,-5-2 2380,3 3 182,0-3 631,-3 3 885,3-8 0,-4-1 0,0-3 0</inkml:trace>
  <inkml:trace contextRef="#ctx0" brushRef="#br0" timeOffset="12288">661 1104 10062,'5'4'1707,"3"1"0,-6 3-1071,4 1 0,-4 0-190,4 0 0,-4 0 350,1 0 1,1-1 5,-1 1-233,0-4 189,1 3-377,-3-3-654,7 0 259,-7-1-358,3 0 423,0-3 1,0 2-298,1-6 1,3-2 120,-2-4 1,2 3-971,1 0 1,0-3 58,-1-2-283,1-1 755,-4 3 1,3 0-169,-2 0 239,2 0 183,-3 1 1,2 0 251,-1 2 0,-1 1-121,1 2 1,-3 2 765,3-2 1,-3 5-391,3 1 0,-1 5 476,1 1 0,1 0-195,-1 2 1017,-2-1-837,4 3 1,-3-3 279,4 1-848,-4-1 19,2-1 0,-3 0-652,2 0 1,2-1 398,-2-3 1,-1 2-1373,1-4 0,0 3 676,2-3 0,1 0-391,0-3 1,0 0 1230,0 0 0,0-4 0,-1-1 0</inkml:trace>
  <inkml:trace contextRef="#ctx0" brushRef="#br0" timeOffset="12670">1057 1094 8241,'0'-9'285,"-1"3"72,-2 0 0,2 4-215,-2-4 1970,2 4-573,1-2 989,0 4-1888,0 0 0,0 4 154,0 2 0,0 4-262,0 2 0,0 0-68,0-3 1,3 2 21,0 1-365,4 0 98,-2-3 1,3 0 156,1-1-644,4-3 277,-3 3 0,6-6-242,-5 4 1,5-4 155,-1 1 0,1-2-741,2-1 0,-3-1 57,-1-2-293,-3 2 621,6-7 0,-6 3-153,3-4-26,-3 1 270,2-1 0,-7 0-175,0 0 467,-1 0-154,0 0 0,0 4 120,-2-1-149,-2 0 2080,3 1-1092,-4 1 184,0 4-259,0 0-94,4 4 69,-3 1-356,3 4 1,-1-3 310,0-1-1269,4 1 569,-6 3 0,6-1-344,-1-2 0,-1 1 264,1-4 1,-3 3-1278,3-4 1,-3 1 77,3-3-924,-4 0 1466,6 0 1,-7 0-61,5 0-695,-4 0 1582,2 0 0,-4-4 0,0 0 0</inkml:trace>
  <inkml:trace contextRef="#ctx0" brushRef="#br0" timeOffset="12840">1383 1015 8241,'-9'-12'707,"1"0"1,3 3-382,2 3 1459,2 1-419,1 0-575,0-3 118,0 3-121,0 0-634,0 1 1,1 4 60,2 0 1,-2 1-656,2 2 1,1-1 263,2 4-2246,-2 0 1682,4-1 1,-6 2 192,4-1-1971,-4-2 2518,6 4 0,-3-7 0,3 3 0</inkml:trace>
  <inkml:trace contextRef="#ctx0" brushRef="#br0" timeOffset="13313">1471 1042 8241,'0'13'1014,"3"-2"268,0 3 0,4 1-462,-1 3 801,2-1-1005,1 1 1,0 1 627,3 1 0,-2 2-601,2 1 1,0 3-139,0-3 0,4-1 39,-1-2-508,-3-1 35,1-1 1,-4-2 250,0-1-973,0-2 500,-1-4-1654,-3-1 937,-1-3-933,0-1 1200,-3-4 1,2-1-286,-6-2 1,1-3-24,-4-5-639,0-3 958,-2-4 0,-2 1-100,-2-1-299,2 0 543,-6-3 1,2 0-200,-4-5 645,4 1 0,-2-5 0,3 6 0,-2 1 0,3 2 0,3-2 0,3 3-100,0 0 0,4 1 177,-1 1 1,2 4 400,1-1 1,4 4-113,2-1 1159,2 3-850,5 4 0,-3 0 156,5 2 1,0 2-338,2-2 1,-2 3 136,0 3 1,-1 3-204,4 5 0,-3 0 192,-1 4 0,-3 0-58,1 2 0,1 0-257,-1-2 1,-1 1 59,-2-1 31,-4-2-107,-1 3 0,-1-5-240,0 4 0,-1-4 78,-5 0 0,-2-2 77,-4-3 0,-1 1 39,-1-4 0,0 3-426,-4-3 1,0 0 129,-2-3-1694,-1 0 1183,0 0 1,1 0-16,-1 0 1,2-3-168,1 0 1,-1-3-800,4 3 0,4-4 718,2 1 0,4-2 827,-1 0 0,-2-5 0,0-1 0</inkml:trace>
  <inkml:trace contextRef="#ctx0" brushRef="#br0" timeOffset="13557">1674 867 8177,'4'-5'1502,"5"1"1,0 8-768,0 2 148,-1 5-483,-3-1 0,1 7 165,0-2 0,-1 2-157,1 4 1,2-3 280,-2 3 0,0-2 21,0-2-210,2 1-302,-3-4 1,4 1 198,0-3-1327,-4 4 746,2-6 1,-3 5 109,2-3-1519,2 0 1092,-7-3 0,4-4-602,-2 1 1,-1-1 377,4 1 0,-4-1-655,1-2 1,-1-2-9,1 2 1388,-3-2 0,4-5 0,-4-1 0</inkml:trace>
  <inkml:trace contextRef="#ctx0" brushRef="#br0" timeOffset="14109">1859 1148 8177,'1'-6'1077,"2"0"1,-1 3-431,4-3 0,0 1 166,3 0 1,0-2-10,0 4 331,-1-4-674,5 2 1,-3-3 238,2 2-406,1-2-111,-3 4 0,3-5-356,-4 0 148,0 4 153,-5-3-39,4 3 142,-7-4-520,3 1 1,-5 3-218,-2 2-288,-2 2 469,-3 1 1,-1 1-103,0 2 537,0 2-198,0 3 0,0 4 340,1 0 0,3 3-109,2-4 0,2 4 153,1-3 1,0 3-63,0-4 0,4 1-87,2-3 1,2 0 150,4 0 50,-2-5-221,3 4 1,-2-7 153,1 2-307,4-2 0,-2-1 1,2-1-78,-1-2 0,2 0 124,-3-5 0,0 1-313,1-5 1,-3 1 40,2-1-62,-3 3 167,2-8 0,-4 6-102,-1-4-179,-3 1 187,3-4 1,-7 0-180,2 1 342,-2 3-46,-1-3 0,0 7 287,0-5-313,0 4 451,0-2 0,-3 8 9,0-1-368,0 4 1,3-1 145,0 6 0,0 2 140,0 3 0,4 1-118,2 0 537,2 4-382,1-3 0,0 5 300,3-3 0,2 4-178,4-2 0,0 0-10,3 1 0,-3-3-86,3 2 1,-2-2-76,-2 3 1,-2-4 171,0 0-396,-5-1 52,3-1 0,-7-3 304,0 0-805,-4 0 358,2-2 0,-4 1-321,0-2 0,-1-2 208,-2 2 0,-2 1-547,-4-1 1,-4 0 47,-1-3-1249,1 0 1165,-4 4 1,1-3-70,-5 2-1021,-3-2 1188,1-1 0,-3 1-141,-1 2 837,5-2 0,-8 7 0,3-3 0</inkml:trace>
  <inkml:trace contextRef="#ctx0" brushRef="#br0" timeOffset="14773">581 900 8180,'-9'-13'0,"0"7"3099,4-1-1408,1 7-2254,4 0-301,0 0 710,0 3 1,4 2 108,2 4-914,2-4 959,1 7 0,3-6 0,2 6 0</inkml:trace>
  <inkml:trace contextRef="#ctx0" brushRef="#br0" timeOffset="15388">2882 1094 8143,'0'-9'0,"1"4"1194,2 2 0,5 2-497,4 1 0,4 0-629,-2 0 1,0 0 37,1 0-94,-1-4 169,4 3 0,0-2 240,-1 3-1118,5 0 577,-3 0 1,2-3-1086,-3 0 0,-1 0 1205,1 3 0,4 0 0,0 0 0</inkml:trace>
  <inkml:trace contextRef="#ctx0" brushRef="#br0" timeOffset="16180">3764 1024 8149,'0'-8'0,"-1"-1"469,-2 0 1,2 1 238,-5 2-201,4-2-178,-6 4 1,3-2 62,-4 0 588,0 4-569,-3-2 1,1 4 348,-4 0 1,0 4-275,-2 2 0,0 3 244,2 2 0,-1 3-252,1 4 1,2-1-9,2 1 0,5 0 5,3-1-499,2 1 87,1-4 0,0-1 330,0-1-555,8-2 0,-3 3 0,8-6 246,0-1-466,1-2 0,0-1 1,1 0-556,1-1 1,0-5 501,2-3 0,-1-2-180,-3 0 0,2-1-103,-4 0-18,0 0 354,0 0 0,-5 0-134,2 1 407,-2-1 1,-2-3 0,-2 0-375,-2 2 633,-1 4-174,0-2 1656,0 7-961,0-7 86,0 7 0,0 1-297,0 6 0,3 3 243,0 2 1,0 0 164,0 4-610,-2 0 1,7-1 0,-2 1-536,2 1 0,0-3 237,-2 2 0,2-1-1158,1 1 1,-3-2 619,3-1 1,-2-2-1176,2 2 0,0-6 144,-1 0 337,5-4 1272,-3 2 0,3-4 0,-5 0 0</inkml:trace>
  <inkml:trace contextRef="#ctx0" brushRef="#br0" timeOffset="16419">3906 1050 8097,'-4'-9'1641,"3"4"-1128,-3 1 1,4 8 605,0 2 0,1 3-476,2 3 1,-1 2 277,3 7 1,-2-1-53,3 3-139,-4 1-339,6 2 1,-3 1 86,4-1-465,4 0 52,-4 1 0,4-1 349,-4 1-1578,0-5 904,0 0 0,-2-5-2314,-1-3 1828,2 3 1,-6-8-2311,4 0 1759,-4-1 129,2-7 670,-4 3 0,0-8-206,0-2 704,-4-5 0,-1-3 0,-4-4 0</inkml:trace>
  <inkml:trace contextRef="#ctx0" brushRef="#br0" timeOffset="16690">3932 1173 8097,'-8'-17'0,"2"-1"839,2 0-474,4 5 1,0-1 110,0 2 1,7 2 2,2-1 1,6 2 12,-1 3 1,2-1-158,-1 4 0,1 0 190,-1 3 1,2 1 175,0 2-143,1 6-231,0 1 1,-1 6 107,1-5-322,0 5 64,-1-2 1,-3 3-179,-2 1 0,-3 0 77,-4-1 0,-1-3 41,-4-2 0,-1 0 52,-2 0 0,-2 0-112,-7-3 1,1-3 122,-4 0-204,1-5 7,-4 3 0,0-4 150,1 0-573,-1 0 1,0 0 0,1 0-55,-1 0-1284,4-4 1159,-2 0 0,9-2-540,-2 0 0,3 0 506,0-3 0,2 0 653,4 1 0,8-5 0,2-1 0</inkml:trace>
  <inkml:trace contextRef="#ctx0" brushRef="#br0" timeOffset="16917">4152 1085 8104,'5'0'2346,"-1"4"-1528,0 1 1,2 7 49,6 0 207,-2 3-621,2-1 1,-2 4 1203,2-1-837,-2 1-425,2 0 1,0 3 155,0 3 0,1-3-164,-2 0 0,-1 0-291,2 0 0,-2-1 164,-1-2-1360,-1 0 841,1-5 0,-3 3 264,0-4-2210,-4-4 595,2 0-1811,0-7 2566,-3 2 0,3-4-74,-4-1 0,-1-3 372,-2-4 1,1-4 555,-4-2 0,-4-1 0,-4-2 0</inkml:trace>
  <inkml:trace contextRef="#ctx0" brushRef="#br0" timeOffset="17170">4205 1182 8104,'-12'-17'412,"3"-1"1,1 4-88,5 2 0,0 2 330,3-2 1,4 2 35,2-2-153,2 3-240,4 4 1,2-2 56,4 4 21,-4 0 1,5 0 0,-1 0 552,0 1-461,5 5-291,-1 2 1,4 4 172,-3 0 1,-1 2-114,-4 1 0,-4 3-288,1-3 0,-5 2 120,-1-2-298,0 4 205,-9-3 1,4 2 85,-4 0-39,-4-4-37,-4 1 0,-3-3-73,-4 0 1,1-1-15,0-2 1,-3 1-155,2-5 0,-2 1 67,-4-3 0,3 0-653,-3 0 1,2 0 8,2 0-1355,3-4 1399,-3 4 1,8-8-56,-3 2 843,2-2 0,1-9 0,0-1 0</inkml:trace>
  <inkml:trace contextRef="#ctx0" brushRef="#br0" timeOffset="17570">4383 865 8134,'4'12'2486,"1"2"-1240,3 4-397,1 3-479,0-2 0,0 6 219,0-1 614,0-2-692,3 3 0,-1-2 209,4 3 1,-1-3-271,4-3 1,0-1-29,-1-2 1,1 1-183,0 0 1,-1-5-246,1-1 0,0-2 132,-1-1-729,-3-4 518,-1 3 1,-2-8 128,1 3-1212,0-2 809,-7-5 0,3 3-438,-2-5 1,-2-1 340,2-5 0,-3 1-39,3-3 1,-4 2 44,1-3 1,-2 0-79,-1-2 0,0 0-155,0 2 417,0 3 85,0 3 0,0 0-180,0 0 1375,0 4-548,0 1 414,0 4 0,3 1-487,0 2 0,4 2 592,-1 4 0,1 0-429,2 0 1,0 2-114,0 1 1,3 0-52,-1-3-1178,1 0 644,-3-1 1,0 1 115,0 0-2038,-1 0 613,-3-4-467,3 3 0,-6-4 280,4 1 1637,-4-1 0,-2-4 0,-5 0 0</inkml:trace>
  <inkml:trace contextRef="#ctx0" brushRef="#br0" timeOffset="17735">4647 928 8021,'-7'-19'401,"1"1"1,-1 3 600,4 6 1,1 4-316,5 2-278,2 2-237,4 1 0,-4 0-632,1 0 0,0 1 359,3 2 0,0 2-769,0 4 0,0 3 204,3 3 666,-2 2 0,7 0 0,-4 1 0</inkml:trace>
  <inkml:trace contextRef="#ctx0" brushRef="#br0" timeOffset="18656">5105 1026 8021,'0'-8'0,"0"3"1876,0-3-1274,0 7 0,-4-6-461,-2 4 0,-2 0 35,0 3 1,-5 3 309,-2 0 1,1 5 135,0 1-69,-1 0-260,1 7 0,-1-5 188,3 4-75,4-1-146,0 0 0,7 2-150,-2-4 1,2 2 107,1-2 0,1 3-243,2-4 1,5 1-56,4-3 1,3 0-61,0 0 1,5-1 70,0-3-439,5 3 356,-7-7 1,8 3-95,-3-4-538,-1 0 501,3-4 1,-6 0-87,2-2 1,0-1 58,0 1 0,-3-2 117,0-1 1,-6-3-103,2 1 453,-3-1-185,-2 3 1,-1 0-151,-2 0 315,-2 0-89,-4-3 1,-4 2-241,-2-2 272,-6 6-39,2-2 1,-5 5 152,3-3 0,-1 2-63,1 4 0,3 0 320,-3 0 0,1 1-42,-1 2 209,3 2-356,-4 3 1,7 1 171,0 0 256,0 0-373,1 4 1,1-4 333,4 3-580,0-2 21,0-1 1,1 0-128,2-1 1,-1 0 109,4-2 0,0 1-97,3-4 0,3 1 12,-1-1-525,1-2 404,1 3 0,-2-5-81,3-2-381,-3 2 383,6-7 0,-7 6-163,1-4-288,3 0 394,-4-3 0,3 1-162,-5-1 0,-2 0 36,0 0 1,-4 0 84,1 0 0,-2 1-50,-1-1 223,0 0-73,0 4-136,0-3 963,0 7-371,-4-3 281,3 4 1,-6 4-259,4 2 0,-3 2 497,3 1 0,1 0-321,2-1 0,0 2-11,0 2 1,3-2 250,3 2-596,2-7-18,1 3 0,1-4 269,2 2-462,-3-2 169,8-4 0,-6 0 182,3 0-754,1 0 371,3 0 1,-2-4 5,-1-2-581,2-6 449,-3 3 1,0-5-249,1 2 0,-3 1 197,2-3 0,-3 0 33,1-1 1,-2-1-70,-1 1 239,-1-6-46,1 3 0,-3-4-181,0 5 278,-4-5-58,2 3 1,-1-5 61,0 3 1,0-1-94,-3 4 0,-1-3 330,-2 6 0,1 0 412,-4 6 237,4 1-621,-2 3 1,1 2-107,0 6 0,-3 2 149,3 3 589,0 9-463,-1-2 0,4 6 423,-3-3 0,2 2-267,1 1 0,3 3-34,-1-4 0,5 4-10,-1-4-478,6 1 65,-2-4 1,5 1 207,-3 0-867,4-5 538,2 0 0,0-1 146,3 0-766,-3-1 477,0-2 1,-3-3-1195,-1 0 0,-3-4 586,1 1 1,-2 1-443,-1-1 0,-4 0 175,1-3-302,-4 0 865,2 0 1,-4-1-240,0-2 752,-4-2 0,-1-4 0,-3 0 0</inkml:trace>
  <inkml:trace contextRef="#ctx0" brushRef="#br0" timeOffset="18885">5705 979 8021,'0'-8'314,"0"-1"0,1 3-225,2 0 1218,5 4-798,2-6 0,8 7 89,-1-2 0,-1 2-205,5 1 0,-5 1 167,5 2 1,-2 2 237,-2 4-102,1 0-349,0 0 0,-2 2 113,-1 1-176,2 0-84,-8 1 1,7-4 142,-4 3-410,3-2 128,-5-1 0,3-1-15,-4-3 0,0 3 124,-1-2 1,1-1-1916,0 1 1021,-4-4-1904,-1 2 759,-4 0 793,0-3-351,0 3 542,0-4 885,-4-4 0,-1-1 0,-4-4 0</inkml:trace>
  <inkml:trace contextRef="#ctx0" brushRef="#br0" timeOffset="19051">5909 883 8021,'-9'-8'2928,"4"-1"-2131,1 4 0,4 0-648,0 2 1,4 2 250,2-2-770,-2 2 223,3 5 274,-2 1-1627,4 4 1035,0 0 1,0-1 97,0 1-1508,-1 0 1875,1 0 0,4 4 0,1 0 0</inkml:trace>
  <inkml:trace contextRef="#ctx0" brushRef="#br0" timeOffset="19671">6216 944 8021,'-4'-5'0,"0"0"2648,-2 2-1365,3 2-908,-1-3-204,-1 4 1,-2 1 171,-2 2 720,2 2-649,-6 4 1,5 3 219,-1 0 73,4 3-342,-3-5 0,7 6 24,-2-4 0,2 2-160,1-2 0,1 3-188,2-4 0,-1 2 196,4-1-465,4-2 228,0-1 0,3-2 121,-1-1 0,2-2-151,3-1 0,1-2-96,0-1-372,-1 0 320,1 0 0,-3 0-406,-1 0 1,-3-1 232,1-2 0,0 1-145,-4-4 1,3 0-39,-5-2 59,-2-1 199,0 0 1,-4 0-212,0 0-48,-4-3 356,-1 2 0,-4-7-165,1 2 243,-1-1-85,4 2 0,-3 1 285,2 5 1,-2-3-153,-1 2 910,5-2-572,-4 6 396,7 0-274,-3 1-161,4 4 640,0 0-583,0 4 1,3 1 93,0 4 0,4 0 141,-2 0 0,3 0-115,1-1 1,1 0-305,2-2 1,0 2 251,3-2-402,6-2 73,-11 4 0,12-7 302,-4 1-629,-1-1 248,1-1 1,1 0 32,-1 0-183,-2 0 160,0 0 1,-3 0-394,2 0 1,2-2 203,-3-1 1,-1-3-308,-1 3 1,0-4 23,0 1 48,0 2 205,-3-4 0,-1 6-148,-2-4 486,1 4-98,-2-5 0,1 6-266,0-2 697,-4 2-286,6 1 218,-3 0 0,4 4-182,-1 2 0,2-1 576,2 4 0,-1-3-24,3 3-811,1 0 109,7-4 1,-1 3 313,3 1-2059,1 0 1199,-6 0 1,6-3 123,-1 0-1800,1-4 1367,-2 2 0,1-3-110,-3 1 0,5-1 159,-2 2 781,3-2 0,-4-1 0,3 0 0</inkml:trace>
  <inkml:trace contextRef="#ctx0" brushRef="#br0" timeOffset="19905">7407 944 7981,'-5'-5'2254,"1"1"1,5 8-1804,2 2 0,-1 1-144,4-1 0,-3 2 31,3-2 1,-1 1 54,4 2-386,0-4 111,0 3-624,0-3 1,0 3 354,-1-2-2363,-3 1 1163,3-6-757,-7 3 2108,3-4 0,0 0 0,1 0 0</inkml:trace>
  <inkml:trace contextRef="#ctx0" brushRef="#br0" timeOffset="20255">7486 891 8603,'3'9'1993,"0"0"0,4 3-1605,-1-1 0,1 2-141,-1-1 1,1-2 343,-1 1 1,-1-1 170,1-1 10,0-4-381,-1 3 0,3-4 122,-2 2-422,-3-3 259,5-3-479,-3 0 0,4 0 247,0 0-652,0 0 1,0-1-17,-1-1 1,-2-2-314,0-2 1,0-2 286,3 2-247,0-2 440,-5 3 1,4-3-327,-2 3 803,2-3-146,1-1 1,0 4 73,0 2 0,-4 1-132,1-1 0,0 2 780,3-2 1,0 3-105,0 3 818,-1-2-895,5 7 1,1-6 95,4 4-778,-5-4 237,4 6 0,-4-6 260,1 3-2040,3-3 1221,-7 2 1,3-1 282,-5 0 1,-2 1-46,0-1 277,-4-2 0,2 3 0,-4-4 0</inkml:trace>
  <inkml:trace contextRef="#ctx0" brushRef="#br0" timeOffset="20437">7434 777 8123,'-14'-8'1595,"-1"-4"304,8 4 0,0 0-2160,10 8-40,6 0 260,5 0 1,-1 0-1025,-1 0 0,1 1 497,-1 2 1,3-1-439,0 4 0,3-4 49,2 1 957,3 2 0,7-4 0,2 3 0</inkml:trace>
  <inkml:trace contextRef="#ctx0" brushRef="#br0" timeOffset="20808">8281 759 8158,'9'-8'1931,"4"2"1,-2-6-916,7 7 0,5 0-318,10 2 1,5 1-204,3-4 0,5 1-469,1-1 0,1-2 96,-1 2 1,-2 1 7,2 0 0,-2-1 233,0-3-484,-5 0 181,-1 4 1,-5-2 242,-1 4-1271,1 0 422,-11 3 1,3-3-2931,-8 1 1608,-5-1 541,-4 3 1,-7 3 1326,-8-1 0,-8 1 0,-8-3 0</inkml:trace>
  <inkml:trace contextRef="#ctx0" brushRef="#br0" timeOffset="21019">8739 653 8158,'-18'0'0,"1"4"646,3 2 0,2 3 929,6 2 0,2 3-414,4 4 0,1 2-540,2 1 0,2 2-154,4-2 1,2 3-262,1-4 1,0 1-16,-3-4 0,0 1 172,-1 0-527,1-5 170,-4 4 1,2-7 236,-4 2-1836,4-3 1112,-6 0 1,4-3-562,-2 0 1,-2-3-123,2 3-2115,1-4 1836,1 2 1443,4-4 0,4 0 0,1 0 0</inkml:trace>
  <inkml:trace contextRef="#ctx0" brushRef="#br0" timeOffset="21401">9031 944 8087,'5'-13'0,"-2"4"1711,-3-4-1092,0 8 0,0-3 88,0 2-655,0 2 0,-3-1 0,-3 3 307,-2-1 0,-5 1-146,-2 2 1,-1 1 268,-2 1 0,-3 3-90,1 4 1,-1 1 209,4 2 0,0-1 249,2 3-606,3-3-69,3 6 1,4-8 176,2 3-611,2 2 278,1-4 1,1 2-261,2-3 0,2-3 261,4 0 1,2-4-466,1 1 0,4-2 14,-2-1-144,-1 0 315,4 0 1,-3-4-137,3-2-624,-3 2 586,3-4 0,-5 3-164,3-3 279,2-1 1,-7 3 0,1 0 164,-1-1 1,-1 0-47,0 1 800,0 3-496,-5-1 0,3 4 223,-4 0 0,0 1-12,-3 4 866,0 1-698,0 3 0,1 0 180,2 0-673,-2 0 1,4-3 0,-3-1-741,1 2 1,4-2 424,-1 1 0,1-4-1004,2 1 0,3-2 558,0-1 1,1 0 769,-2 0 0,3 0 0,4 0 0</inkml:trace>
  <inkml:trace contextRef="#ctx0" brushRef="#br0" timeOffset="21712">9338 831 8080,'-12'-12'0,"2"2"0,-2-2 1679,2 6-1022,1 2 0,1 1-130,-1 0 1,3 1 76,0 2-542,4 0 0,-5 1 38,4 1 344,0 3-287,3 4 0,1 0 211,2 0 37,2 4-146,4-4 0,4 7 78,1-4-291,-1 3 115,4-1 1,-6 1-115,3 0 1,-3-2 165,1 2 1,-2 1-101,-2-5 1,0 4 65,-2-3 1,-2 3-27,-4-4 0,0 1 115,0-3-414,0-4 141,0 3 0,-4-6-39,-2 4 1,-2-5 127,0 2 1,-4-2-818,0-1 1,0 0 357,3 0 1,-2-1-844,-1-2 1,0-1-261,3-5 292,1 0 0,0-3 132,2 0 1054,2 1 0,0-2 0,-1-1 0</inkml:trace>
  <inkml:trace contextRef="#ctx0" brushRef="#br0" timeOffset="21950">9444 734 9307,'5'9'606,"3"1"350,-2 2 0,5 2-361,0 3 0,4 4-214,-3-1 0,0 2 3,-4-2 312,1-1-347,0 3 1,0-5 119,0 1 137,-5 0-313,4-5 1,-4 1-460,2-2 1,-2-2 195,-4 1 1,3-4-673,0-1 570,0-4-2325,-3 2 809,0-4-2532,0 0 4120,0-4 0,0-1 0,0-4 0</inkml:trace>
  <inkml:trace contextRef="#ctx0" brushRef="#br0" timeOffset="22199">9762 787 8072,'-1'-5'2041,"-2"3"-1441,-2 1 0,-5 2-309,-2 1 0,-1 1 60,-5 6 175,0 2-205,1 3 1,-1 1 87,0-3 1070,1 4-915,3-2 0,1 2 361,4-1 0,5 1-356,1-5 1,2 2-395,1-1 0,1-2 176,2 1-364,1-1 94,5-1 0,4-1 270,2-2-1456,1 2 861,2-7 1,3 5 237,-1-3-3051,5 0 1884,-3-3 0,6 0-735,1 0 0,-1 0 1908,5 0 0,3 0 0,4 0 0</inkml:trace>
  <inkml:trace contextRef="#ctx0" brushRef="#br0" timeOffset="23020">10741 680 8044,'8'-9'71,"-3"4"1,7 1 912,0 4 1,6-3-360,3 0 0,4-1-438,2 1-135,-1 2 1,2-4-17,-5 2 1,-4 2 64,-1-2 0,-3 1-148,-6-1 164,2 3-431,-6-4 228,0 4 1,-2 0 140,-6 0-796,-2 0 502,-4 0 0,-4 0-111,-1 0-372,-3 0 445,-1 0 0,1 0 86,-1 0 1,0 0-5,1 0 0,-1 1 265,0 2 1,1-3-165,-1 3 720,4 2-445,-2-4 1,5 6-19,-4-4 955,5 4-718,-3-2 1,4 4 258,0 0 338,0-5-527,4 4 1,1-3-130,4 4 0,0 0-96,0 0 1,1-2-182,2-1 0,2 1 86,4-4 0,1 3 55,2-3 1,1 3 140,5-3-433,0 4 0,-1-5 0,1 3 21,0 2-164,3 1 146,-2 1 1,2 1 29,-3 2 1,-1 0 102,-3 3 1,2 2-2,-4-3 0,0 3 35,-4 1 1,-3 0-1,-2 3 0,-2-3-5,-1 3 360,0-2-216,-4-6 1,-2 3 80,-5-4 94,-3 0-177,-8-4 0,1 0 201,-3-2 1,-1-1-94,1-2 1,0-2-159,0 2 1,0-3 245,3-3-659,1 2 224,2-7 1,3 6 181,1-4-734,3 4 448,-2-6 1,8 7 63,2-5-2205,2 4 608,1-6-1974,0 7 3630,0-3 0,8 0 0,2-1 0</inkml:trace>
  <inkml:trace contextRef="#ctx0" brushRef="#br0" timeOffset="24800">11527 920 7989,'-1'-11'948,"-2"2"-812,2-2 1154,-3 10-286,4-3-717,-4 4-104,3 0 0,-3 4 184,4 2 295,0 6-329,0-2 0,0 6 287,0-1-166,4 2-285,-3-4 1,7 3-25,-3-4 0,2 3 94,-1-4 1,2 1-241,-2-3 1,2-1 23,1-2 26,-1 1 1,1-6 17,0 2-850,0-2 513,0-1 0,0-1-387,-1-2 1,-2 2 288,0-5 1,0 0-108,3-3 1,-1 0-115,-2 0 653,-3-3-224,1 2 1,-3 0-191,2 4 563,2 0-224,-4 1-102,3 1 125,0 4 1,-2 0 390,4 0 0,-3 4-181,3 2 1,-3 5 507,2 1 0,0 0-281,1 0 0,5-1 157,-2 4 1,2-5 53,-3 2-396,5-2-67,-3-5 0,4 3-28,-3-2 0,-1-1 0,2 0 0,-2-3-177,-1 1 1,-3-2 5,-1-1-209,1 0 0,2-4 152,-2-1 1,-1-3-260,-2-1 0,-2-4 58,2-2-24,-2 3 118,-1-5 0,-1 3 92,-2-3 155,2-1-120,-7 0 0,4 1 77,-2-1 1,-2-2-83,2-1 0,2 3-215,-2 4 1,3 3 26,-3-1-731,4 2 481,-6 5-1261,7 1 1068,-3 4 1,4 4-80,0 2 70,0 6 1,4 1 0,2 2 683,2 0 0,5-4 0,0 2 0</inkml:trace>
  <inkml:trace contextRef="#ctx0" brushRef="#br0" timeOffset="25482">12038 1025 7989,'9'-7'0,"-4"4"782,-2-6 1,-2 2 64,-1-2-299,0 0-258,0 1 0,0-1 129,0 0 123,0 0-373,-4 0 1,-1 1 168,-4 3 561,0-3-506,-4 7 1,3-3 134,-5 4 0,1 1-155,0 2 0,-2 2-65,4 3 1,0 4-70,4 0 1,2 4-1,0-2 1,4 0 98,-1 1-449,2-1 133,1 0 0,4 2 218,2-4-699,5 3 343,-1-5 1,4 0-335,-2-4 1,-1-1 203,3 1 1,-3-3-192,1-3 1,1 0 151,-2 0 0,4 0-67,-3 0 1,0-3-95,-4-3-38,1-2 219,0-1 1,-1 0-195,-2 0 417,-2-3-64,-4 2 0,0-4 170,0 2 0,0 3-74,0-3 0,-1 0 439,-2 3-247,2-2 0,-3 9 346,4-3-330,0 3 156,0 2-157,0 1 1,0 6 146,0-1 441,0 2-436,0 1 1,1 3 3,2 0 1,2-2-87,3-4 1,1 2-275,0-2 1,3-2 82,0-1 1,0-2-199,0-1 0,-1 0 8,4 0 1,-5-4 6,2-2 1,1 0-83,-1-3-265,-1 2 268,-2-5 1,-3 2-160,0-2 0,-3 1 112,3-3 1,-4 2-14,1-3 1,1 3 13,-1-2 82,-1 3-52,-2-2 57,0 0 0,1 5-116,2-1 99,-2 4 223,7 5 0,-6 0 0,4 1 225,1 2 1,1 3-135,1 5 0,-1 0 244,1 4 1,3 0-156,0 2 0,0-2 120,0 0 1,-2-1 78,2 4-67,1-4-129,-7 2 1,6-5 41,-6 4-179,-2-4 62,0 1 1,-4-3-249,0 0 1,-7-3 53,-2 0 1,-6-4-15,1 1 1,-3-2 61,-1-1 1,1 0-527,-1 0 1,2 0 84,1 0-1270,-2 0 1089,11-4 0,-4 2-71,7-4-1185,-4 4 1148,6-2 1,1 1-892,6 0 1598,1-4 0,10 2 0,2-3 0</inkml:trace>
  <inkml:trace contextRef="#ctx0" brushRef="#br0" timeOffset="25907">12973 945 7971,'0'-9'1864,"0"5"-1577,0 4 425,4 4-368,1 9 0,4-2 136,-1 3 0,4-2-138,0 3 0,3-3 111,-4 2 0,2-2 125,-1 3 130,-2-4-345,2 5 0,0-6 121,0 2-233,0-2-84,-4-2 1,0-2 168,-2 0-479,2-4 162,-7 2 156,3-4 62,-4 0 1,0-4-545,0-2 0,1-2 44,2 0-22,-2-1 155,3-4 0,-4 2-30,0-3-52,0-1 74,0-3 0,1 1 67,2-1-47,-2 0 69,6 1 1,-6-1-182,2 0 1,1 4 19,-1-1 0,0 4-427,-3 0 0,3 1 15,0 1-139,0 4 38,-3 1 140,0 4-2007,0 0 2590,4 4 0,-3 1 0,3 4 0</inkml:trace>
  <inkml:trace contextRef="#ctx0" brushRef="#br0" timeOffset="31886">13236 1016 8048,'0'-5'1162,"0"1"-560,0 4 1781,0 0-1886,4 0-176,1 0 0,4 0-55,0 0-192,4 0 20,0 0 1,5 0-158,0 0 0,-4-3 119,1 0 1,0-1-115,2 1 1,-2 2 17,0-2-432,-4-2 302,1 4 1,-3-4-51,0 2-37,0 2-32,0-2-72,-1-1 302,1-1 0,-4-1 67,-2 0 0,-2 3-60,-1-3 1,0 3 70,0-3 1,-1 3-74,-2-2 196,-2 3-68,-4-6 1,1 7-83,-1-2 222,0-2-89,0 4 1,-3-3 108,1 4 0,-4 0-102,3 0 1,-1 0 85,2 0 0,0 1-71,-4 2 0,3 1-45,-2 2 1,3 2 0,-1-3 0,-1 2-16,2-1 1,-1 2 89,3-2 181,4 2-263,-3 1 0,7-4 59,-2 1-247,2 0 33,1 3-43,0 0 0,5 0 46,4-1 1,1 0-102,5-2 0,-2 1 41,2-4-122,6 4 99,-7-6 0,11 4 30,-5-2 1,4-2-131,-3 2 0,3-2-46,0-1 0,-2 0 103,2 0 0,-5 0-18,2 0 1,-3 0 67,0 0 0,-1 1 250,-3 1 1,-1-1-53,-4 2 312,0-2-263,0-1 1,-4 1-31,-3 2 45,3-2 169,-4 3-52,3-4-14,-4 0 24,0 4 391,0-3-109,0 3-148,0-4-389,0 0-41,-4 0 0,3-4 136,-2-2-701,2 2 445,1-4 1,0 4-41,0-5-197,0 0 245,0 0 0,3-1-320,0-1 0,4 1 154,-1-2 1,2 2-51,1 1 0,-3 1-90,-1-1 520,-3 0-98,6 4-246,-7-3 659,7 7-277,-7-3-51,3 4 56,-4 0 12,0 0 301,0 4 1,0 2-181,0 6 1,0-2 247,0 1 1,0-1 8,0-1-92,4 4-145,-3-3 1,7 2 16,-2-3-250,1 0 19,2-4 1,0 3-122,0-2 0,4-3 72,1 0 1,0-2-81,1-1 0,-1 0-58,4 0-269,-4-4 282,3 3 0,-5-6-82,3 1-74,2-2 113,-4-1 0,1-1 64,-2-1-109,-2 1 153,-2-3-1,0 3-49,-2-2 1,1 3 20,-4-3 1,0 2 29,-3 1 1,0 3-55,0 1 277,0 3-215,0-2 96,-4 4-78,3 4 1,-4 1 392,2 7-175,2 2-74,-7 4 1,7 0 158,-2 3 1,1-3-53,-1 3 1,3 1 126,-3-2 1,2 2-21,1-2 0,0 3-18,0 3 1,0 0 71,0-3-408,0 3 191,4-8 0,-4 7 144,3-5-420,-2 1 116,-1-7 0,0 1-80,0-3 1,-6-4 129,-3-5 0,-6-2 36,0-1 1,-2 0-155,-4 0 0,-1 0-191,-5 0 0,-2-4 68,-1-2-1521,-7 2 1098,5-4 0,-8 6-83,1-4-1435,-1 5 2135,0-7 0,-7 3 0,2-4 0</inkml:trace>
  <inkml:trace contextRef="#ctx0" brushRef="#br0" timeOffset="34172">184 1810 8627,'3'-5'1601,"0"-1"-999,0 0-284,-3-3 1,2 3 202,1 0-64,0 0-272,-3-3 0,0 1 138,0-1-122,-4 0 0,1 0 201,-3 0-255,-6 4 38,10-2 1,-13 3-43,6-2 1,-1 2 78,1 4 1,0 0-354,0 0 1,-2 1 128,3 2 0,-5 2-155,7 4 1,-4 2-51,4 1 140,2 4 110,0-3 0,1 4-32,1-2-236,-1 2 215,7-4 1,-3 2-55,5 0 1,1-5 62,5 2 1,-2-2-211,2-1 0,0-1 69,0-3 1,3-1-36,-4-4 1,1 0 41,-3 0 1,3-6 19,0-3 0,-1-3-64,-2 0-86,0-1 178,-4-5 0,3 0-136,-2 1 237,-2-1-100,-1 0 1,-3 4 98,0-1 1,0 4-110,0-1 0,0 3 521,0 0-135,-3 0-59,2 4 59,-3 1-260,0 4-202,3 8 130,-3-2 0,4 11 283,0 1 1,0 2-54,0 6 0,0-1 146,0 4 0,0-1 66,0 2 0,4 2 82,2 6 0,0 3-111,0 3 89,2-4-123,-3 3 1,1-6-150,0 4 0,-4-4-142,1-2 0,-2-1-125,-1-4 1,-1-2 48,-2-4 1,-2-1-35,-4-5 1,-1 0 136,-1-6-184,1 0 52,-3-7 1,0-1 120,-1-4-560,1 0 314,-4 0 1,6-4 64,-3-2-268,3-6 220,-6-2 1,8-4-84,1-3 0,0 2 135,5-5 0,-3 2 7,3-2 1,1-1-147,5 1 0,-1 1-151,4 0 0,3-1 68,2-2 222,5 3-25,-6-2 0,7 2-100,-3-3 374,3 3-109,1-2 1,-1 3-65,1-1 1,-1-2-99,1 5 0,-3-1 332,-1 4 0,-3 0-52,1 2 1,-2 2 82,-1 1 1,-2 2 85,-1-2-172,2 6-77,-7-2 4,3 8 330,-4-4-39,0 4 5,0 0-268,-4 0 1,0 4-59,-2 1 1,-1 3 107,1 1 124,-2 0-98,-1 0 0,-2 2 10,2 1 271,-1 4-354,5-6 0,0 5 90,2-3 104,2 4-183,1-2 1,1 0-166,2 1 0,2-4 135,4 0 1,-1-1-103,1-1 1,1 0 59,2 0 1,-1-4-225,3-2 1,1-2-150,3-1 1,-1 0 169,-3-4 0,3-1-91,-3-4-115,-1-4 174,4 3 0,-8-3 8,3 1 0,-5-1 70,-1-2 1,-4 0-154,1 3 1,-2-3 30,-1 4-82,0-5 210,0 2 0,-4-1-111,-2 1 308,-2 3-195,-1-2 1,1 1-100,-1 1 365,0-5-107,4 6 1,-3-3 49,2 1 1,2 2-97,1-2 0,0 5 600,0 1-423,0 1 0,3-1 83,0 0-123,4 4-244,0-2 195,1 4 26,3 0-250,-3 4 178,0-3 1,2 7 125,-4-2 0,3 2-93,-3 4 1,0-1 182,-3 4 0,0-4-16,0 4-206,0-4 36,0 6 1,0-7 109,0 5 178,0-4-258,0 2 1,1-4-124,1 3 1,0-2 97,4 2 1,0-2-171,3 2 0,0-2 79,0 2 1,0-5-112,3-2 0,-2 0 34,2 1-310,2-2 237,-5-4 0,8 0-3,-2 0-143,-3 0 119,5 0 0,-6-4 54,4-2-179,-5 2 188,3-3 1,-5 2-148,-2-4 0,1 0 123,-4 0 0,0 0 90,-3 1 0,0-1-162,0 0 236,-4 0-111,-1 0 1,-4 1-127,0-1 377,0 0-94,-4 0 0,1 3-79,-3 0 1,-2 1 12,3 0 1,0-2 169,-1 4 1,1-1-53,-4 1 0,0 2 30,1-2 1,2 2-33,0 1 213,4-4 43,-1 3-266,7-3 123,-3 4-103,7 0 7,-3 0-707,8 0 419,1 0 1,5 0 266,1 0 0,3 0-87,4 0 1,0 0-147,3 0 0,-2-3 115,1 0 1,3 0-9,-5 3 0,4 0-40,-4 0 369,3 0-181,-2 0 1,5 0-16,-3 0 122,3-4-92,-5 3 0,3-3-110,-5 4 0,0 0 38,-2 0 1,-3 0-274,-3 0 180,0 0-232,-4 0-1,-1 0 285,-4 0 287,-4 4-171,-1-3 0,-4 7-166,0-2-85,-3 2 116,2 1 0,-7 1-58,2 1 1,2 0 73,-2 4 1,1-3-103,0 2 1,-2 1 126,4 3-178,4-1 125,0-3 1,7 2-9,-2-5 31,3 5-40,0-6 0,0 3-28,3-5 133,2 1-95,4-4 1,1-1 142,2-4 0,-2 0-75,5 0 0,0-1 63,3-2 1,-4-5-86,1-3-58,0-5 52,2 2 1,-2-4 59,0-3 27,-5 2-86,-1-2 0,-2 0 34,-4 1 543,4-5-347,-6 3 1,3-2 142,-4 1 0,-1 0-177,-2-1 1,-2 0-46,-4 3 0,0-2 180,1 2-482,-1 5 292,-4-1 0,3 5 186,-2 0-1149,3 1 580,0 6 1,0-3 66,0 2-1299,4 2 913,1 4 0,1 1-1130,0 2 1,1 2 782,2 4 1,1 3-292,1-1 0,3 5 1167,4-1 0,0 1 0,0 2 0</inkml:trace>
  <inkml:trace contextRef="#ctx0" brushRef="#br0" timeOffset="36368">1137 1914 8311,'9'0'0,"0"3"1559,0 0-959,-1 4 0,-2-2 782,0 4 0,-4 0-624,1-1 0,1 4-495,-1 0 1,-1 0-89,-5-4 1,-2 4-106,-4 0 1,0 1 288,-3-2-1897,2-1 1102,-3 3 1,7-4 26,0 0 409,1-1 0,-4 1 0,0 0 0</inkml:trace>
  <inkml:trace contextRef="#ctx0" brushRef="#br0" timeOffset="36761">1657 1668 8061,'-5'-9'0,"1"5"1366,4-4 0,1 4-64,2-2-707,2 2-270,7 0 0,-1-1 144,4-4 70,3 4-250,1-2 1,6 2 154,-1-4 1,1 1-145,2 2 1,2-2-289,1 2 1,-4 2-259,-2-2 1,-5 3-357,2-3 1,-3 4 416,-4-1-1821,-1 2 616,-4 1 609,0 0-942,-4 0 1083,-2 4 0,-4-2-354,-1 4 994,1-4 0,-11 6 0,2-4 0</inkml:trace>
  <inkml:trace contextRef="#ctx0" brushRef="#br0" timeOffset="36984">1912 1579 8061,'-8'6'880,"3"0"1,1 0 33,4 3 215,0 3-693,-4-2 1,3 7 227,-2-3 597,2 3-751,-3 1 1,2 2 237,-4 1 0,4 0-297,-1 0 0,-1-2-366,1 1 1,0-2 93,3-3 0,0 1-132,0-1 0,-3-2 137,1-2-1286,-1-1 841,3-1 1,0 0 192,0 0-2004,0-4 0,1 2-1149,2-1 2350,1-2 0,6 3-719,2-4 1590,-2 0 0,3-3 0,-5 0 0</inkml:trace>
  <inkml:trace contextRef="#ctx0" brushRef="#br0" timeOffset="37448">2027 1905 8061,'5'-7'396,"3"4"-277,-2-6 0,1 1 656,2-4 1,0 1-214,0-3 1,0 2-126,0-3 0,-4 4-88,1-4 575,-4 4-504,2-6 0,-4 8 188,0-3-68,0 2-251,0 1 1,-1 4-102,-2 2 0,-2 2 44,-3 1 1,-1 0-272,0 0 0,-4 4 109,-2 2 1,-1 6 133,-2 3 0,1 2-7,3 4 55,-3-3-169,7 4 0,-2-4-13,3-1 120,0 1-86,4-4 1,1 1-140,4-3 0,0 0 67,0-3 1,0 0-321,0-1 0,4-3 109,2-2-467,2-2 424,1-1 0,2 0-41,1 0-26,4-4 89,-6-5 1,6 0-214,-1-3-26,-2 2 177,-1 1 1,-2-3-110,2 1 1,-3-1 152,0 3 1,-1-2 77,-2 3 1,-2-3-203,-1 5 818,-2 2-307,3 0-25,-3 4-35,3 0 0,-5 2-28,-2 4 935,2 0-600,-3 7 0,1-4 164,0 3 1,0-2-185,3 2 0,0 0-587,0 0 1,0 0 192,0-3 0,3 0-995,0-1 1,4 0 159,-1-2-1082,-2 2 1212,4-7 0,-3 3-187,3-4 83,1 0 402,0 0 1,0-1-380,0-2 1,2-3 422,1-6 1,3 1 360,-3-3 0,3-1 0,-1-3 0</inkml:trace>
  <inkml:trace contextRef="#ctx0" brushRef="#br0" timeOffset="37755">2336 1808 8061,'0'-17'0,"3"0"0,0 2 0,-1 0 805,-2 3 1,0-3 290,0 4 707,-3-1-951,-2 3 66,-4 0-530,4 4 1,-3 1 218,2 4-565,2 0 8,-4 0 0,7 1 299,-1 2-543,-3 2 223,4 4 0,-3 3 43,4-1 1,0 4 119,0-3 1,3 4-350,0-2 1,3 0 5,0 1-93,2-5 151,1 7 0,0-6 40,0 4 332,-1-5-135,-3 3 1,3-3-54,-2 2 55,2-3-89,-3 4 0,0-4 57,-2 0 1,-2 0 54,2 0-260,-2-1 126,-5 1 1,-2-3 54,-6 0 1,2-4 13,-2 1-721,3-2 426,-4-1 0,3 0-63,-2 0-1208,3 0 939,0-4 0,1 2-2113,2-4 1950,2 0 0,4-3-108,0 1 1,4-2 793,2-2 0,6-2 0,1-3 0</inkml:trace>
  <inkml:trace contextRef="#ctx0" brushRef="#br0" timeOffset="38011">2478 1658 8061,'5'-5'0,"-2"-1"997,-2 4-171,3-2-190,-4 4-19,8 0-269,-3 4 0,1 2 936,0 5-632,-4 3-320,6 4 0,-7-1 409,2 1 0,1 0-50,-1-1-190,0 1-192,-3 0 0,0-2 98,3-1-203,-2 2-30,3-4 1,-4 2 174,0 0-779,0-5 423,0 3-790,0-4 0,-1 0 70,-2 0-615,2-4 1,-2-1-16,3-1-322,0-2 426,0 3 484,0-4 93,0 0 221,0-4 455,0 0 0,0-9 0,0-1 0</inkml:trace>
  <inkml:trace contextRef="#ctx0" brushRef="#br0" timeOffset="38263">2742 1686 8061,'4'-9'711,"-3"4"0,3 0 292,-4 2-704,-4 2 1,-1-2 49,-3 6 418,-5 2-392,-1 4 0,-4 3 166,1 0 313,-1 3-486,1-1 1,0 3 213,2-3 51,2 3-330,5-7 0,0 3 182,2-5 1,2 2-169,4 2 0,0-5-213,0 2 0,4-3 150,2-1-564,2 3 295,0-7 1,5 3 256,2-4-1355,2 0 796,0 0 0,1 0-555,-1 0 0,1 0 369,0 0 0,-1 0-1266,1 0 0,-1 0 1769,-3 0 0,7 4 0,-2 1 0</inkml:trace>
  <inkml:trace contextRef="#ctx0" brushRef="#br0" timeOffset="38824">2979 1729 8055,'9'-5'0,"-4"-3"0,3 4 131,-2-2 1,2-1 66,1 1 462,-1-2-311,5-1 0,-3-3 135,2 1-68,-3-5-150,0 6 0,2-6 82,-2 5 204,2-1-378,-6 3 0,0-3 116,1 1 1,-4-1 202,1 3 174,2 0-319,-4 0-69,3 4 98,-4 2 0,0 3-572,0 0 203,0 7 1,-1 0 453,-2 8 0,2-2-71,-2 4 1,2-1 26,1 5 0,0-2-109,0 2 0,0-3-115,0 3 1,1-2 153,2-2-528,-2 1 228,7-1 1,-6 1 196,4 0-755,0-5 405,-1 4 1,1-7-789,-3 2 1,1-2 433,-1-2 0,-2 1-812,2 0 1,-2-3-316,-1 0 567,0 0 0,0-1 362,0 1 0,-4-4 54,-2 1 1,-1 1 118,-2-1-225,-4 0 519,-1-3 1,-3 0 189,-1 0 0,0 0 0,1 0 0,0 0 228,2 0 1,3 1-319,3 2 2178,0-2-1034,0 3 286,4-4-50,1 0-391,4 0 726,4 0-1016,1 0 1,8-1 145,2-2 505,5 2-765,3-7 0,3 6-650,1-4 1,-2 4 190,-1-1 0,0-1-1142,-3 2 1,2-1 419,-2 3-2438,-1 0 1981,-2 0 1,0 0 1142,-1 0 0,5 4 0,0 0 0</inkml:trace>
  <inkml:trace contextRef="#ctx0" brushRef="#br0" timeOffset="40164">3782 1801 8159,'-5'0'581,"1"1"-101,4 2 248,0 1-372,0 5 0,0 3 339,0 0 0,0 0-251,0-4 0,3 2 142,0 2 0,1-2 227,-1 1-576,-2-1 0,4-2 187,-2-2-402,-2 2 122,3-7 220,-4 3-430,0-4 323,0 0-190,0-4 0,0 2-651,0-4 1,-1-3 307,-2-3 0,2 0-267,-2 0 1,-1 1 24,1-4-142,0 1 381,-1-4 0,3 1-218,-2 3 352,2-3 1,1 3 0,0-2-257,0 1 196,0-2 0,0 7 593,0-1-155,0 5 157,0 2-131,0 4-222,0 0 434,4 4 1,-2 2 0,3 5 391,-1 0 0,3 4-421,-1-3 0,2 2 14,0-2 0,-2 1-64,0-1 0,0-3-291,3 3 0,3-2 159,-1-1-273,1 0 0,-2-1 0,1-2 357,0 0-1077,1-4 551,-3 2 1,0-4-65,0 0-397,-1 0 423,1 0 0,-1-1-248,-2-2 0,2 1 153,-2-4 1,2 1-30,0-4 1,1-1-107,0-2-177,-4 2 289,3-2 1,-4 0-198,2 0 92,-3-4 251,1 7 1,-3-4 335,2 4-211,-2 0 1,-1 3 570,0 0 0,1 4-176,2 0 335,-2 1 0,3 4-157,-4 3 1,0 5 53,0 1 1,0 3 56,0-4 20,0 5-281,0-6 0,0 4-274,0-3 1,1 0 34,2 4 1,-1-4-794,4 0 1,-3-1 432,3-1 0,-3-1-1031,2-2 0,0 2 327,1-3 0,2 0 12,-2 1 1,-1-4 208,1 1-575,0 2 1301,2-4 0,5 3 0,1-4 0</inkml:trace>
  <inkml:trace contextRef="#ctx0" brushRef="#br0" timeOffset="41124">4320 1800 8159,'-5'-9'0,"2"0"0,-2 0 2028,4 0-999,-3 0-286,0 5-343,3 0 0,-6 4 89,1 0-93,-2 0-137,-1 0 0,0 4 165,0 1 127,-3 3-254,2 1 1,-3 0 446,4 0-502,1 0-30,3 3 1,-2-2-83,4 2 1,-3-1 111,3 0 1,0-1-189,3 2 0,0-2 164,0-1-730,4-1 435,1 1 0,1 0-5,0 0-196,0 0 207,2 0 0,2-5-372,2-1 0,-2 1 172,1-1 1,-1 0-165,-1-3 1,0 0 76,0 0 1,1-4-34,1-2 0,-1 1-121,2 0 19,-2-1 181,-5-3 1,1-3-95,-3 0 51,4 1 168,-6 2 1,3-3 64,-4 0 0,0 0-151,0 0 0,-1 2 331,-2-2 0,1-1-26,-4 2 446,4-1-402,-5 3 1,6 3 9,-2 0 929,-2 0-529,4 2-37,-3-4-8,4 7-368,0-3 41,0 4 0,3 4 239,0 2 0,4 1-77,-2 2 1,3 0-124,1 0 1,1 1-57,2 2 1,-3-3-25,3 3 0,1 1 40,-1-1 0,0-1 75,-4-2 0,1 0 389,0 0 1,2 0 180,-2-1 0,1 0-1433,-4-2-697,-2 2 0,1-7 1372,-2 2 2608,-2-2-2158,3-1-171,-4 0-502,0 0 0,-3-1 64,0-2 0,-3-2-187,3-4 1,-3 0 134,3 1 1,-1-1 11,1 0 1,3-3 9,-3 0-284,-2 1 222,4-2 0,-3 3-35,4-2-113,0-1 117,0 3 0,1-2-74,2 6-105,-2-2 179,3 3 0,-1 0-571,-1-1 183,5 4 159,-2-2 147,4 4 362,0 0-302,-4 0 918,3 4-490,-7 1 0,5 1-110,-3-1 961,4 1-631,-6-1 0,7 3 300,-2-2 1,2-2-213,1-1 0,0 1-61,3-1 1,-1 0-143,4-3 0,-4 0-44,4 0 1,-4-3 193,1 0-654,1-4 232,-3 2 1,3-3 103,-4 2-322,-4-2 0,1 3-395,-3-3 479,4-1 0,-6 0-48,2 0 0,-3 3-65,-3 0 255,-2 4 0,-3-4-95,-1 3 351,0 0-279,0 3 1,0 0-51,0 0 683,1 4-384,-5 1 1,6 3 599,-2 1 0,3 0-345,0 0 1,0 3 294,3-1 0,0 1 86,3-3-268,4 4-249,1-4 0,3 4-120,1-4 0,4 0-75,2 0 0,1 0 248,2-1-1390,3-3 778,2 3 1,2-4-1622,-1 2 0,2 1 874,1-4 0,-1 3-907,4-4 0,-2 2 210,2-1 1693,-3-2 0,7 3 0,-2-4 0</inkml:trace>
  <inkml:trace contextRef="#ctx0" brushRef="#br0" timeOffset="41621">5564 1650 8030,'-18'-13'0,"1"4"0,3 0 1834,1 4-1132,4 5 1,-3 0 42,0 0-596,1 0 23,-2 0 0,-1 0 217,-3 0 0,2 4-160,0 2 1,4-1-170,0 1 0,4 0 229,1 3-954,4-1 558,-2 1 0,8 3 116,2 0-989,2 0 678,4 0 1,2-2-7,4 2 77,-1 2 58,1-5 1,-1 4 217,-3-4 0,2 3-107,-4-1 0,0 1 160,-4-3 0,1 1 33,0 2 527,-4-3-194,3 4-63,-7-4 276,3 0-383,-4 0 0,-1-4 194,-2 1 1,-2-4-78,-4 1 0,-1 1-187,-1-1 1,-3 0 4,-4-3 1,1 0-130,-1 0 0,-1-3-79,-1 0 0,2-1-223,0 1 1,2 1 206,4-4-1475,0 5 447,3-3 459,5 0-1673,0 3 1362,4-3 1,4 1-1286,1 0 2160,7 0 0,6-1 0,4-1 0</inkml:trace>
  <inkml:trace contextRef="#ctx0" brushRef="#br0" timeOffset="42325">5670 1817 8030,'10'-9'368,"1"1"-33,-8-1 1,3-1 271,-3-2 0,0 2-11,-3-1-70,0 1-234,0 1 0,-4 3 52,-2 0 512,-2 4-474,-5-2 0,0 4 291,-5 0 1,0 5-249,1 4 0,-1 1 10,0 5 0,2-4 40,1 4-15,2 0-173,4 2 0,2-2 58,1 0-314,2-4 141,4 1 0,0 0 173,0 0-835,4 0 452,1-4 0,3-2-408,1 0 1,0-4 256,0 1 1,3-2-441,-1-1 1,5-1-10,-1-2-486,1 2 658,2-7 1,-3 3-217,0-3 39,-5-5 315,7 3 1,-10-3-121,2 5-63,-2-5 310,-3 3 0,1-4 94,-2 2 1,-2 3-238,2-3 572,-2 2-257,-5 1 0,2 1-201,-4 3 1048,4 1-601,-5 4 1,5 0-100,-4 0 959,0 4-708,1 0 0,0 6 37,2 2 0,2-1 158,-2 4 0,2-4-89,1 4 0,1-4-116,2 1 0,2-2-248,4 2 1,-2-2 135,2 2-606,-3-7 336,7 3 1,-3-6 140,2 4-894,-3-4 555,8 2 1,-6-4-7,4 0 0,-4-4-112,4-2 0,-1-3-162,1-2 1,1 0 167,-1-4 1,-1 1-62,0-4 1,-2 0-24,3 1 430,-4-5-161,5 3 1,-6-6-199,2 1 430,-2 3-74,-2-9 1,-2 7-234,0-6 332,-4 1-90,2 2 1,-4 2 6,0 1 1,0 4-59,0 1 0,-3 5 791,0 4-448,-4 0 214,2 4-333,0 1 1,1 5 142,1 2-15,-2 2-112,0 8 1,-2 0 478,4 5 0,-1 1-231,1 1 1,2 3-44,-2 3 1,2 1-76,1-1 1,0 1 118,0-1 0,0 1 20,0-1-433,0-3 36,4 2 0,1-3 322,4 1-885,0-1 433,0-9 0,2 3 127,1-4-1109,4 4 694,-6-7 0,2 1-926,-3-4 0,2 0 604,-2 3 0,1-3-1425,-4-1 1154,2-3-1088,-3 2 2019,-1-4 0,-4 4 0,0 1 0</inkml:trace>
  <inkml:trace contextRef="#ctx0" brushRef="#br0" timeOffset="42557">5935 1747 8030,'0'-14'0,"0"2"1192,4 2-737,1 2 1,8 0 106,1 2 1,3-1-154,1 4 1,-1 0 20,1 3 1,-1 3-36,1 0 0,0 4 9,-1-1 1,-2 5-32,0 0 123,-4 1-191,5 1 0,-5-3-162,4 1-39,-5 3-23,3-4 0,-4 3-356,0-5 0,0 2 260,-1 2 1,-2-5-1114,0 2 1,-3-3 96,3-1-1320,-4 3 526,2-7 1825,-4 3 0,4-4 0,1 0 0</inkml:trace>
  <inkml:trace contextRef="#ctx0" brushRef="#br0" timeOffset="42731">6111 1633 8030,'-7'-9'0,"1"0"0,-1 3 1537,4 1 1,0 2-680,3-3 1,1 4-545,2-1 1,-1 2 29,4 1-945,-4 0 494,5 0 1,-5 4 85,4 2-1730,0 2 1184,3 0 0,0 2 60,0 2 507,-1-2 0,5 6 0,1-2 0</inkml:trace>
  <inkml:trace contextRef="#ctx0" brushRef="#br0" timeOffset="43052">6420 1667 8013,'0'-9'338,"0"1"0,0-1 67,0 0 859,0 4-741,0-3 0,-1 7 208,-2-2-676,-2-2 116,-4 4 0,0-2-23,-3 3 80,2 0-57,-3 3 0,5 2-98,-1 4 1,3 0 126,0 0 0,4 0-431,-1-1 0,3 1 149,3 0-405,2 4 365,4-3 0,0 2-84,3-3 59,2 4 50,0-3 0,-2 2 286,-3-3 0,2 0-128,-2 0 1,2 0 127,-6 0 0,-1-1-23,-1 1 0,-2 0 217,-1 0 1,0 0 158,0 0-208,-4-5-171,0 4 0,-5-7 174,0 2-566,0-2 205,0 3 1,0-3 184,1 2-1376,-1-2 434,4-1-2246,-3 0 1484,7-4 1543,-3 3 0,4-11 0,0 3 0</inkml:trace>
  <inkml:trace contextRef="#ctx0" brushRef="#br0" timeOffset="43467">6631 1571 8073,'4'-12'0,"1"2"0,4 0 826,3 4 0,2 0-260,3-3 1,1-2-416,0-1 0,-2-1 104,-1 1 0,1 2 158,-4-5 1,2 0-63,-2-2 258,0 3-278,-7-3 0,2 6-224,-5-3 0,1 3 13,-3-1 1,-1 2-424,-2 2 0,-2-1 238,-7 0 0,1 4-367,-4 2 0,1 2 82,-4 1 148,0 0 28,1 8 1,2-1-151,0 7 750,5 1-338,-7 3 0,7 2 486,-2 1 0,1 6-244,2 0 1,-2 4 240,5-1 1,1 3-149,-1-1 1,4 3 19,-1 0 0,2 0 23,1 0-105,0-3-186,0-2 1,1 0-69,2-1 1,2 0 140,4-2 1,1-1-430,2 1 0,-3-1 148,3 1 0,-2-4-1143,-1 1 1,-4-6 571,-2 0 1,-2-4-948,-1-6 0,0 1 133,0 0 116,0-4 811,0-1 0,-4-4-26,-2 0 1,-2-2 516,-1-4 0,-4 0 0,0-7 0</inkml:trace>
  <inkml:trace contextRef="#ctx0" brushRef="#br0" timeOffset="43978">6507 1835 8073,'4'-5'0,"1"0"507,4 2 0,5 1-101,3-4-139,1 4-262,7-6 0,-3 7 7,1-5-15,3 4 1,-7-3 0,1 3 15,-1-1 268,-2-4 0,1 3 0,0-3 315,-1 1-300,-3 4-238,3-5 0,-8 3 144,3-2 89,-2-2 240,-1 3-269,-4-4-109,-1 4-40,-8 1 1,-1 4 116,-4 0-297,-4 0 174,0 0 0,-5 7 412,0 2 1,4 3-156,-1 0 1,4 0 51,-1 3 0,4 1-185,2-5 1,2 4-232,4-3 0,0 3 242,0-4-448,0 1 207,0-3 0,1-3 205,2 0-482,-2-4 203,6 2 1,-2-4-172,4 0 0,0 0 83,0 0 1,0-1-125,-1-2 0,1 1 77,0-4 1,0 0-409,0-3 1,0 0-136,-1 1 73,1-5 338,0 3 0,-3-4-220,0 2 594,0 3-239,2-4 1,-2 4-264,0 0 234,-4 0 0,3 4 2498,-2-1-1700,-2 4 0,3 2-90,-4 6 1,0 1 101,0 2 737,0 4-729,0 1 1,0 0 93,0 1-676,4-4 87,-3 6 0,7-7-565,-2 5 1,0-3 366,0 3 1,2-5-1170,-2 2 0,2-2 603,1-1 1,-3-3-395,-1-1 1,1-2-56,3 3-337,0-4 614,0 2 847,0-4 0,3-4 0,2-1 0</inkml:trace>
  <inkml:trace contextRef="#ctx0" brushRef="#br0" timeOffset="44218">7126 1721 8073,'-4'-9'0,"-2"1"1299,2-1 1,-1 4-546,2 2 1,1 2-415,-4 1 0,-1 5-107,-4 4 1,1 3 705,-2 6 1,2-1-7,1-3-99,1 3-471,3-3 1,1 3 212,4 1-478,0-4-20,0 2 1,1-6-145,2 2 1,5 1 133,3-2 1,5-2-476,-1-3 1,1-1 172,2 1-1248,4-2 896,-4-4 0,7 0-71,-5 0-1524,5 0 1397,-7 0 1,3-1-55,-6-2-121,1 2 959,-6-7 0,7 3 0,-4-4 0</inkml:trace>
  <inkml:trace contextRef="#ctx0" brushRef="#br0" timeOffset="44445">7117 1667 8073,'1'-9'0,"2"1"0,3-1 1814,5 0 0,6 0-135,4 0-892,7 1-404,-4-1 0,7 3-65,-2 0 0,-1 1-70,1-1 1,0-2-365,0 2 1,-2 0 168,3 0 1,-6 1-578,0 2 1,-5 2 297,2-2 1,-6 2-2656,-4 1 1546,-1-4-121,-5 3 341,-1-3 400,-4 4-6,-4 0 721,-5-4 0,-4-1 0,-9-3 0,-1-1 0</inkml:trace>
  <inkml:trace contextRef="#ctx0" brushRef="#br0" timeOffset="44667">7336 1385 8073,'-6'0'1042,"1"0"0,3 5-389,-1 4 0,2 1-144,1 4 0,1 2 121,2 5 91,-2-3-334,6 8 0,-5-4 86,4 5 613,-4-1-645,6 1 1,-7 2 287,2 0-255,2-3-179,-4 3 1,3-8-504,-4 5 0,1-4 250,2 1 0,-2-3-818,2 1 1,-2-4 209,-1-2-696,0 2 765,-4-8 1,3 4-265,-2-4-1513,2 0 649,1-4 706,0-1 919,0-4 0,0 3 0,0 2 0</inkml:trace>
  <inkml:trace contextRef="#ctx0" brushRef="#br0" timeOffset="45794">7540 1757 8051,'-1'-11'1926,"-2"-1"-723,2 0-641,-3 3 1,4 4-145,0-1 0,-1 4-153,-2-1 1,-1 3 111,-1 3 161,-7 2-250,6 3 1,-7 5 230,4 2 0,4 1-132,-1-2 0,4 3-75,-1-2 0,-1 1-66,1 2 0,0-1-187,3-3 1,1 3 51,2-2 1,-1-2-39,4 2 0,0-4 303,2 1-848,-3-3 346,3 0 1,-3-1-332,4-2 1,-3 1-16,0-4-371,-4 0 446,5-3 87,-6 0 127,7 0 1,-7-4-10,2-2-487,-2-2 378,3-5 0,-3 0-205,2-1-30,-2-3 234,-1 3 1,0-4-136,0-3 0,0 3 147,0-3 0,0 2 216,0 2 0,0-1-169,0 0 814,0 5-462,0-4 0,3 7-67,0-1 454,4 5-367,-2-2 0,0 6 215,1-4 199,0 4-207,3-2 0,0 8-56,0 2 1,-3 3 319,-1 2 1,0 0 10,1 4-277,2 0 1,-6-1 0,4 1 313,1 1-509,1-4 1,0 1 0,1-4 362,0 0-567,0 0 0,0 0 0,0-2 62,-1-1 1,-3-1 80,-2-2-536,2-2 306,-4 3-124,3-4 54,-4-4 151,0-1-942,4-4 651,-3 1 1,3-4-293,-4 0 0,0 0 238,0 3 1,3-2-12,0-1 1,3-3 118,-4 3 0,2-2 77,-1 2 1,-1 0-176,4 3 617,0 1-219,-1-1 0,0 4-229,-2 2 665,-2 2 1,4 1-198,-2 0 804,-2 4-695,3 1 1,-4 5 663,0 1 1,0 0-425,0 4 0,0-1-147,0 0 0,0 2 219,0-4-614,0-1 38,0-2 1,1 0 270,1 0-369,-1-4 1,7 2 322,-2-4-714,2 0 306,-3-3 0,3 0-262,-2 0 1,2-1 155,4-2 0,-2-2-204,2-4 1,-2 0 143,-2 0 1,0 0 15,-2 1 1,1-5-90,-4-2 236,4 2 1,-5-3-1,4 1-254,0-2 291,-2 0-47,4-1 1,-6-2-134,4-1 0,-4 4 107,1 6 1,1 1 196,-1 1 0,0 3-34,-3 0-38,4 4-61,-3-2 1,3 8-89,-4 2 632,0 6-308,0 2 0,0 7-35,0 3 834,3 1-596,-2 2 0,7 2 256,-2 0 0,-1 2-203,1-2 1,0 0 34,3 3 1,-3 0 146,-1 4-662,1-5 130,-1 3 1,2-3 211,-4 1-244,4-2 53,-6-3 0,3-1-354,-4 1 1,-1-5 144,-2-1 1,-6-6-239,-6 0 1,-2-5 166,-4-1 0,-1-4-521,-5-5 0,2-1 7,1-2 270,-1-2 180,10-4 1,-5-4 2,9-1 1,0-3 72,5-1 1,2 0-452,4-3 0,0 1 186,0-3 1,5-1-458,4-2 1,3-1 64,6-3 162,4 3 324,0-4 1,7 6-132,-3 1 576,6 3-141,-8 3 0,2 4-214,-5 3 1329,1 1-813,-3 5 0,2-2 391,-7 4 1,2-1-280,-4 1 0,3 2 1128,-4-2 0,1 2-12,-3 1-426,0 0-162,-4 0-204,2 0-1205,-6 0 399,3 0 187,-4 0-1299,0 4 931,0-3 1,-4 6-836,-1-4 0,-3 4 1138,-1-1 0,0-2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02:12.272"/>
    </inkml:context>
    <inkml:brush xml:id="br0">
      <inkml:brushProperty name="width" value="0.04286" units="cm"/>
      <inkml:brushProperty name="height" value="0.04286" units="cm"/>
      <inkml:brushProperty name="color" value="#AB1A01"/>
    </inkml:brush>
  </inkml:definitions>
  <inkml:trace contextRef="#ctx0" brushRef="#br0">247 45 8238,'0'-9'0,"0"0"945,-4 0-541,3 4 1,-4 1 356,2 4 0,1-3-246,-4 0 0,0 1-336,-2 2 1,-5 0 117,-2 0 328,-2 0-266,0 0 1,-1 0 109,1 0 13,-1 0-178,0 3 0,2-1 134,1 4-415,-2 0 164,11-1 1,-5 3-517,5-2 379,2 2 1,1 0-642,6 1 1,3-1 160,5-2-77,7 2 320,1-3 1,9 4-201,-1-1 139,1 5 159,-2-3 0,0 7 223,-3-3 0,3 3-59,-3 1 1,-1 2 120,-1 1 0,-4 2-11,-2-2 0,1 0 36,-5 0 0,0-3-101,-5-1-262,-2 1 196,-4-8 1,-5 2 64,-4-3 656,0 0-473,-7 0 1,-1-3 19,-3 0 0,-2-4-175,1 1 0,0-3-145,-3 0 0,-1 0 183,1-3 0,4-3-389,2-6 0,1-2-17,6-3-100,-1-1 178,7 0 0,1-2 106,4-1-270,4-3 114,5 1 1,2 0-36,3-1 450,1 1-127,3 0 1,-2-1 14,-1 3 1,1 0-107,-5 4 1,1 3 26,-3 2 1,0-1 22,0 2-757,-4-1 252,2 7 145,-6-3-1514,3 7 430,0-3 1390,-3 4 0,-1 4 0,-5 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4:18.629"/>
    </inkml:context>
    <inkml:brush xml:id="br0">
      <inkml:brushProperty name="width" value="0.04286" units="cm"/>
      <inkml:brushProperty name="height" value="0.04286" units="cm"/>
      <inkml:brushProperty name="color" value="#AB1A01"/>
    </inkml:brush>
  </inkml:definitions>
  <inkml:trace contextRef="#ctx0" brushRef="#br0">53 159 8083,'-9'-3'46,"0"0"177,4 0 129,-2-1 161,2-1-198,0 1 1,0-4 95,2 2 34,2 2-164,-3-4 1,4 3 111,0-4 1,0 1-77,0-1 0,1 0-5,2 0 1,-1 0 40,4 0-242,0 1 94,3-1 1,-1 3 147,1 0-500,0 4 179,0-2 1,3 1-191,-1 0 1,4 0 131,-3 3 0,0 1-141,-4 2 0,4-1 67,0 4 0,-3 1 7,-3 5 0,-1 0 23,0 3 198,3 2-137,-7-3 1,3 4-1,-4 3 134,0-3-108,-4 4 0,2-2 165,-4 1 1,0 3-84,-6-4 0,1 4 52,-4-4 1,4 1-76,-4-4 1,1 1 11,-1 0 1,2-2 65,1-1 0,2 1 6,-2-4 0,3-1 2,0-2 230,4 0-301,-3 0 0,7-3-50,-2 0 0,2-4 200,1 4-305,0-4 131,0 2 299,0-4-157,4 0 0,1 0-110,4 0 0,3 0-10,-1 0 1,5 0 44,-1 0-418,1 0 214,2 0 0,0 0-450,-1 0 0,-2-1 267,0-2 1,-2 2-637,2-2 0,1 2 391,-5 1 0,4-3-678,-3 1 0,0-1 81,-3 3-553,3 0 736,-2 0 912,3 0 0,0-8 0,0-2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5:55.731"/>
    </inkml:context>
    <inkml:brush xml:id="br0">
      <inkml:brushProperty name="width" value="0.04286" units="cm"/>
      <inkml:brushProperty name="height" value="0.04286" units="cm"/>
      <inkml:brushProperty name="color" value="#AB1A01"/>
    </inkml:brush>
  </inkml:definitions>
  <inkml:trace contextRef="#ctx0" brushRef="#br0">195 378 8073,'-4'-9'302,"-2"0"0,-2 5-121,-1 1 1,2 2 552,-2 1 1,2 0 64,-8 0-413,4 4-120,-6 0 1,4 9 113,-5 2 662,0-2-614,1 3 0,3-2 251,2 4 0,6-2-241,3-1 1,3 1-336,0-5 0,0 1 89,3-3 1,3 0-390,6 0 0,-1-4 191,4-2-354,-1-2 336,4-1 0,-1-1 21,-3-2-878,7-2 589,-10-4 0,8-1-61,-7-2-624,0 3 612,-3-4 1,-5 0-20,-1-2 0,-2 2 49,-1-2 1,-1 3 0,-2-3 0,-2 4-17,-7-4 363,2 4-220,-7-2 1,7 6-159,-5 1 906,4-2-441,-6 7 1,8-3 1110,-3 4-942,2 0 1,2 1 152,2 2 1,2 2-104,4 4 0,1-3 20,2-1 1,5 0 125,4 1 90,4 2-218,-3-7 1,9 3 132,1-4-611,3 0 168,0 0 1,1-5-239,-1-4 1,1-1 168,-1-4 0,0 2-265,-3-3 1,-1 2 156,-5-2 1,-3-2-268,-2 2 0,-3-1 2,-3-2-28,-3 4 180,-3-2 0,0 3-153,0-2 177,-3-1 99,-6 2 1,-1-1-225,-2 1 617,-2 7-224,5-5 0,-7 8 538,4-2 1,0 2-309,4 4 0,-1 1 163,0 2 1,1 6 26,2 6 697,-2 5-621,7 3 0,-2 3 211,3 1 428,0 3-697,3 1 0,2 6 292,4 1 59,4-6-423,1 10 0,0-12-529,1 5 0,-1-6 177,0 1 1,0-6-863,-2 0 1,-2-5 274,1-2-1422,-5 1 568,2-8 540,-7 2-449,3-7 213,0 3 388,-3-7-933,-1-1 1025,-5-1 1,-4-8-583,0 0 1,-3 0 1196,-3-6 0,-2-4 0,0-3 0</inkml:trace>
  <inkml:trace contextRef="#ctx0" brushRef="#br0" timeOffset="130">239 431 8073,'-5'-9'0,"2"0"1533,2 1 0,6 0-680,4 2 0,6 1-959,6 2 0,3 2 131,0-2-1340,1 2 969,-2 1 1,5 1 233,-1 2-1472,1-2 1069,-1 3 1,0-1 65,2 0 449,-1 0 0,10 1 0,-2 1 0</inkml:trace>
  <inkml:trace contextRef="#ctx0" brushRef="#br0" timeOffset="407">1006 361 7979,'0'-8'2133,"1"3"-1407,2 2 0,6 2-168,5 1 0,3 0-94,1 0-905,3 0 415,-2 0 1,2 3 140,-3 0-499,0 0 302,-1-3 0,1 0-44,0 0 1,-5-3 138,-1 0 0,1-3-854,-1 3 1,-4-3-81,-2 3-768,-4-4 767,2 2 922,-4 0 0,-4-6 0,-1 1 0</inkml:trace>
  <inkml:trace contextRef="#ctx0" brushRef="#br0" timeOffset="1219">1112 87 7979,'-9'0'0,"0"0"1848,4 4-1172,-3 5 0,7 5-143,-2 3 1,2 6-202,1 3 1,1 1 68,2 2 1,-1-1 109,4 2 229,0-7-379,3 11 1,3-11 104,-1 7-47,5-3-126,-2-1 1,1-4 42,-1-4-408,1-1 1,3-7-1,-1 2-130,1-2 1,-3-5 207,-1-2 1,1-2-240,3-1 0,-1-4-9,1-2-931,0-2 706,-5-5 0,4-1-144,-2-3-254,-3-1 433,5-3 1,-10-2-177,2-3 142,-6-1 297,4 1 1,-6-2-262,2-1 1,-3 0 99,-3-3 0,-1 4-20,-5-2 1,0 3 162,0 0 1,-1 5 159,-1 1 0,1 7-310,-2 2 1389,2 2-789,1 5 1,3-2-90,1 4 983,3 0-722,-6 7 1,6 2 233,-4 6 0,4-1-218,-1 3 1,2 4 293,1 3 1,0 3 42,0 0-104,4 1-344,1 2 1,1 2-36,0 0 1,0 1-30,2-4 0,1-2 61,0-1-213,0 1 1,-1-2 0,-2-1-40,0-3 0,-1-3 5,1 0 0,1-4-373,-4 0 227,4-1-722,-6-5 282,7 3 265,-7-7-268,3 3 312,-1-4 1,-1-4-129,4-2 0,-1-2-97,1-1 0,2-3-357,-2-3 1,2-2 252,0 0 1,0-1 73,-2 0 0,2 2-18,-2 1 554,2-2-143,-3 11 0,1-5-209,-3 5 657,0 2-353,1 0 1,-3 5-112,2 2 532,-2 2-341,3 4 1,-3 2 775,2 1 1,-1 4-377,1-1 0,-1-3 177,4 0 1,-1 1 61,1-1-309,1-1-288,-2-2 1,7-1 167,0-2-341,0 2 66,0-7 0,2 3 204,4-4-570,-5 0 291,4-4 0,-3-1-213,3-4 0,0 0 137,-2 0 1,-3 0-396,-3-3 0,-1 1 50,-2-4-236,2 4 408,-7-1 0,3 0-195,-4 0-144,0-3 339,-4 5 1,-1-2-232,-4 6 909,0-2-341,0 7 1,1-3 294,-1 4 1,-3 2-260,0 4 1,1 0 897,2 6 0,1 2-81,2 0 197,2 3-664,4-3 1,0 1 177,0-3-801,0 4 165,4-6 0,2 2 224,6-3-1352,1 0 849,9-4 0,3 0-1420,5-2 0,6-2 794,-1 2 0,7-5-430,3-1 1,6-4 1332,4 1 0,9-6 0,-1-2 0</inkml:trace>
  <inkml:trace contextRef="#ctx0" brushRef="#br0" timeOffset="1962">2558 317 9395,'0'9'1685,"0"4"1,0 1-961,0 3-437,0 1-117,4 0 1,-2 1 398,4-1-399,-4 1 1,6-9 228,-2 2-20,1-2-133,-2-1 0,3-2 96,-2-1 128,2-2-150,1-4 1,0 0-343,-1 0 0,1 0-182,0 0 1,0-3-223,0 0 1,-4-4 382,1 2-927,-4-3 646,2-5 1,-4 2-44,0-3 0,0 2-132,0-3 0,0 3-103,0-2 0,0 2 161,0-3 1,0 4 343,0 0 0,1 1-76,2 1 0,-1 1 271,4 2 1,-3 2-112,3 4 937,-4 0-670,6 0 0,-6 1-79,3 2 1443,1 6-1051,3 1 0,-3 7 78,0-3 361,0 3-603,-1 1 1,3-1 119,-3 1 0,3-4-137,1-3 1,-1 2-265,-2-1 1,2 0 219,-2-4-572,-3-3 257,5 3 229,-7-7-680,7 3 345,-7-4 1,7 0-53,-2 0-985,-2-4 748,4-1 1,-6-7-293,3 1 0,0-4 44,1 3-434,2-3 632,-7 1 1,3-4-272,-4 1 281,4-1 132,-3 0 0,6 4-97,-4-1 213,3 4-184,-5-2 0,7 5 965,-7-1-510,7 4 0,-6 2 279,4 6 1,-3 3-229,3 5 1,-1 0 931,1 4 1,1 0-52,-1 2-462,-2 1-276,4 0 0,-3-2 299,4-1-1439,0 2 675,-1-8 1,1 4-511,0-4 0,0 0-58,0 0 1,-1-4-901,1 1 0,0-4 725,0 1 1,0-2 901,0-1 0,3 0 0,2 0 0</inkml:trace>
  <inkml:trace contextRef="#ctx0" brushRef="#br0" timeOffset="2377">3237 334 8019,'-4'-13'0,"0"3"0,-1-1 2414,-3 1-1560,7 5 0,-7 1-347,2 4 1,-5 0-265,-1 0 0,-2 4 631,2 2 0,-3 3-294,4 2 0,-4 0 456,3 4 0,1 0-99,5 2-462,2 1-152,4 0 1,0-1 19,0 1-558,0-1 220,4 1 1,1-3 283,4 0-1098,0-5 656,0-1 1,1-2-572,1-4 1,0 3 313,4-3 0,-1-1-621,0-5 0,3 1 218,-2-4 1,-3 0 116,0-3 1,-2-3 60,-1 1-319,-4-5 556,2 2 0,-6-3-273,2-1 187,-2-4 185,-1 4 1,-4-8-135,-1 3 0,0 0 53,-1 0 0,0-1 143,-3-2 1,3 3-107,0 3 622,0-3-289,2 5 1,-3-3-207,4 6 401,0-1-172,-1 6 0,3 0 820,-2 4 0,2 3 5,1-3 961,0 4-791,0-2-554,0 4-245,0 0 1,1 3-234,2 0 0,-1 3-217,4-3 0,-3 4 241,3-1 0,-5 2 0,3 1 0</inkml:trace>
  <inkml:trace contextRef="#ctx0" brushRef="#br0" timeOffset="2900">3334 388 8511,'4'5'381,"1"3"0,4-7-292,0 2 492,0-2-284,-1-1 0,1 0 45,0 0 518,0-4-493,0-1 1,2-4 577,1 0-599,0-4 0,-4 4 109,-2-3-821,1 2 364,-6 1 0,3-3-299,-4 1 1,0-1 247,0 3 1,-1 3-87,-2 0 0,-1 3 19,-5-2 0,-3 3-135,0-1 0,-2 3-164,2 3 514,-4 1-73,6 5 1,-2 1-143,3 2 449,4-2-193,-3 6 1,7-5 55,-2 4 0,2-2-99,1 2 1,4 2-24,2-2 0,2-3 9,1 0 0,2-2-36,1-1 0,1-1 63,-1 1-66,-3 0-6,8-4 1,-7 2 48,2-4 20,1 4-60,-3-6 0,0 4 302,-4-2-141,0-3 325,2 4-353,-3-4 0,-1-1 102,-4-2 0,0 2 74,0-5-520,0-4 149,0 0 0,0-6 167,0 5-312,0-5 110,0 2 1,3-2 339,0 1 0,4-1-146,-1 4 0,2-2-446,1 2 1,-1 0 159,1 3 1,1 3-310,2 1 1,-2 3 98,1-1-1475,-1 2 1155,3-3 1,-3 3-182,1-2-747,-1 2 690,-1 1 914,0 0 0,0 0 0,-1 0 0</inkml:trace>
  <inkml:trace contextRef="#ctx0" brushRef="#br0" timeOffset="3141">3731 70 7996,'-9'-3'2261,"4"3"-1356,2 0-616,2 7 1,1 7 0,0 4-296,0-1 0,0 2-28,0 2 0,0 0 530,0 3 1,0 0-187,0-3 0,1-1 233,2-2 0,-1 0 110,4-1-1266,0 1 488,3-4 0,-3 1 106,0-3-1663,0 0 1162,-2-3 0,3-4-460,-4 1 164,4-4 1,-2 2-1166,4-4 1119,0-4 862,0-1 0,3-7 0,2-2 0</inkml:trace>
  <inkml:trace contextRef="#ctx0" brushRef="#br0" timeOffset="3509">3872 301 7996,'5'-6'937,"-2"0"208,-2 4 0,-1-1-480,0 6 0,0 3 231,0 6 0,0-2-82,0 5-504,0-4-141,0 6 1,0-5 226,0 3 22,4-2-153,-3-4 0,7-1 39,-2 1 0,0-3-50,2 0 1,-1-4-201,5 1 0,-1-2 115,1-1 0,-3 0-644,3 0 0,1-3 277,-1 0 1,0-4-479,0 1 0,-2-3 91,2-2-295,-3 1 522,4-3 1,-3 3-167,2-1 209,-6 1 0,1-3 1,-2 4 520,0 0 1,0 4-72,-2 3 75,-2 1 1,3 5-109,-4 5 855,-4 4 0,3 6 1,-2 0 209,2 2 587,-3 7-1107,3-8 1,-2 11 73,6-7-169,-2 3-248,7-4 0,-3 2-513,4-1 1,0-3 231,-1-3 0,1 0-138,0-1 1,-1-3-300,-2-2 1,2-4-486,-2-2 1,-3-1 33,0-2-1669,-2-2 1637,3 3 1,-3-5-458,2-2 1,-1-2 677,1-4 0,-2 0-545,2-3 0,-2 1 1221,-1-4 0,4-3 0,1-5 0</inkml:trace>
  <inkml:trace contextRef="#ctx0" brushRef="#br0" timeOffset="3704">4287 325 7996,'0'-9'2631,"0"4"1,0 5-2136,0 6 1,0 6 85,0 3-636,0 1 83,0 2 1,0 0 310,0-1 359,0-3-373,0 3 0,1-6-286,2 3 1,-2-3 56,2 1 1,-2-2-1945,-1-2 925,0-3-2296,0 3 2162,0-7 0,0 2 1056,0-6 0,0-2 0,0-4 0</inkml:trace>
  <inkml:trace contextRef="#ctx0" brushRef="#br0" timeOffset="4555">4366 317 7996,'9'-5'3253,"-1"5"-2343,-2 6 1,1 6-746,-5 3 1,1 1 59,-3 2 739,0 0-536,0-5 1,0 3 187,0-4 748,0 4-839,0-7 0,1 4 155,2-4-204,-2 0-182,3 0 1,-3-4-539,2 1 335,-2-4-844,3 2 610,-4-4-1035,4-4 823,-3-1 0,6-1-57,-4-3-1200,4 2 991,-2-6 1,3 1-267,1 1 105,0-5 403,4 2 1,-4 0-97,3-1 0,-2 0 160,-1-3 1,0 4-52,0-1 0,-4 4-67,1 0 898,0 1-448,-1 5 1,0-2-98,-2 4 821,-2 0-564,3 3 0,-4 1 1012,0 2-562,0 2-394,0 4 1,0 1 285,0 1 1,1-1-91,2 2 1,-2 1 125,2-2 0,-1 1 108,1-3-607,1 0 141,5 0 1,0-1 142,0 1-474,0-4 169,3 3 0,-1-7-150,4 2 0,-3-2 77,2-1 1,-2 0-224,3 0 1,-3-3 129,2 0 0,-3-4-56,1 1 1,-2-2-42,-2 0-121,1-1 174,-4-4 0,2 2-28,-4-3-101,0 3 223,-3-6 0,0 4-42,0-1 1,0-2 7,0 4 1,0 0 875,0 4-571,-4-1 1,2 4 450,-4 2-247,0 2 104,-3 9-239,1-2 1,-1 10 210,0-1 325,0 2-431,0 4 0,3-2-50,1 1 1,3-1-89,-1-1 1,2-2-181,1-1 1,0-2 88,0-4-616,4-1 393,1 1 1,3-1-63,1-2-123,0-2 45,4-4-364,-3 0 345,2-4 0,-3-1-87,0-4-670,0-3 586,0 2 0,-2-6-133,-1 4 0,1-3 130,-4 0 0,3-1 149,-3 2 1,1-3 31,-1 2 0,-2 0 43,2 0 0,-2 2-142,-1 4 707,0 4-364,0-2 505,0 6 1,0 1-283,0 5 0,-3 7 633,0 3 1,-3 3-373,3 2 0,-4 3 505,1 3 0,-1 4-27,1-1 556,3 0-965,3 2 0,0 0 92,0 4-64,0-3-267,0 2 1,1-3 138,1 5-713,3-1 244,0 0 1,3-4-487,-2-5 1,-2-1 374,-1-4 1,-2-1-1260,-1-6 703,0-1-1073,-4-4 1055,-1-4 1,-8-2-94,-1-6 0,-6-3-80,-1-6 1,-3-3 85,0-5-1384,3 1 1393,-5-6 1,5-2 774,-3-5 0,-1-2 0,2-2 0</inkml:trace>
  <inkml:trace contextRef="#ctx0" brushRef="#br0" timeOffset="4687">4393 158 8054,'-3'-13'3377,"0"-2"-2026,0 6-1143,3 2-261,4 7 1,1 3-54,3 3-2502,1 2 1662,0 1 1,0 0 945,0 0 0,7-1 0,3 1 0</inkml:trace>
  <inkml:trace contextRef="#ctx0" brushRef="#br0" timeOffset="5204">5530 316 7990,'5'-12'0,"-1"-1"0,-4-2 960,0 2-604,0 5 0,0-1 420,0 0-362,0 4-136,-4-3-1,-1 7 207,-4-2 1,0 2-113,-3 1 0,2 0 382,-2 0 1,0 4-227,0 2 0,0 6-97,3 3 1,0 1-11,1 2-233,3 0-19,1-1 1,4 4 168,0-1-864,0 1 474,0-3 1,4-2-894,2-1 1,4 1 492,2-5 1,1 1-839,-1-3 0,-2-1-88,5-2-88,0-2 909,2-4 0,1-1-92,0-2-82,3-2 731,-2-4 0,2 0 0,-3 0 0</inkml:trace>
  <inkml:trace contextRef="#ctx0" brushRef="#br0" timeOffset="5784">5733 308 7990,'-9'-9'260,"1"0"0,-1 3 912,0 0-781,0 4 1979,0-2-1517,0 8 1,1 2-130,-1 6 0,0-1-289,0 3 1,1-2-63,2 3 1,2-3 82,4 2-64,0-3-140,0 6 1,1-7 85,2 5-430,2-4 121,0 2 0,6-5 44,-2 1 0,2 0-117,-3 0 0,4-3-594,0 0 1,0-4 328,-3 1 1,-1-2-383,1-1 0,0 0 9,0 0-41,-4-4 393,3-1 0,-8-2-354,3-2 293,-2 2 139,-1-6 1,0 4-88,0-3-113,0 2 255,-4-7 0,3 7 23,-5-5 0,3 0-52,-3-2 0,4 0 142,-1 2 0,2 0-141,1 3 776,0 0-344,0 7-179,0-3 653,0 7-478,4-3 1,-2 5 589,4 2 0,-3 2-354,3 4 1,-1 4 182,4 2 1,-1 1-175,-2 2 1,3-1 192,0 1 0,-1-3 98,4 0-460,-2-1-110,-1 0 0,0-1 226,-1-5-456,1 1 0,0-3 321,0 0-576,0-4 338,-4 2-652,2-4 0,-2-4 332,4-2 0,-3 0-259,0-3 0,-1 3 20,1-6-511,2-2 617,-4 4 0,2-6-304,0 1 279,-4 2 287,6-3 0,-4 3 88,2-2 1,2 1-126,-2 3 1,1 4 511,2-2 0,-3 6-258,0 0 1,-3 2 286,3 1 1,-3 4 1,3 2 884,-4 6-747,1 1 0,0 2 180,0 0-344,4-1-96,-6 0 0,6 2 285,-4-4-1669,4-1 888,-6-2 0,7 0-834,-2 0 1,-2-4 536,2-2 1,0 1-2451,3-1 1700,0-1 1329,0-2 0,-1-7 0,1-3 0</inkml:trace>
  <inkml:trace contextRef="#ctx0" brushRef="#br0" timeOffset="6617">6245 263 7990,'-4'-9'3878,"3"1"-3341,-7 8 0,4 4-463,-2 2 0,-2 1 61,2 2 0,0 3 682,0 0 1,-1 1-7,4-2-85,0-1-355,3 3 1,0-1 119,0-1-464,4 1 142,1-3 0,4 0-221,-1 0 0,4-2 117,0-1 0,7-2-86,-2-4 0,3 0 113,-3 0 0,1 0-380,0 0 0,2-1-37,1-2-300,-1-2 380,-2-3 1,-1-1-127,-3 0 113,-1 0 107,0 0 0,-4-1-102,0-1-382,-1 1 360,-7-3 1,3 1-82,-4 1 1,0-4 53,0 3 1,-4 1 276,-2 6 0,-2-2-135,-4 4 771,2 0-481,-7 3 1,8 1-25,-3 2 637,2 2-505,1 3 1,0 4-1,1 0 1,3 3-4,2-4 1,2 4 102,1-3 1,1 3-15,2-4 0,2 4-243,3-3 0,4-3 92,0-3-382,4-1 177,-3 0 0,2-1 128,0-4-741,-1 0 460,4 0 0,0-4-27,-1-2 0,-2-1-29,0-2 0,-2 0-192,2 0 0,1 0 127,-4 0 1,-1 1 83,-2-1 1,-1 0-48,-2 0 596,-2 4-218,0-3-196,-3 7 1083,3-2-684,-4 3 1,-4 3 712,-2 3 0,1 6-464,-1 3 0,1 1 38,-1 2 0,-1 0-159,4-1 1,1 4-85,2 0 0,0 2-18,0-2-343,0-1 202,0-2 1,2 0 140,1-1-566,4-3 227,-6-1 0,3-5-302,-4 1 1,1-3 101,2 0-314,-2-4 369,3 2 0,-4-8-180,0-2 1,0-3-126,0-3-565,-4-1 580,3-5 1,-3 1-119,4-1-164,0-4 361,0 4 0,0-8-175,0 3 1,1-3 177,2 0 1,2-1-12,4 1 0,0 2 64,-1 1 1,4 6 253,0-1 0,0 7-172,-3-1 772,-1 6-507,1 2 0,0 4-106,0 0 828,0 0-514,-1 4 0,-2 1 561,0 4 0,-4 0-349,1-1 0,1 5 498,-1 2 0,0 1-383,-3-2 1,-1 3-149,-2-2 1,-2 1-198,-4 2 0,-2-1-122,-1-3 1,-1-1 223,1-4-820,2 0 430,-2-1 0,0-3-975,0-2 0,0-2 515,4-1 0,-1 0-1278,0 0 1,0-4 806,0-1 0,1-3-322,-1-1 0,4 0 510,2 0 1,2 0-282,1 1 1076,0-1 0,0-4 0,0-1 0</inkml:trace>
  <inkml:trace contextRef="#ctx0" brushRef="#br0" timeOffset="6790">6756 256 7990,'14'-5'0,"3"-2"2607,-3 4-1711,3 0 0,2 0-244,1 0 1,0 0-73,3 3 0,0 0-441,0 0 1,0-1 29,-3-2 1,-1 2-108,2-2 0,-4 1 71,-2-1 0,1 2-1688,-5-1 1003,1-3-1384,-7 4 698,3-7 413,-7 7-219,3-7 556,-8 7 0,2-7-757,-4 2 1245,0-2 0,-7-4 0,0-2 0</inkml:trace>
  <inkml:trace contextRef="#ctx0" brushRef="#br0" timeOffset="7007">6994 52 8698,'-5'9'1794,"-1"2"-1230,3 1 0,-3 5 386,3 0 1,-3 2-178,3 5 0,-1-4 74,1 4 1,2-1-96,-2 4 427,2-5-730,1 4 0,0-8-103,0 3 1,0 0-108,0 0 1,0-3-237,0-4 0,0-3 164,0 1-1708,0-2 1099,0-2-2299,0-3 835,0-1 808,0-4-514,0 0 0,3-1 873,0-2-704,4-2 608,-2-3 835,8-1 0,-4-4 0,4-1 0</inkml:trace>
  <inkml:trace contextRef="#ctx0" brushRef="#br0" timeOffset="7326">7215 193 7990,'3'-10'812,"0"-2"0,1 4 281,-1-1-452,-2 0 1,2 7 85,-3-4-552,-3 4-6,-2-2 0,-7 5 226,0 2 390,-4-2-406,3 7 0,-2-3 99,0 4-28,8-1-141,-4 5 0,10-3-566,-2 2 0,2 0 241,1 0 0,1 1 22,2-1 1,3-1 107,5 3-323,-1-3 137,3 2 0,-1-2-147,-1 1 234,1 0-64,-3 1 1,0-3-82,0 1 484,-1-1-200,-3 3 1,0-3 205,-2 1 1,-2-1-73,2-1 1,-3-3-43,-3 0 1,-2-4-90,-4 1 1,-2-2 40,-1-1 1,-3 0 130,3 0-899,-3 0 447,5 0 0,-3 0 3,4 0-1757,1 0 1215,-1-4 1,3 2-1165,0-4 0,4 3 271,-1-3 1555,6 4 0,2-6 0,4 3 0</inkml:trace>
  <inkml:trace contextRef="#ctx0" brushRef="#br0" timeOffset="7479">7321 449 7926,'0'-5'7399,"4"1"-6868,-3 4 1,3 0 146,-1 0-727,-2 0 109,3 0 269,-4 0-739,0 0 0,-3-1-129,0-2 539,0 2 0,3-3 0,0 4 0</inkml:trace>
  <inkml:trace contextRef="#ctx0" brushRef="#br0" timeOffset="8643">7744 176 8080,'-4'-13'65,"3"0"1,-4 4 155,2 0 0,2 3-75,-2 0 1081,2 1-291,1 0 292,0 1-815,0 4 1,-3 5 281,0 3 35,1 5-368,2 5 0,0 3 551,0 3 1,0 2-350,0 4 1,-3-3-136,0 3 0,0-6 11,3 0-538,4-5 127,1 3 0,3-6 225,1-1-505,0-2 259,0-8 1,3-1 99,-1-4 0,5 0-184,-1 0 0,0-4-680,0-2 1,1-2 331,-4-1 1,2-4-575,-2-1 1,-1-3 43,-5-1-25,1 5 588,-6-4 1,6 3-219,-4-3 186,0-1-146,1 4 189,-3 2 575,7 7-210,-7 1 1,4 5 53,-2 2 0,-1 3-147,4 5 0,-3 4 943,2 6 1,1-3-94,3 3 346,0-3-684,0 0 1,1-1 137,1-3 266,-1 3-433,3-7 1,-1 0 11,-1-4 0,1-4 81,-3 1-340,0-3 0,-1-3 120,-3-3 1,0-3-209,-2-3 0,-2 1 182,2-3-789,-2-5 434,-5 0 1,-1-3 4,-3 1-332,-1-1 326,0-5 1,0 2-91,0 1-260,-3-1 301,2 6 0,-3-5-632,4 3 0,3 1 342,0 2 0,3 3-112,-2 0 1,3 8-58,-1-2-596,2 6 766,1-1 1,0 5-235,0 2-677,4 2 574,-3 8 809,6-4 0,-2 8 0,4-3 0</inkml:trace>
  <inkml:trace contextRef="#ctx0" brushRef="#br0" timeOffset="9388">8088 326 8076,'3'6'0,"0"0"1358,4 0-831,-2 3 0,3-1 424,1 1 0,0-3-409,0 0 1,3-4-391,-1 1 1,5-2 160,-1-1 1,-2-4-30,2-2 0,-3-2 68,3-1-255,-5 1 1,3-1 0,-4 0 390,0 0-645,0-4 0,-5 4 0,-1-3-287,-2 2 1,-1 4 218,0 0 1,-1 1-17,-2 0 0,-2 1 11,-7 4 172,2 0 3,-7 4 0,7 0-99,-5 5 463,4 4-216,-6-3 0,11 6 356,-3-1 1,3 1-177,0-1 0,2 1 73,4-1 0,1 1-118,2-2 1,5 2-217,4-4 1,3-1 217,0-2-417,-2-4 165,7 3 1,-5-7 97,6 2-268,-3-2 122,4-5 1,-3-2-61,5-6-556,-1 3 426,4-8 0,-4 3-221,1-3 1,-4-2 179,0-2 0,-2 2-84,-4-5 0,-1 2-128,-4-2 51,0-1 164,-4 2 1,-1-2-55,-4 1 304,0-1-152,0 2 1,-3 1 144,0 1 1,-4 2-108,1 2 1,-2 3 451,-1 2 0,-2 6-167,-1 3 1,0 3 457,3 0 0,0 4-111,1 5 619,-1 0-681,0 12 1,3-6 110,0 9-5,4-1 0,-2 4 0,4 0 79,0 3 0,1-3-291,2 2 0,2-1-184,4-2 0,1 0 116,2-3 1,-2-1-308,5-4 1,-1-4 68,0 1-413,3-8 342,-3 5 1,1-11-21,-1 2-757,1-3 572,3 0 0,-4-3-412,1-3 0,-3-5 295,2-1 1,-3-5 9,1 0 0,-2-1 25,-1-2 0,-4-3-70,1 0 1,-4-3-61,1 0-94,-2-1 279,-1 1 0,0-1-132,0 1 98,0-1 166,0 1 0,-3 0 478,0 3 1,-3 5-284,4 6 1,-5 4 400,1 2 0,-2 3 126,-1 6 0,0 6 456,0 5 0,4 6-546,-1 0 1,4 6 6,-1 0 0,3 1 61,3 2 1,2 0-223,3 0 1,5-1-71,2 1 1,3-5 14,2 0 0,4-4 0,5 0 0,3-2-15,7-4 1,0-1-730,2-4 1,0-1-190,-6-2 1,3-2 658,-6-4-1540,-2 0 739,-3 0 827,-6 0 0,-7 0 0,-1 0 0</inkml:trace>
  <inkml:trace contextRef="#ctx0" brushRef="#br0" timeOffset="43082">2055 1313 8271,'-4'-14'3257,"0"5"-750,4 2-1093,0 6-2850,0-3 813,0 4 273,0 0 1,4 0 311,1 0-1363,-1 0 627,4 0 774,-3 0 0,8 0 0,1 0 0</inkml:trace>
  <inkml:trace contextRef="#ctx0" brushRef="#br0" timeOffset="45683">3043 1086 8185,'0'-9'295,"4"0"0,-2 0-137,4 0 0,-4 1-340,1-1 179,-2 0 1,-1 0 734,0 0 1,0-2-246,0-1 1,-1 0 557,-2 3-464,-2 0 197,-4 1-394,0 3 0,1-2 117,-1 4-32,0 0-255,0 3 1,0 4 152,0 2-160,-3 5-23,2 3 0,-3 5 299,4 1 1,2 3-115,1 3 1,-1 1-114,4-1 0,0 1-22,3-1 1,3-2-168,0-1 1,4-3 209,-1 0-579,1-1 292,2-1 1,3-5 134,0-1-575,3-2 320,-1-1 0,4-4-450,-1-2 1,4-2 236,0-1 1,-1-3-434,-2 0 0,-1-4-8,1 1 185,0-6 241,-1 2 0,0-2-311,-2 3 309,-3 0 145,-3-4 1,-1 4-153,-2-3 576,2 2-236,-7 5 1148,3-3-716,-4 7 133,0-3 1,-1 8 3,-2 2 320,2 6-468,-7 2 0,6 3 221,-4 1 333,4 0-532,-2-1 0,4 1 231,0-1-814,0 1 212,4 0 0,-2-2-614,4-1 0,-1-2 404,1-4 0,2-1-2634,-3 1 1267,-1 0-344,4 0 0,-7-3 237,2 0 1639,-2-4 0,-9 2 0,-1-4 0</inkml:trace>
  <inkml:trace contextRef="#ctx0" brushRef="#br0" timeOffset="46846">2929 1279 8290,'-5'-14'0,"-2"1"2439,4 4-1815,0 5 1,10-1-721,2 2 1,5-1 63,1-2 0,3-2 364,2 2 0,2 1 94,1-1 619,3 1-656,-4 0 1,6-2-33,1 4 0,-1 0-126,1 3 0,-3 0-218,-2 0 0,-2 0 175,-5 0 0,-3 4-197,-2 2 0,-3-1 70,0 0 0,-4 1 16,-2 3 0,-2 3 82,-1 0 435,0-1-337,-4 2 0,-1-2 46,-4 4 241,1-1-233,3 0 0,-2 3-108,4-3 0,-3 0 88,3 1 1,0-4-159,3 0 1,3-1 173,0-1-383,4 0 1,1-3-1,3-1 201,0-1-524,3-2 300,0-2 1,2 0-23,-1 0-236,2 0 0,-4-2 0,4-2-79,-2-1 1,0-1 151,-3-3 1,0 0-198,-3 0 1,-4 1-179,-2-1 368,-2-4 0,-1 3 0,0-2-346,0 3 553,-4-4 0,-2 3 0,-5-2-414,-1 3 831,-3-4-293,1 3 0,-1-3 332,1 4 0,-1 2-232,-3 1 1,1-2 36,-1 2 0,4-1 49,2 1 399,3-2-159,0 7-35,4-6-470,1 2 0,5 0 1,3 1 226,5 0-706,3 3 342,6-3 1,0 4-11,-1 0 0,4-3 174,0 0 0,-2 0-69,-4 3 0,1 0-28,-1 0 1,-1 3 270,1 0 1,-5 3 65,2-3-30,-2 4-47,-5-2 1,2 4 28,-4-1-7,0 1 1,-3 0 14,0 0 234,-4 0-221,3-1 1,-7 2 44,2 2 156,-2-2-176,-1 3 1,3-2-44,1 1 1,3 0 9,-1-3 0,2-1-240,1 1 1,1 0 136,2 0 0,1-3-192,5 0 0,1-1-24,2 0-198,2-1 204,3-4 0,1 0 57,-1 0-385,1 0 256,-4 0 0,5-1-13,-1-2 1,-2 0 112,-4-3 0,0-2-202,0 2 1,-3 1 47,-3-1 1,-4 0 9,1-3 1,-2 1-3,-1-1-166,0 0 286,-4 0 0,-2 0-122,-6 1 303,2-1-51,-6 0 0,2 0 227,-4 0 1,1 0-125,-1 1 0,0-1 30,1 0 1,0 1 74,2 2 256,-1-2-301,6 7 1,-3-5 128,4 3 222,4 0-70,-2-1 3,6 3-706,-3-3 213,8 4 0,1-1-66,7-2 0,2 2 141,4-2 0,3 2-101,3 1 0,1 0 90,2 0 0,-2 0-248,-1 0 1,1 0-162,-1 0 475,-3 0-132,5 0 1,-5 0-7,3 0 305,-3 0-251,1-4 0,-4 3-6,3-2 1,-3 2-18,-4 1 0,-1 0-266,-4 0 198,-4 0 70,-1 0 0,-5 0-32,-2 0 223,-2 0-101,-4 0 0,-4 1-112,-1 2 82,-3-2-52,-1 7 1,2-3 148,1 4 1,-1 0-67,5 3 1,-1-1-54,3 4 1,3-1 17,0 4 1,4-3-98,-1-1 1,2-3 40,1 1 1,1 1 5,2-2 0,2-2 43,4-3-275,0 0 231,0-1 0,-1-1-65,1-4 0,0 0 42,0 0 1,3-5 49,-1-4 0,1-1-42,-3-4 0,0 2 246,0-3 0,-1 1-10,1-4 0,-4-3 8,-2 1 1,1-2-74,-1 2 87,0 1-67,-3-7 0,-4 7-65,-2-5 1,0 5 49,-3-2 1,5 3-675,-4 0 1,1 3 123,-2 1-1997,4 7 1543,1-5 0,1 10-64,0-4-2186,0 4 1423,3 2 1674,0 5 0,4 8 0,1 0 0</inkml:trace>
  <inkml:trace contextRef="#ctx0" brushRef="#br0" timeOffset="47365">4525 961 8117,'0'-17'0,"0"3"2317,0 5-630,0 5-780,0 4-1414,4 4 453,1 5 0,1 8 549,-1 7 1,-2 1-69,3 2 0,0 0-5,3 3 1,0 1 57,0 4 299,-1 1-420,1-1 0,-3-2 119,0 3-10,0-3-274,3 6 0,-1-5 193,-3-1-371,3 1 51,-7-10 0,6 4-11,-4-7 1,0-2 78,-3-4 0,-4-2 4,-2-5 0,-2 0 24,0-2 362,-1-2-252,-4-4 0,0 0-53,-1 0-694,-3-4 405,3-1 0,-3-4 71,-1 1-1147,0-5 791,5 3 1,-3-6-824,4 5 1,3-4 527,3 3 1,1-3-813,0 4 1,1-2 453,4 1 0,4 1 171,1-3 0,3 0 80,1-1 756,4-1 0,1-2 0,3-5 0</inkml:trace>
  <inkml:trace contextRef="#ctx0" brushRef="#br0" timeOffset="47640">4587 1215 8117,'8'-9'-10,"-2"-3"5,0 1 0,-4 2 5,1 3 2182,-2 4-1366,-1-2 0,1 4 279,2 0-744,-2 0 0,3 5 295,-4 4 1,3 1-220,0 4 1,0 1 47,-3 3 0,3-4 181,0 1-594,3 0 116,-1 2 1,4-3 10,0-2 0,0 1-70,0-2 1,2-2-179,1-3 1,0-1 118,-3 1 1,0-2-322,-1-4 1,-2 0 95,0 0 0,-4-1-91,1-2 1,1-2-89,-1-4 1,0 0-242,-3 0 1,0 1 184,0-1-1021,-4 0 841,3 0 1,-6-3-28,4 1 0,-3-1-61,3 3 1,0 0-362,3 0 0,0 1 433,0-1 1,4 0 595,2 0 0,3 0 0,3 1 0,-2-1 0,2 0 0</inkml:trace>
  <inkml:trace contextRef="#ctx0" brushRef="#br0" timeOffset="47910">4878 1128 8117,'6'-9'0,"-1"0"0,-3 0 324,1 0 0,-2 1-38,-1-1 1,0 3 470,0 0 0,-1 3-252,-2-3 0,1 4 598,-3-1-431,-1 2 53,-3 1-387,0 0 1,4 4 126,2 2-474,2 2 79,1 5 0,1-2 52,2 3 0,5 0 116,4 1 1,2 1-220,-2-1 0,3-1 88,-3 0-173,3 1 39,-5-1 0,4 3 188,-2-3 217,-3-1-294,4 4 1,-5-5 74,-2 3-207,2-2 68,-7 0 0,3-4-40,-4 3 0,-4-2 95,-2-1 0,-5-3-103,-1-1 0,0-3 77,0 1-1090,2-2 707,-7-1 0,7 0 18,-1 0-1957,1 0 1463,1-4 0,0 1-1531,0-3 1260,5-2 421,0 3 660,4-8 0,0 3 0,0-2 0</inkml:trace>
  <inkml:trace contextRef="#ctx0" brushRef="#br0" timeOffset="48077">5036 1172 8074,'9'-15'0,"0"0"0,1 5 1423,2 7 0,0 2-56,3 1-1673,2 0 249,-4 0 0,5-3 173,0 0-1705,-5 0 1047,0-1 0,-2 2 81,-2-4 1,1 3 148,-8-3 1,4 3-747,-3-2 360,0-1 698,-3-3 0,4-4 0,1-1 0</inkml:trace>
  <inkml:trace contextRef="#ctx0" brushRef="#br0" timeOffset="48701">5169 927 8074,'-9'0'332,"3"0"-277,0 0 1,4 4 1103,-1 2 1,-1 5-435,1 4 0,0 6-218,3 2 0,0 3 12,0 0 408,0 1-535,0-1 0,1 1 424,2-1 0,-1-2-283,4-1 0,0-3-270,3 0 1,0-2-137,0-3 1,-1-2-132,1-1 1,0-3 247,0 0-926,0 0 460,-1-8 330,1 6-746,0-6 375,0 3 1,0-5-856,0-2 0,-1 1 431,1-4 1,0 1-154,0-4 0,-3-3 320,0 0 0,-4 0 194,0 0 1,-1 1-26,-1-4 443,0 5-199,0-3-339,0 4-22,0 0 0,0 4 272,0 1 1,0 5 144,0 2 0,0 2 106,0 4 0,3 0 4424,0 0-2155,4-1-1045,-2 1-586,4 0-346,4-4 1,-1 2 177,3-4-737,2 0 220,-4-3 1,5-1-58,0-2 0,-1-2 127,1-4 1,0 0-677,-1 0 1,1-2 78,0-1-570,-5-4 687,0 3 1,-2-5-83,-2 0-256,1-3 403,-9 2 0,3-5-353,-4 3 45,0-4 315,0 3 0,-1-5 88,-2 1 1,-2 3-8,-3 3 1,-1-2 234,0 2 0,0 3-103,0 5 0,4 3 647,-1 0 0,3 4-141,-3 2 450,4 2-562,-2 1 1,1 7 35,0 2 959,-4 5-779,6 0 1,-3 8 170,4 1 225,0 6-527,0-1 0,0 6 81,0-1 0,0 2-138,0 3 1,3-5 120,0 3 0,4-3-199,-1 2 0,3-2-44,2-1 0,-1-4 197,2 2-1163,2-3 632,-4-4 1,2 1 70,-3-3-1703,-4-1 1203,3-2 0,-7-4-2979,2-3 1659,-2-1 1042,-5-1 0,-1-4 82,-4-2-692,-4-2 1468,4-5 0,-12-5 0,2-5 0</inkml:trace>
  <inkml:trace contextRef="#ctx0" brushRef="#br0" timeOffset="48952">5433 1225 8074,'14'-13'0,"-2"-2"0,1 3 1068,2 0 0,2 3-425,0 3 1,1 2-543,0 4 0,-1 0 133,1 0 1066,-4 4-810,-2 1 1,0 7 89,0 0 1,0 3 22,-3 0 1,-1 2 13,1 0 259,0-3-500,4 3 0,-3-4-439,1 5 0,-1-4 101,-1-3 0,-3-2-1222,0-3 932,-4 2-1669,2-3 608,-4 0 513,0-1-279,0-4 471,0 0 0,-1-4-66,-2-2-1018,2-2 1061,-7-5 0,3 3-490,-4-5 1121,0 0 0,-3-2 0,-2-1 0</inkml:trace>
  <inkml:trace contextRef="#ctx0" brushRef="#br0" timeOffset="49090">5654 1084 8074,'0'-14'0,"0"2"2956,0 2-2149,4 2 0,1 3-436,3 2 1,1 2-109,0 1 0,-3 3-392,0 0 1,0 3 43,3 0-1412,-1 2 1050,-3 1 1,3 1 118,-2 2-985,2 1 1313,-3 1 0,3 3 0,-4-4 0</inkml:trace>
  <inkml:trace contextRef="#ctx0" brushRef="#br0" timeOffset="49684">5945 1163 8069,'0'-14'0,"0"2"2492,-4 3-731,3 4-846,-3 1-1057,0 4 205,-1 0 1,-4 4 1035,1 2-444,-5 2-322,3 0 0,0 4 172,4 0 0,4 4-208,-1-2 0,2 3-214,1 1 1,0-4 129,0 1 0,5-3-377,4 2 0,1-3 197,5 1-328,-5-2 302,11-1 1,-6-4-5,5 1-561,3-4 381,-5 2 0,7-4-507,-4 0 0,0-1 326,0-2 1,-3-2 12,3-3 1,-5 0-110,-2 2 99,-3-6 214,6 6 1,-10-7-160,1 1-68,-1 2 194,-2-3 1,-1 1-194,-4 1 498,0-5-158,0 6 0,-4-2 716,-2 3 0,-2 1-399,0 2 1,-4 2 363,0 4 1,-1 0-260,2 0 1,0 5-14,-4 4 1,4 1 226,0 4 325,1-3-559,1 6 1,1-5 215,2 3-174,2 2-228,4-7 1,0 3-212,0-1 1,0-2 93,0 2 0,3-6-286,0 0 1,4-3 67,-1 3 1,2-4-100,1 1 0,2-2 80,1-1-914,0-4 645,-3-1 1,-1-1-513,1 0 259,0 1 314,-4-4 1,3 0-51,-2 0 0,-2-1 142,-1-1 1,1 1 185,-2-2 1,1 2-183,-3 1 681,4 1-363,-3-1 0,4 3-33,-2 0 252,-2 4-26,3-2-64,0 4 457,1 0-382,4 4 1,-1 1 249,1 4 0,1 0-147,2-1 1,1 1-695,1 0 1,3 0 131,-2 0-1448,1 0 1117,2-5 0,-1 3-5,-3-4-664,-1 4 685,-4-6 0,0 3 529,0-4 0,-1 0 0,1 0 0</inkml:trace>
  <inkml:trace contextRef="#ctx0" brushRef="#br0" timeOffset="49919">6253 1066 8020,'9'-19'0,"0"5"3012,4 3-1971,1 6 1,6 1 54,1 4-1385,3 0 1,-1 0-1,3 0 139,1 0 1,-2 0 183,-1 0 0,1-1 96,-1-2 0,-3 2-66,0-2 0,-1 2-593,-2 1 0,1 0 91,-8 0-1182,1 0 535,-7 0 308,-1 0 264,-4 0 0,-1 0 0,-2-1 62,-3-2 0,-6-1 451,-2-1 0,1-3 0,-8-1 0,3-5 0</inkml:trace>
  <inkml:trace contextRef="#ctx0" brushRef="#br0" timeOffset="50723">6430 822 8020,'-4'-5'1846,"3"6"-1280,-2 8 1,2 5 135,1 6 1,3 1-271,0 5 0,1-1 10,-1 4 1,-2 2 73,2-2 444,2 0-560,-4-2 1,6 2 216,-1 1-164,2-1-141,1-6 1,3 1-269,-1-3 0,5-1 74,-1-2 0,2-4-35,0-3 0,1-1 87,-1-1 1,1-1-372,0-2 0,-1-2 154,1-4-1108,-4 0 780,2 0 1,-6-4-22,2-2-500,-2-2 532,-1-5 1,-2 2-206,-1-3 1,-2-1 140,-4-3 1,3 1 159,0-1 1,0 1-190,-3 3 487,4-3-93,-3 7 1809,3 2-1222,-4 4 0,0 5-105,0 2 954,0 1-814,0 9 1,0 0 258,0 2-406,0 1-135,0-2 1,0 3-466,0-3 0,1 2 201,2-4 1,-1 0-150,4 0 1,-1-2 32,4 2-1813,0-6 1204,-4 2 1,3-5-128,-2 3-1479,2-2 1511,-4-4 1,4 0-346,-2 0 0,-1 0 550,1 0 1,-3-1 242,3-2 0,-4-2 359,1-3 0,-2-1 0,3-4 0,-3 2 0,2-3 0,0 3 0,0-1 0,0-2 0,-3 0 0,4 1 0,-3-4 0,3 7 1000,-4-1 0,0 1 317,0 1 988,0 4-1054,0-3-534,0 7 1,0-2-192,0 6 0,-3 2-20,0 4 1,-1 1-53,1 2 144,2-3-309,-6 4 0,6-1-121,-2 0 0,2 2 75,1-2 0,0 1-278,0-1 0,1-3 45,2 3-321,1-6 288,5 2 1,0-6 91,0 4-585,0-4 349,0 2 1,-1-4-16,1 0 1,1 0-125,2 0 0,-2-1-315,1-2 68,3-2 256,-4-4 0,6 3-44,-5 0 0,4 0-67,-3-2 151,0-1 85,0 0 1,-2 0-216,2 0 758,-2 4-303,2-3 1,-5 8 11,2-3 1,-2 2 241,2 1 1,-3 0 559,-1 0 1,1 1-369,3 2 1,1 0 551,2 3 1,1 1-456,5-4 0,0 4-248,-1-1 1,2-1-21,2 1-721,-3-4 360,8 2 0,-7-2 191,5 1-479,-5 0 307,3-3 0,-2 0-1392,-3 0 0,2 0 594,-7 0 0,-2-1-943,-4-2 1,1 1 877,-4-3 1,-1 2-393,-5-3 1,-6 0 169,-5-3 1084,-3 0 0,-9-4 0,-1 0 0</inkml:trace>
  <inkml:trace contextRef="#ctx0" brushRef="#br0" timeOffset="50871">6906 935 8146,'-8'-12'4295,"2"0"-3341,2 4 1,5 5-379,2 6 0,2 1-2057,4 2 0,-3 2 600,0-2 1,-1 2-392,1 1 1,-2-1 166,-4 1 1105,0 0 0,-4 0 0,-1 0 0</inkml:trace>
  <inkml:trace contextRef="#ctx0" brushRef="#br0" timeOffset="53245">8158 1209 8094,'5'-4'0,"2"2"222,-4-4 0,1 4 91,-1-1-257,-2 3 128,3-4 867,-4 3-638,0-7 0,-5 7 225,-4-2 387,0 2-587,-7-3 1,5 3 35,-4-2 1,1 5-50,-4 1 0,1 4 3,3-1 0,0 2-131,2 4 0,2-2-180,-1 2 1,1 1 93,1-2 1,4 1-200,2-3 1,2-3 55,1 0-332,0 0 219,0-2 0,1 0-11,2-4-675,2 0 512,8 0 0,0 0-119,5 0 1,-3-3-102,-1 0 1,0-3-432,1 0 0,1-1 304,-5 1 0,0-2 194,-5 2 1,1-2 17,-4 0 587,0 3-265,1-3-234,-3 7 784,2-7-423,-3 7 1,0-3 371,-3 4-341,2 0 1,-6 1 394,4 2 1,-1-1-204,1 4 1,2-3 179,-2 3 0,2-3 17,1 3-359,0-1-4,0 0 1,4 0 166,2-2-545,2-2 200,4 3 0,2-4-359,4 0 1,-1-4 225,1-2 1,3-3-100,-1-2 0,1 0-78,-4-4-304,-3 4 391,3-5 1,-7 2-201,1-4-53,-5 1 216,2-5 0,-7 3-138,2-5-118,-2 4 239,-1-5 0,-1 3 113,-2-1 1,1-2-4,-4 5 0,0-4 147,-2 4 0,-1 3-233,0 5 1437,0 3-842,0 0 1,0 4-130,1 2 912,-1 2-715,0 9 0,0 0 663,0 9 0,1 0-424,3 6 0,1 1 196,4 2 0,0 2-340,0 1 0,7-1 49,1 1 0,7-2-91,0-4 1,2 0-176,4-3 0,-1-1 92,3 1-484,1-5 199,2 2 1,1-8 193,-1-1-930,0 1 558,1-8 1,-2 6-1372,-1-4 1,-3 0 698,-3-3 1,-4 0-2921,-2 0 1755,-3 0-49,-4 0 1995,-1-4 0,-8-1 0,-1-4 0</inkml:trace>
  <inkml:trace contextRef="#ctx0" brushRef="#br0" timeOffset="53400">8300 1163 8094,'-14'-1'1163,"2"-2"1718,6 2-2005,2-3 84,12 4-557,2-4 0,8 3-568,-1-2 0,5-1 163,1 2 0,0-5-547,0 1 1,0 1 445,0-1 1,0 3-1163,-2-3 1,-4 4 1264,1-1 0,-1-2 0,-3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5:50.095"/>
    </inkml:context>
    <inkml:brush xml:id="br0">
      <inkml:brushProperty name="width" value="0.04286" units="cm"/>
      <inkml:brushProperty name="height" value="0.04286" units="cm"/>
      <inkml:brushProperty name="color" value="#AB1A01"/>
    </inkml:brush>
  </inkml:definitions>
  <inkml:trace contextRef="#ctx0" brushRef="#br0">281 341 8201,'-4'-5'1470,"3"1"-1112,-3 8 1,3 5 177,-2 5 0,-1 3 224,-2 1 1,-1-1-27,1 1 344,-2 4-634,-1-4 1,1 4 237,2-5 9,-2 1-362,8 0 0,-7-4 263,4 1-67,0-4-603,3 2 88,0-9 2,0 0 71,0-4 1,0-4 317,0-5-1826,0-4 997,4-5 1,-2-3-490,4-3 0,-2-1 428,2-2 0,1 0-26,-4-3 0,3-1 4,-3-4 1,4-1 47,-1-3 1,2 6-14,0-2 486,1 1-97,0 3 0,0 1-283,0 3 1029,-4 5-536,2 0 1,-5 9 1796,4 5-968,-4-1-314,2 8 0,-4 5-146,0 7 1,3 7 163,0 6 1,0-1 141,-3 7 128,0 1-498,0 0 1,3 6 196,0 1 114,4 2-369,-6 0 0,4 1-180,-3-5 0,0 1 56,4-5 1,-3-4-367,3-2 1,-1-5-207,1-1 0,1-5-367,-4-3 0,3-3 383,-3 0-824,-1-4 177,-2 3 239,0-7-652,0 3 827,0-8 1,-1-1-318,-1-4-921,-7 0 1116,-1-3 1,-7 1-397,3-4 0,-4 3 424,-3-2 0,2 3 316,-5-1 0,4 2-49,-4 2 515,5-1-214,-3 0 0,5 4-203,3 2 1952,1-2-845,4 4 961,0-3 161,4 4-1087,1 0 0,4 1 300,0 2 1,4-2-536,2 2 1,7-2-509,5-1 1,6 0 136,5 0-2715,9 0 1411,-6 0 612,7-4 337,0 3 91,-6-3 0,9 0 0,-6-1 0</inkml:trace>
  <inkml:trace contextRef="#ctx0" brushRef="#br0" timeOffset="413">1225 279 8207,'-9'-8'0,"0"2"2026,4 2-1269,-3 4 0,3 0 89,-3 0-1064,-5 4 187,-1 1 1,-4 4 434,1 0 1,-1 0-46,1 0 0,0-2 304,2-1 1,2 2 51,5-2-756,3 2 1,1 1 322,4-1-831,8 1 473,-2 0 0,11 0 43,1 0-432,-1 3 322,9-2 1,-6 1-200,3-2 0,-3-2 57,0 5 0,-1-3 159,-2 0 0,-3 3-37,-2 0 549,-2-1-246,-5-2 0,2 0-27,-5 0 380,1 0-282,-10 3 0,0-3 58,-8 0 164,-4 0 1,0-4 0,-5 3 128,0-3 1,-2 2-249,0-4 1,-1 0-216,1-3 0,2 0 277,1 0-892,3 0 420,-1 0 0,6-1-1,0-2-1363,5 2 961,1-7 1,5 7-1088,4-5 0,2 0 676,4-3 1,4-1-1413,11-2 2322,2 3 0,3-8 0,0 3 0</inkml:trace>
  <inkml:trace contextRef="#ctx0" brushRef="#br0" timeOffset="942">1446 368 8207,'-4'-5'2113,"-1"1"-1345,-3 4 1,-1 2 68,0 4-517,0 0 0,-4 13 0,-1-3 539,-3 3 0,0-1-363,3 5 0,1-3 185,4 0 0,4-1-222,2-1 1,3-1-334,3 1 1,2-3 305,4-1-524,0-3 150,-1 2 1,2-4 227,2 0-300,-2-5 100,7 0 0,-4-4-258,5 0 1,-3 0 47,-1 0 1,-2-5-398,3-3 0,-4-2 251,4-5 0,-4 3-208,1-2 1,-6-1-6,-3-3 83,-2 1 149,-1-1 0,0 0 2,0 1-175,-4-5 282,3 4 1,-7-4 99,2 4 1,-2 4-100,-1-1 1,3 4 340,0-1 0,1 4-78,-4 2 1,3 1 377,0 2-168,4 2-127,-6-3-77,7 8 0,-3 4-55,4 4 245,0 3 1,4-1 0,3 4 36,4-1 1,0 0-168,3-2 0,1 1-195,3-1 0,-1 1 94,1-2 1,0 0-117,-1-2 0,1-2 103,0 1-195,-1-5 72,-3 2 0,2-6 152,-5 4-223,1-4 1,-6 2 84,0-4 563,-4 0-304,2-4 1,-4-1-132,0-4 1,0 0-6,0 1 1,0-4-409,0 0 1,-3-3-69,0 4-416,-4-1 535,2-1 1,-1 0-114,0-1-625,4 1 0,-4 1 0,2 0-791,-1 2 1,3-1 1006,-1-1 0,2 5-28,1-2 0,1 6 819,2 0 0,2-1 0,3-1 0</inkml:trace>
  <inkml:trace contextRef="#ctx0" brushRef="#br0" timeOffset="1281">1692 396 8206,'6'9'578,"0"-1"0,-3 2-119,3 2 0,0-1 875,2 3 1,0 0-624,-2 1 1,2 2-80,-2-3 1,-1 0 150,1 1 304,-1-5-639,0 3 0,0-4 238,-2 0-99,-2 0 62,7-5-652,-7 4 230,3-7-506,-4 3 327,0-4-219,0 0 123,0-4 1,3-2-40,0-5-1928,0 1 1250,1-7 1,-2 4-189,3-5-514,-3 0 893,6 1 1,-6-1-85,4 0 1,-1 2 179,1 1 0,2 2 348,-2 4 1,-1 2-80,0 1 0,-2 2 498,3 4 0,-3 1-60,3 2 0,-3 2 204,3 3 1,-4 5-201,1 2 1373,2-2-946,-4 3 0,4-2-121,-3 4 1,0-5-86,4-1 1,-1 1-971,1-1 1,2-1 375,-2-2 1,-1 0-1207,1 0 0,0-1 117,6-3-145,-2-1 710,7 0 1,-7-3-262,5 2 925,-4-6 0,6-2 0,-4-3 0</inkml:trace>
  <inkml:trace contextRef="#ctx0" brushRef="#br0" timeOffset="1708">2151 448 8168,'-3'-17'63,"0"2"0,-1 3 126,1 3 1,1 0 878,-4 0 1,3 4-396,-3 2 0,-3 2 80,-2 1 0,-1 4-15,3 2 495,0 6-711,-3 2 1,2 3 214,-2 1-441,6-1-129,-2 5 1,7-3 227,-2 1-392,2-1 179,1-1 1,4-4-255,2 1 0,2-4 157,1 0 0,3-4-284,-1-1 0,5-4 112,-1 1 0,0-2-546,0-1 1,1-5 48,-4-4-615,3 1 754,-5-9 1,6 3-133,-5-3-319,1-5 505,-7 3 0,2-6 2,-4 1 0,0 0 130,-3 0 0,0-4-214,0 1 0,-1-2-47,-2 0-3,2 1 341,-7-2 0,4 3-181,-2 1 879,-1 3-476,2 2 1,-1 7-150,0 2 1732,0 6-1136,1-1 1,0 6 622,2-2 0,1 6-496,-4 3 0,4 6 169,-1 6 0,3 1-27,0 4 661,0 4-887,0-3 0,1 8 250,5-5 7,0 1-386,7-1 0,-4-4 129,0 1-578,3-5 79,-2 3 0,3-5-712,-4-3 0,2 2 517,1-4 1,0-1-547,-3-2 0,0-3 89,-1 0-3093,1 0 1775,0-1 1939,-4 3 0,3-3 0,-3 3 0</inkml:trace>
  <inkml:trace contextRef="#ctx0" brushRef="#br0" timeOffset="2577">3025 440 8096,'0'-14'0,"0"1"0,0 5 1620,0-1-1011,0 4 1,0-3-232,0 2 1,-1 1-143,-2-1 0,1 1 131,-4 0 0,0-2-101,-3 4 0,-2 0 305,-1 3 0,-4 1 185,1 2-142,3 2-266,-5 7 1,3 2 100,-3 4-196,3-1-61,1 5 0,2-3-44,3 1 0,-2 2 88,7-2 1,0-2-285,3-3 0,1-5 73,2 2-798,2-2 571,4-1 0,3-4 66,3-2-550,2-2 451,-4-1 0,4-5-498,-2-4 1,1-1 302,2-5 0,-1 4-117,-3-4 1,-1 0 103,-4-2 0,-3-1 134,0 0 1,-3 4-76,3-1 369,-4 0 0,1 1-370,-3 3 1322,0 1-462,0 5-401,0 1 949,0 4-682,4 4 0,-3 4 466,2 4 0,1 3-312,-1 0 0,4 2-154,-1 0 0,-1 0 154,1-2-1259,0 1 619,6-6 0,-2 3 95,2-4-1540,-2 0 1023,-2-5 1,2 3-67,2-4-962,-2 0 904,3-3 1,-6-1-401,-1-2 0,2-2 1091,-2-3 0,-2-1 0,0 0 0</inkml:trace>
  <inkml:trace contextRef="#ctx0" brushRef="#br0" timeOffset="4276">3138 370 8096,'1'12'5439,"2"0"-4921,-2 3-341,7-1 1,-6 4 91,4-1 0,-3 1 0,3 0 0,-3-4 85,3 1 72,-4-4 0,5 2 0,-4-5 366,2-3-320,-3 3-723,6-3 20,-3 0 0,3-2-330,-2-6 0,2-3 434,-3-6-698,3 3 499,1-8 1,0 6-1168,0-4 734,0 1 298,-1-4 1,1 0-52,0 1 1,3-1 139,0 1 0,-1 0 66,-2 2 1,0 3-50,0 7 586,0-3 0,-4 7 1,1-2-284,1 2 1516,-3 5-1004,0 1 0,-1 7-32,0 3 641,0 2-533,1 0 1,-2-2 373,4 0 1,-3-1-390,2 0 0,-2 2-365,3-4 0,0-1 88,3-2-742,0 0 445,0 0 1,2-1 190,1-2-990,4-2 615,-6-4 1,6 0-296,-1 0 1,1-1 192,-2-2 1,2-2-539,-4-4 1,2-1 301,-2-2 1,0 3 95,-3-3 1,-1-1 23,-2 1 501,-3-3-224,-3 1 1,3-1-236,0 0 443,0 5 0,-6-3 0,-1 4-315,0 0 1001,-2 0-560,-3 5 1,0 0 330,0 4 1,0 0-243,1 0 1,-4 4 570,0 1 0,0 6-28,3 1 167,1 4-550,-1-3 1,0 4 322,0-2-333,4 1-138,1-6 0,4 6 11,0-4-182,0-1 0,0-2 1,0 0 78,0 0 1,3-3 23,0 0 1,4-4-366,-1 1 0,2-2 84,1-1-691,-1 0 556,1 0 0,0-4-84,0-2-480,-4-2 503,3-1 0,-3 0-206,3 0 60,-3 1 0,2-1-145,-4 0 361,0 0 0,-3 3 40,0 0-113,0 4 614,0 2-256,0 5 0,0 4-53,0 0 1066,0 0-738,4 0 0,-2 2-19,4 1 109,-4-4-190,6 0 0,-4-4-297,5 2 0,0-2 124,0-4 1,0 0-94,0 0 0,2-4 62,1-2-883,4-2 537,-6-1 1,2-4-111,-3-1-494,0-3 515,-4-1 1,2 1-168,-4-1 128,3-4 237,-5 4 1,3-5-32,-4 3 1,0 1-34,0-1 0,0 0 222,0-1 1,-3 6-14,1-3 1,-4 6 74,3 1 1,-1 2-85,1 3 998,2-2-639,-3 7 1,1-1 202,0 8 0,-1 1-202,1 7 1,2 4 561,-2 3 1,-1 3-310,1 0 0,0 1 9,3 2 0,0-1-169,0 1 0,3-4-151,0 1 0,4-5 145,-1 2-676,2-3 271,1-4 0,0 2 243,-1-4-934,1-1 495,0-6 1,0 2-605,0-4 1,-1 0 363,1-3 1,0-1-350,0-2 1,-3-2-72,0-4 508,0-3 1,-2 2-1,0-3-347,0 0 701,-3 0-162,3-1 0,-4-2 204,0 4-132,0-3 23,0 5 0,0 0 1337,0 4-740,0 4 164,0-2 1,0 5 39,0 2 588,0 6-724,0 1 0,0 6 184,0-5-229,0 5-248,0-6 0,0 6-94,0-5 0,3 1 40,0-3 0,4-1-195,-1-2 0,-1 0 107,1-3 1,0 0-260,2-3 0,1-1-2,0-2-818,0-1 662,0-5 1,0 0 9,3 0-762,-6-4 650,6 0 1,-7-4-101,4 2 129,-1-1 78,-3 2 0,2-4 99,-4 1 1,1 3-46,-1 2 0,-2 2 34,2 1-135,-2 5 431,-1 0-101,0 4 1,0 5-206,0 3 577,0 1 1,0 11 0,0-2 134,0 4 1,0 1-283,0 4 1,0-1 122,0 1 1,0-1-32,0 1 0,4 3 343,2 2 0,1 2 61,2-2-261,0 2-151,0-2 0,0 0 27,0 0-479,-1-7 166,1 4 0,-4-11-188,-2 0 0,-2-5 129,-1-4 0,-1-4 87,-2-2 1,0-2 14,-6-1 1,2-5-308,-4-4 0,1-1-59,1-4-877,4-5 762,-3-3 0,7-2-12,-2 1-594,2-5 603,1 1 0,0-8-316,0 3-211,4-2 533,1-1 0,3 0-62,-2 3 1,2-1 129,-2 3 1,3 2 268,2 4 0,-1 0-179,2 3 561,-2 4-322,-2 5 0,-2 3-218,0 0 739,0 4 1,0 1 250,0 4 1,-3 0-384,3 0 1,-4 4 476,1 2 0,1 5-285,2 1 1,-1 3-75,1 0 1,-3 2-119,3 0 0,-1-2-142,1 0 0,1-2-15,-4 2 0,2-2 15,-2-4 1,0 0-1,-3-1 0,3-2 221,0 0 30,0-4-251,-3 2 0,1-5-1837,2-2 1,-1 1 1256,4-4 0,-1-3-1291,1-2 763,5-5 308,-5 6-539,7-7 606,-4 4 1,0-2-80,-1 0 1,1 2 170,0-2 0,0 2 253,0 4 1,-3 2-172,0 1 1080,-5 2-634,7 4 0,-7 1-69,2 2 928,-2 5-645,3 2 1,-3 7 50,2-2 701,-2 1 0,0 1 0,1-1 520,1-2-1529,0-3 82,1 2 1,-2-4-589,4 0 0,-4-4 251,1 1-1851,1-4 1136,-3 2-1780,3-4 1638,0 0 1,-3-1 150,2-2 0,-2-2-586,-1-3 1452,0-5 0,-4-1 0,-1-4 0</inkml:trace>
  <inkml:trace contextRef="#ctx0" brushRef="#br0" timeOffset="4423">4470 314 8096,'-8'-11'0,"2"-1"0,0 3 3779,3 3-1765,0 4-1575,3-2-227,0 4 0,1 1-795,2 2 1,2-1 128,3 4-979,5-4 950,1 6 0,3-4 7,1 2-1474,0 1 797,-1-2 1153,1 0 0,0 3 0,-1-3 0</inkml:trace>
  <inkml:trace contextRef="#ctx0" brushRef="#br0" timeOffset="4702">4708 307 8491,'-8'-5'889,"-1"-2"-593,0 4 1872,-4 0-1387,3 3 0,-5 0-277,3 0 1,-3 1-229,3 2 0,1-1 266,2 4 1,0 0 239,0 2-833,4-3 84,1 3 1,4-3 320,0 4-710,4 4 377,1-4 1,4 4-230,0-4 0,3 3 148,-1-1 1,2 1-72,-1-3 0,-2 0-28,1 0 0,-1-1 249,-1 1 1,-1 0-40,-2 0 473,2 0-138,-7 0-76,3-1 316,-4 1-293,-4 0 1,-1-3-319,-4 0 1,-4-1 92,-2 1 1,2 0-770,-2-3 0,1 3 364,0-3 0,1 3-1726,4-3 884,0 4-2055,4-6 3194,1 3 0,4-4 0,0 0 0</inkml:trace>
  <inkml:trace contextRef="#ctx0" brushRef="#br0" timeOffset="15747">27 1188 8063,'-9'0'1681,"4"0"-1294,3 3 729,1-2-666,4 7 1,2-4 288,4 2-692,4 2 34,1-7 1,3 6 564,1-4-346,4 0 1,-1-3 152,3 0-388,1 0 25,-6-4 1,5 0-481,-3-2 0,0-2 290,0 2 1,-3 1-990,-1-1 1,0 1 313,-5-4 1,-1 3-758,-2 0 1532,0 0 0,0-3 0,0 0 0</inkml:trace>
  <inkml:trace contextRef="#ctx0" brushRef="#br0" timeOffset="16011">27 941 8278,'-9'0'1942,"2"1"-1507,1 1 1,2 4 89,4 6 0,0 3-143,0 5 1,3 0 204,0 4 1,0 2 194,-3 3 163,3 5-530,2-7 1,4 4 240,0-5 399,0 4-622,4-6 1,-3 5-38,5-5 1,0-2-156,2 2 0,1-5-856,0 2 1,-1-5 269,1-2-462,0-7 0,-4 4 1,0-8-132,-1-1-310,2-1 623,-5-1 1,3-1-449,-4-2 322,0-6 0,-2-2 1,0-3-1325,-1-2 2075,-4-1 0,6-4 0,-3-2 0</inkml:trace>
  <inkml:trace contextRef="#ctx0" brushRef="#br0" timeOffset="16436">237 863 8305,'-5'0'1621,"1"0"-970,8 8 1,1 0 73,4 9-195,0 3-348,-1 10 1,2-1 408,2 3 0,-1 2-165,3 4 0,1-5 540,3 2 1,-4-4-348,1 1 1,-1-4 7,1 2 1,0-4 96,-3-2-703,0-3 0,-3-1 1,-2-1 340,-1-3-545,2-4 0,-6-2 102,4-4 0,-3-4 107,3 1-519,-4-2 0,5-5 39,-4-2-862,3-6 845,-1-2 0,1-3-85,0-1 17,-4 0 1,5-2 0,-3-1-515,1 2 786,-3 0 1,4 2 0,-2 2 46,1 0 42,1 4 262,3-1 1,0 7-116,0 2 1210,-4 10-831,2-2 0,-5 12-43,4-2 1019,-4 1-825,6 6 1,-6-3 124,4 1-268,-4-1 1,5-2 0,-3 1-627,1 0 0,-3-4 160,4 1 1,0-4-594,3 1 0,-3-5 194,0-2-836,0-3 1,3 2 0,2-4-469,1 0 708,4-4 0,-7-1 1105,3-3 0,-2-5 0,-1-1 0</inkml:trace>
  <inkml:trace contextRef="#ctx0" brushRef="#br0" timeOffset="16981">731 1214 8092,'-9'-6'0,"0"0"1713,4 4-407,1-2-569,0 4 1,-1 4-305,-3 2 0,2 3 496,0 3 1,3 0-35,-3 3-184,4 2-356,-2-3 1,4 3 117,0 1 102,4-1-258,-3-3 0,7 3 37,-2-2-278,6 1 115,-3-2 1,5 2-203,-2-5 1,-1 1 89,3-3 0,1-1-216,3-2 1,-4 0 5,1-3-680,-4 0 542,6-3 0,-8 0 33,3 0 0,-3-4-84,-3-1 0,1-3-88,-4-1 115,0-4 175,-3-1 1,0-2-173,0 1 1,-1-2 62,-2 3 1,-2-3 28,-4-1 1,-1 1-81,-2-1 202,3 1-44,-4-1 0,7 0 7,0 1 0,0 0 91,-3 2 1,4 0-208,2 3 816,-1 0-284,3 7 374,-3 1-362,4 4-147,0 0 1,4 5 204,1 4 1,3 4-120,1 4 1,1 1 239,2 0 1,-2 2 49,5 1-156,0-1-236,-1 2 1,2-3 31,-1 1 0,1-1 20,-2-2 1,3 1-37,-2 0 1,-2-2 61,2-1 1,-4-2-272,1-4-32,-3-5 35,0 0 44,-4-4 197,-1 0 104,0 0-220,-3-7 0,3 0-42,-4-8 1,0 0-138,0-2 1,-4-2-248,-2-2 1,-1 3 169,1-3 1,-1 0-323,1 0 1,-2-2 212,-1 2 0,3 0-1083,0 4 0,4-1-25,-1 1-672,-2 3 568,4 1 684,-2 4-1031,6 0 744,2 5 1093,8 0 0,1 8 0,3 0 0</inkml:trace>
  <inkml:trace contextRef="#ctx0" brushRef="#br0" timeOffset="17875">1225 1207 8065,'5'-4'0,"-2"2"0,-3-4 2819,4 1-1065,-3-4-1158,3 0 1,-8 4 53,-2 2 130,-1 2 0,-2 1 0,0 2 292,0 4 67,0 0-653,-3 10 1,2 1-326,-2 4 0,3 2 29,3-2 0,2 0-118,4 0 1,0-2 150,0 1-791,0-5 492,4-2 1,1-2 128,4 1-823,0-4 521,0 0 1,1-7-78,1 2-593,-1-2 513,3-1 1,-1-5-307,-1-4 0,2-1 254,-1-5 1,-2 4 24,1-4 0,-4 0 247,-1-2 1,-1-1-1,1 0 1,-2 1-223,-4-1 340,0 0-25,0 1 1,0 2 143,0 0 0,0 5-139,0-2 782,0 6-534,0 2 0,0 5 98,0 2 0,0 6 15,0 5 1,0 7 39,0 3 1,4 0 29,2 0 372,1 5-388,2-2 1,0 6 152,0-1 496,4 0-570,-4 4 1,7-1-168,-4 0 1,3 0 7,-4-3 1,1 1-191,-3-3 1,-1 2 33,-2-3-96,-2-3 60,-4-1 0,-1-7 64,-2 0 1,-3-2-154,-6-4 1,-2-1-125,-3-5 1,-4 1 81,1-5 1,-2 0-529,1-5 1,6-2 288,-3-7 0,5-2 12,-1-3 0,6-2-38,-1-2-270,6-1 287,-1-5 1,5 0-192,2-3 8,-2 3 189,7-7 0,-3 2-189,4-3-322,-1-4 454,1 3 0,0-7-91,0 1 0,0-1 166,-1-1 1,0 1 208,-2 2 1,2-4-151,-2 4 327,-2-1-153,0 3 0,-4 7-226,0 0 994,4 7-559,-3 4 0,3 4-64,-4 2 598,0 2-215,0 9 161,0 0 1,0 5-228,0 2 0,0 5 270,0 7 0,0 6 39,0 2 344,4 7-606,0 5 0,2 0 236,0 0-659,0 1 47,3-5 1,-1 3 89,-2-1 0,1-4 86,-1-5 1,1 0-149,-1-3 1,2-1 103,-2-2 0,-1-4-506,1-3 192,-5-1-990,7-5 428,-7-1 358,3-4-155,-4 0 289,4-4 0,-3-2-167,2-6-441,2 3 461,-4-8 0,4 4-59,-2-1 1,-2-3 7,2 2 1,-1 1 132,1 0-92,-2 3 992,6-2-443,-6 8-139,7 1 1291,-3 8-938,0 1 1,2 8 555,-4 2 0,4 1-414,-1 2 0,-2 0-290,2-1 0,-3 0 4,3-2 0,-3 0-723,3-3 0,-3 0 249,3-3-1779,-4-1 745,6-3 644,-7 3-1999,6-7 1678,-2 3 1,1-4-81,0 0 989,-4-4 0,6-1 0,-3-4 0</inkml:trace>
  <inkml:trace contextRef="#ctx0" brushRef="#br0" timeOffset="18232">1569 1143 7945,'0'-8'1440,"0"3"0,1 1-314,2 4 0,4 0-535,5 0 0,3 0-327,-3 0-84,3 0 0,-4 0 179,4 0-305,-1-4 112,4 3 0,-1-3-75,-3 4 0,2 0 89,-4 0 0,3 0-2174,-4 0 1229,1 0-1664,-3 0 661,-4 0 758,-1 0 1010,-4 0 0,4-4 0,1-1 0</inkml:trace>
  <inkml:trace contextRef="#ctx0" brushRef="#br0" timeOffset="18451">1657 890 8077,'-5'4'0,"1"4"1796,4 7 1,1 6-148,2 2-158,-2 3-947,3 0 1,-1 4 64,0 3 1051,0 1-1033,-3-3 0,3 3 34,0-5 1,3-2-234,0-4 0,-1-2-449,1 2 1,0-4 105,3-1 0,-3-2-1191,-1-4 0,0 0 375,1-3-2890,2-1 2376,-3 1 0,4-3 1245,0 0 0,3-4 0,2 2 0</inkml:trace>
  <inkml:trace contextRef="#ctx0" brushRef="#br0" timeOffset="18789">2018 1196 7984,'0'-12'0,"0"5"4155,0-2-3084,0 6 0,7-1-679,2 4 1,2 0 0,-2 0-684,3 4 266,-2-3 0,7 6 233,-2-4-1354,-3 4 914,5-6 1,-6 5-807,3-3 1,-3 0 633,1-3 1,1 0-1937,-2 0 2340,5 0 0,-2-4 0,4 0 0</inkml:trace>
  <inkml:trace contextRef="#ctx0" brushRef="#br0" timeOffset="19065">2283 863 8052,'0'-14'0,"0"6"2943,0 4-1907,4 8 0,-2 2-711,4 5 1,-3 4-94,3 6 0,-3 4 691,2 4 0,-2 5-5,3-2 873,-4 2-1130,6 2 0,-3-1-86,4 0 0,0-3 6,-1-3 0,1 1-783,0 0 0,0-4 198,0-2 0,-2-6-931,-1 0 0,2-1 380,-2-6-2563,-2 1 1545,0-7-375,-4-1 1238,0-4 0,0-4-67,0-2-1192,0-2 897,0 0 1072,-4-5 0,-5-1 0,-5-4 0</inkml:trace>
  <inkml:trace contextRef="#ctx0" brushRef="#br0" timeOffset="19616">2204 1145 12272,'17'9'2243,"1"-1"-2979,0-2 1,-4-2-67,1-4 564,0 0 1,2 0 0,1-1-142,0-2 1152,-1-2-552,1-8 1,2 0-252,1-5 0,0 3-5,-4 1 1,-3-1-227,-2-3 1,-3 1 116,0-1 0,-4 0-314,-2 1 1,-2 2-1,-1 0 42,-4 1 202,-1 0 0,-4-2-243,1 4 672,3 1-197,-3 2 1049,3 0-867,0 4 0,-2 2 45,4 6 0,0 6 138,3 6 1197,0 5-981,0 3 1,0 6 149,0 1 270,4 3-605,1-2 1,4 4 270,0-3-140,-4 2-258,3-6 1,-4 2 103,5-4 1,-1-2-144,-2-1 0,2-3-218,-2 1 1,-1-7 68,1-2 0,-4-2 49,4-1 182,-4-4-819,2-1 1,-3-4-316,2 0 517,-2-4 122,3-1 0,-1-7-677,0 0 0,4-3 339,-1 0 1,-1-2-75,0 0 1,-2-1-155,3 0 367,-4 1 171,6-1 1,-4 4-139,2 2 600,2 3 1,-6 4 345,4 2 0,-2 3-372,2 3 1,1 6 1010,-4 5 1,3 3-514,-3 1 1,3 2-171,-3 1 1,4-1-172,-2-2 0,0 0-608,1-1 1,-3 0 64,3-2 1,-4-3-44,1-3 0,1 0 301,-1 0-1615,0-4 0,-2-1-2299,2-4 2948,-2 0 0,6-5-523,-5-4 0,4 0 1374,-3-3 0,0-5 0,-3-2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6:26.268"/>
    </inkml:context>
    <inkml:brush xml:id="br0">
      <inkml:brushProperty name="width" value="0.04286" units="cm"/>
      <inkml:brushProperty name="height" value="0.04286" units="cm"/>
      <inkml:brushProperty name="color" value="#AB1A01"/>
    </inkml:brush>
  </inkml:definitions>
  <inkml:trace contextRef="#ctx0" brushRef="#br0">27 325 9399,'5'4'975,"0"1"-792,-2 4 1,-2 0 52,2 3 1,1-1 220,-1 4 1,3-2-1,-4 3 99,0-1 1,3-4-279,1 4 1,-1-4 74,1 1 1,-3 0 0,3 0-421,-4-4 195,2 0 210,0-3-624,-3 0 230,3-1 189,-4-4 105,0 0-679,-4-4 0,-1-1 219,-4-4 0,0 0-46,0 0 0,0-3-43,1-3-226,-1-2 325,0 3 1,1-2-139,2 1-43,-2-2 282,7 0 0,-5 0 159,3 2 0,0 0-156,3 3 1,0 0 268,0 3 1,0 1-51,0-1 1,4 1-42,1 2 0,4 1-95,3 2 149,-2 2-127,7-3 0,-4 4 70,5 0-71,0 0 15,-1 0 0,1 0 55,-1 0 1,0 0-66,-2 0 1,3 1-14,-3 2 1,3-1 14,-6 4 1,-1-3-77,-2 3 0,-3-3 86,0 3 1,-4 0-7,1 2 1,-2-2-19,-1 0 331,0 0-193,0 3 0,-1 0 282,-2 0 1,-2-1-165,-4 1 1,1 0-85,2 0 0,-1 0 24,1-1 0,1 1 160,-1 0 0,4 1 157,-1 2-597,2-3 13,1 4 230,0-4 0,4 0-185,2 0 127,2-4 1,0 2-161,1-1-45,0-2 162,0 0 0,3-3-198,-1 2 1,1-2 45,-3 2 1,3-3-78,0-3 1,-1 1-112,-2-4 28,0 0 106,-4-3 1,3 1 34,-2-1 1,-3-3-23,0 0 0,-2 1-105,-1 2 0,0-3 68,0 0 0,0-1-24,0 2 0,-3 0 57,1-4 1,-4 4 231,3 0 1,-1-1-121,1 3 560,2-2-263,-7 6-81,7 1 38,-3 0 48,4 0-382,0 3 0,0-2 143,0 6 0,4 3 283,2 5 1,0 0-63,3 4 0,-3-3 27,6 2 0,1 1 114,-1 3 45,3-5-194,-1 4 0,3-3 53,-3 3 72,3 1-217,-3-4 0,4 2 44,-1-1 0,-3-1 31,-2 0 1,-3-3-269,0 1 0,-1-5 107,-2-1 201,-2-4-76,0 2 480,-3-4-334,3-4 0,-5-2 39,-2-6-806,2-2 335,-7 1 0,6-7 236,-4 2-581,4-1 314,-6 1 1,4 1-16,-1-1 1,0 0 115,2 1 1,2 0-1046,-2 2 1,2 0 415,1 3 1,0 0-2366,0 3 1739,0 0-565,4 5 1169,-3 0 1,7 5-135,-3 2-85,7 1 901,-6 5 0,10 0 0,-6 0 0</inkml:trace>
  <inkml:trace contextRef="#ctx0" brushRef="#br0" timeOffset="508">742 389 8092,'8'-8'-42,"1"2"0,-3-2 1118,0 2 1,-3-2-407,3 0 0,-4-1-275,1 0 0,-2 0-121,-1 0 0,0 3 498,0 0 0,-1 5-13,-2-2 604,-2 2-819,-4 1 0,0 2 262,0 3-734,-3 1 23,2 11 0,-3-3 87,4 3 1,1 1 67,3 0 1,-2-1-202,4 1 1,0-1-97,3-3 0,3 2-343,0-4 1,5-1 221,-2-2-586,8 0 500,-8-4 0,7-1-167,-4-4-12,3 0 192,-2 0 1,3-1-175,-4-2 1,2-2 52,1-4 1,0-3 138,-3-3 1,-3 1 104,-1-1 1,-3 4 142,1-4 0,-2 1-310,-1 0 549,0-3-169,0 7-162,0-3 500,0 5 43,0 3-388,0 1 0,-3 12 93,0 3 1,1 5-34,2 2 1,2 3 48,1 3 0,4 4-83,-1 1 504,2 1-320,1 0 0,0 1 183,-1 1 1,1 1-132,0-3 0,0 2 112,0-3 0,-1 1-86,-3-4 1,0 0-212,-2-3 0,-2 2 153,2-5-225,-6 1 65,-2-7 0,-4 1 159,-3-3-187,-2-4 45,-4-4 0,1-4-681,-1 0 0,0 0 318,-3 0 1,2-7-1080,-1-2 1,4-6 593,1 1 1,8-3-566,-2-1 0,3-2 113,0-1 268,2-3 0,4 0 1,1-4-267,2-2-777,2-3 1900,4 6 0,0-11 0,-1 1 0</inkml:trace>
  <inkml:trace contextRef="#ctx0" brushRef="#br0" timeOffset="888">908 81 8025,'3'-9'0,"0"0"1490,0 4 1,1 5-115,2 6-1010,2 6-195,0 6 1,0 5 229,-2 7 48,2-3 1,-6 7-1,3-2 376,-1-1 495,3 3-779,-3-6 1,4 2-23,-2-3 1,2-2-158,-2-1 1,1-1-213,-1-5 0,1 1-78,-5-4 0,2-2-147,-1-1 1,-2-6 354,2 0-823,-2-4 352,-1 2 88,0-4-170,0 0 0,3-1 0,0-3-690,-1-5 0,2 0 468,-1-6 1,3 0-141,-3-2 1,3-2 206,-3-2 1,2 3-111,-2-3 1,4 4-187,-1 2 1139,-2-2-355,4 11-162,-3-5 652,4 6 0,-2 1 1,0 4 615,-1 5 1,0 3-600,3 4 0,0 2 115,0 4 1,-4-4-321,1 1 0,0 0-268,3 2 1,-3 1 306,0 0-2177,0-5 1287,6 4 0,-2-4 184,2 1-1765,2-1 1,-3-4 2069,7 0 0,2 0 0,6-1 0</inkml:trace>
  <inkml:trace contextRef="#ctx0" brushRef="#br0" timeOffset="2020">1932 281 8028,'-9'-9'3231,"1"4"-2599,3 1-295,-3 4 1,3 4 135,-4 2 480,0 6-555,-4-3 0,4 8 218,-3-2-121,6-2 1,-1 3-1,4-1 32,1 2 1,1-3-242,1 1 0,0-3-282,0 2 1,4-3 81,2 1 0,3-2-511,3-1 0,-2-2 263,5-1-1652,0 2 1217,-1-7 1,2 3-47,-1-4-1276,2 0 1218,0-4 1,1 0-66,0-2-41,-5-1 426,4 2 0,-6-5-297,3-2 0,-3 2 242,1-2 1,-2 0 435,-1 0 0,-4-1 0,1 1-58,-4 3 21,2-4 1,-1 4 36,0 0 1298,0 1-883,-3-1 1,-1 3 995,-2 0 1,1 4-602,-4-1 1,0 2-110,-2 1 1,-1 1-289,0 2 0,2 3 433,-2 6 1,5-2-61,-5 5-59,7 0-369,-2 2 1,1 1 166,0 0-322,0-5-31,3 4 0,3-3-151,0 3 0,4-2 112,-2 0 0,3-4-293,1 0 1,3-1 163,0-1 0,0-1-186,0-2 0,-2 1 47,2-4-870,-3-1 664,0-2 0,0-1-49,0-1-590,-4-3 588,3-4 1,-6 0-322,3 0 316,-3 0 107,2-3 0,-4 1-91,0-4 0,-3 0 103,0-2 0,-3 2-77,0 0 1,-2 1 9,-1-4 370,0 4-198,4-2 1,-1 5-229,3-4 924,-4 8-339,6-4-109,-3 6 486,4 0-236,0 1 15,0 4 0,4 0-124,2 0 1,1 4 284,2 2 1,0 2 38,0 0 422,0 5-544,0-3 0,2 7 214,1-3-86,0-1-255,-3 4 0,-1-4 133,1 5-156,0-4-96,0-2 0,-3-3-193,0 0 1,-3 0 208,3 0-386,-5-4 0,4-1-41,-2-4-54,-2 0 116,3 0-271,0-4 265,-3-1 1,6-5-1121,-4-2 612,4 2 383,-2-6 0,1 3-240,-1-2 0,0-1 119,1 1 0,2-2 49,-2 0 1,2 0 35,1 2 620,-1-1-274,1 6 1,-3 0-249,0 4 668,-4 4-353,6-2 1,-6 4 1381,4 0-757,-4 4-401,2 5 0,-2 2 751,1 3 1,3-2-360,-3 3 1,3-3-737,-3 2 1,3-2-27,-3 3-1636,4-4 1260,-6 1 1,7-3-58,-3 0 1,4 0-438,3 0 1,-1-4 946,3 1 0,-3 0 0,2 3 0</inkml:trace>
  <inkml:trace contextRef="#ctx0" brushRef="#br0" timeOffset="2579">2690 325 8026,'0'-9'0,"0"0"0,0 0 0,0 1 1564,0-1-975,0 4 0,0-3 26,0 2-357,-4-2 0,-1 0 194,-4 3 1,0 1 159,0 4 413,1 0-576,-1 0 1,0 2 192,0 4 70,0-1-359,-3 16 0,3-5 169,0 7-220,0-3 1,8 4 0,-2-3-226,2-2 1,2 3 9,2-1 1,2-4-195,4-2 1,1-1 46,1 0-1301,-1 3 893,7-11 1,-5 5-96,5-8-414,-1 3 1,5-5-1,-3 1-508,0-4 30,-5 1 900,4-6 0,-4 2-311,2-4 1,-2 0 327,-1 0 1,-5-3 537,2 1 0,-2-5 0,1 2 0</inkml:trace>
  <inkml:trace contextRef="#ctx0" brushRef="#br0" timeOffset="2969">2867 18 8041,'-5'-9'0,"-3"4"2299,7 2-1498,-3 10 1,4 3 47,0 8-148,0 3-337,0 2 0,0 6 246,0 1 0,0 2-196,0-3 1,3 4 611,0-4 1,3 4-430,-3-4 0,4 0-118,-1-2 0,2-2 117,0-1-1323,-3-3 582,3-3 1,-3 0 109,4-1-1190,-4-3 629,3-1-342,-3-4 0,3-2 314,1-1 1,-3-2-1006,0-4 0,-3 0 238,3 0-203,-4-4 995,6-1 0,-7-6-87,2-1 686,-3-4 0,4-1 0,1-6 0</inkml:trace>
  <inkml:trace contextRef="#ctx0" brushRef="#br0" timeOffset="3243">2973 290 10043,'5'7'2192,"-2"5"-1929,-2 4-61,3 2 0,-3 2 233,2 1-9,1 3-156,-3-5 1,7 5 289,-2-3 1,-1-1-150,1-2 1,0-3 115,3-1 0,-1-3 232,1 1-433,4-2-153,-3-5 0,3 2 167,-5-4-286,-3-1 57,3-2 1,-3-1 6,4-1 1,0-6 106,-1-4 0,-2-3-277,0 3 0,-4-3 54,1 0 1,1-2-71,-1 0 0,0-1-107,-3 1-868,0-1 696,0 0 0,-3 1-12,0-1-1686,0 4 1229,3 2 0,-1 3-1817,-2 0 1304,2 0-65,-3 4 0,8 1 1394,2 4 0,2 4 0,1 1 0</inkml:trace>
  <inkml:trace contextRef="#ctx0" brushRef="#br0" timeOffset="3592">3396 194 7950,'-4'-17'0,"-2"2"2078,2 6-1304,-3 2 1,3 5 614,-2-4-755,-2 4-314,-1-2 1,-1 5-221,-1 2 0,-2 2 54,1 3 1,0 2 361,4 2 1,3 1 224,2 1-639,2 3 64,5-3 0,1 3 167,3 1-623,1 4 292,4-4 0,-3 1-283,1-4 1,2-1 235,-1 4 1,0-1 72,-3-3 0,-1 2-4,1-4 0,-1 2 87,-2-2 1,1 3-68,-4-3 235,0-1-114,-3-2 0,-1 0 18,-2 0 148,-2-4-122,-4 3 1,0-7 20,0 2 1,1-2-49,-1-1 1,-3-1-626,0-2 0,0 1-165,4-4 0,0 0-442,2-3 1,-1 0 433,4 0-1640,0 1 1454,3-1 0,1-1-39,2-2-901,2 2 788,4-6 954,4 6 0,0-11 0,5 3 0</inkml:trace>
  <inkml:trace contextRef="#ctx0" brushRef="#br0" timeOffset="3768">3484 334 7950,'5'4'0,"-1"-2"0,-4 3 3511,4 1-2334,-3 7 0,3-2-52,-4 4 0,3-1-574,0 4 1,0-1 123,-3-3 1,1 3-252,2-2 0,-2-2-223,2 2 0,-2-4 159,-1 1-1087,0-3 596,4 0 1,-3-3 107,1 0-1754,-1-4 612,3 2-863,-3 0 1,4-3 991,-2 2 0,-2-6 178,2-3 1,-2-2 857,-1-1 0,4-7 0,1-3 0</inkml:trace>
  <inkml:trace contextRef="#ctx0" brushRef="#br0" timeOffset="3937">3537 219 7950,'0'-12'0,"0"1"0,0-1 0,0 3 2637,0 4-1716,0-3 1,1 7 69,2-2-2186,-2 2 642,3 1-124,0 0 1,-3 4 456,2 2 1,2 2-312,1 1 0,-1 0 90,1-1-361,-1 1 502,4 0 1,3 3 299,0 0 0,-1-1 0,-2-2 0</inkml:trace>
  <inkml:trace contextRef="#ctx0" brushRef="#br0" timeOffset="4554">3714 308 7950,'5'0'-174,"-1"0"174,-1 0 1848,-2 0-500,3 0-494,-4 4 1,-4 1-382,-1 4 1,0 3 422,-1-1 1,0 4-336,-3-3 1,3 4 14,0-2 1,4 3 106,-1 1-609,2-1 46,1-3 0,0 2 212,0-5-323,0 5 51,0-6 0,1 3 328,2-5-630,-2 1 234,7 0 0,-4-3-458,2 0 0,2-4 254,-2 1 0,-1-2-406,0-1 1,1-1 0,3-2-150,0-2 419,-4 0 0,2-6-128,-4 2 126,4-5 60,-7 0 0,4-1-158,-4 0 2,0-3 280,0-1 0,0-3-253,0 1 0,0 2 104,0-5 0,3 5 238,0 2 1,1 0-160,-1 5 959,-2 1-587,3 6 0,-3-2-19,2 4 377,-2 0-354,3 3 0,-1 4-23,0 2 670,0 2-530,1 4 0,-2-1 948,3 4 1,-2 2-458,3 4 0,-3 0-85,3-4 1,-1 0-27,1-2-263,2 1-208,-3-6 0,3 6 167,1-5-338,4 1 72,-3-3 0,3-3 308,-5 0-297,1-4 1,0 2-180,0-4 1,-3 0 59,0 0 1,-3-1-493,2-2 0,0-3 100,1-6-879,2 2 852,-3-2 1,1-1-65,0-2-349,-4-1 484,5 2 0,-6-3-239,2 2 241,2-5 220,-4 5 1,6-4-53,-4 7-252,0 0 1259,-3 7-613,4 1 1343,-3 8-1029,3 1 0,-4 7-11,0 0 509,0 3-567,0-1 0,3 3 213,0-3-953,4 3 286,-6-7 0,5 3-205,-3-1 0,4-3 227,-1 0 1,-1 0-1300,1-3 0,-3-2 139,3-2-1231,-4-1 741,5 3 798,-2-3-665,4 3 940,0-8 1,0 2 588,0-4 0,-1-3 0,1-5 0</inkml:trace>
  <inkml:trace contextRef="#ctx0" brushRef="#br0" timeOffset="4840">4252 219 7950,'0'-18'282,"0"5"36,0 1 0,3 2 2345,0 1-1925,-1 4 0,-2 1-437,-3 4 0,1 4 32,-4 2 231,0 2-290,1 5 0,-2 1 130,4 3 288,0 1-336,3-1 0,0 1 122,0 0-516,4-1 74,1 1 1,4 0 11,0-1 0,-1-2 52,1 0 1,1-5 171,2 2 0,-2-2-84,1-1 0,-4 0-92,-1 0 0,-3-1-13,3 1 287,-4-4-243,2 3 0,-4-6 157,0 4 0,-4-4-79,-2 1 1,-5 1-309,0-2 1,-2 1 82,1-3 0,2 3-2251,-2 0 1279,3 0-2328,0-3 1022,4 0 1180,1 0 1118,4 0 0,8 4 0,2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6:49.955"/>
    </inkml:context>
    <inkml:brush xml:id="br0">
      <inkml:brushProperty name="width" value="0.04286" units="cm"/>
      <inkml:brushProperty name="height" value="0.04286" units="cm"/>
      <inkml:brushProperty name="color" value="#AB1A01"/>
    </inkml:brush>
  </inkml:definitions>
  <inkml:trace contextRef="#ctx0" brushRef="#br0">1 308 8201,'8'0'0,"1"0"890,0 0-534,4 0 0,1 0 456,3 0 0,4 0-312,-1 0 0,1 0 44,-3 0 1,2 0 184,1 0-646,-1 0 21,-2 0 0,0 0 23,-1 0 0,0-3-150,-2 0 1,0-1-846,-3 1 1,0 1 517,-3-4 1,-1 2-973,1-2 1,-3-2 534,0 2 0,-4-2-556,1-1 1343,-2 0 0,-5 1 0,-1-1 0</inkml:trace>
  <inkml:trace contextRef="#ctx0" brushRef="#br0" timeOffset="428">54 9 8182,'-4'-5'2281,"3"1"0,-3 12-2057,4 4 0,1 8 29,2 3 0,1 3 314,1 4 0,3 1-137,-2 5 0,1-2 385,-1-2 1,5 2 25,-3-1-389,3 1 1,-1 0 0,1 0 326,1-2-809,3-4 0,-4-1 0,4-7 29,0-5 0,-1-2 142,1-4 0,-1-1-423,0-3 0,2-1 121,-4-4-1093,3 0 848,-5-7 0,6 0-22,-4-8-656,3 4 662,-5-5 0,4 2-145,-2-4-393,-3-3 574,0 2 0,-2-5-58,-4 3 0,1 0 135,-1 4 1,-2-1 184,2 0 1,-2 5-355,-1 1 619,0 2 0,-1 5-213,-2 2 1331,2 2-890,-3 1 1,4 5-69,0 4 1605,0 4-1231,0 4 1,1 1 236,2 0 0,1-1-382,2 1 0,4 0-360,-1-1 1,3-2-37,0 0 0,-1-5-323,3 2 0,0-5 198,1-1-1715,1-4 1209,-2 2 0,1-4 117,-1 0-874,-3 0 0,3 0 0,-3-1-2268,0-2 2805,1-2 1,-6-3 716,0 2 0,-4-5 0,2 1 0</inkml:trace>
  <inkml:trace contextRef="#ctx0" brushRef="#br0" timeOffset="1400">662 351 8058,'-4'1'1939,"4"2"0,1 3-1092,5 6-370,0-3 1,3 8-1,0-2 168,-1 1 0,1 2-285,0 0 0,-1-2 288,-2-1 1,2 1-190,-3-4 1,3-1-190,1-2 1,-3-1 67,0-2-680,-4-2 317,6 0 73,-3-3 1,0 3-96,1-4 1,-4-1 325,1-2-1017,-2-2 472,-1-4 1,0-3-627,0 0 0,0-2 360,0 2 0,0-4-102,0 2 1,-1-3 163,-2-1 0,2 1 269,-2-1 1,2 0-2,1 1 1,0 0-278,0 2 75,0 3 773,0 3-339,0 4 0,4 1 639,2 4 1,-1 4-372,1 2 0,0 6 782,3 2 1,-1 3-458,1 1 0,0-1 89,0 1 0,3-1-33,-1 1-156,1 0-240,-3-1 0,1-3-39,2-2 0,-3-2-172,3-2 1,-2 1-172,-1 0 190,0-4 0,-1-1-645,1-4 261,0 0 0,-1-4-150,-2-2 1,1-2 246,-4-1 0,2 1-429,-2-1 1,0-3-113,-3 0-185,0-3 526,0 5 1,0-7-21,0 2 1,0 0 112,0 0 1,0-1 87,0 5 232,4-1 557,-3 3-508,3 4 1247,-4 5-907,4 5 0,-2 7 647,4 0-155,-4 3-520,6-1 1,-4 1 87,1-1 1,2-3-101,-4 1 1,4 1-255,-1-2 1,-1 0 155,1-5-650,0 2 346,2-3 0,-2 0 131,0-2-1029,0 2 663,-1-4 0,3 2 24,-2-3-209,5 0 0,-1-3 0,3-3-154,0-2 0,-3-1 205,1 0 0,-1 0 219,-1 1 0,0-1-92,0 0 0,-1 0 211,1 0 0,-4 0-16,-2 1 63,2-1 0,-4-3 0,2 0-266,-2 2 407,-1 0-213,-4 1 0,2 1 201,-4 2 1,0 2-78,-3 4 1,1-3 95,-1 0 1,3 4-55,0 5 0,0 2 247,-3 1 1,3 4-23,1 1 664,3 3-596,-2 1 0,4-2 234,0-1-418,4 2-29,0-8 0,5 4-185,0-4 0,3-1 82,0-2 0,3 1-88,0-4 0,-1-1 22,0-2-249,1 0 144,3-3 0,-2-2-89,-1-4-738,2-4 613,-3 3 1,-1-5-142,-1 3-203,-2-4 362,-1 2 0,-1-3 110,1-1 0,-1 3-54,-2 1 0,-1 2 106,-2-3 1,-2 4-177,2-4 86,-2 4 82,3-2 1515,-3 8-919,3 2 0,-4 4 575,0 1 1,2 3-475,1 4 1,3 4 341,-3 2 0,4 2-348,-1 4 0,2-3-386,1 3 1,-3-2 163,-1-2-954,1 1 545,3 0 1,-1-4-44,-2 1 0,-2-4-162,-4 0 1,0-1-1115,0-1 0,-1-1 582,-2-2 1,-3 1-797,-6-4 1,-2 0 237,-3-3 1397,-1 0 0,1-4 0,-1-1 0</inkml:trace>
  <inkml:trace contextRef="#ctx0" brushRef="#br0" timeOffset="1587">689 132 8024,'-4'-19'-8,"3"2"1,1 13 1931,5 4 1,6 0-1165,1 3 1,0 2-1707,-3 1 0,3 2 315,3 1 0,-4 0-37,1-1 1,3 4 9,9 0-296,1 0 954,2-3 0,7-1 0,2 1 0</inkml:trace>
  <inkml:trace contextRef="#ctx0" brushRef="#br0" timeOffset="1842">1704 563 7928,'-5'-14'1775,"2"5"328,6 6 0,2 2-5082,4 1 2979,-1 0 0,1 4 0,0 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7:05.936"/>
    </inkml:context>
    <inkml:brush xml:id="br0">
      <inkml:brushProperty name="width" value="0.04286" units="cm"/>
      <inkml:brushProperty name="height" value="0.04286" units="cm"/>
      <inkml:brushProperty name="color" value="#AB1A01"/>
    </inkml:brush>
  </inkml:definitions>
  <inkml:trace contextRef="#ctx0" brushRef="#br0">45 53 7993,'0'-8'2092,"-4"-5"-621,3 3-339,-3 1-567,4 5-56,0 4-226,0 4 0,0 5 725,0 6 154,0 5-686,0 3 1,-1 7-62,-2 3 1,1 1-190,-4 1 0,4 0 344,-1-3 0,-1 1 193,1-3-334,-3-1-158,5-6 0,-3 1 68,4-3-418,0-5 113,0 1 1,0-7 213,0 1-1480,0-1 443,0-1-2959,0 0 2723,4-4 1,-2-1-611,3-4 1,-2 0 225,3 0 1409,0-4 0,3-1 0,0-4 0</inkml:trace>
  <inkml:trace contextRef="#ctx0" brushRef="#br0" timeOffset="419">221 45 7978,'0'-9'772,"0"0"-271,0 4 289,0 1-272,4 4 653,-3 8-724,3-2 0,-8 12 241,-2-1 0,-2 4-245,0 2-1,-1 3 162,0-3 1,0 2-186,0-2 1,-2-1 224,-1-4 0,3-1 45,3 1-307,0-5-135,1 0 1,1-4 88,4 0-660,0-4 283,0 3-89,0-7 0,4 3 193,2-4 0,3-1-408,3-2 0,-1 1 153,3-4 1,4-1-428,2-5 0,2 2-23,-1-1 307,-3-3 134,4 4 0,-2-3-141,1 5 1218,0-1-640,0 4 1,-2-2 544,1 4-395,-1 0-252,-1 3 0,-4 0 375,1 0 0,-4 1-138,0 2 0,-1-2-335,-1 2 1,0 1 158,0-1-1397,0 0 864,-1-3 1,-2 3 149,0 0-1606,-4 0 0,3-3 229,-2 0-558,-2 0 1333,3 0 0,-4-1 790,0-2 0,-4-2 0,-1-4 0</inkml:trace>
  <inkml:trace contextRef="#ctx0" brushRef="#br0" timeOffset="664">442 1 8079,'-14'8'0,"2"7"3530,-1 6-2332,7 9 1,-2-3 59,8 3 0,0-1-625,0-2 1,1 1 516,2-4 0,-2 0-529,2 0 0,-2 0 376,-1-3 1,0 0-455,0 0 0,0-5-204,0 1 0,0-4 44,0 2-575,0-5 0,0 3 0,0-4-1717,0 0 1073,0-4 556,0 3-4087,0-7 3219,0 2 0,1 0-2355,2 0 3503,-2 0 0,6-3 0,-2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7:33.450"/>
    </inkml:context>
    <inkml:brush xml:id="br0">
      <inkml:brushProperty name="width" value="0.04286" units="cm"/>
      <inkml:brushProperty name="height" value="0.04286" units="cm"/>
      <inkml:brushProperty name="color" value="#AB1A01"/>
    </inkml:brush>
  </inkml:definitions>
  <inkml:trace contextRef="#ctx0" brushRef="#br0">141 230 8409,'-12'-7'0,"-3"-5"0,2 3 2116,1 0-560,3 6-645,0-1 1,0 4-397,0 0 0,0 0-45,1 0 0,2 4-1,0 2 177,0 2-303,-3-3 0,4 6-91,2-3 0,2 6-14,1-2 1,0 3 162,0-4-801,4 5 350,-3-2 1,7 1-792,-2-1 1,3-3 507,3 1 0,-2-2-1074,5-2 0,-3 1-61,2 0-352,1-4 1136,3-1 0,-2-4 140,-1 0 0,2 0 35,-3 0 1,2-1-278,-1-2 786,2-2 0,-8-4 0,5-3-37,-2 1 0,-3-2 37,-1 1 0,1 1 335,-3-3 0,-2 3-309,-1-1 1,1 2 2361,-1 2-1279,0-1 898,-7 0-1233,-1 4 0,-4 1-135,0 4 0,1 0 13,-1 0 1,-1 4 196,-2 2 0,2 2-76,-1 1-237,1-1-203,1 5 1,3 0 121,0 2-408,4 1 42,-2-6 0,4 4-179,0-3 1,1-1 171,2 2 1,2 1-489,4-1 0,1-4 234,2-2 0,-2-1-194,5 1 1,-1 1 13,0-4-785,-1 0 709,0-3 0,-3 0-153,1 0-180,-1 0 402,-1-4 1,-1-1-318,-2-4 615,-2 0-167,-4 0 1,3-3 52,0-3 0,0 1-85,-3 0 0,-3-1 97,0-3 0,-3 4-227,3-1 705,-4 0-305,6 1 0,-6 2-64,4 3 581,0 0 0,3 3-129,0 0 246,0 4-419,0-2 0,1 5 477,2 2 0,2 2-275,4 4 0,-1 3 109,-2 0 1,4 0-88,-1 0 0,2-1-146,-2 4 1,1-5 127,1 2-352,-1 2 115,7-4 1,-6 2-377,3-3 0,-2-1 207,3-2 1,-4 1-558,0-4 0,-1 3 160,-1-3-549,0-1 582,0-2 1,-2-3-12,-1-3 1,-1 1-205,-2-1 2,-2 0 235,7-3 1,-7-1-182,2-1 293,-2 1 30,3-3 1,-3 7 306,2 0 1,-1 3-128,1-2 377,-2 3 1,6-2-88,-1 4 815,2 4-727,1 0 1,0 4-77,0-2 0,2 2-54,1-2 0,4 2 214,-2 1-1408,3-1 714,-3-3 1,2 0-1067,-5-2 1,4-2-29,-3 2-64,0-2 0,-4-1-121,1 0 754,-4-4 1,2-2 374,-4-6 0,0 2 377,-3-5 0,0 0 0,0-2 0</inkml:trace>
  <inkml:trace contextRef="#ctx0" brushRef="#br0" timeOffset="202">812 98 8293,'0'-5'3748,"0"1"-3081,0 16 1,4-2 169,1 8-399,-1-1-124,4-3 1,-3 6 487,4 1 0,1 0-273,2-4 0,-3 1 153,3 0 0,1-4 109,-1 1-1623,3 0 683,-5-2 1,3 1-15,-4-2 0,-2-5-137,-1 2 0,-1-3-3245,-2 3 1461,-2-4 537,3 3 0,-8-7 254,-2 2 1293,-2-2 0,-4-5 0,-2-1 0</inkml:trace>
  <inkml:trace contextRef="#ctx0" brushRef="#br0" timeOffset="371">804 275 11119,'13'0'-462,"0"0"242,5 0 0,0 2-87,-1 1 0,0 1 65,-2-1 0,1-2 22,-1 2 0,-2 1-17,-2-1-655,3 0 516,-4 1 0,4-3-153,-3 2 529,-1-2 0,3-1 0,-4 0 0</inkml:trace>
  <inkml:trace contextRef="#ctx0" brushRef="#br0" timeOffset="667">1051 301 8514,'7'0'730,"1"0"1153,-1-4-1184,10 3 0,-3-4 153,3 2-206,1-2-309,0 0 1,0-2 125,3 1 1,-5-2-125,1-1 0,-2 3-437,0 0 1,-3 1 2,-3 0 105,0-3 169,-4 3-861,-1-4 514,-8 4 0,-2 0-348,-6 2 0,1 2 183,-3-2 1,-1 2 341,-3 1 0,1 4-145,-1 2 0,4 2 534,3 1 1,1 0-138,1-1 1,3 4 22,0 0 0,4 3 41,-1-4-55,6 5-141,2-6 0,4 3 92,0-5 1,4 3 21,1-2 0,3 2 11,1-5 1,0 1-56,3-2 0,-2 2-145,5-4 0,-5 3-150,2-3 1,-2 0-138,-2-3 1,-3 0 232,-2 0 0,2 0 0,-1 0 0</inkml:trace>
  <inkml:trace contextRef="#ctx0" brushRef="#br0" timeOffset="861">1359 248 8251,'0'-9'1904,"0"4"-1271,3 2 0,2 2-1,4 1 1,3 0-192,0 0 0,3 4-128,0 2 0,2 2 65,0 1 70,1 0-260,0 0 1,-1-1 189,1 1-1080,0 0 608,-1 0 1,0 0-471,-2-1 1,0 1 289,-3 0 1,1 0-1428,-2 0 1,-4-3 99,2-1 1601,-6-3 0,5 2 0,-3-4 0</inkml:trace>
  <inkml:trace contextRef="#ctx0" brushRef="#br0" timeOffset="1038">1570 248 8251,'-14'0'0,"-1"0"0,3 0 2666,0 4-1691,3-3 0,2 10-831,1-2 1,-1 1-56,4-1 0,-3 0-103,3 0 0,-3 0 47,3-1 1,-3-2-724,3 0 464,1 0-1814,2 3 979,0 0 1061,0-4 0,0 2 0,0-2 0</inkml:trace>
  <inkml:trace contextRef="#ctx0" brushRef="#br0" timeOffset="1260">1605 257 8274,'9'-23'0,"2"10"1380,4 7 0,0 4 16,9 2-724,3-4-325,1 3 0,5-4 139,-3 2-1084,-1-2 554,-3 0 0,-3-2 105,-2 4-355,-3 1 279,0-2 0,-5 3-852,-1-2 1,-2 2 538,-1 1 1,-4-1-1979,-2-2 405,-2 2 1901,-1-3 0,-8 0 0,-2-1 0</inkml:trace>
  <inkml:trace contextRef="#ctx0" brushRef="#br0" timeOffset="1423">1844 98 8274,'-9'0'0,"3"3"0,0 0 2414,4 4-1569,-6-2 1,7 5 528,-2 1-756,2 3-275,5 0 0,0 2-177,2-1 0,4-1 88,-4 1 0,5-4-390,-5 4 0,7-1 224,-4 0-2323,2 3 1570,-3-3 1,5 0 62,2-3 1,3 2 601,2-1 0,7 0 0,4-4 0</inkml:trace>
  <inkml:trace contextRef="#ctx0" brushRef="#br0" timeOffset="2176">2576 310 8155,'-9'-9'342,"3"4"-133,0 2 1,3 2 274,-3 1 0,1 1 23,-1 2-58,-1 2-198,2 4 0,-4 0 64,0-1 747,0 1-594,0 0 1,4 0 20,3 0 0,1 0-182,1-1 0,3 1-149,3 0 1,6-1 128,3-2-546,1 2 252,2-7 1,0 2 305,-1-3-1108,1 0 612,0-3 0,-4 1 97,1-4-1102,-4 0 785,2-3 1,-5 2-106,1-2 0,-4 2 159,-2-4 0,-2 0-56,-1-1 0,-5 1-167,-4-3 507,1 3-28,-9-6 0,5 7-330,-6-1 818,3-3-337,-7 8 1,9-5-53,1 8 982,-2 0-359,8 0 295,-6 2-662,11-3 0,-2 7 123,6-1 1,6 1 159,6-3-90,6 0-291,-3 0 0,8 0 317,-3 0-882,3 0 317,4 0 0,-3-3 102,3 1-665,1-5 454,-3 2 0,-1-4-193,-3 0 1,-6 0 165,0 1 1,-2-1-110,-8 0 1,2 0 47,-7 0 0,0 0-23,-3 1 1,-5-1-128,-4 0 558,0 0-98,-11 0 0,5 4-239,-5 2 1038,1 3-590,1 0 1,1 0 672,-1 3 0,3 5-422,1 4 0,4 5 531,1 0 0,1 2-340,5 4 0,0 1-169,3 2 1,1 2 28,2 1-6,2-5-339,8 9 1,2-9 181,5 5-442,-1-5 170,6 1 1,-6-8-644,1 3 0,-1-6 394,-1 4 1,-2-4-1277,-1 1 0,-2-2 62,-4-4-1254,-1-1 743,-3-3 1130,3 3 1,-8-7 752,0 2 0,-4-6 0,-5-2 0</inkml:trace>
  <inkml:trace contextRef="#ctx0" brushRef="#br0" timeOffset="2341">2681 372 8119,'0'-18'0,"1"8"1735,2 4 0,6 4-782,6 2 1,5 0-1143,4 0 0,9 0 9,5 0-1055,5 0 794,-3 0 1,-2 0-159,-6 0-165,3 0 402,-8 0 1,3 0-38,-3 0 0,-2 0 399,-1 0 0,1 0 0,-2 0 0</inkml:trace>
  <inkml:trace contextRef="#ctx0" brushRef="#br0" timeOffset="2519">3325 292 8169,'4'-18'0,"-1"2"0,6 10 0,0 2 1572,8 4 1,0-3-78,7 0-3210,-1 0 1137,4 3 1,-2 0 29,-1 0-465,1 0 612,-10-4 1,4 3 14,-7-2 0,0-1-131,-3 2 517,-1-5 0,1-2 0,0-5 0</inkml:trace>
  <inkml:trace contextRef="#ctx0" brushRef="#br0" timeOffset="2745">3388 10 8169,'-9'0'0,"0"0"0,1 0 2221,-1 4-1421,4 1 0,1 10 121,4 3-884,0 2 146,4 1 0,1 1 197,4 1 1,-1 2-107,1-5 0,1 2 85,2-1 0,-2-2 84,5 5-481,0-5 251,3 3 1,-1-6 151,1-1-1303,-1 2 707,1-7 1,0 2-1781,-1-3 1060,-3 0 597,3-4 1,-6-1-2189,3-4 1791,-3 0 0,1-1-167,-6-2 918,1-2 0,-6-8 0,3 0 0</inkml:trace>
  <inkml:trace contextRef="#ctx0" brushRef="#br0" timeOffset="3356">3547 0 8133,'-5'0'1174,"1"5"-582,4 4 0,1 5-178,2 6 1,5 1-167,3 5 0,4-1-47,-3 4 1,3-4 243,-4-2 0,1-2 135,-3 2 397,0-3-567,3 5 1,-2-6 285,2 1-223,-2-1-177,-1-5 1,-2 1-401,-1-3 1,1 0 232,-4-3-833,4-4 530,-6 3-345,3-7 367,-4 2 1,0-6-73,0-3-599,0-2 392,0-1 0,0-1-406,0-2 0,1 0 141,2-3 1,-2-2 128,2 3 1,-1-2 156,1 1 1,-1-1 82,4 1 0,-4 2-33,4 1 751,-4 7-320,2-3-16,0 7 52,1-3 1,0 8-15,-2 2 1555,2 1-1078,-4 6 0,4-3 510,-2 2 1,1 0-433,1 0 0,3 0-373,-2-3 0,5 0-20,1-1 0,2 0-236,-2-2 1,3 1 57,-3-4-519,3 0 387,-1-3 1,3 0-146,-3 0 0,2 0 95,-4 0 1,0-1-324,-4-2 0,1-2 175,0-4 0,-4 0-118,-2 1 0,-2-1-129,-1 0 54,0-4 191,-4 3 0,-1-5 7,-4 3 185,0 0-76,1 3 1,-1 4 507,0-1 0,0 4-219,0-1 0,0 2 127,1 1 0,2 1-98,0 2 1,0 5 565,-3 3 1,4 2-6,2-1 226,2-2-563,1 2 1,4 0 340,2 0-396,6 0-153,-2 0 0,6-2 195,-1 2-671,6-6 265,1 2 1,2-4-263,-1 1 0,1 2 243,2-4 0,1 3-1633,-1-3 0,0 1 155,-3-1 1513,3-2 0,-8 7 0,4-3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7:25.649"/>
    </inkml:context>
    <inkml:brush xml:id="br0">
      <inkml:brushProperty name="width" value="0.04286" units="cm"/>
      <inkml:brushProperty name="height" value="0.04286" units="cm"/>
      <inkml:brushProperty name="color" value="#AB1A01"/>
    </inkml:brush>
  </inkml:definitions>
  <inkml:trace contextRef="#ctx0" brushRef="#br0">177 265 8517,'-13'-14'0,"3"1"0,-2 5 2266,3 3-1458,4 1 0,-3 4-510,2 0 0,-2 1-3,-1 2 1,-3 2 235,-3 3 1,1 4-112,-1 0 0,5 4 100,-2-2 0,5 0 202,1 1-780,4-1 99,-2 0 0,4 2 377,0-4-1135,4-1 516,1 2 0,7-3-925,0 2 1,3-4 615,0-2 0,2 1-815,0-4 0,2 0 471,2-3 0,-3 0 112,3 0 1,-4-1-158,-2-2 345,2 2 554,-4-7 0,1 3 0,-2-3 0,-2-5 0,-1 3 0,-5-6 0,-1 5 0,2-5 0,-4 6 0,3-3 660,-4 5 0,-3-1-278,0 0 1,-4 4 2189,2 2-1610,-3 2 1,-1 1-241,0 0 0,0 1-11,0 2 321,1 2-611,-1 8 1,1-2 33,2 3 1,2 0-164,4 1 1,0 1-240,0-1 1,5-1 78,4 0 0,0-3-207,2 1 1,2-2 21,-1-1 1,4-2-116,-2-1 1,3 1-101,1-4-370,-5 0 376,4-3 0,-7 0-370,2 0 1,-3-1-197,0-2 363,0-2 1,-4-4 152,-2 1 0,-2-4-28,-1 0 0,-1-1-53,-2 2 359,-6-3-47,-1 0 1,-2-3-94,3 3 1,-3-3 61,0-1 0,0 1-155,4-1 465,-1 4-154,4 2 1,0 3 487,2 0-319,2 0 56,-3 4-152,8 1 585,5 8-457,1 5 0,2 2 81,-3 4 1,3-1 84,0 4 1,3 0 178,-4-1 0,4 0-100,-3-2 0,0 1-54,0-1 1,-1-1-140,4 0 1,-4-3-265,4 1 0,-4-3 60,1-3-640,-2 1 450,-2-6 1,-2 3 69,0-4-427,-4 0 209,6 0-14,-7 0 0,6-4 32,-4-1 1,3-3-399,-4-1 1,2 0 241,-1 0 0,-2-2-128,2-1 1,-2-3-159,-1 3 657,0-3-131,0 5-263,0-7 576,4 7 0,-3 1-6,2 3 0,-2 5-118,-1 1 0,1 4 189,2 4 0,-2 1 95,2 0 70,2 4-215,-4 1 1,7 0 10,-3 1-1063,3-4 602,1 1 1,0 0-1234,0 0 1107,0 0 0,-1-6 0,1-1-680,0-2 0,3 0 432,0-3 1,-1 0-209,-2 0 847,0 0 0,4-4 0,0 0 0</inkml:trace>
  <inkml:trace contextRef="#ctx0" brushRef="#br0" timeOffset="328">857 238 8445,'-4'-13'86,"0"-3"44,-2 4 0,-2 3-130,2 4 1937,2 3-455,-3-2-625,2 4-1459,-4 0 504,0 0 0,3 4 13,0 1 0,3 4 167,-2 3 0,3-1-112,-1 4 0,6-1 71,2 4 0,3-1-10,1-3 1,3 3-233,0-2 9,3-3 227,-5 1 1,7-1 145,-3 0 180,-1-1-165,4-2 1,-6 0-26,3 0 0,-4 0-93,-1-1 0,-1 1-112,-5 0 1,0-3 191,-3 0 385,0-4-297,-4 2 1,-2-4-53,-6 0 0,-1 0-39,-1 0 0,-2 0 43,4 0-277,-3 0 67,1-4 1,0 2-674,2-4 548,-1 0 0,4-3-987,0 0 1,4 4 526,5-1 1,0 0-908,0-3 1,4 0 126,2 0 1377,2 1 0,4-5 0,2-1 0</inkml:trace>
  <inkml:trace contextRef="#ctx0" brushRef="#br0" timeOffset="496">979 291 8445,'6'1'295,"0"2"0,-3 2 59,3 4 1840,0 0-1373,-1 0 0,2 2 100,-1 1-448,2 4-169,1-2 0,-1 0 123,-2 1 1,2-3-157,-3 2 0,0-3-275,1 1 1,-3-2 143,3-1 0,-3-1-827,3 1 1,-1-3 286,1 0-2122,2 0 1557,-8-1 1,8 0 93,-2-2 0,2-2 871,1 1 0,0-1 0,0-1 0</inkml:trace>
  <inkml:trace contextRef="#ctx0" brushRef="#br0" timeOffset="865">1350 353 8254,'-13'-21'334,"7"6"1,-6-2 251,6 8 1,2 4 391,-2 3 0,0 1-277,-3 1-897,0 0 230,-4 0 0,3 1 187,-5 1 987,0 7-720,2 1 0,0 7 80,4-3 1,0 3-242,0 1 0,4-1-338,2 1 1,3 0 135,0-1 1,3-3-330,3-2 0,2 0 224,1 0-536,4-4 425,-4 0 1,5-6-79,-2 4-122,2-4 187,3 2 1,4-5-156,-1-2-63,1-2 146,-3-4 0,-2 0 54,-1 0 0,-2-3 48,-4-3 299,-1 2-255,1-3 0,-4 1-30,-2-6 288,-2 3-262,-1-4 0,-1 2-32,-2-1 165,-2 0-112,-4 0 1,0 2-12,-3-1-175,2 1 197,-3 1 1,5 1-121,-1-1 0,0 4 84,0 3 1,0 4-638,0 1 1,4 4 53,-1-1-1359,4 2 1239,-2 5 0,1 1 741,0 4 0,0 3 0,3 2 0</inkml:trace>
  <inkml:trace contextRef="#ctx0" brushRef="#br0" timeOffset="1728">1473 431 8227,'0'-8'1294,"7"3"-689,2 2 0,3 2-399,-1 1 1,-1-1-481,2-2 1,-2-1 231,-1-2 380,3-6-149,-2 6 0,3-7 348,-4 1 0,-3 2-187,-1-2 0,0 2-298,1-2 1,-1 2-36,-2-2 1,-2 3-124,2 0 0,-3 0 299,-3 0-208,-2 4 40,0 1 1,-3 4 61,2 0-389,-1 0 153,-2 4 1,0 1-47,0 4 1,1 1 152,2 1 0,0 3 34,3 4 1,0-1-8,3 1 1,1 0-11,2-1 1,2 1 3,3 0 221,1-1-207,4-3 0,-2 2 63,3-5 0,2 1 18,5-3 1,-3 0 99,3 0 1,-3-2-80,0-1 0,-3-2-82,0-4 1,-5 0 54,2 0 0,-5 0 153,-1 0 1,-1-4-11,1-2-46,-2-1-104,-4-2 1,0-4-27,0-2 0,0-1 4,0-2 0,-3-2 162,0-1 0,-3-3-101,3 4 1,-1-4-150,1 4 0,2 2 14,-2 3 1,2 5-524,1-2 0,1 2 161,2 1-686,-2 4 687,7 1 0,-6 4-216,4 0-93,0 0 337,2 0 1,2 0 16,2 0 1,-2 0 101,1 0 0,2 3 128,-1 0 1,4 1-147,-2-1 530,3-2-270,1 3 0,-1-4-123,1 0 673,-4 4-411,2-3 0,-2 3 54,4-4 456,-5 0-231,0 0 223,-4 0-91,-4 0-44,3 0 1,-8 0-92,0 0 0,-5 0-304,-7 0 1,-1 4 258,-1 2-330,-3 5 112,3-1 1,-3 6 146,-1-4-6,0 3-131,5-1 1,0 4-161,4-1 0,1-2 99,2 0 1,2-3-111,4 2 0,0-3 98,0 1-567,0-2 366,4-6 1,-2 3-89,4-4-64,0 0 116,3-3 1,3 0 125,-1 0-321,1-4 151,1 3 1,-3-8-87,1 1 0,-1-1 131,-1-3 0,0 1-2,0 0 1,-3 0-29,-1-4 256,-3 4-63,2-5 1,-3 9-224,2-2 493,-2 2-112,3 2-131,-4 1 274,0 4-176,0 4 1,-3 1 417,0 4 1,0 0-224,3 0 0,0 2-16,0 1 1,1 3-94,2-3 1,1 0-216,2 0 1,3-2 247,0 2-980,-1-7 535,5 3 1,-3-4-67,2 2-1101,-2-2 867,2-4 0,-2 0-884,2 0 0,-2 0 599,1 0 1,-1-4-199,-1-2 975,0-2 0,0-4 0,-1-2 0</inkml:trace>
  <inkml:trace contextRef="#ctx0" brushRef="#br0" timeOffset="1955">2240 81 8469,'-8'-14'1273,"3"1"-550,-3 8 1,7 5-34,-2 6-1346,2 6 490,5 6 1,-3 0 705,2 3 0,1 0-127,-1 0 1,1 3 111,-1 0 0,1 0-134,5 0 0,0 1-539,0-1 1,1-2 211,1-2-1252,-1 3 865,3-5 1,-4 1 65,0-4 0,-1-5-198,-3 2 0,2-2-1678,-4-1 650,0-4 780,-3 2 1,-4-6 702,-2 2 0,-5-9 0,-3-4 0</inkml:trace>
  <inkml:trace contextRef="#ctx0" brushRef="#br0" timeOffset="2208">2046 283 8227,'0'-9'13,"0"0"0,4 1-13,2 2 1109,6-2-654,2 7 1,4-3 240,3 4-1080,1 0 284,1 0 1,1 0 147,-3 0 0,3 1 110,-4 2 1,2 2 457,-2 4 0,-1 0-201,2 0 0,0 3 171,0 3 1,0-2 117,0-1-627,-3 1 109,4-3 1,-4 6 250,-1-4-327,-3-1 77,3-2 0,-8 0-133,3 0 1,-5-1 271,-1-2-1558,-4 1 737,2-6-1078,-4 3 494,0-4 494,0 0-1815,-4 0 2400,-1 0 0,-8 0 0,0 0 0</inkml:trace>
  <inkml:trace contextRef="#ctx0" brushRef="#br0" timeOffset="2379">2418 221 8449,'0'-18'0,"5"8"-1,4 4-21,-1 5-217,5 1 1,-4 0-170,0 0-631,0 3 779,-5-2 0,3 4 260,-4-2 0,4-2 0,-2 7 0,4-3 0,4 4 0,0 0 0</inkml:trace>
  <inkml:trace contextRef="#ctx0" brushRef="#br0" timeOffset="2891">2699 265 10811,'-4'-5'1766,"-1"4"-1381,-4 4 142,1 8-182,-1-5 0,-3 6 78,0-3 340,1 4-381,2-3 0,3 5-265,0-3 1,4 3 21,-1-3 1,2 0-268,1 0 0,1-5 169,2 2 0,-1-3-230,4 0 0,0 0 46,3-3 1,0 0-106,3-3 0,-2 0-143,2 0-205,-3 0 332,0-4 0,0-1-239,0-3 0,0-1 177,0 0 0,-4 0 6,1 0 0,-4-2 7,1-1-151,2-4 320,-4 6 0,4-3-277,-2 1 5,-2 2 683,3-3-192,-4 8 529,4 2-437,-3 3 0,4 0 543,-2 0 1,-1 3-100,3 3 356,1-2-585,3 4 1,-3-3 295,0 4-387,0 0-71,3-1 0,-1-2 11,1 0 1,0-1-36,0 1 1,3-2-236,-1-4 0,2 0 59,-1 0 1,-1 0-177,3 0 1,-2 0-46,3 0-95,-4 0 182,1 0 0,0-3 63,0 0-146,4-4 92,-7 6 1,4-6 43,-4 4 0,0 0-22,0 3 1,-1 0 15,1 0 0,0 0 18,0 0 1,3 3-244,-1 0 1,5 4-93,-1-1-836,-3 2 776,5-3 0,0 3-229,3-2-936,1 1 975,0-2 1,1 3 633,2-2 0,1 2 0,-2 1 0</inkml:trace>
  <inkml:trace contextRef="#ctx0" brushRef="#br0" timeOffset="3549">3829 300 8360,'-9'-4'0,"-3"4"0,1 0 0,3 4 2108,5 5-1335,2 4 1,5-3-758,2 1 0,-1-1 9,0-1 1,2-1 107,5-2 0,-2 0 190,2-3 0,-3 0 6,0-3 1,1 0 56,2 0-624,-2 0 265,2 0 1,-3-3-281,0 0-876,-4 1 784,3-2 0,-7 2-892,2-4 923,-2 0 0,-2-3-74,-2 0 1,-3 0 24,-6 1 0,2 0 170,-1 2 0,0-1-283,-1 4 945,6 0-404,-6 3 0,10-3 885,-4 0-696,5 0 0,1 3 79,5 0 1,4 0-87,3 0 1,2 0 151,3 0 0,5-1 109,1-2-514,3-1 128,4-5 1,-2-3-12,1 0 1,-1-3-122,-2 4 1,-3-5-154,-3 1 1,1 2 66,-4-2 1,2 0-106,-7-2 0,-1-1 24,-2 0 0,-4 4-80,-2-1-1,-2 3-143,-1-3 441,-4 5-93,-1-3 0,-6 5 40,-1 2 0,-3 2 172,3 4 1,-2 1-248,2 2 796,0 6-450,3 5 1,0 3 536,1 1 1,0 3-313,2-1 0,2 4 169,4-4 1,0 5-166,0-2 1,1 0-258,2 0 0,3-3 161,6 1-330,-3 1 134,4-3 1,0 2-350,2-3 0,1-4 138,2-3 1,2 2-921,1-1 0,-3 0 457,-4-4 1,-3 1-1198,1 0 1,-6-3 75,-3 0-252,-2-4 1162,-1 2 0,-2-4 690,-4 0 0,-4-4 0,-8-1 0</inkml:trace>
  <inkml:trace contextRef="#ctx0" brushRef="#br0" timeOffset="3706">4022 335 8291,'-13'-6'0,"4"-3"2523,5 2-1643,4-1 1,4 6 53,5-4-1463,4 4 462,9-2 1,0 4-457,5 0 1,2 0 272,0 0 1,6 0-633,0 0 1,1-1 366,5-2 0,3 2-79,3-1 1,0 0-123,-6-1 119,-2 2 597,-4-3 0,4 4 0,2 0 0</inkml:trace>
  <inkml:trace contextRef="#ctx0" brushRef="#br0" timeOffset="3917">4958 309 8272,'5'-10'0,"4"4"2318,3 4-1483,6 2 1,4 3 124,1 0-2121,6 0 844,3-3 0,0 0-1,0 0-660,-3 0 633,-3-4 1,-4 3-44,-4-2 0,-2-1-119,-1 1 128,-2-3 0,-6 4-263,-1-4 5,-2 4 637,-4-6 0,-8 3 0,-1-4 0</inkml:trace>
  <inkml:trace contextRef="#ctx0" brushRef="#br0" timeOffset="4742">5046 115 8272,'-17'0'0,"3"0"767,1 0-385,4 0 1,3 1 323,0 2 1,4 2-189,-1 4 1,3 3-324,3 3 0,2 2 59,4 0 0,1 4 201,2-1 0,-2 2-83,5-1 1,1-3-68,4 3 1,0-4 138,4-2-446,-1 2 192,4-7 0,-1 2-288,0-3 1,1-1 154,-1-2 0,2-2-410,1-4 1,-1-1 6,1-2 0,-3-2-151,-2-4 1,-2 0 207,-5 1 1,0-4-94,-2 0 1,-3-4 78,-3 2 1,-3-4 85,0-3 1,-4 3-122,1-3 0,-3 2 87,-3-2 0,-2 1-173,-4-3 0,-3 2 120,1-2 0,-2 3 257,1 0 1,-1 2-156,-1 3 1134,-3 3-709,7 3 0,-5 1-25,3 2 191,0 2-270,3 4 1,0 4 273,1 2 0,2 2-112,0 1 1,1 3 301,-1 3 0,2 3-165,4 2 0,0-1 78,0 1 1,1 0 152,2 1-533,2-3 87,8 4 1,-3-5 206,5 1-484,0 0 105,-1-5 0,2 3 172,-1-4 1,1 2-164,-2-6 1,2 3-280,-4-5 1,2-1 96,-2 1-589,0-4 501,-7 2 0,3-4-110,-2 0-242,-3 0 133,5 0 66,-7-4-153,7-1 262,-7-4 0,3 0-203,-4 0 0,0 1 170,0-1 1,0-1 51,0-2 1,0 2-10,0-1 0,-1 1 172,-2 1-116,2 0 919,-3 4-412,4-2-180,0 6 198,0-3-194,0 4 1,1 4 469,2 1 0,-1 0-284,4 1 0,0 0 84,3 3 1,0 0-19,-1 0 1,2-1 39,2 1 1,-2 0 30,1 0-434,3 0 71,-4-4 1,7-1 393,-3-1-673,-1-2 193,4 3 1,-5-4-114,3 0 73,2 0-10,-3 0 0,0-1-128,1-2 0,-4 1 55,0-3 1,-1 0-57,-1-1 0,-4-2-21,-2 2-109,2-2 154,-4-1 0,2 3-94,-6 1-8,-2-1 75,-4-3 1,-3 4 245,1 2 1,-5 2-114,1 1 0,1 0 403,0 0 1,2 1-176,-3 2 0,5-1 138,-2 4 0,2 0 10,1 3 146,4-1-198,1 1 0,4 0 212,0 0-455,0 0 133,4-4 0,2 2-201,6-1 0,3 2-150,5 1 0,3-3-1045,3 0 1,2-3 601,1 2 1,-1-3-927,5 1 0,-6-1 570,0 1 0,-2-2 988,-4 2 0,3 2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7:59.549"/>
    </inkml:context>
    <inkml:brush xml:id="br0">
      <inkml:brushProperty name="width" value="0.04286" units="cm"/>
      <inkml:brushProperty name="height" value="0.04286" units="cm"/>
      <inkml:brushProperty name="color" value="#AB1A01"/>
    </inkml:brush>
  </inkml:definitions>
  <inkml:trace contextRef="#ctx0" brushRef="#br0">53 301 8215,'-8'5'0,"2"1"461,-1 0 124,6-1 152,-3 3-241,4-3 407,0 0-224,0-1-256,4-4-149,0 0 0,6 0 98,2 0-356,-2-4 201,6-1 1,-2-4 154,4 0-648,-4 0 265,-2 5 1,0-4-492,0 2 1,-1-2 323,-6-1 0,0 1-164,-2 2 1,-2-1-26,2 1 334,-6-2-35,-2 3 1,-4-3 45,-3 2 0,1 2 189,-4 1 1,2 2 500,-2 1-316,-2 0-170,4 0 0,-2 4 353,0 2 0,4 3-155,0 3 0,2-2 172,3 1 1,-1 3-104,4 1 0,0-2-153,3 2 1,5-1-111,4 1 0,1 0 31,4-3 0,2 3-289,5-3 1,1-1 97,5-2 1,-1 0-511,1 0 1,-1-4 266,1-2 1,-4 0-1158,1 0 1,-4 0 31,4-3-846,-9 0 1396,6 0 0,-8 0-65,1 0-127,-1-4 537,-8 0 0,2-5 447,-4 0 0,0 0 0,-3-4 0,0 0 0</inkml:trace>
  <inkml:trace contextRef="#ctx0" brushRef="#br0" timeOffset="301">363 318 8215,'-9'-9'-383,"0"1"0,-11 0 274,-1 2 1832,0 2-367,17 4-320,-4-4-574,7 3 0,-2 1 78,6 6 1,2 3-220,3 3 0,1-3 334,0 3 1,4 1-197,1-1 1,4 0 35,3 0 1,-2-1 126,5 4-457,-5-5 21,7 3 1,-7-4 185,1 0-703,-1-4 316,-2-1 0,-3-2 15,-2 1 0,-5 0 119,-1-3 0,-3 0-310,2 0 1,-3-4-76,1-1-59,-2-3 185,-1-1 1,0 0 20,0 0-69,-4-3 0,-1 1 0,-3-4-54,-1-1-13,0 0 103,0 2 1,0-3 14,1 3 1,-1-3 27,0-1 1,1 5-373,2 1 1,-1-1-181,4 1-695,0 1 284,3 6 387,0 1-840,0 4 394,0 0 303,4 4-16,1 1 844,0 3 0,7 5 0,-2 1 0</inkml:trace>
  <inkml:trace contextRef="#ctx0" brushRef="#br0" timeOffset="489">670 294 8215,'5'4'0,"0"-2"1151,-2 4 1,-1-2-470,4 2 1,0 2 101,3-2 1,0-1-190,-1 1 1,1 0 9,0 3 0,0-4-90,0 1 19,-1 0-236,1 3 0,-3 0 74,0 0-1003,0-1 557,3 1 1,0 0-1079,-1 0 1,1 0 627,0 0 0,0-1-1303,0 1 0,0 0 13,3 0 1814,-2 0 0,3-1 0,-4 1 0</inkml:trace>
  <inkml:trace contextRef="#ctx0" brushRef="#br0" timeOffset="870">1032 379 8161,'-9'-17'291,"0"3"73,-3 1 1,2 5 658,-2 2 0,2-1-435,2 4 1,-4-1 94,0 2 1,-1 1 127,1-2-162,-1 2-315,-1 5 0,-2 1-42,5 7 1,-1-1-82,3 4 0,4-2 153,2 2-475,2 2 191,1-4 0,1 5-242,2 0 0,3-4 188,6 1 1,-1-4-389,3 1 0,2-5-4,5-2-191,-3-3 344,4 2 1,-5-4-212,1 0 104,-4 0 122,2-4 0,-6-1 130,2-3 0,-3-4-43,-3 0 0,0-4 172,-3 2 0,0-3-96,-3-1 1,-4 1 138,-1-1 0,-6 1-23,-1-1 0,-4-1 32,2-1 0,-3 1-116,-1-2-32,1 3 38,3-4 1,-3 5-230,3-1 0,1 1 130,1 6 1,3-1-1288,3 3 552,-1 4-332,6 1 0,-2 5 75,6 2 1,2 6 1087,3 1 0,1 6 0,0-2 0</inkml:trace>
  <inkml:trace contextRef="#ctx0" brushRef="#br0" timeOffset="1559">1095 390 8161,'6'6'552,"0"0"1,-3-4-298,6 0 759,-2 3-612,10-4 0,-1 3-177,5-4 0,1-1 2,-2-2 1,-2-1 193,-1-1 0,0-3-125,-5 2 1,2-2-90,-6-1 1,3 0 187,-5 1-606,2-1 213,-3 0 0,-1 0-132,-4 0 0,-1 0 111,-2 1 1,-2 2-159,-4 0 1,-1 3 59,-1-3 1,-3 4 25,-4-1 0,2 3 65,1 3 141,-2-2-118,7 7 0,-2-3-42,3 4 427,0 3-225,4-2 0,-2 7 203,4-2 0,0 0-97,3 0 0,4 2-110,2-3 0,3 2 16,3-1 1,1 0-103,5-3 1,0 0 190,-1-3-460,5-1 165,-3-3 1,3 2 72,-1-4-542,-3 0 340,4-3 1,-5-1-156,1-2-135,-4 2 233,-1-7 1,-5 3-96,1-3 1,-1-1 119,-2 0 1,-2-3 102,-4 0 0,0 0 24,0 0 1,-1 1 5,-2-3 0,1 3-113,-4-1 336,0 2 1,-3 1 125,5 1-75,-4-1 308,7 4-309,-3 1 1,4 8 287,0 2 0,0-1-126,0 0 0,0 1 14,0 3 1,0 0 100,0 0-255,0 0-35,4-1 0,-2-2-195,4 0 1,-4-4 68,4 1 1,-3-1-611,3 1 456,0-2 1,3 2-374,0-6 1,0 1 42,-1-4-441,1 4 513,-4-6 0,3 3-93,-2-3-57,2-1 187,0 0 1,1 0-133,0 0 0,0 1 188,0-1 1,-3 3 307,-1 0 1,1 1-147,3-1 0,-3-1 631,0 4 1,0 0-131,3 3 647,-1 0-660,-3 0 1,3 4 38,-2 2 461,2 2-550,1 1 1,0 0 70,-1 0 1,1-1-122,0 1 0,0 0-644,0 0 1,2 0 284,1-1 0,1 0-1060,-1-2 1,-2 2 195,5-2-1671,-4-2 1641,2 4 0,-5-7-77,1 2 1030,0 1 0,4-3 0,1 3 0</inkml:trace>
  <inkml:trace contextRef="#ctx0" brushRef="#br0" timeOffset="2039">1986 282 8161,'-9'-9'0,"0"4"0,0 2 1929,0-2-942,0 4-1235,1-2 226,3 3 1,-3 2 136,2 1 847,2 4-566,-4-2 1,4 4 146,-2 0 0,0 1-163,3 1 1,0-1-142,3 2 1,0-2-32,0-1 1,3-1-31,0 1 1,4-1 185,2-2-367,0 2 70,8-3 0,-4 1 221,5-1-748,0-3 384,-1 2 0,1-4-646,0 0 358,3 0 262,-2 0 1,2-1-264,-3-2 0,-1 1 108,-3-3 0,2 2-14,-4-3 1,0 0 139,-4-3-179,1 0 104,-4 0 0,0 1-65,-2-1 40,-2 0 105,3 0 1,-4 0 176,0 0 1,-1 4-109,-2-1 1,-2 1 284,-4-1 0,2 1-100,-1 2 1,1 2 74,-5-2 1,2 2 17,1 1 684,-3 4-549,2 1 1,-3 4 131,4 0-17,4-1 0,-2 1 0,5 0 172,0 0 0,2 0-331,3 0 1,-1-1-145,7 1 0,-1-1-18,7-2 1,0 1-178,2-4 0,2 0 70,1-3 0,0 1-201,3 2 0,0-2 154,1 1-1756,1-1 1134,-2-1 1,0 0-1021,1 0 1,-5 0 778,2 0 0,-4 0-1042,-2 0 1909,2 0 0,-7-3 0,2-2 0</inkml:trace>
  <inkml:trace contextRef="#ctx0" brushRef="#br0" timeOffset="2805">549 124 8247,'0'-13'1223,"0"4"-941,0-4 691,0 8-150,4 1-1875,1 0 0,4 3 426,-1-2 1,0 3 625,-2 3 0,6 2 0,-2 4 0</inkml:trace>
  <inkml:trace contextRef="#ctx0" brushRef="#br0" timeOffset="4752">2947 354 8247,'0'-13'435,"-3"3"132,0-2 1,-1 3 71,1 4 1,2 0 291,-2 2-901,2 2-2,-3-3 0,2 4 219,-4 0-126,1 4 40,-4 1 0,-2 3 306,2 1 1,-4 1-97,8 2 0,-4-2-345,6 1 0,0 2 142,3-1 1,0 3-370,0-4 1,4 1 7,2-3-5,2-4 156,4 3 0,1-6 8,2 3-675,1-3 431,-2 2 1,1-4-388,-1 0 0,-2-3 220,3 0 0,-4-3-71,0 0 0,-4-2-168,-1-1 641,-4-4-34,2 4 0,-4-5-143,0 2 0,-1-1 123,-2-1 0,-2-2 241,-4 4 0,-2-3-95,-1 4 1,-1 0 404,1 5 1,3-1-238,-3 4 0,2-3 749,1 3-510,4 1-67,-2 2 107,6 0-259,-3 0-171,4 0 52,4 0 1,1 0-11,7 0 1,-1 0-16,4 0 1,2-1-314,4-2 0,0-2 75,0-4 0,-2 2-238,1-2 1,-1 2 138,-2-4 0,-1 1-85,-4 1 0,2-3-77,-9 0 235,1-3 67,-6 5 1,0-7 88,0 3 0,-4-3-133,-1-1 1,-4 4 282,-3-1 1,1 4-32,-3-1 1,0 6 306,-1 0 0,1 4-145,3-1 0,1 2-116,-2 1 1,2 5 10,1 3 0,1 2 22,-1 5 1,4 3 104,2 2 1,2 5 108,1-2 1,0 3 85,0 0 1,4 4 37,2-1 0,3 0-869,2-2 1,0-2-873,4-1 0,0 0 1220,2-3 0,-2-1 3385,0-2-2237,-5 0 1,6-2-787,-4-1-1091,0-2 1,-4-4 75,1-1-1972,0 1 1161,0 0-551,-4-4 1115,-1-1 900,-4-4 0,-4 0 0,-1 0 0</inkml:trace>
  <inkml:trace contextRef="#ctx0" brushRef="#br0" timeOffset="4895">3016 353 8223,'0'-14'2771,"2"5"-2344,4 6 334,4 2 0,12 1 1,1 0-1520,3 0 1,0 1 203,1 2 1,-2-2-603,-1 2 0,-4 1 1156,-5-1 0,1 4 0,-2-2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7:24.577"/>
    </inkml:context>
    <inkml:brush xml:id="br0">
      <inkml:brushProperty name="width" value="0.04286" units="cm"/>
      <inkml:brushProperty name="height" value="0.04286" units="cm"/>
      <inkml:brushProperty name="color" value="#AB1A01"/>
    </inkml:brush>
    <inkml:brush xml:id="br1">
      <inkml:brushProperty name="width" value="0.05714" units="cm"/>
      <inkml:brushProperty name="height" value="0.05714" units="cm"/>
      <inkml:brushProperty name="color" value="#AB1A01"/>
    </inkml:brush>
  </inkml:definitions>
  <inkml:trace contextRef="#ctx0" brushRef="#br0">1843 301 8290,'-3'-27'0,"2"8"92,-2 1 1,2 6 246,1 1 1,0 1 183,0 1 1,-3 3 185,0 0-649,-4 0 148,2 1 0,-5-1 207,-2 3 559,3 0-558,-8 3 1,6 1 235,-3 2-167,3 2-211,-6 7 0,7 2-40,-1 4 1,1 3 36,1 3 1,3-2-169,0 2 1,4-5 168,-1 2-876,2-2 527,5-2 0,1-2 81,4 0-882,0-9 612,3 6 0,1-11 9,2 2-258,2-2 316,-4-1 0,5-4-144,0-2 0,-2-3 5,-1-2 1,1-2-60,-5-2 1,1-1 145,-3 1 0,-1-1 105,-2 2 1,-2-3-151,-4 2 235,0 2-216,0 1-1,0-1 254,0 3-37,0 1-193,0 5 437,0 4-119,0 4 1,0 2 87,0 6 1,0 6 49,0 5 604,0 3-540,0 0 1,0 1 136,0-1 318,4 4-431,0 2 1,2 3 229,0 0-36,0-3-188,3 2 1,-4-3-279,-2 5 1,1-6 159,-1-4 1,0 0-157,-3-6 1,-4 0 134,-2-5-193,-2-2 42,-5-5 1,2-2 54,-3 0-122,3-4 15,-2 2 1,0-5 180,-1-2-758,1-2 429,-4-4 0,7-3-285,-5-3 0,4-2 199,-1 0 1,3-5 52,4-1 1,1-3-6,4 0 1,0-1-41,0 1 0,4-1-97,1 1-56,7-1 148,-2 1 1,7-1 297,-3 1 1,3 2-113,1 1 0,-1 2 264,1-2 0,1 3-129,1 0 0,-1 2 190,1 3 1,-4 0-76,-1 3 0,-4 0 40,4 3 1,-7 4 110,1 2-74,-6 2 145,5 1-359,-7 0 0,3 1 82,-4 2 0,-1 0 296,-2 6 1,-2-1-90,-4 7 0,0-1 52,0 4 0,0 0 180,1-1-178,-1 1-189,4 0 1,-2-4 5,4 1 1,0-1-83,3 0 1,1 2-168,2-4 0,2 0 75,4-4 1,4 0-236,1-2 1,1 1 125,3-4 1,-3 0-305,6-3 1,-3-4 38,0-2-182,0-2 284,-5-1 0,3 1 13,-4-1 1,0-1 62,-4-2 0,-3 2-138,-2-1 176,2-3 38,-4 4 1,-1-4-176,-6 3 1,-2-2 42,0-2 1,-2 0 54,-2 3 0,1-3-71,-3 3 435,-1 1-184,1 2 1,-2 0-136,1 0 569,2 4-296,0-3 1,5 7-85,-1-2 0,3 0 356,0 0 285,4 0-387,-2 3 1,8 0-474,2 0 0,5 0-46,0 0 199,5 0 57,-2 0 1,0 0 22,1 0-246,0 0 195,-1 4 1,1-2-22,-3 3 0,3-2-20,-3 3 0,-1 0-41,-2 3 1,-1 0 86,-2 0 1,1-1 203,-4 1 0,1 1-142,-2 2 1,-1-2 147,2 1 0,-2 2-26,-1-1 190,4 0-318,-3-4 0,6 2 78,-4 2 102,4-6-166,-6 6 1,7-8 53,-2 5 1,1-3-7,2 0 1,0-4-29,0 1 1,1-2-6,1-1 1,-1 0 56,2 0-136,2-4 0,-2-1 73,-1-4 1,0 0 147,-8 1 0,0-1-481,-3 0 1,0-3-351,0 0 0,-4-2-342,-2 2 369,-2-4 245,-4 7 21,-2-8 0,0 7 56,-3-7 150,4 8 1,-4-7-98,2 4 269,-1 0-68,2 4 1,-3 2-135,3 0 283,1 4-83,0-2 0,6 4 271,-2 0-212,7 0-311,-2 0 178,4 0 0,1 0-28,2 0 88,5 0-57,6 0 1,4 0-8,-1 0 244,5 0-236,-3 0 0,6 0 8,-1 0-241,1 0 106,1 0 1,1 0 160,-1 0 1,-2 0-54,-1 0 1,0 0 61,0 0 1,-1 0-48,-4 0 1,-5 0-37,-1 0 0,-2 1-2,-1 2 67,-4-2-21,3 3 1,-8 0 54,3 2-144,-2-2 80,-1 3 1,-1 1-132,-2 4 0,-1 3 111,-5-4 1,0 5-31,0-1 0,1-1 31,2 0 0,0-3-2,3 1 0,0-1-35,3 0 153,0-5-140,0 6 7,0-7 272,0 4-243,4-4 1,-2-2 290,3-3 1,-2 0-73,3 0 0,0-3 62,3-3 0,-1-2-30,-2-1 1,2-4-21,-3-1 1,-1-3-35,-1-1 0,-2 0 34,-1-3 1,3 1 265,0-3-66,0-1-275,-3-2 1,-1 2-155,-2 1 1,1 2 104,-4-2 0,1 4-745,0 2 1,-2 0 165,4 5-1507,-4 0 1293,6 4 0,-4 2-770,2 0-211,2 4 1671,-3-2 0,4 8 0,0 1 0</inkml:trace>
  <inkml:trace contextRef="#ctx0" brushRef="#br1" timeOffset="-2809">9 157 11552,'0'-13'205,"-1"4"0,-1-1 1401,-1 3-1730,0 6-664,3-3 0,3 8 228,0 1 1592,4 7-673,-2-2 0,4 6 528,0-5 1,0 5-285,3-1 0,-2 2-61,2 4 1,1-2-10,2 1-334,-2-1 10,0-2 0,-5 0 47,1-2 0,0 0-9,0-3 1,-1 0 165,-2-3-298,1 0 109,-6-4-177,7 2-17,-7-6 171,3 3 0,-1-5 223,0-2-565,0-2 109,1-7 1,0 0 178,2-6-375,1 3 143,-6-7 0,4 2-123,-2-1 0,-2-4 91,2 2 0,-1 0-161,1 0 0,-2 2 144,2-2 0,1 4-86,-1 2 1,0-1 41,-3 3-168,0 6-11,0-2 249,0 6-1198,0-4 340,4 4-28,-3 1 1,4 4 360,-2 0 1,0 4-710,3 2 1,2 2 1337,-2 1 0,2-1 1,1 1-1</inkml:trace>
  <inkml:trace contextRef="#ctx0" brushRef="#br0" timeOffset="-1651">309 371 8486,'-5'0'-1892,"1"-1"1892,4-2-740,0 2 740,0-2 0,0 3 4034,0 0-3604,4 0 0,1 0 182,4 0 1,1 0-146,1 0 1,1 0-107,6 0 0,-5 0 52,8 0-365,-8 0 79,7 0 1,-6-1 284,4-2-683,-5 2 255,4-7 0,-7 6 201,2-4-582,-3 0 300,0 1 0,-1-3-239,-2 2 0,1 2-13,-4-2 86,0 0 0,0-3-24,0 0 31,-1 0 75,-2 4 1,0-2 19,0 1-32,-3-2 111,2 3 1,-6-3-180,4 2 1,-3 1 138,3 0 1,-4 2 111,1-3 1,-2 4-113,0-1 0,-1 2 199,0 1 1,0 0-40,0 0 1,-2 4 72,-1 2 1,-3 2-163,3 4 477,-3-2-240,5 7 1,-3-7 76,4 5 240,-3 0-247,2 2 0,0 1 205,4 0 0,4-2-92,-1-1 1,2 1-513,1-4 1,1 1 58,2-4-535,6 2 472,5-6 1,3 0-57,1-2 1,1-2 67,1-1 1,2-1-28,1-2-598,3-2 417,-8-4 1,7 0-273,-5 0 1,2 3-67,-1 1 657,-7-1-42,7 1 1,-8-2-285,1 4 742,3 0-286,-7 3 1,2 1-76,-3 2 0,-1 2 101,-2 4 1,1-1 747,-4 1-367,0 0-309,1 0 0,-3-3 854,2 0-618,-2 0 1,-2 1 535,-2-1-293,2-2-468,-3-4 179,0 0 11,3 0-1194,-3 0 636,4-4 1,0-2-52,0-5 0,0 0-138,0-4 1,4 1-499,2 0 0,-1-2 43,0 4-22,1-3 450,-1 1 1,3 1-351,-2 4 795,-2 1-140,0 3 0,-3 0 454,2 2-337,-2 2 1,4 5 217,-2 2 0,-2 4-126,1 2 1,0 3 467,1-3 0,-2 2-43,2-2 15,2 0-323,-4 1 0,7-7 249,-2 3-502,2-2 31,-3-2 1,2 2-178,-1-4 87,6 0 60,-2-3 0,4 0-351,-3 0 1,-1-4 139,2-2 1,1-5-113,-2-1 0,1-2-78,-3 2 5,0-4 137,0 3 0,-2-5 36,-1 0-14,-2 1 106,-4 3 0,0-2-135,0 4-127,0 1 117,0 2 411,0 4-192,0 1 0,0 6 111,0 4 0,0 4-194,0 7 1134,0 5-693,0 0 0,0 5 26,0-1 559,0 1-519,0 3 0,1 3 182,2 5 221,-2-6-359,7 6 0,-4-6-240,2 3 0,2-1 71,-2-1 0,0-4-240,0-5 0,-2-2 38,-4-1 0,0-6 73,0 3 0,-7-6 113,-1-1 273,-11-5-400,0 2 0,-7-7 68,-1 2-608,-3-2 320,-5-1 1,-2 0-429,-1 0 1,3-4 298,3-2 1,1-4-528,5-2 1,3-1 307,3 1 1,2 1-440,3-3 0,7-1-220,5-3-808,2 1 964,5-1 962,0 1 0,13-5 0,2-1 0</inkml:trace>
  <inkml:trace contextRef="#ctx0" brushRef="#br0" timeOffset="13198">283 1048 8234,'0'-17'290,"-5"0"165,-1 2 0,-4 3 2,4 3 59,-2 0-329,-1 0 1,0 0 61,-3 1 0,1-1 17,-4 0 0,4 3 228,-4 0 1,3 4-169,-3-1 1,4 3 110,-4 3 0,4 3 83,-1 6-474,3 2 0,1 2 0,2 0 382,3-1-405,2-1 20,1 0 0,1 2-160,2-4 1,2-1 81,4-2 1,2-3-97,1 0 0,4-4 39,-2 1 0,3-2-316,1-1 0,-1-4-15,1-2-717,0-6 695,-1 2 0,0-3-155,-2 1-99,-3 2 315,-7-3 1,2 5-256,-4-1 676,4 0-155,-6 0 1098,3 4-791,-4 1 1,0 5 84,0 2 1,0 3 25,0 6 1257,4 2-934,-3 3 0,7-2 259,-2 0-458,1-1-171,2 4 0,0-4-669,0-3 0,3-2 357,-1-3 1,4 1-1107,-3-4 1,2 0 139,-2-3-1118,0 0 1290,1 0 1,-3-1 852,1-2 0,-1-2 0,-1-4 0</inkml:trace>
  <inkml:trace contextRef="#ctx0" brushRef="#br0" timeOffset="13387">476 934 8234,'0'10'1441,"0"1"-720,0 3-496,4 4 0,1 3 725,4 3 1,0 4-311,0 2 1,0-3-247,-1 0 0,1-3-144,0 5 0,0-1-304,0-2 0,-1 1-387,1-1 0,0 0-483,0-3 1,-1-1 475,-2-5 0,1 0-202,-5-2 0,2-3-1706,-1-7 2356,-2-1 0,-1-4 0,-5 0 0</inkml:trace>
  <inkml:trace contextRef="#ctx0" brushRef="#br0" timeOffset="13654">503 1031 8315,'5'-26'1055,"-2"3"1,3 6-211,2 8-1029,5 1 1,6 7-1,0-2 15,2 2 0,1 5 94,-2 1 1,-1 3-92,1 1 1214,-5 0-714,2 4 1,-8-3 479,3 5 0,-3 0-343,-3 2 0,1-2-421,-4 0 0,0-3 71,-3 2-23,-8-3 64,2 2 1,-11-4 176,3-1-283,-7 1 67,2 0 0,-6-3-141,1 0 1,-1-3 45,-2 3 1,4-4-613,-1 1 0,6-2 290,0-1 1,4 0-823,6 0 0,0-1 119,2-2 997,2-2 0,8-4 0,1 0 0</inkml:trace>
  <inkml:trace contextRef="#ctx0" brushRef="#br0" timeOffset="13871">865 1031 8206,'0'7'1904,"0"2"0,6 5-827,3 10 0,3 0-111,0 0-362,-2 1-272,2-2 1,-6 2 38,0-1 132,-4 1-174,6-6 0,-7 5 73,2-3-404,2 3 62,-4-9 1,4 6-764,-3-7 0,0 0 489,4 1 0,-3-4-1613,3 0 1,-4-4-177,1-1 126,2-4 1877,-4 2 0,3-4 0,-4 0 0</inkml:trace>
  <inkml:trace contextRef="#ctx0" brushRef="#br0" timeOffset="14123">820 1048 8267,'6'-20'0,"0"-1"0,1 9 0,5 6 1446,5 4 1,5 2-1,3 0-930,-2 0 1,-3 4-376,0 2 281,-1 5-233,-2-1 1,-3 7 114,-2-3 0,-1 0 132,0 1 0,-4 0-57,2 2-431,-2-3 88,-2 3 1,-1-7-353,-4 5 0,-1-4 146,-2 1 1,0-6-103,-6 0 1,2-4 17,-4 1 1,-3-2-557,-1-1 1,-1 0 184,2 0 0,-2-4-189,4-2 0,-2-1 74,2-2-630,0-4 1370,7-1 0,-3-7 0,3-2 0</inkml:trace>
  <inkml:trace contextRef="#ctx0" brushRef="#br0" timeOffset="14469">1014 795 8339,'9'8'244,"0"3"0,4 6-96,2 4 1649,1 1-1123,2 8 1,-1-2 98,1 1-135,0-1-268,-1-2 0,-2-3 184,0-3 1,-1-1-147,4-1 1,0-2 76,-1-1 0,1 1-161,0-5 1,-4 1-505,1-3 0,-3-4 284,3-2-1178,-5-2 817,3-1 1,-7 0 186,0 0-1106,0 0 776,-1-4 0,-1-2-395,-1-6 0,-2 2 283,2-1 0,-2-3 15,-1-1 0,-3-1 160,0-2 0,1 4 246,2 2 0,-3 3-329,0 0 1394,0 0-524,3 4-414,0 1 728,0 4-526,0 4 1,3 1 466,0 4 1,3 4-287,0 1-1,1 0-682,-1 1 0,2-4 221,-2 4 1,-1-3-431,1 3 0,-2-5 158,2 2-2094,2-2 2409,-7-5 0,7 3 0,-3-3 0</inkml:trace>
  <inkml:trace contextRef="#ctx0" brushRef="#br0" timeOffset="14648">1359 839 8321,'-4'-13'1452,"0"3"1,0 1-1358,4 7 0,4 1-113,4 1 1,1 3-904,0 3 1,0 2-46,0 1 461,0 0 220,-5 4 1,4 0-104,-2 5-146,6 0 534,-2-1 0,2 1 0,-3-1 0</inkml:trace>
  <inkml:trace contextRef="#ctx0" brushRef="#br0" timeOffset="15488">1809 1005 8273,'-4'-8'1175,"3"-1"-697,-3 4 0,0-2 311,-1 4-1003,1 0 197,-4 3 0,3-3-106,-4 0 703,-4 0-270,4 3 1,-4 4 605,4 2 0,-3 2-347,0 1 0,4 3-332,2 3 1,4-1 16,-1 1 0,2-1-337,1 4 0,4 0 123,2-1-44,2-3 65,4-1 1,2-5 319,4 1-1017,-5 0 371,8-4 0,-6 2-265,5-4 0,3 0 256,0-3 1,3 0-338,0 0 1,1-1 38,-1-2-134,1 2 394,-1-7 1,0 3-286,-3-4 565,3 0-154,-8 1 0,3-4 110,-7 0 1,1 0-152,-6 4 0,1-1 369,-7 0 0,0 0-50,-3 0 1,-1 0 274,-2 1 0,-3-1-56,-6 0 603,2 0-596,-6 4 0,5 1 191,-4 4 72,4 0-324,-5 0 0,5 4 30,-4 2 1,4 2-38,0 1 0,1 3 85,1-1 1,1 4-99,2-3 0,2 3 117,4-4 0,0 4-121,0-3 0,1-1-381,2-2 0,2-1 44,4-2-492,4 2 457,-3-7 0,3 3-332,-1-4 1,-1 0 262,4 0 1,-4-1-243,4-2 1,-1-2 128,0-4 1,0 0-454,-2 0 0,-2 1-27,1-1 354,-5 0 288,2 0 1,-6 0-286,4 1 596,-4-1-190,2 0 0,-4 3 238,0 0 471,0 4-408,0-2-20,0 4 0,1 0-10,2 0 1,-2 1 528,2 2 0,1-1-28,-1 4-44,3-4-355,-1 2 1,4-1 308,0 0-699,4 0 102,-3-3 1,6-1 349,-1-2-1175,2-2 584,-4-4 0,4 0-667,-2 0 1,-2-3 449,2-3 0,-4 1-69,1 0 1,-3-2 98,0-5 1,-3 3-117,0-3 1,-3 0-317,3 0 980,-4 0-203,2 0 1,-4 1-242,0-3 369,0 3-81,-4-5 1,0 7 280,-2 0 0,-1 5-25,4 4 736,-4 0-718,2 4 1,0 3-45,3 8 0,-2 1-15,1 8 1070,0 3-771,3 1 0,0 5 202,0-3 315,4 3-625,-3-1 0,7 2-186,1-1 0,1 0 38,5-3 1,-3 2-472,2-6 1,1 5 205,3-8-495,-1 5 417,1-5 1,-3 1 15,-1-1-1940,-3-3 1239,2 2 1,-4-7-203,-1 0-1167,1-1 616,-4 0-227,-1-1 1739,-4-4 0,-4 0 0,-1 0 0</inkml:trace>
  <inkml:trace contextRef="#ctx0" brushRef="#br0" timeOffset="15749">2373 951 8247,'0'-12'0,"0"2"675,0-2 0,1 2 92,2 2-469,5-1-79,6 4 1,7-2 157,-1 4-448,1-4 92,-4 6 0,3-3 677,-2 4-483,1 0-53,-5 0 0,4 1 341,-1 2 0,4 0-64,-1 6 0,2-2-229,-1 5 0,-2 0 167,5 0-239,-5 4 81,3-6 1,-4 3 157,-1-1-58,1-2-131,-4 3 1,-1-5 46,-1 1 1,-3 0-65,0 0-882,-1 0 538,-3-1-1913,0 1 1202,3 0-1700,-7 0 1630,3-4 0,-5 0 954,-2-2 0,-2-2 0,-4 3 0</inkml:trace>
  <inkml:trace contextRef="#ctx0" brushRef="#br0" timeOffset="15922">2637 846 8332,'0'-12'1041,"0"0"0,4 1-104,2 5-602,2 3 0,1 3-87,0 0-1427,-1 0 729,-3 0 0,2 1-156,-4 1 565,4 3-81,-2 4 1,4 1-1386,-1 2 1507,1-2 0,4 6 0,1-2 0</inkml:trace>
  <inkml:trace contextRef="#ctx0" brushRef="#br0" timeOffset="16536">3025 916 8199,'-4'-13'0,"2"7"0,-3-3 2095,3 6-608,-2-1-671,0 4-809,-1 0 69,-4 0 1,0 4 431,0 2 0,0 3-112,-3 2 1,5 0 61,-2 4 0,3-1-79,0 4 1,0 0-259,3-1 0,0-2 249,3 0-409,0-1 93,0 0 1,4-1 228,1-4-583,3 0 270,1-1 1,1 0-328,2-2 0,-3 1 163,3-4 0,1 0-246,-1-3 1,2-1 48,-2-2-218,0 2 326,1-7 0,-5 3-12,1-4 0,-1 1 46,-5-1 0,3-3-106,-3 0 155,0-3 18,-3 1 0,-1-1 37,-2 0 0,-1 1-52,-2-4 0,-2 0 160,2 1 1,0 0-80,0 2 1,-1 0 419,4 3 1,0 3 163,3 3 144,0 4-292,0-2-138,0 4-108,0 4 1,1 1 666,2 4 0,2 4-272,4 2 1,-1-2 29,1 2 1,0-3-85,0 2 1,1-3-296,1 1 1,0-2 139,4-1-321,-4-1 102,5 1 1,-5-3 43,4 0 1,-3-4-164,2 1 0,-2-2-573,3-1 373,-5 0 132,7 0 0,-7 0-376,2 0 1,0-3 206,0 0 0,0-3-217,-3 3 0,0-4-43,-1 1 154,1-1 143,0-2 1,0 0-112,0 0 535,0 0-210,-1 4 0,0-2 202,-2 1 0,2 2-134,-2 1 1,-1 2 873,1 1 1,-1 0-394,4 0 1,1 4 598,2 2 0,-1 1 77,3 2-589,1 0-265,7 4 0,-4-3 144,3 1-1695,-3-1 993,4-1 1,-2-1-629,3-2 1,-3 2 488,0-3 1,-1 2 389,-2-1 0,-3 2 0,-1-3 0</inkml:trace>
  <inkml:trace contextRef="#ctx0" brushRef="#br0" timeOffset="18629">4120 1031 8097,'0'-9'1784,"0"0"-1184,0 0 1,1 3-109,2 1 0,3 3-144,5-1 0,3-1-112,4 1 1,0 0-246,3 3 64,2 0 46,7 0 0,-3 0-1089,3 0 0,0 0 210,0 0 778,3 0 0,-6 4 0,4 1 0</inkml:trace>
  <inkml:trace contextRef="#ctx0" brushRef="#br0" timeOffset="20274">5169 848 8251,'0'-9'0,"0"-3"0,0 0 1500,0 4-280,0 1-332,0 2-460,-4-4-151,4 4 1,-9-2 831,0 4-711,0 0 0,-8 4 224,3 2 0,-3 2-99,-1 4 0,2 4-443,1 1 1,2 3 97,4 1 1,2-1-95,1 1 0,2-3 161,4-1-721,0 1 435,0-1 1,1-2 96,2-3-861,2 0 494,3 0 0,1-4-30,0-2-297,4-2 344,1-1 1,0-1-159,1-2 1,-1-3 121,0-6 1,3 1 21,-2-3 0,-3 2 91,0-3 0,-2 1 167,-1-4 0,-3 1-228,0 3 562,-4-3-163,2 7-177,-4-3 461,0 5-122,0 3-284,0 1 1,0 6 8,0 4 1,0 0 401,0 9 0,-1 4-153,-2 4 1,2 4-38,-2 2 1,2 0-61,1 3 421,0 0-299,0 7 1,1-2 116,2 1 3,-2 2-86,6-4 1,-5 4-461,4-5 1,-4-1 151,1-2 0,-2-1-436,-1-5 0,-3-4 198,0-5 0,-5 0 51,0-5 1,-2-3-19,-5-3 544,0-4-237,-2 1 0,0-4-279,2-1-56,-1-3 91,6-8 1,-6 1-177,5-6 0,-1 2 115,3-8 0,4 1-35,2-4 0,2 1 75,1-1 1,1 0-247,2-2 0,3 1 20,6-1 1,-2 1 3,5 2 0,0-1 234,3 1 1,-4-1 54,1 1 1,-1 2 366,0 1 1,2 3-192,-4 0 0,0 2 260,-4 3 0,0 3-80,-2 3 323,2 4-87,-7 1 31,3 4-344,-4 0 0,0 1-189,0 2 1,-4 2 87,-2 4 1,1 2-9,-1 1 0,1 4 15,-1-1 0,0 1-2,3 2 1,0 0 10,3-1 73,0 1-109,0-1 1,1-3 76,2-2-330,2 2 255,7-5 1,-1 4 2,4-4 0,0-3-21,6 0 1,-1-4-357,3 1 1,-2-2 109,2-1 1,-3 0-295,0 0 0,1-3 185,-3 0 1,0-4-152,-6 1 0,-1-2-175,-5-1 479,1 1-12,-6-1 1,3-1-24,-4-2 1,-4 1 119,-1-3 0,-3 2 160,-1-3 1,-3 2-47,0-2 1,-3 1 42,0 2 0,-2 3 45,0-3 313,-1 2-274,0 1 0,4 0-46,-1 1 487,4 3-173,-1-3-229,3 3 1,1-1 80,2 0-95,2 4 0,8-2 42,2 4 0,2-3 139,1 0 1,2 0 93,1 3 0,3 0 48,-3 0 1,2 1-171,-2 2 0,3-1-831,-4 4 1,1-3-2306,-3 3 1551,0 0 587,-4-1 539,3 3 197,-7-3 0,3 3-75,-1 1 1,-2 0 154,2 0 1,-2 0-58,-1-1 285,0 5-216,0-3 0,0 4 18,0-3-240,0-1 98,0 3 1,1-3 135,2 2-335,2-3 88,4 4 1,1-5-75,1-2 1,3 1 94,4-4 1,-2 3-94,1-4 0,-1 1 46,4-3-276,-1 0 179,-1 0 0,-4-4-36,1-1 117,0-3 26,-2 3 0,0-3-99,-4 2 338,0-2-230,-4-1 1,-1 1-35,-4-1 0,0-1 16,0-2 0,-4 2-73,-2-1 1,-6 1 118,-3 1 1,2 0-12,-2 0 1,0 1-77,-2-1 280,-1 4-97,0-3 0,-2 3-171,-1-4 239,1 4-62,2-2 1,0 5 147,1-4 0,3 3 123,2-3-19,2 4-254,6-2 1,0 3-35,4-2 0,5 2 104,3-2-484,5 2 221,5 1 0,-1 0 78,1 0 0,3 0 48,-1 0 1,5 0-47,-2 0 0,3 0 11,0 0 1,2 0 126,1 0 1,-2 0-87,3 0-2,-3 0 9,0 0 1,-2 0-26,-1 0 1,-3 0-46,-3 0 1,-4 3-80,-3 0 0,-2 1 75,-3-1 1,1-1-200,-4 4 207,0 0 1,-7 3 217,-2-1 1,-5 1-93,-1 0 26,-3 0-113,5 4 0,-4-4 17,3 3-162,-3 2 171,0-4 0,4 5 51,4-3-412,4 0 214,-1 1 1,3-4-146,0 3 1,0-3 91,3-3 0,-1 1 158,4-4 1,0 0-167,3-3 567,0 0-251,0 0 0,0-4-100,3-2 451,-2-2-280,3-5 0,-5 2 96,-3-3 0,2-1-56,-4-3 1,1 1 301,-1-1 0,-2-2-125,2-1 1,-2-3 38,-1 4 0,0-4 26,0 4-599,-4-1 149,3 4 0,-6-1 238,4 0-1868,-4 5 1142,6-4 1,-2 7-2,3-2 0,0 5-1034,0 2-1188,0 3 2683,3-2 0,6 4 0,5 0 0</inkml:trace>
  <inkml:trace contextRef="#ctx0" brushRef="#br0" timeOffset="21146">6588 945 8121,'-5'-5'995,"2"1"1,4 4-323,5 0-1225,0 0 415,11-4 0,-6 2 50,3-4 1,-3 3 136,1-3 1,1 0 383,-2-2 0,-2 0 121,-3 2-722,-4-2 110,6 3 0,-7-4 240,2 0-757,-2 5 414,-1-4 0,-1 3-61,-2-4 0,-2 3 150,-4 0 0,-3 3 17,1-3 1,-4 4-54,3 0 0,-2-2 383,2 1 1,-3 0 83,3 3 390,-3 4-479,5-3 1,-3 9 164,4-1 287,4 2-410,-2 2 0,6-1 261,-2 3 25,2 2-304,5-3 0,3 2-206,5-1 0,4 2 101,-1-3 0,1-1-140,2-1 1,3-2 172,3-2-1038,-3-3 620,1 3 1,-1-7-18,-1 2-1528,1-2 1149,-4-1 1,1 0-1791,0 0 1123,-1-4 539,-3 3 719,3-7 0,-8-1 0,4-4 0</inkml:trace>
  <inkml:trace contextRef="#ctx0" brushRef="#br0" timeOffset="21342">6782 786 10154,'9'5'1097,"1"3"-869,2-2 0,1 2 160,5 4-533,0-2 180,-1 3 1,4-5 553,0 1-127,-1 4-202,2-3 1,-4 3-266,3-5 0,-5 4 109,-2 0 1,0 0-1069,1-4 0,-3 0 241,-3-2 0,0 1 24,0-4 1,-3 3 698,0-3 0,-4 0 0,2-3 0</inkml:trace>
  <inkml:trace contextRef="#ctx0" brushRef="#br0" timeOffset="21559">7136 795 8238,'-9'-4'1440,"-3"3"1,2-3-596,-2 4 1,2 4-385,1 2 1,1 3 12,-1 2 175,-4-1-281,-1 7 1,-3-6 7,-1 3 1,0 0 103,1 1 0,3 0-622,2-3 1,2 1 180,2-1 0,2-3-1250,0 3 1,4-5 686,-1-1 1,6-1-1163,3 1 1,2 0 7,0-3 125,5 0 1553,-3-3 0,11 4 0,-3 1 0</inkml:trace>
  <inkml:trace contextRef="#ctx0" brushRef="#br0" timeOffset="21983">7338 883 8192,'-1'-12'0,"-2"0"0,1 1 2474,-4 2-1724,4 0 0,-6 0-753,3 0 0,0 4-34,-1 3 620,-4 1-269,-4 1 1,-1 0 70,-3 0 509,2 3-507,-5 2 1,6 7 4,0 0 0,5 4-146,-2-2 0,2 0-151,1 1 0,4-2 181,2 2 1,2 1-352,1-4 0,1-1 59,2-2-815,2 0 628,4 0 1,4-3 35,1-1-940,-1-3 721,4 2 1,-4-4-310,1 0 1,3 0 272,-2 0 1,-3-3 48,0 0 1,-1-3 73,1 0 1,-5-2 166,1-1 1,-1 0-150,2 0 333,-4-3-89,3 2 0,-7-3-200,2 4 602,-2 1 0,2-1 1462,0 0-973,-1 4-481,-2 1 1,0 8-54,0 2 1,1 2 28,2 1 1,-1 2 204,4 1-715,0 4 178,3-6 0,0 2 244,0-3-1326,-1 0 777,1 0 0,0 0-956,0-1 1,0 0 584,-1-2 0,1 1-1469,0-4 2128,0 0 0,0 1 0,0 1 0</inkml:trace>
  <inkml:trace contextRef="#ctx0" brushRef="#br0" timeOffset="22553">7497 847 8181,'-5'-4'2039,"-3"-1"-1725,7 0 213,-3 1-285,4 4 0,1 4 79,2 2 1,-1 2-162,4 0 1,-4 2 721,1 2 1,1-2-295,-1 2 0,3-3-190,0 0 1,-1 0-32,1 0-827,0 0 404,-1-4 0,2-1 136,-4-1-373,0-2 306,-3 3 1,1-4-421,2 0 152,-2 0-223,2-4 0,-3-1 137,0-3 0,0-4-153,-3 0 0,2-1-22,-2 2 241,-2 1 152,4-3 0,-6 1 14,4 1 1,-1-4-34,1 3 0,2-3 111,-2 4 0,2-1-160,1 3 0,0 3 607,0 0-207,0 4 199,0-2-246,0 8 723,4 1-572,-3 8 1,7-2 37,-2 3 140,-2-3-225,4 6 1,-4-7-91,5 1 1,0 0 39,0 1 0,1-2-252,2 2 0,-2-4 81,5-2 1,-3 1-379,2-4 0,-2 1 98,3-1-623,-4-2 564,5 3 0,-6-5-179,2-2 82,-2 2 128,-5-7 1,2 4 133,-1-2 1,-1-2-65,1 3 0,-4-3 125,1-1 0,-2 0-45,-1 0 1,0 0 562,0 1-191,0-1 635,0 0-314,0 4-153,0 1-66,0 4-120,0 0 1,0 4 147,0 2 0,3 2-48,0 1 1,1-1-203,-1 1 0,1 1 96,2 2 1,1-2-544,-1 1 0,2-1 162,1-1-1449,0 0 1081,0 0 0,-4-3 24,1-1-2005,0 1 2495,3-1 0,4 3 0,0-3 0</inkml:trace>
  <inkml:trace contextRef="#ctx0" brushRef="#br0" timeOffset="22787">7993 812 8196,'-9'-4'3248,"4"4"-2349,2 0 0,2 5 16,1 7-1605,4 2 510,-3 3 0,7 1 11,-2 0 564,1-1-187,2 1 1,-3 0 446,0-1 0,0 5-207,3 1 1,2-1-585,1-2 1,3 2 73,-3-1 1,-1 0-349,-2 0 0,0-6 206,0 3-2013,0-6 1451,-4 1 0,-1-5-122,-4 1-832,3-4 473,-2-1 1247,3-4 0,-4-4 0,0-1 0</inkml:trace>
  <inkml:trace contextRef="#ctx0" brushRef="#br0" timeOffset="23066">7939 811 8142,'1'-13'0,"2"1"0,2 2 1066,3 1 0,5 4-505,2 2 0,2 2-449,4 1 0,-1 3 250,3 0-470,-3 4 135,1-2 0,-4 7 363,-2 0 1,-2 3-15,-1 0 1,-2 2 88,2 0 0,-3 1-155,-4 0 1,2-1-301,-4 1 1,0-3 130,-3-1-442,0-3 288,-4 2 1,-1-4 251,-4-1-231,-3-3 9,2-1 1,-7-4-429,3 0 1,-2 0 180,1 0 0,-1-1-886,1-2 0,-2-2 505,0-3 1,0-4-453,2 0 0,0-3 91,3 4 210,0-5 261,7 2 501,-3-3 0,7-5 0,-3-1 0</inkml:trace>
  <inkml:trace contextRef="#ctx0" brushRef="#br0" timeOffset="23270">8096 580 9763,'5'13'1404,"3"1"-904,-2 3 1,5 5-267,1 1 1,2 2 127,-2-2 97,0-1-140,-3-1 1,2-2 41,1 2 66,0-3-154,-3 4 0,0-4 148,-1 3-1004,5-2 505,-3-2 1,0-3-393,-4-2 0,0 0 339,2 0 0,-3-3-1262,-2-3 1,-1-1-649,1 1 2041,-2-2 0,3-4 0,-4 0 0</inkml:trace>
  <inkml:trace contextRef="#ctx0" brushRef="#br0" timeOffset="23839">8327 865 11911,'13'9'613,"-4"-4"1,7 2-624,-4-4 1,2 0 129,-2-3 1,3 0 48,-3 0 0,-1 0 14,-2 0 0,1 0-86,2 0 1,-2-3 263,1 0-1175,-1-4 541,-5 2 1,2-4-186,-4 0-450,0 1 590,-3-1 1,0 0 19,0 0 1,-4 0 6,-2 1 1,-2 2 286,-1 0 0,1 3-201,-1-3 208,0 4-18,0-2 0,0 5-105,0 2 778,1 2-437,-1 4 1,1 0 25,2-1 625,2 5-525,0-3 1,3 6 84,-2-5 0,6 4-78,3-3 0,0 0-399,3-4 0,-2 3 225,4-2-398,-1 2 179,3-10 0,1 6 63,3-4 1,-2-1-80,0-2 0,-1-1 49,4-1-510,0-3 319,-5 0 1,1-3-126,-2 2 1,-2-5 70,1-1 0,-1 1 72,-1 2 1,-3-3-6,0 0 327,-4 1-226,6-2 1,-4 0-94,1-2 140,3 3-46,-7 3 0,6 0-21,-4 0 227,4 0-199,-6 5 307,7 0-195,-3 4 313,3 0 1,1 4-32,0 1 499,0 3-518,0 1 1,0 0 215,-1 0-202,1 0-73,0 3 0,0-2 145,0 2-331,-1-2 145,-3-2 0,2 4-214,-4 0 1,0 0 153,-3-3 1,0-4-283,0 1 1,-5-1 67,-4 1-340,1 2 279,-5-7 1,1 6-7,0-4-984,-3 0 711,1 1 0,-1-3-104,1 1 1,3-1-227,-1-1 1,5 0 743,1 0 0,4 0 0,-2 0 0</inkml:trace>
  <inkml:trace contextRef="#ctx0" brushRef="#br0" timeOffset="24496">9632 855 8152,'0'-8'0,"0"-1"606,4 0 1,0 0 25,2 0-721,2 4 138,-7-2 0,5 2 49,-3-4 355,0 4-234,-3-3 0,-4 4 17,-1-2 655,-7 2-532,-2 4 0,-1 0-231,1 0 0,-4 2 69,-3 4 0,1 0 56,2 6 0,1 2 18,-1 0 0,4 3-21,2 1 1,6-1 71,0 1-543,4 0 192,-2-1 1,5-2-300,2 0 1,3-5 214,5 2 0,0-3-214,4-3 1,-2-2 163,4-4 1,-1 0-311,5 0 0,-4-3-27,-2 0-94,2-4 286,-4-2 0,1-1 4,-2-1 0,-2 0 47,-2-1 0,0 1-139,-2-3 487,2 3-275,-7-6 1,3 6 210,-4-3 1,0 3-61,0-1 0,0 2 758,0 2-447,0-1 723,0 0-313,0 4-150,0 1-247,0 12 1,3-2 206,0 6 337,4-3-409,-3 4 1,5-3-117,0 2 1,1 1-69,2 2 0,-2-2-634,5-1 0,-1 0 194,1 0-1705,1 0 1287,-2-3 0,1-1 26,-1 1-1389,-3-4 1214,6-1 0,-7-1 765,1 0 0,-1 0 0,-1-3 0</inkml:trace>
  <inkml:trace contextRef="#ctx0" brushRef="#br0" timeOffset="25200">9914 854 8147,'-5'-3'0,"-2"2"2122,1-2-1485,2 2 0,0 5-307,4 1 0,1 3 63,2 1-177,-2 0-35,7 0 0,-7 2 181,1 1 526,-1 0-487,3-3 1,-3-3 107,2 0-543,-2-1 151,3 0-197,-3 3 143,7-7 0,-6 3-588,4-4 1,-3 0 177,3 0-796,-4 0 752,5-4 0,-2-1-76,4-4-679,0 1 670,-4-1 1,3-1-222,-2-2 211,1 2 275,-2-2 0,3 2 90,-2-2 0,-1 2-121,1-1 1,0 1 246,3 1 0,-4 0-35,1 0 490,0 1-372,-1 3 0,3 1-25,-2 4 791,-2 0-584,4 0 1,-4 1 145,1 2 454,3-2-530,-3 6 1,1-2 264,0 4 0,0 0-173,3 0 1,0 1-94,3 1 1,-1-4 49,4 2-480,-1-2 147,4 2 1,0-4 282,-1-2-658,1-2 298,0 2 0,-1-2-500,1 2 275,-1-2 150,1-1 0,0-3-207,-1 0 1,-3-3 88,-2 0 1,-2-1 82,-2 1 0,0-2 69,-2 2 86,-2-2-76,-4 0 1,0-1-108,0 0 130,-4 0-19,-5 0 0,-1 1-21,-5-1-20,4 0 48,-6 0 1,4 4 129,-5 2 0,1 2-130,3 1 1,-2 0 291,4 0 0,-2 1-12,2 2 1,0 3-134,3 6 1,1-2 30,3 1 249,1 3-179,4-4 0,0 4 19,0-3 0,1-1-64,2 2 0,2-2-231,7-1 1,-1-1 121,4 1 0,-1-3-151,4 0 0,-3-4-60,-1 1-122,1-2 174,3-1 1,-1 0 32,1 0 1,-4-4 16,-3-2 1,2-2-53,-1-1 318,0 1-248,-3-1 0,-2-1 239,-1-2 0,-2 1-128,-4-3 1,0 0 127,0-1 1,-4-1 25,-2 1 48,-1-2-95,-6 0 0,2-1-112,-4 0 0,4 1-2,-4-1 1,1 1-794,-1 3 1,0-2 382,3 4 1,0 1-2261,3 2 1335,1 0 1269,3 0 0,-3 0 0,3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8:30.028"/>
    </inkml:context>
    <inkml:brush xml:id="br0">
      <inkml:brushProperty name="width" value="0.04286" units="cm"/>
      <inkml:brushProperty name="height" value="0.04286" units="cm"/>
      <inkml:brushProperty name="color" value="#AB1A01"/>
    </inkml:brush>
  </inkml:definitions>
  <inkml:trace contextRef="#ctx0" brushRef="#br0">335 1186 8288,'5'-9'662,"-1"0"-318,-4 0 1,1 3 26,2 1 0,-2-1-84,2-3 0,-2 0 240,-1 0 0,0-3 182,0 1-151,0-1-184,0 3 0,-4 0 10,-2 0-410,2 1 217,-4-1 1,3 1-78,-3 2 0,-1-1 83,0 4 1,-4 0-194,-2 3 0,2 1 77,-2 2 1,1 2-392,0 4 1,-2 4 82,4 1-117,0 3 209,4 5 0,-1-3 24,0 5 358,4-1-119,1 4 1,5-1-91,2 1 54,2-5-69,4 4 0,1-8-116,1 3 0,0-2 112,4-2 1,0-3-320,2-2 0,-2-6-105,0-4 69,-5-1 288,7-1 0,-4 0-54,1 0-144,3-3 85,-3-6 1,0-1-33,-3-2-98,-1 2 1,1-2-1,-1-2-85,-2 0 0,-3-2 210,1 5 1,-2-4 29,-4 3 1,0-2-133,0 2 385,0-4-84,0 6 0,-3-2-284,0 3 1025,0 4-356,-1 1-183,4 0 475,-4 3-453,4-3 1,0 8 589,0 2 0,0 3-309,0 3 1,0-2 20,0 5 1,4-3 195,1 2-653,-1-3-20,4 6 1,-3-7 301,4 1-969,0-1 515,0-1 0,-1 0 59,1 0-1818,0 0 1225,4-1 1,-4 0-962,3-2 0,-2 1 646,-1-4 0,0 3-786,0-3 1705,3 0 0,-2-3 0,3 0 0</inkml:trace>
  <inkml:trace contextRef="#ctx0" brushRef="#br0" timeOffset="338">723 1166 8288,'-13'-13'637,"0"7"79,4-3 0,0 5-239,0-2 821,1 4-781,-1-2 1,-1 4-241,-2 0 1,1 0-41,-3 0 0,3 4 334,-1 2-216,2 2-1197,5 4 633,2-2 1,3 4 31,3-2 0,3-3-21,6 3 0,2 1-30,3-1-459,-3 3 410,3-5 1,-3 3 37,3-4 0,1 0 20,-1-1 1,0 1 370,-2 0 1,-2 0-14,-5 0 308,1 0 0,-1-1 40,-2 1-220,2 0 1,-8-1 431,0-2 1,-4-2-232,-5-4 0,-4 3-303,-1-1 0,0 1 184,-1-3-691,0 0 285,2 0 1,-3 0 255,4 0-1784,-3 0 1097,5 0 0,0 0 73,4 0-1910,4 0 1445,-6 0 0,8-3 880,0-3 0,8-2 0,6-1 0</inkml:trace>
  <inkml:trace contextRef="#ctx0" brushRef="#br0" timeOffset="1142">1015 1151 8288,'0'-8'714,"0"-1"1,-1 3-144,-2 0-76,-2 4 0,-3-2 0,-1 4 413,0 0-611,0 0 1,-3 1 0,1 2 250,0 3-349,5 2 0,-1 2 0,4 0-302,1 2 1,2 1 71,3-1 1,2-3-10,4 3 0,3-1 8,-1 1-135,5-2 1,-5 2 0,3-3 97,-2 0-157,4 0 68,-6 0 1,6-1 57,-5 1 150,1 0 0,-3 0 1,-1 0 21,-2 0 1,-2-1-68,-4 1 0,-1-1 146,-2-2 0,-3 2-114,-6-2 1,1 0 306,-4 0 1,1 1 220,-4-4-506,0 4 25,1-6 1,-1 3 95,1-4-363,3 0 362,1 0-26,4 0-525,0 0-296,5 0 0,1 0 283,6 0 0,1 0 227,5 0 1,4 0-197,2 0 500,5-4 0,2 0 0,2-3-249,0 1 251,3 0-94,-3-2 1,5-1-141,-5 0 200,-3 0-20,5 0 0,-7 0-74,5-3 1,-7 2 11,0-2 0,-6 2-59,-2 2 0,-1-1-62,-5 0 299,0 4-225,-3-3 0,0 6-7,0-4 253,0 4-222,-4-1 0,-1 3-129,-4 0 0,0 0 94,0 0 0,0 3 61,1 3 0,-1 5-35,0 1 242,0 0 0,3-4 0,1 2-52,1 2 0,2-2-104,2 2 1,0-3 28,3 0 99,2-4 0,5 3 0,1-3-121,1 0 0,0-1 62,0-4 0,2 0-268,4 0 1,-1-1-43,1-2-131,-1-2 1,1-5 0,0-1-27,-1-1 1,4-3 21,0 0 1,-1-2-82,-2 0-201,-1-1 268,-3 1 0,2-2-79,-4-2 0,2 2 70,-2-5 1,-1 2 227,-5-2 0,1 0-165,-5 3 556,1-3-259,-3 5 0,3-2-140,0 7 953,0-3-603,-3 11 1,-3-6 28,0 6 0,-1 3 162,1 0 0,2 3-49,-5 3 0,1 4-46,-1 5 1,-2 4 448,2-1 1,2 1 36,1 2-417,2 3 1,1-2 0,1 3 374,2-1-350,2-2-257,4 2 0,1-3 191,1 0-725,-1-1 327,7 1 1,-6-3 9,3-1 1,1-3 121,3 1 0,-2-2-968,-1-2 1,2-2 78,-3 0-2086,-1 0 1814,0-1 1,-1 2-134,-1-4-888,-3 0 906,0 1 1161,-7-3 0,3 6 0,-4-2 0</inkml:trace>
  <inkml:trace contextRef="#ctx0" brushRef="#br0" timeOffset="1333">1508 1219 8066,'-8'-17'1971,"2"3"1,3 4-901,3 4 0,4 3-639,5-3 0,3 0-82,3-3-107,1 5-39,-2-4 0,4 3 146,-1-4-366,5 4 191,-3-3 0,3 6 233,-1-4-2175,-3 4 1258,8-1 0,-7 3-1302,5 0 1,-5 1 885,-2 1 0,0 0 925,-5 4 0,3 0 0,-1 3 0</inkml:trace>
  <inkml:trace contextRef="#ctx0" brushRef="#br0" timeOffset="-22823">1473 469 8178,'-14'0'-420,"-1"0"350,3 0 0,3 1 1440,3 2-299,4-2-148,-2 3-620,4-4 1,1 0 32,2 0 0,6 0-77,6 0 1,1 0-97,2 0 0,1 0 204,1 0-815,-1 0 425,2 0 0,-6 0 147,0 0-1304,-1-4 831,0 3 1,-1-3-293,-4 4 1,-1 0 277,1 0 1,-3-1-606,0-2 0,-4 2 968,1-5 0,2 0 0,0-3 0</inkml:trace>
  <inkml:trace contextRef="#ctx0" brushRef="#br0" timeOffset="-22546">1500 179 8178,'-8'-5'425,"3"-2"0,0 6 179,2-2 0,2 6-153,-2 3 1,2 5-423,1 4 1,3 3 149,0 2 1,0 2 600,-3 1 1,1 6 21,2-3-301,-2 6 0,3-3 1,-4 1 437,0-2-570,3 4-186,-2-8 1,3 3-261,-4-3 1,1-5 134,2 2 1,-2-3-564,2 0 1,1-4 80,-1-3 0,1-1-203,-1-1 1,-1-1 94,4-2-1236,-4-2 997,6-4 0,-4 0-169,5 0 0,0-1 412,0-2 0,0-2-433,0-4 961,-1-4 0,1 0 0,0-5 0</inkml:trace>
  <inkml:trace contextRef="#ctx0" brushRef="#br0" timeOffset="-22275">1712 540 8178,'0'-5'763,"0"-3"0,-1 8-158,-2 0 1,2 4-203,-2 5 1,2 3 77,1-1 1,0 4-65,0-3 0,1 3 42,2-4 1,-1 1-196,4-3 0,1 0-42,5 0 1,-3-1 144,3 1-377,2-4 1,-3-1 0,3-4-80,2 0 1,0 0 122,-2 0 1,3-4-339,-2-2 0,-2-3 81,-2-2-142,3 1 204,-8-3 0,5 0-50,-8-1 132,0-3 52,-3-1 0,-1 4 116,-2-1 1,-5 0-132,-4-2 0,-4 2 342,2 0 0,-3 5-97,-1 2 0,-2 0-131,-1 5 0,4 0 94,2 3-1492,0 0 907,1 8 1,-1-1 67,3 7-1923,0 1 2274,7 3 0,-6 3 0,1 2 0</inkml:trace>
  <inkml:trace contextRef="#ctx0" brushRef="#br0" timeOffset="-24544">9 231 8425,'-4'-5'0,"3"1"0,-3 4-406,4 0 61,0 0 942,0 4 0,1 4-178,2 4 0,-1 5 276,4 0 0,0 5-10,3 4 263,-5 1-500,4-1 0,-3 1 210,4-1-123,-4 1-200,3-1 1,-4 0-71,2-3 1,1-1 3,-1-5 0,-1 0-202,1-2 0,-3 0 270,3-3-695,-4-4 307,6 0 1,-7-6 18,2 4-216,-2-5 91,-1 3 94,3-4 47,-2-4 1,4 0-690,-2-5 1,-1-4 276,4-2 1,-1 2-371,1-2 1,2-3 265,-2-2 1,-1 2 77,0 3 1,-2 1-120,3-4 609,0 4-204,-1 2-236,3 3 556,-3 0-241,0 4-213,2 1 1057,-2 8-516,4 1 1,-3 8 775,0 1 0,-3 0-43,3 1 32,-4-1-614,6 4 1,-7-3 212,1 0-633,3-5 178,0 7 0,1-6-101,0 3 0,-1-3-327,1 1 1,2-2-886,-2-1 0,1-2 530,2-1 1,0 2-834,0-2 0,0-2 29,-1-1 1439,1-2 0,4-1 0,1 0 0</inkml:trace>
  <inkml:trace contextRef="#ctx0" brushRef="#br0" timeOffset="-23870">379 560 8402,'-9'-9'307,"1"3"196,-1 0 1,3 4-109,0-1 302,4-2 58,-6 4-377,3-3 1,-3 4-114,-1 0 0,3 3 417,0 0 1,1 7-161,-1-1 1,-1 5-332,4-3 1,0 5 206,3-1-273,0 1 74,0-2 0,1 2 199,2-5-385,2 5 1,4-6 0,0 2-257,0-2 0,0-2 184,-1 1 1,1-1-264,0-2 1,0-2 81,0-4-443,-1 0 448,1 0 1,0-1-146,0-2 82,0 2 0,-3-10 1,-1 2-234,-2-1 273,4 1 107,-6-4 1,3 3 113,-4-2 1,0 0-68,0 0 0,0-1 108,0 1 1,-3 2-77,0-5 207,-4 4 0,6-1 0,-4 6 1,1 0 207,1 0-25,3 1-18,0 1-251,0 4 0,0 4 354,0 2 0,1 2-94,2 0 0,2 4 110,3 0 1,1 1 16,0-2 0,0-1-154,0 2 1,2-2 131,1-1-376,0-1 164,1 1 1,-3-3-304,5 0 1,-4-4 160,1 1 0,-2-2-310,-2-1 1,1 0 122,0 0 1,-1-1-83,-2-2 0,1 1 48,-5-4 1,4 0-50,-3-3 1,3 1-49,-3-1-433,0 0 404,-3 4 0,0-3-214,0 2-705,0 2 550,4 1 0,-2 3 207,4 0 1,-3 0 744,3 3 0,-3 2-266,2 4 1,1-3 653,3 0 1,3 0-270,0 3 1,-1-1 15,-2 1 0,3-1-6,0-2 495,0 2-442,0-7 1,-2 3 281,2-4-275,-2 0-144,-2 0 0,1 0 64,0 0 1,-3-4-146,0-2 0,-4-3 90,1-3 1,1 2 101,-1-5-489,0 4 224,-3-6 1,0 4 181,0-5-670,0 0 289,-4 1 0,2 2-546,-4 0 1,4 5 309,-1-2 0,2 2-3477,1 1 2038,0 0 1687,0 4 0,4-2 0,1 2 0</inkml:trace>
  <inkml:trace contextRef="#ctx0" brushRef="#br0" timeOffset="-14416">2735 513 8093,'0'-12'115,"-1"2"58,-2-2 0,1 2-173,-4 2 388,4 3 0,-5-3 0,1 3 592,-2 0-664,-1-3 1,0 7 103,0-2 301,-3 2-362,-2 1 1,-1 4 174,1 2-437,3 6 80,-2-2 0,4 6-107,0-1 136,1 2 1,3-4-42,2-1 1,2 1-1,1-1 1,0-1-328,0-2 0,4-3 104,2 0 0,1-4-346,2 1 1,1-2 195,2-1 0,-1-1-182,3-2 1,-2-2 27,3-4-147,-5-4 255,7 4 0,-7-4 37,2 4 1,-4 0 66,-2 0 1,1 4 480,-4-1-183,0 4 536,-3-2-501,0 4 0,0 4 323,0 2 0,0 4-11,0 2-60,0 4-178,0-6 1,1 5 99,2-3-1023,-2 4 511,3-6 0,-1 5-340,0-3 0,4 0 260,-1-3 0,1-4-1007,2 1 1,0-4 28,0 1-329,0-2 1542,3-1 0,2-8 0,4-1 0</inkml:trace>
  <inkml:trace contextRef="#ctx0" brushRef="#br0" timeOffset="-14205">2894 489 8093,'-4'-9'0,"2"4"0,-4 2 2382,4 2-1505,-6 1 1,7 4 12,-2 2-496,-2 6 0,4 2 0,-2 4 657,-1 3 0,3 1-511,-2 5 0,-1-1-62,1 1 0,0-1 56,3 1-1000,0-1 424,0 1 0,0-1 133,0 1-751,4-5 0,-2 0 1,3-5-1036,-1 1 1,2-4 851,-4-3 0,4-4-1675,-3-1 1229,4-4 399,-2 2 890,0-8 0,3-5 0,-3-4 0</inkml:trace>
  <inkml:trace contextRef="#ctx0" brushRef="#br0" timeOffset="-13934">2866 566 8093,'0'-17'0,"0"-1"367,0 0 1,0 1 73,0-1 1129,4 1-995,1-1 0,7 4 97,0 2-147,3 3-189,-1 4 1,1-2 46,0 4 127,-1 0-333,4 7 0,-3 1-133,-1 4 0,0 2 137,1 1 1,-1 4-53,-5-1 1,2 1 51,-5 2 0,-2-1-137,-1-3 0,-3 3 71,-3-2-287,-2-3 124,-8 1 0,2-1-36,-3 0 1,-1-2 97,-3-4 0,1 2-261,-1-2 1,0-2-25,1-1 0,2-1-1109,0 1 837,5-2 0,-2 2-141,6-6 0,2 1 57,4-4-1097,0 4 1724,4-6 0,5-1 0,4-4 0</inkml:trace>
  <inkml:trace contextRef="#ctx0" brushRef="#br0" timeOffset="-13725">3150 463 8093,'1'17'1626,"2"1"1,-2-1-731,1 1 1,2 3-334,-1-1 0,3 4 156,-3-4 309,0 5-603,-3-3 0,3 2-45,0-1 1,0-2-120,-3 3 1,1-5-804,2 2 0,-2-3 427,2 0 1,1-3-1188,-1-1 0,1-3 143,-2 1-1335,-1-6 1606,3 2 1,-3-7-126,2 2 1013,-2-2 0,3-1 0,-4 0 0</inkml:trace>
  <inkml:trace contextRef="#ctx0" brushRef="#br0" timeOffset="-13441">3122 584 8175,'-3'-24'903,"0"3"0,0 1-357,3 9 0,5-4-167,4 3 1,1-1-296,5 2 0,-1 2 69,4 0 0,0 1 330,-1 5 1,4 0 231,-1 3-275,5 0-262,-3 0 1,2 4 178,-1 2-361,-3 6 87,-2-2 1,-3 6-174,-3-1 0,-3-1 102,-3 0 1,-4-2 48,1 3 1,-6-4 165,-3 0-65,-6 3-90,2-4 1,-6 2 81,1-6-142,-2 1 1,-1-5 0,-2 3 169,-1-1-491,1-1 236,2-3 1,2 0-934,1 0 0,-1 0 525,4 0 0,1 0-384,2 0 0,3-1 59,0-2 1,4 1 805,-1-4 0,2-3 0,1-5 0</inkml:trace>
  <inkml:trace contextRef="#ctx0" brushRef="#br0" timeOffset="-12883">3422 425 8175,'9'0'0,"-3"0"0,0 0 1595,-1 4-1039,4 1 1,0 7 223,0 0 1,0 0-287,0 0 1,-2-1 177,-1 4 1,1-2-210,-4 2 1,0 1-25,-3-5 0,0 2 78,0-1-438,0-2 21,0 3 1,0-8 265,0 1-581,0 0 190,-4-1-625,3-1 547,-3-4 1,3 0-457,-2 0 1,2-4 245,-2-2 1,2-3-408,1-2 1,0 0 201,0-4 1,1 0 37,2-2 1,2-1-146,4 0 231,0 5 211,-4-4 0,4 6 150,-1-3-44,1 3-39,4-2 1,-4 4 343,0 0 0,-4 5-86,1 1 461,0 2-254,-1 1-202,3 0 541,-3 4-430,0 0 0,-1 8 67,-4 0 87,0 4-167,0-3 0,0 4 244,0-2 0,0 1-64,0-1 1,0-1-213,0 1 0,3-5-63,0 2 1,3 1-138,0-1 1,2-4 258,1-2-678,4 0 314,-4-1 0,4-1 104,-4-4-227,4 0 157,-3 0 0,2 0-308,-3 0 1,0-4 119,0-2 0,0-2 25,-1 0 1,-2-1 112,0 0 0,-4 0-92,1 0 0,-2-3 38,-1 1-181,0-5 261,-4 6 1,-2-5-110,-5 3 288,1 0-71,-3-1 0,0 3-17,-1-1 0,-3 2-109,-1 3 0,1-1 178,-1 4 1,1-3-162,3 3-631,-3 0 442,7 3 1,0 0-91,4 0-870,5 0 282,-3 4 306,4 1 644,0 4 0,7 0 0,3 0 0</inkml:trace>
  <inkml:trace contextRef="#ctx0" brushRef="#br0" timeOffset="-12467">4022 443 8086,'-4'-8'0,"-2"2"0,1-1 1230,-1 4 1,3 0-58,-3 3-686,0 0-185,-6 0 1,1 0 109,-4 0 811,1 0-738,-4 4 1,0 4-33,1 4 0,-1 4-136,0-2 0,5 0-177,1 1 0,5-1 213,1 0-458,4 3 183,-2-7 1,5 3 189,2-1-721,2-2 361,4-1 1,1-2 5,1-4-799,-1 0 547,7-3 0,-3 0-415,3 0 0,1-1 316,0-2 1,-1-2 9,1-4 0,-3 0-142,-1 0 216,-3-4 129,2 4 0,-5-5-129,-3 2 440,3 2-143,-7-2 0,3 0-275,-4 0 803,0 0-270,0 4 458,0-1 0,-1 1-338,-2 2 1,1 2 157,-4 4 1,3 1-139,-2 2 1,3 2 35,-1 4 1,1 0 179,-1-1-275,2 5-73,-3-3 0,5 4 247,2-3-1033,-2-1 466,7 3 1,-3-4-875,3 0 1,1-1 501,0 1 1,1-1-956,2-2 1,0-1 7,3-2-190,2-2 1619,-4 3 0,5-8 0,0-1 0</inkml:trace>
  <inkml:trace contextRef="#ctx0" brushRef="#br0" timeOffset="-11849">4314 399 8086,'-4'-13'0,"-1"3"0,-4-1 0,1 4 0,2 1 1101,-1 4 0,3-3 0,-3 3-306,1-1 0,0 1-495,-3 5 1,3 3 69,0 6 0,1-2-120,-4 5 0,4 0-11,2 2 1,2 1 112,1 0-621,0-1 271,4 1 0,1-3 255,4-1-566,-1-3 272,5 2 1,-2-4-448,4 0 1,-2-2 253,2-1 0,2-2-450,-3-4 0,2 0 23,-1 0-111,1 0 445,-6-4 0,6-2-272,-4-5 470,-1 1 0,-2-7 0,0 3 17,0-3 0,-3-1 9,0 1 0,-4-4 45,1 0 0,-2-2-97,-1 2 1,0-3 203,0 0 1,0-1-122,0-2 364,-4 1-195,3 3 0,-6-1-89,4 3 522,-4 1-206,6 2-92,-3 4 737,4 2-706,0 7 1,0 5-92,0 6 0,0 6 521,0 6 1,0 3 67,0 2-61,0 3-249,0-4 1,0 4 231,0-3-435,4 3 1,-2-5-1,3 4 288,-1-2-472,3-3 1,-2 1-1,2-3-103,-1 0 0,2-5 71,-2-1 0,-1-2-77,1-1 1,-3-1-51,3-3-746,-4 3 316,1-7 260,1 3-450,-3-4 395,7 0 1,-6-1-174,4-2 0,-1 1 100,1-4 0,1-2-124,-4-4 1,2 0 88,-2 3 0,4-3 171,-1 1 0,-1-4-159,1 3 452,-4 0-79,6 4 0,-6 3-313,4 2 1469,-4 2-835,5 1 0,-5 0 606,4 0 0,0 4-431,3 2 1,3 1 201,-1 2 0,5 3 110,-1 0-1610,1 0 693,2-4 1,0 1 239,-1 0-1174,5 0 773,-3 0 0,3-3 6,-1-1-2323,-3 1 2626,8-1 0,-4 3 0,5-3 0</inkml:trace>
  <inkml:trace contextRef="#ctx0" brushRef="#br0" timeOffset="-9972">5628 382 8030,'-9'-10'0,"0"0"1253,0 7-568,1-4-211,-1 6-180,0-3 1,0 4 107,0 0 307,1 0-357,-1 0 0,-3 4 113,0 2 172,0 5-283,4 3 0,2 1-91,0 0 0,4-1-71,-1 4 1,2-3-47,1-1 1,4-2 198,2 3-514,6-4 191,-3 1 1,8-4-1,-2-2-343,1-2 221,2-4 1,0 0-303,-1 0-137,5 0 333,-4-4 0,4-1-331,-4-4 0,-1 0 196,1-3 0,-3 1 27,-1-4 0,-3 1-135,1-4 32,-2 0 154,-2-3 1,-3 2-283,-2-1 337,2-3 20,-4 4 1,3-5 49,-4 3 0,-1-3-112,-2 0 0,1 2 320,-4-2 0,1 5-85,0-2 1,-3 6 603,2 4 0,1 2 227,-1 3-7,4 2-449,-6 4 120,7 4-179,-7 5 0,7 4 324,-1 5-51,1 4-190,1 0 0,0 3 46,0 1 0,3-1 7,3 4-353,2-5 44,1 1 1,0-3 216,0 1-562,-1 3 214,1-8 1,0 4 276,0-5-509,0-3 192,3 3 1,-5-7-431,2 1 0,-2-4-25,2-1-808,-4-4 921,3 2 0,-6-4 173,3 0 0,-3-4-127,1-2-80,2-2 114,-4-4 1,6-1-41,-4-2-24,4-2 131,-6 4 1,4-2 140,-2 0 0,-2 5-66,2-2 1,-2 2 398,-1 1 1,1 4-196,1 2 130,-1 2 1,4 2 43,-2 2 488,2 2-468,0 8 1,3-2 141,-2 3-323,2-3 12,0 6 1,2-4 83,2 1-284,-2-1 74,3 0 1,-1-3-414,3 1 0,-1-2 51,0-3-720,1 2 733,3-7 0,-1 3-73,1-4-414,0 0 500,-1 0 1,-2-3-236,0 0 683,-5-8-83,3 5 0,-4-7-15,0 1 1,-3 1-23,0-4 1,-4 1 605,1-4 0,-2 3-310,-1 1 0,-3 0 451,0-1 1,-4 2-22,1 5 503,-6-1-680,2 0 0,-2 4 196,3 2-21,-4 2-324,3 1 0,-2 0-158,3 0 1,0 4 68,0 2 1,0 2-61,0 1 1,1 2 60,-1 1 0,3 1-120,0-1 1,4-3 219,-1 3-640,2-2 283,1 3 0,0-4 38,0 3-460,4-2 334,-3-1 1,7 0-17,-2-1-350,2-3 318,0 3 0,1-7-111,0 2 0,3-2 27,0-1 0,-1 0-125,-2 0 0,0 0-130,0 0 165,0 0-124,-1 0 93,1-4 393,0 3-93,-4-7 150,-1 7-81,0-3 169,-3 4 1,4 1-92,-2 2 0,-1-1 112,3 4 1,1-3 28,3 3-145,-4-4-39,3 2 0,-3-4 77,4 0-360,-1 0 136,1 0 0,0-3-130,0 0 0,0-5 66,0-1 0,1 0-198,-1-6 0,2 3 80,-5-3 0,-1 1 92,1-4 1,-4 0-101,0 1 449,-1-1-144,-1 1 0,0-4-231,0 0 358,0 1-88,-3 2 0,1-2-160,-4-1 230,4 0-36,-6 0 1,3 2 89,-4-1 1,3 5-102,0 3 0,2 2 322,-2 2-289,2 3 0,1 2-95,0 6 1,0 2 108,3 3 107,0 5-82,0 1 1,0 6 309,0 1 0,0 4-152,0-2 0,4 3-227,2 0 1,3-1 93,2-1 1,-1 1-371,2-1 1,1-2 29,-2-2 137,5-1 116,-2-2 0,0 0 43,1-2-850,-4-3 502,6-3 0,-8-1-1,3-2 0,1-2-53,-1-4 0,-1 0-185,-2 0 1,-3-1 98,0-2 1,-1-6 332,1-5 1,1-3-103,-4-1 247,-1 1-98,-2-1 0,0-1-174,0-1-63,0-3 176,0 1 0,-1-3 14,-1 5-255,-3-5 127,-4 3 1,1-1 115,2 2 1,-2 3 92,2 0 1,0 4 526,0 3-447,-2 1 338,7 5-149,-7 1-60,7 4-109,-3 4-79,4 5 1,0 2 81,0 3 1,0 1-19,0 3 0,1 2-194,2 1 1,2-1 15,4-2 1,1 1-285,1 1 0,-1-1 44,2 1-667,2-1 617,-5-1 1,7-2-145,-4-1-670,0 2 1138,-4-8 0,5 8 0,1-3 0</inkml:trace>
  <inkml:trace contextRef="#ctx0" brushRef="#br0" timeOffset="-8363">6720 489 8436,'0'-6'866,"0"0"1,1 3-582,2-3 1,3 2-490,6-2 1,-1-2-60,4 2 500,-5 2 0,3-4 0,-4 3 98,0 0-31,0-2-223,-5 6 1,3-7-106,-4 2 1,1 1 76,-1-1 0,-2 3-86,2-3 0,-2 3 178,-1-3-464,0 4 212,-4-1 0,-1 3 74,-4 0-416,1 0 238,-1 0 1,-3 1 333,0 1 0,0 3-53,4 4 1,0 0 121,2 0 1,-1 3-51,4-1 1,0 2-27,3-1 0,1-2-33,2 1 1,-1-1 1,4-1 1,0-3 131,3 0-334,3 0 187,-2-1 0,4-2-2,-2-3-189,1 0 46,1 0 0,2 0 90,-5-3-168,1 2 66,1-7 0,-3 3 17,2-4 0,-3 3 44,0 0 179,0 0-168,0-2 1,-3 0-34,0 2 242,-4-2 1,1 7-170,1-3 98,-3 4-59,3 0 180,-4 0 1,0 4-110,0 2 0,0 3 282,0 2 1,0-1 14,0 2-207,0-2-115,0-1 0,0-1 186,0 1-181,4 0 203,-3 0-571,3-4 208,0-1-386,-3-4 327,7 0 0,-4-4-303,2-2 0,1-2 158,-1-1 1,-1 0-165,1-3 0,-3 1-27,3-4 86,0 4 134,-1-5 0,2 3-206,-4-2 311,3-1 1,-2 2 0,3-4-107,-1 1 1,-3 3-182,3 2 430,0-1-33,3 3 0,-1 1 108,1 6 1,-3 2 29,0 1 329,-4 0-332,6 0 1,-7 4 43,2 2 0,1 5 75,-1 0 1,2 4 302,-2-3 1,3 2-202,-3-2 0,3 3-34,-3-3 1,4 2-18,-1-2-516,2 0 206,0-3 1,1-1 234,0-3-415,0 3 1,1-7 0,0 2-72,2-2 1,1-1 78,-1 0 0,-3 0-132,3 0 0,-1-3 42,1 0 0,-4-4 247,3 2 0,-6-6-130,4-1 238,-2-4-68,-2 7 0,2-7-149,-4 4-11,0-4 100,-3 3 0,0-2 170,0 0 1,-4 5-52,-2-2 0,1 3 370,-1 3-146,0 2-152,-3 4 1,0 1-4,1 2 102,-1 2-86,0 8 0,1-3-11,2 1 202,-2 3-257,7-4 0,-3 5 13,1-3-112,2 4 0,-3-6 0,4 1-17,0-1 0,1-2 45,2-2-196,-2 2 1,6-6 0,-4 3 40,2-1-177,1-1 163,3-3 1,0 0-17,0 0-90,-1-4 97,1-1 0,0-4 26,0 0 30,0 0 31,0 0 0,-2 1 62,-1-1 0,2 0-78,-2 0 0,-2 0 102,-1 1 1,1 2-141,-1 0 398,0 4-214,-3-2-89,0 4 16,0 4 0,0 5-5,0 5 591,0 3-374,0 1 1,3 3 245,0 3 1,0 1-160,0 2 0,1-2 117,2-1 1,1 4 71,-4-1-350,4 5 41,-6-5 0,3 7 349,-4-5-812,0 0 260,0 2 0,-1-5 137,-2 1-528,-2-1 302,-4-7 0,-1 2-281,-1-3 0,-3-4 173,-4-3 0,1-2-217,-1-3 1,1-2 201,3-4 1,1 0 95,4 0 0,0-4-143,0-2-109,1-5 278,3-3 0,1-4-130,4 1 224,0-1-101,0 0 1,1 1 372,2-1 0,2-1-163,3-1 0,2 0 90,2-3 0,2 3-132,3-1 1,1 0 54,0 0 0,0-2-47,3 2-22,-3-3 41,4 1 1,-4 0 54,-1-1-247,-3 5 129,3-7 1,-8 7 42,3-1 0,-2 0-40,-1 0 0,-3 4-136,0-2 1,-4 7 133,0-1 224,-1 2 5,-1 1-216,0 4 176,0 1-172,-3 4 1,-2 0 30,-4 0-177,0 4 153,0 1 0,0 7 9,1 0 1,-4 3 39,0 0 0,3-1 295,3 1 1,3-2 33,-3 2-42,5 2-210,-3-8-63,4 8 1,3-7-219,-1 2 63,5-3 1,-2-3 255,4 0-362,0-4 217,0 2 0,0-4-151,-1 0 0,1 0 13,0 0 1,3-1 14,-1-2 0,1-3 36,-3-5-16,0 1 46,0-3 1,-1 0-9,-3-1-163,3-3 86,-3-1 1,1 1 46,0-1 0,-3 2-7,3-1 0,-3 4-81,3-5 1,-4 7 74,0-1 1,2 5 2,-1 1 1,1 4-41,-1-1 285,-2 2-234,7 1 1,-7 1-36,2 2 665,2-2-398,0 7 0,1 0 59,-1 4 343,1-1-365,3 2 1,0 0 56,0 1 0,0 2 11,-1-4 1,0 3 64,-2-4 0,2 1-53,-2-3-292,2 4 75,-3-4 0,0 1 220,-3-4-871,-1-4 449,3 6 1,-5-7 12,-2 2-179,-1-2 176,-5-1 1,-1 0-498,-2 0 1,1 0 277,-3 0 0,2 0-1089,-3 0 0,4 0 1419,0 0 0,-3 4 0,0 1 0</inkml:trace>
  <inkml:trace contextRef="#ctx0" brushRef="#br0" timeOffset="-5394">8424 347 8350,'-5'0'855,"1"0"0,4 4-273,0 2-117,0-2-204,0 3 1,1-1 179,2 6-269,-2-2 1,7 3 229,-3-5-708,-1 1 274,4 0 1,-6-3 231,4 0-1106,0-4 694,-1 6 1,3-7-313,-2 2 0,-2-1 93,2 0 431,-4-1 0,6 3 0,-3-4 0</inkml:trace>
  <inkml:trace contextRef="#ctx0" brushRef="#br0" timeOffset="-4967">8362 268 7387,'1'5'-86,"2"1"374,-2 0 459,7 3-464,-7 0 0,6 1 154,-1 1 780,2-1-734,1 3 0,1-1 238,2-1-231,-3 1-158,8 1 1,-6-3-310,3 1 0,0-1 84,1-1 1,-2-3-164,-5 0 1,1-3-2,0 3 0,-3-4-47,0 1 0,-3-2-31,3-1-291,-4 0 247,2 0 0,-1-1-78,-1-2-155,1 2 190,1-7 1,-3 3-141,2-4 1,1 0 101,-1 0 1,1 1 110,-1-1 0,-2-1-7,2-2 0,-2 2-13,-1-1 1,3 1-72,0 1 0,1 3-360,-1 0-204,-2 4 473,6-2 1,-2 4 333,4 0 1,-2 4 2039,2 2 746,-2 2-1160,5 1-444,1 0-911,1 0 0,4-1-394,-1 1 1,2 0 64,1 0 0,3-3-281,3 0 1,5-3 222,1 2 113,2-3 0,6 2 0,0-4 0</inkml:trace>
  <inkml:trace contextRef="#ctx0" brushRef="#br0" timeOffset="-4619">9464 90 7972,'-8'-4'2088,"-1"-1"-1355,0 0 0,4 5-186,2 6 0,6 6-183,3 3 0,2 1-381,1 2 1,-1 0 46,1-1 512,4-3-227,-3 3 0,2-4 100,-3 5-293,4 0 46,-3 3 0,3-5 223,-5 2-1484,1-3 782,0 3 0,0-4-431,0-3 0,-3-1 129,-1-1-2015,-3 0 1833,6 0 0,-8-4 795,0-3 0,-4-4 0,-5-3 0</inkml:trace>
  <inkml:trace contextRef="#ctx0" brushRef="#br0" timeOffset="-4360">9447 268 7972,'-5'-9'105,"0"1"53,2 2 0,3-1-158,0 4 688,0 0 1,12 0-1,-1 0 339,5 1-842,2 5-17,3-2 0,-2 7 62,2-2 0,0 2 22,0 1 0,0 1-19,0 1 1,-3 0 101,3 4-204,-6-4 64,1 5 1,-9-5 66,2 4-390,-6-5 153,1 7 0,-4-7 242,0 2-351,-4-3 90,-5 0 0,-2-1 79,-3-2 0,-1 1 41,-3-4 0,1 3-248,-1-3 1,0 0 60,1-3 1,2 0-121,0 0 0,5-4-82,-2-2-949,2 2 779,1-4 0,3 3-795,0-4 1,5 0 90,-2 1 1137,6-1 0,1 0 0,5 0 0</inkml:trace>
  <inkml:trace contextRef="#ctx0" brushRef="#br0" timeOffset="-3937">9729 285 8044,'-9'0'0,"0"0"0,0 0 1991,5 8-1349,0-2 1,5 7-346,2-5 1,1 4-260,5 0 1,0 1 7,0-2 931,0-1-615,3 7 1,-1-7 248,4 1 1,0-1-177,2-1 1,1-1-483,0-2 1,-1 1 49,1-4-426,-1 0 354,1-3 1,-3 0 104,0 0-559,-5 0 382,3 0 0,-4-4-245,0-2 167,-4-2 1,1-4-57,-3 0 1,-1 1 105,-5 2 1,-1-3 52,-1 0 0,-4-2-43,0 2 138,0-4-49,-4 6 0,5-3-67,-1 1 197,4 2-133,-3-3 1,7 7-10,-2 1 44,2-1 397,1 1-238,0-3 0,3 8 162,0 0 1,4 1 91,-1 5 454,2 4-524,4-1 0,-1 4 184,4-4-57,-4 4-134,5-3 1,-2 3 56,4-1-339,-5-2 58,4 3 0,-6-5-119,3 1 0,-3 0 89,1 0 1,-2-1-1141,-1-2 0,-4 0 129,1-3-1528,-4 0 742,2-3 1753,-4 0 0,-4 0 0,-1 0 0</inkml:trace>
  <inkml:trace contextRef="#ctx0" brushRef="#br0" timeOffset="-3682">9976 5 8046,'0'-5'2027,"4"5"-1324,5 9 0,1 2 2,5 3-678,0 1 77,2 3 1,2 0 73,2 3 951,-3-2-675,4 2 0,-6 0 7,-1-1 0,1 1-182,-4-4 1,3 4-177,0 0 1,-1-4 215,0-2-1036,-3 0 584,2-2 0,-4 3 61,0-4-1591,-1 0 1098,1-4 1,-3 1-135,0 0-1531,0-4 939,3 3 1291,-4-7 0,2 7 0,-2-4 0</inkml:trace>
  <inkml:trace contextRef="#ctx0" brushRef="#br0" timeOffset="-3304">10479 304 8046,'-10'-7'915,"-2"-2"1,-1-2 82,-1 3-455,1 3-253,4-3 1,0 6 134,0-4-469,1 4 246,-1-2 1,-1 4 143,-2 0 299,2 0-317,-2 4 0,0 2 141,0 6 0,1-2-186,5 5 1,0 0-279,3 2 0,0 0 129,3-2-512,4 1 345,1-2 0,6 3 0,1-2 0,1 0-64,-1-3 1,1-1-91,5-5-164,0 1 0,-1-6 1,1 2-350,-1-2 1,1-1 321,0 0 1,-2-4 8,-1-1 1,-2-4 53,-4-3 545,-4-2-208,2-3 1,-6-1-177,2 0 259,-2-3-51,-5 2 0,-1-5-216,-7 3 618,2-3-317,-3 1 1,1 1 260,1 1 1,-4-2-168,3 0 1,-2 1 219,2 2 1,0 1 148,3 2-777,-4 3 157,8-3 156,-7 7-1312,7-2 461,0 7 440,1 1-791,4 4 659,0 0 1,0 4 404,0 2 0,4 5 0,1 3 0</inkml:trace>
  <inkml:trace contextRef="#ctx0" brushRef="#br0" timeOffset="-3095">10576 267 7948,'0'4'1841,"0"8"0,1-5-1027,2 8-21,1-4-434,9 1 1,-2 0-275,4 0 1,-5 0 82,2-4 1,-2 1-54,-1 0 1,-1 0 66,-3 0 0,2-1-317,-4 1 0,1-3 199,-1 0-1826,-2-4 1170,3 2 0,-4-3-131,0 2-1299,0-2 1301,0 3 0,0-5 721,0-2 0,-4-2 0,-1-4 0</inkml:trace>
  <inkml:trace contextRef="#ctx0" brushRef="#br0" timeOffset="-2286">10689 251 7948,'1'9'2089,"2"0"1,2 0-1637,4 3 0,0-1-24,0 4-480,-1-5 217,1 7 0,0-6 222,0 3 92,-4-3-184,3 2 0,-5-1-2,3 0 0,-1-4-45,-2-2 0,-2-3-690,2 3 412,-2-4-395,-1 2 333,0-4-564,0 0 416,0-4 0,3-1-97,0-4-839,0 0 679,-3 1 0,0-4-204,0 0-59,0-4 363,0 7 1,3-7-9,0 4 1,0-2 181,-3 2 1,3-3 120,0 3 1,2 3-133,-2 4 237,0 3-57,1-2 0,-2 4-335,4 0 1262,-4 0-612,2 0 0,-1 4 701,0 2 1,3 4-448,-3 2 0,4 1 214,-2-1 0,3 0-225,1 3 0,3 1-318,0-5 0,0 1 145,0-3-456,-2 0 160,7 0 0,-7-3 265,5-1-313,-4-3 40,5 2 0,-3-4-421,2 0 0,1 0 172,-5 0 0,4-1-253,-3-2 0,0 1 186,-4-3 1,0-1-14,-2-3 0,1-3-88,-4 0 373,0 1-79,-3-2 1,-3-1-183,0-4 375,-4 5-188,-2-4 0,-1 4-84,-1-1 582,1 1-313,1 4 1,3 1 530,0 2 1,0 2-249,-2 4 1,2 0-69,0 0 0,3 2-29,-3 4 185,4 0-202,-2 7 1,4 0 126,0 1-20,0 3-218,0-3 1,0 2-60,0-1 1,1-1 50,2 0 0,2-3-268,4 1 1,-3 0-57,0-3 1,-1 1-62,4-4 0,0-2 114,0-1-465,0-2 387,3-1 1,-2 0-140,2 0-258,2-4 353,-4 3 1,3-7-80,-1 2 0,-2-1 79,2-2 0,-6-3 187,0 0 0,-1 0-93,1 0 0,1 2 222,-4-2 1,3 2 17,-3 2 220,0 3-213,-3 1 1,1 4-93,2 0 297,-2 0-175,3 4 0,-4 2-23,0 5 925,0 3-668,0 8 0,2 0 230,1 5 0,1 0-204,-1 2 0,-1 0 303,4 3 0,-3 1-15,3 2-250,0-4-141,-1 4 0,2-4-437,-5 4 1,4-1 181,-3-1 1,0-1-404,-3-5 1,0 0 241,0-6 0,0-2-360,0-4 1,-5-2 28,-3-5-1549,-5-3 1212,-5-1 1,-3-4-66,-3 0-1135,-5-8 1267,-3 3 1,-3-15 736,0 2 0,-4-9 0,-2-1 0</inkml:trace>
  <inkml:trace contextRef="#ctx0" brushRef="#br0" timeOffset="-2138">10530 100 7937,'-21'-30'3029,"6"7"-1666,1 2-605,7 11 0,5 6-757,8 4 1,4 0-947,11 0 0,1 4 405,5 2-1126,-1 1 1021,1 2 0,0 0 645,3 0 0,-3 4 0,4 0 0</inkml:trace>
  <inkml:trace contextRef="#ctx0" brushRef="#br0" timeOffset="-1387">11916 328 8031,'0'-9'1149,"-4"1"-718,-1-1 0,-1 3-24,1 0-64,-1 4-249,-3-6 48,0 7 1,-4-3 141,-1 4 423,1 4-378,-4 1 0,3 4 121,-3 0 52,3 0-316,1 3 1,6-1-146,1 4 0,-1-4 121,4 0 0,0 2-108,3-1 1,1 0 90,2-4-967,2 1 577,4-4 1,-1 0 15,1-2-479,0-2 419,0 3 1,0-5-126,-1-2-213,1 2 314,0-7 0,0 3 11,0-4 1,-3 1 95,0-1 0,-1-1 213,4-2 0,-3 2-139,0-1 176,0 1-35,-1 1-169,3 0 796,-3 0-431,-1 5 1,1 0 0,-2 4 541,-2 0-449,7 4 1,-6-2 334,4 3 0,0 1-203,3 3 0,-1 3-376,1 0 0,1-1-67,2-2 0,-2 3-234,1 0 0,0-3 166,1-4-1584,-2 1 1079,2-1 0,-3 2 586,0-4 0,4 0 0,1-3 0</inkml:trace>
  <inkml:trace contextRef="#ctx0" brushRef="#br0" timeOffset="-1053">12075 330 7996,'-9'0'0,"0"0"0,1 2 1309,3 4 0,1 3-210,4 6-1477,4-3 206,-3-3 1,5 0 141,-3 0 0,3-3 206,-3 0 1,0-3-154,-3 2 939,0-3-281,4 2-390,-3-4 1,4 0-139,-2 0 1,-1 0-573,4 0 1,-1-1 258,0-2 1,3 1-494,-2-3 1,2-1 86,1-3-204,0 0 437,-1 0 1,0 0-313,-2 1 474,2-5-27,-3 3 0,4-3 383,0 4 0,-1 2-170,1 1 1,0-1 856,0 4 0,0 0-422,-1 3 0,1 0 693,0 0 0,1 4 22,2 2-478,-3 2-345,4 0 1,-1 2 112,0 2-729,-1-2 1,-2 3 0,0-4 205,0 3-594,-4-2 512,3 3 1,-6-5 149,4 1 0,-1 4 0,4 1 0</inkml:trace>
  <inkml:trace contextRef="#ctx0" brushRef="#br0">335 1186 8288,'5'-9'662,"-1"0"-318,-4 0 1,1 3 26,2 1 0,-2-1-84,2-3 0,-2 0 240,-1 0 0,0-3 182,0 1-151,0-1-184,0 3 0,-4 0 10,-2 0-410,2 1 217,-4-1 1,3 1-78,-3 2 0,-1-1 83,0 4 1,-4 0-194,-2 3 0,2 1 77,-2 2 1,1 2-392,0 4 1,-2 4 82,4 1-117,0 3 209,4 5 0,-1-3 24,0 5 358,4-1-119,1 4 1,5-1-91,2 1 54,2-5-69,4 4 0,1-8-116,1 3 0,0-2 112,4-2 1,0-3-320,2-2 0,-2-6-105,0-4 69,-5-1 288,7-1 0,-4 0-54,1 0-144,3-3 85,-3-6 1,0-1-33,-3-2-98,-1 2 1,1-2-1,-1-2-85,-2 0 0,-3-2 210,1 5 1,-2-4 29,-4 3 1,0-2-133,0 2 385,0-4-84,0 6 0,-3-2-284,0 3 1025,0 4-356,-1 1-183,4 0 475,-4 3-453,4-3 1,0 8 589,0 2 0,0 3-309,0 3 1,0-2 20,0 5 1,4-3 195,1 2-653,-1-3-20,4 6 1,-3-7 301,4 1-969,0-1 515,0-1 0,-1 0 59,1 0-1818,0 0 1225,4-1 1,-4 0-962,3-2 0,-2 1 646,-1-4 0,0 3-786,0-3 1705,3 0 0,-2-3 0,3 0 0</inkml:trace>
  <inkml:trace contextRef="#ctx0" brushRef="#br0" timeOffset="338">723 1166 8288,'-13'-13'637,"0"7"79,4-3 0,0 5-239,0-2 821,1 4-781,-1-2 1,-1 4-241,-2 0 1,1 0-41,-3 0 0,3 4 334,-1 2-216,2 2-1197,5 4 633,2-2 1,3 4 31,3-2 0,3-3-21,6 3 0,2 1-30,3-1-459,-3 3 410,3-5 1,-3 3 37,3-4 0,1 0 20,-1-1 1,0 1 370,-2 0 1,-2 0-14,-5 0 308,1 0 0,-1-1 40,-2 1-220,2 0 1,-8-1 431,0-2 1,-4-2-232,-5-4 0,-4 3-303,-1-1 0,0 1 184,-1-3-691,0 0 285,2 0 1,-3 0 255,4 0-1784,-3 0 1097,5 0 0,0 0 73,4 0-1910,4 0 1445,-6 0 0,8-3 880,0-3 0,8-2 0,6-1 0</inkml:trace>
  <inkml:trace contextRef="#ctx0" brushRef="#br0" timeOffset="1142">1015 1151 8288,'0'-8'714,"0"-1"1,-1 3-144,-2 0-76,-2 4 0,-3-2 0,-1 4 413,0 0-611,0 0 1,-3 1 0,1 2 250,0 3-349,5 2 0,-1 2 0,4 0-302,1 2 1,2 1 71,3-1 1,2-3-10,4 3 0,3-1 8,-1 1-135,5-2 1,-5 2 0,3-3 97,-2 0-157,4 0 68,-6 0 1,6-1 57,-5 1 150,1 0 0,-3 0 1,-1 0 21,-2 0 1,-2-1-68,-4 1 0,-1-1 146,-2-2 0,-3 2-114,-6-2 1,1 0 306,-4 0 1,1 1 220,-4-4-506,0 4 25,1-6 1,-1 3 95,1-4-363,3 0 362,1 0-26,4 0-525,0 0-296,5 0 0,1 0 283,6 0 0,1 0 227,5 0 1,4 0-197,2 0 500,5-4 0,2 0 0,2-3-249,0 1 251,3 0-94,-3-2 1,5-1-141,-5 0 200,-3 0-20,5 0 0,-7 0-74,5-3 1,-7 2 11,0-2 0,-6 2-59,-2 2 0,-1-1-62,-5 0 299,0 4-225,-3-3 0,0 6-7,0-4 253,0 4-222,-4-1 0,-1 3-129,-4 0 0,0 0 94,0 0 0,0 3 61,1 3 0,-1 5-35,0 1 242,0 0 0,3-4 0,1 2-52,1 2 0,2-2-104,2 2 1,0-3 28,3 0 99,2-4 0,5 3 0,1-3-121,1 0 0,0-1 62,0-4 0,2 0-268,4 0 1,-1-1-43,1-2-131,-1-2 1,1-5 0,0-1-27,-1-1 1,4-3 21,0 0 1,-1-2-82,-2 0-201,-1-1 268,-3 1 0,2-2-79,-4-2 0,2 2 70,-2-5 1,-1 2 227,-5-2 0,1 0-165,-5 3 556,1-3-259,-3 5 0,3-2-140,0 7 953,0-3-603,-3 11 1,-3-6 28,0 6 0,-1 3 162,1 0 0,2 3-49,-5 3 0,1 4-46,-1 5 1,-2 4 448,2-1 1,2 1 36,1 2-417,2 3 1,1-2 0,1 3 374,2-1-350,2-2-257,4 2 0,1-3 191,1 0-725,-1-1 327,7 1 1,-6-3 9,3-1 1,1-3 121,3 1 0,-2-2-968,-1-2 1,2-2 78,-3 0-2086,-1 0 1814,0-1 1,-1 2-134,-1-4-888,-3 0 906,0 1 1161,-7-3 0,3 6 0,-4-2 0</inkml:trace>
  <inkml:trace contextRef="#ctx0" brushRef="#br0" timeOffset="1333">1508 1219 8066,'-8'-17'1971,"2"3"1,3 4-901,3 4 0,4 3-639,5-3 0,3 0-82,3-3-107,1 5-39,-2-4 0,4 3 146,-1-4-366,5 4 191,-3-3 0,3 6 233,-1-4-2175,-3 4 1258,8-1 0,-7 3-1302,5 0 1,-5 1 885,-2 1 0,0 0 925,-5 4 0,3 0 0,-1 3 0</inkml:trace>
  <inkml:trace contextRef="#ctx0" brushRef="#br0" timeOffset="3354">2522 1018 8189,'-3'-9'0,"1"1"1413,-5 3-953,2-3 0,-1 7-218,0-2 0,0 2 126,-3 1 261,-3 0-324,2 4 0,-6 1 144,4 4 69,-3 3-182,5 2 0,-6 4 155,4-1 0,1 1-107,2 0 0,4-1-166,2 1 1,2-1 180,1 1-1028,0 4 539,0-4 1,1 4 130,2-4-1035,2-1 700,4-3 1,0 2-163,3-5 0,-1 2 151,4-1 1,-1-5-559,4 1 0,0-2 123,-1 0 1,4 1-30,-1-4 0,4 0 31,-3-3 123,-1 0 292,-2 0 1,-1-1-138,1-2 460,0-2 0,-5 0 0,0-3 195,-4 3 0,-1-3-292,-2-1 1,1 0 339,-4 0 0,-1-3-165,-2 1 1,0-1 974,0 3 0,-1 0-63,-1 1 301,1 3-769,-7-3 1,4 6 191,-2-4 141,-2 4-466,3-2 1,-1 4-129,0 0 0,1 0 0,-4 0 0,3 4-141,0 2 1,1 2 78,-1 1 0,-1-1-144,4 1 1,0 0 96,3 0-551,0 0 335,0-1 0,0 1 25,0 0-865,4-4 619,1 3 1,1-6 2,0 4-324,4-4 347,0 2 1,2-4-291,-3 0 1,3 0 157,0 0 0,2 0-45,-2 0 1,0-3 183,-3 0 0,0-3 7,-1 3 0,1-3-202,0 3 731,0-4-210,-4 6-263,3-3 814,-4 0-332,1 3 271,3-3 0,-3 5-242,4 2 0,-3-1 103,0 4 1,0-1 55,2 1 242,1 2-371,0-3 0,0 1 258,0-1-119,-1-3-286,1 2 0,0-1 163,0 0-279,0 0 126,-4-3 0,0 0-111,-2 0 0,-2-1 66,5-2 0,-4 1-290,1-4 1,-1 3 68,1-2 0,-2-1-10,2-3 1,-2-3 90,-1 0-451,0-3 256,4 5 0,-3-4-253,2 2 1,-2 3 178,-1-3 0,1 0-575,2 3 0,-2-2 327,2 6 0,-1 0-598,1-1 373,-2 4 296,3-2 147,-1 4 0,-1 3-161,4 0 630,-4 4-217,6-2 0,-3 2 323,4-1 0,-3 2-265,0-2 1,-1 2 559,4 1 0,1-4-304,2-2 1,-2 0 207,1 0 1,2 0 43,-1-3-271,4 0-133,-7 0 1,5-1 206,-2-2-425,-2-1 217,2-1 0,-3-3 122,0 2-443,-4-2 62,3 3-306,-7-3 127,3 3 181,-4-3 0,0 2 111,0 0 44,-4 4-53,-1-2 0,-4 4-1,0 0 496,0 0-295,1 0 0,-1 3 30,0 0 0,1 4 124,2-1 1,1 0 87,2 0 1,2 2-43,-2-2 0,2 2-404,1 1 0,4 0 8,2-1 0,3 1-124,3 0 0,3-1 258,5-2-1313,3 2 809,3-8 1,1 5 13,-1-2-775,0-2 702,5 3 0,-3-4-826,5 0 1,-4 0 137,3 0 1124,1 0 0,6 0 0,1 0 0</inkml:trace>
  <inkml:trace contextRef="#ctx0" brushRef="#br0" timeOffset="3879">4295 1053 8187,'-4'-12'1130,"-2"3"0,-1 3-767,2 3 0,-3 2 51,2-2-867,-2 2 289,-1 1 1,-3 4 65,1 2 265,-5 2-81,2 1 0,1-1-68,1 1 474,6 0-283,-2 0 0,7 3-380,-2-1 0,6 4 58,3-3 1,3 1-98,3-2 0,1-1 62,5 2 1,0-2 129,-1-1 1,-2-1-112,0 1 375,-5 4-181,7-3 1,-7 3 153,2-5 112,-3 1-187,-4 0 0,2 0 177,-4 0 1,0-4-42,-3 1 0,-1-1 163,-2 1 1,-3 1 68,-6-4-200,3 4-129,-8-6 0,3 6 156,-3-4-616,-1 0 243,-4-3 0,4 0-721,-3 0 1,3 0 439,0 0 0,0 0-1227,1 0 1,2 0 1,0 0 1540,5 0 0,-3-4 0,4-1 0</inkml:trace>
  <inkml:trace contextRef="#ctx0" brushRef="#br0" timeOffset="4033">4358 1229 8187,'17'-4'873,"-3"-2"1,7-1-175,-1 1 527,5-2-705,1 4 0,5-4 214,1 2-823,-2-2 1,-2 4 0,-7-2-930,-2 3 527,1-2 137,-11 4-429,4-3 0,-7 4-92,0-3 874,-4 2 0,-2-7 0,-5 3 0</inkml:trace>
  <inkml:trace contextRef="#ctx0" brushRef="#br0" timeOffset="4257">4455 948 8089,'0'8'0,"0"5"0,0 2 0,7 4 0,2-2 0,1 3 0,-1-6 0,0 3 0,0 1 0,0-1 0,-1 1 0,1 0 2232,0-1 0,-1 0-234,-2-2-2371,2 1 374,-3-2 1,3 1 152,1-1-2162,-4-3 1376,3 2 1,-4-4-266,2 0 0,1-1 51,-4 1 846,-1 0 0,2 0 0,1 0 0</inkml:trace>
  <inkml:trace contextRef="#ctx0" brushRef="#br0" timeOffset="4867">4719 1343 8116,'-4'-5'1010,"0"1"-618,4 4-224,4 0 912,-3 4-548,2-3 3016,-3 3-2612,0-4 0,0-1-416,0-2 0,0 1-24,0-4-978,0 0 416,0-3 1,0 0 130,0 0-863,0 1 694,0-5 1,3 3-799,0-2 0,3 0 386,-3 0 0,7-3-478,-1 3 1,2 0 380,-3 0 1,4 2 231,0-2 1,4 2 180,-2 2 1,0 2 29,1 0 1,-1 1-189,4-1 588,-4 2-264,2 4 1,-5-3 536,4 0-409,-4 0 0,1 3 593,-3 0-293,-4 0 171,-1 0-153,-4 0-129,0 0 0,-5 3-76,-4 0 96,1 8-180,-5-9 0,4 10 120,0-6 129,0 1-135,-3 2 0,5 2 368,-2-2-422,2 6 1,2-10-431,2 7 181,2-2-311,1-1 0,0 0 192,0 0 0,1-5 51,2-1 0,-1-2-358,4-1 316,0 0 1,3 0-403,0 0 378,-1-4 1,1 0-121,0-5 0,-3 3-159,0 0 212,-4 0 154,6-3 0,-5-3-147,3 1 330,2-1-246,-7 7 0,4-3 501,-2 2-219,-2 2 616,3 0-517,0 4 0,-3 1 551,2 2 1,1 3-16,-1 6-200,3-2-219,-1 7 1,4-8 239,0 3-849,0 2 318,0-4 1,-1 5 209,1-3-591,4 4 318,-3-7 1,3 4-1075,-5-4 1,1 0 502,0 0 0,0-3-714,0-1 0,-1-3 1317,1 1 0,0-2 0,0-1 0</inkml:trace>
  <inkml:trace contextRef="#ctx0" brushRef="#br0" timeOffset="5122">5152 896 8128,'-4'-5'2157,"4"2"-1513,0 6 0,4 5-658,4 3 1,1 5 27,0-1 976,4 5-576,-3-1 0,2 3 227,-3-5 351,4 5-597,-3-4 1,5 7 223,-3-5-540,4 1 35,-6-3 0,5-1-142,-3 1 0,3 0 49,-3-1-1182,-1-3 895,-2-1 0,-1-2-43,-2 1-1914,2 0 654,-7-3 627,6 0-769,-6-1 766,3-3 945,-4-1 0,-4 0 0,0 1 0</inkml:trace>
  <inkml:trace contextRef="#ctx0" brushRef="#br0" timeOffset="5298">5099 1122 10169,'1'-8'1615,"2"2"1,3 1-814,5 2-1509,3 2 1,4-2-1,0 3-27,3 0 472,-3 0 112,4 0 0,-4 3 37,-1-1-479,5 5 310,-4-6 1,1 7-612,-4-2 0,-2 2 893,2 1 0,2-1 0,-3 1 0</inkml:trace>
  <inkml:trace contextRef="#ctx0" brushRef="#br0" timeOffset="6639">5434 1254 8034,'0'-5'3797,"5"2"-2899,4 3-1333,-1 0 400,9 0 0,-6-1-30,4-2 1,-4 2 171,4-2 1,-1-1-7,0 1 1,3-4 126,-2 1 0,-3 1-278,0-1 1,1 1 3,-1 0-517,0-3 298,-4 3 1,1-4 79,0 0 0,-4 3 137,-2 0 0,-2 0-232,-1-2 1,-1 2 17,-2 0 1,-3 1 58,-6-1 1,1 1 18,-3 2 541,3 2-267,-6-3 1,7 4-108,-5 0 508,4 4-338,-6 1 1,8 4 68,-3 0 152,6 0-192,-2-1 1,6 1 34,-4 0 1,4 0-54,-1 0 0,3-1-132,3-3 1,2 3 81,4-2-181,0 2 150,4-3 1,-2 3 48,7-2-505,-2-2 250,5 0 1,0-2 105,-1 1-458,1 0 317,1-3 1,-4 0-93,3 0 1,-3 0 102,0 0 0,0-3-118,-1 0 0,1-2 80,0 2 201,-5-4-29,4 2 1,-7-4-172,1 0 611,-1 4-321,-1-3 0,-4 3 19,-2-7 241,-2 2-211,-1-3 1,0 4 232,0 1 0,-4 2-120,-2 0 1,-2 1 42,-1-1 1,1 2 145,-1 4-293,-4 0-32,3 0 1,-2 4 145,3 2-438,0-2 167,4 4 0,-3-3-23,2 3-22,2 1 224,0 0-383,4 0 0,0 0-45,0 0 109,0-1 1,1 0 14,2-2-170,-2-2 265,7-4 1,-3 0-49,4 0-44,-4 0 66,3 0 0,-3 0-88,3 0-127,1-4 215,0 3 1,-1-7-152,-2 2 1,1-1 119,-4-2 0,2 0 64,-2 0 1,1 1-81,-1 2 0,-2-1 152,2 1 1,-2-2-73,-1-1 424,0 4-113,0 1-149,0 4-189,0 0 0,1 5 67,2 4 0,-1 3 549,4 2 1,1 4-204,4 0 1,0 0-60,4 6 1,0-2-10,2 2 255,1 1-237,-4-2 0,2 2 318,-1-1-574,2 1 64,-4-2 1,0 2-112,-4-1 0,-1-3 70,-2-3 0,1 0-222,-5-1 1,1 0 52,-3-2-284,-4-3 228,-4-3 1,-6-3-34,-4 0 0,0-4-139,-3 1 1,2-2 47,-1-1-991,1-4 750,2 3 1,3-8 78,2 0 1,2 1 105,2-4 1,0-2-117,2-1 0,2 1 52,4-4 0,0 2 280,0-4 1,1 0-79,2 0 0,2 0 70,4-4 0,0 4-235,3-4 360,2 5-35,0-3 0,2 5 300,-1-1 1,1 0-157,-2 1 0,3 2 134,-2 0 1,-3 5-48,0-2 210,-2 2-54,-1 5-183,-4-3 35,3 7 140,-8-3-233,4 4-76,-4 0 0,0 4 333,0 2 1,0 5-95,0 1 1,-3 0-6,1 0 1,-1-1 80,3 4-536,0-5 167,4 3 0,-3-4 159,5 0-311,0-4 123,-1 3 1,3-8 216,-2 3-336,2-2 191,1-1 0,2-1-175,1-2 0,0 2 81,-3-5 1,-1 0-152,1-3 0,-1 0 128,-2 0 1,1 1 2,-4-1 0,3-3 38,-3 0-193,0 0 193,-3 4 0,0-4-36,0 0 140,0 0-135,0 0-230,0 2 257,0-3 0,0 7 147,0 0-179,0 4-218,0 2 128,3 1 0,-2 8 67,2 0 480,2 0-259,0 7 0,4-5-76,0 4 461,0 0-340,-1 2 0,1 2 141,0 1 1,0-1-58,0 2 1,1-3 243,1 0 0,-1 0 64,2 3-594,-2-2 188,-2 2 0,1-3 169,0 0-621,-4 3 225,-1-6 1,-4 5 174,0-5-334,0 2 166,-4-4 0,-4 1-92,-4-2 1,-4-2 105,-2 1 0,-1-5-150,-4-3 1,3-2 20,0-1 1,2 0 28,3 0 0,3-1 4,3-2-731,0-2 548,4-3 0,1-1-94,4 0-1420,0 0 1152,0-4 1,1 0-306,2-5 0,3-1 131,6-1 865,-2 1 0,10-6 0,-1 2 0</inkml:trace>
  <inkml:trace contextRef="#ctx0" brushRef="#br0" timeOffset="6769">6422 1307 8034,'13'-9'0,"0"1"1548,-4-1-659,0 4-497,0-3 1,-4 6 871,1-4 0,-3 3 76,3-3 81,-4 4-577,2-1-362,0 3-137,-3 0-1620,3 0 643,-4 0 586,0 0-2433,0 3 966,0 2 1513,-4 4 0,3 0 0,-3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9:11.620"/>
    </inkml:context>
    <inkml:brush xml:id="br0">
      <inkml:brushProperty name="width" value="0.04286" units="cm"/>
      <inkml:brushProperty name="height" value="0.04286" units="cm"/>
      <inkml:brushProperty name="color" value="#AB1A01"/>
    </inkml:brush>
  </inkml:definitions>
  <inkml:trace contextRef="#ctx0" brushRef="#br0">18 80 8147,'0'-9'296,"-3"0"165,0 0 1,-1 2 506,1 1-300,2-2 1,-3 6-32,4-4-366,0 4 0,0-1 151,0 6 110,0 2-207,4 4 1,-3 1 36,2 1 305,-2 3-296,3 4 0,-2 0 38,4 3 0,-3-2-130,2 1 1,-2-1 78,3-2 0,-3 1-117,3 0 0,-3-1-188,3 1 0,-4-3 95,1-1-642,2-3 424,-4 2 0,6-4 25,-4 0-1084,3-1 771,-5 1 1,3-3-778,-4 0 0,1-4 499,2 1 0,-2-1-966,2 1 632,-2-2-628,3 3 1598,-3-8 0,7-1 0,-3-4 0</inkml:trace>
  <inkml:trace contextRef="#ctx0" brushRef="#br0" timeOffset="187">248 36 8209,'-8'1'261,"2"2"0,-1 5-62,5 3 0,-4 2 919,3-1-692,0 2 1,-1 2 309,-2-1 1,1 1-254,-1-5 0,3 4 73,-3-3 0,1 1-160,0-2 1,1-1-55,4 2 0,0-5 60,0-1-468,0-1 134,0 0 1,0 0 62,0-2 1,-10-2-99,4 2 1,1-2-99,20-1 0,-1 0 56,4 0 0,0-1-151,-1-2 0,4 1 80,0-4 0,2 3-86,-2-2 1,-1 2-73,-2-3 8,3 4 223,-2-2 0,3 1-47,-5 0-344,-3 0 208,3-1 0,-7 3-310,5-2 1,-4 2-161,1 1-731,-3 0 428,0 0-476,-4 0 469,-1 0 520,-4 0 1,-4-3 449,-2 0 0,-5-4 0,-3 3 0</inkml:trace>
  <inkml:trace contextRef="#ctx0" brushRef="#br0" timeOffset="441">441 1 9140,'-5'3'825,"2"3"1,2 5-47,1 1 439,0 4-725,0-3 0,0 8 316,0-1 28,0 5-427,0-3 1,0 4 423,0-3 0,0 2-293,0-4 1,0 2-287,0-2 0,1 2 1,2-2 1,-2-4-380,2-2 0,1-4 178,-1 1-1020,0-3 558,1 0 330,-3 0-2124,3 0 675,0-4 319,-3 3 1,3-6 2,-4 3 1204,3-3 0,-2 6 0,3-3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00:17.172"/>
    </inkml:context>
    <inkml:brush xml:id="br0">
      <inkml:brushProperty name="width" value="0.04286" units="cm"/>
      <inkml:brushProperty name="height" value="0.04286" units="cm"/>
      <inkml:brushProperty name="color" value="#AB1A01"/>
    </inkml:brush>
  </inkml:definitions>
  <inkml:trace contextRef="#ctx0" brushRef="#br0">27 230 8228,'-5'-14'1199,"-3"5"-169,7 1-299,-2 7-409,3-7 438,0 7-311,0-3-75,0 4 19,0 0 0,-3 1-113,0 2 1,0 5 193,3 4 0,0 4 170,0-2-385,0 3-41,0 1 0,1-4 156,2 1-456,2-4 0,0 4 1,1-3 97,1-1 1,1-2 27,1-3 1,0 1-540,-1-4 1,1-1 272,0-2 0,0 0-353,0 0 0,-1-1 29,-3-1-161,3-3 390,-7-4 1,6 0-218,-4 0 190,0-4 180,1 4 0,-3-7-33,2 4 0,-2-2 151,-1 2 0,0 0 448,0 3-318,0 0 0,1 2 300,2 1-117,-2 2 92,3 4-206,-4 4 1,1-2-6,2 3 793,-2 5-594,6 0 0,-3 3 168,2-4 1,2 0-141,-2 3 1,5-2-121,0 2 0,2-2 75,-1-2 0,-1-2-295,3 0 0,-3-3-62,1 3 0,1-4-55,-2 1 1,4-2 105,-3-1-347,0 0 214,-3-4 1,-2-1 108,-1-4-176,2 0 76,-7 1 1,6-2-88,-4-2 1,0 1 110,-3-3 1,0-1-12,0-3 0,-1 3 49,-2 1 1,-1 3-225,-2-1 1,-1-1-91,4 2-752,0 3 679,-1 0 1,3 6-240,-2-4-1413,3 4-293,0-2 1769,0 8 0,0 1 601,0 4 0,0 0 0,0 0 0,0-1 0,0 1 0,2 0 0,1 0 0,4 0 0,-6 0 0,6-1 0,-4 1-66,4 0 1,-5-1 0,4-1 351,1-1 1464,0-4-1060,2 1 0,3 0 402,0 0 1,0 0-450,0-3 0,-2-1-139,2-2 1,1 1-22,-2-3-46,1-1-141,1-3 1,-3 0 108,1 0-390,-5 0 54,2 1 1,-4-1-89,2 0 0,-2 0 113,-4 0 1,0 0-201,0 1 0,0 2 37,0 0-253,-4 4 192,-1-2 0,-4 4 41,0 0 1,0 0 54,-3 0 0,2 7-1,-2 2 185,-1 1 1,3 3 0,-1 1 159,4 0 0,3 2-166,4-1 0,0 2-32,0 0 1,0-2 51,0 0-293,4-5 206,1 3 0,4-1-26,0 0 0,-1-3-16,1-4 1,3-3-225,0 1 0,3-2 49,0-1 0,2-1-204,0-2 1,1-2 119,0-3 0,2-4-294,1 0 0,-2-4-16,-4 2 6,2-3 253,-3-1 0,-1 1-199,-1-1 406,-2 1-125,-5-5 0,2 3-12,-4-1 0,0 0 31,0 0 1,-2 4 178,2-2 0,-2 4-13,-1-1 0,-3 2 372,0 4 1,-2 3-127,2 1 764,-4 3-669,2-2 1,-3 5 162,2 2 327,-6 5-434,10 2 1,-9 7 62,5-2 1,-1 1 20,1 2 0,2 0-49,4-1 1,0 4-176,0-1 1,1 1-177,2-3 1,-1-1 246,4 1-633,0-4 309,3 2 1,2-6 95,1 2-612,0-2 418,-3-2 0,2-2-185,1 0 0,4-4 62,-1 1 0,-3-3-320,0-3 1,1-2 208,-1-4 1,2 1-242,-2-1 0,0-3-84,-3 0 339,-5-3 1,4 1 0,-3-4-384,0 1 175,-1-1 311,-4 0 1,3 1-20,0-1 1,0 0-13,-3 1 1,0 0 150,0 2 1,0 3-91,0 3 1,-1 1 1530,-2 2-893,2 2 1080,-7 4-1017,7 4 0,-6 2 29,4 6 1139,-4 1-1008,7 5 0,-4 0 141,4-1-366,0 1 1,0 1 0,1 0-230,2 2 0,1-2-128,5-4 0,3 2-148,0-3 1,6-1 125,0-1-1911,6-2 1294,-2 2 1,5-5 87,-1 2-2528,0-6 1901,1 5 0,-3-7-1566,3 2 1471,-7-2 1183,10-1 0,-8 0 0,5 0 0</inkml:trace>
  <inkml:trace contextRef="#ctx0" brushRef="#br0" timeOffset="360">1676 150 8306,'-8'-11'447,"-1"3"0,3 1 651,0 7 0,3 0-884,-3 0-187,0 0 1,-2 0 0,-1 0 512,0 0 1,-4 1-169,-2 2 1,3-1 224,0 3 0,3-2-178,3 3 1,-1 0-335,4 3 1,1 0 300,5 0-626,2-4 220,4 6 0,0-5-127,0 6 0,2-2 183,-3-1 0,6 2-91,-5 1 1,2 0-8,-2-3 1,-4-1 347,1 1 1,-1-3 49,1 0-31,-2 0-108,-4 3 0,-1-3-36,-2-1 1,-2-2 20,-4 3 0,-3-4 140,-3 1-578,-6-2 232,-1-1 0,-2 0-186,1 0 0,-1 0 106,-2 0 0,2 0-570,1 0 1,4-1 19,1-2-306,1 2 1,7-6 0,-1 4-38,4-2 1,1 2-357,3-3 1353,0 0 0,7-3 0,0 0 0</inkml:trace>
  <inkml:trace contextRef="#ctx0" brushRef="#br0" timeOffset="540">1640 203 8272,'18'-4'0,"-4"2"0,1-4 0,4 4 1950,4-1 0,7-1-905,2 2 1,1-1-845,0 3 0,-2-3 65,-2 0-599,-1 0 291,-2 3 1,-4-3 290,-4 0-874,-5 0 1,0 3-1,-4 0 114,0 0-334,-4 0 160,2 0-541,-6-4 1,2 3 1225,-6-2 0,-2-2 0,-3 0 0</inkml:trace>
  <inkml:trace contextRef="#ctx0" brushRef="#br0" timeOffset="766">1765 0 8272,'-6'0'783,"0"0"1,4 1-158,-1 2 1410,2 2-1289,1 8 0,3 1 79,0 3-61,4 1-352,-6-1 1,7 4 405,-3 0 1,3-1-316,1-2 1,0 2-132,0 1 1,0 0 7,-1-4-880,1 1 454,0-1 0,-3-2 207,0 0-1908,0-4 767,-1 1-920,2-3 1,-5-1-186,4-2-820,-4 2 2904,2-7 0,0-1 0,1-5 0</inkml:trace>
  <inkml:trace contextRef="#ctx0" brushRef="#br0" timeOffset="1486">1951 274 8237,'-5'8'2215,"2"1"0,2 0-1659,1 0 1,0 0-34,0 0-741,4 3 230,-3-2 1,4 0 793,-2-4-39,-2 0-436,3 2 112,-4-3-178,0-1-223,0-4 0,0-1-207,0-2 0,0-2 359,0-3-1449,0-5 858,0 3 0,3-4-555,0 3 0,2 0 392,-2-4 0,3 3 124,-3-2 0,4 2 60,-1-3 1,2 4 479,1 0-98,-1 1 307,1 1-202,0 4-135,0 1 227,-4 4-97,3 0 1,-7 1 589,1 2 1,-1 3-322,-1 6 1,0-1 428,0 3 0,0-2-291,0 3 1,0-3 2,0 2 0,0 0 136,0 1-567,0 1 118,4-6 1,1 3 203,4-4-397,0-1 178,0 1 0,1 0-182,1 0 0,0-3 72,4 0 1,-3-4-333,2 1 1,0-2 148,1-1 1,0-3-289,-3 0 1,3-4 68,-3 1-253,-5-2 335,1-1 1,-7-2-152,2-1 27,-2 0 270,-1-1 0,0 1-105,0-3 1,-4 2 31,-2 4 0,-2-2 161,-4-1 0,2 0-137,-2 3 0,1 0 115,0 1 1,1 0-143,-2 2 377,2-2-279,5 7 0,-1-4-67,3 2-216,0 2 290,3-3 0,1 4-178,2 0 1,4 0 132,5 0 0,5 0 178,0 0 0,1 0-132,3 0 0,-2 0 250,2 0 1,-3 3 47,3 0-16,-2 0-105,-2 1 0,-2-2-119,0 4 295,-4 0-118,1-1 1,-7 2 201,-2-1 0,-2 2-102,-1 1 1,0 0 99,0 0 1,-3-1-45,0 1 1,-4 0 227,1 0 0,2 1 83,-2 1-181,4-5-134,-6 10 0,7-13 55,-2 6-485,2-2 162,1-2 0,1 1-275,2-3 0,2 3 183,4-3 0,3 0-243,3-3 1,5 0 175,0 0 0,5 0-1044,-2 0 1,3-1 74,0-2-1345,-3 2 1520,2-3 1,-6 0-23,1-2-755,-5 3 714,2-5 963,-7 3 0,2-4 0,-3 0 0</inkml:trace>
  <inkml:trace contextRef="#ctx0" brushRef="#br0" timeOffset="1683">2461 203 8217,'0'-9'1901,"8"1"-1130,4 3 1,8-2-413,3 4 1,4-1-365,2 1 1,-2 1 179,3-4-424,-3 4 189,0-2 1,-2 1 134,-1 0-670,-3 0 423,-3 3 0,-3 0-1612,-1 0 887,-3 0-1,2 0 1,-8-1 897,-2-2 0,-6-1 0,-2-5 0</inkml:trace>
  <inkml:trace contextRef="#ctx0" brushRef="#br0" timeOffset="1913">2629 36 8217,'-9'0'959,"0"0"1,1 3-4,3 3 1,1 3-267,4 3 0,0 2-232,0 3 0,1 4 130,2-1 0,-1 4-130,3-4 0,-2 4 257,3-3 1,-1 2 30,1-2-608,2 3-38,-3-5 1,4 2 272,-1-3-786,1 0 408,0-5 1,-3 3 159,0-4-1773,-4 0 1104,6-8 0,-6 3-1315,3-4 0,-2 0 767,3-3 1,-3 0-72,3 0 0,-3-1 140,3-2 993,-4-2 0,6-3 0,-3-1 0</inkml:trace>
  <inkml:trace contextRef="#ctx0" brushRef="#br0" timeOffset="2238">2788 274 8214,'-1'-5'1129,"-2"2"0,2 3-3,-2 3-499,2 2-284,1 3 1,0 4-110,0 0 0,3 4 14,0-2 0,4 0 331,-2 1 0,3-3-126,1 2 0,1-2 28,2 3 1,-2-5 170,5 2-413,-4-2-53,6-5 0,-5 2 186,3-4-716,-2 4 323,-4-6 0,-1 2-166,1-3 1,-1-1 125,-2-1 1,1-3-5,-4-4 1,0 0-70,-3 0 1,0-1-149,0-1 0,-1-2-106,-2-2 213,2-1 132,-7 2 0,4-4-53,-2 1 33,2 3 22,0-3 0,2 4-29,-4-1-187,5-3 110,-3 7 0,1-2 27,0 3 0,0 0 44,3 0 1,-1 3-1346,-2 0 381,2 4-1624,-3-2 1467,4 4 6,4 4 409,-3 1 782,3 0 0,0 3 0,1-3 0</inkml:trace>
  <inkml:trace contextRef="#ctx0" brushRef="#br0" timeOffset="3086">3061 344 8214,'0'9'1475,"0"0"0,0 0-661,0-1 0,0-2-594,0 0 1,1-1 213,2 1-485,-2 2 87,3-7 1,-3 3 335,2-4 157,-2 0 186,3 0-343,-4 0 86,0-4-272,0-1 0,-1-4-263,-2 0 0,1 0 118,-4 1 0,4-4-387,-1 0 0,-1-3 276,1 4 0,-1-4-166,1 3 1,2-2-31,-2 2-256,2-4 259,1 6 0,0-2-217,0 3 176,0 4-120,0-3 283,0 7 1,1-3-129,2 4 426,2 0 1,4 1 25,0 2 0,0-1 66,0 4 1,-1-3-117,1 3 684,4 0-505,-3-2 1,6 4 115,-1-2-73,2-2-179,4 4 0,-2-7-282,1 2 0,-1-2 123,-1-1 0,-1 0-160,1 0 0,-1 0-113,-3 0 89,3 0 49,-7-4 0,0 0 29,-4-2-105,-5 2 94,3 0 1,-4 2-16,0-4-152,0 4 101,-4-5 0,-4 6 0,-7-2 1,-2 2 83,0 1 1,-1 0 234,0 0 1,-1 0-98,1 0 1,-3 4 352,6 2 1,-3 1-124,6 2 1,1 1-11,2 2 1,1-2 50,2 1 0,2 0-71,4 1 1,0-2-218,0 1 0,2-1 68,4-1 0,1-3-91,8 0 0,-1-1 88,4 1-458,4 1 234,0-6 1,7 3 85,1-4-317,-1 0 204,-2 0 1,-1 0-221,1 0 1,-4 0 100,1 0 1,-5-3 172,2 0 0,-2-2-58,-2 2 0,-3-4 222,-2 1 0,-3 1 2,0-1 225,0 0-77,-4-3-162,-1 1 219,-8-1-261,-1 0 0,-4 1 33,0 2 241,-3 2-125,2 0 0,-7 3 45,3-2 0,0 2-138,-1 1 0,0 1 97,-2 2 1,3-1-26,2 4 166,2 0-227,2 3 0,0 0 92,2 0-214,-2 3 127,7-2 1,-2 3-125,6-4 1,2-1 76,4 1 1,4-1-33,1-2 0,3 1 47,1-4 1,0 3-159,3-3 1,-3 0 155,3-3-261,-2 0 99,-2 0 0,0-4 70,-2-2 363,1 2-159,-6-8 1,2 5 283,-6-7 1,1 2-153,-5-3 1,1 0-57,-3-2 0,-3-1-97,-3 0 1,-5-3 52,-1-3 0,-1 3 193,2 0-409,-3 3 166,0 0 0,-3 0 157,3 1-1404,1-1 760,-4 4 1,5-1 33,-3 3-2542,-2 0 1779,8 7 0,-7-2 1067,4 4 0,0-3 0,3 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00:09.580"/>
    </inkml:context>
    <inkml:brush xml:id="br0">
      <inkml:brushProperty name="width" value="0.04286" units="cm"/>
      <inkml:brushProperty name="height" value="0.04286" units="cm"/>
      <inkml:brushProperty name="color" value="#AB1A01"/>
    </inkml:brush>
  </inkml:definitions>
  <inkml:trace contextRef="#ctx0" brushRef="#br0">0 133 12020,'9'0'-1513,"-4"4"1322,-1-3 1,1 3-192,4-1 382,0 2 0,15 4 0,0 0 0</inkml:trace>
  <inkml:trace contextRef="#ctx0" brushRef="#br0" timeOffset="552">592 45 8315,'16'-12'0,"-4"0"2045,0 4-508,-20 0-671,7 7-429,-7-3 1,6 4 102,-4 0 0,-1 1-211,-5 2 1,3 5 553,-3 4 0,-1 1-344,1-2 0,-2 3 329,2 4 0,-3-1-50,3 1-47,-3 0-371,5-5 0,1 6-132,6-4 1,-1 3-209,1-3 0,3-1-486,3 0 1,0-3 346,-3 1 1,10 1-984,2-1 1,4-1 418,-4-2 1,1-4-1239,-1-2 0,1 1 222,5-1-502,0 0 1359,-5-3 1,4 0-86,-2 0 887,-2 0 0,3 0 0,-2 0 0</inkml:trace>
  <inkml:trace contextRef="#ctx0" brushRef="#br0" timeOffset="910">732 221 8255,'4'-9'2476,"-10"0"1,4 4-989,-10 2-1109,6 2 1,-5 5-97,2 2 1,-3 2 433,3 1 1,-2 3 33,5-1-80,2 5-294,-4-6 1,7 6 105,-2-5-209,2 1-85,5 1 0,1-3-181,4 1 1,1-1 78,2-1 0,1-3-56,5 0 0,3-4 262,-1 1-1323,1-2 736,0-1 0,-1-3 54,3 0-548,-3-4 500,2 2 0,-9-5-218,-1-2 177,-2 3 211,-1-4 1,-1 4 2,-3 0 0,-1-2-47,-4-1 0,-1 0 279,-2 3 0,-2 0-15,-7 1 178,-2-1-178,-4 4 1,0-2-57,-3 4 698,3 0-490,-8 3 1,7 0 123,-1 0-780,1 0 297,6 4 0,0-3-1084,4 2 1,4 2 624,2 1 0,2-1-935,1 0 1,4-2 641,2 3 1,3-4 115,3 1 1,1-2 22,5-1 718,0 0 0,3 0 0,2 0 0</inkml:trace>
  <inkml:trace contextRef="#ctx0" brushRef="#br0" timeOffset="1347">1025 53 8298,'-4'-13'1714,"3"0"1,-2 8-774,6 2 1,-2 6-717,2 3 0,0 2 6,0 1 1,3 3 681,-3 3 0,6 5-223,-3 0 1,3 1-31,-6-4 0,4 4-120,-2-1 308,3 5-418,1-6 0,0 2-226,0-3 0,-1-2 5,-3-1 1,2-1-81,-4-2-132,4-3 0,-6 4-238,2-4 362,2-4-607,-4-1 162,3-4 30,-4 0 172,0 0 1,0-4-643,0-2 0,0-2 317,0-1 1,3-2-345,0-1 1,4-3 232,-2 3 0,0-2 205,1 2 0,0 0-32,3 3 693,0 1-265,0-1 1,-1 3-97,1 0 1,0 4 125,0-1 1,-3 2 765,0 1 0,-2 1-433,2 2 1,1-1 600,-4 4 0,3 0 38,-3 3-543,4-1-187,-6-3 1,6 3 69,-4-2-755,0 2 346,0 1 1,-1-2 148,4-1-1670,-4 2 1096,2-3 1,-1 1-533,0 0 0,1-1 402,-1 1 1,-1 0-1199,4-3 1,-3 3 445,3-3 0,-3 1 1331,2-1 0,1-2 0,3 3 0</inkml:trace>
  <inkml:trace contextRef="#ctx0" brushRef="#br0" timeOffset="1919">1385 327 8178,'0'-4'2053,"0"4"-2160,0 4 1,3 2-41,0-1 1246,4-3-697,-2 2 0,4-1 195,-1 0 578,1 0-701,4-3 1,1 0 241,3 0-469,1 0-33,0-4 0,-4 0-387,1-2 1,-1-1 208,0 1 0,-1 1-174,-4-1 142,-4 0-726,-1-3 510,-4 0 0,0 4 7,0-1-482,-4 4 425,-1-6 0,-4 6-231,0-4 603,-3 4-131,2-2 1,-6 4 153,4 0 0,-2 1-53,2 2 0,0-1 144,3 4 1,0 0 36,1 3 19,3-4-113,1 2 1,4-2 76,0 4 121,0 0-162,0 0 1,1 0 36,2-1 55,6 1-76,0 0 1,8-3 28,-2 0 1,1-1-69,2 1 1,1-2-206,1-1 0,-1-2 71,1 2 1,-1-2 51,-1-1 1,-1 0 104,1 0-333,-4 0 201,2 0 1,-6 0 47,2 0-273,-6 0 22,2 0 161,-7 0 33,3 0-229,-4 0 217,0-4-261,-4-1 100,3-3 0,-3-1 57,4 0 1,-3 0-13,0 0 1,0-2 25,3-1-117,0 0 120,0 3 0,0-2 128,0-1 0,1-1-107,2 1 1,-1 2 53,4-1 0,-3 4-26,2 1-716,-3 4 463,6-6 1,-6 7-367,4-2-182,-4 2 412,6 1-1504,-7 0 1179,7 4 1,-7 1-1379,2 4 2080,-2-4 0,3 3 0,0-3 0</inkml:trace>
  <inkml:trace contextRef="#ctx0" brushRef="#br0" timeOffset="2710">1888 327 10604,'9'0'972,"-1"0"0,2 0-605,2 0 86,-2 0-270,3-4 1,-2 2 245,1-4 57,0 0-302,1-3 0,-4 3-398,3 1 195,-6-1 0,2-3 272,-2 0-1127,-2 4 651,0-3 1,-4 3-12,0-3-167,0 3 266,-4-3 1,-1 6-52,-4-4 0,-1 4 81,-2-1 1,2 2 206,-5 1 1,4 1-89,-1 2 736,-1 2-503,3 4 1,-2 0 126,6-1 354,-2 5-432,7-3 0,-3 4 266,4-3-222,0-1-94,0 3 1,1-4-116,2 0 1,2-2 132,4-1 1,1 1-151,2-4 1,-2 3 199,5-3-618,0 0 260,2-3 0,1-1 139,0-2-983,-1 2 626,1-7 0,-1 3-184,-3-4 1,2 3 176,-4 1 1,0-1 96,-4-3 1,1 1-195,0 2 579,-4-2-254,3 3 285,-7 1-98,3 0-18,-4 4 546,-4 4-444,3 0 1,-7 2 138,2 0 439,2 0-107,0 3-458,0 0 1,3 0 16,-2-1 0,2-2-412,1 0 120,0-4-28,0 2 63,0-4-117,0 0 2,4 0 1,1-3-83,4 0-745,0-4 592,4 2 0,-4-5-414,3 1 0,1-5 260,-1 5 0,-1-2 10,-2 3 0,0-1-54,0 0 573,0 0-184,-4 0-211,2 1 477,-6-1-210,3 4 1099,0 1-536,-3 4-298,3 4 1,-4 1 969,0 4 0,1-1-468,2 1 0,-2 0-37,2 0 0,2 1 157,1 1-1121,-2-1 331,4 3 0,-4-7 38,5 0 0,0 0-135,0 2 1,0-3 342,0-2-1879,-1 2 1056,1-4 0,0 3-977,0-4 1,0 0 648,-1 0 1,1-1-230,0-2 0,-3 1 121,0-4-100,0 0 679,-1 1 1,1-5 436,-3 1 0,0-2 0,1-2 0,1 0 0</inkml:trace>
  <inkml:trace contextRef="#ctx0" brushRef="#br0" timeOffset="2949">2523 62 8184,'5'-13'474,"-1"7"837,-4-3-707,0 6 0,1-1 118,2 4 1,-2 4-273,1 2 0,-1 2-145,-1 4 1,0 2 502,0 4 1,3 0 9,0 3 611,0-3-895,1 4 1,-2-4 253,4-1-163,0 1-284,3 0 0,-1-1-220,-3 1 0,3-3 62,-2-1 0,-1-3-668,1 1 1,-3-2 260,3-2-1089,-4 1 1,3-1 138,-2-2-1706,-2-2 904,2-4 964,-3 0-326,0 0 0,-1-4 1338,-1-2 0,-3-2 0,-4-1 0</inkml:trace>
  <inkml:trace contextRef="#ctx0" brushRef="#br0" timeOffset="3144">2408 168 8291,'0'-9'3642,"2"3"-2645,4 0 1,4 4-272,7-1 1,2 3 189,2 0-954,-3 0 83,8 0 0,-3-3 339,7 0 224,-3-4-252,3 6 0,0-6-696,-1 4 189,5-4 190,-11 6 1,6-6-1122,-9 4 0,1 0 541,-4 3 0,-3 0-485,-2 0 0,-5 0-236,-1 0 1262,-5 0 0,3 4 0,-4 1 0</inkml:trace>
  <inkml:trace contextRef="#ctx0" brushRef="#br0" timeOffset="3672">2884 336 8121,'0'2'5235,"0"0"-5071,0 10 0,0 1 20,0-1 0,-1-1-996,-2-2 1,-2 1 346,-7 2-1610,-2-2 2075,-3 2 0,-1 1 0,0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9:58.861"/>
    </inkml:context>
    <inkml:brush xml:id="br0">
      <inkml:brushProperty name="width" value="0.04286" units="cm"/>
      <inkml:brushProperty name="height" value="0.04286" units="cm"/>
      <inkml:brushProperty name="color" value="#AB1A01"/>
    </inkml:brush>
  </inkml:definitions>
  <inkml:trace contextRef="#ctx0" brushRef="#br0">133 282 8311,'5'-13'0,"3"4"1014,-2-3-378,1 2-301,-2 1 0,3 0-2,-2 1-140,-2-1 0,0 0 194,-4 0 154,0 0-174,0 4 1,0-2 131,0 1 1,-4 1-162,-2-1 0,-3 4-207,-3-1 0,2 3 74,-5 3 0,0 2-99,-2 4 0,-1 3 136,0 3 0,5-1-33,1 1 1,2-1 149,1 4-737,0-4 315,5-2 0,0 0-538,4 0 355,0 0-175,0-4 210,4 1 0,0-4-8,5-2 0,0-2-9,0-1-364,4 0 318,-4-4 1,7-1 24,-4-4 0,1-2-90,-2-1 1,-4-1-30,2 1 0,-2 2 74,2-5 1,-4 4 241,-2-1-56,2 3 882,-5 0-409,4 4-201,-4 1 392,0 4-186,0 0-72,4 4 1,-3 4 226,2 3 0,-1 5 75,1-1 1,1 1-137,2-2 1,1 3-441,-4-2 0,3-3 68,-3 0 0,3 1-739,0-1 0,2-2 176,1-4-1385,0 2 578,0-3 549,-1 0-1052,1-1 659,0-4 1122,0 0 0,4 0 0,0 0 0</inkml:trace>
  <inkml:trace contextRef="#ctx0" brushRef="#br0" timeOffset="368">450 123 8404,'-11'-15'1595,"-1"3"-1226,4 0 670,0 11-598,3-3 0,-3 4 248,-1 0-1407,0 0 507,-4 4 1,2-3 704,-3 2 1,3 1-128,-1-1 0,5 4-268,1-1 53,4 2 1,0 0-435,4 1 1,3 0-30,4 0-126,4 0 308,1 0 1,3 0 127,1 3-414,0-2 258,-5 3 0,1-5 180,-2 1 0,-2 3-131,1 0 0,-4 0 285,-1-4 1,-1 4 77,1 0 400,-2 0-422,-4-4 1,-1 1 136,-2 0 11,-2 0-133,-8 0 1,2-1 250,-3-3-4,-1 3-341,-3-7 0,1 3-206,-1-4 1,3 0 156,1 0 1,3 0-795,-1 0 1,2 0 147,2 0-317,3 0 282,1 0 131,4 0-1307,0-4 1074,4 3 0,2-6-219,5 4-350,3-3 1247,8 1 0,-4-4 0,4 0 0</inkml:trace>
  <inkml:trace contextRef="#ctx0" brushRef="#br0" timeOffset="711">750 159 8393,'0'-9'947,"0"0"1,0 0-291,0 0 0,-4 4-430,-1-1 1,-3 4 84,-1-1-148,0 2 1,-3 1-1,0 0 219,-2 0 1,3 0 90,-1 0 1,2 4-87,2 2-547,-1-3 168,4 5 0,1-3-469,4 4 1,0 0 306,0 0 0,4 0-318,2-1 0,5 1 135,0 0 15,5 0 0,-3 0 1,1-1 12,-2 1 1,1-3 99,-1 0 1,0 0-195,-4 3 1113,1 0-527,0-1 1,-1 1 221,-2 0 1,-2 0-179,-4 0 0,-1-2 74,-2-1 0,-3 2 182,-6-2-97,-2-2-109,1 4 0,-4-7-4,2 2-422,-1-2 265,2-1 1,-2 0 133,4 0-474,-3 0 177,5 0 1,-3 0-712,4 0 1,4 0 77,-1 0-480,4 0 0,-2-1-10,4-2-561,4 2 1730,1-3 0,3 0 0,1-1 0</inkml:trace>
  <inkml:trace contextRef="#ctx0" brushRef="#br0" timeOffset="1026">777 309 8384,'9'-4'0,"-1"0"0,1-2 1711,4-2-1061,-3 7 1,6-7 174,-1 2-1130,2-1 289,0-2 1,1 2 176,0-2 1,-5 2 136,-1-5 0,-2 3 2,-1 0 1,0 0 97,-1 0-509,1 0 202,-4 1 0,-1 2 212,-4 0-696,0 4 288,0-6 0,-1 7 188,-2-2-496,-2 2 286,-7 1 1,1 0-12,-4 0 0,3 4 121,-2 2 1,0 3 339,-1 2 1,-1-1 117,5 2 195,-1 2-344,3-4 1,4 5 4,2-3 73,-2 4-225,4-7 0,-2 5 168,3-2-528,3-2 214,-2 2 0,7-6-516,-2 0 0,3-1 319,3 1 1,-2-1-338,1-2 1,2-2 29,-1 2-1685,3-2 1388,-5 3 1,6-3-196,-4 2 997,3-2 0,-1-1 0,4 0 0</inkml:trace>
  <inkml:trace contextRef="#ctx0" brushRef="#br0" timeOffset="1390">1368 132 8384,'-4'-16'0,"-2"1"2360,2 6-1955,-4 5 0,2 4-786,-6 0 0,2 1 213,-5 2-63,0 2 238,-2 0 1,0 3 495,2-2 0,3 1-195,3 2 0,0 0-414,0 0 1,4 1 120,2 1 1,2-4-190,1 2 1,4-2 20,2 2-111,2 0 161,1-1 1,3 1 101,-1 0-134,1 0 56,-3 0 1,0-3-197,-1-1 776,1-3-336,0 6 0,-3-6 427,0 4-391,-4 0 0,2 0 65,-4 0 0,-1-1 59,-2 1 241,-2-3-292,-4 1 1,-1-3 143,-1 2-165,-3-2-81,-4 3 0,1-3-100,-1 2-114,0-2 173,1 3 1,-1-3-645,0 2 1,4-2 56,-1-1-1796,4 0 1194,-2 0-859,9 0 760,0 0 1157,4 0 0,7 0 0,3 0 0</inkml:trace>
  <inkml:trace contextRef="#ctx0" brushRef="#br0" timeOffset="1753">1518 116 8383,'-4'-11'667,"-2"2"1,2 1-1,1 5-258,-2 2 1,0-2 108,-4 6-681,-3-2 191,2 3 1,-6 0 28,4 2 669,-3-2-387,5 4 1,-3-3-524,4 3 1,4 1 66,2 0 0,3 0-35,0 0 1,0 0 114,3-1 0,-1 1-124,4 0 1,0 0 117,3 0-155,0-1 54,4 1 0,-4 0 7,3 0 333,-2 0-124,-1 0 0,-3-1-171,-1 1 680,-3 0-384,2 0 0,-4 0 65,0-1 1,0 1-51,0 0 0,-4 0 82,-1 0 0,-4-3 41,-3-1 67,2-3-146,-3 2 1,1-4 20,-3 0-303,2 0 79,1 0 0,0 0-1114,0 0 565,0 0-650,3 0 1,2-1-28,1-2 279,2 2 0,4-3 894,0 1 0,4-2 0,1-4 0</inkml:trace>
  <inkml:trace contextRef="#ctx0" brushRef="#br0" timeOffset="2348">1579 257 8346,'3'7'2098,"0"1"1,4-1-1173,-1 5-1283,-2 2 281,4-4 1,-6 2 306,4-3 0,-4 0 27,0 0 699,-1 0-206,-1-1-356,0-3-92,0-1 275,0-4-222,0 0-789,0-4 1,0-1 325,0-3 1,-2-2-593,-1-2 1,0 1 352,3-3 0,0-1-22,0-3 0,0 1 83,0-1 0,0 0 41,0 1 0,0-1-266,0 0 390,0 5-52,0 0 0,0 4 276,0 0 1,0 3-10,0 0 125,0 5 1,0-2-60,0 6 0,0 1 394,0 5 1,0 1-40,0 2 168,0 2-357,4 3 1,-2-2-4,3 0 0,-2-5-39,3 2 1,0 1-130,3-1 1,0-1 95,0-2 0,-1-3-242,1 0 1,1-3 67,2 3 1,-2-4-358,1 1 0,-1-2 73,-1-1-431,4-4 430,-4 3 0,4-7-59,-4 2 1,0-2-53,0-1 0,-3 1-235,-1-1 0,0-1 151,1-2 1,-1 2-77,-2-1 1,-2-2 76,2 1 0,-2-1 146,-1 2 1,0 4-150,0-2 1194,0 2-476,0 2-258,0 1 624,0 4-294,0 0 76,0 4 1,0 2-159,0 6 1,-3-1 628,0 3 0,0-2-322,3 3 1,3-4-149,0 4 0,1-4-72,-1 1-823,2 1 411,0-3 0,2 3 218,-5-4-1408,5 0 882,-2-1 0,1 1-868,0 0 0,-3-3 550,3 0 0,-3-3-310,3 3 1,-4-3-325,1 2-450,1-3 1731,-3 2 0,7-4 0,-3 0 0</inkml:trace>
  <inkml:trace contextRef="#ctx0" brushRef="#br0" timeOffset="3322">1950 310 8304,'0'-11'0,"0"2"2292,0 6-1464,0-5 1,5 7 130,3-2-1292,1-2 305,4 4 0,-3-5 162,2 3 0,-3-3 155,3 3 1,-1-4-308,1 1 1,-3 1 109,3-1 1,-2 0 39,-1-2 0,-3 2 143,0 0-621,-4 0 232,2-3 1,-4 3 116,0 0-358,0 4 240,0-5 1,-1 5-126,-2-4 0,-2 4 163,-4-1 1,0 2 258,0 1 1,0 1-132,1 2 0,-1 2 165,0 4 0,0-1-70,0 1 179,1 4-137,3-3 0,-2 5-70,4-3 157,0 4-80,3-6 1,0 3-103,0-1 1,1-2 66,2 2 0,1-5-182,2-2 1,4 0 136,-1 1 0,2-1-387,-2-2 0,4-2 3,1 2 0,0-2 30,1-1 1,-2-1 16,2-2-282,2-2 247,-4 0 0,2-3-60,0 2 0,-4-1 123,0-2 1,2 1 124,-1 2 1,0-2-315,-4 2 564,-3 2 7,3-3-125,-7 6 0,3-2-101,-4 6 746,0 2-466,-4 3 1,2-1 312,-4 2 1,1-2-197,0 5 1,-2-3-72,4 0 1,-1-1 151,1-2-489,2 2 211,-3-3-337,4 0 161,0-1 258,0-4-137,0 0 0,4-4-462,2-2 0,-1 1 171,1-1 0,-1 0-359,4-3 0,0-1 149,0-1 0,0 1-44,0-2 0,-4 1 6,1 0 366,0 1-101,-1-3 1,3 1-203,-2 1 28,-2-1 637,4 3 0,-6 3-53,3 0 40,-3 4 1,2-1-131,-4 6 1,1 2 395,2 4 1,-2 0-15,2 0 101,2-1-308,-4 5 1,4-2 180,-2 4-457,-2-5 111,7 3 0,-6-4-58,3 0 0,1 0 110,3-1 1,0-2-268,0 0 1,0-4 65,-1 1 1,1-2-288,0-1 1,0 0-81,0 0-211,0 0 379,3-4 1,-2-1-105,2-4-151,-2 1 224,-2-1 0,1-1-102,0-2 1,0 1 144,0-3 0,-3 0-18,0-1 1,-4-1-9,4 1 1,-3-2 42,3 0 0,-4-1-91,1 0 284,2 1-170,-4-1 1,3 3-90,-4 1 399,0-1 1,0 1 503,0 3-505,0 1 1,-1 5-68,-2 2-71,2 2 0,-7 5 208,2 2 1,1 6-26,-1 2 773,1 3-602,0 1 0,1-1 203,4 1 154,0-1-411,0 1 0,0 0 255,0-1 1,4 0-175,2-2 0,2 1-177,4-1 0,-1-2 47,4-1 0,-2 0-244,2 0 0,5-3 86,-3-3-650,3 0 471,-2-1 0,-1 1 2,1-3-1543,-1 0 1084,-3-3 0,2 0-917,-4 0 0,2 0-160,-2 0-1098,0 0 1208,-3 0 1472,-4-4 0,-5-4 0,-5-6 0</inkml:trace>
  <inkml:trace contextRef="#ctx0" brushRef="#br0" timeOffset="3507">2488 203 8309,'0'-19'2156,"0"4"0,8 9-1015,3 3 0,8 2-2266,2 1 1,3 0 392,0 0 1,0-1 413,0-2 0,0 1 124,-3-4 1,-1 4 161,-2-1 1,2 2-321,1 1-705,-4 0 400,-1 0 657,-6 0 0,7 4 0,-3 1 0</inkml:trace>
  <inkml:trace contextRef="#ctx0" brushRef="#br0" timeOffset="3676">2999 327 8593,'1'-17'1113,"2"5"0,3 6 16,6 6 1,1 0-2428,1 0 1,-1 1 18,-4 2 1279,-4-2 0,-1 3 0,-4-4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59:49.110"/>
    </inkml:context>
    <inkml:brush xml:id="br0">
      <inkml:brushProperty name="width" value="0.04286" units="cm"/>
      <inkml:brushProperty name="height" value="0.04286" units="cm"/>
      <inkml:brushProperty name="color" value="#AB1A01"/>
    </inkml:brush>
  </inkml:definitions>
  <inkml:trace contextRef="#ctx0" brushRef="#br0">116 230 9243,'-5'4'846,"-3"0"-461,2 5 1,1 4 168,-1 2 1,1 1-196,0 2 1,-3 0 0,3 0 89,0 3 0,-3-2 97,2 5 1,-1-4 68,1 0-352,-1-1-58,6-6 0,-3 3 205,4-4-476,-4 0 117,3-4 1,-3-2-259,4 0 276,0-4-82,0 2 58,0-4 0,0-4-292,0-2 1,1-2-80,2 0-770,2-5 727,0-1 0,2-3-174,-1-1-225,-2 0 421,4-3 1,-3-2-512,4-3 354,-4-1 136,3 1 0,-4-1 290,5 1 1,0-1-51,0 1 0,-1 0 73,-2 3 1,0 0-24,-3 3 694,4 1-445,-6 2 0,3 1-72,-4 4 449,4-4-343,-3 7 1,3-1 263,-4 4 1,0 3 166,0-3-523,0 4 176,0-2 64,4 8 1,-2 5-50,4 6 1,-1 1 76,1 2 1,1 1 30,-1 1 413,-2 3-411,4 3 1,-4 4 160,2-1 0,2 0-194,-2-2 0,-2-1-347,2 1 1,-1-5 74,1-1 1,1-2-78,-4-2 1,4 0 36,-1-2-928,-2 1 624,-1-6 1,0 3 119,0-4-450,0-1 121,-3-3-1053,0 3 738,4-3-16,-3 0-1405,3-1 1513,-8 0 1,-1-3-475,-4 2 1,0-5 132,-3-1-31,2-4 1039,-3 2 0,1-8 0,-2 0 0</inkml:trace>
  <inkml:trace contextRef="#ctx0" brushRef="#br0" timeOffset="232">27 398 8385,'-9'-9'488,"4"4"-178,-3-2 1,7 5 153,-2-4-130,2 4 64,1-2-208,0 4 0,1-3 108,2 0 1,5 0 25,4 3 1,7-3-60,2 0 0,2-1-224,1 1 0,1 2 44,-1-2-26,-3-1 2,5 3 0,-7-6 193,5 4-362,-8 0 94,4 7 1,-6 1 22,4 3 1,-2 2 44,-1 2 0,-2 1 210,-5 1 1,1 3-84,0-2 0,-4 0 113,-2 0 1,1 1 26,-1-4-486,0 3 287,-3-5 0,1 2 124,2-6-250,-2 2 0,3-6 44,-4 3 22,-16-3 0,12 1-142,-8-6 1,8 1 137,4-3 0,0-4-757,0-3 1,0-4 81,0 2-5,0-3 1,0-1 0,1 0-281,2-3 403,2 2 1,3-3 0,-1 2 205,-1 0 1,2 0 63,4 5 0,0 0 264,-3 3 0,0 3-131,-1 3 0,4 4 743,0-1 0,-4 3-93,-5 3 326,6 2 1,-6 7 0,5 1 283,0 0 326,-4 2-910,0 3 1,-4-3-180,0-1 0,4 1-123,2 3 0,-2-5-633,-1-1 0,-1-2 324,1-1 1,1 0-503,5 3 0,0-2 206,0 2-2966,4-2 3293,-4-2 0,8 1 0,-3 0 0</inkml:trace>
  <inkml:trace contextRef="#ctx0" brushRef="#br0" timeOffset="1296">990 398 8312,'-5'0'286,"1"0"0,5 0 1114,2 0-1348,2 4 0,4-2-9,-1 4 0,4-4 372,0 1 1,4-2-48,-2-1 0,0-4-403,1-2 1,-1-2 43,4-1-307,-4 1 259,2-1 1,-6 0 146,2 0-723,-6 0 449,2 0 0,-6 4-127,4-1 0,-5 0 40,-1-3 1,-1 3-76,-5 0 1,-1 1 18,-5-1 0,2 3 347,-1 3 1,-2 0-114,1 0 554,-4 0-317,7 0 1,-7 1-128,4 1 711,0-1-490,4 7 1,-1-3 127,0 4 0,1 3-42,2 0 0,2 2 159,4-2 0,0 1-59,0-2 1,1 2 22,2 2 0,5-1 66,4-3-388,3-1 50,-5 3 0,7-4 194,-2 0-678,-3-1 279,5 1 0,-3 0-432,3 0 1,1-4 310,0-2 1,0 1-196,3-1 1,-3-1 137,3-2 0,-1-2-574,0-1 1,-1-4 1,1 1-242,-5-6 586,2 2 1,-7-3-338,1 1 740,-1 2-73,-1-7 0,-1 5 90,-2-3 0,-1-2-82,-2 3 0,-2 0 53,1-1 0,-1 3 4,-1-2 0,-1 3 180,-1-1 1,-2 2 62,-2 2 414,-2 3-429,3 1 1,-4 1 114,0 0 409,1 0-456,-1 7 1,0 1 215,0 4 0,0 0-112,0 3 1,1-1 66,-1 4 0,3-4-12,0 4 1,4-1-108,-1 0 1,2 2 61,1-4-345,0 0 11,0 0 0,0-2 334,0 2-727,4-2 284,1-5 1,1 1-608,0-3 536,0 4 0,2-6-465,1 2 413,0-2 1,0-1-595,0 0 411,0-4 1,-1-1 33,1-3 1,-3-1 46,0 0-238,-4 0 217,6 0 0,-7-2-105,2-1 0,1 0 107,-2 3 1,1 0 424,-3 1-213,0 3 1028,0-3-661,0 7 1,0 1 6,0 6 0,0 3-29,0 2 847,0-1-625,0 7 0,1-5-100,2 3 1,-2 1-106,2-4 0,1-1 55,-1-2 0,4 2 96,-1-2-2994,2 2 1743,-3-7 1,2 1 75,-1-2-979,2-2 364,1-1 460,0 0 905,0 0 0,3-4 0,2-1 0</inkml:trace>
  <inkml:trace contextRef="#ctx0" brushRef="#br0" timeOffset="1666">1640 291 8312,'0'-17'0,"0"3"575,0 2 0,0 2-108,0 2 1,-1 2-341,-1 0 1,0 4 236,-4-1-328,0-2 0,-6 4 0,0-2 312,2 2-83,0 5-79,1-3 1,0 7-165,0-2 0,1-1 115,3 1 0,1-1-358,4 4 1,1 1 101,2 2 0,1-2-347,5 1 1,4 2 158,2-1-115,-3 4 251,5-7 0,-3 5-185,3-2 552,-3-2-141,-1 2 0,-4 0 65,0 0 1,-1 0-51,1-4 1,-1 4 583,-2 0-359,-2 0 0,-4-3 187,0-1 1,-4-3 62,-2-2 249,-6-2-445,-1-1 1,-2 0 265,0 0-642,-3 0 214,-1 0 0,-3-1-369,5-2 1,2 1 191,0-4 1,4 3-171,-4-2 1,5-1-15,1-3-1112,0 4 862,8-3 1,-2 6-14,3-4-1619,0 4 1282,0-5 1,3 5 773,3-4 0,6 4 0,2-2 0</inkml:trace>
  <inkml:trace contextRef="#ctx0" brushRef="#br0" timeOffset="2145">1844 364 8222,'0'-5'2140,"3"5"-1516,0 6 1,0 2-614,-3 1 1,0-1 73,0 1 503,0 0-301,0 4 0,3-6 82,0 1-275,4-1 44,-2 2 1,4-4-188,-1-2 0,2-2 151,2-1 0,-2 0-372,2 0 1,0 0 60,0 0 1,3-4-78,-4-2 0,1-2 78,-3-1-718,-4-3 537,3 2 1,-7-7 24,2 3 0,1-2 131,-1 1 0,0-1 128,-3 1 0,-3 2-122,0 1 0,-3 3 475,3 0-197,-4 4 267,6 1-215,-7 4 0,6 2-13,-4 4 0,4 4 90,-1 7 0,2 1-147,1-1 562,0 5-364,4-3 1,1 6 86,4-1 1,1 0-35,2 0 0,-2 1 250,5-1 1,-3 1 66,3 2-106,-5 3-175,7 1 0,-4 1 189,1-3-417,-1-1 96,-4-2 1,-1-4-218,-2-1 40,-2-6 53,-4 1 1,-5-7 396,-4 0 0,-8-3-87,-6-3 0,-4-2-334,-2 2 1,-5-2-160,-5-1 0,-1-3-256,5 0 0,-2-4 194,4 1-705,3-2 613,0-4 0,4 2-426,3-2 1,4 2 286,4 1 1,5 1-1056,2-1 0,3-1 77,5-2 1390,4 2 0,4-6 0,6 2 0</inkml:trace>
  <inkml:trace contextRef="#ctx0" brushRef="#br0" timeOffset="2484">2400 266 8389,'9'-12'0,"1"5"1527,1-7 1,7 7-94,5 4-853,3 2-208,-4 1 1,0 0-685,-4 0-166,-1 0 444,-3 0 0,0 0-294,-2 0 1,-3 0 281,3 0 0,-2 0-342,-1 0 1,-3 0 181,-1 0-1413,-3 0 302,2 0 221,-4 0 1095,0 0 0,-4-4 0,0-1 0</inkml:trace>
  <inkml:trace contextRef="#ctx0" brushRef="#br0" timeOffset="2717">2487 62 8244,'-5'-4'2416,"1"4"-1698,4 0 1,4 8-346,2 7 0,-2 4-82,-1 2 0,-2 2 0,-1-2 0,3 6 86,0 0 251,0 1-283,-3-1 0,1-4 157,2 1-639,-2-5 180,7 3 0,-7-4-422,5-1 1,-3-2 259,3 0 1,-1-5-1805,1 2 1092,2-2-1236,-7-1 1289,7-4 0,-6-1-176,3-4 83,-3 0-1,6 0 872,-7 0 0,7-8 0,-3-2 0</inkml:trace>
  <inkml:trace contextRef="#ctx0" brushRef="#br0" timeOffset="3002">2619 362 8244,'5'0'0,"-1"-4"2141,0 7-1362,-3-6 0,7 14-607,-2-2 1,-1 1 23,1-1 0,0 0-89,2 0 0,1 0 332,0-1-460,4-3 72,-3 3 1,6-7 325,-1 2-463,-2-2 170,3-1 1,-5 0-128,4 0 1,-4-4-49,0-2 1,-1-2-56,-1 0 0,-1-1 77,-2 0 1,0-3-197,-3 0 1,0-2 11,-3 2 263,-4-4-36,0 3 1,-9-2-38,-2 0 558,-2 4-320,0-1 1,-2 4 39,-1 2 1,0 2-108,-4 4 1,2 1-203,-2 2 0,3 3 150,3 6 1,2-2-698,1 5 1,3-3 88,6 3-1264,2-5 1154,4 7 0,0-3 662,0 3 0,8 1 0,2 0 0</inkml:trace>
  <inkml:trace contextRef="#ctx0" brushRef="#br0" timeOffset="4687">3281 283 8310,'-5'0'688,"1"3"-590,4 3 1096,0 6-729,0-2 1,0 7 247,0-3-195,4-1-179,-3 4 0,4-5 15,-2 3 0,-2-2 162,2-4-238,2-1 98,-4 1-105,3-4 115,-4-1 154,0-4 65,0 0-1145,0-4 1,0-1 350,0-4 1,-1-2-321,-2-1 0,1-3 232,-4 3 1,4-3-25,-1 0 0,-1 1 119,1 0 1,-1-1 32,1-3 0,2 4-290,-2-1 634,2 4-127,1-2 1,0 5-89,0-1 401,0 4-52,0 1-225,0 0 0,1 3-72,2-2 1,1 3 50,2 3 1,2-1-36,-2 4-517,2-4 293,0 6 0,1-6-15,0 4 1,0-1-151,0 4 1,-1-3-346,1 0 0,0-1 217,0 1 0,0 1-132,0-4 0,-4 3-323,1 0 800,0-2 1,0 3-195,0-4 741,-4 4-404,6-6 1,-6 6-133,4-4 507,-1 0-282,0 1 1,3-3 791,-2 1 1,5-1-356,1-1 1,-1 0 156,-2 0 0,3 0-230,0 0 0,2-1-166,-2-1 0,3-3 85,-3-4-518,-1 0 223,-2 0 224,0 0-719,-4 1 332,3-1 1,-7 0-77,2 0 1,-3 3 51,-3 0 1,1 3-65,-4-3 0,-3 5 31,-3-2 1,-3-1-37,0 1 0,1 0 112,0 3 255,3 4-110,-6 1 0,6 3-128,-3 1 302,3 0-126,-2 0 1,8 1 204,2 1-267,2-1-25,1 7 1,0-6 198,0 3 1,4-3-130,2 1 1,5-1-177,1 0 1,3-4 80,0 2-269,2-2 285,4-2 0,-1 2 66,3-4-302,-3 0 90,5-3 1,-3 0-202,1 0 0,3-1 80,-3-2 1,3 1 16,0-4 0,-3 0 80,-2-3 1,-1 0-136,-2 1 0,0-1-13,-6 0 321,0 0-66,-3 0 0,-1 0-216,-3 1 396,-1-1-102,-4 0 0,-1 0-109,-2 0 1,0 1-14,-5-1 0,1 1 201,-5 2 0,1-1-105,-1 4 0,2 0 157,-5 3 1,4 0-64,-1 0 185,3 0-142,0 4 0,-2 1-90,2 4 251,-2 0-132,7 3 0,-2-2 58,0 2 1,4 1-104,-1-1 0,2-1-138,1-2 0,1 0 113,2 0 0,-1 0-153,4-1 1,0-3 185,2-2-347,1 2 112,0-4 0,1 3 201,2-4-494,-3 0 222,4 0 0,-3-1-198,2-2 1,-3-1 120,3-2 0,-2-2-91,-1 3 0,-3-3 52,0-1 0,-1 0-47,0 0 1,-1 0 84,-4 1 55,4-1 21,-3 0 0,3 3-205,-4 0 432,0 0-82,-4 1 0,3 1 131,-2 1 1,1 2 9,-1-2 40,2 2-154,-2 5 1,3 1 356,0 3 0,0 1-105,0 0 1,0 0 320,0 0-262,3-1-44,2 1-181,4 0 1,1 0 24,2 0 0,-2-3 30,1-1 0,2-2-263,-1 3 0,3-4 153,0 1 0,-1-2 23,1-1 1,-1 0-66,4 0-945,-4 0 440,2-4 284,-2-1 0,1-1-260,-1 1 394,-3-1 0,5-3 0,-4 0 0,-2 0-60,-4 0 1,1 1 169,-4-1 0,0 0-97,-3 0 0,-1 0 24,-2 1 1,-2-1-34,-4 0 84,1 0-56,-1 0 0,-3 3-8,0 0 309,0 5-286,4-3 0,-1 4 96,0 0 1,0 1-97,0 2 1,1 1 202,-1 5 1,3 3-106,0 0 1,4 2 177,-1-2 0,2 3 160,1-3-370,0 3 27,0-5 0,1 4 92,2-2-318,2-3 96,4 0 0,0-1 45,-1-2 0,1-2 82,0-1 1,1-2-230,2-1 0,-3 0-68,3 0 0,1-4-37,-1-2 0,-1-2 56,-2-1-104,0 1 94,0-5 0,-1 2 64,-2-4-40,1 5 100,-6-7 0,3 3-109,-4-3 1,-1-1 56,-2 0 0,1 1 101,-3-1 0,-1 0-92,-3 1 0,0 2 237,0 0 0,1 5-110,2-2 851,-1 2-588,6 5 0,-4 0 92,2 2 136,2 2-255,-3-3 1,4 8 451,0 2 1,0 5-241,0 1 1,0 3 8,0 0 1,4 2-31,2 0 1,2 1-323,0 0 0,2-1 175,2 1-1012,-2 0 625,6-5 1,-2 3 28,4-4-1850,-1 3 1324,1-5 0,1 3-1119,1-4 1,0 0 802,3-1 0,1 0 926,2-2 0,5 2 0,0-3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00:22.104"/>
    </inkml:context>
    <inkml:brush xml:id="br0">
      <inkml:brushProperty name="width" value="0.04286" units="cm"/>
      <inkml:brushProperty name="height" value="0.04286" units="cm"/>
      <inkml:brushProperty name="color" value="#AB1A01"/>
    </inkml:brush>
  </inkml:definitions>
  <inkml:trace contextRef="#ctx0" brushRef="#br0">106 319 8260,'5'-3'0,"0"-1"0,-2-2 355,-2-2-136,7 7 1,-4-4-93,2 2 1,-1-2 48,-2-4 1,-3 3 137,3 1 0,-2-1-97,-1-3 1,-1 3-21,-2 0 0,-1 1 85,-5-1 195,4-1-328,-3 6 0,0-6 237,-4 4 0,1 0 37,2 3 0,0 3-377,0 0 1,0 4 256,1-2-180,-1 7 47,0 2 1,1 3-4,2-3 1,-1 3 18,4-2 0,0-2 83,3 2-143,0-4 0,0 2 0,1-5-118,2 1 0,2-1 67,4-2 0,0 1-218,0-4 0,0 0 81,-1-3 0,1 0-312,0 0 0,0-4 48,0-2-601,3-2 560,-2-1 0,3 0-46,-4 1 1,-1-4 34,-3 0 0,2 0-58,-4 3 0,3 0 46,-3-3 0,0 5 447,-3-2 1,0 5-220,0-2 1251,0 4-687,0-1 441,0 3-563,0 0 1,0 4 188,0 5 225,0 0-382,0 4 1,1-1 248,2-1 1,2 2-82,4-1 0,0-2-374,-1 1 1,4-1-143,0-1 0,0-1-302,-4-2 0,2 1 225,2-4-1343,-2-1 986,3-2 0,-4 0 12,3 0-1275,-2-3 1052,3 2 0,-6-7-35,-1 2 0,2-1 269,-2 1 0,-2-2-11,-1 2 1,-2-1-73,-1-2 421,0 0 109,0 0 350,0 0-320,0 4-164,0 1 1714,0 4-590,0 0-241,-4 0 1,3 4-266,-2 2 0,2-1 498,1 1 0,0 3-389,0 3 0,0-1-38,0-2 0,0 0 109,0 0-383,0-4-92,0 3 1,0-6 189,0 3-820,0-3 429,0 2 0,1-4-561,2 0 498,-2 0 0,7-4-262,-2-2 1,2-1 52,0-2-1213,1-4 959,0 3 0,-3-3-102,0 1-239,0 2 471,2-7 1,1 8-233,0-3 353,-4 2 81,3 1 1,-3 1 212,4 2 1,-4 2-95,1 1 0,-3 2 59,3-2 0,0 3-13,3 3 1278,-4 2-823,3 3 1,-4 2 6,5 2 659,0-2-635,-4 6 1,6-6 183,-2 2 0,1 1-135,-1-2 1,1 1-371,2-3 0,-1-3 62,3 0 0,-2-4-273,3 1 0,-4-2 130,4-1 0,-3 0-109,3 0 0,-5-3-73,2 0-354,-2-4 322,3 2 1,-4-5-30,3-2-360,-6 3 323,2-4 0,-4 1-171,2 0 0,-2 1 91,-4 2 0,0-3 78,0 0 0,-1 1 34,-2 2 0,1 0-16,-4 0 1,0 3-116,-3 0 774,0 4-319,1-2 0,-1 4-130,0 0 745,0 4-501,0 1 1,1 4 351,3 0 0,-3 4-218,2 1 0,2 0 146,1 1 0,2-3 54,1 2-429,0 1 46,0 3 0,4-5 60,2-1 1,2-1-55,1 1 1,-1-6 111,1 3-703,0-2 319,0-2 0,0-1-212,-1-4 0,1 0 171,0 0 1,3-4-148,0-2 0,-1-5 79,-2 0 0,-1-5-101,-2 1 0,1-1 44,-4-2 0,0-1 162,-3-1 1,0 1-80,0-1 653,-4-3-329,-1 4 1,-4-2 21,0 3 1,-1 1-136,-1-1 1,0 0 76,-4 1 1,4 0 77,0 2-1087,1-1 614,1 6 1,1 0-43,2 4-1568,-2 4 573,7-6 517,-2 7 792,3-3 0,3 8 0,2 1 0</inkml:trace>
  <inkml:trace contextRef="#ctx0" brushRef="#br0" timeOffset="1400">1586 215 8307,'-5'-4'2,"-2"2"-2,4-4 1852,-4 4-1229,3-6 1,-5 7 323,0-2-444,0 2 383,-4 1-458,7 4 1,-8 1 279,5 4 0,-2 3-221,2-1 0,3 5-26,1-1 1,3 0-121,-1 0 1,2 2-287,1-3 0,0-1 64,0-1 0,4-2-42,1-1 1,3-1 318,1 1-961,0 0 403,0-4 0,0-1-329,-1-4 1,4 0 216,0 0 1,0 0-269,-3 0 1,2-4 188,1-2 0,-1 1-171,-5-1 0,1 0 156,-4-2 0,-1-1-33,-2 0 1,0-1-36,0-2 19,0 3 124,-3-8 1,-2 6 26,-4-4 0,0 4 11,0-4 0,3 3 231,0-2 1,2 3-110,-2-1 1,-1 5 1253,4 1-697,0 4 164,3-6-397,0 7 0,0-1-21,0 4 0,0 3 53,0 4 1,4 1 575,2 2 1,2-1-267,0 3 1,2 0-97,2 1 0,-1 0 138,3-3-380,-3 4-4,6-6 0,-4 5 192,1-3-477,3 0 192,-7-3 0,3-1 42,-1 1 1,-2-1-100,2-2 0,-5-2 16,-2-4-625,-3 4 200,2-3 683,-4 3-236,0-8 0,0-1-574,0-4 0,-1-3 69,-2 0-282,-1 1 435,-1-2 0,-3 2-108,2-3 74,2-1 214,-4-3 0,6 1-56,-4-1 0,4 3-28,-1 1 1,2 2 356,1-3 1,1 5-102,2 1 0,-1 2 262,4 4 1,-1-1 41,1 1-499,6 2 1,-9-2 58,6 6-1123,-3 2 783,3 0 1,-3 2-324,0-1 1,0 2 277,3 1 0,-1 0-530,1 0 1,1-1-12,2 1 224,-2-4 380,2 3 0,0-6-127,0 4 506,4-4 0,-7 2 0,7-4 0,-4 0 0,4 0 0,-7 0 0,4-1 0,-4-2 0,0 2 0,0-7 0,-5 3-39,-1-4 0,1 3 650,-1 1 444,0-1 0,-4-3-200,-2 0 700,2 4-978,-7 1 0,4 1 267,-5 0 248,0 0-625,0 3 1,0 1 257,0 2-28,1-2-341,-1 11 1,0-5-121,0 8 1,3-4 32,0 4 0,4 0-174,-1 2 0,2-2 121,1 0 0,0-4-414,0 0 0,3-1 204,0-1-994,4 0 409,-2-4 303,4-1-171,0-4 104,0 0 55,-1 0 0,1-4 33,0-2 0,0-2-9,0-1 1,-3-1 82,-1-1-70,1 1 165,-1-3 0,0 1-97,-2 0 268,-2 1-80,7 2 1,-7-3 368,2 0-278,-2 1 0,-1 2 803,0 0-334,0 4-404,0 1 0,0 5 119,0 2-35,0 2-137,0 8 1,0 0 144,0 5 511,0 0-419,0 3 0,1 1 249,2 1-116,-2 7-162,7-7 0,-4 9-120,5-3 0,0-2 84,0 3 1,0 0-325,0 0 1,-1-1-40,1-2 0,-4-1-92,-2 0 1,-2-3 112,-1-2-566,0-3 397,-4-4 0,-2-1 228,-6-5 1,-1 0-64,-5-2 0,0 1-111,1-4 0,-4 0 87,1-3 0,-2-4-251,1-2 1,3-2-77,-3-1-23,7-3 243,1-2 1,4-1-134,0 1 1,3 0-250,0-1 0,4-2-810,0 3 0,2-3 641,2 0 0,3 2-278,4 0 1,1 3 432,2-2 1,-1 3 59,3-1 1,1 2-43,3 1 575,3 1 0,-2 3 0,2-3 0,1 3 0,0-4 0</inkml:trace>
  <inkml:trace contextRef="#ctx0" brushRef="#br0" timeOffset="1811">2221 407 8186,'9'-13'-186,"0"-2"1,10 1 185,-1 0 1544,1 3-954,-18-6 0,6 5 103,-4-3-277,0-2-116,-3 7 0,0-5 78,0 3 1,-4 0-90,-2 3 1,-1 4 253,-2-1 1,0 4 144,0-1-223,0 2-281,0 1 0,-2 0 246,-1 0-274,0 4 28,3 1 0,1 7 102,-1 3 0,3 2 31,0 0 0,4 1-238,-1 0 0,2-2 110,1-1 1,4 1-519,2-5 0,2 3 104,1-5-484,-5 2 506,4-6 0,-3 0-63,4-3-20,0-1 104,0-1 1,-1-1 68,1-1-393,0 1 247,-4-7 1,3 0-188,-2-4 1,-1 0 141,0 4 1,-3-4 34,1 0 1,-2-1-8,-1 2 103,0 1 12,0-3 1,0 4-226,0 0 948,0 4-360,0-2-179,0 6 1126,0-3-795,0 4 0,0 1 289,0 2 0,0 2-267,0 3 0,3 2-84,0 2 0,4-2 1,-1 1 0,2 2-530,1-1 1,-3 0 157,-1-3-1359,1-1 989,3 1 1,0 0 38,0 0-1636,0-4 451,-5 3 444,4-7 0,-3 2-78,4-3 1229,-4 0 0,3 0 0,-3 0 0</inkml:trace>
  <inkml:trace contextRef="#ctx0" brushRef="#br0" timeOffset="2404">2380 249 8186,'0'-9'857,"0"0"1,1 4 628,2 2-479,-2 2 1,5 6-302,-3 4-646,0 4-5,1 1 0,-3 2 464,2-1 1,-2 1-88,-1-2 0,0 0-36,0-2 0,1-3 185,2-1-490,-2 1 150,3-4-112,0 0 239,-3-1-419,7-4 50,-7-4 0,7-1-679,-3-4 0,0 1 373,1-1 1,0-1 149,3-2 0,-1 1-12,-2-3 1,1 2-59,-1-3 1,-2 3 33,-1-2 1,1 2-150,-1-3 1,3 5-452,-3-2 1,0 5-586,-3 1 494,4 4 2554,-3-2 1,4 5-978,-2 2-1122,-2 2 109,6 4 265,-6 0 1195,7 3-721,-7 2 1,7 1 366,-2-1-465,-2-3 0,4 5 18,-2-4 0,1-1 83,2-2-29,0 0-326,0 0 70,0 0 1,0-4-355,-1-2 194,1-2-442,0-1 341,0 0 1,-3-3-52,0 0-522,-1-4 473,0 2 1,3-4-85,-2 0 0,-1-1-74,1-1 0,-4 1-154,1-2 0,-2 1 133,-1 0 0,3 1 183,0-2 0,0 1-48,-3 0 0,0 4 359,0-2 1,0 5 21,0-2 815,0 4-402,0-2-349,0 4 693,0 4-564,0 1 1,0 4 109,0 0 0,0 2 61,3 1 0,-1 1-219,4-1 1,0-3 29,3 3 0,0-2-804,0-1 0,-4 0 152,1-1-1400,0-3 609,3 3 574,0-7-1487,0 7 1310,-4-7 1,2 3-1503,-1-4 2260,-2 0 0,4-4 0,-3-1 0</inkml:trace>
  <inkml:trace contextRef="#ctx0" brushRef="#br0" timeOffset="2594">2750 98 8260,'-6'-12'1625,"0"0"2252,1 5-3971,5 3-34,3 4 0,-2 4-949,2 1 0,-2 0 390,-1 1 1,1 0 39,2 3 1,-1-1 109,4-2 0,-1 2 210,1-3 1,2 0-53,-2 1-117,5 0 496,-1-1 0,7 3 0,-3-3 0</inkml:trace>
  <inkml:trace contextRef="#ctx0" brushRef="#br0" timeOffset="2988">3025 117 8260,'4'-9'435,"0"3"-305,-4 0 1,3 3 1365,0-3-400,0 4-1044,-7-2 0,-2 4 146,-5 0 1,0 1 270,-4 2 0,1 2-112,0 4 255,-3 0-288,3 0 1,4 2 144,1 1-403,2 0-2,2-3 1,-2 1-383,4 1 1,1-1 220,5 2-1051,-2-2 802,11-2 1,-5 1 66,7 0 0,-2-3-101,3 0 1,-3-1-110,2 1 104,1 1 90,-1-2 1,0 4 408,-3 0 1,-1-3-102,2 0 0,-2 0 579,-2 2-341,-3 1 549,3 0-506,-7-4 1,2 2 59,-6-4 495,-2 4-465,-4-6 0,-2 3 44,-1-4 1,-1 0-114,1 0 1,2 0-194,-5 0 0,3 0 113,-2 0 0,2 0-476,-3 0 1,4-3 154,0 0-1425,5-4 1038,-2 6 0,6-6 55,-4 4-1675,4 0 378,-2-1 687,8-1 0,1-1 1028,4 1 0,3-1 0,2-3 0</inkml:trace>
  <inkml:trace contextRef="#ctx0" brushRef="#br0" timeOffset="3759">3085 274 8245,'6'0'729,"0"0"1,1 0-365,5 0 0,1-3 752,5 0 0,0 1 7,-1 2-1238,1-4 152,0 3 1,-2-6 202,-1 4-250,2-4 66,-8 2 1,7-3 188,-4 2-288,0-1 70,-8 2 177,4-4-84,-7 0-333,3 0 1,-6 1 1,-4 2 0,1 3-253,-7 3 0,-2 0 111,-1 0 371,-1 0-86,-2 0 1,3 3-80,1 3 621,3 2-326,-2 1 1,4 0-134,0 0 564,1-1-384,-1 1 0,4 3 27,2 0 0,2 1 51,1-2 1,1-1-210,2 2 1,2-2 83,4-2-213,3 1 67,2-4 1,1 2 149,0-4-348,-1 0 99,8-3 1,-4 0-215,3 0 0,1 0 127,-2 0 1,4 0-79,-4 0 1,4-4 96,-4-2 1,2 1-137,-2-1 0,-1 0-249,2-2 686,-3-1-279,-4 0 1,2 0-142,-5 0 505,1 1-184,-7 3 1,-1-3 113,-4 2 0,0-2-63,0-1 0,-4 0-122,-2 1 0,-5-1 27,0 0 1,-4 1 86,3 2 1,-2-1-73,2 4 458,-4 1-278,6 2 0,-5 1-11,3 1 35,0 3-69,3 4 1,0 0 25,1 0 163,-1 4-102,4 0 1,1 2 14,4 0 1,0-4-79,0 4 0,1-3-259,2 3 0,2-6 14,4 0 1,-1-1-11,1-5 0,1 3 191,2-3-409,-2 0 185,6-3 0,-5-1-347,4-2 1,-3-2 186,2-4 1,0-1-127,1-1 0,-3 1-185,-3-2 374,4-2 85,-7 1 0,5-4-171,-8 2-47,3-1 188,-5 2 1,3-3-199,-4 2 21,0-1 165,0 2 1,-1-4 66,-2 1 0,-1-1-81,-1 1 0,-3 0 262,2 2 0,-1 2-85,1 5 0,-1 2 633,4 0 0,-1 4-103,1-1 405,2 2-619,-2 5 0,2 5 99,-2 5 339,2-1-316,-3 4 0,4-3 232,0 7 470,0-2-667,0 2 0,3-3 52,0 0 0,3-1 21,0 1-853,2-4 293,1 2 0,1-3 259,2 2-1393,-3-3 847,8 1 0,-6-3-66,3 2 0,-3-5-355,1-2 1,1 0-1029,-1 1 1,-1 1 191,-2-4 1569,0 0 0,0 1 0,0 1 0</inkml:trace>
  <inkml:trace contextRef="#ctx0" brushRef="#br0" timeOffset="3883">3854 301 8146,'-5'-19'6914,"1"6"-7290,4 10 364,0 6 0,3 2-3629,0 4 3641,0 0 0,-7 0 0,-1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01:01.217"/>
    </inkml:context>
    <inkml:brush xml:id="br0">
      <inkml:brushProperty name="width" value="0.04286" units="cm"/>
      <inkml:brushProperty name="height" value="0.04286" units="cm"/>
      <inkml:brushProperty name="color" value="#AB1A01"/>
    </inkml:brush>
  </inkml:definitions>
  <inkml:trace contextRef="#ctx0" brushRef="#br0">186 133 8713,'0'-5'1085,"0"1"-545,0 4 69,0 0-392,-4 0 0,2 0 16,-4 0 0,0 4 88,-3 2-94,1 2-66,-1 4 1,0-1 215,0 4-95,0-4-116,1 5 1,0-2 169,2 4-100,-6 3-42,10-2 1,-10 3-18,6-1 0,-1 0 50,-2 3 0,4 0-197,2-3 1,2 0 29,1-4 1,0 1-107,0 0 1,1-1 170,2 1-233,-2-4 68,7 2 1,-3-5 177,3 4-294,1-5 94,4 3 0,-2-7 58,3 0 0,1-3-9,3 3 0,-1-4-144,1 1 0,1-2-63,1-1 0,0 0-89,3 0 1,-3-3 114,1 0-218,-3-4 206,-4 6 0,2-7-57,-5 2-18,1-2 154,-3 0 1,-4-1 135,-2 0 0,-2 0-98,-1 0 1,0 0 108,0 1 0,-1 0-185,-2 2 749,-2-2-416,-8 7 0,0-4 49,-5 2 592,0 2-522,-3-3 1,1 4 171,-3 0 328,-1 4-408,-2-3 0,2 7 83,1-2 0,2 3-54,-3 3 1,5-3-135,-2 3 1,4-2-18,2-1 0,2 0-239,4-1 0,3 1 25,1 0-953,3 0 652,-2-4 0,4 3 61,0-3-1242,4-1 908,1 4 1,3-6-747,1 4 1,0-4 514,0 1 0,4-1-339,1 1 1,0-2 101,1 2 999,-1-2 0,4-5 0,0-1 0</inkml:trace>
  <inkml:trace contextRef="#ctx0" brushRef="#br0" timeOffset="480">501 18 8475,'0'-9'-49,"0"4"189,0 1 0,0 4 368,0 4-261,0 1 0,0 5 55,0 2 1,0-1 128,0 3 0,0-2 211,0 3 0,-1 0-102,-1 2 1,0 4-45,-4-1 1,4 1-149,-1-3 1,2-1-165,1 1 0,0-2 227,0-1-378,0-2 52,-4 0 1,3-4 393,-2 3-599,2-2 144,1-5 1,-1 2-108,-2-4 119,2 4-532,-3-6 1,4 3 112,0-1-1298,0-2 508,0 3 553,-4-4-1308,3 0 482,-3 0 1446,4 0 0,0 4 0,0 1 0</inkml:trace>
  <inkml:trace contextRef="#ctx0" brushRef="#br0" timeOffset="1044">766 212 8290,'0'-5'315,"0"1"-202,0 4-30,0 0 1,-3 4 366,0 2 1,-4 2-58,1 1 1,-1 3 71,-2-1 1,-3 5 178,0-1-96,-3 1-242,5 2 0,-6 4-56,4 1 1,-2 0 15,2 0 1,-3 0-160,3 0 0,1-1 95,2-5 1,1-3-144,2-2 1,-1 1 279,4-2-350,-4 1 0,4-3 57,-3 0-372,2-4 212,0 2 1,3-5-61,-2 4-227,2-4 348,-3 6-879,3-7 585,-3 3 1,4-3-1802,0 2 792,0-2-199,0 3 1555,0-4 0,0 4 0,0 1 0</inkml:trace>
  <inkml:trace contextRef="#ctx0" brushRef="#br0" timeOffset="1680">625 556 8212,'0'-9'-117,"0"0"0,0 4 117,0-1 567,0 0-285,0 1 1,4-3 52,2 2 1,4-2-174,2 0 1,3-1 414,-3 0 0,0 3-142,0 0 1,-2 0-58,2-3 0,-2 5 144,-2 1-149,1-2-187,0 4 0,1-3 186,2 4-439,-7 0 165,7 0 1,-8 1 194,2 2-324,-2-2 64,0 7 0,-3-4-55,2 5 0,-2 1 39,-1 2 0,-3-2 81,0 1 1,-4 2-21,1-1 162,-6 4-163,3-7 0,-7 7 91,4-4-105,-4 0 42,7 0 0,-7-2 44,4 2 0,-1-2-28,2-2 1,1 1 24,-2 0 0,3-3 35,3 0-260,-1 0 51,6-1 137,-3 3-82,4-8 1,1 7 118,2-4 1,2 0-66,3-3 0,5 0 142,2 0 1,5 0-145,4 0 1,1-1-95,2-2 0,-4 2 156,1-2-337,-1-2 259,0 5 1,1-4 10,-3 4 1,-3 0-24,-4 0 0,0-3 8,1 0-34,-2 0-14,-9 3 1,1 0-349,-2 0 136,-2 0 143,3 0 49,-4 0-433,0 0 71,-4 0 161,3 4-1046,-7-3 788,4 7 0,-2-7-132,0 5 1,1-3-261,-1 3 1,-1 0 859,4 3 0,-4 4 0,2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02:03.291"/>
    </inkml:context>
    <inkml:brush xml:id="br0">
      <inkml:brushProperty name="width" value="0.04286" units="cm"/>
      <inkml:brushProperty name="height" value="0.04286" units="cm"/>
      <inkml:brushProperty name="color" value="#AB1A01"/>
    </inkml:brush>
  </inkml:definitions>
  <inkml:trace contextRef="#ctx0" brushRef="#br0">248 150 8534,'0'-5'1441,"0"1"-1212,0 0 0,0 2 259,0-3 73,0 3-212,0-6 1,0 6 66,0-4 106,0 4-158,0-6 0,0 3-263,0-4 0,0 4 445,0-1-486,-4 0 1,2-3 186,-4 0-464,4 4 210,-6-3 1,6 6 82,-3-3 0,0 2-101,-1-3 0,-2 3-49,2-3-50,-2 4 49,-1-2 1,1 3-61,-1-2 0,-3 2 77,0-2 1,0 2-127,4 1 0,-1 1 58,0 2 60,0-2 49,0 7 1,-2-3-23,-1 4 82,0 0-65,3-1 0,3 1 60,0 0 1,2 0 16,-2 0 0,-1-1 120,4 1 0,0 0-143,3 0 0,0 0-22,0 0 0,0-4 74,0 1-363,0 0 196,4 3-10,1-4 90,4-1 0,2-1-8,1 0 51,0 0-54,1-3 1,0-3 3,5 0 1,-3-4-8,-1 1 0,0 1-140,1-1 1,0 0 128,-3-2 45,0-1-34,-3 0 1,0 0-17,-1 0 201,1 0-184,0 1 0,0 2-19,0 0 205,-4 0-177,-1 1 1,-3 0 251,1 2-192,-1 2-6,3-3 1,-4 5 2,0 2 384,0 6-246,-4 5 0,1 3-3,-3 1 815,-2 4-621,3-4 1,-1 8 213,0-3 34,4 3-302,-2-4 0,1 4-1,0-3 0,0 0-16,3 0 1,0-3-140,0 0 1,0-2-40,0-3 0,0-1-143,0-3 1,0-4 313,0 2-619,0-2 152,0-2-198,0 3 247,0-7-340,0 2 152,0-3-4885,0 0 5190,0 4 0,-3-3 0,-2 3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01:51.363"/>
    </inkml:context>
    <inkml:brush xml:id="br0">
      <inkml:brushProperty name="width" value="0.04286" units="cm"/>
      <inkml:brushProperty name="height" value="0.04286" units="cm"/>
      <inkml:brushProperty name="color" value="#AB1A01"/>
    </inkml:brush>
  </inkml:definitions>
  <inkml:trace contextRef="#ctx0" brushRef="#br0">89 80 8419,'0'-9'-1145,"0"0"1145,0 0 872,0 1 1,0 2-146,0 0 0,0 3 98,0-3 174,0 0-559,0 1 1,0 0 621,0 2-344,0 2-808,0-3 191,0 8 0,-3 1 212,0 4-47,-4 0 1,5 3 0,-3 0 337,1 2-332,-3 1-71,2 2 1,-1 4-26,1 0 0,2 0 88,-3 0 1,3-3-208,-3 3 1,1 0 136,-1 0 0,1 0-160,2-4 1,2 1-7,-2 0-150,2-1 82,1 1 1,0-3 270,0-1-340,0 1 1,1 0 0,1-2 8,1 0 1,4-1 155,-1-3 1,-1-1-204,1 1 1,0-3 58,3 0-226,-1-4 315,1 6 0,3-7-8,0 2-90,3-2 79,-5-1 0,7-1-31,-2-2-72,-3 2 1,5-7 0,-3 2-106,-1-2 1,3-1 107,-4 1 1,-1-1-11,-6 0 0,2 0 7,-4 0 236,0 1-90,-3-1 0,0 3-149,0 0 422,0 0 1,0 0 0,-1 1 64,-2 1 134,-2-2-262,-3 5 0,-1-3 27,0 4 0,-3 0-103,0 0 0,-3 0-244,0 0 0,-1 4 167,2 1 0,1 3-616,4 1 0,0 0 76,0 0-1503,5 0 1253,-4-1 1,7 1 90,-2 0 0,3 3 169,3 0 0,5-1 448,3-2 0,9 0 0,-1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1:59.627"/>
    </inkml:context>
    <inkml:brush xml:id="br0">
      <inkml:brushProperty name="width" value="0.04286" units="cm"/>
      <inkml:brushProperty name="height" value="0.04286" units="cm"/>
      <inkml:brushProperty name="color" value="#AB1A01"/>
    </inkml:brush>
  </inkml:definitions>
  <inkml:trace contextRef="#ctx0" brushRef="#br0">9 830 7953,'-5'4'275,"2"2"0,2 3 0,1 2 908,0 4 0,0 5-888,0 0 1,4 1-155,2-4 1,-1 1 383,1 0 0,-3-1 200,3 1 63,-1 0-445,0-5 0,2 1 202,-4-2 0,4-2-245,-2 2 1,4-4-63,0-2 1,0-2-3,3-4 0,3 0 121,5 0 0,4-9-149,5-6 1,4-6 13,5-8 0,3-4 138,6-5-251,10-2-172,2-8 0,11-1 396,1-4-1147,-1 0 902,5 0 0,-1 3-121,3 0 1,0 1-100,0-1 1,-3 2 84,-3 4 0,-1 1 29,1 2 1,-8 2 56,-1 7 1,-7 0 39,-2 5-323,0-1 148,-8 9 0,-4-2-64,-6 3-896,-5 4 877,-4-2 1,-2 6-673,-7-2 1,2 5 798,-7 1 0,-3 4-2608,-4-4 1845,-3 4 815,2-2 0,-4 0 0,0-1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2:22.569"/>
    </inkml:context>
    <inkml:brush xml:id="br0">
      <inkml:brushProperty name="width" value="0.04286" units="cm"/>
      <inkml:brushProperty name="height" value="0.04286" units="cm"/>
      <inkml:brushProperty name="color" value="#AB1A01"/>
    </inkml:brush>
  </inkml:definitions>
  <inkml:trace contextRef="#ctx0" brushRef="#br0">0 504 8506,'5'0'830,"3"0"0,-3 0-347,4 0 0,0-4-37,0-2 0,-1-2-21,1 0 1,0-1 16,0 0-626,0 0 199,-1 4 1,1-4 220,0 1-780,-4 3 448,-1-7 1,-1 7-69,0-4 1,0 3 20,-3 0 1,-3 3-92,0-2 0,-4 3-3,1-1 1,-2 2 240,-1 1 0,-2 0-52,-1 0 463,0 4-249,3 1 0,1 3-39,-1 1 361,0 0-303,4 0 0,-2 0 82,4-1 0,0 1-84,3 0 1,4 3-26,2 0 0,2-2 64,1-4-367,3 2 248,2-3 1,3 3 103,-2-2-467,1 2 187,-2-7 1,4 5 99,-1-3-150,-3 4 55,3-6 0,-8 6 121,3-4 0,1 3-8,-1-3 32,-1 4 0,-2-6 11,0 3 3,-4-4 378,-1 0-240,-4-4 0,0-1-288,0-4 1,0-1 83,0-2 1,0 0-113,0-3 1,-1-2 102,-2 3 1,2 0-83,-2-1 1,2 1 31,1 0 1,0 0 15,0 2 1,0 2-111,0-1-90,4 5-46,-3-2-1361,7 3 1174,-3 0 0,3 1-2157,1 4 1165,0 0 724,0 4 0,-1 1 719,-2 4 0,1 1 0,-5 1 0,1-1 0,-3 2 0,3-2 0,0-1 0,0-1 0,-3 1 0,0 0 0,0-4 0,4 2 985,2-4-564,-2 0 0,4-3 731,-2 0 1,2-1 18,4-2-497,-6-2-309,10-4 1,-10 0-65,5 0 1,2-2-57,-1-1 1,-3 0 150,-3 3-371,0-3 44,-2 2 0,1-3-66,-2 4 103,-2 0 0,2 2-300,-6 1 0,-2 2 63,-3 4-317,-1 0 328,0 0 1,-1 4-74,-2 2 563,3 5-228,-4-1 1,5 7-38,2-2 1,-1 0-26,4 0 0,0 2-67,3-3 0,0-1 80,0-1 1,4 0-142,2 0 0,0 0 5,3-3 0,-2-3-113,4 0 1,0-4 190,1 0-378,-2-1 191,6-1 0,-3-1-19,2-1 0,-1 0-98,-3-4 1,-1 0-116,2-3 1,-2-3 65,-1 0 1,-1 1 203,1 2 1,-3 0-144,0 0 366,-4 0-114,2 1-221,-4 3 607,4-3-214,-3 7-102,3-3 663,-4 4-490,-4 4 0,3 1 289,-2 4 1,-1-1-203,1 1 1,-1 0 791,1 0-493,2 0-342,-3 0 113,4-5-55,0 4-561,0-7 222,0 3 212,0-4-557,4 0 283,1 0 0,3-1-620,-2-2 0,2 1 317,-3-4 0,6 1-65,1-4 1,-3-3-76,-3 0 20,0 0 209,2 4 0,0-4-259,-2 0 579,2 0-251,-3 4 1,1 0-221,0 2 803,-4 2-336,1 0 1,-2 3 525,2-2 1,-2 3-310,2 3 1,-2 3 310,-1 6 0,0-3 25,0 3 304,0 2-494,0-4 0,0 5 249,0-3-460,0 0 174,0-3-1,0 3-1167,0-2 630,0 3 1,0-4-2307,0 0 1204,4-4-150,1 2 1,4-6 519,0 2 1,0-3 902,-1-3 0,1-2 0,0-3 0</inkml:trace>
  <inkml:trace contextRef="#ctx0" brushRef="#br0" timeOffset="467">900 354 7987,'0'-6'0,"0"0"1297,0 4-289,0-2-1263,0 4 37,0 0 702,-4 0 1,2 0 17,-4 0 717,4 0-757,-6 4 0,5 1-22,-3 4 0,1 0-84,2 0 0,2 0 11,-2-1-288,2 1 113,1 0-30,0 0 0,0 0 204,0-1-289,0 1 18,4-4 0,-2 2 243,4-4-505,0 4 164,2-6 1,1 4 25,0-2-265,0-2 199,0 3 1,2-5-84,1-2 1,1 1 115,-1-4 1,-3 3-344,3-3 1,-2 0 115,-1-3 1,-1 0-268,-2 1 0,0-1 12,-3 0-87,0 0 317,1 0 1,-3 1-213,2-1 429,-2 4-67,-1-3 1,-4 7 40,-2-2 0,-2 2-79,0 1 0,-1 0 641,0 0 1,0 4-107,0 2 1077,1 2-962,3 1 1,-2 2 66,4 1 320,0 0-501,3-3 0,0-1 314,0 1-655,4 0 151,1-4 0,4 2-293,-1-4 1,1 3 128,0-3 0,3 0-235,0-3 1,3 0 114,0 0 0,-1-1-1468,0-2 1,-3-1 105,1-2-738,2-2 1406,-5 3 0,4-4-45,-4 0-408,-4 1 1235,3-1 0,-3-4 0,3-1 0</inkml:trace>
  <inkml:trace contextRef="#ctx0" brushRef="#br0" timeOffset="750">1191 44 7974,'9'-7'608,"0"2"-425,0-4 0,2 0 345,1 3 1,4 2 138,-2 1-687,3 2 50,1 1 0,-2 0 208,-1 0 630,2 0-476,-7 4 0,-1 1 162,-3 4 0,-1 3-156,1-1 1,-2 5-288,-4-1 1,-1 1 64,-2 2 0,1-3-13,-4 0 1,0-1 72,-3 4 0,1-3-15,-1-1 1,-4 0 112,-2 1-278,3 1-31,3-6 1,1 4 27,2-2-589,2-3 410,-4 4 0,7-4-711,-2 0 0,2-3 431,1 0 1,0-1-851,0 4 0,3-3 303,0 0 0,4 0 953,-1 3 0,2 0 0,1-1 0</inkml:trace>
  <inkml:trace contextRef="#ctx0" brushRef="#br0" timeOffset="897">1359 591 7958,'-4'6'817,"-2"0"0,-1-3 2860,1 3-1607,2-4-1356,4 2 14,0-4-2448,0 0 0,0-4 818,0-2 902,0 2 0,8-8 0,2 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2:15.504"/>
    </inkml:context>
    <inkml:brush xml:id="br0">
      <inkml:brushProperty name="width" value="0.04286" units="cm"/>
      <inkml:brushProperty name="height" value="0.04286" units="cm"/>
      <inkml:brushProperty name="color" value="#AB1A01"/>
    </inkml:brush>
  </inkml:definitions>
  <inkml:trace contextRef="#ctx0" brushRef="#br0">89 343 7861,'-14'9'302,"-2"1"1,5 2-1,1 3 1,2 4 0,3 2 2222,1-2-2366,1-4 1,2 1 160,-2-5-562,2 1 211,-3-3 0,1 0 854,0 0-56,1-5-389,2 0 1,0-5-116,0-2 1,0-1-643,0-5 1,3-4 250,3-2-633,2-5 578,1-3 0,1-3 18,2-1 29,-3 1 27,4-5 1,0 3-199,2-4 0,-2 2 38,2-2 0,0 4 281,2 2 0,1 1-96,0 4 0,-2 0 409,-1 4 1,0 6-30,-7 2-69,3 6-4,-6-1-36,4 4-385,-4 0 259,-1 4 0,-4 2 117,0 6 0,0 2-62,0 3 1,-5 1 160,-4-1 1,-1 1 81,-4 0-459,-1-1 171,1 1 1,-5 0 74,1-1-110,-2-3 45,7 3 1,-4-8 144,2 3-544,-1-2 230,-2-1 1,4 0-43,2 0 1,3-4 57,0 1 1,4-3-83,2 3 1,-1-3 71,1 3 0,0 1 442,3 5 0,1-2-62,2 5 673,2 0-624,4-2 1,0 3 193,-1-4-150,1 4-238,4-7 1,-2 4-35,3-4 1,0-3 104,1 0 0,-2-3-447,-5 2 0,1-3 152,0 1-1301,-4-2 940,3-1 1,-6 0 1,4 0-1867,-4 0 1480,2 0 1,-2-1-119,1-2-491,0 2 887,1-6 1,-2 2-859,4-4 1397,-4 0 0,2-4 0,-4 0 0</inkml:trace>
  <inkml:trace contextRef="#ctx0" brushRef="#br0" timeOffset="301">221 468 7861,'-5'0'2178,"1"0"-1585,4 0 1,4 0-164,2 0 0,2 0-38,1 0 1,0-4-64,3-2 1,-2 1-35,2-1 1,0 0 23,0-2-285,0-1 35,-3-4 1,0 3 302,-1-2-842,1 3 362,-4 0-319,3 0 1,-7 0 222,2 0 0,-3 3 3,-3 1 1,-2 3 32,-4-1 0,-1 3 41,-1 3 0,0 0-95,-4 5 1089,4-1-601,-5 10 0,5-6 18,-4 3 747,5 1-612,-3 3 0,7-1 342,0 1 1,4-3-270,-1-1 1,2-2-403,1 3 1,0-4 77,0 0 1,4-1-509,2-1 1,2-3 75,1 0 0,-1-4-174,1 1 1,3-2 178,0-1-2107,3 0 1443,-5 0 0,7-4-598,-2-2 0,0-2 1521,0-1 0,2-7 0,-4-3 0</inkml:trace>
  <inkml:trace contextRef="#ctx0" brushRef="#br0" timeOffset="691">556 283 7845,'1'-9'0,"2"0"2128,2 4-1358,8-3 1,0 6 51,5-4-771,-4 1 27,2-4 0,-3 0-169,2 0 0,-2-1 126,-5-2 0,4 2 301,0-5 0,0 3-112,-3-2 0,-1 3-317,1-1 0,-3 1 23,0-1-979,-4 3 620,6-4 0,-7 4 199,2 0 1,-3 0 18,-3 1 0,-2 3 25,-4 2 328,0 2-261,0 1 1,0 1 447,-3 2 0,-2 6-176,-4 5 1,4 6 627,-1 0 1,3 6-47,-2 0 815,-1 5-960,1 4 0,1-3-84,5 1 1,-4 3-8,0 5 0,0-5 98,4 0 0,0-4-184,2 0 1,-1-1-276,4-5 0,0 0 86,3-3 1,0-1-460,0-5 0,0 1 184,0 0-1529,0-5 1103,0 0 0,-1-5 41,-2-2-2192,2 2 787,-3-7 818,4 3-523,0-4 970,0 0 1,-3-4-841,0-2 1416,-4-2 0,-1-5 0,-6-1 0</inkml:trace>
  <inkml:trace contextRef="#ctx0" brushRef="#br0" timeOffset="830">389 520 7845,'4'-4'1484,"4"3"278,-2-2 0,6-1-756,3 1-1497,1-4 399,2 2 1,1-1 30,1 1-1152,-1-1 790,6-3 0,-5 0-364,3 0 0,-2 0 79,2 1 708,-3-1 0,6-4 0,-4-1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7:26.349"/>
    </inkml:context>
    <inkml:brush xml:id="br0">
      <inkml:brushProperty name="width" value="0.04286" units="cm"/>
      <inkml:brushProperty name="height" value="0.04286" units="cm"/>
      <inkml:brushProperty name="color" value="#008C3A"/>
    </inkml:brush>
  </inkml:definitions>
  <inkml:trace contextRef="#ctx0" brushRef="#br0">0 79 8210,'0'-5'640,"0"-2"193,0 6-109,0-3-1457,0 4 518,0 0 1,1-3-1593,2 0 993,-2 0 814,7 3 0,-3-4 0,4-1 0</inkml:trace>
  <inkml:trace contextRef="#ctx0" brushRef="#br0" timeOffset="134">221 35 8231,'-9'-4'337,"3"3"420,0-2-1836,4 2 389,-2 1 690,4 0 0,4 0 0,1 0 0</inkml:trace>
  <inkml:trace contextRef="#ctx0" brushRef="#br0" timeOffset="289">397 10 8175,'-9'-5'0,"1"1"1633,3 4-515,1 0-3068,4 0 1606,0 0 1,4 0 0,1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7:14.453"/>
    </inkml:context>
    <inkml:brush xml:id="br0">
      <inkml:brushProperty name="width" value="0.04286" units="cm"/>
      <inkml:brushProperty name="height" value="0.04286" units="cm"/>
      <inkml:brushProperty name="color" value="#008C3A"/>
    </inkml:brush>
  </inkml:definitions>
  <inkml:trace contextRef="#ctx0" brushRef="#br0">19 142 7958,'-8'-6'236,"2"0"1,2 3-601,4-3 1,1 5-315,2-2 0,2 1 678,4-1 0,-4 2 0,6-7 0,-1 3 0</inkml:trace>
  <inkml:trace contextRef="#ctx0" brushRef="#br0" timeOffset="186">150 107 8058,'-9'-5'1511,"4"1"-907,1 4-2303,4 0 434,0-4 550,4 3 189,1-3 526,0 0 0,2 2 0,-4-4 0,0 4 0,1-5 0,1 2 0</inkml:trace>
  <inkml:trace contextRef="#ctx0" brushRef="#br0" timeOffset="319">291 44 8058,'-4'5'2897,"-1"-1"-4112,-4-4 480,4 0 735,5 0 0,5-4 0,4-1 0</inkml:trace>
  <inkml:trace contextRef="#ctx0" brushRef="#br0" timeOffset="479">450 27 8077,'-9'0'3618,"0"0"-4064,4 0 1,1-1-305,4-2-463,0 3 750,4-4 0,0 3 463,2-2 0,2-2 0,-3-4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7:03.489"/>
    </inkml:context>
    <inkml:brush xml:id="br0">
      <inkml:brushProperty name="width" value="0.04286" units="cm"/>
      <inkml:brushProperty name="height" value="0.04286" units="cm"/>
      <inkml:brushProperty name="color" value="#008C3A"/>
    </inkml:brush>
  </inkml:definitions>
  <inkml:trace contextRef="#ctx0" brushRef="#br0">10 644 8242,'-3'-13'664,"0"1"1308,1 2-1386,1 5-178,1-3-480,4 7 93,-3 1 1,6 2 327,-1 4 287,-2 0-328,4 3 1,-3 3 29,4 0 0,0 2-72,-1-2 1,1 3-129,0-4 1,0 5 146,0-1-224,0-2 86,3-1 0,-2-3 109,2 0 1,-2-3-13,-2 0 0,4-4-358,0 1 63,0-2 7,-3-5 0,0-1 275,3-4 1,-1-4-65,4-1 1,-1-4-307,4-3 1,0 1 14,-1-7-13,5 3 106,-4-11 1,5 4 160,-3-4-534,3-4 236,3 2 0,2-5-69,1 4-290,-1-4 254,2 6 0,-6-7-501,-1 5 0,-3 4 270,0 5 0,-2 1-154,-3 2 1,0 3-151,-3 3 274,4 5 1,-6 2 0,2 5-425,1 2 958,-3 2 0,7 1 0,-4-2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6:52.338"/>
    </inkml:context>
    <inkml:brush xml:id="br0">
      <inkml:brushProperty name="width" value="0.04286" units="cm"/>
      <inkml:brushProperty name="height" value="0.04286" units="cm"/>
      <inkml:brushProperty name="color" value="#008C3A"/>
    </inkml:brush>
  </inkml:definitions>
  <inkml:trace contextRef="#ctx0" brushRef="#br0">9 238 8315,'-5'-5'-41,"1"1"0,4 5-261,0 2 558,4-2 0,-2 6 2,4-4 83,-4 4 1,3-2 0,-3 4 95,1-1 434,0 1-545,-3 0 0,2 0 134,1 0-67,0 0-86,-3-1 1,3 1 77,0 0 1,1 0-77,-1 0 0,-1-3-232,4-1 0,-3 0 188,3 1-283,0 2 18,-2-3 0,4 0 279,-2-2-179,2-2 0,1-1 0,0 0 119,0 0 1,2-4-51,1-2 1,5-5-170,0-1 1,1-3 172,3 0 0,0-2-429,0 0 1,2-1-55,-2 0-432,3 1 507,-5-1 1,3 1-102,-1-1-659,-6 4 613,5-6 1,-6 8-623,4-6 1,-1 1 403,1-1 1,0-2-84,-1 6 0,2-3 683,1-1 0,-1 1 0,3-1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6:43.021"/>
    </inkml:context>
    <inkml:brush xml:id="br0">
      <inkml:brushProperty name="width" value="0.04286" units="cm"/>
      <inkml:brushProperty name="height" value="0.04286" units="cm"/>
      <inkml:brushProperty name="color" value="#008C3A"/>
    </inkml:brush>
  </inkml:definitions>
  <inkml:trace contextRef="#ctx0" brushRef="#br0">18 424 8043,'-6'-8'1087,"1"2"-504,3 2 846,-2 0-707,4 3-488,0-3-46,0 4 0,1 4 187,2 2 111,-2 2-313,6 1 1,-5 0 439,4-1-58,0 5-382,-1-3 1,2 3 273,-4-4-274,4-1 0,-3 1 231,2 0-343,1 0 115,-6 0 171,7-1-342,-3 1 84,0-4 1,0-1 26,-2-4 30,2 0 1,7-5-9,3-4 0,2-1 65,0-8-570,5 2 264,4-13 1,2 5 160,1-5-419,-1 2 239,2-4 0,-1 0 84,3-4-1169,-4 3 791,3-2 1,-7 5-735,3-3 1,-4 5 478,4 0 1,-2 2 94,-4 4 0,-1 2-95,-2 4-516,0 2 1187,-1 4 0,1 4 0,-1 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5:50.343"/>
    </inkml:context>
    <inkml:brush xml:id="br0">
      <inkml:brushProperty name="width" value="0.04286" units="cm"/>
      <inkml:brushProperty name="height" value="0.04286" units="cm"/>
      <inkml:brushProperty name="color" value="#AB1A01"/>
    </inkml:brush>
  </inkml:definitions>
  <inkml:trace contextRef="#ctx0" brushRef="#br0">542 205 8002,'0'-9'0,"0"0"1635,0 0-1085,0 4 1,4 3 205,2 4 1,-1 7-68,1 6-44,0 2-319,2 0 1,-2 4 175,0-1-27,-4 5-181,6-3 1,-6 2-200,4-1 0,-3-2 116,3 3 0,-3-5-771,2 2 1,-2-4 380,3-2 0,-3-2-1074,3-4 609,-4-1-1574,2-3 433,0-1 779,-3-4-63,-1 0 1069,-5-4 0,-4-4 0,0-6 0</inkml:trace>
  <inkml:trace contextRef="#ctx0" brushRef="#br0" timeOffset="286">410 142 8006,'-6'-18'0,"0"1"0,5 3 1414,1 2 0,5 5-78,7 2-1484,2 3 157,3-2 0,8 4 110,1 0 1,4 0-39,-1 0 0,-2 4 288,3 1 89,-3 7-288,0 2 1,-2 4 99,-1-1 0,-4 1-29,-5 0 1,1 2-485,-5 1 1,-3-1 169,-5-2 1,-2-1-65,-1-3 0,-8 2 98,-3-4 112,-5-1-9,-6-2 0,1 0 16,-3 0 0,-3-4-26,3-2 0,-2 1-162,5-1 1,1 0 113,2-3 0,1-1-648,3-2 1,4 1-17,4-4-568,4 0 0,-1-3 40,6 0-170,6 0 1356,5 1 0,3-1 0,1 0 0</inkml:trace>
  <inkml:trace contextRef="#ctx0" brushRef="#br0" timeOffset="1670">842 318 8006,'0'9'825,"0"4"203,0 2 0,0 1-424,0 2 0,1 0-199,2-1 1,2 0-471,4-2 1,-3 0 130,-1-3 0,1 0-12,3-3 1,0-1 106,0-3 666,0 3-458,3-7 0,-2 3 218,2-4-623,2 0 64,-5 0 0,5-1-113,-2-2 1,-2-2 126,1-4 0,-1-2-470,-1-1 1,-3-4 130,0 2 1,-4-3-76,1-1 0,-2 1-32,-1-1-91,0 0 261,-4 5 1,0-3-221,-2 4 457,-2-3-221,7 5 250,-7-3 1,6 7-18,-4 0 11,5 4 1,-2-1-111,6 6 0,-2-1 182,5 4 1,0 1 31,3 5 444,0-2-382,4 6 0,-3-6 102,5 2 121,-4 1-216,6-3 1,-7 6 74,5-4 0,-4-1-125,1-2 0,-3-1-64,0-2 0,-3 1 289,0-4-383,-4 4 1,3-6 52,-2 2-195,-2-2 119,3-1 0,-4-4 14,0-2-644,0-2 438,0-1 0,-3-1-353,0-1 1,0 0 222,3-4 1,0 3 21,0-2 0,3 3 63,0-1 1,4-1 118,-2 2 0,4-1-248,3 3 472,2 4-127,-1-3 1,4 6-177,-2-4 542,-2 4-207,-1-1 1,0 3 199,0 0 0,0 0-24,-4 0 134,1 0-307,0 0 1,-4 1 38,-2 1 1,-2 0 11,-1 4 1,-4 0 77,-2 3 1,-2 1 261,-1 2-214,1-3-97,3 8 1,-2-6 172,4 3 0,0-2-56,3 3 0,0-1-260,0 0 1,1-1 252,2-4-551,-2 4 221,7-7 1,-3 4 78,3-7 1,4 3-98,0-3 0,4 0 92,-2-3-590,3-4 353,-3-1 0,2-4-416,-1 1 0,1-4 231,-2 0 1,2-4-135,-4 2 1,0-3 145,-4-1 0,0-2 29,-2-1 1,-2-3-69,-4 0 83,0-1 153,0 2 0,0-5-44,0 1 1,0-2-29,0 0 1,-3 4 255,0-1 1,-1 6-61,1 2 1,1 5 1271,-4 4-755,5 4 111,-3 1-383,4 8 1,-3 2 137,0 6 430,0 1-463,3 5 0,0 3 156,0 3 1,0 1-36,0 2 0,3-2-46,0-1-1,4 4-151,-2-1 1,3-3-124,1-3 0,-3 0 265,0 0-530,0 0 186,-1-8 0,2 3 219,-1-4-680,-2-1 238,0-6 84,0 3-209,-3-7 200,3 3 0,-1-8-87,0-2 0,3-2 109,-3 0 0,3-2-457,-4-2 0,4-1 15,-3-1 46,4-3 238,-2 3 0,1-3-98,0-1-32,0 0 231,3 5 0,-2-3-172,-1 4 446,2 0-211,-3 4 165,4 3-67,0 1 1,-2 8 434,-1 2 1,-1 4-230,-2 2 1,-1 7 319,4-2 1,-3 2-29,3-4-105,-4 1-286,6-2 1,-3 1-182,3-1 1,1-3-58,0 1 1,1-3-330,2-3 1,-2 1 249,5-4 1,-3-1-182,2-2 1,-3 0-17,1 0-408,2-3 465,-4-2 1,2-4-336,-3 0 493,0 0 7,0 0 1,-3-2 134,-1-1 1,-3-4-15,1 1 1,1 2 232,-1-2 1,0 1-98,-3 0 1,-3-2 290,0 4 0,-4 0 61,2 4-27,-3-1 0,-1 4 28,0 2 614,0 2-598,0 5 0,1 1 68,-1 4 1,1 2-116,2 1 1,-2 4-188,2-1 1,2 0 16,2 0 0,1 2-151,1-3 0,0-1 145,0-1-225,0-2 44,3-2 0,-1 0 179,4-2-622,-4 2 302,6-7 0,-3 3-314,4-4 0,-3 0 195,0 0 1,-1-4-298,4-2 1,-1-2 122,-2-1 1,2 0-64,-2-3 1,-1 2 186,0-2 0,-3 1 222,1 0 1,-1 1-142,1-2 1,-2 2 158,2 2 0,-2 2 189,-1 0 1,1 4-133,2-1 1,-2 3 299,2 3 0,-2 2-147,-1 4 0,0-1 206,0 1 1,0 3-13,0 0-533,4-1 119,-3 2 0,6-3 37,-4 2 0,4-2-215,-2-2 1,0-2-1078,1 0 668,0-4 355,3 2 1,3-4-755,-1 0 0,1 0 1026,-3 0 0,4-4 0,0-1 0</inkml:trace>
  <inkml:trace contextRef="#ctx0" brushRef="#br0" timeOffset="1984">2262 169 8006,'-10'-14'0,"-2"2"1735,3 2-1079,-4 5 0,4 0 90,0 3-1430,0 1 498,1-3 0,0 5 1,2 2 40,-2 1 74,3 1 1,0 3 481,2-2 0,2 2-166,1 1 1,0 2-7,0 1 1,5 4-101,4-1-491,0-3 240,4 5 0,-5-4 88,1 1 52,0 3 26,0-7 1,-4 6 218,-2-5 41,2 1-168,-4 1 0,3-3 18,-4 1 1,-1-2-62,-2-3 0,-3 2 144,-6-2 1,1-2 142,-4-1-113,1-2-140,-8-1 0,7 0 154,-3 0-589,6 0 166,-5 0-736,8 0 0,-3-1 469,6-2 1,2 1-273,4-4 1,1 0 229,2-3 1,6 0-611,6 1 0,1-1 1051,2 0 0,3 0 0,2 0 0</inkml:trace>
  <inkml:trace contextRef="#ctx0" brushRef="#br0" timeOffset="2151">2341 257 8006,'5'6'0,"-2"-1"2139,-2 1-1357,-1 3 1,0 0-220,0 0 0,1 3-215,2-1 0,-2 4-181,2-3 0,-2 0 74,-1-4 1,1 4-355,2 0 1,-2-3 101,2-3-1600,-2-1 717,3 0 431,-3 3-743,7-7 166,-7 3 1040,6-4 0,-2-8 0,4-2 0</inkml:trace>
  <inkml:trace contextRef="#ctx0" brushRef="#br0" timeOffset="2970">2447 239 7942,'0'13'3054,"3"-2"-1578,0 3-1535,4-3 120,-6 6 0,3-6 201,-4 3 648,0-3-501,0 6 0,1-8 27,2 3 1,-2 1-1,2-1 0,-1-1-296,1-2 1,-2-3 29,1 0 1,0-4-1031,1 1 732,-2-2-802,3-1 683,0 0 1,-2-3 64,4 0-395,-4-8 1,6 5-1,-2-6-168,2-1 0,0 2 277,1-4 0,-1 4-133,-2-4 0,2 0 205,-2-2 1,1 2 60,2 0 1,0 2-129,0-2 658,0 2-205,0 4 1,-4 1-218,1 3 691,-4 1 1,3 1-338,-2 0 991,-2 4-785,3 0 1,-4 7 156,0-3 0,0 6-127,0 1 1,0 1 156,0-2 0,0 0-84,0 4 1,3-4-352,0 0 1,3 2 245,-3-1-469,4 0 186,-3-3 1,8-1 163,0 1-335,0-4 0,0 2 1,0-4 43,2-1 0,-2-1-40,2-1 0,-2-1-342,3-2 0,-4-2 209,0-4 0,2 0-112,-1 1 1,0-1-126,-3 0 347,-1 0 1,-2-4 0,-1 0-156,-1-1 286,-1-3 1,-3 6-1,0-2 80,0 0 1,-1 1-16,-2 3 1,1 2 142,-4 1 1,0-1-51,-2 4 0,2 0 200,0 3 1,0 4-6,-3 2 153,0 2-292,0 0 0,4 4 176,-1 0-205,4 0 0,-5-1 0,4 1-158,1-1 1,1-1 59,1-1 0,1-3-183,2-1 1,-1-3 56,4 1 0,0 1-55,2-1 116,1 0-545,4-7 355,-3 3 0,3-7-494,-5 2 317,1-1 168,-4-2 1,3 0-99,-2 0 0,-1 0 145,1 1 0,-2-1 117,2 0 0,1 0-231,-4 0 238,4 0-98,-6 5 348,3 0-138,-4 4 0,0 4 11,0 1 785,0 7-571,0 2 0,-1 4 372,-2-1 1,2 2-251,-2 1 1,-1 3 197,1 3 1,-3 0-227,3-3 1,0 6 1,3-3 0,0 2-141,0-5 1,0 2-54,0-5 1,0 4 108,0-4-498,0-3 1,0-1 0,-1-5-291,-2 0 0,2-2 282,-5-3 1,-1-2-464,-5-4 1,-1 0 261,-1 0 0,-3-4-1037,2-2 1,-2-3 425,-4-3 0,2-1 987,-1-5 0,-3-3 0,1-2 0</inkml:trace>
  <inkml:trace contextRef="#ctx0" brushRef="#br0" timeOffset="3096">2491 132 7915,'-9'-10'3807,"6"7"-4421,3 8 1,3 3 613,6 1 0,0 0 0,0 0 0</inkml:trace>
  <inkml:trace contextRef="#ctx0" brushRef="#br0" timeOffset="7168">868 741 8017,'-8'-4'290,"-1"-1"35,0-4 1,-3 4 917,1 2-544,-1 2-351,3 1 0,-4 0 102,-2 0 1,2 4-223,-2 2 0,1 2 450,0 1 0,-2 3-173,4-1 0,1 5-71,6-1 1,1 4-93,4 2-270,0-1 127,0-2 1,1 3-306,2-1 1,1 1 133,5-4 0,0-2-565,0 0 0,3-3 294,-1 2 1,5-6-848,-1 1 1,0-5 266,0 2 0,2-4 62,-2 1 0,-2-3 24,2-3-307,-4 2 589,1-7 1,-1 3-439,-2-4 467,2 0 426,-6 1 0,1-1 0,0 0 0,-5 0 0,2 0 0,-2 0 178,-1 1-284,0-1 1272,-4 0-788,4 4 1,-8 1 480,2 4-205,-2 0 0,-1 0 469,0 0 0,0 4-509,1 2 0,2 2-229,0 1 0,3 0-157,-3 3 1,4-2 478,-1 2 1,3 0 76,3 0-1036,2 0 243,0-3 1,6 0 118,-2-1 1,5 0-28,1-2 0,-1 1 260,0-4-1063,-3 0 450,6-3 0,-6 0-545,3 0 1,-3 0 359,1 0 1,-5 0-45,-1 0 0,-5-4-109,2-2 260,-2-2 89,-1-1 1,0 1-152,0-1 370,-4 0-163,0-4 1,-5 3 103,0-1 1,0-3-64,0-1 1,1 2 262,-1-2 1,0 4-63,0-1 1,3 2 198,0-2 1,4 5-82,-1-2 407,2 2-379,1 2 0,0 0 106,0 3-68,0 1-85,4-3 0,2 4 108,6 0 1,-1 4-70,3 1 0,-2 6 220,3 1 1,-3 4-80,2-2 1,-2 0 1,3 1 0,-4-2 67,0 2-310,3 2 81,-4-7 0,3 2 170,-5-3-437,1 0 118,-4 0 1,2-3 180,-4 0-588,4-4 252,-6 1-32,3-3 104,-4 0 0,0-3-231,0-3 1,0-2-92,0-1-281,0 0 421,0 0 1,0-2-166,0-1-148,0-4 291,-4 6 0,3-5 47,-2 3 0,2-3-3,1 3 1,0 1 337,0 2-173,0 0 127,0 4-40,0 1 737,4 8-531,-3 1 1,7 7 95,-2 0 421,-3 3-467,5-5 1,-3 4 122,4-2 0,0-3-65,0 3 1,-1-2-260,1-1 1,0-1 130,0-3 0,0 2-160,0-4 1,-1 0 147,1-3-756,0 0 425,0 0 1,0 0-31,-1 0-489,1-4 439,-4 3 1,2-7-221,-4 3 1,3-3 139,-3-1 1,0-1-28,-3-2 1,3 3 103,0-3 0,0 2 305,-3 1 1,0 3-23,0 0 313,0 4-231,0-1-87,0 3 185,0 0-137,0 3 1,2 2 120,1 4 0,0 3-25,-3 0 0,3 0-331,0 0 1,4-2 134,-1 2 1,1-2-599,-1-2 1,3 1 129,-1 0 0,-1-1-41,5-2 0,-7-1 16,4-2-741,-2-2 742,1 2 0,1-3-687,0 0 1175,0-3 0,0-2 0,-1-4 0</inkml:trace>
  <inkml:trace contextRef="#ctx0" brushRef="#br0" timeOffset="7910">1539 945 8011,'-5'0'1662,"1"4"0,4 1-1145,0 7 1,0-2-316,0 2 0,0-1 65,0 0 450,0-1-9,0 3-341,4-4 1,-2-1-91,4 1 1,-4-3 63,1 0-589,-2-4 268,-1 2 1,1-1-845,2 0 597,-3 0-142,4-7 1,-4-1 35,0-4-576,4 0 550,-3-3 1,3 2-159,-4-2 66,0-2 181,0 4 1,0-5 68,0 3 1,-3-4-45,0 2 1,0 1 257,3 1 0,0 2-165,0 2 699,0-1-337,0 4 437,0 1-435,0 4 1,3 7 8,0 2 706,0 5-600,1-4 0,-2 6 41,4-4 1,-3 2 34,3-2 1,0 3-153,3-4 0,-4 1-14,1-3 1,0-1-175,3-2 0,0 1 145,0-4-536,-1-1 299,5-2 0,-3 0 45,2 0-677,-2 0 473,-6 0 1,4-1-193,-2-1 0,2-3 159,1-4 1,-3 0-34,0 0 0,-4 0 12,4 1 1,-4-2-77,1-2 1,-2 2-124,-1-2 126,4-1 166,-3 3 0,3-6-156,-4 4 383,0 5-84,4-1 350,-3 7-268,3-3 0,-4 5 498,0 2 1,3 2-289,0 4 0,0 2 164,-3 1 1,3 3 13,0-3 225,3 3-361,-1-5 1,1 3 303,0-4-620,0-1 50,3 1 1,0-1 276,-1-2-682,1 2 304,-4-7 1,3 3-535,-2-4 1,2 0 324,1 0 1,-4 0-173,1 0 1,-1-4-2,1-2-746,2-2 697,-7-1 0,6 0-168,-4 1-1,0-1 314,-3 0 0,0-1-104,0-2 1,0 2 188,0-5 0,0 1 120,0-1 0,0 2-85,0 1 1,0 5 1273,0-2-357,0 6-304,0-4 0,0 9-55,0 1 1085,4 4-907,-3 6 1,3-2 312,-1 3 0,-2 0-345,2 1 1,2 2-341,1-3 1,-1-1 79,1-1 1,-1 0-616,1 0 1,1 0 61,-1-3 0,2 0-203,1-1 1,-3-3 225,0-2-2249,-4 2 939,6-4 1601,-7 3 0,6-8 0,-2-1 0</inkml:trace>
  <inkml:trace contextRef="#ctx0" brushRef="#br0" timeOffset="8088">1899 759 7967,'-11'-6'0,"-1"-3"2886,4 2-832,4 3-1053,4 8-1580,4 1 413,1 4-1318,4-1 0,0 0 817,-1-2 0,1 2-28,0-2 0,4 1 695,1-1 0,3 5 0,1-1 0</inkml:trace>
  <inkml:trace contextRef="#ctx0" brushRef="#br0" timeOffset="8456">2280 803 7914,'-9'-8'0,"1"2"0,2-6 1535,-2 6 1,6 2-673,-4 4 0,1 0-1060,-4 0 0,0 0 137,0 0 379,0 0 63,0 0-55,1 0-29,3 4-135,1 1 1,4 4-432,0 0 0,4 0 165,2-1 1,2 2-157,4 2 0,-2-2 200,2 1 0,-2 0-16,-2 1 1,4-2 50,0 2 245,0-3-144,-8 4 1,4-3-162,-2 2 344,-2-3-114,0 0 1,-4 0 65,0 0 1,0 0-11,0 0 0,-4-5 100,-2-1 1,-5 1-101,0-1 1,-4 0-163,3-3 0,-2 0 96,2 0-810,0 0 302,3-4 172,0-1-1381,1-3 1038,3-1 1,1 3-667,4 0 1,0 0 564,0-3 1,5 0 643,3 1 0,5-1 0,5 0 0</inkml:trace>
  <inkml:trace contextRef="#ctx0" brushRef="#br0" timeOffset="11078">2438 811 7966,'0'-8'379,"0"-1"614,0 0-531,0 0-35,0 4-132,-4-3 0,2 7 47,-3-2 0,-1 2-79,-3 1 1,0 0 163,0 0 1,0 0-146,1 0 1,2 4-407,0 2 172,0 2-472,1 1 362,1 0 1,4 0-1,0-1 0,1 1-9,2 0 1,2 1-353,4 2 1,1-5 147,1 5 1,-1-4-58,2 4 0,-2-2 64,-1-2 0,-2 1 351,-1 0 1,1 0-156,-4 0 439,0-4-253,-3 2 1,0-2-71,0 4 475,0-4-341,-4 3 1,2-7 148,-4 2 1,0 1-71,-2-1 0,-1 0 651,0-3-576,0 0 1,0 0 46,0 0 0,4 0 72,-1 0-435,4 0 123,-2 0 205,4 0-7182,0 0 6046,0 3 792,0-2 0,0 7 0,0-3 0</inkml:trace>
  <inkml:trace contextRef="#ctx0" brushRef="#br0" timeOffset="13145">2562 848 7951,'-5'-5'1217,"-3"1"1,7 5-988,-2 2 0,2 3-189,1 5 0,0-1 120,0 2 1,0 1 202,0-2 1,0 1-33,0-3-553,0 4 221,0-3 1,1 2 276,2-3-1537,2 0 928,0 0 1,2 0-1505,-4-1 940,4-3 324,-3 3 572,1-7 0,7 7 0,-2-3 0</inkml:trace>
  <inkml:trace contextRef="#ctx0" brushRef="#br0" timeOffset="13818">2729 892 7929,'-8'-8'1533,"-1"2"-1017,4 2-308,-3 4 1,4 4-112,-2 2 0,-5-1-10,3 1 1,-3 0 400,2 2 0,0 1-163,0 0 0,3 0 287,1 0 1,3 0 32,-1 3-866,2-2 220,1 3 0,3-7-232,0-1 0,3 1 238,0 3 0,2-4-254,1-2 0,0 1 173,0-1 0,-1 0-185,1-3 1,0 0 46,0 0 0,-3 0-233,0 0 1,-3-1-4,3-2 152,-5-2 106,7-4 1,-7 0-32,2 1-167,-2-1 261,-1 0 0,0-1 86,0-2 0,0 2-133,0-5 1,-3 4 211,0-1 0,-1 0-62,1 0 1,2 0 36,-1 3-175,1 0 759,1 1-247,0 3-110,0 1 123,0 4-180,0 0 1,0 4 268,0 2 1,3 1-148,-1 2 0,4 3 97,-3 0 1,4 2-82,-1-2 0,-1 3-139,1-3 1,0 2 6,2-2 0,0 0-23,-2-3 1,2-1 175,-2-3-549,2 3 178,-3-7 1,3 3-228,-3-4 1,0 0 171,1 0 0,-3 0-215,3 0 0,-3-4 43,3-2 1,-1 1-101,1 0 1,0-2 129,-3-5 1,3 2 41,-3-2 1,3 0-66,-3 0 7,4-4 121,-6 6 1,7-5 106,-2 3 0,-2 0-140,2 3 0,-3 4 612,3-1-265,-4 4 196,6-2 0,-4 5-55,2 2 546,-2 2-546,0 3 1,-2 1-15,3 0 0,-2 3 32,3 0 1,-1-1-291,1-2 1,2 0 145,-2 0 1,-1 0-673,1-1 0,-1-2 145,4 0-1232,-4-4 1033,3 6 1,-3-7-46,4 2-1039,-4-2 326,2-1 609,-2 0 0,3-1-53,-2-2 722,2 2 0,-7-11 0,3 2 0</inkml:trace>
  <inkml:trace contextRef="#ctx0" brushRef="#br0" timeOffset="14667">3117 855 7929,'0'-4'1749,"0"0"-1183,0 4 1,0 1-216,0 2 1,0 1-23,0 5 348,4 0-314,-3 0 1,3 0 79,-4 0-112,4-1-167,-3 1 1,4 0-355,-2 0 0,-2 0 191,2-1 1,1-2-341,-1 0 389,0-4-1589,1 2 843,-3-4-372,6 0 622,-6 0 0,3-1-178,-4-2-25,4-2 323,-3-4 1,3 1 48,-4-1 1,3 0 73,0 0 0,3-3 156,-3 1 0,3-2-142,-3 1 0,3 2 119,-3-1 0,3 1-159,0 1 955,-2 0-600,4 0 0,-6 4 48,4 3 863,-4 1-692,2 1 0,-3 0 402,2 0 1,-2 1-318,2 1 1,-2 3 103,-1 4 1,0 1-116,0 2 0,2-2-124,1 1 1,0-1 33,-3-1-216,0 0-29,0-4 1,3 2 244,0-1-812,0-2 439,1 4 0,0-6 119,2 4-1222,2-4 797,-3 2 0,2-4-588,1 0 1,-1 0 417,5 0 1,-2 0-209,-1 0 1,-1-3 261,1 0 0,0-4 100,0 1 1,0-1 36,-1 1 329,1-1 0,-4 2 0,3-4 0,-2 0 0,2 0 0,-3 0 0,2 1 241,-5-1 1,4 0-174,-3 0 0,0 0 516,-3 1 1,0 2-29,0 0 434,0 4-204,0-2-385,0 0 0,-1 3 55,-2-2 1,1 2 281,-4 1-376,1 0-127,-4 0 1,3 4-69,0 2 0,3 2 66,-3 1 1,1 0-122,-1 3 1,2-2 146,4 2-361,0-3 126,0 4 0,0-3 42,0 2 0,1-5-72,2-2 0,-1 0 4,4 1-239,-4-2 142,6 0 0,-6-3-165,4 2 0,0-2 101,3-1 0,-1-1-152,1-2 1,0 1-22,0-4-12,0 0 175,-4-2 0,2-1-101,-1 0 311,2 0-68,-3 0 1,2-2-49,-4-1 1,3 0 22,-3 3 0,1 0 260,-1 1-201,-3-1 1,4 3 216,-4 0-105,0 4 201,0 2-183,0 5 0,0 5 3,0 1 467,0 3-368,-4 4 1,4-3 145,-3 3-34,2-2-140,1 5 0,0-2 232,0 2 40,0-3-181,0 4 0,0-4-96,0 3 1,0-2 44,0 1 0,0-1-553,0-2 1,0-2 149,0 0-1101,0-4 842,0 1 0,0-6 20,0 0 0,-4-4-152,-2 1 1,-3-2-558,-3-1 1,-1-4 525,-5-2 0,0-6 578,1-2 0,-5-3 0,-1-1 0</inkml:trace>
  <inkml:trace contextRef="#ctx0" brushRef="#br0" timeOffset="15243">3056 609 7999,'0'-13'529,"-1"3"464,-2-2-1008,2 6-667,-3 2 362,4 4 1,0 1-154,0 2 1,3-1 1,0 4 471,0 0 0,5 3 0,1 0 0</inkml:trace>
  <inkml:trace contextRef="#ctx0" brushRef="#br0" timeOffset="18148">1018 1333 8046,'0'-5'264,"-1"1"628,-2 4-605,3 0 0,-8 0-56,2 0 0,-1 4 225,1 2 1,-2 4-45,2 2 1,-1 3 10,2-3 1,-2 3-19,4 0 34,0 2-162,3-4 0,1 4-200,2-2 1,-1 0 130,4 0 1,0 1-248,6-4 0,2-2 108,4-4 0,0 1-299,3-4 1,-2 0 12,5-3 0,-1-1-75,4-2 1,-4-2 62,1-4-570,-4-3 469,1 2 0,-3-6 34,-1 4 1,-3-2-10,-2 2 1,-3-3-103,-3 3 0,-3-3 16,-3 0 1,-3-1 514,-3 2 1,-5-2-80,-1 4 726,-4 1-555,-1-2 0,-3 3-79,-3-2 420,-1 2-337,-2 6 0,-1-3 1000,1 4-599,3 0-234,-2 3 0,6 4-316,-1 2 0,2-2 235,3 2-1308,3 0 771,3 7 0,4-3 146,2 2-1562,2-3 1086,1 0 1,5 0-85,4 0 645,3 0 0,14 3 0,1 2 0</inkml:trace>
  <inkml:trace contextRef="#ctx0" brushRef="#br0" timeOffset="18374">1407 1393 8014,'-4'5'1948,"1"4"0,3 1-253,3 5-2053,-2-1 222,2 4 0,-2 0 42,2-1 837,-2 1-483,3 0 1,-1-1 87,0 1 0,3-1-156,-3 1 1,4 0-472,-1-1 1,1 1 185,-2 0 0,3-5-1179,-2-1 0,-1 0 156,1-3-700,-4 1 1134,2-9 0,-3 3-85,2-4 767,-2 0 0,3-4 0,-4 0 0</inkml:trace>
  <inkml:trace contextRef="#ctx0" brushRef="#br0" timeOffset="18664">1354 1421 8001,'0'-12'946,"0"0"0,2 4-189,1 2-463,8 4-144,-5-6 1,11 7-116,-3-2-478,3 2 251,5 1 1,-4 0 1,3 0 1604,-3 4-931,0 1 1,-3 7 102,0-1 0,-5 5-197,2-1 0,-2 1-445,-1 2 1,-4-1 161,-2-3 0,-2 2-44,-1-4 0,-4 2 265,-2-2 88,-2 0-171,-5-3 1,0 0-159,-1-1-146,-3-3 49,3 3 0,-3-7 91,-1 2-932,4 2 606,-2-4 1,6 3-1755,-2-4 1485,2-4 0,2-1-704,3-4 0,1 3 435,4 1 0,4-1-223,1-3 1007,7 0 0,-2 0 0,3 0 0</inkml:trace>
  <inkml:trace contextRef="#ctx0" brushRef="#br0" timeOffset="19698">1609 1500 8001,'9'0'0,"0"-1"0,0-2 1817,0 2-1150,3-3 0,2 2-247,4-1 0,-1-4-193,1 1 0,-4 1-136,-3-1 0,1 0 119,-3-3 0,2 3 131,-5 1 0,-1-1 76,0-3-964,-3 4 483,2-3 0,-4 6-2,0-4 1,0 3-103,0-3 0,-4 4-75,-1-4 1,-4 4 69,-3-1 1,2 2 142,-2 1 1,0 1-105,0 2 1,1-1 40,5 4 0,-1-1-2,4 4 299,1 0-211,2 0 0,0 0 45,0 0 1,0 0 89,3 3 0,3-2-128,6 2 282,-2 1-130,3-3 1,-1 3-26,3-4 1,-1 0-31,0-1 212,-3-3-125,6 3 1,-7-4-41,1 2-314,-1 2 328,-1-7-20,0 3-216,-4-4 27,-1 0 310,-4 0-199,0-4 1,0-1-352,0-4 0,-3 0 88,0 0 1,-3-2-14,3-1 1,-3 0-81,3 3 196,-4 0-16,6 1 4,-3-1-41,4 0 85,4 0 1,-1 4 77,6 2 1,-1-1-82,7 1 0,-4-2 127,4 2 0,0 0-50,2 3 1,-1 0 121,2 0 1,-3-3-164,6 0 374,-2 0-199,-2 3 1,-2 0-18,0 0-131,-1 0 47,0 0 0,2-3-106,-4 0 1,-4 0 68,-2 3-80,-4 0 111,2 0 40,-4 0 0,-4-3-74,-2 0-204,-2 0 196,-4 3 0,-2 0 5,-4 0 194,5 4-86,-4-3 0,6 6 3,-3-4 1,3 4-72,-1-1 0,2 2 219,1 0 1,2 1-58,1 0 1,-1 0-53,4 0 0,0-1 62,3 1-271,4 0 57,-3-4 1,7 2 164,-2-4-284,1 0 82,2-3 0,3 0-144,0 0 1,2 0 57,-2 0 0,3-4-254,-3-2 1,-1-1 122,-2 1 0,3-2-56,0 2 0,-1-1-60,-6-2 44,3 0 99,-7 0 0,6 3-131,-4 0 339,0 1-169,-3 0 407,0-3-134,0 7 295,0-3-277,0 8 1,0 1 412,0 4 1,0-1-196,0 1 1,4 0-44,2 0 0,2 0 124,0-1-421,1 1 161,0-4 0,3 0-197,0-2 0,0-2 127,0 2 1,1-3-318,1-3 0,2 1 42,-4-4-458,4 0 426,-7-3 1,7 0-177,-4-3 104,0 2 211,-4-3 1,1 4-167,0-3-12,-4 2 136,3-7 1,-6 7-58,4-5 1,-4 1-10,1-1 1,-2-1 110,-1 1 1,0-1-95,0 2 665,0 1-250,0 4-122,0 0 407,-4 4-331,3 2 1,-4 3-55,2 0 1,1 3 98,-4 3 1,4 3 426,-1 3 1,2 1-236,1 1 0,0 3 256,0-2 0,0 1-235,0 2 1,4-1-238,2-3 0,2 3 198,1-2-570,-1-3 194,5 1 0,-3-1 219,2 0-1079,1-1 648,-3-2 0,4 0-424,-2 0 1,-3-4-48,3-2-1953,-2 2 1342,-1-4-176,-4 3 613,3-4 838,-7 0 0,2-8 0,-3-2 0</inkml:trace>
  <inkml:trace contextRef="#ctx0" brushRef="#br0" timeOffset="19926">2412 1359 7976,'0'-5'1002,"4"1"-563,1 4 1,4-3-464,-1 0 1,4 1 69,0 2 1,0 0 270,-4 3 0,4-1-93,0 4 0,1-3 568,-2 3 1,-1 0 53,2 3-470,2 0-132,-4 3 0,2-2 93,-3 2-577,0-2 262,0-1 0,-3-2-324,-1-1 1,-2 2 265,3-2-703,-4-2 274,2 4-2473,-4-7 2938,0 3 0,0-8 0,0-1 0</inkml:trace>
  <inkml:trace contextRef="#ctx0" brushRef="#br0" timeOffset="20089">2527 1314 7976,'-5'-4'2175,"1"-1"-1277,4 0-335,0 1-1131,4 4 0,1 0 303,3 0 1,-2 0 216,0 0 1,0 1-83,3 2-283,4-2 161,-4 7 252,8-3 0,-3 4 0,3 0 0</inkml:trace>
  <inkml:trace contextRef="#ctx0" brushRef="#br0" timeOffset="20648">2791 1359 7976,'-5'-4'2617,"-3"3"-1835,3-2 0,0 2-268,-1 1 1,0 0-116,-3 0 0,3 4 576,0 2-533,4 2 108,-6 5-247,7-3 1,-2 2-337,3-3 0,1 3 117,1 0 0,0-1-212,4-2 0,-1 0 171,1 0-444,2 0 287,-3-4 1,1 1-76,0-3-226,-1 4 271,4-6 1,-3 3-125,0-4 64,0 0 83,-1 0 1,3-4-113,-2-2 1,0 1 94,0 0 1,1-1-110,-4-3 1,4-1-18,-1-2 36,-2 2 109,4-2 1,-4 0-97,1 0 267,3-3-148,-3 5 0,1-3-127,0 4 389,0 0-104,-1 4 1,0-1 91,-2 3-173,-3 0 255,8 3 1,-6 3-57,4 0 1,-4 3 354,1 0 1,1 2-27,-1 1 154,0 0-376,1 0 0,-2-4 271,4 1-250,-4 0 34,5-1-214,-2 3 1,4-7 134,0 2 1,0-2-322,0-1 1,-1 0 5,1 0-418,0 0 376,4 0 1,-3-3-44,1 0-299,-1-4 301,-1 6 0,0-7-104,0 2 0,-1 2 58,1-2 0,0 0 157,0-3 1,3 3-64,-1 0 0,1 4 58,-3-1 0,0 2-76,0 1 212,-1 0-54,-3 0 1,3 0-117,-2 0-117,2 0 141,-3 0 25,3 4-1024,-3 1 670,-1 4 0,0-3-1030,-4 0 0,-1 0 78,-2 2 1320,-1 1 0,-9 0 0,-1 0 0</inkml:trace>
  <inkml:trace contextRef="#ctx0" brushRef="#br0" timeOffset="22049">1283 1915 9037,'-5'8'2419,"1"1"-2141,4 9 1,3-3-245,0-1 0,1-2-174,-1 3 117,-2-4 1,4 1 1550,-2-3-675,-2 0-516,3 0 0,-1-3-37,0 0 0,2-3 40,-2 2 1109,0-3-702,1 2-1657,-3-4 493,3 0 440,-4 0-705,0 0 492,0-4 1,-4-1-34,-2-7 0,1 2-144,0-2 1,-1-1-11,-3 2 0,0-5 101,0 1 1,0 2 275,1-2 0,2 0-162,0-2 283,4-1-84,-6 4 1,6-1-217,-4 3 660,4-4-211,-2 6 458,4-2-216,0 3-478,0 4 1,1 1 89,2 4 0,-1 4 94,4 2 0,0 3-30,3 2 200,0-1-156,3 7 0,-1-6-27,4 3-331,-1 1 236,0-1 1,3-2 75,-2-3-322,1 0 232,2 0 0,0-1-61,3-2 1,-2 0 42,1-3 0,-1 0-453,-2-3 0,0 0 67,-2 0-653,2-4 622,-8 3 1,4-6-47,-4 1-180,0-2 234,0-1 1,-1-3-36,1 1-110,-4-1 167,3-1 1,-7 0 117,2-1 1,-2-3-33,-1 2 0,0 3 128,0 0 1,0 2-159,0 1 836,0 0-316,0 4-109,0 1 325,0 4-324,0 0 0,0 4 51,0 2 807,-4 2-619,3 1 1,-3 4 206,4 1 1,0 0-186,0 1 1,4 0-112,2 2 1,2-2 80,0 0-342,1-5 32,0 3 0,1-4 254,2 0-527,-3 0 222,8-1 0,-6-2-166,4 0-161,-1-4 172,4 2 0,0-4-279,-1 0 0,-2 0 192,0 0 0,-4 0-103,4 0 0,-4-4 29,1-2 1,-3-2 122,0 0 0,0-1-102,0 0 270,-4 0-130,3 0 1,-7 0 81,1 1 1,-1-2-70,-1-2 0,0 2 113,0-2 0,-1 4-41,-1 2 0,0-2 146,-4 2 0,3 2-2,-3 1 0,0 2 23,-3 1 1,3 0-120,0 0 281,1 4-154,-4 1 1,1 5 360,2 2 1,-1-2-177,4 5 1,0-4 5,3 1 0,0 0-92,0 0 0,0 0-191,0-3 0,4 0 153,2-1-515,2 1 248,1 0 1,0-4 51,-1-2 1,4 1-91,0-1 1,0 0-51,-4-3-410,5 0 311,-3-4 1,3 2-252,-4-4 0,-4 1 199,1-1 1,-1-2-66,1 2 1,1-2-152,-4-4 176,4 2 194,-6-3 1,3 3-47,-4-1 1,0 1 2,0-2 0,0 2 269,0 2-141,0-1 859,0 4-447,0 1 22,-4 4 0,3 5-42,-2 4 710,2-1-645,1 5 1,1-1-18,2 0 1,-1-1 11,4-2 0,-1 0-164,4 0 1,0 0 25,0 0 1,1-4-205,1 1 0,-1-4 122,2 1 0,1-2-365,-1-1 1,-1 0 96,-2 0-672,0-4 544,0 3 1,-3-7-99,0 3-251,-1-3 371,0-1 0,2 0-151,-4 0-78,0 0 195,-3-3 0,0 2 46,0-2 1,0 2-201,0 2 500,0-1-59,0 0 382,0 4-224,0 1-89,0 4 601,0 4-478,0 1 0,3 4 352,0 0 1,4 2-235,-1 1 0,-1 1-175,0-1 0,0-3 52,1 3 0,2-2-691,-2-1 0,2 0 160,1-1-1684,-5 1 671,4-4 460,-3 3-1403,0-3 656,3 0-40,-7-1 1645,3-4 0,0 0 0,1 0 0</inkml:trace>
  <inkml:trace contextRef="#ctx0" brushRef="#br0" timeOffset="22420">2315 1879 7909,'0'-5'2479,"4"1"0,-2 5-2177,4 2 0,-3-1 25,2 3 191,1 1-243,-1 3 1,2 0 180,-4 0 838,4-4-795,-6 3 1,7-4-93,-2 5 0,-2 0-122,2 0 0,-1-3-808,1 0 466,2-4-445,-3 2 432,0-4-24,3 0 0,-6 0-177,3 0 0,-2-1-105,3-2-874,-4 2 701,2-7 0,-1 0-166,0-4 0,3 0 256,-3 4 0,1-4 14,-1 0 0,-1-3-102,4 4 613,-4-1-150,1 7 0,-2-2-61,2 4 201,-2 0 1,4 3-329,-2 0 1619,-2 4-903,3 1 1,-1 4 771,0 0 0,4 2-496,-1 1 0,2 0-270,0-3 0,1 0-4,0-1-829,0 1 385,0-4 1,-1 2 98,1-4-1682,0 4 1121,0-6 1,0 6-701,0-4-717,-1 0 1877,1-3 0,0 0 0,0 0 0</inkml:trace>
  <inkml:trace contextRef="#ctx0" brushRef="#br0" timeOffset="22640">2482 1791 7910,'5'-13'3492,"7"4"-2293,-2 5 1,9 4-626,1 0 0,0-3-573,3 0 0,-2-1-389,2 1 0,-2 1 174,2-4 1,-3 3 1339,1-3 1,-6 4-463,0 0 1,-3 1-1182,2 1 1,-2 0 152,3 0-2190,-4 0 873,-3 0 880,0 0-1238,-7 0 911,3 0 1128,-4 0 0,-4-4 0,-1-1 0</inkml:trace>
  <inkml:trace contextRef="#ctx0" brushRef="#br0" timeOffset="22858">2641 1633 7827,'0'8'2955,"0"4"-1687,0 0-780,0 4-253,0-7 1,3 8 51,0-2 904,0-3-727,1 5 0,-2-6-52,4 4 0,-1-4-190,1 4 0,1-1-1197,-1 0 1,2 2 344,1-4 1,-1 0-47,-2-3 1,1-1 246,-1 1-1327,-2 0 1030,0-4 0,0 2-23,2-4 749,-2 0 0,4-3 0,-3 0 0</inkml:trace>
  <inkml:trace contextRef="#ctx0" brushRef="#br0" timeOffset="23492">2826 1881 7827,'9'-4'0,"-3"0"1246,0-2 0,0-2-547,3 2 1,0-2-613,3-1 1,-2 4 44,2-1 1,-2 0 114,-2-3 1,1 0-57,0 0 1,-1 0 254,-2 1 0,-1-1 174,-2 0-432,-2 0 126,3 0-763,-4 4 360,-4-2 0,-1 6-141,-4-2 1,-3 3 166,0 3 1,-2 2 279,2 3 1,1 2-156,5 2 0,-1-1-133,4 3 0,1-2 22,2 3 0,0-3-14,0 2 0,3-3 222,3 1-391,2-2 133,1-1 1,0-1-92,0 1 0,2-4 26,1-2 1,3-2-250,-3-1 0,2 0 81,-2 0 1,3 0-29,-4 0 0,2-4-88,-1-2 238,-2-2 34,3 0 0,-5-1 14,1 0 0,-1-3 5,-2 0 1,2 0 220,-2 0 0,-2 2-37,-2-2 0,2 5 791,-1 2-454,0 3 615,-3-2-519,0 4 392,0 0-497,-4 4 0,3 0 199,-2 5 1,0 0-159,0 0 0,-3 1-2,3 2 0,0-6-145,3 3 1,0-2-189,0 2 151,0-4-413,0 3 207,0-7 206,0 3-583,0-4 190,0 0-372,4 0 1,1-3 282,3 0 1,1-4-105,0 1 0,0-2 126,0-1 1,0 0-170,-1 1 1,1-2-180,0-2 153,0 2 277,0-3 0,-1 5-184,1-1 339,0 0-303,0 4 821,-4-3-366,3 7 274,-7-3 1,5 5-246,-3 2 1,0 0 157,-3 6 0,0-2-9,0 5 461,0-3-459,0 0 0,0 0 269,0 0-757,0 0 170,0 0 1,0-1-786,0 1 0,1-1 462,2-2 0,-1 1-974,4-4 0,-3 3 602,3-3 0,0 2-108,3-2 1,-1 0 799,1-3 0,0 0 0,0 0 0</inkml:trace>
  <inkml:trace contextRef="#ctx0" brushRef="#br0" timeOffset="23883">3461 1773 7827,'0'-13'0,"-3"3"0,1-2 1978,-1 3-1284,3 4 0,-3-3 49,0 2-628,-4 2 55,2 0 0,-1 4 170,0 0 239,0 0-284,-3 0 1,0 1 272,-3 2 0,2 3-166,-2 6 0,3-2-274,0 5 1,3-4 237,0 1-603,4 1 226,-2-3 1,4 3 212,0-4-468,0-4 247,0 3 0,1-5-709,2 3 548,2-2 0,4-1-252,0 0 0,-1 0 148,1-3 1,-3-3-186,0 0 0,3-4-25,3 1 76,-1 3 169,-2-5 1,-1 3-219,-2-4 377,2 0-121,-3 0 1,2 3 363,-1 1-178,2-1 1,-6 1 644,4 2-373,-4 2 238,2 1-319,-4 0 0,3 1 5,0 2 0,0-1 46,-3 4 0,1-1 19,2 0-315,-2 3 145,3-3-1297,-1 4 635,2 0-1351,4 0 1347,0-5 0,-3 0 3,0-4 597,-4 0 0,6-4 0,-4 0 0</inkml:trace>
  <inkml:trace contextRef="#ctx0" brushRef="#br0" timeOffset="24583">3594 1730 7827,'0'-9'0,"0"4"3661,0-3-2193,0 7-1832,0 1 368,0 5 0,0 1 323,0 0 1,0 0-68,0 2 1,-3 1 508,0 0 1,0 0-28,3 0-759,0-1 174,0 1 0,0-3 209,0 0-813,0-4 350,0 2-344,0 0 423,0-3-232,0 3-69,0-8-552,4-1 1,1-4 22,4 0 65,-1 0 430,1 1 0,0-1-263,0 0 150,0-4 181,-1 3 1,4-2-30,0 3 304,0 0-147,-3 4 0,-4-2 477,1 4 1,-1-1-209,1 2 158,-2 1 1,-3-2-93,2 6 1037,-2 1-791,3 5 1,-4 0 68,0 0 317,0 0-95,0 0-38,0-1-778,4 1 122,-3 0 0,4-3-456,-2 0 0,-1-1 235,3 1-294,1-3 0,3-3-22,0 0-972,0 0 924,0 0 1,-1 0-358,1 0 165,-4 0 428,3-3 0,-3 1-190,4-4 319,-1 0 42,1 1 0,0-3 251,0 2 0,0-3-135,0-2 1,-4 1 347,1-2 0,-1-1-179,1 2 0,1-1 295,-4 3 0,0 0 58,-3 0 1004,0 4-277,0-2-395,0 6 48,0-3-517,0 4 1,-1 0-88,-2 0 0,-2 4-35,-4 2 1,0 1 237,1 2 0,-2 4-74,-2 2 1,3 0-61,0 0 1,1 1 13,2-5-132,2 5-51,0-6 0,1 3 157,0-5-357,0 1 128,3 0-103,4 0 0,1-1 71,4-2 1,2-2-194,1-4 1,3 0 21,-3 0-370,3 0 335,-1 0 0,4-4-5,-1-2 0,-2-2 94,0-1 0,-1 0-36,4 0-87,0 1 56,-5-1 1,4-1-39,-2-2 0,-2 2 69,2-1 1,-5 1-166,-1 1 0,0 0-101,-4 0-517,-1 1 147,0 3 152,-4-3-195,0 7 436,0-3 1,-4 1-979,-1 0 1321,-3 0 0,-5 3 0,-1 0 0</inkml:trace>
  <inkml:trace contextRef="#ctx0" brushRef="#br0" timeOffset="26850">1433 2469 7831,'-5'1'0,"2"2"0,2 5 1805,1 4 0,1 3-841,2-4 1,1 4-1312,2-3 0,2 3-24,-2-4 758,1 5-222,2-6 0,-3 3-89,0-5 1,-3 1-40,3 0 0,-3-1-719,3-2 1,-3 1-52,2-5-1614,-3 5 2347,2-6 0,0-1 0,1-5 0</inkml:trace>
  <inkml:trace contextRef="#ctx0" brushRef="#br0" timeOffset="27193">1257 2444 7831,'0'-9'1821,"0"0"0,3 1-1005,3 3-983,2 1 182,5 4 1,5 0-48,5 0 1,1 0 108,2 0 1,0 4 316,6 1 1,-4 3-48,2 1 0,-3 3 57,0 0 1,-1 3 39,1 0-792,-5 2 326,0 0 1,-6 1-58,-1 0-371,-2-5 374,-4 4 1,-5-3 61,-1 3 1,-3-2 73,-3 0 1,-5-2 38,-7 2 0,-2-1-149,0-2 1,-5-3 292,-1 3 1,-3-3 135,0-3-89,-1 2-79,1-7 0,-1 6 11,1-4-69,-1-1-39,1-2 0,3 0-169,3 0 0,2 0 43,3 0 0,4-1-704,5-1 0,-1 0 120,4-4 0,1 0-71,5-3 1,5 0 188,4 0-1328,7 4 1123,-4-2 0,10 3-30,-1-2 713,1 2 0,2 0 0,-1-1 0</inkml:trace>
  <inkml:trace contextRef="#ctx0" brushRef="#br0" timeOffset="27494">1706 2664 7831,'14'-1'0,"-2"-1"0,-4 0 1711,0-4 1,0 3-815,7-3 1,-3 0-671,2-3 1,1 0 8,3 1 0,-3-2 255,-1-2 1,-3 2-79,1-2 1,0 0-144,0 0 1,0 0 43,-3 3-607,0-3 230,-4 2-352,2-3 1,-6 4 269,2 0 0,-3 5-48,-3 1 1,-2 2 86,-3 1 0,-1 0-37,0 0 1,-3 4 41,0 1 1,-2 4 148,2 3 1,-3-1-97,4 3 755,-1 1-442,3 3 1,4-2 200,2-1 1,2 2-152,1-3 1,1 0-438,2 1 0,2-4-261,4 0 1,4-2-361,1-3 0,3 1 399,1-4-1796,-1 0 1355,1-3 0,-1 0-103,1 0-139,0 0 1027,-1-4 0,5-1 0,0-4 0</inkml:trace>
  <inkml:trace contextRef="#ctx0" brushRef="#br0" timeOffset="27764">2262 2452 7811,'-4'-9'2267,"3"4"-1757,-7 1 1,6 4-405,-4 0 1,1 0-130,-4 0 904,-4 4-550,3 1 1,-6 4 521,5 0 0,-1 2-338,3 1 0,0 4 102,0-2 1,5 0-12,1 1-1115,2-4 440,1 5 1,1-6 111,2 2-975,1 2 710,5-9 0,0 7 210,0-6-1665,4-2 1089,-4 4 0,7-7-789,-4 2 1,3-2 695,-4-1 1,5-1 91,-1-2 1,0-1-128,0-2 199,-2-6 517,0 6 0,-4-6 0,4 3 0</inkml:trace>
  <inkml:trace contextRef="#ctx0" brushRef="#br0" timeOffset="28596">2421 2497 7811,'0'-9'0,"0"3"983,0 0 271,0 4-196,0-6 1,-4 8-318,-2-3 52,-2 2-455,-1 5 0,0 0 193,1 5 460,-1 0-565,0 0 0,3 3-74,0-1 1,3 4-146,-3-3 1,4 3-164,-1-4 0,3 1 49,0-3 1,3 0-72,3 0 0,2-1 218,1 1-894,0 0 433,0-4 0,0 0-830,3-2 557,-2-2 254,3 3 1,-2-4-290,1 0 0,1-1 143,-1-2 1,-2-1-122,1-2 1,-4-2 146,-1 2 1,-1 1 139,1-1 1,-2 1-144,-4-4 124,0 0 83,0 0 0,-1-3 0,-2 1 104,2-1-130,-7 3 1,3-3 167,-4 0 0,1 1-92,3 2 1,-3-3 141,2 0 0,1 4 73,-1 2 97,4 0-92,-2-3-118,4 4 93,0-3-21,0 7 1,1-4-61,2 2 172,-2 2-173,7-3 1,-3 4 184,4 0 1,2 0-95,1 0 0,0 1 67,-3 2 1,1 1 19,1 2 162,-1 6-182,3-6 1,-4 7 73,-1-5 68,1 1-101,0 4 0,-3-2 49,0 3 207,0-3-159,-1 2 0,0-1-85,-3-1 0,-1 1-1,2-3 0,-2-3-203,-1 0 1,0-3 142,0 3-468,0-4 187,0 2 183,0-4-534,0 0 300,0-4 0,0-1-106,0-4 1,0 0-171,0 0 0,0-3 164,0 1 1,0-4-70,0 3 1,0-3-133,0 0 18,0 2 192,0-4 0,0 8-152,0-3 572,0 2-164,0 1 0,3 3-195,0 1 359,0 3-122,-3-2 1,1 4 361,2 0 0,-2 4-241,2 1 1,1 6 599,-1 1 1,1 3-42,-1-4-7,-2 5-376,7-6 0,-5 3 282,3-4-606,2 3 164,-3-6 0,4 6-200,0-6 0,0-1 92,-1 1 1,1-5-81,0 2 0,0-2-11,0-1 1,-1 0-331,1 0 1,-3-3 63,0 1-341,0-5 410,3 2 1,-4-4-157,-2 0 49,2 0 121,-5-3 1,7 1-4,-4-4 34,0 4 74,-3-5 0,3 5 282,0-4 0,0 7-103,-3 0 1,0 4 534,0-2-358,4 4 433,-3-2-425,3 4 0,-4 4 172,0 2 407,4 1-483,-3 2 1,4 3 267,-2 0-701,-2 4 148,6-7 1,-5 5-617,4-2 0,-3-2 372,3 1 0,-1-1-394,1-1 0,1-3-7,-4 0-1509,4-4 1326,-7 6 0,8-8 773,-2 3 0,2-2 0,1-1 0</inkml:trace>
  <inkml:trace contextRef="#ctx0" brushRef="#br0" timeOffset="29357">2985 2443 10546,'0'9'1229,"0"0"-1768,0-1 0,0 1 313,0 0 0,0-3 401,0 0 1,1 0-155,2 3 2371,-2-5-1571,3 4 0,-1-6 30,0 4-572,0-4-123,1 2 0,-2-1-890,4 0 708,-4 0-136,5-3 1,-5-3 106,4 0-805,-4-4 556,2 2 1,-4-5-36,0-1 0,0 1-59,0-2 0,0-1 66,0 2 1,1-4 114,2 3 1,-2-3 128,2 4 0,-2-1-325,-1 3 536,4 0-90,-3 0 373,3 4-300,-4 2 0,1 3 82,2 0 1,-2 3 81,2 3 1,-2 5 632,-1 1-384,0 0-288,0 0 1,2 1 152,1 2 0,1-1-12,-1-3 0,-1-1-234,4 2 1,-3-2 125,3-1-436,0-1 194,3-3 0,-3 2 146,-1-4-477,1 0 252,3-3 0,0 0-29,0 0 0,0 0 25,-1 0 0,1-1-207,0-2 1,-3-1 64,0-2 0,0-3-100,2 1 1,0-1-112,-2-3 94,2-2 107,-3 5 0,1-7 22,0 4-108,-4-4 57,2 7 109,-1-4-106,-2 4 559,3 4-228,-4 1 1,0 5 296,0 2 0,0 5-66,0 4 489,0-1-515,0-2 0,0 3 204,0 0-314,0 0-52,0-4 0,3-2 156,0 0-383,0-4 90,1 6 1,1-7 11,4 2 1,-3-2 57,0-1 0,-1 0-352,4 0 0,0 0 37,0 0-485,-4 0 481,3-4 0,-4-1-133,1-4-30,3 0 193,-3 5 0,0-5-78,-2 0-72,2 0 127,-4-4 1,3 1 42,-4-3 0,3 2-4,0 1 0,3 0 182,-3 0 0,-1 3-128,-2 3 812,4 4-470,-3-2 1,4 4-71,-2 0 318,-2 0-278,3 4 0,-4 1 394,0 4 0,1 3-185,2-1 1,-2 4-132,2-3 0,-2 3-38,-1-4 0,3 4-197,0-3 0,3 0 126,-3-4-1280,0 1 792,1 0 0,-4-3 67,3 0-1821,2-4 858,-4 6 1254,3-7 0,0 3 0,1-4 0</inkml:trace>
  <inkml:trace contextRef="#ctx0" brushRef="#br0" timeOffset="29538">3391 2250 7765,'-4'-13'911,"3"7"0,-3-3 3367,4 7-3113,0 1-2675,0-3 794,0 4-549,0 4 0,1-2 712,2 3 1,-1-2 63,4 3 1,0-3 488,2 3 0,5 4 0,1 4 0</inkml:trace>
  <inkml:trace contextRef="#ctx0" brushRef="#br0" timeOffset="29901">3655 2214 7791,'-4'-9'3005,"-4"0"-1976,7 4 0,-4 1-873,2 4 1,1-1-122,-4-2 1,0 2-137,-3-2 0,1 2-14,-1 1 902,0 4-479,4-3 0,-2 7-116,4-2 0,0 5-212,3 1 0,0-1-348,0-2 1,4 3 220,2 0 0,2 0 114,1 0 1,0-2 68,-1 2 1,1-2 102,0 2 1,0-2-58,0 2 163,-1-2-106,-3-2 0,2 1-72,-4 0 502,4 0-321,-6 0 0,3-1 103,-4 1 1,0-3-52,0 0 1,-4-3-238,-2 3 0,-2-4 71,-1 1 1,1-2-331,-1-1 0,3 0 160,0 0-1475,0 0 1030,1 0 0,1-1 38,4-2-1636,0 2 1309,0-7 1,1 3-447,2-4 0,3-2 202,6-1 1014,-2 0 0,6-1 0,-2 0 0</inkml:trace>
  <inkml:trace contextRef="#ctx0" brushRef="#br0" timeOffset="30199">3841 2161 7791,'-4'-8'1754,"-2"2"1,1-1-20,-1 4-1495,4 0 1,-6 3 94,2 0-1411,2 0 734,-3 0 1,2 3 57,-4 0 1310,4 4-675,1-2 1,4 4 167,0 0-737,0 3 180,0-2 0,4 6-370,2-4 0,1 0 201,-1 0 1,1-1 140,-1 3 1,1-3 134,-1 1 392,-2 2-311,0-4 0,-3 3-268,2-1 704,-2-2-407,-1 3 1,-1-5 315,-2 1 0,-2 0-118,-4 0 1,0-1-90,1-2 1,0-2 174,2-1-1362,-2-2 150,3 3 217,0-4 0,1-1 212,4-2-1731,0-2 1250,4-3 0,2 1-284,6-2 0,-2 2 176,1-5 909,3-1 0,-4-1 0,3-4 0</inkml:trace>
  <inkml:trace contextRef="#ctx0" brushRef="#br0" timeOffset="30352">3919 2250 7609,'5'0'3166,"-1"1"-2182,-4 2 1,0 2-386,0 4 0,0 2-216,0 1 0,0 0-125,0-3 1,3-1 49,0 1-258,0 0 26,-3 0 1,0-3-3,0 0 1,0-3-223,0 3 1,3-4-3139,0 4 1755,-1-4 1531,-2 2 0,0-4 0,0 0 0</inkml:trace>
  <inkml:trace contextRef="#ctx0" brushRef="#br0" timeOffset="30514">4008 2134 7798,'0'-5'774,"0"1"-582,4 4 1,-2 0-1487,4 0 310,-4 0 644,6 0 0,-6 3 340,4 0 0,-1 4 0,4-2 0</inkml:trace>
  <inkml:trace contextRef="#ctx0" brushRef="#br0" timeOffset="31339">4149 2162 7798,'-8'0'2579,"3"0"-1683,1 0 1,0 0 57,-2 0-1326,2 0 283,-4 4 0,3-2 1212,-4 3 1,1-2-442,-1 3 0,0 0-121,0 3 1,3 4 115,0 1-754,0-1 152,2 4 0,0-6 164,4 3-726,0 1 425,0-1 0,0-1 164,0-1-517,0-2 357,4 3 0,0-5-448,5-3 0,0 3 195,0-2 0,0-2-348,0-1 1,-1-2 254,1-1 1,3 0-2,0 0 1,0-1-175,-4-2 182,-3-2 134,3-4 0,-4 1-72,2-1 148,-2 0 32,-4-4 0,0-1 55,0-3 0,0-1-80,0 1 1,-1-2 194,-2-2 1,2 3-58,-2-3 0,2 5 57,1 2 1,0 3 16,0-1 309,0 2-85,0 2-123,4 3 67,1 1-96,0 4 0,0 0 361,-2 0 0,-2 4-188,5 2 1,-3 1 229,3 2 1,-4 4-154,1 2 0,1-2 52,-1 2 0,0 0-56,-3 2 1,0-2-100,0 0 1,3-4 84,0 0-289,0 3 108,-3-8 0,3 6-166,0-6 0,2-1 174,-2 0-328,4-3 0,-5 2 69,4-4-428,0 0 360,-1 0 1,2-4-31,-4-2 0,4-1-129,-2-2 0,0 0 38,1 0-408,-4-4 383,6 4 0,-4-8-93,2 2 1,1 2 101,-4-2 1,3 3 94,0-3 0,-1 5-104,1-2 936,-4 6-487,2 2 1,-3 1-131,2 0 498,-2 0-357,3 3 0,-4 4 64,0 2 0,0 2 169,0 1 1,0 1 346,0 1 1,0 0-257,0 4 1,0-2-105,0 2 0,0-2 29,0-4-350,4 3 1,-3-6 0,6 6 260,-4-6-760,3-2 365,-5 4-127,7-7-226,-3 3-137,4-4 1,-1-4 238,-2-2 0,1-2-362,-1-1 1,-1 0 178,1 1 0,-1-4 78,1 0 1,1-4 37,-4 2 364,4 1-142,-6-4 1,5 4 304,-3-5 0,3 4-206,-3 2 579,4 3-319,-6 0 1208,3 4-737,-4 1-267,0 8-195,0 1 1,0 4 221,0-1-108,0 1-62,0 4 0,0-3-536,0 2 0,0-2 181,0 2 0,0-2-720,0 2 0,0-3 420,0 0 1,0-3-412,0 0 0,0-3 827,0 3 0,4 0 0,1 3 0</inkml:trace>
  <inkml:trace contextRef="#ctx0" brushRef="#br0" timeOffset="32186">4617 2100 7771,'0'-5'3596,"0"2"-2664,0 6 1,0 2-953,0 4 0,0 0 196,0-1 0,0 2 327,0 2 0,-3-2 2,0 2 687,0-3-705,3 4 0,0-3-431,0 2 0,0-3 22,0 0 0,0-3-444,0 0 360,0-4-215,0 2 44,0-4-275,0 0 98,4-4-867,1-1 740,0-4 1,2 0-153,-1 1 1,1-2 207,-1-2 0,2 2 17,-2-1 1,2-3 154,0-1 1,1 1 12,0 0 0,0 0-91,0-1 876,0 3-464,-1 3 0,-2 1-105,0 2 249,-4 2-96,2 0 658,0 3-297,-3-3-190,7 4 1,-7 4-64,2 2 0,-2 3 189,-1 3 0,0-2 170,0 5-381,0-4-88,0 2 0,0-2 113,0 1-35,4 0-71,-3 1 0,6-5-122,-1 1 1,2 0 129,1-3 1,0 1-289,0-1 1,-1-2 98,1-4 0,0 0-298,0 0 0,3 0 165,-1 0 1,1-1-147,-3-2 1,0-2 0,0-4 63,3 0 121,-2 0 0,2-3-71,-6-3-83,2 2 165,-7-3 1,5 1 26,-3-6 0,1 3-22,-1-3 0,-2 2 234,2 2 0,-2 3 15,-1 2 944,0 3-729,0 4 0,0 0-37,0 2-133,-4 2-92,3-3 0,-7 8 104,3 2-6,-3 2-38,3 0 1,-3 4 229,2 0 0,1 3-83,-1-4 1,4 4-332,-1-3 1,2 2-1,1-2-369,0 0 312,0-3 1,0 0-1,0-1-316,0-3 116,0-1 220,0 0-401,0-3 90,0 3 179,0-4 0,4-1 71,2-2 1,-1 1-248,1-4 1,-1 0-118,1-2 363,2-1-112,-3 0-49,-1 0 578,4 0-222,-7 4 0,3 1-159,-4 1 678,0 2 1,-1 4 263,-2 5 1,-2 7-397,-3 0 1,-1 5 203,0 4 0,0 2 59,0 4 393,0-3-661,5 4 0,-3-2 259,4 0-13,0 1-347,3-4 0,0 0 94,0-3-468,4 3 98,-3-8 1,3 4-410,-4-4 1,0-2 279,0-1 0,0-2-344,0-5 0,-5-3 207,-4-2-2785,-4-2 1942,-4-1 1,-5-7-199,-2-1 1253,3-11 0,-9 0 0,3-7 0</inkml:trace>
  <inkml:trace contextRef="#ctx0" brushRef="#br0" timeOffset="32331">4564 1844 7805,'-5'-13'9830,"5"5"-10829,6 8 0,2 1-1413,0 5 1028,1-1 0,-4 1 1384,-2 0 0,-2 0 0,-1 3 0</inkml:trace>
  <inkml:trace contextRef="#ctx0" brushRef="#br0" timeOffset="34728">48 407 8428,'0'-18'457,"0"4"0,5 3 705,4 5 1,1 2-335,4 4-2081,1 0 886,-1 0 1,2 0-884,-5 0 830,5 4 1,-2-2-142,3 3-32,1 1 199,0 3 394,3 4 0,-2-3 0,2 2 0</inkml:trace>
  <inkml:trace contextRef="#ctx0" brushRef="#br0" timeOffset="35008">23 1068 8400,'-9'-14'-36,"0"6"3159,4 4-2034,5 4 1,10 1-2418,8 2 0,0 0 439,6 3 0,-5-1 145,2-2 0,-1-2 258,0 2 0,3 1 486,3-1 0,1 0 0,-1-3 0</inkml:trace>
  <inkml:trace contextRef="#ctx0" brushRef="#br0" timeOffset="35316">286 1614 8319,'-4'-22'0,"0"8"2157,-1 1-1524,5 9 0,10 4-207,11 0-1708,2 0 512,7-4 770,-4 3 0,5-3 0,0 4 0</inkml:trace>
  <inkml:trace contextRef="#ctx0" brushRef="#br0" timeOffset="35344">463 1552 8319,'22'0'0,"4"-4"0,-8 3 0,8-3 0,-4 4 0</inkml:trace>
  <inkml:trace contextRef="#ctx0" brushRef="#br0" timeOffset="35657">464 2117 8339,'-4'-13'1509,"3"3"1,-2 1-302,6 6-1657,6 2 318,4 1 0,10 3-94,3 0-1737,1 0 1235,7-3 0,-5 1-160,3 2 0,-4-2 887,2 2 0,1 2 0,0 0 0</inkml:trace>
  <inkml:trace contextRef="#ctx0" brushRef="#br0" timeOffset="35883">816 2655 8233,'0'-13'0,"0"3"0,2 1 1768,3 6 1,7 2-792,12 1 0,3 0-2292,8 0 0,2 0 1315,1 0 0,2 0 0,4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5:44.009"/>
    </inkml:context>
    <inkml:brush xml:id="br0">
      <inkml:brushProperty name="width" value="0.04286" units="cm"/>
      <inkml:brushProperty name="height" value="0.04286" units="cm"/>
      <inkml:brushProperty name="color" value="#AB1A01"/>
    </inkml:brush>
  </inkml:definitions>
  <inkml:trace contextRef="#ctx0" brushRef="#br0">168 265 8103,'-4'-8'468,"0"2"473,-1 0-608,1 4 0,4 2-117,0 6 0,1 3 822,2 2 0,-1 3 46,3 4 41,-3-1-670,6 5 1,-3 0-47,4 5 0,-1-1-104,-2 1 1,1-4-203,-1 1 1,2-5 88,1 2 1,0-3-303,0-4 0,-3-1 164,-1-4-825,1 0 1,0 0 287,0-1-1397,-4-3 531,2-1-508,-4-4 1306,0 0 1,-4-1-144,-2-2 0,-6-2 257,-2-3 0,-3-1-50,-1 0 0,1 0 487,-1 0 0,0 0 0,1 1 0,-1 0 0,1 2 0,-1-2 0,4 7 0,-1-3 0,3 4 837,-4 0-176,6 0 1389,-2 0-795,7 4-683,1 1 0,5 3-110,2-2 0,3 1 3,5-5 1,4 1 40,6-3-254,1-4-75,5 0 1,-1-5 177,0 0-507,5-4 161,-4 0 0,5-5-323,-3 0 1,-3 1 294,1-1 0,-2 0-555,-4 1 0,-3-1 34,-4 0 135,-3-3 152,2 2 0,-5-5-250,-2 3 193,-2-3 59,-1 5 1,-2-5-110,2 3 404,-2 0 1,-1 8 0,0 1 626,0 2 1,-3 4-384,0 0 1,0 4 156,0-1 0,1 6-112,-4 3 0,3 6 25,-3 3 0,3 1 231,-3 2 307,4 4-487,-2 0 1,4 5 339,0-1-488,0 0 1,0-2-1,1 0-217,2 0 0,1-2 41,2-2 0,2-1-426,-2-2 0,2-2 171,0 0-1328,-3-4 1015,3 1 0,-3-1-37,4-2-621,-4 2 622,3-6 1,-4 0-1809,5 1 1104,0-4 755,0 2 1,0-4 467,0 0 0,-1-4 0,1-1 0</inkml:trace>
  <inkml:trace contextRef="#ctx0" brushRef="#br0" timeOffset="699">653 370 8103,'-1'-5'3987,"-2"2"-4127,2-2 48,-2 4 0,2-1-92,-2 4 961,-2 3-531,0 8 1,-2-2 515,4 4 1,-3-1-313,3 4 1,-3 1 377,3 1 0,0-1-299,3 1 1,1-1-426,2-1 1,-1-2 8,4-1-367,0 2 277,3-8 1,0 4 151,0-4 1,-1 0 61,1 0 0,-3-4-32,0 1 1,0-4-472,3 1-87,-1-2 1,1-2-50,0-2 1,-3-2 142,0-3 0,-3-4-586,3 0 370,-4-4 32,2 3 1,-4-6-26,0-2 86,0 3 145,0-4 1,0 5 242,0-1 1,-3 0-98,0 1 0,-1 3 223,1 2 1,2 5-37,-2 2 702,2 3-307,1-2-143,0 4-680,0 0 0,0 4 328,0 1 521,0 3-288,4 5 0,1-2 186,4 4 1,-3-4-168,3 4 0,-2-1-146,5 0 0,-2 2 59,-2-4 62,1 0-113,0-4 1,3 1 127,0 0-267,-1-4 92,-2 3 1,-3-7 220,0 2-519,0-2 82,-1-1 147,3 0 64,-4 0 0,4-4-229,-2-2 1,-1-2 65,-2-1 0,-2-1-74,2-1 0,1 1-43,-1-2-459,0 2 412,-3 2 0,3 2-205,0 0-129,0 4-57,-3-2 367,3 4 1,2 1 22,4 2 0,0 5 780,0 3 1,0 2-363,-1-1 0,1-2 457,0 1 1,0-1-174,0-1 0,3 0 28,-1 0 1,1 0 53,-3-1 163,0-3-297,0 3 0,-1-7 581,1 2-371,0-2 7,0-1 0,-4-4-139,-2-2 1,1-3-386,-2-2 1,1-3 161,-3-4-177,-4 1 112,0-1 1,-5-1 171,0-1-474,0 1 187,0-2 0,1 3 211,-1 0-2558,0 1 1513,0-1 1,1 1-1652,2 3 1,2 1 1240,4 4 0,1 1-739,2 2 0,6 2 1928,6 4 0,9 4 0,4 1 0</inkml:trace>
  <inkml:trace contextRef="#ctx0" brushRef="#br0" timeOffset="1076">1782 414 8036,'0'-13'-1295,"0"-4"676,0 11 619,0-6 235,0 7-38,0 0 1,-1 2 70,-2 3 0,-2 0-98,-3 0 0,-2 1 718,-2 1 0,-2 7-316,-3 6 0,-1 3 203,0 2 1,5-1 11,1 1-791,2 3 177,5-4 0,-2 2 172,4-3-1408,0-1 860,7 1 1,-1-1-821,6-3 1,-1-1 545,7-4 0,-1-1-250,4-2 1,1-2 162,1-4 1,2-2 563,1-4 0,2-1 0,-5-8 0,1 1 0,-3-4 0</inkml:trace>
  <inkml:trace contextRef="#ctx0" brushRef="#br0" timeOffset="1318">1818 142 8080,'-17'-4'0,"2"-2"389,2 2 0,9 7-27,1 6 1,2 6-712,1-1 0,0 4 342,0 3 1,0 1 210,0 5 0,0-1 31,0 0 1004,4 1-749,-4-1 0,8 1 238,-2-1-931,6 1 244,-2-5 0,3 1-808,-5-3 0,4-2 537,0 0 0,1-2-720,-2-4 0,-1-3 442,2-3 1,-1-4-115,0 1 1,-1-2 621,2-1 0,-2-4 0,-1-2 0,-1-2 0,1-1 0,0-7 0,0-3 0</inkml:trace>
  <inkml:trace contextRef="#ctx0" brushRef="#br0" timeOffset="1611">1994 379 8079,'-9'0'-462,"0"0"-57,0 0 0,1 2 173,-1 4 2316,4 0-1223,-3 10 0,7-2-433,-2 4 0,2-1-65,1 1 0,0 0 192,0-1 0,0-2-92,0 0 1,4-5 70,2 2 1,2-2 74,1-1-680,3-4 203,2 3 1,1-7 228,-1 2-376,-3-2 144,2-1 1,-1-4-426,0-2 1,-1-3 242,-2-3 0,-3 1-131,0-3 1,-4-1 79,1-3 1,-2 1-51,-1-1 1,-4 0-98,-2 1 470,-2-1-169,-1 0 0,-1 2-63,-1 1 263,-3-2-177,0 8 1,-2-3-208,1 6 13,2-2 132,0 7-606,1-3 0,3 8 287,0 2 1,1 3-308,5 3 0,1 0 729,5 3 0,2 2 0,4-4 0,4 1 0,0 3 0,5-3 0</inkml:trace>
  <inkml:trace contextRef="#ctx0" brushRef="#br0" timeOffset="2178">2214 503 8079,'3'-6'45,"0"0"0,4 0 161,-1-3 0,-1 1 481,1 2-453,0-5 1,0 5 37,-1-6 1,-3 2 108,1 1 204,-2 0-278,-1 1 1,0 2 131,0 0-976,-4 4 453,3-2 1,-6 4-575,1 0 0,-2 1 397,-1 2 1,-3 2 110,1 4 1,-1 0-17,3 3 1,0-1 389,0 4 1,4-4-144,2 4 108,2 0-105,1-1 1,1 1 18,2-3-20,2 0-28,4 1 1,1-5-289,2 1 0,0-1 109,3-5 0,5 0-207,-3-3 1,3 0 109,-2 0 0,0-1-734,3-2 1,-3-2 954,3-4 0,-2 0 0,-2-3 0,1 1 0,0-4 0,-5 1 0,4-4 0,-4 0 0,1 1 0,-1-1 0,-4 0 0,-1-2 0,-2-1 0,-2 1 0,-4 2 0,0 0 0,0 1 0,-4 3 0,-2 2 0,-2 6 0,-1 2 0,-4 4 0,-1 0 175,1 0 189,-4 4 1,4 1 429,-1 4 1,1 1-260,4 2 0,4-3-228,2 3 1,2 1-75,1-1 0,1 0-203,2 0 1,5-2 11,4 2 1,4-3 36,-2 0 0,3 0-281,1 0 105,-1 0 37,1 0 0,-1-2-109,-3-1 1,-1 2 54,-4-2 1,0-1 221,-1 1 0,-3-3-88,-2 3 0,-3-1 89,-3 0 0,-3 2-78,-5-4 1,-6 3 8,-4-3 0,1 3 67,2-3-559,1 4 290,-5-6 0,7 6-1040,1-5 1,3 2-85,2-1 1286,4-2 0,1 3 0,4-4 0</inkml:trace>
  <inkml:trace contextRef="#ctx0" brushRef="#br0" timeOffset="2431">3148 433 7957,'-9'0'-1390,"1"0"835,-1 0 1698,4 4-674,-3 1 0,7 1 238,-2 0-769,2-1 122,1 4 1,0-3 17,0 0 12,0 0 67,0-1 1,1 2-338,2-4 0,-1 0 76,4-3-1554,0 0 986,3 0 672,-1 0 0,-3-4 0,-1-1 0</inkml:trace>
  <inkml:trace contextRef="#ctx0" brushRef="#br0" timeOffset="2622">3070 282 8330,'0'-13'427,"4"7"0,6-1-825,7 7 0,2 1 56,4 1 0,1-1-353,2 2 0,-2-2 695,-1-1 0,-3 4 0,2-3 0,-6 3 0,-1-4 0,2 0 0,-8 0 0,4 0 0,-4 0 0,0 0 0,0 0 0,-5 0 0,0-4 0,-4-1 0</inkml:trace>
  <inkml:trace contextRef="#ctx0" brushRef="#br0" timeOffset="2824">3210 79 7993,'-5'2'555,"2"4"1,2 5-300,1 9 1058,4-1-804,-3 6 0,6-5-585,-4 4 0,3-5 28,-3 2 0,4-3 312,-2 0 1,0 0-64,1-1 0,0-2-437,3 0 1,0-1-110,0 4 0,-1-3-277,1-1 0,1-3 245,2 1 376,-2-2 0,10-1 0,-1-1 0</inkml:trace>
  <inkml:trace contextRef="#ctx0" brushRef="#br0" timeOffset="3381">4050 397 7994,'5'-18'0,"-1"1"0,-4 3 1299,0 1-780,0 4 0,-1 3 333,-2 0-587,-2 4 1,-7-2 2,0 4 0,-3 0 98,0 0 0,-2 4 175,0 2 0,-1 3-76,0 3-25,1-2-192,3 6 0,1-3 91,4 2-522,5 1 213,-4-6 1,7 3-95,-2-4 0,3-1 138,3-3 1,2 2-362,3-4 1,2 0 127,2-3 0,-1-3-129,3 0 1,-2-4-125,3-2-120,0 0 330,-2-4 1,3 4-147,-4 0 125,3 1 139,-5-1 0,2 0 328,-6 0 1,2 3 22,-2 0-154,-2 4-118,3-1 358,-6 6-203,3 2 1,-1 5-16,0 2 122,0-2-166,-3 2 1,4-3 15,2 0-1115,2 0 698,1 0 1,-1-1-867,1-3 1,1-1 513,2-4 1,-1 0-1100,3 0 1761,-3 0 0,6-4 0,-4 0 0</inkml:trace>
  <inkml:trace contextRef="#ctx0" brushRef="#br0" timeOffset="3578">4287 300 8036,'-13'0'0,"3"5"0,-1 3 3515,5 9-2317,2 2 1,5 6 61,2-1-1489,-2 1 220,3-2 0,-1 2-262,0-1 0,0-2 137,-3 2 0,2-5 342,1 2 1,4 0-29,-1 0-1158,-2 0 668,4-8 1,-4 0-104,2-4 0,-1 0-802,-2 0 699,-3-5-1492,8 0 2008,-7-4 0,3-4 0,-4 0 0</inkml:trace>
  <inkml:trace contextRef="#ctx0" brushRef="#br0" timeOffset="3840">4180 265 8026,'4'-13'1216,"5"4"-915,5 5 0,4 5-267,3 2-180,-3 2 9,8 4 1,-8-1 206,3 1 0,-2 4-96,-2 2 1,-3 1 1052,-2 2 1,-2 1-512,-2 1 1,-3-1 239,-2 1 1,-2-1-59,-1-1-961,0-5 275,-4 4 0,-4-7 326,-7 2-710,-2-3 320,0 0 0,-1-4-72,0-2 1,2-2 56,1-1 0,-1 0-836,4 0 1,0-1 348,0-2 0,5-2-722,-2-4 1,6-2 162,0-1 1113,2-4 0,5 2 0,1-3 0</inkml:trace>
  <inkml:trace contextRef="#ctx0" brushRef="#br0" timeOffset="4018">4463 326 8026,'5'9'0,"2"7"0,-4 1 1303,4 7 0,-3-5 0,3 4 271,-1-2-1534,-1 4 8,4-2 1,-1 0 18,-2 1 0,1-4 122,-4 4 1,1-6 16,-1 0 1,-2 0-241,2-4 0,-1 0-315,0 1 1,-1-8 325,2 2-3873,-2-2 3896,-1-2 0,4-9 0,1-6 0</inkml:trace>
  <inkml:trace contextRef="#ctx0" brushRef="#br0" timeOffset="4265">4446 317 8020,'0'-18'3189,"5"5"-1708,3 10-1003,5 2-168,5 1 1,2 4 61,1 2-1011,0 2 539,-4 0 0,0 1 400,-2 0 1,-3 3-21,-3 0 0,-1 3 247,-2 0 0,1 2-105,-4 0 0,0-2-756,-3 0 0,0-4 3,0 4 1,-3-4-26,0 1 0,-7-3 366,1-4-1175,-2-1 769,2-4 1,-2 0-664,-1 0-147,0 0 633,-1-4 1,4-3-1236,-3-5 1808,2-4 0,1 2 0,0-3 0</inkml:trace>
  <inkml:trace contextRef="#ctx0" brushRef="#br0" timeOffset="4482">4621 89 7962,'5'1'1334,"-2"2"0,2 3-684,1 6-248,2-3-145,0 8 0,-2 0-213,0 3 0,-1 2 55,1-2 0,1-1 172,-4 2 0,3 0-20,-3 0 0,3-1-156,0-2 0,2-3 154,1-1-1554,0-3 933,-4 2 1,2-2 1,-1-3-1510,2 3 1254,1-10 0,0 6-197,0-4 1,-3-1 27,-1-5 795,1 2 0,3-11 0,0 2 0</inkml:trace>
  <inkml:trace contextRef="#ctx0" brushRef="#br0" timeOffset="4879">4834 327 7962,'-5'1'904,"2"2"0,2 2 243,1 4 1,0 3-484,0-1 1,3 1-652,0-3 0,4 3 14,-1-1 235,1-3-81,2 0 0,0-6 128,0 4-258,0-4 23,3 2 0,-2-4-525,2 0 0,1-1 276,-2-2 1,1 1-200,-3-4 1,-1-3 180,-2-3 1,1 0-269,-4 0 0,0-1 4,0-2 78,-2-1 85,3 2 1,-4-1-60,0 1 368,0-1-59,0 1 1,1 4 721,2 5-407,-2 3-69,3-2 1,-1 8 70,0 2 856,4 5-725,-6 3 1,6 7 67,-4-1 663,4 5-692,-6-3 1,5 5 208,-3-1 0,3 1-234,-3-1 0,0 0 32,-3-3 0,0 5-121,0-1 0,0-2-210,0-1 1,-1-4 164,-2 0-309,-6-1 68,-4-2 0,-6 0 292,-2-2-680,-1-3 263,-5-3 1,-3-1 44,-2-2-1112,1 2 739,-3-7 1,8 3-81,-1-4-1757,1 0 1372,11 0 0,-4-4-604,11-2 1,1-3 746,7-3 0,2-1-504,3-5 1236,9 0 0,13-7 0,4-3 0</inkml:trace>
  <inkml:trace contextRef="#ctx0" brushRef="#br0" timeOffset="5198">5547 309 8016,'5'-3'0,"0"-4"0,-2-2 2481,6 2-1624,8 7 1,6-1-398,3-2 0,1 2-246,-1-2 0,1-1-496,-1 1 0,-3-1 255,-3 1 0,-2 1-389,-3-3 1,-3 2 159,-3-3-340,0 4 1,-3-5 177,0 4-1499,-4-4 857,2 6 1060,-4-7 0,-4 0 0,-1-6 0</inkml:trace>
  <inkml:trace contextRef="#ctx0" brushRef="#br0" timeOffset="5407">5689 1 8016,'-9'0'0,"4"1"1229,-1 2 0,4 6-525,-1 5 0,2 4-389,1 2 0,3 0-94,0 4 0,3-2-344,-4 2 1,2 0 25,-1-3 405,-2-1-119,3-2 1,-1 0 27,0-1-466,4 1 1,-5-3-1,3-2-1612,-1 0 1421,3-1 0,-2-4-249,3-3 1,-2-1 255,0-4 1,0-1-811,3-2 1243,0-1 0,3-5 0,2 0 0</inkml:trace>
  <inkml:trace contextRef="#ctx0" brushRef="#br0" timeOffset="5638">5849 283 8016,'0'9'0,"0"3"1024,0-1 0,1 4 58,2-3-474,2 0-295,4 0 1,2-2 123,1 2-375,4-6 55,-2 2 0,0-7 300,1 2 0,0-3-126,2 0 1,0 0-253,-2-3 1,-2 1 58,-1-4 1,-2-1-161,2-5 0,-5 2 12,-2-1-636,-3-3 497,2 0 1,-8-1 44,-1 1-149,-3 3 129,-5-2 1,-1 2-24,-3 3 0,-2-2 78,-2 7 1,3 0-232,-3 3 1,3 4 100,0 2 1,3 2-580,1 0 0,6 2-14,-1 2 832,6 2 0,-1 3 0,4 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4:48.458"/>
    </inkml:context>
    <inkml:brush xml:id="br0">
      <inkml:brushProperty name="width" value="0.04286" units="cm"/>
      <inkml:brushProperty name="height" value="0.04286" units="cm"/>
      <inkml:brushProperty name="color" value="#AB1A01"/>
    </inkml:brush>
  </inkml:definitions>
  <inkml:trace contextRef="#ctx0" brushRef="#br0">0 521 8198,'0'-9'831,"0"4"-461,0 1-223,4 8 0,-2 1 99,4 4 1,-3 0 225,3 0 0,-3-1-21,3 1 1,-3 1-89,2 2 1,0-3 5,1 3 119,2-2-152,-3-1 1,4 0-76,0 0 0,2-2-15,1-1 1,3-2 90,-3-4 0,3 0-91,0 0 1,3-4-105,2-2 1,4-5 288,5-4-568,2-2 159,9 0 0,3-8 49,4-1 1,1-3-74,-1 3 0,0-2-252,6-1 0,-2 1 129,5-5 1,0 5-340,0-2 1,-3 2 44,-3-1-726,0 1 708,3-2 1,-1 3-144,-2 1-1299,-2 3 1328,-4 2 1,-1 3-63,-2 0 0,2 5 613,-5 1 0,0 0 0,-3 3 0,1 4 0,-1 4 0,0 1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4:42.458"/>
    </inkml:context>
    <inkml:brush xml:id="br0">
      <inkml:brushProperty name="width" value="0.05714" units="cm"/>
      <inkml:brushProperty name="height" value="0.05714" units="cm"/>
      <inkml:brushProperty name="color" value="#AB1A01"/>
    </inkml:brush>
  </inkml:definitions>
  <inkml:trace contextRef="#ctx0" brushRef="#br0">239 53 25897,'0'-9'-8462,"-4"0"8267,3 5 0,-3-1 1218,4 2-2531,0 2 1678,-4-3 0,2 1 212,-3 0 239,-1 0 0,-3 2-524,0-2 1,0 2 2257,0-2-1341,-3 2-531,2 1 1,-3 1 1655,4 2-1998,-3-2 30,2 7 1,-3-6 58,4 4-1333,0-4 585,1 6 0,-1-5 52,0 3 0,4 2-415,2-2 0,-1 2-1199,1 1 1161,0 0 1,7-1 316,2 1 0,-1 0-657,1 0 799,0 0 195,3-1 1,-1 1-146,1 0 1082,0 0-336,0 0 1,0 0 200,-1-1 0,-3 1-529,-2 0 91,2 0 0,-4 0-804,2-1 608,-2-3-154,-5 3 1,2-7 550,-4 2 445,0 2-289,-2-4 1,-4 3 514,0-4 323,0 0-301,0 0 1,2 3-587,-2 0 1,2 0 301,1-3 0,2 1-755,1 2-404,-2-2-332,7 3-1148,-3-1 1603,4-2 1,4 3-1,1-4 1</inkml:trace>
  <inkml:trace contextRef="#ctx0" brushRef="#br0" timeOffset="411">450 88 29467,'-9'-4'-1847,"4"0"1,-3-4-1207,2 2 1408,2-2-40,-3 7 1740,6-3 1,-7 4 652,2 0-405,-2 0-540,-1 0 1,-1 0 1276,-1 0-393,1 0 1,-4 3 97,2 0 513,7 4-1889,-7-2 93,7 4-1153,0-1 976,1 1 0,4 0-512,0 0 0,1 0 324,2-1 0,3 1 414,6 0 1,-2 0-43,5 0 944,0 0-502,-2-1 1,4 1 868,-2 0 264,2-4-233,0 3 0,-2-3 558,0 3-877,-5-3-141,-1 3-200,-1-3 19,-7 0-330,3 3 0,-9-7 973,-4 2-548,-4-2 69,0-1 0,-4 1 373,2 2-754,-1-2 299,-2 3 1,1-2-254,3 1 1,-2 4 711,4-1-890,0-2 1,4 8-1,-1-2 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4:41.731"/>
    </inkml:context>
    <inkml:brush xml:id="br0">
      <inkml:brushProperty name="width" value="0.05714" units="cm"/>
      <inkml:brushProperty name="height" value="0.05714" units="cm"/>
      <inkml:brushProperty name="color" value="#AB1A01"/>
    </inkml:brush>
  </inkml:definitions>
  <inkml:trace contextRef="#ctx0" brushRef="#br0">0 45 20173,'6'0'-2600,"0"0"3218,0 0-318,3 0-446,0 0 205,0 0 0,-1 0 60,1 0-373,0 0 292,0 0 0,0 0-79,-1 0 78,1 0 1,4 0 26,2 0-124,-3 0 86,5 0 0,-3 0-1,3 0 0,1 0-11,0 0 1,2 0-14,1 0 1,0 0 21,0 0 1,-1 0-15,3 0 0,-2-1 76,2-2 22,-3 2-31,1-3 0,1 4-49,2 0-32,1 0 14,-2 0 1,2 0-34,-1 0 1,4 0 32,1 0 1,4 0-11,-4 0 0,0 0-51,-2 0 1,2-1 50,1-2 1,-1 2 46,-2-2 121,3 2-149,-3 1 0,8 0 1,-3 0 0,1-1 33,0-2 0,1 2 26,-2-2 29,-1 2-115,-1 1 1,-1 0-21,1 0 0,2 0-10,-2 0 1,3 0 4,-1 0 0,3-3 133,0 0-47,-4 0-37,0 3 0,-2 0-96,0 0 151,1 0-62,-4 0 0,4 0-9,-1 0 1,3-3 59,-2 0 0,2 1-39,-2 2 0,2 0-39,-3 0 0,1 0-20,-4 0 1,3 0 71,1 0-78,-1 0 55,-2 0 1,0 0 12,3 0-146,-3 0 110,7 0 0,-6 0 7,1 0 0,-1 1-24,-2 1 1,1-1-72,-1 2 0,0-2 92,1-1 0,0 3-83,3 0 1,-2 0-16,4-3 100,-3 4-38,5-3 1,-6 3-110,1-4 293,2 0-110,-3 0 0,3 0-25,-1 0 98,-3 0-55,7 0 0,1 0-34,3 0 0,0 0 25,-3 0 0,1 0 58,-1 0 0,0 0-88,0 0 219,1 0-216,-1 0 0,3 0 16,0 0 0,5 0-8,-7 0 1,5 0 19,-6 0-48,3 0 25,-3 0 0,2 0-23,4 0 0,0 0 25,3 0 0,1 0-13,-1 0 0,-1 0 1,-2 0 1,2 0-3,-2 0 1,3 0 12,3 0 166,-2 0-166,7 0 1,-9 0 22,4 0 29,-7 0-51,7 0 0,-10 0-3,4 0 0,-4-3 0,2 0 0,-3 0-4,-1 3 1,-4 0 40,-1 0-278,-3 0 106,0 0 1,-4 0 121,1 0-452,-5 0 242,7 0 0,-7 0 201,5 0 0,0-4 0,2-1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2:31.243"/>
    </inkml:context>
    <inkml:brush xml:id="br0">
      <inkml:brushProperty name="width" value="0.05714" units="cm"/>
      <inkml:brushProperty name="height" value="0.05714" units="cm"/>
      <inkml:brushProperty name="color" value="#AB1A01"/>
    </inkml:brush>
  </inkml:definitions>
  <inkml:trace contextRef="#ctx0" brushRef="#br0">27 547 12552,'-5'4'-217,"2"2"1,-2-1 267,0 0 1,1 1 579,1 3 0,2 4-300,1 2 0,0-2-15,0 2 1,0 0-69,0 2 94,4 1-317,1 0 0,-1-2 100,-1-1-452,2 2 276,0-8 1,7 3 425,0-6 29,3 2-68,3-7 0,9 2 130,5-6 0,2-6 31,1-6 1,6-5-174,3-4 0,2-2 478,7-4-649,5-5-177,5-1 0,4-4 482,-2 2-1986,-3-3 1419,16-3 1,-11 1 73,7 2-701,-7 2 515,-5 3 0,0 5-613,0 2 1,-8 5 394,-1 4 1,-7 1-199,-1 1 1,-5 4-47,-5-1-438,0 4 638,4-5 0,-1 6-137,3-2-267,-4 2 229,2 1 658,-3 4 0,2-3 0,-2 1 0,-3-1 0,-2 3 0,-2 3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4:19.747"/>
    </inkml:context>
    <inkml:brush xml:id="br0">
      <inkml:brushProperty name="width" value="0.05714" units="cm"/>
      <inkml:brushProperty name="height" value="0.05714" units="cm"/>
      <inkml:brushProperty name="color" value="#AB1A01"/>
    </inkml:brush>
    <inkml:brush xml:id="br1">
      <inkml:brushProperty name="width" value="0.04286" units="cm"/>
      <inkml:brushProperty name="height" value="0.04286" units="cm"/>
      <inkml:brushProperty name="color" value="#AB1A01"/>
    </inkml:brush>
  </inkml:definitions>
  <inkml:trace contextRef="#ctx0" brushRef="#br0">1 327 16848,'9'0'-71,"-1"0"-278,1 0 1,1 0-386,2 0 1,-2 0 677,1 0 0,-1 0 0,-1 0 1,1 0 125,1 0 1,-1 0-30,2 0 0,-2 0-2,-1 0 0,0 0-21,3 0-40,-2 0 37,3 0 1,-4-3-45,-1 0-108,1 0 170,0 3 1,1 0-213,2 0 168,-3 0 7,4 0 0,-3 0-23,2 0 1,-3 0 18,3 0 1,1 0 5,-1 0 1,0 0 34,0 0-96,2 0 46,0 0 1,2-1 19,-1-2-21,2 2 38,0-3 1,1 4-29,0 0-23,-1 0 20,1 0 1,2 0-34,1 0 0,3 0 22,-4 0 0,2-1-10,-2-1 1,0 1-34,3-2-35,-3 2 68,5 1 1,-2 0-48,3 0 28,1-4 44,-5 3 0,5-3-17,-1 4-101,1 0 80,3 0 1,-4 0-24,-3 0 1,3-3 52,-3 0 1,3 0-19,0 3 1,1 0-14,-1 0 0,1-3-11,3 0 0,-2 0-61,5 3-147,-1 0 195,3 0 1,0-3-44,-3 0-78,2 0 108,-6 3 1,5 0 17,-4 0 1,5 0-45,-2 0 0,2 0 38,2 0 0,-4 0-94,0 0 225,1 0-143,2 0 1,-3-1 30,1-2 1,-2 2 23,1-1 1,5 1-37,-1 1-15,5 0 63,-5-4 0,3 3-31,-3-2 1,-1 2 28,0 1 0,0 0-46,1 0 1,2-1-1,0-2-15,0 2 51,2-3 1,-4 4-47,2 0 242,-2 0-198,0 0 0,0 0-15,2 0 120,-2 0-82,7 0 0,-3-3 11,1 0 1,-2 0-19,-4 3-141,5 0 151,-4 0 0,4 0 3,-2 0-115,-2 0 100,8 0 1,-5-3-26,2 0 46,2 0-17,-7 3 0,3 0-11,-3 0 1,0 0 3,2 0 0,-1 0-18,5 0 1,-4 0 34,3 0 0,-4 0-45,1 0 1,-1 0 27,-2 0-42,0 0 32,4 4 1,-1-3-34,3 2 30,-4-2 0,6 3 0,-7-3-32,3 2-11,-3-2 49,3-1 1,-3 0-2,3 0 0,-1 3 15,3 0 0,-3 0-1,6-3 1,-5 0-1,-1 0 161,-2 0-149,3 0 1,-3 0 8,3 0-36,-3 0 36,-1 0 1,0 0-176,1 0 1,-2 0 107,-2 0 1,1 0-85,-7 0 0,3 0 114,-6 0 0,3 0-274,0 0 1,1 0 8,-1 0-230,0 4 516,1-3 0,-1 3 1,1-4-1</inkml:trace>
  <inkml:trace contextRef="#ctx0" brushRef="#br1" timeOffset="1035">6095 36 7559,'5'0'-160,"-1"-4"1,-3 3 276,2-2 1,-2 1 170,2-1-119,-2 2 192,-1-3 87,0 0-220,0 4 120,0-4-133,0 4 0,-1 0-160,-2 0 134,-2 0 1,-4 0-267,0 0 0,0 0 79,0 0 0,1 1 45,-1 2 0,0 0 43,0 3-243,0 2 79,4-7 1,-1 7 25,3-2-299,0-2 196,3 4 1,0-3-156,0 3 1,1 1 168,2 0 0,2-1 28,3-2 0,1 2 14,0-3 1,3 3 120,0 1 0,-1-3-168,-2 0 273,0 0-191,0-1 1,-1 0-13,-3-3 409,3-1-58,-7 3 316,3 0-194,-4-3-54,0 3 1,-5-1 190,-3 0-493,-1 0 61,-4-3 1,1 0-5,0 0 1,-2 0 110,2 0 35,-4 0-587,3 0 240,3 0 0,-2 3-571,6 0 1,1 0-56,-1-3-598,4 0 645,-2 4-52,4-3 730,0 3 0,4-4 0,1 0 0</inkml:trace>
  <inkml:trace contextRef="#ctx0" brushRef="#br0" timeOffset="1469">6289 27 15888,'0'-9'-2984,"-4"5"3028,3-4 1,-4 7 286,2-2-437,2 2 0,-7 1 187,3 0 67,1 0-56,-8 0 1,6 0 69,-6 0 1,2 3 638,2 0-656,-5 4 1,3-3-271,-2 5-216,6 0 42,-1-4 0,6 3-283,-2-2-192,2 2-78,1 0 489,0 1 0,1 0 136,2 0 1,2-3 87,3 0 1,1-2 76,0 2 0,3 1 44,-1-4 1,1 3 274,-3-3 21,0 4-153,0-6 1,0 4 50,-1-2 167,-3-2-361,3 3 300,-7-1-531,3-2 359,-4 3 0,-1-4-113,-2 0 373,2 0-353,-7 4 1,3-3 36,-3 2-432,-1-2 278,0-1 1,0 3 339,0 0-850,0 0 375,1-3 1,-2 3-396,-2 0 1,2 1-146,-2-1 758,3-2 0,-4 7 0,-1-4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7:37.618"/>
    </inkml:context>
    <inkml:brush xml:id="br0">
      <inkml:brushProperty name="width" value="0.04301" units="cm"/>
      <inkml:brushProperty name="height" value="0.04301" units="cm"/>
      <inkml:brushProperty name="color" value="#AB1A01"/>
    </inkml:brush>
  </inkml:definitions>
  <inkml:trace contextRef="#ctx0" brushRef="#br0">0 591 7919,'3'6'1140,"-3"2"-306,-1 4 1,-1 1-229,2 0-100,0-1 0,0 1-116,0 0 0,0 0 39,0 0 1,2 0 33,2-1-102,-3 1-126,5 0 0,-6 0 93,0 0-381,0-6 94,0 4 1,0-8 204,0 6-411,0-7 233,0 4-649,0 0 503,0-5 0,0 4-389,0-10 0,0-2 141,0-6 1,0 0 40,0 1 1,0-5-25,0-1-115,0-4 189,0 2 1,0-6-198,0 0 217,0 1 45,6-7 0,-3 7 270,5-1 0,-4 2-99,5 7 0,-5 0 377,5 4 1,-5 0-39,5 0-105,-7 6 11,10 1 16,-5 6 71,6 0-134,0 6 0,-5 1 190,1 6-26,-6 0 0,8 4 1,-4 1 255,0 2 0,3-3-221,-6 5 1,5-2-287,-5 1 1,5 2 214,-5-6-496,6 0 188,-8-4 0,3 0 245,-5 0-238,6 0 8,-5-1-695,5-5 450,-6-1 0,1-6-209,4 0 0,-4-6 163,3-2 0,2-5-475,-2-4 0,5-2 18,-5-2 29,1 3 321,-5-7 0,4 8-152,0-8 454,0 7-23,-4 0 0,5 5-243,-1 0 290,0 0-163,-4 6 669,0-4 1,2 9-310,2-2 1,-3 4 657,4 4 1,-4 5-22,-1 8 472,0-3-746,0 11 0,0-5 232,0 5-525,0-5 0,0 3 0,0-4-16,0 0 1,4 1-148,1 2 1,0-2-700,0-3 1,-3-4 415,7 0 1,-2-1-1520,2-3 0,2-2 92,-2 2-675,-4-7 1050,7 4 1269,-5-6 0,6-6 0,-1-1 0</inkml:trace>
  <inkml:trace contextRef="#ctx0" brushRef="#br0" timeOffset="871">526 527 7919,'0'-7'3477,"0"1"-2897,0 6 0,-6 0-429,-2 0 1,1 2 97,-2 2 864,1 3-656,1 6 1,-5 1 232,4 3 305,2-2-589,0 9 1,5-6 211,-4 4-447,4 2-7,-5-4 0,8 0-221,2-3 0,-3-1 124,4 1 0,2-3-17,1 3 0,4-7 156,1-1-842,-1-1 475,-4-1 1,3-1 21,-2-6-848,2 0 295,2 0 281,0 0-398,-1-6 488,1-1 0,-6-1-160,-2-1 1,-2-1 89,1-7 1,-3 3 74,3-3 0,-8 1-11,-4-1 353,2-3-203,0-6 0,2 6-178,0 3 469,-1-3-153,0 6 0,3-5-205,-2 7 821,3-1-435,-5 6 1,4-1 1236,-2 4-713,3 3-465,1-5 1,0 8-91,0 2 398,5-3-270,-3 11 0,9-4 226,-2 9-29,2-2-179,2 9 0,-6-9 9,-3 7 0,4-6-52,0 1 0,4 1 23,0-1 0,0 0-5,-4-4 1,2 0-43,-5 0 1,5-2 135,-2-2-265,-2 2 220,0-9-421,-1 3 121,-3-5 99,3 0 39,-10-5-39,3-3 1,-3-4-373,5-1 1,-2-6 151,-2-2 0,2-2-200,-2 2 0,3-5 55,1 0-15,0 6 148,5-9 1,-3 10-60,2-2 0,2-2-99,-2 6 0,2 0-181,-2 4-519,-2 6 162,9 1-1230,-10 6 1486,11 0 0,-7 1-277,4 4 0,-2 2 52,-3 6 370,-2-1 141,4 1 1,-5 4-22,3 0 648,-2 1-283,9-6 1,-5 3-286,2 2 572,4-3-285,-11 5 1,11-11 707,-4 1 0,3-5 42,2 4 168,0-5 0,0 3 100,0-6-325,0-6-353,-1 5 0,1-10 67,0 2-369,0-2 84,0 3 1,-6-3-38,-3 2 0,-2-2 92,-2-2 1,0 0-157,0 1 1,0-1 117,0 0 1,0 4-43,0 1 38,-6 5 111,-1-8-173,-6 9 1,4-4 95,1 6 493,-1 6-397,-4 1 0,1 10 247,-1 0 218,0 1-434,6 0 0,1-2 108,6 5 0,0-5-135,0 1 0,2-3-44,2-1 0,3 0 61,6 0-728,0-6 398,5 4 1,-1-8 97,9 6-2072,-3-7 1369,2 4 1,1-6 78,0 0-2983,-1 0 2318,12-6 1,-10 5-226,3-3 1,3 1 1419,1-1 0,3-3 0,2-6 0</inkml:trace>
  <inkml:trace contextRef="#ctx0" brushRef="#br0" timeOffset="1389">1796 540 8380,'-7'0'1510,"1"0"1,6 1-569,0 4-926,0 2 146,0 6 1,0 4 383,0 0 1,0 0-127,0-4 0,5 4-145,-1 0 0,0 0 105,-4-4-1103,0 0 592,0-6 0,4 4 104,1-2-1772,-1-4 679,-4 1 225,0-6 1,1 0-167,4 0 1061,-4 0 0,10-11 0,-3-3 0</inkml:trace>
  <inkml:trace contextRef="#ctx0" brushRef="#br0" timeOffset="1768">1887 554 7906,'0'8'1584,"0"1"0,0 1-700,0 7 0,1-3-458,4 3 0,-4-2-8,3-3 664,-2 1-161,-2 0-270,0 0-143,0 0 36,0 0-344,0-6 114,0 4-1084,0-10 713,0 5 1,1-7-454,3-4 0,-1-2 105,6-5-1132,-6-1 959,8 0 1,-5-4-154,2 0 273,-2-6 1,0 7-1,2-4 2,4 2 0,-4-1 239,1 2 0,-2 3 193,2-3 1,0 7-234,-4 1 637,5 6 0,-7-7-147,5 6 1179,-5 0-950,3 9 1,-2 3 36,0 4 1145,1 1-1024,-5 6 0,0-4 54,0 7 0,1-5-265,3 4 1,-2-5-345,2 1 1,-3 2 127,-1-2 1,2-4-556,2-5 1,-3 1 223,4 4-2051,2-6 807,-6-2 690,11-5-1937,-5 0 1699,0 0 0,4 0-1212,-2 0 2142,-3-5 0,5-8 0,-4-7 0</inkml:trace>
  <inkml:trace contextRef="#ctx0" brushRef="#br0" timeOffset="2111">2258 525 7906,'7'-6'0,"6"4"1206,0-7 0,0-1-512,4-7 0,3 3-497,1-3 1,-2-2 128,-2 2-73,-3-6 1,-1 7 0,-2-5 235,-2-2-106,2 5-124,-10-7 0,5 10-375,-6-7 1,0 7 158,0-2 1,0 7-267,0 1 0,-1 2 152,-4-2-28,-2 4 46,-5 5 1,-1 1 22,0 3 305,0 4-216,0 10 0,0 2 425,1 6 1,-1 1-180,0 3 1,4-2 414,1 6 0,1 1-241,-2 3 1,2 1 39,3-1 0,2-4 140,-2 1-662,3-1 1,-4 0 0,1 0 290,1 2-585,2-5 282,1 0 0,-2-9 128,-2-1-1023,3 1 616,-5-2 0,6-6-2256,0-6 1813,0 1 0,-1-1-1965,-4 1 1284,4-6 356,-11 3 0,7-12 103,-4-3 959,-2-2 0,4-2 0,-6 0 0</inkml:trace>
  <inkml:trace contextRef="#ctx0" brushRef="#br0" timeOffset="2469">2194 656 7906,'7'-12'865,"4"-1"-741,-2 0 765,2 6-489,2-5 0,0 10 178,0-7-696,0 6 156,-1-3 576,-4 6 1,3 0-106,-2 0 1,-4 6 19,-1 3 1,-1 2-25,2 2-446,-4 0 24,5 5 1,-6-2 242,0 5 45,5-5-105,-3 3 1,5-7-24,-3 1 1,2 0-27,3 0 0,-2 0-181,-3-1 1,3-4 39,6-4-405,0-3 289,-6-1 1,4 0 84,-2 0-324,2 0 193,2-5 0,-4-3 91,-1-4-580,1-1 388,-2 0 0,-1-4-24,-6 0 0,0-2 36,0 2 0,0 1 79,0-5 1,-6 5-32,-3-1 319,-2 3-118,-2 1 1,-4 6-204,0 3 530,-6-3-245,3 5 0,0-2-48,3 8-265,-3-2 100,6 9 1,-3-4-745,8 6 1,3 4 386,6 0 0,0 0-537,0-4 1,8 0 31,4 0 919,7 0 0,7 5 0,-1 2 0</inkml:trace>
  <inkml:trace contextRef="#ctx0" brushRef="#br0" timeOffset="4364">2861 629 7835,'-13'0'0,"6"1"1903,3 3 1,2-1-895,2 6 0,0 4-539,0 4 0,-1 1-63,-3-1 0,2-2 139,-2 2 1,2-3 10,2-1 430,0 0-587,0-1 1,0-3 206,0 0-871,0-7 251,0 4-906,0 0 824,0-5 0,2 5-364,2-6 0,2-6 17,2-2-954,4-4 836,-5-1 1,4-1-216,-2-3 205,2 3 277,-4-10 1,2 4-113,-1-6 145,1 6 102,4-4 0,-2 5 54,-2-2 1,2-2-343,-2 6 689,2 0 1,-2 6-165,-1 2 954,-5 3-384,9 6-263,-11 6 1,5 1 220,-6 6 1,4 4-56,0 0 928,0 6-942,-4-9 1,0 6-42,0-3 0,2-2-142,2 2 1,-2-3-257,2-1 0,2 0 93,-2-1-150,6 1 1,-4 0 226,2 0-973,3-6 528,-9-1 1,9-6 72,-2 0-427,-3 0 166,5 0-182,-4 0 0,7-2 202,3-2 1,-2-3-222,2-6 0,-3 0-56,-1 0 194,0 1 256,0-1 1,-1-2-172,1-2 337,-6 3-51,5-4 1,-9 0-261,5 1 188,-5 0 50,3 4 1,-2 1 167,0-1 0,1 4-1,-5 1 97,0-1 1,-5 1 56,1-1 195,-6 6-165,9-3-58,-11 6 75,5 0-119,-6 0 1,5 6 105,-1 3 1,2 2-55,-2 2 0,-1 0 32,6 0 0,-2 4 68,2 0 55,3 0-140,-5 1 1,6-2 26,0 5-263,0-5 71,0 3 1,0-6 204,0-1-407,0 1 134,6 0 1,-3 0-152,5 0 1,1-5 80,4 1 1,-1-6-8,1 1 0,0-3-33,0-1-446,0 0 365,0 0 0,4 0-102,0 0-401,0 0 411,1-5 1,-2-3-170,5-4-126,-5-1 305,8 0 1,-8 0-67,5 0 1,-5 1 116,1-1 0,-3-4 202,-1-1 1,-1 1-158,-4 5 1,-2 3 121,-6 0 1,4 1-33,0-5 525,1 6-232,-5-4-134,0 9 242,-6-9 1,3 9 322,-5-2-442,-1 3 1,-4 1-194,0 0 0,5 4 137,-1 0-94,1 6 63,-5-8-10,0 9 86,0-4-139,0 6 1,6-5 17,3 1 255,3 0-138,-5 3 1,4 1-76,-2 0 0,3 0 0,1 0 0,0 0-164,0-1 178,0 1 0,4 0-207,0 0 0,5-5 69,-5 1-51,6-6-11,-3 8 61,6-9-103,0 3 36,5-5 1,-3 0-103,2 0 0,-3-1 94,-1-3 0,4-4-112,0-4 1,0-1-17,-4 0-22,6 0 90,-5 0 0,4 1-5,-5-1-41,0-6 113,0 5 1,-2-6-108,-2 3 82,2 3 7,-9-5 0,3 6 111,-5 0-132,0 1 378,0-1 1,-1 6-63,-3 2-60,2 4-52,-9 1 0,4 0-37,-6 0 122,0 6-61,6 1 0,-5 6 3,4-1 1,-2 7 98,1 2 0,-1-1 2,6 2 1,-4-5-89,3 4 1,1-4-29,4 5 0,0-7 60,0 2-314,0-2 238,0-3 0,1-3 94,4 0-232,-4-7 29,11 4 0,-10-6 120,7 0-233,-6 0 166,8 0 1,-4-6-93,6-2 0,-4-5 54,-1-4 1,1 1-148,4-5 1,-5 1 42,1-1 95,-6-9 8,8 14 1,-10-15-23,4 5-90,2 0 104,-6 1 1,5-4-31,-6 3-468,0 4 296,0-3 0,0 7-115,0-3 1,0 2 110,0 6 0,0 5-807,0-1 443,0 6-994,0-3 1000,0 6 1,0 6-72,0 3-380,0 2 639,0 2 1,0 0-206,0 0 606,0-1 0,0 7 0,0-5 0,0 3 0,4 2 0,1-2 0,-1 0 0,-4-4 0,1 0 0,4 0 499,-4-1-329,10 1 0,-8-4 29,6-1 1449,-6-5-1052,8 9 0,-8-11 148,5 3 400,1 3-669,4-5 1,-5 4 102,1-6 1,-1 0-183,5 0 1,0-6-117,0-3 0,4 2 35,0-1-187,0-1 29,-4-4 1,-4 0 210,-1 1-405,-5-1 71,3 0 1,-2 4 280,0 1-481,1-1 120,-5 2-530,0-4 451,-6 4 0,-1-1-185,-6 4 0,0 7 53,0 1 151,0 6 52,1-3 0,-1 6-115,0 0 383,0 6-135,6-5 0,0 4-177,3-5 333,2 6-143,-4-5 0,6 5 199,0-7-198,0 7 1,6-5-58,3 3 1,2-7 53,2-1-157,5-6 97,-3 2 0,8-5 22,-6 0-411,5 0 211,-2 0 1,5-1-9,-4-3-301,3-3 240,-4-6 1,2 0-23,-1 0 1,-5 0 82,1 0 1,-3-4 165,-1 0 0,-5 0-78,1 4 0,-6 0 29,1 1 0,2-1-23,-2 0 0,-1 0 37,-7 0 0,1 6-10,-6 3 235,1-3-130,-5 5 0,0-3 129,0 5 1,0 4-133,0 0 1,-4 6 126,0-1 0,0 2 104,4 2 112,6 0-212,-4 0 1,5 4 102,-2 0-181,2 0 0,6-4 0,0 0 145,0-1-155,0 1 0,1-1-81,4-4 1,2 2 243,6-6-242,-1 1 0,5-7 58,1-2 1,-1 1-156,-5-5 1,1-5 72,0-4-142,0 0 81,0-2 0,-5 3 124,1-5-121,-1 5 70,0-8 0,-1 6 10,-3-4-54,-3-2 13,5 10 1,-6-9-171,0 6 1,0-5 59,0 5 0,-1 0-537,-4 4 1,4 5 32,-3-1-1240,2 6 515,2-8 622,0 10-1344,0 1 2073,0 7 0,0 5 0,0 1 0</inkml:trace>
  <inkml:trace contextRef="#ctx0" brushRef="#br0" timeOffset="4581">4721 499 10313,'0'13'1509,"0"0"1,-1-4-856,-4-1-593,4 1-11,-5 4 1,2-1 480,0 1 1,-2-4-145,2-1 0,1-1-252,-6 2 1,6 2 69,-1-2 1,3-2-2324,1 2 1338,0-6-1973,0 2 859,0-5 1894,0 0 0,5-5 0,2-3 0</inkml:trace>
  <inkml:trace contextRef="#ctx0" brushRef="#br0" timeOffset="4961">4799 398 7787,'0'7'2705,"0"0"-1439,0-3-1731,0 9 307,0 1 1,0 5 84,0-6 808,0 0-457,0-1 0,0 1 149,0 0 1387,0 6-1157,0-5 0,0 4 337,0-5-648,0 0 0,0 0-865,0 0 456,6-6-161,-5-1 261,5-6 164,-6 0-668,0 0 276,5 0 1,-2-2-189,6-2-984,-6 2 782,8-9 1,-4 4-128,6-6 1,-4 0 263,-1 0 0,1 1 213,4-1 1,-1 0-78,1 0 640,0 0-344,6 0 1,-9 6-95,2 3 568,-2 3-367,-3 1 0,5 0-55,-4 0 1638,-2 5-1039,6-3 1,-11 9 224,3-2 1,2 2 148,-2 2-1142,6 0 1,-4 0 143,2-1-1394,-2-4 683,-6 3 445,6-10-2180,-5 5 662,5-6 645,-6 0 1124,0 0 0,6-6 0,1-1 0</inkml:trace>
  <inkml:trace contextRef="#ctx0" brushRef="#br0" timeOffset="5129">4811 295 7773,'-9'-13'2236,"1"1"-1341,5-1 161,-3 6-250,6 1-199,0 6-2667,6 0 1314,-5 0 1,6 0-301,-2 0 778,2 6 1,6-4-286,-1 7 553,1 0 0,0 3 0,0 1 0</inkml:trace>
  <inkml:trace contextRef="#ctx0" brushRef="#br0" timeOffset="5392">5479 412 7795,'-7'0'3509,"1"5"-2576,6 4 1,0 7-794,0 1 0,-1 5 31,-4 0 0,2-2 146,-5 1 0,4 5 58,-5 4 1012,1-6-851,0 0 1,3-4 93,5 6-427,0 0-49,0-7 1,0 6-974,0-4 1,0-2 570,0-2 1,0 1-504,0-1 1,0-4 267,0-4-2417,0-6 817,0 2 2083,-6-5 0,5 0 0,-5 0 0</inkml:trace>
  <inkml:trace contextRef="#ctx0" brushRef="#br0" timeOffset="5683">5311 475 7788,'0'-26'0,"0"0"2300,6 7-1491,1 0 0,6 10-623,0 1 1,1 1-40,3-2 0,-1-1-115,5 6 1,-1 0 119,1 4 486,4 0-322,-6 0 0,6 1 100,-4 3 248,3 3-313,-4 6 1,5 2 71,-4 2-452,-3-3 0,-5 9 0,-1-5 68,-4 2 1,2-4 112,-6 1 1,1 2 9,-5-2 1,-6-2 38,-3-6 0,-6 2-174,-2-2 1,-5-2-36,5 2 1,-4-7-35,4 3 0,-5-4 272,5-1-1586,-6 0 930,9 0 1,-4-4-884,5 0 1,1-6 571,4 1 1,-2-4-272,6-4 1,-1 3 443,5-3 1,0-3 563,0-2 0,6-2 0,1-2 0</inkml:trace>
  <inkml:trace contextRef="#ctx0" brushRef="#br0" timeOffset="5913">5709 0 8663,'1'17'2894,"3"0"-2696,-2 6-44,4 3 1,-6 1 330,0 3 1,1 3-128,3 1 0,-2-1 442,2 1 0,-3-4 34,-1 4-62,0-6-441,6 4 0,-4-7 189,2 1-1156,-3-6 552,5 4 1,-3-9 75,5 2-1332,-5-3 624,3-7-91,-6 4 0,4-8-212,0 6-379,1-6 0,0 1 194,4-8-273,-3 2 660,5-9 817,-4 9 0,6-15 0,0 3 0</inkml:trace>
  <inkml:trace contextRef="#ctx0" brushRef="#br0" timeOffset="6306">5977 372 7788,'0'-20'-32,"0"3"0,0 3 32,0 1 2635,0 6-1521,0-5-652,0 5-199,0 0 1,-6 3 560,-2 8 1,1-1-333,-2 6 1,1 3 9,-5 6 1,0 3 103,0-4-418,6 12 0,-3-12 0,4 8 223,-1 0-436,4-7 0,-2 5 1,5-6 256,0-1-446,0-2 224,0-1 0,1 0-480,3-1 0,-1-4 234,6-4 1,-5 2-163,5-2 1,-1 0-151,5-4 115,-6-6 1,5 1-1,-4-5-329,3 1 82,2 1 367,0-11 1,-4 3-102,-1-5 81,1 5 166,-2-8 0,3 8 33,-6-5 0,2 5-72,-2-1 1,-2 3 429,2 1 1,-3 5-155,-1-1 498,0 6-403,0-3 1,0 8-11,0 2 1043,0 3-740,0 6 1,0 0 136,0 0 18,0 5-254,0-3 0,0 3-394,0-5 1,2 0 64,2 0 1,-3-1-652,4 1 1,-2 0 350,1 0 1,-3-5-2240,4 1 1606,2-6 0,0 3 193,6-6 1,-5 0 709,1 0 0,5-6 0,6-1 0</inkml:trace>
  <inkml:trace contextRef="#ctx0" brushRef="#br0" timeOffset="6582">6336 307 7788,'-7'-13'0,"0"5"0,3-1 2176,2 6-990,-9-2-952,4 5 1,-6 5-32,0 4 1564,0 2-1125,1 2 0,-1 1-102,0 3 0,4-1 3,1 5 1,3-3-139,-3 3 0,5-1-145,-1 1 1,2-1-144,2-3 0,0-2 192,0 2-434,0-3 1,2-6 0,2 1 264,5 1-1566,-4-4 983,7 5 0,-5-9 3,6 2-792,0-3 738,-1-1 1,-3 0-782,-1 0 1,1 0 633,4 0 0,-2-5-356,-2-4 1,2 2 115,-2-2 881,-4 1 0,7-11 0,-5-1 0</inkml:trace>
  <inkml:trace contextRef="#ctx0" brushRef="#br0" timeOffset="6896">6376 474 7788,'0'-7'0,"0"1"0,0 6 0,0 0 0,6-4 0,2-1 0,3-3 0,2 4 0,0-5 0,0 5 3054,0-6-1985,0 8 1,4-9-593,0 2 0,-4-1-272,-5 2 1,-1-4-483,2 4 0,-3 1 14,-6-2 67,0 6 46,0-8 413,-6 10-260,-1-5 0,-6 10-12,0 0 698,0 6-441,-5-3 1,3 8 214,-2 2 0,3-3-115,1 3 0,2-1 59,2 1 0,-1-3-10,6 3-417,0-2 74,4-3 0,0 1 280,0 0-946,0 0 481,0-6 0,4 4-1056,0-2 587,6-3 360,-8-1 0,9-5-782,-2 0 0,2 0 432,2 0 0,0 0-71,0 0 0,-1-5 55,1-4-640,6 3 754,-5-5 0,6 0-102,-3-6 594,-3-1 0,11 0 0,-5-2 0</inkml:trace>
  <inkml:trace contextRef="#ctx0" brushRef="#br0" timeOffset="7207">6735 308 7788,'0'-17'0,"0"0"1196,0 5-243,0 1-248,0 4 115,-6-6-474,5 0 0,-11 6 192,4 3-104,2 2 52,-5 2 273,4 0-483,-6 0 1,1 2-238,4 2 1,1 3-47,3 6 1,2 0-37,-2 0 1,2 0 128,2-1 0,2 5-11,2 1 0,-1 0-56,5-1 1,1-3-9,4 4 0,-5-3-83,1 2 1,-2-2 66,2 2 0,-2-3 92,-3-1 0,-3 0 52,4-1 101,-4 1 0,-7-1 90,-2-4 3,-3-2-268,-2 0 1,0-5 82,0 3-179,-5-2 28,3-2 0,-3 0-403,5 0 0,0 0 240,0 0 0,5-2-1613,-1-2 936,6 3-942,-2-11 1108,5 11 1,1-6-29,3 2-767,-2 4 922,15-10 0,-9 9 550,9-2 0,3-3 0,0 0 0</inkml:trace>
  <inkml:trace contextRef="#ctx0" brushRef="#br0" timeOffset="7323">6800 499 7788,'13'6'1541,"0"-4"-1007,0 9 1411,-6-10-549,4 11-601,-9-11-232,3 5 13,-5 0-458,0-5 217,0 5-1469,0-6 1134,-5 0 0,-3 0 0,-4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3:15.450"/>
    </inkml:context>
    <inkml:brush xml:id="br0">
      <inkml:brushProperty name="width" value="0.04286" units="cm"/>
      <inkml:brushProperty name="height" value="0.04286" units="cm"/>
      <inkml:brushProperty name="color" value="#AB1A01"/>
    </inkml:brush>
  </inkml:definitions>
  <inkml:trace contextRef="#ctx0" brushRef="#br0">265 211 8006,'0'-9'475,"-4"0"186,-2 0 1,1-3-51,-1 1-573,5-1 0,-8 6 303,0 0-9,0 0 1,-5 1-62,3 2 1,-3 2 186,-4 1 1,4 1-65,-1 2 1,0 3 93,-3 6 1,4 2 166,-1 3-380,4 5-76,-1-3 0,3 6 142,0-1 74,4 1-151,1 2 0,4-1-283,0 0 0,0-2 81,0-1 1,4-3-207,2 1 0,5-7 124,0-2 1,2-3-53,-1-3 0,2-2 120,3-4-368,5 0 175,-4 0 1,4-4-122,-4-2-168,-1-6 270,1-2 0,-1 0-265,-3-1 0,2 0 142,-4-2 1,0-1 300,-4 0 0,0 5-177,-2 1 1,1 2 816,-4 1-466,0 4 1,-3 2 25,0 6 1,0 3-3,0 6 1313,-4 6-928,3 0 0,-7 8 367,2-3 1,2 4-422,1 2 0,2-2-401,1-1 0,0 3 53,0-6 0,0 2-469,0-5 0,0-1 136,0 1 1,3-5 8,0-3 0,0-2 34,-3-2-1714,0 1 418,4-4-1649,-3-1 2284,3-4 0,-4-1-640,0-2 0,-3-3 664,0-6 0,-4 2-237,1-5 1,-1 0 968,-2-2 0,-8-5 0,-2 0 0</inkml:trace>
  <inkml:trace contextRef="#ctx0" brushRef="#br0" timeOffset="1150">53 493 7970,'-8'-9'0,"-4"0"911,0 0 1,3 4 18,3-1 93,4 0-223,-2 1-185,4-3-639,4 3 206,1-4 0,8 1 248,2-1 0,5 0-91,4 0 1,2 0-101,4 0 0,-3 2-25,3 1 0,0-4-88,-1 4 1,1-4 209,-4 4-469,-3 2 127,-2 1 1,-3 0 182,0 0-562,-5 0 254,0 3 37,-4 0 0,-1 1 11,-2 2 1,-3 0 305,-3 5 1,-4-1 46,-5 5 0,0 2 82,-3 0 0,-2 3-107,0 1 110,1-1-138,0-3 1,5 3 46,3-3-288,1-1 178,4 4 0,0-7-103,0 1 1,1-1 66,2-1 0,1-1-239,5-2 0,1 1 31,2-4 1,2-1-71,3-2 1,1-1-46,-1-1-328,1 1 352,0-7 0,-1 3-101,1-4-377,-4 0 393,2 0 1,-7-2-218,0-1 1,-1-1 107,-5 1 0,0 3 71,-3-3 1,-1-1-81,-2 1 302,-6 1-85,-1 2 0,-6-2-166,1 2 464,-2-2-134,0 6 1,-1-3-195,0-1 740,1 4-433,3-3 1,-2 6 167,4-4 1,1 3 70,2-3-25,4 4-294,1-5 0,9 3-126,4-2 1,4 1 229,4 2-108,1 2-7,3-3 1,-1 3 15,3-2-197,1 2 158,-1-3 1,1 4 61,-3 0 1,-1 0-62,-2 0 0,-3 3 60,-1 0 0,-4 4-33,-1-1 1,-1-1 49,-5 1 0,0 0-42,-3 2 341,0 1-208,-4 0 0,-1 3 41,-4-1 215,0 5-197,-4-2 1,3 1 58,-5-1 1,4-2-87,-1 3 1,5-4-179,2 0 1,3-1 144,-1-1-396,2 0 187,5 0 1,1-2 110,3-1-250,5 2 216,1-7 1,3 6-29,1-4-106,0 0 29,-1-3 0,4-1-129,0-2 1,2-1 36,-2-2 1,-1-2-38,-2 2 1,0-1 84,-1-2 0,0-2-108,-3 2 1,-1-2 14,-4 5 0,-1-1-48,-2-2 0,-2-1 18,-4-2 379,0 6-260,-8-5 1,1 6 154,-8-4 0,1 1-90,-4 2 0,-3-2 113,1 2 1,-4 2-43,4-2 156,-5 4-201,3-6 0,-1 6-1,3-4 78,-3 4-57,4-2 0,1 1 5,3 0 0,7 0-5,-1 3 0,6-1 202,1-2-159,1 2 0,8-2-80,5 3 0,5 0 39,3 0 0,3-1 152,3-2 0,1 2-118,-1-2-183,1 2 168,3-3 1,1 3 9,1-2 56,2-2-69,-2 4 1,2-4-10,-2 2 1,-1 2 22,-5-2 1,-3-1-51,-3 1 1,-2 0 19,-4 3 0,-1 0-50,-4 0 66,-4 0-204,-1 0 189,-4 0 1,-4 3-10,-2 0 237,-6 4-111,-1-2 1,-5 5-102,0 2 0,0-2 7,-3 5 0,3-4-86,1 1 1,0 0 94,5 0-73,1 4 59,2-6 0,4 5 13,2-3-175,2 4 146,1-6 1,2 2-13,4-3-77,0-4 73,6 3 1,-2-7 48,2 2 1,2-2-49,3-1 0,-2 0 79,0 0 0,-3-5-64,2-4 26,1 0-22,-1-4 1,-1 1 3,-1-3 383,-6-2-225,6-4 0,-8-1-13,2-1 480,-3 1-394,-3 1 0,-2-1 88,-1-1 1,-7-3-102,1 3 1,-3 1 44,0 1 0,0 0 27,-3 0-837,-2 1 451,8 2 0,-4 4 87,4 3-1802,-4 1 1219,7 1 0,-1 3 15,7 0-2647,0 4 3221,0-2 0,3 4 0,2 0 0</inkml:trace>
  <inkml:trace contextRef="#ctx0" brushRef="#br0" timeOffset="1859">1738 43 10527,'0'9'1357,"0"4"-711,0 1 0,0 3-213,0 1 0,0 3 255,0 3 1,0-2-256,0 2 1,0-4 250,0 4 0,3-5-41,0 2-285,0-2-125,1-2 1,-3-3-55,2-2 0,0-2-27,0-2 0,0 1-231,-3 0 260,4-4-514,-3-1 178,3-4-454,-4 0 384,0-4 1,0-1-142,0-4-504,0-4 553,-4 4 0,3-8-206,-2 2 7,2 3 238,1-5 1,4 3-16,2-3 0,-1 3 24,1 2 1,3 2 222,3 1 0,0 2-70,0 1 516,-2 2-322,6 0 1,-2 3-7,4-2 499,-1 6-407,-3-2 0,2 7 78,-4-2-1,3 1 0,-5 2 0,2 0 117,-2 0 1,-2 1-88,-3 2 1,2-2 69,-4 5 1,0-3 127,-3 2-190,0-3-142,-4 2 0,-2-1 145,-5-1 88,-3 1-213,-4-3 0,1-3 163,-1 0-150,-4-4 0,3 2 0,-4-4-320,2 0 0,-3 0 118,4 0 0,-1 0-169,3 0 1,-2-4-161,-1-2 1,4 1-246,2-1 0,4 3 263,-1-3-901,6 0 0,3 1-16,3-1-584,3 0 1172,2 1 1,11 0-495,2 2 1,2 2 559,1-2 1,-3 2 18,3 1 0,1 3 587,-2 0 0,5 4 0,-3-2 0</inkml:trace>
  <inkml:trace contextRef="#ctx0" brushRef="#br0" timeOffset="2271">2126 334 7900,'9'-9'742,"0"1"1,-5-1-222,-1 0 0,-2 0-114,-1 0 1,0 0-83,0 1-295,-4-1 52,0 0 0,-6 1 983,-2 2-492,2-2-277,-2 7 1,-1-3 460,-2 4 0,-1 0-286,2 0 0,-2 4-314,4 2 1,0 2-31,0 1 0,3 3 36,0-1 0,1 2 51,5-1 1,0-2 12,3 2 1,0 0-279,0 0 0,1 0 83,2-3 1,2-2-336,4-1 1,0 1 147,0-4 0,-1 0-200,1-3 1,0 0 69,0 0-422,4 0 435,-4 0 1,4-3-12,-4 0 1,3-6-90,0 3 0,-1-3-83,-2 3 106,-4-6 170,3 2 0,-6-2 24,4 3 1,-4-3-74,1 0 0,1 0 576,-2 4 188,1 3 643,-3-3-889,0 7 532,0 1-473,0 5 0,3 4 76,0-1-121,0 1-56,-3 4 0,1-3-233,2 2 0,-1 0 137,4 0 0,-1 0-931,1-3 0,2-4 161,-3 1-1313,3-4 1246,1 6 1,1-7-105,2 2-877,-2-2 1024,2-1 0,0 0-560,0 0 1202,0-4 0,0-1 0,2-4 0</inkml:trace>
  <inkml:trace contextRef="#ctx0" brushRef="#br0" timeOffset="2598">2435 167 7900,'-4'-11'840,"-2"2"0,-1-2-463,1 5 1,-2 2 526,2 1 0,-4 2-421,-2 1 1,-3 0-443,3 0 0,1 3 167,2 0 456,0 4-307,0-6 0,4 7-222,2-2-70,2 2 22,1 1 0,1-1-482,2 1 1,3 3 269,6 0 0,-1-1-33,3-2 1,-2 0 0,3 0 0,-4 0 48,5 4 0,-6-4 52,2 3 115,-2 2-112,-2-4 1,0 2-79,-2-3 440,-2 0-184,-4 0 1,0 0 129,0-1 102,0-3-184,-4 3 1,-2-7 114,-5 2 0,-2 1 37,-2-1-406,-2 0 170,8-3 1,-7 0 95,4 0-834,0 0 472,4 0 0,-1-4-1806,0-2 987,4-2 622,1-1 0,4 1-987,0-1 0,4-1 164,2-2 1198,6 2 0,-2-6 0,2 2 0</inkml:trace>
  <inkml:trace contextRef="#ctx0" brushRef="#br0" timeOffset="2771">2532 219 7900,'5'9'0,"-2"3"2084,-3 0 0,0 1-996,0-2 1,3-1-554,0 2 1,3 1 57,-3-2-243,4 1-25,-6-3 0,3 0 602,0 0-1270,-3-1 0,4 0 136,-2-2-3282,-2-2 1637,3-4-782,-4 0 2634,0-4 0,3-5 0,2-4 0</inkml:trace>
  <inkml:trace contextRef="#ctx0" brushRef="#br0" timeOffset="2949">2540 114 7868,'-7'-7'1588,"1"-2"2225,2 2-2614,4 3-531,0 4-1685,0 0 771,4 0 0,-3 1 99,2 2 0,1-1 277,-1 4-2154,3 0 1400,-1 3 1,3-1 142,-2 1 481,2 0 0,1 0 0,4 0 0</inkml:trace>
  <inkml:trace contextRef="#ctx0" brushRef="#br0" timeOffset="3185">2779 203 11548,'-9'0'1463,"0"0"-1119,0 4 1,-3 0 98,1 2 1572,-1 5-1265,3-9 0,0 13 152,0-6 1,2 2-402,1-3 1,2 1-423,4 0 1,1 3-22,2 0-1017,2-1 752,3-6 1,2 3 286,2-2-1659,2-2 1102,3 4 0,4-7-1813,-1 2 0,11-2 1097,-2-1 1,1 0 1192,-4 0 0,3 0 0,6 0 0</inkml:trace>
  <inkml:trace contextRef="#ctx0" brushRef="#br0" timeOffset="3974">3484 228 7934,'-1'-9'-1,"-2"1"0,-2 3 1214,-3 2 1,2 2-45,0 1-557,-4 0-286,-4 0 0,0 0 63,-1 0 0,0 4 96,-2 2 0,0 1 294,2 2 0,2 3-300,5 0 1,-1 3-31,0-4 0,4 4-160,2-3 1,3 2-333,3-2 1,3 0 104,6-3-322,1 0 259,5-1 0,1 0 239,1-2-767,-1-2 372,6-4 1,-5 0-125,3 0 0,-2-3 81,3 0 0,-6-4-164,0 1 0,-3-4 85,-6-2 1,1-1 18,-7 1 0,0 2 73,-3-5 156,0 4-78,-4-6 1,-5 7-117,-5-5 423,-3 4-161,-1-2 1,1 2-111,-1-1 334,-4 0-163,8 3 1,-10 2-67,7 1 821,1-2-547,3 7 0,4-6 1029,1 4-686,3 0-865,1 3 261,4 0 169,0 0-636,4 0 339,4 0 1,6 7 59,4 2-138,-1 2 63,1 1 0,3 1 21,-1 2 1,2 1 2,-2-1 0,-1-1-13,2 1 1,-3-4 19,0 4 308,-1-4-233,-3 5 0,3-6 28,-2 2 222,-3-6-2,1 2-237,-4-7 611,-4 3-410,3-4 1,-7-1 164,1-2 0,-1 0-62,-1-6 0,0 2-284,0-5 0,-2-1 124,-1-2 0,-4 1-318,1-1 0,-2 1 91,-1-4-562,4 0 448,-3 1 0,6 0-71,-3 2-1347,3-1 981,-2 2 1,4 0-2144,0 3 1295,0 1-149,0 1 859,4 4-954,1 1 690,3 8 1017,1 1 0,0 4 0,0 0 0</inkml:trace>
  <inkml:trace contextRef="#ctx0" brushRef="#br0" timeOffset="4766">3740 264 7907,'1'4'1573,"2"-1"-705,-2-2-502,7-1 1,-1 0-259,5 0 0,0 0 86,-3 0 1,0-3 216,-1 1 0,7-5-43,0 1 0,0-2 91,-7-1 1,1 0-48,0 0-93,0 1-143,0-1 1,-4 3-350,-2 0 0,0 0 188,0-3 1,-1 4-128,-5-1 1,1 4 115,-3-1 1,-4-1-163,-3 1 1,-4 0-53,2 3 177,-3 4 12,3 1 0,0 4-3,3-1 1,1 1 50,-2 0 0,3 3 80,3 0-29,3-1-43,3-2 0,0 1 167,0 2 1,4-3-89,5 3 1,4-2 10,5-1 1,-1-1-4,1-2-241,0 1 68,-1-6 1,7 4 66,-1-2 0,1-2 0,-7 2 1,0-2 65,-2-1-315,-2 0 255,-5 0 0,-2 0-182,0 0 144,-4 0 0,5-1 225,-4-2 1,-1 1-26,-5-4 1,-1 3-131,-2-2 1,-2-1 31,2-3-230,2 0 91,-3 0 0,3 0 66,-2 1 0,-1-1-96,4 0 1,0-3-188,3 0 1,-3 1 49,0 2 1,1 0-843,5 0 517,6 0 121,5 1 169,-1 3 0,0-2-49,-4 4 606,-4 0-269,3 3 0,-3 1-206,3 2 704,-3-2-276,3 7-62,-3-3 0,4 6-13,0 1 1,-3 0 164,-1-3 1,1-1 143,3 1 161,0 0-391,0 0 0,0 0 146,-1 0-43,1-1-113,0 1 0,3-1-118,0-2 0,-1 1 80,-2-4 1,0 0 281,0-3-273,0 0 0,-2-1 35,-1-2 1,1 1 74,-4-4-661,0 0 294,-3-3 1,0 0 71,0 1-586,0-5 429,0 3 1,0-6-26,0 5-702,0-5 567,0 2 0,0 0-246,0-1 0,0 1 201,0-1 1,0 3-443,0 3 147,4 0 589,1 0-291,0 4 0,3 1 1077,-3 8-607,3 1 0,-3 4-8,-2 0 785,-2 0-630,3-1 0,-3 4 386,2 0 0,-2 3-318,-1-4 0,4 4-1,2-3 1,-2 0 233,-1-4-1023,2 5 389,-4-3 1,5 0 77,-3-4-1544,0 0 516,1-2-2136,1 4 1394,0-3-694,3 0 2426,-7-1 0,7-4 0,-3 0 0</inkml:trace>
  <inkml:trace contextRef="#ctx0" brushRef="#br0" timeOffset="5545">4437 247 7882,'1'-6'0,"2"0"1730,1 4-1096,5-2 0,0 0-425,0-1 1,-1 0-38,-2-1 1,1 0 496,-1-3 1,2-1 69,1-2-310,-4 3-161,3-4 1,-6 4 78,4 0-217,-4 0 192,1 1-715,-3-1 377,-3 4 1,1 1-139,-4 4 1,-3 0 107,-3 0 0,0 4 121,4 2 1,-1 2-60,0 0 311,0 5-164,4-3 1,-3 7-22,2-3 202,3 3-158,-1-3 1,4-1-84,0-1 0,0-2 104,0 2 1,6-2-191,-1-2 1,5 1 60,-4 0 0,2-3-130,1 0 0,3-4-1,-1 1-305,1-2 232,-3-1 1,0-1 70,-1-2-364,1-2 244,4-4 0,-3 0 25,2 0 0,-3 1-110,0-1 0,-3-1 3,0-2 0,-3 1 17,3-3 0,-3 2 14,3-3 1,-3 4-28,2-4 326,-3 4-71,2-2-211,-4 4 798,0 5-266,0-4-134,4 7 178,-3 1-212,3 1 0,-4 7 203,0-3 1,-3 6-70,0 1 0,0 0 138,3-3 0,0-1 189,0 1-621,0 0 155,0 0 0,1-1 164,2-2-282,-2 1 3,7-6 0,-3 6-136,4-4 1,-3 0 82,0-3 0,-1 0-43,4 0 0,0 0-13,0 0 0,0-4-208,0-2 1,2 1-90,1 0-219,-4-1 370,0-3 0,-4 3-142,2 0-159,1 0 12,-6-3 164,7 1-11,-3-1-206,0 4 656,3 1-147,-3 4 1,3 1 168,-3 2 1,2 2 15,-4 4 1005,4-1-777,-6 1 0,7 0 119,-2 0 473,2-4-530,0 3 0,1-4 233,0 5-217,4-4-138,-3-1 0,3-1-62,-1 0 1,-2 0-24,2-3 0,-3 0-127,0 0 0,-3-3 31,0 0 0,-3-4-60,3 1 1,-4 1 194,1 0-576,-2-5 221,-5 0 1,-1-4-284,-4 2 1,-4 3 212,-1-3 1,0-1-627,-1 1 0,1-2 360,-4 2 1,0-1-1248,1 1 0,-4 2 580,0-5 1,4 4 1103,2-1 0,-3-1 0,-5-1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2:59.425"/>
    </inkml:context>
    <inkml:brush xml:id="br0">
      <inkml:brushProperty name="width" value="0.04286" units="cm"/>
      <inkml:brushProperty name="height" value="0.04286" units="cm"/>
      <inkml:brushProperty name="color" value="#AB1A01"/>
    </inkml:brush>
  </inkml:definitions>
  <inkml:trace contextRef="#ctx0" brushRef="#br0">0 433 8218,'0'-5'27,"0"1"1,0 5 105,0 2-38,0 2 1,0 4 95,0-1 283,4 1-172,1 0 0,4-3-39,0 0 155,0 0-158,-1-1 0,2 0 56,2-3 1,2-1-97,3 2 1,2-3-26,2-3 0,1-2 229,5-7-514,-1-2 99,8-7 0,1-3 319,9-5-602,2 1 241,3-2 0,-3 3 135,-2 1-610,-6-1 377,9 5 0,-10 0-322,5 5 0,-4-1 191,3 0 1,-3 1-27,3-1 0,-6 3-99,0 1-149,-6 3 260,6-2 0,-7 4-94,4 1-326,1-1 289,-2 0 1,2 1-400,-3 2 806,3 2 0,-5-4 0,2-1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2:57.811"/>
    </inkml:context>
    <inkml:brush xml:id="br0">
      <inkml:brushProperty name="width" value="0.05714" units="cm"/>
      <inkml:brushProperty name="height" value="0.05714" units="cm"/>
      <inkml:brushProperty name="color" value="#AB1A01"/>
    </inkml:brush>
  </inkml:definitions>
  <inkml:trace contextRef="#ctx0" brushRef="#br0">17 433 8943,'0'-5'-897,"0"1"1250,-3 4-217,2 0-63,-3 0 0,4 1 283,0 2 0,-1 2-133,-2 4 0,2 0 217,-2-1 1,3 1-129,3 0 1,2 0 72,3 0 1,5 0 77,2-1-137,2-3-134,4-1 1,5-4 85,3 0 0,4-5 43,0-4 1,3-1 149,5-8-373,4-5 33,8-5 1,0-3-98,0 1 1,-3 3 31,0-2 0,-3 1-189,3 2 1,-1 3-25,1 2-730,-2 3 605,0 0 0,-3-2-112,2-1-442,-2 1 461,-1 2 1,0 1-199,0 3 1,2-2 69,-2 4 0,2 0-305,-8 3 1,-3 4 791,-3-1 0,-3 4 0,1-2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2:53.813"/>
    </inkml:context>
    <inkml:brush xml:id="br0">
      <inkml:brushProperty name="width" value="0.05714" units="cm"/>
      <inkml:brushProperty name="height" value="0.05714" units="cm"/>
      <inkml:brushProperty name="color" value="#AB1A01"/>
    </inkml:brush>
  </inkml:definitions>
  <inkml:trace contextRef="#ctx0" brushRef="#br0">1 671 18124,'4'9'-2831,"1"0"2388,4 0 1,0-5 1228,3-1-494,6-2 1,3-1 266,9 0 1,0-6 114,11-5 1,4-7 442,5-8-73,-2-5 46,12 0 0,-3-5 1032,14-3-2460,-3 3 720,7-7 0,-5 7-230,1-2 0,3 4-262,3 2 1,-5 1-741,2-2 1,-2 3-34,5 3-976,-7 1 1091,0 3 0,-10-1-207,1 3 975,-1 1 0,-2 2 0,-2 2 0,-2 5 0,-1 3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2:53.216"/>
    </inkml:context>
    <inkml:brush xml:id="br0">
      <inkml:brushProperty name="width" value="0.05714" units="cm"/>
      <inkml:brushProperty name="height" value="0.05714" units="cm"/>
      <inkml:brushProperty name="color" value="#AB1A01"/>
    </inkml:brush>
  </inkml:definitions>
  <inkml:trace contextRef="#ctx0" brushRef="#br0">18 441 12576,'-8'1'186,"2"2"-159,3 3 1,2 2 203,1 0 1,0 1-12,0 0 0,0 1-190,0 2 1,1-3-46,2 3 300,2 2-362,0-4 1,3 2-172,-3-3 215,3 0 276,1 0 0,-3-3 20,0 0 1,4-4 63,4 1 1,3-2 244,1-1 1,4-2-52,5-4 0,7-4 48,7-8 0,5 0 452,1-3-495,8-1-356,-1-9 1,16 3 603,3-5-2249,-3 1 1446,-1 1 0,-1-3 66,-1 5-1394,1 0 919,-6 2 1,-5 4-550,-4-1 0,-3 5 400,-3-2 1,-2-1-3,2 2 0,-3 0-313,-3 5 177,-6-1 449,0 6 0,-11-3-188,2 4 464,-5 1 0,2 0 0,-9 2 0,-3 2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8:10.249"/>
    </inkml:context>
    <inkml:brush xml:id="br0">
      <inkml:brushProperty name="width" value="0.05735" units="cm"/>
      <inkml:brushProperty name="height" value="0.05735" units="cm"/>
      <inkml:brushProperty name="color" value="#AB1A01"/>
    </inkml:brush>
  </inkml:definitions>
  <inkml:trace contextRef="#ctx0" brushRef="#br0">1 732 11109,'0'7'-842,"0"4"716,0-9 0,0 9 223,0-3 510,0 10-260,0-4 0,0 10 358,0-3-364,5 4 0,-2-4 2,6 0 204,-1-5-217,5 8 0,1-9 10,4 2 480,7-9-292,14-2 0,13-9 152,13-5 0,13-11-427,-32 1 0,2-2 0,2-1 0,1-1-373,8-7 0,2-2 0,0 0 0,2-1 470,9-4 1,1-1-1982,-3 4 0,0-1 1600,9-6 1,0-1-1,-6 6 1,-2 0 288,0-1 1,-1 0-2537,3 3 1,-2 2 1786,-5 2 1,-2 1 0,1 2-1,0 0 491,-3 1 0,0-1 0,-1 1 0,-1 1 0,-2 1 0,-1 1 0,-1 0 0,-2 1 0,-1 0 0,0-1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8:09.789"/>
    </inkml:context>
    <inkml:brush xml:id="br0">
      <inkml:brushProperty name="width" value="0.05735" units="cm"/>
      <inkml:brushProperty name="height" value="0.05735" units="cm"/>
      <inkml:brushProperty name="color" value="#AB1A01"/>
    </inkml:brush>
  </inkml:definitions>
  <inkml:trace contextRef="#ctx0" brushRef="#br0">91 706 17766,'-20'-5'235,"1"3"1,8 0 0,2 4-1,5 8 830,3 6 1,-4 0-662,1 5-250,0 0-324,-2 5 356,5 0 0,-5 2 133,6-2 0,0 2-272,0-6 0,1-4 155,4-1 1,3-4-185,9-4 0,5-3 463,8-6 0,8-3-14,9-6 0,16-11 48,9-14 1,15-13-936,-38 22 1,1-1 526,-3-4 1,1 0 100,5 3 1,1 1 0,-1-5-1,0-1-701,6 2 1,1 0-1,-1 0 1,-1-1 540,2 1 1,0 0 0,-1-1 0,-1 1-681,0 2 0,-1 0 1,-2 1-1,-1-1 24,-2 2 1,-2 0-279,-3 4 0,-2-1 166,37-21 0,-6 11-445,-4 3-32,-2 9 1197,-6-4 0,-1 10 0,-3-4 0,-4 5 0,-4 4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8:39.666"/>
    </inkml:context>
    <inkml:brush xml:id="br0">
      <inkml:brushProperty name="width" value="0.05735" units="cm"/>
      <inkml:brushProperty name="height" value="0.05735" units="cm"/>
      <inkml:brushProperty name="color" value="#AB1A01"/>
    </inkml:brush>
  </inkml:definitions>
  <inkml:trace contextRef="#ctx0" brushRef="#br0">14 1181 9133,'-7'1'56,"2"3"634,4 4-485,1 10 0,4-2 467,1 5-358,10 6-120,-6 0 0,9 5 90,-5-7 0,1 0-29,3-4 1,-1-2 269,6-7 0,-1 0-187,5-4 721,5-2-623,2-6 1,12-11 224,7-6 218,5-12-768,7-4 0,17-17-9,-37 23 1,2-1 0,3-1 0,0 1 43,2-2 1,1 0 0,0-2 0,0 0-147,1-2 1,1-1-1,6-3 1,1-1-266,1 3 1,0 0 0,1-3 0,-1-1 301,-8 4 1,-1 0 0,5 0-1,0 2 173,-3-1 1,1 1-455,0 1 0,-1 1 164,-9 5 1,-1 1 0,1-1-1,0 0-100,30-16-1557,4 0 922,-14 11 0,11-6-568,-9 4 1,-2 3 562,-15 1 0,-1 4-351,-3 5 1,2-2 105,-7 6 1065,7 0 0,-6 5 0,2 1 0,-2-2 0,0-2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8:37.450"/>
    </inkml:context>
    <inkml:brush xml:id="br0">
      <inkml:brushProperty name="width" value="0.04301" units="cm"/>
      <inkml:brushProperty name="height" value="0.04301" units="cm"/>
      <inkml:brushProperty name="color" value="#AB1A01"/>
    </inkml:brush>
  </inkml:definitions>
  <inkml:trace contextRef="#ctx0" brushRef="#br0">232 0 7991,'7'0'1147,"-2"6"-1281,-5-4 71,0 3 274,0-5 871,0 6-663,-5-5 1,-2 5 317,-6-6 0,0 4-266,0 1 0,-4-1 9,0-4 0,-2 0 91,2 0-41,3 0-233,-4 6 1,5-5 145,0 3-675,0-2 227,0-2-860,0 0 603,6 0 248,2 0-1941,-1 0 1427,4 0 1,-3 1-138,5 3 1,5-2-92,4 2 503,2-2 70,2 3 0,0-2-184,0 6 463,5-6-145,-3 8 0,7-8-209,-4 5 438,-1-5-108,-10 3 0,4-2 280,-2 0 1,-4 6-211,0-1 1,0-2 397,0 2 1,-1-5-228,-4 4 1,0-3 8,0 3 1,-4-3 99,-1 3 585,-5-5-559,3 3 1,-1-5 162,-1 3 231,1-2-463,-11 3 1,5-5 99,-3 0-75,3 0 169,1 6-1121,0-4 0,0 3 303,0-5-2313,6 0 706,-4 0-109,9 0 1029,-3 0 932,10 0 0,2-11 0,6-3 0</inkml:trace>
  <inkml:trace contextRef="#ctx0" brushRef="#br0" timeOffset="256">321 66 9758,'0'12'155,"0"1"239,6 6-249,-4-5 1,5 9-55,-3-6 832,-3 6-589,5-3 0,-6 10 901,0 0 0,0 4-534,0-4 0,0 5-629,0 0 0,0-3 88,0 3 0,0-7-356,0 2 1,0-7 176,0-2-735,0-5 583,0 2 0,0-1-110,0 1 1,0-6-955,0-3 640,0-1-965,0 0 154,0 3-280,0-10 1686,0 5 0,-6-6 0,-1 0 0</inkml:trace>
  <inkml:trace contextRef="#ctx0" brushRef="#br0" timeOffset="540">283 219 8044,'0'-17'0,"0"0"1688,0 0-1160,0 10 0,6-3-959,2 6 0,8-2-20,1 2 0,6 2 410,-2-2 0,-2 3-169,-2 1 1237,3 0-728,-6 0 1,5 4 25,-7 0 234,1 6-339,0-3 0,0 6-48,0 0 103,-1 0-196,-4 0 1,-3-1 137,-5 1 0,0-4-44,0-1 0,-1 0 132,-3 0 0,-4 2-133,-4-6 1,-1 5 317,0-5 0,0 5 181,0-5-643,1 0 63,-1-4 0,4 5 270,1-1-1884,-1 0 1094,2-4 0,-3 2 172,6 2 257,-6-3 0,3 11 0,-6-5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8:36.132"/>
    </inkml:context>
    <inkml:brush xml:id="br0">
      <inkml:brushProperty name="width" value="0.04301" units="cm"/>
      <inkml:brushProperty name="height" value="0.04301" units="cm"/>
      <inkml:brushProperty name="color" value="#AB1A01"/>
    </inkml:brush>
  </inkml:definitions>
  <inkml:trace contextRef="#ctx0" brushRef="#br0">13 26 8249,'-7'0'1725,"1"0"-1347,6 0 1428,0 0-962,6 0-155,1 0-337,6 0 1,5 0-103,4 0 0,2 0-23,2 0 0,5 0 150,3 0-544,3 0 198,2 0 1,-1 0 50,1 0 1,1 0 168,3 0 1,-2 0-453,6 0 0,-4 0 121,4 0 1,-2 0-288,2 0 0,2 0 87,-6 0-297,-1 0 338,-3-6 1,-1 5-15,1-3-183,-1 2 199,-5 2 1,4-1-264,-3-3-645,-2 2 638,5-4 1,-9 6-453,6 0 0,-5 0 959,1 0 0,-3 0 0,-1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9:02.438"/>
    </inkml:context>
    <inkml:brush xml:id="br0">
      <inkml:brushProperty name="width" value="0.05735" units="cm"/>
      <inkml:brushProperty name="height" value="0.05735" units="cm"/>
      <inkml:brushProperty name="color" value="#AB1A01"/>
    </inkml:brush>
  </inkml:definitions>
  <inkml:trace contextRef="#ctx0" brushRef="#br0">39 1155 15610,'-13'-13'-2530,"5"6"2525,-1 3 309,6 2 226,-2 8 1,5 1-612,0 6 1,0 6 435,0 2 1,0 2-91,0-2 1,0 3 134,0-2 0,0-2 252,0 1 1,4-1-341,0 1 1,8-2-185,0-6-665,1 0 793,11-6 0,-2-2 330,8-5 0,10-7 23,11-6 0,12-12-237,9-14 1,-27 17-1,0-1-199,2-5 0,0 0 1,4 1-1,0-1 94,-1-4 0,2-1 0,5 0 0,2-1-569,6-4 1,2-1 731,-3 4 1,-1-1-212,3-4 1,1-1-1,-2 4 1,1 1 113,6-4 1,1-1-317,-7 4 1,-1 1-32,5 1 1,-2 0 0,-6 5 0,-1 1-496,3-2 0,0 2 1,-5 3-1,-1 2 103,-2-2 1,-1 1 0,-4 3 0,0 1-622,-2-1 1,0 1-1,42-15-75,-1 2 0,-7 7-1034,-11 1 2136,4 1 0,-9 8 0,3-3 0,-5 3 0,-3-1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9:23.542"/>
    </inkml:context>
    <inkml:brush xml:id="br0">
      <inkml:brushProperty name="width" value="0.04301" units="cm"/>
      <inkml:brushProperty name="height" value="0.04301" units="cm"/>
      <inkml:brushProperty name="color" value="#AB1A01"/>
    </inkml:brush>
  </inkml:definitions>
  <inkml:trace contextRef="#ctx0" brushRef="#br0">321 578 8267,'-13'-13'-19,"-1"1"330,-3 4 1,3 2 505,-3 6 1,1-4-69,-1 0-640,3-1 108,-11 5 1,10 6 155,-7 3 21,7 8-208,-10-3 1,7 10 366,-3-2 0,2 2-141,6 1 1,2 3-136,2 1 1,4-1 157,5 2-515,0-3 143,0-2 0,5-3 228,4-1-578,2-5 294,8 2 1,1-9 196,5-1-564,1-5 291,0 3 1,1-8-326,3-2 0,-3-3 202,3-6 0,-3 0-224,-2 1 0,0-1-14,-4 0 178,3 0 90,-9 0 1,-1 2 4,-6 2 241,-5-2-306,3 9 44,0-3 727,-5 5-415,5 0 0,-8 7 719,-2 6 1,-3 7-392,-6 10 1,5 2 203,-1 7 1,0-1-205,-3 1 0,0 4-182,4-1 1,-4 5 64,4-4-649,2-6 256,0 0 1,2-10 252,0 3-1089,-1-3 639,5-7 1,2-1-620,2-6 1,-1 0 379,6-1 0,-1-5-717,5-2 1,0-4 12,0-1-97,-1 0 777,1-6 1,0-1-245,0-5 102,0-7 338,0 5 1,-1-10-339,1 2 650,0 4 0,-6-7 0,5 0 0,-5-8 0</inkml:trace>
  <inkml:trace contextRef="#ctx0" brushRef="#br0" timeOffset="1053">565 887 8139,'0'-26'-112,"0"2"112,0 2 0,0-1 856,0 6 1,0 0 361,0 4-770,6 1 1,-5 3 25,3 1 368,-2 5-105,-2-3-151,0 6 97,-6 6-359,5 6 0,-11 4 36,4 6 0,-2 3-105,1 5 1,-2 0-58,2-4 0,2 4 42,-1 0 1,5-5-148,-2-3 0,5-7 190,5 2-466,-4 3 204,11-11 1,-10 8 89,7-8-404,0-4 234,3 1 0,1-6-94,0 0 1,4 0 30,0 0 0,6-6-308,-2-2 1,2-4 184,-1-1 1,0-4-322,-5 0 0,1 0 9,-6 4-60,-4-5 329,3 4 0,-10-9-292,4 6 48,-4-6 351,-1 9 1,0-9-181,0 6 273,-6 0-123,-1 4 1,-7 0 304,-3 0 0,3 0-84,-3 0 1,1 6 327,-1 3 1,3-2-94,-4 2 515,4 0-514,1-2 1,5 5 138,-1-4-63,6 4 102,-2-5-598,5 5 226,0-5 1,5 6-48,4 0 0,-2 0 64,2 0 1,3 0-49,6 0 1,-3 6 39,-6 2-66,2-2 26,-4 5 0,6 1 21,0 5 177,-6 0-91,4 2 0,-9-4-43,2 7 311,3-1-194,0-1 0,2 4 7,0-2 0,-2-4-87,1-1 0,4 2-53,-4-2 0,4 0 132,0-4-339,-4 0 96,3-1 1,-4-3 235,6 0-376,0-7 89,0 4 0,-1-6 150,1 0-492,0 0 257,0 0 0,-5-4-189,1 0 1,-2-6 131,2 1 1,1-2-68,-6-2 1,0 0 50,-4 0 1,0 0 37,0 1 0,-6-1-127,-2 0 278,-3 0-78,-2-5 0,-4 3 193,-1-2 0,-3 4-86,4 5 0,-6-4 175,2 4 0,-3-2-60,-2 1 1,2-1 99,2 6 0,4-5 17,5 5 1,0 0-16,0 4 1,5-4-30,-1-1 31,6 1-119,-2 4 1,6 0 31,3 0 0,5 0 15,8 0 1,4-1 3,9-4 0,-1 4-16,5-3 1,0 2 0,5 2 0,-5 0-72,0 0 0,-4-4-950,4 0 431,-5-1 223,2 5 168,0 0 76,-3 0 1,7 0 83,-5 0 0,0 0-78,-4 0 0,-5 0-34,0 0 0,-5 0 34,1 0-87,-8-5 122,-3 3 251,-6-3-131,0 5 1,-10 1-135,-3 3 8,-9-2-7,2 9 0,-5-4-9,-1 6 1,0-1 35,1-4 0,1 8 197,2-3 0,2 4-99,3 0 0,4-2 23,0 7 1,2-5-42,7 4-249,-1-5 190,5 8 0,0-10 58,0 4-324,6-4 260,1-7 1,6 4-37,0-2 0,5-3 26,4-2 1,-2-3-136,1-1 1,-4-1 90,5-3 0,-2-8-107,1-5 0,-1-1 111,-3 0 97,-3-1-97,5-7 1,-8 0-1,-2 1 223,-3-1-106,-6 0 1,0-1-34,0-3 0,-6 3-43,-3-3 0,-2 2-18,-2-2 1,-4 1 41,0-5 1,-6 6-144,2-2 0,1 4 53,-2 5-895,1-4 611,1 5 0,1 0-129,7 3-1180,-1-3 1014,0 6 1,6 0-865,3 5 1,2 1 1468,2-5 0,6 0 0,1 0 0</inkml:trace>
  <inkml:trace contextRef="#ctx0" brushRef="#br0" timeOffset="2868">2181 667 8241,'-5'-12'0,"3"5"767,-9 1 1,4 6-298,-6 0 1,0 0-219,0 0 0,-1 10 86,-3 3-419,3 2 99,-5 4 1,6 1 664,0 5 1,1 1-233,-1 0 1,6-1-214,2 1 1,4-2 113,1-2-592,6 2 218,-5-10 0,15 9 195,-3-6-445,8 0 218,-7-10 1,10-1 88,-2-6 0,-2 0-99,1 0 0,-4-1-214,5-4 0,-7-2 56,2-6 1,2 1 16,-2-1 0,0-4-57,-4-1 40,-6 1 89,-1 5 0,-6-7 30,0-2 234,0 2-80,0 1 0,-10 0-70,-3 1 0,-4 0 116,0 4 0,1 1 234,-5-1 0,1 0-105,-2 0 0,0 5 350,5-1 1,-5 6-20,5-1-181,0 2-120,4-3 0,-4 3 65,0-2-730,5 3 275,7 1-1561,5 0 945,0 0 230,5 0 1,3 0 155,4 0 0,1 0-1293,0 0 803,0 0 426,5 0 155,-9 0 1,8 0-79,-8 0 425,-4 0-112,7 0 0,-9 0 914,5 0-791,-5 0 1,8 5 351,-2 4 1,-2 2-65,2 2 784,-1 0-716,5 0 0,0 0 143,0-1-160,0 1-115,-1 6 1,5-5 119,1 3-209,-1-3-45,-5-1 0,6 0 129,-1 0 0,0-2-56,-4-2 0,-1 1-36,1-6 1,0 5 3,0-5 1,-5 4-112,1-3 1,-6 0 268,1 0-471,-2-4 167,-2 5 157,0-6 434,0 0 0,0-6-865,0-2 1,0 0 162,0 0 0,0-5-252,0-4 0,-5-2 130,1 2 1,-2 3-39,2-3 0,3-2 38,-4 2-605,4 0 138,1 4 116,0-5-1072,0 4 288,0-5-1363,0 6 1947,6 0 1,1 6-51,6 3 0,-5 3 764,1 1 0,-1 0 0,5 0 0</inkml:trace>
  <inkml:trace contextRef="#ctx0" brushRef="#br0" timeOffset="4517">2541 770 8071,'0'9'513,"0"-1"1,0-4-77,0 5 0,1-5 77,3 5 0,-1-6 138,6 1-677,-1-3 71,5-1 1,4 0 207,0 0 0,2-1-30,-2-3 1,-1-3 129,5-6 0,-5 0-51,1 0 0,-3 0-260,-1 0 1,0 1-63,-1-1 1,-4 0-175,-4 0 0,-3 5 135,-1-1-225,0 0 207,0-3 1,-1 0 26,-3 4 0,-5-2-11,-8 5 0,1 1 170,-5 4 1,4 0-169,-5 0 0,5 0 371,-4 0 0,5 6 11,-1 2 34,3 4-139,1 1 0,2 4 53,2 0 111,3 0-283,6 1 1,0-3 209,0 2-432,6 3 96,1-6 1,7 5 35,4-7 0,-3 0 52,7-4 0,-5 4-158,4-4 1,-4-1 35,5 2 0,-5-5-57,4 5 0,-4-5 136,5 5-145,-7-6 129,4 8-6,-6-10-189,-1 11 189,-4-11 0,-1 5-21,-3-6-9,-3 0 358,5 0 0,-7-2-101,-4-2 1,3 1-408,-7-5 0,5-1 86,-5-4-94,1 1 208,0-7 1,3 5 18,5-3-263,0-3 109,0 5 0,0-7 107,0 5-618,5-1 396,-3 0 0,9 4-403,-2-3 439,2 2 1,2 4-56,0 2 0,0-1 55,0 6 1,-5 0-110,1 4 1,-1 0-14,5 0 166,-6 0 11,5 0 0,-10 0 373,7 0 1,-6 1-170,1 4 1,2 2 234,-2 5 0,5 1-175,-5 0 0,6 0 535,-2 0 1,0 0-46,0-1 205,-5 1-455,8 0 0,-5 0 357,3 0-288,2-6-80,-10 4 79,11-4 67,-5 6-308,6-6 175,-6-1-224,4 0 110,-9-5-219,3 5 99,1-12 1,-3 3 108,6-5-686,-7-1 344,4-4 0,-2 1-267,1-1 1,-1-4 185,-4 0 1,0-5-236,0 5 1,0-4 159,0 4 0,0-5-111,0 5 0,0-1-96,0 0-621,0 4 574,0-4 0,0 5-237,0 0-95,0 6 113,0-5-197,0 11 1,1-5 381,4 6 0,-2 0-108,5 0 0,1 0 655,3 0 0,-3 0 0,0 0 0,-5 5 0,4-1 0,1 6 0,-2-3-571,4 6 571,-9 0 0,4 0 1287,-6-1-641,0 1-327,5 0 0,-3 0 905,2 0 0,-3 1-470,-1 3 1,5-3 86,-1 3 1,0-2-53,-4-3-146,0 1-285,6 0 0,-3-4-135,5-1 1,-5 1-175,1 4 0,2-1-459,-2 1 0,5-4 307,-5-1 0,2-3-830,-2 3 1,-2-4 78,2 5-842,3-6 1012,-5 3 0,5-6-216,-3 0 47,-3 0 57,11 0 395,-11 0 0,9-2-170,-6-2 481,6-3 0,-7-6 90,6 0 0,-6 5 152,1-1 0,2 5-245,-2-5 1,2 2 878,-2-2 0,-3 2-69,4 3 948,2 3-1036,-6-11 1,11 9-92,-4-5 0,-1-1-63,2-4 1,-1 5 14,5-1 0,0 1-197,0-5 0,-2 0 74,-2 0 0,2 0-105,-2 1 1,-4-1-224,0 0 1,-2 2 77,1 2-214,-3-2 226,5 4 94,-6-1-508,-6 3 213,-1-1 23,-6 5 0,-4 1 45,0 8 0,0 5 302,4 4 0,0-1-67,1 5 0,0-1-21,4 1 0,-2 4-18,5-4-345,1-2 134,4 5 0,4-10 133,1 3-317,5-3 161,-3-1 0,6-1-51,-1-4 0,1 2 74,0-6 0,0 1-111,0-5 0,-1 0 57,1 0 0,0-2-210,0-2 1,4-3-80,0-6-220,0 0 326,-4 0 0,-1 1-29,-4-1-4,3 0 78,-9-6 0,8 5 49,-6-3 0,5 3-31,-5 1 1,0 0-47,-4 0-137,0 0 678,0 6-110,0 2 409,0 5-400,0 0 1,-4 5 12,0 4 609,-6 2-525,8 2 0,-3 0 117,5 0 1,0 4 261,0 0-597,0 0 366,0-4-393,0 0 0,5-6 172,4-3-419,2-2 133,-4-2 0,5 0 6,-4 0-376,4 0 257,1 0 1,-1-5-161,1 1 0,-1-6-95,-4 2 252,4-4 1,-7-1 22,4 0 1,1 5 93,-6-1 1,2 6-148,-2-1 282,-3 3-29,5-5-147,-6 5 266,6-5-73,-5 6 1,6 4 208,-2 1 0,-2 3-119,5-4 1,-4 5 214,5-5 1,1 5-140,7-5 0,-1 6 55,5-1 0,-4-4-126,5 0 0,-1 0-59,5-1-1,-5 1 205,0-5-582,-5 0 226,3 0 0,-7-2 46,1-2 0,0 1 57,0-5 1,-5 1-123,1-2 0,-6-2 95,1 2 1,2-2-191,-2-2 1,-1 0-9,-7 0 0,1 0-11,-6 0 1,1 1 84,-5-1-1023,0 0 678,0 6 1,-1-5-1265,-3 4 1,1-5 808,-5-4 1,-1 3-1358,-3-3 2229,-1-3 0,-5 0 0,-2-6 0</inkml:trace>
  <inkml:trace contextRef="#ctx0" brushRef="#br0" timeOffset="4676">3477 77 8151,'-26'-31'1068,"6"11"1358,3 3-1055,9 8 710,2 9-5662,6 0 1587,0 0 996,-6 6 0,1 1 116,-4 6 882,-2-6 0,4 10 0,-6-2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9:09.744"/>
    </inkml:context>
    <inkml:brush xml:id="br0">
      <inkml:brushProperty name="width" value="0.04301" units="cm"/>
      <inkml:brushProperty name="height" value="0.04301" units="cm"/>
      <inkml:brushProperty name="color" value="#AB1A01"/>
    </inkml:brush>
  </inkml:definitions>
  <inkml:trace contextRef="#ctx0" brushRef="#br0">52 1014 8199,'-13'0'0,"0"0"0,5 0 742,-1 0-466,6 0 1,-2 1-158,5 3 1,0-1 249,0 6-313,0-1 62,0 5 290,0 0 1,0 0-94,0 0 1,4-5 71,0 1 0,6-2-99,-1 1 1,2 2-71,2-5 1,6-1 75,2-4 1,5 0-16,3 0 1,6-12 90,7-5-152,4-11-209,11-5 0,11-7 225,9-3 0,3-2 28,-3-7 0,-3-3-240,3-1 1,-1 5-224,9 4 1,0 1-156,0-1 0,-4-1 140,-8 5-973,8 0 802,-8 5 0,10-1 0,-6 1 1,-6 5-311,-3 3 0,2 3-450,-2 1 1,2 1 472,-1-1 0,-4 0-806,4 1 1480,-4 5 0,-2 0 0,0 3 0,-2-2 0,0 4 0,-1 3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9:46.241"/>
    </inkml:context>
    <inkml:brush xml:id="br0">
      <inkml:brushProperty name="width" value="0.05735" units="cm"/>
      <inkml:brushProperty name="height" value="0.05735" units="cm"/>
      <inkml:brushProperty name="color" value="#AB1A01"/>
    </inkml:brush>
  </inkml:definitions>
  <inkml:trace contextRef="#ctx0" brushRef="#br0">1 65 20573,'0'-20'-4950,"0"3"5071,5 8 1641,-3-2-1298,9 9-226,-9-3-1122,9 10-2468,-10 3 3072,5 4 0,-12 1 1,-1 0-1</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9:32.166"/>
    </inkml:context>
    <inkml:brush xml:id="br0">
      <inkml:brushProperty name="width" value="0.04301" units="cm"/>
      <inkml:brushProperty name="height" value="0.04301" units="cm"/>
      <inkml:brushProperty name="color" value="#AB1A01"/>
    </inkml:brush>
  </inkml:definitions>
  <inkml:trace contextRef="#ctx0" brushRef="#br0">244 555 8365,'0'-13'0,"1"2"190,4 2 0,-4-2-50,3 2 0,-2 2-231,-2-1 26,0 5 0,0-9 189,0 4 473,0 2-309,-6-5 1,-1 5 348,-6-2 1,0 0-201,0 4 1,1 3-31,-1-4 1,-4 4 86,0 1-594,0 0 160,-2 6 1,5 1 298,-3 6-570,2 0 219,3 5 1,-1-2-130,0 5 0,4-5 89,1 1 0,5 1-133,-1 0 1,2 3 23,2-4 1,6 0-13,2-4 1,1-2-3,4-2-146,-3-3 286,8-6 1,4 0-62,-1 0-233,6 0 253,-13 0 1,9-10-54,-6-3 0,5-3 27,-5 3 1,0 0 70,-4 1 1,0-5-46,-1-1 0,-4-3 124,-4 4 1,2 0-56,-2 4 1,0 0 10,-4 0 1,0 1-49,0-1 310,0 0-163,0 0 1,0 4 206,0 1 1,-1 5-96,-4-1 0,3 2-318,-7 2 1,6 2 184,-1 2 1,2 7-16,2 7 1,0 6 44,0 1 223,0 7-287,0 6 1,5 1 55,-1-1 138,6 6-120,-3 2 1,2 7 94,-1 2 0,1-2-58,4 3 0,-2 1-176,-2-2 1,-4 1 183,-5-5 1,0-2-350,0-7 1,-1 0-82,-3-12 634,-4 0-352,-4-10 0,-1-2 85,0-5 0,-6-6 133,-2-3 1,1-2-265,-1-2 0,4 0 122,-5 0 0,5-7-501,-4-6 0,5-1 223,-1-8 0,4-1-183,5-6 1,-2 0-97,5-5 101,1 5 103,4-8 1,6 4-9,2-5-212,4-1 174,1 7 1,5-4-63,3 6 0,-1-4 108,2 4 1,-2-4 75,1 4 0,3-4-64,-2 4 0,1-5 301,-2 6 1,-1-1-16,-3 4 298,-3 0-269,5 1 0,-6 5-144,-1 3 214,1-3-46,-6 5 0,-1-3 463,-6 5-109,0 0-36,0 0 1,-1 6 239,-4 3-328,-2 3 1,-10 2 144,0 3-79,6-2-244,-1 9 0,2 0 181,-3 7-120,-2 4-65,8-7 0,-1 9-100,4-3 0,3-1 67,1 2 0,0-2-126,0 1 0,7 2-12,6-6 1,-3 0-198,7-4 0,-4 0 220,8-1-321,-5-4 196,8-3 0,-8-5 39,5 0-259,0 0 181,-1 0 1,3-1-156,-6-3 1,5 1 98,-5-6 1,-2 1 51,-6-5 1,1 0 9,-6 0 1,0 3-43,-4-3 0,0 3-2,0-7-198,-5 3 257,-2-5 1,-2 5-106,1-3 274,-7 3-52,1 1 0,-2 0 113,4 0 0,-3 1-56,-6-1 1,-2 4 172,6 1 1,4 3-74,5-3 1,3 1-34,-3-2 1,5 2 102,-1 3-312,2 2 157,2-3 0,6 3 66,2-2-337,10 2 116,-4-3 0,10 0-17,-3 1 124,4 0-30,0 4 1,-3 0-38,-1 0 0,-1 0 23,1 0 1,-2 0 59,-6 0 0,0 4-44,-1 0 312,-4 6-285,-3-2 1,-3 4 41,2 1 271,-3 0-180,5 6 0,-7-1 154,-4 3 0,0 4-140,-4-4 1,-1-1-48,6 1 1,-5-3 22,5 3 0,0-5-190,4 1 1,0-3 44,0-1 1,0 0 43,0-1 0,1-3 25,3 0-182,4-7 45,4 4 0,6-6-102,-1 0 1,1 0 96,-1 0 0,-1-6-141,5-2 1,-5-4 102,1 0 0,2-1-85,-2 0 0,0-1 115,-4-3 0,-5 2-13,1-2 1,-6 3-82,1 1-17,-3-5 107,-1 3 1,0-3 101,0 5 0,-5 0-98,-4 0 1,-4 1 216,-4-1 0,1 1-117,-5 4 0,4-4 159,-4 4 0,4 2 51,-5 2-32,6-3 33,-8 5-165,10-9 222,-5 9-171,12-3-19,-4 5-17,9 0 0,2 0-374,9 0 0,8-5 92,5 1 1,2 0 182,1 4 1,2 0-20,3 0-240,-2 0 251,9 0 0,-6 4-49,3 0 133,3 1-90,-4-5 0,4 0 150,-3 0 1,2 4-112,-6 0 1,4 1 160,-4-5 0,0 0-66,-4 0 156,-1 0-208,-5 0 8,-1 0-121,-6-6 137,-6 4 6,-2-3 197,-5 5-116,-5 0 1,0 0-151,-7 0 1,2 0 47,-8 0 0,-1 4-87,-3 0 1,-1 6 86,2-1 1,-3 2-76,2 2 1,4 0 88,1 0 181,2 0-216,3-1 0,0 5 21,4 1-330,2 4 305,6-7 1,0 3-148,0-5 1,4 0 137,1 0 1,6-5-29,2 1 1,0-6 19,4 1 194,-3-3-202,4-1 0,-3-1-9,2-3 105,3-4-92,-6-4 1,9-3 1,-6-2 79,0 3-54,-10-10 0,3 8 137,-6-5 1,5-1-127,-5-3 0,1-1 105,-5 0 1,-2 1-101,-2-1 0,-3 5-5,-6-1 1,0 1 81,0-5-335,0 6 123,1 2 0,-1 1 157,0 0-1192,0 5 326,6 1-2183,-4 9 2132,9-3 1,-1 10 851,12 4 0,-1 2 0,11 2 0</inkml:trace>
  <inkml:trace contextRef="#ctx0" brushRef="#br0" timeOffset="495">2336 440 8320,'-13'-6'0,"-4"0"0,0-2-30,0 2 131,4 0 1,0 5 638,0-3 0,-4 2-223,0 2 1,0 0-149,4 0 1,-1 6-111,-3 2 0,3 4 169,-4 1 0,9 0-48,0-1 0,5 5-89,-5 1 1,6 3 96,-1-4-579,3 0 248,6-4 1,2 0-353,6 0 1,0-2 228,0-2 0,0 1-155,0-6 1,-1 0-71,1-4-42,6 0 178,-5-6 1,9 1-91,-6-4-177,0-2 231,-4 4 0,0-10 63,-1-1 0,-3 1 37,0 5 1,-5-1 139,4 0 1,-5 0-260,2 0 788,-4 0-186,-1 1 247,0 4 379,0 3-747,0 16 1,0-2-24,0 8 0,0-3-25,0-1 1,6 0-441,2 0 1,-1-1 128,2 1 0,-1 0-600,5 0 0,0-2 321,0-2 0,0 1-706,0-6 1,-1 0 22,1-4-417,0 0 896,0 0 0,0 0-168,0 0 739,-6-5 0,4-3 0,-4-4 0</inkml:trace>
  <inkml:trace contextRef="#ctx0" brushRef="#br0" timeOffset="688">2567 426 8305,'0'-7'3612,"-6"1"-2905,5 6 0,-5 6-231,6 2 1,0 8-439,0 1 1,0 10 190,0-1-217,0 2 74,0-2 0,0 1 332,0 3-372,0-3 35,0 4 1,1-1 272,4 0-1142,-4 0 550,11-4 0,-10 0-840,7-1 1,-5-3 554,5-1 0,-5-7-259,5-1 0,-5-2 91,4-6-984,-5 5 1675,3-9 0,-6-1 0,0-7 0</inkml:trace>
  <inkml:trace contextRef="#ctx0" brushRef="#br0" timeOffset="999">2412 452 8268,'0'-32'1908,"0"7"-1479,0-1 0,6 10 502,2 8 1,9 5-300,5-1 1,2 2-1680,2 2 1,-1 2 464,1 2 0,4-1 316,0 5 1,4-1 97,-4 2 1393,0 2-847,1-4 1,-4 10 66,3 1 263,-3-1-454,-1 1 0,-6-4-312,-3 4 1,-4-3 179,-5 2 1,2-7-218,-5 3 0,-7-3 121,-6 3 0,-9-6 268,-5-3 1,-3 2-192,-5-2 0,1 1-67,-5-5 0,0 0-26,-5 0-219,6 0 130,-9 0 1,13 0-423,-5 0 1,3-5 258,5 1 0,-1-4-671,10 3 0,4 0 6,4 0-847,6 4 1063,-2-11 1,5 10 690,0-7 0,11-5 0,3-6 0</inkml:trace>
  <inkml:trace contextRef="#ctx0" brushRef="#br0" timeOffset="1200">2862 464 8268,'11'7'851,"-2"6"1,2 2-469,-2 6 0,2 2 851,2 7 1,4-2-499,0 6 0,2-5-1207,-2 1 1,-1 1 121,5-1-420,-5-6 525,-4 1 0,-2-11-53,-5 3 258,-1-3-18,2-1-386,-5 0 107,5 0-1698,-6-6 1454,0-1 0,0-8 580,0-2 0,-6-3 0,-1-6 0</inkml:trace>
  <inkml:trace contextRef="#ctx0" brushRef="#br0" timeOffset="1472">2862 490 8249,'0'-19'543,"0"5"158,0-3 1,6 3-35,2 1 126,9 6-386,3-4 1,4 9 136,-2-2-868,2 2 297,-4 2 0,4 0 99,-2 0 1,0 2 153,-4 2 1,3-1 240,-4 5 1,0 1 53,-4 4-393,0 0 13,0 0 1,-2 1 104,-2 3-476,2-3 235,-10 5 1,5-6-175,-6-1 0,-6-3 147,-2-1 1,-5 0-43,-4 0 0,-3 2 26,-6-6 1,1 1-31,-1-5 0,-1 1 63,-3 3-920,3-2 602,-4 3 1,3-6-169,-1-3-1005,1 2 926,3-3 0,2 0-792,6 1 293,0-6 1069,4 3 0,0-6 0,0 0 0</inkml:trace>
  <inkml:trace contextRef="#ctx0" brushRef="#br0" timeOffset="1898">3080 194 8166,'7'-6'0,"-3"-2"0,-2 3 0,-2 5 2103,6 6-1310,1 13 1,1 1 36,1 5-1080,-6 1 247,8 0 1,-4 1 33,6 3 0,0-5 151,0 1 1,-1 0 408,1-5 0,4-1-47,1 1 1,3-5-240,-4 1 0,4-3-112,-4-1-342,1 0 219,0-6 1,-2 3 273,5-6-1167,-5 1 667,2-5 1,-1 0-394,1 0 0,-1-2 277,-4-2 0,-2 1-184,-3-5 0,4-1-117,-4-4 119,-2 0 191,0 1 1,-6-3-15,0-2 0,0 3 37,0-3 0,0 3 141,0 1-252,0-6 1107,-6 5-497,5 1 646,-5 7-612,6 6 0,0 2 4,0 2 529,0 3-495,0 6 0,0 1 260,0 3-615,0-2 163,6 3 1,-3-5-43,5 0 44,1 0 1,3 0-620,1-1 0,-4-3 84,-1-1-1253,-5-5 1080,9 9 0,-9-11-75,5 3-1050,-5-2 422,3-2 1270,-6 0 0,0-6 0,0-1 0</inkml:trace>
  <inkml:trace contextRef="#ctx0" brushRef="#br0" timeOffset="2070">3425 207 8131,'-12'-24'0,"4"8"2614,4-5-1867,3 11 0,2 4 184,3 6-438,4 6-2771,4 1 1628,1 0 0,-4 7 460,-1-5 0,-3 5 227,3-6 1,-4 8 174,5 1-212,0 0 0,3 2 0,1 1 0</inkml:trace>
  <inkml:trace contextRef="#ctx0" brushRef="#br0" timeOffset="3033">3926 347 8232,'-6'-20'0,"5"1"0,-4 7 1980,4 4-1271,1-3 0,-2 10-848,-2-4 0,1 4 158,-5 1 0,-1-4 92,-4-1 1,-1 1 253,-3 4 1,3 0 188,-3 0 1,2 6-33,3 2 62,-1 4-272,0 1 1,0 1-493,0 3 157,6-3 55,1 10 0,6-8-361,0 5 1,2-5 300,2 1 1,5 2-188,8-2 0,-2 0-10,7-4 103,-1-6-2,5 4 1,0-8 35,-1 6 1,1-6 30,0 1 1,1-3 28,3-1-390,-3 0 262,4 0 1,-5-1-63,-1-3 0,0-2 99,-4-3 1,2-2 106,-6 2 1,0-2-71,-4-2 1,-2 0 25,-2 1 1,-2-1-1,-3 0 1,-2 0 26,2 0 1,-4 0-11,-4 1 324,-4-1-165,-4 0 1,-1 4 251,0 1 0,0 5-132,0-1 1,0-2 71,1 2 0,-1 1 191,0 7-571,0-2 189,0 9 0,0-4 149,1 6-192,-1 0 34,6 0 1,-3-1 145,5 1-34,1 6-131,-2-5 0,5 5-172,-3-7 0,7 1 110,1 0 1,4-4-224,-3-1 1,5-1-62,-2 2 75,4-3-26,0-6 215,1 0-336,6 0 138,-5 0 1,5-2 54,-7-2 0,1 1-159,0-6 1,-2 1-53,-2-5 1,2 4 43,-2 1 0,-2-1 205,2-3 0,-6-1-149,1 0 436,-3 0-196,-1 0 1,0 5-138,0-1 757,0 6-280,0-8-141,0 9 155,0-3-186,0 5 0,0 1 89,0 3 0,0 4-124,0 4 0,0-2 116,0 3 1,2-7-57,2 7-351,-3-3 258,11 3 1,-5-2 71,6-3-363,0 4 107,-1-11 0,1 9 199,0-5-330,0-1 113,5-4 0,-2 0-169,5 0 1,-3-4 66,3-1 1,-5-5-44,1 2 1,-2-4 14,2 0-279,-2-1 245,-2 0 0,-2 0-56,-2 0 103,-4-5 86,1 3 0,-2-7-194,0 5 408,1-6-214,-5 3 1,0-6 128,0 0 0,0 5-86,0 0 1,0-1 134,0-3 1,0 0-195,0 4 484,0-3-214,0 10 0,0-5-84,0 6 715,0 0-251,0 6 153,-6 2-400,5 5 1,-6 5 103,2 4 0,4 6-89,-3 3 1,-2 6 265,2 1 1,-1 1-73,5 4 0,2 1-184,2-1 0,-1 0 110,5-4-551,7 0 207,-1-1 0,6 1 303,-3 0-625,3-6 258,0-2 0,4-5-326,-3 0 0,4 0 196,0-1 1,1-3-599,0-1 1,-1-5 345,1 2 0,-5-4-308,1-1 1,-7 0-74,3 0-848,-4 0 363,-7 0 518,-1 0-210,-6 0 962,0-6 0,-12-7 0,-2-6 0</inkml:trace>
  <inkml:trace contextRef="#ctx0" brushRef="#br0" timeOffset="3279">4504 244 8232,'0'-13'1408,"6"2"-724,2 3 0,8 2-473,1 6 1,4 0-515,-4 0 1,6 0 170,-1 0-353,-4 6 293,6-5 1,-5 10 802,2-2 1,4-2-233,-4 2 1,2-1 100,-2 5 1,3 0-150,-2 0 1,-2-1-455,1 1 1,-5 0 128,1 0-985,-3 0 747,-1-6 0,-4 3-361,-1-6 142,-5 6 1,4-8-1850,-3 2 1111,-2 3 1189,3-6 0,-10 5 0,-2-6 0</inkml:trace>
  <inkml:trace contextRef="#ctx0" brushRef="#br0" timeOffset="3463">4798 154 8124,'0'-17'1999,"0"0"-1691,0 0 188,0 10-270,0 1 1,1 6 58,4 0-1600,-4 0 853,5 0 1,-2 2-474,0 2 0,1-1 340,-5 5 1,1-3 490,3 3 1,-1-3-121,6 3 224,-6 1 0,8 3 0,-4 1 0</inkml:trace>
  <inkml:trace contextRef="#ctx0" brushRef="#br0" timeOffset="4142">5145 244 8120,'-7'-13'3811,"2"1"-3599,5 5-52,0 1 1,-5 7-795,1 4 1,-2 2 69,2 5 1215,-3-4-421,0 3 0,-5-4 67,4 6 716,2 0-623,-5 5 1,9-3-186,-2 2 1,3 1 0,1-1 1,0 2-149,0-2 1,0-3 246,0 3 1,5-4-584,4-4 1,2 2 160,2-2-295,-6-4 245,5 7 0,-1-11-71,6 3 1,0-2 102,-4-2 1,0 0-305,0 0 345,0 0 0,-1-4-104,1-1 0,-6-5 81,-2 2 0,-4-4-32,-1 0 0,0-1-41,0 0 50,0 0 48,0-5 0,-1 3-104,-4-2 280,4 3-71,-5-5 1,6 5 41,0-3 1,0 3-67,0 1 0,-4 4 400,0 1-108,-1-1 20,5 2-32,0 1-121,0 6-100,0 0 1,2 6 111,2 3 317,-3 8-237,5-3 0,-2 6 346,1-3-483,5-3 0,-5 9 113,4-6-205,2 0 111,-4-4 1,6 3 89,0-3-236,0 2 50,0-7 1,0 3 8,-1-3 0,1 0 62,0-4 1,0-3-139,0 4 1,0-4 166,-1-1-360,1 0 122,0-6 0,0 3 175,0-5-433,0 5 227,-6-8 1,4 4 38,-2-6-225,2 0 138,-4 0 0,5 0-36,-4 0 0,-1-4 76,2 0 1,-5-1 0,5 1 1,-5 2-116,4-2 361,-5 3-72,9 1 0,-11 0-183,3 0 1026,4 6-599,-7 2 1,6 5-16,-3 0 632,-2 0-525,4 0 1,-1 7 63,4 6 1,-2-1-52,1 6 1,1-3-272,4 2 0,0-2 306,-1 2-1060,1-3 513,0-1 1,0 0 90,0-1-1271,0 1 833,-1 0 0,1-4-923,0-1 169,-6-5 1,-1 8-1354,-6-2 2593,0 2 0,-11 2 0,-4 0 0</inkml:trace>
  <inkml:trace contextRef="#ctx0" brushRef="#br0" timeOffset="4644">963 1209 8193,'0'-7'1705,"0"2"-423,0 5-487,0 0-817,6 5 1,-3 2 0,4 6 316,-1 0 1,-1 0-72,0 0 0,-4 0 269,3-1 0,2 1-92,-2 0 1,1 0-336,-5 0 1,1 0 159,3-1-1497,-2 1 928,3-6 1,-5 5 189,0-4-2219,0-2 767,0 0 1605,0-1 0,-5 2 0,-2 6 0</inkml:trace>
  <inkml:trace contextRef="#ctx0" brushRef="#br0" timeOffset="5059">950 1183 8218,'0'-13'1110,"0"6"0,5 7-768,4 8 31,8 4-170,-3 1 1,6 1-590,-3 3 1,-4-3 94,0 3 1,0-1 1052,-5 1 1,4-3-87,0 3 275,1-2-575,-6-8 1,5 4 137,-4-2-33,4 2-171,-5-4 274,4 5-1445,-9-11 588,9 5-171,-9-6 0,5 0 85,-3 0-68,-3 0 1,11-6-65,-4-2-169,-2-4 322,5-1 1,-5 1 33,3-1 0,1-4 87,-6-1 1,5 0-59,-5 1 309,6 3-158,-3-5 1,1 2 420,1 0 0,-2 4-144,2 4 621,2 7 1,-4-4-85,6 6 239,-6 0-551,5 6 0,-10 1 172,7 6-149,0-1-135,3 1 1,-3 1-567,-1 4 191,1-4 153,10 4 1,-5-5-865,3 0 1,1 0 425,0 0 1,4-2-891,0-2 1,1 1-21,-2-6-323,9 6 721,-9-9 906,11 5 0,-1 0 0,2 1 0</inkml:trace>
  <inkml:trace contextRef="#ctx0" brushRef="#br0" timeOffset="5363">2490 1145 8132,'-13'-13'0,"5"2"0,-1 2 938,0 4-525,2 5 0,-4 0-121,2 0 0,2 0-53,-1 0 1,-1 4 238,-4 0 1,0 6-150,1-1 1,-1 4 315,0 4 0,0-3 38,0 3-128,6 3-248,1-6 0,6 6 52,0-3-938,0-2 533,0 3 0,6-5 98,3 0-1273,2 0 890,-4 0 1,5-1-303,-4 1 1,4-6 221,0-2 0,3 0-561,2 0 0,-3-1-120,3-4 16,-3 0 634,5 0 1,-5-2 441,3-2 0,3-3 0,0-6 0</inkml:trace>
  <inkml:trace contextRef="#ctx0" brushRef="#br0" timeOffset="6032">2669 1235 8132,'-6'-11'396,"-3"2"1,2-1 630,-1 6 0,3 0-357,-3 4 1,3 0-223,-3 0 0,4 1-242,-5 3 1,2 3 32,-2 6 1,-1 0 35,6 0 1,0 0 144,4 0-30,0-1-135,0 1 0,0 0 105,0 0-446,0 0 173,6-6 1,-1 4-333,4-2 0,2 1 213,-2-2 1,2 2-300,2-5 1,4-1 167,0-4 1,0 4-318,-4 0 0,-4 1 150,-1-5 1,1 0 11,4 0 0,-6-2-106,-3-2 181,3 3-83,-5-11-3,3 5 354,-5-6-159,0 0 0,-1 1-6,-3-1 1,1-4-16,-6-1 0,5 0 203,-5 1 1,2 3-116,-1-4 0,1 0 74,2 1 0,4 0-53,-3 4 655,2 6-426,2-5 1,0 10 127,0-7 226,0 6-91,0-3-202,0 6 1,6 0-61,2 0 1,4 6 169,1 3 1,-3 2-48,2 2 0,-2 1-83,8 3 0,-4-2-51,-1 2 0,-1-2-5,1 2 0,0-2 107,0 2-169,0-3 56,5-1 0,-3-2-173,2-2 0,-3 1 48,-1-6 0,-5 5-252,1-5 1,-5 0 65,5-4-360,-6 0 343,8 0 1,-8 0-110,5 0-381,-5 0 413,9-6 1,-11-1-167,3-5 78,3-1 72,-5 0 0,8 0-174,-6 0 1,0-1 82,-4-3 1,5 1 33,-1-5 1,2 4 131,-2-5 0,-3 5 142,4-4 1,-3 7-232,3 1 926,-4 0-337,5 11-163,-6-3 69,6 5-170,-5 0 1,9 5 693,-6 4 1,6 4-310,-1 4 1,2-1 116,2 5 0,0-1 69,0 1-720,-1 4 153,1-11 1,4 9 222,1-6-952,-1 0 506,1-4 0,-4-5 2,4 1-1095,1-1 836,-4-1 0,3-1-329,-5-6 0,0 0 252,0 0 1,0 0-1479,-1 0 1051,1-6 232,0-1 696,-6-11 0,5 4 0,-5-5 0</inkml:trace>
  <inkml:trace contextRef="#ctx0" brushRef="#br0" timeOffset="6253">3439 924 8132,'-8'0'1556,"-1"0"-1197,6 0 306,-2 0 0,5 6 0,0 2-610,0 4 0,1 6-125,3 4 1,-1-2 54,6 1 0,-5 0 68,4 5 1,-3-4 508,3-1 1,-3-4 33,3 4-82,1-5-252,4 3 0,-1-2 97,1 0-869,-6 0 1,3-4 0,-4 0-874,1-1 1,-4-3 763,1-1 1,-1-5-1092,1 2 726,-2-4 239,3-1 745,-5 0 0,-5 0 0,-2 0 0</inkml:trace>
  <inkml:trace contextRef="#ctx0" brushRef="#br0" timeOffset="6918">3310 1168 8132,'-7'-7'2958,"1"1"-1899,6 6 1,6 0-1433,2 0 0,5 2 88,4 2 0,-1-1-183,5 5 0,-4-5-79,5 1 989,-1-2-305,-1-2 0,4 0-142,-2 0 1335,-4 0-895,7 0 1,-6 0-47,7 0-67,0 0-128,-1 0 1,1-5-374,0 1 1,-1-2 233,1 2 0,-5 3-260,1-3 1,-6-2 34,1 2-60,-3-6 108,-1 8 0,-6-5-163,-3 3 314,-2 2-223,3-3 40,-3-1 63,-2 4 55,-7-9 1,-6 10-98,0-4 0,-1 4 95,-3 1 0,-2 0 113,-2 0 1,-2 0-78,6 0 437,-6 6-275,9 1 0,-5 1-64,6 1 141,0-1-115,1 5 0,0-4 25,4-1 279,2 1-203,6 4 0,0 0 98,0-1 1,6 1-147,2 0 0,4-2-117,0-2 0,7 1 89,2-6-478,4 6 245,0-8 1,2 8 127,3-6-531,-3 0 346,10-4 1,-9 0-53,1 0-284,-1 0 296,-3 0 0,-1-1-595,-2-3 0,-2 2-234,-3-2-295,-3-3 519,5 0 137,-7-1 301,-4-3 1,-3 8-143,-5-5-96,0-1 381,0-4 0,-1 5 207,-3-1 0,-4 1 0,1-5 0,-3 0 0,6 0 0,-4 5 0,3-1 0,0 5 82,0-5-14,4 6 961,-5-2-340,6 5 1802,0 0-1854,6 0 550,1 5-730,0-3 0,5 9-21,-4-2 1,3-2-135,2 1 0,4 1-233,0 4 0,6 0 167,-1-1-427,2-4 224,2 3 0,-2-4 249,-3 6-1006,3-6 544,-4 4 0,2-5 65,-1 3-1513,-5 2 1073,2-9 0,-5 3-1672,0-5 935,0 0 278,0 0 1014,-6 0 0,4 0 0,-4 0 0</inkml:trace>
  <inkml:trace contextRef="#ctx0" brushRef="#br0" timeOffset="7121">4323 1117 8175,'-20'-6'0,"-2"0"1776,4-2 0,3 3-829,6 10 0,-2 3-1279,2 9 0,-2-2 10,-2 2-610,0 3 597,0-6 1,1 4-127,-1-5 535,0 0-196,0 0 0,0-5-87,0 1 708,1-6-187,5 8-1550,-5-9 329,11 9 909,-5-9 0,6 3 0,0-5 0</inkml:trace>
  <inkml:trace contextRef="#ctx0" brushRef="#br0" timeOffset="7332">4464 1064 8184,'13'-17'0,"0"0"2640,0 6-1708,5 5 1,2 6-295,6 0 1,0 0-266,-1 0 0,1 0-1249,0 0 0,-1 0 407,1 0 113,-6 0 1,-1 0-1,-7 0 17,1 0 147,-6 0 207,-1 0-709,-6 0-2303,0 0 2997,-6 0 0,-1 0 0,-6 0 0</inkml:trace>
  <inkml:trace contextRef="#ctx0" brushRef="#br0" timeOffset="7544">4517 950 8184,'-7'1'0,"2"4"2340,4 2-1521,1 5 1,1 1 56,4 0-885,-4 6 1,10-1 308,-2 4-55,2-4-427,-3 1 185,3-5 1,-4 4-58,6-5 1,-2 0 144,-2 0 0,2 4-163,-2 0 1,-2 0 12,2-4-1579,-7 0 1101,10 0 0,-11 0 13,3-1 524,4 1 0,-7 0 0,5 0 0</inkml:trace>
  <inkml:trace contextRef="#ctx0" brushRef="#br0" timeOffset="7696">4889 1361 8034,'-9'-31'0,"1"5"0,-1 12 3028,9 8 1,4 8-399,1 2-6645,5-2 2677,-9 3 1,5-3 60,-6 2 1277,0-3 0,-12 5 0,-2-6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9:41.251"/>
    </inkml:context>
    <inkml:brush xml:id="br0">
      <inkml:brushProperty name="width" value="0.04301" units="cm"/>
      <inkml:brushProperty name="height" value="0.04301" units="cm"/>
      <inkml:brushProperty name="color" value="#AB1A01"/>
    </inkml:brush>
  </inkml:definitions>
  <inkml:trace contextRef="#ctx0" brushRef="#br0">283 141 8190,'7'-13'481,"4"0"-179,-9 1 1,5-1 65,-3 0 150,-2 0-334,3 6 0,-5-4 185,0 2-23,0 3-147,-5-5 1,-2 8 264,-6-5 0,-6 5-151,-2-2 0,-3 4 240,-2 1 1,0 6 196,1 2-338,5 9-144,-5-2 0,7 9 100,-3-3-352,2 3 168,6 8 0,2-5-140,2 3 39,-2-3 35,9 4 1,-3-4 9,5 3 0,1-3 53,3-1 0,3 0-497,6-1 1,2 0 31,2-4-760,3-3 708,5-5 1,5 0 9,0 0-853,6-6 710,-3-1 0,1-6-482,0 0 0,-6-2 359,2-2 1,-2-3 47,-3-6 0,1 0 169,-1 0 1,0-1 48,-4-3 0,2 3-72,-6-3 536,0-3-163,-4 6 0,-5-9-216,1 6 675,-6 0-386,3 4 1,-8 0 827,-2 0 0,1 5-488,-6-1 1,1 6 703,-5-1 0,0 2-433,0 2 0,1 0-15,-1 0 0,0 5 159,0-1-130,0 6-329,0-3 1,5 10 129,-1 0-451,1 0 161,1 2 0,1-5-163,6 3 0,0 2 120,0-2 1,0 0-205,0-4 1,6 0 70,2-1 0,-1 1-407,2 0 1,-1-4 49,5-1 18,-6-5 155,5 3 0,-9-6-89,5 0-151,-5 0 191,8 0 0,-8 0-136,6 0 18,-6 0 202,2-6 0,-5 3-82,0-5 1,0-1 63,0-4 1,0 0 53,0 1 0,0-3-14,0-2 1,0 3 7,0-3 0,0-2-111,0 2 330,0 0-73,0 4 1,0 1 392,0-1-306,0 6 0,0-1 95,0 4 0,2 3-34,2-4 1,-2 5 53,2 5 1,2-2 148,-2 5 124,0 1-258,2 4 1,-3 4 139,5 0-13,1 0-240,-2 1 1,4-3 276,-2 2-240,-3 3 17,5-6 0,-4 4-214,6-5 1,0-1 93,0-4 0,-5 2-207,1-5 1,-1 0-73,5 0-235,-6-4 157,5 5 130,-5-6-319,6-6 261,-6 5 0,4-9-78,-2 5 1,-2-5 115,1 2 0,-3-4-220,3-1 0,-5-1 59,1-3 1,2 3 41,-2-3 1,5-2-12,-5 2 410,6 0-103,-9 4 0,9 5-334,-5-1 1069,-1 6-362,-4-2-179,6 5 0,-3 0-49,5 0 0,-4 1 389,5 3 1,-2 3-11,2 6-41,2-6-203,-4 10 1,2-11 100,-1 11-793,1-5 246,4 6 285,-1-5-1393,1 0 877,0 0 1,0-5-919,0 1 0,0-6 590,-1 1 1,1-1-131,0 1 1,0-3 59,0 4 792,0-4 0,5-7 0,2-1 0</inkml:trace>
  <inkml:trace contextRef="#ctx0" brushRef="#br0" timeOffset="446">1386 257 8156,'-4'-13'0,"0"0"0,-5 4 0,5 1 1971,-6 5-527,8-8-1509,-9 9 1,4-4 13,-6 6 0,0 0 367,0 0 0,-1 2 5,-3 2 447,3 3-429,-5 6 1,6 0 69,1 0 252,-1 5-308,6-3 1,-3 7 145,5-5-676,1 6 202,4-8 0,1 7-288,4-5 1,-2 1 283,5-6 1,1 1-245,4 0 1,4-2 102,0-2 0,4 1-46,-4-6 1,5 0-156,-5-4 3,5 0 153,-2 0 0,2-4-43,-1 0-242,1-6 238,-2 3 0,-2-6-88,-5 0 1,4 0 100,0 1 1,0-6 16,-4 1 0,-4 0-12,-1 4 0,-1 1 224,2-1 1,1 0 44,-6 0 104,0 6 1,-4 0-123,0 3 835,0 2-252,0-4 45,0 12 0,0 1-234,0 6 0,0 0 34,0 0 1,0 0-85,0-1 1,5 1-446,-1 0 1,6 0-5,-2 0 0,0-2-33,0-2 1,1 1 113,4-6-1175,-1 0 764,1 2 1,-4-5-1004,-1 4 0,1-4 585,4-1 1,-5-1-442,1-4 0,-6 2 1237,1-5 0,3-6 0,0-6 0</inkml:trace>
  <inkml:trace contextRef="#ctx0" brushRef="#br0" timeOffset="623">1565 125 8070,'-13'-11'2266,"0"2"-588,0-3-462,6 6-148,1 6-1792,6 6 0,0 1 486,0 5 1,2-3-700,2 0 1,-2-5 557,2 4 1,2-3-72,-2 3 0,6-3 64,-2 3-808,4 1 1194,1-2 0,-1 4 0,1-4 0</inkml:trace>
  <inkml:trace contextRef="#ctx0" brushRef="#br0" timeOffset="1255">1938 167 8070,'0'-13'1012,"0"4"-506,0 1 313,0 5 0,-2-3 65,-2 6-1788,3 0 639,-11-5 0,5 3-30,-6-2 886,0 2-351,1 2 0,-1 2-14,0 2 500,0-2-133,0 9-624,0-4 0,6 6 96,3 0 0,3 0-121,1-1 1,0-3 35,0 0 0,1-1-131,3 5 1,3-2 189,6-2-257,0 2 63,0-4 1,0 6 77,0 0 52,5-6-5,-4 5 1,6-5 68,-3 6 1,-4-1-47,0 1 0,0 0 149,-5 0 0,-2-5-77,-2 1 1,-2-5-28,-2 5 8,0-6 482,-6 2-302,-1 1 0,-7-5 35,-3 4-187,2-4 19,-3-1 0,1 0-253,0 0 0,-2 0 101,2 0 0,3 0-117,-3 0 1,7 0-86,1 0-678,6 0 381,-2 0-111,5 0 348,0 0 1,5 0-181,4 0 146,2 0 154,2-6 1,4 5 203,0-3 0,6-2-124,-1 2 1,2-5 185,1 5 1,1-6 29,0 1 190,-1-2-197,1-2 1,-2 0-38,-2 1 128,-4-1-79,1 6 1,-5-5 75,3 4 81,-8-4-90,-4-1 1,0 5 26,-1-1 0,0 5-107,-4-5 1,-1 7 187,-4-3 1,-2 4 140,-6 1 36,1 0-222,-1 0 1,0 1 91,0 4 139,0-4-322,6 10 0,-4-3 199,2 4 156,-2 1-182,4 0 0,1 0-42,6 0 0,0 0 198,0-1-489,0 1 1,1-1 7,4-4-526,2 4 424,6-11 0,-1 6 6,1-3-1553,6-2 1140,1 4 0,1-6-33,1 0-745,-1 0 652,5 0 1,-5 0-597,0 0 1,1 0 1243,3 0 0,7-6 0,1-1 0</inkml:trace>
  <inkml:trace contextRef="#ctx0" brushRef="#br0" timeOffset="1373">2566 370 8070,'7'0'3860,"-1"0"-1813,-6 0-198,0-6-1039,0 5-1658,0-5 522,0 6-3377,0 0 3703,0-5 0,-6 3 0,-1-4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39:12.440"/>
    </inkml:context>
    <inkml:brush xml:id="br0">
      <inkml:brushProperty name="width" value="0.04301" units="cm"/>
      <inkml:brushProperty name="height" value="0.04301" units="cm"/>
      <inkml:brushProperty name="color" value="#AB1A01"/>
    </inkml:brush>
  </inkml:definitions>
  <inkml:trace contextRef="#ctx0" brushRef="#br0">77 732 8125,'-13'0'303,"0"0"0,1 1 1,0 3-1,2 6 1652,2 6-1894,5-2 0,-3 9 219,6-6 179,0 6-250,0-3 0,0 1 150,0 1 447,0-7-414,0 4 0,7-11 581,6 1 0,6-6-417,6 1 0,8-4 116,6-4 0,6-10-181,11-12 0,5-5-490,12-8 1,7-5-212,-34 21 0,2-1 0,-3 0 0,1-1 194,1 2 1,0-1 0,-1 0-1,-1-1 135,0 1 1,0 0-648,3-1 1,-1 1 369,-1 1 0,0 0 0,-1-2 0,0 0-1360,36-22 1,-9 7 477,-3 2 1,-4 3-282,0 1 0,-6-1 597,1 5 1,-8 0 723,3 4 0,-5 0 0,6 1 0,-4-1 0,0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0:01.415"/>
    </inkml:context>
    <inkml:brush xml:id="br0">
      <inkml:brushProperty name="width" value="0.05735" units="cm"/>
      <inkml:brushProperty name="height" value="0.05735" units="cm"/>
      <inkml:brushProperty name="color" value="#AB1A01"/>
    </inkml:brush>
  </inkml:definitions>
  <inkml:trace contextRef="#ctx0" brushRef="#br0">27 655 13960,'-13'-7'511,"6"1"-1572,1 6 1054,6 0 1,0 8 49,0 4 0,0 1-9,0 4 0,0-2 156,0-3 1,1 1-149,4 0 300,-4 0-141,10 0 1,-8-5 123,6 1-35,-1-6 137,11 8 0,1-10 276,6 4 0,5-5-52,3-5 0,10-7-264,8-10 1,10-8 258,11-4 0,8-9-675,5-4 0,-43 23 0,1-2 171,-2 1 1,1-1 0,1 1 0,-1 0 139,38-22 0,5-1 190,-5 5-1186,6 0 474,-14 10 0,2 2-877,-10 5 0,-4 2 432,3 3 1,-10 1-474,2 3 0,-1 2 413,-8-2 1,6 7-688,-6 2 1432,-3-1 0,3-2 0,-5-1 0,-1 0 0,2-4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0:09.848"/>
    </inkml:context>
    <inkml:brush xml:id="br0">
      <inkml:brushProperty name="width" value="0.05735" units="cm"/>
      <inkml:brushProperty name="height" value="0.05735" units="cm"/>
      <inkml:brushProperty name="color" value="#AB1A01"/>
    </inkml:brush>
  </inkml:definitions>
  <inkml:trace contextRef="#ctx0" brushRef="#br0">14 758 9281,'-4'12'-293,"-1"1"1,2 0 722,2 0 0,1 1-209,0 3 1,4-1-1,2 4 311,1-2-40,2 0-203,3 0 1,-3-4 44,0 3 117,-1-2-97,11-3 0,1-3 132,5 0-43,1-7-186,5 4 0,8-7 118,8-4 1,10-7-25,7-10 1,14-5-291,-31 11 1,0-2-1,2-1 1,-1-2-741,6-4 1,-1-1 555,-1 0 0,0 0 122,5 1 1,0-1 0,-1-2 0,0 0 51,3 1 1,1-1-460,-4 0 0,-1 0 306,3 5 1,-2 1 0,-5-1 0,0 0-46,2 1 1,1 1-528,-7 4 1,1 0 362,6-4 1,-1-1 0,34-10-694,3-7 1,-8 5 478,4 0 0,-3 5-408,-2-1 0,-7 7 933,-14 2 0,0 0 0,-6-2 0,0 3 0,-6 3 0,-2 0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0:11.552"/>
    </inkml:context>
    <inkml:brush xml:id="br0">
      <inkml:brushProperty name="width" value="0.04301" units="cm"/>
      <inkml:brushProperty name="height" value="0.04301" units="cm"/>
      <inkml:brushProperty name="color" value="#AB1A01"/>
    </inkml:brush>
  </inkml:definitions>
  <inkml:trace contextRef="#ctx0" brushRef="#br0">116 591 8298,'-26'5'0,"2"8"0,3 9 0,2 3 546,6 5 0,6-3-205,3 3 1,2-3 5,2-1 1,0 0-84,0-1-387,0-5 93,6-1 0,7-12 245,8-3 467,4-2-368,6-8 1,7-7 6,10-8 1,9-5-101,7-4 0,10-7-435,7-6 0,-36 19 1,1 0 283,-1 0 0,0 1 1,4-2-1,0-2-178,0 0 0,1-1 0,1 3 0,0 0-12,3-3 0,-1 0-335,0 3 0,-2 1 318,-2-2 0,-1 0 0,3 3 0,-1 2-50,0 1 1,-1 2-1230,-2 1 0,1 1 1046,3 0 1,0 0 0,38-14 369,1 1 0,-6-1 0,0 4 0,3 0 0,4 1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0:13.206"/>
    </inkml:context>
    <inkml:brush xml:id="br0">
      <inkml:brushProperty name="width" value="0.04301" units="cm"/>
      <inkml:brushProperty name="height" value="0.04301" units="cm"/>
      <inkml:brushProperty name="color" value="#AB1A01"/>
    </inkml:brush>
  </inkml:definitions>
  <inkml:trace contextRef="#ctx0" brushRef="#br0">1104 758 8133,'-6'-13'0,"-1"4"0,-6 1-202,6 5 225,-4-3 1,8 8 200,-6 2 0,5 4-89,-4 9 1,3-1 114,-3 6 1,5-5 26,-1 4 557,2-5-486,2 2 0,2-5 190,2 0 85,3 0-322,12-6 1,2-1 87,9-6 0,4-2-119,9-2 0,1-9-231,12-8 1,5-11 79,16-6-1792,6-6 1722,-39 18 0,1 0 1,1 0-1,1 0 108,2-2 0,0 0-456,0-1 1,1 0 218,4-1 1,0 1-1,-3 1 1,1 0 38,-1 5 1,0-1-1219,-2-1 1,-1 1 804,42-16 0,0-3-962,0 9 1,-8-1 679,-5 10 0,-4-7-510,-5 11 1246,-8-6 0,6 7 0,-9-3 0,3 6 0,0 6 0</inkml:trace>
  <inkml:trace contextRef="#ctx0" brushRef="#br0" timeOffset="1146">39 1978 8059,'-5'7'242,"-3"5"0,-3-1-10,3 6 1,2 2 28,6-2 1,0 1-30,0 4 1,0 2-1,0-3 1,1-2 28,4-2 1,2-4-30,5-4 1,6-4-1,-1-5 1,6 0 28,-2 0 1,9-1-732,4-3 1,13-9-819,4-9 0,16-3 1288,6-5 1004,8-9-552,-36 17 0,0-1 0,3-5 0,1 0-420,2 0 1,1 0 0,1-3-1,2 0-59,2-1 1,1 0-224,3 0 1,0-1 175,-1-4 1,2-1 0,6 4 0,2 2-315,1-2 1,0 0 0,-3 1-1,-1 0 155,-1 1 0,1 0 0,1 0 1,2 0-240,4 0 0,1 0 0,0-2 1,-1-1 471,1 1 0,-1 0 0,-1-2 0,0 1 0,1 1 0,1 1 0,1-1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0:27.961"/>
    </inkml:context>
    <inkml:brush xml:id="br0">
      <inkml:brushProperty name="width" value="0.04301" units="cm"/>
      <inkml:brushProperty name="height" value="0.04301" units="cm"/>
      <inkml:brushProperty name="color" value="#AB1A01"/>
    </inkml:brush>
  </inkml:definitions>
  <inkml:trace contextRef="#ctx0" brushRef="#br0">0 1040 8451,'0'-13'1458,"0"6"-1637,0 1 0,0 16-1,0 3 286,0 8 0,0-2 106,0 2 297,0 3-212,0-4 0,0 5 182,0-4 0,5 2-91,-1-6 0,6 0-46,-2-4 0,5 0-74,4-1 0,5-4 138,8-4 0,4-4 28,9-4-256,8-4 43,13-10 0,7-8 221,6-8-2291,12-9 1877,-42 18 0,3-1 0,6-3 1,3 0 4,3-3 1,0-1-159,-2-2 0,1 1 92,5 1 0,1 0 0,2-5 0,2 0-558,5 2 1,1 0 0,-1-1 0,0 0 497,-4 0 1,1 1-1,0 1 1,-1 2-385,-1 2 0,-1 2 1,0-2-1,-1 0 208,-5 3 0,0 1-615,0 2 0,0 0 520,-2-1 1,-1 2 0,-5 4 0,-1 2-136,-3-2 1,-1 1 498,1-1 0,1 2 0,-3 2 0,0 0 0,1-1 0,1 0 0,-3 1 0,1 1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0:34.774"/>
    </inkml:context>
    <inkml:brush xml:id="br0">
      <inkml:brushProperty name="width" value="0.04301" units="cm"/>
      <inkml:brushProperty name="height" value="0.04301" units="cm"/>
      <inkml:brushProperty name="color" value="#AB1A01"/>
    </inkml:brush>
  </inkml:definitions>
  <inkml:trace contextRef="#ctx0" brushRef="#br0">14 1537 8205,'-5'9'279,"1"-1"1,0 2-280,4 7 346,5-2-312,-3 3 0,9-6 79,-2-4 0,2 2-51,2-6 1,1 1 404,3-5 0,-1 0-3,5 0 1,7-6-54,6-3 1,6-12-56,7-5 297,5-8-436,18 1 1,-1-11 67,8-3-1163,-38 17 1,1-1 969,7 1 1,2 0 0,2-7-1,1 0-107,2 2 1,3 2 0,2-4 0,1-1-239,2 2 0,1 0 0,3-4 0,1 0 166,4-1 0,0 1 0,-6 1 0,1 2 44,0 2 0,0 2-635,0 0 0,1 0 452,3 1 1,1 0-1,-3 2 1,1 0-5,-1 0 0,1 0-164,2 0 0,0 0 210,1 1 0,-1 0 0,-1 0 1,-1 1-86,0 2 0,-1 1-445,5-1 0,0 0 714,-2 1 0,2-1 0,6-2 0,0 0 0,-4 1 0,-1-1 0,3 1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0:52.775"/>
    </inkml:context>
    <inkml:brush xml:id="br0">
      <inkml:brushProperty name="width" value="0.04301" units="cm"/>
      <inkml:brushProperty name="height" value="0.04301" units="cm"/>
      <inkml:brushProperty name="color" value="#AB1A01"/>
    </inkml:brush>
  </inkml:definitions>
  <inkml:trace contextRef="#ctx0" brushRef="#br0">0 847 8544,'0'-13'-37,"0"1"441,0-1 0,0 4 296,0 1-878,0 5 154,0-3 2,0 6 2085,0 0-1562,0 6-2,0 1-185,6 6 1,-4 4 134,2 0 1,-3 4-106,-1-4 1,5 6-30,-1-1 0,0-2 96,-4 1-41,6-5-165,-5 8 0,6-10 206,-2 3-173,-4-8-16,5 2 1,-5-5 216,3 2-238,-2-2-9,4-6 0,-1 0 263,4 0 1,4-1-117,4-4 1,8-7-265,10-10 1,9-8 202,7-4-526,12-3-81,2-1 0,18-7 500,3-2-1180,-43 22 0,2 0 966,3 0 0,-1-1 0,-1 1 1,-2-1 81,1 0 1,0 0-840,3-2 0,0-1 735,-3 3 0,1 0 0,1-1 0,0 1-222,38-21 1,-3 7 240,-10 2 0,2 1-248,-5 7 0,-5-5 41,-4 5-1048,0 1 825,-8 3 1,4 4-244,-9 1-1297,-3 5 1249,-5-2 0,-4 6 284,-5 4-1569,0-3 2052,-4 9 0,-6-9 0,-2 4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1:00.366"/>
    </inkml:context>
    <inkml:brush xml:id="br0">
      <inkml:brushProperty name="width" value="0.04301" units="cm"/>
      <inkml:brushProperty name="height" value="0.04301" units="cm"/>
      <inkml:brushProperty name="color" value="#AB1A01"/>
    </inkml:brush>
  </inkml:definitions>
  <inkml:trace contextRef="#ctx0" brushRef="#br0">1 218 8262,'0'-7'900,"0"1"0,1 6-780,3 0-120,3 6 0,6 7 0,1 3 630,4 5 1,-3-1 12,7 1 687,-7 4-804,10-5 0,-4 9 257,9 1-125,-3 0-340,4-4 0,-5-2-207,0-2 0,-1 0 96,1-4 1,-2 3 27,-3-4 1,-2-4 143,-6-5-236,-6-5 268,4 9 0,-9-11 2,9 5-249,-9-6 1,5-6 144,-3-3-545,-3-8 201,5-3 1,-2-5-78,1-1 1,3-4 142,-3 0 1,-1-4 113,-4 4 0,4-8 32,0 3-342,1-4 231,0 6 0,-3-4 50,2 2-613,-3 4 354,-1 5 0,0 2-48,0 3-1204,0 2 929,0 6 1,0 5-2166,0-1 1834,0 7 1,2-4-585,2 6 0,-1 6 147,6 2 212,-7 9 321,10-3 701,-5 11 0,6-5 0,0 5 0</inkml:trace>
  <inkml:trace contextRef="#ctx0" brushRef="#br0" timeOffset="948">680 473 8262,'0'8'-672,"0"1"269,0-6 676,0 8-113,6-9 1,-4 5-68,2-3 1052,-3-3-689,-1 5 1,5-4 282,-1 2 174,0-3-517,2 5 0,1-6 188,6 0 0,0 0-126,-1 0 1,3-6-253,2-2 0,-2-2 173,7 1-561,-7-2 240,4 4 0,-6-6 212,0 0-374,-1 0 160,-4 0 0,-1 0 159,-3 1-818,-3-1 396,5 0 0,-6 4-75,0 1 0,-6 4 107,-2-5 0,-4 6 54,0-1 1,-5 3 23,-1 1 145,-4 0 1,2 5 0,-6 4-92,0 2 494,1 2-265,5 0 0,-3 0 12,6-1 7,0 1-59,4 0 1,2 0 96,2 0 0,-1 4 191,6 0-403,-1 0 0,10-4 201,-1 0-352,12 0 105,-2-6-1,7 3 179,1-6-478,5 0 196,6-4 0,1 0 79,0 0-145,-6 0 72,10 0 0,-11 0-42,3 0 1,-3 0 95,-2 0 0,-3 0 162,-1 0 1,-5 0-59,1 0 171,-3 0-237,-7 0 0,5 0 222,-11 0-151,5 0 628,-6 0-573,0 0-76,-6-5 0,0-3-241,-2-4 1,-2-1-54,6 0-74,-1 0 200,0 0 1,3 0 19,-2 1-146,2-1 91,2 0 0,2 2 16,2 2 39,-2-2-43,3 9 236,1-9-114,1 9 1,4-2 156,-2 8 1,1 3-79,-6 6 694,6 0-490,-8 0 0,5 0 113,-3 0 83,3-1-211,0 7 0,5-6 72,-4 0-67,-2-1-106,5-4 0,-5 0-161,3 1 0,2-6 69,-2 1 1,2-3-111,2-1 1,0-4-33,0 0-629,-1-6 495,1 3 1,0-6-124,0 0-174,0 0 314,-6 0 0,3-1-182,-6-3 2,6 3 273,-9-5 1,7 6-60,-4 0 0,-3 1-5,4-1 0,-4 4 135,-1 1-85,0 5-52,6-3 95,-5 6 0,5 2-94,-6 2 424,0 3 1,0 7 0,0 2-32,0 1 337,0 6-364,0-3 0,1 5 283,4 1 0,-4 0-138,3-1 0,-1 5 137,1 0 1,-1 5 226,6-6-354,-6 7-150,2-9 1,0 9 161,-1-6-443,6-6 130,-9 0 1,5-10 273,-6 4-407,0-4 234,-6-1 0,-1-5 209,-6 1 1,-7-6-175,-5 1 1,-2 2-296,-8-2 0,1 0 7,-4-4-121,5 0 186,-4-6 1,10 1 120,-3-4-999,3-2 628,7 4 0,1-6-41,6 0-1394,6 0 1047,2 0 1,5 0-992,0 1 1,7-1 269,6 0 1422,5 0 0,19-5 0,3-2 0</inkml:trace>
  <inkml:trace contextRef="#ctx0" brushRef="#br0" timeOffset="2669">2180 411 8161,'0'-13'0,"0"0"485,0 0 0,0 0-97,0 1-194,0 4 760,0-3-582,-5 10 1,2-9 198,-6 5 261,1-5-414,-5 9 0,-4-5 156,0 6 1,-6 0-187,1 0 1,-2 10 85,-1 3 0,0 7 64,4-3-597,2 6 90,7-3 0,-1 1 333,0 1-537,6-7 176,1 10 1,6-11 241,0 3-673,0-3 354,6-1 0,2-2-196,9-2 1,-1 1 109,6-6 0,-3 0-243,3-4 1,1-1 29,-6-3-126,6-3 259,-3-6 1,1 0-48,0 0 171,-5 0 9,2 0 0,-9-4-119,0 0 349,-1 0-101,-1-1 1,-1 2 73,-6-5 0,4 5-101,1-1 0,-1 3 57,-4 1 0,0 4-115,0 1 256,-6 5 24,5-3-205,-5 6-107,0 0 98,5 6 0,-5 7 6,6 8 454,-6-3-274,5 12 0,-5-8 120,6 8 1,0 3-106,0 1 1,0-1 188,0 1 1,5 0 149,-1 4-214,0 7-100,2-5 0,-5 4 79,4-6-337,2 1 51,-6-7 1,5 4 301,-6-6-697,-6 0 286,-1-10 1,-6 3-32,0-6 0,-1-2 131,-3-6 1,1 1-118,-5-6 0,4 1-24,-5-5-199,1-6 179,1 4 1,-3-9 47,6 2-359,0-8 257,10 3 0,-3-10-52,6 3-258,-1 2 242,5-5 0,2 4-179,2-6 0,8 0 77,5 1 0,4-1 145,-4 1 0,6-1-132,-2 0 363,4 1-51,0-1 1,1 0-320,-1 1 321,1-1-26,0 0 0,-1 5 186,1 0 0,0 1-78,-1-2 1,-5-1 211,-3 6 1,-2 0-116,-2 4 1,-5 0 720,1 1-460,-6-1-73,2 0 0,-10 6 0,-4 3 291,-2 2-280,-8 2-174,-1 0 0,-1 2 215,-1 2 47,1 3-93,1 6 1,0 0-49,3-1 0,3 1-33,-3 0 0,8 1-156,5 4 1,-2-4 125,2 3-203,-1-3 38,5-1 0,2 4 280,2 0-446,3 0 123,12-10 1,1 5 32,5-4 0,-3-1-68,-1 2 0,2-6-159,7 1 0,-3-2 63,3-2 1,-7 0-59,-2 0 1,-5-6-123,1-3-70,-3 4 198,-1-7 0,0 5-85,0-6-116,-6 0 181,-1 1 0,-6-1-102,0 0 94,0 0 51,0 0 1,-5 0-30,1 1 0,-10-1 17,1 0 0,-3 0 30,3 0 1,-4 5-105,0-1 358,0 1-68,4 1-265,0-5 556,6 5-236,-4 0 1,9 0-99,-2 2 85,3 4-123,6-5 1,0 6 59,8 0 1,-3-4-25,7 0 1,1 0 100,-1 4 0,5 0-89,-5 0-67,0 0 46,-4 0 1,0 4-4,-1 0 71,-5 6-70,5-9-1,-11 11 152,5-5 1,-6 6-1,0 0 86,0-1 1,-1 1-133,-4 0 0,2 0 214,-5 0 1,4 0 132,-5-1-279,6-4 0,-2 3 0,5-2 163,0 2-473,0 2 109,5-6 0,2 4 247,6-2-372,6-3 77,-5-1 1,10 0-56,-2-1 1,-2 0 100,1-4 0,0 0-108,5 0 1,0-4 134,-1 0-246,1-6 109,-6 8 0,4-9 84,-3 2-186,-2-2 100,0 4 1,-7-5 44,1 4-81,-6-4 115,-1-1 0,-6 1 47,0-1 0,-7 4-70,-6 1 0,-4-1 118,-4-4 1,-5 5-133,0-1 221,1 6-162,-7-8 0,5 10 9,-3-4 49,3-2 0,-4 6 1,5-4-178,0 4 0,2-3 125,3-1 1,2 1 336,7 4-236,4 0-143,3 0 1,6 0 50,3 0 301,4 0-131,10 0 0,2-1-106,6-4 295,5 4-166,2-5 1,5 6 95,1 0-494,-6 0 138,4 0 1,0 0 8,5 0 0,1 0 115,-4 0 1,-2 0-83,-3 0 1,2 0 63,-6 0-162,-1 0 112,-3 0 0,-6 0-67,-3 0 18,-3 0 54,-6 0-18,3 0 28,-10 0 0,4 0 148,-10 0 0,-3 2-90,-9 2 1,-2-1-20,-2 5 0,-3-3-5,2 3 16,4 1 0,-5-1 0,6 1 14,1 1 0,2 1-23,7 2 1,1 1 24,6 4-24,0-4-7,0 4 1,1-5-1,4 0 0,2-4 5,6-1 1,4-1 185,0 2 1,0-4-24,-4-5 46,5 0-85,-3 0 1,5-1-30,-3-3 163,-3-3-208,4-6 0,-6 0 291,-4 0-265,4-5 5,-5-2 0,0-2 227,-3 1 0,-2-1-94,-2-3 1,0 2 27,0-3 0,-6 5 1,-3-5-399,4 1 132,-7 5 1,1-6 257,-6 0-1418,0 1 825,4-1 0,-1 5-422,-3-1 1,7 7 341,-3-2 1,4 2-1458,1 2 0,2 1 1881,6-1 0,0 0 0,0 0 0</inkml:trace>
  <inkml:trace contextRef="#ctx0" brushRef="#br0" timeOffset="15847">3707 385 8197,'0'-7'0,"0"1"0,0 6 0,0 6 0,0 2 0,4 4 0,0 1 0,6-5 0,-1 1 0,-2 2 0,2 2 0,-5 3 3640,4-8-1696,1 4-1255,-2-5 0,3 4 145,-6-2-770,1-4 124,0 1-71,-3 0 10,4-5 1,-5 5-668,3-6 316,-2 0 158,3 0 0,-5-1 87,0-4 1,0 2-406,0-5 1,-4-1 25,0-4 0,-6-5 154,3 4 0,-2-6 90,1 3 121,-1 2-84,2-3 1,-3 1 69,6 0 1,-5 0-121,5 4 0,-2-3 303,2 3 1,2-2 134,-2 6 360,3-2-226,1 3-397,0-3 10,0 10 0,1-5 72,3 6 95,4 0-159,-1 0 1,4 4 79,-2 0 1,3 5-52,6-5 1,-3 5-126,7-5 1,-5 5 86,4-5 1,0 4-164,5-3 1,-2-1 90,-2-4-270,2 6 184,-4-5 1,6 5 52,-1-6-362,-5 0 227,4 0 1,-5 0-7,2 0-41,-2 0-95,-1 0 114,-3-6 0,2 3-59,-9-5 274,4 5-194,-11-3 404,5 1-31,-6 3 20,0-4-163,0 6 123,-6 0 1,-1 0-98,-6 0 0,-1 2 157,-3 2 1,3-1-104,-4 5 1,4 1 355,1 4 1,1 0 11,-1 0 61,0-1-264,6 1 0,0 1 102,2 4-97,4-4-99,-5 4 1,6-5-271,0 0 144,6 0 1,1-2-256,6-2 1,0 1 88,0-6-1,-1 0-7,1-4 0,0 0-49,0 0-607,5 0 473,-3 0 1,3 0-79,-5 0-463,0-5 483,0 3 0,0-9-107,-1 2 0,-3-1 50,-1 2 0,-5-4 240,2 4 0,-4-4-83,-1-1 0,0 1-8,0-1-139,0 0 877,0 0-284,0 6-86,0 1 984,0 1-347,0 3-350,0-3 469,0 5-478,0 5 0,0-2 276,0 6 1,0-1-171,0 5 0,1-4-327,4-1-200,2 1 1,6 3-56,-1 1 0,1-4 232,0-1-1512,6-5 903,-5 9 1,4-9-902,-5 5 1,0-5 558,0 1 1,0-2-1178,0-2 807,-1 0-33,1 0 764,-6 0 0,-1-6 217,-6-3 0,0 2 229,0-1 0,-6-1 0,5-4 0,-9 0 42,6 1-42,-6-1 0,4 0 460,-3 0 1,-1 5-33,6-1 1076,0 6-372,4-2-438,0 5 686,0-6-829,0 4 1,0-2 320,0 8-212,0-2-320,0 9 0,0-2 441,0 8 0,0-3-263,0 3 0,4-3 4,0-1 1,5 2-140,-5 2 1,5-7-140,-5 2 0,5-2 125,-5 3-512,0-6 221,2 5 255,-5-11-457,5 11 177,-6-11-756,0 5 360,0-6 1,1 0-625,4 0 685,-4-6 1,5-1-526,-6-6 0,0 0 24,0 0 2,0 1 426,0-7 1,0 5-308,0-3 237,6-3 151,-5 6 0,5-5 175,-6 6 1,4 0-180,0 1 1,5-1 321,-5 0 1,2 4 206,-2 1 279,-2 5-379,9-3 503,-10 6-449,11 0 0,-9 0 127,5 0 396,-5 6-449,8-5 1,-8 11 291,6-4 0,-5 4-171,5 1 0,-2-1-125,1 1 0,4-1 6,-4-4 1,4 4-150,0-4 0,1 2 138,0-1-465,0 2 203,6-10 1,-5 9-85,3-5-276,3-1 285,-6-4 1,9 0-321,-6 0 0,2 0 176,-2 0 0,-3 0-31,3 0 0,2-6 98,-2-2 1,0 1-127,-4-2 0,-1 2-120,1-2 192,0-2 86,0 4 0,-6-6 106,-3 0 1,-1 0-117,1 1 1,-2-1 152,2 0 0,-7 0-122,-1 0 0,-6 5 215,1-1 1,-2 2-15,-2-2 0,-1 4 37,-3 5 1,3 0-122,-4 0 524,-1 0-302,4 0 0,-3 5 147,5 4 0,0-2-109,0 2 0,0 3 74,1 6 0,0-1-19,4-4 1,-2 1-276,5 3 0,1-3 171,4 3-233,0-3 21,0-6 0,4 3 219,1-2-578,5-4 242,-3 7 1,6-11-318,-1 3 0,3-2 199,2-2 1,-3 0-283,3 0 1,2 0 170,-2 0 0,0-2-65,-4-2 0,0-2-53,-1-2 415,1-4-121,0 5 1,-4-6-179,-1 1 325,-5-1-81,3 0 0,-6 0 165,0 0 0,0 1-8,0-1 307,0 0-161,0 0 224,0 0-132,0 6-472,0 1 97,0 6 1,-5 6 166,1 3 0,0 2 138,4 2 0,0 5-32,0 4 0,4 2-87,0 2 1,6-1 199,-1 1 0,-2 1-80,2 3 1,-2 3 193,1 5 1,4 1 131,-4-1-669,-2 1 254,5-6 1,-9 2 150,2-5-801,3 0 408,-5-4 0,3-6-50,-5-3 1,-5-3 90,-4-1 0,-2-5-51,-2 1 1,-4-6-77,0 1 1,-6-3-142,1-1 0,0-4 65,0 0-411,-2-6 407,10-3 0,-9-3-133,6-5-169,5 5 254,1-8 0,10 8-99,-4-5 1,4 0 81,1-5 1,0 2 65,0 2 1,6-2 5,2 3 1,8 1 233,1-2 0,4 7-104,-4-2 449,6-3-297,-3 5 0,6-3-45,0 5 270,-7 0-191,6 0 1,-5-4 124,5 0 0,-3 0-149,-1 4 0,-5-1 38,1-3 0,-7 3-44,-2-3 117,-5 2 0,3 3-111,-6-1 181,0 6-97,-6-5 1,-1 11-49,-6-4 228,0 4-119,1 1 1,-5 0 140,-1 0 1,0 0-67,1 0 0,3 6 47,-4 2 1,4 4-77,1 1 0,5-1 246,-1 1 0,6 0 202,-1 0-272,3 0-148,1-1 0,5 1 95,4 0-108,2 0-74,2 0 1,1-5-159,4 1 1,-3-6 102,7 1 0,-2 2-776,1-2 0,3 0 383,-2-4 0,-3 0-339,3 0 0,-5 0 70,4 0-1458,-5 0 1245,3 0 0,-7 0-195,1 0-731,0 0 1064,-6 0 1,5 0-549,-4 0 1,-1-4 527,2 0 1,-6-2 630,1 2 0,3-3 0,0-6 0</inkml:trace>
  <inkml:trace contextRef="#ctx0" brushRef="#br0" timeOffset="16910">5555 461 8169,'-7'-6'0,"1"5"1819,6-5-508,0 6-1935,0 0 0,0 0 1</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1:32.400"/>
    </inkml:context>
    <inkml:brush xml:id="br0">
      <inkml:brushProperty name="width" value="0.04301" units="cm"/>
      <inkml:brushProperty name="height" value="0.04301" units="cm"/>
      <inkml:brushProperty name="color" value="#AB1A01"/>
    </inkml:brush>
  </inkml:definitions>
  <inkml:trace contextRef="#ctx0" brushRef="#br0">154 64 8162,'7'-5'0,"5"3"0,-4-2 182,4-3 0,-5 5 0,4-5 243,-2 3-470,2 2 227,2-3 1,-4 3 174,-1-2 38,-5 3-1,8-5 187,-9 6 37,4-6-215,-6 5 0,-2-5-145,-2 6 0,-7 4-169,-7 1 1,-4 3 172,0-4-225,-2 6 12,4-2 0,-4 0 316,2 1-549,4-1 154,-6-1 1,9 3 82,-2-5-225,3 5-267,1-3 1,6 1 220,3 1 0,8-5-187,5 5 1,3-5-3,6 4 4,-4-5 148,10 9 1,-4-9 18,6 5 67,-1-5 26,-5 8 0,3-8 19,-6 6 1,0-5 119,-4 5 1,-4-5 225,-1 4 1,-5-3 77,1 3-14,-2-5 0,-4 7 87,-2-6 304,-3 1-423,-6-5 0,-5 4 171,-4 0 16,-2 0-178,-2-4 1,5 0 100,0 0-383,5 0 164,-8 0 0,9 0-319,-2 0 158,3 0 0,3-1-1721,2-3 988,3 2-1054,6-3 1138,6 5 1,5-5-147,7 1 811,4-6 0,-2 3 0,6-6 0</inkml:trace>
  <inkml:trace contextRef="#ctx0" brushRef="#br0" timeOffset="228">334 167 8162,'7'1'0,"-3"4"1654,-2 2-1031,-2 0 0,0 9-186,0-4 1,4 10-196,0-1 1,1-1-37,-5 1 1,0 1 218,0 3 64,0 1-307,0 0 0,0-5 183,0 1-295,5-1 55,-3-1 1,3 3 239,-5-6-1032,0 6 526,0-9 0,0 0-1583,0-5 935,6-1-490,-4-1 801,3 5 0,-5-12-329,0 0 0,0-2 6,0-6 21,0-1 780,0-4 0,-5-5 0,-3-2 0</inkml:trace>
  <inkml:trace contextRef="#ctx0" brushRef="#br0" timeOffset="471">309 230 8162,'0'-19'0,"0"5"0,0-3 1013,0 3-604,6 7 0,-3-3 81,5 5 1,2-3-182,7 4 0,3-1-421,6 5 0,-5 0 141,1 0 1,-2 2 166,1 2 1,2-1 28,-6 5 244,6 1-349,-9 4 1,0 1 120,-5 3-355,-6-3 82,2 5 0,-5-6 28,0 0 1,-1-1 93,-3 1 0,-3-4 168,-6-1 1,-1-3-101,-4 3 1,-1-5-127,-7 1 1,6-2 21,3-2 1,-2 0-102,2 0 0,0 0-834,4 0 0,5 0 132,-1 0 749,6 0 0,-8 0 0,4 0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1:31.206"/>
    </inkml:context>
    <inkml:brush xml:id="br0">
      <inkml:brushProperty name="width" value="0.04301" units="cm"/>
      <inkml:brushProperty name="height" value="0.04301" units="cm"/>
      <inkml:brushProperty name="color" value="#AB1A01"/>
    </inkml:brush>
  </inkml:definitions>
  <inkml:trace contextRef="#ctx0" brushRef="#br0">14 116 8457,'-8'-6'-149,"3"3"-373,5-5 985,0 5-257,0-3 1,1 6-56,3 0-18,4 0 0,4 0 0,1 0 409,0 0 1,0 0-179,0 0 1,5 5 28,4-1 1,3 2-162,5-2 1,3-3 220,5 3 0,5-1 248,0 2-627,5-4 140,-2 5 0,4-6 235,-3 0-466,3-6 69,-10 5 1,10-7-63,-3 4 1,-2 1 132,2-5 1,-1 5-170,1-1 1,1-2 96,-5 2 0,-4-5-54,-5 5 0,-6-5 56,2 5-221,-3-6 86,-1 3 1,-5-2 149,1 1-173,-6 5-53,2-3-585,-5 1 287,0 3-204,-6-4 288,-1 6-22,-6 0-411,0 0 1,0 6-1,0 1 1</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08.022"/>
    </inkml:context>
    <inkml:brush xml:id="br0">
      <inkml:brushProperty name="width" value="0.04301" units="cm"/>
      <inkml:brushProperty name="height" value="0.04301" units="cm"/>
      <inkml:brushProperty name="color" value="#AB1A01"/>
    </inkml:brush>
  </inkml:definitions>
  <inkml:trace contextRef="#ctx0" brushRef="#br0">39 642 8166,'-13'-5'624,"6"3"-307,1-4 0,6 12 114,0 3-853,0 2 309,0 2 0,0 1 549,0 3-188,-5-3 1,3 9 40,-2-6 1,2 5 97,2-5 0,0 4 59,0-4 1,0 0-91,0-4 1,0 0-124,0 0 1,0-4 12,0-1 0,6-5-148,3 1 1,-2-2 190,1-2 62,7 0-183,5-6 1,7-7 215,3-8-543,-3-4 161,15-6 0,-2 3-34,12-7 1,3-3 150,1-5 1,5-4-198,-1 4 0,1-4-108,-1 5 0,1-3 52,-5 3 0,0 3 214,-5 1-470,6-1 235,-10 12 1,7-9 40,-11 7-360,-6-1 270,-6 4 1,-2 6-127,-4 3 0,3-2 132,-11 2 1,0 2-420,-4 6 1,-1-1-40,1 6-541,0-6 686,0 8 1,4-3 104,0 5 406,-5 0 0,5-6 0,-3-1 0</inkml:trace>
  <inkml:trace contextRef="#ctx0" brushRef="#br0" timeOffset="847">1360 578 8264,'-18'-13'88,"3"6"-88,-2 3 651,3-3 1,1 7 89,0 0-1144,1 0 281,-7 17 1,5-4 147,-3 8 372,2 3-161,3-4 1,-1 6-30,0 0 0,2-2 6,2-3 0,3 2-55,6-6 0,0 2 3,0-2 0,2-4-248,2-1 0,3-3 90,6-5 1,4-2 67,0 2 1,6-7 101,-2-1-316,-2-6 55,5-3 0,-4-1 103,6-3 0,-6-2-35,-3 2 0,1-6-55,-1 2 1,1 2 99,-6 2 1,-3-3-71,-1-1 1,-5 2 62,2 2 37,-4 3-51,-1 1 0,-6-3 1,-2 4 15,-9-4-11,2 9 0,-3 0 11,5 2-140,0 4 135,0 1-621,1 0 176,-1 0-779,6 0-517,1 0 1274,17-6 1,-2 3-331,8-5 617,3 5 164,0-8 0,1 3 0,1-4 0,-7 4 0,10-3 0,-7 5 0,3-2 0,-2 1 0,-6 2 5,0 4 1,-5-5 78,1 6 938,-6 0-681,2 6 0,0 1 22,-1 6 700,0 5-624,-4-3 1,0 5 294,0-3-305,0 3-143,0 5 1,0 0-186,0-4 0,-4 3 37,0-2 0,-1-4-131,5-1 1,-8 2 261,-1-2-630,-5 0 0,11-6 0,-4-1-32,1-1-801,2 0 386,4-2-974,0-2 953,0-5 829,6 0 0,1-11 0,6-3 0</inkml:trace>
  <inkml:trace contextRef="#ctx0" brushRef="#br0" timeOffset="1108">1823 309 8340,'-13'-5'0,"0"1"0,1 0 182,-1 4 0,4 6-120,1 2 530,-7 4-460,1 0 1,-9 7-17,6 2 285,-11 3-262,6 2 0,-5 0 473,6-1 0,5-3-302,-1-1 1,7-4-22,2 5 0,5-7-171,-2 2 1,5-2-26,5-2 0,-1-5 252,9 1-612,-3-6 231,14 8 0,-4-10 96,6 4-498,-1-4 269,1-1 0,-2 0-420,-2 0 1,2-4 247,-3-1 0,-1 1-554,1 4 0,-5-4 13,1 0 882,3-1 0,-6 5 0,5 0 0</inkml:trace>
  <inkml:trace contextRef="#ctx0" brushRef="#br0" timeOffset="2095">1565 322 8197,'-7'0'-217,"2"5"0,5 2 245,0 6-31,0 0 1,0 0 172,0 0 1,0-1-148,0 1 1,0 0-18,0 0 1,1 1 17,3 3 1,-2-2-427,2 2 1,3-2 401,2 2 0,2-2 0,2 3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34.333"/>
    </inkml:context>
    <inkml:brush xml:id="br0">
      <inkml:brushProperty name="width" value="0.04301" units="cm"/>
      <inkml:brushProperty name="height" value="0.04301" units="cm"/>
      <inkml:brushProperty name="color" value="#AB1A01"/>
    </inkml:brush>
  </inkml:definitions>
  <inkml:trace contextRef="#ctx0" brushRef="#br0">39 616 8299,'-13'0'472,"2"1"-331,2 4 1,4 2 673,5 6 0,0 1 88,0 3-437,0 3-179,0 6 0,4-1-4,0 1 435,0 0-405,-4-1 1,0-1 314,0-2 1,2 1-164,2-6 1,-1-2-219,6-6 1,-5 1-9,4-6 1,2 1 20,7-5 0,-1-3-1,6-6 1,6-7-16,11-13 1,10-10 122,11-8-805,9-3 682,2-7-1302,-5 10 333,8-14 567,-15 14 0,20-12-920,2 4-180,-2 2 983,-27 21 1,1 1-1,23-16-1868,5 0 1396,-23 12 0,11-1-23,-9 6 1,7 0 149,-12 4 1,1 6 2,-5 3-596,-5 3 1213,-2 7 0,-4 1 0,0 6 0,-2 0 0,-2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23.293"/>
    </inkml:context>
    <inkml:brush xml:id="br0">
      <inkml:brushProperty name="width" value="0.04301" units="cm"/>
      <inkml:brushProperty name="height" value="0.04301" units="cm"/>
      <inkml:brushProperty name="color" value="#AB1A01"/>
    </inkml:brush>
  </inkml:definitions>
  <inkml:trace contextRef="#ctx0" brushRef="#br0">270 437 8306,'7'-13'0,"-3"0"0,-2 5 1146,-2-1-343,0 6-267,0-2-203,0-1 0,-6 5 164,-3-4 1,-3 5-116,-5 5 0,-3 2 158,-6 6 1,-4 5-82,0 4 0,4 2-99,5 1 0,1 1 26,-1 0-328,2-6 67,6 4 1,6-4 260,3 6-693,2-7 288,2 6 1,0-11 327,0 3-935,6-8 436,1 2 1,10-10-196,1 4 1,4-4 159,0-1 1,-2-6-247,1-2 1,-1-4 134,1 0 1,2-1-27,-6 0 1,5-1-22,-5-3 35,0 2 93,-4-3 1,0 5 269,-1 0 1,-5 5-159,-2-1 1000,-4 6-676,-1-2 0,-1 10 352,-4 4 1,-2 8-152,-5 4 0,-1 4 56,0 0 0,0 7 158,0 2-436,0-3 48,1 6 1,-1-8-449,0 5 1,4-6 191,1 2 0,5-4-659,-1-5 1,2 2 363,2-6 1,0-4-604,0-4 0,2-5-41,2 4-292,3-5 779,0 3 1,5-7-15,-4-4 0,5-2 21,4-6 1,-3-1 76,3-3 416,-8 3 0,8-16 0,-3 3 0</inkml:trace>
  <inkml:trace contextRef="#ctx0" brushRef="#br0" timeOffset="1076">411 591 8286,'0'-18'0,"0"3"366,0-2 0,0 3-53,0 1 1,0 5 1192,0-1-994,0 6 1,0-4-106,0 3 1,-1 2-25,-4-2 66,4 8-258,-11 3 1,10 6 190,-7 0 241,0 6-278,-3 1 1,5 1-13,2 0 1,2 1-63,-1 3 1,3-3-218,-4-1 1,5-1 86,5 1 0,-2-2-240,5-6 1,-1 0 17,2-1-238,2-4 252,-4 3 1,6-10-39,0 4-218,6-4 194,-5-1 1,4 0-12,-5 0 0,0 0-116,0 0 1,-5-6-105,1-2 1,-5-4 106,5 0 1,-6 2-68,1-3 0,-3 3-139,-1-7-36,0 2 355,0 3 1,-1-3-156,-3-2 353,-4 3-85,1-4 1,-4 5 106,2 0 1,-1 0-55,2 0 1,-2 0 138,6 1-165,-1-1 1,5 0 143,0 0 1,6 5-64,3-1-152,2 6 73,2-8 0,0 9 13,-1-2-135,1 3 113,0 1 1,0 0-50,0 0 46,-6 0-11,4 0 1,-8 1 4,6 3 1,-6-1-58,1 6 188,-3-1 0,-1 5-74,0 0 1,0 0 173,0 0 1,0-1-45,0 1-89,6 0-31,-5 0 1,5 0-146,-6 0 1,4-1 140,1 1 0,0 0-102,0 0 0,-3-5 76,7 1 1,-5-5-57,5 5 0,-5-6-2,5 1 9,-1 3 4,5-6 6,0 5-272,0-6 277,0 0 1,-1 0-323,1 0 248,0 0 0,0-1-15,0-4 1,-6 3 35,-3-7 0,2 0-88,-2-3 0,0-1 213,-4 0-114,0 0 1,-4 0-36,0 1 95,-6-1-51,3 6 1,-6-5 78,0 4 0,0-2-73,0 1 1,1-2 129,-1 2 1,0 2-74,0-2 1,0 2 381,0-1-194,1-4 1,3 10 3,0-7-81,7 6 78,-4-3-37,6 1-317,6 3 0,5-3 144,6 5 0,4-5-66,-3 1 0,4 0 89,0 4 1,1 0-221,-2 0 1,3 0-117,-2 0-10,2 0 283,1 0 1,1 0-22,0 0 1,-1 0-1,1 0 1,-5-5 218,1 1-208,-1 0-5,-1 4 0,-1 0 181,-6 0-209,-1-6 236,1 5-165,-6-5 235,-1 6-218,-6 0 0,-1 0 10,-4 0 1,-2 2-2,-6 2 1,-5-1 8,-4 5 1,-2 1-4,-1 4 0,5-5 77,3 1 1,2-1-70,2 5 0,1 4 67,-1 0 1,4 0-42,1-4-133,5 0 104,-3 0 0,6 4-7,0 0 0,0-4 16,0-5 75,0 1-86,6 4 0,1-6-10,6-3 0,0-2-13,-1-2 1,1-6 8,0-3 1,0-2 29,0-2 0,0-1 35,-1-3 0,1 1 71,0-5 1,-4-1 65,-1-3 0,-4-2-120,5-3 1,-6 3-503,1-3 1,-1-3 2207,1-1-817,-2 2-414,3-5-187,-5 5-436,0-1 199,-5-4 0,2 10-443,-6-3 202,6 8 1,-7-1 141,6 6-1248,0 0 421,4 4-384,-6 1 0,5 3-179,-4 0 477,4 7 0,2-4 59,4 6 815,-4 6 0,11 1 0,-5 6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22.433"/>
    </inkml:context>
    <inkml:brush xml:id="br0">
      <inkml:brushProperty name="width" value="0.04301" units="cm"/>
      <inkml:brushProperty name="height" value="0.04301" units="cm"/>
      <inkml:brushProperty name="color" value="#AB1A01"/>
    </inkml:brush>
  </inkml:definitions>
  <inkml:trace contextRef="#ctx0" brushRef="#br0">14 873 8354,'-6'-20'1081,"5"1"0,-5 14-417,6 5-294,6 5 0,-3 12 112,5 0 143,-5 1 1,7-1-149,-6 0 0,6 0 93,-1-4 0,1 0 102,-2-1 179,4-4-434,0 3 0,4-10 189,6 4 267,5-4-448,5-7 1,14-6 114,5-10-103,6-14-416,13 2 1,6-13-58,-32 23 0,2 1 1,-1 0-1,2-1-130,6-3 1,1-1 0,-4-1 0,0 1 112,-1 0 0,0 0 0,1-1 0,0 1 61,3 0 1,1 0-1,-3 3 1,0-1-149,1 0 0,-1 1 1,-3-1-1,0 0-152,37-21-1279,-2 9 965,-6-5 0,-6 12-144,-3-3-748,-13 8 881,-5 2 1,-12 9-351,0-2 0,-3 7 378,-1 2 0,-6 5-551,2-1 1,-3 2 107,-1 2 1032,-6 0 0,4-5 0,-4-3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48.228"/>
    </inkml:context>
    <inkml:brush xml:id="br0">
      <inkml:brushProperty name="width" value="0.04301" units="cm"/>
      <inkml:brushProperty name="height" value="0.04301" units="cm"/>
      <inkml:brushProperty name="color" value="#AB1A01"/>
    </inkml:brush>
  </inkml:definitions>
  <inkml:trace contextRef="#ctx0" brushRef="#br0">13 665 8087,'-7'2'0,"3"2"0,2-1 945,2 5-237,0-5-457,6 3-60,1-6 1,10-6 190,0-2 100,6-4-182,-8-1 0,7-1-106,-5-3 0,5 3 56,-5-3 0,0-3-308,-4-2 1,0 2 57,0-1 10,-6 5 8,-2-8 0,0 8 238,-1-5-95,0 5-53,-4-2 0,-6 6 91,-2 4 136,2-4-135,-5 11 1,4-5-181,-6 6 0,0 2 116,0 2 0,0 4 107,1 10 1,0 0 34,4 4 146,-4 2-194,11-4 0,-5 5 29,6 1-64,0 0-48,0-6 0,4 4 144,1-3-413,10-2 108,-6 5 1,11-10-348,-3 3 1,-3-4 210,3-4 1,3 1-244,2-6 1,-2 2-157,1-2 0,-5-3-363,1 4 1,-3-4 151,-1-1-683,0 0 874,-6-6 1,3 4-116,-6-7-138,0 0 425,-4-3 1,0-1 50,0 0 1,0-4 345,0 0 0,-5-2 0,-4 2 0,2 1 0,-2-5 0,1 5 0,-5-2 0,2 5 0,2 0 215,-2 6-110,4-4 0,-2 9 55,0-2 1208,7 3-268,-4 1-289,6 0 0,0 2-269,0 7 0,0-1 23,0 10 1,1-3 105,4 2-200,2-2-207,6 9 1,-1-8 88,1 5 49,6-5-211,-5 8 0,9-9 191,-6 7-298,6-6 17,-3 2 0,1-5-67,0 0 1,-1-2 62,2-2 0,-4-4-237,-5-5 0,0 0 91,0 0-232,-6 0 182,4 0 0,-9-1 29,2-3 0,-3-3 44,-1-6 1,0-6-18,0-2-265,0 2 167,0-5 0,0 0-106,0-6 0,-1 0 135,-3 4 1,1 1-55,-6-1 1,5 0 11,-5 1-335,7 5 255,-10 1 0,11 6-79,-4 1-54,4-1-185,1 6 309,0 1-1017,0 6 737,0 0 0,1 4-406,4 0 1,2 8 928,6 1 0,5 0 0,2 5 0</inkml:trace>
  <inkml:trace contextRef="#ctx0" brushRef="#br0" timeOffset="463">911 577 8087,'7'-13'0,"-1"1"0,-6-1 998,-6 6-554,5-5 1,-6 5 194,3-6-382,2 1-81,-9 4 1,4-2 291,-6 6 1,3 0-166,-3 4 1,3 0 136,-7 0 0,-2 6 218,2 2-660,0 9 178,-1-3 1,5 11 176,0-4-438,0 3 170,12 2 1,-5-5 187,6 1-583,0-1 290,0-1 0,1 0-141,4-3 1,2-4 80,6 0 1,-1-2-319,1-7 0,0 5 57,0-5-311,6 1 407,-5-5 1,4-2-163,-5-2-73,0 2 241,0-9 1,0 4-96,-1-6 2,-4 0 179,3-5 0,-10 3 27,4-2 0,-4-1-71,-1 1 0,0-5 120,0 5 0,0-4-121,0 4 515,0 0-235,0 4 0,0 4-133,0 1 728,-6 5-265,5-3-127,-5 6 1,6 2-83,0 2 1,0 3 161,0 6 0,0 4-83,0 0 0,0 4 2,0-3 0,2 3 74,2-4-599,3 0 207,0-4 1,5 0 155,-4 0-818,4-1 483,0 1 1,6-1-74,-1-4-753,0 4 236,-4-11-144,-1 5 0,1-6-242,0 0 372,0 0 817,0-6 0,0-1 0,-1-6 0</inkml:trace>
  <inkml:trace contextRef="#ctx0" brushRef="#br0" timeOffset="1005">1039 345 8087,'-2'-11'0,"-2"2"854,2-2-80,-3 10-89,-1-5-435,5 6 0,-5 6-133,6 2 1,0 5 117,0 4 1,1 3 243,4 6 1,-4 4 178,3 0-263,3 5-139,1-8 1,0 5-49,1-7 0,-1 5 0,5 0 0,1 0 145,3-4-679,-2-6 306,3 4 1,-5-10-723,0 3 0,1-2 427,3-3 1,-7 0-592,3-4 0,-3-2-26,3-6-16,-6 0 500,4 0 0,-5-1-306,3-4 330,-4-2 247,1-6 1,-5 1-100,4-1 0,-4-4 70,-1 0 0,0-6 229,0 1 0,0 2-23,0-1 0,-4 4 13,0-4 0,-2 5-13,2-1 854,2 2-629,-4 8 0,5-3-43,-3 6 919,2 0-701,-3 4 0,5 1 111,0 4 1,0 2-31,0 5 1,0 3-4,0 2 1,4-1-181,0 5 1,6-5 78,-1 1 0,-2-2-24,1 2-174,1-2-3,4 3 1,4-5 235,0 0-406,0-6 56,-4 4 0,-5-9 109,1 2 157,0-2-352,3-2 0,0-2 28,-4-2 1,-2 1-83,-6-6 1,0-1 98,0-7-411,0 3 252,0-10 0,0 8 89,0-5-399,0 5 264,-6-8 1,4 4-215,-7-6 0,6 5 121,-1 0 0,-2 5-142,2-1 1,0 3-801,4 1 399,0 0 1,1 6 96,3 2-380,-2 4 433,9 1 670,-4 0 0,6 6 0,0 1 0</inkml:trace>
  <inkml:trace contextRef="#ctx0" brushRef="#br0" timeOffset="1423">1708 575 8087,'0'-13'376,"0"1"1,-6 3-105,-3 1 0,-2 0 342,-2 0 1,5-4-156,-1 4 0,0 2-69,-3 2 0,-1-2-37,0 2 265,-6 0-283,5 4 0,-4 4 143,5 0-185,0 12-117,0-8 1,2 12 176,2-2-496,4-4 156,5 10 0,0-8-270,0 5 1,1-5 213,3 1 0,3-3-135,6-1 1,0 0-32,0 0-411,0-6 365,5-2 1,-4-5-96,4 0-322,2 0 375,-6 0 1,9 0-114,-6 0 1,4-5 70,-4-4 0,0-2 266,-4-2 0,-1 0-108,-4 0 0,2-1 189,-6-3 0,5 3 3,-5-3 0,0-2 29,-4 2-146,0 0 871,0 4-247,0 6 653,0 1-805,0 6 0,0 2-1,0 2 1,0-1-95,0 5 1,2 1-131,2 4 0,3-1 22,6 1 0,0 0-125,0 0 0,1-2 203,3-2-1218,-3 2 664,11-4 0,-11 2-829,3 0 1,1-7 532,0 3 1,-1-4-510,-5-1 1,-3 0 1117,0 0 0,-1 0 0,5 0 0</inkml:trace>
  <inkml:trace contextRef="#ctx0" brushRef="#br0" timeOffset="1643">1886 383 8087,'-13'-12'749,"1"4"49,-1-5-316,6 2-26,1 4-170,6-1 1,7 1-209,6 3 1,0 3 94,4-4 1,3 4 61,1 1 1,3-4 175,2-1-439,-6 1 72,10 4 1,-9 0 308,9 0-1053,-3 0 538,-7 0 0,3 0-21,-6 0-1128,6 0 453,-9 0-465,5 0 911,-6 0 0,-6-1 412,-3-4 0,-8 4 0,-3-5 0</inkml:trace>
  <inkml:trace contextRef="#ctx0" brushRef="#br0" timeOffset="1900">1977 62 8052,'-7'-6'692,"-5"5"-593,11-5 894,-5 12-581,6 1 0,0 12 280,0 2-285,6 3-234,-5 2 1,11 0 200,-4-1 1,0 5-67,0 0 0,1 4 222,3-4 1,-3 5 176,0-6-569,-1 7 64,5-9 1,0 5 145,0-7-721,-1 1 358,1-1 0,-4 0-541,-1-4 1,-3-2 369,3-7 0,-3 0-674,3-4 0,-4 2-232,5-5-416,-6-1 790,8-4-693,-4 0 1411,0-6 0,5-1 0,-5-6 0</inkml:trace>
  <inkml:trace contextRef="#ctx0" brushRef="#br0" timeOffset="2101">2311 397 8052,'-8'5'3427,"3"3"-3311,5 4 0,1 3 38,3 2 1,-1-3-63,6 3 0,-2-3 153,2-1-61,-4 6-64,1-5 0,-3 4 121,5-5-629,-5 0 296,9-6 0,-10 5-712,7-4 1,-5-1 414,5 2 0,-5-6-759,5 1 0,-1-3 1148,5-1 0,0 0 0,0 0 0</inkml:trace>
  <inkml:trace contextRef="#ctx0" brushRef="#br0" timeOffset="2769">2579 435 8074,'-6'-13'0,"-1"2"0,-6 2 1468,6 4-316,-4 5-85,9 0-709,-3 0 1,3 1-246,-2 3 0,3-1 136,-4 6 0,0-1 160,0 5 1,1 1 58,4 4-396,0-4-7,0 4 0,0-3 286,0 2-340,6-3 52,1 4 0,1-5-220,1 0 0,-1 0 91,5 0 1,2-2-205,2-2 0,-3 1 123,3-6 0,-3 0-297,-1-4 1,4 0 24,0 0-213,0 0 127,-4 0 82,0 0 188,0 0 90,-6-5 1,-1-3 37,-6-4 0,0-1-78,0 0 1,-2-1 111,-2-3 1,1 2-85,-5-2 346,-1-3-151,2 6 0,-4-9-134,2 6 443,3-6-228,-5 9 0,8-4-78,-6 5 329,7 0-220,-4 0 0,6 0 7,0 0 0,0 5-12,0-1 70,0 6 1,1-2-84,4 5 24,-4 0 0,10 4 0,-2 2 58,2 1 162,-3 7-155,9 0 1,-9 9-37,9-6 25,-2 6-84,-3-9 1,3 9-115,2-6 0,-2 0 90,7-4 0,-7 0-21,3 0 0,0-2-22,-1-2 0,0 1-173,-4-6 0,0 0 251,0-4-446,0 0 196,-1 0 0,1 0 55,0 0-303,0-5 203,0-3 1,-5 0-179,1-1-34,-1 1 190,5-5 1,-4 0-110,-1 0 0,-1-4 106,2 0 1,1 0 121,-6 4 1,5 0-244,-5 1 513,0 4-177,2-3 1,-3 10 376,5-4 1,-3 4-220,3 1 0,-3 0 548,3 0 0,1 6-324,4 2 0,1 4 93,3 0 0,-1 1-147,5 0 0,-1 4-123,1 0 0,4-1 173,-4-8-1265,3 4 678,2-11 0,-6 9 160,-3-5-1548,-3-1 453,-1-4-1823,0 0 1280,0 0 1655,-6 0 0,-7-12 0,-7-2 0</inkml:trace>
  <inkml:trace contextRef="#ctx0" brushRef="#br0" timeOffset="2955">2541 51 8054,'-31'-11'0,"8"0"0,-2-7 2862,8 7-871,-2 11-927,12 0-1430,1 0 340,6 0-470,0 0-266,6 0 650,-5 0 1,9 1-1857,-5 4 978,5-4 990,-3 11 0,5-5 0,1 6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44.020"/>
    </inkml:context>
    <inkml:brush xml:id="br0">
      <inkml:brushProperty name="width" value="0.04301" units="cm"/>
      <inkml:brushProperty name="height" value="0.04301" units="cm"/>
      <inkml:brushProperty name="color" value="#AB1A01"/>
    </inkml:brush>
  </inkml:definitions>
  <inkml:trace contextRef="#ctx0" brushRef="#br0">283 155 8220,'-13'-20'-70,"0"2"0,4 6 70,1 4 1320,5 2-247,-8 0 47,9 5-735,-9-5 1,4 8 156,-6 2 0,0 5-112,0 8 1,-5 4 175,-4 9 1,2 1 195,-1 3-246,5 4-247,-2-6 0,5 7 64,0-1-386,0 1 215,6-1 0,1-1-125,6-2 1,0-4 108,0-5 1,10-2-378,3-3 1,9-4 163,-1-8 0,5-3-520,4-6 0,-2-2 92,6-2-660,1-3 717,3-12 1,-1 3-81,-3-5-365,-2 0 463,-1-5 1,-8 0-41,2 1 0,-7-2 151,-1-3 1,0 3 197,-4-3 1,2 7-130,-6 2 1,-3 9 532,-2-1 0,-3 8-165,-1-4 642,0 6-560,0-2 1,-1 14 137,-3 4 767,-4 9-722,-10 3 1,4 4 93,-3 5 287,2 0-442,-3 5 1,5 4-196,0-1 0,2-3 26,6-5 1,-3-1-745,4 1 0,-1 0 239,5-8-1673,0 2 1333,0-8 1,6 0 23,3-3-1622,2-8 1400,2 2 1,0-9-1114,-1 2 1953,1-3 0,0-1 0,0 0 0</inkml:trace>
  <inkml:trace contextRef="#ctx0" brushRef="#br0" timeOffset="1079">655 372 8220,'-6'-20'0,"-3"3"1167,-8 9-700,3 2 1114,-4 6-979,5 0 1,4 6 103,1 2-820,5 4 178,-9 6 0,10 2 174,-7 6 589,0-1-424,-3 1 1,0 0 135,4-1 1,2-3-229,6-1 1,0-1-64,0 2 1,0-4 30,0-5 1,7 0-32,6 0 1,1-5-1,8 1 1,-1-7 31,5 3 0,-1-5-32,1-5 1,4 3-1,0-7 1,0 1 30,-5-5 1,-3 0-1946,-1 0 1,-5-1 1319,1-3 1,-7 2-2215,-2-2 1216,-5-3 498,3 6 411,-6-4 51,0-1 385,-6 5-192,-1-5 0,-7 5-123,-3-3 500,3 3-170,-11 1 0,10 1 272,-7 4 1,5-2-166,-4 1 0,5-1 203,-1 6 0,7-4-50,1 3-11,7-5-227,-4 9 1,7-6 100,4 2-279,2 4 111,6-5 1,5 2 174,3 0-314,9-6 89,-3 8 1,9-3-54,-6 5 1,4 0 44,-4 0 1,4 0 66,-4 0 1,-1 0-65,-8 0 317,3 5-251,-9-3 0,2 9-3,-9-2 165,4 2-51,-11 2 1,5 4-68,-6 0 548,0 0-336,-6 2 0,-1-1 213,-6 4 1,0 1-152,1-6 1,-6 4 87,1-4 0,0 5 50,4-5-95,1 5 3,-1-7 23,6 3-530,-5-5 150,11 0 1,-5-5-182,6 1 151,6-6 46,-5 3 1,11-2-204,-4 0 1,8 0-75,1-4-139,6-5 236,-3 3 1,5-8 14,1 6-326,0-6 256,-1 3 0,-3-6-39,-1 0-65,0 0 140,-1 1 0,3-1 29,-6 0 0,0 0-182,-4 0 185,-6 0 0,-1 1-89,-6-1 326,0 0-80,0 0 0,-7 0-224,-6 0 443,-5 6-163,-2-4 0,-5 4-102,4-6 594,-3 6-378,4-5 0,-3 10 142,6-7 0,0 6 131,4-1-358,0-3 0,2 4-3,2-6-35,4 7 0,7-6 115,7 4-513,0 3 233,15-5 1,-3 5 86,9-4-320,3 4 200,5-5 0,1 5-99,-1-4 0,1 4 119,-1-3 0,-4 2 109,1 2 1,-3-1-111,3-3 245,-4 2-81,-5-3 1,-5 5-133,0 0 213,-5 0-15,3 0-166,-7 0 277,-4 0-213,-3 0 283,-5 0 0,-1 1-82,-3 3 1,-9-1-166,-9 6 0,2-2 21,-1 1 304,0 4-283,-5-5 1,0 7 26,1 3 181,5-3-103,-4 11 0,9-10 87,-2 7-431,9-7 258,-4 10 1,11-7-225,-3 4 1,2 0 60,2-5 1,2 1-26,2-6 1,3-3 62,6-1 1,0-5 27,-1 2 1,6-4-77,-1-1 195,5 0-132,-2 0 1,2-7-22,-1-6 237,-5 0-188,8-5 1,-8-1 209,5-2 0,-7-3-98,-1-2 1,0 0 144,-4 1 0,-4-5-48,0 0 1,-4 0-46,-1 4 0,0-1 17,0-3 139,-6 3-213,-1-4 0,-7 5 178,-3 0-394,3 1 95,-5-1 0,6 6-677,0 3 1,5 3 54,-1 1-2453,6 0 1600,-2 6-1247,5 1 2730,0 12 0,5 7 0,3 7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43.317"/>
    </inkml:context>
    <inkml:brush xml:id="br0">
      <inkml:brushProperty name="width" value="0.04301" units="cm"/>
      <inkml:brushProperty name="height" value="0.04301" units="cm"/>
      <inkml:brushProperty name="color" value="#AB1A01"/>
    </inkml:brush>
  </inkml:definitions>
  <inkml:trace contextRef="#ctx0" brushRef="#br0">90 411 8357,'-13'-6'0,"0"5"1084,0-4-277,1 4-479,-1 1 159,6 6-178,-5-5 0,11 15 52,-4-3 1,4 2-67,1-2 0,4 1 185,1 3 1,5-7 57,-2 3 12,9-3-177,-3-3 0,12 3 21,0-5 49,5-1-247,13-10 1,3-7 263,9-8-721,-3-3 41,21-2 0,-1-4-405,16 0 0,-41 13 0,0-1 454,1 1 0,0-1 0,1 0 1,0-1-276,3 0 1,1 0 0,-1 0 0,1 1-863,5 1 0,1 0-57,-1-2 0,-1 1 1365,0 4 0,0 0 0,0-3 0,1-1 0,0 2 0,1 2 0,2-1 0,0 1 0,2 1 0,-1-1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42.153"/>
    </inkml:context>
    <inkml:brush xml:id="br0">
      <inkml:brushProperty name="width" value="0.05735" units="cm"/>
      <inkml:brushProperty name="height" value="0.05735" units="cm"/>
      <inkml:brushProperty name="color" value="#AB1A01"/>
    </inkml:brush>
  </inkml:definitions>
  <inkml:trace contextRef="#ctx0" brushRef="#br0">52 821 14008,'-13'0'-189,"0"6"623,1 2 0,4 5-678,4 4 0,3 5 1074,1 8 1,1-3-42,3 3-611,4-3-41,10-7 0,-2 3-314,5-6 292,1-6-119,3-5 1,2-6 592,3 0 0,9-7 46,8-6 1,10-13 1,7-12 0,1-2-323,8-7 0,0-2 2,4-6 1,-34 26 0,1-1-295,1-2 1,0 0-15,-2 3 1,1 0 52,0 0 0,0 1 1,33-24 74,0 1-1706,-6 5 1039,-7 2 0,0 6-668,1-1 1,-3 7 393,-2 2 1,1 0-132,-5 4 1,-6-1-244,-7 10-640,2-6 1081,-5 9 0,14-5 738,-2 6 0,6-2 0,1-1 0,3 0 0,5-1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2:41.306"/>
    </inkml:context>
    <inkml:brush xml:id="br0">
      <inkml:brushProperty name="width" value="0.04301" units="cm"/>
      <inkml:brushProperty name="height" value="0.04301" units="cm"/>
      <inkml:brushProperty name="color" value="#AB1A01"/>
    </inkml:brush>
  </inkml:definitions>
  <inkml:trace contextRef="#ctx0" brushRef="#br0">26 642 8533,'-8'-7'133,"0"4"1,3 6 0,2 7 791,1 5-698,2 5 1,0 2 227,0-1-369,0 1 27,0 9 0,0-4 185,0 3 1,2-4 0,1-4 284,1 0-225,0-7 62,2 4-68,1-6 0,6-2-104,0-2 1,0-4 237,-1-5 1,7-1-102,2-3 0,11-9-252,6-8 1,8-4 286,9 0-522,4-7 197,5 0 1,0-7 210,0 1-1671,6-7 1374,-4 5 0,5-9 178,-3 2 0,4 5-265,5-1 1,-6 6 34,-3-5 0,2 2 173,-2 1 1,4 1-302,0-1 1,-5 5-14,6 0-993,-6 11 804,-3-7 1,-4 12-134,0-4-1064,0 4 979,4-1 0,-1 9-639,-3-3 1,-2 5 537,-2-1 0,-5 4-435,0 5 1127,1 0 0,-11 4 0,3 0 0,-4-1 0,-4-2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01.866"/>
    </inkml:context>
    <inkml:brush xml:id="br0">
      <inkml:brushProperty name="width" value="0.05735" units="cm"/>
      <inkml:brushProperty name="height" value="0.05735" units="cm"/>
      <inkml:brushProperty name="color" value="#AB1A01"/>
    </inkml:brush>
  </inkml:definitions>
  <inkml:trace contextRef="#ctx0" brushRef="#br0">26 15 16241,'-12'-13'253,"4"11"0,3 4 1,5 11-1</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02.397"/>
    </inkml:context>
    <inkml:brush xml:id="br0">
      <inkml:brushProperty name="width" value="0.05735" units="cm"/>
      <inkml:brushProperty name="height" value="0.05735" units="cm"/>
      <inkml:brushProperty name="color" value="#AB1A01"/>
    </inkml:brush>
  </inkml:definitions>
  <inkml:trace contextRef="#ctx0" brushRef="#br0">26 26 18174,'-12'-14'-3589,"4"3"2871,3 11 0,5 1-1342,0 3 1854,0-2 0,5 15 0,3-3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03.882"/>
    </inkml:context>
    <inkml:brush xml:id="br0">
      <inkml:brushProperty name="width" value="0.05735" units="cm"/>
      <inkml:brushProperty name="height" value="0.05735" units="cm"/>
      <inkml:brushProperty name="color" value="#AB1A01"/>
    </inkml:brush>
  </inkml:definitions>
  <inkml:trace contextRef="#ctx0" brushRef="#br0">14 39 17934,'0'-13'-2930,"-2"5"1495,-2-1 701,2 6 546,-3-2-48,5 5-2125,0 0 2123,5 0 0,-2 1-845,6 3 1098,-6-2 1,8 4 0,-4-6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08.815"/>
    </inkml:context>
    <inkml:brush xml:id="br0">
      <inkml:brushProperty name="width" value="0.05735" units="cm"/>
      <inkml:brushProperty name="height" value="0.05735" units="cm"/>
      <inkml:brushProperty name="color" value="#AB1A01"/>
    </inkml:brush>
  </inkml:definitions>
  <inkml:trace contextRef="#ctx0" brushRef="#br0">26 617 13704,'-11'5'340,"2"4"0,5 2-383,2 2 0,4-1 560,2-4 1,3 2-482,6-6 0,6 1 275,2-5 0,3 0 167,2 0 1,1 0 108,3 0-137,3-6-389,11-1 1,1-12 473,7-2-139,-1-3-395,6-2 0,4-1 158,12-3-2196,0-3 1825,15 0 0,-11-2-367,0 5 1,4-9 8,-4 5 1,9-4-226,-1 8 0,-2 0-72,-2 4-411,-8 6 754,2-4 0,-8 10-273,6-3 69,0-3 289,4 5 1,-5-3-232,1 5 670,-12 0 0,9-1 0,-8 0 0,0 1 0,0 3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16.074"/>
    </inkml:context>
    <inkml:brush xml:id="br0">
      <inkml:brushProperty name="width" value="0.05735" units="cm"/>
      <inkml:brushProperty name="height" value="0.05735" units="cm"/>
      <inkml:brushProperty name="color" value="#AB1A01"/>
    </inkml:brush>
  </inkml:definitions>
  <inkml:trace contextRef="#ctx0" brushRef="#br0">14 680 8673,'-2'8'-1319,"-2"1"1100,3 0 0,-5-1 1836,6 1-1010,6-6 1,1 7-2,6-6 120,-1 0-379,1-4 0,6 0 290,2 0 0,5-7-167,4-6 0,4-5-105,9-8 1,-1-5-74,10-4 0,2 3 3,10-3 1,6 1-1076,3-4 618,-4 5 221,1 2 1,-4 1 277,2 0-885,4-6 455,-1 9 1,-1-4-432,-6 5 1,-2 2 237,-2 2 0,-3 0-271,-5 4 0,-5 0 125,0 1-152,0 3 269,4-5 1,-1 8-216,-3 2-209,3-2 321,-10 4 1,4-5-268,-5 4 16,-7 2 315,5 0 1,-8 5-622,5-4 975,-5 4 0,5 5 0,-3 1 0,3-3 0,1 0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51.567"/>
    </inkml:context>
    <inkml:brush xml:id="br0">
      <inkml:brushProperty name="width" value="0.05735" units="cm"/>
      <inkml:brushProperty name="height" value="0.05735" units="cm"/>
      <inkml:brushProperty name="color" value="#AB1A01"/>
    </inkml:brush>
  </inkml:definitions>
  <inkml:trace contextRef="#ctx0" brushRef="#br0">0 52 18204,'0'-7'-4416,"0"1"2810,0 6 3367,0 0-701,0-5-1812,0 3 292,0-4 295,0 6 0,2 0 317,2 0 500,3 0 1,7 0-163,3 0 1,-2 0-381,2 0 0,3 0-173,1 0 1,3 0 1275,2 0-184,5 0-438,-4 0 0,9 0-536,-6 0-18,0 0-24,1 0 0,-4 0 35,3 0 57,-3 0-19,-1-5 1,-5 3-12,1-2 0,-5 3 76,4 1-377,-5-6 353,2 4 1,-5-3-21,0 5-324,0 0-12,-6 0 115,4 0-446,-3 0 3,-1 0 44,-2 0 218,1 5 1,-4 3 0,3 4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57.701"/>
    </inkml:context>
    <inkml:brush xml:id="br0">
      <inkml:brushProperty name="width" value="0.05735" units="cm"/>
      <inkml:brushProperty name="height" value="0.05735" units="cm"/>
      <inkml:brushProperty name="color" value="#AB1A01"/>
    </inkml:brush>
  </inkml:definitions>
  <inkml:trace contextRef="#ctx0" brushRef="#br0">0 65 22232,'0'-7'-7393,"0"1"5024,0 6 4840,0 0-1609,6 0 0,-3 0-367,6 0 0,-5 0-137,4 0 1,-3 0 201,3 0-651,1 0 994,4 0 0,-1 0 908,1 0-1867,0 0 96,0 0 0,1-1-41,3-4 0,-1 4-3,5-3 0,-4 2 21,5 2 0,-1 0 7,5 0 0,-5-4-35,1 0 0,-2-1-32,1 5 121,3-5-83,-10 3 1,9-3-40,-6 5 67,6 0-23,-9 0 0,9-2 121,-6-2-270,0 2 152,-4-3 1,-4 5-19,-1 0 92,1 0-51,-2 0 1,0 0-14,-3 0-282,-2 0 185,4 0 193,-6 0-1368,0 0 760,0 5 67,0-3 1,0 9 0,0-4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49.710"/>
    </inkml:context>
    <inkml:brush xml:id="br0">
      <inkml:brushProperty name="width" value="0.05735" units="cm"/>
      <inkml:brushProperty name="height" value="0.05735" units="cm"/>
      <inkml:brushProperty name="color" value="#AB1A01"/>
    </inkml:brush>
  </inkml:definitions>
  <inkml:trace contextRef="#ctx0" brushRef="#br0">1 52 22676,'0'-7'-6060,"0"1"3883,0 6 4518,0 0-1069,6 0-773,1 0 0,1 0 250,1 0-416,-1 0-282,5 0 1,1 0 1674,4 0-254,-4 0-1438,10 0 0,-4 0-52,6 0 1,-1 0 51,1 0 0,0 0-1,-1 0 1,5-1 60,0-3 37,0 2-29,-4-4 1,-1 6-76,1 0 34,0-5 45,-6 3 1,4-3 100,-3 5-309,-2 0 47,-1 0 1,-1 0-120,1 0 1,-1-5 130,-5 1 0,-3 0-168,0 4 183,-1 0 0,1 0-374,-1 0 101,-5 0 86,3 0 158,-6 0-571,0 0 0,0 0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55.070"/>
    </inkml:context>
    <inkml:brush xml:id="br0">
      <inkml:brushProperty name="width" value="0.05735" units="cm"/>
      <inkml:brushProperty name="height" value="0.05735" units="cm"/>
      <inkml:brushProperty name="color" value="#AB1A01"/>
    </inkml:brush>
  </inkml:definitions>
  <inkml:trace contextRef="#ctx0" brushRef="#br0">13 91 18060,'-7'-7'-4398,"1"1"3720,6 6 2460,0 0-1315,6 0-17,-5 0-62,11 0-101,-5 0-448,6 0 499,-1 0 1,1 0 343,0 0-744,0 0 112,0 0 1,4-4-258,0-1 216,6 1 44,-3 4 1,5 0-139,1 0 1,0-4 120,-1 0 1,1-2-113,0 2 1,-1 2 103,1-2 0,0-2-41,-1 2 1,1 0 38,0 4 105,-1-6-175,-5 4 0,-1-3-121,-6 5 122,5-6-12,-9 5 0,8-5-93,-9 6 0,-1 0 120,2 0 1,-5 0-520,5 0 243,-6 0-58,2 0 202,-5 0 0,2 0-59,2 0-409,-3 0 14,5 6 414,-6-5 0,0 10 0,0-3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42.751"/>
    </inkml:context>
    <inkml:brush xml:id="br0">
      <inkml:brushProperty name="width" value="0.05735" units="cm"/>
      <inkml:brushProperty name="height" value="0.05735" units="cm"/>
      <inkml:brushProperty name="color" value="#AB1A01"/>
    </inkml:brush>
  </inkml:definitions>
  <inkml:trace contextRef="#ctx0" brushRef="#br0">232 668 19938,'7'-7'-2754,"0"-1"2219,-3 4 509,-2 3 0,5-5 92,-3 6 690,-3 0-432,11 0 1,-5-1-227,6-4 0,0 4-55,-1-3 1,6 2 323,-1 2 0,5 0 448,0 0-216,-4 0-253,7 0 1,-1 0-273,6 0-26,5 0 69,-2 0 1,6-1 112,-1-3-228,6 2 47,2-4 0,1 2-98,0 0 1,-4-2 87,4 2 1,-9 1-141,5-6 1,-6 5 71,6-4 0,-3 3-92,-2-3 1,-4 4-36,1-5-152,-1 0 169,4 2 1,-5-4-280,-3 2 66,-3 4 171,-1-7 0,-2 5-35,-3-6 0,-2 0-109,-6 1 0,0-1-55,-1 0 1,1 0-256,0 0 82,-6 0 240,5 1 0,-11-5-762,3-1 431,-2 1 191,-2 5 0,0-1-241,0 0 165,-6 0 375,-1 0 1,-10-4 222,0 0 1,-6 0 70,2 4 1,1-1 326,-2-3 1,-3 2 166,-5-2 240,0 3-434,4 1 0,-4 0 480,0 1-354,-5-1-322,7 6 1,-9-5 107,3 4-292,3 2 89,-6-5 0,4 9 1,-6-2 1,1-2 16,0 2 0,-5 0-110,0 4 1,-4 0 105,4 0 1,-4 0-79,4 0 1,2 4 152,7 0-114,-3 6-87,10-3 1,-9 5-129,6-4-47,-5 4 67,2 0 1,-1 3-89,-1 2 0,3-3 45,-3-1 1,0 4-61,5 0 1,1 2-190,8-2-169,-3-3 334,9 10 1,-3-8-162,5 5-303,0 1 411,0-2 0,5 0-404,-1-3-28,6-3 367,-2 4 0,5-3-8,0 2 1,0-6-28,0 6 0,7-10 285,6 6 1,5-3 193,8 3 1,1-1 173,3-4 1,7 2 278,6-6-258,5 6 46,-8-3 0,10 1 605,-3-4-372,-3 3-532,6-6 1,-9 9-473,6-5 0,5 5-134,3-2 558,1-2 1,1 5 0,1-4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50.695"/>
    </inkml:context>
    <inkml:brush xml:id="br0">
      <inkml:brushProperty name="width" value="0.05735" units="cm"/>
      <inkml:brushProperty name="height" value="0.05735" units="cm"/>
      <inkml:brushProperty name="color" value="#AB1A01"/>
    </inkml:brush>
  </inkml:definitions>
  <inkml:trace contextRef="#ctx0" brushRef="#br0">39 104 11405,'-7'-6'-1907,"-4"4"2203,9-3-401,-3 5 0,3-2-38,-2-2 248,3 3-122,-5-5 217,6 6 60,0 0 58,6 0-268,1-6 0,6 5 294,-1-3-105,1 2-71,0 2 0,1 0 135,3 0-99,-2 0-160,9-6 1,-8 5-47,5-3 0,0 2 31,5 2 1,-5-1-59,1-3 0,-2 2 32,1-2 6,3 2 1,-9 2 0,7-1 14,-5-3 1,5 2-28,-5-2 1,0 1 6,-4-1 5,0 2-11,0-3 0,-5 5-12,1 0 0,-5 0-57,4 0 58,-5 0-38,3 0-2,-6 0-6,6 0 29,-5 0-18,5 0 48,-6 0-277,0 0 1,6-6 0,1-1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3:27.560"/>
    </inkml:context>
    <inkml:brush xml:id="br0">
      <inkml:brushProperty name="width" value="0.04301" units="cm"/>
      <inkml:brushProperty name="height" value="0.04301" units="cm"/>
      <inkml:brushProperty name="color" value="#AB1A01"/>
    </inkml:brush>
  </inkml:definitions>
  <inkml:trace contextRef="#ctx0" brushRef="#br0">797 328 8080,'-7'-19'0,"-3"4"0,4-4 0,0 3 2288,1 5-1145,0 1-583,5 3-326,0 1 1,0 8 429,0 2 0,6 5 8,3 8 712,2 3-849,2 11 0,1 2 307,3 5-237,-3 1-290,11-1 0,-5 5 129,5 0 74,1-1-172,0-3 1,-4-1-238,4 1 1,-10-6 124,1-3 1,-2-5 83,-2-3 1,-4-4 150,4-5-137,-9 0 0,3-6 323,-3-3-357,-2-2 1,3-8 53,-5-3-665,0-8 313,0-3 1,0-11 218,0-3-858,0-3 495,0-2 0,0-1-186,0-2 0,-4-1 139,0-8 1,0 6-232,4-6 0,-5 3-16,1-4-122,0 1 272,-2 5 0,5 4-108,-4 7-103,4 4 265,-5 5 1,5 6-167,-3 3-624,2 3 150,2 7-1271,0-5 1562,0 11 1,4 1-732,1 9 0,3 2 113,-3 2-255,5 5 899,-3 2 0,1 6 557,1 0 0,-1 5 0,5 2 0</inkml:trace>
  <inkml:trace contextRef="#ctx0" brushRef="#br0" timeOffset="1055">1219 648 8076,'-7'0'178,"1"5"0,6-2-36,0 6 329,0-6 32,0 2 78,0 1 0,2-5-159,2 4 1,-1-4 290,5-1 0,1 0 39,4 0 117,0 0-495,5 0 1,1-4 214,2 0-3,3-6-411,-4 2 1,6-4-193,0-1 1,-2 0 114,-3 0 0,1-4-51,-10 0 0,4 0 66,-7 4 0,-2 0-458,1 0 0,-1-1 57,2-3-422,-9 3 470,-1-5 0,-11 11-182,4-1 536,-4 1-240,-1 0 229,-5 3 279,-2 5-248,-12 0 0,11 3 329,0 5 1,-1 1-185,1 8 1,2 3 80,2 1 0,0 3 126,4 2 266,-2 0-410,13-1 0,-3 1 410,5 0-344,0-1-146,0 1 1,0 0-186,0-1-117,5-5 245,2 4 0,6-9-329,0 2 0,6-7 19,2-2 1,2-1 4,-2 2 1,3-3 5,-2-6-761,-4-6 536,7 5 0,-10-11-91,7 4-747,-7-4 674,4-1 0,-6-4-157,-1 0 0,3-1 165,2 1 1,-4 1 153,-1-6 1,1 3-32,-4-3 299,2-2-152,-4 10 0,-1-5-146,-6 6 357,0 6-117,6-4-299,-5 9 907,5-3-378,-6 5 1,0 5 853,0 4 0,0 8-491,0 4 1,0-1 236,0 2 0,0-1 72,0 5-274,0-6-187,0-2 0,0-5 104,0 0-369,0 0 287,-6 0 49,5-6-525,-5-2 195,6-5-496,0 0-147,6-11 0,-1 2 94,4-8-465,2-3 581,-3 6 0,3-10-85,-2 2-207,2 4 306,-4-6 1,2 4-275,-1-6 313,1 6 106,4-4 1,-5 10 272,1-3-152,-6 2-58,8 8 655,-10-4-150,5 9 0,-5 2 281,4 9 1,-4 7-312,3 1 792,-2 5-641,-2 4 1,0 0 139,0-1-2,0 7-303,0-16 1,0 13 63,0-7 1,0-4-138,0-1 0,4-2-214,0-2 0,2-2 94,-2-3 1,-1 2-329,6-5 1,-5-1 96,5-4-631,-7 0 526,16 0 1,-11-6-100,6-2-466,-1-4 492,-5-6 0,5 2-198,-4-5 50,4-1 151,-5 2 0,2-4-94,-1 3 1,-4-8-10,5-1 1,-2 0-19,2 5 1,2-1 38,-2 0 623,-4 7-264,1 0 1,-5 8-245,4 2 1329,-4-2-784,5 9 0,-6 2 144,0 9 1,0 8-217,0 4 1,-5 9 1170,1 4 0,-1 3-555,0 2 0,0-1 131,-4 1 1,-1 4-108,6-1-51,-6 7-445,8-9 0,-8 8 227,6-5-1216,0 0 526,-2-5 1,3 1-785,-5-1 1,5-4 608,-1 1 1,-2-7-644,2 2 0,-2-4 303,2-5 1,2 2-1394,-2-6 0,1 0 318,-1-4-913,2-6 1665,-9 5 1,8-11-44,-5 3 972,5-2 0,-14 3 0,2 2 0</inkml:trace>
  <inkml:trace contextRef="#ctx0" brushRef="#br0" timeOffset="2840">1155 1264 7942,'-6'-18'774,"5"4"-436,-5-11 1,6 15 438,0-2-107,-6-4-244,-1 2 336,0-5-394,1 12 1,-1-3 642,-5 6 1,-1-1-479,-4 5 1,2 3 22,3 6 1,-3 5-128,-2 12 1,7 5 76,-3 3 0,3 3 168,-2 2-190,4 5-291,3-4 0,5 4 138,0-5-249,0-1 83,0 1 1,5-7 221,4-2-631,8-3 236,-3-7 0,9-1-305,-6-6 0,6-2 162,-2-2-824,-2-4 659,5-5 1,-4 0-10,6 0-571,-1-5 496,1-2 0,-2-11 16,-2 1 0,1-6-27,-6 2 1,0-3-39,-4-2 1,-5-1 172,1-3 1,-1 3 120,5-3 1,-4 5 124,-1 3 1,-5 4 475,1 5-458,-2 6 1037,-2 1-709,0 6 0,0 13-35,0 8 1428,-6 9-1021,-1 9 1,-5-1 126,4 1 1,-2 3-365,6 1 0,-2 4 125,2-4 1,2 4-165,-2-4 0,3-1-416,1-3 1,0-5 65,0 0-1012,5-5 732,-3-3 0,8-8 243,-6-5-1702,0 0 1119,2 0 0,-3-6-507,5-3 1,-3-3 409,3-1 0,-4-1-620,5-3 0,-2-3 603,2-6 1,2-6-449,-2-2 1,2-5 107,2-4-196,0 3 751,-1-10 1,-3 4-225,0-5 681,-1-1 0,-1 7 0,3-4 15,-5 6 1,3-4-126,-4 4 1,1 0 311,-5 4 0,1 2-231,3 3 1670,-2-4-1099,3 11 0,-5-9 63,0 6 1568,0 6-656,0-1-712,0 5 871,0 0-408,0 1-490,0 6 0,-1 2-332,-3 2 1,-3 9 74,-6 8 1,4 4 127,1 0-21,5 1-310,-9 0 1,11-1 114,-3 1-316,2 0 49,2-1 0,2-3 165,2-1-574,3-5 249,6 2 0,0-5-236,0 0 0,-1-2 227,1-2 1,4-4-466,1-5 1,3 0 182,-4 0 1,2 0-102,-2 0 0,-3-5-19,3-4-637,-3-2 609,-1-2 1,0-1-173,0-3-122,-6 2 344,4-9 0,-9 8-167,2-5 1,-3 0 169,-1-5 0,-5 2 301,-4 2 1,1 2-30,-5 3 0,3 3 55,-7-3 1,1 3-335,-1 1 855,3 0-369,1 0 0,3 5-57,6-1 681,-1 6-190,5-2-350,0-1 0,5 3-45,7-5 1,0 5-191,13-2 1,-2 4 142,3 1-199,-6 0 55,-2 0 0,-1 0 103,1 0 0,3 0-22,-4 0 0,0 6-102,-4 2 300,-6-2-108,5 5 1,-11-4 58,3 6 1,-2 0-61,-2 0 0,-2 0 288,-2 0 0,0 4-84,-9 0 1,3 4 22,-7-4 1,1 5 62,-1-5-311,8 0 54,-8 1 0,12-3 197,-4 2-491,3-3 162,6-1 0,0 0-226,0 0 0,0-5 130,0 1 1,8-5-212,4 4 1,1-5 29,4 2-254,3-4 282,-6-1 1,11-1-82,-4-4-110,3-2 203,2 0 0,0-4-15,-1 2 0,1-2-86,0-2 1,-6-1-8,-3-3 0,-3 2 75,-1-2 0,-6 1-68,-3-1 0,-2 3 93,-2-3 1,-6 3 156,-3 1 1,-4 0-207,-4 0 621,3 0-306,-10 1 0,4-1-66,-6 0 255,1 6-207,-1-5 1,0 10 230,1-7 0,5 6-55,3-1 1,2 2 489,3 2-219,4 0-742,3 0 206,5 0 0,1 0 108,3 0 196,9 0-104,7 0 1,6 0-44,-1 0-294,1 0 102,6 0 1,-3 0 43,10 0 0,-8-4 51,8 0 0,-4-2 104,4 2 0,-1 3-17,1-4 243,-6-2-173,-2 6 1,-7-5 17,-2 6-312,-4 0 215,-5 0 0,0 0 134,-6 0-91,-1 0 266,-18 0 0,-1 6-96,-8 2 1,-3 9-184,2 5 1,-6 2 67,-2 2-234,0-6 170,4 9 0,5-7 113,0 8-184,5-9 67,3 3 1,3-8 105,6 5-398,0-5 134,4 3 0,0-6-164,0-1 0,1-5 102,3-2 1,3-4 61,6-1 1,4-1 45,0-4 0,6-2-354,-1-5 0,0-3 10,0-2-326,2-8 407,-4-3 1,1-4-189,1 2 21,-7 3 179,4-10 0,-6 0-94,0-6 1,-5-6 66,1 2 1,-5-5-141,5 0 0,-7-6-26,3 6-9,-4-2 285,-1 3 1,-1 7-180,-4 5 1080,-2 7-592,0 12 0,-4 1-73,2 6 911,3 6-648,-5 1 1,4 13 364,-6 6 1,5 7-276,-1 10 0,2-1 646,-2 5 0,4 0-411,5 5 1,0 3-170,0 1 0,5 0-20,4-5-10,-3 7-167,5-6 0,-4 6 109,6-7-571,0-5 198,-6 4 1,4-10-539,-2 3 0,2-4 436,2-5 1,-4-1-1335,-1-3 1,-5-3 42,1 3-1516,3-2 1866,-5-8 0,4 4 29,-6-2 1000,0-3 0,-6 5 0,-1-4 0</inkml:trace>
  <inkml:trace contextRef="#ctx0" brushRef="#br0" timeOffset="5300">129 2445 7925,'0'-13'0,"0"0"0,0 4 0,0 1 869,5-1-520,-3-4 1,4 1 197,-6-1 0,0 0 255,0 0-122,0 0 1,-6 0-218,-3 1 1,2 4-32,-1 4 0,3 3-223,-3 1 1,-1 0-159,-4 0 1,5 7 304,-1 6-438,1 0 133,-5 11 1,1-4 202,4 5-64,-3 1-26,9 0 1,-4 4-166,6 0 0,0-5-12,0-3 1,0-2-64,0 1 0,6-3 49,3-5 0,-2-1 79,1-4 1,1-2 110,4-6-476,0 0 188,-1 0 1,1-1-249,0-4 1,4-2 159,0-6 0,0-4-278,-4 0 0,-1-1 3,-4 0-50,4 4 268,-11-10 0,9 5-169,-6-2 306,0-3-50,-4 4 0,5-1-222,-1-1 449,0 6-144,-4-2 1059,0 5-587,0 6 616,0 1-505,0 23 694,0-7-719,0 20 1,0-10 161,0 6-228,0 0-110,0-1 1,0-3-106,0-1 0,5-4-125,-1 4 0,4-5-490,-3 1 0,5 0 297,-2-4 0,-1 3-1007,2-8 1,-1-2 81,5-2-1118,-6-2 1405,5-2 1,-5 0-43,6 0-503,5-6 1324,-3-1 0,3-12 0,-5-1 0</inkml:trace>
  <inkml:trace contextRef="#ctx0" brushRef="#br0" timeOffset="5645">604 2213 7925,'-5'-19'1690,"-2"11"-1067,-1-10 1,-3 17 14,2-3 0,-2-2-239,-2 2 0,0 0 1,1 4 1,-6 5 103,1 4 332,0 2-479,-1 8 1,3-5 202,-2 3-376,9 3 8,2-6 0,6 9 137,0-6-887,6 6 480,1-9 0,7 6-372,3-3 1,3-2 280,6 2 1,-5-2-28,1 2 1,-1-2-8,5 2 1,-6-3-6,-3-1 0,-3 0-2,-1 0 420,0-1-169,-6-5 0,-2 5-82,-5-4 681,0-2-427,-5 0 0,-2-2 275,-6 0 1,-6 5-171,-2-5 1,-3 0-183,-2-4 1,0 5 67,1-1 1,3 0-251,1-4 0,5 0 131,-1 0-1389,3 0 894,7-5 0,-3 2 114,6-6-1731,-1 6 1288,11-8 1,1 4-651,6-6 0,4-1 720,0-3 0,7 1 669,2-5 0,5-1 0,8-3 0</inkml:trace>
  <inkml:trace contextRef="#ctx0" brushRef="#br0" timeOffset="5946">848 2188 7925,'0'-13'1487,"0"0"-490,0 1 0,-6 4-26,-2 4-223,-4 3-385,0 1 0,-6 1 98,1 3 318,0-2-425,-1 9 0,4-4 101,-4 6-210,10 0 0,2 1 1,6 2 284,0 1-1111,0 0 495,6-4 0,1 0-255,6 0 0,0 4 149,-1 0-317,7 0 339,-5-4 0,5 4-87,-6 0 4,-1 6 93,1-9 0,0 6-187,0-3 665,0-3-225,-6 5 0,-1-2 260,-6 0 1,0 0-146,0-4 0,-10 1 186,-3 3 1,-7-4-132,3 0 1,-6-2 15,2-6 0,1 3 78,-2-3-897,7-1 290,-4-4 176,0 0-616,5 0 224,1 0-989,2 0 1,11-6 663,0-2 1,3-4-1515,10-1 2305,-3 0 0,14 1 0,-4-1 0</inkml:trace>
  <inkml:trace contextRef="#ctx0" brushRef="#br0" timeOffset="6296">1002 2432 7925,'7'-6'0,"5"3"1806,-4-5 1,4 5-165,0-2-1164,1-2-212,0 6 1,0-10 61,0 2 79,5 3-122,-4-5 1,5 4-34,-6-6 0,0 0-33,-1 0 1,1 5-496,0-1 0,-1 1 166,-4-5-968,3 6 761,-9-5 0,4 9 81,-6-5-319,0 5 342,0-8 0,-6 9 100,-3-2 1,-2 2-64,-2 2 1,-4 2 264,0 2 0,-4 5-61,3 8 0,-3-3 632,4 3 1,0 3-267,4 2 1,2 2 495,2 1 0,-1 0 45,6-4-73,0 3-497,4-9 1,0 7 204,0-5-846,5 6 282,-3-9 0,13 5-543,-2-6 1,3-2 417,-3-2 1,1 1-416,3-6 1,-1 5 61,5-5-1775,-5 0 1425,8-4 1,-5-1-234,2-4-535,3 4 997,-10-10 1,9 3-79,-6-4-531,6-7 1202,-9 5 0,11-10 0,-5 4 0</inkml:trace>
  <inkml:trace contextRef="#ctx0" brushRef="#br0" timeOffset="6605">1565 2214 7925,'0'-13'0,"0"0"1557,-5 0-947,3 0 0,-9 5 149,2-1 1,-2 6-313,-2-1 0,-1 3-93,-3 1 0,1 1-135,-5 3 0,5 4 448,-1 4 0,3 1 75,1 0-348,0 0-142,6 0 0,1 4 77,6 0-414,0 0 1,0-3 0,0 2-106,0 1 1,6 0 202,2-4 0,4 0-261,1 0 0,0 1 71,-1 3 1,0-3-15,-4 3 1,2-2-107,-5-3 307,5 1-53,-9 0 1,5 0-15,-6 0 369,-6 0-187,5-1 1,-15 1-61,3 0 1,-7-2-27,3-2 1,-4 1 31,3-6 1,-3 2 26,4-2 0,0-2 221,4 2 282,0-3-247,0-1 1,6-1-335,3-3 0,4-4-679,4-4 0,8 2 403,5-3 256,6 3 0,-3-14 0,5 4 0</inkml:trace>
  <inkml:trace contextRef="#ctx0" brushRef="#br0" timeOffset="6938">1797 2189 7925,'-5'-11'1149,"-4"2"1,-2 3-33,-2 6-747,0 0-192,-5 0 0,-1 0 178,-2 0 276,-4 0-313,5 6 0,-1 0 33,0 2 1,9 2 83,-1-5 1,9 5-748,0-2 356,2 3 1,8 2-579,3 0 0,2 0 317,2 0 0,4 0-167,0-1 1,5-3 48,-5 0 28,5-1 213,-7 5 1,3 0-142,-5 0 267,0-1-108,-6 1 0,3 0 470,-6 0 0,1 0 20,-5 0 0,-6-1 150,-3 1 1,-6 0-24,-2 0 98,-6 0-340,-3-6 0,-2 3 247,-7-6-365,7 6-18,-4-9 1,3 5-354,-1-6 0,0 0 205,4 0 0,6 0-416,3 0 0,7 0 263,1 0 1,7-1-1286,-3-4 1,4-2 85,1-5-1037,11-1 1022,-2 0 1351,15 0 0,-4-5 0,6-2 0</inkml:trace>
  <inkml:trace contextRef="#ctx0" brushRef="#br0" timeOffset="7551">1862 2317 7925,'7'6'1338,"-3"3"1,-3 6-836,-1 2 0,0 0-212,0-4 0,0 1 430,0 4-184,0-4 84,0 4 8,0-5-200,0 0-37,0-6 165,0 5-228,0-11-859,0 5 460,0-6 1,0-2-759,0-2 677,0-3 1,2-10-392,2 0 0,-3-2-2,4 2 64,-4 3 205,-1-10 0,0 4-231,0-6 164,0 6 52,0-4 0,0 5-63,0-2 447,0-3-106,0 9 423,0-9-249,0 10 598,0-5-455,0 12 396,0 7-440,0 7 0,0 6 64,0 0 195,0 6-205,6-5 0,-5 10 201,4-3 58,-4 4-242,5 0 1,-3-3-92,5-1 1,-4-5-23,5 1 0,-1 0-174,5-4 0,-4 2 97,-1-6 0,0-2-381,0 2 1,4-6 80,-4 1-498,-2-3 265,5-1 197,-4-5 0,5-7-110,-4-5 1,4 0-222,-4 4 1,-1-5 170,2-4 1,-5-1-63,5 2 0,-6-3-6,1 2 1,2-2 139,-2-2 0,4 1-47,-3-1 335,-1 1-125,-4 5-140,6-5 630,-5 11-263,5 1-96,-6 8 1253,0 5-885,0 0 1,0 7 654,0 5 0,0 3-402,0 6 0,0 1 181,0 3 0,0 1-75,0-1-147,0 1-309,0 0 1,0-2 125,0-3-534,5 4 174,-3-5 0,8 0-231,-6-3 1,5 1 214,-5-1 0,4 0-1203,-3-4 1,3-4-130,-3-1-1974,5-5 1863,-3 9-487,6-11 1225,-6 5 1,3-8-64,-6-2-223,6-3 958,-9 0 0,11-10 0,-5 2 0</inkml:trace>
  <inkml:trace contextRef="#ctx0" brushRef="#br0" timeOffset="8216">2297 2420 7925,'0'-13'0,"0"5"358,0-1 1,1 2 99,3-2 679,-2-2-703,9 4 0,-8-5 218,6 4-228,-1-4-144,5 5 0,-4-6 302,-1 1-187,1-1-231,-2 0 1,0 0 125,-3 0 1,-2 0-58,2 1 0,-3-1-163,-1 0 1,0 4 159,0 1-267,0 5 85,-5-3 1,-3 6 202,-4 0-551,-1 0 270,0 0 0,0 6 26,0 3 231,-5 2-164,4 8 1,-1-4 29,7 7 0,3-1-12,-3 5 0,5-1-127,-1 1 0,2-5 209,2 1-479,0-7 220,6 10 1,0-11 94,2 3-303,4-3 185,-5-7 0,7 0 27,3-2-233,-3-4 167,5 5 1,-5-8-174,3-2 1,-2-2 116,2-2 0,1-8-24,-1 3 1,0-4-105,-4 0 143,0 3 76,0-10 1,0 8-96,0-5 53,-6 5 15,4-8 0,-8 9 191,6-2 1,-7 3-191,3 1 1082,-4 6-438,-1 1-244,0 6 1,0 3 46,0 6 720,-6-1-598,5 11 1,-9-5 179,6 3 101,-1-2-325,5 9 0,-4-9 252,0 7-536,0-6 72,4 2 1,0-5-86,0 0 15,5 0 1,-2-2-424,6-2 301,-6-4-283,8-5 206,-4 0 1,2-1-9,-1-3-648,1 2 465,4-15 0,-2 8-92,-2-8-593,2 3 564,-4-4 0,4-1-256,-2-2 0,2-4 262,-2 4 1,-2-3-48,2-2 1,-1 0-60,5 1 481,-6-1-129,5 1 1,-10 5-164,7 2 442,-6 4-181,2 7 0,-3-3 1549,2 6-1176,-2 0 1,3 11 923,-5 5 0,0 3-524,0 6 0,0 1 281,0 3 0,0 1-28,0-1-523,0 1-164,0-6 1,0 4-105,0-2 0,2-4-131,2-1 1,-3-2-985,4-3 868,2 1 0,-4-1-1120,5-4 1,-3-2 495,3-6 1,-4-2-841,5-2 0,-2 1 172,2-5-563,2-6 858,-4-6 1076,6-6 0,0 0 0,0 1 0</inkml:trace>
  <inkml:trace contextRef="#ctx0" brushRef="#br0" timeOffset="8622">2989 1597 8014,'-5'-7'0,"3"12"1445,-2 13 1,3 4-645,1 4 1,0 5-291,0 4 0,0 2 106,0 1 1154,0 6-1118,0-4 0,0 9 75,0-7 757,0 7-940,0-9 1,0 4-530,0-5 1,4-5 53,0 0 1,5-6-237,-5 2 1,2-4 168,-2-5-931,-3 4 0,6-13 291,-2 1-2213,-4 0 815,5-11 840,-6 3-374,0-10 998,-6-3 0,-1-10-445,-6-3 0,-1 1 563,-3-2 1,-2-3 452,-2-5 0,-8-2 0,4 2 0,-4 5 0,4-1 0,3 0 0,1 5-18,5 2 1,-1-3-1,7 6-233,2 5 2182,5-2-1277,-3 11 1,7-8 1060,4 6 1,-2-2-848,5 2 0,6 3 460,8-4 0,2 0-645,2 0 0,-1-3 56,1 4 0,1-5-55,3 5-47,-3-6-314,4 8 0,-5-8 173,0 6-2239,-1 0 1296,1-2 0,-2 5-3078,-2-4 1875,2 4 521,-16 1 1129,10 0 0,-11 0 0,5 0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4:07.694"/>
    </inkml:context>
    <inkml:brush xml:id="br0">
      <inkml:brushProperty name="width" value="0.04301" units="cm"/>
      <inkml:brushProperty name="height" value="0.04301" units="cm"/>
      <inkml:brushProperty name="color" value="#AB1A01"/>
    </inkml:brush>
  </inkml:definitions>
  <inkml:trace contextRef="#ctx0" brushRef="#br0">13 591 8560,'0'-13'0,"-6"6"180,5-4 139,-5 9-37,6-4-474,0 6 604,0 0 1,4 2 45,1 2 1,0-1-134,0 6 1,-4-1 517,3 5-345,3 0 147,1 0-428,-1-1 0,3 1 226,-6 0-101,6 0-113,-3-6 1,2 3 229,-1-6-96,1 1-151,4 0 0,5-3 178,3 2 0,4-8-90,0-5 0,12-7-110,6-1 1,7-10 109,6 2 1,6-8-208,7 3 0,5-7-1139,-1-2 964,-4 1 103,7-6 0,-9 9 246,6 1-607,-6 6 244,3-9 0,-8 10-384,-2-3 1,-3 7 242,-6 1 0,-1 2-393,-3-1 0,2 3 238,-6 5 1,1 0-128,-1 0 1,-4 0-118,4 0-526,-3 6 609,-1-4 1,-5 9 1042,0-2-1688,-5 3 458,2 1 740,-5 0 0,5 0 0,2 0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4:11.024"/>
    </inkml:context>
    <inkml:brush xml:id="br0">
      <inkml:brushProperty name="width" value="0.05735" units="cm"/>
      <inkml:brushProperty name="height" value="0.05735" units="cm"/>
      <inkml:brushProperty name="color" value="#AB1A01"/>
    </inkml:brush>
  </inkml:definitions>
  <inkml:trace contextRef="#ctx0" brushRef="#br0">39 629 13346,'-13'7'106,"2"5"-503,2-4 0,4 5 910,5 4 0,1-2-175,3 2 1,3-3-571,6-1 222,6 0 1,1-6 273,5-3 0,3-3-109,1-1 0,6-1 122,7-3 0,5-11 23,9-10 1,8-7 307,9-6 0,8-1-432,5 1 1,3-2 112,-42 19 0,1-1 0,0 2 0,2-1 96,3-3 0,1 1-329,-2 3 1,0-1-13,-3-4 1,-1 0 0,-1 4-1,0 2 46,38-24 0,-5 7-137,1 2 1,-12 6-451,-1-2 0,-5 7 300,-12 2 0,-1 8-700,-7-4 0,-5 9 379,1-4 1,-6 7-761,-8 1-1,1 3 1279,0 1 0,-1 0 0,1 0 0,0 0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4:14.851"/>
    </inkml:context>
    <inkml:brush xml:id="br0">
      <inkml:brushProperty name="width" value="0.04301" units="cm"/>
      <inkml:brushProperty name="height" value="0.04301" units="cm"/>
      <inkml:brushProperty name="color" value="#AB1A01"/>
    </inkml:brush>
  </inkml:definitions>
  <inkml:trace contextRef="#ctx0" brushRef="#br0">52 629 8299,'-13'-4'247,"0"0"0,5 0-99,-1 4 1,6 1 34,-1 3 1,3 3-126,1 6 0,0 2 69,0 2 1,0-3-36,0 3 637,0-3-406,0-1 1,1-4 25,3-1 470,3-5-455,6 8 0,2-9 167,2 2 0,4-8-106,9-5 1,4-8 76,9-4 1,4-8-180,9-1 1,2-4-213,6 4 1,5-5 198,-1 0-1575,0-2 1295,-3 5 1,-1-6 245,0 4-432,6-3 160,-5-1 0,5-1-229,-6 1 0,0 5 141,0 3 0,-6 3-404,-7 1 1,-4 5 83,-4 0-1107,-3 5 970,4-3 1,-11 11-62,-4-1-111,4 6 48,-6-2 1,6 0 664,-3 1 0,-3 0 0,3 4 0,-3 0 0,-1 0 0</inkml:trace>
  <inkml:trace contextRef="#ctx0" brushRef="#br0" timeOffset="1576">2298 718 8261,'1'-13'429,"4"1"-295,-4-1 32,5 6 130,-6-5-177,5 5 0,-3-6 119,2 0 51,-2 6-146,-2-4 1,-6 5 793,-3-2-528,4-4 1,-7 9 100,4-5 239,-4 5-397,-1-3 1,1 6-287,-1 0 0,-4 6 58,0 3 0,-1 2 13,6 2 0,-1 5 116,0 4 0,0 6 119,0 2 1,2 4-128,2-4 1,4 4-49,5-4 1,0 5 35,0-5-168,5-1-11,2-3 1,6-2 346,0-2-710,6-4 275,1-5 1,4-6-136,-3-2 0,8-4 86,-4-1 1,4 0-191,-3 0 0,1-7 60,3-6 1,-5 0-39,1-4 1,0-1-10,-5 0-227,-3-4 253,1 7 0,-10-7-156,-1 4 267,-5-4-16,8 7 0,-9-3 325,2 5 0,-3 4-64,-1 1 794,0 5-493,0-3 510,0 12-581,-5 7 1,3 7 36,-2 6 0,-2 1 139,2 3 0,-2-1 345,2 10-390,3-9-147,-5 13 0,6-12-370,0 3 0,1-2 115,4-7 0,-2 1-427,5 0 1,-4-7 147,5-1-1290,-1-4 1009,0-1 0,-1-2-22,-3-2-633,-3 2 99,5-10-1513,0 5 1828,-5-6 1,5-6-170,-6-2 1,0-4 342,0 0 0,-4-3-186,-1-2 1,-5 2 731,2-7 0,2 1 0,-11-5 0,3 1 0</inkml:trace>
  <inkml:trace contextRef="#ctx0" brushRef="#br0" timeOffset="2801">2387 977 8261,'-22'-6'-191,"1"-2"0,4 0 63,-5 0 1438,7 5-790,-4-8 0,6 8 319,1-6-358,4 6-177,-3-2 0,8 3 75,-5-2 84,5 3 190,-3-5-248,6 6 0,7-2-102,6-2 1,6 3-154,6-4 0,7 0 139,2 0-340,3-5 88,1 3 0,1-1 406,-1-1-596,-5 6 146,4-8 0,-5 8-130,2-5 1,1 5 110,-5-2 1,-4 0-63,-5 0 0,-5 1 220,1 4-501,-8 0 101,2 0 518,-9 6-131,-2 1 1,-8 6-118,-4 0 599,-7 0-350,5-1 0,-6 3 90,3 2 1,4-3-137,0 3 0,2-1-94,6 1 0,-3-3 101,4 3 1,-1-3-267,5-1 22,6 0-215,1 0 177,6 0 1,1-6 90,3-3-240,-2-2 239,9-2 0,-4 0 3,5 0-273,7 0 116,-5 0 1,4-2-314,-5-2 1,-6-2 178,-3-2 0,1-4-347,0 4 225,-1-4 85,-10-1 80,-2 1 0,-5-1-83,0 0 125,0 6 20,-5-5 1,-2 5 159,-6-6 0,-1 5-112,-4-1 0,3 2 287,-7-1 0,1-2-83,-5 5 1,2-3-153,3 4 1,2-5-19,6 5 793,1-6-481,4 8 0,-2-5 108,6 3-76,0 3-94,4-11 0,6 9-27,2-5-319,9 5 113,3-9 0,6 10-54,0-7 1,3 5 89,1-5 0,5 6-80,-5-1 0,4-2 107,-4 2 0,4-2 31,-4 2 1,0 3-116,-5-4 313,-5 4-225,-1 1 1,-6 1 60,0 4 0,-6-2-43,-3 5 0,-3 1 397,-1 4 1,-5-1-150,-4 1 0,-2 0 132,-2 0 1,0 0 138,0 0-338,0-1-62,-5 1 1,8 0 207,-3 0-415,3 0 241,3-1 0,1 1-244,6 0 1,0-4 97,0-1-250,0 1 1,6 2 99,3-2 0,2-4-26,2-5 1,5 0 7,4 0-53,8 0 71,-3 0 1,5 0 43,-2 0-174,-3-5 205,5 3 0,-2-9-218,0 2-1,-2 2 110,-6-1 0,0 1-74,-5-2 0,1-2 47,-6 2 0,0 2-156,-4-2 100,-2 1 293,-6-5-79,0 6 0,-1-3-161,-4 6 357,-2-6-246,-6 8 0,-1-8 20,-3 6 0,1-2-21,-5 2 1,-2 3 122,-7-4 0,3 2-54,-3-1 1,3 3 136,2-4 0,0 4-51,4 1 353,2-6-64,7 5-219,-1-5-17,6 6-41,1 0-255,6 0 0,6 0 106,2 0 1,9 0 100,5 0 0,8-4-22,4 0 1,0-1-207,4 5 0,-2-1 40,7-3 19,-3 2 91,-2-3 1,1 0-38,-1 1 354,6-6-139,-4 9 1,4-7-79,-5 4 1,-2 3-49,-3-4 0,-7 4-104,-5 1 0,-11 0 113,2 0 1,-7 0-75,2 0 91,-5 0 328,-3 0-219,-13 6 0,-2 1-26,-7 6-226,-5-6 127,0 4 0,-6-4-111,3 6 1,3 4 128,-3 0 1,5 1 47,3-6 0,4 1-34,5 0 0,4 0-248,1 0 142,5-1-270,-3 1 138,6-6 0,6 1 121,2-4 266,4-3-111,6 5 1,-2-7 15,5-4 1,2 2-118,7-5 1,-3-1 17,3-4 0,-3-4-1,-1 0 1,-2-1 106,-2 1 1,-4-2-56,-5-2 194,0-4-102,0 6 0,-6-3-57,-3 1 256,-3 5-303,-6-8 0,-2 8 51,-6-5 1,-2 5-10,-2-1 0,-1 0-223,-4 4 1,-2-3 141,3 8 1,-2 2-334,2 2 0,2-2 58,6 2-1622,0 0 1197,6 4 1,2 5-145,5 4-1456,0 2 1017,0 2 1269,11 6 0,3-5 0,12 4 0</inkml:trace>
  <inkml:trace contextRef="#ctx0" brushRef="#br0" timeOffset="3251">5081 745 8144,'-6'-13'0,"-1"0"0,-2 0 578,1 1 0,-1 3-131,-4 0 0,-1 7-314,-3-3 0,-3 4 228,-6 1 443,1 0-435,-1 0 0,0 1 118,1 4-28,-1 2-155,0 6 1,6 1-117,3 3 0,0-3 53,4 3 0,-1 2-201,10-2 1,0 0 26,4-4 1,1 0-119,3 0 0,3-5 209,6 1-369,6-7 130,-5 4 1,10-6-15,-2 0-312,8 0 243,-3 0 0,4-6-91,-5-2 1,-2-3 150,-3-2 1,2 0-55,-6 0 1,0 0 75,-4 0 1,-4 1 408,-1-1-313,-5 0 804,3 0-289,-6 6-170,0 1-30,0 6 197,0 0 1,0 6-305,0 2 0,0 4-222,0 1 1,4 0 47,0-1 0,5 1-605,-5 0 1,6 0 116,-1 0-1464,2-6 1235,2 4 0,0-4-87,0 6-502,-6-6 1,4 3 1257,-2-5 0,2 5 0,2-3 0</inkml:trace>
  <inkml:trace contextRef="#ctx0" brushRef="#br0" timeOffset="3495">5287 694 8217,'-6'-13'2516,"-1"6"-1511,0 1 0,3 12 50,8 2-1063,-3 4 183,11 6 1,-11 2 176,3 6 570,4-1-495,-7 1 1,6 0 57,-3-1 1,-1 5-121,6 0 1,-5 2-633,5-3 0,-2-1 242,1 2 0,2-3-256,-5-2 0,0-3 293,0-1-1873,-4-11 654,5 7 601,-6-10-1494,5 0 503,-3-1 490,4-6 0,-6-6 146,0-2 961,0-4 0,-6-12 0,-1-3 0</inkml:trace>
  <inkml:trace contextRef="#ctx0" brushRef="#br0" timeOffset="3789">5197 796 8217,'-11'-24'0,"2"3"0,-1 2 838,6 6 1,0 0 55,4 1-894,5 4 77,2-3 1,8 10 148,2-4 1,3 4-16,5 1 1,-2 1 160,3 4 276,-3-4-335,8 10 0,-1-3 95,0 4 1,0 1-145,-5 0 0,1 4-203,0 0 1,-2 0 64,-3-4 1,-2 0-35,-6 0-32,-6 5 1,-1-3 51,-6 2 1,-6-7-1,-3-2 317,-8 1-246,-3-2 1,-7-1-18,-3-6 0,2 0 8,-6 0 1,4 0-233,-5 0 1,7 0 148,-2 0 1,-1 0-576,1 0 0,5 0 121,8 0-1210,3 0 480,1 0 471,0-6-548,6 5 628,2-5 0,6 2-680,3-1 1,5-3 1221,8 3 0,-3-5 0,5 3 0</inkml:trace>
  <inkml:trace contextRef="#ctx0" brushRef="#br0" timeOffset="4009">5632 720 8217,'7'0'3449,"-1"0"-2861,-6 6 0,4 2 280,1 10-348,5 2-198,-9-1 0,9 6 51,-6-4 658,1 3-619,0 8 0,-3-5 90,2 3 1,2-3-170,-2-2 1,6 1-495,-2 0 0,0-5-195,0 1 0,-4-7-376,5 2 1,-6-2 539,1-3-2099,-2-4 700,3 3 647,-3-10-874,3 5 1141,-5-6 1,0-1 676,0-4 0,0-7 0,0-8 0</inkml:trace>
  <inkml:trace contextRef="#ctx0" brushRef="#br0" timeOffset="4297">5555 784 8217,'-4'-17'281,"0"0"1,-1 0-113,5 4 0,8 2 531,4 2 1,3 2 45,6 3-1125,0 2 281,5-3 0,-5 5 177,1 0 1012,-1 0-662,5 5 1,-5 3 266,1 4 1,-7 1-216,2 0 1,-2 4-423,-2 0 0,-1 2 161,1-2-201,-6-3 198,-1 5 1,-6-6 154,0-1-298,-6 1 25,-1 0 0,-11-2 336,-4-2-497,4-3 39,-7-1 1,10-3-272,-7 2 0,5-3 193,-4-1 1,4 0-773,-5 0 1,5-4 463,-4 0 1,5-6-345,-1 1 0,4 2 99,5-1-742,-4-1 851,11-4 0,-5 1-320,6-1-260,0-6 1125,6 5 0,1-16 0,6 3 0</inkml:trace>
  <inkml:trace contextRef="#ctx0" brushRef="#br0" timeOffset="4692">5735 449 8217,'6'-7'2631,"-4"2"-2338,7 10 0,-5 3 80,5 9 194,-6 3-253,8 0 1,-5 4 28,2-2 1,4 4 157,-4 3 1,4-1-3,1 1 260,5-1-382,-4-3 1,9 1-275,-6 0 0,5-7 86,-5-1 0,4 0-328,-4-1 0,5-1 47,-5-8-333,0 4 330,-4-11 0,-1 5 55,1-6-875,-6 0 588,5 0 1,-9 0-106,5 0 1,-4-1 115,5-4 1,-6-2-262,1-6 0,-2-1 162,-2-3 1,0 3-18,0-3 0,0-2-55,0 2 379,0-6 23,0 9 0,0-5-287,0 7 1094,0-1-452,0 6 100,0 1-77,0 6 0,0 1 470,0 4 1,0 2-342,0 6 1,1-1 201,3 1 0,2 1 134,3 4-653,2-4-21,-4 4 0,6-5 288,0 0-1420,0 0 780,-1 0 1,-3 0 160,-1-1-859,1-5 644,-2 5 1,0-11-2814,-2 4 3135,-4-4 0,10 5 0,-4 1 0</inkml:trace>
  <inkml:trace contextRef="#ctx0" brushRef="#br0" timeOffset="4867">6030 528 8281,'-7'-6'1854,"3"-2"-1426,2 2 125,2-6-293,6 11 0,1-5-983,6 6 1,-5 2 246,1 2 0,-1-1 86,5 5 1,-1 1-19,-4 4-256,4-6 664,-5 4 0,11 2 0,2 7 0</inkml:trace>
  <inkml:trace contextRef="#ctx0" brushRef="#br0" timeOffset="5810">6544 654 8249,'0'-20'1765,"-6"7"-747,5 2-921,-10 9 1,3-3 279,-4 5-392,-7 0 101,5 0 1,-6 0 544,3 0-41,-3 5-275,0-3 0,1 9-210,6-2 0,1 7 14,-1 1 1,4 1-239,1-1 0,5-2 56,-1 2 66,2 3 66,2-6 0,4 4 176,1-5-426,10 0 115,-6 0 1,11 0-147,-3 0 0,3-5 134,6 1 0,-1-7-131,1 3 1,4-4 71,0-1 0,0 0-99,-5 0 1,1-1-20,0-4 202,-1 4-9,1-10 1,-6 4-10,-3-6 0,2 0-8,-2 0 0,-4 0-79,-5 0 254,-5 1-152,3-1 1,-6-2 124,0-2 0,0 3-107,0-3 0,-5 3 162,1 1 1,-7 4-36,-2 1 476,0 5-338,-6-3 1,7 2-15,-1 0 164,0-1-196,0 5 0,0 6 27,1 3 0,-1-2-1,0 1 0,1 5 96,4 4 1,1 0-109,3-4 0,2 0-213,-2 0 1,4 0 147,4 0-349,-2-1 170,9 1 1,-4-4 72,6-1-157,0-5 55,0 9 1,1-11 41,3 3 0,-3-2-55,3-2 1,-3-2-150,-1-2 0,0 1 59,0-5 1,0 3-136,0-3 0,-5-1-135,1-4 112,-6 6 141,8-4 1,-10 4-51,4-6-3,-4 0 126,-1 0 1,0 0 85,0 1 0,0 3-213,0 0 706,0 7-165,0-4-33,0 6 1,-1 1 97,-4 4 471,4 2-524,-5 6 1,6-1 185,0 1-139,6 0-220,-5 0 0,11-2 151,-4-2-456,4 2 182,1-4 0,1 2-102,3-1 0,-1-5 138,5 2 1,-4-4-360,4-1 1,-3 0 56,3 0-507,-5-6 490,8 5 0,-10-11-181,3 4-118,-2-3 299,-8-8 0,3 3-91,-6-5 36,0 5 166,2-8 0,-5 6 64,4-4 0,-5-2-59,-5 3 0,2-4 89,-5 0 0,1 0-221,-2 4 444,-2-3-99,9 4 0,-8-6-273,6 1 402,-6-1-101,9 6 1,-6-1-191,2 8 780,4-3-268,-5 15-74,6-11 0,0 12-94,0 0 1,-4 2 32,0 6 0,-1 6-84,5 8 507,0-4-394,0 7 1,0-5 262,0 5 61,0 1-284,0 5 0,2-4-80,2 3 1,3-3 28,6-1 0,1 0-347,3-1 0,-1-3 131,5-1 0,-3-1-482,3 1 0,-4-2 84,4-6 1,-5 0-30,1-1 0,-3-3-1,-1-1-1256,0-5 968,0 3 1,-5-6-1626,1 0 1629,-6 0 1,7-1-503,-6-4 1146,0-2 0,-9-6 0,-2 1 0</inkml:trace>
  <inkml:trace contextRef="#ctx0" brushRef="#br0" timeOffset="6067">7070 605 8220,'-6'-7'487,"5"-5"0,-1 9 210,7-5-392,10 5-119,-6-8 1,11 9 126,-3-2 1,2 2-32,2 2 1,2-4 90,-6 0 166,6 0-176,-9 4 0,9 0-11,-6 0 0,1 1-104,-1 3 1,-2-1-88,2 6 0,-3-2 212,-1 1-330,0 4 330,0-5 62,-1 11-459,1 2 209,0 0 1,-6-1-525,-3-6 0,2-5 97,-2 1-1401,1-1 852,-5 5-1893,0 0 1327,0-6-363,0-1 1720,0-6 0,-6 0 0,-1 0 0</inkml:trace>
  <inkml:trace contextRef="#ctx0" brushRef="#br0" timeOffset="6232">7236 474 9155,'0'-19'0,"1"3"0,3 6 2843,5 6-4613,2 2 1163,2 2 1,-4 0-338,-1 0 602,1 6 0,2-3-104,-2 5-13,2-5 459,-4 9 0,12-5 0,1 5 0</inkml:trace>
  <inkml:trace contextRef="#ctx0" brushRef="#br0" timeOffset="6836">7646 514 8187,'-13'0'2852,"5"-1"-2335,-1-4 0,5 4-22,-4-3-878,-1 2 386,-4 2 0,0 4 160,0 1 448,1 5-290,-1-3 1,0 1-103,0 1 1,5-1 41,-1 5 0,6 4-483,-1 0 0,3 1 225,1-6 1,4 1-91,0 0 0,6 0 20,-1 0-37,-4-6 70,7 4 1,-1-5 135,6 3-284,0-4 60,-4-5 0,4 0-119,0 0 0,0 0 93,-4 0 0,0 0-153,0 0 221,0-5 0,-2-3-98,-2-4 1,-2-1 78,-3 0-175,-2 0 171,3 0 0,-5 0-95,0 1 138,0-7-19,0 5 0,0-5 103,0 6 0,0 1-63,0-1 1,0 0 220,0 0-205,0 0 432,0 0-108,0 6-110,0 2-123,0 5 43,6 0 340,-5 5-230,11 2 1,-11 6 173,3 0 1,4 0-109,0 0 0,-1 0-90,2-1 1,-1 1 10,5 0 0,0 0-160,0 0 1,0-5 139,0 1-333,5-6 125,-4 8 0,5-9 193,-6 2-209,5-3 8,-4-1 1,5 0-106,-6 0 0,4-1 0,0-2 9,-1-1-94,-2-1 0,-1 0 24,0-4 1,-1 2-2,1-2 1,0 2 66,0-1 87,0-4-29,0 5 0,-1 0-71,1 3 340,0-3-263,0 5 1,-5-3 282,1 5 1,0 0-69,3 0 1,1 1 121,0 3 1,0-1-42,0 6 0,0-1-319,-1 5 1,3 0 159,2 0-1457,-3 0 942,5 5 0,-7-4 36,1 3-1770,-6-2 914,5 3 1262,-11-3 0,5 9 0,-6-4 0</inkml:trace>
  <inkml:trace contextRef="#ctx0" brushRef="#br0" timeOffset="7882">1592 1977 8048,'-12'0'621,"-1"6"0,6 1-205,2 6 1,4 0-208,1 0 0,1-5 138,4 1-507,2-6 178,6 8 0,-1-10 138,1 4 455,6-4-307,-5-1 1,6 0-153,-3 0 1,3-1-165,6-4 1,-5 0-194,0-4 0,-5-2 200,1 2-608,-3-2 449,-1-2 1,-1 0 12,-4 0 0,2 1 0,-6-1 0,1 0-146,-5 0 0,-2 0 49,-2 0 0,-5 1 136,-8-1 1,2 1-30,-7 4 1,2-2 311,-1 6 1,-3-1 57,2 5 242,-2 0-287,-2 0 1,5 0-55,0 0 1,5 5 227,-1-1-122,3 6 1,5-3-51,1 6 1,5-5-45,-2 1 0,10-5-5,3 5 0,8-2-50,1 1 0,10-2 101,-1-6-264,8 0 54,-7 0 0,10-1 152,-3-4-322,3-2 113,-4-6 0,0 1 22,-3-1 0,-2 0 46,7 0 0,-7-4-171,2 0 1,-3 0-50,-1 4 1,-6-4-18,-3 0 1,-3-2 1,-1 2-48,-6 3 124,4-5 1,-9 2-24,2 0-121,-8 0 187,2-1 0,-10 2 5,-1-6 0,0 7-28,-4-2 1,-2 2 182,2 3 0,0-1-87,4 0 0,1 2 371,-1 2 0,0 3-89,0 6 336,0 0-372,6 0 0,-3 2 112,6 2 113,0 9-213,4 1 0,0 10 65,0-2 351,0 2-338,0 2 1,1-1 108,3 1 0,3 1-69,6 3 1,0 1 113,0 3 0,5 2 161,4-6-372,2 6-52,-4-4 1,4 1 173,-2-3-382,2 3 87,1-12 0,-3 9 214,-1-8-761,-5-4 420,2 1 1,-5-6-489,0-1 317,0 1-746,0 0 0,-6-4 63,-3-1-933,-2-5 496,-2 3 611,0-6-697,-6-6 1452,-1-1 0,-12-6 0,-1 0 0</inkml:trace>
  <inkml:trace contextRef="#ctx0" brushRef="#br0" timeOffset="8064">1887 1977 8048,'-7'-12'363,"0"3"45,3 0 1,4 5 352,0-4 1,6 3-259,6-3 0,7 5-607,2-1 0,9-2-64,4 2-32,4-6 116,0 3 1,5-2 182,0 0 72,5 7-119,-2-4 1,1 2-904,0-1 1,-2 0 442,2 0 1,2 4-1216,-6-3 1623,5-3 0,-2-1 0,5-4 0</inkml:trace>
  <inkml:trace contextRef="#ctx0" brushRef="#br0" timeOffset="8267">2964 1771 8149,'0'-13'1851,"1"6"-1423,4 3 201,2 2-340,11 2 0,-2 0-466,5 0 14,1-5 97,3 3 1,1-8 368,0 6 0,-5 0-84,1 4 0,-1-4-359,5-1 0,-2 0 101,-3 0-1266,3 4 891,-9-5 1,7 5-4,-4-4-401,-1 4 479,-5-5 0,-4 5 339,-4-3 0,3-3 0,0-6 0</inkml:trace>
  <inkml:trace contextRef="#ctx0" brushRef="#br0" timeOffset="8531">3055 1478 8149,'-13'0'1855,"6"6"-1713,1 1 39,6 11 0,2-2 242,2 6 32,-3-7-167,11 9 1,-5-4 177,6 6 0,-1 0-60,1-1 1,2 1 207,2 0 0,-2 4 195,7 0-733,-7-1 52,10-3 0,-10-5 234,7 1-827,-7-6 425,4 2 0,-6-5 197,0 0-904,-1 0 562,1-6 0,-4-2-1873,-1-5 951,-5 0 346,9 0 1,-11-1-64,3-3-675,-2-3 659,-2-6 840,0 0 0,0-6 0,0-1 0</inkml:trace>
  <inkml:trace contextRef="#ctx0" brushRef="#br0" timeOffset="8978">3208 1427 8149,'0'-7'1726,"0"1"-1813,5 17 1,3-1 112,4 12 0,1-2 426,0 1 0,0 3 150,0-2 633,0 2-729,-1 2 0,5-1 259,1 1-374,-1 0 1,0-1-1,1 1-34,2-1 1,-4 0-102,1-4 1,-3 2-208,-1-6 1,0 4 29,0-4 1,-2-4-9,-2-4 0,-2-2 291,-3 2-936,-2-4 324,3 1 28,1-5-677,-5 5 564,5-6 1,-2-1-961,1-4 876,5-2 1,-8-6-62,7 1 0,-5-3-216,5-2 525,-6 3-19,2-5 1,0 5-14,-1-3 0,2 4 61,-2 0 1,-3 1-252,4 3 904,2 3-310,-6 1 787,5 5-738,0 0 1,-4 0 427,7 0 0,-5 5-35,5 4 30,-1 2-335,-1 2 1,5 0-80,-4 0 0,4 0-47,1-1 0,-1 1 272,1 0-1096,0 0 503,6-6 1,-5 4-809,3-2 0,-3-2 481,-1 2 1,0-6-895,0 1 1,0-1-88,-1 1 17,1-3 580,-6 5 820,5-6 0,-5-6 0,6-1 0</inkml:trace>
  <inkml:trace contextRef="#ctx0" brushRef="#br0" timeOffset="9370">3876 1797 8149,'-13'0'1798,"0"0"-1140,6 0 0,7 0-914,9 0 0,2 1 115,2 4 0,1-4 291,3 3 1,-3-2-34,3-2 420,-2-6-290,-2 5 1,4-9 39,0 5-733,0-5 329,-4 9 1,0-11 132,-1 4-393,1 2 264,-6-5 1,0 8-591,-2-6 444,-4 1 0,-1-4 47,-8 4 1,0-2-13,0 6 280,-1-1-67,-9 5 1,4 0-185,-4 0 666,4 0-347,-4 0 0,3 0 225,-2 0 0,3 6-42,1 3 0,0 1 41,1-2 0,0 4-58,4-4 1,1 8 184,2 1 0,4 0 245,-3-4-275,2 0-255,8-1 0,-3 1 209,5 0-636,1 0 258,9 0 1,-3-2 194,2-2-864,3 2 498,-6-9 1,9 5-413,-6-3 1,4-3 293,-4 4 0,5-4-278,-5-1 0,6 0 167,-2 0 1,-3-1 25,0-4 0,0 3 2,-1-7 0,2 5-269,-2-5 620,-3 1 0,5-5 0,-7 0 0</inkml:trace>
  <inkml:trace contextRef="#ctx0" brushRef="#br0" timeOffset="10443">4337 1746 8149,'-2'-12'0,"-2"-1"0,2 0 1180,-9 6-724,4-5 0,-2 11-28,1-3 1,4 2-128,-5 2 0,5 0 133,-5 0 0,2 2-134,-1 2 1,-4-1 88,4 5 1,2 1-138,2 4 0,2 1-59,2 3 0,0-3 169,0 4-405,0-4 95,6-1 0,-3-1-42,5 1-179,1 0 158,4 0 1,-3-5-172,2 1 0,-2-5 106,8 5 0,-4-6-195,-1 1 1,4-3-102,0-1-111,0 0 61,-4 0 175,0 0-46,-1 0 204,-4-5 1,1 2-361,-4-6 292,5 1 0,-9-5-110,3 0 0,-2 0 55,-2 0 1,-2 1 39,-2-1 1,-2 0-90,-2 0 397,-3 0-97,3 0 1,0 1-241,-1-1 235,1 0-23,1 6 0,-3-5 259,5 4 0,0 1-3,0-2 520,4 6-291,-5-2-269,6-1 1,2 5 3,2-4 154,3 4-283,0 1 1,5 1 132,-4 4-258,4-4 31,0 10 1,5-8 57,1 6 0,-1-2-8,-4 1 1,-1 4-117,1-4 1,0 0 124,0 0 0,0-5-197,0 1 104,-1 3-91,1-5-15,-6 3 139,-1-5 68,-6 0-52,6 0-48,-5 0 1,5-1-45,-6-3-164,0-3 0,0-6 72,0 0 1,-4 0-37,-1 0 1,1 5 8,4-1-89,0 1 210,0-5 0,0 4-98,0 1 124,6-1-119,-5 2 170,11-4 0,-10 5-102,7-3 0,-5 4 279,5 5 1,-5 0 45,5 0 2,-7 0 1,8 1 88,-5 3 215,5 4-332,-9-1 1,6 4 156,-3-2 210,-2 2-284,9 2 0,-8 1-199,6 3 1,-5-3 68,5 4 0,-5-8-109,4-2 1,1 1 129,4 3 0,-5-3-273,1 0 0,-1-7-45,5 3-163,-6-4 193,5-1 0,-5 0 78,6 0-209,0 0 104,-1-6 0,1 1-36,0-4 0,0-2 85,0 2 0,-5-2 51,1-2 1,-6 0-19,1 0 0,2-1 35,-2-3 0,0 3-61,-4-3 255,0 2-206,0 3 1,0 3-37,0 0 322,0 1-276,0 1 26,0 1 1,0 0-5,0 5 0,0-3 122,0 8 0,2-1-117,2 5 0,-3 2 138,4 7 0,-3-1-27,3 5 95,-4-5-85,11 8 0,-7-4-33,4 6 89,2 0-129,-4-1 1,6 2 157,0 3 1,0-3-55,0 3 1,-1 3-126,1 1 0,4-1 70,1 1 0,-1-5-130,-5 1 0,0 1 54,-4-1 0,2-1-8,-5-8 0,0 2 88,0-6-573,-4-6 274,5 1 1,-12-7 102,-3 4 0,-3-3 45,-5-6 1,-3-2-195,-6-2 0,0-5 48,1-8 0,-1 2 3,0-7 0,5 5 49,0-4 222,5-1-156,-3-3 0,12 0-54,3 4 34,3-9 26,1 9 1,0-6-64,0 5 0,5 5 24,4-4 0,6 5 169,3-1 0,-1 3-67,-5 1 0,6 0-51,-1 0 0,4 5-40,-4-1-365,0 1 248,-4 1 0,0-1-20,0 4-274,0 3 268,-1-5 1,-3 6-1156,0 0 621,-7 0 37,10 0 732,-11 0 0,11 0 0,-5 0 0</inkml:trace>
  <inkml:trace contextRef="#ctx0" brushRef="#br0" timeOffset="11102">5632 1578 8117,'7'-7'878,"6"2"0,1 0-564,8 0 1,4 0-35,3 0 1,7 3 29,-2-7 1,2 5 47,-2-5 177,3 6-341,-10-8 0,7 9-316,-8-2 106,8 3 68,-18-5 0,10 5-526,-9-4 0,-7 2 306,3-1 1,-8 3-1395,4-3 1039,-6 2 0,2 1 48,-5-4 0,-5 4-125,-4-3-301,-2 2 627,-2-3 1,-1 2 273,-3-6 0,-3 1 0,-6-5 0</inkml:trace>
  <inkml:trace contextRef="#ctx0" brushRef="#br0" timeOffset="11333">5850 1296 8117,'-1'-8'0,"-3"-1"1033,2 7-593,-3-4 1,5 7 2,0 4 0,0 3-127,0 9 1,1 3 287,3 6 1,-2-1 192,2 1-86,-3 0-377,5-1 0,-5 5-25,4 0 0,-4 0-37,-1-4 1,4 0-260,1-1 1,-1-1 80,-4-2 1,0-2-674,0-3 498,6-3-938,-5 5 0,6-8 75,-2-2-850,-4-4 1092,10-5 1,-8 0-169,6 0-178,-1 0 601,5-5 1,0 2 91,0-6 1,-5-1 354,1-7 0,5-3 0,6-5 0</inkml:trace>
  <inkml:trace contextRef="#ctx0" brushRef="#br0" timeOffset="11588">6057 1619 8117,'7'-5'-805,"-2"3"2276,-5-4-313,0 6-621,0 6 1,0 1-176,0 6 1,2 0 25,2 0 0,-1-5 50,6 1-70,-1-1-189,5-1 0,1 1 238,3-4-368,-2-3 129,9 5 1,-9-6 179,7 0-627,-7-6 310,10 5 1,-11-6-351,3 2 0,-3-2 189,-1-5 1,-6-1 15,-2 0 0,0 0 6,0 0 1,-1 0-73,-4 1 0,-6-1 29,-2 0 196,-4 0-83,-1 0 1,-5 5-35,-4-1 208,-2 6-71,-1-2 0,3 0-233,1 1 0,-1 1 107,-3 7 0,5-1-300,3 6 0,2-1 107,3 5 1,4 4-1658,4 0 1901,3 1 0,1-6 0,0 1 0</inkml:trace>
  <inkml:trace contextRef="#ctx0" brushRef="#br0" timeOffset="12725">6801 1515 8136,'0'-8'252,"0"3"105,0 5 136,0 0 0,4 1-151,0 3 55,6 4-138,-3-1 0,2 4 116,-1-2 1,1 2-92,4 2 1,0 4 26,-1 0 0,6 0-41,-1-4 0,0-4-182,-4-1 0,1-1 171,3 2-427,-9 2 256,10-9 86,-11 3-156,0 1 150,-1-5 180,-6-1-178,0-1 0,0-10-317,0 2 1,0-2 91,0-2 1,0-1-68,0-3 0,0 1 84,0-6-120,0 1 87,0 1 1,0-4 54,0 2 1,0-2-28,0-1 1,0 3-113,0 1-192,5 5 3,-3-8-183,9 10 1,-8-5 211,5 6 1,-3 6-397,3 3 0,-3 2-40,3 2-390,-5 0 698,8 6 0,-8 1-232,6 6 675,-1 0 0,5 0 0,0 0 0</inkml:trace>
  <inkml:trace contextRef="#ctx0" brushRef="#br0" timeOffset="13596">7352 1515 8136,'7'0'907,"-1"-6"-497,-6-3 0,0 2 9,0-1-59,6-1-189,-5-4 9,5 0 0,-12 5 180,-2-1 185,2 6-236,-11-2 0,8 5 213,-8 0-282,3 0-60,1 0 0,0 1-122,0 3 0,1 4 131,-1 4 1,0 3-52,0 2 1,2-3 228,2 3-489,-2 3 114,9-6 0,-3 5 164,5-6-535,0 0 310,0-1 1,5 0 1,4-4-404,2 4 337,2-11 1,0 5-196,0-6 0,0 0 94,-1 0 0,1 0 11,0 0 1,4-2 72,0-2-141,0 3 115,-9-11 0,3 5-32,-3-6 126,-2 1-29,6-1 1,-11-2 122,3-2 96,-2 9-193,-2-15 0,0 19 298,0-9 1,0 7 33,0-2 54,0 5-89,-6-3-42,5 6-58,-11 0 1,11 6-21,-4 2 201,4 4-104,1 1 1,0-1-40,0 1-92,0-6 15,0 5 0,1-5-131,4 6 1,2-2 77,6-2 0,0 1-237,-1-6 1,1 0-43,0-4 72,0 0 81,0 0 1,1 0 82,3 0-341,-8 0 168,8-5 0,-10-3-65,6-4 143,-1-1 36,-4 0 1,-1-4-86,-3 0 0,-3-2 52,4 2 1,-4 1-46,-1-5 0,0 0 65,0-5 0,-1 5 14,-4-1 1,0 1-80,-4-5 286,-2-5-99,9 4 1,-8 0 132,6 5 0,-2 2-66,2-1 1,3 2 366,-4 7-88,4 4-69,1 3-141,0 5 214,0 5-190,0 3 0,0 10 21,0 3 1,0-1-13,0 2 1,0 3 18,0 5 66,6 0-169,1-4 0,3 0-148,3-1 0,-8 1 110,8 0 1,1-6-164,4-3 1,-1-2 135,-5 2-237,1-2 127,0-2 0,0-3-24,0-6 0,0 0 23,-1-4 0,1 0-128,0 0 0,-4 0 91,-1 0 0,-1-1-76,2-4 0,2 0 71,-2-4 0,-3-7-120,-2 4 1,2-4-53,-2 3 6,0 0 96,2-5 0,-5 3-27,3-2 384,-2 3-137,-2 1 1,0 0 246,0 1-149,0 5 665,0 1-567,0 6 1,0 1 215,0 4 1,4 2 22,0 5-126,1 1-216,-5 0 1,4 4 157,0 0-911,6 0 466,-8-4 1,9 0-302,-2 0 0,-2 0 241,1 0 0,-3-2-1019,3-2 0,-4 1-239,5-6 1469,-6 0 0,8 2 0,-4 1 0</inkml:trace>
  <inkml:trace contextRef="#ctx0" brushRef="#br0" timeOffset="13768">7762 1284 8061,'0'-13'317,"0"6"-191,0 1 0,1 6-516,3 0 1,-1 0 57,6 0 1,-1 4-75,5 1 1,-1 5-178,-4-2 786,4-2-296,-5 5 1,4-4 92,-2 6 0,8 0 0,-3 0 0</inkml:trace>
  <inkml:trace contextRef="#ctx0" brushRef="#br0" timeOffset="14289">8108 1361 8061,'0'-13'0,"0"0"1442,0 0-430,0 0-746,0 0 1,-1 5 82,-4-1-154,4 7-21,-10-4 1,3 6 233,-4 0 136,-1 0-253,0 0 1,-3 6 135,3 2-447,-2 3 97,8 2 0,0 4-193,2 1 1,0 0 130,0-1 0,1-3-221,4 4 0,1-3 94,4 2 1,-2-7-58,5 3 1,-4-3-91,5 3-22,-1-6 116,5-1 0,2-6-139,2 0 0,-3 0 145,3 0 0,-3-2-50,-1-2 1,0 1 55,0-5 0,0-2-14,-1-7 0,-3 2-47,0-2 5,-7-3 108,4 6 0,-6-10-48,0 2 1,0-2 20,0-2 0,-4 1 129,0-1 0,-5-1-131,5-3 0,-6 6 150,1-6 1,-2 7-80,-2-2 1,2 0 272,2 8 0,-2-3 98,2 7 389,3-2-216,1 13-70,-1-9-82,5 9-226,-11-3 1,11 10 158,-4 4 0,4 4-14,1 4 0,0 3 223,0 6 1,0-5-102,0 0 0,6 1 39,2 3 1,4 1 16,0 0-348,1-1 17,6-5 1,-5 5 307,3-4-665,3-3 244,-6 1 0,5-6-111,-6 0 0,4-1 150,0 1 0,0-4-653,-4-1 1,-5-3-11,1 3-1782,0-5 1252,3 8-711,-5-9 1879,5 9 0,-5-9 0,6 3 0</inkml:trace>
  <inkml:trace contextRef="#ctx0" brushRef="#br0" timeOffset="15613">2259 2798 8142,'-12'6'0,"4"1"1060,4 6 0,3 1 64,1 3-704,0 3-150,5 6 1,-2-2 90,6-2 281,-6 2-282,8-4 1,-9 4 101,2-3-116,3-2-151,-6-1 1,5-3-27,-6 2-100,0-3 0,4-5 293,1-1-1028,-1 1 419,-4-2-2402,0-1 1326,0-1-1652,0-3 2975,0 3 0,6-10 0,1-2 0</inkml:trace>
  <inkml:trace contextRef="#ctx0" brushRef="#br0" timeOffset="15925">2066 2901 8142,'-6'-18'0,"3"3"0,-5-2 585,5 9 0,-1-4 0,9 4-140,8-4 1,6-1-324,6 1 0,3 3 197,1 0 1,3 7-82,2-3 1,-1 4-159,-3 1 1,-3 6 61,3 2 0,-3 4-176,-1 0 0,-2 3 182,-3 2-280,3-3 84,-9 10 0,2-9 202,-9 2-304,4-3 216,-11 4 1,5-3-25,-6 2 1,-2-3 3,-2-1 1,-7-5 157,-6 1 0,-6-2-81,1 2 0,-2 1 132,-1-6 1,-1 0 35,0-4-312,6 0 111,-4 0 0,5 0 97,-2 0-875,-3-6 511,10 5 0,-3-10-780,8 2 716,-2-2 0,9-2-853,-2 0 0,2 0 27,2 0-264,6 1 545,1-1 786,6 0 0,6-11 0,1-3 0</inkml:trace>
  <inkml:trace contextRef="#ctx0" brushRef="#br0" timeOffset="16161">2465 2566 9512,'1'13'1097,"3"0"0,-1 1-677,6 4 1,-5 0 45,5 3 0,-1 4 148,5-4 262,0 3-482,0 2 0,-1-5 235,1 1-183,0-1-265,0 5 0,4-5 180,0 0-628,0-5 234,-4 3 1,0-6-578,0-1 1,0 1 466,-1 0 0,1-4-1070,0-1 0,0-1 27,0 2-177,0-4 725,-1-5 1,1 5-108,0-1-645,0 0 1390,0-4 0,5-5 0,2-3 0</inkml:trace>
  <inkml:trace contextRef="#ctx0" brushRef="#br0" timeOffset="16988">3041 2873 8142,'0'-12'310,"0"-6"37,0 1 1,-1 5 223,-4 3 1,4 0 220,-3-3-823,-4-1 0,1 0-49,-6 0 979,1 6-515,-1 1 0,0 6 212,0 0-148,-5 0-164,3 0 0,-3 2 74,5 2-270,0 3 92,0 6 1,2 0-16,2 0 1,-1 4 90,6 0 0,0 4-264,4-4 1,0 5 7,0-5-784,6 0 578,1-4 0,6 0 74,-1-1-614,7 1 486,-5-6 1,9 3-13,-6-5 1,4-1-128,-3-4 1,3 0-226,-4 0 1,0-2 141,-4-2 1,0-2 173,0-2 1,-2-4-54,-2 4 450,-4-3-176,1-2 0,-5-2-192,4-2 796,-4 3-427,-1-4 0,0 9 178,0 0-8,-6 1 0,5-1 1764,-3 1-769,2 5-760,2-3 0,0 12 109,0 2-202,0 4-192,6-5 1,1 7 150,6-5-992,0 11 539,0-17 1,4 14 153,0-9-1355,6-2 894,-3 5 0,1-8-345,0 6 1,-4-6 283,5 1 1,-7-3-660,3-1 0,-4 0 90,-1 0 184,-1 0 565,1 0 0,-6-1 280,-2-3 0,2-3 0,-6-1 0,5-3 0,-6 2 0,-1-2 0,-4-2 0,4 0 0,-3 1 0,-2-1 0,2 0 0,-5 4 375,5 1 0,-2 4 56,2-5 1332,2 6-421,-3-3-532,5 6 50,0 0-486,0 6 0,0 1 280,0 6 44,0 0-346,0 0 0,0 0 330,0-1-411,5 1 0,2 0-161,6 0 0,-4-6 164,-1-3-484,-5 3 252,9-5 0,-9 4 206,5-6-911,1 0 505,-2 0 0,4-5-24,-2 1-859,-4-6 689,7 3 1,-5-2-400,6 1 0,-5-2 294,1-7 1,-5 2 46,5-2 0,-6 3-202,1 1 500,3 0 26,-6 1 0,5-1-275,-6 0 593,6 0-245,-5 0-227,5 0 1039,0 1-372,-5 4 939,5 3-1021,-1 5 0,1 5 467,3 4 1,1 2-24,-6 2-128,6 0-311,-3 0 1,2 0 124,-1 0-540,1-1 146,4 1 0,-1 0 234,1 0-1098,0 0 610,0 0 0,0-6-944,-1-3 0,1 2 550,0-2 0,0 0-621,0-4 0,-5 0 382,1 0 1,-1-1 187,5-3 1,-4-4 111,-1-4-195,-5-1 701,3 0 0,0-6 0,1-1 0</inkml:trace>
  <inkml:trace contextRef="#ctx0" brushRef="#br0" timeOffset="17237">3812 2415 8142,'-2'-13'0,"-2"0"1531,3 6-991,-5 1 1,6 7-355,0 4 0,6 2 175,2 6 438,-2 5-432,5 2 1,-4 6 11,6 0 0,0-5 67,0 0 1,0 1 21,-1 3 73,1 1-210,6 0 0,-5-5-213,3 0 1,2-5 91,-2 1 0,0 2-478,-4-2 0,0-4 222,-1-5-1191,1 1 845,0-2 0,-4 3 15,-1-6-1465,1 0 1127,-2 2 1,0-4-178,-3 2-172,-2-3 626,3-1 0,-5-1 438,0-3 0,-5-4 0,-2-4 0</inkml:trace>
  <inkml:trace contextRef="#ctx0" brushRef="#br0" timeOffset="17448">3708 2604 8026,'-6'-13'0,"5"6"1794,-5-4-1105,12 9 1,2-5 45,10 3-201,1 2-248,1-9 1,5 8 124,-4-5 0,2 3-144,-2-3 1,3 5-226,-2-1 1,-2 1 234,1-2-1428,-5 4 867,8-5 0,-8 6 212,5 0-1990,-5 0 1366,2 0 0,-1 2 696,1 2 0,4 3 0,-2 6 0</inkml:trace>
  <inkml:trace contextRef="#ctx0" brushRef="#br0" timeOffset="18137">5183 2477 8006,'0'-17'204,"0"-1"1,-1 1 814,-3 5-219,2 4-71,-9-3-354,4 4-116,-6 0 0,0 1-60,0 6 0,-1 0 28,-3 0 1,-3 1 49,-6 4 1,6-2 91,3 5-481,-3 1 155,6 4 0,1-1 213,9 1-785,2 0 394,2 0 0,0 0-73,0 0 0,6-1 108,3 1 1,2-1-41,2-4 0,4 4-29,0-4 1,4 3 90,-3 2 0,-1-4-40,-5-1 275,1 1-240,0 4 28,0 0 232,0-1 25,-6-4-29,-1 3 1,-12-5-90,-3 2 1,-3 2 153,-6-5 1,3-1-99,-7-4 0,1 4-109,-5 0 1,5 1 100,0-5-630,5 0 329,-3 0 1,2 0 118,0 0-1177,6 0 380,-1 0-1280,11 0 1492,-5 0 1,8 0 634,2 0 0,9-6 0,7-1 0</inkml:trace>
  <inkml:trace contextRef="#ctx0" brushRef="#br0" timeOffset="18435">5196 2644 8006,'7'-1'0,"-3"-3"0,4 2 1216,0-2 0,5-3-61,4-2-954,-3 4-31,11-7 1,-11 5 227,3-6-344,-3 0 29,-1 6 1,0-4 257,0 2-452,-6-2 183,-1-2 0,-2 5-516,0-1 395,0 1 0,-4-1-320,0 0 157,-5 7 95,-2-4 45,-6 6 1,0 0 61,0 0 283,0 0-142,0 6 1,2 1 190,2 6 0,-1-1-60,6 1 1,0 1-30,4 4 1,0-4-46,0 3 1,0-3-98,0-1 0,6 0 121,2 0-660,4-1 357,0 1 0,3-4 7,2-1-956,-3-5 670,5 9 0,-2-11-841,0 3 0,0-2-37,-4-2 1248,5 0 0,-4 5 0,5 3 0</inkml:trace>
  <inkml:trace contextRef="#ctx0" brushRef="#br0" timeOffset="18670">5390 2464 8287,'0'-13'675,"1"0"-403,3 0 1,3 6 288,6 3 0,6-2-347,2 2 0,5-5 7,4 5 0,-2-4-47,6 3 1,-4-3 26,5 4 1,-7-2 135,2 2 0,-3 2 59,-1-2-1039,-6 2 523,4-3 0,-10 3 82,3-2-510,-2 3 391,-3 1 0,-3 0-1820,-1 0 902,-5 0 265,3 0 1,-12 0 809,-2 0 0,-4 5 0,0 2 0</inkml:trace>
  <inkml:trace contextRef="#ctx0" brushRef="#br0" timeOffset="18924">5543 2156 8112,'-7'0'1327,"2"0"-901,5 6 0,5 1-56,4 6 0,-2 1-128,2 3 1,-2 3 269,1 6 0,2-1-99,-6 1 0,6 0 34,-1-1 1,1 5 141,-1 0-586,2 0 70,-4-4 0,6-1 298,0 1-824,-6-6 411,4 4 1,-5-10-1208,3 4 711,2-4-56,-10-1 1,9-5 16,-5 1 1,0-6-482,0 1 1,-4-4 190,3-4-218,3-4 1085,-5-4 0,4-1 0,-6 0 0</inkml:trace>
  <inkml:trace contextRef="#ctx0" brushRef="#br0" timeOffset="19164">5800 2105 9283,'0'13'691,"0"1"-357,0 3 1,1 3-26,4 5 33,2 1-110,6 0 1,-5-1 14,1 1 746,-1 0-578,-1-1 0,3 1 17,-5 0 0,5-1-154,-2 1 0,-1-5-533,2 1 1,-2-7 276,2 3 0,1-4-352,-6-1 0,4-1 161,-3 1-1602,-1-6 474,-4 5 464,0-11-1018,0 5 1851,0-6 0,0 0 0,0 0 0</inkml:trace>
  <inkml:trace contextRef="#ctx0" brushRef="#br0" timeOffset="19374">5658 2425 7998,'0'-12'1125,"3"3"-464,5 0 0,2 7-194,12-3 1,-1 2-182,5-1 1,-1 3 52,1-4-307,5-2 147,-4 6 1,9-6-55,-6 3 0,6 2 84,-2-2 0,-1 1-668,1-1 1,-6 2 187,2-2-1238,-8 3 1011,2 1 0,-10 0-10,3 0-1052,-2 0 621,-8 0 939,4 0 0,-4 0 0,6 0 0</inkml:trace>
  <inkml:trace contextRef="#ctx0" brushRef="#br0" timeOffset="19556">6211 2336 7998,'-9'7'228,"0"-3"0,7-1 799,-3 1-181,4 3 0,2 6-310,4 0 0,0 0-293,4 0 0,2-1 124,-2 1-311,-4 0 24,7-6 1,-6 5 235,2-4-990,-2 4 353,0-5 212,-5 4-1441,10-4 537,-9 0-667,3-1 1680,-5-6 0,0 6 0,0 1 0</inkml:trace>
  <inkml:trace contextRef="#ctx0" brushRef="#br0" timeOffset="20553">6210 2271 8089,'1'-8'0,"3"-1"1640,3 6-1010,6-2 0,1 6-76,4 3 1,-4-1-248,3 6 1,-3-1 116,-1 5 0,-2 0-136,-2 0 1,2 4 327,-2 0 1,2 2 99,2-2-281,0-3-159,-6 5 0,4-5 77,-2 3-560,-3-3 247,5-1 0,-9-2-327,2-2 0,-1-3 268,1-2 0,-3-1-903,4 1 356,-4-3 12,-1 5 128,0-6 164,0-6 72,0 5 0,0-10-43,0 2-324,0-2 251,0-2 1,0 0-112,0 0 1,0-1 155,0-3 1,4 3-107,1-4 0,0 0 83,0 1 1,2-6-19,6 2 0,-1 2-110,1 2 422,0 3-64,-6 1 1,5 2-301,-4 2 792,-2-2-390,5 9 1,-8-4 834,6 6-670,-6 0 1,6 2 358,-4 2 0,0 0-144,0 9 0,-4-3 171,3 7 1,-1-2-194,2-3 0,-3 6-4,7-1 0,-5 0-5,5-4-376,-1 5 78,-1-4 0,5 1 136,-4-7 1,4-1-1,1 2 1,1 1-353,3-6 0,-3 0 0,3-4-999,-2 0 763,3 0 1,-2 0 135,5 0 0,-5-4 7,1 0 1,-3-6-38,-1 1 13,0-2 46,0-2 1,0 0 42,-1 0 1,-4 1 24,-4-1 0,-3-4 102,-1 0 1,0-1-136,0 6 265,0-1-67,-5 0 1,2 0-151,-6 0 485,1 0-241,-5 1 0,4 5-15,1 2 0,-1 4 76,-4 1 1,0 0 85,1 0 0,-1 6-55,0 2 1,4 3 146,1 2 0,-1 4-37,-4 1 0,5 3-132,-1-4 0,7 6-8,-3-2 1,4-2 5,1-2 0,0 1-1,0-1 0,6 1 24,2-6 0,-1 0 5,2-4 1,-1 2-88,5-5 1,0-1-127,0-4 1,0 0-2588,-1 0 1206,7 0 666,-5-6 0,5 3-38,-6-5 339,-1-1 255,-4-4 0,1-4-148,-4 0 395,5 0-110,-9-1 0,5-1 18,-6-2 0,0-2-98,0 6 1,0-6 212,0 2 1,0 2 59,0 2 42,0 3 17,0 7-254,0-5 73,0 11-45,0-5 9,0 6-55,0 6 29,0 7 1,0 2 143,0 7 0,0-1-134,0 5 0,6 1 116,2 3 0,-1-2-92,2 6 463,-1 1-281,5 3 1,4-4 10,0 0 394,1 1-363,0 3 1,-2-4 147,5 1-164,-5-7-103,2 9 0,-5-10-222,0 3 1,-6-4 109,-3-5 1,2-2-6,-2-6 0,-1-2 194,-7-2-186,-3-4 36,-6-5 1,-1 0 55,-3 0-737,2 0 429,-9-5 1,4-7-60,-5-5-787,-7-6 676,11 9 0,-9-10-651,8 2 0,0-2 362,0-2 1,5 5-46,9 0 0,2-1 5,6-3 676,0-1 0,11 0 0,4 1 0</inkml:trace>
  <inkml:trace contextRef="#ctx0" brushRef="#br0" timeOffset="20674">7326 2347 8089,'12'-1'0,"1"-3"1230,-6 2-196,-1-9-307,0 9-476,-5-3 103,5 5 58,-6 0-1307,0 0 1,-7 0-1168,-6 0 2062,-6 0 0,-6 0 0,-1 0 0</inkml:trace>
  <inkml:trace contextRef="#ctx0" brushRef="#br0" timeOffset="20853">5941 2106 8102,'-18'-17'0,"3"7"2264,-2-12-1245,9 12-1702,2 5 0,13 5-111,6 0 794,0 0 0,11 5 0,-4 2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45:18.067"/>
    </inkml:context>
    <inkml:brush xml:id="br0">
      <inkml:brushProperty name="width" value="0.04301" units="cm"/>
      <inkml:brushProperty name="height" value="0.04301" units="cm"/>
      <inkml:brushProperty name="color" value="#AB1A01"/>
    </inkml:brush>
  </inkml:definitions>
  <inkml:trace contextRef="#ctx0" brushRef="#br0">1 399 8121,'0'-8'1752,"0"13"-1622,0 7 1,0 4 706,0-3-479,0 0 0,0 4 59,0 0 0,0 0 208,0-4-345,0 0 1,0 0 136,0-1-216,0-4 129,0 3-115,0-10 98,0 5-289,0-6 13,0 0 0,0-6-246,0-2 0,0-9 123,0-5 0,0 1-50,0-5 0,0 4 106,0-8 1,1 1-165,3-1 0,-2 3-108,2-3-65,3-3 200,-5 6 0,8-8-17,-6 5 1,6 0 12,-2 4 1,0 6 186,0 3 0,1-1-80,4 0 1,-2 6 128,-3 3 1,4 2-101,-4-2 1,0-1 244,0 6-30,1 0 176,3 4-204,-4 6 0,2 1 38,-6 5 1,0 1 107,-4 0 1,4 4 58,1 0 0,-1 5-82,-4-5 1,-4 4 20,-1-4 1,-5 5-76,2-5 1,-4 4-66,0-4 1,0 0 218,4-4-527,-4 6 148,5-11 1,-6 9 144,1-8-82,-1-3 106,0 5-405,0-10 163,6 5 0,1-4-153,6 2 179,0-3 422,0 11 0,2-5-2,2 6 859,3-6-769,6 4 1,0-4 88,0 6-518,-1-6 152,1 5 1,4-5-483,0 6 0,2-5 258,-2 1 0,-3-2-1349,3 1 0,2 4 220,-2-4-2397,0-2 3568,-4 11 0,0-8 0,0 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777CB-D1A9-9F4B-8FCD-792C816681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17</Pages>
  <Words>3304</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Richards</cp:lastModifiedBy>
  <cp:revision>2</cp:revision>
  <cp:lastPrinted>2020-03-23T13:52:00Z</cp:lastPrinted>
  <dcterms:created xsi:type="dcterms:W3CDTF">2020-04-23T11:02:00Z</dcterms:created>
  <dcterms:modified xsi:type="dcterms:W3CDTF">2020-04-23T11:02:00Z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