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F9E901" w14:textId="1285BCC8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  <w:r w:rsidRPr="003D709F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2C1B432" wp14:editId="38D8AF0E">
            <wp:simplePos x="0" y="0"/>
            <wp:positionH relativeFrom="column">
              <wp:posOffset>38501</wp:posOffset>
            </wp:positionH>
            <wp:positionV relativeFrom="paragraph">
              <wp:posOffset>158382</wp:posOffset>
            </wp:positionV>
            <wp:extent cx="4089400" cy="647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0B671D" w14:textId="4069CB91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0A91AB63" w14:textId="615CA7BF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79D8C8C7" w14:textId="78376759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40952FE4" w14:textId="3A82C9C2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7D5E1C5B" w14:textId="04036D53" w:rsidR="001F50B6" w:rsidRPr="00A406E5" w:rsidRDefault="001F50B6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50"/>
      </w:tblGrid>
      <w:tr w:rsidR="00152E9D" w:rsidRPr="00A406E5" w14:paraId="329D9082" w14:textId="77777777" w:rsidTr="00152E9D">
        <w:trPr>
          <w:jc w:val="center"/>
        </w:trPr>
        <w:tc>
          <w:tcPr>
            <w:tcW w:w="10670" w:type="dxa"/>
            <w:shd w:val="clear" w:color="auto" w:fill="BFBFBF"/>
          </w:tcPr>
          <w:p w14:paraId="1E72BBDB" w14:textId="4A873866" w:rsidR="00152E9D" w:rsidRPr="00A406E5" w:rsidRDefault="00152E9D" w:rsidP="006200F9">
            <w:pPr>
              <w:jc w:val="center"/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 xml:space="preserve">Student </w:t>
            </w:r>
            <w:r w:rsidR="006200F9">
              <w:rPr>
                <w:rFonts w:ascii="Arial" w:hAnsi="Arial" w:cs="Arial"/>
                <w:b/>
                <w:caps/>
                <w:sz w:val="40"/>
              </w:rPr>
              <w:t>SELF EVALUATION</w:t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  <w:r w:rsidR="007430AB">
              <w:rPr>
                <w:rFonts w:ascii="Arial" w:hAnsi="Arial" w:cs="Arial"/>
                <w:b/>
                <w:caps/>
                <w:sz w:val="40"/>
              </w:rPr>
              <w:t xml:space="preserve"> (UG)</w:t>
            </w:r>
          </w:p>
        </w:tc>
      </w:tr>
    </w:tbl>
    <w:p w14:paraId="61BD9DCC" w14:textId="77777777" w:rsidR="00152E9D" w:rsidRPr="00A406E5" w:rsidRDefault="00152E9D" w:rsidP="00152E9D">
      <w:pPr>
        <w:rPr>
          <w:rFonts w:ascii="Arial" w:hAnsi="Arial" w:cs="Arial"/>
        </w:rPr>
      </w:pPr>
    </w:p>
    <w:p w14:paraId="4A9994D4" w14:textId="4C892DE2" w:rsidR="00152E9D" w:rsidRPr="00D544AE" w:rsidRDefault="00152E9D" w:rsidP="00D544AE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A406E5">
        <w:rPr>
          <w:rFonts w:ascii="Arial" w:hAnsi="Arial" w:cs="Arial"/>
          <w:sz w:val="20"/>
        </w:rPr>
        <w:t>This section details</w:t>
      </w:r>
      <w:r w:rsidR="004D5E9B">
        <w:rPr>
          <w:rFonts w:ascii="Arial" w:hAnsi="Arial" w:cs="Arial"/>
          <w:sz w:val="20"/>
        </w:rPr>
        <w:t xml:space="preserve"> t</w:t>
      </w:r>
      <w:r w:rsidRPr="00A406E5">
        <w:rPr>
          <w:rFonts w:ascii="Arial" w:hAnsi="Arial" w:cs="Arial"/>
          <w:sz w:val="20"/>
        </w:rPr>
        <w:t xml:space="preserve">he </w:t>
      </w:r>
      <w:r w:rsidRPr="00A406E5">
        <w:rPr>
          <w:rFonts w:ascii="Arial" w:hAnsi="Arial" w:cs="Arial"/>
          <w:i/>
          <w:sz w:val="20"/>
        </w:rPr>
        <w:t>extent</w:t>
      </w:r>
      <w:r w:rsidRPr="00A406E5">
        <w:rPr>
          <w:rFonts w:ascii="Arial" w:hAnsi="Arial" w:cs="Arial"/>
          <w:sz w:val="20"/>
        </w:rPr>
        <w:t xml:space="preserve"> to which </w:t>
      </w:r>
      <w:r w:rsidR="004D5E9B" w:rsidRPr="00A406E5">
        <w:rPr>
          <w:rFonts w:ascii="Arial" w:hAnsi="Arial" w:cs="Arial"/>
          <w:sz w:val="20"/>
        </w:rPr>
        <w:t xml:space="preserve">the assessment criteria </w:t>
      </w:r>
      <w:r w:rsidRPr="00A406E5">
        <w:rPr>
          <w:rFonts w:ascii="Arial" w:hAnsi="Arial" w:cs="Arial"/>
          <w:sz w:val="20"/>
        </w:rPr>
        <w:t>are demonstrated by you</w:t>
      </w:r>
      <w:r w:rsidR="004D5E9B">
        <w:rPr>
          <w:rFonts w:ascii="Arial" w:hAnsi="Arial" w:cs="Arial"/>
          <w:sz w:val="20"/>
        </w:rPr>
        <w:t>, which</w:t>
      </w:r>
      <w:r w:rsidRPr="00A406E5">
        <w:rPr>
          <w:rFonts w:ascii="Arial" w:hAnsi="Arial" w:cs="Arial"/>
          <w:sz w:val="20"/>
        </w:rPr>
        <w:t xml:space="preserve"> </w:t>
      </w:r>
      <w:r w:rsidR="005F3A53">
        <w:rPr>
          <w:rFonts w:ascii="Arial" w:hAnsi="Arial" w:cs="Arial"/>
          <w:sz w:val="20"/>
        </w:rPr>
        <w:t xml:space="preserve">in turn </w:t>
      </w:r>
      <w:r w:rsidRPr="00A406E5">
        <w:rPr>
          <w:rFonts w:ascii="Arial" w:hAnsi="Arial" w:cs="Arial"/>
          <w:sz w:val="20"/>
        </w:rPr>
        <w:t xml:space="preserve">determines your mark. The marks available for each </w:t>
      </w:r>
      <w:r w:rsidR="005F3A53">
        <w:rPr>
          <w:rFonts w:ascii="Arial" w:hAnsi="Arial" w:cs="Arial"/>
          <w:sz w:val="20"/>
        </w:rPr>
        <w:t>category of skill</w:t>
      </w:r>
      <w:r w:rsidRPr="00A406E5">
        <w:rPr>
          <w:rFonts w:ascii="Arial" w:hAnsi="Arial" w:cs="Arial"/>
          <w:sz w:val="20"/>
        </w:rPr>
        <w:t xml:space="preserve"> are shown. </w:t>
      </w:r>
      <w:r w:rsidR="00426CE9">
        <w:rPr>
          <w:rFonts w:ascii="Arial" w:hAnsi="Arial" w:cs="Arial"/>
          <w:sz w:val="20"/>
        </w:rPr>
        <w:t>U</w:t>
      </w:r>
      <w:r w:rsidRPr="00A406E5">
        <w:rPr>
          <w:rFonts w:ascii="Arial" w:hAnsi="Arial" w:cs="Arial"/>
          <w:sz w:val="20"/>
        </w:rPr>
        <w:t>se the space provided to comment on the achievement of the task(s), including those areas in which you have performed well and areas that would benefit from development/improvement.</w:t>
      </w:r>
    </w:p>
    <w:p w14:paraId="00EF5945" w14:textId="77777777" w:rsidR="00152E9D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10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538"/>
      </w:tblGrid>
      <w:tr w:rsidR="00D544AE" w:rsidRPr="00D544AE" w14:paraId="7B3E1273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5818DB0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Student Name: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625563B" w14:textId="23292F01" w:rsidR="00D544AE" w:rsidRPr="00D544AE" w:rsidRDefault="006251AF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Olivia Hutchings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169EABE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Student P Number: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575F39ED" w14:textId="21D1B5A7" w:rsidR="00D544AE" w:rsidRPr="006251AF" w:rsidRDefault="006251AF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1701921</w:t>
            </w:r>
          </w:p>
        </w:tc>
      </w:tr>
      <w:tr w:rsidR="00D544AE" w:rsidRPr="00D544AE" w14:paraId="62CA6F0E" w14:textId="77777777" w:rsidTr="000946C4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56AF34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Programme:</w:t>
            </w:r>
          </w:p>
        </w:tc>
        <w:tc>
          <w:tcPr>
            <w:tcW w:w="8200" w:type="dxa"/>
            <w:gridSpan w:val="3"/>
            <w:tcBorders>
              <w:bottom w:val="single" w:sz="4" w:space="0" w:color="auto"/>
            </w:tcBorders>
            <w:vAlign w:val="center"/>
          </w:tcPr>
          <w:p w14:paraId="738C273E" w14:textId="347F5C11" w:rsidR="00D544AE" w:rsidRPr="00D544AE" w:rsidRDefault="007C7D53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BA/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MDes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Surface Pattern Design</w:t>
            </w:r>
          </w:p>
        </w:tc>
      </w:tr>
      <w:tr w:rsidR="00D544AE" w:rsidRPr="00D544AE" w14:paraId="216001BB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B135DE8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Module:</w:t>
            </w:r>
          </w:p>
        </w:tc>
        <w:tc>
          <w:tcPr>
            <w:tcW w:w="8200" w:type="dxa"/>
            <w:gridSpan w:val="3"/>
            <w:shd w:val="clear" w:color="auto" w:fill="auto"/>
            <w:vAlign w:val="center"/>
          </w:tcPr>
          <w:p w14:paraId="79EA021D" w14:textId="581CC025" w:rsidR="00D544AE" w:rsidRPr="00525862" w:rsidRDefault="00250B40" w:rsidP="00C46C1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Professional Promotion</w:t>
            </w:r>
          </w:p>
        </w:tc>
      </w:tr>
      <w:tr w:rsidR="00D544AE" w:rsidRPr="00D544AE" w14:paraId="34659A26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B2F2BB0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Module Code: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14:paraId="5BABE716" w14:textId="147D114B" w:rsidR="00D544AE" w:rsidRPr="00525862" w:rsidRDefault="00234AEB" w:rsidP="00C46C1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ADAD6002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CD2369" w14:textId="77777777" w:rsidR="00D544AE" w:rsidRPr="00D544AE" w:rsidRDefault="00D544AE" w:rsidP="00C46C11">
            <w:pPr>
              <w:pStyle w:val="Heading2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D544AE">
              <w:rPr>
                <w:rFonts w:ascii="Arial" w:hAnsi="Arial" w:cs="Arial"/>
                <w:sz w:val="16"/>
                <w:szCs w:val="16"/>
              </w:rPr>
              <w:t>Contribution to Module:</w:t>
            </w:r>
          </w:p>
        </w:tc>
        <w:tc>
          <w:tcPr>
            <w:tcW w:w="1538" w:type="dxa"/>
            <w:tcBorders>
              <w:bottom w:val="single" w:sz="4" w:space="0" w:color="auto"/>
            </w:tcBorders>
            <w:vAlign w:val="center"/>
          </w:tcPr>
          <w:p w14:paraId="14D46CFB" w14:textId="50FD29D4" w:rsidR="00D544AE" w:rsidRPr="00D544AE" w:rsidRDefault="00490C61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100</w:t>
            </w:r>
            <w:r w:rsidR="00CC5F93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</w:tr>
      <w:tr w:rsidR="000946C4" w:rsidRPr="00D544AE" w14:paraId="5E70549F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8D769CA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Assignment Title:</w:t>
            </w:r>
          </w:p>
        </w:tc>
        <w:tc>
          <w:tcPr>
            <w:tcW w:w="8200" w:type="dxa"/>
            <w:gridSpan w:val="3"/>
            <w:shd w:val="clear" w:color="auto" w:fill="auto"/>
            <w:vAlign w:val="center"/>
          </w:tcPr>
          <w:p w14:paraId="2D8B9217" w14:textId="3F7BA1A0" w:rsidR="00D544AE" w:rsidRPr="0091317B" w:rsidRDefault="00490C61" w:rsidP="00C46C1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1317B">
              <w:rPr>
                <w:rFonts w:ascii="Arial" w:hAnsi="Arial" w:cs="Arial"/>
                <w:b/>
                <w:sz w:val="28"/>
                <w:szCs w:val="28"/>
                <w:highlight w:val="yellow"/>
              </w:rPr>
              <w:t>Professional Promotion</w:t>
            </w:r>
          </w:p>
        </w:tc>
      </w:tr>
    </w:tbl>
    <w:p w14:paraId="24C30D57" w14:textId="57412946" w:rsidR="0069448A" w:rsidRDefault="0069448A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2"/>
        <w:gridCol w:w="581"/>
        <w:gridCol w:w="560"/>
        <w:gridCol w:w="561"/>
        <w:gridCol w:w="561"/>
        <w:gridCol w:w="561"/>
        <w:gridCol w:w="575"/>
        <w:gridCol w:w="561"/>
        <w:gridCol w:w="561"/>
        <w:gridCol w:w="575"/>
        <w:gridCol w:w="561"/>
        <w:gridCol w:w="561"/>
        <w:gridCol w:w="575"/>
        <w:gridCol w:w="561"/>
        <w:gridCol w:w="561"/>
        <w:gridCol w:w="523"/>
      </w:tblGrid>
      <w:tr w:rsidR="003D0BE4" w:rsidRPr="00D544AE" w14:paraId="097D1BFF" w14:textId="77777777" w:rsidTr="0063038A">
        <w:trPr>
          <w:trHeight w:val="85"/>
        </w:trPr>
        <w:tc>
          <w:tcPr>
            <w:tcW w:w="96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B4CB17" w14:textId="77777777" w:rsidR="003D0BE4" w:rsidRPr="00D544AE" w:rsidRDefault="003D0BE4" w:rsidP="0063038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Generic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Assessment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>Criteria</w:t>
            </w:r>
          </w:p>
          <w:p w14:paraId="0BDFEDD3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033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B38189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Level of Achievement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In Percentages %</w:t>
            </w:r>
          </w:p>
        </w:tc>
      </w:tr>
      <w:tr w:rsidR="003D0BE4" w:rsidRPr="00D544AE" w14:paraId="69480905" w14:textId="77777777" w:rsidTr="00D20A5D">
        <w:trPr>
          <w:trHeight w:val="226"/>
        </w:trPr>
        <w:tc>
          <w:tcPr>
            <w:tcW w:w="9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FA7B41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14:paraId="7FB4C7DE" w14:textId="77777777" w:rsidR="003D0BE4" w:rsidRPr="00D544AE" w:rsidRDefault="003D0BE4" w:rsidP="0063038A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% of Overall Mark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56496F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Fail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bottom"/>
          </w:tcPr>
          <w:p w14:paraId="0F0083BC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MF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CA7C65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89299B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rd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Satisfactory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012F1E6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2:2 Good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D7022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2:1 Very Good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079BCAD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89299B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Exceptional</w:t>
            </w:r>
          </w:p>
        </w:tc>
      </w:tr>
      <w:tr w:rsidR="003D0BE4" w:rsidRPr="00D544AE" w14:paraId="74573839" w14:textId="77777777" w:rsidTr="00490C61">
        <w:trPr>
          <w:trHeight w:val="962"/>
        </w:trPr>
        <w:tc>
          <w:tcPr>
            <w:tcW w:w="9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B8EEC4C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50BCD2B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CAAEE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0-29%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AA3D9C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30-39%</w:t>
            </w:r>
          </w:p>
        </w:tc>
        <w:tc>
          <w:tcPr>
            <w:tcW w:w="26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E6CB0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40-43%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70781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44-46%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7E2C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47-49%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83394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50-53%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38CB3B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54-56%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D9751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57-59%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6CF6D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60-63%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45DAD7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64-66%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E929F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67-69%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FAF976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70-79%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4107D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80-89%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D5E8F7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90-100%</w:t>
            </w:r>
          </w:p>
        </w:tc>
      </w:tr>
      <w:tr w:rsidR="00490C61" w:rsidRPr="00D544AE" w14:paraId="34D3D744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14E382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  <w:sz w:val="16"/>
                <w:szCs w:val="16"/>
              </w:rPr>
              <w:t>Engagement with Literature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68D55C" w14:textId="52E37AAA" w:rsidR="003D0BE4" w:rsidRPr="0003762C" w:rsidRDefault="00BA7ED6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CDE9D0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78F9DAA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A0591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86115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53C52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BED936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9FAC02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9695D5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FEBC56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8BEC4F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F56DF6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885959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D8833A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2EFE0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5D35F1DE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3DF61030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Knowledge and Understanding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D7DC07" w14:textId="02C8418C" w:rsidR="003D0BE4" w:rsidRPr="0003762C" w:rsidRDefault="00250B40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15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C32C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2EC45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41E0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4E5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65A1" w14:textId="77777777" w:rsidR="00EE1DA0" w:rsidRDefault="00EE1DA0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67AB6CC" w14:textId="486B1A5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A3B9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D489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6DE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F4F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6A3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DE28" w14:textId="7E56F22F" w:rsidR="003D0BE4" w:rsidRPr="000946C4" w:rsidRDefault="007A68BE" w:rsidP="007A68BE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x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86918" w14:textId="7E4059E0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478EA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F6F8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4510FFC7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798CC675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Cognitive and Intellectual Skills</w:t>
            </w:r>
          </w:p>
        </w:tc>
        <w:tc>
          <w:tcPr>
            <w:tcW w:w="2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A67D87" w14:textId="7B877DBE" w:rsidR="003D0BE4" w:rsidRPr="0003762C" w:rsidRDefault="00250B40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1</w:t>
            </w:r>
            <w:r w:rsidR="00BA7ED6"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63C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343C5C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4B5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3A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91DA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3EDA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0DC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0512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80D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C6BE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2152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0668" w14:textId="23DB5C9D" w:rsidR="003D0BE4" w:rsidRPr="000946C4" w:rsidRDefault="007A68BE" w:rsidP="007A68BE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x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A7F6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428E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05D81E3C" w14:textId="77777777" w:rsidTr="00BA7ED6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383145FE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Practical Application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6ECCD" w14:textId="67598D2A" w:rsidR="003D0BE4" w:rsidRPr="0003762C" w:rsidRDefault="00BA7ED6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2</w:t>
            </w:r>
            <w:r w:rsidR="00250B40">
              <w:rPr>
                <w:rFonts w:ascii="Arial" w:hAnsi="Arial" w:cs="Arial"/>
                <w:b/>
                <w:sz w:val="11"/>
                <w:szCs w:val="11"/>
              </w:rPr>
              <w:t>5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51EA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39E1E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5F471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F63E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480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BD0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E3B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6FC90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D750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7D7F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956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E814" w14:textId="7CA7F389" w:rsidR="003D0BE4" w:rsidRPr="000946C4" w:rsidRDefault="007A68BE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06F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1A79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72B55CF0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4F0CA25D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Transferable Skills for life and Prof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Prac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BD96F6" w14:textId="418C2CFB" w:rsidR="003D0BE4" w:rsidRPr="0003762C" w:rsidRDefault="00250B40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5</w:t>
            </w:r>
            <w:r w:rsidR="00BA7ED6"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538A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66B3DF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7B76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16F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C4F1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728C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186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F84C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1D6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FCF2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24F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672E" w14:textId="6CE5B80F" w:rsidR="003D0BE4" w:rsidRPr="000946C4" w:rsidRDefault="006251AF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D0E9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067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</w:r>
            <w:r w:rsidR="00540E24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14:paraId="4EE7ABAC" w14:textId="77777777" w:rsidR="003D0BE4" w:rsidRDefault="003D0BE4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38"/>
        <w:gridCol w:w="7230"/>
        <w:gridCol w:w="748"/>
        <w:gridCol w:w="1182"/>
      </w:tblGrid>
      <w:tr w:rsidR="0069448A" w:rsidRPr="0082263E" w14:paraId="7BFD7AD1" w14:textId="77777777" w:rsidTr="0063038A">
        <w:trPr>
          <w:trHeight w:val="75"/>
        </w:trPr>
        <w:tc>
          <w:tcPr>
            <w:tcW w:w="10598" w:type="dxa"/>
            <w:gridSpan w:val="4"/>
            <w:shd w:val="clear" w:color="auto" w:fill="D9D9D9" w:themeFill="background1" w:themeFillShade="D9"/>
          </w:tcPr>
          <w:p w14:paraId="23EDFC87" w14:textId="77777777" w:rsidR="0069448A" w:rsidRPr="0082263E" w:rsidRDefault="0069448A" w:rsidP="0063038A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Please comment on areas in which you feel that you have performed well:</w:t>
            </w:r>
          </w:p>
        </w:tc>
      </w:tr>
      <w:tr w:rsidR="0069448A" w:rsidRPr="00971172" w14:paraId="0097BA2B" w14:textId="77777777" w:rsidTr="003D0BE4">
        <w:trPr>
          <w:trHeight w:val="1442"/>
        </w:trPr>
        <w:tc>
          <w:tcPr>
            <w:tcW w:w="10598" w:type="dxa"/>
            <w:gridSpan w:val="4"/>
          </w:tcPr>
          <w:p w14:paraId="58C10989" w14:textId="0B5180DC" w:rsidR="0069448A" w:rsidRPr="00CE0319" w:rsidRDefault="006251AF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think I have performed well in completing the module considering the strange circumstances. I have managed my time </w:t>
            </w:r>
            <w:proofErr w:type="spellStart"/>
            <w:r w:rsidR="007A68BE">
              <w:rPr>
                <w:rFonts w:ascii="Calibri" w:hAnsi="Calibri"/>
                <w:sz w:val="20"/>
                <w:szCs w:val="20"/>
              </w:rPr>
              <w:t>professionaly</w:t>
            </w:r>
            <w:proofErr w:type="spellEnd"/>
            <w:r w:rsidR="007A68BE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 xml:space="preserve">and completed all the work for the deadline. </w:t>
            </w:r>
            <w:r w:rsidR="007A68BE">
              <w:rPr>
                <w:rFonts w:ascii="Calibri" w:hAnsi="Calibri"/>
                <w:sz w:val="20"/>
                <w:szCs w:val="20"/>
              </w:rPr>
              <w:t>I have presented my work</w:t>
            </w:r>
            <w:r w:rsidR="00276FC2">
              <w:rPr>
                <w:rFonts w:ascii="Calibri" w:hAnsi="Calibri"/>
                <w:sz w:val="20"/>
                <w:szCs w:val="20"/>
              </w:rPr>
              <w:t xml:space="preserve"> clearly </w:t>
            </w:r>
            <w:r w:rsidR="007A68BE">
              <w:rPr>
                <w:rFonts w:ascii="Calibri" w:hAnsi="Calibri"/>
                <w:sz w:val="20"/>
                <w:szCs w:val="20"/>
              </w:rPr>
              <w:t xml:space="preserve">in a </w:t>
            </w:r>
            <w:proofErr w:type="spellStart"/>
            <w:r w:rsidR="007A68BE">
              <w:rPr>
                <w:rFonts w:ascii="Calibri" w:hAnsi="Calibri"/>
                <w:sz w:val="20"/>
                <w:szCs w:val="20"/>
              </w:rPr>
              <w:t>powerpoint</w:t>
            </w:r>
            <w:proofErr w:type="spellEnd"/>
            <w:r w:rsidR="007A68BE">
              <w:rPr>
                <w:rFonts w:ascii="Calibri" w:hAnsi="Calibri"/>
                <w:sz w:val="20"/>
                <w:szCs w:val="20"/>
              </w:rPr>
              <w:t xml:space="preserve"> presentation. </w:t>
            </w:r>
            <w:proofErr w:type="spellStart"/>
            <w:proofErr w:type="gramStart"/>
            <w:r>
              <w:rPr>
                <w:rFonts w:ascii="Calibri" w:hAnsi="Calibri"/>
                <w:sz w:val="20"/>
                <w:szCs w:val="20"/>
              </w:rPr>
              <w:t>Altough</w:t>
            </w:r>
            <w:proofErr w:type="spellEnd"/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it would have been nice to have some of the work I created in real life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eg.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Press pack/business cards, I think I have done a good job of space mapping exactly what they would look like and listed what they would include. I researched well into the 10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recipents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for the press pack, especially into the printed textile industry for interiors. I think I picked 10 brands that would be perfect places for me to work in the future. I think I have created a good brand identity and used it well across all of my social media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platfroms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. My website has had a good makeover and has improved</w:t>
            </w:r>
            <w:r w:rsidR="007A68BE">
              <w:rPr>
                <w:rFonts w:ascii="Calibri" w:hAnsi="Calibri"/>
                <w:sz w:val="20"/>
                <w:szCs w:val="20"/>
              </w:rPr>
              <w:t>/</w:t>
            </w:r>
            <w:r>
              <w:rPr>
                <w:rFonts w:ascii="Calibri" w:hAnsi="Calibri"/>
                <w:sz w:val="20"/>
                <w:szCs w:val="20"/>
              </w:rPr>
              <w:t xml:space="preserve"> been kept up to date with a blog post. I have kept up to date on my Instagram</w:t>
            </w:r>
            <w:r w:rsidR="007A68BE">
              <w:rPr>
                <w:rFonts w:ascii="Calibri" w:hAnsi="Calibri"/>
                <w:sz w:val="20"/>
                <w:szCs w:val="20"/>
              </w:rPr>
              <w:t>, posting ever</w:t>
            </w:r>
            <w:r w:rsidR="00276FC2">
              <w:rPr>
                <w:rFonts w:ascii="Calibri" w:hAnsi="Calibri"/>
                <w:sz w:val="20"/>
                <w:szCs w:val="20"/>
              </w:rPr>
              <w:t>y</w:t>
            </w:r>
            <w:r w:rsidR="007A68BE">
              <w:rPr>
                <w:rFonts w:ascii="Calibri" w:hAnsi="Calibri"/>
                <w:sz w:val="20"/>
                <w:szCs w:val="20"/>
              </w:rPr>
              <w:t xml:space="preserve"> week </w:t>
            </w:r>
            <w:r>
              <w:rPr>
                <w:rFonts w:ascii="Calibri" w:hAnsi="Calibri"/>
                <w:sz w:val="20"/>
                <w:szCs w:val="20"/>
              </w:rPr>
              <w:t xml:space="preserve">to keep it alive and this has been successful for me as I have had a lot more followers recently. </w:t>
            </w:r>
          </w:p>
        </w:tc>
      </w:tr>
      <w:tr w:rsidR="0069448A" w:rsidRPr="0082263E" w14:paraId="0B157ED3" w14:textId="77777777" w:rsidTr="00C90248">
        <w:trPr>
          <w:trHeight w:val="75"/>
        </w:trPr>
        <w:tc>
          <w:tcPr>
            <w:tcW w:w="10598" w:type="dxa"/>
            <w:gridSpan w:val="4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57CDBE97" w14:textId="77777777" w:rsidR="0069448A" w:rsidRPr="0082263E" w:rsidRDefault="0069448A" w:rsidP="0063038A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Please comment on areas that you feel you need to develop:</w:t>
            </w:r>
          </w:p>
        </w:tc>
        <w:bookmarkStart w:id="0" w:name="_GoBack"/>
        <w:bookmarkEnd w:id="0"/>
      </w:tr>
      <w:tr w:rsidR="0069448A" w:rsidRPr="00971172" w14:paraId="79E70096" w14:textId="77777777" w:rsidTr="0063038A">
        <w:trPr>
          <w:trHeight w:val="1456"/>
        </w:trPr>
        <w:tc>
          <w:tcPr>
            <w:tcW w:w="10598" w:type="dxa"/>
            <w:gridSpan w:val="4"/>
          </w:tcPr>
          <w:p w14:paraId="45D0E4D1" w14:textId="6FE9922B" w:rsidR="003F546E" w:rsidRPr="00CE0319" w:rsidRDefault="007A68BE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 think it would have been lovely to see my press pack in real life, I would have loved to have made them by hand with screen printed touches on the covers</w:t>
            </w:r>
            <w:r w:rsidR="00276FC2">
              <w:rPr>
                <w:rFonts w:ascii="Calibri" w:hAnsi="Calibri"/>
                <w:sz w:val="20"/>
                <w:szCs w:val="20"/>
              </w:rPr>
              <w:t xml:space="preserve">, I would </w:t>
            </w:r>
            <w:proofErr w:type="spellStart"/>
            <w:r w:rsidR="00276FC2">
              <w:rPr>
                <w:rFonts w:ascii="Calibri" w:hAnsi="Calibri"/>
                <w:sz w:val="20"/>
                <w:szCs w:val="20"/>
              </w:rPr>
              <w:t>definetly</w:t>
            </w:r>
            <w:proofErr w:type="spellEnd"/>
            <w:r w:rsidR="00276FC2">
              <w:rPr>
                <w:rFonts w:ascii="Calibri" w:hAnsi="Calibri"/>
                <w:sz w:val="20"/>
                <w:szCs w:val="20"/>
              </w:rPr>
              <w:t xml:space="preserve"> change this elem</w:t>
            </w:r>
            <w:r w:rsidR="003F546E">
              <w:rPr>
                <w:rFonts w:ascii="Calibri" w:hAnsi="Calibri"/>
                <w:sz w:val="20"/>
                <w:szCs w:val="20"/>
              </w:rPr>
              <w:t>en</w:t>
            </w:r>
            <w:r w:rsidR="00276FC2">
              <w:rPr>
                <w:rFonts w:ascii="Calibri" w:hAnsi="Calibri"/>
                <w:sz w:val="20"/>
                <w:szCs w:val="20"/>
              </w:rPr>
              <w:t>t of the module if I could complete it again</w:t>
            </w:r>
            <w:r>
              <w:rPr>
                <w:rFonts w:ascii="Calibri" w:hAnsi="Calibri"/>
                <w:sz w:val="20"/>
                <w:szCs w:val="20"/>
              </w:rPr>
              <w:t xml:space="preserve">. I </w:t>
            </w:r>
            <w:r w:rsidR="00276FC2">
              <w:rPr>
                <w:rFonts w:ascii="Calibri" w:hAnsi="Calibri"/>
                <w:sz w:val="20"/>
                <w:szCs w:val="20"/>
              </w:rPr>
              <w:t xml:space="preserve">also </w:t>
            </w:r>
            <w:r>
              <w:rPr>
                <w:rFonts w:ascii="Calibri" w:hAnsi="Calibri"/>
                <w:sz w:val="20"/>
                <w:szCs w:val="20"/>
              </w:rPr>
              <w:t xml:space="preserve">think my look book could have been longer with more </w:t>
            </w:r>
            <w:proofErr w:type="gramStart"/>
            <w:r>
              <w:rPr>
                <w:rFonts w:ascii="Calibri" w:hAnsi="Calibri"/>
                <w:sz w:val="20"/>
                <w:szCs w:val="20"/>
              </w:rPr>
              <w:t>imagery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but the website wouldn’t let me.</w:t>
            </w:r>
          </w:p>
        </w:tc>
      </w:tr>
      <w:tr w:rsidR="003F546E" w:rsidRPr="00971172" w14:paraId="16F3DDA2" w14:textId="77777777" w:rsidTr="003F546E">
        <w:trPr>
          <w:trHeight w:hRule="exact" w:val="442"/>
        </w:trPr>
        <w:tc>
          <w:tcPr>
            <w:tcW w:w="1455" w:type="dxa"/>
            <w:shd w:val="clear" w:color="auto" w:fill="D9D9D9" w:themeFill="background1" w:themeFillShade="D9"/>
          </w:tcPr>
          <w:p w14:paraId="2E0E7274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Student Signature:</w:t>
            </w:r>
          </w:p>
        </w:tc>
        <w:tc>
          <w:tcPr>
            <w:tcW w:w="7636" w:type="dxa"/>
          </w:tcPr>
          <w:p w14:paraId="7B499EA2" w14:textId="1452D4E0" w:rsidR="0069448A" w:rsidRPr="00CE0319" w:rsidRDefault="003F546E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48BD50CB" wp14:editId="6205ABF0">
                      <wp:simplePos x="0" y="0"/>
                      <wp:positionH relativeFrom="column">
                        <wp:posOffset>496440</wp:posOffset>
                      </wp:positionH>
                      <wp:positionV relativeFrom="paragraph">
                        <wp:posOffset>68830</wp:posOffset>
                      </wp:positionV>
                      <wp:extent cx="650880" cy="172800"/>
                      <wp:effectExtent l="38100" t="38100" r="0" b="30480"/>
                      <wp:wrapNone/>
                      <wp:docPr id="16" name="Ink 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0880" cy="172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6F621C29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6" o:spid="_x0000_s1026" type="#_x0000_t75" style="position:absolute;margin-left:38.75pt;margin-top:5.05pt;width:51.95pt;height:14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">
                      <v:imagedata r:id="rId9" o:title=""/>
                    </v:shape>
                  </w:pict>
                </mc:Fallback>
              </mc:AlternateContent>
            </w:r>
            <w:r>
              <w:rPr>
                <w:rFonts w:ascii="Calibri" w:hAnsi="Calibri"/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45A697F3" wp14:editId="02AE22D3">
                      <wp:simplePos x="0" y="0"/>
                      <wp:positionH relativeFrom="column">
                        <wp:posOffset>240665</wp:posOffset>
                      </wp:positionH>
                      <wp:positionV relativeFrom="paragraph">
                        <wp:posOffset>25400</wp:posOffset>
                      </wp:positionV>
                      <wp:extent cx="261365" cy="252360"/>
                      <wp:effectExtent l="38100" t="38100" r="31115" b="40005"/>
                      <wp:wrapNone/>
                      <wp:docPr id="15" name="Ink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1365" cy="252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739ABA3" id="Ink 15" o:spid="_x0000_s1026" type="#_x0000_t75" style="position:absolute;margin-left:18.6pt;margin-top:1.65pt;width:21.3pt;height:20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">
                      <v:imagedata r:id="rId11" o:title=""/>
                    </v:shape>
                  </w:pict>
                </mc:Fallback>
              </mc:AlternateContent>
            </w:r>
          </w:p>
        </w:tc>
        <w:tc>
          <w:tcPr>
            <w:tcW w:w="750" w:type="dxa"/>
            <w:shd w:val="clear" w:color="auto" w:fill="D9D9D9" w:themeFill="background1" w:themeFillShade="D9"/>
          </w:tcPr>
          <w:p w14:paraId="5257AC87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757" w:type="dxa"/>
          </w:tcPr>
          <w:p w14:paraId="0882A4AB" w14:textId="40684B40" w:rsidR="0069448A" w:rsidRPr="00CE0319" w:rsidRDefault="003F546E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14/05/2020</w:t>
            </w:r>
          </w:p>
        </w:tc>
      </w:tr>
    </w:tbl>
    <w:p w14:paraId="334B015C" w14:textId="77777777" w:rsidR="003F546E" w:rsidRPr="00276FC2" w:rsidRDefault="003F546E">
      <w:pPr>
        <w:rPr>
          <w:rFonts w:ascii="Arial" w:hAnsi="Arial" w:cs="Arial"/>
          <w:b/>
          <w:i/>
          <w:iCs/>
          <w:sz w:val="13"/>
          <w:szCs w:val="13"/>
        </w:rPr>
      </w:pPr>
    </w:p>
    <w:sectPr w:rsidR="003F546E" w:rsidRPr="00276FC2" w:rsidSect="00DE77F7">
      <w:footerReference w:type="default" r:id="rId12"/>
      <w:pgSz w:w="11900" w:h="16840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F4B2E" w14:textId="77777777" w:rsidR="00540E24" w:rsidRDefault="00540E24">
      <w:r>
        <w:separator/>
      </w:r>
    </w:p>
  </w:endnote>
  <w:endnote w:type="continuationSeparator" w:id="0">
    <w:p w14:paraId="565A7672" w14:textId="77777777" w:rsidR="00540E24" w:rsidRDefault="00540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panose1 w:val="020B0604020202020204"/>
    <w:charset w:val="00"/>
    <w:family w:val="auto"/>
    <w:pitch w:val="variable"/>
    <w:sig w:usb0="60000287" w:usb1="00000001" w:usb2="00000000" w:usb3="00000000" w:csb0="0000019F" w:csb1="00000000"/>
  </w:font>
  <w:font w:name="MetaPlusBook-Roman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etaPlusBold-Roman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D11E3" w14:textId="77777777" w:rsidR="00C46C11" w:rsidRDefault="00C46C1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BEC09" w14:textId="77777777" w:rsidR="00540E24" w:rsidRDefault="00540E24">
      <w:r>
        <w:separator/>
      </w:r>
    </w:p>
  </w:footnote>
  <w:footnote w:type="continuationSeparator" w:id="0">
    <w:p w14:paraId="1AAA3E7A" w14:textId="77777777" w:rsidR="00540E24" w:rsidRDefault="00540E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8333A"/>
    <w:multiLevelType w:val="hybridMultilevel"/>
    <w:tmpl w:val="EE666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275600"/>
    <w:multiLevelType w:val="hybridMultilevel"/>
    <w:tmpl w:val="00CA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47322F6"/>
    <w:multiLevelType w:val="hybridMultilevel"/>
    <w:tmpl w:val="020CC7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17"/>
  </w:num>
  <w:num w:numId="4">
    <w:abstractNumId w:val="13"/>
  </w:num>
  <w:num w:numId="5">
    <w:abstractNumId w:val="8"/>
  </w:num>
  <w:num w:numId="6">
    <w:abstractNumId w:val="16"/>
  </w:num>
  <w:num w:numId="7">
    <w:abstractNumId w:val="2"/>
  </w:num>
  <w:num w:numId="8">
    <w:abstractNumId w:val="15"/>
  </w:num>
  <w:num w:numId="9">
    <w:abstractNumId w:val="12"/>
  </w:num>
  <w:num w:numId="10">
    <w:abstractNumId w:val="5"/>
  </w:num>
  <w:num w:numId="11">
    <w:abstractNumId w:val="6"/>
  </w:num>
  <w:num w:numId="12">
    <w:abstractNumId w:val="10"/>
  </w:num>
  <w:num w:numId="13">
    <w:abstractNumId w:val="14"/>
  </w:num>
  <w:num w:numId="14">
    <w:abstractNumId w:val="3"/>
  </w:num>
  <w:num w:numId="15">
    <w:abstractNumId w:val="0"/>
  </w:num>
  <w:num w:numId="16">
    <w:abstractNumId w:val="7"/>
  </w:num>
  <w:num w:numId="17">
    <w:abstractNumId w:val="18"/>
  </w:num>
  <w:num w:numId="18">
    <w:abstractNumId w:val="9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1897"/>
    <w:rsid w:val="00011666"/>
    <w:rsid w:val="00026B02"/>
    <w:rsid w:val="000310C5"/>
    <w:rsid w:val="0003762C"/>
    <w:rsid w:val="00065FC1"/>
    <w:rsid w:val="000710D5"/>
    <w:rsid w:val="000822E5"/>
    <w:rsid w:val="000946C4"/>
    <w:rsid w:val="000971FC"/>
    <w:rsid w:val="000A2A3A"/>
    <w:rsid w:val="000A492A"/>
    <w:rsid w:val="000D2F80"/>
    <w:rsid w:val="000E3AA1"/>
    <w:rsid w:val="000E413A"/>
    <w:rsid w:val="000F5AA3"/>
    <w:rsid w:val="00100396"/>
    <w:rsid w:val="00100B5C"/>
    <w:rsid w:val="00103507"/>
    <w:rsid w:val="001106E9"/>
    <w:rsid w:val="00124CA5"/>
    <w:rsid w:val="00134F77"/>
    <w:rsid w:val="00152E91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4493"/>
    <w:rsid w:val="001F50B6"/>
    <w:rsid w:val="001F6D7A"/>
    <w:rsid w:val="0022746E"/>
    <w:rsid w:val="00234AEB"/>
    <w:rsid w:val="00235F71"/>
    <w:rsid w:val="002444CA"/>
    <w:rsid w:val="00250B40"/>
    <w:rsid w:val="00260DE6"/>
    <w:rsid w:val="00273FEE"/>
    <w:rsid w:val="00276FC2"/>
    <w:rsid w:val="0028204E"/>
    <w:rsid w:val="0028591B"/>
    <w:rsid w:val="00291841"/>
    <w:rsid w:val="002C449B"/>
    <w:rsid w:val="002C5FE7"/>
    <w:rsid w:val="002C6040"/>
    <w:rsid w:val="002D5B3F"/>
    <w:rsid w:val="002E272E"/>
    <w:rsid w:val="002F5778"/>
    <w:rsid w:val="003104A2"/>
    <w:rsid w:val="003223E0"/>
    <w:rsid w:val="00352C4A"/>
    <w:rsid w:val="00362560"/>
    <w:rsid w:val="003732FD"/>
    <w:rsid w:val="003753B2"/>
    <w:rsid w:val="00376559"/>
    <w:rsid w:val="00382BAA"/>
    <w:rsid w:val="00384D73"/>
    <w:rsid w:val="00391EEB"/>
    <w:rsid w:val="00393EB6"/>
    <w:rsid w:val="003A3CE5"/>
    <w:rsid w:val="003B366F"/>
    <w:rsid w:val="003B3F9D"/>
    <w:rsid w:val="003B6C95"/>
    <w:rsid w:val="003D0BE4"/>
    <w:rsid w:val="003E5751"/>
    <w:rsid w:val="003F546E"/>
    <w:rsid w:val="004046A9"/>
    <w:rsid w:val="00404C50"/>
    <w:rsid w:val="00423934"/>
    <w:rsid w:val="00426244"/>
    <w:rsid w:val="00426CE9"/>
    <w:rsid w:val="00443CD4"/>
    <w:rsid w:val="00470A38"/>
    <w:rsid w:val="00483DB1"/>
    <w:rsid w:val="004874DE"/>
    <w:rsid w:val="00490C61"/>
    <w:rsid w:val="004B5334"/>
    <w:rsid w:val="004B6C14"/>
    <w:rsid w:val="004B6E42"/>
    <w:rsid w:val="004C4F19"/>
    <w:rsid w:val="004D5E9B"/>
    <w:rsid w:val="004D63D9"/>
    <w:rsid w:val="004E6585"/>
    <w:rsid w:val="0050249F"/>
    <w:rsid w:val="00520D08"/>
    <w:rsid w:val="00524566"/>
    <w:rsid w:val="00525862"/>
    <w:rsid w:val="00530BEF"/>
    <w:rsid w:val="00540E24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A4705"/>
    <w:rsid w:val="005B61CD"/>
    <w:rsid w:val="005D1D58"/>
    <w:rsid w:val="005D432C"/>
    <w:rsid w:val="005E0883"/>
    <w:rsid w:val="005E285E"/>
    <w:rsid w:val="005E72F8"/>
    <w:rsid w:val="005F0579"/>
    <w:rsid w:val="005F3A53"/>
    <w:rsid w:val="006062A3"/>
    <w:rsid w:val="00610E08"/>
    <w:rsid w:val="006140BF"/>
    <w:rsid w:val="006161BE"/>
    <w:rsid w:val="006200F9"/>
    <w:rsid w:val="00620787"/>
    <w:rsid w:val="006251AF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03A8"/>
    <w:rsid w:val="00691EA9"/>
    <w:rsid w:val="006934D4"/>
    <w:rsid w:val="0069448A"/>
    <w:rsid w:val="006A6DC3"/>
    <w:rsid w:val="006C1480"/>
    <w:rsid w:val="006C43E8"/>
    <w:rsid w:val="006D49ED"/>
    <w:rsid w:val="006D55CE"/>
    <w:rsid w:val="006D637A"/>
    <w:rsid w:val="006D6B5E"/>
    <w:rsid w:val="006D6F24"/>
    <w:rsid w:val="006E2FFD"/>
    <w:rsid w:val="006E3E4E"/>
    <w:rsid w:val="006F45BF"/>
    <w:rsid w:val="006F60E0"/>
    <w:rsid w:val="00702F71"/>
    <w:rsid w:val="007366DF"/>
    <w:rsid w:val="007430AB"/>
    <w:rsid w:val="00757839"/>
    <w:rsid w:val="00770C81"/>
    <w:rsid w:val="00775491"/>
    <w:rsid w:val="00791024"/>
    <w:rsid w:val="00793F0A"/>
    <w:rsid w:val="00796569"/>
    <w:rsid w:val="007A2657"/>
    <w:rsid w:val="007A68BE"/>
    <w:rsid w:val="007C682C"/>
    <w:rsid w:val="007C7D53"/>
    <w:rsid w:val="007D2385"/>
    <w:rsid w:val="007E6F99"/>
    <w:rsid w:val="007F214F"/>
    <w:rsid w:val="00800069"/>
    <w:rsid w:val="008042F0"/>
    <w:rsid w:val="00806CAF"/>
    <w:rsid w:val="008310A0"/>
    <w:rsid w:val="00835D29"/>
    <w:rsid w:val="00842E7F"/>
    <w:rsid w:val="00847B46"/>
    <w:rsid w:val="00852933"/>
    <w:rsid w:val="008566E5"/>
    <w:rsid w:val="008566FE"/>
    <w:rsid w:val="00865B46"/>
    <w:rsid w:val="00867E42"/>
    <w:rsid w:val="00896134"/>
    <w:rsid w:val="008A62BC"/>
    <w:rsid w:val="008B0C3E"/>
    <w:rsid w:val="008B43E7"/>
    <w:rsid w:val="008C518B"/>
    <w:rsid w:val="008D763F"/>
    <w:rsid w:val="008F036F"/>
    <w:rsid w:val="008F1308"/>
    <w:rsid w:val="008F6F72"/>
    <w:rsid w:val="008F78C2"/>
    <w:rsid w:val="00904568"/>
    <w:rsid w:val="00911394"/>
    <w:rsid w:val="0091317B"/>
    <w:rsid w:val="00921431"/>
    <w:rsid w:val="00923EF2"/>
    <w:rsid w:val="00926D25"/>
    <w:rsid w:val="00926E9D"/>
    <w:rsid w:val="00932C6E"/>
    <w:rsid w:val="00933F10"/>
    <w:rsid w:val="009433C5"/>
    <w:rsid w:val="0095033D"/>
    <w:rsid w:val="00957045"/>
    <w:rsid w:val="00965881"/>
    <w:rsid w:val="00975DEE"/>
    <w:rsid w:val="009871FF"/>
    <w:rsid w:val="00990799"/>
    <w:rsid w:val="00995D51"/>
    <w:rsid w:val="009A0631"/>
    <w:rsid w:val="009B10ED"/>
    <w:rsid w:val="009C2759"/>
    <w:rsid w:val="009D3EA4"/>
    <w:rsid w:val="009D649C"/>
    <w:rsid w:val="009E4BC1"/>
    <w:rsid w:val="009F55DF"/>
    <w:rsid w:val="009F5CB2"/>
    <w:rsid w:val="00A024D1"/>
    <w:rsid w:val="00A03BB8"/>
    <w:rsid w:val="00A24201"/>
    <w:rsid w:val="00A3505D"/>
    <w:rsid w:val="00A358F6"/>
    <w:rsid w:val="00A37278"/>
    <w:rsid w:val="00A4036F"/>
    <w:rsid w:val="00A406E5"/>
    <w:rsid w:val="00A43EEA"/>
    <w:rsid w:val="00A4641C"/>
    <w:rsid w:val="00A55876"/>
    <w:rsid w:val="00A67FB1"/>
    <w:rsid w:val="00A85BFE"/>
    <w:rsid w:val="00AB6FE7"/>
    <w:rsid w:val="00AB7AD7"/>
    <w:rsid w:val="00AC5F32"/>
    <w:rsid w:val="00AD118C"/>
    <w:rsid w:val="00AD2430"/>
    <w:rsid w:val="00AE41A6"/>
    <w:rsid w:val="00AF0E34"/>
    <w:rsid w:val="00AF271D"/>
    <w:rsid w:val="00AF56C2"/>
    <w:rsid w:val="00B004E6"/>
    <w:rsid w:val="00B0744D"/>
    <w:rsid w:val="00B20B92"/>
    <w:rsid w:val="00B433B1"/>
    <w:rsid w:val="00B50EA8"/>
    <w:rsid w:val="00B64082"/>
    <w:rsid w:val="00B72325"/>
    <w:rsid w:val="00B81AD3"/>
    <w:rsid w:val="00B829D8"/>
    <w:rsid w:val="00B84B5B"/>
    <w:rsid w:val="00B86446"/>
    <w:rsid w:val="00BA1176"/>
    <w:rsid w:val="00BA7ED6"/>
    <w:rsid w:val="00BD5EA8"/>
    <w:rsid w:val="00BE0B01"/>
    <w:rsid w:val="00BE79C7"/>
    <w:rsid w:val="00BF2E2B"/>
    <w:rsid w:val="00BF32F1"/>
    <w:rsid w:val="00BF3CB5"/>
    <w:rsid w:val="00C00547"/>
    <w:rsid w:val="00C01A3F"/>
    <w:rsid w:val="00C073F1"/>
    <w:rsid w:val="00C1285B"/>
    <w:rsid w:val="00C1361B"/>
    <w:rsid w:val="00C14E1F"/>
    <w:rsid w:val="00C315AF"/>
    <w:rsid w:val="00C36D9A"/>
    <w:rsid w:val="00C4360E"/>
    <w:rsid w:val="00C44A72"/>
    <w:rsid w:val="00C46C11"/>
    <w:rsid w:val="00C61FC2"/>
    <w:rsid w:val="00C642AF"/>
    <w:rsid w:val="00C705F9"/>
    <w:rsid w:val="00C80F0F"/>
    <w:rsid w:val="00C8667A"/>
    <w:rsid w:val="00C90248"/>
    <w:rsid w:val="00C93BCB"/>
    <w:rsid w:val="00CC241A"/>
    <w:rsid w:val="00CC5F93"/>
    <w:rsid w:val="00CE4035"/>
    <w:rsid w:val="00CE65AB"/>
    <w:rsid w:val="00CF4266"/>
    <w:rsid w:val="00D20A5D"/>
    <w:rsid w:val="00D22D9C"/>
    <w:rsid w:val="00D241F1"/>
    <w:rsid w:val="00D275CB"/>
    <w:rsid w:val="00D30DFA"/>
    <w:rsid w:val="00D463A5"/>
    <w:rsid w:val="00D4710D"/>
    <w:rsid w:val="00D47D25"/>
    <w:rsid w:val="00D544AE"/>
    <w:rsid w:val="00D62ACD"/>
    <w:rsid w:val="00DA36EE"/>
    <w:rsid w:val="00DB116D"/>
    <w:rsid w:val="00DD17CC"/>
    <w:rsid w:val="00DE217A"/>
    <w:rsid w:val="00DE77F7"/>
    <w:rsid w:val="00DF321B"/>
    <w:rsid w:val="00E05287"/>
    <w:rsid w:val="00E230E0"/>
    <w:rsid w:val="00E51AAC"/>
    <w:rsid w:val="00E66BFE"/>
    <w:rsid w:val="00E66CC0"/>
    <w:rsid w:val="00E728A9"/>
    <w:rsid w:val="00E807D9"/>
    <w:rsid w:val="00EA0F4E"/>
    <w:rsid w:val="00EA295B"/>
    <w:rsid w:val="00EA3B9B"/>
    <w:rsid w:val="00EA6801"/>
    <w:rsid w:val="00EB4F96"/>
    <w:rsid w:val="00ED1FD3"/>
    <w:rsid w:val="00ED7072"/>
    <w:rsid w:val="00EE1DA0"/>
    <w:rsid w:val="00EE3132"/>
    <w:rsid w:val="00EE3D9D"/>
    <w:rsid w:val="00EE6F25"/>
    <w:rsid w:val="00F02126"/>
    <w:rsid w:val="00F03D85"/>
    <w:rsid w:val="00F07C8C"/>
    <w:rsid w:val="00F1537F"/>
    <w:rsid w:val="00F249F1"/>
    <w:rsid w:val="00F25B9D"/>
    <w:rsid w:val="00F25D83"/>
    <w:rsid w:val="00F2664E"/>
    <w:rsid w:val="00F31163"/>
    <w:rsid w:val="00F31C04"/>
    <w:rsid w:val="00F442A7"/>
    <w:rsid w:val="00F57A89"/>
    <w:rsid w:val="00F61A20"/>
    <w:rsid w:val="00F63DD9"/>
    <w:rsid w:val="00F64A33"/>
    <w:rsid w:val="00F664C3"/>
    <w:rsid w:val="00F67644"/>
    <w:rsid w:val="00F82DEA"/>
    <w:rsid w:val="00F8381F"/>
    <w:rsid w:val="00FA04CD"/>
    <w:rsid w:val="00FA25F5"/>
    <w:rsid w:val="00FA2810"/>
    <w:rsid w:val="00FA465E"/>
    <w:rsid w:val="00FA68F8"/>
    <w:rsid w:val="00FB1DC0"/>
    <w:rsid w:val="00FB3B4E"/>
    <w:rsid w:val="00FB4521"/>
    <w:rsid w:val="00FB4F84"/>
    <w:rsid w:val="00FB5CF8"/>
    <w:rsid w:val="00FE5651"/>
    <w:rsid w:val="00FE65F9"/>
    <w:rsid w:val="00FF273B"/>
    <w:rsid w:val="00FF3D1A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C3E6A6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asicParagraph">
    <w:name w:val="[Basic Paragraph]"/>
    <w:basedOn w:val="Normal"/>
    <w:uiPriority w:val="99"/>
    <w:rsid w:val="00A2420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bullets">
    <w:name w:val="bullets"/>
    <w:basedOn w:val="Normal"/>
    <w:uiPriority w:val="99"/>
    <w:rsid w:val="00A24201"/>
    <w:pPr>
      <w:widowControl w:val="0"/>
      <w:autoSpaceDE w:val="0"/>
      <w:autoSpaceDN w:val="0"/>
      <w:adjustRightInd w:val="0"/>
      <w:spacing w:line="260" w:lineRule="atLeast"/>
      <w:ind w:left="340" w:hanging="340"/>
      <w:textAlignment w:val="center"/>
    </w:pPr>
    <w:rPr>
      <w:rFonts w:ascii="MetaPlusBook-Roman" w:eastAsiaTheme="minorEastAsia" w:hAnsi="MetaPlusBook-Roman" w:cs="MetaPlusBook-Roman"/>
      <w:color w:val="000000"/>
      <w:lang w:eastAsia="ja-JP"/>
    </w:rPr>
  </w:style>
  <w:style w:type="paragraph" w:customStyle="1" w:styleId="headingsub">
    <w:name w:val="heading sub"/>
    <w:basedOn w:val="Heading1"/>
    <w:uiPriority w:val="99"/>
    <w:rsid w:val="00A24201"/>
    <w:pPr>
      <w:keepNext w:val="0"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autoSpaceDE w:val="0"/>
      <w:autoSpaceDN w:val="0"/>
      <w:adjustRightInd w:val="0"/>
      <w:spacing w:line="300" w:lineRule="atLeast"/>
      <w:jc w:val="left"/>
      <w:textAlignment w:val="center"/>
      <w:outlineLvl w:val="9"/>
    </w:pPr>
    <w:rPr>
      <w:rFonts w:ascii="MetaPlusBold-Roman" w:eastAsiaTheme="minorEastAsia" w:hAnsi="MetaPlusBold-Roman" w:cs="MetaPlusBold-Roman"/>
      <w:b w:val="0"/>
      <w:color w:val="000000"/>
      <w:sz w:val="22"/>
      <w:szCs w:val="22"/>
      <w:lang w:eastAsia="ja-JP"/>
    </w:rPr>
  </w:style>
  <w:style w:type="paragraph" w:customStyle="1" w:styleId="body1">
    <w:name w:val="body 1"/>
    <w:basedOn w:val="Normal"/>
    <w:uiPriority w:val="99"/>
    <w:rsid w:val="00A24201"/>
    <w:pPr>
      <w:widowControl w:val="0"/>
      <w:autoSpaceDE w:val="0"/>
      <w:autoSpaceDN w:val="0"/>
      <w:adjustRightInd w:val="0"/>
      <w:spacing w:line="260" w:lineRule="atLeast"/>
      <w:textAlignment w:val="center"/>
    </w:pPr>
    <w:rPr>
      <w:rFonts w:ascii="MetaPlusBook-Roman" w:eastAsiaTheme="minorEastAsia" w:hAnsi="MetaPlusBook-Roman" w:cs="MetaPlusBook-Roman"/>
      <w:color w:val="00000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customXml" Target="ink/ink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5-14T17:05:53.97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0 282 24575,'28'0'0,"-19"0"0,29 0 0,-27-10 0,-2 7 0,2-11 0,-1 8 0,-5-4 0,4 1 0,-8-1 0,3 0 0,-4 0 0,0 0 0,0 1 0,0-7 0,0 5 0,0-5 0,0 6 0,0 9 0,0 8 0,0 10 0,0 6 0,0 0 0,0 0 0,0 8 0,0-6 0,0 5 0,0-13 0,0 5 0,0-11 0,0 11 0,0-11 0,0 4 0,0-5 0,0 0 0,4-5 0,2-1 0,3-4 0,-3-10 0,2 3 0,-7-9 0,9 1 0,-9 3 0,4-3 0,-1 5 0,-3 0 0,4 0 0,-5 1 0,0-1 0,4 0 0,-3 0 0,3 9 0,0 2 0,-2 15 0,2-5 0,-4 10 0,4-10 0,-3 5 0,8-6 0,-8-1 0,7 1 0,-2-5 0,3 4 0,7-8 0,-5 3 0,11-4 0,-5 0 0,0 0 0,4 0 0,-10 0 0,5 0 0,-6 0 0,-1-4 0,2-8 0,-1 1 0,-4-10 0,-2 3 0,-4-5 0,0 6 0,0-5 0,0 5 0,0-6 0,0-8 0,0 6 0,0-13 0,0 13 0,0-14 0,0 20 0,0-15 0,0 22 0,0-8 0,0 25 0,0 3 0,0 23 0,0-6 0,0 5 0,0-7 0,0 0 0,0 8 0,0-6 0,0 13 0,0-13 0,0 14 0,0-15 0,5 7 0,2-8 0,4 0 0,0 0 0,0-6 0,-1-1 0,0-6 0,0-5 0,-1-1 0,1-4 0,0 0 0,-1 0 0,1 0 0,0 0 0,-1-4 0,1-2 0,-5-9 0,5-3 0,-9-5 0,4 6 0,-5-5 0,0 5 0,0 0 0,0-5 0,0 5 0,0 0 0,0 1 0,0 0 0,0 5 0,0-5 0,0 7 0,0-1 0,0 9 0,0 6 0,4 1 0,-3 7 0,8-12 0,-4 4 0,5-1 0,0-3 0,-1 3 0,1 1 0,0-4 0,-1 3 0,1-4 0,-1 4 0,-8-3 0,-2 4 0,-14-5 0,-3 5 0,1-4 0,1 8 0,7-3 0,3 3 0,-2 1 0,6 6 0,-2-5 0,-1 10 0,4-10 0,-4 5 0,5-6 0,-5-1 0,4 1 0,-3 0 0,-1-5 0,4 3 0,-3-11 0,4-4 0,5-10 0,7-6 0,13 4 0,8 7 0,7 0 0,33 11 0,-15-5 0,38 6 0,-8 0 0,-20 0 0,26 7 0,-39 2 0,7 12 0,-20-6 0,-11 3 0,-14-7 0,-1-1 0,-7 0 0,-3 0 0,-6-9 0,-6-3 0,-10-13 0,4-3 0,-9-5 0,3 0 0,-13-2 0,-2 0 0,0 0 0,-5 4 0,5 4 0,-7 9 0,7 2 0,2 6 0,8 0 0,6 0 0,1 0 0,11 4 0,-4 2 0,8 3 0,-3 1 0,4 6 0,0-5 0,0 10 0,0-10 0,0 5 0,0-6 0,0-1 0,4-3 0,1-2 0,5-4 0,5 0 0,2-10 0,6-3 0,2-18 0,9-4 0,-7 1 0,14-1 0,-16 12 0,5 3 0,-7 9 0,8 5 0,-6 6 0,6 0 0,-8 0 0,7 0 0,-11 5 0,11 6 0,-19 6 0,6 6 0,-6 0 0,-4-6 0,-2 5 0,-5-11 0,0 5 0,0-7 0,0 1 0,4-5 0,-3 4 0,8-8 0,-4 7 0,5-2 0,-1 3 0,1-3 0,0 2 0,-1-7 0,1 8 0,0-8 0,-1 3 0,5-4 0,-3 0 0,3 0 0,-4-4 0,0-7 0,0-1 0,1-9 0,0 3 0,5 0 0,-3-3 0,3 9 0,-6-4 0,0 6 0,0-6 0,0 9 0,1-7 0,-2 8 0,-3-4 0,-2 1 0,-4-1 0,0 0 0,0 0 0,0 1 0,-4-1 0,3 0 0,-8 5 0,3-4 0,-3 8 0,-1-4 0,4 16 0,-3 1 0,8 11 0,-10 0 0,10 8 0,-9-6 0,2 13 0,-3-13 0,-2 6 0,7-14 0,-4 5 0,4-11 0,0 4 0,1-5 0,5 0 0,0-1 0,0 1 0,0 0 0,-4-5 0,-1 3 0,-5-2 0,-6-1 0,-1-1 0,-6-4 0,-17 0 0,-5 0 0,-16 0 0,-11-15 0,7 4 0,-10-29 0,2 20 0,14-17 0,-1 15 0,19 1 0,15 3 0,2 7 0,19 1 0,0 0 0,5 0 0,0 5 0,0 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5-14T17:05:47.6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123 126 24575,'-9'0'0,"-1"0"0,0 0 0,0 0 0,-5 0 0,3 0 0,-3 0 0,9 5 0,2 0 0,-1 5 0,4 5 0,-7-4 0,7 11 0,-4-11 0,5 5 0,-5-1 0,4-4 0,-4 5 0,5-7 0,0 1 0,0 0 0,0-1 0,0 1 0,0 0 0,0-1 0,0 1 0,0 0 0,0-1 0,0 1 0,0 0 0,0-1 0,0 1 0,4 0 0,-3-1 0,8 1 0,-4-1 0,5 1 0,-1 0 0,1-1 0,0 1 0,-1 0 0,1-1 0,-5 1 0,4 0 0,-4-5 0,5 4 0,-1-4 0,1 0 0,0 4 0,-1-8 0,1 3 0,0 0 0,-1-2 0,1 2 0,0-4 0,-1 0 0,1 0 0,0 0 0,-1 0 0,1 0 0,-1 0 0,1 0 0,-5-4 0,0-2 0,-5-4 0,0 0 0,0 1 0,0-1 0,0 0 0,0 0 0,0-5 0,0 3 0,0-3 0,0 5 0,0 0 0,0 0 0,0 1 0,0-1 0,0 0 0,-5 0 0,4 0 0,-7 1 0,7-1 0,-8 0 0,3-6 0,0 5 0,-4-5 0,4 1 0,1 3 0,-6-9 0,6 9 0,-6-3 0,6 5 0,-4 0 0,4 0 0,-1 1 0,-3 3 0,4 2 0,-5 4 0,0 0 0,1-5 0,-1 4 0,0-7 0,0 7 0,5-8 0,-4 8 0,4-4 0,4 5 0,2 0 0,8 0 0,1 0 0,5 0 0,3 0 0,-1 0 0,4 0 0,4 0 0,0-5 0,5 4 0,-7-9 0,0 8 0,-5-3 0,3 0 0,-4 4 0,0-4 0,5 5 0,-11 0 0,10 0 0,-9 0 0,3 0 0,-5 0 0,-1-5 0,1 4 0,0-3 0,-1 4 0,1 0 0,0 0 0,-1 0 0,1 0 0,-5-4 0,0-2 0,-10 1 0,-1 11 0,0 6 0,1 11 0,0 0 0,4 0 0,-10 8 0,9-6 0,-4 6 0,1-8 0,4-6 0,-4 4 0,5-10 0,-5 5 0,4-6 0,-3-1 0,4 1 0,0 0 0,0-1 0,0 1 0,0-1 0,0 1 0,0 6 0,0 1 0,0 0 0,0 4 0,0-4 0,0 1 0,0-3 0,0-5 0,0-1 0,0-3 0,0-2 0</inkml:trace>
  <inkml:trace contextRef="#ctx0" brushRef="#br0" timeOffset="1877">478 344 24575,'16'0'0,"1"0"0,0 0 0,12 0 0,-10 0 0,6 0 0,-3 0 0,-5 0 0,0 0 0,-2 0 0,-5 0 0,0 0 0,-1 0 0,1 0 0,0 0 0,-5-5 0,-5 4 0,-1-7 0,-8 7 0,8-8 0,-3 3 0,-1-3 0,4-1 0,-7 0 0,6 0 0,-2 1 0,-1-7 0,4 5 0,-5-5 0,6 6 0,0-6 0,-5-1 0,4 0 0,-4-5 0,5 5 0,0-6 0,0 0 0,0 6 0,0 1 0,0 6 0,0 0 0,0 0 0,0 1 0,4 3 0,-3 6 0,4 6 0,-5 9 0,0-4 0,0 11 0,0-5 0,0 6 0,0 0 0,0 0 0,0 0 0,0 0 0,0 0 0,0 0 0,0 0 0,0 0 0,0 0 0,0 0 0,0 0 0,0 0 0,0 0 0,0 0 0,0 0 0,0 0 0,0 0 0,0 0 0,5 0 0,-4 0 0,4 0 0,-1-6 0,-3 5 0,4-11 0,-5 4 0,4-5 0,-3 0 0,3-1 0,-4 1 0,0 0 0,0-5 0,0-1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4</TotalTime>
  <Pages>2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Level 6</vt:lpstr>
    </vt:vector>
  </TitlesOfParts>
  <Company>S.I.H.E.</Company>
  <LinksUpToDate>false</LinksUpToDate>
  <CharactersWithSpaces>3913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Level 6</dc:title>
  <dc:creator>fad-lc</dc:creator>
  <dc:description>August 2018</dc:description>
  <cp:lastModifiedBy>Olivia Hutchings (1701921)</cp:lastModifiedBy>
  <cp:revision>2</cp:revision>
  <cp:lastPrinted>2018-09-17T14:34:00Z</cp:lastPrinted>
  <dcterms:created xsi:type="dcterms:W3CDTF">2020-05-14T17:08:00Z</dcterms:created>
  <dcterms:modified xsi:type="dcterms:W3CDTF">2020-05-14T17:08:00Z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