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23ECC" w14:textId="008BA469" w:rsidR="002816F3" w:rsidRDefault="002816F3">
      <w:pPr>
        <w:rPr>
          <w:rFonts w:ascii="Comic Sans MS" w:hAnsi="Comic Sans MS"/>
          <w:sz w:val="24"/>
          <w:szCs w:val="24"/>
        </w:rPr>
      </w:pP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82CBF2" wp14:editId="70D6E49E">
                <wp:simplePos x="0" y="0"/>
                <wp:positionH relativeFrom="column">
                  <wp:posOffset>4439920</wp:posOffset>
                </wp:positionH>
                <wp:positionV relativeFrom="paragraph">
                  <wp:posOffset>3767455</wp:posOffset>
                </wp:positionV>
                <wp:extent cx="2128520" cy="781685"/>
                <wp:effectExtent l="0" t="0" r="24130" b="1841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749CC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6376FB10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Cost of a drink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82CB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9.6pt;margin-top:296.65pt;width:167.6pt;height:61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">
                <v:textbox>
                  <w:txbxContent>
                    <w:p w14:paraId="471749CC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6376FB10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40"/>
                        </w:rPr>
                        <w:t>Cost of a drink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0D7C34" wp14:editId="4362CC01">
                <wp:simplePos x="0" y="0"/>
                <wp:positionH relativeFrom="column">
                  <wp:posOffset>2312670</wp:posOffset>
                </wp:positionH>
                <wp:positionV relativeFrom="paragraph">
                  <wp:posOffset>3764280</wp:posOffset>
                </wp:positionV>
                <wp:extent cx="2128520" cy="781685"/>
                <wp:effectExtent l="0" t="0" r="24130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C7233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2BB61028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What pets you 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D7C34" id="_x0000_s1027" type="#_x0000_t202" style="position:absolute;margin-left:182.1pt;margin-top:296.4pt;width:167.6pt;height:61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">
                <v:textbox>
                  <w:txbxContent>
                    <w:p w14:paraId="6CFC7233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2BB61028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32"/>
                        </w:rPr>
                        <w:t>What pets you own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39189B" wp14:editId="6971CEC5">
                <wp:simplePos x="0" y="0"/>
                <wp:positionH relativeFrom="column">
                  <wp:posOffset>192405</wp:posOffset>
                </wp:positionH>
                <wp:positionV relativeFrom="paragraph">
                  <wp:posOffset>3767455</wp:posOffset>
                </wp:positionV>
                <wp:extent cx="2128520" cy="781685"/>
                <wp:effectExtent l="0" t="0" r="24130" b="1841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AC85C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6F9564E3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>Best Subject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9189B" id="_x0000_s1028" type="#_x0000_t202" style="position:absolute;margin-left:15.15pt;margin-top:296.65pt;width:167.6pt;height:61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">
                <v:textbox>
                  <w:txbxContent>
                    <w:p w14:paraId="646AC85C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6F9564E3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44"/>
                        </w:rPr>
                        <w:t>Best Subject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163AF3" wp14:editId="45E05EE2">
                <wp:simplePos x="0" y="0"/>
                <wp:positionH relativeFrom="column">
                  <wp:posOffset>4441190</wp:posOffset>
                </wp:positionH>
                <wp:positionV relativeFrom="paragraph">
                  <wp:posOffset>2980055</wp:posOffset>
                </wp:positionV>
                <wp:extent cx="2128520" cy="781685"/>
                <wp:effectExtent l="0" t="0" r="24130" b="1841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E0A74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What you are having for lunch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63AF3" id="_x0000_s1029" type="#_x0000_t202" style="position:absolute;margin-left:349.7pt;margin-top:234.65pt;width:167.6pt;height:61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">
                <v:textbox>
                  <w:txbxContent>
                    <w:p w14:paraId="761E0A74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What you are having for lunch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A4DF70" wp14:editId="0F1CB5A4">
                <wp:simplePos x="0" y="0"/>
                <wp:positionH relativeFrom="column">
                  <wp:posOffset>2313940</wp:posOffset>
                </wp:positionH>
                <wp:positionV relativeFrom="paragraph">
                  <wp:posOffset>2976880</wp:posOffset>
                </wp:positionV>
                <wp:extent cx="2128520" cy="781685"/>
                <wp:effectExtent l="0" t="0" r="24130" b="1841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905E2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27338E56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proofErr w:type="spellStart"/>
                            <w:r w:rsidRPr="002816F3"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Favourite</w:t>
                            </w:r>
                            <w:proofErr w:type="spellEnd"/>
                            <w:r w:rsidRPr="002816F3"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816F3"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Colour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4DF70" id="_x0000_s1030" type="#_x0000_t202" style="position:absolute;margin-left:182.2pt;margin-top:234.4pt;width:167.6pt;height:61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">
                <v:textbox>
                  <w:txbxContent>
                    <w:p w14:paraId="5A0905E2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27338E56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proofErr w:type="spellStart"/>
                      <w:r w:rsidRPr="002816F3">
                        <w:rPr>
                          <w:rFonts w:ascii="Comic Sans MS" w:hAnsi="Comic Sans MS"/>
                          <w:b/>
                          <w:sz w:val="36"/>
                        </w:rPr>
                        <w:t>Favourite</w:t>
                      </w:r>
                      <w:proofErr w:type="spellEnd"/>
                      <w:r w:rsidRPr="002816F3">
                        <w:rPr>
                          <w:rFonts w:ascii="Comic Sans MS" w:hAnsi="Comic Sans MS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 w:rsidRPr="002816F3">
                        <w:rPr>
                          <w:rFonts w:ascii="Comic Sans MS" w:hAnsi="Comic Sans MS"/>
                          <w:b/>
                          <w:sz w:val="36"/>
                        </w:rPr>
                        <w:t>Colour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7101E9" wp14:editId="19631D5D">
                <wp:simplePos x="0" y="0"/>
                <wp:positionH relativeFrom="column">
                  <wp:posOffset>193040</wp:posOffset>
                </wp:positionH>
                <wp:positionV relativeFrom="paragraph">
                  <wp:posOffset>2980055</wp:posOffset>
                </wp:positionV>
                <wp:extent cx="2128520" cy="781685"/>
                <wp:effectExtent l="0" t="0" r="24130" b="1841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1C73A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Distance to another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101E9" id="_x0000_s1031" type="#_x0000_t202" style="position:absolute;margin-left:15.2pt;margin-top:234.65pt;width:167.6pt;height:61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">
                <v:textbox>
                  <w:txbxContent>
                    <w:p w14:paraId="0E01C73A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Distance to another city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6A4AD6" wp14:editId="2AC5A340">
                <wp:simplePos x="0" y="0"/>
                <wp:positionH relativeFrom="column">
                  <wp:posOffset>4442460</wp:posOffset>
                </wp:positionH>
                <wp:positionV relativeFrom="paragraph">
                  <wp:posOffset>2192655</wp:posOffset>
                </wp:positionV>
                <wp:extent cx="2128520" cy="781685"/>
                <wp:effectExtent l="0" t="0" r="24130" b="1841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F84E3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Volume of water in a glass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A4AD6" id="_x0000_s1032" type="#_x0000_t202" style="position:absolute;margin-left:349.8pt;margin-top:172.65pt;width:167.6pt;height:61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">
                <v:textbox>
                  <w:txbxContent>
                    <w:p w14:paraId="695F84E3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Volume of water in a glass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1487DE" wp14:editId="5DAD43A3">
                <wp:simplePos x="0" y="0"/>
                <wp:positionH relativeFrom="column">
                  <wp:posOffset>2315210</wp:posOffset>
                </wp:positionH>
                <wp:positionV relativeFrom="paragraph">
                  <wp:posOffset>2189480</wp:posOffset>
                </wp:positionV>
                <wp:extent cx="2128520" cy="781685"/>
                <wp:effectExtent l="0" t="0" r="24130" b="1841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6931B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2CF64202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Number of magazines in a 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487DE" id="_x0000_s1033" type="#_x0000_t202" style="position:absolute;margin-left:182.3pt;margin-top:172.4pt;width:167.6pt;height:6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">
                <v:textbox>
                  <w:txbxContent>
                    <w:p w14:paraId="3176931B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2CF64202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24"/>
                        </w:rPr>
                        <w:t>Number of magazines in a shop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08A4F2" wp14:editId="75ACC4DB">
                <wp:simplePos x="0" y="0"/>
                <wp:positionH relativeFrom="column">
                  <wp:posOffset>193675</wp:posOffset>
                </wp:positionH>
                <wp:positionV relativeFrom="paragraph">
                  <wp:posOffset>2192655</wp:posOffset>
                </wp:positionV>
                <wp:extent cx="2128520" cy="781685"/>
                <wp:effectExtent l="0" t="0" r="24130" b="184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88CBC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Number of people in an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8A4F2" id="_x0000_s1034" type="#_x0000_t202" style="position:absolute;margin-left:15.25pt;margin-top:172.65pt;width:167.6pt;height:61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">
                <v:textbox>
                  <w:txbxContent>
                    <w:p w14:paraId="3C988CBC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Number of people in an office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0909D0" wp14:editId="75CA149A">
                <wp:simplePos x="0" y="0"/>
                <wp:positionH relativeFrom="column">
                  <wp:posOffset>2324100</wp:posOffset>
                </wp:positionH>
                <wp:positionV relativeFrom="paragraph">
                  <wp:posOffset>1409065</wp:posOffset>
                </wp:positionV>
                <wp:extent cx="2128520" cy="781685"/>
                <wp:effectExtent l="0" t="0" r="24130" b="1841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B15B2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620C1FDC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Number of magazines in a 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909D0" id="_x0000_s1035" type="#_x0000_t202" style="position:absolute;margin-left:183pt;margin-top:110.95pt;width:167.6pt;height:61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">
                <v:textbox>
                  <w:txbxContent>
                    <w:p w14:paraId="38CB15B2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620C1FDC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24"/>
                        </w:rPr>
                        <w:t>Number of magazines in a shop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853FF2" wp14:editId="66F31309">
                <wp:simplePos x="0" y="0"/>
                <wp:positionH relativeFrom="column">
                  <wp:posOffset>201930</wp:posOffset>
                </wp:positionH>
                <wp:positionV relativeFrom="paragraph">
                  <wp:posOffset>1412240</wp:posOffset>
                </wp:positionV>
                <wp:extent cx="2128520" cy="781685"/>
                <wp:effectExtent l="0" t="0" r="24130" b="184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A9D4F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Number of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drinks in a machine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53FF2" id="_x0000_s1036" type="#_x0000_t202" style="position:absolute;margin-left:15.9pt;margin-top:111.2pt;width:167.6pt;height:6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">
                <v:textbox>
                  <w:txbxContent>
                    <w:p w14:paraId="58BA9D4F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Number of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drinks in a machine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2E1E3C" wp14:editId="024A8EBC">
                <wp:simplePos x="0" y="0"/>
                <wp:positionH relativeFrom="column">
                  <wp:posOffset>4451350</wp:posOffset>
                </wp:positionH>
                <wp:positionV relativeFrom="paragraph">
                  <wp:posOffset>1412240</wp:posOffset>
                </wp:positionV>
                <wp:extent cx="2128520" cy="781685"/>
                <wp:effectExtent l="0" t="0" r="24130" b="1841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FA661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"/>
                              </w:rPr>
                            </w:pPr>
                          </w:p>
                          <w:p w14:paraId="518E9AF9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The speed of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E1E3C" id="_x0000_s1037" type="#_x0000_t202" style="position:absolute;margin-left:350.5pt;margin-top:111.2pt;width:167.6pt;height:61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">
                <v:textbox>
                  <w:txbxContent>
                    <w:p w14:paraId="34AFA661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6"/>
                        </w:rPr>
                      </w:pPr>
                    </w:p>
                    <w:p w14:paraId="518E9AF9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The speed of cars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5278D9" wp14:editId="53F2D94D">
                <wp:simplePos x="0" y="0"/>
                <wp:positionH relativeFrom="column">
                  <wp:posOffset>4445635</wp:posOffset>
                </wp:positionH>
                <wp:positionV relativeFrom="paragraph">
                  <wp:posOffset>626110</wp:posOffset>
                </wp:positionV>
                <wp:extent cx="2128520" cy="781685"/>
                <wp:effectExtent l="0" t="0" r="24130" b="184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153D5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"/>
                              </w:rPr>
                            </w:pPr>
                          </w:p>
                          <w:p w14:paraId="7ED9E52C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Handspans of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278D9" id="_x0000_s1038" type="#_x0000_t202" style="position:absolute;margin-left:350.05pt;margin-top:49.3pt;width:167.6pt;height:61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">
                <v:textbox>
                  <w:txbxContent>
                    <w:p w14:paraId="266153D5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6"/>
                        </w:rPr>
                      </w:pPr>
                    </w:p>
                    <w:p w14:paraId="7ED9E52C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28"/>
                        </w:rPr>
                        <w:t>Handspans of people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873FDA" wp14:editId="2DA94F9C">
                <wp:simplePos x="0" y="0"/>
                <wp:positionH relativeFrom="column">
                  <wp:posOffset>195580</wp:posOffset>
                </wp:positionH>
                <wp:positionV relativeFrom="paragraph">
                  <wp:posOffset>626110</wp:posOffset>
                </wp:positionV>
                <wp:extent cx="2128520" cy="781685"/>
                <wp:effectExtent l="0" t="0" r="24130" b="184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17B1F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Number of Taxis waiting at a station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73FDA" id="_x0000_s1039" type="#_x0000_t202" style="position:absolute;margin-left:15.4pt;margin-top:49.3pt;width:167.6pt;height:61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">
                <v:textbox>
                  <w:txbxContent>
                    <w:p w14:paraId="2A417B1F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28"/>
                        </w:rPr>
                        <w:t>Number of Taxis waiting at a station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5FDD1A" wp14:editId="1FB20896">
                <wp:simplePos x="0" y="0"/>
                <wp:positionH relativeFrom="column">
                  <wp:posOffset>2322195</wp:posOffset>
                </wp:positionH>
                <wp:positionV relativeFrom="paragraph">
                  <wp:posOffset>624205</wp:posOffset>
                </wp:positionV>
                <wp:extent cx="2128520" cy="1403985"/>
                <wp:effectExtent l="0" t="0" r="24130" b="184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99BBB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071833A6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Dress Sizes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5FDD1A" id="_x0000_s1040" type="#_x0000_t202" style="position:absolute;margin-left:182.85pt;margin-top:49.15pt;width:167.6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">
                <v:textbox style="mso-fit-shape-to-text:t">
                  <w:txbxContent>
                    <w:p w14:paraId="52399BBB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071833A6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</w:rPr>
                        <w:t>Dress Sizes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029AD" wp14:editId="7D4B9AC0">
                <wp:simplePos x="0" y="0"/>
                <wp:positionH relativeFrom="column">
                  <wp:posOffset>4450715</wp:posOffset>
                </wp:positionH>
                <wp:positionV relativeFrom="paragraph">
                  <wp:posOffset>-156845</wp:posOffset>
                </wp:positionV>
                <wp:extent cx="2128520" cy="1403985"/>
                <wp:effectExtent l="0" t="0" r="2413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4573B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09C332A7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Height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0029AD" id="_x0000_s1041" type="#_x0000_t202" style="position:absolute;margin-left:350.45pt;margin-top:-12.35pt;width:167.6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">
                <v:textbox style="mso-fit-shape-to-text:t">
                  <w:txbxContent>
                    <w:p w14:paraId="05F4573B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09C332A7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</w:rPr>
                        <w:t>Height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7CADD6" wp14:editId="4225CEC6">
                <wp:simplePos x="0" y="0"/>
                <wp:positionH relativeFrom="column">
                  <wp:posOffset>2323465</wp:posOffset>
                </wp:positionH>
                <wp:positionV relativeFrom="paragraph">
                  <wp:posOffset>-156210</wp:posOffset>
                </wp:positionV>
                <wp:extent cx="2128520" cy="1403985"/>
                <wp:effectExtent l="0" t="0" r="24130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3A73B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5853439F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Weight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7CADD6" id="_x0000_s1042" type="#_x0000_t202" style="position:absolute;margin-left:182.95pt;margin-top:-12.3pt;width:167.6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">
                <v:textbox style="mso-fit-shape-to-text:t">
                  <w:txbxContent>
                    <w:p w14:paraId="23A3A73B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5853439F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</w:rPr>
                        <w:t>Weight</w:t>
                      </w:r>
                    </w:p>
                  </w:txbxContent>
                </v:textbox>
              </v:shape>
            </w:pict>
          </mc:Fallback>
        </mc:AlternateContent>
      </w:r>
      <w:r w:rsidRPr="002816F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7A4836" wp14:editId="513127FE">
                <wp:simplePos x="0" y="0"/>
                <wp:positionH relativeFrom="column">
                  <wp:posOffset>196215</wp:posOffset>
                </wp:positionH>
                <wp:positionV relativeFrom="paragraph">
                  <wp:posOffset>-155575</wp:posOffset>
                </wp:positionV>
                <wp:extent cx="2128520" cy="1403985"/>
                <wp:effectExtent l="0" t="0" r="2413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397CF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"/>
                              </w:rPr>
                            </w:pPr>
                          </w:p>
                          <w:p w14:paraId="4883A642" w14:textId="77777777" w:rsidR="002816F3" w:rsidRPr="002816F3" w:rsidRDefault="002816F3" w:rsidP="002816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2816F3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Shoe Sizes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7A4836" id="_x0000_s1043" type="#_x0000_t202" style="position:absolute;margin-left:15.45pt;margin-top:-12.25pt;width:167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">
                <v:textbox style="mso-fit-shape-to-text:t">
                  <w:txbxContent>
                    <w:p w14:paraId="382397CF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2"/>
                        </w:rPr>
                      </w:pPr>
                    </w:p>
                    <w:p w14:paraId="4883A642" w14:textId="77777777" w:rsidR="002816F3" w:rsidRPr="002816F3" w:rsidRDefault="002816F3" w:rsidP="002816F3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2816F3">
                        <w:rPr>
                          <w:rFonts w:ascii="Comic Sans MS" w:hAnsi="Comic Sans MS"/>
                          <w:b/>
                          <w:sz w:val="40"/>
                        </w:rPr>
                        <w:t>Shoe Sizes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14:paraId="18EFEDAE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477DF052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457957E6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5B2DF1CA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0CA1A70E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3092814E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7F77502B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1F4B82BA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2EE2CBD9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4DB3191A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6AD6C90B" w14:textId="77777777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p w14:paraId="4CEB9997" w14:textId="54BA46C4" w:rsidR="002816F3" w:rsidRPr="002816F3" w:rsidRDefault="002816F3" w:rsidP="002816F3">
      <w:pPr>
        <w:rPr>
          <w:rFonts w:ascii="Comic Sans MS" w:hAnsi="Comic Sans MS"/>
          <w:sz w:val="24"/>
          <w:szCs w:val="24"/>
        </w:rPr>
      </w:pPr>
    </w:p>
    <w:sectPr w:rsidR="002816F3" w:rsidRPr="002816F3" w:rsidSect="00384E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F3"/>
    <w:rsid w:val="00122C48"/>
    <w:rsid w:val="002816F3"/>
    <w:rsid w:val="002C4889"/>
    <w:rsid w:val="00384E4E"/>
    <w:rsid w:val="004E5C02"/>
    <w:rsid w:val="00720F9A"/>
    <w:rsid w:val="00C3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F24C2"/>
  <w15:docId w15:val="{86446528-3518-4ECE-8B9A-8245D6B0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hofmann\Documents\Workshee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Worksheet Template.dotx</Template>
  <TotalTime>11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Ryde High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Hofmann</dc:creator>
  <cp:lastModifiedBy>Supraja JAYAKUMAR</cp:lastModifiedBy>
  <cp:revision>3</cp:revision>
  <dcterms:created xsi:type="dcterms:W3CDTF">2018-02-18T17:23:00Z</dcterms:created>
  <dcterms:modified xsi:type="dcterms:W3CDTF">2018-02-18T17:24:00Z</dcterms:modified>
</cp:coreProperties>
</file>