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ink/ink2.xml" ContentType="application/inkml+xml"/>
  <Override PartName="/word/ink/ink3.xml" ContentType="application/inkml+xml"/>
  <Override PartName="/word/ink/ink4.xml" ContentType="application/inkml+xml"/>
  <Override PartName="/word/ink/ink5.xml" ContentType="application/inkml+xml"/>
  <Override PartName="/word/ink/ink6.xml" ContentType="application/inkml+xml"/>
  <Override PartName="/word/ink/ink7.xml" ContentType="application/inkml+xml"/>
  <Override PartName="/word/ink/ink8.xml" ContentType="application/inkml+xml"/>
  <Override PartName="/word/ink/ink9.xml" ContentType="application/inkml+xml"/>
  <Override PartName="/word/ink/ink10.xml" ContentType="application/inkml+xml"/>
  <Override PartName="/word/ink/ink11.xml" ContentType="application/inkml+xml"/>
  <Override PartName="/word/ink/ink12.xml" ContentType="application/inkml+xml"/>
  <Override PartName="/word/ink/ink13.xml" ContentType="application/inkml+xml"/>
  <Override PartName="/word/ink/ink14.xml" ContentType="application/inkml+xml"/>
  <Override PartName="/word/ink/ink15.xml" ContentType="application/inkml+xml"/>
  <Override PartName="/word/ink/ink16.xml" ContentType="application/inkml+xml"/>
  <Override PartName="/word/ink/ink17.xml" ContentType="application/inkml+xml"/>
  <Override PartName="/word/ink/ink18.xml" ContentType="application/inkml+xml"/>
  <Override PartName="/word/ink/ink19.xml" ContentType="application/inkml+xml"/>
  <Override PartName="/word/ink/ink20.xml" ContentType="application/inkml+xml"/>
  <Override PartName="/word/ink/ink21.xml" ContentType="application/inkml+xml"/>
  <Override PartName="/word/ink/ink22.xml" ContentType="application/inkml+xml"/>
  <Override PartName="/word/ink/ink23.xml" ContentType="application/inkml+xml"/>
  <Override PartName="/word/ink/ink24.xml" ContentType="application/inkml+xml"/>
  <Override PartName="/word/ink/ink25.xml" ContentType="application/inkml+xml"/>
  <Override PartName="/word/ink/ink26.xml" ContentType="application/inkml+xml"/>
  <Override PartName="/word/ink/ink27.xml" ContentType="application/inkml+xml"/>
  <Override PartName="/word/ink/ink28.xml" ContentType="application/inkml+xml"/>
  <Override PartName="/word/ink/ink29.xml" ContentType="application/inkml+xml"/>
  <Override PartName="/word/footer1.xml" ContentType="application/vnd.openxmlformats-officedocument.wordprocessingml.footer+xml"/>
  <Override PartName="/word/ink/ink30.xml" ContentType="application/inkml+xml"/>
  <Override PartName="/word/ink/ink31.xml" ContentType="application/inkml+xml"/>
  <Override PartName="/word/ink/ink32.xml" ContentType="application/inkml+xml"/>
  <Override PartName="/word/ink/ink33.xml" ContentType="application/inkml+xml"/>
  <Override PartName="/word/ink/ink34.xml" ContentType="application/inkml+xml"/>
  <Override PartName="/word/ink/ink35.xml" ContentType="application/inkml+xml"/>
  <Override PartName="/word/ink/ink36.xml" ContentType="application/inkml+xml"/>
  <Override PartName="/word/ink/ink37.xml" ContentType="application/inkml+xml"/>
  <Override PartName="/word/ink/ink38.xml" ContentType="application/inkml+xml"/>
  <Override PartName="/word/ink/ink39.xml" ContentType="application/inkml+xml"/>
  <Override PartName="/word/ink/ink40.xml" ContentType="application/inkml+xml"/>
  <Override PartName="/word/ink/ink41.xml" ContentType="application/inkml+xml"/>
  <Override PartName="/word/ink/ink42.xml" ContentType="application/inkml+xml"/>
  <Override PartName="/word/ink/ink43.xml" ContentType="application/inkml+xml"/>
  <Override PartName="/word/ink/ink44.xml" ContentType="application/inkml+xml"/>
  <Override PartName="/word/ink/ink45.xml" ContentType="application/inkml+xml"/>
  <Override PartName="/word/ink/ink46.xml" ContentType="application/inkml+xml"/>
  <Override PartName="/word/ink/ink47.xml" ContentType="application/inkml+xml"/>
  <Override PartName="/word/ink/ink48.xml" ContentType="application/inkml+xml"/>
  <Override PartName="/word/ink/ink49.xml" ContentType="application/inkml+xml"/>
  <Override PartName="/word/ink/ink50.xml" ContentType="application/inkml+xml"/>
  <Override PartName="/word/ink/ink51.xml" ContentType="application/inkml+xml"/>
  <Override PartName="/word/ink/ink52.xml" ContentType="application/inkml+xml"/>
  <Override PartName="/word/ink/ink53.xml" ContentType="application/inkml+xml"/>
  <Override PartName="/word/ink/ink54.xml" ContentType="application/inkml+xml"/>
  <Override PartName="/word/ink/ink55.xml" ContentType="application/inkml+xml"/>
  <Override PartName="/word/ink/ink56.xml" ContentType="application/inkml+xml"/>
  <Override PartName="/word/ink/ink57.xml" ContentType="application/inkml+xml"/>
  <Override PartName="/word/ink/ink58.xml" ContentType="application/inkml+xml"/>
  <Override PartName="/word/ink/ink59.xml" ContentType="application/inkml+xml"/>
  <Override PartName="/word/ink/ink60.xml" ContentType="application/inkml+xml"/>
  <Override PartName="/word/ink/ink61.xml" ContentType="application/inkml+xml"/>
  <Override PartName="/word/ink/ink62.xml" ContentType="application/inkml+xml"/>
  <Override PartName="/word/ink/ink63.xml" ContentType="application/inkml+xml"/>
  <Override PartName="/word/ink/ink64.xml" ContentType="application/inkml+xml"/>
  <Override PartName="/word/ink/ink65.xml" ContentType="application/inkml+xml"/>
  <Override PartName="/word/ink/ink66.xml" ContentType="application/inkml+xml"/>
  <Override PartName="/word/ink/ink67.xml" ContentType="application/inkml+xml"/>
  <Override PartName="/word/ink/ink68.xml" ContentType="application/inkml+xml"/>
  <Override PartName="/word/ink/ink69.xml" ContentType="application/inkml+xml"/>
  <Override PartName="/word/ink/ink70.xml" ContentType="application/inkml+xml"/>
  <Override PartName="/word/ink/ink71.xml" ContentType="application/inkml+xml"/>
  <Override PartName="/word/ink/ink72.xml" ContentType="application/inkml+xml"/>
  <Override PartName="/word/ink/ink73.xml" ContentType="application/inkml+xml"/>
  <Override PartName="/word/ink/ink74.xml" ContentType="application/inkml+xml"/>
  <Override PartName="/word/ink/ink75.xml" ContentType="application/inkml+xml"/>
  <Override PartName="/word/ink/ink76.xml" ContentType="application/inkml+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0FE544B" w14:textId="77777777" w:rsidR="002D5B3F" w:rsidRPr="00C72CDF" w:rsidRDefault="001A24F3" w:rsidP="00160D12">
      <w:pPr>
        <w:pStyle w:val="Header"/>
        <w:tabs>
          <w:tab w:val="clear" w:pos="4153"/>
          <w:tab w:val="clear" w:pos="8306"/>
        </w:tabs>
        <w:jc w:val="right"/>
        <w:rPr>
          <w:rFonts w:ascii="Arial" w:hAnsi="Arial" w:cs="Arial"/>
        </w:rPr>
      </w:pPr>
      <w:r w:rsidRPr="00C72CDF">
        <w:rPr>
          <w:rFonts w:ascii="Arial" w:hAnsi="Arial" w:cs="Arial"/>
          <w:noProof/>
        </w:rPr>
        <w:drawing>
          <wp:anchor distT="0" distB="0" distL="114300" distR="114300" simplePos="0" relativeHeight="251658240" behindDoc="0" locked="0" layoutInCell="1" allowOverlap="1" wp14:anchorId="630F2ABD" wp14:editId="57E78773">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1" r:link="rId12">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sidRPr="00C72CDF">
        <w:rPr>
          <w:rFonts w:ascii="Arial" w:hAnsi="Arial" w:cs="Arial"/>
        </w:rPr>
        <w:br w:type="textWrapping" w:clear="all"/>
      </w: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C72CDF" w14:paraId="30C2CC26" w14:textId="77777777" w:rsidTr="00A406E5">
        <w:tc>
          <w:tcPr>
            <w:tcW w:w="9922" w:type="dxa"/>
            <w:shd w:val="clear" w:color="auto" w:fill="C0C0C0"/>
          </w:tcPr>
          <w:p w14:paraId="67F4ADF7" w14:textId="77777777" w:rsidR="00681FA9" w:rsidRPr="00C72CDF" w:rsidRDefault="004F38B4" w:rsidP="0075226D">
            <w:pPr>
              <w:pStyle w:val="Heading4"/>
              <w:rPr>
                <w:rFonts w:ascii="Arial" w:hAnsi="Arial" w:cs="Arial"/>
                <w:b/>
              </w:rPr>
            </w:pPr>
            <w:r w:rsidRPr="00C72CDF">
              <w:rPr>
                <w:rFonts w:ascii="Arial" w:hAnsi="Arial" w:cs="Arial"/>
                <w:b/>
              </w:rPr>
              <w:t xml:space="preserve">LEVEL </w:t>
            </w:r>
            <w:r w:rsidR="0075226D" w:rsidRPr="00C72CDF">
              <w:rPr>
                <w:rFonts w:ascii="Arial" w:hAnsi="Arial" w:cs="Arial"/>
                <w:b/>
              </w:rPr>
              <w:t>4</w:t>
            </w:r>
            <w:r w:rsidR="00C72CDF" w:rsidRPr="00C72CDF">
              <w:rPr>
                <w:rFonts w:ascii="Arial" w:hAnsi="Arial" w:cs="Arial"/>
                <w:b/>
              </w:rPr>
              <w:t xml:space="preserve"> </w:t>
            </w:r>
            <w:r w:rsidR="00552351" w:rsidRPr="00C72CDF">
              <w:rPr>
                <w:rFonts w:ascii="Arial" w:hAnsi="Arial" w:cs="Arial"/>
                <w:b/>
              </w:rPr>
              <w:t>ASSESSMENT</w:t>
            </w:r>
            <w:r w:rsidR="003A3CE5" w:rsidRPr="00C72CDF">
              <w:rPr>
                <w:rFonts w:ascii="Arial" w:hAnsi="Arial" w:cs="Arial"/>
                <w:b/>
              </w:rPr>
              <w:t xml:space="preserve"> SPECIFICATION </w:t>
            </w:r>
          </w:p>
        </w:tc>
      </w:tr>
    </w:tbl>
    <w:p w14:paraId="3C1EAB77" w14:textId="77777777" w:rsidR="003A3CE5" w:rsidRPr="00C72CDF" w:rsidRDefault="003A3CE5" w:rsidP="009F125C">
      <w:pP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180"/>
        <w:gridCol w:w="2552"/>
        <w:gridCol w:w="2097"/>
      </w:tblGrid>
      <w:tr w:rsidR="003B3F9D" w:rsidRPr="00C72CDF" w14:paraId="4C6288DB" w14:textId="77777777" w:rsidTr="00160D12">
        <w:tc>
          <w:tcPr>
            <w:tcW w:w="2093" w:type="dxa"/>
            <w:shd w:val="pct15" w:color="auto" w:fill="auto"/>
          </w:tcPr>
          <w:p w14:paraId="7FA4D004" w14:textId="77777777" w:rsidR="003B3F9D" w:rsidRPr="00C72CDF" w:rsidRDefault="003B3F9D" w:rsidP="001E57C1">
            <w:pPr>
              <w:spacing w:before="120" w:after="120"/>
              <w:jc w:val="both"/>
              <w:rPr>
                <w:rFonts w:ascii="Arial" w:hAnsi="Arial" w:cs="Arial"/>
                <w:b/>
                <w:sz w:val="22"/>
                <w:szCs w:val="22"/>
              </w:rPr>
            </w:pPr>
            <w:r w:rsidRPr="00C72CDF">
              <w:rPr>
                <w:rFonts w:ascii="Arial" w:hAnsi="Arial" w:cs="Arial"/>
                <w:b/>
                <w:sz w:val="22"/>
                <w:szCs w:val="22"/>
              </w:rPr>
              <w:t>Student name:</w:t>
            </w:r>
          </w:p>
        </w:tc>
        <w:tc>
          <w:tcPr>
            <w:tcW w:w="3180" w:type="dxa"/>
          </w:tcPr>
          <w:p w14:paraId="70CD16D9" w14:textId="03C4A11E" w:rsidR="003B3F9D" w:rsidRPr="00C72CDF" w:rsidRDefault="0033396B" w:rsidP="001E57C1">
            <w:pPr>
              <w:spacing w:before="120" w:after="120"/>
              <w:jc w:val="both"/>
              <w:rPr>
                <w:rFonts w:ascii="Arial" w:hAnsi="Arial" w:cs="Arial"/>
                <w:b/>
                <w:sz w:val="22"/>
                <w:szCs w:val="22"/>
              </w:rPr>
            </w:pPr>
            <w:r>
              <w:rPr>
                <w:rFonts w:ascii="Arial" w:hAnsi="Arial" w:cs="Arial"/>
                <w:b/>
                <w:sz w:val="22"/>
                <w:szCs w:val="22"/>
              </w:rPr>
              <w:t>Gareth Finnegan</w:t>
            </w:r>
          </w:p>
        </w:tc>
        <w:tc>
          <w:tcPr>
            <w:tcW w:w="2552" w:type="dxa"/>
            <w:shd w:val="clear" w:color="auto" w:fill="D9D9D9"/>
          </w:tcPr>
          <w:p w14:paraId="06F2642B" w14:textId="77777777" w:rsidR="003B3F9D" w:rsidRPr="00C72CDF" w:rsidRDefault="00552351" w:rsidP="001E57C1">
            <w:pPr>
              <w:spacing w:before="120" w:after="120"/>
              <w:jc w:val="both"/>
              <w:rPr>
                <w:rFonts w:ascii="Arial" w:hAnsi="Arial" w:cs="Arial"/>
                <w:b/>
                <w:sz w:val="22"/>
                <w:szCs w:val="22"/>
              </w:rPr>
            </w:pPr>
            <w:r w:rsidRPr="00C72CDF">
              <w:rPr>
                <w:rFonts w:ascii="Arial" w:hAnsi="Arial" w:cs="Arial"/>
                <w:b/>
                <w:sz w:val="22"/>
                <w:szCs w:val="22"/>
              </w:rPr>
              <w:t xml:space="preserve">Student ID </w:t>
            </w:r>
            <w:r w:rsidR="003B3F9D" w:rsidRPr="00C72CDF">
              <w:rPr>
                <w:rFonts w:ascii="Arial" w:hAnsi="Arial" w:cs="Arial"/>
                <w:b/>
                <w:sz w:val="22"/>
                <w:szCs w:val="22"/>
              </w:rPr>
              <w:t>number:</w:t>
            </w:r>
          </w:p>
        </w:tc>
        <w:tc>
          <w:tcPr>
            <w:tcW w:w="2097" w:type="dxa"/>
          </w:tcPr>
          <w:p w14:paraId="1BF9774D" w14:textId="18EB6999" w:rsidR="003B3F9D" w:rsidRPr="00C72CDF" w:rsidRDefault="0033396B" w:rsidP="001E57C1">
            <w:pPr>
              <w:spacing w:before="120" w:after="120"/>
              <w:jc w:val="both"/>
              <w:rPr>
                <w:rFonts w:ascii="Arial" w:hAnsi="Arial" w:cs="Arial"/>
                <w:b/>
                <w:sz w:val="22"/>
                <w:szCs w:val="22"/>
              </w:rPr>
            </w:pPr>
            <w:r>
              <w:rPr>
                <w:rFonts w:ascii="Arial" w:hAnsi="Arial" w:cs="Arial"/>
                <w:b/>
                <w:sz w:val="22"/>
                <w:szCs w:val="22"/>
              </w:rPr>
              <w:t>156038</w:t>
            </w:r>
          </w:p>
        </w:tc>
      </w:tr>
      <w:tr w:rsidR="000C15B5" w:rsidRPr="00C72CDF" w14:paraId="3F450A41" w14:textId="77777777" w:rsidTr="00A406E5">
        <w:tc>
          <w:tcPr>
            <w:tcW w:w="2093" w:type="dxa"/>
            <w:shd w:val="pct15" w:color="auto" w:fill="auto"/>
          </w:tcPr>
          <w:p w14:paraId="7B292920" w14:textId="77777777" w:rsidR="000C15B5" w:rsidRPr="00C72CDF" w:rsidRDefault="000C15B5" w:rsidP="000C15B5">
            <w:pPr>
              <w:spacing w:before="120" w:after="120"/>
              <w:jc w:val="both"/>
              <w:rPr>
                <w:rFonts w:ascii="Arial" w:hAnsi="Arial" w:cs="Arial"/>
                <w:b/>
                <w:sz w:val="22"/>
                <w:szCs w:val="22"/>
              </w:rPr>
            </w:pPr>
            <w:r w:rsidRPr="00C72CDF">
              <w:rPr>
                <w:rFonts w:ascii="Arial" w:hAnsi="Arial" w:cs="Arial"/>
                <w:b/>
                <w:sz w:val="22"/>
                <w:szCs w:val="22"/>
              </w:rPr>
              <w:t>Programme:</w:t>
            </w:r>
          </w:p>
        </w:tc>
        <w:tc>
          <w:tcPr>
            <w:tcW w:w="7829" w:type="dxa"/>
            <w:gridSpan w:val="3"/>
          </w:tcPr>
          <w:p w14:paraId="751B9C38" w14:textId="77777777" w:rsidR="000C15B5" w:rsidRPr="00C72CDF" w:rsidRDefault="000C15B5" w:rsidP="00F12531">
            <w:pPr>
              <w:spacing w:before="120" w:after="120"/>
              <w:rPr>
                <w:rFonts w:ascii="Arial" w:hAnsi="Arial" w:cs="Arial"/>
                <w:b/>
                <w:sz w:val="22"/>
                <w:szCs w:val="22"/>
              </w:rPr>
            </w:pPr>
            <w:r w:rsidRPr="00C72CDF">
              <w:rPr>
                <w:rFonts w:ascii="Arial" w:hAnsi="Arial" w:cs="Arial"/>
                <w:b/>
                <w:sz w:val="22"/>
                <w:szCs w:val="22"/>
              </w:rPr>
              <w:t>HN</w:t>
            </w:r>
            <w:r w:rsidR="004A464E" w:rsidRPr="00C72CDF">
              <w:rPr>
                <w:rFonts w:ascii="Arial" w:hAnsi="Arial" w:cs="Arial"/>
                <w:b/>
                <w:sz w:val="22"/>
                <w:szCs w:val="22"/>
              </w:rPr>
              <w:t>C</w:t>
            </w:r>
            <w:r w:rsidR="00CD201A" w:rsidRPr="00C72CDF">
              <w:rPr>
                <w:rFonts w:ascii="Arial" w:hAnsi="Arial" w:cs="Arial"/>
                <w:b/>
                <w:sz w:val="22"/>
                <w:szCs w:val="22"/>
              </w:rPr>
              <w:t xml:space="preserve"> Instrumentation Engineering</w:t>
            </w:r>
          </w:p>
        </w:tc>
      </w:tr>
      <w:tr w:rsidR="000C15B5" w:rsidRPr="00C72CDF" w14:paraId="14140732" w14:textId="77777777" w:rsidTr="00160D12">
        <w:tc>
          <w:tcPr>
            <w:tcW w:w="2093" w:type="dxa"/>
            <w:shd w:val="pct15" w:color="auto" w:fill="auto"/>
          </w:tcPr>
          <w:p w14:paraId="56A72778" w14:textId="77777777" w:rsidR="000C15B5" w:rsidRPr="00C72CDF" w:rsidRDefault="000C15B5" w:rsidP="000C15B5">
            <w:pPr>
              <w:spacing w:before="120" w:after="120"/>
              <w:jc w:val="both"/>
              <w:rPr>
                <w:rFonts w:ascii="Arial" w:hAnsi="Arial" w:cs="Arial"/>
                <w:b/>
                <w:sz w:val="22"/>
                <w:szCs w:val="22"/>
              </w:rPr>
            </w:pPr>
            <w:r w:rsidRPr="00C72CDF">
              <w:rPr>
                <w:rFonts w:ascii="Arial" w:hAnsi="Arial" w:cs="Arial"/>
                <w:b/>
                <w:sz w:val="22"/>
                <w:szCs w:val="22"/>
              </w:rPr>
              <w:t>Module:</w:t>
            </w:r>
          </w:p>
        </w:tc>
        <w:tc>
          <w:tcPr>
            <w:tcW w:w="7829" w:type="dxa"/>
            <w:gridSpan w:val="3"/>
            <w:shd w:val="clear" w:color="auto" w:fill="auto"/>
          </w:tcPr>
          <w:p w14:paraId="65A207D9" w14:textId="77777777" w:rsidR="000C15B5" w:rsidRPr="00C72CDF" w:rsidRDefault="00F12531" w:rsidP="000C15B5">
            <w:pPr>
              <w:spacing w:before="120" w:after="120"/>
              <w:rPr>
                <w:rFonts w:ascii="Arial" w:hAnsi="Arial" w:cs="Arial"/>
                <w:b/>
                <w:sz w:val="22"/>
                <w:szCs w:val="22"/>
              </w:rPr>
            </w:pPr>
            <w:r w:rsidRPr="00C72CDF">
              <w:rPr>
                <w:rFonts w:ascii="Arial" w:hAnsi="Arial" w:cs="Arial"/>
                <w:b/>
                <w:sz w:val="22"/>
                <w:szCs w:val="22"/>
              </w:rPr>
              <w:t>Instrumentation, Automation and Control</w:t>
            </w:r>
          </w:p>
        </w:tc>
      </w:tr>
      <w:tr w:rsidR="000C15B5" w:rsidRPr="00C72CDF" w14:paraId="7FB09260" w14:textId="77777777" w:rsidTr="00160D12">
        <w:tc>
          <w:tcPr>
            <w:tcW w:w="2093" w:type="dxa"/>
            <w:shd w:val="pct15" w:color="auto" w:fill="auto"/>
          </w:tcPr>
          <w:p w14:paraId="5F64CA33" w14:textId="77777777" w:rsidR="000C15B5" w:rsidRPr="00C72CDF" w:rsidRDefault="000C15B5" w:rsidP="000C15B5">
            <w:pPr>
              <w:spacing w:before="120" w:after="120"/>
              <w:jc w:val="both"/>
              <w:rPr>
                <w:rFonts w:ascii="Arial" w:hAnsi="Arial" w:cs="Arial"/>
                <w:b/>
                <w:sz w:val="22"/>
                <w:szCs w:val="22"/>
              </w:rPr>
            </w:pPr>
            <w:r w:rsidRPr="00C72CDF">
              <w:rPr>
                <w:rFonts w:ascii="Arial" w:hAnsi="Arial" w:cs="Arial"/>
                <w:b/>
                <w:sz w:val="22"/>
                <w:szCs w:val="22"/>
              </w:rPr>
              <w:t>Module code:</w:t>
            </w:r>
          </w:p>
        </w:tc>
        <w:tc>
          <w:tcPr>
            <w:tcW w:w="3180" w:type="dxa"/>
          </w:tcPr>
          <w:p w14:paraId="38ADF9D8" w14:textId="77777777" w:rsidR="000C15B5" w:rsidRPr="00C72CDF" w:rsidRDefault="00B944E2" w:rsidP="004A464E">
            <w:pPr>
              <w:spacing w:before="120" w:after="120"/>
              <w:jc w:val="both"/>
              <w:rPr>
                <w:rFonts w:ascii="Arial" w:hAnsi="Arial" w:cs="Arial"/>
                <w:b/>
                <w:sz w:val="22"/>
                <w:szCs w:val="22"/>
              </w:rPr>
            </w:pPr>
            <w:r w:rsidRPr="00C72CDF">
              <w:rPr>
                <w:rFonts w:ascii="Arial" w:hAnsi="Arial" w:cs="Arial"/>
                <w:b/>
                <w:sz w:val="22"/>
                <w:szCs w:val="22"/>
              </w:rPr>
              <w:t>PCEE400</w:t>
            </w:r>
            <w:r w:rsidR="00F12531" w:rsidRPr="00C72CDF">
              <w:rPr>
                <w:rFonts w:ascii="Arial" w:hAnsi="Arial" w:cs="Arial"/>
                <w:b/>
                <w:sz w:val="22"/>
                <w:szCs w:val="22"/>
              </w:rPr>
              <w:t>9</w:t>
            </w:r>
          </w:p>
        </w:tc>
        <w:tc>
          <w:tcPr>
            <w:tcW w:w="2552" w:type="dxa"/>
            <w:shd w:val="clear" w:color="auto" w:fill="D9D9D9"/>
          </w:tcPr>
          <w:p w14:paraId="05569BDA" w14:textId="77777777" w:rsidR="000C15B5" w:rsidRPr="00C72CDF" w:rsidRDefault="000C15B5" w:rsidP="000C15B5">
            <w:pPr>
              <w:pStyle w:val="Heading2"/>
              <w:jc w:val="left"/>
              <w:rPr>
                <w:rFonts w:ascii="Arial" w:hAnsi="Arial" w:cs="Arial"/>
                <w:sz w:val="22"/>
                <w:szCs w:val="22"/>
              </w:rPr>
            </w:pPr>
            <w:r w:rsidRPr="00C72CDF">
              <w:rPr>
                <w:rFonts w:ascii="Arial" w:hAnsi="Arial" w:cs="Arial"/>
                <w:sz w:val="22"/>
                <w:szCs w:val="22"/>
              </w:rPr>
              <w:t>Contribution to Overall Module Assessment (%):</w:t>
            </w:r>
          </w:p>
        </w:tc>
        <w:tc>
          <w:tcPr>
            <w:tcW w:w="2097" w:type="dxa"/>
          </w:tcPr>
          <w:p w14:paraId="66A5BF80" w14:textId="77777777" w:rsidR="000C15B5" w:rsidRPr="00C72CDF" w:rsidRDefault="00050845" w:rsidP="000C15B5">
            <w:pPr>
              <w:spacing w:before="120" w:after="120"/>
              <w:jc w:val="both"/>
              <w:rPr>
                <w:rFonts w:ascii="Arial" w:hAnsi="Arial" w:cs="Arial"/>
                <w:b/>
                <w:sz w:val="22"/>
                <w:szCs w:val="22"/>
              </w:rPr>
            </w:pPr>
            <w:r w:rsidRPr="00C72CDF">
              <w:rPr>
                <w:rFonts w:ascii="Arial" w:hAnsi="Arial" w:cs="Arial"/>
                <w:b/>
                <w:sz w:val="22"/>
                <w:szCs w:val="22"/>
              </w:rPr>
              <w:t>5</w:t>
            </w:r>
            <w:r w:rsidR="00ED6EF3" w:rsidRPr="00C72CDF">
              <w:rPr>
                <w:rFonts w:ascii="Arial" w:hAnsi="Arial" w:cs="Arial"/>
                <w:b/>
                <w:sz w:val="22"/>
                <w:szCs w:val="22"/>
              </w:rPr>
              <w:t>0</w:t>
            </w:r>
            <w:r w:rsidR="004A464E" w:rsidRPr="00C72CDF">
              <w:rPr>
                <w:rFonts w:ascii="Arial" w:hAnsi="Arial" w:cs="Arial"/>
                <w:b/>
                <w:sz w:val="22"/>
                <w:szCs w:val="22"/>
              </w:rPr>
              <w:t>%</w:t>
            </w:r>
          </w:p>
        </w:tc>
      </w:tr>
      <w:tr w:rsidR="000C15B5" w:rsidRPr="00C72CDF" w14:paraId="0A0FB316" w14:textId="77777777" w:rsidTr="00160D12">
        <w:tc>
          <w:tcPr>
            <w:tcW w:w="2093" w:type="dxa"/>
            <w:shd w:val="pct15" w:color="auto" w:fill="auto"/>
          </w:tcPr>
          <w:p w14:paraId="33EC56E6" w14:textId="77777777" w:rsidR="000C15B5" w:rsidRPr="00C72CDF" w:rsidRDefault="000C15B5" w:rsidP="000C15B5">
            <w:pPr>
              <w:spacing w:before="120" w:after="120"/>
              <w:jc w:val="both"/>
              <w:rPr>
                <w:rFonts w:ascii="Arial" w:hAnsi="Arial" w:cs="Arial"/>
                <w:b/>
                <w:sz w:val="22"/>
                <w:szCs w:val="22"/>
              </w:rPr>
            </w:pPr>
            <w:r w:rsidRPr="00C72CDF">
              <w:rPr>
                <w:rFonts w:ascii="Arial" w:hAnsi="Arial" w:cs="Arial"/>
                <w:b/>
                <w:sz w:val="22"/>
                <w:szCs w:val="22"/>
              </w:rPr>
              <w:t>Lecturer:</w:t>
            </w:r>
          </w:p>
        </w:tc>
        <w:tc>
          <w:tcPr>
            <w:tcW w:w="3180" w:type="dxa"/>
          </w:tcPr>
          <w:p w14:paraId="0CCE904C" w14:textId="50010F15" w:rsidR="000C15B5" w:rsidRPr="00C72CDF" w:rsidRDefault="00CF4B36" w:rsidP="000C15B5">
            <w:pPr>
              <w:spacing w:before="120" w:after="120"/>
              <w:jc w:val="both"/>
              <w:rPr>
                <w:rFonts w:ascii="Arial" w:hAnsi="Arial" w:cs="Arial"/>
                <w:b/>
                <w:sz w:val="22"/>
                <w:szCs w:val="22"/>
              </w:rPr>
            </w:pPr>
            <w:r>
              <w:rPr>
                <w:rFonts w:ascii="Arial" w:hAnsi="Arial" w:cs="Arial"/>
                <w:b/>
                <w:sz w:val="22"/>
                <w:szCs w:val="22"/>
              </w:rPr>
              <w:t>Nigel Richards</w:t>
            </w:r>
          </w:p>
        </w:tc>
        <w:tc>
          <w:tcPr>
            <w:tcW w:w="2552" w:type="dxa"/>
            <w:shd w:val="clear" w:color="auto" w:fill="D9D9D9"/>
          </w:tcPr>
          <w:p w14:paraId="6B8265CF" w14:textId="77777777" w:rsidR="000C15B5" w:rsidRPr="00C72CDF" w:rsidRDefault="000C15B5" w:rsidP="000C15B5">
            <w:pPr>
              <w:spacing w:before="120" w:after="120"/>
              <w:jc w:val="both"/>
              <w:rPr>
                <w:rFonts w:ascii="Arial" w:hAnsi="Arial" w:cs="Arial"/>
                <w:b/>
                <w:sz w:val="22"/>
                <w:szCs w:val="22"/>
              </w:rPr>
            </w:pPr>
            <w:r w:rsidRPr="00C72CDF">
              <w:rPr>
                <w:rFonts w:ascii="Arial" w:hAnsi="Arial" w:cs="Arial"/>
                <w:b/>
                <w:sz w:val="22"/>
                <w:szCs w:val="22"/>
              </w:rPr>
              <w:t>Internal Verifier:</w:t>
            </w:r>
          </w:p>
        </w:tc>
        <w:tc>
          <w:tcPr>
            <w:tcW w:w="2097" w:type="dxa"/>
          </w:tcPr>
          <w:p w14:paraId="0488AADE" w14:textId="6E2067E7" w:rsidR="000C15B5" w:rsidRPr="00C72CDF" w:rsidRDefault="00E47B61" w:rsidP="00095A44">
            <w:pPr>
              <w:spacing w:before="120" w:after="120"/>
              <w:jc w:val="both"/>
              <w:rPr>
                <w:rFonts w:ascii="Arial" w:hAnsi="Arial" w:cs="Arial"/>
                <w:b/>
                <w:sz w:val="22"/>
                <w:szCs w:val="22"/>
              </w:rPr>
            </w:pPr>
            <w:r>
              <w:rPr>
                <w:rFonts w:ascii="Arial" w:hAnsi="Arial" w:cs="Arial"/>
                <w:b/>
                <w:sz w:val="22"/>
                <w:szCs w:val="22"/>
              </w:rPr>
              <w:t>Jason Pointer</w:t>
            </w:r>
          </w:p>
        </w:tc>
      </w:tr>
      <w:tr w:rsidR="000C15B5" w:rsidRPr="00C72CDF" w14:paraId="46CE336D" w14:textId="77777777" w:rsidTr="00160D12">
        <w:tc>
          <w:tcPr>
            <w:tcW w:w="2093" w:type="dxa"/>
            <w:shd w:val="pct15" w:color="auto" w:fill="auto"/>
          </w:tcPr>
          <w:p w14:paraId="1755FB75" w14:textId="77777777" w:rsidR="000C15B5" w:rsidRPr="00C72CDF" w:rsidRDefault="000C15B5" w:rsidP="000C15B5">
            <w:pPr>
              <w:spacing w:before="120" w:after="120"/>
              <w:jc w:val="both"/>
              <w:rPr>
                <w:rFonts w:ascii="Arial" w:hAnsi="Arial" w:cs="Arial"/>
                <w:b/>
                <w:sz w:val="22"/>
                <w:szCs w:val="22"/>
              </w:rPr>
            </w:pPr>
            <w:r w:rsidRPr="00C72CDF">
              <w:rPr>
                <w:rFonts w:ascii="Arial" w:hAnsi="Arial" w:cs="Arial"/>
                <w:b/>
                <w:sz w:val="22"/>
                <w:szCs w:val="22"/>
              </w:rPr>
              <w:t>Assignment Title:</w:t>
            </w:r>
          </w:p>
        </w:tc>
        <w:tc>
          <w:tcPr>
            <w:tcW w:w="3180" w:type="dxa"/>
          </w:tcPr>
          <w:p w14:paraId="589C6E46" w14:textId="006F59B2" w:rsidR="000C15B5" w:rsidRPr="00C72CDF" w:rsidRDefault="004565B6" w:rsidP="00371340">
            <w:pPr>
              <w:spacing w:before="120" w:after="120"/>
              <w:rPr>
                <w:rFonts w:ascii="Arial" w:hAnsi="Arial" w:cs="Arial"/>
                <w:b/>
                <w:sz w:val="22"/>
                <w:szCs w:val="22"/>
              </w:rPr>
            </w:pPr>
            <w:r>
              <w:rPr>
                <w:rFonts w:ascii="Arial" w:hAnsi="Arial" w:cs="Arial"/>
                <w:b/>
                <w:sz w:val="22"/>
                <w:szCs w:val="22"/>
              </w:rPr>
              <w:t>Control Systems</w:t>
            </w:r>
          </w:p>
        </w:tc>
        <w:tc>
          <w:tcPr>
            <w:tcW w:w="2552" w:type="dxa"/>
            <w:shd w:val="pct15" w:color="auto" w:fill="auto"/>
          </w:tcPr>
          <w:p w14:paraId="043F6B2B" w14:textId="77777777" w:rsidR="000C15B5" w:rsidRPr="00C72CDF" w:rsidRDefault="000C15B5" w:rsidP="000C15B5">
            <w:pPr>
              <w:spacing w:before="120" w:after="120"/>
              <w:rPr>
                <w:rFonts w:ascii="Arial" w:hAnsi="Arial" w:cs="Arial"/>
                <w:b/>
                <w:sz w:val="22"/>
                <w:szCs w:val="22"/>
              </w:rPr>
            </w:pPr>
            <w:r w:rsidRPr="00C72CDF">
              <w:rPr>
                <w:rFonts w:ascii="Arial" w:hAnsi="Arial" w:cs="Arial"/>
                <w:b/>
                <w:sz w:val="22"/>
                <w:szCs w:val="22"/>
              </w:rPr>
              <w:t>Word count (or equivalent):</w:t>
            </w:r>
          </w:p>
        </w:tc>
        <w:tc>
          <w:tcPr>
            <w:tcW w:w="2097" w:type="dxa"/>
          </w:tcPr>
          <w:p w14:paraId="0FFF0E24" w14:textId="77777777" w:rsidR="000C15B5" w:rsidRPr="00C72CDF" w:rsidRDefault="000C15B5" w:rsidP="000C15B5">
            <w:pPr>
              <w:spacing w:before="120" w:after="120"/>
              <w:jc w:val="both"/>
              <w:rPr>
                <w:rFonts w:ascii="Arial" w:hAnsi="Arial" w:cs="Arial"/>
                <w:b/>
                <w:sz w:val="22"/>
                <w:szCs w:val="22"/>
              </w:rPr>
            </w:pPr>
            <w:r w:rsidRPr="00C72CDF">
              <w:rPr>
                <w:rFonts w:ascii="Arial" w:hAnsi="Arial" w:cs="Arial"/>
                <w:b/>
                <w:sz w:val="22"/>
                <w:szCs w:val="22"/>
              </w:rPr>
              <w:t>2000</w:t>
            </w:r>
          </w:p>
        </w:tc>
      </w:tr>
      <w:tr w:rsidR="00B84B5B" w:rsidRPr="00C72CDF" w14:paraId="4575272A" w14:textId="77777777" w:rsidTr="00160D12">
        <w:tc>
          <w:tcPr>
            <w:tcW w:w="2093" w:type="dxa"/>
            <w:shd w:val="pct15" w:color="auto" w:fill="auto"/>
          </w:tcPr>
          <w:p w14:paraId="6F97A6D9" w14:textId="77777777" w:rsidR="00B84B5B" w:rsidRPr="00C72CDF" w:rsidRDefault="00552351" w:rsidP="00E51AAC">
            <w:pPr>
              <w:spacing w:before="120" w:after="120"/>
              <w:jc w:val="both"/>
              <w:rPr>
                <w:rFonts w:ascii="Arial" w:hAnsi="Arial" w:cs="Arial"/>
                <w:b/>
                <w:sz w:val="22"/>
                <w:szCs w:val="22"/>
              </w:rPr>
            </w:pPr>
            <w:r w:rsidRPr="00C72CDF">
              <w:rPr>
                <w:rFonts w:ascii="Arial" w:hAnsi="Arial" w:cs="Arial"/>
                <w:b/>
                <w:sz w:val="22"/>
                <w:szCs w:val="22"/>
              </w:rPr>
              <w:t>Submission deadline:</w:t>
            </w:r>
          </w:p>
        </w:tc>
        <w:tc>
          <w:tcPr>
            <w:tcW w:w="3180" w:type="dxa"/>
            <w:shd w:val="clear" w:color="auto" w:fill="auto"/>
          </w:tcPr>
          <w:p w14:paraId="27E8D343" w14:textId="4941AEDE" w:rsidR="00B84B5B" w:rsidRPr="00C72CDF" w:rsidRDefault="004565B6" w:rsidP="00013728">
            <w:pPr>
              <w:spacing w:before="120" w:after="120"/>
              <w:jc w:val="both"/>
              <w:rPr>
                <w:rFonts w:ascii="Arial" w:hAnsi="Arial" w:cs="Arial"/>
                <w:b/>
                <w:sz w:val="22"/>
                <w:szCs w:val="22"/>
              </w:rPr>
            </w:pPr>
            <w:r>
              <w:rPr>
                <w:rFonts w:ascii="Arial" w:hAnsi="Arial" w:cs="Arial"/>
                <w:b/>
                <w:sz w:val="22"/>
                <w:szCs w:val="22"/>
              </w:rPr>
              <w:t>1</w:t>
            </w:r>
            <w:r w:rsidR="00CF4B36">
              <w:rPr>
                <w:rFonts w:ascii="Arial" w:hAnsi="Arial" w:cs="Arial"/>
                <w:b/>
                <w:sz w:val="22"/>
                <w:szCs w:val="22"/>
              </w:rPr>
              <w:t>2</w:t>
            </w:r>
            <w:r w:rsidR="00ED6EF3" w:rsidRPr="00C72CDF">
              <w:rPr>
                <w:rFonts w:ascii="Arial" w:hAnsi="Arial" w:cs="Arial"/>
                <w:b/>
                <w:sz w:val="22"/>
                <w:szCs w:val="22"/>
              </w:rPr>
              <w:t>/0</w:t>
            </w:r>
            <w:r>
              <w:rPr>
                <w:rFonts w:ascii="Arial" w:hAnsi="Arial" w:cs="Arial"/>
                <w:b/>
                <w:sz w:val="22"/>
                <w:szCs w:val="22"/>
              </w:rPr>
              <w:t>5</w:t>
            </w:r>
            <w:r w:rsidR="000C15B5" w:rsidRPr="00C72CDF">
              <w:rPr>
                <w:rFonts w:ascii="Arial" w:hAnsi="Arial" w:cs="Arial"/>
                <w:b/>
                <w:sz w:val="22"/>
                <w:szCs w:val="22"/>
              </w:rPr>
              <w:t>/</w:t>
            </w:r>
            <w:r w:rsidR="00095A44" w:rsidRPr="00C72CDF">
              <w:rPr>
                <w:rFonts w:ascii="Arial" w:hAnsi="Arial" w:cs="Arial"/>
                <w:b/>
                <w:sz w:val="22"/>
                <w:szCs w:val="22"/>
              </w:rPr>
              <w:t>2</w:t>
            </w:r>
            <w:r w:rsidR="00097954">
              <w:rPr>
                <w:rFonts w:ascii="Arial" w:hAnsi="Arial" w:cs="Arial"/>
                <w:b/>
                <w:sz w:val="22"/>
                <w:szCs w:val="22"/>
              </w:rPr>
              <w:t>3</w:t>
            </w:r>
          </w:p>
        </w:tc>
        <w:tc>
          <w:tcPr>
            <w:tcW w:w="2552" w:type="dxa"/>
            <w:shd w:val="pct15" w:color="auto" w:fill="auto"/>
          </w:tcPr>
          <w:p w14:paraId="29FD71B4" w14:textId="77777777" w:rsidR="00B84B5B" w:rsidRPr="00C72CDF" w:rsidRDefault="00552351" w:rsidP="00160D12">
            <w:pPr>
              <w:spacing w:before="120" w:after="120"/>
              <w:rPr>
                <w:rFonts w:ascii="Arial" w:hAnsi="Arial" w:cs="Arial"/>
                <w:b/>
                <w:sz w:val="22"/>
                <w:szCs w:val="22"/>
              </w:rPr>
            </w:pPr>
            <w:r w:rsidRPr="00C72CDF">
              <w:rPr>
                <w:rFonts w:ascii="Arial" w:hAnsi="Arial" w:cs="Arial"/>
                <w:b/>
                <w:sz w:val="22"/>
                <w:szCs w:val="22"/>
              </w:rPr>
              <w:t>Return date of provisional marks &amp; written feedback:</w:t>
            </w:r>
          </w:p>
        </w:tc>
        <w:tc>
          <w:tcPr>
            <w:tcW w:w="2097" w:type="dxa"/>
          </w:tcPr>
          <w:p w14:paraId="7AFFE15A" w14:textId="2805A974" w:rsidR="00B84B5B" w:rsidRPr="00C72CDF" w:rsidRDefault="004565B6" w:rsidP="005F0579">
            <w:pPr>
              <w:spacing w:before="120" w:after="120"/>
              <w:jc w:val="both"/>
              <w:rPr>
                <w:rFonts w:ascii="Arial" w:hAnsi="Arial" w:cs="Arial"/>
                <w:b/>
                <w:sz w:val="22"/>
                <w:szCs w:val="22"/>
              </w:rPr>
            </w:pPr>
            <w:r>
              <w:rPr>
                <w:rFonts w:ascii="Arial" w:hAnsi="Arial" w:cs="Arial"/>
                <w:b/>
                <w:sz w:val="22"/>
                <w:szCs w:val="22"/>
              </w:rPr>
              <w:t>2</w:t>
            </w:r>
            <w:r w:rsidR="00CF4B36">
              <w:rPr>
                <w:rFonts w:ascii="Arial" w:hAnsi="Arial" w:cs="Arial"/>
                <w:b/>
                <w:sz w:val="22"/>
                <w:szCs w:val="22"/>
              </w:rPr>
              <w:t>4</w:t>
            </w:r>
            <w:r w:rsidR="00050845" w:rsidRPr="00C72CDF">
              <w:rPr>
                <w:rFonts w:ascii="Arial" w:hAnsi="Arial" w:cs="Arial"/>
                <w:b/>
                <w:sz w:val="22"/>
                <w:szCs w:val="22"/>
              </w:rPr>
              <w:t>/</w:t>
            </w:r>
            <w:r w:rsidR="00C92516" w:rsidRPr="00C72CDF">
              <w:rPr>
                <w:rFonts w:ascii="Arial" w:hAnsi="Arial" w:cs="Arial"/>
                <w:b/>
                <w:sz w:val="22"/>
                <w:szCs w:val="22"/>
              </w:rPr>
              <w:t>0</w:t>
            </w:r>
            <w:r>
              <w:rPr>
                <w:rFonts w:ascii="Arial" w:hAnsi="Arial" w:cs="Arial"/>
                <w:b/>
                <w:sz w:val="22"/>
                <w:szCs w:val="22"/>
              </w:rPr>
              <w:t>5</w:t>
            </w:r>
            <w:r w:rsidR="00C92516" w:rsidRPr="00C72CDF">
              <w:rPr>
                <w:rFonts w:ascii="Arial" w:hAnsi="Arial" w:cs="Arial"/>
                <w:b/>
                <w:sz w:val="22"/>
                <w:szCs w:val="22"/>
              </w:rPr>
              <w:t>/2</w:t>
            </w:r>
            <w:r w:rsidR="00097954">
              <w:rPr>
                <w:rFonts w:ascii="Arial" w:hAnsi="Arial" w:cs="Arial"/>
                <w:b/>
                <w:sz w:val="22"/>
                <w:szCs w:val="22"/>
              </w:rPr>
              <w:t>3</w:t>
            </w:r>
          </w:p>
        </w:tc>
      </w:tr>
      <w:tr w:rsidR="00152E9D" w:rsidRPr="00C72CDF" w14:paraId="547EF7D8" w14:textId="77777777" w:rsidTr="00A406E5">
        <w:tc>
          <w:tcPr>
            <w:tcW w:w="2093" w:type="dxa"/>
            <w:shd w:val="pct15" w:color="auto" w:fill="auto"/>
          </w:tcPr>
          <w:p w14:paraId="3A6C5EA2" w14:textId="77777777" w:rsidR="00152E9D" w:rsidRPr="00C72CDF" w:rsidRDefault="00A406E5" w:rsidP="00E51AAC">
            <w:pPr>
              <w:spacing w:before="120" w:after="120"/>
              <w:jc w:val="both"/>
              <w:rPr>
                <w:rFonts w:ascii="Arial" w:hAnsi="Arial" w:cs="Arial"/>
                <w:b/>
                <w:sz w:val="22"/>
                <w:szCs w:val="22"/>
              </w:rPr>
            </w:pPr>
            <w:r w:rsidRPr="00C72CDF">
              <w:rPr>
                <w:rFonts w:ascii="Arial" w:hAnsi="Arial" w:cs="Arial"/>
                <w:b/>
                <w:sz w:val="22"/>
                <w:szCs w:val="22"/>
              </w:rPr>
              <w:t>Submission method:</w:t>
            </w:r>
          </w:p>
        </w:tc>
        <w:tc>
          <w:tcPr>
            <w:tcW w:w="7829" w:type="dxa"/>
            <w:gridSpan w:val="3"/>
            <w:shd w:val="clear" w:color="auto" w:fill="auto"/>
          </w:tcPr>
          <w:p w14:paraId="6A7747AA" w14:textId="77777777" w:rsidR="00A406E5" w:rsidRPr="00C72CDF" w:rsidRDefault="00A406E5" w:rsidP="00A406E5">
            <w:pPr>
              <w:rPr>
                <w:rFonts w:ascii="Arial" w:hAnsi="Arial" w:cs="Arial"/>
              </w:rPr>
            </w:pPr>
            <w:r w:rsidRPr="00C72CDF">
              <w:rPr>
                <w:rFonts w:ascii="Arial" w:hAnsi="Arial" w:cs="Arial"/>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7D05244A" w14:textId="77777777" w:rsidR="00A406E5" w:rsidRPr="00C72CDF" w:rsidRDefault="00A406E5" w:rsidP="005F0579">
            <w:pPr>
              <w:spacing w:before="120" w:after="120"/>
              <w:jc w:val="both"/>
              <w:rPr>
                <w:rFonts w:ascii="Arial" w:hAnsi="Arial" w:cs="Arial"/>
                <w:b/>
              </w:rPr>
            </w:pPr>
            <w:r w:rsidRPr="00C72CDF">
              <w:rPr>
                <w:rFonts w:ascii="Arial" w:hAnsi="Arial" w:cs="Arial"/>
                <w:b/>
              </w:rPr>
              <w:t xml:space="preserve">Alternative submission method (if applicable): </w:t>
            </w:r>
          </w:p>
          <w:p w14:paraId="494E1B6D" w14:textId="77777777" w:rsidR="00A406E5" w:rsidRPr="00C72CDF" w:rsidRDefault="00A406E5" w:rsidP="005F0579">
            <w:pPr>
              <w:spacing w:before="120" w:after="120"/>
              <w:jc w:val="both"/>
              <w:rPr>
                <w:rFonts w:ascii="Arial" w:hAnsi="Arial" w:cs="Arial"/>
                <w:b/>
              </w:rPr>
            </w:pPr>
            <w:r w:rsidRPr="00C72CDF">
              <w:rPr>
                <w:rFonts w:ascii="Arial" w:hAnsi="Arial" w:cs="Arial"/>
                <w:b/>
              </w:rPr>
              <w:t xml:space="preserve">Late submission of the assessment will result in a late penalty mark.  </w:t>
            </w:r>
            <w:r w:rsidRPr="00C72CDF">
              <w:rPr>
                <w:rFonts w:ascii="Arial" w:hAnsi="Arial" w:cs="Arial"/>
              </w:rPr>
              <w:t>Penalties for late submission: Up to one week late, maximum mark o</w:t>
            </w:r>
            <w:r w:rsidR="00E0358A" w:rsidRPr="00C72CDF">
              <w:rPr>
                <w:rFonts w:ascii="Arial" w:hAnsi="Arial" w:cs="Arial"/>
              </w:rPr>
              <w:t xml:space="preserve">f 40%. </w:t>
            </w:r>
            <w:r w:rsidR="008F1308" w:rsidRPr="00C72CDF">
              <w:rPr>
                <w:rFonts w:ascii="Arial" w:hAnsi="Arial" w:cs="Arial"/>
              </w:rPr>
              <w:t>Over one week late, 0%</w:t>
            </w:r>
            <w:r w:rsidR="00E0358A" w:rsidRPr="00C72CDF">
              <w:rPr>
                <w:rFonts w:ascii="Arial" w:hAnsi="Arial" w:cs="Arial"/>
              </w:rPr>
              <w:t xml:space="preserve">. </w:t>
            </w:r>
            <w:r w:rsidRPr="00C72CDF">
              <w:rPr>
                <w:rFonts w:ascii="Arial" w:hAnsi="Arial" w:cs="Arial"/>
              </w:rPr>
              <w:t>Only the Extenuating Circumstances Panel may approve a change to submission dates.</w:t>
            </w:r>
          </w:p>
        </w:tc>
      </w:tr>
      <w:tr w:rsidR="00A406E5" w:rsidRPr="00C72CDF" w14:paraId="078421F3" w14:textId="77777777" w:rsidTr="00A406E5">
        <w:tc>
          <w:tcPr>
            <w:tcW w:w="2093" w:type="dxa"/>
            <w:shd w:val="pct15" w:color="auto" w:fill="auto"/>
          </w:tcPr>
          <w:p w14:paraId="25F6EBBE" w14:textId="77777777" w:rsidR="00A406E5" w:rsidRPr="00C72CDF" w:rsidRDefault="00A406E5" w:rsidP="00A406E5">
            <w:pPr>
              <w:spacing w:before="120" w:after="120"/>
              <w:rPr>
                <w:rFonts w:ascii="Arial" w:hAnsi="Arial" w:cs="Arial"/>
                <w:b/>
                <w:sz w:val="22"/>
                <w:szCs w:val="22"/>
              </w:rPr>
            </w:pPr>
            <w:r w:rsidRPr="00C72CDF">
              <w:rPr>
                <w:rFonts w:ascii="Arial" w:hAnsi="Arial" w:cs="Arial"/>
                <w:b/>
                <w:sz w:val="22"/>
                <w:szCs w:val="22"/>
              </w:rPr>
              <w:t>Academic honesty / referencing:</w:t>
            </w:r>
          </w:p>
        </w:tc>
        <w:tc>
          <w:tcPr>
            <w:tcW w:w="7829" w:type="dxa"/>
            <w:gridSpan w:val="3"/>
            <w:shd w:val="clear" w:color="auto" w:fill="auto"/>
          </w:tcPr>
          <w:p w14:paraId="0CBE9C70" w14:textId="77777777" w:rsidR="00A406E5" w:rsidRPr="00C72CDF" w:rsidRDefault="00A406E5" w:rsidP="00A406E5">
            <w:pPr>
              <w:spacing w:before="120" w:after="120"/>
              <w:jc w:val="both"/>
              <w:rPr>
                <w:rFonts w:ascii="Arial" w:hAnsi="Arial" w:cs="Arial"/>
              </w:rPr>
            </w:pPr>
            <w:r w:rsidRPr="00C72CDF">
              <w:rPr>
                <w:rFonts w:ascii="Arial" w:hAnsi="Arial" w:cs="Arial"/>
              </w:rPr>
              <w:t xml:space="preserve">Academic honesty is required. In the main body of your </w:t>
            </w:r>
            <w:proofErr w:type="gramStart"/>
            <w:r w:rsidRPr="00C72CDF">
              <w:rPr>
                <w:rFonts w:ascii="Arial" w:hAnsi="Arial" w:cs="Arial"/>
              </w:rPr>
              <w:t>submission</w:t>
            </w:r>
            <w:proofErr w:type="gramEnd"/>
            <w:r w:rsidRPr="00C72CDF">
              <w:rPr>
                <w:rFonts w:ascii="Arial" w:hAnsi="Arial" w:cs="Arial"/>
              </w:rPr>
              <w:t xml:space="preserve"> you must give credit to authors on whose research and ideas your work is based. Append to your submission a reference list that indicates the books, articles, etc. that you have </w:t>
            </w:r>
            <w:r w:rsidR="005F3A53" w:rsidRPr="00C72CDF">
              <w:rPr>
                <w:rFonts w:ascii="Arial" w:hAnsi="Arial" w:cs="Arial"/>
              </w:rPr>
              <w:t xml:space="preserve">used, </w:t>
            </w:r>
            <w:r w:rsidRPr="00C72CDF">
              <w:rPr>
                <w:rFonts w:ascii="Arial" w:hAnsi="Arial" w:cs="Arial"/>
              </w:rPr>
              <w:t xml:space="preserve">cited or quoted in order to complete this assessment.  </w:t>
            </w:r>
          </w:p>
        </w:tc>
      </w:tr>
    </w:tbl>
    <w:p w14:paraId="73170FA9" w14:textId="77777777" w:rsidR="00152E9D" w:rsidRPr="00C72CDF"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C72CDF" w14:paraId="5381EB1A" w14:textId="77777777" w:rsidTr="00A406E5">
        <w:tc>
          <w:tcPr>
            <w:tcW w:w="9747" w:type="dxa"/>
            <w:shd w:val="pct10" w:color="auto" w:fill="auto"/>
          </w:tcPr>
          <w:p w14:paraId="56C0C2ED" w14:textId="77777777" w:rsidR="00C01A3F" w:rsidRPr="00C72CDF" w:rsidRDefault="00C01A3F" w:rsidP="00273FEE">
            <w:pPr>
              <w:rPr>
                <w:rFonts w:ascii="Arial" w:hAnsi="Arial" w:cs="Arial"/>
                <w:b/>
                <w:sz w:val="22"/>
                <w:szCs w:val="22"/>
              </w:rPr>
            </w:pPr>
            <w:r w:rsidRPr="00C72CDF">
              <w:rPr>
                <w:rFonts w:ascii="Arial" w:hAnsi="Arial" w:cs="Arial"/>
                <w:b/>
                <w:sz w:val="22"/>
                <w:szCs w:val="22"/>
              </w:rPr>
              <w:t xml:space="preserve">Module Learning Outcomes </w:t>
            </w:r>
          </w:p>
          <w:p w14:paraId="3C02D3BE" w14:textId="77777777" w:rsidR="00C01A3F" w:rsidRPr="00C72CDF" w:rsidRDefault="00C01A3F" w:rsidP="00273FEE">
            <w:pPr>
              <w:rPr>
                <w:rFonts w:ascii="Arial" w:hAnsi="Arial" w:cs="Arial"/>
                <w:sz w:val="22"/>
                <w:szCs w:val="22"/>
              </w:rPr>
            </w:pPr>
            <w:r w:rsidRPr="00C72CDF">
              <w:rPr>
                <w:rFonts w:ascii="Arial" w:hAnsi="Arial" w:cs="Arial"/>
                <w:b/>
                <w:sz w:val="22"/>
                <w:szCs w:val="22"/>
              </w:rPr>
              <w:t>(</w:t>
            </w:r>
            <w:proofErr w:type="gramStart"/>
            <w:r w:rsidRPr="00C72CDF">
              <w:rPr>
                <w:rFonts w:ascii="Arial" w:hAnsi="Arial" w:cs="Arial"/>
                <w:b/>
                <w:sz w:val="22"/>
                <w:szCs w:val="22"/>
              </w:rPr>
              <w:t>from</w:t>
            </w:r>
            <w:proofErr w:type="gramEnd"/>
            <w:r w:rsidRPr="00C72CDF">
              <w:rPr>
                <w:rFonts w:ascii="Arial" w:hAnsi="Arial" w:cs="Arial"/>
                <w:b/>
                <w:sz w:val="22"/>
                <w:szCs w:val="22"/>
              </w:rPr>
              <w:t xml:space="preserve"> module syllabus)</w:t>
            </w:r>
          </w:p>
        </w:tc>
      </w:tr>
      <w:tr w:rsidR="00C01A3F" w:rsidRPr="00C72CDF" w14:paraId="61537B6E" w14:textId="77777777" w:rsidTr="00A406E5">
        <w:tc>
          <w:tcPr>
            <w:tcW w:w="9747" w:type="dxa"/>
          </w:tcPr>
          <w:p w14:paraId="22EF4BD9" w14:textId="77777777" w:rsidR="00CF4B36" w:rsidRDefault="00CF4B36" w:rsidP="00CF4B36">
            <w:pPr>
              <w:overflowPunct w:val="0"/>
              <w:autoSpaceDE w:val="0"/>
              <w:autoSpaceDN w:val="0"/>
              <w:adjustRightInd w:val="0"/>
              <w:jc w:val="both"/>
              <w:textAlignment w:val="baseline"/>
              <w:rPr>
                <w:rFonts w:ascii="Arial" w:hAnsi="Arial" w:cs="Arial"/>
              </w:rPr>
            </w:pPr>
          </w:p>
          <w:p w14:paraId="1F4C2660" w14:textId="26AAEC50" w:rsidR="00CF4B36" w:rsidRDefault="00CF4B36" w:rsidP="00CF4B36">
            <w:pPr>
              <w:overflowPunct w:val="0"/>
              <w:autoSpaceDE w:val="0"/>
              <w:autoSpaceDN w:val="0"/>
              <w:adjustRightInd w:val="0"/>
              <w:jc w:val="both"/>
              <w:textAlignment w:val="baseline"/>
              <w:rPr>
                <w:rFonts w:ascii="Arial" w:hAnsi="Arial" w:cs="Arial"/>
              </w:rPr>
            </w:pPr>
            <w:r>
              <w:rPr>
                <w:rFonts w:ascii="Arial" w:hAnsi="Arial" w:cs="Arial"/>
              </w:rPr>
              <w:lastRenderedPageBreak/>
              <w:t xml:space="preserve">3. </w:t>
            </w:r>
            <w:r w:rsidR="004565B6" w:rsidRPr="004565B6">
              <w:rPr>
                <w:rFonts w:ascii="Arial" w:hAnsi="Arial" w:cs="Arial"/>
              </w:rPr>
              <w:t xml:space="preserve">Describe and select a control strategy to meet an industrial application. </w:t>
            </w:r>
          </w:p>
          <w:p w14:paraId="19FCBE90" w14:textId="77777777" w:rsidR="00C01A3F" w:rsidRDefault="004565B6" w:rsidP="00F12531">
            <w:pPr>
              <w:overflowPunct w:val="0"/>
              <w:autoSpaceDE w:val="0"/>
              <w:autoSpaceDN w:val="0"/>
              <w:adjustRightInd w:val="0"/>
              <w:jc w:val="both"/>
              <w:textAlignment w:val="baseline"/>
              <w:rPr>
                <w:rFonts w:ascii="Arial" w:hAnsi="Arial" w:cs="Arial"/>
              </w:rPr>
            </w:pPr>
            <w:r w:rsidRPr="004565B6">
              <w:rPr>
                <w:rFonts w:ascii="Arial" w:hAnsi="Arial" w:cs="Arial"/>
              </w:rPr>
              <w:t>In addition, ensure the control action is programmed/tuned to meet the requirements of the process.</w:t>
            </w:r>
          </w:p>
          <w:p w14:paraId="46590CF9" w14:textId="2AC9C7A5" w:rsidR="00CF4B36" w:rsidRPr="004565B6" w:rsidRDefault="00CF4B36" w:rsidP="00F12531">
            <w:pPr>
              <w:overflowPunct w:val="0"/>
              <w:autoSpaceDE w:val="0"/>
              <w:autoSpaceDN w:val="0"/>
              <w:adjustRightInd w:val="0"/>
              <w:jc w:val="both"/>
              <w:textAlignment w:val="baseline"/>
              <w:rPr>
                <w:rFonts w:ascii="Arial" w:hAnsi="Arial" w:cs="Arial"/>
              </w:rPr>
            </w:pPr>
          </w:p>
        </w:tc>
      </w:tr>
    </w:tbl>
    <w:p w14:paraId="5AB31608" w14:textId="77777777" w:rsidR="00C01A3F" w:rsidRPr="00C72CDF" w:rsidRDefault="00C01A3F" w:rsidP="00BA1176">
      <w:pPr>
        <w:rPr>
          <w:rFonts w:ascii="Arial" w:hAnsi="Arial" w:cs="Arial"/>
          <w:b/>
        </w:rPr>
      </w:pPr>
    </w:p>
    <w:p w14:paraId="23612067" w14:textId="77777777" w:rsidR="00C01A3F" w:rsidRPr="00C72CDF" w:rsidRDefault="00C01A3F" w:rsidP="00BA1176">
      <w:pPr>
        <w:rPr>
          <w:rFonts w:ascii="Arial" w:hAnsi="Arial" w:cs="Arial"/>
          <w:b/>
        </w:rPr>
      </w:pPr>
    </w:p>
    <w:p w14:paraId="6024CDAF" w14:textId="77777777" w:rsidR="00160D12" w:rsidRPr="00C72CDF" w:rsidRDefault="00160D12">
      <w:pPr>
        <w:rPr>
          <w:rFonts w:ascii="Arial" w:hAnsi="Arial" w:cs="Arial"/>
          <w:b/>
        </w:rPr>
      </w:pPr>
      <w:r w:rsidRPr="00C72CDF">
        <w:rPr>
          <w:rFonts w:ascii="Arial" w:hAnsi="Arial" w:cs="Arial"/>
          <w:b/>
        </w:rPr>
        <w:br w:type="page"/>
      </w:r>
    </w:p>
    <w:p w14:paraId="7EF38A3D" w14:textId="77777777" w:rsidR="0028204E" w:rsidRPr="00C72CDF"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C72CDF" w14:paraId="28D40F59" w14:textId="77777777" w:rsidTr="00A406E5">
        <w:tc>
          <w:tcPr>
            <w:tcW w:w="9781" w:type="dxa"/>
            <w:shd w:val="clear" w:color="auto" w:fill="C0C0C0"/>
          </w:tcPr>
          <w:p w14:paraId="600B33EE" w14:textId="77777777" w:rsidR="005969E2" w:rsidRPr="00C72CDF" w:rsidRDefault="00933F10" w:rsidP="00576AB4">
            <w:pPr>
              <w:jc w:val="center"/>
              <w:rPr>
                <w:rFonts w:ascii="Arial" w:hAnsi="Arial" w:cs="Arial"/>
                <w:b/>
                <w:sz w:val="40"/>
                <w:szCs w:val="40"/>
              </w:rPr>
            </w:pPr>
            <w:r w:rsidRPr="00C72CDF">
              <w:rPr>
                <w:rFonts w:ascii="Arial" w:hAnsi="Arial" w:cs="Arial"/>
                <w:sz w:val="32"/>
              </w:rPr>
              <w:br w:type="page"/>
            </w:r>
            <w:r w:rsidR="005969E2" w:rsidRPr="00C72CDF">
              <w:rPr>
                <w:rFonts w:ascii="Arial" w:hAnsi="Arial" w:cs="Arial"/>
                <w:b/>
                <w:sz w:val="40"/>
                <w:szCs w:val="40"/>
              </w:rPr>
              <w:t>TASK DESCRIPTION</w:t>
            </w:r>
          </w:p>
        </w:tc>
      </w:tr>
    </w:tbl>
    <w:p w14:paraId="22F69B6E" w14:textId="77777777" w:rsidR="00371340" w:rsidRPr="0082488E" w:rsidRDefault="00371340" w:rsidP="009F125C">
      <w:pPr>
        <w:ind w:right="248"/>
        <w:jc w:val="both"/>
        <w:rPr>
          <w:sz w:val="24"/>
          <w:szCs w:val="24"/>
        </w:rPr>
      </w:pPr>
    </w:p>
    <w:p w14:paraId="69B5870D" w14:textId="77777777" w:rsidR="00371340" w:rsidRPr="006E2AE0" w:rsidRDefault="00371340" w:rsidP="0082488E">
      <w:pPr>
        <w:ind w:left="567" w:right="248" w:hanging="283"/>
        <w:rPr>
          <w:rFonts w:ascii="Arial" w:hAnsi="Arial" w:cs="Arial"/>
          <w:b/>
          <w:sz w:val="22"/>
          <w:szCs w:val="22"/>
        </w:rPr>
      </w:pPr>
      <w:r w:rsidRPr="006E2AE0">
        <w:rPr>
          <w:rFonts w:ascii="Arial" w:hAnsi="Arial" w:cs="Arial"/>
          <w:b/>
          <w:sz w:val="22"/>
          <w:szCs w:val="22"/>
        </w:rPr>
        <w:t>Introduction</w:t>
      </w:r>
    </w:p>
    <w:p w14:paraId="62DF143C" w14:textId="1094A616" w:rsidR="00F12531" w:rsidRPr="00000C14" w:rsidRDefault="00CF4B36" w:rsidP="0082488E">
      <w:pPr>
        <w:ind w:left="284" w:right="248"/>
        <w:rPr>
          <w:rFonts w:ascii="Arial" w:hAnsi="Arial" w:cs="Arial"/>
          <w:b/>
          <w:bCs/>
          <w:sz w:val="22"/>
          <w:szCs w:val="22"/>
        </w:rPr>
      </w:pPr>
      <w:r w:rsidRPr="00000C14">
        <w:rPr>
          <w:rFonts w:ascii="Arial" w:hAnsi="Arial" w:cs="Arial"/>
          <w:b/>
          <w:bCs/>
          <w:sz w:val="22"/>
          <w:szCs w:val="22"/>
          <w:shd w:val="clear" w:color="auto" w:fill="FFFFFF"/>
        </w:rPr>
        <w:t xml:space="preserve">You are a Controls Engineer for </w:t>
      </w:r>
      <w:r w:rsidR="00097954" w:rsidRPr="00000C14">
        <w:rPr>
          <w:rFonts w:ascii="Arial" w:hAnsi="Arial" w:cs="Arial"/>
          <w:b/>
          <w:bCs/>
          <w:sz w:val="22"/>
          <w:szCs w:val="22"/>
          <w:shd w:val="clear" w:color="auto" w:fill="FFFFFF"/>
        </w:rPr>
        <w:t>Pembroke Renewable Solutions</w:t>
      </w:r>
      <w:r w:rsidRPr="00000C14">
        <w:rPr>
          <w:rFonts w:ascii="Arial" w:hAnsi="Arial" w:cs="Arial"/>
          <w:b/>
          <w:bCs/>
          <w:sz w:val="22"/>
          <w:szCs w:val="22"/>
          <w:shd w:val="clear" w:color="auto" w:fill="FFFFFF"/>
        </w:rPr>
        <w:t xml:space="preserve">. </w:t>
      </w:r>
      <w:r w:rsidR="002E5B56" w:rsidRPr="00000C14">
        <w:rPr>
          <w:rFonts w:ascii="Arial" w:hAnsi="Arial" w:cs="Arial"/>
          <w:b/>
          <w:bCs/>
          <w:sz w:val="22"/>
          <w:szCs w:val="22"/>
          <w:shd w:val="clear" w:color="auto" w:fill="FFFFFF"/>
        </w:rPr>
        <w:t xml:space="preserve">You </w:t>
      </w:r>
      <w:r w:rsidR="00097954" w:rsidRPr="00000C14">
        <w:rPr>
          <w:rFonts w:ascii="Arial" w:hAnsi="Arial" w:cs="Arial"/>
          <w:b/>
          <w:bCs/>
          <w:sz w:val="22"/>
          <w:szCs w:val="22"/>
          <w:shd w:val="clear" w:color="auto" w:fill="FFFFFF"/>
        </w:rPr>
        <w:t>need</w:t>
      </w:r>
      <w:r w:rsidR="002E5B56" w:rsidRPr="00000C14">
        <w:rPr>
          <w:rFonts w:ascii="Arial" w:hAnsi="Arial" w:cs="Arial"/>
          <w:b/>
          <w:bCs/>
          <w:sz w:val="22"/>
          <w:szCs w:val="22"/>
          <w:shd w:val="clear" w:color="auto" w:fill="FFFFFF"/>
        </w:rPr>
        <w:t xml:space="preserve"> to research and select a control strategy to satisfy an industrial application (taken from your workplace). </w:t>
      </w:r>
      <w:r w:rsidR="0082488E" w:rsidRPr="00000C14">
        <w:rPr>
          <w:rFonts w:ascii="Arial" w:hAnsi="Arial" w:cs="Arial"/>
          <w:b/>
          <w:bCs/>
          <w:sz w:val="22"/>
          <w:szCs w:val="22"/>
          <w:shd w:val="clear" w:color="auto" w:fill="FFFFFF"/>
        </w:rPr>
        <w:t xml:space="preserve">A </w:t>
      </w:r>
      <w:r w:rsidR="0082488E" w:rsidRPr="00000C14">
        <w:rPr>
          <w:rFonts w:ascii="Arial" w:hAnsi="Arial" w:cs="Arial"/>
          <w:b/>
          <w:bCs/>
          <w:sz w:val="22"/>
          <w:szCs w:val="22"/>
          <w:bdr w:val="none" w:sz="0" w:space="0" w:color="auto" w:frame="1"/>
          <w:shd w:val="clear" w:color="auto" w:fill="FFFFFF"/>
        </w:rPr>
        <w:t>control system</w:t>
      </w:r>
      <w:r w:rsidR="0082488E" w:rsidRPr="00000C14">
        <w:rPr>
          <w:rFonts w:ascii="Arial" w:hAnsi="Arial" w:cs="Arial"/>
          <w:b/>
          <w:bCs/>
          <w:sz w:val="22"/>
          <w:szCs w:val="22"/>
          <w:shd w:val="clear" w:color="auto" w:fill="FFFFFF"/>
        </w:rPr>
        <w:t xml:space="preserve"> is a system of devices that manages, commands, directs or regulates the behaviour of other devices to achieve a desired result. The definition of a control system can be simplified as a system which controls other systems to achieve a desired state.</w:t>
      </w:r>
    </w:p>
    <w:p w14:paraId="7BE949A9" w14:textId="77777777" w:rsidR="0082488E" w:rsidRPr="006E2AE0" w:rsidRDefault="0082488E" w:rsidP="0082488E">
      <w:pPr>
        <w:ind w:left="567" w:right="248" w:hanging="283"/>
        <w:rPr>
          <w:rFonts w:ascii="Arial" w:hAnsi="Arial" w:cs="Arial"/>
          <w:b/>
          <w:sz w:val="22"/>
          <w:szCs w:val="22"/>
        </w:rPr>
      </w:pPr>
    </w:p>
    <w:p w14:paraId="23183B1C" w14:textId="506A4112" w:rsidR="00F12531" w:rsidRPr="006E2AE0" w:rsidRDefault="00F12531" w:rsidP="0082488E">
      <w:pPr>
        <w:ind w:left="567" w:right="248" w:hanging="283"/>
        <w:rPr>
          <w:rFonts w:ascii="Arial" w:hAnsi="Arial" w:cs="Arial"/>
          <w:b/>
          <w:sz w:val="22"/>
          <w:szCs w:val="22"/>
        </w:rPr>
      </w:pPr>
      <w:r w:rsidRPr="006E2AE0">
        <w:rPr>
          <w:rFonts w:ascii="Arial" w:hAnsi="Arial" w:cs="Arial"/>
          <w:b/>
          <w:sz w:val="22"/>
          <w:szCs w:val="22"/>
        </w:rPr>
        <w:t xml:space="preserve">Task 1 – </w:t>
      </w:r>
      <w:r w:rsidR="004565B6" w:rsidRPr="006E2AE0">
        <w:rPr>
          <w:rFonts w:ascii="Arial" w:hAnsi="Arial" w:cs="Arial"/>
          <w:b/>
          <w:sz w:val="22"/>
          <w:szCs w:val="22"/>
        </w:rPr>
        <w:t>Control Types</w:t>
      </w:r>
    </w:p>
    <w:p w14:paraId="174F3A9D" w14:textId="77777777" w:rsidR="00433197" w:rsidRPr="006E2AE0" w:rsidRDefault="00433197" w:rsidP="0082488E">
      <w:pPr>
        <w:ind w:left="567" w:right="248" w:hanging="283"/>
        <w:rPr>
          <w:rFonts w:ascii="Arial" w:hAnsi="Arial" w:cs="Arial"/>
          <w:b/>
          <w:sz w:val="22"/>
          <w:szCs w:val="22"/>
        </w:rPr>
      </w:pPr>
    </w:p>
    <w:p w14:paraId="03A6CCE3" w14:textId="77777777" w:rsidR="00DC3FE6" w:rsidRPr="00000C14" w:rsidRDefault="00C741D3" w:rsidP="006E2AE0">
      <w:pPr>
        <w:pStyle w:val="ListParagraph"/>
        <w:numPr>
          <w:ilvl w:val="0"/>
          <w:numId w:val="22"/>
        </w:numPr>
        <w:ind w:right="248"/>
        <w:rPr>
          <w:rFonts w:ascii="Arial" w:hAnsi="Arial" w:cs="Arial"/>
          <w:b/>
          <w:sz w:val="22"/>
          <w:szCs w:val="22"/>
        </w:rPr>
      </w:pPr>
      <w:r w:rsidRPr="00000C14">
        <w:rPr>
          <w:rFonts w:ascii="Arial" w:hAnsi="Arial" w:cs="Arial"/>
          <w:b/>
          <w:sz w:val="22"/>
          <w:szCs w:val="22"/>
        </w:rPr>
        <w:t xml:space="preserve">Select a typical industrial </w:t>
      </w:r>
      <w:r w:rsidR="006E2AE0" w:rsidRPr="00000C14">
        <w:rPr>
          <w:rFonts w:ascii="Arial" w:hAnsi="Arial" w:cs="Arial"/>
          <w:b/>
          <w:sz w:val="22"/>
          <w:szCs w:val="22"/>
        </w:rPr>
        <w:t xml:space="preserve">controls </w:t>
      </w:r>
      <w:r w:rsidRPr="00000C14">
        <w:rPr>
          <w:rFonts w:ascii="Arial" w:hAnsi="Arial" w:cs="Arial"/>
          <w:b/>
          <w:sz w:val="22"/>
          <w:szCs w:val="22"/>
        </w:rPr>
        <w:t>application (</w:t>
      </w:r>
      <w:r w:rsidR="006E2AE0" w:rsidRPr="00000C14">
        <w:rPr>
          <w:rFonts w:ascii="Arial" w:hAnsi="Arial" w:cs="Arial"/>
          <w:b/>
          <w:sz w:val="22"/>
          <w:szCs w:val="22"/>
        </w:rPr>
        <w:t xml:space="preserve">from your place of work </w:t>
      </w:r>
      <w:r w:rsidRPr="00000C14">
        <w:rPr>
          <w:rFonts w:ascii="Arial" w:hAnsi="Arial" w:cs="Arial"/>
          <w:b/>
          <w:sz w:val="22"/>
          <w:szCs w:val="22"/>
        </w:rPr>
        <w:t>either provided</w:t>
      </w:r>
      <w:r w:rsidR="006E2AE0" w:rsidRPr="00000C14">
        <w:rPr>
          <w:rFonts w:ascii="Arial" w:hAnsi="Arial" w:cs="Arial"/>
          <w:b/>
          <w:sz w:val="22"/>
          <w:szCs w:val="22"/>
        </w:rPr>
        <w:t xml:space="preserve"> or agreed</w:t>
      </w:r>
      <w:r w:rsidRPr="00000C14">
        <w:rPr>
          <w:rFonts w:ascii="Arial" w:hAnsi="Arial" w:cs="Arial"/>
          <w:b/>
          <w:sz w:val="22"/>
          <w:szCs w:val="22"/>
        </w:rPr>
        <w:t xml:space="preserve"> by your tutor) and describe</w:t>
      </w:r>
      <w:r w:rsidR="00DC3FE6" w:rsidRPr="00000C14">
        <w:rPr>
          <w:rFonts w:ascii="Arial" w:hAnsi="Arial" w:cs="Arial"/>
          <w:b/>
          <w:sz w:val="22"/>
          <w:szCs w:val="22"/>
        </w:rPr>
        <w:t>:</w:t>
      </w:r>
    </w:p>
    <w:p w14:paraId="69025A8E" w14:textId="4A4518D4" w:rsidR="006E2AE0" w:rsidRPr="00000C14" w:rsidRDefault="00DC3FE6" w:rsidP="00DC3FE6">
      <w:pPr>
        <w:ind w:left="1003" w:right="248"/>
        <w:rPr>
          <w:rFonts w:ascii="Arial" w:hAnsi="Arial" w:cs="Arial"/>
          <w:b/>
          <w:sz w:val="22"/>
          <w:szCs w:val="22"/>
        </w:rPr>
      </w:pPr>
      <w:r w:rsidRPr="00000C14">
        <w:rPr>
          <w:rFonts w:ascii="Arial" w:hAnsi="Arial" w:cs="Arial"/>
          <w:b/>
          <w:sz w:val="22"/>
          <w:szCs w:val="22"/>
        </w:rPr>
        <w:t>1)   H</w:t>
      </w:r>
      <w:r w:rsidR="00C741D3" w:rsidRPr="00000C14">
        <w:rPr>
          <w:rFonts w:ascii="Arial" w:hAnsi="Arial" w:cs="Arial"/>
          <w:b/>
          <w:sz w:val="22"/>
          <w:szCs w:val="22"/>
        </w:rPr>
        <w:t xml:space="preserve">ow you would </w:t>
      </w:r>
      <w:r w:rsidR="006E2AE0" w:rsidRPr="00000C14">
        <w:rPr>
          <w:rFonts w:ascii="Arial" w:hAnsi="Arial" w:cs="Arial"/>
          <w:b/>
          <w:sz w:val="22"/>
          <w:szCs w:val="22"/>
        </w:rPr>
        <w:t>choose</w:t>
      </w:r>
      <w:r w:rsidR="00C741D3" w:rsidRPr="00000C14">
        <w:rPr>
          <w:rFonts w:ascii="Arial" w:hAnsi="Arial" w:cs="Arial"/>
          <w:b/>
          <w:sz w:val="22"/>
          <w:szCs w:val="22"/>
        </w:rPr>
        <w:t xml:space="preserve"> a suitable control strategy to fully satisfy requirements. </w:t>
      </w:r>
    </w:p>
    <w:p w14:paraId="74F6C7DC" w14:textId="597CB6A8" w:rsidR="00210A72" w:rsidRPr="00000C14" w:rsidRDefault="00DC3FE6" w:rsidP="00DC3FE6">
      <w:pPr>
        <w:ind w:left="1286" w:right="248" w:hanging="283"/>
        <w:rPr>
          <w:rFonts w:ascii="Arial" w:hAnsi="Arial" w:cs="Arial"/>
          <w:b/>
          <w:sz w:val="22"/>
          <w:szCs w:val="22"/>
        </w:rPr>
      </w:pPr>
      <w:r w:rsidRPr="00000C14">
        <w:rPr>
          <w:rFonts w:ascii="Arial" w:hAnsi="Arial" w:cs="Arial"/>
          <w:b/>
          <w:sz w:val="22"/>
          <w:szCs w:val="22"/>
        </w:rPr>
        <w:t>2</w:t>
      </w:r>
      <w:r w:rsidR="0082488E" w:rsidRPr="00000C14">
        <w:rPr>
          <w:rFonts w:ascii="Arial" w:hAnsi="Arial" w:cs="Arial"/>
          <w:b/>
          <w:sz w:val="22"/>
          <w:szCs w:val="22"/>
        </w:rPr>
        <w:t>)</w:t>
      </w:r>
      <w:r w:rsidRPr="00000C14">
        <w:rPr>
          <w:b/>
        </w:rPr>
        <w:tab/>
      </w:r>
      <w:r w:rsidR="005A3513" w:rsidRPr="00000C14">
        <w:rPr>
          <w:rFonts w:ascii="Arial" w:hAnsi="Arial" w:cs="Arial"/>
          <w:b/>
          <w:sz w:val="22"/>
          <w:szCs w:val="22"/>
        </w:rPr>
        <w:t xml:space="preserve"> </w:t>
      </w:r>
      <w:r w:rsidR="4F38CD2E" w:rsidRPr="00000C14">
        <w:rPr>
          <w:rFonts w:ascii="Arial" w:hAnsi="Arial" w:cs="Arial"/>
          <w:b/>
          <w:sz w:val="22"/>
          <w:szCs w:val="22"/>
        </w:rPr>
        <w:t xml:space="preserve">explain </w:t>
      </w:r>
      <w:r w:rsidRPr="00000C14">
        <w:rPr>
          <w:rFonts w:ascii="Arial" w:hAnsi="Arial" w:cs="Arial"/>
          <w:b/>
          <w:sz w:val="22"/>
          <w:szCs w:val="22"/>
        </w:rPr>
        <w:t xml:space="preserve">how </w:t>
      </w:r>
      <w:r w:rsidR="004565B6" w:rsidRPr="00000C14">
        <w:rPr>
          <w:rFonts w:ascii="Arial" w:hAnsi="Arial" w:cs="Arial"/>
          <w:b/>
          <w:sz w:val="22"/>
          <w:szCs w:val="22"/>
        </w:rPr>
        <w:t>regulators</w:t>
      </w:r>
      <w:r w:rsidR="005A3513" w:rsidRPr="00000C14">
        <w:rPr>
          <w:rFonts w:ascii="Arial" w:hAnsi="Arial" w:cs="Arial"/>
          <w:b/>
          <w:sz w:val="22"/>
          <w:szCs w:val="22"/>
        </w:rPr>
        <w:t xml:space="preserve"> </w:t>
      </w:r>
      <w:r w:rsidRPr="00000C14">
        <w:rPr>
          <w:rFonts w:ascii="Arial" w:hAnsi="Arial" w:cs="Arial"/>
          <w:b/>
          <w:sz w:val="22"/>
          <w:szCs w:val="22"/>
        </w:rPr>
        <w:t>would be used</w:t>
      </w:r>
      <w:r w:rsidR="005A3513" w:rsidRPr="00000C14">
        <w:rPr>
          <w:rFonts w:ascii="Arial" w:hAnsi="Arial" w:cs="Arial"/>
          <w:b/>
          <w:sz w:val="22"/>
          <w:szCs w:val="22"/>
        </w:rPr>
        <w:t xml:space="preserve"> </w:t>
      </w:r>
      <w:r w:rsidRPr="00000C14">
        <w:rPr>
          <w:rFonts w:ascii="Arial" w:hAnsi="Arial" w:cs="Arial"/>
          <w:b/>
          <w:sz w:val="22"/>
          <w:szCs w:val="22"/>
        </w:rPr>
        <w:t>in such systems</w:t>
      </w:r>
    </w:p>
    <w:p w14:paraId="0E7DEF51" w14:textId="77777777" w:rsidR="005B704B" w:rsidRDefault="005B704B" w:rsidP="003C76FE">
      <w:pPr>
        <w:autoSpaceDE w:val="0"/>
        <w:autoSpaceDN w:val="0"/>
        <w:adjustRightInd w:val="0"/>
        <w:ind w:right="248"/>
        <w:rPr>
          <w:rFonts w:ascii="Arial" w:hAnsi="Arial" w:cs="Arial"/>
          <w:b/>
          <w:sz w:val="22"/>
          <w:szCs w:val="22"/>
        </w:rPr>
      </w:pPr>
    </w:p>
    <w:p w14:paraId="21DCC5D2" w14:textId="7A0730CE" w:rsidR="00152A4C" w:rsidRDefault="00F10222" w:rsidP="00C24EC1">
      <w:pPr>
        <w:autoSpaceDE w:val="0"/>
        <w:autoSpaceDN w:val="0"/>
        <w:adjustRightInd w:val="0"/>
        <w:spacing w:line="360" w:lineRule="auto"/>
        <w:ind w:right="248"/>
        <w:rPr>
          <w:rFonts w:ascii="Arial" w:hAnsi="Arial" w:cs="Arial"/>
          <w:bCs/>
          <w:sz w:val="24"/>
          <w:szCs w:val="24"/>
        </w:rPr>
      </w:pPr>
      <w:r>
        <w:rPr>
          <w:rFonts w:ascii="Arial" w:hAnsi="Arial" w:cs="Arial"/>
          <w:bCs/>
          <w:noProof/>
          <w:sz w:val="24"/>
          <w:szCs w:val="24"/>
        </w:rPr>
        <mc:AlternateContent>
          <mc:Choice Requires="wpi">
            <w:drawing>
              <wp:anchor distT="0" distB="0" distL="114300" distR="114300" simplePos="0" relativeHeight="251661318" behindDoc="0" locked="0" layoutInCell="1" allowOverlap="1" wp14:anchorId="00E83DF6" wp14:editId="3B060632">
                <wp:simplePos x="0" y="0"/>
                <wp:positionH relativeFrom="column">
                  <wp:posOffset>3245400</wp:posOffset>
                </wp:positionH>
                <wp:positionV relativeFrom="paragraph">
                  <wp:posOffset>3219852</wp:posOffset>
                </wp:positionV>
                <wp:extent cx="706680" cy="475560"/>
                <wp:effectExtent l="38100" t="38100" r="30480" b="33020"/>
                <wp:wrapNone/>
                <wp:docPr id="20" name="Ink 20"/>
                <wp:cNvGraphicFramePr/>
                <a:graphic xmlns:a="http://schemas.openxmlformats.org/drawingml/2006/main">
                  <a:graphicData uri="http://schemas.microsoft.com/office/word/2010/wordprocessingInk">
                    <w14:contentPart bwMode="auto" r:id="rId13">
                      <w14:nvContentPartPr>
                        <w14:cNvContentPartPr/>
                      </w14:nvContentPartPr>
                      <w14:xfrm>
                        <a:off x="0" y="0"/>
                        <a:ext cx="706680" cy="475560"/>
                      </w14:xfrm>
                    </w14:contentPart>
                  </a:graphicData>
                </a:graphic>
              </wp:anchor>
            </w:drawing>
          </mc:Choice>
          <mc:Fallback>
            <w:pict>
              <v:shapetype w14:anchorId="6C9449F3"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20" o:spid="_x0000_s1026" type="#_x0000_t75" style="position:absolute;margin-left:254.95pt;margin-top:252.95pt;width:56.9pt;height:38.7pt;z-index:25166131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">
                <v:imagedata r:id="rId14" o:title=""/>
              </v:shape>
            </w:pict>
          </mc:Fallback>
        </mc:AlternateContent>
      </w:r>
      <w:r w:rsidR="004A785B">
        <w:rPr>
          <w:rFonts w:ascii="Arial" w:hAnsi="Arial" w:cs="Arial"/>
          <w:bCs/>
          <w:noProof/>
          <w:sz w:val="24"/>
          <w:szCs w:val="24"/>
        </w:rPr>
        <mc:AlternateContent>
          <mc:Choice Requires="wpi">
            <w:drawing>
              <wp:anchor distT="0" distB="0" distL="114300" distR="114300" simplePos="0" relativeHeight="251660294" behindDoc="0" locked="0" layoutInCell="1" allowOverlap="1" wp14:anchorId="69D3AE81" wp14:editId="6F4FC4B3">
                <wp:simplePos x="0" y="0"/>
                <wp:positionH relativeFrom="column">
                  <wp:posOffset>3105000</wp:posOffset>
                </wp:positionH>
                <wp:positionV relativeFrom="paragraph">
                  <wp:posOffset>105492</wp:posOffset>
                </wp:positionV>
                <wp:extent cx="750960" cy="360000"/>
                <wp:effectExtent l="38100" t="38100" r="24130" b="34290"/>
                <wp:wrapNone/>
                <wp:docPr id="19" name="Ink 19"/>
                <wp:cNvGraphicFramePr/>
                <a:graphic xmlns:a="http://schemas.openxmlformats.org/drawingml/2006/main">
                  <a:graphicData uri="http://schemas.microsoft.com/office/word/2010/wordprocessingInk">
                    <w14:contentPart bwMode="auto" r:id="rId15">
                      <w14:nvContentPartPr>
                        <w14:cNvContentPartPr/>
                      </w14:nvContentPartPr>
                      <w14:xfrm>
                        <a:off x="0" y="0"/>
                        <a:ext cx="750960" cy="360000"/>
                      </w14:xfrm>
                    </w14:contentPart>
                  </a:graphicData>
                </a:graphic>
              </wp:anchor>
            </w:drawing>
          </mc:Choice>
          <mc:Fallback>
            <w:pict>
              <v:shape w14:anchorId="665D4B3F" id="Ink 19" o:spid="_x0000_s1026" type="#_x0000_t75" style="position:absolute;margin-left:243.9pt;margin-top:7.7pt;width:60.35pt;height:29.6pt;z-index:25166029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">
                <v:imagedata r:id="rId16" o:title=""/>
              </v:shape>
            </w:pict>
          </mc:Fallback>
        </mc:AlternateContent>
      </w:r>
      <w:r w:rsidR="004A785B">
        <w:rPr>
          <w:rFonts w:ascii="Arial" w:hAnsi="Arial" w:cs="Arial"/>
          <w:bCs/>
          <w:noProof/>
          <w:sz w:val="24"/>
          <w:szCs w:val="24"/>
        </w:rPr>
        <mc:AlternateContent>
          <mc:Choice Requires="wpi">
            <w:drawing>
              <wp:anchor distT="0" distB="0" distL="114300" distR="114300" simplePos="0" relativeHeight="251659270" behindDoc="0" locked="0" layoutInCell="1" allowOverlap="1" wp14:anchorId="7D23ACF5" wp14:editId="17B9A8C4">
                <wp:simplePos x="0" y="0"/>
                <wp:positionH relativeFrom="column">
                  <wp:posOffset>554760</wp:posOffset>
                </wp:positionH>
                <wp:positionV relativeFrom="paragraph">
                  <wp:posOffset>619932</wp:posOffset>
                </wp:positionV>
                <wp:extent cx="885600" cy="495360"/>
                <wp:effectExtent l="38100" t="38100" r="29210" b="38100"/>
                <wp:wrapNone/>
                <wp:docPr id="13" name="Ink 13"/>
                <wp:cNvGraphicFramePr/>
                <a:graphic xmlns:a="http://schemas.openxmlformats.org/drawingml/2006/main">
                  <a:graphicData uri="http://schemas.microsoft.com/office/word/2010/wordprocessingInk">
                    <w14:contentPart bwMode="auto" r:id="rId17">
                      <w14:nvContentPartPr>
                        <w14:cNvContentPartPr/>
                      </w14:nvContentPartPr>
                      <w14:xfrm>
                        <a:off x="0" y="0"/>
                        <a:ext cx="885600" cy="495360"/>
                      </w14:xfrm>
                    </w14:contentPart>
                  </a:graphicData>
                </a:graphic>
              </wp:anchor>
            </w:drawing>
          </mc:Choice>
          <mc:Fallback>
            <w:pict>
              <v:shape w14:anchorId="6C848280" id="Ink 13" o:spid="_x0000_s1026" type="#_x0000_t75" style="position:absolute;margin-left:43.1pt;margin-top:48.2pt;width:70.95pt;height:40.2pt;z-index:25165927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">
                <v:imagedata r:id="rId18" o:title=""/>
              </v:shape>
            </w:pict>
          </mc:Fallback>
        </mc:AlternateContent>
      </w:r>
      <w:r w:rsidR="00A01D27">
        <w:rPr>
          <w:rFonts w:ascii="Arial" w:hAnsi="Arial" w:cs="Arial"/>
          <w:bCs/>
          <w:sz w:val="24"/>
          <w:szCs w:val="24"/>
        </w:rPr>
        <w:t>An example of a</w:t>
      </w:r>
      <w:r w:rsidR="00BE79CF">
        <w:rPr>
          <w:rFonts w:ascii="Arial" w:hAnsi="Arial" w:cs="Arial"/>
          <w:bCs/>
          <w:sz w:val="24"/>
          <w:szCs w:val="24"/>
        </w:rPr>
        <w:t xml:space="preserve">n industrial controls application at Valero is the pass flows. The pass flows </w:t>
      </w:r>
      <w:r w:rsidR="00C24EC1">
        <w:rPr>
          <w:rFonts w:ascii="Arial" w:hAnsi="Arial" w:cs="Arial"/>
          <w:bCs/>
          <w:sz w:val="24"/>
          <w:szCs w:val="24"/>
        </w:rPr>
        <w:t>are the system that controls the rate of flow</w:t>
      </w:r>
      <w:r w:rsidR="005C198D">
        <w:rPr>
          <w:rFonts w:ascii="Arial" w:hAnsi="Arial" w:cs="Arial"/>
          <w:bCs/>
          <w:sz w:val="24"/>
          <w:szCs w:val="24"/>
        </w:rPr>
        <w:t xml:space="preserve"> of product</w:t>
      </w:r>
      <w:r w:rsidR="00C24EC1">
        <w:rPr>
          <w:rFonts w:ascii="Arial" w:hAnsi="Arial" w:cs="Arial"/>
          <w:bCs/>
          <w:sz w:val="24"/>
          <w:szCs w:val="24"/>
        </w:rPr>
        <w:t xml:space="preserve"> into the heater.</w:t>
      </w:r>
      <w:r w:rsidR="005E0480">
        <w:rPr>
          <w:rFonts w:ascii="Arial" w:hAnsi="Arial" w:cs="Arial"/>
          <w:bCs/>
          <w:sz w:val="24"/>
          <w:szCs w:val="24"/>
        </w:rPr>
        <w:t xml:space="preserve"> </w:t>
      </w:r>
      <w:r w:rsidR="003B6997">
        <w:rPr>
          <w:rFonts w:ascii="Arial" w:hAnsi="Arial" w:cs="Arial"/>
          <w:bCs/>
          <w:sz w:val="24"/>
          <w:szCs w:val="24"/>
        </w:rPr>
        <w:t xml:space="preserve">Without the use of the pass flows controlling the flow into the heater, equipment may get damaged. If there isn’t enough flow into the heater, the pipes may overheat </w:t>
      </w:r>
      <w:r w:rsidR="00BC6718">
        <w:rPr>
          <w:rFonts w:ascii="Arial" w:hAnsi="Arial" w:cs="Arial"/>
          <w:bCs/>
          <w:sz w:val="24"/>
          <w:szCs w:val="24"/>
        </w:rPr>
        <w:t>which may cause cracking and leaks within the pipework.</w:t>
      </w:r>
      <w:r w:rsidR="003207E2">
        <w:rPr>
          <w:rFonts w:ascii="Arial" w:hAnsi="Arial" w:cs="Arial"/>
          <w:bCs/>
          <w:sz w:val="24"/>
          <w:szCs w:val="24"/>
        </w:rPr>
        <w:t xml:space="preserve"> Not enough flow</w:t>
      </w:r>
      <w:r w:rsidR="00075DA3">
        <w:rPr>
          <w:rFonts w:ascii="Arial" w:hAnsi="Arial" w:cs="Arial"/>
          <w:bCs/>
          <w:sz w:val="24"/>
          <w:szCs w:val="24"/>
        </w:rPr>
        <w:t xml:space="preserve"> can also cause the product to</w:t>
      </w:r>
      <w:r w:rsidR="00ED5517">
        <w:rPr>
          <w:rFonts w:ascii="Arial" w:hAnsi="Arial" w:cs="Arial"/>
          <w:bCs/>
          <w:sz w:val="24"/>
          <w:szCs w:val="24"/>
        </w:rPr>
        <w:t xml:space="preserve"> heat up above the desired </w:t>
      </w:r>
      <w:r w:rsidR="00065E8C">
        <w:rPr>
          <w:rFonts w:ascii="Arial" w:hAnsi="Arial" w:cs="Arial"/>
          <w:bCs/>
          <w:sz w:val="24"/>
          <w:szCs w:val="24"/>
        </w:rPr>
        <w:t>temperature which can result in</w:t>
      </w:r>
      <w:r w:rsidR="00DD322B">
        <w:rPr>
          <w:rFonts w:ascii="Arial" w:hAnsi="Arial" w:cs="Arial"/>
          <w:bCs/>
          <w:sz w:val="24"/>
          <w:szCs w:val="24"/>
        </w:rPr>
        <w:t xml:space="preserve"> </w:t>
      </w:r>
      <w:r w:rsidR="00ED5517">
        <w:rPr>
          <w:rFonts w:ascii="Arial" w:hAnsi="Arial" w:cs="Arial"/>
          <w:bCs/>
          <w:sz w:val="24"/>
          <w:szCs w:val="24"/>
        </w:rPr>
        <w:t>incorrect</w:t>
      </w:r>
      <w:r w:rsidR="00DD322B">
        <w:rPr>
          <w:rFonts w:ascii="Arial" w:hAnsi="Arial" w:cs="Arial"/>
          <w:bCs/>
          <w:sz w:val="24"/>
          <w:szCs w:val="24"/>
        </w:rPr>
        <w:t xml:space="preserve"> results. If the flow is too fast the product may not spend enough time in the heater, resulting i</w:t>
      </w:r>
      <w:r w:rsidR="00CC36B6">
        <w:rPr>
          <w:rFonts w:ascii="Arial" w:hAnsi="Arial" w:cs="Arial"/>
          <w:bCs/>
          <w:sz w:val="24"/>
          <w:szCs w:val="24"/>
        </w:rPr>
        <w:t xml:space="preserve">n the product not getting heated up to the desired temperature. This also causes </w:t>
      </w:r>
      <w:r w:rsidR="00152A4C">
        <w:rPr>
          <w:rFonts w:ascii="Arial" w:hAnsi="Arial" w:cs="Arial"/>
          <w:bCs/>
          <w:sz w:val="24"/>
          <w:szCs w:val="24"/>
        </w:rPr>
        <w:t xml:space="preserve">an incorrect outcome which means the system would have failed. </w:t>
      </w:r>
      <w:r w:rsidR="00612236">
        <w:rPr>
          <w:rFonts w:ascii="Arial" w:hAnsi="Arial" w:cs="Arial"/>
          <w:bCs/>
          <w:sz w:val="24"/>
          <w:szCs w:val="24"/>
        </w:rPr>
        <w:t>T</w:t>
      </w:r>
      <w:r w:rsidR="00152A4C">
        <w:rPr>
          <w:rFonts w:ascii="Arial" w:hAnsi="Arial" w:cs="Arial"/>
          <w:bCs/>
          <w:sz w:val="24"/>
          <w:szCs w:val="24"/>
        </w:rPr>
        <w:t xml:space="preserve">herefore, in order to achieve the </w:t>
      </w:r>
      <w:r w:rsidR="00C460E4">
        <w:rPr>
          <w:rFonts w:ascii="Arial" w:hAnsi="Arial" w:cs="Arial"/>
          <w:bCs/>
          <w:sz w:val="24"/>
          <w:szCs w:val="24"/>
        </w:rPr>
        <w:t xml:space="preserve">desired output continuously, a pass flow system is put in place. The pass flows consist of an orifice plate with a flow transmitter, </w:t>
      </w:r>
      <w:r w:rsidR="004F1A2D">
        <w:rPr>
          <w:rFonts w:ascii="Arial" w:hAnsi="Arial" w:cs="Arial"/>
          <w:bCs/>
          <w:sz w:val="24"/>
          <w:szCs w:val="24"/>
        </w:rPr>
        <w:t>and a control valve with two block valves and a bypass</w:t>
      </w:r>
      <w:r w:rsidR="00E43467">
        <w:rPr>
          <w:rFonts w:ascii="Arial" w:hAnsi="Arial" w:cs="Arial"/>
          <w:bCs/>
          <w:sz w:val="24"/>
          <w:szCs w:val="24"/>
        </w:rPr>
        <w:t xml:space="preserve">. Block and bypass to be used </w:t>
      </w:r>
      <w:r w:rsidR="004F1A2D">
        <w:rPr>
          <w:rFonts w:ascii="Arial" w:hAnsi="Arial" w:cs="Arial"/>
          <w:bCs/>
          <w:sz w:val="24"/>
          <w:szCs w:val="24"/>
        </w:rPr>
        <w:t>to carry out maintenance work</w:t>
      </w:r>
      <w:r w:rsidR="00E43467">
        <w:rPr>
          <w:rFonts w:ascii="Arial" w:hAnsi="Arial" w:cs="Arial"/>
          <w:bCs/>
          <w:sz w:val="24"/>
          <w:szCs w:val="24"/>
        </w:rPr>
        <w:t xml:space="preserve"> if necessary. </w:t>
      </w:r>
      <w:r w:rsidR="00A5126F">
        <w:rPr>
          <w:rFonts w:ascii="Arial" w:hAnsi="Arial" w:cs="Arial"/>
          <w:bCs/>
          <w:sz w:val="24"/>
          <w:szCs w:val="24"/>
        </w:rPr>
        <w:t>It also factors in the temperature on the out</w:t>
      </w:r>
      <w:r w:rsidR="008C129D">
        <w:rPr>
          <w:rFonts w:ascii="Arial" w:hAnsi="Arial" w:cs="Arial"/>
          <w:bCs/>
          <w:sz w:val="24"/>
          <w:szCs w:val="24"/>
        </w:rPr>
        <w:t xml:space="preserve">put of the heater when controlling the position of the valve. </w:t>
      </w:r>
      <w:r w:rsidR="006822AA">
        <w:rPr>
          <w:rFonts w:ascii="Arial" w:hAnsi="Arial" w:cs="Arial"/>
          <w:bCs/>
          <w:sz w:val="24"/>
          <w:szCs w:val="24"/>
        </w:rPr>
        <w:t>The</w:t>
      </w:r>
      <w:r w:rsidR="00EA19AA">
        <w:rPr>
          <w:rFonts w:ascii="Arial" w:hAnsi="Arial" w:cs="Arial"/>
          <w:bCs/>
          <w:sz w:val="24"/>
          <w:szCs w:val="24"/>
        </w:rPr>
        <w:t xml:space="preserve"> control operator will set the flowrate </w:t>
      </w:r>
      <w:r w:rsidR="00824D25">
        <w:rPr>
          <w:rFonts w:ascii="Arial" w:hAnsi="Arial" w:cs="Arial"/>
          <w:bCs/>
          <w:sz w:val="24"/>
          <w:szCs w:val="24"/>
        </w:rPr>
        <w:t xml:space="preserve">that he wants on the flow transmitter, </w:t>
      </w:r>
      <w:r w:rsidR="00AC4767">
        <w:rPr>
          <w:rFonts w:ascii="Arial" w:hAnsi="Arial" w:cs="Arial"/>
          <w:bCs/>
          <w:sz w:val="24"/>
          <w:szCs w:val="24"/>
        </w:rPr>
        <w:t xml:space="preserve">and as the transmitter reads the flow in the pipe, it will send an output to the valve where the valve will operate as required. </w:t>
      </w:r>
    </w:p>
    <w:p w14:paraId="245B7F63" w14:textId="40ECC3EE" w:rsidR="008629EF" w:rsidRDefault="0067003A" w:rsidP="00C24EC1">
      <w:pPr>
        <w:autoSpaceDE w:val="0"/>
        <w:autoSpaceDN w:val="0"/>
        <w:adjustRightInd w:val="0"/>
        <w:spacing w:line="360" w:lineRule="auto"/>
        <w:ind w:right="248"/>
        <w:rPr>
          <w:rFonts w:ascii="Arial" w:hAnsi="Arial" w:cs="Arial"/>
          <w:bCs/>
          <w:sz w:val="24"/>
          <w:szCs w:val="24"/>
        </w:rPr>
      </w:pPr>
      <w:r>
        <w:rPr>
          <w:noProof/>
        </w:rPr>
        <w:lastRenderedPageBreak/>
        <mc:AlternateContent>
          <mc:Choice Requires="wpi">
            <w:drawing>
              <wp:anchor distT="0" distB="0" distL="114300" distR="114300" simplePos="0" relativeHeight="251670534" behindDoc="0" locked="0" layoutInCell="1" allowOverlap="1" wp14:anchorId="56255036" wp14:editId="6FB630E5">
                <wp:simplePos x="0" y="0"/>
                <wp:positionH relativeFrom="column">
                  <wp:posOffset>1502640</wp:posOffset>
                </wp:positionH>
                <wp:positionV relativeFrom="paragraph">
                  <wp:posOffset>585538</wp:posOffset>
                </wp:positionV>
                <wp:extent cx="1008360" cy="789480"/>
                <wp:effectExtent l="38100" t="38100" r="33655" b="36195"/>
                <wp:wrapNone/>
                <wp:docPr id="29" name="Ink 29"/>
                <wp:cNvGraphicFramePr/>
                <a:graphic xmlns:a="http://schemas.openxmlformats.org/drawingml/2006/main">
                  <a:graphicData uri="http://schemas.microsoft.com/office/word/2010/wordprocessingInk">
                    <w14:contentPart bwMode="auto" r:id="rId19">
                      <w14:nvContentPartPr>
                        <w14:cNvContentPartPr/>
                      </w14:nvContentPartPr>
                      <w14:xfrm>
                        <a:off x="0" y="0"/>
                        <a:ext cx="1008360" cy="789480"/>
                      </w14:xfrm>
                    </w14:contentPart>
                  </a:graphicData>
                </a:graphic>
              </wp:anchor>
            </w:drawing>
          </mc:Choice>
          <mc:Fallback>
            <w:pict>
              <v:shape w14:anchorId="4BBB79F9" id="Ink 29" o:spid="_x0000_s1026" type="#_x0000_t75" style="position:absolute;margin-left:117.7pt;margin-top:45.5pt;width:80.65pt;height:63.35pt;z-index:25167053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">
                <v:imagedata r:id="rId20" o:title=""/>
              </v:shape>
            </w:pict>
          </mc:Fallback>
        </mc:AlternateContent>
      </w:r>
      <w:r>
        <w:rPr>
          <w:noProof/>
        </w:rPr>
        <mc:AlternateContent>
          <mc:Choice Requires="wpi">
            <w:drawing>
              <wp:anchor distT="0" distB="0" distL="114300" distR="114300" simplePos="0" relativeHeight="251663366" behindDoc="0" locked="0" layoutInCell="1" allowOverlap="1" wp14:anchorId="49E676D0" wp14:editId="5CDEE562">
                <wp:simplePos x="0" y="0"/>
                <wp:positionH relativeFrom="column">
                  <wp:posOffset>3453840</wp:posOffset>
                </wp:positionH>
                <wp:positionV relativeFrom="paragraph">
                  <wp:posOffset>3220995</wp:posOffset>
                </wp:positionV>
                <wp:extent cx="958680" cy="672120"/>
                <wp:effectExtent l="38100" t="38100" r="32385" b="39370"/>
                <wp:wrapNone/>
                <wp:docPr id="22" name="Ink 22"/>
                <wp:cNvGraphicFramePr/>
                <a:graphic xmlns:a="http://schemas.openxmlformats.org/drawingml/2006/main">
                  <a:graphicData uri="http://schemas.microsoft.com/office/word/2010/wordprocessingInk">
                    <w14:contentPart bwMode="auto" r:id="rId21">
                      <w14:nvContentPartPr>
                        <w14:cNvContentPartPr/>
                      </w14:nvContentPartPr>
                      <w14:xfrm>
                        <a:off x="0" y="0"/>
                        <a:ext cx="958680" cy="672120"/>
                      </w14:xfrm>
                    </w14:contentPart>
                  </a:graphicData>
                </a:graphic>
              </wp:anchor>
            </w:drawing>
          </mc:Choice>
          <mc:Fallback>
            <w:pict>
              <v:shape w14:anchorId="643C8B7C" id="Ink 22" o:spid="_x0000_s1026" type="#_x0000_t75" style="position:absolute;margin-left:271.35pt;margin-top:253pt;width:76.7pt;height:54.1pt;z-index:25166336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">
                <v:imagedata r:id="rId22" o:title=""/>
              </v:shape>
            </w:pict>
          </mc:Fallback>
        </mc:AlternateContent>
      </w:r>
      <w:r w:rsidR="00F10222">
        <w:rPr>
          <w:noProof/>
        </w:rPr>
        <mc:AlternateContent>
          <mc:Choice Requires="wpi">
            <w:drawing>
              <wp:anchor distT="0" distB="0" distL="114300" distR="114300" simplePos="0" relativeHeight="251662342" behindDoc="0" locked="0" layoutInCell="1" allowOverlap="1" wp14:anchorId="726FE3B5" wp14:editId="2E53DCC8">
                <wp:simplePos x="0" y="0"/>
                <wp:positionH relativeFrom="column">
                  <wp:posOffset>3938040</wp:posOffset>
                </wp:positionH>
                <wp:positionV relativeFrom="paragraph">
                  <wp:posOffset>2742915</wp:posOffset>
                </wp:positionV>
                <wp:extent cx="810720" cy="416880"/>
                <wp:effectExtent l="38100" t="38100" r="27940" b="40640"/>
                <wp:wrapNone/>
                <wp:docPr id="21" name="Ink 21"/>
                <wp:cNvGraphicFramePr/>
                <a:graphic xmlns:a="http://schemas.openxmlformats.org/drawingml/2006/main">
                  <a:graphicData uri="http://schemas.microsoft.com/office/word/2010/wordprocessingInk">
                    <w14:contentPart bwMode="auto" r:id="rId23">
                      <w14:nvContentPartPr>
                        <w14:cNvContentPartPr/>
                      </w14:nvContentPartPr>
                      <w14:xfrm>
                        <a:off x="0" y="0"/>
                        <a:ext cx="810720" cy="416880"/>
                      </w14:xfrm>
                    </w14:contentPart>
                  </a:graphicData>
                </a:graphic>
              </wp:anchor>
            </w:drawing>
          </mc:Choice>
          <mc:Fallback>
            <w:pict>
              <v:shape w14:anchorId="3885285F" id="Ink 21" o:spid="_x0000_s1026" type="#_x0000_t75" style="position:absolute;margin-left:309.5pt;margin-top:215.4pt;width:65.1pt;height:34.05pt;z-index:25166234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">
                <v:imagedata r:id="rId24" o:title=""/>
              </v:shape>
            </w:pict>
          </mc:Fallback>
        </mc:AlternateContent>
      </w:r>
      <w:r w:rsidR="002D10EC">
        <w:rPr>
          <w:noProof/>
        </w:rPr>
        <w:drawing>
          <wp:anchor distT="0" distB="0" distL="114300" distR="114300" simplePos="0" relativeHeight="251658241" behindDoc="0" locked="0" layoutInCell="1" allowOverlap="1" wp14:anchorId="263A1915" wp14:editId="55909ADF">
            <wp:simplePos x="0" y="0"/>
            <wp:positionH relativeFrom="column">
              <wp:posOffset>2826473</wp:posOffset>
            </wp:positionH>
            <wp:positionV relativeFrom="paragraph">
              <wp:posOffset>132</wp:posOffset>
            </wp:positionV>
            <wp:extent cx="3919855" cy="2802255"/>
            <wp:effectExtent l="0" t="0" r="4445" b="4445"/>
            <wp:wrapSquare wrapText="bothSides"/>
            <wp:docPr id="2" name="Picture 2" descr="Conventional heater control sche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onventional heater control scheme"/>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3919855" cy="2802255"/>
                    </a:xfrm>
                    <a:prstGeom prst="rect">
                      <a:avLst/>
                    </a:prstGeom>
                    <a:noFill/>
                    <a:ln>
                      <a:noFill/>
                    </a:ln>
                  </pic:spPr>
                </pic:pic>
              </a:graphicData>
            </a:graphic>
            <wp14:sizeRelH relativeFrom="page">
              <wp14:pctWidth>0</wp14:pctWidth>
            </wp14:sizeRelH>
            <wp14:sizeRelV relativeFrom="page">
              <wp14:pctHeight>0</wp14:pctHeight>
            </wp14:sizeRelV>
          </wp:anchor>
        </w:drawing>
      </w:r>
      <w:r w:rsidR="008629EF">
        <w:rPr>
          <w:rFonts w:ascii="Arial" w:hAnsi="Arial" w:cs="Arial"/>
          <w:bCs/>
          <w:sz w:val="24"/>
          <w:szCs w:val="24"/>
        </w:rPr>
        <w:t>An example would be if the operator wants a flow rate of 50% through the heater, he will set that on the transmitter</w:t>
      </w:r>
      <w:r w:rsidR="001C6A01">
        <w:rPr>
          <w:rFonts w:ascii="Arial" w:hAnsi="Arial" w:cs="Arial"/>
          <w:bCs/>
          <w:sz w:val="24"/>
          <w:szCs w:val="24"/>
        </w:rPr>
        <w:t xml:space="preserve"> which will send a signal to the valve to open or close. If the transmitter reads 0% flow rate, then a signal will be sent to the valve telling it to open </w:t>
      </w:r>
      <w:r w:rsidR="00BD5723">
        <w:rPr>
          <w:rFonts w:ascii="Arial" w:hAnsi="Arial" w:cs="Arial"/>
          <w:bCs/>
          <w:sz w:val="24"/>
          <w:szCs w:val="24"/>
        </w:rPr>
        <w:t xml:space="preserve">to allow more flow through the pipes. As the flow rate increases and gets closer to the desired output, the valve will start to open </w:t>
      </w:r>
      <w:r w:rsidR="00EB0564">
        <w:rPr>
          <w:rFonts w:ascii="Arial" w:hAnsi="Arial" w:cs="Arial"/>
          <w:bCs/>
          <w:sz w:val="24"/>
          <w:szCs w:val="24"/>
        </w:rPr>
        <w:t>at a slower rate</w:t>
      </w:r>
      <w:r w:rsidR="00BD5723">
        <w:rPr>
          <w:rFonts w:ascii="Arial" w:hAnsi="Arial" w:cs="Arial"/>
          <w:bCs/>
          <w:sz w:val="24"/>
          <w:szCs w:val="24"/>
        </w:rPr>
        <w:t xml:space="preserve"> and may overshoot.</w:t>
      </w:r>
      <w:r w:rsidR="006F10E0">
        <w:rPr>
          <w:rFonts w:ascii="Arial" w:hAnsi="Arial" w:cs="Arial"/>
          <w:bCs/>
          <w:sz w:val="24"/>
          <w:szCs w:val="24"/>
        </w:rPr>
        <w:t xml:space="preserve"> The flow rate may increase over the set point to 65%, the signal sent to the valve will </w:t>
      </w:r>
      <w:r w:rsidR="00064E62">
        <w:rPr>
          <w:rFonts w:ascii="Arial" w:hAnsi="Arial" w:cs="Arial"/>
          <w:bCs/>
          <w:sz w:val="24"/>
          <w:szCs w:val="24"/>
        </w:rPr>
        <w:t xml:space="preserve">then tell the valve it needs to close to bring the flow rate back down to the desired value, as the valve closes off it may cause the flow to go below the set point to </w:t>
      </w:r>
      <w:r w:rsidR="00454537">
        <w:rPr>
          <w:rFonts w:ascii="Arial" w:hAnsi="Arial" w:cs="Arial"/>
          <w:bCs/>
          <w:sz w:val="24"/>
          <w:szCs w:val="24"/>
        </w:rPr>
        <w:t xml:space="preserve">40%, from here the process will repeat until the flow rate reaches the desired output. The instrument will need to be </w:t>
      </w:r>
      <w:r w:rsidR="003C2F54">
        <w:rPr>
          <w:rFonts w:ascii="Arial" w:hAnsi="Arial" w:cs="Arial"/>
          <w:bCs/>
          <w:sz w:val="24"/>
          <w:szCs w:val="24"/>
        </w:rPr>
        <w:t>tuned</w:t>
      </w:r>
      <w:r w:rsidR="00454537">
        <w:rPr>
          <w:rFonts w:ascii="Arial" w:hAnsi="Arial" w:cs="Arial"/>
          <w:bCs/>
          <w:sz w:val="24"/>
          <w:szCs w:val="24"/>
        </w:rPr>
        <w:t xml:space="preserve"> in order to reach</w:t>
      </w:r>
      <w:r w:rsidR="000569B7">
        <w:rPr>
          <w:rFonts w:ascii="Arial" w:hAnsi="Arial" w:cs="Arial"/>
          <w:bCs/>
          <w:sz w:val="24"/>
          <w:szCs w:val="24"/>
        </w:rPr>
        <w:t xml:space="preserve"> the desired output </w:t>
      </w:r>
      <w:r w:rsidR="003C2F54">
        <w:rPr>
          <w:rFonts w:ascii="Arial" w:hAnsi="Arial" w:cs="Arial"/>
          <w:bCs/>
          <w:sz w:val="24"/>
          <w:szCs w:val="24"/>
        </w:rPr>
        <w:t>in the most efficient time.</w:t>
      </w:r>
    </w:p>
    <w:p w14:paraId="04103559" w14:textId="7373FBA5" w:rsidR="00786FA2" w:rsidRDefault="0067003A" w:rsidP="00C24EC1">
      <w:pPr>
        <w:autoSpaceDE w:val="0"/>
        <w:autoSpaceDN w:val="0"/>
        <w:adjustRightInd w:val="0"/>
        <w:spacing w:line="360" w:lineRule="auto"/>
        <w:ind w:right="248"/>
        <w:rPr>
          <w:rFonts w:ascii="Arial" w:hAnsi="Arial" w:cs="Arial"/>
          <w:bCs/>
          <w:sz w:val="24"/>
          <w:szCs w:val="24"/>
        </w:rPr>
      </w:pPr>
      <w:r>
        <w:rPr>
          <w:noProof/>
        </w:rPr>
        <mc:AlternateContent>
          <mc:Choice Requires="wpi">
            <w:drawing>
              <wp:anchor distT="0" distB="0" distL="114300" distR="114300" simplePos="0" relativeHeight="251669510" behindDoc="0" locked="0" layoutInCell="1" allowOverlap="1" wp14:anchorId="6E908A1C" wp14:editId="1557CBDA">
                <wp:simplePos x="0" y="0"/>
                <wp:positionH relativeFrom="column">
                  <wp:posOffset>4422140</wp:posOffset>
                </wp:positionH>
                <wp:positionV relativeFrom="paragraph">
                  <wp:posOffset>2054225</wp:posOffset>
                </wp:positionV>
                <wp:extent cx="1837955" cy="1666275"/>
                <wp:effectExtent l="38100" t="38100" r="29210" b="35560"/>
                <wp:wrapNone/>
                <wp:docPr id="28" name="Ink 28"/>
                <wp:cNvGraphicFramePr/>
                <a:graphic xmlns:a="http://schemas.openxmlformats.org/drawingml/2006/main">
                  <a:graphicData uri="http://schemas.microsoft.com/office/word/2010/wordprocessingInk">
                    <w14:contentPart bwMode="auto" r:id="rId26">
                      <w14:nvContentPartPr>
                        <w14:cNvContentPartPr/>
                      </w14:nvContentPartPr>
                      <w14:xfrm>
                        <a:off x="0" y="0"/>
                        <a:ext cx="1837955" cy="1666275"/>
                      </w14:xfrm>
                    </w14:contentPart>
                  </a:graphicData>
                </a:graphic>
              </wp:anchor>
            </w:drawing>
          </mc:Choice>
          <mc:Fallback>
            <w:pict>
              <v:shape w14:anchorId="24C205CB" id="Ink 28" o:spid="_x0000_s1026" type="#_x0000_t75" style="position:absolute;margin-left:347.6pt;margin-top:161.15pt;width:145.9pt;height:132.4pt;z-index:25166951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">
                <v:imagedata r:id="rId27" o:title=""/>
              </v:shape>
            </w:pict>
          </mc:Fallback>
        </mc:AlternateContent>
      </w:r>
      <w:r>
        <w:rPr>
          <w:noProof/>
        </w:rPr>
        <mc:AlternateContent>
          <mc:Choice Requires="wpi">
            <w:drawing>
              <wp:anchor distT="0" distB="0" distL="114300" distR="114300" simplePos="0" relativeHeight="251664390" behindDoc="0" locked="0" layoutInCell="1" allowOverlap="1" wp14:anchorId="1DDC5585" wp14:editId="79C7CA22">
                <wp:simplePos x="0" y="0"/>
                <wp:positionH relativeFrom="column">
                  <wp:posOffset>5445360</wp:posOffset>
                </wp:positionH>
                <wp:positionV relativeFrom="paragraph">
                  <wp:posOffset>1058573</wp:posOffset>
                </wp:positionV>
                <wp:extent cx="742680" cy="475560"/>
                <wp:effectExtent l="38100" t="38100" r="32385" b="33020"/>
                <wp:wrapNone/>
                <wp:docPr id="23" name="Ink 23"/>
                <wp:cNvGraphicFramePr/>
                <a:graphic xmlns:a="http://schemas.openxmlformats.org/drawingml/2006/main">
                  <a:graphicData uri="http://schemas.microsoft.com/office/word/2010/wordprocessingInk">
                    <w14:contentPart bwMode="auto" r:id="rId28">
                      <w14:nvContentPartPr>
                        <w14:cNvContentPartPr/>
                      </w14:nvContentPartPr>
                      <w14:xfrm>
                        <a:off x="0" y="0"/>
                        <a:ext cx="742680" cy="475560"/>
                      </w14:xfrm>
                    </w14:contentPart>
                  </a:graphicData>
                </a:graphic>
              </wp:anchor>
            </w:drawing>
          </mc:Choice>
          <mc:Fallback>
            <w:pict>
              <v:shape w14:anchorId="6C61F2C2" id="Ink 23" o:spid="_x0000_s1026" type="#_x0000_t75" style="position:absolute;margin-left:428.15pt;margin-top:82.75pt;width:59.7pt;height:38.7pt;z-index:25166439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">
                <v:imagedata r:id="rId29" o:title=""/>
              </v:shape>
            </w:pict>
          </mc:Fallback>
        </mc:AlternateContent>
      </w:r>
      <w:r w:rsidR="00612236">
        <w:rPr>
          <w:noProof/>
        </w:rPr>
        <w:drawing>
          <wp:anchor distT="0" distB="0" distL="114300" distR="114300" simplePos="0" relativeHeight="251658242" behindDoc="0" locked="0" layoutInCell="1" allowOverlap="1" wp14:anchorId="74CD0243" wp14:editId="5F57A10E">
            <wp:simplePos x="0" y="0"/>
            <wp:positionH relativeFrom="column">
              <wp:posOffset>-203200</wp:posOffset>
            </wp:positionH>
            <wp:positionV relativeFrom="paragraph">
              <wp:posOffset>89881</wp:posOffset>
            </wp:positionV>
            <wp:extent cx="3792855" cy="2190750"/>
            <wp:effectExtent l="0" t="0" r="4445" b="6350"/>
            <wp:wrapSquare wrapText="bothSides"/>
            <wp:docPr id="4" name="Picture 4"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Diagram&#10;&#10;Description automatically generated"/>
                    <pic:cNvPicPr>
                      <a:picLocks noChangeAspect="1" noChangeArrowheads="1"/>
                    </pic:cNvPicPr>
                  </pic:nvPicPr>
                  <pic:blipFill rotWithShape="1">
                    <a:blip r:embed="rId30">
                      <a:extLst>
                        <a:ext uri="{28A0092B-C50C-407E-A947-70E740481C1C}">
                          <a14:useLocalDpi xmlns:a14="http://schemas.microsoft.com/office/drawing/2010/main" val="0"/>
                        </a:ext>
                      </a:extLst>
                    </a:blip>
                    <a:srcRect l="4192" r="3377"/>
                    <a:stretch/>
                  </pic:blipFill>
                  <pic:spPr bwMode="auto">
                    <a:xfrm>
                      <a:off x="0" y="0"/>
                      <a:ext cx="3792855" cy="219075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D94C46">
        <w:rPr>
          <w:rFonts w:ascii="Arial" w:hAnsi="Arial" w:cs="Arial"/>
          <w:bCs/>
          <w:sz w:val="24"/>
          <w:szCs w:val="24"/>
        </w:rPr>
        <w:t xml:space="preserve">The type of control method used in this application is continuous control. </w:t>
      </w:r>
      <w:r w:rsidR="00821305">
        <w:rPr>
          <w:rFonts w:ascii="Arial" w:hAnsi="Arial" w:cs="Arial"/>
          <w:bCs/>
          <w:sz w:val="24"/>
          <w:szCs w:val="24"/>
        </w:rPr>
        <w:t xml:space="preserve">The flow is continuously being monitored by the transmitter and is </w:t>
      </w:r>
      <w:r w:rsidR="00426BED">
        <w:rPr>
          <w:rFonts w:ascii="Arial" w:hAnsi="Arial" w:cs="Arial"/>
          <w:bCs/>
          <w:sz w:val="24"/>
          <w:szCs w:val="24"/>
        </w:rPr>
        <w:t>being controlled by the valve continuously.</w:t>
      </w:r>
      <w:r w:rsidR="007A6BDD">
        <w:rPr>
          <w:rFonts w:ascii="Arial" w:hAnsi="Arial" w:cs="Arial"/>
          <w:bCs/>
          <w:sz w:val="24"/>
          <w:szCs w:val="24"/>
        </w:rPr>
        <w:t xml:space="preserve"> </w:t>
      </w:r>
      <w:r w:rsidR="00CD0490">
        <w:rPr>
          <w:rFonts w:ascii="Arial" w:hAnsi="Arial" w:cs="Arial"/>
          <w:bCs/>
          <w:sz w:val="24"/>
          <w:szCs w:val="24"/>
        </w:rPr>
        <w:t xml:space="preserve">Continuous control is where a </w:t>
      </w:r>
      <w:r w:rsidR="00A14715">
        <w:rPr>
          <w:rFonts w:ascii="Arial" w:hAnsi="Arial" w:cs="Arial"/>
          <w:bCs/>
          <w:sz w:val="24"/>
          <w:szCs w:val="24"/>
        </w:rPr>
        <w:t xml:space="preserve">feedback loop is where a control system has a feedback loop between the output and the input. </w:t>
      </w:r>
      <w:r w:rsidR="00016DAF">
        <w:rPr>
          <w:rFonts w:ascii="Arial" w:hAnsi="Arial" w:cs="Arial"/>
          <w:bCs/>
          <w:sz w:val="24"/>
          <w:szCs w:val="24"/>
        </w:rPr>
        <w:t xml:space="preserve">For this example, the flow rate will be the output and feedback from the flowrate will be fed into the input, which is the </w:t>
      </w:r>
      <w:r w:rsidR="00FE1289">
        <w:rPr>
          <w:rFonts w:ascii="Arial" w:hAnsi="Arial" w:cs="Arial"/>
          <w:bCs/>
          <w:sz w:val="24"/>
          <w:szCs w:val="24"/>
        </w:rPr>
        <w:t>valve,</w:t>
      </w:r>
      <w:r w:rsidR="008934E5">
        <w:rPr>
          <w:rFonts w:ascii="Arial" w:hAnsi="Arial" w:cs="Arial"/>
          <w:bCs/>
          <w:sz w:val="24"/>
          <w:szCs w:val="24"/>
        </w:rPr>
        <w:t xml:space="preserve"> and this system will </w:t>
      </w:r>
      <w:r w:rsidR="004159DE">
        <w:rPr>
          <w:rFonts w:ascii="Arial" w:hAnsi="Arial" w:cs="Arial"/>
          <w:bCs/>
          <w:sz w:val="24"/>
          <w:szCs w:val="24"/>
        </w:rPr>
        <w:t>adjust</w:t>
      </w:r>
      <w:r w:rsidR="008934E5">
        <w:rPr>
          <w:rFonts w:ascii="Arial" w:hAnsi="Arial" w:cs="Arial"/>
          <w:bCs/>
          <w:sz w:val="24"/>
          <w:szCs w:val="24"/>
        </w:rPr>
        <w:t xml:space="preserve"> when required, in order to achieve the desired output. </w:t>
      </w:r>
      <w:r w:rsidR="00BD66FA">
        <w:rPr>
          <w:rFonts w:ascii="Arial" w:hAnsi="Arial" w:cs="Arial"/>
          <w:bCs/>
          <w:sz w:val="24"/>
          <w:szCs w:val="24"/>
        </w:rPr>
        <w:t xml:space="preserve">King (2011) </w:t>
      </w:r>
      <w:r w:rsidR="004712D8">
        <w:rPr>
          <w:rFonts w:ascii="Arial" w:hAnsi="Arial" w:cs="Arial"/>
          <w:bCs/>
          <w:sz w:val="24"/>
          <w:szCs w:val="24"/>
        </w:rPr>
        <w:t xml:space="preserve">said that continuous control allows for precise adjustment of the </w:t>
      </w:r>
      <w:r w:rsidR="00FE1289">
        <w:rPr>
          <w:rFonts w:ascii="Arial" w:hAnsi="Arial" w:cs="Arial"/>
          <w:bCs/>
          <w:sz w:val="24"/>
          <w:szCs w:val="24"/>
        </w:rPr>
        <w:t>input variable in response to changes in the output variable</w:t>
      </w:r>
      <w:r w:rsidR="004159DE">
        <w:rPr>
          <w:rFonts w:ascii="Arial" w:hAnsi="Arial" w:cs="Arial"/>
          <w:bCs/>
          <w:sz w:val="24"/>
          <w:szCs w:val="24"/>
        </w:rPr>
        <w:t xml:space="preserve">. This ensures that the output stays within the desired range and reduces the risk of process failures. </w:t>
      </w:r>
    </w:p>
    <w:p w14:paraId="11A5EAA7" w14:textId="1426269B" w:rsidR="007E0E4A" w:rsidRDefault="006B2203" w:rsidP="00C24EC1">
      <w:pPr>
        <w:autoSpaceDE w:val="0"/>
        <w:autoSpaceDN w:val="0"/>
        <w:adjustRightInd w:val="0"/>
        <w:spacing w:line="360" w:lineRule="auto"/>
        <w:ind w:right="248"/>
        <w:rPr>
          <w:rFonts w:ascii="Arial" w:hAnsi="Arial" w:cs="Arial"/>
          <w:bCs/>
          <w:sz w:val="24"/>
          <w:szCs w:val="24"/>
        </w:rPr>
      </w:pPr>
      <w:r>
        <w:rPr>
          <w:rFonts w:ascii="Arial" w:hAnsi="Arial" w:cs="Arial"/>
          <w:bCs/>
          <w:sz w:val="24"/>
          <w:szCs w:val="24"/>
        </w:rPr>
        <w:t xml:space="preserve">There are other types of control which could have been used in this example. One of the other types of control is batch control. </w:t>
      </w:r>
      <w:r w:rsidR="00907570">
        <w:rPr>
          <w:rFonts w:ascii="Arial" w:hAnsi="Arial" w:cs="Arial"/>
          <w:bCs/>
          <w:sz w:val="24"/>
          <w:szCs w:val="24"/>
        </w:rPr>
        <w:t xml:space="preserve">This is where a set amount of product is processed in a single batch, or a series of batches, in order to achieve the desired output. </w:t>
      </w:r>
      <w:r w:rsidR="00D0629A">
        <w:rPr>
          <w:rFonts w:ascii="Arial" w:hAnsi="Arial" w:cs="Arial"/>
          <w:bCs/>
          <w:sz w:val="24"/>
          <w:szCs w:val="24"/>
        </w:rPr>
        <w:t xml:space="preserve">A batch control system is split into different stages </w:t>
      </w:r>
      <w:r w:rsidR="008C33EA">
        <w:rPr>
          <w:rFonts w:ascii="Arial" w:hAnsi="Arial" w:cs="Arial"/>
          <w:bCs/>
          <w:sz w:val="24"/>
          <w:szCs w:val="24"/>
        </w:rPr>
        <w:t xml:space="preserve">that happen in a </w:t>
      </w:r>
      <w:r w:rsidR="00357A13">
        <w:rPr>
          <w:rFonts w:ascii="Arial" w:hAnsi="Arial" w:cs="Arial"/>
          <w:bCs/>
          <w:sz w:val="24"/>
          <w:szCs w:val="24"/>
        </w:rPr>
        <w:t xml:space="preserve">batched </w:t>
      </w:r>
      <w:r w:rsidR="005C3787">
        <w:rPr>
          <w:rFonts w:ascii="Arial" w:hAnsi="Arial" w:cs="Arial"/>
          <w:bCs/>
          <w:sz w:val="24"/>
          <w:szCs w:val="24"/>
        </w:rPr>
        <w:t>type of</w:t>
      </w:r>
      <w:r w:rsidR="00357A13">
        <w:rPr>
          <w:rFonts w:ascii="Arial" w:hAnsi="Arial" w:cs="Arial"/>
          <w:bCs/>
          <w:sz w:val="24"/>
          <w:szCs w:val="24"/>
        </w:rPr>
        <w:t xml:space="preserve"> process</w:t>
      </w:r>
      <w:r w:rsidR="00817E22">
        <w:rPr>
          <w:rFonts w:ascii="Arial" w:hAnsi="Arial" w:cs="Arial"/>
          <w:bCs/>
          <w:sz w:val="24"/>
          <w:szCs w:val="24"/>
        </w:rPr>
        <w:t xml:space="preserve">. A set of variables will be established, </w:t>
      </w:r>
      <w:r w:rsidR="00291C34">
        <w:rPr>
          <w:rFonts w:ascii="Arial" w:hAnsi="Arial" w:cs="Arial"/>
          <w:bCs/>
          <w:sz w:val="24"/>
          <w:szCs w:val="24"/>
        </w:rPr>
        <w:t xml:space="preserve">for example, the first </w:t>
      </w:r>
      <w:r w:rsidR="005C3787">
        <w:rPr>
          <w:rFonts w:ascii="Arial" w:hAnsi="Arial" w:cs="Arial"/>
          <w:bCs/>
          <w:sz w:val="24"/>
          <w:szCs w:val="24"/>
        </w:rPr>
        <w:t>batch</w:t>
      </w:r>
      <w:r w:rsidR="00291C34">
        <w:rPr>
          <w:rFonts w:ascii="Arial" w:hAnsi="Arial" w:cs="Arial"/>
          <w:bCs/>
          <w:sz w:val="24"/>
          <w:szCs w:val="24"/>
        </w:rPr>
        <w:t xml:space="preserve"> is to put ten litres of liquid into this tank, </w:t>
      </w:r>
      <w:r w:rsidR="005C3787">
        <w:rPr>
          <w:rFonts w:ascii="Arial" w:hAnsi="Arial" w:cs="Arial"/>
          <w:bCs/>
          <w:sz w:val="24"/>
          <w:szCs w:val="24"/>
        </w:rPr>
        <w:t xml:space="preserve">as well as, </w:t>
      </w:r>
      <w:r w:rsidR="003964D1">
        <w:rPr>
          <w:rFonts w:ascii="Arial" w:hAnsi="Arial" w:cs="Arial"/>
          <w:bCs/>
          <w:sz w:val="24"/>
          <w:szCs w:val="24"/>
        </w:rPr>
        <w:lastRenderedPageBreak/>
        <w:t>put</w:t>
      </w:r>
      <w:r w:rsidR="005C3787">
        <w:rPr>
          <w:rFonts w:ascii="Arial" w:hAnsi="Arial" w:cs="Arial"/>
          <w:bCs/>
          <w:sz w:val="24"/>
          <w:szCs w:val="24"/>
        </w:rPr>
        <w:t>ting</w:t>
      </w:r>
      <w:r w:rsidR="003964D1">
        <w:rPr>
          <w:rFonts w:ascii="Arial" w:hAnsi="Arial" w:cs="Arial"/>
          <w:bCs/>
          <w:sz w:val="24"/>
          <w:szCs w:val="24"/>
        </w:rPr>
        <w:t xml:space="preserve"> five litres of a different liquid into the tank. </w:t>
      </w:r>
      <w:r w:rsidR="009D6428">
        <w:rPr>
          <w:rFonts w:ascii="Arial" w:hAnsi="Arial" w:cs="Arial"/>
          <w:bCs/>
          <w:sz w:val="24"/>
          <w:szCs w:val="24"/>
        </w:rPr>
        <w:t xml:space="preserve">This process will be monitored by an operator to ensure that the sequence is </w:t>
      </w:r>
      <w:r w:rsidR="00744C0A">
        <w:rPr>
          <w:rFonts w:ascii="Arial" w:hAnsi="Arial" w:cs="Arial"/>
          <w:bCs/>
          <w:sz w:val="24"/>
          <w:szCs w:val="24"/>
        </w:rPr>
        <w:t>being done as required.</w:t>
      </w:r>
      <w:r w:rsidR="005C3787">
        <w:rPr>
          <w:rFonts w:ascii="Arial" w:hAnsi="Arial" w:cs="Arial"/>
          <w:bCs/>
          <w:sz w:val="24"/>
          <w:szCs w:val="24"/>
        </w:rPr>
        <w:t xml:space="preserve"> The process can be done on a much larger scale than this.</w:t>
      </w:r>
    </w:p>
    <w:p w14:paraId="45F80C62" w14:textId="7B8CE878" w:rsidR="00C110F8" w:rsidRDefault="00C110F8" w:rsidP="00C24EC1">
      <w:pPr>
        <w:autoSpaceDE w:val="0"/>
        <w:autoSpaceDN w:val="0"/>
        <w:adjustRightInd w:val="0"/>
        <w:spacing w:line="360" w:lineRule="auto"/>
        <w:ind w:right="248"/>
        <w:rPr>
          <w:rFonts w:ascii="Arial" w:hAnsi="Arial" w:cs="Arial"/>
          <w:bCs/>
          <w:sz w:val="24"/>
          <w:szCs w:val="24"/>
        </w:rPr>
      </w:pPr>
      <w:r>
        <w:rPr>
          <w:rFonts w:ascii="Arial" w:hAnsi="Arial" w:cs="Arial"/>
          <w:bCs/>
          <w:sz w:val="24"/>
          <w:szCs w:val="24"/>
        </w:rPr>
        <w:t xml:space="preserve">Another type </w:t>
      </w:r>
      <w:r w:rsidR="00B40339">
        <w:rPr>
          <w:rFonts w:ascii="Arial" w:hAnsi="Arial" w:cs="Arial"/>
          <w:bCs/>
          <w:sz w:val="24"/>
          <w:szCs w:val="24"/>
        </w:rPr>
        <w:t xml:space="preserve">of control is sequential control. </w:t>
      </w:r>
      <w:r w:rsidR="00841BAB">
        <w:rPr>
          <w:rFonts w:ascii="Arial" w:hAnsi="Arial" w:cs="Arial"/>
          <w:bCs/>
          <w:sz w:val="24"/>
          <w:szCs w:val="24"/>
        </w:rPr>
        <w:t>This type of co</w:t>
      </w:r>
      <w:r w:rsidR="00357A13">
        <w:rPr>
          <w:rFonts w:ascii="Arial" w:hAnsi="Arial" w:cs="Arial"/>
          <w:bCs/>
          <w:sz w:val="24"/>
          <w:szCs w:val="24"/>
        </w:rPr>
        <w:t>ntrol system will determine the</w:t>
      </w:r>
      <w:r w:rsidR="005C3787">
        <w:rPr>
          <w:rFonts w:ascii="Arial" w:hAnsi="Arial" w:cs="Arial"/>
          <w:bCs/>
          <w:sz w:val="24"/>
          <w:szCs w:val="24"/>
        </w:rPr>
        <w:t xml:space="preserve"> </w:t>
      </w:r>
      <w:r w:rsidR="00FC5490">
        <w:rPr>
          <w:rFonts w:ascii="Arial" w:hAnsi="Arial" w:cs="Arial"/>
          <w:bCs/>
          <w:sz w:val="24"/>
          <w:szCs w:val="24"/>
        </w:rPr>
        <w:t xml:space="preserve">order of which the steps of the process are carried out. It is used to ensure the next step in the process will not commence, until the step before it has been completed. </w:t>
      </w:r>
      <w:r w:rsidR="008B02CE">
        <w:rPr>
          <w:rFonts w:ascii="Arial" w:hAnsi="Arial" w:cs="Arial"/>
          <w:bCs/>
          <w:sz w:val="24"/>
          <w:szCs w:val="24"/>
        </w:rPr>
        <w:t xml:space="preserve">Once the set outputs are met by each step, the next step can then begin. </w:t>
      </w:r>
      <w:r w:rsidR="00E97F8E">
        <w:rPr>
          <w:rFonts w:ascii="Arial" w:hAnsi="Arial" w:cs="Arial"/>
          <w:bCs/>
          <w:sz w:val="24"/>
          <w:szCs w:val="24"/>
        </w:rPr>
        <w:t xml:space="preserve">This is done by using different sensors and transmitters to indicate when the demands are met. </w:t>
      </w:r>
    </w:p>
    <w:p w14:paraId="3E3E8FEB" w14:textId="1DC78F73" w:rsidR="00000C14" w:rsidRDefault="00BC41C0" w:rsidP="00C24EC1">
      <w:pPr>
        <w:autoSpaceDE w:val="0"/>
        <w:autoSpaceDN w:val="0"/>
        <w:adjustRightInd w:val="0"/>
        <w:spacing w:line="360" w:lineRule="auto"/>
        <w:ind w:right="248"/>
        <w:rPr>
          <w:rFonts w:ascii="Arial" w:hAnsi="Arial" w:cs="Arial"/>
          <w:bCs/>
          <w:sz w:val="24"/>
          <w:szCs w:val="24"/>
        </w:rPr>
      </w:pPr>
      <w:r>
        <w:rPr>
          <w:rFonts w:ascii="Arial" w:hAnsi="Arial" w:cs="Arial"/>
          <w:bCs/>
          <w:noProof/>
          <w:sz w:val="24"/>
          <w:szCs w:val="24"/>
        </w:rPr>
        <mc:AlternateContent>
          <mc:Choice Requires="wpi">
            <w:drawing>
              <wp:anchor distT="0" distB="0" distL="114300" distR="114300" simplePos="0" relativeHeight="251673606" behindDoc="0" locked="0" layoutInCell="1" allowOverlap="1" wp14:anchorId="70E90F67" wp14:editId="615367D8">
                <wp:simplePos x="0" y="0"/>
                <wp:positionH relativeFrom="column">
                  <wp:posOffset>4055745</wp:posOffset>
                </wp:positionH>
                <wp:positionV relativeFrom="paragraph">
                  <wp:posOffset>-130175</wp:posOffset>
                </wp:positionV>
                <wp:extent cx="1371920" cy="1117850"/>
                <wp:effectExtent l="38100" t="38100" r="25400" b="38100"/>
                <wp:wrapNone/>
                <wp:docPr id="32" name="Ink 32"/>
                <wp:cNvGraphicFramePr/>
                <a:graphic xmlns:a="http://schemas.openxmlformats.org/drawingml/2006/main">
                  <a:graphicData uri="http://schemas.microsoft.com/office/word/2010/wordprocessingInk">
                    <w14:contentPart bwMode="auto" r:id="rId31">
                      <w14:nvContentPartPr>
                        <w14:cNvContentPartPr/>
                      </w14:nvContentPartPr>
                      <w14:xfrm>
                        <a:off x="0" y="0"/>
                        <a:ext cx="1371920" cy="1117850"/>
                      </w14:xfrm>
                    </w14:contentPart>
                  </a:graphicData>
                </a:graphic>
              </wp:anchor>
            </w:drawing>
          </mc:Choice>
          <mc:Fallback>
            <w:pict>
              <v:shape w14:anchorId="5BA04BA2" id="Ink 32" o:spid="_x0000_s1026" type="#_x0000_t75" style="position:absolute;margin-left:318.55pt;margin-top:-11.05pt;width:109.45pt;height:89.45pt;z-index:25167360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">
                <v:imagedata r:id="rId32" o:title=""/>
              </v:shape>
            </w:pict>
          </mc:Fallback>
        </mc:AlternateContent>
      </w:r>
      <w:r w:rsidR="008D2A92">
        <w:rPr>
          <w:rFonts w:ascii="Arial" w:hAnsi="Arial" w:cs="Arial"/>
          <w:bCs/>
          <w:sz w:val="24"/>
          <w:szCs w:val="24"/>
        </w:rPr>
        <w:t xml:space="preserve">Regulators are used in control systems </w:t>
      </w:r>
      <w:r w:rsidR="00EA6B76">
        <w:rPr>
          <w:rFonts w:ascii="Arial" w:hAnsi="Arial" w:cs="Arial"/>
          <w:bCs/>
          <w:sz w:val="24"/>
          <w:szCs w:val="24"/>
        </w:rPr>
        <w:t xml:space="preserve">to respond to a change in the input value so that they can bring the system back to a steady state, at the desired output. </w:t>
      </w:r>
      <w:r w:rsidR="00AC4771">
        <w:rPr>
          <w:rFonts w:ascii="Arial" w:hAnsi="Arial" w:cs="Arial"/>
          <w:bCs/>
          <w:sz w:val="24"/>
          <w:szCs w:val="24"/>
        </w:rPr>
        <w:t>There are two categories that regulators are split into, continuous and dis</w:t>
      </w:r>
      <w:r w:rsidR="00C84054">
        <w:rPr>
          <w:rFonts w:ascii="Arial" w:hAnsi="Arial" w:cs="Arial"/>
          <w:bCs/>
          <w:sz w:val="24"/>
          <w:szCs w:val="24"/>
        </w:rPr>
        <w:t xml:space="preserve">continuous. </w:t>
      </w:r>
      <w:r w:rsidR="006A396B">
        <w:rPr>
          <w:rFonts w:ascii="Arial" w:hAnsi="Arial" w:cs="Arial"/>
          <w:bCs/>
          <w:sz w:val="24"/>
          <w:szCs w:val="24"/>
        </w:rPr>
        <w:t>Continuous regulators</w:t>
      </w:r>
      <w:r w:rsidR="005C6C0B">
        <w:rPr>
          <w:rFonts w:ascii="Arial" w:hAnsi="Arial" w:cs="Arial"/>
          <w:bCs/>
          <w:sz w:val="24"/>
          <w:szCs w:val="24"/>
        </w:rPr>
        <w:t xml:space="preserve"> are receiving one or more values from feedback continuously. A continuous regulator</w:t>
      </w:r>
      <w:r w:rsidR="00AD276B">
        <w:rPr>
          <w:rFonts w:ascii="Arial" w:hAnsi="Arial" w:cs="Arial"/>
          <w:bCs/>
          <w:sz w:val="24"/>
          <w:szCs w:val="24"/>
        </w:rPr>
        <w:t xml:space="preserve"> will be used in the control system above, and the valve will be that regulator. The valve will receive values from the flow </w:t>
      </w:r>
      <w:r w:rsidR="001572BB">
        <w:rPr>
          <w:rFonts w:ascii="Arial" w:hAnsi="Arial" w:cs="Arial"/>
          <w:bCs/>
          <w:sz w:val="24"/>
          <w:szCs w:val="24"/>
        </w:rPr>
        <w:t>controller and</w:t>
      </w:r>
      <w:r w:rsidR="00AD276B">
        <w:rPr>
          <w:rFonts w:ascii="Arial" w:hAnsi="Arial" w:cs="Arial"/>
          <w:bCs/>
          <w:sz w:val="24"/>
          <w:szCs w:val="24"/>
        </w:rPr>
        <w:t xml:space="preserve"> will adjust its position in order to </w:t>
      </w:r>
      <w:r w:rsidR="006A396B">
        <w:rPr>
          <w:rFonts w:ascii="Arial" w:hAnsi="Arial" w:cs="Arial"/>
          <w:bCs/>
          <w:sz w:val="24"/>
          <w:szCs w:val="24"/>
        </w:rPr>
        <w:t>achieve the desired flow rate value.</w:t>
      </w:r>
    </w:p>
    <w:p w14:paraId="044494F0" w14:textId="5832646F" w:rsidR="001572BB" w:rsidRDefault="00BC41C0" w:rsidP="00C24EC1">
      <w:pPr>
        <w:autoSpaceDE w:val="0"/>
        <w:autoSpaceDN w:val="0"/>
        <w:adjustRightInd w:val="0"/>
        <w:spacing w:line="360" w:lineRule="auto"/>
        <w:ind w:right="248"/>
        <w:rPr>
          <w:rFonts w:ascii="Arial" w:hAnsi="Arial" w:cs="Arial"/>
          <w:bCs/>
          <w:sz w:val="24"/>
          <w:szCs w:val="24"/>
        </w:rPr>
      </w:pPr>
      <w:r>
        <w:rPr>
          <w:rFonts w:ascii="Arial" w:hAnsi="Arial" w:cs="Arial"/>
          <w:bCs/>
          <w:noProof/>
          <w:sz w:val="24"/>
          <w:szCs w:val="24"/>
        </w:rPr>
        <mc:AlternateContent>
          <mc:Choice Requires="wpi">
            <w:drawing>
              <wp:anchor distT="0" distB="0" distL="114300" distR="114300" simplePos="0" relativeHeight="251674630" behindDoc="0" locked="0" layoutInCell="1" allowOverlap="1" wp14:anchorId="4A0BC077" wp14:editId="6AFC2B93">
                <wp:simplePos x="0" y="0"/>
                <wp:positionH relativeFrom="column">
                  <wp:posOffset>4458600</wp:posOffset>
                </wp:positionH>
                <wp:positionV relativeFrom="paragraph">
                  <wp:posOffset>821851</wp:posOffset>
                </wp:positionV>
                <wp:extent cx="802440" cy="592200"/>
                <wp:effectExtent l="38100" t="25400" r="36195" b="43180"/>
                <wp:wrapNone/>
                <wp:docPr id="33" name="Ink 33"/>
                <wp:cNvGraphicFramePr/>
                <a:graphic xmlns:a="http://schemas.openxmlformats.org/drawingml/2006/main">
                  <a:graphicData uri="http://schemas.microsoft.com/office/word/2010/wordprocessingInk">
                    <w14:contentPart bwMode="auto" r:id="rId33">
                      <w14:nvContentPartPr>
                        <w14:cNvContentPartPr/>
                      </w14:nvContentPartPr>
                      <w14:xfrm>
                        <a:off x="0" y="0"/>
                        <a:ext cx="802440" cy="592200"/>
                      </w14:xfrm>
                    </w14:contentPart>
                  </a:graphicData>
                </a:graphic>
              </wp:anchor>
            </w:drawing>
          </mc:Choice>
          <mc:Fallback>
            <w:pict>
              <v:shape w14:anchorId="4CA3F803" id="Ink 33" o:spid="_x0000_s1026" type="#_x0000_t75" style="position:absolute;margin-left:350.45pt;margin-top:64.1pt;width:64.4pt;height:47.85pt;z-index:25167463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">
                <v:imagedata r:id="rId34" o:title=""/>
              </v:shape>
            </w:pict>
          </mc:Fallback>
        </mc:AlternateContent>
      </w:r>
      <w:r w:rsidR="0092243D">
        <w:rPr>
          <w:rFonts w:ascii="Arial" w:hAnsi="Arial" w:cs="Arial"/>
          <w:bCs/>
          <w:sz w:val="24"/>
          <w:szCs w:val="24"/>
        </w:rPr>
        <w:t>A discontinuous regulator works differently to a continuous regulator as i</w:t>
      </w:r>
      <w:r w:rsidR="004C5003">
        <w:rPr>
          <w:rFonts w:ascii="Arial" w:hAnsi="Arial" w:cs="Arial"/>
          <w:bCs/>
          <w:sz w:val="24"/>
          <w:szCs w:val="24"/>
        </w:rPr>
        <w:t xml:space="preserve">t operates intermittently. </w:t>
      </w:r>
      <w:r w:rsidR="00F66F0C">
        <w:rPr>
          <w:rFonts w:ascii="Arial" w:hAnsi="Arial" w:cs="Arial"/>
          <w:bCs/>
          <w:sz w:val="24"/>
          <w:szCs w:val="24"/>
        </w:rPr>
        <w:t xml:space="preserve">This works in an on/off like manner. An example would be </w:t>
      </w:r>
      <w:r w:rsidR="0077621E">
        <w:rPr>
          <w:rFonts w:ascii="Arial" w:hAnsi="Arial" w:cs="Arial"/>
          <w:bCs/>
          <w:sz w:val="24"/>
          <w:szCs w:val="24"/>
        </w:rPr>
        <w:t xml:space="preserve">the heating in a house, </w:t>
      </w:r>
      <w:r w:rsidR="00986FAC">
        <w:rPr>
          <w:rFonts w:ascii="Arial" w:hAnsi="Arial" w:cs="Arial"/>
          <w:bCs/>
          <w:sz w:val="24"/>
          <w:szCs w:val="24"/>
        </w:rPr>
        <w:t xml:space="preserve">a temperature will be set by the user, and the heating will turn on until it reaches the set point, it will then turn off once it goes above this set point. If the temperature falls below the threshold, then the heating will turn back </w:t>
      </w:r>
      <w:r w:rsidR="00EB42EA">
        <w:rPr>
          <w:rFonts w:ascii="Arial" w:hAnsi="Arial" w:cs="Arial"/>
          <w:bCs/>
          <w:sz w:val="24"/>
          <w:szCs w:val="24"/>
        </w:rPr>
        <w:t>on,</w:t>
      </w:r>
      <w:r w:rsidR="00986FAC">
        <w:rPr>
          <w:rFonts w:ascii="Arial" w:hAnsi="Arial" w:cs="Arial"/>
          <w:bCs/>
          <w:sz w:val="24"/>
          <w:szCs w:val="24"/>
        </w:rPr>
        <w:t xml:space="preserve"> and the process will repeat. </w:t>
      </w:r>
      <w:r w:rsidR="00AE42A6">
        <w:rPr>
          <w:rFonts w:ascii="Arial" w:hAnsi="Arial" w:cs="Arial"/>
          <w:bCs/>
          <w:sz w:val="24"/>
          <w:szCs w:val="24"/>
        </w:rPr>
        <w:t xml:space="preserve">This type of regulator can lead to major </w:t>
      </w:r>
      <w:r w:rsidR="00542897">
        <w:rPr>
          <w:rFonts w:ascii="Arial" w:hAnsi="Arial" w:cs="Arial"/>
          <w:bCs/>
          <w:sz w:val="24"/>
          <w:szCs w:val="24"/>
        </w:rPr>
        <w:t>overshoot</w:t>
      </w:r>
      <w:r w:rsidR="00AE42A6">
        <w:rPr>
          <w:rFonts w:ascii="Arial" w:hAnsi="Arial" w:cs="Arial"/>
          <w:bCs/>
          <w:sz w:val="24"/>
          <w:szCs w:val="24"/>
        </w:rPr>
        <w:t xml:space="preserve"> or undershoot as they are not as </w:t>
      </w:r>
      <w:r w:rsidR="00EB42EA">
        <w:rPr>
          <w:rFonts w:ascii="Arial" w:hAnsi="Arial" w:cs="Arial"/>
          <w:bCs/>
          <w:sz w:val="24"/>
          <w:szCs w:val="24"/>
        </w:rPr>
        <w:t>precise as continuous regulators.</w:t>
      </w:r>
    </w:p>
    <w:p w14:paraId="46B39E34" w14:textId="1F790D3B" w:rsidR="002D10EC" w:rsidRDefault="00BC41C0" w:rsidP="002D10EC">
      <w:pPr>
        <w:autoSpaceDE w:val="0"/>
        <w:autoSpaceDN w:val="0"/>
        <w:adjustRightInd w:val="0"/>
        <w:spacing w:line="360" w:lineRule="auto"/>
        <w:ind w:right="248"/>
        <w:rPr>
          <w:rFonts w:ascii="Arial" w:hAnsi="Arial" w:cs="Arial"/>
          <w:bCs/>
          <w:sz w:val="24"/>
          <w:szCs w:val="24"/>
        </w:rPr>
      </w:pPr>
      <w:r>
        <w:rPr>
          <w:noProof/>
        </w:rPr>
        <mc:AlternateContent>
          <mc:Choice Requires="wpi">
            <w:drawing>
              <wp:anchor distT="0" distB="0" distL="114300" distR="114300" simplePos="0" relativeHeight="251696134" behindDoc="0" locked="0" layoutInCell="1" allowOverlap="1" wp14:anchorId="42ECAF2E" wp14:editId="53575151">
                <wp:simplePos x="0" y="0"/>
                <wp:positionH relativeFrom="column">
                  <wp:posOffset>4630420</wp:posOffset>
                </wp:positionH>
                <wp:positionV relativeFrom="paragraph">
                  <wp:posOffset>-256540</wp:posOffset>
                </wp:positionV>
                <wp:extent cx="2145610" cy="524510"/>
                <wp:effectExtent l="38100" t="38100" r="0" b="34290"/>
                <wp:wrapNone/>
                <wp:docPr id="54" name="Ink 54"/>
                <wp:cNvGraphicFramePr/>
                <a:graphic xmlns:a="http://schemas.openxmlformats.org/drawingml/2006/main">
                  <a:graphicData uri="http://schemas.microsoft.com/office/word/2010/wordprocessingInk">
                    <w14:contentPart bwMode="auto" r:id="rId35">
                      <w14:nvContentPartPr>
                        <w14:cNvContentPartPr/>
                      </w14:nvContentPartPr>
                      <w14:xfrm>
                        <a:off x="0" y="0"/>
                        <a:ext cx="2145610" cy="524510"/>
                      </w14:xfrm>
                    </w14:contentPart>
                  </a:graphicData>
                </a:graphic>
              </wp:anchor>
            </w:drawing>
          </mc:Choice>
          <mc:Fallback>
            <w:pict>
              <v:shape w14:anchorId="604370CA" id="Ink 54" o:spid="_x0000_s1026" type="#_x0000_t75" style="position:absolute;margin-left:364pt;margin-top:-20.8pt;width:170.2pt;height:42.5pt;z-index:25169613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">
                <v:imagedata r:id="rId36" o:title=""/>
              </v:shape>
            </w:pict>
          </mc:Fallback>
        </mc:AlternateContent>
      </w:r>
      <w:r>
        <w:rPr>
          <w:noProof/>
        </w:rPr>
        <mc:AlternateContent>
          <mc:Choice Requires="wpi">
            <w:drawing>
              <wp:anchor distT="0" distB="0" distL="114300" distR="114300" simplePos="0" relativeHeight="251678726" behindDoc="0" locked="0" layoutInCell="1" allowOverlap="1" wp14:anchorId="2C843A52" wp14:editId="020EB2FD">
                <wp:simplePos x="0" y="0"/>
                <wp:positionH relativeFrom="column">
                  <wp:posOffset>3829050</wp:posOffset>
                </wp:positionH>
                <wp:positionV relativeFrom="paragraph">
                  <wp:posOffset>30480</wp:posOffset>
                </wp:positionV>
                <wp:extent cx="788215" cy="324485"/>
                <wp:effectExtent l="38100" t="38100" r="12065" b="31115"/>
                <wp:wrapNone/>
                <wp:docPr id="37" name="Ink 37"/>
                <wp:cNvGraphicFramePr/>
                <a:graphic xmlns:a="http://schemas.openxmlformats.org/drawingml/2006/main">
                  <a:graphicData uri="http://schemas.microsoft.com/office/word/2010/wordprocessingInk">
                    <w14:contentPart bwMode="auto" r:id="rId37">
                      <w14:nvContentPartPr>
                        <w14:cNvContentPartPr/>
                      </w14:nvContentPartPr>
                      <w14:xfrm>
                        <a:off x="0" y="0"/>
                        <a:ext cx="788215" cy="324485"/>
                      </w14:xfrm>
                    </w14:contentPart>
                  </a:graphicData>
                </a:graphic>
              </wp:anchor>
            </w:drawing>
          </mc:Choice>
          <mc:Fallback>
            <w:pict>
              <v:shape w14:anchorId="28D0B6B0" id="Ink 37" o:spid="_x0000_s1026" type="#_x0000_t75" style="position:absolute;margin-left:300.9pt;margin-top:1.8pt;width:63.25pt;height:26.75pt;z-index:25167872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">
                <v:imagedata r:id="rId38" o:title=""/>
              </v:shape>
            </w:pict>
          </mc:Fallback>
        </mc:AlternateContent>
      </w:r>
      <w:r w:rsidR="007C41BC">
        <w:fldChar w:fldCharType="begin"/>
      </w:r>
      <w:r w:rsidR="007C41BC">
        <w:instrText xml:space="preserve"> INCLUDEPICTURE "https://cdn.automationforum.co/uploads/2018/04/proportional.png" \* MERGEFORMATINET </w:instrText>
      </w:r>
      <w:r w:rsidR="00DE3C1E">
        <w:fldChar w:fldCharType="separate"/>
      </w:r>
      <w:r w:rsidR="007C41BC">
        <w:fldChar w:fldCharType="end"/>
      </w:r>
      <w:r w:rsidR="00CA7675">
        <w:fldChar w:fldCharType="begin"/>
      </w:r>
      <w:r w:rsidR="00CA7675">
        <w:instrText xml:space="preserve"> INCLUDEPICTURE "https://www.researchgate.net/profile/Ashutosh-Garg-2/publication/236543849/figure/fig7/AS:668497965223955@1536393743512/Conventional-heater-control-scheme.jpg" \* MERGEFORMATINET </w:instrText>
      </w:r>
      <w:r w:rsidR="00DE3C1E">
        <w:fldChar w:fldCharType="separate"/>
      </w:r>
      <w:r w:rsidR="00CA7675">
        <w:fldChar w:fldCharType="end"/>
      </w:r>
    </w:p>
    <w:p w14:paraId="0F3C1B84" w14:textId="123988FD" w:rsidR="00E569D4" w:rsidRPr="002D10EC" w:rsidRDefault="00BC41C0" w:rsidP="002D10EC">
      <w:pPr>
        <w:rPr>
          <w:rFonts w:ascii="Arial" w:hAnsi="Arial" w:cs="Arial"/>
          <w:bCs/>
          <w:sz w:val="24"/>
          <w:szCs w:val="24"/>
        </w:rPr>
      </w:pPr>
      <w:r>
        <w:rPr>
          <w:rFonts w:ascii="Arial" w:hAnsi="Arial" w:cs="Arial"/>
          <w:bCs/>
          <w:noProof/>
          <w:sz w:val="24"/>
          <w:szCs w:val="24"/>
        </w:rPr>
        <mc:AlternateContent>
          <mc:Choice Requires="wpi">
            <w:drawing>
              <wp:anchor distT="0" distB="0" distL="114300" distR="114300" simplePos="0" relativeHeight="251717638" behindDoc="0" locked="0" layoutInCell="1" allowOverlap="1" wp14:anchorId="7D10CA02" wp14:editId="03279FC4">
                <wp:simplePos x="0" y="0"/>
                <wp:positionH relativeFrom="column">
                  <wp:posOffset>4860925</wp:posOffset>
                </wp:positionH>
                <wp:positionV relativeFrom="paragraph">
                  <wp:posOffset>-134620</wp:posOffset>
                </wp:positionV>
                <wp:extent cx="1526115" cy="846570"/>
                <wp:effectExtent l="38100" t="38100" r="0" b="29845"/>
                <wp:wrapNone/>
                <wp:docPr id="75" name="Ink 75"/>
                <wp:cNvGraphicFramePr/>
                <a:graphic xmlns:a="http://schemas.openxmlformats.org/drawingml/2006/main">
                  <a:graphicData uri="http://schemas.microsoft.com/office/word/2010/wordprocessingInk">
                    <w14:contentPart bwMode="auto" r:id="rId39">
                      <w14:nvContentPartPr>
                        <w14:cNvContentPartPr/>
                      </w14:nvContentPartPr>
                      <w14:xfrm>
                        <a:off x="0" y="0"/>
                        <a:ext cx="1526115" cy="846570"/>
                      </w14:xfrm>
                    </w14:contentPart>
                  </a:graphicData>
                </a:graphic>
              </wp:anchor>
            </w:drawing>
          </mc:Choice>
          <mc:Fallback>
            <w:pict>
              <v:shape w14:anchorId="2644F717" id="Ink 75" o:spid="_x0000_s1026" type="#_x0000_t75" style="position:absolute;margin-left:382.15pt;margin-top:-11.2pt;width:121.35pt;height:67.85pt;z-index:25171763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">
                <v:imagedata r:id="rId40" o:title=""/>
              </v:shape>
            </w:pict>
          </mc:Fallback>
        </mc:AlternateContent>
      </w:r>
      <w:r>
        <w:rPr>
          <w:rFonts w:ascii="Arial" w:hAnsi="Arial" w:cs="Arial"/>
          <w:bCs/>
          <w:noProof/>
          <w:sz w:val="24"/>
          <w:szCs w:val="24"/>
        </w:rPr>
        <mc:AlternateContent>
          <mc:Choice Requires="wpi">
            <w:drawing>
              <wp:anchor distT="0" distB="0" distL="114300" distR="114300" simplePos="0" relativeHeight="251713542" behindDoc="0" locked="0" layoutInCell="1" allowOverlap="1" wp14:anchorId="4195BF04" wp14:editId="5F689014">
                <wp:simplePos x="0" y="0"/>
                <wp:positionH relativeFrom="column">
                  <wp:posOffset>4241520</wp:posOffset>
                </wp:positionH>
                <wp:positionV relativeFrom="paragraph">
                  <wp:posOffset>433148</wp:posOffset>
                </wp:positionV>
                <wp:extent cx="348840" cy="319320"/>
                <wp:effectExtent l="25400" t="38100" r="6985" b="36830"/>
                <wp:wrapNone/>
                <wp:docPr id="71" name="Ink 71"/>
                <wp:cNvGraphicFramePr/>
                <a:graphic xmlns:a="http://schemas.openxmlformats.org/drawingml/2006/main">
                  <a:graphicData uri="http://schemas.microsoft.com/office/word/2010/wordprocessingInk">
                    <w14:contentPart bwMode="auto" r:id="rId41">
                      <w14:nvContentPartPr>
                        <w14:cNvContentPartPr/>
                      </w14:nvContentPartPr>
                      <w14:xfrm>
                        <a:off x="0" y="0"/>
                        <a:ext cx="348840" cy="319320"/>
                      </w14:xfrm>
                    </w14:contentPart>
                  </a:graphicData>
                </a:graphic>
              </wp:anchor>
            </w:drawing>
          </mc:Choice>
          <mc:Fallback>
            <w:pict>
              <v:shape w14:anchorId="6E14A625" id="Ink 71" o:spid="_x0000_s1026" type="#_x0000_t75" style="position:absolute;margin-left:333.4pt;margin-top:33.5pt;width:28.65pt;height:26.4pt;z-index:25171354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">
                <v:imagedata r:id="rId42" o:title=""/>
              </v:shape>
            </w:pict>
          </mc:Fallback>
        </mc:AlternateContent>
      </w:r>
      <w:r>
        <w:rPr>
          <w:rFonts w:ascii="Arial" w:hAnsi="Arial" w:cs="Arial"/>
          <w:bCs/>
          <w:noProof/>
          <w:sz w:val="24"/>
          <w:szCs w:val="24"/>
        </w:rPr>
        <mc:AlternateContent>
          <mc:Choice Requires="wpi">
            <w:drawing>
              <wp:anchor distT="0" distB="0" distL="114300" distR="114300" simplePos="0" relativeHeight="251699206" behindDoc="0" locked="0" layoutInCell="1" allowOverlap="1" wp14:anchorId="34E6C96E" wp14:editId="027FFBCF">
                <wp:simplePos x="0" y="0"/>
                <wp:positionH relativeFrom="column">
                  <wp:posOffset>3951605</wp:posOffset>
                </wp:positionH>
                <wp:positionV relativeFrom="paragraph">
                  <wp:posOffset>154305</wp:posOffset>
                </wp:positionV>
                <wp:extent cx="652350" cy="339725"/>
                <wp:effectExtent l="38100" t="38100" r="0" b="28575"/>
                <wp:wrapNone/>
                <wp:docPr id="57" name="Ink 57"/>
                <wp:cNvGraphicFramePr/>
                <a:graphic xmlns:a="http://schemas.openxmlformats.org/drawingml/2006/main">
                  <a:graphicData uri="http://schemas.microsoft.com/office/word/2010/wordprocessingInk">
                    <w14:contentPart bwMode="auto" r:id="rId43">
                      <w14:nvContentPartPr>
                        <w14:cNvContentPartPr/>
                      </w14:nvContentPartPr>
                      <w14:xfrm>
                        <a:off x="0" y="0"/>
                        <a:ext cx="652350" cy="339725"/>
                      </w14:xfrm>
                    </w14:contentPart>
                  </a:graphicData>
                </a:graphic>
              </wp:anchor>
            </w:drawing>
          </mc:Choice>
          <mc:Fallback>
            <w:pict>
              <v:shape w14:anchorId="2EE8C1CF" id="Ink 57" o:spid="_x0000_s1026" type="#_x0000_t75" style="position:absolute;margin-left:310.55pt;margin-top:11.55pt;width:52.55pt;height:27.95pt;z-index:25169920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">
                <v:imagedata r:id="rId44" o:title=""/>
              </v:shape>
            </w:pict>
          </mc:Fallback>
        </mc:AlternateContent>
      </w:r>
      <w:r w:rsidR="002D10EC">
        <w:rPr>
          <w:rFonts w:ascii="Arial" w:hAnsi="Arial" w:cs="Arial"/>
          <w:bCs/>
          <w:sz w:val="24"/>
          <w:szCs w:val="24"/>
        </w:rPr>
        <w:br w:type="page"/>
      </w:r>
    </w:p>
    <w:p w14:paraId="6ABC9CE8" w14:textId="14295FFA" w:rsidR="00433197" w:rsidRPr="006E2AE0" w:rsidRDefault="004565B6" w:rsidP="0082488E">
      <w:pPr>
        <w:ind w:left="567" w:right="248" w:hanging="283"/>
        <w:rPr>
          <w:rFonts w:ascii="Arial" w:hAnsi="Arial" w:cs="Arial"/>
          <w:b/>
          <w:bCs/>
          <w:sz w:val="22"/>
          <w:szCs w:val="22"/>
        </w:rPr>
      </w:pPr>
      <w:bookmarkStart w:id="0" w:name="_Hlk126925248"/>
      <w:r w:rsidRPr="006E2AE0">
        <w:rPr>
          <w:rFonts w:ascii="Arial" w:hAnsi="Arial" w:cs="Arial"/>
          <w:b/>
          <w:bCs/>
          <w:sz w:val="22"/>
          <w:szCs w:val="22"/>
        </w:rPr>
        <w:lastRenderedPageBreak/>
        <w:t xml:space="preserve">Task </w:t>
      </w:r>
      <w:r w:rsidR="006E2AE0" w:rsidRPr="006E2AE0">
        <w:rPr>
          <w:rFonts w:ascii="Arial" w:hAnsi="Arial" w:cs="Arial"/>
          <w:b/>
          <w:bCs/>
          <w:sz w:val="22"/>
          <w:szCs w:val="22"/>
        </w:rPr>
        <w:t>2</w:t>
      </w:r>
      <w:r w:rsidRPr="006E2AE0">
        <w:rPr>
          <w:rFonts w:ascii="Arial" w:hAnsi="Arial" w:cs="Arial"/>
          <w:b/>
          <w:bCs/>
          <w:sz w:val="22"/>
          <w:szCs w:val="22"/>
        </w:rPr>
        <w:t xml:space="preserve"> </w:t>
      </w:r>
      <w:r w:rsidR="00433197" w:rsidRPr="006E2AE0">
        <w:rPr>
          <w:rFonts w:ascii="Arial" w:hAnsi="Arial" w:cs="Arial"/>
          <w:b/>
          <w:bCs/>
          <w:sz w:val="22"/>
          <w:szCs w:val="22"/>
        </w:rPr>
        <w:t>–</w:t>
      </w:r>
      <w:r w:rsidR="005A3513" w:rsidRPr="006E2AE0">
        <w:rPr>
          <w:rFonts w:ascii="Arial" w:hAnsi="Arial" w:cs="Arial"/>
          <w:b/>
          <w:bCs/>
          <w:sz w:val="22"/>
          <w:szCs w:val="22"/>
        </w:rPr>
        <w:t xml:space="preserve"> Tuning</w:t>
      </w:r>
    </w:p>
    <w:p w14:paraId="17960BEA" w14:textId="7014C492" w:rsidR="009E5F0F" w:rsidRPr="0032710D" w:rsidRDefault="005A3513" w:rsidP="0082488E">
      <w:pPr>
        <w:pStyle w:val="ListParagraph"/>
        <w:numPr>
          <w:ilvl w:val="0"/>
          <w:numId w:val="13"/>
        </w:numPr>
        <w:ind w:left="567" w:right="248" w:hanging="283"/>
        <w:rPr>
          <w:rFonts w:ascii="Arial" w:hAnsi="Arial" w:cs="Arial"/>
          <w:b/>
          <w:sz w:val="22"/>
          <w:szCs w:val="22"/>
        </w:rPr>
      </w:pPr>
      <w:r w:rsidRPr="0032710D">
        <w:rPr>
          <w:rFonts w:ascii="Arial" w:hAnsi="Arial" w:cs="Arial"/>
          <w:b/>
          <w:sz w:val="22"/>
          <w:szCs w:val="22"/>
        </w:rPr>
        <w:t>Explain 2 tuning techniques that can be used for control systems</w:t>
      </w:r>
      <w:r w:rsidR="009E5F0F" w:rsidRPr="0032710D">
        <w:rPr>
          <w:rFonts w:ascii="Arial" w:hAnsi="Arial" w:cs="Arial"/>
          <w:b/>
          <w:sz w:val="22"/>
          <w:szCs w:val="22"/>
        </w:rPr>
        <w:t>.</w:t>
      </w:r>
    </w:p>
    <w:p w14:paraId="2C9F14D7" w14:textId="4841DC1C" w:rsidR="00743735" w:rsidRDefault="00BE5FE6" w:rsidP="00113265">
      <w:pPr>
        <w:spacing w:line="360" w:lineRule="auto"/>
        <w:ind w:right="248"/>
        <w:rPr>
          <w:rFonts w:ascii="Arial" w:hAnsi="Arial" w:cs="Arial"/>
          <w:sz w:val="24"/>
          <w:szCs w:val="24"/>
        </w:rPr>
      </w:pPr>
      <w:r>
        <w:rPr>
          <w:noProof/>
        </w:rPr>
        <mc:AlternateContent>
          <mc:Choice Requires="wpi">
            <w:drawing>
              <wp:anchor distT="0" distB="0" distL="114300" distR="114300" simplePos="0" relativeHeight="251721734" behindDoc="0" locked="0" layoutInCell="1" allowOverlap="1" wp14:anchorId="21A5FFA8" wp14:editId="4D95ADA8">
                <wp:simplePos x="0" y="0"/>
                <wp:positionH relativeFrom="column">
                  <wp:posOffset>4282200</wp:posOffset>
                </wp:positionH>
                <wp:positionV relativeFrom="paragraph">
                  <wp:posOffset>3853304</wp:posOffset>
                </wp:positionV>
                <wp:extent cx="421200" cy="27360"/>
                <wp:effectExtent l="38100" t="38100" r="23495" b="36195"/>
                <wp:wrapNone/>
                <wp:docPr id="79" name="Ink 79"/>
                <wp:cNvGraphicFramePr/>
                <a:graphic xmlns:a="http://schemas.openxmlformats.org/drawingml/2006/main">
                  <a:graphicData uri="http://schemas.microsoft.com/office/word/2010/wordprocessingInk">
                    <w14:contentPart bwMode="auto" r:id="rId45">
                      <w14:nvContentPartPr>
                        <w14:cNvContentPartPr/>
                      </w14:nvContentPartPr>
                      <w14:xfrm>
                        <a:off x="0" y="0"/>
                        <a:ext cx="421200" cy="27360"/>
                      </w14:xfrm>
                    </w14:contentPart>
                  </a:graphicData>
                </a:graphic>
              </wp:anchor>
            </w:drawing>
          </mc:Choice>
          <mc:Fallback>
            <w:pict>
              <v:shape w14:anchorId="43F3D25F" id="Ink 79" o:spid="_x0000_s1026" type="#_x0000_t75" style="position:absolute;margin-left:336.6pt;margin-top:302.8pt;width:34.35pt;height:3.35pt;z-index:25172173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">
                <v:imagedata r:id="rId46" o:title=""/>
              </v:shape>
            </w:pict>
          </mc:Fallback>
        </mc:AlternateContent>
      </w:r>
      <w:r w:rsidR="00A633BC">
        <w:rPr>
          <w:noProof/>
        </w:rPr>
        <mc:AlternateContent>
          <mc:Choice Requires="wpi">
            <w:drawing>
              <wp:anchor distT="0" distB="0" distL="114300" distR="114300" simplePos="0" relativeHeight="251720710" behindDoc="0" locked="0" layoutInCell="1" allowOverlap="1" wp14:anchorId="780EA7B4" wp14:editId="7B1A7BA6">
                <wp:simplePos x="0" y="0"/>
                <wp:positionH relativeFrom="column">
                  <wp:posOffset>320675</wp:posOffset>
                </wp:positionH>
                <wp:positionV relativeFrom="paragraph">
                  <wp:posOffset>459740</wp:posOffset>
                </wp:positionV>
                <wp:extent cx="2046780" cy="1265760"/>
                <wp:effectExtent l="38100" t="38100" r="36195" b="42545"/>
                <wp:wrapNone/>
                <wp:docPr id="78" name="Ink 78"/>
                <wp:cNvGraphicFramePr/>
                <a:graphic xmlns:a="http://schemas.openxmlformats.org/drawingml/2006/main">
                  <a:graphicData uri="http://schemas.microsoft.com/office/word/2010/wordprocessingInk">
                    <w14:contentPart bwMode="auto" r:id="rId47">
                      <w14:nvContentPartPr>
                        <w14:cNvContentPartPr/>
                      </w14:nvContentPartPr>
                      <w14:xfrm>
                        <a:off x="0" y="0"/>
                        <a:ext cx="2046780" cy="1265760"/>
                      </w14:xfrm>
                    </w14:contentPart>
                  </a:graphicData>
                </a:graphic>
              </wp:anchor>
            </w:drawing>
          </mc:Choice>
          <mc:Fallback>
            <w:pict>
              <v:shape w14:anchorId="6AB13EBE" id="Ink 78" o:spid="_x0000_s1026" type="#_x0000_t75" style="position:absolute;margin-left:24.65pt;margin-top:35.6pt;width:162.55pt;height:101.05pt;z-index:25172071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">
                <v:imagedata r:id="rId48" o:title=""/>
              </v:shape>
            </w:pict>
          </mc:Fallback>
        </mc:AlternateContent>
      </w:r>
      <w:r w:rsidR="00E62DBB">
        <w:rPr>
          <w:noProof/>
        </w:rPr>
        <w:drawing>
          <wp:anchor distT="0" distB="0" distL="114300" distR="114300" simplePos="0" relativeHeight="251658244" behindDoc="0" locked="0" layoutInCell="1" allowOverlap="1" wp14:anchorId="041CB53D" wp14:editId="07E7307A">
            <wp:simplePos x="0" y="0"/>
            <wp:positionH relativeFrom="margin">
              <wp:align>left</wp:align>
            </wp:positionH>
            <wp:positionV relativeFrom="paragraph">
              <wp:posOffset>4427220</wp:posOffset>
            </wp:positionV>
            <wp:extent cx="4457700" cy="1845280"/>
            <wp:effectExtent l="0" t="0" r="0" b="3175"/>
            <wp:wrapSquare wrapText="bothSides"/>
            <wp:docPr id="5" name="Picture 5" descr="Ultimate Sensitivity Method Tuning Constan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Ultimate Sensitivity Method Tuning Constants"/>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4457700" cy="1845280"/>
                    </a:xfrm>
                    <a:prstGeom prst="rect">
                      <a:avLst/>
                    </a:prstGeom>
                    <a:noFill/>
                    <a:ln>
                      <a:noFill/>
                    </a:ln>
                  </pic:spPr>
                </pic:pic>
              </a:graphicData>
            </a:graphic>
            <wp14:sizeRelH relativeFrom="page">
              <wp14:pctWidth>0</wp14:pctWidth>
            </wp14:sizeRelH>
            <wp14:sizeRelV relativeFrom="page">
              <wp14:pctHeight>0</wp14:pctHeight>
            </wp14:sizeRelV>
          </wp:anchor>
        </w:drawing>
      </w:r>
      <w:r w:rsidR="00E06034">
        <w:rPr>
          <w:noProof/>
        </w:rPr>
        <w:drawing>
          <wp:anchor distT="0" distB="0" distL="114300" distR="114300" simplePos="0" relativeHeight="251658243" behindDoc="0" locked="0" layoutInCell="1" allowOverlap="1" wp14:anchorId="0FDC8DEC" wp14:editId="72F50BB9">
            <wp:simplePos x="0" y="0"/>
            <wp:positionH relativeFrom="column">
              <wp:posOffset>4695825</wp:posOffset>
            </wp:positionH>
            <wp:positionV relativeFrom="paragraph">
              <wp:posOffset>7620</wp:posOffset>
            </wp:positionV>
            <wp:extent cx="2171700" cy="3171825"/>
            <wp:effectExtent l="0" t="0" r="0" b="9525"/>
            <wp:wrapSquare wrapText="bothSides"/>
            <wp:docPr id="3" name="Picture 3" descr="Ultimate Sensitivity Metho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ltimate Sensitivity Method"/>
                    <pic:cNvPicPr>
                      <a:picLocks noChangeAspect="1" noChangeArrowheads="1"/>
                    </pic:cNvPicPr>
                  </pic:nvPicPr>
                  <pic:blipFill rotWithShape="1">
                    <a:blip r:embed="rId50">
                      <a:extLst>
                        <a:ext uri="{28A0092B-C50C-407E-A947-70E740481C1C}">
                          <a14:useLocalDpi xmlns:a14="http://schemas.microsoft.com/office/drawing/2010/main" val="0"/>
                        </a:ext>
                      </a:extLst>
                    </a:blip>
                    <a:srcRect l="17098" t="7548" r="23836" b="2677"/>
                    <a:stretch/>
                  </pic:blipFill>
                  <pic:spPr bwMode="auto">
                    <a:xfrm>
                      <a:off x="0" y="0"/>
                      <a:ext cx="2171700" cy="317182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D37060" w:rsidRPr="00113265">
        <w:rPr>
          <w:rFonts w:ascii="Arial" w:hAnsi="Arial" w:cs="Arial"/>
          <w:sz w:val="24"/>
          <w:szCs w:val="24"/>
        </w:rPr>
        <w:t xml:space="preserve">There are 2 tuning techniques that can be used for control systems. </w:t>
      </w:r>
      <w:r w:rsidR="00113265" w:rsidRPr="00113265">
        <w:rPr>
          <w:rFonts w:ascii="Arial" w:hAnsi="Arial" w:cs="Arial"/>
          <w:sz w:val="24"/>
          <w:szCs w:val="24"/>
        </w:rPr>
        <w:t>One of those methods is the ultimate tuning method.</w:t>
      </w:r>
      <w:r w:rsidR="0057095E">
        <w:rPr>
          <w:rFonts w:ascii="Arial" w:hAnsi="Arial" w:cs="Arial"/>
          <w:sz w:val="24"/>
          <w:szCs w:val="24"/>
        </w:rPr>
        <w:t xml:space="preserve"> </w:t>
      </w:r>
      <w:r w:rsidR="0032710D">
        <w:rPr>
          <w:rFonts w:ascii="Arial" w:hAnsi="Arial" w:cs="Arial"/>
          <w:sz w:val="24"/>
          <w:szCs w:val="24"/>
        </w:rPr>
        <w:t xml:space="preserve">This method is used for </w:t>
      </w:r>
      <w:r w:rsidR="006A0BC1">
        <w:rPr>
          <w:rFonts w:ascii="Arial" w:hAnsi="Arial" w:cs="Arial"/>
          <w:sz w:val="24"/>
          <w:szCs w:val="24"/>
        </w:rPr>
        <w:t>tuning PID controllers</w:t>
      </w:r>
      <w:r w:rsidR="001C7036">
        <w:rPr>
          <w:rFonts w:ascii="Arial" w:hAnsi="Arial" w:cs="Arial"/>
          <w:sz w:val="24"/>
          <w:szCs w:val="24"/>
        </w:rPr>
        <w:t xml:space="preserve"> so that the system responds quickly and accurately to setpoint changes, disturbances and other external factors. </w:t>
      </w:r>
      <w:r w:rsidR="00786482">
        <w:rPr>
          <w:rFonts w:ascii="Arial" w:hAnsi="Arial" w:cs="Arial"/>
          <w:sz w:val="24"/>
          <w:szCs w:val="24"/>
        </w:rPr>
        <w:t xml:space="preserve">The </w:t>
      </w:r>
      <w:r w:rsidR="00667267">
        <w:rPr>
          <w:rFonts w:ascii="Arial" w:hAnsi="Arial" w:cs="Arial"/>
          <w:sz w:val="24"/>
          <w:szCs w:val="24"/>
        </w:rPr>
        <w:t xml:space="preserve">ultimate </w:t>
      </w:r>
      <w:r w:rsidR="00A24740">
        <w:rPr>
          <w:rFonts w:ascii="Arial" w:hAnsi="Arial" w:cs="Arial"/>
          <w:sz w:val="24"/>
          <w:szCs w:val="24"/>
        </w:rPr>
        <w:t xml:space="preserve">tuning method </w:t>
      </w:r>
      <w:r w:rsidR="004D6B47">
        <w:rPr>
          <w:rFonts w:ascii="Arial" w:hAnsi="Arial" w:cs="Arial"/>
          <w:sz w:val="24"/>
          <w:szCs w:val="24"/>
        </w:rPr>
        <w:t>measures the systems response to sustained oscillation</w:t>
      </w:r>
      <w:r w:rsidR="00BA4F38">
        <w:rPr>
          <w:rFonts w:ascii="Arial" w:hAnsi="Arial" w:cs="Arial"/>
          <w:sz w:val="24"/>
          <w:szCs w:val="24"/>
        </w:rPr>
        <w:t xml:space="preserve"> by </w:t>
      </w:r>
      <w:r w:rsidR="00892E42">
        <w:rPr>
          <w:rFonts w:ascii="Arial" w:hAnsi="Arial" w:cs="Arial"/>
          <w:sz w:val="24"/>
          <w:szCs w:val="24"/>
        </w:rPr>
        <w:t xml:space="preserve">introducing a step change </w:t>
      </w:r>
      <w:r w:rsidR="001365E3">
        <w:rPr>
          <w:rFonts w:ascii="Arial" w:hAnsi="Arial" w:cs="Arial"/>
          <w:sz w:val="24"/>
          <w:szCs w:val="24"/>
        </w:rPr>
        <w:t>and changing the gain on the controller until it oscillates at a constant amplitude.</w:t>
      </w:r>
      <w:r w:rsidR="006C573F">
        <w:rPr>
          <w:rFonts w:ascii="Arial" w:hAnsi="Arial" w:cs="Arial"/>
          <w:sz w:val="24"/>
          <w:szCs w:val="24"/>
        </w:rPr>
        <w:t xml:space="preserve"> </w:t>
      </w:r>
      <w:r w:rsidR="00B2367B">
        <w:rPr>
          <w:rFonts w:ascii="Arial" w:hAnsi="Arial" w:cs="Arial"/>
          <w:sz w:val="24"/>
          <w:szCs w:val="24"/>
        </w:rPr>
        <w:t xml:space="preserve">This </w:t>
      </w:r>
      <w:r w:rsidR="00C61928">
        <w:rPr>
          <w:rFonts w:ascii="Arial" w:hAnsi="Arial" w:cs="Arial"/>
          <w:sz w:val="24"/>
          <w:szCs w:val="24"/>
        </w:rPr>
        <w:t>oscillation</w:t>
      </w:r>
      <w:r w:rsidR="00B2367B">
        <w:rPr>
          <w:rFonts w:ascii="Arial" w:hAnsi="Arial" w:cs="Arial"/>
          <w:sz w:val="24"/>
          <w:szCs w:val="24"/>
        </w:rPr>
        <w:t xml:space="preserve"> can then be </w:t>
      </w:r>
      <w:r w:rsidR="00C61928">
        <w:rPr>
          <w:rFonts w:ascii="Arial" w:hAnsi="Arial" w:cs="Arial"/>
          <w:sz w:val="24"/>
          <w:szCs w:val="24"/>
        </w:rPr>
        <w:t xml:space="preserve">measured so that the ultimate gain can be calculated. </w:t>
      </w:r>
      <w:r w:rsidR="002237A4">
        <w:rPr>
          <w:rFonts w:ascii="Arial" w:hAnsi="Arial" w:cs="Arial"/>
          <w:sz w:val="24"/>
          <w:szCs w:val="24"/>
        </w:rPr>
        <w:t xml:space="preserve">The image on the right shows an example of if there is too little or too much gain. At the bottom is also an example of the right amount of gain. As you can see, when the </w:t>
      </w:r>
      <w:r w:rsidR="0068594D">
        <w:rPr>
          <w:rFonts w:ascii="Arial" w:hAnsi="Arial" w:cs="Arial"/>
          <w:sz w:val="24"/>
          <w:szCs w:val="24"/>
        </w:rPr>
        <w:t xml:space="preserve">lines oscillate consistently at the same height, this is where the correct amount of gain is achieved. </w:t>
      </w:r>
      <w:r w:rsidR="00CA12E8">
        <w:rPr>
          <w:rFonts w:ascii="Arial" w:hAnsi="Arial" w:cs="Arial"/>
          <w:sz w:val="24"/>
          <w:szCs w:val="24"/>
        </w:rPr>
        <w:t>The table below shows the calculation</w:t>
      </w:r>
      <w:r w:rsidR="00046D8C">
        <w:rPr>
          <w:rFonts w:ascii="Arial" w:hAnsi="Arial" w:cs="Arial"/>
          <w:sz w:val="24"/>
          <w:szCs w:val="24"/>
        </w:rPr>
        <w:t xml:space="preserve">s used to achieve the correct amount of gain. Jack (2022) states that there is a commercial </w:t>
      </w:r>
      <w:r w:rsidR="00A960CC">
        <w:rPr>
          <w:rFonts w:ascii="Arial" w:hAnsi="Arial" w:cs="Arial"/>
          <w:sz w:val="24"/>
          <w:szCs w:val="24"/>
        </w:rPr>
        <w:t>set of calculations and an ideal set of calculations. He says that the commercial set of ca</w:t>
      </w:r>
      <w:r w:rsidR="00E62DBB">
        <w:rPr>
          <w:rFonts w:ascii="Arial" w:hAnsi="Arial" w:cs="Arial"/>
          <w:sz w:val="24"/>
          <w:szCs w:val="24"/>
        </w:rPr>
        <w:t>lculations</w:t>
      </w:r>
      <w:r w:rsidR="00A960CC">
        <w:rPr>
          <w:rFonts w:ascii="Arial" w:hAnsi="Arial" w:cs="Arial"/>
          <w:sz w:val="24"/>
          <w:szCs w:val="24"/>
        </w:rPr>
        <w:t xml:space="preserve"> should be used in the industry to deal with real life environments and the ideal calculations </w:t>
      </w:r>
      <w:r w:rsidR="00936512">
        <w:rPr>
          <w:rFonts w:ascii="Arial" w:hAnsi="Arial" w:cs="Arial"/>
          <w:sz w:val="24"/>
          <w:szCs w:val="24"/>
        </w:rPr>
        <w:t xml:space="preserve">are mainly used in </w:t>
      </w:r>
      <w:r w:rsidR="00A27578">
        <w:rPr>
          <w:rFonts w:ascii="Arial" w:hAnsi="Arial" w:cs="Arial"/>
          <w:sz w:val="24"/>
          <w:szCs w:val="24"/>
        </w:rPr>
        <w:t>university’s</w:t>
      </w:r>
      <w:r w:rsidR="00936512">
        <w:rPr>
          <w:rFonts w:ascii="Arial" w:hAnsi="Arial" w:cs="Arial"/>
          <w:sz w:val="24"/>
          <w:szCs w:val="24"/>
        </w:rPr>
        <w:t xml:space="preserve"> where the environment conditions are perfect. </w:t>
      </w:r>
    </w:p>
    <w:p w14:paraId="4652B28A" w14:textId="6E95ABEB" w:rsidR="00D77CF1" w:rsidRDefault="00F359AA" w:rsidP="00113265">
      <w:pPr>
        <w:spacing w:line="360" w:lineRule="auto"/>
        <w:ind w:right="248"/>
        <w:rPr>
          <w:rFonts w:ascii="Arial" w:hAnsi="Arial" w:cs="Arial"/>
          <w:sz w:val="24"/>
          <w:szCs w:val="24"/>
        </w:rPr>
      </w:pPr>
      <w:r>
        <w:rPr>
          <w:rFonts w:ascii="Arial" w:hAnsi="Arial" w:cs="Arial"/>
          <w:noProof/>
          <w:sz w:val="24"/>
          <w:szCs w:val="24"/>
        </w:rPr>
        <mc:AlternateContent>
          <mc:Choice Requires="wpi">
            <w:drawing>
              <wp:anchor distT="0" distB="0" distL="114300" distR="114300" simplePos="0" relativeHeight="251743238" behindDoc="0" locked="0" layoutInCell="1" allowOverlap="1" wp14:anchorId="7B006732" wp14:editId="799EF68C">
                <wp:simplePos x="0" y="0"/>
                <wp:positionH relativeFrom="column">
                  <wp:posOffset>4105275</wp:posOffset>
                </wp:positionH>
                <wp:positionV relativeFrom="paragraph">
                  <wp:posOffset>2516505</wp:posOffset>
                </wp:positionV>
                <wp:extent cx="543560" cy="339805"/>
                <wp:effectExtent l="25400" t="38100" r="2540" b="28575"/>
                <wp:wrapNone/>
                <wp:docPr id="100" name="Ink 100"/>
                <wp:cNvGraphicFramePr/>
                <a:graphic xmlns:a="http://schemas.openxmlformats.org/drawingml/2006/main">
                  <a:graphicData uri="http://schemas.microsoft.com/office/word/2010/wordprocessingInk">
                    <w14:contentPart bwMode="auto" r:id="rId51">
                      <w14:nvContentPartPr>
                        <w14:cNvContentPartPr/>
                      </w14:nvContentPartPr>
                      <w14:xfrm>
                        <a:off x="0" y="0"/>
                        <a:ext cx="543560" cy="339805"/>
                      </w14:xfrm>
                    </w14:contentPart>
                  </a:graphicData>
                </a:graphic>
              </wp:anchor>
            </w:drawing>
          </mc:Choice>
          <mc:Fallback>
            <w:pict>
              <v:shape w14:anchorId="1F3F02FB" id="Ink 100" o:spid="_x0000_s1026" type="#_x0000_t75" style="position:absolute;margin-left:322.65pt;margin-top:197.55pt;width:44pt;height:27.95pt;z-index:25174323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">
                <v:imagedata r:id="rId52" o:title=""/>
              </v:shape>
            </w:pict>
          </mc:Fallback>
        </mc:AlternateContent>
      </w:r>
      <w:r>
        <w:rPr>
          <w:rFonts w:ascii="Arial" w:hAnsi="Arial" w:cs="Arial"/>
          <w:noProof/>
          <w:sz w:val="24"/>
          <w:szCs w:val="24"/>
        </w:rPr>
        <mc:AlternateContent>
          <mc:Choice Requires="wpi">
            <w:drawing>
              <wp:anchor distT="0" distB="0" distL="114300" distR="114300" simplePos="0" relativeHeight="251729926" behindDoc="0" locked="0" layoutInCell="1" allowOverlap="1" wp14:anchorId="540EB09E" wp14:editId="391B0F47">
                <wp:simplePos x="0" y="0"/>
                <wp:positionH relativeFrom="column">
                  <wp:posOffset>1267200</wp:posOffset>
                </wp:positionH>
                <wp:positionV relativeFrom="paragraph">
                  <wp:posOffset>2228729</wp:posOffset>
                </wp:positionV>
                <wp:extent cx="861840" cy="533160"/>
                <wp:effectExtent l="38100" t="38100" r="27305" b="38735"/>
                <wp:wrapNone/>
                <wp:docPr id="87" name="Ink 87"/>
                <wp:cNvGraphicFramePr/>
                <a:graphic xmlns:a="http://schemas.openxmlformats.org/drawingml/2006/main">
                  <a:graphicData uri="http://schemas.microsoft.com/office/word/2010/wordprocessingInk">
                    <w14:contentPart bwMode="auto" r:id="rId53">
                      <w14:nvContentPartPr>
                        <w14:cNvContentPartPr/>
                      </w14:nvContentPartPr>
                      <w14:xfrm>
                        <a:off x="0" y="0"/>
                        <a:ext cx="861840" cy="533160"/>
                      </w14:xfrm>
                    </w14:contentPart>
                  </a:graphicData>
                </a:graphic>
              </wp:anchor>
            </w:drawing>
          </mc:Choice>
          <mc:Fallback>
            <w:pict>
              <v:shape w14:anchorId="0BB9110F" id="Ink 87" o:spid="_x0000_s1026" type="#_x0000_t75" style="position:absolute;margin-left:99.2pt;margin-top:174.9pt;width:69.05pt;height:43.2pt;z-index:25172992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">
                <v:imagedata r:id="rId54" o:title=""/>
              </v:shape>
            </w:pict>
          </mc:Fallback>
        </mc:AlternateContent>
      </w:r>
      <w:r w:rsidR="00BE5FE6">
        <w:rPr>
          <w:rFonts w:ascii="Arial" w:hAnsi="Arial" w:cs="Arial"/>
          <w:noProof/>
          <w:sz w:val="24"/>
          <w:szCs w:val="24"/>
        </w:rPr>
        <mc:AlternateContent>
          <mc:Choice Requires="wpi">
            <w:drawing>
              <wp:anchor distT="0" distB="0" distL="114300" distR="114300" simplePos="0" relativeHeight="251728902" behindDoc="0" locked="0" layoutInCell="1" allowOverlap="1" wp14:anchorId="5BA9EC55" wp14:editId="6EBCBFFC">
                <wp:simplePos x="0" y="0"/>
                <wp:positionH relativeFrom="column">
                  <wp:posOffset>3290570</wp:posOffset>
                </wp:positionH>
                <wp:positionV relativeFrom="paragraph">
                  <wp:posOffset>1484630</wp:posOffset>
                </wp:positionV>
                <wp:extent cx="489005" cy="321840"/>
                <wp:effectExtent l="38100" t="38100" r="6350" b="34290"/>
                <wp:wrapNone/>
                <wp:docPr id="86" name="Ink 86"/>
                <wp:cNvGraphicFramePr/>
                <a:graphic xmlns:a="http://schemas.openxmlformats.org/drawingml/2006/main">
                  <a:graphicData uri="http://schemas.microsoft.com/office/word/2010/wordprocessingInk">
                    <w14:contentPart bwMode="auto" r:id="rId55">
                      <w14:nvContentPartPr>
                        <w14:cNvContentPartPr/>
                      </w14:nvContentPartPr>
                      <w14:xfrm>
                        <a:off x="0" y="0"/>
                        <a:ext cx="489005" cy="321840"/>
                      </w14:xfrm>
                    </w14:contentPart>
                  </a:graphicData>
                </a:graphic>
              </wp:anchor>
            </w:drawing>
          </mc:Choice>
          <mc:Fallback>
            <w:pict>
              <v:shape w14:anchorId="561E5EAA" id="Ink 86" o:spid="_x0000_s1026" type="#_x0000_t75" style="position:absolute;margin-left:258.5pt;margin-top:116.3pt;width:39.7pt;height:26.6pt;z-index:25172890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">
                <v:imagedata r:id="rId56" o:title=""/>
              </v:shape>
            </w:pict>
          </mc:Fallback>
        </mc:AlternateContent>
      </w:r>
      <w:r w:rsidR="007D309D">
        <w:rPr>
          <w:rFonts w:ascii="Arial" w:hAnsi="Arial" w:cs="Arial"/>
          <w:sz w:val="24"/>
          <w:szCs w:val="24"/>
        </w:rPr>
        <w:t xml:space="preserve">One example of where this method can be used in industry is controlling the temperature in a </w:t>
      </w:r>
      <w:r w:rsidR="00BB716F">
        <w:rPr>
          <w:rFonts w:ascii="Arial" w:hAnsi="Arial" w:cs="Arial"/>
          <w:sz w:val="24"/>
          <w:szCs w:val="24"/>
        </w:rPr>
        <w:t xml:space="preserve">reactor. </w:t>
      </w:r>
      <w:r w:rsidR="00414E2C">
        <w:rPr>
          <w:rFonts w:ascii="Arial" w:hAnsi="Arial" w:cs="Arial"/>
          <w:sz w:val="24"/>
          <w:szCs w:val="24"/>
        </w:rPr>
        <w:t>It is important that the temperature in a reactor is maintained at the required temperature to ensure it cannot overheat</w:t>
      </w:r>
      <w:r w:rsidR="00C94506">
        <w:rPr>
          <w:rFonts w:ascii="Arial" w:hAnsi="Arial" w:cs="Arial"/>
          <w:sz w:val="24"/>
          <w:szCs w:val="24"/>
        </w:rPr>
        <w:t xml:space="preserve">, and also so that the product quality </w:t>
      </w:r>
      <w:r w:rsidR="00354EF0">
        <w:rPr>
          <w:rFonts w:ascii="Arial" w:hAnsi="Arial" w:cs="Arial"/>
          <w:sz w:val="24"/>
          <w:szCs w:val="24"/>
        </w:rPr>
        <w:t xml:space="preserve">from the reactor is accurate. </w:t>
      </w:r>
      <w:r w:rsidR="001A0324">
        <w:rPr>
          <w:rFonts w:ascii="Arial" w:hAnsi="Arial" w:cs="Arial"/>
          <w:sz w:val="24"/>
          <w:szCs w:val="24"/>
        </w:rPr>
        <w:t xml:space="preserve">The ultimate tuning method can be applied to this controller </w:t>
      </w:r>
      <w:r w:rsidR="00283CC8">
        <w:rPr>
          <w:rFonts w:ascii="Arial" w:hAnsi="Arial" w:cs="Arial"/>
          <w:sz w:val="24"/>
          <w:szCs w:val="24"/>
        </w:rPr>
        <w:t xml:space="preserve">to achieve the best control performance. </w:t>
      </w:r>
      <w:r w:rsidR="00240292">
        <w:rPr>
          <w:rFonts w:ascii="Arial" w:hAnsi="Arial" w:cs="Arial"/>
          <w:sz w:val="24"/>
          <w:szCs w:val="24"/>
        </w:rPr>
        <w:t xml:space="preserve">The operator can </w:t>
      </w:r>
      <w:r w:rsidR="000F7CA2">
        <w:rPr>
          <w:rFonts w:ascii="Arial" w:hAnsi="Arial" w:cs="Arial"/>
          <w:sz w:val="24"/>
          <w:szCs w:val="24"/>
        </w:rPr>
        <w:t>apply a step change to the temperature and measure the response curve. From here the ultimate gain and period can be measured which then allows the operator to calculate the proportional, integral and derivative gains</w:t>
      </w:r>
      <w:r w:rsidR="00135916">
        <w:rPr>
          <w:rFonts w:ascii="Arial" w:hAnsi="Arial" w:cs="Arial"/>
          <w:sz w:val="24"/>
          <w:szCs w:val="24"/>
        </w:rPr>
        <w:t xml:space="preserve"> which can be used to define a more accurate control system. </w:t>
      </w:r>
      <w:r w:rsidR="00B82FD9">
        <w:rPr>
          <w:rFonts w:ascii="Arial" w:hAnsi="Arial" w:cs="Arial"/>
          <w:sz w:val="24"/>
          <w:szCs w:val="24"/>
        </w:rPr>
        <w:t>After these have been calculated and implemented into the system, it should operate faster, with less overshoot and a better stability of control.</w:t>
      </w:r>
    </w:p>
    <w:p w14:paraId="03851D3D" w14:textId="38DBCBD5" w:rsidR="008E4136" w:rsidRPr="00113265" w:rsidRDefault="008E4136" w:rsidP="00113265">
      <w:pPr>
        <w:spacing w:line="360" w:lineRule="auto"/>
        <w:ind w:right="248"/>
        <w:rPr>
          <w:rFonts w:ascii="Arial" w:hAnsi="Arial" w:cs="Arial"/>
          <w:sz w:val="24"/>
          <w:szCs w:val="24"/>
        </w:rPr>
      </w:pPr>
    </w:p>
    <w:p w14:paraId="24059739" w14:textId="6C74242F" w:rsidR="00E62DBB" w:rsidRDefault="00313F8E" w:rsidP="004B4066">
      <w:pPr>
        <w:spacing w:line="360" w:lineRule="auto"/>
        <w:ind w:right="248"/>
        <w:rPr>
          <w:rFonts w:ascii="Arial" w:hAnsi="Arial" w:cs="Arial"/>
          <w:sz w:val="24"/>
          <w:szCs w:val="24"/>
        </w:rPr>
      </w:pPr>
      <w:r>
        <w:rPr>
          <w:noProof/>
        </w:rPr>
        <w:lastRenderedPageBreak/>
        <mc:AlternateContent>
          <mc:Choice Requires="wpi">
            <w:drawing>
              <wp:anchor distT="0" distB="0" distL="114300" distR="114300" simplePos="0" relativeHeight="251745286" behindDoc="0" locked="0" layoutInCell="1" allowOverlap="1" wp14:anchorId="3E9D0B92" wp14:editId="5B5326B1">
                <wp:simplePos x="0" y="0"/>
                <wp:positionH relativeFrom="column">
                  <wp:posOffset>1828800</wp:posOffset>
                </wp:positionH>
                <wp:positionV relativeFrom="paragraph">
                  <wp:posOffset>2295011</wp:posOffset>
                </wp:positionV>
                <wp:extent cx="910080" cy="430560"/>
                <wp:effectExtent l="38100" t="38100" r="29845" b="39370"/>
                <wp:wrapNone/>
                <wp:docPr id="102" name="Ink 102"/>
                <wp:cNvGraphicFramePr/>
                <a:graphic xmlns:a="http://schemas.openxmlformats.org/drawingml/2006/main">
                  <a:graphicData uri="http://schemas.microsoft.com/office/word/2010/wordprocessingInk">
                    <w14:contentPart bwMode="auto" r:id="rId57">
                      <w14:nvContentPartPr>
                        <w14:cNvContentPartPr/>
                      </w14:nvContentPartPr>
                      <w14:xfrm>
                        <a:off x="0" y="0"/>
                        <a:ext cx="910080" cy="430560"/>
                      </w14:xfrm>
                    </w14:contentPart>
                  </a:graphicData>
                </a:graphic>
              </wp:anchor>
            </w:drawing>
          </mc:Choice>
          <mc:Fallback>
            <w:pict>
              <v:shape w14:anchorId="3860F8E0" id="Ink 102" o:spid="_x0000_s1026" type="#_x0000_t75" style="position:absolute;margin-left:143.2pt;margin-top:179.9pt;width:73.3pt;height:35.5pt;z-index:25174528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">
                <v:imagedata r:id="rId58" o:title=""/>
              </v:shape>
            </w:pict>
          </mc:Fallback>
        </mc:AlternateContent>
      </w:r>
      <w:r>
        <w:rPr>
          <w:noProof/>
        </w:rPr>
        <mc:AlternateContent>
          <mc:Choice Requires="wpi">
            <w:drawing>
              <wp:anchor distT="0" distB="0" distL="114300" distR="114300" simplePos="0" relativeHeight="251744262" behindDoc="0" locked="0" layoutInCell="1" allowOverlap="1" wp14:anchorId="5C857027" wp14:editId="150C96EF">
                <wp:simplePos x="0" y="0"/>
                <wp:positionH relativeFrom="column">
                  <wp:posOffset>850680</wp:posOffset>
                </wp:positionH>
                <wp:positionV relativeFrom="paragraph">
                  <wp:posOffset>1485731</wp:posOffset>
                </wp:positionV>
                <wp:extent cx="875520" cy="410760"/>
                <wp:effectExtent l="38100" t="38100" r="26670" b="34290"/>
                <wp:wrapNone/>
                <wp:docPr id="101" name="Ink 101"/>
                <wp:cNvGraphicFramePr/>
                <a:graphic xmlns:a="http://schemas.openxmlformats.org/drawingml/2006/main">
                  <a:graphicData uri="http://schemas.microsoft.com/office/word/2010/wordprocessingInk">
                    <w14:contentPart bwMode="auto" r:id="rId59">
                      <w14:nvContentPartPr>
                        <w14:cNvContentPartPr/>
                      </w14:nvContentPartPr>
                      <w14:xfrm>
                        <a:off x="0" y="0"/>
                        <a:ext cx="875520" cy="410760"/>
                      </w14:xfrm>
                    </w14:contentPart>
                  </a:graphicData>
                </a:graphic>
              </wp:anchor>
            </w:drawing>
          </mc:Choice>
          <mc:Fallback>
            <w:pict>
              <v:shape w14:anchorId="044735C6" id="Ink 101" o:spid="_x0000_s1026" type="#_x0000_t75" style="position:absolute;margin-left:66.2pt;margin-top:116.2pt;width:70.6pt;height:34pt;z-index:25174426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">
                <v:imagedata r:id="rId60" o:title=""/>
              </v:shape>
            </w:pict>
          </mc:Fallback>
        </mc:AlternateContent>
      </w:r>
      <w:r w:rsidR="00022C36">
        <w:rPr>
          <w:noProof/>
        </w:rPr>
        <w:drawing>
          <wp:anchor distT="0" distB="0" distL="114300" distR="114300" simplePos="0" relativeHeight="251658245" behindDoc="0" locked="0" layoutInCell="1" allowOverlap="1" wp14:anchorId="48B642E9" wp14:editId="74A591B3">
            <wp:simplePos x="0" y="0"/>
            <wp:positionH relativeFrom="column">
              <wp:posOffset>3800475</wp:posOffset>
            </wp:positionH>
            <wp:positionV relativeFrom="paragraph">
              <wp:posOffset>257175</wp:posOffset>
            </wp:positionV>
            <wp:extent cx="3091180" cy="1809750"/>
            <wp:effectExtent l="0" t="0" r="0" b="0"/>
            <wp:wrapSquare wrapText="bothSides"/>
            <wp:docPr id="6" name="Picture 6" descr="Process Reaction Curve (Ogata,2010) Table 1: Tuning Rule Table for... |  Download Scientific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Process Reaction Curve (Ogata,2010) Table 1: Tuning Rule Table for... |  Download Scientific Diagram"/>
                    <pic:cNvPicPr>
                      <a:picLocks noChangeAspect="1" noChangeArrowheads="1"/>
                    </pic:cNvPicPr>
                  </pic:nvPicPr>
                  <pic:blipFill>
                    <a:blip r:embed="rId61">
                      <a:extLst>
                        <a:ext uri="{28A0092B-C50C-407E-A947-70E740481C1C}">
                          <a14:useLocalDpi xmlns:a14="http://schemas.microsoft.com/office/drawing/2010/main" val="0"/>
                        </a:ext>
                      </a:extLst>
                    </a:blip>
                    <a:srcRect/>
                    <a:stretch>
                      <a:fillRect/>
                    </a:stretch>
                  </pic:blipFill>
                  <pic:spPr bwMode="auto">
                    <a:xfrm>
                      <a:off x="0" y="0"/>
                      <a:ext cx="3091180" cy="1809750"/>
                    </a:xfrm>
                    <a:prstGeom prst="rect">
                      <a:avLst/>
                    </a:prstGeom>
                    <a:noFill/>
                    <a:ln>
                      <a:noFill/>
                    </a:ln>
                  </pic:spPr>
                </pic:pic>
              </a:graphicData>
            </a:graphic>
            <wp14:sizeRelH relativeFrom="page">
              <wp14:pctWidth>0</wp14:pctWidth>
            </wp14:sizeRelH>
            <wp14:sizeRelV relativeFrom="page">
              <wp14:pctHeight>0</wp14:pctHeight>
            </wp14:sizeRelV>
          </wp:anchor>
        </w:drawing>
      </w:r>
      <w:r w:rsidR="00541B5D" w:rsidRPr="004B4066">
        <w:rPr>
          <w:rFonts w:ascii="Arial" w:hAnsi="Arial" w:cs="Arial"/>
          <w:sz w:val="24"/>
          <w:szCs w:val="24"/>
        </w:rPr>
        <w:t xml:space="preserve">Another tuning method that is used is the reactive tuning method which </w:t>
      </w:r>
      <w:r w:rsidR="004B4066" w:rsidRPr="004B4066">
        <w:rPr>
          <w:rFonts w:ascii="Arial" w:hAnsi="Arial" w:cs="Arial"/>
          <w:sz w:val="24"/>
          <w:szCs w:val="24"/>
        </w:rPr>
        <w:t>differs from the ultimate tuning method in the approach it takes to calculate the controller gain</w:t>
      </w:r>
      <w:r w:rsidR="00C8015C">
        <w:rPr>
          <w:rFonts w:ascii="Arial" w:hAnsi="Arial" w:cs="Arial"/>
          <w:sz w:val="24"/>
          <w:szCs w:val="24"/>
        </w:rPr>
        <w:t xml:space="preserve">s. </w:t>
      </w:r>
      <w:r w:rsidR="00EB2D7F">
        <w:rPr>
          <w:rFonts w:ascii="Arial" w:hAnsi="Arial" w:cs="Arial"/>
          <w:sz w:val="24"/>
          <w:szCs w:val="24"/>
        </w:rPr>
        <w:t xml:space="preserve">The reaction curve method is calculated by </w:t>
      </w:r>
      <w:r w:rsidR="00261822">
        <w:rPr>
          <w:rFonts w:ascii="Arial" w:hAnsi="Arial" w:cs="Arial"/>
          <w:sz w:val="24"/>
          <w:szCs w:val="24"/>
        </w:rPr>
        <w:t>measuring the process response to a step change in the set point and plotting the resulting curve.</w:t>
      </w:r>
      <w:r w:rsidR="00FB2DDA">
        <w:rPr>
          <w:rFonts w:ascii="Arial" w:hAnsi="Arial" w:cs="Arial"/>
          <w:sz w:val="24"/>
          <w:szCs w:val="24"/>
        </w:rPr>
        <w:t xml:space="preserve"> It identifies the time taken for the system to react from the step change</w:t>
      </w:r>
      <w:r w:rsidR="00654E9F">
        <w:rPr>
          <w:rFonts w:ascii="Arial" w:hAnsi="Arial" w:cs="Arial"/>
          <w:sz w:val="24"/>
          <w:szCs w:val="24"/>
        </w:rPr>
        <w:t xml:space="preserve"> </w:t>
      </w:r>
      <w:r w:rsidR="00FB2DDA">
        <w:rPr>
          <w:rFonts w:ascii="Arial" w:hAnsi="Arial" w:cs="Arial"/>
          <w:sz w:val="24"/>
          <w:szCs w:val="24"/>
        </w:rPr>
        <w:t>and i</w:t>
      </w:r>
      <w:r w:rsidR="00C11AF1">
        <w:rPr>
          <w:rFonts w:ascii="Arial" w:hAnsi="Arial" w:cs="Arial"/>
          <w:sz w:val="24"/>
          <w:szCs w:val="24"/>
        </w:rPr>
        <w:t xml:space="preserve">t then looks at the reaction time and ultimate gain of the system. Then, based on the ultimate gain of the system the controller gains can be calculated to achieve the desired parameters. </w:t>
      </w:r>
      <w:r w:rsidR="00E17EF8">
        <w:rPr>
          <w:rFonts w:ascii="Arial" w:hAnsi="Arial" w:cs="Arial"/>
          <w:sz w:val="24"/>
          <w:szCs w:val="24"/>
        </w:rPr>
        <w:t xml:space="preserve">The reaction curve is simpler than the ultimate curve to calculate, however the results may not be </w:t>
      </w:r>
      <w:r w:rsidR="002B39F7">
        <w:rPr>
          <w:rFonts w:ascii="Arial" w:hAnsi="Arial" w:cs="Arial"/>
          <w:sz w:val="24"/>
          <w:szCs w:val="24"/>
        </w:rPr>
        <w:t xml:space="preserve">optimal. </w:t>
      </w:r>
    </w:p>
    <w:p w14:paraId="25E7DEBC" w14:textId="53ABE8AA" w:rsidR="00E56ADC" w:rsidRDefault="00492A97" w:rsidP="004B4066">
      <w:pPr>
        <w:spacing w:line="360" w:lineRule="auto"/>
        <w:ind w:right="248"/>
        <w:rPr>
          <w:rFonts w:ascii="Arial" w:hAnsi="Arial" w:cs="Arial"/>
          <w:sz w:val="24"/>
          <w:szCs w:val="24"/>
        </w:rPr>
      </w:pPr>
      <w:r>
        <w:rPr>
          <w:rFonts w:ascii="Arial" w:hAnsi="Arial" w:cs="Arial"/>
          <w:sz w:val="24"/>
          <w:szCs w:val="24"/>
        </w:rPr>
        <w:t>Similarly,</w:t>
      </w:r>
      <w:r w:rsidR="00216793">
        <w:rPr>
          <w:rFonts w:ascii="Arial" w:hAnsi="Arial" w:cs="Arial"/>
          <w:sz w:val="24"/>
          <w:szCs w:val="24"/>
        </w:rPr>
        <w:t xml:space="preserve"> to the previous method, we can control the temperature in a reactor using this method, however, it will be executed slightly differently. </w:t>
      </w:r>
      <w:r>
        <w:rPr>
          <w:rFonts w:ascii="Arial" w:hAnsi="Arial" w:cs="Arial"/>
          <w:sz w:val="24"/>
          <w:szCs w:val="24"/>
        </w:rPr>
        <w:t xml:space="preserve">If the control operator identifies that the temperature sensor is oscillating more than desired, they can tune it by introducing slight disturbances to the process and seeing how the controller reacts to it. </w:t>
      </w:r>
      <w:r w:rsidR="00A46631">
        <w:rPr>
          <w:rFonts w:ascii="Arial" w:hAnsi="Arial" w:cs="Arial"/>
          <w:sz w:val="24"/>
          <w:szCs w:val="24"/>
        </w:rPr>
        <w:t xml:space="preserve">For example, they could increase the flow rate slightly which may decrease the temperature slightly and observe how the temperature controller reacts. </w:t>
      </w:r>
      <w:r w:rsidR="002175A6">
        <w:rPr>
          <w:rFonts w:ascii="Arial" w:hAnsi="Arial" w:cs="Arial"/>
          <w:sz w:val="24"/>
          <w:szCs w:val="24"/>
        </w:rPr>
        <w:t xml:space="preserve">They can then analyse these results and adjust the </w:t>
      </w:r>
      <w:proofErr w:type="gramStart"/>
      <w:r w:rsidR="002175A6">
        <w:rPr>
          <w:rFonts w:ascii="Arial" w:hAnsi="Arial" w:cs="Arial"/>
          <w:sz w:val="24"/>
          <w:szCs w:val="24"/>
        </w:rPr>
        <w:t>controllers</w:t>
      </w:r>
      <w:proofErr w:type="gramEnd"/>
      <w:r w:rsidR="002175A6">
        <w:rPr>
          <w:rFonts w:ascii="Arial" w:hAnsi="Arial" w:cs="Arial"/>
          <w:sz w:val="24"/>
          <w:szCs w:val="24"/>
        </w:rPr>
        <w:t xml:space="preserve"> settings to improve the performance of the system. </w:t>
      </w:r>
    </w:p>
    <w:p w14:paraId="28925613" w14:textId="17C59C2F" w:rsidR="005070B3" w:rsidRDefault="0022317F" w:rsidP="004B4066">
      <w:pPr>
        <w:spacing w:line="360" w:lineRule="auto"/>
        <w:ind w:right="248"/>
        <w:rPr>
          <w:rFonts w:ascii="Arial" w:hAnsi="Arial" w:cs="Arial"/>
          <w:sz w:val="24"/>
          <w:szCs w:val="24"/>
        </w:rPr>
      </w:pPr>
      <w:r>
        <w:rPr>
          <w:noProof/>
        </w:rPr>
        <mc:AlternateContent>
          <mc:Choice Requires="wpi">
            <w:drawing>
              <wp:anchor distT="0" distB="0" distL="114300" distR="114300" simplePos="0" relativeHeight="251746310" behindDoc="0" locked="0" layoutInCell="1" allowOverlap="1" wp14:anchorId="13056CA7" wp14:editId="5F569524">
                <wp:simplePos x="0" y="0"/>
                <wp:positionH relativeFrom="column">
                  <wp:posOffset>1000080</wp:posOffset>
                </wp:positionH>
                <wp:positionV relativeFrom="paragraph">
                  <wp:posOffset>587426</wp:posOffset>
                </wp:positionV>
                <wp:extent cx="931320" cy="552240"/>
                <wp:effectExtent l="38100" t="38100" r="34290" b="32385"/>
                <wp:wrapNone/>
                <wp:docPr id="103" name="Ink 103"/>
                <wp:cNvGraphicFramePr/>
                <a:graphic xmlns:a="http://schemas.openxmlformats.org/drawingml/2006/main">
                  <a:graphicData uri="http://schemas.microsoft.com/office/word/2010/wordprocessingInk">
                    <w14:contentPart bwMode="auto" r:id="rId62">
                      <w14:nvContentPartPr>
                        <w14:cNvContentPartPr/>
                      </w14:nvContentPartPr>
                      <w14:xfrm>
                        <a:off x="0" y="0"/>
                        <a:ext cx="931320" cy="552240"/>
                      </w14:xfrm>
                    </w14:contentPart>
                  </a:graphicData>
                </a:graphic>
              </wp:anchor>
            </w:drawing>
          </mc:Choice>
          <mc:Fallback>
            <w:pict>
              <v:shape w14:anchorId="1BA6BF2E" id="Ink 103" o:spid="_x0000_s1026" type="#_x0000_t75" style="position:absolute;margin-left:77.95pt;margin-top:45.45pt;width:74.95pt;height:45.1pt;z-index:25174631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">
                <v:imagedata r:id="rId63" o:title=""/>
              </v:shape>
            </w:pict>
          </mc:Fallback>
        </mc:AlternateContent>
      </w:r>
      <w:r w:rsidR="00654E9F">
        <w:rPr>
          <w:noProof/>
        </w:rPr>
        <w:drawing>
          <wp:anchor distT="0" distB="0" distL="114300" distR="114300" simplePos="0" relativeHeight="251658246" behindDoc="0" locked="0" layoutInCell="1" allowOverlap="1" wp14:anchorId="65457A29" wp14:editId="1A14EE03">
            <wp:simplePos x="0" y="0"/>
            <wp:positionH relativeFrom="margin">
              <wp:align>right</wp:align>
            </wp:positionH>
            <wp:positionV relativeFrom="paragraph">
              <wp:posOffset>3175</wp:posOffset>
            </wp:positionV>
            <wp:extent cx="4343400" cy="1735455"/>
            <wp:effectExtent l="0" t="0" r="0" b="0"/>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4"/>
                    <a:stretch>
                      <a:fillRect/>
                    </a:stretch>
                  </pic:blipFill>
                  <pic:spPr>
                    <a:xfrm>
                      <a:off x="0" y="0"/>
                      <a:ext cx="4343400" cy="1735455"/>
                    </a:xfrm>
                    <a:prstGeom prst="rect">
                      <a:avLst/>
                    </a:prstGeom>
                  </pic:spPr>
                </pic:pic>
              </a:graphicData>
            </a:graphic>
            <wp14:sizeRelH relativeFrom="page">
              <wp14:pctWidth>0</wp14:pctWidth>
            </wp14:sizeRelH>
            <wp14:sizeRelV relativeFrom="page">
              <wp14:pctHeight>0</wp14:pctHeight>
            </wp14:sizeRelV>
          </wp:anchor>
        </w:drawing>
      </w:r>
      <w:r w:rsidR="00533DCD">
        <w:rPr>
          <w:rFonts w:ascii="Arial" w:hAnsi="Arial" w:cs="Arial"/>
          <w:sz w:val="24"/>
          <w:szCs w:val="24"/>
        </w:rPr>
        <w:t>T</w:t>
      </w:r>
      <w:r w:rsidR="00654E9F">
        <w:rPr>
          <w:rFonts w:ascii="Arial" w:hAnsi="Arial" w:cs="Arial"/>
          <w:sz w:val="24"/>
          <w:szCs w:val="24"/>
        </w:rPr>
        <w:t xml:space="preserve">he table on the right </w:t>
      </w:r>
      <w:r w:rsidR="001A79D3">
        <w:rPr>
          <w:rFonts w:ascii="Arial" w:hAnsi="Arial" w:cs="Arial"/>
          <w:sz w:val="24"/>
          <w:szCs w:val="24"/>
        </w:rPr>
        <w:t>shows the calculations needed in order to calculate the reaction curve to achieve the desired results.</w:t>
      </w:r>
    </w:p>
    <w:p w14:paraId="568C1BF9" w14:textId="689DFCA8" w:rsidR="00022C36" w:rsidRPr="004B4066" w:rsidRDefault="00022C36" w:rsidP="004B4066">
      <w:pPr>
        <w:spacing w:line="360" w:lineRule="auto"/>
        <w:ind w:right="248"/>
        <w:rPr>
          <w:rFonts w:ascii="Arial" w:hAnsi="Arial" w:cs="Arial"/>
          <w:sz w:val="24"/>
          <w:szCs w:val="24"/>
        </w:rPr>
      </w:pPr>
    </w:p>
    <w:p w14:paraId="30083642" w14:textId="1C8BB3D3" w:rsidR="00E62DBB" w:rsidRPr="004B4066" w:rsidRDefault="00743728" w:rsidP="004B4066">
      <w:pPr>
        <w:spacing w:line="360" w:lineRule="auto"/>
        <w:ind w:right="248"/>
        <w:rPr>
          <w:rFonts w:ascii="Arial" w:hAnsi="Arial" w:cs="Arial"/>
          <w:b/>
          <w:bCs/>
          <w:sz w:val="24"/>
          <w:szCs w:val="24"/>
        </w:rPr>
      </w:pPr>
      <w:r>
        <w:rPr>
          <w:rFonts w:ascii="Arial" w:hAnsi="Arial" w:cs="Arial"/>
          <w:b/>
          <w:bCs/>
          <w:noProof/>
          <w:sz w:val="24"/>
          <w:szCs w:val="24"/>
        </w:rPr>
        <mc:AlternateContent>
          <mc:Choice Requires="wpi">
            <w:drawing>
              <wp:anchor distT="0" distB="0" distL="114300" distR="114300" simplePos="0" relativeHeight="251759622" behindDoc="0" locked="0" layoutInCell="1" allowOverlap="1" wp14:anchorId="12EF9DF8" wp14:editId="6EC714BB">
                <wp:simplePos x="0" y="0"/>
                <wp:positionH relativeFrom="column">
                  <wp:posOffset>-17780</wp:posOffset>
                </wp:positionH>
                <wp:positionV relativeFrom="paragraph">
                  <wp:posOffset>-201295</wp:posOffset>
                </wp:positionV>
                <wp:extent cx="1086010" cy="670630"/>
                <wp:effectExtent l="38100" t="25400" r="44450" b="27940"/>
                <wp:wrapNone/>
                <wp:docPr id="116" name="Ink 116"/>
                <wp:cNvGraphicFramePr/>
                <a:graphic xmlns:a="http://schemas.openxmlformats.org/drawingml/2006/main">
                  <a:graphicData uri="http://schemas.microsoft.com/office/word/2010/wordprocessingInk">
                    <w14:contentPart bwMode="auto" r:id="rId65">
                      <w14:nvContentPartPr>
                        <w14:cNvContentPartPr/>
                      </w14:nvContentPartPr>
                      <w14:xfrm>
                        <a:off x="0" y="0"/>
                        <a:ext cx="1086010" cy="670630"/>
                      </w14:xfrm>
                    </w14:contentPart>
                  </a:graphicData>
                </a:graphic>
              </wp:anchor>
            </w:drawing>
          </mc:Choice>
          <mc:Fallback>
            <w:pict>
              <v:shape w14:anchorId="084073D5" id="Ink 116" o:spid="_x0000_s1026" type="#_x0000_t75" style="position:absolute;margin-left:-2pt;margin-top:-16.45pt;width:86.7pt;height:54pt;z-index:25175962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">
                <v:imagedata r:id="rId66" o:title=""/>
              </v:shape>
            </w:pict>
          </mc:Fallback>
        </mc:AlternateContent>
      </w:r>
    </w:p>
    <w:p w14:paraId="605A8ECA" w14:textId="20B64071" w:rsidR="00E62DBB" w:rsidRDefault="00E62DBB" w:rsidP="00743735">
      <w:pPr>
        <w:ind w:right="248"/>
        <w:rPr>
          <w:rFonts w:ascii="Arial" w:hAnsi="Arial" w:cs="Arial"/>
          <w:b/>
          <w:bCs/>
          <w:sz w:val="22"/>
          <w:szCs w:val="22"/>
        </w:rPr>
      </w:pPr>
    </w:p>
    <w:p w14:paraId="427AD915" w14:textId="77777777" w:rsidR="00E62DBB" w:rsidRDefault="00E62DBB" w:rsidP="00743735">
      <w:pPr>
        <w:ind w:right="248"/>
        <w:rPr>
          <w:rFonts w:ascii="Arial" w:hAnsi="Arial" w:cs="Arial"/>
          <w:b/>
          <w:bCs/>
          <w:sz w:val="22"/>
          <w:szCs w:val="22"/>
        </w:rPr>
      </w:pPr>
    </w:p>
    <w:p w14:paraId="569F027A" w14:textId="77777777" w:rsidR="00E62DBB" w:rsidRDefault="00E62DBB" w:rsidP="00743735">
      <w:pPr>
        <w:ind w:right="248"/>
        <w:rPr>
          <w:rFonts w:ascii="Arial" w:hAnsi="Arial" w:cs="Arial"/>
          <w:b/>
          <w:bCs/>
          <w:sz w:val="22"/>
          <w:szCs w:val="22"/>
        </w:rPr>
      </w:pPr>
    </w:p>
    <w:p w14:paraId="16A3EE00" w14:textId="77777777" w:rsidR="009E5F0F" w:rsidRDefault="009E5F0F" w:rsidP="009E5F0F">
      <w:pPr>
        <w:pStyle w:val="ListParagraph"/>
        <w:ind w:left="567" w:right="248"/>
        <w:rPr>
          <w:rFonts w:ascii="Arial" w:hAnsi="Arial" w:cs="Arial"/>
          <w:sz w:val="22"/>
          <w:szCs w:val="22"/>
        </w:rPr>
      </w:pPr>
    </w:p>
    <w:p w14:paraId="147C2D93" w14:textId="77777777" w:rsidR="001A79D3" w:rsidRDefault="001A79D3" w:rsidP="009E5F0F">
      <w:pPr>
        <w:pStyle w:val="ListParagraph"/>
        <w:ind w:left="567" w:right="248"/>
        <w:rPr>
          <w:rFonts w:ascii="Arial" w:hAnsi="Arial" w:cs="Arial"/>
          <w:sz w:val="22"/>
          <w:szCs w:val="22"/>
        </w:rPr>
      </w:pPr>
    </w:p>
    <w:p w14:paraId="237F3B50" w14:textId="77777777" w:rsidR="001A79D3" w:rsidRDefault="001A79D3" w:rsidP="009E5F0F">
      <w:pPr>
        <w:pStyle w:val="ListParagraph"/>
        <w:ind w:left="567" w:right="248"/>
        <w:rPr>
          <w:rFonts w:ascii="Arial" w:hAnsi="Arial" w:cs="Arial"/>
          <w:sz w:val="22"/>
          <w:szCs w:val="22"/>
        </w:rPr>
      </w:pPr>
    </w:p>
    <w:p w14:paraId="1718E7B2" w14:textId="77777777" w:rsidR="001A79D3" w:rsidRDefault="001A79D3" w:rsidP="009E5F0F">
      <w:pPr>
        <w:pStyle w:val="ListParagraph"/>
        <w:ind w:left="567" w:right="248"/>
        <w:rPr>
          <w:rFonts w:ascii="Arial" w:hAnsi="Arial" w:cs="Arial"/>
          <w:sz w:val="22"/>
          <w:szCs w:val="22"/>
        </w:rPr>
      </w:pPr>
    </w:p>
    <w:p w14:paraId="2F620E1F" w14:textId="77777777" w:rsidR="001A79D3" w:rsidRDefault="001A79D3" w:rsidP="009E5F0F">
      <w:pPr>
        <w:pStyle w:val="ListParagraph"/>
        <w:ind w:left="567" w:right="248"/>
        <w:rPr>
          <w:rFonts w:ascii="Arial" w:hAnsi="Arial" w:cs="Arial"/>
          <w:sz w:val="22"/>
          <w:szCs w:val="22"/>
        </w:rPr>
      </w:pPr>
    </w:p>
    <w:p w14:paraId="11964F45" w14:textId="77777777" w:rsidR="001A79D3" w:rsidRDefault="001A79D3" w:rsidP="009E5F0F">
      <w:pPr>
        <w:pStyle w:val="ListParagraph"/>
        <w:ind w:left="567" w:right="248"/>
        <w:rPr>
          <w:rFonts w:ascii="Arial" w:hAnsi="Arial" w:cs="Arial"/>
          <w:sz w:val="22"/>
          <w:szCs w:val="22"/>
        </w:rPr>
      </w:pPr>
    </w:p>
    <w:p w14:paraId="179260D1" w14:textId="77777777" w:rsidR="001A79D3" w:rsidRDefault="001A79D3" w:rsidP="009E5F0F">
      <w:pPr>
        <w:pStyle w:val="ListParagraph"/>
        <w:ind w:left="567" w:right="248"/>
        <w:rPr>
          <w:rFonts w:ascii="Arial" w:hAnsi="Arial" w:cs="Arial"/>
          <w:sz w:val="22"/>
          <w:szCs w:val="22"/>
        </w:rPr>
      </w:pPr>
    </w:p>
    <w:p w14:paraId="36044DD3" w14:textId="77777777" w:rsidR="001A79D3" w:rsidRDefault="001A79D3" w:rsidP="009E5F0F">
      <w:pPr>
        <w:pStyle w:val="ListParagraph"/>
        <w:ind w:left="567" w:right="248"/>
        <w:rPr>
          <w:rFonts w:ascii="Arial" w:hAnsi="Arial" w:cs="Arial"/>
          <w:sz w:val="22"/>
          <w:szCs w:val="22"/>
        </w:rPr>
      </w:pPr>
    </w:p>
    <w:p w14:paraId="3FD39135" w14:textId="1FA85372" w:rsidR="005A3513" w:rsidRPr="00C54C7E" w:rsidRDefault="009E5F0F" w:rsidP="0082488E">
      <w:pPr>
        <w:pStyle w:val="ListParagraph"/>
        <w:numPr>
          <w:ilvl w:val="0"/>
          <w:numId w:val="13"/>
        </w:numPr>
        <w:ind w:left="567" w:right="248" w:hanging="283"/>
        <w:rPr>
          <w:rFonts w:ascii="Arial" w:hAnsi="Arial" w:cs="Arial"/>
          <w:b/>
          <w:bCs/>
          <w:sz w:val="22"/>
          <w:szCs w:val="22"/>
        </w:rPr>
      </w:pPr>
      <w:r w:rsidRPr="00C54C7E">
        <w:rPr>
          <w:rFonts w:ascii="Arial" w:hAnsi="Arial" w:cs="Arial"/>
          <w:b/>
          <w:bCs/>
          <w:sz w:val="22"/>
          <w:szCs w:val="22"/>
        </w:rPr>
        <w:lastRenderedPageBreak/>
        <w:t xml:space="preserve">Briefly explain the difference between First and Second Order systems. </w:t>
      </w:r>
    </w:p>
    <w:p w14:paraId="742EC6AA" w14:textId="77777777" w:rsidR="00433197" w:rsidRDefault="00433197" w:rsidP="00433197">
      <w:pPr>
        <w:pStyle w:val="ListParagraph"/>
        <w:ind w:left="567" w:right="248"/>
        <w:rPr>
          <w:rFonts w:ascii="Arial" w:hAnsi="Arial" w:cs="Arial"/>
          <w:sz w:val="22"/>
          <w:szCs w:val="22"/>
        </w:rPr>
      </w:pPr>
    </w:p>
    <w:p w14:paraId="5DA10DE7" w14:textId="16B5B297" w:rsidR="00E61997" w:rsidRDefault="00743728" w:rsidP="00CA105F">
      <w:pPr>
        <w:pStyle w:val="ListParagraph"/>
        <w:spacing w:line="360" w:lineRule="auto"/>
        <w:ind w:left="567" w:right="248"/>
        <w:rPr>
          <w:rFonts w:ascii="Arial" w:hAnsi="Arial" w:cs="Arial"/>
          <w:sz w:val="24"/>
          <w:szCs w:val="24"/>
        </w:rPr>
      </w:pPr>
      <w:r>
        <w:rPr>
          <w:rFonts w:ascii="Arial" w:hAnsi="Arial" w:cs="Arial"/>
          <w:noProof/>
          <w:sz w:val="22"/>
          <w:szCs w:val="22"/>
        </w:rPr>
        <mc:AlternateContent>
          <mc:Choice Requires="wpi">
            <w:drawing>
              <wp:anchor distT="0" distB="0" distL="114300" distR="114300" simplePos="0" relativeHeight="251761670" behindDoc="0" locked="0" layoutInCell="1" allowOverlap="1" wp14:anchorId="5391181B" wp14:editId="05499A66">
                <wp:simplePos x="0" y="0"/>
                <wp:positionH relativeFrom="column">
                  <wp:posOffset>3976200</wp:posOffset>
                </wp:positionH>
                <wp:positionV relativeFrom="paragraph">
                  <wp:posOffset>560880</wp:posOffset>
                </wp:positionV>
                <wp:extent cx="907200" cy="473040"/>
                <wp:effectExtent l="38100" t="38100" r="33020" b="35560"/>
                <wp:wrapNone/>
                <wp:docPr id="118" name="Ink 118"/>
                <wp:cNvGraphicFramePr/>
                <a:graphic xmlns:a="http://schemas.openxmlformats.org/drawingml/2006/main">
                  <a:graphicData uri="http://schemas.microsoft.com/office/word/2010/wordprocessingInk">
                    <w14:contentPart bwMode="auto" r:id="rId67">
                      <w14:nvContentPartPr>
                        <w14:cNvContentPartPr/>
                      </w14:nvContentPartPr>
                      <w14:xfrm>
                        <a:off x="0" y="0"/>
                        <a:ext cx="907200" cy="473040"/>
                      </w14:xfrm>
                    </w14:contentPart>
                  </a:graphicData>
                </a:graphic>
              </wp:anchor>
            </w:drawing>
          </mc:Choice>
          <mc:Fallback>
            <w:pict>
              <v:shape w14:anchorId="5AEC2418" id="Ink 118" o:spid="_x0000_s1026" type="#_x0000_t75" style="position:absolute;margin-left:312.3pt;margin-top:43.35pt;width:73.05pt;height:38.9pt;z-index:25176167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">
                <v:imagedata r:id="rId68" o:title=""/>
              </v:shape>
            </w:pict>
          </mc:Fallback>
        </mc:AlternateContent>
      </w:r>
      <w:r w:rsidR="00C433C9">
        <w:rPr>
          <w:rFonts w:ascii="Arial" w:hAnsi="Arial" w:cs="Arial"/>
          <w:sz w:val="22"/>
          <w:szCs w:val="22"/>
        </w:rPr>
        <w:t xml:space="preserve">A </w:t>
      </w:r>
      <w:r w:rsidR="00C433C9" w:rsidRPr="00CE10BF">
        <w:rPr>
          <w:rFonts w:ascii="Arial" w:hAnsi="Arial" w:cs="Arial"/>
          <w:sz w:val="24"/>
          <w:szCs w:val="24"/>
        </w:rPr>
        <w:t>first order system is a type of dynamic system</w:t>
      </w:r>
      <w:r w:rsidR="00CA105F" w:rsidRPr="00CE10BF">
        <w:rPr>
          <w:rFonts w:ascii="Arial" w:hAnsi="Arial" w:cs="Arial"/>
          <w:sz w:val="24"/>
          <w:szCs w:val="24"/>
        </w:rPr>
        <w:t xml:space="preserve"> </w:t>
      </w:r>
      <w:r w:rsidR="0066390A">
        <w:rPr>
          <w:rFonts w:ascii="Arial" w:hAnsi="Arial" w:cs="Arial"/>
          <w:sz w:val="24"/>
          <w:szCs w:val="24"/>
        </w:rPr>
        <w:t xml:space="preserve">that’s </w:t>
      </w:r>
      <w:r w:rsidR="00A85B95">
        <w:rPr>
          <w:rFonts w:ascii="Arial" w:hAnsi="Arial" w:cs="Arial"/>
          <w:sz w:val="24"/>
          <w:szCs w:val="24"/>
        </w:rPr>
        <w:t xml:space="preserve">input/output relationship is a first-order differential equation. </w:t>
      </w:r>
      <w:r w:rsidR="00134CB1">
        <w:rPr>
          <w:rFonts w:ascii="Arial" w:hAnsi="Arial" w:cs="Arial"/>
          <w:sz w:val="24"/>
          <w:szCs w:val="24"/>
        </w:rPr>
        <w:t xml:space="preserve">These systems have a </w:t>
      </w:r>
      <w:r w:rsidR="00DF36C6">
        <w:rPr>
          <w:rFonts w:ascii="Arial" w:hAnsi="Arial" w:cs="Arial"/>
          <w:sz w:val="24"/>
          <w:szCs w:val="24"/>
        </w:rPr>
        <w:t xml:space="preserve">single energy storage element such has a single </w:t>
      </w:r>
      <w:r w:rsidR="00B61F26">
        <w:rPr>
          <w:rFonts w:ascii="Arial" w:hAnsi="Arial" w:cs="Arial"/>
          <w:sz w:val="24"/>
          <w:szCs w:val="24"/>
        </w:rPr>
        <w:t>capa</w:t>
      </w:r>
      <w:r w:rsidR="00531F54">
        <w:rPr>
          <w:rFonts w:ascii="Arial" w:hAnsi="Arial" w:cs="Arial"/>
          <w:sz w:val="24"/>
          <w:szCs w:val="24"/>
        </w:rPr>
        <w:t xml:space="preserve">citor or single inductor. </w:t>
      </w:r>
      <w:r w:rsidR="00544966">
        <w:rPr>
          <w:rFonts w:ascii="Arial" w:hAnsi="Arial" w:cs="Arial"/>
          <w:sz w:val="24"/>
          <w:szCs w:val="24"/>
        </w:rPr>
        <w:t>The first order system has a time constant which will control how quickly the system reaches its steady state</w:t>
      </w:r>
      <w:r w:rsidR="008A5356">
        <w:rPr>
          <w:rFonts w:ascii="Arial" w:hAnsi="Arial" w:cs="Arial"/>
          <w:sz w:val="24"/>
          <w:szCs w:val="24"/>
        </w:rPr>
        <w:t xml:space="preserve">. It also depends on the input signal. </w:t>
      </w:r>
      <w:r w:rsidR="007B27DC">
        <w:rPr>
          <w:rFonts w:ascii="Arial" w:hAnsi="Arial" w:cs="Arial"/>
          <w:sz w:val="24"/>
          <w:szCs w:val="24"/>
        </w:rPr>
        <w:t>The equation for a first order system can be seen below.</w:t>
      </w:r>
    </w:p>
    <w:p w14:paraId="236C856A" w14:textId="77777777" w:rsidR="007B27DC" w:rsidRDefault="007B27DC" w:rsidP="00CA105F">
      <w:pPr>
        <w:pStyle w:val="ListParagraph"/>
        <w:spacing w:line="360" w:lineRule="auto"/>
        <w:ind w:left="567" w:right="248"/>
        <w:rPr>
          <w:rFonts w:ascii="Arial" w:hAnsi="Arial" w:cs="Arial"/>
          <w:sz w:val="24"/>
          <w:szCs w:val="24"/>
        </w:rPr>
      </w:pPr>
    </w:p>
    <w:p w14:paraId="2013C54A" w14:textId="487840EF" w:rsidR="007B27DC" w:rsidRDefault="007B27DC" w:rsidP="00CA105F">
      <w:pPr>
        <w:pStyle w:val="ListParagraph"/>
        <w:spacing w:line="360" w:lineRule="auto"/>
        <w:ind w:left="567" w:right="248"/>
      </w:pPr>
      <w:r>
        <w:fldChar w:fldCharType="begin"/>
      </w:r>
      <w:r>
        <w:instrText xml:space="preserve"> INCLUDEPICTURE "https://www.electrical4u.com/wp-content/ql-cache/quicklatex.com-be548164d61b724db65773460fce5a11_l3.png?ezimgfmt=rs:132x44/rscb38/ng:webp/ngcb38" \* MERGEFORMATINET </w:instrText>
      </w:r>
      <w:r>
        <w:fldChar w:fldCharType="separate"/>
      </w:r>
      <w:r>
        <w:rPr>
          <w:noProof/>
        </w:rPr>
        <w:drawing>
          <wp:inline distT="0" distB="0" distL="0" distR="0" wp14:anchorId="4F990C73" wp14:editId="10E5519A">
            <wp:extent cx="1675130" cy="561340"/>
            <wp:effectExtent l="0" t="0" r="1270" b="0"/>
            <wp:docPr id="10" name="Picture 10" descr="\begin{align*} \frac{C(s)}{R(s)} = K \frac{1}{Ts+1} \end{alig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egin{align*} \frac{C(s)}{R(s)} = K \frac{1}{Ts+1} \end{align*}"/>
                    <pic:cNvPicPr>
                      <a:picLocks noChangeAspect="1" noChangeArrowheads="1"/>
                    </pic:cNvPicPr>
                  </pic:nvPicPr>
                  <pic:blipFill>
                    <a:blip r:embed="rId69">
                      <a:extLst>
                        <a:ext uri="{28A0092B-C50C-407E-A947-70E740481C1C}">
                          <a14:useLocalDpi xmlns:a14="http://schemas.microsoft.com/office/drawing/2010/main" val="0"/>
                        </a:ext>
                      </a:extLst>
                    </a:blip>
                    <a:srcRect/>
                    <a:stretch>
                      <a:fillRect/>
                    </a:stretch>
                  </pic:blipFill>
                  <pic:spPr bwMode="auto">
                    <a:xfrm>
                      <a:off x="0" y="0"/>
                      <a:ext cx="1675130" cy="561340"/>
                    </a:xfrm>
                    <a:prstGeom prst="rect">
                      <a:avLst/>
                    </a:prstGeom>
                    <a:noFill/>
                    <a:ln>
                      <a:noFill/>
                    </a:ln>
                  </pic:spPr>
                </pic:pic>
              </a:graphicData>
            </a:graphic>
          </wp:inline>
        </w:drawing>
      </w:r>
      <w:r>
        <w:fldChar w:fldCharType="end"/>
      </w:r>
    </w:p>
    <w:p w14:paraId="41AB6FA0" w14:textId="77777777" w:rsidR="00FE5BD3" w:rsidRDefault="00FE5BD3" w:rsidP="00EB6E76">
      <w:pPr>
        <w:pStyle w:val="ListParagraph"/>
        <w:spacing w:line="360" w:lineRule="auto"/>
        <w:ind w:left="567" w:right="248"/>
        <w:rPr>
          <w:rFonts w:ascii="Arial" w:hAnsi="Arial" w:cs="Arial"/>
          <w:sz w:val="24"/>
          <w:szCs w:val="24"/>
        </w:rPr>
      </w:pPr>
    </w:p>
    <w:p w14:paraId="4C269EC9" w14:textId="1044FD05" w:rsidR="007B27DC" w:rsidRDefault="00BD2F41" w:rsidP="00EB6E76">
      <w:pPr>
        <w:pStyle w:val="ListParagraph"/>
        <w:spacing w:line="360" w:lineRule="auto"/>
        <w:ind w:left="567" w:right="248"/>
        <w:rPr>
          <w:rFonts w:ascii="Arial" w:hAnsi="Arial" w:cs="Arial"/>
          <w:sz w:val="24"/>
          <w:szCs w:val="24"/>
        </w:rPr>
      </w:pPr>
      <w:r w:rsidRPr="00BD2F41">
        <w:rPr>
          <w:rFonts w:ascii="Arial" w:hAnsi="Arial" w:cs="Arial"/>
          <w:sz w:val="24"/>
          <w:szCs w:val="24"/>
        </w:rPr>
        <w:t>K is the DC Gain of the system ratio between the input signal and the steady state output.</w:t>
      </w:r>
    </w:p>
    <w:p w14:paraId="6D2067A1" w14:textId="5EA51F8B" w:rsidR="00EB6E76" w:rsidRDefault="00EB6E76" w:rsidP="00EB6E76">
      <w:pPr>
        <w:pStyle w:val="ListParagraph"/>
        <w:spacing w:line="360" w:lineRule="auto"/>
        <w:ind w:left="567" w:right="248"/>
        <w:rPr>
          <w:rFonts w:ascii="Arial" w:hAnsi="Arial" w:cs="Arial"/>
          <w:sz w:val="24"/>
          <w:szCs w:val="24"/>
        </w:rPr>
      </w:pPr>
      <w:r>
        <w:rPr>
          <w:rFonts w:ascii="Arial" w:hAnsi="Arial" w:cs="Arial"/>
          <w:sz w:val="24"/>
          <w:szCs w:val="24"/>
        </w:rPr>
        <w:t xml:space="preserve">T is the time constant </w:t>
      </w:r>
      <w:r w:rsidR="00AC7AD3">
        <w:rPr>
          <w:rFonts w:ascii="Arial" w:hAnsi="Arial" w:cs="Arial"/>
          <w:sz w:val="24"/>
          <w:szCs w:val="24"/>
        </w:rPr>
        <w:t>of the system. (</w:t>
      </w:r>
      <w:r w:rsidR="00AF64CB">
        <w:rPr>
          <w:rFonts w:ascii="Arial" w:hAnsi="Arial" w:cs="Arial"/>
          <w:sz w:val="24"/>
          <w:szCs w:val="24"/>
        </w:rPr>
        <w:t>How</w:t>
      </w:r>
      <w:r w:rsidR="00AC7AD3">
        <w:rPr>
          <w:rFonts w:ascii="Arial" w:hAnsi="Arial" w:cs="Arial"/>
          <w:sz w:val="24"/>
          <w:szCs w:val="24"/>
        </w:rPr>
        <w:t xml:space="preserve"> quickly the first order system responds to a unit step input.</w:t>
      </w:r>
      <w:r w:rsidR="00AF64CB">
        <w:rPr>
          <w:rFonts w:ascii="Arial" w:hAnsi="Arial" w:cs="Arial"/>
          <w:sz w:val="24"/>
          <w:szCs w:val="24"/>
        </w:rPr>
        <w:t xml:space="preserve"> </w:t>
      </w:r>
      <w:r w:rsidR="00FE5BD3">
        <w:rPr>
          <w:rFonts w:ascii="Arial" w:hAnsi="Arial" w:cs="Arial"/>
          <w:sz w:val="24"/>
          <w:szCs w:val="24"/>
        </w:rPr>
        <w:t>(</w:t>
      </w:r>
      <w:r w:rsidR="00AF64CB">
        <w:rPr>
          <w:rFonts w:ascii="Arial" w:hAnsi="Arial" w:cs="Arial"/>
          <w:sz w:val="24"/>
          <w:szCs w:val="24"/>
        </w:rPr>
        <w:t>Electrical4u</w:t>
      </w:r>
      <w:r w:rsidR="00FE5BD3">
        <w:rPr>
          <w:rFonts w:ascii="Arial" w:hAnsi="Arial" w:cs="Arial"/>
          <w:sz w:val="24"/>
          <w:szCs w:val="24"/>
        </w:rPr>
        <w:t xml:space="preserve">, </w:t>
      </w:r>
      <w:r w:rsidR="00AF64CB">
        <w:rPr>
          <w:rFonts w:ascii="Arial" w:hAnsi="Arial" w:cs="Arial"/>
          <w:sz w:val="24"/>
          <w:szCs w:val="24"/>
        </w:rPr>
        <w:t>2021)</w:t>
      </w:r>
    </w:p>
    <w:p w14:paraId="7BE2EE2A" w14:textId="19BB739D" w:rsidR="005460D3" w:rsidRDefault="005460D3" w:rsidP="00EB6E76">
      <w:pPr>
        <w:pStyle w:val="ListParagraph"/>
        <w:spacing w:line="360" w:lineRule="auto"/>
        <w:ind w:left="567" w:right="248"/>
        <w:rPr>
          <w:rFonts w:ascii="Arial" w:hAnsi="Arial" w:cs="Arial"/>
          <w:sz w:val="24"/>
          <w:szCs w:val="24"/>
        </w:rPr>
      </w:pPr>
    </w:p>
    <w:p w14:paraId="2D487315" w14:textId="6BA5E3DD" w:rsidR="005460D3" w:rsidRDefault="00743728" w:rsidP="00EB6E76">
      <w:pPr>
        <w:pStyle w:val="ListParagraph"/>
        <w:spacing w:line="360" w:lineRule="auto"/>
        <w:ind w:left="567" w:right="248"/>
        <w:rPr>
          <w:rFonts w:ascii="Arial" w:hAnsi="Arial" w:cs="Arial"/>
          <w:sz w:val="24"/>
          <w:szCs w:val="24"/>
        </w:rPr>
      </w:pPr>
      <w:r>
        <w:rPr>
          <w:rFonts w:ascii="Arial" w:hAnsi="Arial" w:cs="Arial"/>
          <w:noProof/>
          <w:sz w:val="24"/>
          <w:szCs w:val="24"/>
        </w:rPr>
        <mc:AlternateContent>
          <mc:Choice Requires="wpi">
            <w:drawing>
              <wp:anchor distT="0" distB="0" distL="114300" distR="114300" simplePos="0" relativeHeight="251760646" behindDoc="0" locked="0" layoutInCell="1" allowOverlap="1" wp14:anchorId="562376FE" wp14:editId="60F03D91">
                <wp:simplePos x="0" y="0"/>
                <wp:positionH relativeFrom="column">
                  <wp:posOffset>1783440</wp:posOffset>
                </wp:positionH>
                <wp:positionV relativeFrom="paragraph">
                  <wp:posOffset>-4360</wp:posOffset>
                </wp:positionV>
                <wp:extent cx="932040" cy="509400"/>
                <wp:effectExtent l="38100" t="25400" r="33655" b="36830"/>
                <wp:wrapNone/>
                <wp:docPr id="117" name="Ink 117"/>
                <wp:cNvGraphicFramePr/>
                <a:graphic xmlns:a="http://schemas.openxmlformats.org/drawingml/2006/main">
                  <a:graphicData uri="http://schemas.microsoft.com/office/word/2010/wordprocessingInk">
                    <w14:contentPart bwMode="auto" r:id="rId70">
                      <w14:nvContentPartPr>
                        <w14:cNvContentPartPr/>
                      </w14:nvContentPartPr>
                      <w14:xfrm>
                        <a:off x="0" y="0"/>
                        <a:ext cx="932040" cy="509400"/>
                      </w14:xfrm>
                    </w14:contentPart>
                  </a:graphicData>
                </a:graphic>
              </wp:anchor>
            </w:drawing>
          </mc:Choice>
          <mc:Fallback>
            <w:pict>
              <v:shape w14:anchorId="0A08D95C" id="Ink 117" o:spid="_x0000_s1026" type="#_x0000_t75" style="position:absolute;margin-left:139.85pt;margin-top:-.95pt;width:74.6pt;height:41.3pt;z-index:25176064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">
                <v:imagedata r:id="rId71" o:title=""/>
              </v:shape>
            </w:pict>
          </mc:Fallback>
        </mc:AlternateContent>
      </w:r>
      <w:r w:rsidR="009440EF">
        <w:rPr>
          <w:rFonts w:ascii="Arial" w:hAnsi="Arial" w:cs="Arial"/>
          <w:sz w:val="24"/>
          <w:szCs w:val="24"/>
        </w:rPr>
        <w:t>According to Ogata (2010), t</w:t>
      </w:r>
      <w:r w:rsidR="002843CD">
        <w:rPr>
          <w:rFonts w:ascii="Arial" w:hAnsi="Arial" w:cs="Arial"/>
          <w:sz w:val="24"/>
          <w:szCs w:val="24"/>
        </w:rPr>
        <w:t xml:space="preserve">he </w:t>
      </w:r>
      <w:r w:rsidR="00886C52">
        <w:rPr>
          <w:rFonts w:ascii="Arial" w:hAnsi="Arial" w:cs="Arial"/>
          <w:sz w:val="24"/>
          <w:szCs w:val="24"/>
        </w:rPr>
        <w:t xml:space="preserve">second </w:t>
      </w:r>
      <w:r w:rsidR="002843CD">
        <w:rPr>
          <w:rFonts w:ascii="Arial" w:hAnsi="Arial" w:cs="Arial"/>
          <w:sz w:val="24"/>
          <w:szCs w:val="24"/>
        </w:rPr>
        <w:t>order of a control syste</w:t>
      </w:r>
      <w:r w:rsidR="00947039">
        <w:rPr>
          <w:rFonts w:ascii="Arial" w:hAnsi="Arial" w:cs="Arial"/>
          <w:sz w:val="24"/>
          <w:szCs w:val="24"/>
        </w:rPr>
        <w:t>m is a type of dynamic system that can be modelled by a second-order differential equation.</w:t>
      </w:r>
      <w:r w:rsidR="00842E75">
        <w:rPr>
          <w:rFonts w:ascii="Arial" w:hAnsi="Arial" w:cs="Arial"/>
          <w:sz w:val="24"/>
          <w:szCs w:val="24"/>
        </w:rPr>
        <w:t xml:space="preserve"> </w:t>
      </w:r>
      <w:r w:rsidR="007C59B4">
        <w:rPr>
          <w:rFonts w:ascii="Arial" w:hAnsi="Arial" w:cs="Arial"/>
          <w:sz w:val="24"/>
          <w:szCs w:val="24"/>
        </w:rPr>
        <w:t xml:space="preserve">This means that they have two energy storage elements compared to just the one. For </w:t>
      </w:r>
      <w:r w:rsidR="004C483C">
        <w:rPr>
          <w:rFonts w:ascii="Arial" w:hAnsi="Arial" w:cs="Arial"/>
          <w:sz w:val="24"/>
          <w:szCs w:val="24"/>
        </w:rPr>
        <w:t>example,</w:t>
      </w:r>
      <w:r w:rsidR="007C59B4">
        <w:rPr>
          <w:rFonts w:ascii="Arial" w:hAnsi="Arial" w:cs="Arial"/>
          <w:sz w:val="24"/>
          <w:szCs w:val="24"/>
        </w:rPr>
        <w:t xml:space="preserve"> two capacitors or two inductors. </w:t>
      </w:r>
      <w:r w:rsidR="00552149">
        <w:rPr>
          <w:rFonts w:ascii="Arial" w:hAnsi="Arial" w:cs="Arial"/>
          <w:sz w:val="24"/>
          <w:szCs w:val="24"/>
        </w:rPr>
        <w:t xml:space="preserve">The natural frequency determines how </w:t>
      </w:r>
      <w:r w:rsidR="002D2CCD">
        <w:rPr>
          <w:rFonts w:ascii="Arial" w:hAnsi="Arial" w:cs="Arial"/>
          <w:sz w:val="24"/>
          <w:szCs w:val="24"/>
        </w:rPr>
        <w:t xml:space="preserve">quickly the system oscillates and the damping ratio will affect the rate at </w:t>
      </w:r>
      <w:r w:rsidR="004C483C">
        <w:rPr>
          <w:rFonts w:ascii="Arial" w:hAnsi="Arial" w:cs="Arial"/>
          <w:sz w:val="24"/>
          <w:szCs w:val="24"/>
        </w:rPr>
        <w:t>which</w:t>
      </w:r>
      <w:r w:rsidR="002D2CCD">
        <w:rPr>
          <w:rFonts w:ascii="Arial" w:hAnsi="Arial" w:cs="Arial"/>
          <w:sz w:val="24"/>
          <w:szCs w:val="24"/>
        </w:rPr>
        <w:t xml:space="preserve"> the oscillations decay o</w:t>
      </w:r>
      <w:r w:rsidR="004C483C">
        <w:rPr>
          <w:rFonts w:ascii="Arial" w:hAnsi="Arial" w:cs="Arial"/>
          <w:sz w:val="24"/>
          <w:szCs w:val="24"/>
        </w:rPr>
        <w:t xml:space="preserve">ver time. The general equation for </w:t>
      </w:r>
      <w:r w:rsidR="00CD4EE5">
        <w:rPr>
          <w:rFonts w:ascii="Arial" w:hAnsi="Arial" w:cs="Arial"/>
          <w:sz w:val="24"/>
          <w:szCs w:val="24"/>
        </w:rPr>
        <w:t>second order control systems can be seen below.</w:t>
      </w:r>
    </w:p>
    <w:p w14:paraId="5E6F1A8D" w14:textId="77777777" w:rsidR="00FE5BD3" w:rsidRDefault="00FE5BD3" w:rsidP="00EB6E76">
      <w:pPr>
        <w:pStyle w:val="ListParagraph"/>
        <w:spacing w:line="360" w:lineRule="auto"/>
        <w:ind w:left="567" w:right="248"/>
        <w:rPr>
          <w:rFonts w:ascii="Arial" w:hAnsi="Arial" w:cs="Arial"/>
          <w:sz w:val="24"/>
          <w:szCs w:val="24"/>
        </w:rPr>
      </w:pPr>
    </w:p>
    <w:p w14:paraId="0C2D192E" w14:textId="2807BC3B" w:rsidR="00CD4EE5" w:rsidRDefault="00CD4EE5" w:rsidP="00D00C2B">
      <w:pPr>
        <w:pStyle w:val="ListParagraph"/>
        <w:spacing w:line="360" w:lineRule="auto"/>
        <w:ind w:left="567" w:right="248"/>
      </w:pPr>
      <w:r>
        <w:fldChar w:fldCharType="begin"/>
      </w:r>
      <w:r>
        <w:instrText xml:space="preserve"> INCLUDEPICTURE "https://www.electrical4u.com/electrical/control-system-equations/second-order-control-system-1.gif" \* MERGEFORMATINET </w:instrText>
      </w:r>
      <w:r>
        <w:fldChar w:fldCharType="separate"/>
      </w:r>
      <w:r>
        <w:rPr>
          <w:noProof/>
        </w:rPr>
        <w:drawing>
          <wp:inline distT="0" distB="0" distL="0" distR="0" wp14:anchorId="2471409C" wp14:editId="786DD16A">
            <wp:extent cx="2417445" cy="570230"/>
            <wp:effectExtent l="0" t="0" r="0" b="127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2">
                      <a:extLst>
                        <a:ext uri="{28A0092B-C50C-407E-A947-70E740481C1C}">
                          <a14:useLocalDpi xmlns:a14="http://schemas.microsoft.com/office/drawing/2010/main" val="0"/>
                        </a:ext>
                      </a:extLst>
                    </a:blip>
                    <a:srcRect/>
                    <a:stretch>
                      <a:fillRect/>
                    </a:stretch>
                  </pic:blipFill>
                  <pic:spPr bwMode="auto">
                    <a:xfrm>
                      <a:off x="0" y="0"/>
                      <a:ext cx="2417445" cy="570230"/>
                    </a:xfrm>
                    <a:prstGeom prst="rect">
                      <a:avLst/>
                    </a:prstGeom>
                    <a:noFill/>
                    <a:ln>
                      <a:noFill/>
                    </a:ln>
                  </pic:spPr>
                </pic:pic>
              </a:graphicData>
            </a:graphic>
          </wp:inline>
        </w:drawing>
      </w:r>
      <w:r>
        <w:fldChar w:fldCharType="end"/>
      </w:r>
    </w:p>
    <w:p w14:paraId="4FF4336E" w14:textId="77777777" w:rsidR="00FE5BD3" w:rsidRPr="00EB6E76" w:rsidRDefault="00FE5BD3" w:rsidP="00D00C2B">
      <w:pPr>
        <w:pStyle w:val="ListParagraph"/>
        <w:spacing w:line="360" w:lineRule="auto"/>
        <w:ind w:left="567" w:right="248"/>
        <w:rPr>
          <w:rFonts w:ascii="Arial" w:hAnsi="Arial" w:cs="Arial"/>
        </w:rPr>
      </w:pPr>
    </w:p>
    <w:p w14:paraId="2E8000CB" w14:textId="71510E75" w:rsidR="00BE72EF" w:rsidRDefault="00D00C2B" w:rsidP="00FE5BD3">
      <w:pPr>
        <w:pStyle w:val="ListParagraph"/>
        <w:spacing w:line="360" w:lineRule="auto"/>
        <w:ind w:left="567" w:right="248"/>
        <w:rPr>
          <w:rFonts w:ascii="Arial" w:hAnsi="Arial" w:cs="Arial"/>
          <w:sz w:val="24"/>
          <w:szCs w:val="24"/>
          <w:shd w:val="clear" w:color="auto" w:fill="FFFFFF"/>
        </w:rPr>
      </w:pPr>
      <w:r w:rsidRPr="00D00C2B">
        <w:rPr>
          <w:rFonts w:ascii="Arial" w:hAnsi="Arial" w:cs="Arial"/>
          <w:sz w:val="24"/>
          <w:szCs w:val="24"/>
          <w:shd w:val="clear" w:color="auto" w:fill="FFFFFF"/>
        </w:rPr>
        <w:t>Here, ζ and ω</w:t>
      </w:r>
      <w:r w:rsidRPr="00D00C2B">
        <w:rPr>
          <w:rFonts w:ascii="Arial" w:hAnsi="Arial" w:cs="Arial"/>
          <w:sz w:val="24"/>
          <w:szCs w:val="24"/>
          <w:bdr w:val="none" w:sz="0" w:space="0" w:color="auto" w:frame="1"/>
          <w:shd w:val="clear" w:color="auto" w:fill="FFFFFF"/>
          <w:vertAlign w:val="subscript"/>
        </w:rPr>
        <w:t>n</w:t>
      </w:r>
      <w:r w:rsidRPr="00D00C2B">
        <w:rPr>
          <w:rFonts w:ascii="Arial" w:hAnsi="Arial" w:cs="Arial"/>
          <w:sz w:val="24"/>
          <w:szCs w:val="24"/>
          <w:shd w:val="clear" w:color="auto" w:fill="FFFFFF"/>
        </w:rPr>
        <w:t xml:space="preserve"> are the damping ratio and natural frequency of the system, respectively</w:t>
      </w:r>
      <w:r>
        <w:rPr>
          <w:rFonts w:ascii="Arial" w:hAnsi="Arial" w:cs="Arial"/>
          <w:sz w:val="24"/>
          <w:szCs w:val="24"/>
          <w:shd w:val="clear" w:color="auto" w:fill="FFFFFF"/>
        </w:rPr>
        <w:t>. (Electrical4u</w:t>
      </w:r>
      <w:r w:rsidR="00FE5BD3">
        <w:rPr>
          <w:rFonts w:ascii="Arial" w:hAnsi="Arial" w:cs="Arial"/>
          <w:sz w:val="24"/>
          <w:szCs w:val="24"/>
          <w:shd w:val="clear" w:color="auto" w:fill="FFFFFF"/>
        </w:rPr>
        <w:t>, 2021)</w:t>
      </w:r>
    </w:p>
    <w:p w14:paraId="3B82987D" w14:textId="7B358D0E" w:rsidR="00FE5BD3" w:rsidRDefault="00743728" w:rsidP="00FE5BD3">
      <w:pPr>
        <w:pStyle w:val="ListParagraph"/>
        <w:spacing w:line="360" w:lineRule="auto"/>
        <w:ind w:left="567" w:right="248"/>
        <w:rPr>
          <w:rFonts w:ascii="Arial" w:hAnsi="Arial" w:cs="Arial"/>
          <w:sz w:val="24"/>
          <w:szCs w:val="24"/>
          <w:shd w:val="clear" w:color="auto" w:fill="FFFFFF"/>
        </w:rPr>
      </w:pPr>
      <w:r>
        <w:rPr>
          <w:rFonts w:ascii="Arial" w:hAnsi="Arial" w:cs="Arial"/>
          <w:noProof/>
          <w:sz w:val="24"/>
          <w:szCs w:val="24"/>
        </w:rPr>
        <mc:AlternateContent>
          <mc:Choice Requires="wpi">
            <w:drawing>
              <wp:anchor distT="0" distB="0" distL="114300" distR="114300" simplePos="0" relativeHeight="251764742" behindDoc="0" locked="0" layoutInCell="1" allowOverlap="1" wp14:anchorId="7ACA6447" wp14:editId="3145C228">
                <wp:simplePos x="0" y="0"/>
                <wp:positionH relativeFrom="column">
                  <wp:posOffset>1049655</wp:posOffset>
                </wp:positionH>
                <wp:positionV relativeFrom="paragraph">
                  <wp:posOffset>-91440</wp:posOffset>
                </wp:positionV>
                <wp:extent cx="1536065" cy="982050"/>
                <wp:effectExtent l="38100" t="38100" r="26035" b="34290"/>
                <wp:wrapNone/>
                <wp:docPr id="121" name="Ink 121"/>
                <wp:cNvGraphicFramePr/>
                <a:graphic xmlns:a="http://schemas.openxmlformats.org/drawingml/2006/main">
                  <a:graphicData uri="http://schemas.microsoft.com/office/word/2010/wordprocessingInk">
                    <w14:contentPart bwMode="auto" r:id="rId73">
                      <w14:nvContentPartPr>
                        <w14:cNvContentPartPr/>
                      </w14:nvContentPartPr>
                      <w14:xfrm>
                        <a:off x="0" y="0"/>
                        <a:ext cx="1536065" cy="982050"/>
                      </w14:xfrm>
                    </w14:contentPart>
                  </a:graphicData>
                </a:graphic>
              </wp:anchor>
            </w:drawing>
          </mc:Choice>
          <mc:Fallback>
            <w:pict>
              <v:shape w14:anchorId="3FB28B26" id="Ink 121" o:spid="_x0000_s1026" type="#_x0000_t75" style="position:absolute;margin-left:81.85pt;margin-top:-7.8pt;width:122.35pt;height:78.75pt;z-index:25176474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">
                <v:imagedata r:id="rId74" o:title=""/>
              </v:shape>
            </w:pict>
          </mc:Fallback>
        </mc:AlternateContent>
      </w:r>
      <w:r w:rsidR="00FE5BD3">
        <w:rPr>
          <w:rFonts w:ascii="Arial" w:hAnsi="Arial" w:cs="Arial"/>
          <w:sz w:val="24"/>
          <w:szCs w:val="24"/>
          <w:shd w:val="clear" w:color="auto" w:fill="FFFFFF"/>
        </w:rPr>
        <w:t xml:space="preserve">The main difference between first and second order systems is that the number of energy storage elements is different. First order systems have one whereas second order systems have two. Another difference is the complexity of the differential equations that are used for them. </w:t>
      </w:r>
    </w:p>
    <w:p w14:paraId="2FE513A4" w14:textId="77777777" w:rsidR="00FE5BD3" w:rsidRDefault="00FE5BD3" w:rsidP="00FE5BD3">
      <w:pPr>
        <w:pStyle w:val="ListParagraph"/>
        <w:spacing w:line="360" w:lineRule="auto"/>
        <w:ind w:left="567" w:right="248"/>
        <w:rPr>
          <w:rFonts w:ascii="Arial" w:hAnsi="Arial" w:cs="Arial"/>
          <w:sz w:val="24"/>
          <w:szCs w:val="24"/>
          <w:shd w:val="clear" w:color="auto" w:fill="FFFFFF"/>
        </w:rPr>
      </w:pPr>
    </w:p>
    <w:p w14:paraId="6BE79155" w14:textId="77777777" w:rsidR="00C54C7E" w:rsidRDefault="00C54C7E" w:rsidP="00FE5BD3">
      <w:pPr>
        <w:pStyle w:val="ListParagraph"/>
        <w:spacing w:line="360" w:lineRule="auto"/>
        <w:ind w:left="567" w:right="248"/>
        <w:rPr>
          <w:rFonts w:ascii="Arial" w:hAnsi="Arial" w:cs="Arial"/>
          <w:sz w:val="24"/>
          <w:szCs w:val="24"/>
          <w:shd w:val="clear" w:color="auto" w:fill="FFFFFF"/>
        </w:rPr>
      </w:pPr>
    </w:p>
    <w:p w14:paraId="223770DC" w14:textId="77777777" w:rsidR="00C54C7E" w:rsidRDefault="00C54C7E" w:rsidP="00FE5BD3">
      <w:pPr>
        <w:pStyle w:val="ListParagraph"/>
        <w:spacing w:line="360" w:lineRule="auto"/>
        <w:ind w:left="567" w:right="248"/>
        <w:rPr>
          <w:rFonts w:ascii="Arial" w:hAnsi="Arial" w:cs="Arial"/>
          <w:sz w:val="24"/>
          <w:szCs w:val="24"/>
          <w:shd w:val="clear" w:color="auto" w:fill="FFFFFF"/>
        </w:rPr>
      </w:pPr>
    </w:p>
    <w:p w14:paraId="6B145212" w14:textId="77777777" w:rsidR="00FE5BD3" w:rsidRPr="00FE5BD3" w:rsidRDefault="00FE5BD3" w:rsidP="00FE5BD3">
      <w:pPr>
        <w:pStyle w:val="ListParagraph"/>
        <w:spacing w:line="360" w:lineRule="auto"/>
        <w:ind w:left="567" w:right="248"/>
        <w:rPr>
          <w:rFonts w:ascii="Arial" w:hAnsi="Arial" w:cs="Arial"/>
          <w:sz w:val="24"/>
          <w:szCs w:val="24"/>
        </w:rPr>
      </w:pPr>
    </w:p>
    <w:p w14:paraId="34467E18" w14:textId="5D4819BD" w:rsidR="005A3513" w:rsidRPr="00C54C7E" w:rsidRDefault="00A449B0" w:rsidP="0082488E">
      <w:pPr>
        <w:pStyle w:val="ListParagraph"/>
        <w:numPr>
          <w:ilvl w:val="0"/>
          <w:numId w:val="13"/>
        </w:numPr>
        <w:ind w:left="567" w:right="248" w:hanging="283"/>
        <w:rPr>
          <w:rFonts w:ascii="Arial" w:hAnsi="Arial" w:cs="Arial"/>
          <w:b/>
          <w:bCs/>
          <w:sz w:val="22"/>
          <w:szCs w:val="22"/>
        </w:rPr>
      </w:pPr>
      <w:r w:rsidRPr="00C54C7E">
        <w:rPr>
          <w:rFonts w:ascii="Arial" w:hAnsi="Arial" w:cs="Arial"/>
          <w:b/>
          <w:bCs/>
          <w:sz w:val="22"/>
          <w:szCs w:val="22"/>
        </w:rPr>
        <w:lastRenderedPageBreak/>
        <w:t xml:space="preserve">Figure </w:t>
      </w:r>
      <w:r w:rsidR="006E2AE0" w:rsidRPr="00C54C7E">
        <w:rPr>
          <w:rFonts w:ascii="Arial" w:hAnsi="Arial" w:cs="Arial"/>
          <w:b/>
          <w:bCs/>
          <w:sz w:val="22"/>
          <w:szCs w:val="22"/>
        </w:rPr>
        <w:t>1</w:t>
      </w:r>
      <w:r w:rsidRPr="00C54C7E">
        <w:rPr>
          <w:rFonts w:ascii="Arial" w:hAnsi="Arial" w:cs="Arial"/>
          <w:b/>
          <w:bCs/>
          <w:sz w:val="22"/>
          <w:szCs w:val="22"/>
        </w:rPr>
        <w:t xml:space="preserve"> show a </w:t>
      </w:r>
      <w:r w:rsidR="00763EA8" w:rsidRPr="00C54C7E">
        <w:rPr>
          <w:rFonts w:ascii="Arial" w:hAnsi="Arial" w:cs="Arial"/>
          <w:b/>
          <w:bCs/>
          <w:sz w:val="22"/>
          <w:szCs w:val="22"/>
        </w:rPr>
        <w:t xml:space="preserve">heating </w:t>
      </w:r>
      <w:r w:rsidRPr="00C54C7E">
        <w:rPr>
          <w:rFonts w:ascii="Arial" w:hAnsi="Arial" w:cs="Arial"/>
          <w:b/>
          <w:bCs/>
          <w:sz w:val="22"/>
          <w:szCs w:val="22"/>
        </w:rPr>
        <w:t>system with a PID controller</w:t>
      </w:r>
      <w:r w:rsidR="00433197" w:rsidRPr="00C54C7E">
        <w:rPr>
          <w:rFonts w:ascii="Arial" w:hAnsi="Arial" w:cs="Arial"/>
          <w:b/>
          <w:bCs/>
          <w:sz w:val="22"/>
          <w:szCs w:val="22"/>
        </w:rPr>
        <w:t xml:space="preserve">.  </w:t>
      </w:r>
      <w:r w:rsidR="00293DEB" w:rsidRPr="00C54C7E">
        <w:rPr>
          <w:rFonts w:ascii="Arial" w:hAnsi="Arial" w:cs="Arial"/>
          <w:b/>
          <w:bCs/>
          <w:sz w:val="22"/>
          <w:szCs w:val="22"/>
        </w:rPr>
        <w:t>With user-defined simulator</w:t>
      </w:r>
      <w:r w:rsidRPr="00C54C7E">
        <w:rPr>
          <w:rFonts w:ascii="Arial" w:hAnsi="Arial" w:cs="Arial"/>
          <w:b/>
          <w:bCs/>
          <w:sz w:val="22"/>
          <w:szCs w:val="22"/>
        </w:rPr>
        <w:t xml:space="preserve"> set</w:t>
      </w:r>
      <w:r w:rsidR="001365EB" w:rsidRPr="00C54C7E">
        <w:rPr>
          <w:rFonts w:ascii="Arial" w:hAnsi="Arial" w:cs="Arial"/>
          <w:b/>
          <w:bCs/>
          <w:sz w:val="22"/>
          <w:szCs w:val="22"/>
        </w:rPr>
        <w:t>tings</w:t>
      </w:r>
      <w:r w:rsidRPr="00C54C7E">
        <w:rPr>
          <w:rFonts w:ascii="Arial" w:hAnsi="Arial" w:cs="Arial"/>
          <w:b/>
          <w:bCs/>
          <w:sz w:val="22"/>
          <w:szCs w:val="22"/>
        </w:rPr>
        <w:t xml:space="preserve"> the system has induced a steady-state error</w:t>
      </w:r>
      <w:r w:rsidR="001365EB" w:rsidRPr="00C54C7E">
        <w:rPr>
          <w:rFonts w:ascii="Arial" w:hAnsi="Arial" w:cs="Arial"/>
          <w:b/>
          <w:bCs/>
          <w:sz w:val="22"/>
          <w:szCs w:val="22"/>
        </w:rPr>
        <w:t xml:space="preserve">. Using </w:t>
      </w:r>
      <w:r w:rsidR="000567F2" w:rsidRPr="00C54C7E">
        <w:rPr>
          <w:rFonts w:ascii="Arial" w:hAnsi="Arial" w:cs="Arial"/>
          <w:b/>
          <w:bCs/>
          <w:sz w:val="22"/>
          <w:szCs w:val="22"/>
        </w:rPr>
        <w:t xml:space="preserve">the </w:t>
      </w:r>
      <w:r w:rsidR="001365EB" w:rsidRPr="00C54C7E">
        <w:rPr>
          <w:rFonts w:ascii="Arial" w:hAnsi="Arial" w:cs="Arial"/>
          <w:b/>
          <w:bCs/>
          <w:sz w:val="22"/>
          <w:szCs w:val="22"/>
        </w:rPr>
        <w:t>process reacting tuning method determine</w:t>
      </w:r>
      <w:r w:rsidR="00293DEB" w:rsidRPr="00C54C7E">
        <w:rPr>
          <w:rFonts w:ascii="Arial" w:hAnsi="Arial" w:cs="Arial"/>
          <w:b/>
          <w:bCs/>
          <w:sz w:val="22"/>
          <w:szCs w:val="22"/>
        </w:rPr>
        <w:t xml:space="preserve"> (and show the resultant </w:t>
      </w:r>
      <w:r w:rsidR="000567F2" w:rsidRPr="00C54C7E">
        <w:rPr>
          <w:rFonts w:ascii="Arial" w:hAnsi="Arial" w:cs="Arial"/>
          <w:b/>
          <w:bCs/>
          <w:sz w:val="22"/>
          <w:szCs w:val="22"/>
        </w:rPr>
        <w:t>response curve</w:t>
      </w:r>
      <w:r w:rsidR="00293DEB" w:rsidRPr="00C54C7E">
        <w:rPr>
          <w:rFonts w:ascii="Arial" w:hAnsi="Arial" w:cs="Arial"/>
          <w:b/>
          <w:bCs/>
          <w:sz w:val="22"/>
          <w:szCs w:val="22"/>
        </w:rPr>
        <w:t>)</w:t>
      </w:r>
      <w:r w:rsidR="000567F2" w:rsidRPr="00C54C7E">
        <w:rPr>
          <w:rFonts w:ascii="Arial" w:hAnsi="Arial" w:cs="Arial"/>
          <w:b/>
          <w:bCs/>
          <w:sz w:val="22"/>
          <w:szCs w:val="22"/>
        </w:rPr>
        <w:t xml:space="preserve"> of</w:t>
      </w:r>
      <w:r w:rsidR="001365EB" w:rsidRPr="00C54C7E">
        <w:rPr>
          <w:rFonts w:ascii="Arial" w:hAnsi="Arial" w:cs="Arial"/>
          <w:b/>
          <w:bCs/>
          <w:sz w:val="22"/>
          <w:szCs w:val="22"/>
        </w:rPr>
        <w:t xml:space="preserve"> the new values for the PID controller and evaluate its performance.</w:t>
      </w:r>
    </w:p>
    <w:bookmarkEnd w:id="0"/>
    <w:p w14:paraId="74E381DB" w14:textId="77777777" w:rsidR="00042E5C" w:rsidRPr="006E2AE0" w:rsidRDefault="00042E5C" w:rsidP="007D0298">
      <w:pPr>
        <w:ind w:right="248"/>
        <w:rPr>
          <w:rFonts w:ascii="Arial" w:hAnsi="Arial" w:cs="Arial"/>
          <w:sz w:val="22"/>
          <w:szCs w:val="22"/>
        </w:rPr>
      </w:pPr>
    </w:p>
    <w:p w14:paraId="063BEAB4" w14:textId="77777777" w:rsidR="00444827" w:rsidRDefault="00444827" w:rsidP="00B93449">
      <w:pPr>
        <w:tabs>
          <w:tab w:val="left" w:pos="567"/>
        </w:tabs>
        <w:spacing w:line="360" w:lineRule="auto"/>
        <w:ind w:left="567" w:right="815" w:hanging="283"/>
        <w:rPr>
          <w:rFonts w:ascii="Arial" w:hAnsi="Arial" w:cs="Arial"/>
          <w:sz w:val="24"/>
          <w:szCs w:val="24"/>
        </w:rPr>
      </w:pPr>
      <w:r>
        <w:rPr>
          <w:rFonts w:ascii="Arial" w:hAnsi="Arial" w:cs="Arial"/>
          <w:noProof/>
        </w:rPr>
        <w:drawing>
          <wp:inline distT="0" distB="0" distL="0" distR="0" wp14:anchorId="61D57CB2" wp14:editId="4D1C0E15">
            <wp:extent cx="6482080" cy="3385308"/>
            <wp:effectExtent l="0" t="0" r="0" b="5715"/>
            <wp:docPr id="8" name="Picture 8"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A screenshot of a computer&#10;&#10;Description automatically generated"/>
                    <pic:cNvPicPr>
                      <a:picLocks noChangeAspect="1" noChangeArrowheads="1"/>
                    </pic:cNvPicPr>
                  </pic:nvPicPr>
                  <pic:blipFill rotWithShape="1">
                    <a:blip r:embed="rId75">
                      <a:extLst>
                        <a:ext uri="{28A0092B-C50C-407E-A947-70E740481C1C}">
                          <a14:useLocalDpi xmlns:a14="http://schemas.microsoft.com/office/drawing/2010/main" val="0"/>
                        </a:ext>
                      </a:extLst>
                    </a:blip>
                    <a:srcRect t="4366" r="2334" b="4934"/>
                    <a:stretch/>
                  </pic:blipFill>
                  <pic:spPr bwMode="auto">
                    <a:xfrm>
                      <a:off x="0" y="0"/>
                      <a:ext cx="6483337" cy="3385964"/>
                    </a:xfrm>
                    <a:prstGeom prst="rect">
                      <a:avLst/>
                    </a:prstGeom>
                    <a:noFill/>
                    <a:ln>
                      <a:noFill/>
                    </a:ln>
                    <a:extLst>
                      <a:ext uri="{53640926-AAD7-44D8-BBD7-CCE9431645EC}">
                        <a14:shadowObscured xmlns:a14="http://schemas.microsoft.com/office/drawing/2010/main"/>
                      </a:ext>
                    </a:extLst>
                  </pic:spPr>
                </pic:pic>
              </a:graphicData>
            </a:graphic>
          </wp:inline>
        </w:drawing>
      </w:r>
    </w:p>
    <w:p w14:paraId="5F296BDE" w14:textId="77777777" w:rsidR="001D30CB" w:rsidRDefault="00DC51DF" w:rsidP="00B93449">
      <w:pPr>
        <w:tabs>
          <w:tab w:val="left" w:pos="567"/>
        </w:tabs>
        <w:spacing w:line="360" w:lineRule="auto"/>
        <w:ind w:left="567" w:right="815" w:hanging="283"/>
        <w:rPr>
          <w:rFonts w:ascii="Arial" w:hAnsi="Arial" w:cs="Arial"/>
          <w:sz w:val="24"/>
          <w:szCs w:val="24"/>
        </w:rPr>
      </w:pPr>
      <w:r>
        <w:rPr>
          <w:rFonts w:ascii="Arial" w:hAnsi="Arial" w:cs="Arial"/>
          <w:sz w:val="24"/>
          <w:szCs w:val="24"/>
        </w:rPr>
        <w:t>The above image shows the point at which the set point is changed, prior to adjusting any of the tuning</w:t>
      </w:r>
      <w:r w:rsidR="00490365">
        <w:rPr>
          <w:rFonts w:ascii="Arial" w:hAnsi="Arial" w:cs="Arial"/>
          <w:sz w:val="24"/>
          <w:szCs w:val="24"/>
        </w:rPr>
        <w:t xml:space="preserve">. At 17s the valve is set to </w:t>
      </w:r>
      <w:r w:rsidR="00883BEA">
        <w:rPr>
          <w:rFonts w:ascii="Arial" w:hAnsi="Arial" w:cs="Arial"/>
          <w:sz w:val="24"/>
          <w:szCs w:val="24"/>
        </w:rPr>
        <w:t>59.6%</w:t>
      </w:r>
      <w:r w:rsidR="001D30CB">
        <w:rPr>
          <w:rFonts w:ascii="Arial" w:hAnsi="Arial" w:cs="Arial"/>
          <w:sz w:val="24"/>
          <w:szCs w:val="24"/>
        </w:rPr>
        <w:t xml:space="preserve">. </w:t>
      </w:r>
    </w:p>
    <w:p w14:paraId="761FFBD3" w14:textId="0F676D33" w:rsidR="001D30CB" w:rsidRDefault="001D30CB" w:rsidP="00B93449">
      <w:pPr>
        <w:tabs>
          <w:tab w:val="left" w:pos="567"/>
        </w:tabs>
        <w:spacing w:line="360" w:lineRule="auto"/>
        <w:ind w:left="567" w:right="815" w:hanging="283"/>
        <w:rPr>
          <w:rFonts w:ascii="Arial" w:hAnsi="Arial" w:cs="Arial"/>
          <w:sz w:val="24"/>
          <w:szCs w:val="24"/>
        </w:rPr>
      </w:pPr>
      <w:r>
        <w:rPr>
          <w:rFonts w:ascii="Arial" w:hAnsi="Arial" w:cs="Arial"/>
          <w:noProof/>
        </w:rPr>
        <w:drawing>
          <wp:inline distT="0" distB="0" distL="0" distR="0" wp14:anchorId="0C677907" wp14:editId="7EE0C160">
            <wp:extent cx="6444800" cy="3404103"/>
            <wp:effectExtent l="0" t="0" r="0" b="0"/>
            <wp:docPr id="9" name="Picture 9"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A screenshot of a computer&#10;&#10;Description automatically generated"/>
                    <pic:cNvPicPr>
                      <a:picLocks noChangeAspect="1" noChangeArrowheads="1"/>
                    </pic:cNvPicPr>
                  </pic:nvPicPr>
                  <pic:blipFill rotWithShape="1">
                    <a:blip r:embed="rId76">
                      <a:extLst>
                        <a:ext uri="{28A0092B-C50C-407E-A947-70E740481C1C}">
                          <a14:useLocalDpi xmlns:a14="http://schemas.microsoft.com/office/drawing/2010/main" val="0"/>
                        </a:ext>
                      </a:extLst>
                    </a:blip>
                    <a:srcRect t="4608" r="2896" b="4188"/>
                    <a:stretch/>
                  </pic:blipFill>
                  <pic:spPr bwMode="auto">
                    <a:xfrm>
                      <a:off x="0" y="0"/>
                      <a:ext cx="6446067" cy="3404772"/>
                    </a:xfrm>
                    <a:prstGeom prst="rect">
                      <a:avLst/>
                    </a:prstGeom>
                    <a:noFill/>
                    <a:ln>
                      <a:noFill/>
                    </a:ln>
                    <a:extLst>
                      <a:ext uri="{53640926-AAD7-44D8-BBD7-CCE9431645EC}">
                        <a14:shadowObscured xmlns:a14="http://schemas.microsoft.com/office/drawing/2010/main"/>
                      </a:ext>
                    </a:extLst>
                  </pic:spPr>
                </pic:pic>
              </a:graphicData>
            </a:graphic>
          </wp:inline>
        </w:drawing>
      </w:r>
    </w:p>
    <w:p w14:paraId="7FBE043C" w14:textId="77777777" w:rsidR="00BE2AFF" w:rsidRDefault="001D30CB" w:rsidP="00B93449">
      <w:pPr>
        <w:tabs>
          <w:tab w:val="left" w:pos="567"/>
        </w:tabs>
        <w:spacing w:line="360" w:lineRule="auto"/>
        <w:ind w:left="567" w:right="815" w:hanging="283"/>
        <w:rPr>
          <w:rFonts w:ascii="Arial" w:hAnsi="Arial" w:cs="Arial"/>
          <w:sz w:val="24"/>
          <w:szCs w:val="24"/>
        </w:rPr>
      </w:pPr>
      <w:r>
        <w:rPr>
          <w:rFonts w:ascii="Arial" w:hAnsi="Arial" w:cs="Arial"/>
          <w:sz w:val="24"/>
          <w:szCs w:val="24"/>
        </w:rPr>
        <w:lastRenderedPageBreak/>
        <w:t>The valve set point is then changed to 58%, also at 17s.</w:t>
      </w:r>
      <w:r w:rsidR="00480323">
        <w:rPr>
          <w:rFonts w:ascii="Arial" w:hAnsi="Arial" w:cs="Arial"/>
          <w:sz w:val="24"/>
          <w:szCs w:val="24"/>
        </w:rPr>
        <w:t xml:space="preserve"> </w:t>
      </w:r>
      <w:r w:rsidR="00BA4796">
        <w:rPr>
          <w:rFonts w:ascii="Arial" w:hAnsi="Arial" w:cs="Arial"/>
          <w:sz w:val="24"/>
          <w:szCs w:val="24"/>
        </w:rPr>
        <w:t>as the system is not tuned yet, it takes a few seconds to respond.</w:t>
      </w:r>
    </w:p>
    <w:p w14:paraId="31B69505" w14:textId="77777777" w:rsidR="00BE2AFF" w:rsidRDefault="00BE2AFF" w:rsidP="00B93449">
      <w:pPr>
        <w:tabs>
          <w:tab w:val="left" w:pos="567"/>
        </w:tabs>
        <w:spacing w:line="360" w:lineRule="auto"/>
        <w:ind w:left="567" w:right="815" w:hanging="283"/>
      </w:pPr>
      <w:r>
        <w:rPr>
          <w:noProof/>
        </w:rPr>
        <w:drawing>
          <wp:inline distT="0" distB="0" distL="0" distR="0" wp14:anchorId="5C2B3D53" wp14:editId="33A80FF7">
            <wp:extent cx="6444615" cy="3358420"/>
            <wp:effectExtent l="0" t="0" r="0" b="0"/>
            <wp:docPr id="11" name="Picture 1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A screenshot of a computer&#10;&#10;Description automatically generated"/>
                    <pic:cNvPicPr>
                      <a:picLocks noChangeAspect="1" noChangeArrowheads="1"/>
                    </pic:cNvPicPr>
                  </pic:nvPicPr>
                  <pic:blipFill rotWithShape="1">
                    <a:blip r:embed="rId77">
                      <a:extLst>
                        <a:ext uri="{28A0092B-C50C-407E-A947-70E740481C1C}">
                          <a14:useLocalDpi xmlns:a14="http://schemas.microsoft.com/office/drawing/2010/main" val="0"/>
                        </a:ext>
                      </a:extLst>
                    </a:blip>
                    <a:srcRect t="4851" r="2907" b="5177"/>
                    <a:stretch/>
                  </pic:blipFill>
                  <pic:spPr bwMode="auto">
                    <a:xfrm>
                      <a:off x="0" y="0"/>
                      <a:ext cx="6445371" cy="3358814"/>
                    </a:xfrm>
                    <a:prstGeom prst="rect">
                      <a:avLst/>
                    </a:prstGeom>
                    <a:noFill/>
                    <a:ln>
                      <a:noFill/>
                    </a:ln>
                    <a:extLst>
                      <a:ext uri="{53640926-AAD7-44D8-BBD7-CCE9431645EC}">
                        <a14:shadowObscured xmlns:a14="http://schemas.microsoft.com/office/drawing/2010/main"/>
                      </a:ext>
                    </a:extLst>
                  </pic:spPr>
                </pic:pic>
              </a:graphicData>
            </a:graphic>
          </wp:inline>
        </w:drawing>
      </w:r>
    </w:p>
    <w:p w14:paraId="6B59276F" w14:textId="77777777" w:rsidR="0061610D" w:rsidRPr="0061610D" w:rsidRDefault="0061610D" w:rsidP="0061610D">
      <w:pPr>
        <w:tabs>
          <w:tab w:val="left" w:pos="567"/>
        </w:tabs>
        <w:spacing w:line="360" w:lineRule="auto"/>
        <w:ind w:left="567" w:right="815" w:hanging="283"/>
        <w:rPr>
          <w:rFonts w:ascii="Arial" w:hAnsi="Arial" w:cs="Arial"/>
          <w:sz w:val="24"/>
          <w:szCs w:val="24"/>
        </w:rPr>
      </w:pPr>
      <w:r w:rsidRPr="0061610D">
        <w:rPr>
          <w:rFonts w:ascii="Arial" w:hAnsi="Arial" w:cs="Arial"/>
          <w:sz w:val="24"/>
          <w:szCs w:val="24"/>
        </w:rPr>
        <w:t>At around 20 seconds, the level in the column begins to change. This took 3 seconds after the change in valve position had occurred.</w:t>
      </w:r>
    </w:p>
    <w:p w14:paraId="0AADD48E" w14:textId="77777777" w:rsidR="0061610D" w:rsidRDefault="0061610D" w:rsidP="0061610D">
      <w:pPr>
        <w:tabs>
          <w:tab w:val="left" w:pos="567"/>
        </w:tabs>
        <w:spacing w:line="360" w:lineRule="auto"/>
        <w:ind w:left="567" w:right="815" w:hanging="283"/>
        <w:rPr>
          <w:rFonts w:ascii="Arial" w:hAnsi="Arial" w:cs="Arial"/>
          <w:sz w:val="22"/>
          <w:szCs w:val="22"/>
        </w:rPr>
      </w:pPr>
    </w:p>
    <w:p w14:paraId="7058CD72" w14:textId="77777777" w:rsidR="0061610D" w:rsidRDefault="0061610D" w:rsidP="0061610D">
      <w:pPr>
        <w:tabs>
          <w:tab w:val="left" w:pos="567"/>
        </w:tabs>
        <w:spacing w:line="360" w:lineRule="auto"/>
        <w:ind w:left="567" w:right="815" w:hanging="283"/>
      </w:pPr>
      <w:r>
        <w:rPr>
          <w:rFonts w:ascii="Arial" w:hAnsi="Arial" w:cs="Arial"/>
          <w:noProof/>
        </w:rPr>
        <w:drawing>
          <wp:inline distT="0" distB="0" distL="0" distR="0" wp14:anchorId="5280C050" wp14:editId="1FECD467">
            <wp:extent cx="6445885" cy="3376735"/>
            <wp:effectExtent l="0" t="0" r="0" b="190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rotWithShape="1">
                    <a:blip r:embed="rId78">
                      <a:extLst>
                        <a:ext uri="{28A0092B-C50C-407E-A947-70E740481C1C}">
                          <a14:useLocalDpi xmlns:a14="http://schemas.microsoft.com/office/drawing/2010/main" val="0"/>
                        </a:ext>
                      </a:extLst>
                    </a:blip>
                    <a:srcRect t="4850" r="2892" b="4693"/>
                    <a:stretch/>
                  </pic:blipFill>
                  <pic:spPr bwMode="auto">
                    <a:xfrm>
                      <a:off x="0" y="0"/>
                      <a:ext cx="6446261" cy="3376932"/>
                    </a:xfrm>
                    <a:prstGeom prst="rect">
                      <a:avLst/>
                    </a:prstGeom>
                    <a:noFill/>
                    <a:ln>
                      <a:noFill/>
                    </a:ln>
                    <a:extLst>
                      <a:ext uri="{53640926-AAD7-44D8-BBD7-CCE9431645EC}">
                        <a14:shadowObscured xmlns:a14="http://schemas.microsoft.com/office/drawing/2010/main"/>
                      </a:ext>
                    </a:extLst>
                  </pic:spPr>
                </pic:pic>
              </a:graphicData>
            </a:graphic>
          </wp:inline>
        </w:drawing>
      </w:r>
    </w:p>
    <w:p w14:paraId="237B2AAF" w14:textId="77777777" w:rsidR="0061610D" w:rsidRPr="0061610D" w:rsidRDefault="0061610D" w:rsidP="0061610D">
      <w:pPr>
        <w:tabs>
          <w:tab w:val="left" w:pos="567"/>
        </w:tabs>
        <w:spacing w:line="360" w:lineRule="auto"/>
        <w:ind w:left="567" w:right="815" w:hanging="283"/>
        <w:rPr>
          <w:rFonts w:ascii="Arial" w:hAnsi="Arial" w:cs="Arial"/>
          <w:sz w:val="24"/>
          <w:szCs w:val="24"/>
        </w:rPr>
      </w:pPr>
      <w:r w:rsidRPr="0061610D">
        <w:rPr>
          <w:rFonts w:ascii="Arial" w:hAnsi="Arial" w:cs="Arial"/>
          <w:sz w:val="24"/>
          <w:szCs w:val="24"/>
        </w:rPr>
        <w:lastRenderedPageBreak/>
        <w:t xml:space="preserve">The level in the column reaches its final steady state at 24 minutes and 42 seconds. This means from the point of changing the set point on the valve, to the level reaching a steady state, took 24 minutes and 25 seconds. </w:t>
      </w:r>
    </w:p>
    <w:p w14:paraId="71E1132B" w14:textId="46A0AC90" w:rsidR="0061610D" w:rsidRDefault="0061610D" w:rsidP="0061610D">
      <w:pPr>
        <w:tabs>
          <w:tab w:val="left" w:pos="567"/>
        </w:tabs>
        <w:spacing w:line="360" w:lineRule="auto"/>
        <w:ind w:left="567" w:right="815" w:hanging="283"/>
        <w:rPr>
          <w:rFonts w:ascii="Arial" w:hAnsi="Arial" w:cs="Arial"/>
          <w:sz w:val="24"/>
          <w:szCs w:val="24"/>
        </w:rPr>
      </w:pPr>
      <w:r w:rsidRPr="0061610D">
        <w:rPr>
          <w:rFonts w:ascii="Arial" w:hAnsi="Arial" w:cs="Arial"/>
          <w:sz w:val="24"/>
          <w:szCs w:val="24"/>
        </w:rPr>
        <w:t>To improve the time taken to reach a steady state, calculation</w:t>
      </w:r>
      <w:r>
        <w:rPr>
          <w:rFonts w:ascii="Arial" w:hAnsi="Arial" w:cs="Arial"/>
          <w:sz w:val="24"/>
          <w:szCs w:val="24"/>
        </w:rPr>
        <w:t>s</w:t>
      </w:r>
      <w:r w:rsidRPr="0061610D">
        <w:rPr>
          <w:rFonts w:ascii="Arial" w:hAnsi="Arial" w:cs="Arial"/>
          <w:sz w:val="24"/>
          <w:szCs w:val="24"/>
        </w:rPr>
        <w:t xml:space="preserve"> w</w:t>
      </w:r>
      <w:r>
        <w:rPr>
          <w:rFonts w:ascii="Arial" w:hAnsi="Arial" w:cs="Arial"/>
          <w:sz w:val="24"/>
          <w:szCs w:val="24"/>
        </w:rPr>
        <w:t>ere</w:t>
      </w:r>
      <w:r w:rsidRPr="0061610D">
        <w:rPr>
          <w:rFonts w:ascii="Arial" w:hAnsi="Arial" w:cs="Arial"/>
          <w:sz w:val="24"/>
          <w:szCs w:val="24"/>
        </w:rPr>
        <w:t xml:space="preserve"> carried out so that the level controller could be tuned to work faster and more accurately. </w:t>
      </w:r>
    </w:p>
    <w:p w14:paraId="1D08F9BD" w14:textId="77777777" w:rsidR="0061610D" w:rsidRDefault="0061610D" w:rsidP="0061610D">
      <w:pPr>
        <w:tabs>
          <w:tab w:val="left" w:pos="567"/>
        </w:tabs>
        <w:spacing w:line="360" w:lineRule="auto"/>
        <w:ind w:left="567" w:right="815" w:hanging="283"/>
        <w:rPr>
          <w:rFonts w:ascii="Arial" w:hAnsi="Arial" w:cs="Arial"/>
          <w:sz w:val="24"/>
          <w:szCs w:val="24"/>
        </w:rPr>
      </w:pPr>
    </w:p>
    <w:p w14:paraId="6730F5D1" w14:textId="77777777" w:rsidR="0061610D" w:rsidRPr="0061610D" w:rsidRDefault="0061610D" w:rsidP="0061610D">
      <w:pPr>
        <w:pStyle w:val="paragraph"/>
        <w:spacing w:before="0" w:beforeAutospacing="0" w:after="0" w:afterAutospacing="0" w:line="360" w:lineRule="auto"/>
        <w:textAlignment w:val="baseline"/>
        <w:rPr>
          <w:rFonts w:ascii="Arial" w:hAnsi="Arial" w:cs="Arial"/>
          <w:sz w:val="20"/>
          <w:szCs w:val="20"/>
        </w:rPr>
      </w:pPr>
      <w:r w:rsidRPr="0061610D">
        <w:rPr>
          <w:rStyle w:val="normaltextrun"/>
          <w:rFonts w:ascii="Arial" w:hAnsi="Arial" w:cs="Arial"/>
        </w:rPr>
        <w:t xml:space="preserve">Controller gain = </w:t>
      </w:r>
      <w:r w:rsidRPr="0061610D">
        <w:rPr>
          <w:rStyle w:val="normaltextrun"/>
          <w:rFonts w:ascii="Arial" w:hAnsi="Arial" w:cs="Arial"/>
          <w:color w:val="000000"/>
        </w:rPr>
        <w:t>1.2(Du ÷ ND)</w:t>
      </w:r>
      <w:r w:rsidRPr="0061610D">
        <w:rPr>
          <w:rStyle w:val="eop"/>
          <w:rFonts w:ascii="Arial" w:hAnsi="Arial" w:cs="Arial"/>
          <w:color w:val="000000"/>
        </w:rPr>
        <w:t> </w:t>
      </w:r>
    </w:p>
    <w:p w14:paraId="5C5343FE" w14:textId="77777777" w:rsidR="0061610D" w:rsidRPr="0061610D" w:rsidRDefault="0061610D" w:rsidP="0061610D">
      <w:pPr>
        <w:pStyle w:val="paragraph"/>
        <w:spacing w:before="0" w:beforeAutospacing="0" w:after="0" w:afterAutospacing="0" w:line="360" w:lineRule="auto"/>
        <w:textAlignment w:val="baseline"/>
        <w:rPr>
          <w:rFonts w:ascii="Arial" w:hAnsi="Arial" w:cs="Arial"/>
          <w:sz w:val="20"/>
          <w:szCs w:val="20"/>
        </w:rPr>
      </w:pPr>
      <w:r w:rsidRPr="0061610D">
        <w:rPr>
          <w:rStyle w:val="normaltextrun"/>
          <w:rFonts w:ascii="Arial" w:hAnsi="Arial" w:cs="Arial"/>
          <w:color w:val="000000"/>
        </w:rPr>
        <w:t>Controller gain = 1.2 (35.52 ÷ 3) </w:t>
      </w:r>
      <w:r w:rsidRPr="0061610D">
        <w:rPr>
          <w:rStyle w:val="eop"/>
          <w:rFonts w:ascii="Arial" w:hAnsi="Arial" w:cs="Arial"/>
          <w:color w:val="000000"/>
        </w:rPr>
        <w:t> </w:t>
      </w:r>
    </w:p>
    <w:p w14:paraId="016444CA" w14:textId="77777777" w:rsidR="0061610D" w:rsidRPr="0061610D" w:rsidRDefault="0061610D" w:rsidP="0061610D">
      <w:pPr>
        <w:pStyle w:val="paragraph"/>
        <w:spacing w:before="0" w:beforeAutospacing="0" w:after="0" w:afterAutospacing="0" w:line="360" w:lineRule="auto"/>
        <w:textAlignment w:val="baseline"/>
        <w:rPr>
          <w:rFonts w:ascii="Arial" w:hAnsi="Arial" w:cs="Arial"/>
          <w:sz w:val="20"/>
          <w:szCs w:val="20"/>
        </w:rPr>
      </w:pPr>
      <w:r w:rsidRPr="0061610D">
        <w:rPr>
          <w:rStyle w:val="normaltextrun"/>
          <w:rFonts w:ascii="Arial" w:hAnsi="Arial" w:cs="Arial"/>
          <w:color w:val="000000"/>
        </w:rPr>
        <w:t xml:space="preserve">Controller gain = </w:t>
      </w:r>
      <w:r w:rsidRPr="0061610D">
        <w:rPr>
          <w:rStyle w:val="normaltextrun"/>
          <w:rFonts w:ascii="Arial" w:hAnsi="Arial" w:cs="Arial"/>
          <w:b/>
          <w:bCs/>
          <w:color w:val="000000"/>
        </w:rPr>
        <w:t>14.208</w:t>
      </w:r>
      <w:r w:rsidRPr="0061610D">
        <w:rPr>
          <w:rStyle w:val="eop"/>
          <w:rFonts w:ascii="Arial" w:hAnsi="Arial" w:cs="Arial"/>
          <w:color w:val="000000"/>
        </w:rPr>
        <w:t> </w:t>
      </w:r>
    </w:p>
    <w:p w14:paraId="7EAFA0DE" w14:textId="77777777" w:rsidR="0061610D" w:rsidRPr="0061610D" w:rsidRDefault="0061610D" w:rsidP="0061610D">
      <w:pPr>
        <w:pStyle w:val="paragraph"/>
        <w:spacing w:before="0" w:beforeAutospacing="0" w:after="0" w:afterAutospacing="0" w:line="360" w:lineRule="auto"/>
        <w:textAlignment w:val="baseline"/>
        <w:rPr>
          <w:rFonts w:ascii="Arial" w:hAnsi="Arial" w:cs="Arial"/>
          <w:sz w:val="20"/>
          <w:szCs w:val="20"/>
        </w:rPr>
      </w:pPr>
      <w:r w:rsidRPr="0061610D">
        <w:rPr>
          <w:rStyle w:val="eop"/>
          <w:rFonts w:ascii="Arial" w:hAnsi="Arial" w:cs="Arial"/>
          <w:color w:val="000000"/>
        </w:rPr>
        <w:t> </w:t>
      </w:r>
    </w:p>
    <w:p w14:paraId="32BB5A4A" w14:textId="77777777" w:rsidR="0061610D" w:rsidRPr="0061610D" w:rsidRDefault="0061610D" w:rsidP="0061610D">
      <w:pPr>
        <w:pStyle w:val="paragraph"/>
        <w:spacing w:before="0" w:beforeAutospacing="0" w:after="0" w:afterAutospacing="0" w:line="360" w:lineRule="auto"/>
        <w:textAlignment w:val="baseline"/>
        <w:rPr>
          <w:rFonts w:ascii="Arial" w:hAnsi="Arial" w:cs="Arial"/>
          <w:sz w:val="20"/>
          <w:szCs w:val="20"/>
        </w:rPr>
      </w:pPr>
      <w:r w:rsidRPr="0061610D">
        <w:rPr>
          <w:rStyle w:val="normaltextrun"/>
          <w:rFonts w:ascii="Arial" w:hAnsi="Arial" w:cs="Arial"/>
          <w:color w:val="000000"/>
        </w:rPr>
        <w:t>Integral = 0.5 ÷ D</w:t>
      </w:r>
      <w:r w:rsidRPr="0061610D">
        <w:rPr>
          <w:rStyle w:val="eop"/>
          <w:rFonts w:ascii="Arial" w:hAnsi="Arial" w:cs="Arial"/>
          <w:color w:val="000000"/>
        </w:rPr>
        <w:t> </w:t>
      </w:r>
    </w:p>
    <w:p w14:paraId="58838EA4" w14:textId="77777777" w:rsidR="0061610D" w:rsidRPr="0061610D" w:rsidRDefault="0061610D" w:rsidP="0061610D">
      <w:pPr>
        <w:pStyle w:val="paragraph"/>
        <w:spacing w:before="0" w:beforeAutospacing="0" w:after="0" w:afterAutospacing="0" w:line="360" w:lineRule="auto"/>
        <w:textAlignment w:val="baseline"/>
        <w:rPr>
          <w:rFonts w:ascii="Arial" w:hAnsi="Arial" w:cs="Arial"/>
          <w:sz w:val="20"/>
          <w:szCs w:val="20"/>
        </w:rPr>
      </w:pPr>
      <w:r w:rsidRPr="0061610D">
        <w:rPr>
          <w:rStyle w:val="normaltextrun"/>
          <w:rFonts w:ascii="Arial" w:hAnsi="Arial" w:cs="Arial"/>
          <w:color w:val="000000"/>
        </w:rPr>
        <w:t>Integral = 0.5 ÷ 3</w:t>
      </w:r>
      <w:r w:rsidRPr="0061610D">
        <w:rPr>
          <w:rStyle w:val="eop"/>
          <w:rFonts w:ascii="Arial" w:hAnsi="Arial" w:cs="Arial"/>
          <w:color w:val="000000"/>
        </w:rPr>
        <w:t> </w:t>
      </w:r>
    </w:p>
    <w:p w14:paraId="4A04078A" w14:textId="77777777" w:rsidR="0061610D" w:rsidRPr="0061610D" w:rsidRDefault="0061610D" w:rsidP="0061610D">
      <w:pPr>
        <w:pStyle w:val="paragraph"/>
        <w:spacing w:before="0" w:beforeAutospacing="0" w:after="0" w:afterAutospacing="0" w:line="360" w:lineRule="auto"/>
        <w:textAlignment w:val="baseline"/>
        <w:rPr>
          <w:rFonts w:ascii="Arial" w:hAnsi="Arial" w:cs="Arial"/>
          <w:sz w:val="20"/>
          <w:szCs w:val="20"/>
        </w:rPr>
      </w:pPr>
      <w:r w:rsidRPr="0061610D">
        <w:rPr>
          <w:rStyle w:val="normaltextrun"/>
          <w:rFonts w:ascii="Arial" w:hAnsi="Arial" w:cs="Arial"/>
          <w:color w:val="000000"/>
        </w:rPr>
        <w:t xml:space="preserve">Integral = </w:t>
      </w:r>
      <w:r w:rsidRPr="0061610D">
        <w:rPr>
          <w:rStyle w:val="normaltextrun"/>
          <w:rFonts w:ascii="Arial" w:hAnsi="Arial" w:cs="Arial"/>
          <w:b/>
          <w:bCs/>
          <w:color w:val="000000"/>
        </w:rPr>
        <w:t>0.166</w:t>
      </w:r>
      <w:r w:rsidRPr="0061610D">
        <w:rPr>
          <w:rStyle w:val="eop"/>
          <w:rFonts w:ascii="Arial" w:hAnsi="Arial" w:cs="Arial"/>
          <w:color w:val="000000"/>
        </w:rPr>
        <w:t> </w:t>
      </w:r>
    </w:p>
    <w:p w14:paraId="17A20A6F" w14:textId="77777777" w:rsidR="0061610D" w:rsidRPr="0061610D" w:rsidRDefault="0061610D" w:rsidP="0061610D">
      <w:pPr>
        <w:pStyle w:val="paragraph"/>
        <w:spacing w:before="0" w:beforeAutospacing="0" w:after="0" w:afterAutospacing="0" w:line="360" w:lineRule="auto"/>
        <w:textAlignment w:val="baseline"/>
        <w:rPr>
          <w:rFonts w:ascii="Arial" w:hAnsi="Arial" w:cs="Arial"/>
          <w:sz w:val="20"/>
          <w:szCs w:val="20"/>
        </w:rPr>
      </w:pPr>
      <w:r w:rsidRPr="0061610D">
        <w:rPr>
          <w:rStyle w:val="eop"/>
          <w:rFonts w:ascii="Arial" w:hAnsi="Arial" w:cs="Arial"/>
          <w:color w:val="000000"/>
        </w:rPr>
        <w:t> </w:t>
      </w:r>
    </w:p>
    <w:p w14:paraId="3E76FADF" w14:textId="77777777" w:rsidR="0061610D" w:rsidRPr="0061610D" w:rsidRDefault="0061610D" w:rsidP="0061610D">
      <w:pPr>
        <w:pStyle w:val="paragraph"/>
        <w:spacing w:before="0" w:beforeAutospacing="0" w:after="0" w:afterAutospacing="0" w:line="360" w:lineRule="auto"/>
        <w:textAlignment w:val="baseline"/>
        <w:rPr>
          <w:rFonts w:ascii="Arial" w:hAnsi="Arial" w:cs="Arial"/>
          <w:sz w:val="20"/>
          <w:szCs w:val="20"/>
        </w:rPr>
      </w:pPr>
      <w:r w:rsidRPr="0061610D">
        <w:rPr>
          <w:rStyle w:val="normaltextrun"/>
          <w:rFonts w:ascii="Arial" w:hAnsi="Arial" w:cs="Arial"/>
          <w:color w:val="000000"/>
        </w:rPr>
        <w:t>Derivative = D ÷ 2</w:t>
      </w:r>
      <w:r w:rsidRPr="0061610D">
        <w:rPr>
          <w:rStyle w:val="eop"/>
          <w:rFonts w:ascii="Arial" w:hAnsi="Arial" w:cs="Arial"/>
          <w:color w:val="000000"/>
        </w:rPr>
        <w:t> </w:t>
      </w:r>
    </w:p>
    <w:p w14:paraId="75831FD7" w14:textId="77777777" w:rsidR="0061610D" w:rsidRPr="0061610D" w:rsidRDefault="0061610D" w:rsidP="0061610D">
      <w:pPr>
        <w:pStyle w:val="paragraph"/>
        <w:spacing w:before="0" w:beforeAutospacing="0" w:after="0" w:afterAutospacing="0" w:line="360" w:lineRule="auto"/>
        <w:textAlignment w:val="baseline"/>
        <w:rPr>
          <w:rFonts w:ascii="Arial" w:hAnsi="Arial" w:cs="Arial"/>
          <w:sz w:val="20"/>
          <w:szCs w:val="20"/>
        </w:rPr>
      </w:pPr>
      <w:r w:rsidRPr="0061610D">
        <w:rPr>
          <w:rStyle w:val="normaltextrun"/>
          <w:rFonts w:ascii="Arial" w:hAnsi="Arial" w:cs="Arial"/>
          <w:color w:val="000000"/>
        </w:rPr>
        <w:t>Derivative = 3 ÷ 2</w:t>
      </w:r>
      <w:r w:rsidRPr="0061610D">
        <w:rPr>
          <w:rStyle w:val="eop"/>
          <w:rFonts w:ascii="Arial" w:hAnsi="Arial" w:cs="Arial"/>
          <w:color w:val="000000"/>
        </w:rPr>
        <w:t> </w:t>
      </w:r>
    </w:p>
    <w:p w14:paraId="42696B59" w14:textId="1289027A" w:rsidR="0061610D" w:rsidRDefault="0061610D" w:rsidP="0061610D">
      <w:pPr>
        <w:pStyle w:val="paragraph"/>
        <w:spacing w:before="0" w:beforeAutospacing="0" w:after="0" w:afterAutospacing="0" w:line="360" w:lineRule="auto"/>
        <w:textAlignment w:val="baseline"/>
        <w:rPr>
          <w:rStyle w:val="eop"/>
          <w:rFonts w:ascii="Arial" w:hAnsi="Arial" w:cs="Arial"/>
          <w:color w:val="000000"/>
        </w:rPr>
      </w:pPr>
      <w:r w:rsidRPr="0061610D">
        <w:rPr>
          <w:rStyle w:val="normaltextrun"/>
          <w:rFonts w:ascii="Arial" w:hAnsi="Arial" w:cs="Arial"/>
          <w:color w:val="000000"/>
        </w:rPr>
        <w:t xml:space="preserve">Derivative = </w:t>
      </w:r>
      <w:r w:rsidRPr="0061610D">
        <w:rPr>
          <w:rStyle w:val="normaltextrun"/>
          <w:rFonts w:ascii="Arial" w:hAnsi="Arial" w:cs="Arial"/>
          <w:b/>
          <w:bCs/>
          <w:color w:val="000000"/>
        </w:rPr>
        <w:t>1.5</w:t>
      </w:r>
      <w:r w:rsidRPr="0061610D">
        <w:rPr>
          <w:rStyle w:val="eop"/>
          <w:rFonts w:ascii="Arial" w:hAnsi="Arial" w:cs="Arial"/>
          <w:color w:val="000000"/>
        </w:rPr>
        <w:t> </w:t>
      </w:r>
    </w:p>
    <w:p w14:paraId="2D30CC5A" w14:textId="441C5DDB" w:rsidR="00911674" w:rsidRDefault="00911674" w:rsidP="0061610D">
      <w:pPr>
        <w:pStyle w:val="paragraph"/>
        <w:spacing w:before="0" w:beforeAutospacing="0" w:after="0" w:afterAutospacing="0" w:line="360" w:lineRule="auto"/>
        <w:textAlignment w:val="baseline"/>
        <w:rPr>
          <w:rStyle w:val="eop"/>
          <w:rFonts w:ascii="Arial" w:hAnsi="Arial" w:cs="Arial"/>
          <w:color w:val="000000"/>
        </w:rPr>
      </w:pPr>
    </w:p>
    <w:p w14:paraId="0F496723" w14:textId="0E06759F" w:rsidR="00911674" w:rsidRDefault="00911674" w:rsidP="0061610D">
      <w:pPr>
        <w:pStyle w:val="paragraph"/>
        <w:spacing w:before="0" w:beforeAutospacing="0" w:after="0" w:afterAutospacing="0" w:line="360" w:lineRule="auto"/>
        <w:textAlignment w:val="baseline"/>
        <w:rPr>
          <w:rStyle w:val="eop"/>
          <w:rFonts w:ascii="Arial" w:hAnsi="Arial" w:cs="Arial"/>
          <w:color w:val="000000"/>
        </w:rPr>
      </w:pPr>
    </w:p>
    <w:p w14:paraId="28DB0850" w14:textId="75DABDB3" w:rsidR="00911674" w:rsidRDefault="00911674" w:rsidP="0061610D">
      <w:pPr>
        <w:pStyle w:val="paragraph"/>
        <w:spacing w:before="0" w:beforeAutospacing="0" w:after="0" w:afterAutospacing="0" w:line="360" w:lineRule="auto"/>
        <w:textAlignment w:val="baseline"/>
        <w:rPr>
          <w:rStyle w:val="eop"/>
          <w:rFonts w:ascii="Arial" w:hAnsi="Arial" w:cs="Arial"/>
          <w:color w:val="000000"/>
        </w:rPr>
      </w:pPr>
    </w:p>
    <w:p w14:paraId="63AC77A8" w14:textId="6A775D24" w:rsidR="00911674" w:rsidRDefault="00911674" w:rsidP="0061610D">
      <w:pPr>
        <w:pStyle w:val="paragraph"/>
        <w:spacing w:before="0" w:beforeAutospacing="0" w:after="0" w:afterAutospacing="0" w:line="360" w:lineRule="auto"/>
        <w:textAlignment w:val="baseline"/>
        <w:rPr>
          <w:rStyle w:val="eop"/>
          <w:rFonts w:ascii="Arial" w:hAnsi="Arial" w:cs="Arial"/>
          <w:color w:val="000000"/>
        </w:rPr>
      </w:pPr>
    </w:p>
    <w:p w14:paraId="003D2A9D" w14:textId="3843945B" w:rsidR="00911674" w:rsidRPr="0061610D" w:rsidRDefault="00911674" w:rsidP="0061610D">
      <w:pPr>
        <w:pStyle w:val="paragraph"/>
        <w:spacing w:before="0" w:beforeAutospacing="0" w:after="0" w:afterAutospacing="0" w:line="360" w:lineRule="auto"/>
        <w:textAlignment w:val="baseline"/>
        <w:rPr>
          <w:rFonts w:ascii="Arial" w:hAnsi="Arial" w:cs="Arial"/>
          <w:sz w:val="20"/>
          <w:szCs w:val="20"/>
        </w:rPr>
      </w:pPr>
      <w:r>
        <w:rPr>
          <w:rFonts w:ascii="Arial" w:hAnsi="Arial" w:cs="Arial"/>
          <w:noProof/>
          <w:sz w:val="20"/>
          <w:szCs w:val="20"/>
        </w:rPr>
        <w:drawing>
          <wp:inline distT="0" distB="0" distL="0" distR="0" wp14:anchorId="2583D1A7" wp14:editId="4CFC47D8">
            <wp:extent cx="6814761" cy="2815628"/>
            <wp:effectExtent l="0" t="0" r="5715" b="3810"/>
            <wp:docPr id="15" name="Picture 15"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A screenshot of a computer&#10;&#10;Description automatically generated with medium confidence"/>
                    <pic:cNvPicPr>
                      <a:picLocks noChangeAspect="1" noChangeArrowheads="1"/>
                    </pic:cNvPicPr>
                  </pic:nvPicPr>
                  <pic:blipFill rotWithShape="1">
                    <a:blip r:embed="rId79">
                      <a:extLst>
                        <a:ext uri="{28A0092B-C50C-407E-A947-70E740481C1C}">
                          <a14:useLocalDpi xmlns:a14="http://schemas.microsoft.com/office/drawing/2010/main" val="0"/>
                        </a:ext>
                      </a:extLst>
                    </a:blip>
                    <a:srcRect t="5821" r="4934" b="24335"/>
                    <a:stretch/>
                  </pic:blipFill>
                  <pic:spPr bwMode="auto">
                    <a:xfrm>
                      <a:off x="0" y="0"/>
                      <a:ext cx="6837252" cy="2824920"/>
                    </a:xfrm>
                    <a:prstGeom prst="rect">
                      <a:avLst/>
                    </a:prstGeom>
                    <a:noFill/>
                    <a:ln>
                      <a:noFill/>
                    </a:ln>
                    <a:extLst>
                      <a:ext uri="{53640926-AAD7-44D8-BBD7-CCE9431645EC}">
                        <a14:shadowObscured xmlns:a14="http://schemas.microsoft.com/office/drawing/2010/main"/>
                      </a:ext>
                    </a:extLst>
                  </pic:spPr>
                </pic:pic>
              </a:graphicData>
            </a:graphic>
          </wp:inline>
        </w:drawing>
      </w:r>
      <w:r>
        <w:rPr>
          <w:rFonts w:ascii="Calibri" w:hAnsi="Calibri" w:cs="Calibri"/>
          <w:color w:val="000000"/>
          <w:sz w:val="22"/>
          <w:szCs w:val="22"/>
          <w:shd w:val="clear" w:color="auto" w:fill="FFFFFF"/>
        </w:rPr>
        <w:br/>
      </w:r>
    </w:p>
    <w:p w14:paraId="37D862FB" w14:textId="69E9CC4D" w:rsidR="00911674" w:rsidRPr="00911674" w:rsidRDefault="000666B8" w:rsidP="0061610D">
      <w:pPr>
        <w:tabs>
          <w:tab w:val="left" w:pos="567"/>
        </w:tabs>
        <w:spacing w:line="360" w:lineRule="auto"/>
        <w:ind w:left="567" w:right="815" w:hanging="283"/>
        <w:rPr>
          <w:rFonts w:ascii="Arial" w:hAnsi="Arial" w:cs="Arial"/>
          <w:sz w:val="24"/>
          <w:szCs w:val="24"/>
        </w:rPr>
      </w:pPr>
      <w:r>
        <w:rPr>
          <w:rFonts w:ascii="Arial" w:hAnsi="Arial" w:cs="Arial"/>
          <w:noProof/>
          <w:sz w:val="24"/>
          <w:szCs w:val="24"/>
        </w:rPr>
        <w:lastRenderedPageBreak/>
        <mc:AlternateContent>
          <mc:Choice Requires="wpi">
            <w:drawing>
              <wp:anchor distT="0" distB="0" distL="114300" distR="114300" simplePos="0" relativeHeight="251765766" behindDoc="0" locked="0" layoutInCell="1" allowOverlap="1" wp14:anchorId="494F82BC" wp14:editId="5B2926E6">
                <wp:simplePos x="0" y="0"/>
                <wp:positionH relativeFrom="column">
                  <wp:posOffset>5454360</wp:posOffset>
                </wp:positionH>
                <wp:positionV relativeFrom="paragraph">
                  <wp:posOffset>-154258</wp:posOffset>
                </wp:positionV>
                <wp:extent cx="751680" cy="742680"/>
                <wp:effectExtent l="38100" t="25400" r="36195" b="32385"/>
                <wp:wrapNone/>
                <wp:docPr id="122" name="Ink 122"/>
                <wp:cNvGraphicFramePr/>
                <a:graphic xmlns:a="http://schemas.openxmlformats.org/drawingml/2006/main">
                  <a:graphicData uri="http://schemas.microsoft.com/office/word/2010/wordprocessingInk">
                    <w14:contentPart bwMode="auto" r:id="rId80">
                      <w14:nvContentPartPr>
                        <w14:cNvContentPartPr/>
                      </w14:nvContentPartPr>
                      <w14:xfrm>
                        <a:off x="0" y="0"/>
                        <a:ext cx="751680" cy="742680"/>
                      </w14:xfrm>
                    </w14:contentPart>
                  </a:graphicData>
                </a:graphic>
              </wp:anchor>
            </w:drawing>
          </mc:Choice>
          <mc:Fallback>
            <w:pict>
              <v:shape w14:anchorId="2B1CB535" id="Ink 122" o:spid="_x0000_s1026" type="#_x0000_t75" style="position:absolute;margin-left:428.95pt;margin-top:-12.75pt;width:60.45pt;height:59.7pt;z-index:25176576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">
                <v:imagedata r:id="rId81" o:title=""/>
              </v:shape>
            </w:pict>
          </mc:Fallback>
        </mc:AlternateContent>
      </w:r>
      <w:r w:rsidR="00911674" w:rsidRPr="00911674">
        <w:rPr>
          <w:rFonts w:ascii="Arial" w:hAnsi="Arial" w:cs="Arial"/>
          <w:sz w:val="24"/>
          <w:szCs w:val="24"/>
        </w:rPr>
        <w:t>The above image shows the new figures put into the tuning of the level controller. These new figures should ensure the steady state can be achieved faster than before.</w:t>
      </w:r>
    </w:p>
    <w:p w14:paraId="278D01FE" w14:textId="77777777" w:rsidR="00911674" w:rsidRDefault="00911674" w:rsidP="0061610D">
      <w:pPr>
        <w:tabs>
          <w:tab w:val="left" w:pos="567"/>
        </w:tabs>
        <w:spacing w:line="360" w:lineRule="auto"/>
        <w:ind w:left="567" w:right="815" w:hanging="283"/>
        <w:rPr>
          <w:rFonts w:ascii="Arial" w:hAnsi="Arial" w:cs="Arial"/>
          <w:sz w:val="28"/>
          <w:szCs w:val="28"/>
        </w:rPr>
      </w:pPr>
      <w:r>
        <w:rPr>
          <w:rFonts w:ascii="Arial" w:hAnsi="Arial" w:cs="Arial"/>
          <w:noProof/>
          <w:sz w:val="28"/>
          <w:szCs w:val="28"/>
        </w:rPr>
        <w:drawing>
          <wp:inline distT="0" distB="0" distL="0" distR="0" wp14:anchorId="216FC897" wp14:editId="138C7C89">
            <wp:extent cx="4354716" cy="4011929"/>
            <wp:effectExtent l="0" t="0" r="1905" b="1905"/>
            <wp:docPr id="16" name="Picture 16"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A screenshot of a computer&#10;&#10;Description automatically generated"/>
                    <pic:cNvPicPr>
                      <a:picLocks noChangeAspect="1" noChangeArrowheads="1"/>
                    </pic:cNvPicPr>
                  </pic:nvPicPr>
                  <pic:blipFill rotWithShape="1">
                    <a:blip r:embed="rId82">
                      <a:extLst>
                        <a:ext uri="{28A0092B-C50C-407E-A947-70E740481C1C}">
                          <a14:useLocalDpi xmlns:a14="http://schemas.microsoft.com/office/drawing/2010/main" val="0"/>
                        </a:ext>
                      </a:extLst>
                    </a:blip>
                    <a:srcRect l="54427" t="7521" r="4550" b="25274"/>
                    <a:stretch/>
                  </pic:blipFill>
                  <pic:spPr bwMode="auto">
                    <a:xfrm>
                      <a:off x="0" y="0"/>
                      <a:ext cx="4423545" cy="4075340"/>
                    </a:xfrm>
                    <a:prstGeom prst="rect">
                      <a:avLst/>
                    </a:prstGeom>
                    <a:noFill/>
                    <a:ln>
                      <a:noFill/>
                    </a:ln>
                    <a:extLst>
                      <a:ext uri="{53640926-AAD7-44D8-BBD7-CCE9431645EC}">
                        <a14:shadowObscured xmlns:a14="http://schemas.microsoft.com/office/drawing/2010/main"/>
                      </a:ext>
                    </a:extLst>
                  </pic:spPr>
                </pic:pic>
              </a:graphicData>
            </a:graphic>
          </wp:inline>
        </w:drawing>
      </w:r>
    </w:p>
    <w:p w14:paraId="4996E725" w14:textId="77777777" w:rsidR="00911674" w:rsidRDefault="00911674" w:rsidP="0061610D">
      <w:pPr>
        <w:tabs>
          <w:tab w:val="left" w:pos="567"/>
        </w:tabs>
        <w:spacing w:line="360" w:lineRule="auto"/>
        <w:ind w:left="567" w:right="815" w:hanging="283"/>
        <w:rPr>
          <w:rFonts w:ascii="Arial" w:hAnsi="Arial" w:cs="Arial"/>
          <w:sz w:val="24"/>
          <w:szCs w:val="24"/>
        </w:rPr>
      </w:pPr>
      <w:r>
        <w:rPr>
          <w:rFonts w:ascii="Arial" w:hAnsi="Arial" w:cs="Arial"/>
          <w:sz w:val="24"/>
          <w:szCs w:val="24"/>
        </w:rPr>
        <w:t>At 50 seconds, the valve set point is changed from 59.6% to 58%, as per previous test.</w:t>
      </w:r>
    </w:p>
    <w:p w14:paraId="49C47F6B" w14:textId="77777777" w:rsidR="00911674" w:rsidRDefault="00911674" w:rsidP="0061610D">
      <w:pPr>
        <w:tabs>
          <w:tab w:val="left" w:pos="567"/>
        </w:tabs>
        <w:spacing w:line="360" w:lineRule="auto"/>
        <w:ind w:left="567" w:right="815" w:hanging="283"/>
        <w:rPr>
          <w:rFonts w:ascii="Calibri" w:hAnsi="Calibri" w:cs="Calibri"/>
          <w:color w:val="000000"/>
          <w:sz w:val="22"/>
          <w:szCs w:val="22"/>
          <w:shd w:val="clear" w:color="auto" w:fill="FFFFFF"/>
        </w:rPr>
      </w:pPr>
      <w:r>
        <w:rPr>
          <w:rFonts w:ascii="Calibri" w:hAnsi="Calibri" w:cs="Calibri"/>
          <w:noProof/>
          <w:color w:val="000000"/>
          <w:sz w:val="22"/>
          <w:szCs w:val="22"/>
          <w:shd w:val="clear" w:color="auto" w:fill="FFFFFF"/>
        </w:rPr>
        <w:drawing>
          <wp:inline distT="0" distB="0" distL="0" distR="0" wp14:anchorId="1FFD6BE2" wp14:editId="04E64A16">
            <wp:extent cx="3947844" cy="3594225"/>
            <wp:effectExtent l="0" t="0" r="1905" b="0"/>
            <wp:docPr id="17" name="Picture 17"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A screenshot of a computer&#10;&#10;Description automatically generated"/>
                    <pic:cNvPicPr>
                      <a:picLocks noChangeAspect="1" noChangeArrowheads="1"/>
                    </pic:cNvPicPr>
                  </pic:nvPicPr>
                  <pic:blipFill rotWithShape="1">
                    <a:blip r:embed="rId83">
                      <a:extLst>
                        <a:ext uri="{28A0092B-C50C-407E-A947-70E740481C1C}">
                          <a14:useLocalDpi xmlns:a14="http://schemas.microsoft.com/office/drawing/2010/main" val="0"/>
                        </a:ext>
                      </a:extLst>
                    </a:blip>
                    <a:srcRect l="54281" t="7518" r="4173" b="25222"/>
                    <a:stretch/>
                  </pic:blipFill>
                  <pic:spPr bwMode="auto">
                    <a:xfrm>
                      <a:off x="0" y="0"/>
                      <a:ext cx="3969021" cy="3613505"/>
                    </a:xfrm>
                    <a:prstGeom prst="rect">
                      <a:avLst/>
                    </a:prstGeom>
                    <a:noFill/>
                    <a:ln>
                      <a:noFill/>
                    </a:ln>
                    <a:extLst>
                      <a:ext uri="{53640926-AAD7-44D8-BBD7-CCE9431645EC}">
                        <a14:shadowObscured xmlns:a14="http://schemas.microsoft.com/office/drawing/2010/main"/>
                      </a:ext>
                    </a:extLst>
                  </pic:spPr>
                </pic:pic>
              </a:graphicData>
            </a:graphic>
          </wp:inline>
        </w:drawing>
      </w:r>
    </w:p>
    <w:p w14:paraId="79E0EC30" w14:textId="6869494C" w:rsidR="00911674" w:rsidRDefault="00911674" w:rsidP="0061610D">
      <w:pPr>
        <w:tabs>
          <w:tab w:val="left" w:pos="567"/>
        </w:tabs>
        <w:spacing w:line="360" w:lineRule="auto"/>
        <w:ind w:left="567" w:right="815" w:hanging="283"/>
        <w:rPr>
          <w:rFonts w:ascii="Arial" w:hAnsi="Arial" w:cs="Arial"/>
          <w:color w:val="000000"/>
          <w:sz w:val="24"/>
          <w:szCs w:val="24"/>
          <w:shd w:val="clear" w:color="auto" w:fill="FFFFFF"/>
        </w:rPr>
      </w:pPr>
      <w:r>
        <w:rPr>
          <w:rFonts w:ascii="Arial" w:hAnsi="Arial" w:cs="Arial"/>
          <w:color w:val="000000"/>
          <w:sz w:val="24"/>
          <w:szCs w:val="24"/>
          <w:shd w:val="clear" w:color="auto" w:fill="FFFFFF"/>
        </w:rPr>
        <w:t xml:space="preserve">Similarly, to the previous test, it took 3 seconds for the level in the column to change. </w:t>
      </w:r>
    </w:p>
    <w:p w14:paraId="1AE1DD99" w14:textId="77777777" w:rsidR="00911674" w:rsidRDefault="00911674" w:rsidP="0061610D">
      <w:pPr>
        <w:tabs>
          <w:tab w:val="left" w:pos="567"/>
        </w:tabs>
        <w:spacing w:line="360" w:lineRule="auto"/>
        <w:ind w:left="567" w:right="815" w:hanging="283"/>
        <w:rPr>
          <w:rFonts w:ascii="Calibri" w:hAnsi="Calibri" w:cs="Calibri"/>
          <w:color w:val="000000"/>
          <w:sz w:val="22"/>
          <w:szCs w:val="22"/>
          <w:shd w:val="clear" w:color="auto" w:fill="FFFFFF"/>
        </w:rPr>
      </w:pPr>
      <w:r>
        <w:rPr>
          <w:rFonts w:ascii="Calibri" w:hAnsi="Calibri" w:cs="Calibri"/>
          <w:noProof/>
          <w:color w:val="000000"/>
          <w:sz w:val="22"/>
          <w:szCs w:val="22"/>
          <w:shd w:val="clear" w:color="auto" w:fill="FFFFFF"/>
        </w:rPr>
        <w:lastRenderedPageBreak/>
        <w:drawing>
          <wp:inline distT="0" distB="0" distL="0" distR="0" wp14:anchorId="44F6973F" wp14:editId="6840862E">
            <wp:extent cx="4111198" cy="3974471"/>
            <wp:effectExtent l="0" t="0" r="3810" b="635"/>
            <wp:docPr id="18" name="Picture 18"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descr="A screenshot of a computer&#10;&#10;Description automatically generated"/>
                    <pic:cNvPicPr>
                      <a:picLocks noChangeAspect="1" noChangeArrowheads="1"/>
                    </pic:cNvPicPr>
                  </pic:nvPicPr>
                  <pic:blipFill rotWithShape="1">
                    <a:blip r:embed="rId84">
                      <a:extLst>
                        <a:ext uri="{28A0092B-C50C-407E-A947-70E740481C1C}">
                          <a14:useLocalDpi xmlns:a14="http://schemas.microsoft.com/office/drawing/2010/main" val="0"/>
                        </a:ext>
                      </a:extLst>
                    </a:blip>
                    <a:srcRect l="54563" t="7762" r="5655" b="23850"/>
                    <a:stretch/>
                  </pic:blipFill>
                  <pic:spPr bwMode="auto">
                    <a:xfrm>
                      <a:off x="0" y="0"/>
                      <a:ext cx="4114029" cy="3977208"/>
                    </a:xfrm>
                    <a:prstGeom prst="rect">
                      <a:avLst/>
                    </a:prstGeom>
                    <a:noFill/>
                    <a:ln>
                      <a:noFill/>
                    </a:ln>
                    <a:extLst>
                      <a:ext uri="{53640926-AAD7-44D8-BBD7-CCE9431645EC}">
                        <a14:shadowObscured xmlns:a14="http://schemas.microsoft.com/office/drawing/2010/main"/>
                      </a:ext>
                    </a:extLst>
                  </pic:spPr>
                </pic:pic>
              </a:graphicData>
            </a:graphic>
          </wp:inline>
        </w:drawing>
      </w:r>
    </w:p>
    <w:p w14:paraId="4951CAB6" w14:textId="45C2C129" w:rsidR="0084374E" w:rsidRPr="00911674" w:rsidRDefault="00EC16CC" w:rsidP="0061610D">
      <w:pPr>
        <w:tabs>
          <w:tab w:val="left" w:pos="567"/>
        </w:tabs>
        <w:spacing w:line="360" w:lineRule="auto"/>
        <w:ind w:left="567" w:right="815" w:hanging="283"/>
        <w:rPr>
          <w:rFonts w:ascii="Arial" w:hAnsi="Arial" w:cs="Arial"/>
          <w:sz w:val="36"/>
          <w:szCs w:val="36"/>
        </w:rPr>
      </w:pPr>
      <w:r>
        <w:rPr>
          <w:rFonts w:ascii="Arial" w:hAnsi="Arial" w:cs="Arial"/>
          <w:noProof/>
          <w:color w:val="000000"/>
          <w:sz w:val="24"/>
          <w:szCs w:val="24"/>
        </w:rPr>
        <mc:AlternateContent>
          <mc:Choice Requires="wpi">
            <w:drawing>
              <wp:anchor distT="0" distB="0" distL="114300" distR="114300" simplePos="0" relativeHeight="251766790" behindDoc="0" locked="0" layoutInCell="1" allowOverlap="1" wp14:anchorId="5B79222D" wp14:editId="37E4F111">
                <wp:simplePos x="0" y="0"/>
                <wp:positionH relativeFrom="column">
                  <wp:posOffset>2638800</wp:posOffset>
                </wp:positionH>
                <wp:positionV relativeFrom="paragraph">
                  <wp:posOffset>674271</wp:posOffset>
                </wp:positionV>
                <wp:extent cx="131760" cy="258480"/>
                <wp:effectExtent l="38100" t="38100" r="33655" b="33655"/>
                <wp:wrapNone/>
                <wp:docPr id="123" name="Ink 123"/>
                <wp:cNvGraphicFramePr/>
                <a:graphic xmlns:a="http://schemas.openxmlformats.org/drawingml/2006/main">
                  <a:graphicData uri="http://schemas.microsoft.com/office/word/2010/wordprocessingInk">
                    <w14:contentPart bwMode="auto" r:id="rId85">
                      <w14:nvContentPartPr>
                        <w14:cNvContentPartPr/>
                      </w14:nvContentPartPr>
                      <w14:xfrm>
                        <a:off x="0" y="0"/>
                        <a:ext cx="131760" cy="258480"/>
                      </w14:xfrm>
                    </w14:contentPart>
                  </a:graphicData>
                </a:graphic>
              </wp:anchor>
            </w:drawing>
          </mc:Choice>
          <mc:Fallback>
            <w:pict>
              <v:shape w14:anchorId="146EA589" id="Ink 123" o:spid="_x0000_s1026" type="#_x0000_t75" style="position:absolute;margin-left:207.2pt;margin-top:52.5pt;width:11.55pt;height:21.55pt;z-index:25176679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">
                <v:imagedata r:id="rId86" o:title=""/>
              </v:shape>
            </w:pict>
          </mc:Fallback>
        </mc:AlternateContent>
      </w:r>
      <w:r w:rsidR="00911674" w:rsidRPr="00911674">
        <w:rPr>
          <w:rFonts w:ascii="Arial" w:hAnsi="Arial" w:cs="Arial"/>
          <w:color w:val="000000"/>
          <w:sz w:val="24"/>
          <w:szCs w:val="24"/>
          <w:shd w:val="clear" w:color="auto" w:fill="FFFFFF"/>
        </w:rPr>
        <w:t>The level in the column reaches its steady state at 22 minutes and 33 seconds. This means that the system took 21 minutes and 43 seconds to reach its steady state. This is 3 minutes and 42 seconds than the previous test before the controller was tuned.</w:t>
      </w:r>
      <w:r w:rsidR="00911674" w:rsidRPr="00911674">
        <w:rPr>
          <w:rFonts w:ascii="Arial" w:hAnsi="Arial" w:cs="Arial"/>
          <w:color w:val="000000"/>
          <w:sz w:val="24"/>
          <w:szCs w:val="24"/>
          <w:shd w:val="clear" w:color="auto" w:fill="FFFFFF"/>
        </w:rPr>
        <w:br/>
      </w:r>
      <w:r w:rsidR="00911674" w:rsidRPr="00911674">
        <w:rPr>
          <w:rFonts w:ascii="Arial" w:hAnsi="Arial" w:cs="Arial"/>
          <w:color w:val="000000"/>
          <w:sz w:val="24"/>
          <w:szCs w:val="24"/>
          <w:shd w:val="clear" w:color="auto" w:fill="FFFFFF"/>
        </w:rPr>
        <w:br/>
      </w:r>
      <w:r w:rsidR="00911674" w:rsidRPr="00911674">
        <w:rPr>
          <w:rFonts w:ascii="Arial" w:hAnsi="Arial" w:cs="Arial"/>
          <w:color w:val="000000"/>
          <w:sz w:val="22"/>
          <w:szCs w:val="22"/>
          <w:shd w:val="clear" w:color="auto" w:fill="FFFFFF"/>
        </w:rPr>
        <w:br/>
      </w:r>
      <w:r w:rsidR="00BE2AFF" w:rsidRPr="00911674">
        <w:rPr>
          <w:rFonts w:ascii="Arial" w:hAnsi="Arial" w:cs="Arial"/>
          <w:sz w:val="28"/>
          <w:szCs w:val="28"/>
        </w:rPr>
        <w:br/>
      </w:r>
      <w:r w:rsidR="00444827" w:rsidRPr="00911674">
        <w:rPr>
          <w:rFonts w:ascii="Arial" w:hAnsi="Arial" w:cs="Arial"/>
          <w:sz w:val="24"/>
          <w:szCs w:val="24"/>
        </w:rPr>
        <w:br/>
      </w:r>
    </w:p>
    <w:p w14:paraId="61DA8062" w14:textId="77777777" w:rsidR="0084374E" w:rsidRPr="00C72CDF" w:rsidRDefault="0084374E" w:rsidP="0082488E">
      <w:pPr>
        <w:tabs>
          <w:tab w:val="left" w:pos="567"/>
        </w:tabs>
        <w:ind w:left="567" w:right="815" w:hanging="283"/>
        <w:rPr>
          <w:rFonts w:ascii="Arial" w:hAnsi="Arial" w:cs="Arial"/>
          <w:sz w:val="22"/>
          <w:szCs w:val="22"/>
        </w:rPr>
      </w:pPr>
    </w:p>
    <w:p w14:paraId="167C0865" w14:textId="319EF420" w:rsidR="006F5E1C" w:rsidRDefault="006F5E1C" w:rsidP="00C95BAE">
      <w:pPr>
        <w:spacing w:line="360" w:lineRule="auto"/>
        <w:rPr>
          <w:rFonts w:ascii="Arial" w:hAnsi="Arial" w:cs="Arial"/>
          <w:sz w:val="22"/>
          <w:szCs w:val="22"/>
        </w:rPr>
      </w:pPr>
      <w:r>
        <w:rPr>
          <w:rFonts w:ascii="Arial" w:hAnsi="Arial" w:cs="Arial"/>
          <w:sz w:val="22"/>
          <w:szCs w:val="22"/>
        </w:rPr>
        <w:br w:type="page"/>
      </w:r>
    </w:p>
    <w:p w14:paraId="32B7E2CD" w14:textId="67BC333D" w:rsidR="006F5E1C" w:rsidRDefault="00C95BAE" w:rsidP="00C95BAE">
      <w:pPr>
        <w:spacing w:line="360" w:lineRule="auto"/>
        <w:rPr>
          <w:rFonts w:ascii="Arial" w:hAnsi="Arial" w:cs="Arial"/>
          <w:b/>
          <w:bCs/>
          <w:sz w:val="24"/>
          <w:szCs w:val="24"/>
          <w:u w:val="single"/>
        </w:rPr>
      </w:pPr>
      <w:r w:rsidRPr="5FD7BEB4">
        <w:rPr>
          <w:rFonts w:ascii="Arial" w:hAnsi="Arial" w:cs="Arial"/>
          <w:b/>
          <w:bCs/>
          <w:sz w:val="24"/>
          <w:szCs w:val="24"/>
          <w:u w:val="single"/>
        </w:rPr>
        <w:lastRenderedPageBreak/>
        <w:t>Bibliography</w:t>
      </w:r>
    </w:p>
    <w:p w14:paraId="14FA9F13" w14:textId="50EBFD34" w:rsidR="5654E498" w:rsidRDefault="5654E498" w:rsidP="5FD7BEB4">
      <w:pPr>
        <w:pStyle w:val="BodyTextIndent"/>
        <w:ind w:left="0"/>
        <w:rPr>
          <w:color w:val="111111"/>
          <w:sz w:val="24"/>
          <w:szCs w:val="24"/>
        </w:rPr>
      </w:pPr>
      <w:r w:rsidRPr="5FD7BEB4">
        <w:rPr>
          <w:color w:val="111111"/>
          <w:sz w:val="24"/>
          <w:szCs w:val="24"/>
        </w:rPr>
        <w:t xml:space="preserve">Bolton W. </w:t>
      </w:r>
      <w:r w:rsidRPr="5FD7BEB4">
        <w:rPr>
          <w:i/>
          <w:iCs/>
          <w:color w:val="111111"/>
          <w:sz w:val="24"/>
          <w:szCs w:val="24"/>
        </w:rPr>
        <w:t>Instrumentation and control systems</w:t>
      </w:r>
      <w:r w:rsidRPr="5FD7BEB4">
        <w:rPr>
          <w:color w:val="111111"/>
          <w:sz w:val="24"/>
          <w:szCs w:val="24"/>
        </w:rPr>
        <w:t>, 2</w:t>
      </w:r>
      <w:r w:rsidRPr="5FD7BEB4">
        <w:rPr>
          <w:color w:val="111111"/>
          <w:sz w:val="24"/>
          <w:szCs w:val="24"/>
          <w:vertAlign w:val="superscript"/>
        </w:rPr>
        <w:t>nd</w:t>
      </w:r>
      <w:r w:rsidRPr="5FD7BEB4">
        <w:rPr>
          <w:color w:val="111111"/>
          <w:sz w:val="24"/>
          <w:szCs w:val="24"/>
        </w:rPr>
        <w:t xml:space="preserve"> Edition. </w:t>
      </w:r>
      <w:proofErr w:type="spellStart"/>
      <w:r w:rsidRPr="5FD7BEB4">
        <w:rPr>
          <w:color w:val="111111"/>
          <w:sz w:val="24"/>
          <w:szCs w:val="24"/>
        </w:rPr>
        <w:t>Newnes</w:t>
      </w:r>
      <w:proofErr w:type="spellEnd"/>
      <w:r w:rsidRPr="5FD7BEB4">
        <w:rPr>
          <w:color w:val="111111"/>
          <w:sz w:val="24"/>
          <w:szCs w:val="24"/>
        </w:rPr>
        <w:t>. ISBN: 9780081006139 (2015)</w:t>
      </w:r>
    </w:p>
    <w:p w14:paraId="2C678647" w14:textId="57FAE956" w:rsidR="00C95BAE" w:rsidRPr="00C95BAE" w:rsidRDefault="00C95BAE" w:rsidP="5FD7BEB4">
      <w:pPr>
        <w:pStyle w:val="BodyTextIndent"/>
        <w:spacing w:line="360" w:lineRule="auto"/>
        <w:ind w:left="0"/>
        <w:rPr>
          <w:i/>
          <w:iCs/>
          <w:sz w:val="24"/>
          <w:szCs w:val="24"/>
        </w:rPr>
      </w:pPr>
      <w:r w:rsidRPr="5FD7BEB4">
        <w:rPr>
          <w:i/>
          <w:iCs/>
          <w:sz w:val="24"/>
          <w:szCs w:val="24"/>
        </w:rPr>
        <w:t>First Order Control System: What is it? (Rise &amp; Settling Time Formula) (2021) Electrical4U. Available at: https://www.electrical4u.com/first-order-control-system/?utm_content=cmp-true (Accessed: 09 May 2023).</w:t>
      </w:r>
    </w:p>
    <w:p w14:paraId="336C234B" w14:textId="26C61D80" w:rsidR="00C95BAE" w:rsidRPr="00C95BAE" w:rsidRDefault="00F111C7" w:rsidP="5FD7BEB4">
      <w:pPr>
        <w:spacing w:line="360" w:lineRule="auto"/>
        <w:rPr>
          <w:i/>
          <w:iCs/>
          <w:sz w:val="24"/>
          <w:szCs w:val="24"/>
        </w:rPr>
      </w:pPr>
      <w:proofErr w:type="spellStart"/>
      <w:r w:rsidRPr="5FD7BEB4">
        <w:rPr>
          <w:i/>
          <w:iCs/>
          <w:sz w:val="24"/>
          <w:szCs w:val="24"/>
        </w:rPr>
        <w:t>Hesketh</w:t>
      </w:r>
      <w:proofErr w:type="spellEnd"/>
      <w:r w:rsidRPr="5FD7BEB4">
        <w:rPr>
          <w:i/>
          <w:iCs/>
          <w:sz w:val="24"/>
          <w:szCs w:val="24"/>
        </w:rPr>
        <w:t>, j. D. (2005). Process control systems: application, design, and adjustment. John Wiley &amp; Sons [Accessed: 30 April 2023]</w:t>
      </w:r>
    </w:p>
    <w:p w14:paraId="579D2350" w14:textId="513FD537" w:rsidR="00C95BAE" w:rsidRPr="00C95BAE" w:rsidRDefault="006F5E1C" w:rsidP="5FD7BEB4">
      <w:pPr>
        <w:spacing w:line="360" w:lineRule="auto"/>
        <w:rPr>
          <w:i/>
          <w:iCs/>
          <w:sz w:val="24"/>
          <w:szCs w:val="24"/>
        </w:rPr>
      </w:pPr>
      <w:r w:rsidRPr="5FD7BEB4">
        <w:rPr>
          <w:i/>
          <w:iCs/>
          <w:sz w:val="24"/>
          <w:szCs w:val="24"/>
        </w:rPr>
        <w:t>King, M</w:t>
      </w:r>
      <w:r w:rsidR="0052705E" w:rsidRPr="5FD7BEB4">
        <w:rPr>
          <w:i/>
          <w:iCs/>
          <w:sz w:val="24"/>
          <w:szCs w:val="24"/>
        </w:rPr>
        <w:t xml:space="preserve">. (2011). Process control: A Practical Approach. John Wiley </w:t>
      </w:r>
      <w:r w:rsidR="007F5743" w:rsidRPr="5FD7BEB4">
        <w:rPr>
          <w:i/>
          <w:iCs/>
          <w:sz w:val="24"/>
          <w:szCs w:val="24"/>
        </w:rPr>
        <w:t>&amp; Sons. [Accessed: 28 April 2023]</w:t>
      </w:r>
    </w:p>
    <w:p w14:paraId="0D1C8980" w14:textId="35087FAF" w:rsidR="00C95BAE" w:rsidRPr="00C95BAE" w:rsidRDefault="00A00ED4" w:rsidP="5FD7BEB4">
      <w:pPr>
        <w:spacing w:line="360" w:lineRule="auto"/>
        <w:rPr>
          <w:i/>
          <w:iCs/>
          <w:sz w:val="24"/>
          <w:szCs w:val="24"/>
        </w:rPr>
      </w:pPr>
      <w:r w:rsidRPr="5FD7BEB4">
        <w:rPr>
          <w:i/>
          <w:iCs/>
          <w:sz w:val="24"/>
          <w:szCs w:val="24"/>
        </w:rPr>
        <w:t>Jack (2022). ‘Controller Tuning – Ultimate Sensitivity Method’, Oil &amp; Gas Process Engineering</w:t>
      </w:r>
      <w:r w:rsidR="004E242D" w:rsidRPr="5FD7BEB4">
        <w:rPr>
          <w:i/>
          <w:iCs/>
          <w:sz w:val="24"/>
          <w:szCs w:val="24"/>
        </w:rPr>
        <w:t xml:space="preserve"> [online] Available at: </w:t>
      </w:r>
      <w:hyperlink r:id="rId87">
        <w:r w:rsidR="004E242D" w:rsidRPr="5FD7BEB4">
          <w:rPr>
            <w:rStyle w:val="Hyperlink"/>
            <w:i/>
            <w:iCs/>
            <w:sz w:val="24"/>
            <w:szCs w:val="24"/>
          </w:rPr>
          <w:t>Controller Tuning - Ultimate Sensitivity Method - Oil &amp; Gas Process Engineering (oilngasprocess.com)</w:t>
        </w:r>
      </w:hyperlink>
      <w:r w:rsidR="004E242D" w:rsidRPr="5FD7BEB4">
        <w:rPr>
          <w:i/>
          <w:iCs/>
          <w:sz w:val="24"/>
          <w:szCs w:val="24"/>
        </w:rPr>
        <w:t xml:space="preserve"> [Accessed: </w:t>
      </w:r>
      <w:r w:rsidR="00C6458B" w:rsidRPr="5FD7BEB4">
        <w:rPr>
          <w:i/>
          <w:iCs/>
          <w:sz w:val="24"/>
          <w:szCs w:val="24"/>
        </w:rPr>
        <w:t>2 may 2023]</w:t>
      </w:r>
    </w:p>
    <w:p w14:paraId="433B47B1" w14:textId="20BA2CB7" w:rsidR="00C95BAE" w:rsidRPr="00C95BAE" w:rsidRDefault="00FE5BD3" w:rsidP="5FD7BEB4">
      <w:pPr>
        <w:spacing w:line="360" w:lineRule="auto"/>
        <w:rPr>
          <w:i/>
          <w:iCs/>
          <w:sz w:val="24"/>
          <w:szCs w:val="24"/>
        </w:rPr>
      </w:pPr>
      <w:r w:rsidRPr="5FD7BEB4">
        <w:rPr>
          <w:i/>
          <w:iCs/>
          <w:sz w:val="24"/>
          <w:szCs w:val="24"/>
        </w:rPr>
        <w:t>Ogata</w:t>
      </w:r>
      <w:r w:rsidR="006679B7" w:rsidRPr="5FD7BEB4">
        <w:rPr>
          <w:i/>
          <w:iCs/>
          <w:sz w:val="24"/>
          <w:szCs w:val="24"/>
        </w:rPr>
        <w:t>, K. (2010)</w:t>
      </w:r>
      <w:r w:rsidR="718ED667" w:rsidRPr="5FD7BEB4">
        <w:rPr>
          <w:i/>
          <w:iCs/>
          <w:sz w:val="24"/>
          <w:szCs w:val="24"/>
        </w:rPr>
        <w:t xml:space="preserve"> </w:t>
      </w:r>
      <w:r w:rsidR="006679B7" w:rsidRPr="5FD7BEB4">
        <w:rPr>
          <w:i/>
          <w:iCs/>
          <w:sz w:val="24"/>
          <w:szCs w:val="24"/>
        </w:rPr>
        <w:t>Modern Control Engineering. Pearson Education, Inc</w:t>
      </w:r>
      <w:r w:rsidR="00F111C7" w:rsidRPr="5FD7BEB4">
        <w:rPr>
          <w:i/>
          <w:iCs/>
          <w:sz w:val="24"/>
          <w:szCs w:val="24"/>
        </w:rPr>
        <w:t>. [Accessed: 6 May 2023]</w:t>
      </w:r>
    </w:p>
    <w:p w14:paraId="1448AB5E" w14:textId="09FE52BA" w:rsidR="00E362EF" w:rsidRPr="00C95BAE" w:rsidRDefault="00C95BAE" w:rsidP="00C95BAE">
      <w:pPr>
        <w:spacing w:line="360" w:lineRule="auto"/>
        <w:rPr>
          <w:i/>
          <w:iCs/>
          <w:sz w:val="24"/>
          <w:szCs w:val="24"/>
        </w:rPr>
      </w:pPr>
      <w:r w:rsidRPr="00C95BAE">
        <w:rPr>
          <w:i/>
          <w:iCs/>
          <w:sz w:val="24"/>
          <w:szCs w:val="24"/>
        </w:rPr>
        <w:t>Time response of second order control system (worked example) (2021) Electrical4U. Available at: https://www.electrical4u.com/time-response-of-second-order-control-system/ (Accessed: 11 May 2023).</w:t>
      </w:r>
    </w:p>
    <w:p w14:paraId="62EC895D" w14:textId="0E22D005" w:rsidR="00E362EF" w:rsidRDefault="00E362EF" w:rsidP="00C95BAE">
      <w:pPr>
        <w:spacing w:line="360" w:lineRule="auto"/>
        <w:rPr>
          <w:rFonts w:ascii="Arial" w:hAnsi="Arial" w:cs="Arial"/>
          <w:b/>
          <w:bCs/>
          <w:sz w:val="24"/>
          <w:szCs w:val="24"/>
          <w:u w:val="single"/>
        </w:rPr>
      </w:pPr>
      <w:r>
        <w:rPr>
          <w:rFonts w:ascii="Arial" w:hAnsi="Arial" w:cs="Arial"/>
          <w:b/>
          <w:bCs/>
          <w:sz w:val="24"/>
          <w:szCs w:val="24"/>
          <w:u w:val="single"/>
        </w:rPr>
        <w:t xml:space="preserve">Images </w:t>
      </w:r>
    </w:p>
    <w:p w14:paraId="255BE793" w14:textId="7D5C22D6" w:rsidR="00C95BAE" w:rsidRPr="00C95BAE" w:rsidRDefault="00C95BAE" w:rsidP="00C95BAE">
      <w:pPr>
        <w:spacing w:line="360" w:lineRule="auto"/>
        <w:rPr>
          <w:i/>
          <w:iCs/>
          <w:sz w:val="24"/>
          <w:szCs w:val="24"/>
        </w:rPr>
      </w:pPr>
      <w:r w:rsidRPr="00C95BAE">
        <w:rPr>
          <w:i/>
          <w:iCs/>
          <w:sz w:val="24"/>
          <w:szCs w:val="24"/>
        </w:rPr>
        <w:t xml:space="preserve">(1997) Figure 5: Conventional Heater Control Scheme - </w:t>
      </w:r>
      <w:proofErr w:type="spellStart"/>
      <w:r w:rsidRPr="00C95BAE">
        <w:rPr>
          <w:i/>
          <w:iCs/>
          <w:sz w:val="24"/>
          <w:szCs w:val="24"/>
        </w:rPr>
        <w:t>Researchgate</w:t>
      </w:r>
      <w:proofErr w:type="spellEnd"/>
      <w:r w:rsidRPr="00C95BAE">
        <w:rPr>
          <w:i/>
          <w:iCs/>
          <w:sz w:val="24"/>
          <w:szCs w:val="24"/>
        </w:rPr>
        <w:t xml:space="preserve">. Available at: https://www.researchgate.net/figure/Conventional-heater-control-scheme_fig7_236543849 (Accessed: 04 May 2023). </w:t>
      </w:r>
    </w:p>
    <w:p w14:paraId="26355940" w14:textId="2C5A8C89" w:rsidR="00C95BAE" w:rsidRPr="00C95BAE" w:rsidRDefault="00C95BAE" w:rsidP="00C95BAE">
      <w:pPr>
        <w:spacing w:line="360" w:lineRule="auto"/>
        <w:rPr>
          <w:i/>
          <w:iCs/>
          <w:sz w:val="24"/>
          <w:szCs w:val="24"/>
        </w:rPr>
      </w:pPr>
      <w:r w:rsidRPr="00C95BAE">
        <w:rPr>
          <w:i/>
          <w:iCs/>
          <w:sz w:val="24"/>
          <w:szCs w:val="24"/>
        </w:rPr>
        <w:t xml:space="preserve">(2020) Process reaction curve (ogata,2010) table 1: Tuning rule ... - </w:t>
      </w:r>
      <w:proofErr w:type="spellStart"/>
      <w:r w:rsidRPr="00C95BAE">
        <w:rPr>
          <w:i/>
          <w:iCs/>
          <w:sz w:val="24"/>
          <w:szCs w:val="24"/>
        </w:rPr>
        <w:t>researchgate</w:t>
      </w:r>
      <w:proofErr w:type="spellEnd"/>
      <w:r w:rsidRPr="00C95BAE">
        <w:rPr>
          <w:i/>
          <w:iCs/>
          <w:sz w:val="24"/>
          <w:szCs w:val="24"/>
        </w:rPr>
        <w:t xml:space="preserve">. Available at: https://www.researchgate.net/figure/Process-Reaction-Curve-Ogata-2010-Table-1-Tuning-Rule-Table-for-Ziegler-Nichols_fig2_343969081 (Accessed: 08 May 2023). </w:t>
      </w:r>
    </w:p>
    <w:p w14:paraId="0AF512D3" w14:textId="5C491FED" w:rsidR="00C95BAE" w:rsidRPr="00C95BAE" w:rsidRDefault="00C95BAE" w:rsidP="00C95BAE">
      <w:pPr>
        <w:spacing w:line="360" w:lineRule="auto"/>
        <w:rPr>
          <w:i/>
          <w:iCs/>
          <w:sz w:val="24"/>
          <w:szCs w:val="24"/>
        </w:rPr>
      </w:pPr>
      <w:r w:rsidRPr="00C95BAE">
        <w:rPr>
          <w:i/>
          <w:iCs/>
          <w:sz w:val="24"/>
          <w:szCs w:val="24"/>
        </w:rPr>
        <w:t xml:space="preserve">(No date) Tuning for PID controllers - mercer university. Available at: https://faculty.mercer.edu/jenkins_he/documents/TuningforPIDControllers.pdf (Accessed: 02 May 2023). </w:t>
      </w:r>
    </w:p>
    <w:p w14:paraId="1D21EC37" w14:textId="5DCC3F5A" w:rsidR="00654E9F" w:rsidRPr="00C95BAE" w:rsidRDefault="00C95BAE" w:rsidP="00C95BAE">
      <w:pPr>
        <w:spacing w:line="360" w:lineRule="auto"/>
        <w:rPr>
          <w:i/>
          <w:iCs/>
          <w:sz w:val="24"/>
          <w:szCs w:val="24"/>
        </w:rPr>
      </w:pPr>
      <w:proofErr w:type="spellStart"/>
      <w:r w:rsidRPr="00C95BAE">
        <w:rPr>
          <w:i/>
          <w:iCs/>
          <w:sz w:val="24"/>
          <w:szCs w:val="24"/>
        </w:rPr>
        <w:t>Sivaranjith</w:t>
      </w:r>
      <w:proofErr w:type="spellEnd"/>
      <w:r w:rsidRPr="00C95BAE">
        <w:rPr>
          <w:i/>
          <w:iCs/>
          <w:sz w:val="24"/>
          <w:szCs w:val="24"/>
        </w:rPr>
        <w:t xml:space="preserve"> (2018) Continuous control mode- P, PD, PI &amp; PID Control modes, Instrumentation and Control Engineering. Available at: https://automationforum.co/continuous-control-mode-p-pd-pi-pid-control-modes/ (Accessed: 05 May 2023).</w:t>
      </w:r>
    </w:p>
    <w:p w14:paraId="13F04FF9" w14:textId="7B847275" w:rsidR="00A3505D" w:rsidRPr="00C95BAE" w:rsidRDefault="006F5E1C" w:rsidP="00C95BAE">
      <w:pPr>
        <w:spacing w:line="360" w:lineRule="auto"/>
        <w:rPr>
          <w:rFonts w:ascii="Arial" w:hAnsi="Arial" w:cs="Arial"/>
          <w:sz w:val="24"/>
          <w:szCs w:val="24"/>
        </w:rPr>
      </w:pPr>
      <w:r w:rsidRPr="006F5E1C">
        <w:rPr>
          <w:rFonts w:ascii="Arial" w:hAnsi="Arial" w:cs="Arial"/>
          <w:sz w:val="24"/>
          <w:szCs w:val="24"/>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C72CDF" w14:paraId="6B5605ED" w14:textId="77777777" w:rsidTr="00C8667A">
        <w:trPr>
          <w:trHeight w:val="414"/>
        </w:trPr>
        <w:tc>
          <w:tcPr>
            <w:tcW w:w="10670" w:type="dxa"/>
            <w:shd w:val="clear" w:color="auto" w:fill="D9D9D9"/>
          </w:tcPr>
          <w:p w14:paraId="758E7EF3" w14:textId="77777777" w:rsidR="009E5F0F" w:rsidRDefault="00D22D9C" w:rsidP="00C8667A">
            <w:pPr>
              <w:jc w:val="center"/>
              <w:rPr>
                <w:rFonts w:ascii="Arial" w:hAnsi="Arial" w:cs="Arial"/>
                <w:b/>
                <w:caps/>
                <w:sz w:val="40"/>
              </w:rPr>
            </w:pPr>
            <w:r w:rsidRPr="00C72CDF">
              <w:rPr>
                <w:rFonts w:ascii="Arial" w:hAnsi="Arial" w:cs="Arial"/>
                <w:b/>
                <w:caps/>
                <w:sz w:val="40"/>
              </w:rPr>
              <w:lastRenderedPageBreak/>
              <w:t>GUIDANCE</w:t>
            </w:r>
            <w:r w:rsidR="009E5F0F">
              <w:rPr>
                <w:rFonts w:ascii="Arial" w:hAnsi="Arial" w:cs="Arial"/>
                <w:b/>
                <w:caps/>
                <w:sz w:val="40"/>
              </w:rPr>
              <w:t xml:space="preserve"> </w:t>
            </w:r>
            <w:r w:rsidRPr="00C72CDF">
              <w:rPr>
                <w:rFonts w:ascii="Arial" w:hAnsi="Arial" w:cs="Arial"/>
                <w:b/>
                <w:caps/>
                <w:sz w:val="40"/>
              </w:rPr>
              <w:t xml:space="preserve">FOR Students </w:t>
            </w:r>
          </w:p>
          <w:p w14:paraId="0538B3CA" w14:textId="62446974" w:rsidR="00D22D9C" w:rsidRPr="00C72CDF" w:rsidRDefault="00D22D9C" w:rsidP="00C8667A">
            <w:pPr>
              <w:jc w:val="center"/>
              <w:rPr>
                <w:rFonts w:ascii="Arial" w:hAnsi="Arial" w:cs="Arial"/>
                <w:b/>
                <w:caps/>
                <w:sz w:val="40"/>
              </w:rPr>
            </w:pPr>
            <w:r w:rsidRPr="00C72CDF">
              <w:rPr>
                <w:rFonts w:ascii="Arial" w:hAnsi="Arial" w:cs="Arial"/>
                <w:b/>
                <w:caps/>
                <w:sz w:val="40"/>
              </w:rPr>
              <w:t>IN THE COMPLETION OF TASKS</w:t>
            </w:r>
          </w:p>
        </w:tc>
      </w:tr>
    </w:tbl>
    <w:p w14:paraId="5E2E421E" w14:textId="77777777" w:rsidR="00D22D9C" w:rsidRPr="00C72CDF" w:rsidRDefault="00D22D9C" w:rsidP="00D22D9C">
      <w:pPr>
        <w:jc w:val="both"/>
        <w:rPr>
          <w:rFonts w:ascii="Arial" w:hAnsi="Arial" w:cs="Arial"/>
          <w:sz w:val="22"/>
          <w:szCs w:val="22"/>
        </w:rPr>
      </w:pPr>
    </w:p>
    <w:p w14:paraId="2FAB5DD4" w14:textId="77777777" w:rsidR="0060132A" w:rsidRPr="00C72CDF" w:rsidRDefault="0060132A" w:rsidP="0060132A">
      <w:pPr>
        <w:jc w:val="both"/>
        <w:rPr>
          <w:rFonts w:ascii="Arial" w:hAnsi="Arial" w:cs="Arial"/>
          <w:b/>
          <w:sz w:val="22"/>
          <w:szCs w:val="22"/>
        </w:rPr>
      </w:pPr>
      <w:r w:rsidRPr="00C72CDF">
        <w:rPr>
          <w:rFonts w:ascii="Arial" w:hAnsi="Arial" w:cs="Arial"/>
          <w:b/>
          <w:sz w:val="22"/>
          <w:szCs w:val="22"/>
        </w:rPr>
        <w:t>NOTE: The guidance offered below is linked to the five generic assessment criteria overleaf.</w:t>
      </w:r>
    </w:p>
    <w:p w14:paraId="5C3B5B31" w14:textId="77777777" w:rsidR="0060132A" w:rsidRPr="00C72CDF" w:rsidRDefault="0060132A" w:rsidP="0060132A">
      <w:pPr>
        <w:jc w:val="both"/>
        <w:rPr>
          <w:rFonts w:ascii="Arial" w:hAnsi="Arial" w:cs="Arial"/>
          <w:b/>
          <w:sz w:val="22"/>
          <w:szCs w:val="22"/>
        </w:rPr>
      </w:pPr>
    </w:p>
    <w:p w14:paraId="6C264416" w14:textId="77777777" w:rsidR="0060132A" w:rsidRPr="00C72CDF" w:rsidRDefault="0060132A" w:rsidP="0087517D">
      <w:pPr>
        <w:numPr>
          <w:ilvl w:val="0"/>
          <w:numId w:val="2"/>
        </w:numPr>
        <w:jc w:val="both"/>
        <w:rPr>
          <w:rFonts w:ascii="Arial" w:hAnsi="Arial" w:cs="Arial"/>
          <w:b/>
          <w:sz w:val="22"/>
          <w:szCs w:val="22"/>
        </w:rPr>
      </w:pPr>
      <w:r w:rsidRPr="00C72CDF">
        <w:rPr>
          <w:rFonts w:ascii="Arial" w:hAnsi="Arial" w:cs="Arial"/>
          <w:b/>
          <w:sz w:val="22"/>
          <w:szCs w:val="22"/>
        </w:rPr>
        <w:t>Engagement with Literature Skills</w:t>
      </w:r>
    </w:p>
    <w:p w14:paraId="130EDF4E" w14:textId="77777777" w:rsidR="00EA67A3" w:rsidRPr="00C72CDF" w:rsidRDefault="00EA67A3" w:rsidP="00EA67A3">
      <w:pPr>
        <w:pStyle w:val="ListParagraph"/>
        <w:ind w:left="0"/>
        <w:jc w:val="both"/>
        <w:rPr>
          <w:rFonts w:ascii="Arial" w:hAnsi="Arial" w:cs="Arial"/>
          <w:sz w:val="22"/>
          <w:szCs w:val="22"/>
        </w:rPr>
      </w:pPr>
      <w:r w:rsidRPr="00C72CDF">
        <w:rPr>
          <w:rFonts w:ascii="Arial" w:hAnsi="Arial" w:cs="Arial"/>
          <w:sz w:val="22"/>
          <w:szCs w:val="22"/>
        </w:rPr>
        <w:t xml:space="preserve">Your work must be informed and supported by scholarly material that is </w:t>
      </w:r>
      <w:r w:rsidRPr="00C72CDF">
        <w:rPr>
          <w:rFonts w:ascii="Arial" w:hAnsi="Arial" w:cs="Arial"/>
          <w:i/>
          <w:sz w:val="22"/>
          <w:szCs w:val="22"/>
        </w:rPr>
        <w:t>relevant</w:t>
      </w:r>
      <w:r w:rsidRPr="00C72CDF">
        <w:rPr>
          <w:rFonts w:ascii="Arial" w:hAnsi="Arial" w:cs="Arial"/>
          <w:sz w:val="22"/>
          <w:szCs w:val="22"/>
        </w:rPr>
        <w:t xml:space="preserve"> to and </w:t>
      </w:r>
      <w:r w:rsidRPr="00C72CDF">
        <w:rPr>
          <w:rFonts w:ascii="Arial" w:hAnsi="Arial" w:cs="Arial"/>
          <w:i/>
          <w:sz w:val="22"/>
          <w:szCs w:val="22"/>
        </w:rPr>
        <w:t>focused</w:t>
      </w:r>
      <w:r w:rsidRPr="00C72CDF">
        <w:rPr>
          <w:rFonts w:ascii="Arial" w:hAnsi="Arial" w:cs="Arial"/>
          <w:sz w:val="22"/>
          <w:szCs w:val="22"/>
        </w:rPr>
        <w:t xml:space="preserve"> on the task(s) set.    You should provide evidence that you have accessed an appropriate </w:t>
      </w:r>
      <w:r w:rsidRPr="00C72CDF">
        <w:rPr>
          <w:rFonts w:ascii="Arial" w:hAnsi="Arial" w:cs="Arial"/>
          <w:i/>
          <w:sz w:val="22"/>
          <w:szCs w:val="22"/>
        </w:rPr>
        <w:t>range</w:t>
      </w:r>
      <w:r w:rsidRPr="00C72CDF">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C72CDF">
        <w:rPr>
          <w:rFonts w:ascii="Arial" w:hAnsi="Arial" w:cs="Arial"/>
          <w:i/>
          <w:sz w:val="22"/>
          <w:szCs w:val="22"/>
        </w:rPr>
        <w:t>credibility</w:t>
      </w:r>
      <w:r w:rsidRPr="00C72CDF">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C72CDF">
        <w:rPr>
          <w:rFonts w:ascii="Arial" w:hAnsi="Arial" w:cs="Arial"/>
          <w:i/>
          <w:sz w:val="22"/>
          <w:szCs w:val="22"/>
        </w:rPr>
        <w:t>evidence</w:t>
      </w:r>
      <w:r w:rsidRPr="00C72CDF">
        <w:rPr>
          <w:rFonts w:ascii="Arial" w:hAnsi="Arial" w:cs="Arial"/>
          <w:sz w:val="22"/>
          <w:szCs w:val="22"/>
        </w:rPr>
        <w:t xml:space="preserve"> of your research/own reading throughout your work, using a suitable referencing system, including in-text citations in the main body of your work and a reference list at the end of your work. </w:t>
      </w:r>
    </w:p>
    <w:p w14:paraId="3C99689C" w14:textId="77777777" w:rsidR="0060132A" w:rsidRPr="00C72CDF" w:rsidRDefault="0060132A" w:rsidP="0060132A">
      <w:pPr>
        <w:jc w:val="both"/>
        <w:rPr>
          <w:rFonts w:ascii="Arial" w:hAnsi="Arial" w:cs="Arial"/>
          <w:sz w:val="22"/>
          <w:szCs w:val="22"/>
        </w:rPr>
      </w:pPr>
    </w:p>
    <w:p w14:paraId="644F0821" w14:textId="3F035AB6" w:rsidR="00C92516" w:rsidRPr="00C72CDF" w:rsidRDefault="0060132A" w:rsidP="00C92516">
      <w:pPr>
        <w:jc w:val="both"/>
        <w:rPr>
          <w:rFonts w:ascii="Arial" w:hAnsi="Arial" w:cs="Arial"/>
          <w:i/>
          <w:sz w:val="22"/>
          <w:szCs w:val="22"/>
        </w:rPr>
      </w:pPr>
      <w:r w:rsidRPr="00C72CDF">
        <w:rPr>
          <w:rFonts w:ascii="Arial" w:hAnsi="Arial" w:cs="Arial"/>
          <w:b/>
          <w:i/>
          <w:sz w:val="22"/>
          <w:szCs w:val="22"/>
        </w:rPr>
        <w:t xml:space="preserve">Guidance specific to this </w:t>
      </w:r>
      <w:r w:rsidR="00CD201A" w:rsidRPr="00C72CDF">
        <w:rPr>
          <w:rFonts w:ascii="Arial" w:hAnsi="Arial" w:cs="Arial"/>
          <w:b/>
          <w:i/>
          <w:sz w:val="22"/>
          <w:szCs w:val="22"/>
        </w:rPr>
        <w:t>assessment:</w:t>
      </w:r>
      <w:r w:rsidR="00CD201A" w:rsidRPr="00C72CDF">
        <w:rPr>
          <w:rFonts w:ascii="Arial" w:hAnsi="Arial" w:cs="Arial"/>
          <w:i/>
          <w:sz w:val="22"/>
          <w:szCs w:val="22"/>
        </w:rPr>
        <w:t xml:space="preserve"> You</w:t>
      </w:r>
      <w:r w:rsidR="00FB7223" w:rsidRPr="00C72CDF">
        <w:rPr>
          <w:rFonts w:ascii="Arial" w:hAnsi="Arial" w:cs="Arial"/>
          <w:i/>
          <w:sz w:val="22"/>
          <w:szCs w:val="22"/>
        </w:rPr>
        <w:t xml:space="preserve"> must provide evidence of individual research with respect to </w:t>
      </w:r>
      <w:r w:rsidR="00B638D1" w:rsidRPr="00C72CDF">
        <w:rPr>
          <w:rFonts w:ascii="Arial" w:hAnsi="Arial" w:cs="Arial"/>
          <w:i/>
          <w:sz w:val="22"/>
          <w:szCs w:val="22"/>
        </w:rPr>
        <w:t xml:space="preserve">the </w:t>
      </w:r>
      <w:r w:rsidR="00A76C8F">
        <w:rPr>
          <w:rFonts w:ascii="Arial" w:hAnsi="Arial" w:cs="Arial"/>
          <w:i/>
          <w:sz w:val="22"/>
          <w:szCs w:val="22"/>
        </w:rPr>
        <w:t xml:space="preserve">control system types, tuning methods </w:t>
      </w:r>
      <w:r w:rsidR="00FB7223" w:rsidRPr="00A76C8F">
        <w:rPr>
          <w:rFonts w:ascii="Arial" w:hAnsi="Arial" w:cs="Arial"/>
          <w:i/>
          <w:sz w:val="22"/>
          <w:szCs w:val="22"/>
        </w:rPr>
        <w:t xml:space="preserve">and </w:t>
      </w:r>
      <w:bookmarkStart w:id="1" w:name="_Hlk23322435"/>
      <w:r w:rsidR="00A76C8F">
        <w:rPr>
          <w:rFonts w:ascii="Arial" w:hAnsi="Arial" w:cs="Arial"/>
          <w:i/>
          <w:sz w:val="22"/>
          <w:szCs w:val="22"/>
        </w:rPr>
        <w:t>c</w:t>
      </w:r>
      <w:r w:rsidR="00A76C8F" w:rsidRPr="00A76C8F">
        <w:rPr>
          <w:rFonts w:ascii="Arial" w:hAnsi="Arial" w:cs="Arial"/>
          <w:i/>
          <w:sz w:val="22"/>
          <w:szCs w:val="22"/>
        </w:rPr>
        <w:t xml:space="preserve">omputerised </w:t>
      </w:r>
      <w:r w:rsidR="00A76C8F">
        <w:rPr>
          <w:rFonts w:ascii="Arial" w:hAnsi="Arial" w:cs="Arial"/>
          <w:i/>
          <w:sz w:val="22"/>
          <w:szCs w:val="22"/>
        </w:rPr>
        <w:t>c</w:t>
      </w:r>
      <w:r w:rsidR="00A76C8F" w:rsidRPr="00A76C8F">
        <w:rPr>
          <w:rFonts w:ascii="Arial" w:hAnsi="Arial" w:cs="Arial"/>
          <w:i/>
          <w:sz w:val="22"/>
          <w:szCs w:val="22"/>
        </w:rPr>
        <w:t xml:space="preserve">ontrol </w:t>
      </w:r>
      <w:r w:rsidR="00A76C8F">
        <w:rPr>
          <w:rFonts w:ascii="Arial" w:hAnsi="Arial" w:cs="Arial"/>
          <w:i/>
          <w:sz w:val="22"/>
          <w:szCs w:val="22"/>
        </w:rPr>
        <w:t>s</w:t>
      </w:r>
      <w:r w:rsidR="00A76C8F" w:rsidRPr="00A76C8F">
        <w:rPr>
          <w:rFonts w:ascii="Arial" w:hAnsi="Arial" w:cs="Arial"/>
          <w:i/>
          <w:sz w:val="22"/>
          <w:szCs w:val="22"/>
        </w:rPr>
        <w:t>ystems</w:t>
      </w:r>
      <w:r w:rsidR="00CD201A" w:rsidRPr="00C72CDF">
        <w:rPr>
          <w:rFonts w:ascii="Arial" w:hAnsi="Arial" w:cs="Arial"/>
          <w:i/>
          <w:sz w:val="22"/>
          <w:szCs w:val="22"/>
        </w:rPr>
        <w:t>. You</w:t>
      </w:r>
      <w:r w:rsidR="00C92516" w:rsidRPr="00C72CDF">
        <w:rPr>
          <w:rFonts w:ascii="Arial" w:hAnsi="Arial" w:cs="Arial"/>
          <w:i/>
          <w:sz w:val="22"/>
          <w:szCs w:val="22"/>
        </w:rPr>
        <w:t xml:space="preserve"> should </w:t>
      </w:r>
      <w:r w:rsidR="00FB7223" w:rsidRPr="00C72CDF">
        <w:rPr>
          <w:rFonts w:ascii="Arial" w:hAnsi="Arial" w:cs="Arial"/>
          <w:i/>
          <w:sz w:val="22"/>
          <w:szCs w:val="22"/>
        </w:rPr>
        <w:t xml:space="preserve">use </w:t>
      </w:r>
      <w:r w:rsidR="00C92516" w:rsidRPr="00C72CDF">
        <w:rPr>
          <w:rFonts w:ascii="Arial" w:hAnsi="Arial" w:cs="Arial"/>
          <w:i/>
          <w:sz w:val="22"/>
          <w:szCs w:val="22"/>
        </w:rPr>
        <w:t xml:space="preserve">a number of references, from a variety of sources including textbooks, academic journals and academic based websites. Do not use less credible sources, for example internet sites such as Tutor2U and Wikipedia. </w:t>
      </w:r>
    </w:p>
    <w:p w14:paraId="46F7C390" w14:textId="77777777" w:rsidR="00C92516" w:rsidRPr="00C72CDF" w:rsidRDefault="00C92516" w:rsidP="00C92516">
      <w:pPr>
        <w:jc w:val="both"/>
        <w:rPr>
          <w:rFonts w:ascii="Arial" w:hAnsi="Arial" w:cs="Arial"/>
          <w:i/>
          <w:sz w:val="22"/>
          <w:szCs w:val="22"/>
        </w:rPr>
      </w:pPr>
      <w:r w:rsidRPr="00C72CDF">
        <w:rPr>
          <w:rFonts w:ascii="Arial" w:hAnsi="Arial" w:cs="Arial"/>
          <w:i/>
          <w:sz w:val="22"/>
          <w:szCs w:val="22"/>
        </w:rPr>
        <w:t xml:space="preserve">The Harvard system of referencing must be employed to evidence research. Give credit to respected authors on whose work your discussion is based; this avoids accusations of plagiarism, and reflects the breadth of your </w:t>
      </w:r>
      <w:r w:rsidR="00CD201A" w:rsidRPr="00C72CDF">
        <w:rPr>
          <w:rFonts w:ascii="Arial" w:hAnsi="Arial" w:cs="Arial"/>
          <w:i/>
          <w:sz w:val="22"/>
          <w:szCs w:val="22"/>
        </w:rPr>
        <w:t>research. Your</w:t>
      </w:r>
      <w:r w:rsidRPr="00C72CDF">
        <w:rPr>
          <w:rFonts w:ascii="Arial" w:hAnsi="Arial" w:cs="Arial"/>
          <w:i/>
          <w:sz w:val="22"/>
          <w:szCs w:val="22"/>
        </w:rPr>
        <w:t xml:space="preserve"> use of in-text citations and the reference list at the end of the report will be closely examined to ensure that you are conforming to referencing convention. An extensive reference list and good use of in-text citations will earn marks, limited references and errors in citations will result in a loss of marks.</w:t>
      </w:r>
    </w:p>
    <w:bookmarkEnd w:id="1"/>
    <w:p w14:paraId="2A164288" w14:textId="77777777" w:rsidR="005C34E7" w:rsidRPr="00C72CDF" w:rsidRDefault="005C34E7" w:rsidP="005C34E7">
      <w:pPr>
        <w:rPr>
          <w:rFonts w:ascii="Arial" w:hAnsi="Arial" w:cs="Arial"/>
          <w:sz w:val="22"/>
          <w:szCs w:val="22"/>
        </w:rPr>
      </w:pPr>
    </w:p>
    <w:p w14:paraId="33031F5E" w14:textId="77777777" w:rsidR="0060132A" w:rsidRPr="00C72CDF" w:rsidRDefault="0060132A" w:rsidP="0060132A">
      <w:pPr>
        <w:jc w:val="both"/>
        <w:rPr>
          <w:rFonts w:ascii="Arial" w:hAnsi="Arial" w:cs="Arial"/>
          <w:sz w:val="22"/>
          <w:szCs w:val="22"/>
        </w:rPr>
      </w:pPr>
    </w:p>
    <w:p w14:paraId="19D72953" w14:textId="77777777" w:rsidR="0060132A" w:rsidRPr="00C72CDF" w:rsidRDefault="0060132A" w:rsidP="0087517D">
      <w:pPr>
        <w:numPr>
          <w:ilvl w:val="0"/>
          <w:numId w:val="2"/>
        </w:numPr>
        <w:jc w:val="both"/>
        <w:rPr>
          <w:rFonts w:ascii="Arial" w:hAnsi="Arial" w:cs="Arial"/>
          <w:b/>
          <w:sz w:val="22"/>
          <w:szCs w:val="22"/>
        </w:rPr>
      </w:pPr>
      <w:r w:rsidRPr="00C72CDF">
        <w:rPr>
          <w:rFonts w:ascii="Arial" w:hAnsi="Arial" w:cs="Arial"/>
          <w:b/>
          <w:sz w:val="22"/>
          <w:szCs w:val="22"/>
        </w:rPr>
        <w:t>Knowledge and Understanding Skills</w:t>
      </w:r>
    </w:p>
    <w:p w14:paraId="6E591643" w14:textId="77777777" w:rsidR="00EA67A3" w:rsidRPr="00C72CDF" w:rsidRDefault="00EA67A3" w:rsidP="00EA67A3">
      <w:pPr>
        <w:jc w:val="both"/>
        <w:rPr>
          <w:rFonts w:ascii="Arial" w:hAnsi="Arial" w:cs="Arial"/>
          <w:sz w:val="22"/>
          <w:szCs w:val="22"/>
        </w:rPr>
      </w:pPr>
      <w:r w:rsidRPr="00C72CDF">
        <w:rPr>
          <w:rFonts w:ascii="Arial" w:hAnsi="Arial" w:cs="Arial"/>
          <w:sz w:val="22"/>
          <w:szCs w:val="22"/>
        </w:rPr>
        <w:t xml:space="preserve">At level 4, you should be able to </w:t>
      </w:r>
      <w:r w:rsidR="00CD201A" w:rsidRPr="00C72CDF">
        <w:rPr>
          <w:rFonts w:ascii="Arial" w:hAnsi="Arial" w:cs="Arial"/>
          <w:sz w:val="22"/>
          <w:szCs w:val="22"/>
        </w:rPr>
        <w:t xml:space="preserve">demonstrate </w:t>
      </w:r>
      <w:r w:rsidR="00C72CDF" w:rsidRPr="00C72CDF">
        <w:rPr>
          <w:rFonts w:ascii="Arial" w:hAnsi="Arial" w:cs="Arial"/>
          <w:sz w:val="22"/>
          <w:szCs w:val="22"/>
        </w:rPr>
        <w:t>knowledge of</w:t>
      </w:r>
      <w:r w:rsidRPr="00C72CDF">
        <w:rPr>
          <w:rFonts w:ascii="Arial" w:hAnsi="Arial" w:cs="Arial"/>
          <w:sz w:val="22"/>
          <w:szCs w:val="22"/>
        </w:rPr>
        <w:t xml:space="preserve"> the underlying concepts and principles associated with your area(s) of study.  </w:t>
      </w:r>
      <w:r w:rsidRPr="00C72CDF">
        <w:rPr>
          <w:rFonts w:ascii="Arial" w:hAnsi="Arial" w:cs="Arial"/>
          <w:i/>
          <w:sz w:val="22"/>
          <w:szCs w:val="22"/>
        </w:rPr>
        <w:t>Knowledge</w:t>
      </w:r>
      <w:r w:rsidRPr="00C72CDF">
        <w:rPr>
          <w:rFonts w:ascii="Arial" w:hAnsi="Arial" w:cs="Arial"/>
          <w:sz w:val="22"/>
          <w:szCs w:val="22"/>
        </w:rPr>
        <w:t xml:space="preserve"> relates to the facts, information and skills you have acquired through your learning.  You demonstrate your </w:t>
      </w:r>
      <w:r w:rsidRPr="00C72CDF">
        <w:rPr>
          <w:rFonts w:ascii="Arial" w:hAnsi="Arial" w:cs="Arial"/>
          <w:i/>
          <w:sz w:val="22"/>
          <w:szCs w:val="22"/>
        </w:rPr>
        <w:t>understanding</w:t>
      </w:r>
      <w:r w:rsidRPr="00C72CDF">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Pr="00C72CDF">
        <w:rPr>
          <w:rFonts w:ascii="Arial" w:hAnsi="Arial" w:cs="Arial"/>
          <w:i/>
          <w:sz w:val="22"/>
          <w:szCs w:val="22"/>
        </w:rPr>
        <w:t>extent</w:t>
      </w:r>
      <w:r w:rsidRPr="00C72CDF">
        <w:rPr>
          <w:rFonts w:ascii="Arial" w:hAnsi="Arial" w:cs="Arial"/>
          <w:sz w:val="22"/>
          <w:szCs w:val="22"/>
        </w:rPr>
        <w:t xml:space="preserve"> to which you demonstrate your knowledge and understanding.</w:t>
      </w:r>
    </w:p>
    <w:p w14:paraId="6AB8029F" w14:textId="77777777" w:rsidR="0060132A" w:rsidRPr="00C72CDF" w:rsidRDefault="0060132A" w:rsidP="0060132A">
      <w:pPr>
        <w:jc w:val="both"/>
        <w:rPr>
          <w:rFonts w:ascii="Arial" w:hAnsi="Arial" w:cs="Arial"/>
          <w:b/>
          <w:i/>
          <w:sz w:val="22"/>
          <w:szCs w:val="22"/>
        </w:rPr>
      </w:pPr>
    </w:p>
    <w:p w14:paraId="30497863" w14:textId="431DF770" w:rsidR="0060132A" w:rsidRPr="00C72CDF" w:rsidRDefault="0060132A" w:rsidP="0060132A">
      <w:pPr>
        <w:jc w:val="both"/>
        <w:rPr>
          <w:rFonts w:ascii="Arial" w:hAnsi="Arial" w:cs="Arial"/>
          <w:i/>
          <w:sz w:val="22"/>
          <w:szCs w:val="22"/>
        </w:rPr>
      </w:pPr>
      <w:r w:rsidRPr="00C72CDF">
        <w:rPr>
          <w:rFonts w:ascii="Arial" w:hAnsi="Arial" w:cs="Arial"/>
          <w:b/>
          <w:i/>
          <w:sz w:val="22"/>
          <w:szCs w:val="22"/>
        </w:rPr>
        <w:lastRenderedPageBreak/>
        <w:t xml:space="preserve">Guidance specific to this </w:t>
      </w:r>
      <w:r w:rsidR="00CD201A" w:rsidRPr="00C72CDF">
        <w:rPr>
          <w:rFonts w:ascii="Arial" w:hAnsi="Arial" w:cs="Arial"/>
          <w:b/>
          <w:i/>
          <w:sz w:val="22"/>
          <w:szCs w:val="22"/>
        </w:rPr>
        <w:t>assessment:</w:t>
      </w:r>
      <w:r w:rsidR="00CD201A" w:rsidRPr="00C72CDF">
        <w:rPr>
          <w:rFonts w:ascii="Arial" w:hAnsi="Arial" w:cs="Arial"/>
          <w:i/>
          <w:sz w:val="22"/>
          <w:szCs w:val="22"/>
        </w:rPr>
        <w:t xml:space="preserve"> Your</w:t>
      </w:r>
      <w:r w:rsidR="005C34E7" w:rsidRPr="00C72CDF">
        <w:rPr>
          <w:rFonts w:ascii="Arial" w:hAnsi="Arial" w:cs="Arial"/>
          <w:i/>
          <w:sz w:val="22"/>
          <w:szCs w:val="22"/>
        </w:rPr>
        <w:t xml:space="preserve"> report should show you have </w:t>
      </w:r>
      <w:r w:rsidR="00FB7223" w:rsidRPr="00C72CDF">
        <w:rPr>
          <w:rFonts w:ascii="Arial" w:hAnsi="Arial" w:cs="Arial"/>
          <w:i/>
          <w:sz w:val="22"/>
          <w:szCs w:val="22"/>
        </w:rPr>
        <w:t xml:space="preserve">gained knowledge </w:t>
      </w:r>
      <w:r w:rsidR="005917D8" w:rsidRPr="00C72CDF">
        <w:rPr>
          <w:rFonts w:ascii="Arial" w:hAnsi="Arial" w:cs="Arial"/>
          <w:i/>
          <w:sz w:val="22"/>
          <w:szCs w:val="22"/>
        </w:rPr>
        <w:t xml:space="preserve">and understanding </w:t>
      </w:r>
      <w:r w:rsidR="00FB7223" w:rsidRPr="00C72CDF">
        <w:rPr>
          <w:rFonts w:ascii="Arial" w:hAnsi="Arial" w:cs="Arial"/>
          <w:i/>
          <w:sz w:val="22"/>
          <w:szCs w:val="22"/>
        </w:rPr>
        <w:t>of the</w:t>
      </w:r>
      <w:r w:rsidR="00B638D1" w:rsidRPr="00C72CDF">
        <w:rPr>
          <w:rFonts w:ascii="Arial" w:hAnsi="Arial" w:cs="Arial"/>
          <w:i/>
          <w:sz w:val="22"/>
          <w:szCs w:val="22"/>
        </w:rPr>
        <w:t xml:space="preserve"> </w:t>
      </w:r>
      <w:r w:rsidR="00A76C8F">
        <w:rPr>
          <w:rFonts w:ascii="Arial" w:hAnsi="Arial" w:cs="Arial"/>
          <w:i/>
          <w:sz w:val="22"/>
          <w:szCs w:val="22"/>
        </w:rPr>
        <w:t>second order systems</w:t>
      </w:r>
      <w:r w:rsidR="00B638D1" w:rsidRPr="00C72CDF">
        <w:rPr>
          <w:rFonts w:ascii="Arial" w:hAnsi="Arial" w:cs="Arial"/>
          <w:i/>
          <w:sz w:val="22"/>
          <w:szCs w:val="22"/>
        </w:rPr>
        <w:t xml:space="preserve"> and </w:t>
      </w:r>
      <w:r w:rsidR="00A76C8F">
        <w:rPr>
          <w:rFonts w:ascii="Arial" w:hAnsi="Arial" w:cs="Arial"/>
          <w:i/>
          <w:sz w:val="22"/>
          <w:szCs w:val="22"/>
        </w:rPr>
        <w:t>tuning methods</w:t>
      </w:r>
      <w:r w:rsidR="00C72CDF">
        <w:rPr>
          <w:rFonts w:ascii="Arial" w:hAnsi="Arial" w:cs="Arial"/>
          <w:i/>
          <w:sz w:val="22"/>
          <w:szCs w:val="22"/>
        </w:rPr>
        <w:t xml:space="preserve"> </w:t>
      </w:r>
      <w:r w:rsidR="00C72CDF" w:rsidRPr="00C72CDF">
        <w:rPr>
          <w:rFonts w:ascii="Arial" w:hAnsi="Arial" w:cs="Arial"/>
          <w:i/>
          <w:sz w:val="22"/>
          <w:szCs w:val="22"/>
        </w:rPr>
        <w:t>referred</w:t>
      </w:r>
      <w:r w:rsidR="00C72CDF">
        <w:rPr>
          <w:rFonts w:ascii="Arial" w:hAnsi="Arial" w:cs="Arial"/>
          <w:i/>
          <w:sz w:val="22"/>
          <w:szCs w:val="22"/>
        </w:rPr>
        <w:t xml:space="preserve"> </w:t>
      </w:r>
      <w:r w:rsidR="00C72CDF" w:rsidRPr="00C72CDF">
        <w:rPr>
          <w:rFonts w:ascii="Arial" w:hAnsi="Arial" w:cs="Arial"/>
          <w:i/>
          <w:sz w:val="22"/>
          <w:szCs w:val="22"/>
        </w:rPr>
        <w:t>to</w:t>
      </w:r>
      <w:r w:rsidR="00B638D1" w:rsidRPr="00C72CDF">
        <w:rPr>
          <w:rFonts w:ascii="Arial" w:hAnsi="Arial" w:cs="Arial"/>
          <w:i/>
          <w:sz w:val="22"/>
          <w:szCs w:val="22"/>
        </w:rPr>
        <w:t xml:space="preserve"> </w:t>
      </w:r>
      <w:r w:rsidR="00FB7223" w:rsidRPr="00C72CDF">
        <w:rPr>
          <w:rFonts w:ascii="Arial" w:hAnsi="Arial" w:cs="Arial"/>
          <w:i/>
          <w:sz w:val="22"/>
          <w:szCs w:val="22"/>
        </w:rPr>
        <w:t>in this assignment</w:t>
      </w:r>
      <w:r w:rsidR="005C34E7" w:rsidRPr="00C72CDF">
        <w:rPr>
          <w:rFonts w:ascii="Arial" w:hAnsi="Arial" w:cs="Arial"/>
          <w:i/>
          <w:sz w:val="22"/>
          <w:szCs w:val="22"/>
        </w:rPr>
        <w:t>.</w:t>
      </w:r>
      <w:r w:rsidR="00015617" w:rsidRPr="00C72CDF">
        <w:rPr>
          <w:rFonts w:ascii="Arial" w:hAnsi="Arial" w:cs="Arial"/>
          <w:i/>
          <w:sz w:val="22"/>
          <w:szCs w:val="22"/>
        </w:rPr>
        <w:t xml:space="preserve"> Based on your knowledge of </w:t>
      </w:r>
      <w:r w:rsidR="00A76C8F">
        <w:rPr>
          <w:rFonts w:ascii="Arial" w:hAnsi="Arial" w:cs="Arial"/>
          <w:i/>
          <w:sz w:val="22"/>
          <w:szCs w:val="22"/>
        </w:rPr>
        <w:t xml:space="preserve">second order systems </w:t>
      </w:r>
      <w:r w:rsidR="00A76C8F" w:rsidRPr="00C72CDF">
        <w:rPr>
          <w:rFonts w:ascii="Arial" w:hAnsi="Arial" w:cs="Arial"/>
          <w:i/>
          <w:sz w:val="22"/>
          <w:szCs w:val="22"/>
        </w:rPr>
        <w:t xml:space="preserve">and </w:t>
      </w:r>
      <w:r w:rsidR="00A76C8F">
        <w:rPr>
          <w:rFonts w:ascii="Arial" w:hAnsi="Arial" w:cs="Arial"/>
          <w:i/>
          <w:sz w:val="22"/>
          <w:szCs w:val="22"/>
        </w:rPr>
        <w:t>tuning methods</w:t>
      </w:r>
      <w:r w:rsidR="00015617" w:rsidRPr="00C72CDF">
        <w:rPr>
          <w:rFonts w:ascii="Arial" w:hAnsi="Arial" w:cs="Arial"/>
          <w:i/>
          <w:sz w:val="22"/>
          <w:szCs w:val="22"/>
        </w:rPr>
        <w:t xml:space="preserve">, </w:t>
      </w:r>
      <w:r w:rsidR="00A76C8F">
        <w:rPr>
          <w:rFonts w:ascii="Arial" w:hAnsi="Arial" w:cs="Arial"/>
          <w:i/>
          <w:sz w:val="22"/>
          <w:szCs w:val="22"/>
        </w:rPr>
        <w:t>determine</w:t>
      </w:r>
      <w:r w:rsidR="00015617" w:rsidRPr="00C72CDF">
        <w:rPr>
          <w:rFonts w:ascii="Arial" w:hAnsi="Arial" w:cs="Arial"/>
          <w:i/>
          <w:sz w:val="22"/>
          <w:szCs w:val="22"/>
        </w:rPr>
        <w:t xml:space="preserve"> </w:t>
      </w:r>
      <w:r w:rsidR="00A76C8F">
        <w:rPr>
          <w:rFonts w:ascii="Arial" w:hAnsi="Arial" w:cs="Arial"/>
          <w:i/>
          <w:sz w:val="22"/>
          <w:szCs w:val="22"/>
        </w:rPr>
        <w:t>suitable values to cover the requirement of the tasks</w:t>
      </w:r>
      <w:r w:rsidR="00B638D1" w:rsidRPr="00C72CDF">
        <w:rPr>
          <w:rFonts w:ascii="Arial" w:hAnsi="Arial" w:cs="Arial"/>
          <w:i/>
          <w:sz w:val="22"/>
          <w:szCs w:val="22"/>
        </w:rPr>
        <w:t xml:space="preserve"> specifications</w:t>
      </w:r>
      <w:r w:rsidR="00015617" w:rsidRPr="00C72CDF">
        <w:rPr>
          <w:rFonts w:ascii="Arial" w:hAnsi="Arial" w:cs="Arial"/>
          <w:i/>
          <w:sz w:val="22"/>
          <w:szCs w:val="22"/>
        </w:rPr>
        <w:t xml:space="preserve">. </w:t>
      </w:r>
    </w:p>
    <w:p w14:paraId="0D9C33A7" w14:textId="77777777" w:rsidR="0060132A" w:rsidRPr="00C72CDF" w:rsidRDefault="0060132A" w:rsidP="0060132A">
      <w:pPr>
        <w:jc w:val="both"/>
        <w:rPr>
          <w:rFonts w:ascii="Arial" w:hAnsi="Arial" w:cs="Arial"/>
          <w:sz w:val="22"/>
          <w:szCs w:val="22"/>
        </w:rPr>
      </w:pPr>
    </w:p>
    <w:p w14:paraId="3C763E4C" w14:textId="77777777" w:rsidR="0060132A" w:rsidRPr="00C72CDF" w:rsidRDefault="0060132A" w:rsidP="0060132A">
      <w:pPr>
        <w:jc w:val="both"/>
        <w:rPr>
          <w:rFonts w:ascii="Arial" w:hAnsi="Arial" w:cs="Arial"/>
          <w:b/>
          <w:sz w:val="22"/>
          <w:szCs w:val="22"/>
        </w:rPr>
      </w:pPr>
    </w:p>
    <w:p w14:paraId="1F40BF08" w14:textId="77777777" w:rsidR="0060132A" w:rsidRPr="00C72CDF" w:rsidRDefault="0060132A" w:rsidP="0087517D">
      <w:pPr>
        <w:numPr>
          <w:ilvl w:val="0"/>
          <w:numId w:val="2"/>
        </w:numPr>
        <w:jc w:val="both"/>
        <w:rPr>
          <w:rFonts w:ascii="Arial" w:hAnsi="Arial" w:cs="Arial"/>
          <w:b/>
          <w:sz w:val="22"/>
          <w:szCs w:val="22"/>
        </w:rPr>
      </w:pPr>
      <w:r w:rsidRPr="00C72CDF">
        <w:rPr>
          <w:rFonts w:ascii="Arial" w:hAnsi="Arial" w:cs="Arial"/>
          <w:b/>
          <w:sz w:val="22"/>
          <w:szCs w:val="22"/>
        </w:rPr>
        <w:t>Cognitive and Intellectual Skills</w:t>
      </w:r>
    </w:p>
    <w:p w14:paraId="11ED4C15" w14:textId="77777777" w:rsidR="00EA67A3" w:rsidRPr="00C72CDF" w:rsidRDefault="00EA67A3" w:rsidP="00EA67A3">
      <w:pPr>
        <w:jc w:val="both"/>
        <w:rPr>
          <w:rFonts w:ascii="Arial" w:hAnsi="Arial" w:cs="Arial"/>
          <w:sz w:val="22"/>
          <w:szCs w:val="22"/>
        </w:rPr>
      </w:pPr>
      <w:r w:rsidRPr="00C72CDF">
        <w:rPr>
          <w:rFonts w:ascii="Arial" w:hAnsi="Arial" w:cs="Arial"/>
          <w:sz w:val="22"/>
          <w:szCs w:val="22"/>
        </w:rPr>
        <w:t xml:space="preserve">You should be able to present, evaluate and interpret qualitative and quantitative data, in </w:t>
      </w:r>
      <w:r w:rsidR="00CD201A" w:rsidRPr="00C72CDF">
        <w:rPr>
          <w:rFonts w:ascii="Arial" w:hAnsi="Arial" w:cs="Arial"/>
          <w:sz w:val="22"/>
          <w:szCs w:val="22"/>
        </w:rPr>
        <w:t>order to</w:t>
      </w:r>
      <w:r w:rsidRPr="00C72CDF">
        <w:rPr>
          <w:rFonts w:ascii="Arial" w:hAnsi="Arial" w:cs="Arial"/>
          <w:sz w:val="22"/>
          <w:szCs w:val="22"/>
        </w:rPr>
        <w:t xml:space="preserve"> develop lines of argument and make sound judgements in accordance with </w:t>
      </w:r>
      <w:r w:rsidR="00CD201A" w:rsidRPr="00C72CDF">
        <w:rPr>
          <w:rFonts w:ascii="Arial" w:hAnsi="Arial" w:cs="Arial"/>
          <w:sz w:val="22"/>
          <w:szCs w:val="22"/>
        </w:rPr>
        <w:t>basic theories</w:t>
      </w:r>
      <w:r w:rsidRPr="00C72CDF">
        <w:rPr>
          <w:rFonts w:ascii="Arial" w:hAnsi="Arial" w:cs="Arial"/>
          <w:sz w:val="22"/>
          <w:szCs w:val="22"/>
        </w:rPr>
        <w:t xml:space="preserve"> and concepts of your subject(s) of </w:t>
      </w:r>
      <w:r w:rsidR="00CD201A" w:rsidRPr="00C72CDF">
        <w:rPr>
          <w:rFonts w:ascii="Arial" w:hAnsi="Arial" w:cs="Arial"/>
          <w:sz w:val="22"/>
          <w:szCs w:val="22"/>
        </w:rPr>
        <w:t>study. You</w:t>
      </w:r>
      <w:r w:rsidRPr="00C72CDF">
        <w:rPr>
          <w:rFonts w:ascii="Arial" w:hAnsi="Arial" w:cs="Arial"/>
          <w:sz w:val="22"/>
          <w:szCs w:val="22"/>
        </w:rPr>
        <w:t xml:space="preserve"> should be able to evaluate the appropriateness of different approaches to solving problems related to your area(s) of study and/or work. Your work must contain evidence of logical, analytical thinking. For example, to examine and break information down into parts, make inferences, compile, compare and contrast information.  This means not just describing what! But also justifying: Why? How? When? Who? Where? At what cost? </w:t>
      </w:r>
      <w:r w:rsidR="00CD201A" w:rsidRPr="00C72CDF">
        <w:rPr>
          <w:rFonts w:ascii="Arial" w:hAnsi="Arial" w:cs="Arial"/>
          <w:sz w:val="22"/>
          <w:szCs w:val="22"/>
        </w:rPr>
        <w:t>You should</w:t>
      </w:r>
      <w:r w:rsidRPr="00C72CDF">
        <w:rPr>
          <w:rFonts w:ascii="Arial" w:hAnsi="Arial" w:cs="Arial"/>
          <w:sz w:val="22"/>
          <w:szCs w:val="22"/>
        </w:rPr>
        <w:t xml:space="preserve"> provide justification for your arguments and judgements using evidence that you have reflected upon the ideas of others within the subject area and that you are able to make sound judgements and arguments using data and concepts.  Where relevant, alternative solutions and recommendations may be proposed.</w:t>
      </w:r>
    </w:p>
    <w:p w14:paraId="578C819E" w14:textId="77777777" w:rsidR="0060132A" w:rsidRPr="00C72CDF" w:rsidRDefault="0060132A" w:rsidP="0060132A">
      <w:pPr>
        <w:jc w:val="both"/>
        <w:rPr>
          <w:rFonts w:ascii="Arial" w:hAnsi="Arial" w:cs="Arial"/>
          <w:sz w:val="22"/>
          <w:szCs w:val="22"/>
        </w:rPr>
      </w:pPr>
    </w:p>
    <w:p w14:paraId="445568E2" w14:textId="6F4CBE15" w:rsidR="0060132A" w:rsidRPr="00C72CDF" w:rsidRDefault="0060132A" w:rsidP="0060132A">
      <w:pPr>
        <w:jc w:val="both"/>
        <w:rPr>
          <w:rFonts w:ascii="Arial" w:hAnsi="Arial" w:cs="Arial"/>
          <w:i/>
          <w:sz w:val="22"/>
          <w:szCs w:val="22"/>
        </w:rPr>
      </w:pPr>
      <w:r w:rsidRPr="00C72CDF">
        <w:rPr>
          <w:rFonts w:ascii="Arial" w:hAnsi="Arial" w:cs="Arial"/>
          <w:b/>
          <w:i/>
          <w:sz w:val="22"/>
          <w:szCs w:val="22"/>
        </w:rPr>
        <w:t xml:space="preserve">Guidance specific to this </w:t>
      </w:r>
      <w:r w:rsidR="00CD201A" w:rsidRPr="00C72CDF">
        <w:rPr>
          <w:rFonts w:ascii="Arial" w:hAnsi="Arial" w:cs="Arial"/>
          <w:b/>
          <w:i/>
          <w:sz w:val="22"/>
          <w:szCs w:val="22"/>
        </w:rPr>
        <w:t>assessment:</w:t>
      </w:r>
      <w:r w:rsidR="00CD201A" w:rsidRPr="00C72CDF">
        <w:rPr>
          <w:rFonts w:ascii="Arial" w:hAnsi="Arial" w:cs="Arial"/>
          <w:i/>
          <w:sz w:val="22"/>
          <w:szCs w:val="22"/>
        </w:rPr>
        <w:t xml:space="preserve"> The</w:t>
      </w:r>
      <w:r w:rsidR="00A06E67" w:rsidRPr="00C72CDF">
        <w:rPr>
          <w:rFonts w:ascii="Arial" w:hAnsi="Arial" w:cs="Arial"/>
          <w:i/>
          <w:sz w:val="22"/>
          <w:szCs w:val="22"/>
        </w:rPr>
        <w:t xml:space="preserve"> report should show </w:t>
      </w:r>
      <w:r w:rsidR="00A76C8F">
        <w:rPr>
          <w:rFonts w:ascii="Arial" w:hAnsi="Arial" w:cs="Arial"/>
          <w:i/>
          <w:sz w:val="22"/>
          <w:szCs w:val="22"/>
        </w:rPr>
        <w:t>evaluation of the responses obtained for the position controller and tank level system</w:t>
      </w:r>
      <w:r w:rsidR="00A06E67" w:rsidRPr="00C72CDF">
        <w:rPr>
          <w:rFonts w:ascii="Arial" w:hAnsi="Arial" w:cs="Arial"/>
          <w:i/>
          <w:sz w:val="22"/>
          <w:szCs w:val="22"/>
        </w:rPr>
        <w:t>.</w:t>
      </w:r>
      <w:r w:rsidR="00015617" w:rsidRPr="00C72CDF">
        <w:rPr>
          <w:rFonts w:ascii="Arial" w:hAnsi="Arial" w:cs="Arial"/>
          <w:i/>
          <w:sz w:val="22"/>
          <w:szCs w:val="22"/>
        </w:rPr>
        <w:t xml:space="preserve"> Don’t just LIST the different </w:t>
      </w:r>
      <w:r w:rsidR="00F042BD" w:rsidRPr="00C72CDF">
        <w:rPr>
          <w:rFonts w:ascii="Arial" w:hAnsi="Arial" w:cs="Arial"/>
          <w:i/>
          <w:sz w:val="22"/>
          <w:szCs w:val="22"/>
        </w:rPr>
        <w:t>concepts</w:t>
      </w:r>
      <w:r w:rsidR="00015617" w:rsidRPr="00C72CDF">
        <w:rPr>
          <w:rFonts w:ascii="Arial" w:hAnsi="Arial" w:cs="Arial"/>
          <w:i/>
          <w:sz w:val="22"/>
          <w:szCs w:val="22"/>
        </w:rPr>
        <w:t xml:space="preserve"> (avoid bullet points</w:t>
      </w:r>
      <w:r w:rsidR="00E7204C" w:rsidRPr="00C72CDF">
        <w:rPr>
          <w:rFonts w:ascii="Arial" w:hAnsi="Arial" w:cs="Arial"/>
          <w:i/>
          <w:sz w:val="22"/>
          <w:szCs w:val="22"/>
        </w:rPr>
        <w:t xml:space="preserve">). </w:t>
      </w:r>
      <w:r w:rsidR="00C72CDF" w:rsidRPr="00C72CDF">
        <w:rPr>
          <w:rFonts w:ascii="Arial" w:hAnsi="Arial" w:cs="Arial"/>
          <w:i/>
          <w:sz w:val="22"/>
          <w:szCs w:val="22"/>
        </w:rPr>
        <w:t>This may</w:t>
      </w:r>
      <w:r w:rsidR="00015617" w:rsidRPr="00C72CDF">
        <w:rPr>
          <w:rFonts w:ascii="Arial" w:hAnsi="Arial" w:cs="Arial"/>
          <w:i/>
          <w:sz w:val="22"/>
          <w:szCs w:val="22"/>
        </w:rPr>
        <w:t xml:space="preserve"> involve you having to synthesise information from different </w:t>
      </w:r>
      <w:r w:rsidR="00F042BD" w:rsidRPr="00C72CDF">
        <w:rPr>
          <w:rFonts w:ascii="Arial" w:hAnsi="Arial" w:cs="Arial"/>
          <w:i/>
          <w:sz w:val="22"/>
          <w:szCs w:val="22"/>
        </w:rPr>
        <w:t>sources</w:t>
      </w:r>
      <w:r w:rsidR="00015617" w:rsidRPr="00C72CDF">
        <w:rPr>
          <w:rFonts w:ascii="Arial" w:hAnsi="Arial" w:cs="Arial"/>
          <w:i/>
          <w:sz w:val="22"/>
          <w:szCs w:val="22"/>
        </w:rPr>
        <w:t>, combining their views in a meaningful analysis - don't over-use direct quotes as they are someone else’s words, and do not fully demonstrate your skills of interpretation</w:t>
      </w:r>
      <w:r w:rsidR="00F042BD" w:rsidRPr="00C72CDF">
        <w:rPr>
          <w:rFonts w:ascii="Arial" w:hAnsi="Arial" w:cs="Arial"/>
          <w:i/>
          <w:sz w:val="22"/>
          <w:szCs w:val="22"/>
        </w:rPr>
        <w:t>.</w:t>
      </w:r>
    </w:p>
    <w:p w14:paraId="1BA581D1" w14:textId="77777777" w:rsidR="00F042BD" w:rsidRPr="00C72CDF" w:rsidRDefault="00F042BD" w:rsidP="0060132A">
      <w:pPr>
        <w:jc w:val="both"/>
        <w:rPr>
          <w:rFonts w:ascii="Arial" w:hAnsi="Arial" w:cs="Arial"/>
          <w:b/>
          <w:sz w:val="22"/>
          <w:szCs w:val="22"/>
        </w:rPr>
      </w:pPr>
    </w:p>
    <w:p w14:paraId="3771EEFE" w14:textId="77777777" w:rsidR="00F042BD" w:rsidRPr="00C72CDF" w:rsidRDefault="00F042BD" w:rsidP="0060132A">
      <w:pPr>
        <w:jc w:val="both"/>
        <w:rPr>
          <w:rFonts w:ascii="Arial" w:hAnsi="Arial" w:cs="Arial"/>
          <w:b/>
          <w:sz w:val="22"/>
          <w:szCs w:val="22"/>
        </w:rPr>
      </w:pPr>
    </w:p>
    <w:p w14:paraId="28EA455D" w14:textId="77777777" w:rsidR="0060132A" w:rsidRPr="00C72CDF" w:rsidRDefault="0060132A" w:rsidP="0087517D">
      <w:pPr>
        <w:numPr>
          <w:ilvl w:val="0"/>
          <w:numId w:val="2"/>
        </w:numPr>
        <w:jc w:val="both"/>
        <w:rPr>
          <w:rFonts w:ascii="Arial" w:hAnsi="Arial" w:cs="Arial"/>
          <w:b/>
          <w:sz w:val="22"/>
          <w:szCs w:val="22"/>
        </w:rPr>
      </w:pPr>
      <w:r w:rsidRPr="00C72CDF">
        <w:rPr>
          <w:rFonts w:ascii="Arial" w:hAnsi="Arial" w:cs="Arial"/>
          <w:b/>
          <w:sz w:val="22"/>
          <w:szCs w:val="22"/>
        </w:rPr>
        <w:t>Practical Skills</w:t>
      </w:r>
    </w:p>
    <w:p w14:paraId="3E73D860" w14:textId="77777777" w:rsidR="0060132A" w:rsidRPr="00C72CDF" w:rsidRDefault="00CD201A" w:rsidP="0060132A">
      <w:pPr>
        <w:jc w:val="both"/>
        <w:rPr>
          <w:rFonts w:ascii="Arial" w:hAnsi="Arial" w:cs="Arial"/>
          <w:sz w:val="22"/>
          <w:szCs w:val="22"/>
        </w:rPr>
      </w:pPr>
      <w:r w:rsidRPr="00C72CDF">
        <w:rPr>
          <w:rFonts w:ascii="Arial" w:hAnsi="Arial" w:cs="Arial"/>
          <w:sz w:val="22"/>
          <w:szCs w:val="22"/>
        </w:rPr>
        <w:t xml:space="preserve">At level 4, you should be able to apply the basic underlying concepts and principles to evaluate and interpret these within the context of your area of study. You should be able to demonstrate how the subject-related concepts and ideas relate to real world situations and/or a particular context.  </w:t>
      </w:r>
      <w:r w:rsidR="00EA67A3" w:rsidRPr="00C72CDF">
        <w:rPr>
          <w:rFonts w:ascii="Arial" w:hAnsi="Arial" w:cs="Arial"/>
          <w:sz w:val="22"/>
          <w:szCs w:val="22"/>
        </w:rPr>
        <w:t xml:space="preserve">How do they work in practice?  You will deploy models, methods, techniques, and/or theories, in that context, to assess current situations, perhaps to formulate plans or solutions to solve problems, or to create artefacts.  This is likely to involve, for instance, the use of </w:t>
      </w:r>
      <w:r w:rsidR="00F042BD" w:rsidRPr="00C72CDF">
        <w:rPr>
          <w:rFonts w:ascii="Arial" w:hAnsi="Arial" w:cs="Arial"/>
          <w:sz w:val="22"/>
          <w:szCs w:val="22"/>
        </w:rPr>
        <w:t>real-</w:t>
      </w:r>
      <w:r w:rsidRPr="00C72CDF">
        <w:rPr>
          <w:rFonts w:ascii="Arial" w:hAnsi="Arial" w:cs="Arial"/>
          <w:sz w:val="22"/>
          <w:szCs w:val="22"/>
        </w:rPr>
        <w:t>world artefacts</w:t>
      </w:r>
      <w:r w:rsidR="00EA67A3" w:rsidRPr="00C72CDF">
        <w:rPr>
          <w:rFonts w:ascii="Arial" w:hAnsi="Arial" w:cs="Arial"/>
          <w:sz w:val="22"/>
          <w:szCs w:val="22"/>
        </w:rPr>
        <w:t>, examples and cases, the application of a model within an organisation and/or benchmarking one theory or organisation against others based on stated criteria.</w:t>
      </w:r>
    </w:p>
    <w:p w14:paraId="7D40C1AC" w14:textId="77777777" w:rsidR="00EA67A3" w:rsidRPr="00C72CDF" w:rsidRDefault="00EA67A3" w:rsidP="0060132A">
      <w:pPr>
        <w:jc w:val="both"/>
        <w:rPr>
          <w:rFonts w:ascii="Arial" w:hAnsi="Arial" w:cs="Arial"/>
          <w:sz w:val="22"/>
          <w:szCs w:val="22"/>
        </w:rPr>
      </w:pPr>
    </w:p>
    <w:p w14:paraId="3852EBC8" w14:textId="68E20861" w:rsidR="00731161" w:rsidRPr="00C72CDF" w:rsidRDefault="0060132A" w:rsidP="00731161">
      <w:pPr>
        <w:jc w:val="both"/>
        <w:rPr>
          <w:sz w:val="24"/>
          <w:szCs w:val="24"/>
        </w:rPr>
      </w:pPr>
      <w:r w:rsidRPr="00C72CDF">
        <w:rPr>
          <w:rFonts w:ascii="Arial" w:hAnsi="Arial" w:cs="Arial"/>
          <w:b/>
          <w:i/>
          <w:sz w:val="22"/>
          <w:szCs w:val="22"/>
        </w:rPr>
        <w:t xml:space="preserve">Guidance specific to this </w:t>
      </w:r>
      <w:r w:rsidR="00C72CDF" w:rsidRPr="00C72CDF">
        <w:rPr>
          <w:rFonts w:ascii="Arial" w:hAnsi="Arial" w:cs="Arial"/>
          <w:b/>
          <w:i/>
          <w:sz w:val="22"/>
          <w:szCs w:val="22"/>
        </w:rPr>
        <w:t>assessment:</w:t>
      </w:r>
      <w:r w:rsidR="00A76C8F">
        <w:rPr>
          <w:rFonts w:ascii="Arial" w:hAnsi="Arial" w:cs="Arial"/>
          <w:b/>
          <w:i/>
          <w:sz w:val="22"/>
          <w:szCs w:val="22"/>
        </w:rPr>
        <w:t xml:space="preserve"> </w:t>
      </w:r>
      <w:r w:rsidR="00A76C8F">
        <w:rPr>
          <w:rFonts w:ascii="Arial" w:hAnsi="Arial" w:cs="Arial"/>
          <w:i/>
          <w:sz w:val="22"/>
          <w:szCs w:val="22"/>
        </w:rPr>
        <w:t>B</w:t>
      </w:r>
      <w:r w:rsidR="00A76C8F" w:rsidRPr="00C72CDF">
        <w:rPr>
          <w:rFonts w:ascii="Arial" w:hAnsi="Arial" w:cs="Arial"/>
          <w:i/>
          <w:sz w:val="22"/>
          <w:szCs w:val="22"/>
        </w:rPr>
        <w:t>uild</w:t>
      </w:r>
      <w:r w:rsidR="00B638D1" w:rsidRPr="00C72CDF">
        <w:rPr>
          <w:rFonts w:ascii="Arial" w:hAnsi="Arial" w:cs="Arial"/>
          <w:i/>
          <w:sz w:val="22"/>
          <w:szCs w:val="22"/>
        </w:rPr>
        <w:t xml:space="preserve"> and test the </w:t>
      </w:r>
      <w:r w:rsidR="00A76C8F">
        <w:rPr>
          <w:rFonts w:ascii="Arial" w:hAnsi="Arial" w:cs="Arial"/>
          <w:i/>
          <w:sz w:val="22"/>
          <w:szCs w:val="22"/>
        </w:rPr>
        <w:t>control</w:t>
      </w:r>
      <w:r w:rsidR="00B638D1" w:rsidRPr="00C72CDF">
        <w:rPr>
          <w:rFonts w:ascii="Arial" w:hAnsi="Arial" w:cs="Arial"/>
          <w:i/>
          <w:sz w:val="22"/>
          <w:szCs w:val="22"/>
        </w:rPr>
        <w:t xml:space="preserve"> systems</w:t>
      </w:r>
      <w:r w:rsidR="00A76C8F">
        <w:rPr>
          <w:rFonts w:ascii="Arial" w:hAnsi="Arial" w:cs="Arial"/>
          <w:i/>
          <w:sz w:val="22"/>
          <w:szCs w:val="22"/>
        </w:rPr>
        <w:t xml:space="preserve"> using </w:t>
      </w:r>
      <w:proofErr w:type="spellStart"/>
      <w:r w:rsidR="00A76C8F" w:rsidRPr="00A76C8F">
        <w:rPr>
          <w:rFonts w:ascii="Arial" w:hAnsi="Arial" w:cs="Arial"/>
          <w:b/>
          <w:bCs/>
          <w:i/>
          <w:sz w:val="22"/>
          <w:szCs w:val="22"/>
        </w:rPr>
        <w:t>Xcos</w:t>
      </w:r>
      <w:proofErr w:type="spellEnd"/>
      <w:r w:rsidR="00B638D1" w:rsidRPr="00C72CDF">
        <w:rPr>
          <w:rFonts w:ascii="Arial" w:hAnsi="Arial" w:cs="Arial"/>
          <w:i/>
          <w:sz w:val="22"/>
          <w:szCs w:val="22"/>
        </w:rPr>
        <w:t xml:space="preserve"> v</w:t>
      </w:r>
      <w:r w:rsidR="00CD201A" w:rsidRPr="00C72CDF">
        <w:rPr>
          <w:rFonts w:ascii="Arial" w:hAnsi="Arial" w:cs="Arial"/>
          <w:i/>
          <w:sz w:val="22"/>
          <w:szCs w:val="22"/>
        </w:rPr>
        <w:t>erify</w:t>
      </w:r>
      <w:r w:rsidR="00731161" w:rsidRPr="00C72CDF">
        <w:rPr>
          <w:rFonts w:ascii="Arial" w:hAnsi="Arial" w:cs="Arial"/>
          <w:i/>
          <w:sz w:val="22"/>
          <w:szCs w:val="22"/>
        </w:rPr>
        <w:t xml:space="preserve"> </w:t>
      </w:r>
      <w:r w:rsidR="00A76C8F">
        <w:rPr>
          <w:rFonts w:ascii="Arial" w:hAnsi="Arial" w:cs="Arial"/>
          <w:i/>
          <w:sz w:val="22"/>
          <w:szCs w:val="22"/>
        </w:rPr>
        <w:t xml:space="preserve">correct </w:t>
      </w:r>
      <w:r w:rsidR="00731161" w:rsidRPr="00C72CDF">
        <w:rPr>
          <w:rFonts w:ascii="Arial" w:hAnsi="Arial" w:cs="Arial"/>
          <w:i/>
          <w:sz w:val="22"/>
          <w:szCs w:val="22"/>
        </w:rPr>
        <w:t xml:space="preserve">operation against expected theoretical and </w:t>
      </w:r>
      <w:r w:rsidR="00BA2A25" w:rsidRPr="00C72CDF">
        <w:rPr>
          <w:rFonts w:ascii="Arial" w:hAnsi="Arial" w:cs="Arial"/>
          <w:i/>
          <w:sz w:val="22"/>
          <w:szCs w:val="22"/>
        </w:rPr>
        <w:t>specified</w:t>
      </w:r>
      <w:r w:rsidR="00731161" w:rsidRPr="00C72CDF">
        <w:rPr>
          <w:rFonts w:ascii="Arial" w:hAnsi="Arial" w:cs="Arial"/>
          <w:i/>
          <w:sz w:val="22"/>
          <w:szCs w:val="22"/>
        </w:rPr>
        <w:t xml:space="preserve"> outcomes. </w:t>
      </w:r>
    </w:p>
    <w:p w14:paraId="602C1AB7" w14:textId="77777777" w:rsidR="0060132A" w:rsidRPr="00C72CDF" w:rsidRDefault="0060132A" w:rsidP="0060132A">
      <w:pPr>
        <w:jc w:val="both"/>
        <w:rPr>
          <w:rFonts w:ascii="Arial" w:hAnsi="Arial" w:cs="Arial"/>
          <w:sz w:val="22"/>
          <w:szCs w:val="22"/>
        </w:rPr>
      </w:pPr>
    </w:p>
    <w:p w14:paraId="1709CE20" w14:textId="77777777" w:rsidR="0060132A" w:rsidRPr="00C72CDF" w:rsidRDefault="0060132A" w:rsidP="0060132A">
      <w:pPr>
        <w:jc w:val="both"/>
        <w:rPr>
          <w:rFonts w:ascii="Arial" w:hAnsi="Arial" w:cs="Arial"/>
          <w:sz w:val="22"/>
          <w:szCs w:val="22"/>
        </w:rPr>
      </w:pPr>
    </w:p>
    <w:p w14:paraId="6E356DD3" w14:textId="77777777" w:rsidR="0060132A" w:rsidRPr="00C72CDF" w:rsidRDefault="0060132A" w:rsidP="0087517D">
      <w:pPr>
        <w:numPr>
          <w:ilvl w:val="0"/>
          <w:numId w:val="2"/>
        </w:numPr>
        <w:jc w:val="both"/>
        <w:rPr>
          <w:rFonts w:ascii="Arial" w:hAnsi="Arial" w:cs="Arial"/>
          <w:b/>
          <w:sz w:val="22"/>
          <w:szCs w:val="22"/>
        </w:rPr>
      </w:pPr>
      <w:r w:rsidRPr="00C72CDF">
        <w:rPr>
          <w:rFonts w:ascii="Arial" w:hAnsi="Arial" w:cs="Arial"/>
          <w:b/>
          <w:sz w:val="22"/>
          <w:szCs w:val="22"/>
        </w:rPr>
        <w:t xml:space="preserve">Transferable Skills for Life and Professional Practice </w:t>
      </w:r>
    </w:p>
    <w:p w14:paraId="12C32D71" w14:textId="77777777" w:rsidR="00EA67A3" w:rsidRPr="00C72CDF" w:rsidRDefault="00EA67A3" w:rsidP="00EA67A3">
      <w:pPr>
        <w:jc w:val="both"/>
        <w:rPr>
          <w:rFonts w:ascii="Arial" w:hAnsi="Arial" w:cs="Arial"/>
          <w:sz w:val="22"/>
          <w:szCs w:val="22"/>
        </w:rPr>
      </w:pPr>
      <w:r w:rsidRPr="00C72CDF">
        <w:rPr>
          <w:rFonts w:ascii="Arial" w:hAnsi="Arial" w:cs="Arial"/>
          <w:sz w:val="22"/>
          <w:szCs w:val="22"/>
        </w:rPr>
        <w:lastRenderedPageBreak/>
        <w:t>Your work must provide evidence of the qualities and transferable skills necessary for employment requiring the exercise of some personal responsibility.  This includes demonstrating: that you can communicate the results of your study/work accurately and reliably, and with structured and coherent arguments; that you can initiate and complete tasks and procedures, whether individually and/or collaboratively; fluency of expression; clarity and effectiveness in presentation and organisation. Work should be coherent and well-structured in presentation and organisation.</w:t>
      </w:r>
    </w:p>
    <w:p w14:paraId="64B31034" w14:textId="77777777" w:rsidR="0060132A" w:rsidRPr="00C72CDF" w:rsidRDefault="0060132A" w:rsidP="0060132A">
      <w:pPr>
        <w:jc w:val="both"/>
        <w:rPr>
          <w:rFonts w:ascii="Arial" w:hAnsi="Arial" w:cs="Arial"/>
          <w:sz w:val="22"/>
          <w:szCs w:val="22"/>
        </w:rPr>
      </w:pPr>
    </w:p>
    <w:p w14:paraId="44819805" w14:textId="77777777" w:rsidR="00777462" w:rsidRPr="00C72CDF" w:rsidRDefault="0060132A" w:rsidP="00777462">
      <w:pPr>
        <w:jc w:val="both"/>
        <w:rPr>
          <w:rFonts w:ascii="Arial" w:hAnsi="Arial" w:cs="Arial"/>
          <w:i/>
          <w:sz w:val="22"/>
          <w:szCs w:val="22"/>
        </w:rPr>
      </w:pPr>
      <w:r w:rsidRPr="00C72CDF">
        <w:rPr>
          <w:rFonts w:ascii="Arial" w:hAnsi="Arial" w:cs="Arial"/>
          <w:b/>
          <w:i/>
          <w:sz w:val="22"/>
          <w:szCs w:val="22"/>
        </w:rPr>
        <w:t xml:space="preserve">Guidance specific to this </w:t>
      </w:r>
      <w:r w:rsidR="00CD201A" w:rsidRPr="00C72CDF">
        <w:rPr>
          <w:rFonts w:ascii="Arial" w:hAnsi="Arial" w:cs="Arial"/>
          <w:b/>
          <w:i/>
          <w:sz w:val="22"/>
          <w:szCs w:val="22"/>
        </w:rPr>
        <w:t>assessment:</w:t>
      </w:r>
      <w:r w:rsidR="00CD201A" w:rsidRPr="00C72CDF">
        <w:rPr>
          <w:rFonts w:ascii="Arial" w:hAnsi="Arial" w:cs="Arial"/>
          <w:i/>
          <w:sz w:val="22"/>
          <w:szCs w:val="22"/>
        </w:rPr>
        <w:t xml:space="preserve"> Your</w:t>
      </w:r>
      <w:r w:rsidR="00777462" w:rsidRPr="00C72CDF">
        <w:rPr>
          <w:rFonts w:ascii="Arial" w:hAnsi="Arial" w:cs="Arial"/>
          <w:i/>
          <w:sz w:val="22"/>
          <w:szCs w:val="22"/>
        </w:rPr>
        <w:t xml:space="preserve"> work should be well organised and presented in a professional manne</w:t>
      </w:r>
      <w:r w:rsidR="00F042BD" w:rsidRPr="00C72CDF">
        <w:rPr>
          <w:rFonts w:ascii="Arial" w:hAnsi="Arial" w:cs="Arial"/>
          <w:i/>
          <w:sz w:val="22"/>
          <w:szCs w:val="22"/>
        </w:rPr>
        <w:t>r.</w:t>
      </w:r>
    </w:p>
    <w:p w14:paraId="3AB1DEB2" w14:textId="77777777" w:rsidR="00F042BD" w:rsidRPr="00C72CDF" w:rsidRDefault="00F042BD" w:rsidP="00F042BD">
      <w:pPr>
        <w:jc w:val="both"/>
        <w:rPr>
          <w:rFonts w:ascii="Arial" w:hAnsi="Arial" w:cs="Arial"/>
          <w:i/>
          <w:sz w:val="22"/>
          <w:szCs w:val="22"/>
        </w:rPr>
      </w:pPr>
      <w:r w:rsidRPr="00C72CDF">
        <w:rPr>
          <w:rFonts w:ascii="Arial" w:hAnsi="Arial" w:cs="Arial"/>
          <w:i/>
          <w:sz w:val="22"/>
          <w:szCs w:val="22"/>
        </w:rPr>
        <w:t xml:space="preserve">Writing style: All writing should be academic in style, formal, focused, concise and subject specific.  You should write in the third person.  For example, rather than ‘I found…’ you should say something like ‘It was evident…’. Do not use contractions (for example, it’s should be it is), and avoid slang and clichés (such as 'if you pay peanuts, you get monkeys').   Be concise, don't belabour points.  You don't have to use 'big' words or long sentences; the aim is to be understood. A writing style that is clear, simple and direct usually works well. Edit your work to ensure your writing style is ‘tight’.  </w:t>
      </w:r>
    </w:p>
    <w:p w14:paraId="54B91533" w14:textId="77777777" w:rsidR="00F042BD" w:rsidRPr="00C72CDF" w:rsidRDefault="00F042BD" w:rsidP="00F042BD">
      <w:pPr>
        <w:jc w:val="both"/>
        <w:rPr>
          <w:rFonts w:ascii="Arial" w:hAnsi="Arial" w:cs="Arial"/>
          <w:i/>
          <w:sz w:val="22"/>
          <w:szCs w:val="22"/>
        </w:rPr>
      </w:pPr>
    </w:p>
    <w:p w14:paraId="5B6F2AC1" w14:textId="77777777" w:rsidR="00F042BD" w:rsidRPr="00C72CDF" w:rsidRDefault="00F042BD" w:rsidP="00F042BD">
      <w:pPr>
        <w:jc w:val="both"/>
        <w:rPr>
          <w:rFonts w:ascii="Arial" w:hAnsi="Arial" w:cs="Arial"/>
          <w:i/>
          <w:sz w:val="22"/>
          <w:szCs w:val="22"/>
        </w:rPr>
      </w:pPr>
      <w:r w:rsidRPr="00C72CDF">
        <w:rPr>
          <w:rFonts w:ascii="Arial" w:hAnsi="Arial" w:cs="Arial"/>
          <w:i/>
          <w:sz w:val="22"/>
          <w:szCs w:val="22"/>
        </w:rPr>
        <w:t>Presentation: The report should be word processed.  All graphs, charts and figures in the main body must be clearly labelled and referenced beside or beneath.  Where possible they should not be on separate pages but should be incorporated within the text.  Ensure there are no spelling errors by spellchecking your work.  Also undertake a grammar check in Word, and it may help you to ask somebody to proof-read your work to identify errors.</w:t>
      </w:r>
    </w:p>
    <w:p w14:paraId="52C81729" w14:textId="77777777" w:rsidR="00F042BD" w:rsidRPr="00C72CDF" w:rsidRDefault="00F042BD" w:rsidP="00F042BD">
      <w:pPr>
        <w:jc w:val="both"/>
        <w:rPr>
          <w:rFonts w:ascii="Arial" w:hAnsi="Arial" w:cs="Arial"/>
          <w:i/>
          <w:sz w:val="22"/>
          <w:szCs w:val="22"/>
        </w:rPr>
      </w:pPr>
      <w:r w:rsidRPr="00C72CDF">
        <w:rPr>
          <w:rFonts w:ascii="Arial" w:hAnsi="Arial" w:cs="Arial"/>
          <w:i/>
          <w:sz w:val="22"/>
          <w:szCs w:val="22"/>
        </w:rPr>
        <w:t>References:  Alphabetical list of authors and their work cited in the report.  Use the Harvard system of referencing.</w:t>
      </w:r>
    </w:p>
    <w:p w14:paraId="612D730F" w14:textId="77777777" w:rsidR="00F042BD" w:rsidRPr="00C72CDF" w:rsidRDefault="00F042BD" w:rsidP="00F042BD">
      <w:pPr>
        <w:jc w:val="both"/>
        <w:rPr>
          <w:rFonts w:ascii="Arial" w:hAnsi="Arial" w:cs="Arial"/>
          <w:i/>
          <w:sz w:val="22"/>
          <w:szCs w:val="22"/>
        </w:rPr>
      </w:pPr>
      <w:r w:rsidRPr="00C72CDF">
        <w:rPr>
          <w:rFonts w:ascii="Arial" w:hAnsi="Arial" w:cs="Arial"/>
          <w:i/>
          <w:sz w:val="22"/>
          <w:szCs w:val="22"/>
        </w:rPr>
        <w:t>Appendices: where relevant.  Avoid ‘padding’</w:t>
      </w:r>
    </w:p>
    <w:p w14:paraId="27A3E742" w14:textId="77777777" w:rsidR="00F042BD" w:rsidRPr="00C72CDF" w:rsidRDefault="00F042BD" w:rsidP="00F042BD">
      <w:pPr>
        <w:jc w:val="both"/>
        <w:rPr>
          <w:rFonts w:ascii="Arial" w:hAnsi="Arial" w:cs="Arial"/>
          <w:i/>
          <w:sz w:val="22"/>
          <w:szCs w:val="22"/>
        </w:rPr>
      </w:pPr>
    </w:p>
    <w:p w14:paraId="55EB9C87" w14:textId="77777777" w:rsidR="00F042BD" w:rsidRPr="00C72CDF" w:rsidRDefault="00F042BD" w:rsidP="00F042BD">
      <w:pPr>
        <w:jc w:val="both"/>
        <w:rPr>
          <w:rFonts w:ascii="Arial" w:hAnsi="Arial" w:cs="Arial"/>
          <w:i/>
          <w:sz w:val="22"/>
          <w:szCs w:val="22"/>
        </w:rPr>
      </w:pPr>
    </w:p>
    <w:p w14:paraId="4AE0C0CF" w14:textId="77777777" w:rsidR="00F042BD" w:rsidRPr="00C72CDF" w:rsidRDefault="00F042BD" w:rsidP="00F042BD">
      <w:pPr>
        <w:jc w:val="both"/>
        <w:rPr>
          <w:rFonts w:ascii="Arial" w:hAnsi="Arial" w:cs="Arial"/>
          <w:i/>
          <w:sz w:val="22"/>
          <w:szCs w:val="22"/>
        </w:rPr>
      </w:pPr>
      <w:r w:rsidRPr="00C72CDF">
        <w:rPr>
          <w:rFonts w:ascii="Arial" w:hAnsi="Arial" w:cs="Arial"/>
          <w:i/>
          <w:sz w:val="22"/>
          <w:szCs w:val="22"/>
        </w:rPr>
        <w:t>Essential Resources:</w:t>
      </w:r>
    </w:p>
    <w:p w14:paraId="2B518FE8" w14:textId="77777777" w:rsidR="00F042BD" w:rsidRPr="00C72CDF" w:rsidRDefault="00F042BD" w:rsidP="00F042BD">
      <w:pPr>
        <w:jc w:val="both"/>
        <w:rPr>
          <w:rFonts w:ascii="Arial" w:hAnsi="Arial" w:cs="Arial"/>
          <w:i/>
          <w:sz w:val="22"/>
          <w:szCs w:val="22"/>
        </w:rPr>
      </w:pPr>
      <w:r w:rsidRPr="00C72CDF">
        <w:rPr>
          <w:rFonts w:ascii="Arial" w:hAnsi="Arial" w:cs="Arial"/>
          <w:i/>
          <w:sz w:val="22"/>
          <w:szCs w:val="22"/>
        </w:rPr>
        <w:t>•</w:t>
      </w:r>
      <w:r w:rsidRPr="00C72CDF">
        <w:rPr>
          <w:rFonts w:ascii="Arial" w:hAnsi="Arial" w:cs="Arial"/>
          <w:i/>
          <w:sz w:val="22"/>
          <w:szCs w:val="22"/>
        </w:rPr>
        <w:tab/>
        <w:t>Resources listed on the lecture schedule and on Moodle</w:t>
      </w:r>
    </w:p>
    <w:p w14:paraId="730A6E6D" w14:textId="77777777" w:rsidR="00F042BD" w:rsidRPr="00C72CDF" w:rsidRDefault="00F042BD" w:rsidP="00F042BD">
      <w:pPr>
        <w:jc w:val="both"/>
        <w:rPr>
          <w:rFonts w:ascii="Arial" w:hAnsi="Arial" w:cs="Arial"/>
          <w:sz w:val="22"/>
          <w:szCs w:val="22"/>
        </w:rPr>
      </w:pPr>
      <w:r w:rsidRPr="00C72CDF">
        <w:rPr>
          <w:rFonts w:ascii="Arial" w:hAnsi="Arial" w:cs="Arial"/>
          <w:i/>
          <w:sz w:val="22"/>
          <w:szCs w:val="22"/>
        </w:rPr>
        <w:t>•</w:t>
      </w:r>
      <w:r w:rsidRPr="00C72CDF">
        <w:rPr>
          <w:rFonts w:ascii="Arial" w:hAnsi="Arial" w:cs="Arial"/>
          <w:i/>
          <w:sz w:val="22"/>
          <w:szCs w:val="22"/>
        </w:rPr>
        <w:tab/>
        <w:t>The student handbook</w:t>
      </w:r>
    </w:p>
    <w:p w14:paraId="723B3FCF" w14:textId="77777777" w:rsidR="00F042BD" w:rsidRPr="00C72CDF" w:rsidRDefault="00F042BD" w:rsidP="00777462">
      <w:pPr>
        <w:jc w:val="both"/>
        <w:rPr>
          <w:rFonts w:ascii="Arial" w:hAnsi="Arial" w:cs="Arial"/>
          <w:sz w:val="22"/>
          <w:szCs w:val="22"/>
        </w:rPr>
      </w:pPr>
    </w:p>
    <w:p w14:paraId="660BDDE9" w14:textId="77777777" w:rsidR="0060132A" w:rsidRPr="00C72CDF" w:rsidRDefault="0060132A" w:rsidP="0060132A">
      <w:pPr>
        <w:jc w:val="both"/>
        <w:rPr>
          <w:rFonts w:ascii="Arial" w:hAnsi="Arial" w:cs="Arial"/>
          <w:i/>
          <w:sz w:val="22"/>
          <w:szCs w:val="22"/>
        </w:rPr>
      </w:pPr>
    </w:p>
    <w:p w14:paraId="704D1B45" w14:textId="77777777" w:rsidR="0060132A" w:rsidRPr="00C72CDF" w:rsidRDefault="0060132A" w:rsidP="0060132A">
      <w:pPr>
        <w:jc w:val="both"/>
        <w:rPr>
          <w:rFonts w:ascii="Arial" w:hAnsi="Arial" w:cs="Arial"/>
          <w:sz w:val="22"/>
          <w:szCs w:val="22"/>
        </w:rPr>
      </w:pPr>
    </w:p>
    <w:p w14:paraId="591C07EC" w14:textId="77777777" w:rsidR="0060132A" w:rsidRPr="00C72CDF" w:rsidRDefault="0060132A" w:rsidP="0060132A">
      <w:pPr>
        <w:jc w:val="both"/>
        <w:rPr>
          <w:rFonts w:ascii="Arial" w:hAnsi="Arial" w:cs="Arial"/>
          <w:sz w:val="22"/>
          <w:szCs w:val="22"/>
        </w:rPr>
      </w:pPr>
    </w:p>
    <w:p w14:paraId="2368CB44" w14:textId="77777777" w:rsidR="0060132A" w:rsidRPr="00C72CDF" w:rsidRDefault="0060132A" w:rsidP="0060132A">
      <w:pPr>
        <w:jc w:val="both"/>
        <w:rPr>
          <w:rFonts w:ascii="Arial" w:hAnsi="Arial" w:cs="Arial"/>
          <w:sz w:val="22"/>
          <w:szCs w:val="22"/>
        </w:rPr>
      </w:pPr>
    </w:p>
    <w:p w14:paraId="064AC414" w14:textId="77777777" w:rsidR="00C01A3F" w:rsidRPr="00C72CDF" w:rsidRDefault="0060132A">
      <w:pPr>
        <w:rPr>
          <w:rFonts w:ascii="Arial" w:hAnsi="Arial" w:cs="Arial"/>
          <w:sz w:val="22"/>
          <w:szCs w:val="22"/>
        </w:rPr>
      </w:pPr>
      <w:r w:rsidRPr="00C72CDF">
        <w:rPr>
          <w:rFonts w:ascii="Arial" w:hAnsi="Arial" w:cs="Arial"/>
          <w:sz w:val="22"/>
          <w:szCs w:val="22"/>
        </w:rPr>
        <w:br w:type="page"/>
      </w:r>
    </w:p>
    <w:p w14:paraId="7D50D49B" w14:textId="77777777" w:rsidR="001F50B6" w:rsidRPr="00C72CDF"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C72CDF" w14:paraId="13E5E484" w14:textId="77777777" w:rsidTr="00152E9D">
        <w:trPr>
          <w:jc w:val="center"/>
        </w:trPr>
        <w:tc>
          <w:tcPr>
            <w:tcW w:w="10670" w:type="dxa"/>
            <w:shd w:val="clear" w:color="auto" w:fill="BFBFBF"/>
          </w:tcPr>
          <w:p w14:paraId="20F937FF" w14:textId="77777777" w:rsidR="00152E9D" w:rsidRPr="00C72CDF" w:rsidRDefault="00152E9D" w:rsidP="004D5E9B">
            <w:pPr>
              <w:rPr>
                <w:rFonts w:ascii="Arial" w:hAnsi="Arial" w:cs="Arial"/>
              </w:rPr>
            </w:pPr>
            <w:r w:rsidRPr="00C72CDF">
              <w:rPr>
                <w:rFonts w:ascii="Arial" w:hAnsi="Arial" w:cs="Arial"/>
                <w:sz w:val="32"/>
                <w:szCs w:val="32"/>
              </w:rPr>
              <w:br w:type="page"/>
            </w:r>
            <w:r w:rsidRPr="00C72CDF">
              <w:rPr>
                <w:rFonts w:ascii="Arial" w:hAnsi="Arial" w:cs="Arial"/>
                <w:b/>
                <w:caps/>
                <w:sz w:val="40"/>
              </w:rPr>
              <w:t>Student FEEDBACK</w:t>
            </w:r>
            <w:r w:rsidR="004D5E9B" w:rsidRPr="00C72CDF">
              <w:rPr>
                <w:rFonts w:ascii="Arial" w:hAnsi="Arial" w:cs="Arial"/>
                <w:b/>
                <w:caps/>
                <w:sz w:val="40"/>
              </w:rPr>
              <w:t xml:space="preserve"> FORM</w:t>
            </w:r>
          </w:p>
        </w:tc>
      </w:tr>
    </w:tbl>
    <w:p w14:paraId="757C5C3D" w14:textId="77777777" w:rsidR="00152E9D" w:rsidRPr="00C72CDF" w:rsidRDefault="00152E9D" w:rsidP="00152E9D">
      <w:pPr>
        <w:rPr>
          <w:rFonts w:ascii="Arial" w:hAnsi="Arial" w:cs="Arial"/>
        </w:rPr>
      </w:pPr>
    </w:p>
    <w:p w14:paraId="3EEB8A85" w14:textId="77777777" w:rsidR="00152E9D" w:rsidRPr="00C72CDF" w:rsidRDefault="00152E9D" w:rsidP="00152E9D">
      <w:pPr>
        <w:pStyle w:val="BodyText1"/>
        <w:tabs>
          <w:tab w:val="clear" w:pos="720"/>
          <w:tab w:val="clear" w:pos="1440"/>
        </w:tabs>
        <w:jc w:val="both"/>
        <w:rPr>
          <w:rFonts w:ascii="Arial" w:hAnsi="Arial" w:cs="Arial"/>
          <w:sz w:val="20"/>
        </w:rPr>
      </w:pPr>
      <w:r w:rsidRPr="00C72CDF">
        <w:rPr>
          <w:rFonts w:ascii="Arial" w:hAnsi="Arial" w:cs="Arial"/>
          <w:sz w:val="20"/>
        </w:rPr>
        <w:t>This section details</w:t>
      </w:r>
      <w:r w:rsidR="004D5E9B" w:rsidRPr="00C72CDF">
        <w:rPr>
          <w:rFonts w:ascii="Arial" w:hAnsi="Arial" w:cs="Arial"/>
          <w:sz w:val="20"/>
        </w:rPr>
        <w:t xml:space="preserve"> t</w:t>
      </w:r>
      <w:r w:rsidRPr="00C72CDF">
        <w:rPr>
          <w:rFonts w:ascii="Arial" w:hAnsi="Arial" w:cs="Arial"/>
          <w:sz w:val="20"/>
        </w:rPr>
        <w:t xml:space="preserve">he </w:t>
      </w:r>
      <w:r w:rsidRPr="00C72CDF">
        <w:rPr>
          <w:rFonts w:ascii="Arial" w:hAnsi="Arial" w:cs="Arial"/>
          <w:i/>
          <w:sz w:val="20"/>
        </w:rPr>
        <w:t>extent</w:t>
      </w:r>
      <w:r w:rsidRPr="00C72CDF">
        <w:rPr>
          <w:rFonts w:ascii="Arial" w:hAnsi="Arial" w:cs="Arial"/>
          <w:sz w:val="20"/>
        </w:rPr>
        <w:t xml:space="preserve"> to which </w:t>
      </w:r>
      <w:r w:rsidR="004D5E9B" w:rsidRPr="00C72CDF">
        <w:rPr>
          <w:rFonts w:ascii="Arial" w:hAnsi="Arial" w:cs="Arial"/>
          <w:sz w:val="20"/>
        </w:rPr>
        <w:t xml:space="preserve">the assessment criteria </w:t>
      </w:r>
      <w:r w:rsidRPr="00C72CDF">
        <w:rPr>
          <w:rFonts w:ascii="Arial" w:hAnsi="Arial" w:cs="Arial"/>
          <w:sz w:val="20"/>
        </w:rPr>
        <w:t>are demonstrated by you</w:t>
      </w:r>
      <w:r w:rsidR="004D5E9B" w:rsidRPr="00C72CDF">
        <w:rPr>
          <w:rFonts w:ascii="Arial" w:hAnsi="Arial" w:cs="Arial"/>
          <w:sz w:val="20"/>
        </w:rPr>
        <w:t xml:space="preserve">, </w:t>
      </w:r>
      <w:r w:rsidR="00951871" w:rsidRPr="00C72CDF">
        <w:rPr>
          <w:rFonts w:ascii="Arial" w:hAnsi="Arial" w:cs="Arial"/>
          <w:sz w:val="20"/>
        </w:rPr>
        <w:t>which in</w:t>
      </w:r>
      <w:r w:rsidR="005F3A53" w:rsidRPr="00C72CDF">
        <w:rPr>
          <w:rFonts w:ascii="Arial" w:hAnsi="Arial" w:cs="Arial"/>
          <w:sz w:val="20"/>
        </w:rPr>
        <w:t xml:space="preserve"> turn </w:t>
      </w:r>
      <w:r w:rsidRPr="00C72CDF">
        <w:rPr>
          <w:rFonts w:ascii="Arial" w:hAnsi="Arial" w:cs="Arial"/>
          <w:sz w:val="20"/>
        </w:rPr>
        <w:t xml:space="preserve">determines your mark. The marks available for each </w:t>
      </w:r>
      <w:r w:rsidR="005F3A53" w:rsidRPr="00C72CDF">
        <w:rPr>
          <w:rFonts w:ascii="Arial" w:hAnsi="Arial" w:cs="Arial"/>
          <w:sz w:val="20"/>
        </w:rPr>
        <w:t>category of skill</w:t>
      </w:r>
      <w:r w:rsidRPr="00C72CDF">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6D2DDB9E" w14:textId="77777777" w:rsidR="00152E9D" w:rsidRPr="00C72CDF" w:rsidRDefault="00152E9D" w:rsidP="00152E9D">
      <w:pPr>
        <w:rPr>
          <w:rFonts w:ascii="Arial" w:hAnsi="Arial" w:cs="Arial"/>
          <w:b/>
          <w:sz w:val="22"/>
          <w:szCs w:val="22"/>
        </w:rPr>
        <w:sectPr w:rsidR="00152E9D" w:rsidRPr="00C72CDF" w:rsidSect="00160D12">
          <w:footerReference w:type="default" r:id="rId88"/>
          <w:pgSz w:w="11894" w:h="16834"/>
          <w:pgMar w:top="720" w:right="720" w:bottom="720" w:left="720" w:header="709" w:footer="454" w:gutter="0"/>
          <w:paperSrc w:first="15" w:other="15"/>
          <w:cols w:space="720"/>
          <w:docGrid w:linePitch="272"/>
        </w:sectPr>
      </w:pPr>
    </w:p>
    <w:p w14:paraId="134F2B4C" w14:textId="77777777" w:rsidR="00152E9D" w:rsidRPr="00C72CDF"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C72CDF" w14:paraId="649DC82F"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5F3CAF7D" w14:textId="77777777" w:rsidR="00152E9D" w:rsidRPr="00C72CDF" w:rsidRDefault="004D5E9B" w:rsidP="004D5E9B">
            <w:pPr>
              <w:rPr>
                <w:rFonts w:ascii="Arial" w:hAnsi="Arial" w:cs="Arial"/>
                <w:b/>
                <w:sz w:val="22"/>
              </w:rPr>
            </w:pPr>
            <w:r w:rsidRPr="00C72CDF">
              <w:rPr>
                <w:rFonts w:ascii="Arial" w:hAnsi="Arial" w:cs="Arial"/>
                <w:b/>
                <w:sz w:val="22"/>
                <w:szCs w:val="16"/>
              </w:rPr>
              <w:t>Generic</w:t>
            </w:r>
            <w:r w:rsidR="00152E9D" w:rsidRPr="00C72CDF">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3625470C" w14:textId="77777777" w:rsidR="00152E9D" w:rsidRPr="00C72CDF" w:rsidRDefault="00152E9D" w:rsidP="00152E9D">
            <w:pPr>
              <w:ind w:left="34" w:right="113"/>
              <w:jc w:val="center"/>
              <w:rPr>
                <w:rFonts w:ascii="Arial" w:hAnsi="Arial" w:cs="Arial"/>
                <w:b/>
                <w:sz w:val="18"/>
                <w:szCs w:val="18"/>
              </w:rPr>
            </w:pPr>
            <w:r w:rsidRPr="00C72CDF">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4F235BC5" w14:textId="77777777" w:rsidR="00152E9D" w:rsidRPr="00C72CDF" w:rsidRDefault="00152E9D" w:rsidP="00152E9D">
            <w:pPr>
              <w:ind w:left="113" w:right="113"/>
              <w:jc w:val="center"/>
              <w:rPr>
                <w:rFonts w:ascii="Arial" w:hAnsi="Arial" w:cs="Arial"/>
                <w:b/>
                <w:sz w:val="18"/>
                <w:szCs w:val="18"/>
              </w:rPr>
            </w:pPr>
            <w:r w:rsidRPr="00C72CDF">
              <w:rPr>
                <w:rFonts w:ascii="Arial" w:hAnsi="Arial" w:cs="Arial"/>
                <w:b/>
                <w:sz w:val="18"/>
                <w:szCs w:val="18"/>
              </w:rPr>
              <w:t xml:space="preserve">Marks </w:t>
            </w:r>
          </w:p>
          <w:p w14:paraId="1A846830" w14:textId="77777777" w:rsidR="00152E9D" w:rsidRPr="00C72CDF" w:rsidRDefault="00152E9D" w:rsidP="00152E9D">
            <w:pPr>
              <w:ind w:left="113" w:right="113"/>
              <w:jc w:val="center"/>
              <w:rPr>
                <w:rFonts w:ascii="Arial" w:hAnsi="Arial" w:cs="Arial"/>
                <w:b/>
                <w:sz w:val="18"/>
                <w:szCs w:val="18"/>
              </w:rPr>
            </w:pPr>
            <w:r w:rsidRPr="00C72CDF">
              <w:rPr>
                <w:rFonts w:ascii="Arial" w:hAnsi="Arial" w:cs="Arial"/>
                <w:b/>
                <w:sz w:val="18"/>
                <w:szCs w:val="18"/>
              </w:rPr>
              <w:t>awarded</w:t>
            </w:r>
          </w:p>
        </w:tc>
      </w:tr>
      <w:tr w:rsidR="00152E9D" w:rsidRPr="00C72CDF" w14:paraId="30C40395"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415AF9C" w14:textId="77777777" w:rsidR="00152E9D" w:rsidRPr="00C72CDF" w:rsidRDefault="00152E9D" w:rsidP="00152E9D">
            <w:pPr>
              <w:rPr>
                <w:rFonts w:ascii="Arial" w:hAnsi="Arial" w:cs="Arial"/>
                <w:b/>
                <w:sz w:val="16"/>
                <w:szCs w:val="16"/>
              </w:rPr>
            </w:pPr>
            <w:r w:rsidRPr="00C72CDF">
              <w:rPr>
                <w:rFonts w:ascii="Arial" w:hAnsi="Arial" w:cs="Arial"/>
                <w:b/>
                <w:szCs w:val="16"/>
              </w:rPr>
              <w:t xml:space="preserve">1. </w:t>
            </w:r>
            <w:r w:rsidR="004D5E9B" w:rsidRPr="00C72CDF">
              <w:rPr>
                <w:rFonts w:ascii="Arial" w:hAnsi="Arial" w:cs="Arial"/>
                <w:b/>
              </w:rPr>
              <w:t>Engagement with</w:t>
            </w:r>
            <w:r w:rsidRPr="00C72CDF">
              <w:rPr>
                <w:rFonts w:ascii="Arial" w:hAnsi="Arial" w:cs="Arial"/>
                <w:b/>
              </w:rPr>
              <w:t xml:space="preserve"> Literature</w:t>
            </w:r>
            <w:r w:rsidR="005F3A53" w:rsidRPr="00C72CDF">
              <w:rPr>
                <w:rFonts w:ascii="Arial" w:hAnsi="Arial" w:cs="Arial"/>
                <w:b/>
              </w:rPr>
              <w:t xml:space="preserve"> Skills</w:t>
            </w:r>
          </w:p>
          <w:p w14:paraId="1EFEA2CE" w14:textId="77777777" w:rsidR="00152E9D" w:rsidRPr="00C72CDF" w:rsidRDefault="00152E9D" w:rsidP="00152E9D">
            <w:pPr>
              <w:spacing w:after="120"/>
              <w:rPr>
                <w:rFonts w:ascii="Arial" w:hAnsi="Arial" w:cs="Arial"/>
                <w:sz w:val="14"/>
                <w:szCs w:val="14"/>
              </w:rPr>
            </w:pPr>
            <w:r w:rsidRPr="00C72CDF">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29B875FB" w14:textId="77777777" w:rsidR="00152E9D" w:rsidRPr="00C72CDF" w:rsidRDefault="00C47357" w:rsidP="00B638D1">
            <w:pPr>
              <w:jc w:val="center"/>
              <w:rPr>
                <w:rFonts w:ascii="Arial" w:hAnsi="Arial" w:cs="Arial"/>
                <w:sz w:val="32"/>
              </w:rPr>
            </w:pPr>
            <w:r w:rsidRPr="00C72CDF">
              <w:rPr>
                <w:rFonts w:ascii="Arial" w:hAnsi="Arial" w:cs="Arial"/>
                <w:sz w:val="32"/>
              </w:rPr>
              <w:t>2</w:t>
            </w:r>
            <w:r w:rsidR="00B638D1" w:rsidRPr="00C72CDF">
              <w:rPr>
                <w:rFonts w:ascii="Arial" w:hAnsi="Arial" w:cs="Arial"/>
                <w:sz w:val="32"/>
              </w:rPr>
              <w:t>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492DA0E" w14:textId="77777777" w:rsidR="00152E9D" w:rsidRPr="00C72CDF" w:rsidRDefault="00152E9D" w:rsidP="00152E9D">
            <w:pPr>
              <w:jc w:val="center"/>
              <w:rPr>
                <w:rFonts w:ascii="Arial" w:hAnsi="Arial" w:cs="Arial"/>
                <w:sz w:val="32"/>
              </w:rPr>
            </w:pPr>
          </w:p>
        </w:tc>
      </w:tr>
      <w:tr w:rsidR="00152E9D" w:rsidRPr="00C72CDF" w14:paraId="625A51A3"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ACA4351" w14:textId="70EA7C1A" w:rsidR="00152E9D" w:rsidRPr="00C72CDF" w:rsidRDefault="00EC16CC" w:rsidP="00152E9D">
            <w:pPr>
              <w:spacing w:after="120"/>
              <w:rPr>
                <w:rFonts w:ascii="Arial" w:hAnsi="Arial" w:cs="Arial"/>
                <w:sz w:val="14"/>
                <w:szCs w:val="14"/>
              </w:rPr>
            </w:pPr>
            <w:r>
              <w:rPr>
                <w:rFonts w:ascii="Arial" w:hAnsi="Arial" w:cs="Arial"/>
                <w:noProof/>
                <w:sz w:val="14"/>
                <w:szCs w:val="14"/>
              </w:rPr>
              <mc:AlternateContent>
                <mc:Choice Requires="wpi">
                  <w:drawing>
                    <wp:anchor distT="0" distB="0" distL="114300" distR="114300" simplePos="0" relativeHeight="251805702" behindDoc="0" locked="0" layoutInCell="1" allowOverlap="1" wp14:anchorId="2C2F304D" wp14:editId="22BDBD12">
                      <wp:simplePos x="0" y="0"/>
                      <wp:positionH relativeFrom="column">
                        <wp:posOffset>4182745</wp:posOffset>
                      </wp:positionH>
                      <wp:positionV relativeFrom="paragraph">
                        <wp:posOffset>98425</wp:posOffset>
                      </wp:positionV>
                      <wp:extent cx="520890" cy="158750"/>
                      <wp:effectExtent l="38100" t="38100" r="38100" b="31750"/>
                      <wp:wrapNone/>
                      <wp:docPr id="161" name="Ink 161"/>
                      <wp:cNvGraphicFramePr/>
                      <a:graphic xmlns:a="http://schemas.openxmlformats.org/drawingml/2006/main">
                        <a:graphicData uri="http://schemas.microsoft.com/office/word/2010/wordprocessingInk">
                          <w14:contentPart bwMode="auto" r:id="rId89">
                            <w14:nvContentPartPr>
                              <w14:cNvContentPartPr/>
                            </w14:nvContentPartPr>
                            <w14:xfrm>
                              <a:off x="0" y="0"/>
                              <a:ext cx="520890" cy="158750"/>
                            </w14:xfrm>
                          </w14:contentPart>
                        </a:graphicData>
                      </a:graphic>
                    </wp:anchor>
                  </w:drawing>
                </mc:Choice>
                <mc:Fallback>
                  <w:pict>
                    <v:shape w14:anchorId="58723AEB" id="Ink 161" o:spid="_x0000_s1026" type="#_x0000_t75" style="position:absolute;margin-left:328.75pt;margin-top:7.15pt;width:42.2pt;height:13.7pt;z-index:25180570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">
                      <v:imagedata r:id="rId90" o:title=""/>
                    </v:shape>
                  </w:pict>
                </mc:Fallback>
              </mc:AlternateContent>
            </w:r>
            <w:r>
              <w:rPr>
                <w:rFonts w:ascii="Arial" w:hAnsi="Arial" w:cs="Arial"/>
                <w:noProof/>
                <w:sz w:val="14"/>
                <w:szCs w:val="14"/>
              </w:rPr>
              <mc:AlternateContent>
                <mc:Choice Requires="wpi">
                  <w:drawing>
                    <wp:anchor distT="0" distB="0" distL="114300" distR="114300" simplePos="0" relativeHeight="251782150" behindDoc="0" locked="0" layoutInCell="1" allowOverlap="1" wp14:anchorId="0A9817CD" wp14:editId="29676C78">
                      <wp:simplePos x="0" y="0"/>
                      <wp:positionH relativeFrom="column">
                        <wp:posOffset>977900</wp:posOffset>
                      </wp:positionH>
                      <wp:positionV relativeFrom="paragraph">
                        <wp:posOffset>80010</wp:posOffset>
                      </wp:positionV>
                      <wp:extent cx="1770325" cy="195495"/>
                      <wp:effectExtent l="38100" t="38100" r="0" b="33655"/>
                      <wp:wrapNone/>
                      <wp:docPr id="138" name="Ink 138"/>
                      <wp:cNvGraphicFramePr/>
                      <a:graphic xmlns:a="http://schemas.openxmlformats.org/drawingml/2006/main">
                        <a:graphicData uri="http://schemas.microsoft.com/office/word/2010/wordprocessingInk">
                          <w14:contentPart bwMode="auto" r:id="rId91">
                            <w14:nvContentPartPr>
                              <w14:cNvContentPartPr/>
                            </w14:nvContentPartPr>
                            <w14:xfrm>
                              <a:off x="0" y="0"/>
                              <a:ext cx="1770325" cy="195495"/>
                            </w14:xfrm>
                          </w14:contentPart>
                        </a:graphicData>
                      </a:graphic>
                    </wp:anchor>
                  </w:drawing>
                </mc:Choice>
                <mc:Fallback>
                  <w:pict>
                    <v:shape w14:anchorId="786F2A16" id="Ink 138" o:spid="_x0000_s1026" type="#_x0000_t75" style="position:absolute;margin-left:76.4pt;margin-top:5.7pt;width:140.6pt;height:16.65pt;z-index:25178215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">
                      <v:imagedata r:id="rId92" o:title=""/>
                    </v:shape>
                  </w:pict>
                </mc:Fallback>
              </mc:AlternateContent>
            </w:r>
            <w:r>
              <w:rPr>
                <w:rFonts w:ascii="Arial" w:hAnsi="Arial" w:cs="Arial"/>
                <w:noProof/>
                <w:sz w:val="14"/>
                <w:szCs w:val="14"/>
              </w:rPr>
              <mc:AlternateContent>
                <mc:Choice Requires="wpi">
                  <w:drawing>
                    <wp:anchor distT="0" distB="0" distL="114300" distR="114300" simplePos="0" relativeHeight="251783174" behindDoc="0" locked="0" layoutInCell="1" allowOverlap="1" wp14:anchorId="67F8C805" wp14:editId="7FB90BA9">
                      <wp:simplePos x="0" y="0"/>
                      <wp:positionH relativeFrom="column">
                        <wp:posOffset>45085</wp:posOffset>
                      </wp:positionH>
                      <wp:positionV relativeFrom="paragraph">
                        <wp:posOffset>111760</wp:posOffset>
                      </wp:positionV>
                      <wp:extent cx="647825" cy="168065"/>
                      <wp:effectExtent l="38100" t="38100" r="0" b="35560"/>
                      <wp:wrapNone/>
                      <wp:docPr id="139" name="Ink 139"/>
                      <wp:cNvGraphicFramePr/>
                      <a:graphic xmlns:a="http://schemas.openxmlformats.org/drawingml/2006/main">
                        <a:graphicData uri="http://schemas.microsoft.com/office/word/2010/wordprocessingInk">
                          <w14:contentPart bwMode="auto" r:id="rId93">
                            <w14:nvContentPartPr>
                              <w14:cNvContentPartPr/>
                            </w14:nvContentPartPr>
                            <w14:xfrm>
                              <a:off x="0" y="0"/>
                              <a:ext cx="647825" cy="168065"/>
                            </w14:xfrm>
                          </w14:contentPart>
                        </a:graphicData>
                      </a:graphic>
                    </wp:anchor>
                  </w:drawing>
                </mc:Choice>
                <mc:Fallback>
                  <w:pict>
                    <v:shape w14:anchorId="5CFE47FE" id="Ink 139" o:spid="_x0000_s1026" type="#_x0000_t75" style="position:absolute;margin-left:2.95pt;margin-top:8.2pt;width:52.2pt;height:14.45pt;z-index:25178317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">
                      <v:imagedata r:id="rId94" o:title=""/>
                    </v:shape>
                  </w:pict>
                </mc:Fallback>
              </mc:AlternateContent>
            </w:r>
          </w:p>
          <w:p w14:paraId="6C85729C" w14:textId="645CDC1A" w:rsidR="00152E9D" w:rsidRPr="00C72CDF" w:rsidRDefault="00EC16CC" w:rsidP="00152E9D">
            <w:pPr>
              <w:spacing w:after="120"/>
              <w:rPr>
                <w:rFonts w:ascii="Arial" w:hAnsi="Arial" w:cs="Arial"/>
                <w:sz w:val="14"/>
                <w:szCs w:val="14"/>
              </w:rPr>
            </w:pPr>
            <w:r>
              <w:rPr>
                <w:rFonts w:ascii="Arial" w:hAnsi="Arial" w:cs="Arial"/>
                <w:noProof/>
                <w:sz w:val="14"/>
                <w:szCs w:val="14"/>
              </w:rPr>
              <mc:AlternateContent>
                <mc:Choice Requires="wpi">
                  <w:drawing>
                    <wp:anchor distT="0" distB="0" distL="114300" distR="114300" simplePos="0" relativeHeight="251785222" behindDoc="0" locked="0" layoutInCell="1" allowOverlap="1" wp14:anchorId="36FA9B9D" wp14:editId="6B9CCCB1">
                      <wp:simplePos x="0" y="0"/>
                      <wp:positionH relativeFrom="column">
                        <wp:posOffset>3019425</wp:posOffset>
                      </wp:positionH>
                      <wp:positionV relativeFrom="paragraph">
                        <wp:posOffset>-63500</wp:posOffset>
                      </wp:positionV>
                      <wp:extent cx="923290" cy="154305"/>
                      <wp:effectExtent l="38100" t="25400" r="29210" b="36195"/>
                      <wp:wrapNone/>
                      <wp:docPr id="141" name="Ink 141"/>
                      <wp:cNvGraphicFramePr/>
                      <a:graphic xmlns:a="http://schemas.openxmlformats.org/drawingml/2006/main">
                        <a:graphicData uri="http://schemas.microsoft.com/office/word/2010/wordprocessingInk">
                          <w14:contentPart bwMode="auto" r:id="rId95">
                            <w14:nvContentPartPr>
                              <w14:cNvContentPartPr/>
                            </w14:nvContentPartPr>
                            <w14:xfrm>
                              <a:off x="0" y="0"/>
                              <a:ext cx="923290" cy="154305"/>
                            </w14:xfrm>
                          </w14:contentPart>
                        </a:graphicData>
                      </a:graphic>
                    </wp:anchor>
                  </w:drawing>
                </mc:Choice>
                <mc:Fallback>
                  <w:pict>
                    <v:shape w14:anchorId="4F8673EE" id="Ink 141" o:spid="_x0000_s1026" type="#_x0000_t75" style="position:absolute;margin-left:237.15pt;margin-top:-5.6pt;width:73.9pt;height:13.3pt;z-index:25178522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">
                      <v:imagedata r:id="rId96" o:title=""/>
                    </v:shape>
                  </w:pict>
                </mc:Fallback>
              </mc:AlternateContent>
            </w:r>
          </w:p>
          <w:p w14:paraId="568AB1FF" w14:textId="3061D4BF" w:rsidR="00152E9D" w:rsidRPr="00C72CDF" w:rsidRDefault="00727761" w:rsidP="00152E9D">
            <w:pPr>
              <w:spacing w:after="120"/>
              <w:rPr>
                <w:rFonts w:ascii="Arial" w:hAnsi="Arial" w:cs="Arial"/>
                <w:sz w:val="14"/>
                <w:szCs w:val="14"/>
              </w:rPr>
            </w:pPr>
            <w:r>
              <w:rPr>
                <w:rFonts w:ascii="Arial" w:hAnsi="Arial" w:cs="Arial"/>
                <w:noProof/>
                <w:sz w:val="14"/>
                <w:szCs w:val="14"/>
              </w:rPr>
              <mc:AlternateContent>
                <mc:Choice Requires="wpi">
                  <w:drawing>
                    <wp:anchor distT="0" distB="0" distL="114300" distR="114300" simplePos="0" relativeHeight="251806726" behindDoc="0" locked="0" layoutInCell="1" allowOverlap="1" wp14:anchorId="29D97383" wp14:editId="2D2B009E">
                      <wp:simplePos x="0" y="0"/>
                      <wp:positionH relativeFrom="column">
                        <wp:posOffset>2349965</wp:posOffset>
                      </wp:positionH>
                      <wp:positionV relativeFrom="paragraph">
                        <wp:posOffset>186801</wp:posOffset>
                      </wp:positionV>
                      <wp:extent cx="5040" cy="14040"/>
                      <wp:effectExtent l="38100" t="38100" r="33655" b="36830"/>
                      <wp:wrapNone/>
                      <wp:docPr id="162" name="Ink 162"/>
                      <wp:cNvGraphicFramePr/>
                      <a:graphic xmlns:a="http://schemas.openxmlformats.org/drawingml/2006/main">
                        <a:graphicData uri="http://schemas.microsoft.com/office/word/2010/wordprocessingInk">
                          <w14:contentPart bwMode="auto" r:id="rId97">
                            <w14:nvContentPartPr>
                              <w14:cNvContentPartPr/>
                            </w14:nvContentPartPr>
                            <w14:xfrm>
                              <a:off x="0" y="0"/>
                              <a:ext cx="5040" cy="14040"/>
                            </w14:xfrm>
                          </w14:contentPart>
                        </a:graphicData>
                      </a:graphic>
                    </wp:anchor>
                  </w:drawing>
                </mc:Choice>
                <mc:Fallback>
                  <w:pict>
                    <v:shape w14:anchorId="28572D37" id="Ink 162" o:spid="_x0000_s1026" type="#_x0000_t75" style="position:absolute;margin-left:184.45pt;margin-top:14.1pt;width:1.65pt;height:2.3pt;z-index:25180672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">
                      <v:imagedata r:id="rId98" o:title=""/>
                    </v:shape>
                  </w:pict>
                </mc:Fallback>
              </mc:AlternateContent>
            </w:r>
            <w:r w:rsidR="00EC16CC">
              <w:rPr>
                <w:rFonts w:ascii="Arial" w:hAnsi="Arial" w:cs="Arial"/>
                <w:noProof/>
                <w:sz w:val="14"/>
                <w:szCs w:val="14"/>
              </w:rPr>
              <mc:AlternateContent>
                <mc:Choice Requires="wpi">
                  <w:drawing>
                    <wp:anchor distT="0" distB="0" distL="114300" distR="114300" simplePos="0" relativeHeight="251803654" behindDoc="0" locked="0" layoutInCell="1" allowOverlap="1" wp14:anchorId="54D0E583" wp14:editId="4B3A61A7">
                      <wp:simplePos x="0" y="0"/>
                      <wp:positionH relativeFrom="column">
                        <wp:posOffset>986790</wp:posOffset>
                      </wp:positionH>
                      <wp:positionV relativeFrom="paragraph">
                        <wp:posOffset>9525</wp:posOffset>
                      </wp:positionV>
                      <wp:extent cx="1312945" cy="204025"/>
                      <wp:effectExtent l="38100" t="38100" r="33655" b="37465"/>
                      <wp:wrapNone/>
                      <wp:docPr id="159" name="Ink 159"/>
                      <wp:cNvGraphicFramePr/>
                      <a:graphic xmlns:a="http://schemas.openxmlformats.org/drawingml/2006/main">
                        <a:graphicData uri="http://schemas.microsoft.com/office/word/2010/wordprocessingInk">
                          <w14:contentPart bwMode="auto" r:id="rId99">
                            <w14:nvContentPartPr>
                              <w14:cNvContentPartPr/>
                            </w14:nvContentPartPr>
                            <w14:xfrm>
                              <a:off x="0" y="0"/>
                              <a:ext cx="1312945" cy="204025"/>
                            </w14:xfrm>
                          </w14:contentPart>
                        </a:graphicData>
                      </a:graphic>
                    </wp:anchor>
                  </w:drawing>
                </mc:Choice>
                <mc:Fallback>
                  <w:pict>
                    <v:shape w14:anchorId="3D87A63F" id="Ink 159" o:spid="_x0000_s1026" type="#_x0000_t75" style="position:absolute;margin-left:77.1pt;margin-top:.15pt;width:104.6pt;height:17.25pt;z-index:25180365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">
                      <v:imagedata r:id="rId100" o:title=""/>
                    </v:shape>
                  </w:pict>
                </mc:Fallback>
              </mc:AlternateContent>
            </w:r>
            <w:r w:rsidR="00EC16CC">
              <w:rPr>
                <w:rFonts w:ascii="Arial" w:hAnsi="Arial" w:cs="Arial"/>
                <w:noProof/>
                <w:sz w:val="14"/>
                <w:szCs w:val="14"/>
              </w:rPr>
              <mc:AlternateContent>
                <mc:Choice Requires="wpi">
                  <w:drawing>
                    <wp:anchor distT="0" distB="0" distL="114300" distR="114300" simplePos="0" relativeHeight="251804678" behindDoc="0" locked="0" layoutInCell="1" allowOverlap="1" wp14:anchorId="3FE608A0" wp14:editId="19C12BE5">
                      <wp:simplePos x="0" y="0"/>
                      <wp:positionH relativeFrom="column">
                        <wp:posOffset>31750</wp:posOffset>
                      </wp:positionH>
                      <wp:positionV relativeFrom="paragraph">
                        <wp:posOffset>-48260</wp:posOffset>
                      </wp:positionV>
                      <wp:extent cx="616020" cy="238760"/>
                      <wp:effectExtent l="25400" t="25400" r="6350" b="40640"/>
                      <wp:wrapNone/>
                      <wp:docPr id="160" name="Ink 160"/>
                      <wp:cNvGraphicFramePr/>
                      <a:graphic xmlns:a="http://schemas.openxmlformats.org/drawingml/2006/main">
                        <a:graphicData uri="http://schemas.microsoft.com/office/word/2010/wordprocessingInk">
                          <w14:contentPart bwMode="auto" r:id="rId101">
                            <w14:nvContentPartPr>
                              <w14:cNvContentPartPr/>
                            </w14:nvContentPartPr>
                            <w14:xfrm>
                              <a:off x="0" y="0"/>
                              <a:ext cx="616020" cy="238760"/>
                            </w14:xfrm>
                          </w14:contentPart>
                        </a:graphicData>
                      </a:graphic>
                    </wp:anchor>
                  </w:drawing>
                </mc:Choice>
                <mc:Fallback>
                  <w:pict>
                    <v:shape w14:anchorId="32212A31" id="Ink 160" o:spid="_x0000_s1026" type="#_x0000_t75" style="position:absolute;margin-left:1.9pt;margin-top:-4.4pt;width:49.7pt;height:20pt;z-index:25180467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">
                      <v:imagedata r:id="rId102" o:title=""/>
                    </v:shape>
                  </w:pict>
                </mc:Fallback>
              </mc:AlternateContent>
            </w:r>
          </w:p>
          <w:p w14:paraId="21DB700F" w14:textId="02B7F406" w:rsidR="00152E9D" w:rsidRPr="00C72CDF" w:rsidRDefault="0021621F" w:rsidP="00152E9D">
            <w:pPr>
              <w:spacing w:after="120"/>
              <w:rPr>
                <w:rFonts w:ascii="Arial" w:hAnsi="Arial" w:cs="Arial"/>
                <w:sz w:val="14"/>
                <w:szCs w:val="14"/>
              </w:rPr>
            </w:pPr>
            <w:r>
              <w:rPr>
                <w:rFonts w:ascii="Arial" w:hAnsi="Arial" w:cs="Arial"/>
                <w:noProof/>
                <w:sz w:val="14"/>
                <w:szCs w:val="14"/>
              </w:rPr>
              <mc:AlternateContent>
                <mc:Choice Requires="wpi">
                  <w:drawing>
                    <wp:anchor distT="0" distB="0" distL="114300" distR="114300" simplePos="0" relativeHeight="252128262" behindDoc="0" locked="0" layoutInCell="1" allowOverlap="1" wp14:anchorId="2891C7E4" wp14:editId="43422070">
                      <wp:simplePos x="0" y="0"/>
                      <wp:positionH relativeFrom="column">
                        <wp:posOffset>81915</wp:posOffset>
                      </wp:positionH>
                      <wp:positionV relativeFrom="paragraph">
                        <wp:posOffset>-180975</wp:posOffset>
                      </wp:positionV>
                      <wp:extent cx="5093150" cy="646480"/>
                      <wp:effectExtent l="38100" t="38100" r="12700" b="26670"/>
                      <wp:wrapNone/>
                      <wp:docPr id="476" name="Ink 476"/>
                      <wp:cNvGraphicFramePr/>
                      <a:graphic xmlns:a="http://schemas.openxmlformats.org/drawingml/2006/main">
                        <a:graphicData uri="http://schemas.microsoft.com/office/word/2010/wordprocessingInk">
                          <w14:contentPart bwMode="auto" r:id="rId103">
                            <w14:nvContentPartPr>
                              <w14:cNvContentPartPr/>
                            </w14:nvContentPartPr>
                            <w14:xfrm>
                              <a:off x="0" y="0"/>
                              <a:ext cx="5093150" cy="646480"/>
                            </w14:xfrm>
                          </w14:contentPart>
                        </a:graphicData>
                      </a:graphic>
                    </wp:anchor>
                  </w:drawing>
                </mc:Choice>
                <mc:Fallback>
                  <w:pict>
                    <v:shape w14:anchorId="29E70B05" id="Ink 476" o:spid="_x0000_s1026" type="#_x0000_t75" style="position:absolute;margin-left:5.85pt;margin-top:-14.85pt;width:402.3pt;height:52.1pt;z-index:25212826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">
                      <v:imagedata r:id="rId104" o:title=""/>
                    </v:shape>
                  </w:pict>
                </mc:Fallback>
              </mc:AlternateContent>
            </w:r>
          </w:p>
          <w:p w14:paraId="7A66C2EB" w14:textId="4BDA6CDA" w:rsidR="00152E9D" w:rsidRPr="00C72CDF" w:rsidRDefault="00152E9D" w:rsidP="00152E9D">
            <w:pPr>
              <w:spacing w:after="120"/>
              <w:rPr>
                <w:rFonts w:ascii="Arial" w:hAnsi="Arial" w:cs="Arial"/>
                <w:sz w:val="14"/>
                <w:szCs w:val="14"/>
              </w:rPr>
            </w:pPr>
          </w:p>
          <w:p w14:paraId="5350988C" w14:textId="77777777" w:rsidR="00152E9D" w:rsidRPr="00C72CDF"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5F91158" w14:textId="77777777" w:rsidR="00152E9D" w:rsidRPr="00C72CDF"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F1B38AE" w14:textId="54E82482" w:rsidR="00152E9D" w:rsidRPr="00C72CDF" w:rsidRDefault="000A6E29" w:rsidP="00152E9D">
            <w:pPr>
              <w:jc w:val="center"/>
              <w:rPr>
                <w:rFonts w:ascii="Arial" w:hAnsi="Arial" w:cs="Arial"/>
                <w:sz w:val="32"/>
              </w:rPr>
            </w:pPr>
            <w:r>
              <w:rPr>
                <w:rFonts w:ascii="Arial" w:hAnsi="Arial" w:cs="Arial"/>
                <w:noProof/>
                <w:sz w:val="32"/>
              </w:rPr>
              <mc:AlternateContent>
                <mc:Choice Requires="wpi">
                  <w:drawing>
                    <wp:anchor distT="0" distB="0" distL="114300" distR="114300" simplePos="0" relativeHeight="252139526" behindDoc="0" locked="0" layoutInCell="1" allowOverlap="1" wp14:anchorId="151A95E5" wp14:editId="73E13B0B">
                      <wp:simplePos x="0" y="0"/>
                      <wp:positionH relativeFrom="column">
                        <wp:posOffset>24130</wp:posOffset>
                      </wp:positionH>
                      <wp:positionV relativeFrom="paragraph">
                        <wp:posOffset>360045</wp:posOffset>
                      </wp:positionV>
                      <wp:extent cx="383220" cy="343125"/>
                      <wp:effectExtent l="38100" t="38100" r="0" b="38100"/>
                      <wp:wrapNone/>
                      <wp:docPr id="487" name="Ink 487"/>
                      <wp:cNvGraphicFramePr/>
                      <a:graphic xmlns:a="http://schemas.openxmlformats.org/drawingml/2006/main">
                        <a:graphicData uri="http://schemas.microsoft.com/office/word/2010/wordprocessingInk">
                          <w14:contentPart bwMode="auto" r:id="rId105">
                            <w14:nvContentPartPr>
                              <w14:cNvContentPartPr/>
                            </w14:nvContentPartPr>
                            <w14:xfrm>
                              <a:off x="0" y="0"/>
                              <a:ext cx="383220" cy="343125"/>
                            </w14:xfrm>
                          </w14:contentPart>
                        </a:graphicData>
                      </a:graphic>
                    </wp:anchor>
                  </w:drawing>
                </mc:Choice>
                <mc:Fallback>
                  <w:pict>
                    <v:shape w14:anchorId="1E4BFC0F" id="Ink 487" o:spid="_x0000_s1026" type="#_x0000_t75" style="position:absolute;margin-left:1.3pt;margin-top:27.75pt;width:31.35pt;height:28.2pt;z-index:25213952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">
                      <v:imagedata r:id="rId106" o:title=""/>
                    </v:shape>
                  </w:pict>
                </mc:Fallback>
              </mc:AlternateContent>
            </w:r>
            <w:r w:rsidR="00727761">
              <w:rPr>
                <w:rFonts w:ascii="Arial" w:hAnsi="Arial" w:cs="Arial"/>
                <w:noProof/>
                <w:sz w:val="32"/>
              </w:rPr>
              <mc:AlternateContent>
                <mc:Choice Requires="wpi">
                  <w:drawing>
                    <wp:anchor distT="0" distB="0" distL="114300" distR="114300" simplePos="0" relativeHeight="251844614" behindDoc="0" locked="0" layoutInCell="1" allowOverlap="1" wp14:anchorId="308E167E" wp14:editId="5319E73E">
                      <wp:simplePos x="0" y="0"/>
                      <wp:positionH relativeFrom="column">
                        <wp:posOffset>147320</wp:posOffset>
                      </wp:positionH>
                      <wp:positionV relativeFrom="paragraph">
                        <wp:posOffset>396875</wp:posOffset>
                      </wp:positionV>
                      <wp:extent cx="18360" cy="230760"/>
                      <wp:effectExtent l="38100" t="38100" r="20320" b="36195"/>
                      <wp:wrapNone/>
                      <wp:docPr id="199" name="Ink 199"/>
                      <wp:cNvGraphicFramePr/>
                      <a:graphic xmlns:a="http://schemas.openxmlformats.org/drawingml/2006/main">
                        <a:graphicData uri="http://schemas.microsoft.com/office/word/2010/wordprocessingInk">
                          <w14:contentPart bwMode="auto" r:id="rId107">
                            <w14:nvContentPartPr>
                              <w14:cNvContentPartPr/>
                            </w14:nvContentPartPr>
                            <w14:xfrm>
                              <a:off x="0" y="0"/>
                              <a:ext cx="18360" cy="230505"/>
                            </w14:xfrm>
                          </w14:contentPart>
                        </a:graphicData>
                      </a:graphic>
                      <wp14:sizeRelH relativeFrom="margin">
                        <wp14:pctWidth>0</wp14:pctWidth>
                      </wp14:sizeRelH>
                    </wp:anchor>
                  </w:drawing>
                </mc:Choice>
                <mc:Fallback>
                  <w:pict>
                    <v:shape w14:anchorId="62AE9B5A" id="Ink 199" o:spid="_x0000_s1026" type="#_x0000_t75" style="position:absolute;margin-left:11pt;margin-top:30.65pt;width:2.7pt;height:19.35pt;z-index:25184461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">
                      <v:imagedata r:id="rId108" o:title=""/>
                    </v:shape>
                  </w:pict>
                </mc:Fallback>
              </mc:AlternateContent>
            </w:r>
          </w:p>
        </w:tc>
      </w:tr>
      <w:tr w:rsidR="00152E9D" w:rsidRPr="00C72CDF" w14:paraId="777C3F4D" w14:textId="77777777" w:rsidTr="00A85BFE">
        <w:trPr>
          <w:trHeight w:val="451"/>
        </w:trPr>
        <w:tc>
          <w:tcPr>
            <w:tcW w:w="4169" w:type="pct"/>
            <w:vMerge/>
            <w:tcBorders>
              <w:left w:val="single" w:sz="4" w:space="0" w:color="auto"/>
              <w:bottom w:val="single" w:sz="4" w:space="0" w:color="auto"/>
              <w:right w:val="single" w:sz="4" w:space="0" w:color="auto"/>
            </w:tcBorders>
          </w:tcPr>
          <w:p w14:paraId="3DFABFAB" w14:textId="77777777" w:rsidR="00152E9D" w:rsidRPr="00C72CDF"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797DAB6" w14:textId="23C91103" w:rsidR="00152E9D" w:rsidRPr="00C72CDF"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7AE5EEA" w14:textId="77777777" w:rsidR="00152E9D" w:rsidRPr="00C72CDF" w:rsidRDefault="00152E9D" w:rsidP="00152E9D">
            <w:pPr>
              <w:jc w:val="center"/>
              <w:rPr>
                <w:rFonts w:ascii="Arial" w:hAnsi="Arial" w:cs="Arial"/>
                <w:sz w:val="32"/>
              </w:rPr>
            </w:pPr>
          </w:p>
        </w:tc>
      </w:tr>
      <w:tr w:rsidR="00152E9D" w:rsidRPr="00C72CDF" w14:paraId="73F2855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4955665" w14:textId="77777777" w:rsidR="00152E9D" w:rsidRPr="00C72CDF" w:rsidRDefault="00152E9D" w:rsidP="00152E9D">
            <w:pPr>
              <w:rPr>
                <w:rFonts w:ascii="Arial" w:hAnsi="Arial" w:cs="Arial"/>
                <w:b/>
              </w:rPr>
            </w:pPr>
            <w:r w:rsidRPr="00C72CDF">
              <w:rPr>
                <w:rFonts w:ascii="Arial" w:hAnsi="Arial" w:cs="Arial"/>
                <w:b/>
                <w:szCs w:val="16"/>
              </w:rPr>
              <w:t xml:space="preserve">2. </w:t>
            </w:r>
            <w:r w:rsidRPr="00C72CDF">
              <w:rPr>
                <w:rFonts w:ascii="Arial" w:hAnsi="Arial" w:cs="Arial"/>
                <w:b/>
              </w:rPr>
              <w:t xml:space="preserve">Knowledge and Understanding </w:t>
            </w:r>
            <w:r w:rsidR="005F3A53" w:rsidRPr="00C72CDF">
              <w:rPr>
                <w:rFonts w:ascii="Arial" w:hAnsi="Arial" w:cs="Arial"/>
                <w:b/>
              </w:rPr>
              <w:t>Skills</w:t>
            </w:r>
          </w:p>
          <w:p w14:paraId="20205069" w14:textId="77777777" w:rsidR="00152E9D" w:rsidRPr="00C72CDF"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2B99F65" w14:textId="42018680" w:rsidR="00152E9D" w:rsidRPr="00C72CDF" w:rsidRDefault="00C47357" w:rsidP="008E3385">
            <w:pPr>
              <w:jc w:val="center"/>
              <w:rPr>
                <w:rFonts w:ascii="Arial" w:hAnsi="Arial" w:cs="Arial"/>
                <w:sz w:val="32"/>
              </w:rPr>
            </w:pPr>
            <w:r w:rsidRPr="00C72CDF">
              <w:rPr>
                <w:rFonts w:ascii="Arial" w:hAnsi="Arial" w:cs="Arial"/>
                <w:sz w:val="32"/>
              </w:rPr>
              <w:t>3</w:t>
            </w:r>
            <w:r w:rsidR="00BA3459">
              <w:rPr>
                <w:rFonts w:ascii="Arial" w:hAnsi="Arial" w:cs="Arial"/>
                <w:sz w:val="32"/>
              </w:rPr>
              <w:t>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6249199" w14:textId="77777777" w:rsidR="00152E9D" w:rsidRPr="00C72CDF" w:rsidRDefault="00152E9D" w:rsidP="00152E9D">
            <w:pPr>
              <w:jc w:val="center"/>
              <w:rPr>
                <w:rFonts w:ascii="Arial" w:hAnsi="Arial" w:cs="Arial"/>
                <w:sz w:val="32"/>
              </w:rPr>
            </w:pPr>
          </w:p>
        </w:tc>
      </w:tr>
      <w:tr w:rsidR="00152E9D" w:rsidRPr="00C72CDF" w14:paraId="29BC6F0A" w14:textId="77777777" w:rsidTr="00A85BFE">
        <w:trPr>
          <w:trHeight w:val="450"/>
        </w:trPr>
        <w:tc>
          <w:tcPr>
            <w:tcW w:w="4169" w:type="pct"/>
            <w:vMerge w:val="restart"/>
            <w:tcBorders>
              <w:top w:val="single" w:sz="4" w:space="0" w:color="auto"/>
              <w:left w:val="single" w:sz="4" w:space="0" w:color="auto"/>
              <w:right w:val="single" w:sz="4" w:space="0" w:color="auto"/>
            </w:tcBorders>
          </w:tcPr>
          <w:p w14:paraId="39F2C7C1" w14:textId="5D77A598" w:rsidR="00152E9D" w:rsidRPr="00C72CDF" w:rsidRDefault="00152E9D" w:rsidP="00152E9D">
            <w:pPr>
              <w:spacing w:after="120"/>
              <w:rPr>
                <w:rFonts w:ascii="Arial" w:hAnsi="Arial" w:cs="Arial"/>
                <w:sz w:val="14"/>
                <w:szCs w:val="14"/>
              </w:rPr>
            </w:pPr>
          </w:p>
          <w:p w14:paraId="31E60CE8" w14:textId="15DE3623" w:rsidR="00152E9D" w:rsidRPr="00C72CDF" w:rsidRDefault="00D86485" w:rsidP="00152E9D">
            <w:pPr>
              <w:spacing w:after="120"/>
              <w:rPr>
                <w:rFonts w:ascii="Arial" w:hAnsi="Arial" w:cs="Arial"/>
                <w:sz w:val="14"/>
                <w:szCs w:val="14"/>
              </w:rPr>
            </w:pPr>
            <w:r>
              <w:rPr>
                <w:rFonts w:ascii="Arial" w:hAnsi="Arial" w:cs="Arial"/>
                <w:noProof/>
                <w:sz w:val="14"/>
                <w:szCs w:val="14"/>
              </w:rPr>
              <mc:AlternateContent>
                <mc:Choice Requires="wpi">
                  <w:drawing>
                    <wp:anchor distT="0" distB="0" distL="114300" distR="114300" simplePos="0" relativeHeight="251913222" behindDoc="0" locked="0" layoutInCell="1" allowOverlap="1" wp14:anchorId="7C041935" wp14:editId="4996B2C6">
                      <wp:simplePos x="0" y="0"/>
                      <wp:positionH relativeFrom="column">
                        <wp:posOffset>-3810</wp:posOffset>
                      </wp:positionH>
                      <wp:positionV relativeFrom="paragraph">
                        <wp:posOffset>-156210</wp:posOffset>
                      </wp:positionV>
                      <wp:extent cx="5192360" cy="643650"/>
                      <wp:effectExtent l="38100" t="38100" r="0" b="42545"/>
                      <wp:wrapNone/>
                      <wp:docPr id="266" name="Ink 266"/>
                      <wp:cNvGraphicFramePr/>
                      <a:graphic xmlns:a="http://schemas.openxmlformats.org/drawingml/2006/main">
                        <a:graphicData uri="http://schemas.microsoft.com/office/word/2010/wordprocessingInk">
                          <w14:contentPart bwMode="auto" r:id="rId109">
                            <w14:nvContentPartPr>
                              <w14:cNvContentPartPr/>
                            </w14:nvContentPartPr>
                            <w14:xfrm>
                              <a:off x="0" y="0"/>
                              <a:ext cx="5192360" cy="643650"/>
                            </w14:xfrm>
                          </w14:contentPart>
                        </a:graphicData>
                      </a:graphic>
                    </wp:anchor>
                  </w:drawing>
                </mc:Choice>
                <mc:Fallback>
                  <w:pict>
                    <v:shape w14:anchorId="1E8D7258" id="Ink 266" o:spid="_x0000_s1026" type="#_x0000_t75" style="position:absolute;margin-left:-.9pt;margin-top:-12.9pt;width:410.1pt;height:51.9pt;z-index:25191322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">
                      <v:imagedata r:id="rId110" o:title=""/>
                    </v:shape>
                  </w:pict>
                </mc:Fallback>
              </mc:AlternateContent>
            </w:r>
          </w:p>
          <w:p w14:paraId="6189F94B" w14:textId="7B3D2E9B" w:rsidR="00152E9D" w:rsidRPr="00C72CDF" w:rsidRDefault="00D86485" w:rsidP="00152E9D">
            <w:pPr>
              <w:spacing w:after="120"/>
              <w:rPr>
                <w:rFonts w:ascii="Arial" w:hAnsi="Arial" w:cs="Arial"/>
                <w:sz w:val="14"/>
                <w:szCs w:val="14"/>
              </w:rPr>
            </w:pPr>
            <w:r>
              <w:rPr>
                <w:rFonts w:ascii="Arial" w:hAnsi="Arial" w:cs="Arial"/>
                <w:noProof/>
                <w:sz w:val="14"/>
                <w:szCs w:val="14"/>
              </w:rPr>
              <mc:AlternateContent>
                <mc:Choice Requires="wpi">
                  <w:drawing>
                    <wp:anchor distT="0" distB="0" distL="114300" distR="114300" simplePos="0" relativeHeight="251907078" behindDoc="0" locked="0" layoutInCell="1" allowOverlap="1" wp14:anchorId="24646F62" wp14:editId="1C72DA7E">
                      <wp:simplePos x="0" y="0"/>
                      <wp:positionH relativeFrom="column">
                        <wp:posOffset>4146550</wp:posOffset>
                      </wp:positionH>
                      <wp:positionV relativeFrom="paragraph">
                        <wp:posOffset>34925</wp:posOffset>
                      </wp:positionV>
                      <wp:extent cx="797570" cy="231775"/>
                      <wp:effectExtent l="38100" t="38100" r="2540" b="34925"/>
                      <wp:wrapNone/>
                      <wp:docPr id="260" name="Ink 260"/>
                      <wp:cNvGraphicFramePr/>
                      <a:graphic xmlns:a="http://schemas.openxmlformats.org/drawingml/2006/main">
                        <a:graphicData uri="http://schemas.microsoft.com/office/word/2010/wordprocessingInk">
                          <w14:contentPart bwMode="auto" r:id="rId111">
                            <w14:nvContentPartPr>
                              <w14:cNvContentPartPr/>
                            </w14:nvContentPartPr>
                            <w14:xfrm>
                              <a:off x="0" y="0"/>
                              <a:ext cx="797570" cy="231775"/>
                            </w14:xfrm>
                          </w14:contentPart>
                        </a:graphicData>
                      </a:graphic>
                    </wp:anchor>
                  </w:drawing>
                </mc:Choice>
                <mc:Fallback>
                  <w:pict>
                    <v:shape w14:anchorId="416F1D3E" id="Ink 260" o:spid="_x0000_s1026" type="#_x0000_t75" style="position:absolute;margin-left:325.9pt;margin-top:2.15pt;width:64pt;height:19.45pt;z-index:25190707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">
                      <v:imagedata r:id="rId112" o:title=""/>
                    </v:shape>
                  </w:pict>
                </mc:Fallback>
              </mc:AlternateContent>
            </w:r>
            <w:r>
              <w:rPr>
                <w:rFonts w:ascii="Arial" w:hAnsi="Arial" w:cs="Arial"/>
                <w:noProof/>
                <w:sz w:val="14"/>
                <w:szCs w:val="14"/>
              </w:rPr>
              <mc:AlternateContent>
                <mc:Choice Requires="wpi">
                  <w:drawing>
                    <wp:anchor distT="0" distB="0" distL="114300" distR="114300" simplePos="0" relativeHeight="251908102" behindDoc="0" locked="0" layoutInCell="1" allowOverlap="1" wp14:anchorId="42E28F77" wp14:editId="7D34E6F1">
                      <wp:simplePos x="0" y="0"/>
                      <wp:positionH relativeFrom="column">
                        <wp:posOffset>3571875</wp:posOffset>
                      </wp:positionH>
                      <wp:positionV relativeFrom="paragraph">
                        <wp:posOffset>0</wp:posOffset>
                      </wp:positionV>
                      <wp:extent cx="371730" cy="190440"/>
                      <wp:effectExtent l="38100" t="38100" r="0" b="38735"/>
                      <wp:wrapNone/>
                      <wp:docPr id="261" name="Ink 261"/>
                      <wp:cNvGraphicFramePr/>
                      <a:graphic xmlns:a="http://schemas.openxmlformats.org/drawingml/2006/main">
                        <a:graphicData uri="http://schemas.microsoft.com/office/word/2010/wordprocessingInk">
                          <w14:contentPart bwMode="auto" r:id="rId113">
                            <w14:nvContentPartPr>
                              <w14:cNvContentPartPr/>
                            </w14:nvContentPartPr>
                            <w14:xfrm>
                              <a:off x="0" y="0"/>
                              <a:ext cx="371730" cy="190440"/>
                            </w14:xfrm>
                          </w14:contentPart>
                        </a:graphicData>
                      </a:graphic>
                    </wp:anchor>
                  </w:drawing>
                </mc:Choice>
                <mc:Fallback>
                  <w:pict>
                    <v:shape w14:anchorId="18F27C27" id="Ink 261" o:spid="_x0000_s1026" type="#_x0000_t75" style="position:absolute;margin-left:280.65pt;margin-top:-.6pt;width:30.45pt;height:16.25pt;z-index:25190810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">
                      <v:imagedata r:id="rId114" o:title=""/>
                    </v:shape>
                  </w:pict>
                </mc:Fallback>
              </mc:AlternateContent>
            </w:r>
            <w:r>
              <w:rPr>
                <w:rFonts w:ascii="Arial" w:hAnsi="Arial" w:cs="Arial"/>
                <w:noProof/>
                <w:sz w:val="14"/>
                <w:szCs w:val="14"/>
              </w:rPr>
              <mc:AlternateContent>
                <mc:Choice Requires="wpi">
                  <w:drawing>
                    <wp:anchor distT="0" distB="0" distL="114300" distR="114300" simplePos="0" relativeHeight="251909126" behindDoc="0" locked="0" layoutInCell="1" allowOverlap="1" wp14:anchorId="3BCB8C99" wp14:editId="718C9D37">
                      <wp:simplePos x="0" y="0"/>
                      <wp:positionH relativeFrom="column">
                        <wp:posOffset>2503170</wp:posOffset>
                      </wp:positionH>
                      <wp:positionV relativeFrom="paragraph">
                        <wp:posOffset>89535</wp:posOffset>
                      </wp:positionV>
                      <wp:extent cx="869365" cy="204230"/>
                      <wp:effectExtent l="38100" t="38100" r="32385" b="37465"/>
                      <wp:wrapNone/>
                      <wp:docPr id="262" name="Ink 262"/>
                      <wp:cNvGraphicFramePr/>
                      <a:graphic xmlns:a="http://schemas.openxmlformats.org/drawingml/2006/main">
                        <a:graphicData uri="http://schemas.microsoft.com/office/word/2010/wordprocessingInk">
                          <w14:contentPart bwMode="auto" r:id="rId115">
                            <w14:nvContentPartPr>
                              <w14:cNvContentPartPr/>
                            </w14:nvContentPartPr>
                            <w14:xfrm>
                              <a:off x="0" y="0"/>
                              <a:ext cx="869365" cy="204230"/>
                            </w14:xfrm>
                          </w14:contentPart>
                        </a:graphicData>
                      </a:graphic>
                    </wp:anchor>
                  </w:drawing>
                </mc:Choice>
                <mc:Fallback>
                  <w:pict>
                    <v:shape w14:anchorId="3267C37C" id="Ink 262" o:spid="_x0000_s1026" type="#_x0000_t75" style="position:absolute;margin-left:196.5pt;margin-top:6.45pt;width:69.65pt;height:17.3pt;z-index:25190912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">
                      <v:imagedata r:id="rId116" o:title=""/>
                    </v:shape>
                  </w:pict>
                </mc:Fallback>
              </mc:AlternateContent>
            </w:r>
            <w:r>
              <w:rPr>
                <w:rFonts w:ascii="Arial" w:hAnsi="Arial" w:cs="Arial"/>
                <w:noProof/>
                <w:sz w:val="14"/>
                <w:szCs w:val="14"/>
              </w:rPr>
              <mc:AlternateContent>
                <mc:Choice Requires="wpi">
                  <w:drawing>
                    <wp:anchor distT="0" distB="0" distL="114300" distR="114300" simplePos="0" relativeHeight="251910150" behindDoc="0" locked="0" layoutInCell="1" allowOverlap="1" wp14:anchorId="4379CF8B" wp14:editId="3A7835F3">
                      <wp:simplePos x="0" y="0"/>
                      <wp:positionH relativeFrom="column">
                        <wp:posOffset>1494155</wp:posOffset>
                      </wp:positionH>
                      <wp:positionV relativeFrom="paragraph">
                        <wp:posOffset>-9525</wp:posOffset>
                      </wp:positionV>
                      <wp:extent cx="783105" cy="285650"/>
                      <wp:effectExtent l="38100" t="38100" r="42545" b="32385"/>
                      <wp:wrapNone/>
                      <wp:docPr id="263" name="Ink 263"/>
                      <wp:cNvGraphicFramePr/>
                      <a:graphic xmlns:a="http://schemas.openxmlformats.org/drawingml/2006/main">
                        <a:graphicData uri="http://schemas.microsoft.com/office/word/2010/wordprocessingInk">
                          <w14:contentPart bwMode="auto" r:id="rId117">
                            <w14:nvContentPartPr>
                              <w14:cNvContentPartPr/>
                            </w14:nvContentPartPr>
                            <w14:xfrm>
                              <a:off x="0" y="0"/>
                              <a:ext cx="783105" cy="285650"/>
                            </w14:xfrm>
                          </w14:contentPart>
                        </a:graphicData>
                      </a:graphic>
                    </wp:anchor>
                  </w:drawing>
                </mc:Choice>
                <mc:Fallback>
                  <w:pict>
                    <v:shape w14:anchorId="33913BDC" id="Ink 263" o:spid="_x0000_s1026" type="#_x0000_t75" style="position:absolute;margin-left:117.05pt;margin-top:-1.35pt;width:62.85pt;height:23.75pt;z-index:25191015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">
                      <v:imagedata r:id="rId118" o:title=""/>
                    </v:shape>
                  </w:pict>
                </mc:Fallback>
              </mc:AlternateContent>
            </w:r>
            <w:r>
              <w:rPr>
                <w:rFonts w:ascii="Arial" w:hAnsi="Arial" w:cs="Arial"/>
                <w:noProof/>
                <w:sz w:val="14"/>
                <w:szCs w:val="14"/>
              </w:rPr>
              <mc:AlternateContent>
                <mc:Choice Requires="wpi">
                  <w:drawing>
                    <wp:anchor distT="0" distB="0" distL="114300" distR="114300" simplePos="0" relativeHeight="251911174" behindDoc="0" locked="0" layoutInCell="1" allowOverlap="1" wp14:anchorId="36831D6B" wp14:editId="30BA8591">
                      <wp:simplePos x="0" y="0"/>
                      <wp:positionH relativeFrom="column">
                        <wp:posOffset>611505</wp:posOffset>
                      </wp:positionH>
                      <wp:positionV relativeFrom="paragraph">
                        <wp:posOffset>80645</wp:posOffset>
                      </wp:positionV>
                      <wp:extent cx="615780" cy="140335"/>
                      <wp:effectExtent l="38100" t="38100" r="6985" b="37465"/>
                      <wp:wrapNone/>
                      <wp:docPr id="264" name="Ink 264"/>
                      <wp:cNvGraphicFramePr/>
                      <a:graphic xmlns:a="http://schemas.openxmlformats.org/drawingml/2006/main">
                        <a:graphicData uri="http://schemas.microsoft.com/office/word/2010/wordprocessingInk">
                          <w14:contentPart bwMode="auto" r:id="rId119">
                            <w14:nvContentPartPr>
                              <w14:cNvContentPartPr/>
                            </w14:nvContentPartPr>
                            <w14:xfrm>
                              <a:off x="0" y="0"/>
                              <a:ext cx="615780" cy="140335"/>
                            </w14:xfrm>
                          </w14:contentPart>
                        </a:graphicData>
                      </a:graphic>
                    </wp:anchor>
                  </w:drawing>
                </mc:Choice>
                <mc:Fallback>
                  <w:pict>
                    <v:shape w14:anchorId="149532F2" id="Ink 264" o:spid="_x0000_s1026" type="#_x0000_t75" style="position:absolute;margin-left:47.55pt;margin-top:5.75pt;width:49.75pt;height:12.25pt;z-index:25191117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">
                      <v:imagedata r:id="rId120" o:title=""/>
                    </v:shape>
                  </w:pict>
                </mc:Fallback>
              </mc:AlternateContent>
            </w:r>
            <w:r>
              <w:rPr>
                <w:rFonts w:ascii="Arial" w:hAnsi="Arial" w:cs="Arial"/>
                <w:noProof/>
                <w:sz w:val="14"/>
                <w:szCs w:val="14"/>
              </w:rPr>
              <mc:AlternateContent>
                <mc:Choice Requires="wpi">
                  <w:drawing>
                    <wp:anchor distT="0" distB="0" distL="114300" distR="114300" simplePos="0" relativeHeight="251912198" behindDoc="0" locked="0" layoutInCell="1" allowOverlap="1" wp14:anchorId="558ABDF2" wp14:editId="7EA2E0CA">
                      <wp:simplePos x="0" y="0"/>
                      <wp:positionH relativeFrom="column">
                        <wp:posOffset>-3810</wp:posOffset>
                      </wp:positionH>
                      <wp:positionV relativeFrom="paragraph">
                        <wp:posOffset>44450</wp:posOffset>
                      </wp:positionV>
                      <wp:extent cx="416140" cy="189780"/>
                      <wp:effectExtent l="38100" t="38100" r="3175" b="39370"/>
                      <wp:wrapNone/>
                      <wp:docPr id="265" name="Ink 265"/>
                      <wp:cNvGraphicFramePr/>
                      <a:graphic xmlns:a="http://schemas.openxmlformats.org/drawingml/2006/main">
                        <a:graphicData uri="http://schemas.microsoft.com/office/word/2010/wordprocessingInk">
                          <w14:contentPart bwMode="auto" r:id="rId121">
                            <w14:nvContentPartPr>
                              <w14:cNvContentPartPr/>
                            </w14:nvContentPartPr>
                            <w14:xfrm>
                              <a:off x="0" y="0"/>
                              <a:ext cx="416140" cy="189780"/>
                            </w14:xfrm>
                          </w14:contentPart>
                        </a:graphicData>
                      </a:graphic>
                    </wp:anchor>
                  </w:drawing>
                </mc:Choice>
                <mc:Fallback>
                  <w:pict>
                    <v:shape w14:anchorId="098DBCDA" id="Ink 265" o:spid="_x0000_s1026" type="#_x0000_t75" style="position:absolute;margin-left:-.9pt;margin-top:2.9pt;width:33.95pt;height:16.2pt;z-index:25191219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">
                      <v:imagedata r:id="rId122" o:title=""/>
                    </v:shape>
                  </w:pict>
                </mc:Fallback>
              </mc:AlternateContent>
            </w:r>
          </w:p>
          <w:p w14:paraId="052DAA5C" w14:textId="5554F014" w:rsidR="00152E9D" w:rsidRPr="00C72CDF" w:rsidRDefault="00152E9D" w:rsidP="00152E9D">
            <w:pPr>
              <w:spacing w:after="120"/>
              <w:rPr>
                <w:rFonts w:ascii="Arial" w:hAnsi="Arial" w:cs="Arial"/>
                <w:sz w:val="14"/>
                <w:szCs w:val="14"/>
              </w:rPr>
            </w:pPr>
          </w:p>
          <w:p w14:paraId="43ED456B" w14:textId="77777777" w:rsidR="00152E9D" w:rsidRPr="00C72CDF" w:rsidRDefault="00152E9D" w:rsidP="00152E9D">
            <w:pPr>
              <w:spacing w:after="120"/>
              <w:rPr>
                <w:rFonts w:ascii="Arial" w:hAnsi="Arial" w:cs="Arial"/>
                <w:sz w:val="14"/>
                <w:szCs w:val="14"/>
              </w:rPr>
            </w:pPr>
          </w:p>
          <w:p w14:paraId="008CE3FB" w14:textId="77777777" w:rsidR="00152E9D" w:rsidRPr="00C72CDF"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812B9F3" w14:textId="77777777" w:rsidR="00152E9D" w:rsidRPr="00C72CDF"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17467BC" w14:textId="6DCC12C3" w:rsidR="00152E9D" w:rsidRPr="00C72CDF" w:rsidRDefault="004B3EDA" w:rsidP="00152E9D">
            <w:pPr>
              <w:jc w:val="center"/>
              <w:rPr>
                <w:rFonts w:ascii="Arial" w:hAnsi="Arial" w:cs="Arial"/>
                <w:sz w:val="32"/>
              </w:rPr>
            </w:pPr>
            <w:r>
              <w:rPr>
                <w:rFonts w:ascii="Arial" w:hAnsi="Arial" w:cs="Arial"/>
                <w:noProof/>
                <w:sz w:val="32"/>
              </w:rPr>
              <mc:AlternateContent>
                <mc:Choice Requires="wpi">
                  <w:drawing>
                    <wp:anchor distT="0" distB="0" distL="114300" distR="114300" simplePos="0" relativeHeight="251916294" behindDoc="0" locked="0" layoutInCell="1" allowOverlap="1" wp14:anchorId="3DAAD9C8" wp14:editId="5E37F845">
                      <wp:simplePos x="0" y="0"/>
                      <wp:positionH relativeFrom="column">
                        <wp:posOffset>-14605</wp:posOffset>
                      </wp:positionH>
                      <wp:positionV relativeFrom="paragraph">
                        <wp:posOffset>376555</wp:posOffset>
                      </wp:positionV>
                      <wp:extent cx="352255" cy="235585"/>
                      <wp:effectExtent l="38100" t="38100" r="41910" b="31115"/>
                      <wp:wrapNone/>
                      <wp:docPr id="269" name="Ink 269"/>
                      <wp:cNvGraphicFramePr/>
                      <a:graphic xmlns:a="http://schemas.openxmlformats.org/drawingml/2006/main">
                        <a:graphicData uri="http://schemas.microsoft.com/office/word/2010/wordprocessingInk">
                          <w14:contentPart bwMode="auto" r:id="rId123">
                            <w14:nvContentPartPr>
                              <w14:cNvContentPartPr/>
                            </w14:nvContentPartPr>
                            <w14:xfrm>
                              <a:off x="0" y="0"/>
                              <a:ext cx="352255" cy="235585"/>
                            </w14:xfrm>
                          </w14:contentPart>
                        </a:graphicData>
                      </a:graphic>
                    </wp:anchor>
                  </w:drawing>
                </mc:Choice>
                <mc:Fallback>
                  <w:pict>
                    <v:shape w14:anchorId="0867CC90" id="Ink 269" o:spid="_x0000_s1026" type="#_x0000_t75" style="position:absolute;margin-left:-1.75pt;margin-top:29.05pt;width:29pt;height:19.75pt;z-index:25191629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">
                      <v:imagedata r:id="rId124" o:title=""/>
                    </v:shape>
                  </w:pict>
                </mc:Fallback>
              </mc:AlternateContent>
            </w:r>
          </w:p>
        </w:tc>
      </w:tr>
      <w:tr w:rsidR="00152E9D" w:rsidRPr="00C72CDF" w14:paraId="48FA32F1" w14:textId="77777777" w:rsidTr="00A85BFE">
        <w:trPr>
          <w:trHeight w:val="451"/>
        </w:trPr>
        <w:tc>
          <w:tcPr>
            <w:tcW w:w="4169" w:type="pct"/>
            <w:vMerge/>
            <w:tcBorders>
              <w:left w:val="single" w:sz="4" w:space="0" w:color="auto"/>
              <w:bottom w:val="single" w:sz="4" w:space="0" w:color="auto"/>
              <w:right w:val="single" w:sz="4" w:space="0" w:color="auto"/>
            </w:tcBorders>
          </w:tcPr>
          <w:p w14:paraId="3CFCA102" w14:textId="77777777" w:rsidR="00152E9D" w:rsidRPr="00C72CDF"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2B9A36A" w14:textId="77777777" w:rsidR="00152E9D" w:rsidRPr="00C72CDF"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6BF039B" w14:textId="77777777" w:rsidR="00152E9D" w:rsidRPr="00C72CDF" w:rsidRDefault="00152E9D" w:rsidP="00152E9D">
            <w:pPr>
              <w:jc w:val="center"/>
              <w:rPr>
                <w:rFonts w:ascii="Arial" w:hAnsi="Arial" w:cs="Arial"/>
                <w:sz w:val="32"/>
              </w:rPr>
            </w:pPr>
          </w:p>
        </w:tc>
      </w:tr>
      <w:tr w:rsidR="00152E9D" w:rsidRPr="00C72CDF" w14:paraId="0804FD75"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1811507" w14:textId="77777777" w:rsidR="00152E9D" w:rsidRPr="00C72CDF" w:rsidRDefault="00152E9D" w:rsidP="00152E9D">
            <w:pPr>
              <w:rPr>
                <w:rFonts w:ascii="Arial" w:hAnsi="Arial" w:cs="Arial"/>
                <w:b/>
                <w:sz w:val="16"/>
                <w:szCs w:val="16"/>
              </w:rPr>
            </w:pPr>
            <w:r w:rsidRPr="00C72CDF">
              <w:rPr>
                <w:rFonts w:ascii="Arial" w:hAnsi="Arial" w:cs="Arial"/>
                <w:b/>
                <w:szCs w:val="16"/>
              </w:rPr>
              <w:t xml:space="preserve">3. </w:t>
            </w:r>
            <w:r w:rsidR="004D5E9B" w:rsidRPr="00C72CDF">
              <w:rPr>
                <w:rFonts w:ascii="Arial" w:hAnsi="Arial" w:cs="Arial"/>
                <w:b/>
              </w:rPr>
              <w:t>Cognitive and Intellectual Skills</w:t>
            </w:r>
          </w:p>
          <w:p w14:paraId="10108058" w14:textId="77777777" w:rsidR="00152E9D" w:rsidRPr="00C72CDF"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418586E" w14:textId="77777777" w:rsidR="00152E9D" w:rsidRPr="00C72CDF" w:rsidRDefault="00DC7558" w:rsidP="00152E9D">
            <w:pPr>
              <w:jc w:val="center"/>
              <w:rPr>
                <w:rFonts w:ascii="Arial" w:hAnsi="Arial" w:cs="Arial"/>
                <w:sz w:val="32"/>
              </w:rPr>
            </w:pPr>
            <w:r w:rsidRPr="00C72CDF">
              <w:rPr>
                <w:rFonts w:ascii="Arial" w:hAnsi="Arial" w:cs="Arial"/>
                <w:sz w:val="32"/>
              </w:rPr>
              <w:t>10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505511A" w14:textId="77777777" w:rsidR="00152E9D" w:rsidRPr="00C72CDF" w:rsidRDefault="00152E9D" w:rsidP="00152E9D">
            <w:pPr>
              <w:jc w:val="center"/>
              <w:rPr>
                <w:rFonts w:ascii="Arial" w:hAnsi="Arial" w:cs="Arial"/>
                <w:sz w:val="32"/>
              </w:rPr>
            </w:pPr>
          </w:p>
        </w:tc>
      </w:tr>
      <w:tr w:rsidR="00152E9D" w:rsidRPr="00C72CDF" w14:paraId="7E35172F" w14:textId="77777777" w:rsidTr="00A85BFE">
        <w:trPr>
          <w:trHeight w:val="450"/>
        </w:trPr>
        <w:tc>
          <w:tcPr>
            <w:tcW w:w="4169" w:type="pct"/>
            <w:vMerge w:val="restart"/>
            <w:tcBorders>
              <w:top w:val="single" w:sz="4" w:space="0" w:color="auto"/>
              <w:left w:val="single" w:sz="4" w:space="0" w:color="auto"/>
              <w:right w:val="single" w:sz="4" w:space="0" w:color="auto"/>
            </w:tcBorders>
          </w:tcPr>
          <w:p w14:paraId="427C2F05" w14:textId="0B3DC98C" w:rsidR="00152E9D" w:rsidRPr="00C72CDF" w:rsidRDefault="004B3EDA" w:rsidP="00152E9D">
            <w:pPr>
              <w:spacing w:after="120"/>
              <w:rPr>
                <w:rFonts w:ascii="Arial" w:hAnsi="Arial" w:cs="Arial"/>
                <w:sz w:val="14"/>
                <w:szCs w:val="14"/>
              </w:rPr>
            </w:pPr>
            <w:r>
              <w:rPr>
                <w:rFonts w:ascii="Arial" w:hAnsi="Arial" w:cs="Arial"/>
                <w:noProof/>
                <w:sz w:val="14"/>
                <w:szCs w:val="14"/>
              </w:rPr>
              <mc:AlternateContent>
                <mc:Choice Requires="wpi">
                  <w:drawing>
                    <wp:anchor distT="0" distB="0" distL="114300" distR="114300" simplePos="0" relativeHeight="251949062" behindDoc="0" locked="0" layoutInCell="1" allowOverlap="1" wp14:anchorId="49F617FC" wp14:editId="00C5D92D">
                      <wp:simplePos x="0" y="0"/>
                      <wp:positionH relativeFrom="column">
                        <wp:posOffset>2281555</wp:posOffset>
                      </wp:positionH>
                      <wp:positionV relativeFrom="paragraph">
                        <wp:posOffset>29845</wp:posOffset>
                      </wp:positionV>
                      <wp:extent cx="285620" cy="186120"/>
                      <wp:effectExtent l="38100" t="38100" r="19685" b="29845"/>
                      <wp:wrapNone/>
                      <wp:docPr id="301" name="Ink 301"/>
                      <wp:cNvGraphicFramePr/>
                      <a:graphic xmlns:a="http://schemas.openxmlformats.org/drawingml/2006/main">
                        <a:graphicData uri="http://schemas.microsoft.com/office/word/2010/wordprocessingInk">
                          <w14:contentPart bwMode="auto" r:id="rId125">
                            <w14:nvContentPartPr>
                              <w14:cNvContentPartPr/>
                            </w14:nvContentPartPr>
                            <w14:xfrm>
                              <a:off x="0" y="0"/>
                              <a:ext cx="285620" cy="186120"/>
                            </w14:xfrm>
                          </w14:contentPart>
                        </a:graphicData>
                      </a:graphic>
                    </wp:anchor>
                  </w:drawing>
                </mc:Choice>
                <mc:Fallback>
                  <w:pict>
                    <v:shape w14:anchorId="6ED6AD3E" id="Ink 301" o:spid="_x0000_s1026" type="#_x0000_t75" style="position:absolute;margin-left:179.05pt;margin-top:1.75pt;width:23.75pt;height:15.8pt;z-index:25194906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">
                      <v:imagedata r:id="rId126" o:title=""/>
                    </v:shape>
                  </w:pict>
                </mc:Fallback>
              </mc:AlternateContent>
            </w:r>
            <w:r>
              <w:rPr>
                <w:rFonts w:ascii="Arial" w:hAnsi="Arial" w:cs="Arial"/>
                <w:noProof/>
                <w:sz w:val="14"/>
                <w:szCs w:val="14"/>
              </w:rPr>
              <mc:AlternateContent>
                <mc:Choice Requires="wpi">
                  <w:drawing>
                    <wp:anchor distT="0" distB="0" distL="114300" distR="114300" simplePos="0" relativeHeight="251950086" behindDoc="0" locked="0" layoutInCell="1" allowOverlap="1" wp14:anchorId="159390AC" wp14:editId="41295177">
                      <wp:simplePos x="0" y="0"/>
                      <wp:positionH relativeFrom="column">
                        <wp:posOffset>-21590</wp:posOffset>
                      </wp:positionH>
                      <wp:positionV relativeFrom="paragraph">
                        <wp:posOffset>20320</wp:posOffset>
                      </wp:positionV>
                      <wp:extent cx="1991025" cy="258480"/>
                      <wp:effectExtent l="38100" t="38100" r="3175" b="33655"/>
                      <wp:wrapNone/>
                      <wp:docPr id="302" name="Ink 302"/>
                      <wp:cNvGraphicFramePr/>
                      <a:graphic xmlns:a="http://schemas.openxmlformats.org/drawingml/2006/main">
                        <a:graphicData uri="http://schemas.microsoft.com/office/word/2010/wordprocessingInk">
                          <w14:contentPart bwMode="auto" r:id="rId127">
                            <w14:nvContentPartPr>
                              <w14:cNvContentPartPr/>
                            </w14:nvContentPartPr>
                            <w14:xfrm>
                              <a:off x="0" y="0"/>
                              <a:ext cx="1991025" cy="258480"/>
                            </w14:xfrm>
                          </w14:contentPart>
                        </a:graphicData>
                      </a:graphic>
                    </wp:anchor>
                  </w:drawing>
                </mc:Choice>
                <mc:Fallback>
                  <w:pict>
                    <v:shape w14:anchorId="2338E6DF" id="Ink 302" o:spid="_x0000_s1026" type="#_x0000_t75" style="position:absolute;margin-left:-2.3pt;margin-top:1pt;width:157.95pt;height:21.55pt;z-index:25195008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">
                      <v:imagedata r:id="rId128" o:title=""/>
                    </v:shape>
                  </w:pict>
                </mc:Fallback>
              </mc:AlternateContent>
            </w:r>
          </w:p>
          <w:p w14:paraId="3124B187" w14:textId="5C69C58B" w:rsidR="00152E9D" w:rsidRPr="00C72CDF" w:rsidRDefault="00287000" w:rsidP="00152E9D">
            <w:pPr>
              <w:spacing w:after="120"/>
              <w:rPr>
                <w:rFonts w:ascii="Arial" w:hAnsi="Arial" w:cs="Arial"/>
                <w:sz w:val="14"/>
                <w:szCs w:val="14"/>
              </w:rPr>
            </w:pPr>
            <w:r>
              <w:rPr>
                <w:rFonts w:ascii="Arial" w:hAnsi="Arial" w:cs="Arial"/>
                <w:noProof/>
                <w:sz w:val="14"/>
                <w:szCs w:val="14"/>
              </w:rPr>
              <mc:AlternateContent>
                <mc:Choice Requires="wpi">
                  <w:drawing>
                    <wp:anchor distT="0" distB="0" distL="114300" distR="114300" simplePos="0" relativeHeight="251975686" behindDoc="0" locked="0" layoutInCell="1" allowOverlap="1" wp14:anchorId="7D7B5CC6" wp14:editId="3015BFE4">
                      <wp:simplePos x="0" y="0"/>
                      <wp:positionH relativeFrom="column">
                        <wp:posOffset>2847340</wp:posOffset>
                      </wp:positionH>
                      <wp:positionV relativeFrom="paragraph">
                        <wp:posOffset>-173355</wp:posOffset>
                      </wp:positionV>
                      <wp:extent cx="2046960" cy="598680"/>
                      <wp:effectExtent l="38100" t="38100" r="24130" b="36830"/>
                      <wp:wrapNone/>
                      <wp:docPr id="327" name="Ink 327"/>
                      <wp:cNvGraphicFramePr/>
                      <a:graphic xmlns:a="http://schemas.openxmlformats.org/drawingml/2006/main">
                        <a:graphicData uri="http://schemas.microsoft.com/office/word/2010/wordprocessingInk">
                          <w14:contentPart bwMode="auto" r:id="rId129">
                            <w14:nvContentPartPr>
                              <w14:cNvContentPartPr/>
                            </w14:nvContentPartPr>
                            <w14:xfrm>
                              <a:off x="0" y="0"/>
                              <a:ext cx="2046960" cy="598680"/>
                            </w14:xfrm>
                          </w14:contentPart>
                        </a:graphicData>
                      </a:graphic>
                    </wp:anchor>
                  </w:drawing>
                </mc:Choice>
                <mc:Fallback>
                  <w:pict>
                    <v:shape w14:anchorId="6D0E0C3B" id="Ink 327" o:spid="_x0000_s1026" type="#_x0000_t75" style="position:absolute;margin-left:223.6pt;margin-top:-14.25pt;width:162.4pt;height:48.4pt;z-index:25197568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">
                      <v:imagedata r:id="rId130" o:title=""/>
                    </v:shape>
                  </w:pict>
                </mc:Fallback>
              </mc:AlternateContent>
            </w:r>
          </w:p>
          <w:p w14:paraId="67BB524B" w14:textId="4F96B88A" w:rsidR="00152E9D" w:rsidRPr="00C72CDF" w:rsidRDefault="00287000" w:rsidP="00152E9D">
            <w:pPr>
              <w:spacing w:after="120"/>
              <w:rPr>
                <w:rFonts w:ascii="Arial" w:hAnsi="Arial" w:cs="Arial"/>
                <w:sz w:val="14"/>
                <w:szCs w:val="14"/>
              </w:rPr>
            </w:pPr>
            <w:r>
              <w:rPr>
                <w:rFonts w:ascii="Arial" w:hAnsi="Arial" w:cs="Arial"/>
                <w:noProof/>
                <w:sz w:val="14"/>
                <w:szCs w:val="14"/>
              </w:rPr>
              <mc:AlternateContent>
                <mc:Choice Requires="wpi">
                  <w:drawing>
                    <wp:anchor distT="0" distB="0" distL="114300" distR="114300" simplePos="0" relativeHeight="251966470" behindDoc="0" locked="0" layoutInCell="1" allowOverlap="1" wp14:anchorId="5B4F5C96" wp14:editId="36AAB955">
                      <wp:simplePos x="0" y="0"/>
                      <wp:positionH relativeFrom="column">
                        <wp:posOffset>2113915</wp:posOffset>
                      </wp:positionH>
                      <wp:positionV relativeFrom="paragraph">
                        <wp:posOffset>13335</wp:posOffset>
                      </wp:positionV>
                      <wp:extent cx="457745" cy="199390"/>
                      <wp:effectExtent l="38100" t="38100" r="0" b="29210"/>
                      <wp:wrapNone/>
                      <wp:docPr id="318" name="Ink 318"/>
                      <wp:cNvGraphicFramePr/>
                      <a:graphic xmlns:a="http://schemas.openxmlformats.org/drawingml/2006/main">
                        <a:graphicData uri="http://schemas.microsoft.com/office/word/2010/wordprocessingInk">
                          <w14:contentPart bwMode="auto" r:id="rId131">
                            <w14:nvContentPartPr>
                              <w14:cNvContentPartPr/>
                            </w14:nvContentPartPr>
                            <w14:xfrm>
                              <a:off x="0" y="0"/>
                              <a:ext cx="457745" cy="199390"/>
                            </w14:xfrm>
                          </w14:contentPart>
                        </a:graphicData>
                      </a:graphic>
                    </wp:anchor>
                  </w:drawing>
                </mc:Choice>
                <mc:Fallback>
                  <w:pict>
                    <v:shape w14:anchorId="2F08C023" id="Ink 318" o:spid="_x0000_s1026" type="#_x0000_t75" style="position:absolute;margin-left:165.85pt;margin-top:.45pt;width:37.3pt;height:16.9pt;z-index:25196647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">
                      <v:imagedata r:id="rId132" o:title=""/>
                    </v:shape>
                  </w:pict>
                </mc:Fallback>
              </mc:AlternateContent>
            </w:r>
            <w:r>
              <w:rPr>
                <w:rFonts w:ascii="Arial" w:hAnsi="Arial" w:cs="Arial"/>
                <w:noProof/>
                <w:sz w:val="14"/>
                <w:szCs w:val="14"/>
              </w:rPr>
              <mc:AlternateContent>
                <mc:Choice Requires="wpi">
                  <w:drawing>
                    <wp:anchor distT="0" distB="0" distL="114300" distR="114300" simplePos="0" relativeHeight="251967494" behindDoc="0" locked="0" layoutInCell="1" allowOverlap="1" wp14:anchorId="508D6294" wp14:editId="4E94C32D">
                      <wp:simplePos x="0" y="0"/>
                      <wp:positionH relativeFrom="column">
                        <wp:posOffset>1258570</wp:posOffset>
                      </wp:positionH>
                      <wp:positionV relativeFrom="paragraph">
                        <wp:posOffset>-53975</wp:posOffset>
                      </wp:positionV>
                      <wp:extent cx="652340" cy="299160"/>
                      <wp:effectExtent l="38100" t="38100" r="0" b="31115"/>
                      <wp:wrapNone/>
                      <wp:docPr id="319" name="Ink 319"/>
                      <wp:cNvGraphicFramePr/>
                      <a:graphic xmlns:a="http://schemas.openxmlformats.org/drawingml/2006/main">
                        <a:graphicData uri="http://schemas.microsoft.com/office/word/2010/wordprocessingInk">
                          <w14:contentPart bwMode="auto" r:id="rId133">
                            <w14:nvContentPartPr>
                              <w14:cNvContentPartPr/>
                            </w14:nvContentPartPr>
                            <w14:xfrm>
                              <a:off x="0" y="0"/>
                              <a:ext cx="652340" cy="299160"/>
                            </w14:xfrm>
                          </w14:contentPart>
                        </a:graphicData>
                      </a:graphic>
                    </wp:anchor>
                  </w:drawing>
                </mc:Choice>
                <mc:Fallback>
                  <w:pict>
                    <v:shape w14:anchorId="5A194D6F" id="Ink 319" o:spid="_x0000_s1026" type="#_x0000_t75" style="position:absolute;margin-left:98.5pt;margin-top:-4.85pt;width:52.55pt;height:24.75pt;z-index:25196749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">
                      <v:imagedata r:id="rId134" o:title=""/>
                    </v:shape>
                  </w:pict>
                </mc:Fallback>
              </mc:AlternateContent>
            </w:r>
            <w:r>
              <w:rPr>
                <w:rFonts w:ascii="Arial" w:hAnsi="Arial" w:cs="Arial"/>
                <w:noProof/>
                <w:sz w:val="14"/>
                <w:szCs w:val="14"/>
              </w:rPr>
              <mc:AlternateContent>
                <mc:Choice Requires="wpi">
                  <w:drawing>
                    <wp:anchor distT="0" distB="0" distL="114300" distR="114300" simplePos="0" relativeHeight="251958278" behindDoc="0" locked="0" layoutInCell="1" allowOverlap="1" wp14:anchorId="75BED577" wp14:editId="2954577D">
                      <wp:simplePos x="0" y="0"/>
                      <wp:positionH relativeFrom="column">
                        <wp:posOffset>-17145</wp:posOffset>
                      </wp:positionH>
                      <wp:positionV relativeFrom="paragraph">
                        <wp:posOffset>-8890</wp:posOffset>
                      </wp:positionV>
                      <wp:extent cx="1104180" cy="325120"/>
                      <wp:effectExtent l="38100" t="38100" r="39370" b="30480"/>
                      <wp:wrapNone/>
                      <wp:docPr id="310" name="Ink 310"/>
                      <wp:cNvGraphicFramePr/>
                      <a:graphic xmlns:a="http://schemas.openxmlformats.org/drawingml/2006/main">
                        <a:graphicData uri="http://schemas.microsoft.com/office/word/2010/wordprocessingInk">
                          <w14:contentPart bwMode="auto" r:id="rId135">
                            <w14:nvContentPartPr>
                              <w14:cNvContentPartPr/>
                            </w14:nvContentPartPr>
                            <w14:xfrm>
                              <a:off x="0" y="0"/>
                              <a:ext cx="1104180" cy="325120"/>
                            </w14:xfrm>
                          </w14:contentPart>
                        </a:graphicData>
                      </a:graphic>
                    </wp:anchor>
                  </w:drawing>
                </mc:Choice>
                <mc:Fallback>
                  <w:pict>
                    <v:shape w14:anchorId="04EFCC4D" id="Ink 310" o:spid="_x0000_s1026" type="#_x0000_t75" style="position:absolute;margin-left:-1.95pt;margin-top:-1.3pt;width:88.2pt;height:26.8pt;z-index:25195827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">
                      <v:imagedata r:id="rId136" o:title=""/>
                    </v:shape>
                  </w:pict>
                </mc:Fallback>
              </mc:AlternateContent>
            </w:r>
          </w:p>
          <w:p w14:paraId="185107AD" w14:textId="713393C9" w:rsidR="00152E9D" w:rsidRPr="00C72CDF" w:rsidRDefault="00152E9D" w:rsidP="00152E9D">
            <w:pPr>
              <w:spacing w:after="120"/>
              <w:rPr>
                <w:rFonts w:ascii="Arial" w:hAnsi="Arial" w:cs="Arial"/>
                <w:sz w:val="14"/>
                <w:szCs w:val="14"/>
              </w:rPr>
            </w:pPr>
          </w:p>
          <w:p w14:paraId="77A0380F" w14:textId="0B0C03CF" w:rsidR="00152E9D" w:rsidRPr="00C72CDF" w:rsidRDefault="00900AB8" w:rsidP="00152E9D">
            <w:pPr>
              <w:spacing w:after="120"/>
              <w:rPr>
                <w:rFonts w:ascii="Arial" w:hAnsi="Arial" w:cs="Arial"/>
                <w:sz w:val="14"/>
                <w:szCs w:val="14"/>
              </w:rPr>
            </w:pPr>
            <w:r>
              <w:rPr>
                <w:rFonts w:ascii="Arial" w:hAnsi="Arial" w:cs="Arial"/>
                <w:noProof/>
                <w:sz w:val="14"/>
                <w:szCs w:val="14"/>
              </w:rPr>
              <mc:AlternateContent>
                <mc:Choice Requires="wpi">
                  <w:drawing>
                    <wp:anchor distT="0" distB="0" distL="114300" distR="114300" simplePos="0" relativeHeight="252000262" behindDoc="0" locked="0" layoutInCell="1" allowOverlap="1" wp14:anchorId="40D36994" wp14:editId="4D04C3B8">
                      <wp:simplePos x="0" y="0"/>
                      <wp:positionH relativeFrom="column">
                        <wp:posOffset>3143885</wp:posOffset>
                      </wp:positionH>
                      <wp:positionV relativeFrom="paragraph">
                        <wp:posOffset>-17780</wp:posOffset>
                      </wp:positionV>
                      <wp:extent cx="981020" cy="390720"/>
                      <wp:effectExtent l="38100" t="38100" r="0" b="41275"/>
                      <wp:wrapNone/>
                      <wp:docPr id="351" name="Ink 351"/>
                      <wp:cNvGraphicFramePr/>
                      <a:graphic xmlns:a="http://schemas.openxmlformats.org/drawingml/2006/main">
                        <a:graphicData uri="http://schemas.microsoft.com/office/word/2010/wordprocessingInk">
                          <w14:contentPart bwMode="auto" r:id="rId137">
                            <w14:nvContentPartPr>
                              <w14:cNvContentPartPr/>
                            </w14:nvContentPartPr>
                            <w14:xfrm>
                              <a:off x="0" y="0"/>
                              <a:ext cx="981020" cy="390720"/>
                            </w14:xfrm>
                          </w14:contentPart>
                        </a:graphicData>
                      </a:graphic>
                    </wp:anchor>
                  </w:drawing>
                </mc:Choice>
                <mc:Fallback>
                  <w:pict>
                    <v:shape w14:anchorId="65D97981" id="Ink 351" o:spid="_x0000_s1026" type="#_x0000_t75" style="position:absolute;margin-left:246.95pt;margin-top:-2pt;width:78.45pt;height:31.95pt;z-index:25200026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">
                      <v:imagedata r:id="rId138" o:title=""/>
                    </v:shape>
                  </w:pict>
                </mc:Fallback>
              </mc:AlternateContent>
            </w:r>
            <w:r>
              <w:rPr>
                <w:rFonts w:ascii="Arial" w:hAnsi="Arial" w:cs="Arial"/>
                <w:noProof/>
                <w:sz w:val="14"/>
                <w:szCs w:val="14"/>
              </w:rPr>
              <mc:AlternateContent>
                <mc:Choice Requires="wpi">
                  <w:drawing>
                    <wp:anchor distT="0" distB="0" distL="114300" distR="114300" simplePos="0" relativeHeight="252001286" behindDoc="0" locked="0" layoutInCell="1" allowOverlap="1" wp14:anchorId="16588F10" wp14:editId="4AD54FD2">
                      <wp:simplePos x="0" y="0"/>
                      <wp:positionH relativeFrom="column">
                        <wp:posOffset>1998345</wp:posOffset>
                      </wp:positionH>
                      <wp:positionV relativeFrom="paragraph">
                        <wp:posOffset>-53975</wp:posOffset>
                      </wp:positionV>
                      <wp:extent cx="954730" cy="390670"/>
                      <wp:effectExtent l="38100" t="38100" r="36195" b="41275"/>
                      <wp:wrapNone/>
                      <wp:docPr id="352" name="Ink 352"/>
                      <wp:cNvGraphicFramePr/>
                      <a:graphic xmlns:a="http://schemas.openxmlformats.org/drawingml/2006/main">
                        <a:graphicData uri="http://schemas.microsoft.com/office/word/2010/wordprocessingInk">
                          <w14:contentPart bwMode="auto" r:id="rId139">
                            <w14:nvContentPartPr>
                              <w14:cNvContentPartPr/>
                            </w14:nvContentPartPr>
                            <w14:xfrm>
                              <a:off x="0" y="0"/>
                              <a:ext cx="954730" cy="390670"/>
                            </w14:xfrm>
                          </w14:contentPart>
                        </a:graphicData>
                      </a:graphic>
                    </wp:anchor>
                  </w:drawing>
                </mc:Choice>
                <mc:Fallback>
                  <w:pict>
                    <v:shape w14:anchorId="17C8BB25" id="Ink 352" o:spid="_x0000_s1026" type="#_x0000_t75" style="position:absolute;margin-left:156.75pt;margin-top:-4.85pt;width:76.4pt;height:31.95pt;z-index:25200128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">
                      <v:imagedata r:id="rId140" o:title=""/>
                    </v:shape>
                  </w:pict>
                </mc:Fallback>
              </mc:AlternateContent>
            </w:r>
            <w:r>
              <w:rPr>
                <w:rFonts w:ascii="Arial" w:hAnsi="Arial" w:cs="Arial"/>
                <w:noProof/>
                <w:sz w:val="14"/>
                <w:szCs w:val="14"/>
              </w:rPr>
              <mc:AlternateContent>
                <mc:Choice Requires="wpi">
                  <w:drawing>
                    <wp:anchor distT="0" distB="0" distL="114300" distR="114300" simplePos="0" relativeHeight="252002310" behindDoc="0" locked="0" layoutInCell="1" allowOverlap="1" wp14:anchorId="45B2E80E" wp14:editId="74640D4B">
                      <wp:simplePos x="0" y="0"/>
                      <wp:positionH relativeFrom="column">
                        <wp:posOffset>1119505</wp:posOffset>
                      </wp:positionH>
                      <wp:positionV relativeFrom="paragraph">
                        <wp:posOffset>-48260</wp:posOffset>
                      </wp:positionV>
                      <wp:extent cx="580945" cy="216000"/>
                      <wp:effectExtent l="38100" t="38100" r="29210" b="38100"/>
                      <wp:wrapNone/>
                      <wp:docPr id="353" name="Ink 353"/>
                      <wp:cNvGraphicFramePr/>
                      <a:graphic xmlns:a="http://schemas.openxmlformats.org/drawingml/2006/main">
                        <a:graphicData uri="http://schemas.microsoft.com/office/word/2010/wordprocessingInk">
                          <w14:contentPart bwMode="auto" r:id="rId141">
                            <w14:nvContentPartPr>
                              <w14:cNvContentPartPr/>
                            </w14:nvContentPartPr>
                            <w14:xfrm>
                              <a:off x="0" y="0"/>
                              <a:ext cx="580945" cy="216000"/>
                            </w14:xfrm>
                          </w14:contentPart>
                        </a:graphicData>
                      </a:graphic>
                    </wp:anchor>
                  </w:drawing>
                </mc:Choice>
                <mc:Fallback>
                  <w:pict>
                    <v:shape w14:anchorId="36F85869" id="Ink 353" o:spid="_x0000_s1026" type="#_x0000_t75" style="position:absolute;margin-left:87.55pt;margin-top:-4.4pt;width:47pt;height:18.2pt;z-index:25200231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">
                      <v:imagedata r:id="rId142" o:title=""/>
                    </v:shape>
                  </w:pict>
                </mc:Fallback>
              </mc:AlternateContent>
            </w:r>
            <w:r w:rsidR="00287000">
              <w:rPr>
                <w:rFonts w:ascii="Arial" w:hAnsi="Arial" w:cs="Arial"/>
                <w:noProof/>
                <w:sz w:val="14"/>
                <w:szCs w:val="14"/>
              </w:rPr>
              <mc:AlternateContent>
                <mc:Choice Requires="wpi">
                  <w:drawing>
                    <wp:anchor distT="0" distB="0" distL="114300" distR="114300" simplePos="0" relativeHeight="251984902" behindDoc="0" locked="0" layoutInCell="1" allowOverlap="1" wp14:anchorId="206DDD6F" wp14:editId="066530D8">
                      <wp:simplePos x="0" y="0"/>
                      <wp:positionH relativeFrom="column">
                        <wp:posOffset>27305</wp:posOffset>
                      </wp:positionH>
                      <wp:positionV relativeFrom="paragraph">
                        <wp:posOffset>-89535</wp:posOffset>
                      </wp:positionV>
                      <wp:extent cx="878675" cy="302895"/>
                      <wp:effectExtent l="38100" t="38100" r="48895" b="40005"/>
                      <wp:wrapNone/>
                      <wp:docPr id="336" name="Ink 336"/>
                      <wp:cNvGraphicFramePr/>
                      <a:graphic xmlns:a="http://schemas.openxmlformats.org/drawingml/2006/main">
                        <a:graphicData uri="http://schemas.microsoft.com/office/word/2010/wordprocessingInk">
                          <w14:contentPart bwMode="auto" r:id="rId143">
                            <w14:nvContentPartPr>
                              <w14:cNvContentPartPr/>
                            </w14:nvContentPartPr>
                            <w14:xfrm>
                              <a:off x="0" y="0"/>
                              <a:ext cx="878675" cy="302895"/>
                            </w14:xfrm>
                          </w14:contentPart>
                        </a:graphicData>
                      </a:graphic>
                    </wp:anchor>
                  </w:drawing>
                </mc:Choice>
                <mc:Fallback>
                  <w:pict>
                    <v:shape w14:anchorId="7D67457E" id="Ink 336" o:spid="_x0000_s1026" type="#_x0000_t75" style="position:absolute;margin-left:1.55pt;margin-top:-7.65pt;width:70.45pt;height:25.05pt;z-index:25198490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">
                      <v:imagedata r:id="rId144" o:title=""/>
                    </v:shape>
                  </w:pict>
                </mc:Fallback>
              </mc:AlternateContent>
            </w:r>
          </w:p>
          <w:p w14:paraId="58938AD6" w14:textId="77777777" w:rsidR="00152E9D" w:rsidRPr="00C72CDF"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F422975" w14:textId="77777777" w:rsidR="00152E9D" w:rsidRPr="00C72CDF"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83D2EB2" w14:textId="1679FD7E" w:rsidR="00152E9D" w:rsidRPr="00C72CDF" w:rsidRDefault="00287000" w:rsidP="00152E9D">
            <w:pPr>
              <w:jc w:val="center"/>
              <w:rPr>
                <w:rFonts w:ascii="Arial" w:hAnsi="Arial" w:cs="Arial"/>
                <w:sz w:val="32"/>
              </w:rPr>
            </w:pPr>
            <w:r>
              <w:rPr>
                <w:rFonts w:ascii="Arial" w:hAnsi="Arial" w:cs="Arial"/>
                <w:noProof/>
                <w:sz w:val="32"/>
              </w:rPr>
              <mc:AlternateContent>
                <mc:Choice Requires="wpi">
                  <w:drawing>
                    <wp:anchor distT="0" distB="0" distL="114300" distR="114300" simplePos="0" relativeHeight="251986950" behindDoc="0" locked="0" layoutInCell="1" allowOverlap="1" wp14:anchorId="60FE9361" wp14:editId="6A125F01">
                      <wp:simplePos x="0" y="0"/>
                      <wp:positionH relativeFrom="column">
                        <wp:posOffset>120570</wp:posOffset>
                      </wp:positionH>
                      <wp:positionV relativeFrom="paragraph">
                        <wp:posOffset>414725</wp:posOffset>
                      </wp:positionV>
                      <wp:extent cx="136080" cy="244800"/>
                      <wp:effectExtent l="38100" t="38100" r="16510" b="34925"/>
                      <wp:wrapNone/>
                      <wp:docPr id="338" name="Ink 338"/>
                      <wp:cNvGraphicFramePr/>
                      <a:graphic xmlns:a="http://schemas.openxmlformats.org/drawingml/2006/main">
                        <a:graphicData uri="http://schemas.microsoft.com/office/word/2010/wordprocessingInk">
                          <w14:contentPart bwMode="auto" r:id="rId145">
                            <w14:nvContentPartPr>
                              <w14:cNvContentPartPr/>
                            </w14:nvContentPartPr>
                            <w14:xfrm>
                              <a:off x="0" y="0"/>
                              <a:ext cx="136080" cy="244800"/>
                            </w14:xfrm>
                          </w14:contentPart>
                        </a:graphicData>
                      </a:graphic>
                    </wp:anchor>
                  </w:drawing>
                </mc:Choice>
                <mc:Fallback>
                  <w:pict>
                    <v:shape w14:anchorId="45B8D488" id="Ink 338" o:spid="_x0000_s1026" type="#_x0000_t75" style="position:absolute;margin-left:8.9pt;margin-top:32.05pt;width:11.9pt;height:20.5pt;z-index:25198695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">
                      <v:imagedata r:id="rId146" o:title=""/>
                    </v:shape>
                  </w:pict>
                </mc:Fallback>
              </mc:AlternateContent>
            </w:r>
          </w:p>
        </w:tc>
      </w:tr>
      <w:tr w:rsidR="00152E9D" w:rsidRPr="00C72CDF" w14:paraId="18DFA542" w14:textId="77777777" w:rsidTr="00A85BFE">
        <w:trPr>
          <w:trHeight w:val="451"/>
        </w:trPr>
        <w:tc>
          <w:tcPr>
            <w:tcW w:w="4169" w:type="pct"/>
            <w:vMerge/>
            <w:tcBorders>
              <w:left w:val="single" w:sz="4" w:space="0" w:color="auto"/>
              <w:bottom w:val="single" w:sz="4" w:space="0" w:color="auto"/>
              <w:right w:val="single" w:sz="4" w:space="0" w:color="auto"/>
            </w:tcBorders>
          </w:tcPr>
          <w:p w14:paraId="55C772F0" w14:textId="77777777" w:rsidR="00152E9D" w:rsidRPr="00C72CDF"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F914D9B" w14:textId="5DD389DF" w:rsidR="00152E9D" w:rsidRPr="00C72CDF"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45B2D24" w14:textId="77777777" w:rsidR="00152E9D" w:rsidRPr="00C72CDF" w:rsidRDefault="00152E9D" w:rsidP="00152E9D">
            <w:pPr>
              <w:jc w:val="center"/>
              <w:rPr>
                <w:rFonts w:ascii="Arial" w:hAnsi="Arial" w:cs="Arial"/>
                <w:sz w:val="32"/>
              </w:rPr>
            </w:pPr>
          </w:p>
        </w:tc>
      </w:tr>
      <w:tr w:rsidR="00152E9D" w:rsidRPr="00C72CDF" w14:paraId="5BC0B2E9"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6D38D06" w14:textId="77777777" w:rsidR="00152E9D" w:rsidRPr="00C72CDF" w:rsidRDefault="00152E9D" w:rsidP="00152E9D">
            <w:pPr>
              <w:rPr>
                <w:rFonts w:ascii="Arial" w:hAnsi="Arial" w:cs="Arial"/>
                <w:b/>
                <w:sz w:val="16"/>
                <w:szCs w:val="16"/>
              </w:rPr>
            </w:pPr>
            <w:r w:rsidRPr="00C72CDF">
              <w:rPr>
                <w:rFonts w:ascii="Arial" w:hAnsi="Arial" w:cs="Arial"/>
                <w:b/>
                <w:szCs w:val="16"/>
              </w:rPr>
              <w:t xml:space="preserve">4. </w:t>
            </w:r>
            <w:r w:rsidRPr="00C72CDF">
              <w:rPr>
                <w:rFonts w:ascii="Arial" w:hAnsi="Arial" w:cs="Arial"/>
                <w:b/>
              </w:rPr>
              <w:t xml:space="preserve">Practical Application </w:t>
            </w:r>
            <w:r w:rsidR="005F3A53" w:rsidRPr="00C72CDF">
              <w:rPr>
                <w:rFonts w:ascii="Arial" w:hAnsi="Arial" w:cs="Arial"/>
                <w:b/>
              </w:rPr>
              <w:t>Skills</w:t>
            </w:r>
          </w:p>
          <w:p w14:paraId="0CD5F3ED" w14:textId="77777777" w:rsidR="00152E9D" w:rsidRPr="00C72CDF"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6FB8F49" w14:textId="240179CC" w:rsidR="00152E9D" w:rsidRPr="00C72CDF" w:rsidRDefault="00C47357" w:rsidP="000C15B5">
            <w:pPr>
              <w:jc w:val="center"/>
              <w:rPr>
                <w:rFonts w:ascii="Arial" w:hAnsi="Arial" w:cs="Arial"/>
                <w:sz w:val="32"/>
              </w:rPr>
            </w:pPr>
            <w:r w:rsidRPr="00C72CDF">
              <w:rPr>
                <w:rFonts w:ascii="Arial" w:hAnsi="Arial" w:cs="Arial"/>
                <w:sz w:val="32"/>
              </w:rPr>
              <w:t>2</w:t>
            </w:r>
            <w:r w:rsidR="00BA3459">
              <w:rPr>
                <w:rFonts w:ascii="Arial" w:hAnsi="Arial" w:cs="Arial"/>
                <w:sz w:val="32"/>
              </w:rPr>
              <w:t>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BB4A23B" w14:textId="77777777" w:rsidR="00152E9D" w:rsidRPr="00C72CDF" w:rsidRDefault="00152E9D" w:rsidP="00152E9D">
            <w:pPr>
              <w:jc w:val="center"/>
              <w:rPr>
                <w:rFonts w:ascii="Arial" w:hAnsi="Arial" w:cs="Arial"/>
                <w:sz w:val="32"/>
              </w:rPr>
            </w:pPr>
          </w:p>
        </w:tc>
      </w:tr>
      <w:tr w:rsidR="00152E9D" w:rsidRPr="00C72CDF" w14:paraId="6D876D58" w14:textId="77777777" w:rsidTr="00A85BFE">
        <w:trPr>
          <w:trHeight w:val="451"/>
        </w:trPr>
        <w:tc>
          <w:tcPr>
            <w:tcW w:w="4169" w:type="pct"/>
            <w:vMerge w:val="restart"/>
            <w:tcBorders>
              <w:top w:val="single" w:sz="4" w:space="0" w:color="auto"/>
              <w:left w:val="single" w:sz="4" w:space="0" w:color="auto"/>
              <w:right w:val="single" w:sz="4" w:space="0" w:color="auto"/>
            </w:tcBorders>
          </w:tcPr>
          <w:p w14:paraId="0A9C69B1" w14:textId="04066C8B" w:rsidR="00152E9D" w:rsidRPr="00C72CDF" w:rsidRDefault="00507322" w:rsidP="00152E9D">
            <w:pPr>
              <w:spacing w:after="120"/>
              <w:rPr>
                <w:rFonts w:ascii="Arial" w:hAnsi="Arial" w:cs="Arial"/>
                <w:sz w:val="14"/>
                <w:szCs w:val="14"/>
              </w:rPr>
            </w:pPr>
            <w:r>
              <w:rPr>
                <w:rFonts w:ascii="Arial" w:hAnsi="Arial" w:cs="Arial"/>
                <w:noProof/>
                <w:sz w:val="14"/>
                <w:szCs w:val="14"/>
              </w:rPr>
              <mc:AlternateContent>
                <mc:Choice Requires="wpi">
                  <w:drawing>
                    <wp:anchor distT="0" distB="0" distL="114300" distR="114300" simplePos="0" relativeHeight="252030982" behindDoc="0" locked="0" layoutInCell="1" allowOverlap="1" wp14:anchorId="132D5621" wp14:editId="11EDD6E4">
                      <wp:simplePos x="0" y="0"/>
                      <wp:positionH relativeFrom="column">
                        <wp:posOffset>3533775</wp:posOffset>
                      </wp:positionH>
                      <wp:positionV relativeFrom="paragraph">
                        <wp:posOffset>100965</wp:posOffset>
                      </wp:positionV>
                      <wp:extent cx="588960" cy="171000"/>
                      <wp:effectExtent l="38100" t="38100" r="0" b="32385"/>
                      <wp:wrapNone/>
                      <wp:docPr id="381" name="Ink 381"/>
                      <wp:cNvGraphicFramePr/>
                      <a:graphic xmlns:a="http://schemas.openxmlformats.org/drawingml/2006/main">
                        <a:graphicData uri="http://schemas.microsoft.com/office/word/2010/wordprocessingInk">
                          <w14:contentPart bwMode="auto" r:id="rId147">
                            <w14:nvContentPartPr>
                              <w14:cNvContentPartPr/>
                            </w14:nvContentPartPr>
                            <w14:xfrm>
                              <a:off x="0" y="0"/>
                              <a:ext cx="588960" cy="171000"/>
                            </w14:xfrm>
                          </w14:contentPart>
                        </a:graphicData>
                      </a:graphic>
                    </wp:anchor>
                  </w:drawing>
                </mc:Choice>
                <mc:Fallback>
                  <w:pict>
                    <v:shape w14:anchorId="29910A59" id="Ink 381" o:spid="_x0000_s1026" type="#_x0000_t75" style="position:absolute;margin-left:277.65pt;margin-top:7.35pt;width:47.55pt;height:14.65pt;z-index:25203098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">
                      <v:imagedata r:id="rId148" o:title=""/>
                    </v:shape>
                  </w:pict>
                </mc:Fallback>
              </mc:AlternateContent>
            </w:r>
            <w:r>
              <w:rPr>
                <w:rFonts w:ascii="Arial" w:hAnsi="Arial" w:cs="Arial"/>
                <w:noProof/>
                <w:sz w:val="14"/>
                <w:szCs w:val="14"/>
              </w:rPr>
              <mc:AlternateContent>
                <mc:Choice Requires="wpi">
                  <w:drawing>
                    <wp:anchor distT="0" distB="0" distL="114300" distR="114300" simplePos="0" relativeHeight="252019718" behindDoc="0" locked="0" layoutInCell="1" allowOverlap="1" wp14:anchorId="6F86A4EF" wp14:editId="0554382E">
                      <wp:simplePos x="0" y="0"/>
                      <wp:positionH relativeFrom="column">
                        <wp:posOffset>-48895</wp:posOffset>
                      </wp:positionH>
                      <wp:positionV relativeFrom="paragraph">
                        <wp:posOffset>60960</wp:posOffset>
                      </wp:positionV>
                      <wp:extent cx="719320" cy="237490"/>
                      <wp:effectExtent l="38100" t="38100" r="30480" b="29210"/>
                      <wp:wrapNone/>
                      <wp:docPr id="370" name="Ink 370"/>
                      <wp:cNvGraphicFramePr/>
                      <a:graphic xmlns:a="http://schemas.openxmlformats.org/drawingml/2006/main">
                        <a:graphicData uri="http://schemas.microsoft.com/office/word/2010/wordprocessingInk">
                          <w14:contentPart bwMode="auto" r:id="rId149">
                            <w14:nvContentPartPr>
                              <w14:cNvContentPartPr/>
                            </w14:nvContentPartPr>
                            <w14:xfrm>
                              <a:off x="0" y="0"/>
                              <a:ext cx="719320" cy="237490"/>
                            </w14:xfrm>
                          </w14:contentPart>
                        </a:graphicData>
                      </a:graphic>
                    </wp:anchor>
                  </w:drawing>
                </mc:Choice>
                <mc:Fallback>
                  <w:pict>
                    <v:shape w14:anchorId="7576F54C" id="Ink 370" o:spid="_x0000_s1026" type="#_x0000_t75" style="position:absolute;margin-left:-4.45pt;margin-top:4.2pt;width:57.9pt;height:19.9pt;z-index:25201971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">
                      <v:imagedata r:id="rId150" o:title=""/>
                    </v:shape>
                  </w:pict>
                </mc:Fallback>
              </mc:AlternateContent>
            </w:r>
          </w:p>
          <w:p w14:paraId="2D8F64FF" w14:textId="057EC95F" w:rsidR="00152E9D" w:rsidRPr="00C72CDF" w:rsidRDefault="00507322" w:rsidP="00152E9D">
            <w:pPr>
              <w:spacing w:after="120"/>
              <w:rPr>
                <w:rFonts w:ascii="Arial" w:hAnsi="Arial" w:cs="Arial"/>
                <w:sz w:val="14"/>
                <w:szCs w:val="14"/>
              </w:rPr>
            </w:pPr>
            <w:r>
              <w:rPr>
                <w:rFonts w:ascii="Arial" w:hAnsi="Arial" w:cs="Arial"/>
                <w:noProof/>
                <w:sz w:val="14"/>
                <w:szCs w:val="14"/>
              </w:rPr>
              <mc:AlternateContent>
                <mc:Choice Requires="wpi">
                  <w:drawing>
                    <wp:anchor distT="0" distB="0" distL="114300" distR="114300" simplePos="0" relativeHeight="252020742" behindDoc="0" locked="0" layoutInCell="1" allowOverlap="1" wp14:anchorId="183E05D2" wp14:editId="7163B9A8">
                      <wp:simplePos x="0" y="0"/>
                      <wp:positionH relativeFrom="column">
                        <wp:posOffset>2756945</wp:posOffset>
                      </wp:positionH>
                      <wp:positionV relativeFrom="paragraph">
                        <wp:posOffset>-63775</wp:posOffset>
                      </wp:positionV>
                      <wp:extent cx="497520" cy="148320"/>
                      <wp:effectExtent l="38100" t="38100" r="0" b="42545"/>
                      <wp:wrapNone/>
                      <wp:docPr id="371" name="Ink 371"/>
                      <wp:cNvGraphicFramePr/>
                      <a:graphic xmlns:a="http://schemas.openxmlformats.org/drawingml/2006/main">
                        <a:graphicData uri="http://schemas.microsoft.com/office/word/2010/wordprocessingInk">
                          <w14:contentPart bwMode="auto" r:id="rId151">
                            <w14:nvContentPartPr>
                              <w14:cNvContentPartPr/>
                            </w14:nvContentPartPr>
                            <w14:xfrm>
                              <a:off x="0" y="0"/>
                              <a:ext cx="497520" cy="148320"/>
                            </w14:xfrm>
                          </w14:contentPart>
                        </a:graphicData>
                      </a:graphic>
                    </wp:anchor>
                  </w:drawing>
                </mc:Choice>
                <mc:Fallback>
                  <w:pict>
                    <v:shape w14:anchorId="7FDF5FF7" id="Ink 371" o:spid="_x0000_s1026" type="#_x0000_t75" style="position:absolute;margin-left:216.5pt;margin-top:-5.6pt;width:40.35pt;height:12.9pt;z-index:25202074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">
                      <v:imagedata r:id="rId152" o:title=""/>
                    </v:shape>
                  </w:pict>
                </mc:Fallback>
              </mc:AlternateContent>
            </w:r>
            <w:r>
              <w:rPr>
                <w:rFonts w:ascii="Arial" w:hAnsi="Arial" w:cs="Arial"/>
                <w:noProof/>
                <w:sz w:val="14"/>
                <w:szCs w:val="14"/>
              </w:rPr>
              <mc:AlternateContent>
                <mc:Choice Requires="wpi">
                  <w:drawing>
                    <wp:anchor distT="0" distB="0" distL="114300" distR="114300" simplePos="0" relativeHeight="252017670" behindDoc="0" locked="0" layoutInCell="1" allowOverlap="1" wp14:anchorId="2EA3CD0B" wp14:editId="2886F44B">
                      <wp:simplePos x="0" y="0"/>
                      <wp:positionH relativeFrom="column">
                        <wp:posOffset>1299210</wp:posOffset>
                      </wp:positionH>
                      <wp:positionV relativeFrom="paragraph">
                        <wp:posOffset>-104775</wp:posOffset>
                      </wp:positionV>
                      <wp:extent cx="1206090" cy="266990"/>
                      <wp:effectExtent l="38100" t="38100" r="635" b="38100"/>
                      <wp:wrapNone/>
                      <wp:docPr id="368" name="Ink 368"/>
                      <wp:cNvGraphicFramePr/>
                      <a:graphic xmlns:a="http://schemas.openxmlformats.org/drawingml/2006/main">
                        <a:graphicData uri="http://schemas.microsoft.com/office/word/2010/wordprocessingInk">
                          <w14:contentPart bwMode="auto" r:id="rId153">
                            <w14:nvContentPartPr>
                              <w14:cNvContentPartPr/>
                            </w14:nvContentPartPr>
                            <w14:xfrm>
                              <a:off x="0" y="0"/>
                              <a:ext cx="1206090" cy="266990"/>
                            </w14:xfrm>
                          </w14:contentPart>
                        </a:graphicData>
                      </a:graphic>
                    </wp:anchor>
                  </w:drawing>
                </mc:Choice>
                <mc:Fallback>
                  <w:pict>
                    <v:shape w14:anchorId="2AC69B6D" id="Ink 368" o:spid="_x0000_s1026" type="#_x0000_t75" style="position:absolute;margin-left:101.7pt;margin-top:-8.85pt;width:96.15pt;height:22.2pt;z-index:25201767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">
                      <v:imagedata r:id="rId154" o:title=""/>
                    </v:shape>
                  </w:pict>
                </mc:Fallback>
              </mc:AlternateContent>
            </w:r>
            <w:r>
              <w:rPr>
                <w:rFonts w:ascii="Arial" w:hAnsi="Arial" w:cs="Arial"/>
                <w:noProof/>
                <w:sz w:val="14"/>
                <w:szCs w:val="14"/>
              </w:rPr>
              <mc:AlternateContent>
                <mc:Choice Requires="wpi">
                  <w:drawing>
                    <wp:anchor distT="0" distB="0" distL="114300" distR="114300" simplePos="0" relativeHeight="252018694" behindDoc="0" locked="0" layoutInCell="1" allowOverlap="1" wp14:anchorId="08772489" wp14:editId="5C56B46A">
                      <wp:simplePos x="0" y="0"/>
                      <wp:positionH relativeFrom="column">
                        <wp:posOffset>956945</wp:posOffset>
                      </wp:positionH>
                      <wp:positionV relativeFrom="paragraph">
                        <wp:posOffset>3810</wp:posOffset>
                      </wp:positionV>
                      <wp:extent cx="126000" cy="45720"/>
                      <wp:effectExtent l="12700" t="38100" r="0" b="30480"/>
                      <wp:wrapNone/>
                      <wp:docPr id="369" name="Ink 369"/>
                      <wp:cNvGraphicFramePr/>
                      <a:graphic xmlns:a="http://schemas.openxmlformats.org/drawingml/2006/main">
                        <a:graphicData uri="http://schemas.microsoft.com/office/word/2010/wordprocessingInk">
                          <w14:contentPart bwMode="auto" r:id="rId155">
                            <w14:nvContentPartPr>
                              <w14:cNvContentPartPr/>
                            </w14:nvContentPartPr>
                            <w14:xfrm>
                              <a:off x="0" y="0"/>
                              <a:ext cx="126000" cy="45720"/>
                            </w14:xfrm>
                          </w14:contentPart>
                        </a:graphicData>
                      </a:graphic>
                    </wp:anchor>
                  </w:drawing>
                </mc:Choice>
                <mc:Fallback>
                  <w:pict>
                    <v:shape w14:anchorId="220089B7" id="Ink 369" o:spid="_x0000_s1026" type="#_x0000_t75" style="position:absolute;margin-left:74.75pt;margin-top:-.3pt;width:11.1pt;height:4.8pt;z-index:25201869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">
                      <v:imagedata r:id="rId156" o:title=""/>
                    </v:shape>
                  </w:pict>
                </mc:Fallback>
              </mc:AlternateContent>
            </w:r>
          </w:p>
          <w:p w14:paraId="71225F3A" w14:textId="6239FB52" w:rsidR="00152E9D" w:rsidRPr="00C72CDF" w:rsidRDefault="0021621F" w:rsidP="00152E9D">
            <w:pPr>
              <w:spacing w:after="120"/>
              <w:rPr>
                <w:rFonts w:ascii="Arial" w:hAnsi="Arial" w:cs="Arial"/>
                <w:sz w:val="14"/>
                <w:szCs w:val="14"/>
              </w:rPr>
            </w:pPr>
            <w:r>
              <w:rPr>
                <w:rFonts w:ascii="Arial" w:hAnsi="Arial" w:cs="Arial"/>
                <w:noProof/>
                <w:sz w:val="14"/>
                <w:szCs w:val="14"/>
              </w:rPr>
              <mc:AlternateContent>
                <mc:Choice Requires="wpi">
                  <w:drawing>
                    <wp:anchor distT="0" distB="0" distL="114300" distR="114300" simplePos="0" relativeHeight="252043270" behindDoc="0" locked="0" layoutInCell="1" allowOverlap="1" wp14:anchorId="47CC75C6" wp14:editId="6720CD1D">
                      <wp:simplePos x="0" y="0"/>
                      <wp:positionH relativeFrom="column">
                        <wp:posOffset>2991305</wp:posOffset>
                      </wp:positionH>
                      <wp:positionV relativeFrom="paragraph">
                        <wp:posOffset>56470</wp:posOffset>
                      </wp:positionV>
                      <wp:extent cx="429120" cy="143280"/>
                      <wp:effectExtent l="38100" t="38100" r="15875" b="34925"/>
                      <wp:wrapNone/>
                      <wp:docPr id="393" name="Ink 393"/>
                      <wp:cNvGraphicFramePr/>
                      <a:graphic xmlns:a="http://schemas.openxmlformats.org/drawingml/2006/main">
                        <a:graphicData uri="http://schemas.microsoft.com/office/word/2010/wordprocessingInk">
                          <w14:contentPart bwMode="auto" r:id="rId157">
                            <w14:nvContentPartPr>
                              <w14:cNvContentPartPr/>
                            </w14:nvContentPartPr>
                            <w14:xfrm>
                              <a:off x="0" y="0"/>
                              <a:ext cx="429120" cy="143280"/>
                            </w14:xfrm>
                          </w14:contentPart>
                        </a:graphicData>
                      </a:graphic>
                    </wp:anchor>
                  </w:drawing>
                </mc:Choice>
                <mc:Fallback>
                  <w:pict>
                    <v:shape w14:anchorId="72FACE82" id="Ink 393" o:spid="_x0000_s1026" type="#_x0000_t75" style="position:absolute;margin-left:234.95pt;margin-top:3.85pt;width:35.05pt;height:12.5pt;z-index:25204327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">
                      <v:imagedata r:id="rId158" o:title=""/>
                    </v:shape>
                  </w:pict>
                </mc:Fallback>
              </mc:AlternateContent>
            </w:r>
            <w:r w:rsidR="00507322">
              <w:rPr>
                <w:rFonts w:ascii="Arial" w:hAnsi="Arial" w:cs="Arial"/>
                <w:noProof/>
                <w:sz w:val="14"/>
                <w:szCs w:val="14"/>
              </w:rPr>
              <mc:AlternateContent>
                <mc:Choice Requires="wpi">
                  <w:drawing>
                    <wp:anchor distT="0" distB="0" distL="114300" distR="114300" simplePos="0" relativeHeight="252042246" behindDoc="0" locked="0" layoutInCell="1" allowOverlap="1" wp14:anchorId="7A26A158" wp14:editId="567945BC">
                      <wp:simplePos x="0" y="0"/>
                      <wp:positionH relativeFrom="column">
                        <wp:posOffset>1602105</wp:posOffset>
                      </wp:positionH>
                      <wp:positionV relativeFrom="paragraph">
                        <wp:posOffset>-635</wp:posOffset>
                      </wp:positionV>
                      <wp:extent cx="1075280" cy="200385"/>
                      <wp:effectExtent l="38100" t="38100" r="4445" b="41275"/>
                      <wp:wrapNone/>
                      <wp:docPr id="392" name="Ink 392"/>
                      <wp:cNvGraphicFramePr/>
                      <a:graphic xmlns:a="http://schemas.openxmlformats.org/drawingml/2006/main">
                        <a:graphicData uri="http://schemas.microsoft.com/office/word/2010/wordprocessingInk">
                          <w14:contentPart bwMode="auto" r:id="rId159">
                            <w14:nvContentPartPr>
                              <w14:cNvContentPartPr/>
                            </w14:nvContentPartPr>
                            <w14:xfrm>
                              <a:off x="0" y="0"/>
                              <a:ext cx="1075280" cy="200385"/>
                            </w14:xfrm>
                          </w14:contentPart>
                        </a:graphicData>
                      </a:graphic>
                    </wp:anchor>
                  </w:drawing>
                </mc:Choice>
                <mc:Fallback>
                  <w:pict>
                    <v:shape w14:anchorId="64EED6B4" id="Ink 392" o:spid="_x0000_s1026" type="#_x0000_t75" style="position:absolute;margin-left:125.55pt;margin-top:-.65pt;width:85.85pt;height:17pt;z-index:25204224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">
                      <v:imagedata r:id="rId160" o:title=""/>
                    </v:shape>
                  </w:pict>
                </mc:Fallback>
              </mc:AlternateContent>
            </w:r>
            <w:r w:rsidR="00507322">
              <w:rPr>
                <w:rFonts w:ascii="Arial" w:hAnsi="Arial" w:cs="Arial"/>
                <w:noProof/>
                <w:sz w:val="14"/>
                <w:szCs w:val="14"/>
              </w:rPr>
              <mc:AlternateContent>
                <mc:Choice Requires="wpi">
                  <w:drawing>
                    <wp:anchor distT="0" distB="0" distL="114300" distR="114300" simplePos="0" relativeHeight="252032006" behindDoc="0" locked="0" layoutInCell="1" allowOverlap="1" wp14:anchorId="09B91FA5" wp14:editId="269615EF">
                      <wp:simplePos x="0" y="0"/>
                      <wp:positionH relativeFrom="column">
                        <wp:posOffset>1219745</wp:posOffset>
                      </wp:positionH>
                      <wp:positionV relativeFrom="paragraph">
                        <wp:posOffset>96430</wp:posOffset>
                      </wp:positionV>
                      <wp:extent cx="114840" cy="69120"/>
                      <wp:effectExtent l="38100" t="38100" r="0" b="33020"/>
                      <wp:wrapNone/>
                      <wp:docPr id="382" name="Ink 382"/>
                      <wp:cNvGraphicFramePr/>
                      <a:graphic xmlns:a="http://schemas.openxmlformats.org/drawingml/2006/main">
                        <a:graphicData uri="http://schemas.microsoft.com/office/word/2010/wordprocessingInk">
                          <w14:contentPart bwMode="auto" r:id="rId161">
                            <w14:nvContentPartPr>
                              <w14:cNvContentPartPr/>
                            </w14:nvContentPartPr>
                            <w14:xfrm>
                              <a:off x="0" y="0"/>
                              <a:ext cx="114840" cy="69120"/>
                            </w14:xfrm>
                          </w14:contentPart>
                        </a:graphicData>
                      </a:graphic>
                    </wp:anchor>
                  </w:drawing>
                </mc:Choice>
                <mc:Fallback>
                  <w:pict>
                    <v:shape w14:anchorId="04A0C61B" id="Ink 382" o:spid="_x0000_s1026" type="#_x0000_t75" style="position:absolute;margin-left:95.45pt;margin-top:7pt;width:10.25pt;height:6.65pt;z-index:25203200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">
                      <v:imagedata r:id="rId162" o:title=""/>
                    </v:shape>
                  </w:pict>
                </mc:Fallback>
              </mc:AlternateContent>
            </w:r>
            <w:r w:rsidR="00507322">
              <w:rPr>
                <w:rFonts w:ascii="Arial" w:hAnsi="Arial" w:cs="Arial"/>
                <w:noProof/>
                <w:sz w:val="14"/>
                <w:szCs w:val="14"/>
              </w:rPr>
              <mc:AlternateContent>
                <mc:Choice Requires="wpi">
                  <w:drawing>
                    <wp:anchor distT="0" distB="0" distL="114300" distR="114300" simplePos="0" relativeHeight="252029958" behindDoc="0" locked="0" layoutInCell="1" allowOverlap="1" wp14:anchorId="68D9B722" wp14:editId="42E979AE">
                      <wp:simplePos x="0" y="0"/>
                      <wp:positionH relativeFrom="column">
                        <wp:posOffset>-8890</wp:posOffset>
                      </wp:positionH>
                      <wp:positionV relativeFrom="paragraph">
                        <wp:posOffset>4445</wp:posOffset>
                      </wp:positionV>
                      <wp:extent cx="936895" cy="319680"/>
                      <wp:effectExtent l="38100" t="38100" r="41275" b="36195"/>
                      <wp:wrapNone/>
                      <wp:docPr id="380" name="Ink 380"/>
                      <wp:cNvGraphicFramePr/>
                      <a:graphic xmlns:a="http://schemas.openxmlformats.org/drawingml/2006/main">
                        <a:graphicData uri="http://schemas.microsoft.com/office/word/2010/wordprocessingInk">
                          <w14:contentPart bwMode="auto" r:id="rId163">
                            <w14:nvContentPartPr>
                              <w14:cNvContentPartPr/>
                            </w14:nvContentPartPr>
                            <w14:xfrm>
                              <a:off x="0" y="0"/>
                              <a:ext cx="936895" cy="319680"/>
                            </w14:xfrm>
                          </w14:contentPart>
                        </a:graphicData>
                      </a:graphic>
                    </wp:anchor>
                  </w:drawing>
                </mc:Choice>
                <mc:Fallback>
                  <w:pict>
                    <v:shape w14:anchorId="0B95306D" id="Ink 380" o:spid="_x0000_s1026" type="#_x0000_t75" style="position:absolute;margin-left:-1.3pt;margin-top:-.25pt;width:74.95pt;height:26.35pt;z-index:25202995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">
                      <v:imagedata r:id="rId164" o:title=""/>
                    </v:shape>
                  </w:pict>
                </mc:Fallback>
              </mc:AlternateContent>
            </w:r>
          </w:p>
          <w:p w14:paraId="4EAC370B" w14:textId="51114588" w:rsidR="00152E9D" w:rsidRPr="00C72CDF" w:rsidRDefault="0021621F" w:rsidP="00152E9D">
            <w:pPr>
              <w:spacing w:after="120"/>
              <w:rPr>
                <w:rFonts w:ascii="Arial" w:hAnsi="Arial" w:cs="Arial"/>
                <w:sz w:val="14"/>
                <w:szCs w:val="14"/>
              </w:rPr>
            </w:pPr>
            <w:r>
              <w:rPr>
                <w:rFonts w:ascii="Arial" w:hAnsi="Arial" w:cs="Arial"/>
                <w:noProof/>
                <w:sz w:val="14"/>
                <w:szCs w:val="14"/>
              </w:rPr>
              <mc:AlternateContent>
                <mc:Choice Requires="wpi">
                  <w:drawing>
                    <wp:anchor distT="0" distB="0" distL="114300" distR="114300" simplePos="0" relativeHeight="252052486" behindDoc="0" locked="0" layoutInCell="1" allowOverlap="1" wp14:anchorId="411010BD" wp14:editId="22D7ABED">
                      <wp:simplePos x="0" y="0"/>
                      <wp:positionH relativeFrom="column">
                        <wp:posOffset>3665220</wp:posOffset>
                      </wp:positionH>
                      <wp:positionV relativeFrom="paragraph">
                        <wp:posOffset>-187960</wp:posOffset>
                      </wp:positionV>
                      <wp:extent cx="1166310" cy="423360"/>
                      <wp:effectExtent l="38100" t="38100" r="40640" b="34290"/>
                      <wp:wrapNone/>
                      <wp:docPr id="402" name="Ink 402"/>
                      <wp:cNvGraphicFramePr/>
                      <a:graphic xmlns:a="http://schemas.openxmlformats.org/drawingml/2006/main">
                        <a:graphicData uri="http://schemas.microsoft.com/office/word/2010/wordprocessingInk">
                          <w14:contentPart bwMode="auto" r:id="rId165">
                            <w14:nvContentPartPr>
                              <w14:cNvContentPartPr/>
                            </w14:nvContentPartPr>
                            <w14:xfrm>
                              <a:off x="0" y="0"/>
                              <a:ext cx="1166310" cy="423360"/>
                            </w14:xfrm>
                          </w14:contentPart>
                        </a:graphicData>
                      </a:graphic>
                    </wp:anchor>
                  </w:drawing>
                </mc:Choice>
                <mc:Fallback>
                  <w:pict>
                    <v:shape w14:anchorId="3F196762" id="Ink 402" o:spid="_x0000_s1026" type="#_x0000_t75" style="position:absolute;margin-left:4in;margin-top:-15.4pt;width:93.1pt;height:34.6pt;z-index:25205248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">
                      <v:imagedata r:id="rId166" o:title=""/>
                    </v:shape>
                  </w:pict>
                </mc:Fallback>
              </mc:AlternateContent>
            </w:r>
          </w:p>
          <w:p w14:paraId="3FC88E51" w14:textId="77777777" w:rsidR="00152E9D" w:rsidRPr="00C72CDF" w:rsidRDefault="00152E9D" w:rsidP="00152E9D">
            <w:pPr>
              <w:spacing w:after="120"/>
              <w:rPr>
                <w:rFonts w:ascii="Arial" w:hAnsi="Arial" w:cs="Arial"/>
                <w:sz w:val="14"/>
                <w:szCs w:val="14"/>
              </w:rPr>
            </w:pPr>
          </w:p>
          <w:p w14:paraId="0C0893CB" w14:textId="77777777" w:rsidR="00152E9D" w:rsidRPr="00C72CDF"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01A8878" w14:textId="77777777" w:rsidR="00152E9D" w:rsidRPr="00C72CDF"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4F24680" w14:textId="76BBE844" w:rsidR="00152E9D" w:rsidRPr="00C72CDF" w:rsidRDefault="0021621F" w:rsidP="00152E9D">
            <w:pPr>
              <w:jc w:val="center"/>
              <w:rPr>
                <w:rFonts w:ascii="Arial" w:hAnsi="Arial" w:cs="Arial"/>
                <w:sz w:val="32"/>
              </w:rPr>
            </w:pPr>
            <w:r>
              <w:rPr>
                <w:rFonts w:ascii="Arial" w:hAnsi="Arial" w:cs="Arial"/>
                <w:noProof/>
                <w:sz w:val="32"/>
              </w:rPr>
              <mc:AlternateContent>
                <mc:Choice Requires="wpi">
                  <w:drawing>
                    <wp:anchor distT="0" distB="0" distL="114300" distR="114300" simplePos="0" relativeHeight="252131334" behindDoc="0" locked="0" layoutInCell="1" allowOverlap="1" wp14:anchorId="6F047DA9" wp14:editId="7D17969E">
                      <wp:simplePos x="0" y="0"/>
                      <wp:positionH relativeFrom="column">
                        <wp:posOffset>92710</wp:posOffset>
                      </wp:positionH>
                      <wp:positionV relativeFrom="paragraph">
                        <wp:posOffset>363220</wp:posOffset>
                      </wp:positionV>
                      <wp:extent cx="234540" cy="211455"/>
                      <wp:effectExtent l="25400" t="38100" r="32385" b="42545"/>
                      <wp:wrapNone/>
                      <wp:docPr id="479" name="Ink 479"/>
                      <wp:cNvGraphicFramePr/>
                      <a:graphic xmlns:a="http://schemas.openxmlformats.org/drawingml/2006/main">
                        <a:graphicData uri="http://schemas.microsoft.com/office/word/2010/wordprocessingInk">
                          <w14:contentPart bwMode="auto" r:id="rId167">
                            <w14:nvContentPartPr>
                              <w14:cNvContentPartPr/>
                            </w14:nvContentPartPr>
                            <w14:xfrm>
                              <a:off x="0" y="0"/>
                              <a:ext cx="234540" cy="211455"/>
                            </w14:xfrm>
                          </w14:contentPart>
                        </a:graphicData>
                      </a:graphic>
                    </wp:anchor>
                  </w:drawing>
                </mc:Choice>
                <mc:Fallback>
                  <w:pict>
                    <v:shape w14:anchorId="583C0E1B" id="Ink 479" o:spid="_x0000_s1026" type="#_x0000_t75" style="position:absolute;margin-left:6.7pt;margin-top:28pt;width:19.65pt;height:17.85pt;z-index:25213133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">
                      <v:imagedata r:id="rId168" o:title=""/>
                    </v:shape>
                  </w:pict>
                </mc:Fallback>
              </mc:AlternateContent>
            </w:r>
          </w:p>
        </w:tc>
      </w:tr>
      <w:tr w:rsidR="00152E9D" w:rsidRPr="00C72CDF" w14:paraId="6C13AC18" w14:textId="77777777" w:rsidTr="00A85BFE">
        <w:trPr>
          <w:trHeight w:val="450"/>
        </w:trPr>
        <w:tc>
          <w:tcPr>
            <w:tcW w:w="4169" w:type="pct"/>
            <w:vMerge/>
            <w:tcBorders>
              <w:left w:val="single" w:sz="4" w:space="0" w:color="auto"/>
              <w:bottom w:val="single" w:sz="4" w:space="0" w:color="auto"/>
              <w:right w:val="single" w:sz="4" w:space="0" w:color="auto"/>
            </w:tcBorders>
          </w:tcPr>
          <w:p w14:paraId="7F7AC8CB" w14:textId="77777777" w:rsidR="00152E9D" w:rsidRPr="00C72CDF"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4760F74" w14:textId="2C852E68" w:rsidR="00152E9D" w:rsidRPr="00C72CDF"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03BAAC8" w14:textId="77777777" w:rsidR="00152E9D" w:rsidRPr="00C72CDF" w:rsidRDefault="00152E9D" w:rsidP="00152E9D">
            <w:pPr>
              <w:jc w:val="center"/>
              <w:rPr>
                <w:rFonts w:ascii="Arial" w:hAnsi="Arial" w:cs="Arial"/>
                <w:sz w:val="32"/>
              </w:rPr>
            </w:pPr>
          </w:p>
        </w:tc>
      </w:tr>
      <w:tr w:rsidR="00152E9D" w:rsidRPr="00C72CDF" w14:paraId="12FC5650"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9BE1512" w14:textId="77777777" w:rsidR="00152E9D" w:rsidRPr="00C72CDF" w:rsidRDefault="00152E9D" w:rsidP="00152E9D">
            <w:pPr>
              <w:rPr>
                <w:rFonts w:ascii="Arial" w:hAnsi="Arial" w:cs="Arial"/>
                <w:b/>
                <w:sz w:val="16"/>
                <w:szCs w:val="16"/>
              </w:rPr>
            </w:pPr>
            <w:r w:rsidRPr="00C72CDF">
              <w:rPr>
                <w:rFonts w:ascii="Arial" w:hAnsi="Arial" w:cs="Arial"/>
                <w:b/>
                <w:szCs w:val="16"/>
              </w:rPr>
              <w:t xml:space="preserve">5. </w:t>
            </w:r>
            <w:r w:rsidR="005F3A53" w:rsidRPr="00C72CDF">
              <w:rPr>
                <w:rFonts w:ascii="Arial" w:hAnsi="Arial" w:cs="Arial"/>
                <w:b/>
              </w:rPr>
              <w:t>Transferable S</w:t>
            </w:r>
            <w:r w:rsidRPr="00C72CDF">
              <w:rPr>
                <w:rFonts w:ascii="Arial" w:hAnsi="Arial" w:cs="Arial"/>
                <w:b/>
              </w:rPr>
              <w:t xml:space="preserve">kills for </w:t>
            </w:r>
            <w:r w:rsidR="005F3A53" w:rsidRPr="00C72CDF">
              <w:rPr>
                <w:rFonts w:ascii="Arial" w:hAnsi="Arial" w:cs="Arial"/>
                <w:b/>
              </w:rPr>
              <w:t xml:space="preserve">Life and </w:t>
            </w:r>
            <w:r w:rsidRPr="00C72CDF">
              <w:rPr>
                <w:rFonts w:ascii="Arial" w:hAnsi="Arial" w:cs="Arial"/>
                <w:b/>
              </w:rPr>
              <w:t>Professional Practice</w:t>
            </w:r>
          </w:p>
          <w:p w14:paraId="1C3B333A" w14:textId="77777777" w:rsidR="00152E9D" w:rsidRPr="00C72CDF"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628E9D3" w14:textId="77777777" w:rsidR="00152E9D" w:rsidRPr="00C72CDF" w:rsidRDefault="000C15B5" w:rsidP="00152E9D">
            <w:pPr>
              <w:jc w:val="center"/>
              <w:rPr>
                <w:rFonts w:ascii="Arial" w:hAnsi="Arial" w:cs="Arial"/>
                <w:sz w:val="32"/>
              </w:rPr>
            </w:pPr>
            <w:r w:rsidRPr="00C72CDF">
              <w:rPr>
                <w:rFonts w:ascii="Arial" w:hAnsi="Arial" w:cs="Arial"/>
                <w:sz w:val="32"/>
              </w:rPr>
              <w:t>10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A9F0E82" w14:textId="77777777" w:rsidR="00152E9D" w:rsidRPr="00C72CDF" w:rsidRDefault="00152E9D" w:rsidP="00152E9D">
            <w:pPr>
              <w:jc w:val="center"/>
              <w:rPr>
                <w:rFonts w:ascii="Arial" w:hAnsi="Arial" w:cs="Arial"/>
                <w:sz w:val="32"/>
              </w:rPr>
            </w:pPr>
          </w:p>
        </w:tc>
      </w:tr>
      <w:tr w:rsidR="00152E9D" w:rsidRPr="00C72CDF" w14:paraId="5A85694D" w14:textId="77777777" w:rsidTr="00A85BFE">
        <w:trPr>
          <w:trHeight w:val="451"/>
        </w:trPr>
        <w:tc>
          <w:tcPr>
            <w:tcW w:w="4169" w:type="pct"/>
            <w:vMerge w:val="restart"/>
            <w:tcBorders>
              <w:top w:val="single" w:sz="4" w:space="0" w:color="auto"/>
              <w:left w:val="single" w:sz="4" w:space="0" w:color="auto"/>
              <w:right w:val="single" w:sz="4" w:space="0" w:color="auto"/>
            </w:tcBorders>
          </w:tcPr>
          <w:p w14:paraId="758800AB" w14:textId="2856219F" w:rsidR="00152E9D" w:rsidRPr="00C72CDF" w:rsidRDefault="00152E9D" w:rsidP="00152E9D">
            <w:pPr>
              <w:spacing w:after="120"/>
              <w:rPr>
                <w:rFonts w:ascii="Arial" w:hAnsi="Arial" w:cs="Arial"/>
                <w:sz w:val="14"/>
                <w:szCs w:val="14"/>
              </w:rPr>
            </w:pPr>
          </w:p>
          <w:p w14:paraId="7D8E9681" w14:textId="0B54A5CF" w:rsidR="00152E9D" w:rsidRPr="00C72CDF" w:rsidRDefault="0021621F" w:rsidP="00152E9D">
            <w:pPr>
              <w:spacing w:after="120"/>
              <w:rPr>
                <w:rFonts w:ascii="Arial" w:hAnsi="Arial" w:cs="Arial"/>
                <w:sz w:val="14"/>
                <w:szCs w:val="14"/>
              </w:rPr>
            </w:pPr>
            <w:r>
              <w:rPr>
                <w:rFonts w:ascii="Arial" w:hAnsi="Arial" w:cs="Arial"/>
                <w:noProof/>
                <w:sz w:val="14"/>
                <w:szCs w:val="14"/>
              </w:rPr>
              <mc:AlternateContent>
                <mc:Choice Requires="wpi">
                  <w:drawing>
                    <wp:anchor distT="0" distB="0" distL="114300" distR="114300" simplePos="0" relativeHeight="252081158" behindDoc="0" locked="0" layoutInCell="1" allowOverlap="1" wp14:anchorId="21F0FB94" wp14:editId="35F6D3A2">
                      <wp:simplePos x="0" y="0"/>
                      <wp:positionH relativeFrom="column">
                        <wp:posOffset>2870835</wp:posOffset>
                      </wp:positionH>
                      <wp:positionV relativeFrom="paragraph">
                        <wp:posOffset>-153035</wp:posOffset>
                      </wp:positionV>
                      <wp:extent cx="1229220" cy="411385"/>
                      <wp:effectExtent l="38100" t="38100" r="0" b="33655"/>
                      <wp:wrapNone/>
                      <wp:docPr id="430" name="Ink 430"/>
                      <wp:cNvGraphicFramePr/>
                      <a:graphic xmlns:a="http://schemas.openxmlformats.org/drawingml/2006/main">
                        <a:graphicData uri="http://schemas.microsoft.com/office/word/2010/wordprocessingInk">
                          <w14:contentPart bwMode="auto" r:id="rId169">
                            <w14:nvContentPartPr>
                              <w14:cNvContentPartPr/>
                            </w14:nvContentPartPr>
                            <w14:xfrm>
                              <a:off x="0" y="0"/>
                              <a:ext cx="1229220" cy="411385"/>
                            </w14:xfrm>
                          </w14:contentPart>
                        </a:graphicData>
                      </a:graphic>
                    </wp:anchor>
                  </w:drawing>
                </mc:Choice>
                <mc:Fallback>
                  <w:pict>
                    <v:shape w14:anchorId="410D5A0C" id="Ink 430" o:spid="_x0000_s1026" type="#_x0000_t75" style="position:absolute;margin-left:225.45pt;margin-top:-12.65pt;width:98.05pt;height:33.65pt;z-index:25208115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">
                      <v:imagedata r:id="rId170" o:title=""/>
                    </v:shape>
                  </w:pict>
                </mc:Fallback>
              </mc:AlternateContent>
            </w:r>
            <w:r>
              <w:rPr>
                <w:rFonts w:ascii="Arial" w:hAnsi="Arial" w:cs="Arial"/>
                <w:noProof/>
                <w:sz w:val="14"/>
                <w:szCs w:val="14"/>
              </w:rPr>
              <mc:AlternateContent>
                <mc:Choice Requires="wpi">
                  <w:drawing>
                    <wp:anchor distT="0" distB="0" distL="114300" distR="114300" simplePos="0" relativeHeight="252068870" behindDoc="0" locked="0" layoutInCell="1" allowOverlap="1" wp14:anchorId="26EE8572" wp14:editId="0F2CADF4">
                      <wp:simplePos x="0" y="0"/>
                      <wp:positionH relativeFrom="column">
                        <wp:posOffset>-14605</wp:posOffset>
                      </wp:positionH>
                      <wp:positionV relativeFrom="paragraph">
                        <wp:posOffset>-170815</wp:posOffset>
                      </wp:positionV>
                      <wp:extent cx="2657790" cy="429800"/>
                      <wp:effectExtent l="25400" t="38100" r="0" b="40640"/>
                      <wp:wrapNone/>
                      <wp:docPr id="418" name="Ink 418"/>
                      <wp:cNvGraphicFramePr/>
                      <a:graphic xmlns:a="http://schemas.openxmlformats.org/drawingml/2006/main">
                        <a:graphicData uri="http://schemas.microsoft.com/office/word/2010/wordprocessingInk">
                          <w14:contentPart bwMode="auto" r:id="rId171">
                            <w14:nvContentPartPr>
                              <w14:cNvContentPartPr/>
                            </w14:nvContentPartPr>
                            <w14:xfrm>
                              <a:off x="0" y="0"/>
                              <a:ext cx="2657790" cy="429800"/>
                            </w14:xfrm>
                          </w14:contentPart>
                        </a:graphicData>
                      </a:graphic>
                    </wp:anchor>
                  </w:drawing>
                </mc:Choice>
                <mc:Fallback>
                  <w:pict>
                    <v:shape w14:anchorId="794AD743" id="Ink 418" o:spid="_x0000_s1026" type="#_x0000_t75" style="position:absolute;margin-left:-1.75pt;margin-top:-14.05pt;width:210.45pt;height:35.1pt;z-index:25206887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">
                      <v:imagedata r:id="rId172" o:title=""/>
                    </v:shape>
                  </w:pict>
                </mc:Fallback>
              </mc:AlternateContent>
            </w:r>
          </w:p>
          <w:p w14:paraId="6230D2C4" w14:textId="43DA8CFC" w:rsidR="00152E9D" w:rsidRPr="00C72CDF" w:rsidRDefault="0021621F" w:rsidP="00152E9D">
            <w:pPr>
              <w:spacing w:after="120"/>
              <w:rPr>
                <w:rFonts w:ascii="Arial" w:hAnsi="Arial" w:cs="Arial"/>
                <w:sz w:val="14"/>
                <w:szCs w:val="14"/>
              </w:rPr>
            </w:pPr>
            <w:r>
              <w:rPr>
                <w:rFonts w:ascii="Arial" w:hAnsi="Arial" w:cs="Arial"/>
                <w:noProof/>
                <w:sz w:val="14"/>
                <w:szCs w:val="14"/>
              </w:rPr>
              <mc:AlternateContent>
                <mc:Choice Requires="wpi">
                  <w:drawing>
                    <wp:anchor distT="0" distB="0" distL="114300" distR="114300" simplePos="0" relativeHeight="252089350" behindDoc="0" locked="0" layoutInCell="1" allowOverlap="1" wp14:anchorId="3D3F832C" wp14:editId="4A927A3A">
                      <wp:simplePos x="0" y="0"/>
                      <wp:positionH relativeFrom="column">
                        <wp:posOffset>-37465</wp:posOffset>
                      </wp:positionH>
                      <wp:positionV relativeFrom="paragraph">
                        <wp:posOffset>35560</wp:posOffset>
                      </wp:positionV>
                      <wp:extent cx="1828660" cy="320355"/>
                      <wp:effectExtent l="38100" t="38100" r="0" b="35560"/>
                      <wp:wrapNone/>
                      <wp:docPr id="438" name="Ink 438"/>
                      <wp:cNvGraphicFramePr/>
                      <a:graphic xmlns:a="http://schemas.openxmlformats.org/drawingml/2006/main">
                        <a:graphicData uri="http://schemas.microsoft.com/office/word/2010/wordprocessingInk">
                          <w14:contentPart bwMode="auto" r:id="rId173">
                            <w14:nvContentPartPr>
                              <w14:cNvContentPartPr/>
                            </w14:nvContentPartPr>
                            <w14:xfrm>
                              <a:off x="0" y="0"/>
                              <a:ext cx="1828660" cy="320355"/>
                            </w14:xfrm>
                          </w14:contentPart>
                        </a:graphicData>
                      </a:graphic>
                    </wp:anchor>
                  </w:drawing>
                </mc:Choice>
                <mc:Fallback>
                  <w:pict>
                    <v:shape w14:anchorId="0ED20195" id="Ink 438" o:spid="_x0000_s1026" type="#_x0000_t75" style="position:absolute;margin-left:-3.55pt;margin-top:2.2pt;width:145.25pt;height:26.4pt;z-index:25208935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">
                      <v:imagedata r:id="rId174" o:title=""/>
                    </v:shape>
                  </w:pict>
                </mc:Fallback>
              </mc:AlternateContent>
            </w:r>
          </w:p>
          <w:p w14:paraId="06128572" w14:textId="325F7D5C" w:rsidR="00152E9D" w:rsidRPr="00C72CDF" w:rsidRDefault="0021621F" w:rsidP="00152E9D">
            <w:pPr>
              <w:spacing w:after="120"/>
              <w:rPr>
                <w:rFonts w:ascii="Arial" w:hAnsi="Arial" w:cs="Arial"/>
                <w:sz w:val="14"/>
                <w:szCs w:val="14"/>
              </w:rPr>
            </w:pPr>
            <w:r>
              <w:rPr>
                <w:rFonts w:ascii="Arial" w:hAnsi="Arial" w:cs="Arial"/>
                <w:noProof/>
                <w:sz w:val="14"/>
                <w:szCs w:val="14"/>
              </w:rPr>
              <mc:AlternateContent>
                <mc:Choice Requires="wpi">
                  <w:drawing>
                    <wp:anchor distT="0" distB="0" distL="114300" distR="114300" simplePos="0" relativeHeight="252108806" behindDoc="0" locked="0" layoutInCell="1" allowOverlap="1" wp14:anchorId="6AD04E18" wp14:editId="19811B1A">
                      <wp:simplePos x="0" y="0"/>
                      <wp:positionH relativeFrom="column">
                        <wp:posOffset>2276475</wp:posOffset>
                      </wp:positionH>
                      <wp:positionV relativeFrom="paragraph">
                        <wp:posOffset>-152400</wp:posOffset>
                      </wp:positionV>
                      <wp:extent cx="2714805" cy="360950"/>
                      <wp:effectExtent l="38100" t="38100" r="28575" b="33020"/>
                      <wp:wrapNone/>
                      <wp:docPr id="457" name="Ink 457"/>
                      <wp:cNvGraphicFramePr/>
                      <a:graphic xmlns:a="http://schemas.openxmlformats.org/drawingml/2006/main">
                        <a:graphicData uri="http://schemas.microsoft.com/office/word/2010/wordprocessingInk">
                          <w14:contentPart bwMode="auto" r:id="rId175">
                            <w14:nvContentPartPr>
                              <w14:cNvContentPartPr/>
                            </w14:nvContentPartPr>
                            <w14:xfrm>
                              <a:off x="0" y="0"/>
                              <a:ext cx="2714805" cy="360950"/>
                            </w14:xfrm>
                          </w14:contentPart>
                        </a:graphicData>
                      </a:graphic>
                    </wp:anchor>
                  </w:drawing>
                </mc:Choice>
                <mc:Fallback>
                  <w:pict>
                    <v:shape w14:anchorId="6EF7C9C0" id="Ink 457" o:spid="_x0000_s1026" type="#_x0000_t75" style="position:absolute;margin-left:178.65pt;margin-top:-12.6pt;width:214.95pt;height:29.6pt;z-index:25210880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">
                      <v:imagedata r:id="rId176" o:title=""/>
                    </v:shape>
                  </w:pict>
                </mc:Fallback>
              </mc:AlternateContent>
            </w:r>
          </w:p>
        </w:tc>
        <w:tc>
          <w:tcPr>
            <w:tcW w:w="416" w:type="pct"/>
            <w:tcBorders>
              <w:top w:val="single" w:sz="4" w:space="0" w:color="auto"/>
              <w:left w:val="single" w:sz="4" w:space="0" w:color="auto"/>
              <w:right w:val="single" w:sz="4" w:space="0" w:color="auto"/>
            </w:tcBorders>
          </w:tcPr>
          <w:p w14:paraId="0F960A88" w14:textId="77777777" w:rsidR="00152E9D" w:rsidRPr="00C72CDF"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A1ECC04" w14:textId="47F6417A" w:rsidR="00152E9D" w:rsidRPr="00C72CDF" w:rsidRDefault="0021621F" w:rsidP="00152E9D">
            <w:pPr>
              <w:jc w:val="center"/>
              <w:rPr>
                <w:rFonts w:ascii="Arial" w:hAnsi="Arial" w:cs="Arial"/>
                <w:sz w:val="32"/>
              </w:rPr>
            </w:pPr>
            <w:r>
              <w:rPr>
                <w:rFonts w:ascii="Arial" w:hAnsi="Arial" w:cs="Arial"/>
                <w:noProof/>
                <w:sz w:val="32"/>
              </w:rPr>
              <mc:AlternateContent>
                <mc:Choice Requires="wpi">
                  <w:drawing>
                    <wp:anchor distT="0" distB="0" distL="114300" distR="114300" simplePos="0" relativeHeight="252134406" behindDoc="0" locked="0" layoutInCell="1" allowOverlap="1" wp14:anchorId="2DC06825" wp14:editId="250784FA">
                      <wp:simplePos x="0" y="0"/>
                      <wp:positionH relativeFrom="column">
                        <wp:posOffset>98425</wp:posOffset>
                      </wp:positionH>
                      <wp:positionV relativeFrom="paragraph">
                        <wp:posOffset>228600</wp:posOffset>
                      </wp:positionV>
                      <wp:extent cx="257715" cy="308610"/>
                      <wp:effectExtent l="38100" t="38100" r="0" b="34290"/>
                      <wp:wrapNone/>
                      <wp:docPr id="482" name="Ink 482"/>
                      <wp:cNvGraphicFramePr/>
                      <a:graphic xmlns:a="http://schemas.openxmlformats.org/drawingml/2006/main">
                        <a:graphicData uri="http://schemas.microsoft.com/office/word/2010/wordprocessingInk">
                          <w14:contentPart bwMode="auto" r:id="rId177">
                            <w14:nvContentPartPr>
                              <w14:cNvContentPartPr/>
                            </w14:nvContentPartPr>
                            <w14:xfrm>
                              <a:off x="0" y="0"/>
                              <a:ext cx="257715" cy="308610"/>
                            </w14:xfrm>
                          </w14:contentPart>
                        </a:graphicData>
                      </a:graphic>
                    </wp:anchor>
                  </w:drawing>
                </mc:Choice>
                <mc:Fallback>
                  <w:pict>
                    <v:shape w14:anchorId="6F17D4A0" id="Ink 482" o:spid="_x0000_s1026" type="#_x0000_t75" style="position:absolute;margin-left:7.15pt;margin-top:17.4pt;width:21.55pt;height:25.5pt;z-index:25213440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">
                      <v:imagedata r:id="rId178" o:title=""/>
                    </v:shape>
                  </w:pict>
                </mc:Fallback>
              </mc:AlternateContent>
            </w:r>
          </w:p>
        </w:tc>
      </w:tr>
      <w:tr w:rsidR="00152E9D" w:rsidRPr="00C72CDF" w14:paraId="3A5AEFEC" w14:textId="77777777" w:rsidTr="00A85BFE">
        <w:trPr>
          <w:trHeight w:val="450"/>
        </w:trPr>
        <w:tc>
          <w:tcPr>
            <w:tcW w:w="4169" w:type="pct"/>
            <w:vMerge/>
            <w:tcBorders>
              <w:left w:val="single" w:sz="4" w:space="0" w:color="auto"/>
              <w:bottom w:val="single" w:sz="4" w:space="0" w:color="auto"/>
              <w:right w:val="single" w:sz="4" w:space="0" w:color="auto"/>
            </w:tcBorders>
          </w:tcPr>
          <w:p w14:paraId="4B25A37C" w14:textId="77777777" w:rsidR="00152E9D" w:rsidRPr="00C72CDF"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DFDB731" w14:textId="0722BE1B" w:rsidR="00152E9D" w:rsidRPr="00C72CDF" w:rsidRDefault="0021621F" w:rsidP="00152E9D">
            <w:pPr>
              <w:jc w:val="center"/>
              <w:rPr>
                <w:rFonts w:ascii="Arial" w:hAnsi="Arial" w:cs="Arial"/>
                <w:sz w:val="32"/>
              </w:rPr>
            </w:pPr>
            <w:r>
              <w:rPr>
                <w:rFonts w:ascii="Arial" w:hAnsi="Arial" w:cs="Arial"/>
                <w:noProof/>
                <w:sz w:val="32"/>
              </w:rPr>
              <mc:AlternateContent>
                <mc:Choice Requires="wpi">
                  <w:drawing>
                    <wp:anchor distT="0" distB="0" distL="114300" distR="114300" simplePos="0" relativeHeight="252107782" behindDoc="0" locked="0" layoutInCell="1" allowOverlap="1" wp14:anchorId="6190BF46" wp14:editId="3E59E3B3">
                      <wp:simplePos x="0" y="0"/>
                      <wp:positionH relativeFrom="column">
                        <wp:posOffset>404675</wp:posOffset>
                      </wp:positionH>
                      <wp:positionV relativeFrom="paragraph">
                        <wp:posOffset>129410</wp:posOffset>
                      </wp:positionV>
                      <wp:extent cx="40320" cy="23400"/>
                      <wp:effectExtent l="38100" t="38100" r="23495" b="40640"/>
                      <wp:wrapNone/>
                      <wp:docPr id="456" name="Ink 456"/>
                      <wp:cNvGraphicFramePr/>
                      <a:graphic xmlns:a="http://schemas.openxmlformats.org/drawingml/2006/main">
                        <a:graphicData uri="http://schemas.microsoft.com/office/word/2010/wordprocessingInk">
                          <w14:contentPart bwMode="auto" r:id="rId179">
                            <w14:nvContentPartPr>
                              <w14:cNvContentPartPr/>
                            </w14:nvContentPartPr>
                            <w14:xfrm>
                              <a:off x="0" y="0"/>
                              <a:ext cx="40320" cy="23400"/>
                            </w14:xfrm>
                          </w14:contentPart>
                        </a:graphicData>
                      </a:graphic>
                      <wp14:sizeRelH relativeFrom="margin">
                        <wp14:pctWidth>0</wp14:pctWidth>
                      </wp14:sizeRelH>
                      <wp14:sizeRelV relativeFrom="margin">
                        <wp14:pctHeight>0</wp14:pctHeight>
                      </wp14:sizeRelV>
                    </wp:anchor>
                  </w:drawing>
                </mc:Choice>
                <mc:Fallback>
                  <w:pict>
                    <v:shape w14:anchorId="5ED201B2" id="Ink 456" o:spid="_x0000_s1026" type="#_x0000_t75" style="position:absolute;margin-left:31.25pt;margin-top:9.6pt;width:4.35pt;height:3.05pt;z-index:25210778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">
                      <v:imagedata r:id="rId180" o:title=""/>
                    </v:shape>
                  </w:pict>
                </mc:Fallback>
              </mc:AlternateContent>
            </w:r>
          </w:p>
        </w:tc>
        <w:tc>
          <w:tcPr>
            <w:tcW w:w="416" w:type="pct"/>
            <w:vMerge/>
            <w:tcBorders>
              <w:top w:val="single" w:sz="4" w:space="0" w:color="auto"/>
              <w:left w:val="single" w:sz="4" w:space="0" w:color="auto"/>
              <w:bottom w:val="single" w:sz="4" w:space="0" w:color="auto"/>
              <w:right w:val="single" w:sz="4" w:space="0" w:color="auto"/>
            </w:tcBorders>
          </w:tcPr>
          <w:p w14:paraId="0969C944" w14:textId="77777777" w:rsidR="00152E9D" w:rsidRPr="00C72CDF" w:rsidRDefault="00152E9D" w:rsidP="00152E9D">
            <w:pPr>
              <w:jc w:val="center"/>
              <w:rPr>
                <w:rFonts w:ascii="Arial" w:hAnsi="Arial" w:cs="Arial"/>
                <w:sz w:val="32"/>
              </w:rPr>
            </w:pPr>
          </w:p>
        </w:tc>
      </w:tr>
    </w:tbl>
    <w:p w14:paraId="4DB30FBE" w14:textId="77777777" w:rsidR="00152E9D" w:rsidRPr="00C72CDF"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C72CDF" w14:paraId="45FB222C" w14:textId="77777777" w:rsidTr="00152E9D">
        <w:trPr>
          <w:cantSplit/>
        </w:trPr>
        <w:tc>
          <w:tcPr>
            <w:tcW w:w="6062" w:type="dxa"/>
            <w:vMerge w:val="restart"/>
            <w:shd w:val="pct15" w:color="auto" w:fill="auto"/>
            <w:vAlign w:val="center"/>
          </w:tcPr>
          <w:p w14:paraId="696FD226" w14:textId="77777777" w:rsidR="00152E9D" w:rsidRPr="00C72CDF" w:rsidRDefault="004D5E9B" w:rsidP="00152E9D">
            <w:pPr>
              <w:rPr>
                <w:rFonts w:ascii="Arial" w:hAnsi="Arial" w:cs="Arial"/>
                <w:sz w:val="16"/>
                <w:szCs w:val="16"/>
              </w:rPr>
            </w:pPr>
            <w:r w:rsidRPr="00C72CDF">
              <w:rPr>
                <w:rFonts w:ascii="Arial" w:hAnsi="Arial" w:cs="Arial"/>
                <w:b/>
                <w:bCs/>
                <w:sz w:val="22"/>
                <w:szCs w:val="22"/>
              </w:rPr>
              <w:t>Assessment</w:t>
            </w:r>
            <w:r w:rsidR="00152E9D" w:rsidRPr="00C72CDF">
              <w:rPr>
                <w:rFonts w:ascii="Arial" w:hAnsi="Arial" w:cs="Arial"/>
                <w:b/>
                <w:bCs/>
                <w:sz w:val="22"/>
                <w:szCs w:val="22"/>
              </w:rPr>
              <w:t xml:space="preserve"> Mark </w:t>
            </w:r>
            <w:r w:rsidR="00152E9D" w:rsidRPr="00C72CDF">
              <w:rPr>
                <w:rFonts w:ascii="Arial" w:hAnsi="Arial" w:cs="Arial"/>
                <w:bCs/>
                <w:sz w:val="22"/>
                <w:szCs w:val="22"/>
              </w:rPr>
              <w:t>(</w:t>
            </w:r>
            <w:r w:rsidR="00152E9D" w:rsidRPr="00C72CDF">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01DDEBC0" w14:textId="77777777" w:rsidR="00152E9D" w:rsidRPr="00C72CDF" w:rsidRDefault="00152E9D" w:rsidP="00152E9D">
            <w:pPr>
              <w:rPr>
                <w:rFonts w:ascii="Arial" w:hAnsi="Arial" w:cs="Arial"/>
                <w:b/>
                <w:bCs/>
                <w:sz w:val="16"/>
                <w:szCs w:val="16"/>
              </w:rPr>
            </w:pPr>
            <w:r w:rsidRPr="00C72CDF">
              <w:rPr>
                <w:rFonts w:ascii="Arial" w:hAnsi="Arial" w:cs="Arial"/>
                <w:b/>
                <w:sz w:val="16"/>
                <w:szCs w:val="16"/>
              </w:rPr>
              <w:t>Late Submission Penalties (tick if appropriate)</w:t>
            </w:r>
          </w:p>
        </w:tc>
        <w:tc>
          <w:tcPr>
            <w:tcW w:w="1060" w:type="dxa"/>
            <w:vMerge w:val="restart"/>
            <w:vAlign w:val="center"/>
          </w:tcPr>
          <w:p w14:paraId="39A9E676" w14:textId="717581F1" w:rsidR="00152E9D" w:rsidRPr="00C72CDF" w:rsidRDefault="000A6E29" w:rsidP="00152E9D">
            <w:pPr>
              <w:jc w:val="right"/>
              <w:rPr>
                <w:rFonts w:ascii="Arial" w:hAnsi="Arial" w:cs="Arial"/>
                <w:b/>
                <w:bCs/>
              </w:rPr>
            </w:pPr>
            <w:r>
              <w:rPr>
                <w:rFonts w:ascii="Arial" w:hAnsi="Arial" w:cs="Arial"/>
                <w:b/>
                <w:bCs/>
                <w:noProof/>
              </w:rPr>
              <mc:AlternateContent>
                <mc:Choice Requires="wpi">
                  <w:drawing>
                    <wp:anchor distT="0" distB="0" distL="114300" distR="114300" simplePos="0" relativeHeight="252146694" behindDoc="0" locked="0" layoutInCell="1" allowOverlap="1" wp14:anchorId="288BAEB7" wp14:editId="459A0ADB">
                      <wp:simplePos x="0" y="0"/>
                      <wp:positionH relativeFrom="column">
                        <wp:posOffset>13335</wp:posOffset>
                      </wp:positionH>
                      <wp:positionV relativeFrom="paragraph">
                        <wp:posOffset>419735</wp:posOffset>
                      </wp:positionV>
                      <wp:extent cx="520335" cy="434700"/>
                      <wp:effectExtent l="38100" t="38100" r="26035" b="35560"/>
                      <wp:wrapNone/>
                      <wp:docPr id="494" name="Ink 494"/>
                      <wp:cNvGraphicFramePr/>
                      <a:graphic xmlns:a="http://schemas.openxmlformats.org/drawingml/2006/main">
                        <a:graphicData uri="http://schemas.microsoft.com/office/word/2010/wordprocessingInk">
                          <w14:contentPart bwMode="auto" r:id="rId181">
                            <w14:nvContentPartPr>
                              <w14:cNvContentPartPr/>
                            </w14:nvContentPartPr>
                            <w14:xfrm>
                              <a:off x="0" y="0"/>
                              <a:ext cx="520335" cy="434700"/>
                            </w14:xfrm>
                          </w14:contentPart>
                        </a:graphicData>
                      </a:graphic>
                    </wp:anchor>
                  </w:drawing>
                </mc:Choice>
                <mc:Fallback>
                  <w:pict>
                    <v:shape w14:anchorId="583038AA" id="Ink 494" o:spid="_x0000_s1026" type="#_x0000_t75" style="position:absolute;margin-left:.45pt;margin-top:32.45pt;width:42.15pt;height:35.45pt;z-index:25214669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">
                      <v:imagedata r:id="rId182" o:title=""/>
                    </v:shape>
                  </w:pict>
                </mc:Fallback>
              </mc:AlternateContent>
            </w:r>
            <w:r w:rsidR="00152E9D" w:rsidRPr="00C72CDF">
              <w:rPr>
                <w:rFonts w:ascii="Arial" w:hAnsi="Arial" w:cs="Arial"/>
                <w:b/>
                <w:bCs/>
              </w:rPr>
              <w:t>%</w:t>
            </w:r>
          </w:p>
        </w:tc>
      </w:tr>
      <w:tr w:rsidR="00152E9D" w:rsidRPr="00C72CDF" w14:paraId="2783298A" w14:textId="77777777" w:rsidTr="00152E9D">
        <w:trPr>
          <w:cantSplit/>
        </w:trPr>
        <w:tc>
          <w:tcPr>
            <w:tcW w:w="6062" w:type="dxa"/>
            <w:vMerge/>
            <w:vAlign w:val="bottom"/>
          </w:tcPr>
          <w:p w14:paraId="4E5AD2A4" w14:textId="77777777" w:rsidR="00152E9D" w:rsidRPr="00C72CDF" w:rsidRDefault="00152E9D" w:rsidP="00152E9D">
            <w:pPr>
              <w:rPr>
                <w:rFonts w:ascii="Arial" w:hAnsi="Arial" w:cs="Arial"/>
              </w:rPr>
            </w:pPr>
          </w:p>
        </w:tc>
        <w:tc>
          <w:tcPr>
            <w:tcW w:w="2903" w:type="dxa"/>
            <w:vAlign w:val="bottom"/>
          </w:tcPr>
          <w:p w14:paraId="0D4FC38F" w14:textId="77777777" w:rsidR="00152E9D" w:rsidRPr="00C72CDF" w:rsidRDefault="00152E9D" w:rsidP="00152E9D">
            <w:pPr>
              <w:rPr>
                <w:rFonts w:ascii="Arial" w:hAnsi="Arial" w:cs="Arial"/>
                <w:b/>
                <w:bCs/>
                <w:sz w:val="16"/>
                <w:szCs w:val="16"/>
              </w:rPr>
            </w:pPr>
            <w:r w:rsidRPr="00C72CDF">
              <w:rPr>
                <w:rFonts w:ascii="Arial" w:hAnsi="Arial" w:cs="Arial"/>
                <w:sz w:val="16"/>
                <w:szCs w:val="16"/>
              </w:rPr>
              <w:t xml:space="preserve">Up to </w:t>
            </w:r>
            <w:r w:rsidR="006D6F24" w:rsidRPr="00C72CDF">
              <w:rPr>
                <w:rFonts w:ascii="Arial" w:hAnsi="Arial" w:cs="Arial"/>
                <w:sz w:val="16"/>
                <w:szCs w:val="16"/>
              </w:rPr>
              <w:t>1 week</w:t>
            </w:r>
            <w:r w:rsidRPr="00C72CDF">
              <w:rPr>
                <w:rFonts w:ascii="Arial" w:hAnsi="Arial" w:cs="Arial"/>
                <w:sz w:val="16"/>
                <w:szCs w:val="16"/>
              </w:rPr>
              <w:t xml:space="preserve"> late</w:t>
            </w:r>
            <w:r w:rsidR="004D5E9B" w:rsidRPr="00C72CDF">
              <w:rPr>
                <w:rFonts w:ascii="Arial" w:hAnsi="Arial" w:cs="Arial"/>
                <w:sz w:val="16"/>
                <w:szCs w:val="16"/>
              </w:rPr>
              <w:t xml:space="preserve"> (</w:t>
            </w:r>
            <w:r w:rsidR="004D5E9B" w:rsidRPr="00C72CDF">
              <w:rPr>
                <w:rFonts w:ascii="Arial" w:hAnsi="Arial" w:cs="Arial"/>
                <w:sz w:val="12"/>
                <w:szCs w:val="12"/>
              </w:rPr>
              <w:t>40% Max)</w:t>
            </w:r>
          </w:p>
        </w:tc>
        <w:tc>
          <w:tcPr>
            <w:tcW w:w="641" w:type="dxa"/>
            <w:vAlign w:val="bottom"/>
          </w:tcPr>
          <w:p w14:paraId="480E0098" w14:textId="77777777" w:rsidR="00152E9D" w:rsidRPr="00C72CDF" w:rsidRDefault="00152E9D" w:rsidP="00152E9D">
            <w:pPr>
              <w:jc w:val="center"/>
              <w:rPr>
                <w:rFonts w:ascii="Arial" w:hAnsi="Arial" w:cs="Arial"/>
                <w:sz w:val="12"/>
                <w:szCs w:val="12"/>
              </w:rPr>
            </w:pPr>
          </w:p>
        </w:tc>
        <w:tc>
          <w:tcPr>
            <w:tcW w:w="1060" w:type="dxa"/>
            <w:vMerge/>
            <w:vAlign w:val="bottom"/>
          </w:tcPr>
          <w:p w14:paraId="5C39912C" w14:textId="77777777" w:rsidR="00152E9D" w:rsidRPr="00C72CDF" w:rsidRDefault="00152E9D" w:rsidP="00152E9D">
            <w:pPr>
              <w:ind w:leftChars="71" w:left="142"/>
              <w:rPr>
                <w:rFonts w:ascii="Arial" w:hAnsi="Arial" w:cs="Arial"/>
              </w:rPr>
            </w:pPr>
          </w:p>
        </w:tc>
      </w:tr>
      <w:tr w:rsidR="00152E9D" w:rsidRPr="00C72CDF" w14:paraId="33EBD1F7" w14:textId="77777777" w:rsidTr="00152E9D">
        <w:trPr>
          <w:cantSplit/>
        </w:trPr>
        <w:tc>
          <w:tcPr>
            <w:tcW w:w="6062" w:type="dxa"/>
            <w:vMerge/>
            <w:vAlign w:val="bottom"/>
          </w:tcPr>
          <w:p w14:paraId="6DDD63D4" w14:textId="77777777" w:rsidR="00152E9D" w:rsidRPr="00C72CDF" w:rsidRDefault="00152E9D" w:rsidP="00152E9D">
            <w:pPr>
              <w:rPr>
                <w:rFonts w:ascii="Arial" w:hAnsi="Arial" w:cs="Arial"/>
              </w:rPr>
            </w:pPr>
          </w:p>
        </w:tc>
        <w:tc>
          <w:tcPr>
            <w:tcW w:w="2903" w:type="dxa"/>
            <w:vAlign w:val="bottom"/>
          </w:tcPr>
          <w:p w14:paraId="614BADE8" w14:textId="77777777" w:rsidR="00152E9D" w:rsidRPr="00C72CDF" w:rsidRDefault="006D6F24" w:rsidP="00152E9D">
            <w:pPr>
              <w:rPr>
                <w:rFonts w:ascii="Arial" w:hAnsi="Arial" w:cs="Arial"/>
                <w:b/>
                <w:bCs/>
                <w:sz w:val="16"/>
                <w:szCs w:val="16"/>
              </w:rPr>
            </w:pPr>
            <w:r w:rsidRPr="00C72CDF">
              <w:rPr>
                <w:rFonts w:ascii="Arial" w:hAnsi="Arial" w:cs="Arial"/>
                <w:sz w:val="16"/>
                <w:szCs w:val="16"/>
              </w:rPr>
              <w:t>Over 1</w:t>
            </w:r>
            <w:r w:rsidR="00152E9D" w:rsidRPr="00C72CDF">
              <w:rPr>
                <w:rFonts w:ascii="Arial" w:hAnsi="Arial" w:cs="Arial"/>
                <w:sz w:val="16"/>
                <w:szCs w:val="16"/>
              </w:rPr>
              <w:t xml:space="preserve"> week late</w:t>
            </w:r>
            <w:r w:rsidR="004D5E9B" w:rsidRPr="00C72CDF">
              <w:rPr>
                <w:rFonts w:ascii="Arial" w:hAnsi="Arial" w:cs="Arial"/>
                <w:sz w:val="16"/>
                <w:szCs w:val="16"/>
              </w:rPr>
              <w:t xml:space="preserve"> (</w:t>
            </w:r>
            <w:r w:rsidR="004D5E9B" w:rsidRPr="00C72CDF">
              <w:rPr>
                <w:rFonts w:ascii="Arial" w:hAnsi="Arial" w:cs="Arial"/>
                <w:sz w:val="12"/>
                <w:szCs w:val="12"/>
              </w:rPr>
              <w:t>0%)</w:t>
            </w:r>
          </w:p>
        </w:tc>
        <w:tc>
          <w:tcPr>
            <w:tcW w:w="641" w:type="dxa"/>
            <w:vAlign w:val="bottom"/>
          </w:tcPr>
          <w:p w14:paraId="2F5B7AB8" w14:textId="77777777" w:rsidR="00152E9D" w:rsidRPr="00C72CDF" w:rsidRDefault="00152E9D" w:rsidP="00152E9D">
            <w:pPr>
              <w:jc w:val="center"/>
              <w:rPr>
                <w:rFonts w:ascii="Arial" w:hAnsi="Arial" w:cs="Arial"/>
                <w:sz w:val="12"/>
                <w:szCs w:val="12"/>
              </w:rPr>
            </w:pPr>
          </w:p>
        </w:tc>
        <w:tc>
          <w:tcPr>
            <w:tcW w:w="1060" w:type="dxa"/>
            <w:vMerge/>
            <w:vAlign w:val="bottom"/>
          </w:tcPr>
          <w:p w14:paraId="637FABB9" w14:textId="77777777" w:rsidR="00152E9D" w:rsidRPr="00C72CDF" w:rsidRDefault="00152E9D" w:rsidP="00152E9D">
            <w:pPr>
              <w:ind w:firstLineChars="141" w:firstLine="282"/>
              <w:rPr>
                <w:rFonts w:ascii="Arial" w:hAnsi="Arial" w:cs="Arial"/>
              </w:rPr>
            </w:pPr>
          </w:p>
        </w:tc>
      </w:tr>
    </w:tbl>
    <w:p w14:paraId="78E2D0EF" w14:textId="77777777" w:rsidR="00152E9D" w:rsidRPr="00C72CDF" w:rsidRDefault="00152E9D" w:rsidP="00152E9D">
      <w:pPr>
        <w:rPr>
          <w:rFonts w:ascii="Arial" w:hAnsi="Arial" w:cs="Arial"/>
        </w:rPr>
      </w:pPr>
    </w:p>
    <w:p w14:paraId="307669B8" w14:textId="77777777" w:rsidR="00C073F1" w:rsidRPr="00C72CDF" w:rsidRDefault="00C073F1" w:rsidP="00152E9D">
      <w:pPr>
        <w:rPr>
          <w:rFonts w:ascii="Arial" w:hAnsi="Arial" w:cs="Arial"/>
        </w:rPr>
      </w:pPr>
    </w:p>
    <w:p w14:paraId="49C28C4A" w14:textId="77777777" w:rsidR="00C073F1" w:rsidRPr="00C72CDF" w:rsidRDefault="00C073F1" w:rsidP="00152E9D">
      <w:pPr>
        <w:rPr>
          <w:rFonts w:ascii="Arial" w:hAnsi="Arial" w:cs="Arial"/>
          <w:vanish/>
        </w:rPr>
        <w:sectPr w:rsidR="00C073F1" w:rsidRPr="00C72CDF" w:rsidSect="00F61A20">
          <w:footerReference w:type="default" r:id="rId183"/>
          <w:type w:val="continuous"/>
          <w:pgSz w:w="11894" w:h="16834"/>
          <w:pgMar w:top="720" w:right="720" w:bottom="720" w:left="720" w:header="706" w:footer="706" w:gutter="0"/>
          <w:paperSrc w:first="1" w:other="1"/>
          <w:cols w:space="720"/>
        </w:sectPr>
      </w:pPr>
    </w:p>
    <w:p w14:paraId="478CC18F" w14:textId="77777777" w:rsidR="00C073F1" w:rsidRPr="00C72CDF" w:rsidRDefault="00C073F1" w:rsidP="00152E9D">
      <w:pPr>
        <w:rPr>
          <w:rFonts w:ascii="Arial" w:hAnsi="Arial" w:cs="Arial"/>
          <w:vanish/>
        </w:rPr>
        <w:sectPr w:rsidR="00C073F1" w:rsidRPr="00C72CDF" w:rsidSect="00C073F1">
          <w:pgSz w:w="16834" w:h="11894" w:orient="landscape"/>
          <w:pgMar w:top="720" w:right="720" w:bottom="720" w:left="720" w:header="706" w:footer="706" w:gutter="0"/>
          <w:paperSrc w:first="1" w:other="1"/>
          <w:cols w:space="720"/>
          <w:docGrid w:linePitch="272"/>
        </w:sectPr>
      </w:pPr>
    </w:p>
    <w:p w14:paraId="7DEA5A25" w14:textId="77777777" w:rsidR="00C073F1" w:rsidRPr="00C72CDF" w:rsidRDefault="00C073F1" w:rsidP="00152E9D">
      <w:pPr>
        <w:rPr>
          <w:rFonts w:ascii="Arial" w:hAnsi="Arial" w:cs="Arial"/>
          <w:vanish/>
        </w:rPr>
      </w:pPr>
    </w:p>
    <w:tbl>
      <w:tblPr>
        <w:tblStyle w:val="TableGrid"/>
        <w:tblW w:w="0" w:type="auto"/>
        <w:shd w:val="clear" w:color="auto" w:fill="8DB3E2" w:themeFill="text2" w:themeFillTint="66"/>
        <w:tblLook w:val="04A0" w:firstRow="1" w:lastRow="0" w:firstColumn="1" w:lastColumn="0" w:noHBand="0" w:noVBand="1"/>
      </w:tblPr>
      <w:tblGrid>
        <w:gridCol w:w="15304"/>
      </w:tblGrid>
      <w:tr w:rsidR="00C073F1" w:rsidRPr="00C72CDF" w14:paraId="38EE1501" w14:textId="77777777" w:rsidTr="00EA67A3">
        <w:tc>
          <w:tcPr>
            <w:tcW w:w="15304" w:type="dxa"/>
            <w:shd w:val="clear" w:color="auto" w:fill="8DB3E2"/>
          </w:tcPr>
          <w:p w14:paraId="22913D6C" w14:textId="77777777" w:rsidR="00C073F1" w:rsidRPr="00C72CDF" w:rsidRDefault="00130F2A" w:rsidP="001F50B6">
            <w:pPr>
              <w:pStyle w:val="NormalWeb"/>
              <w:rPr>
                <w:rFonts w:ascii="Arial" w:hAnsi="Arial" w:cs="Arial"/>
                <w:b/>
                <w:color w:val="303B44"/>
                <w:sz w:val="22"/>
                <w:szCs w:val="22"/>
              </w:rPr>
            </w:pPr>
            <w:r w:rsidRPr="00C72CDF">
              <w:rPr>
                <w:rFonts w:ascii="Arial" w:hAnsi="Arial" w:cs="Arial"/>
                <w:b/>
                <w:color w:val="303B44"/>
                <w:sz w:val="22"/>
                <w:szCs w:val="22"/>
              </w:rPr>
              <w:t>GENERIC ASSESSMENT CRITERIA</w:t>
            </w:r>
          </w:p>
        </w:tc>
      </w:tr>
    </w:tbl>
    <w:p w14:paraId="20A886C1" w14:textId="77777777" w:rsidR="00995D51" w:rsidRPr="00C72CDF"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5304"/>
      </w:tblGrid>
      <w:tr w:rsidR="007D5DE2" w:rsidRPr="00C72CDF" w14:paraId="33F27F4D" w14:textId="77777777" w:rsidTr="00EA67A3">
        <w:tc>
          <w:tcPr>
            <w:tcW w:w="15304" w:type="dxa"/>
            <w:shd w:val="clear" w:color="auto" w:fill="8DB3E2"/>
          </w:tcPr>
          <w:p w14:paraId="7C466736" w14:textId="77777777" w:rsidR="007D5DE2" w:rsidRPr="00C72CDF" w:rsidRDefault="007D5DE2" w:rsidP="0075226D">
            <w:pPr>
              <w:rPr>
                <w:rFonts w:ascii="Arial" w:hAnsi="Arial" w:cs="Arial"/>
                <w:b/>
              </w:rPr>
            </w:pPr>
            <w:r w:rsidRPr="00C72CDF">
              <w:rPr>
                <w:rFonts w:ascii="Arial" w:hAnsi="Arial" w:cs="Arial"/>
                <w:b/>
              </w:rPr>
              <w:t xml:space="preserve">Level </w:t>
            </w:r>
            <w:r w:rsidR="0075226D" w:rsidRPr="00C72CDF">
              <w:rPr>
                <w:rFonts w:ascii="Arial" w:hAnsi="Arial" w:cs="Arial"/>
                <w:b/>
              </w:rPr>
              <w:t>4</w:t>
            </w:r>
          </w:p>
        </w:tc>
      </w:tr>
      <w:tr w:rsidR="00130F2A" w:rsidRPr="00C72CDF" w14:paraId="1F92DCE6" w14:textId="77777777" w:rsidTr="00EA67A3">
        <w:tc>
          <w:tcPr>
            <w:tcW w:w="15304" w:type="dxa"/>
            <w:shd w:val="clear" w:color="auto" w:fill="DAEEF3"/>
          </w:tcPr>
          <w:p w14:paraId="790A6A09" w14:textId="77777777" w:rsidR="00130F2A" w:rsidRPr="00C72CDF" w:rsidRDefault="00EA67A3" w:rsidP="00130F2A">
            <w:pPr>
              <w:rPr>
                <w:rFonts w:ascii="Arial" w:eastAsia="Arial" w:hAnsi="Arial" w:cs="Arial"/>
                <w:spacing w:val="-1"/>
              </w:rPr>
            </w:pPr>
            <w:r w:rsidRPr="00C72CDF">
              <w:rPr>
                <w:rFonts w:ascii="Arial" w:eastAsia="Arial" w:hAnsi="Arial" w:cs="Arial"/>
                <w:spacing w:val="-1"/>
              </w:rPr>
              <w:t>In accordance with the Framework for Higher Education Qualifications, at the end of Level 4 students will be expected to have demonstrated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evaluate different approaches to solving problems, and will be able to communicate the results of their study/work accurately and reliably, and with structured and coherent arguments.</w:t>
            </w:r>
            <w:r w:rsidRPr="00C72CDF">
              <w:rPr>
                <w:rFonts w:ascii="Arial" w:hAnsi="Arial" w:cs="Arial"/>
              </w:rPr>
              <w:t xml:space="preserve"> They will be able to </w:t>
            </w:r>
            <w:r w:rsidRPr="00C72CDF">
              <w:rPr>
                <w:rFonts w:ascii="Arial" w:eastAsia="Arial" w:hAnsi="Arial" w:cs="Arial"/>
                <w:spacing w:val="-1"/>
              </w:rPr>
              <w:t>undertake further training and develop new skills within a structured and managed environment and will have the qualities and transferable skills necessary for employment requiring the exercise of some personal responsibility.</w:t>
            </w:r>
          </w:p>
        </w:tc>
      </w:tr>
    </w:tbl>
    <w:p w14:paraId="60312052" w14:textId="77777777" w:rsidR="007D5DE2" w:rsidRPr="00C72CDF"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804"/>
        <w:gridCol w:w="1985"/>
        <w:gridCol w:w="1984"/>
        <w:gridCol w:w="1843"/>
        <w:gridCol w:w="1984"/>
        <w:gridCol w:w="1843"/>
        <w:gridCol w:w="1985"/>
        <w:gridCol w:w="141"/>
      </w:tblGrid>
      <w:tr w:rsidR="00E3307D" w:rsidRPr="00C72CDF" w14:paraId="4DAFD00C" w14:textId="77777777" w:rsidTr="00EA67A3">
        <w:trPr>
          <w:tblHeader/>
        </w:trPr>
        <w:tc>
          <w:tcPr>
            <w:tcW w:w="1735" w:type="dxa"/>
            <w:shd w:val="clear" w:color="auto" w:fill="8DB3E2"/>
          </w:tcPr>
          <w:p w14:paraId="57B1CF8A" w14:textId="77777777" w:rsidR="00E3307D" w:rsidRPr="00C72CDF" w:rsidRDefault="00E3307D" w:rsidP="00E3307D">
            <w:pPr>
              <w:rPr>
                <w:rFonts w:ascii="Arial" w:hAnsi="Arial" w:cs="Arial"/>
                <w:b/>
                <w:sz w:val="18"/>
                <w:szCs w:val="18"/>
              </w:rPr>
            </w:pPr>
            <w:r w:rsidRPr="00C72CDF">
              <w:rPr>
                <w:rFonts w:ascii="Arial" w:hAnsi="Arial" w:cs="Arial"/>
                <w:b/>
                <w:sz w:val="18"/>
                <w:szCs w:val="18"/>
              </w:rPr>
              <w:t>Level 5</w:t>
            </w:r>
          </w:p>
        </w:tc>
        <w:tc>
          <w:tcPr>
            <w:tcW w:w="1804" w:type="dxa"/>
            <w:shd w:val="clear" w:color="auto" w:fill="8DB3E2"/>
            <w:vAlign w:val="center"/>
          </w:tcPr>
          <w:p w14:paraId="5B73D499" w14:textId="77777777" w:rsidR="00E3307D" w:rsidRPr="00C72CDF" w:rsidRDefault="00E3307D" w:rsidP="00E3307D">
            <w:pPr>
              <w:jc w:val="center"/>
              <w:rPr>
                <w:rFonts w:ascii="Arial" w:hAnsi="Arial" w:cs="Arial"/>
                <w:b/>
                <w:sz w:val="18"/>
                <w:szCs w:val="18"/>
              </w:rPr>
            </w:pPr>
            <w:r w:rsidRPr="00C72CDF">
              <w:rPr>
                <w:rFonts w:ascii="Arial" w:hAnsi="Arial" w:cs="Arial"/>
                <w:b/>
                <w:sz w:val="18"/>
                <w:szCs w:val="18"/>
              </w:rPr>
              <w:t>FAIL</w:t>
            </w:r>
          </w:p>
        </w:tc>
        <w:tc>
          <w:tcPr>
            <w:tcW w:w="1985" w:type="dxa"/>
            <w:shd w:val="clear" w:color="auto" w:fill="8DB3E2"/>
            <w:vAlign w:val="center"/>
          </w:tcPr>
          <w:p w14:paraId="05AFC7E7" w14:textId="77777777" w:rsidR="00E3307D" w:rsidRPr="00C72CDF" w:rsidRDefault="00E3307D" w:rsidP="00E3307D">
            <w:pPr>
              <w:jc w:val="center"/>
              <w:rPr>
                <w:rFonts w:ascii="Arial" w:hAnsi="Arial" w:cs="Arial"/>
                <w:b/>
                <w:sz w:val="18"/>
                <w:szCs w:val="18"/>
              </w:rPr>
            </w:pPr>
            <w:r w:rsidRPr="00C72CDF">
              <w:rPr>
                <w:rFonts w:ascii="Arial" w:hAnsi="Arial" w:cs="Arial"/>
                <w:b/>
                <w:sz w:val="18"/>
                <w:szCs w:val="18"/>
              </w:rPr>
              <w:t>MARGINAL FAIL</w:t>
            </w:r>
          </w:p>
        </w:tc>
        <w:tc>
          <w:tcPr>
            <w:tcW w:w="1984" w:type="dxa"/>
            <w:shd w:val="clear" w:color="auto" w:fill="8DB3E2"/>
            <w:vAlign w:val="center"/>
          </w:tcPr>
          <w:p w14:paraId="4394A5FC" w14:textId="77777777" w:rsidR="00E3307D" w:rsidRPr="00C72CDF" w:rsidRDefault="00E3307D" w:rsidP="00E3307D">
            <w:pPr>
              <w:jc w:val="center"/>
              <w:rPr>
                <w:rFonts w:ascii="Arial" w:hAnsi="Arial" w:cs="Arial"/>
                <w:b/>
                <w:sz w:val="18"/>
                <w:szCs w:val="18"/>
              </w:rPr>
            </w:pPr>
            <w:r w:rsidRPr="00C72CDF">
              <w:rPr>
                <w:rFonts w:ascii="Arial" w:hAnsi="Arial" w:cs="Arial"/>
                <w:b/>
                <w:sz w:val="18"/>
                <w:szCs w:val="18"/>
              </w:rPr>
              <w:t>SATISFACTORY</w:t>
            </w:r>
          </w:p>
          <w:p w14:paraId="38B08FCF" w14:textId="77777777" w:rsidR="00E3307D" w:rsidRPr="00C72CDF" w:rsidRDefault="00E3307D" w:rsidP="00E3307D">
            <w:pPr>
              <w:jc w:val="center"/>
              <w:rPr>
                <w:rFonts w:ascii="Arial" w:hAnsi="Arial" w:cs="Arial"/>
                <w:b/>
                <w:sz w:val="18"/>
                <w:szCs w:val="18"/>
              </w:rPr>
            </w:pPr>
            <w:r w:rsidRPr="00C72CDF">
              <w:rPr>
                <w:rFonts w:ascii="Arial" w:hAnsi="Arial" w:cs="Arial"/>
                <w:b/>
                <w:sz w:val="18"/>
                <w:szCs w:val="18"/>
              </w:rPr>
              <w:t>(3</w:t>
            </w:r>
            <w:r w:rsidRPr="00C72CDF">
              <w:rPr>
                <w:rFonts w:ascii="Arial" w:hAnsi="Arial" w:cs="Arial"/>
                <w:b/>
                <w:sz w:val="18"/>
                <w:szCs w:val="18"/>
                <w:vertAlign w:val="superscript"/>
              </w:rPr>
              <w:t>rd</w:t>
            </w:r>
            <w:r w:rsidRPr="00C72CDF">
              <w:rPr>
                <w:rFonts w:ascii="Arial" w:hAnsi="Arial" w:cs="Arial"/>
                <w:b/>
                <w:sz w:val="18"/>
                <w:szCs w:val="18"/>
              </w:rPr>
              <w:t xml:space="preserve"> / Pass)</w:t>
            </w:r>
          </w:p>
        </w:tc>
        <w:tc>
          <w:tcPr>
            <w:tcW w:w="1843" w:type="dxa"/>
            <w:shd w:val="clear" w:color="auto" w:fill="8DB3E2"/>
            <w:vAlign w:val="center"/>
          </w:tcPr>
          <w:p w14:paraId="6889DB2D" w14:textId="77777777" w:rsidR="00E3307D" w:rsidRPr="00C72CDF" w:rsidRDefault="00E3307D" w:rsidP="00E3307D">
            <w:pPr>
              <w:jc w:val="center"/>
              <w:rPr>
                <w:rFonts w:ascii="Arial" w:hAnsi="Arial" w:cs="Arial"/>
                <w:b/>
                <w:sz w:val="18"/>
                <w:szCs w:val="18"/>
              </w:rPr>
            </w:pPr>
            <w:r w:rsidRPr="00C72CDF">
              <w:rPr>
                <w:rFonts w:ascii="Arial" w:hAnsi="Arial" w:cs="Arial"/>
                <w:b/>
                <w:sz w:val="18"/>
                <w:szCs w:val="18"/>
              </w:rPr>
              <w:t>GOOD</w:t>
            </w:r>
          </w:p>
          <w:p w14:paraId="0BAA4B88" w14:textId="77777777" w:rsidR="00E3307D" w:rsidRPr="00C72CDF" w:rsidRDefault="00E3307D" w:rsidP="00E3307D">
            <w:pPr>
              <w:jc w:val="center"/>
              <w:rPr>
                <w:rFonts w:ascii="Arial" w:hAnsi="Arial" w:cs="Arial"/>
                <w:b/>
                <w:sz w:val="18"/>
                <w:szCs w:val="18"/>
              </w:rPr>
            </w:pPr>
            <w:r w:rsidRPr="00C72CDF">
              <w:rPr>
                <w:rFonts w:ascii="Arial" w:hAnsi="Arial" w:cs="Arial"/>
                <w:b/>
                <w:sz w:val="18"/>
                <w:szCs w:val="18"/>
              </w:rPr>
              <w:t>(2.2 / Pass)</w:t>
            </w:r>
          </w:p>
        </w:tc>
        <w:tc>
          <w:tcPr>
            <w:tcW w:w="1984" w:type="dxa"/>
            <w:shd w:val="clear" w:color="auto" w:fill="8DB3E2"/>
            <w:vAlign w:val="center"/>
          </w:tcPr>
          <w:p w14:paraId="1F204F63" w14:textId="77777777" w:rsidR="00E3307D" w:rsidRPr="00C72CDF" w:rsidRDefault="00E3307D" w:rsidP="00E3307D">
            <w:pPr>
              <w:jc w:val="center"/>
              <w:rPr>
                <w:rFonts w:ascii="Arial" w:hAnsi="Arial" w:cs="Arial"/>
                <w:b/>
                <w:sz w:val="18"/>
                <w:szCs w:val="18"/>
              </w:rPr>
            </w:pPr>
            <w:r w:rsidRPr="00C72CDF">
              <w:rPr>
                <w:rFonts w:ascii="Arial" w:hAnsi="Arial" w:cs="Arial"/>
                <w:b/>
                <w:sz w:val="18"/>
                <w:szCs w:val="18"/>
              </w:rPr>
              <w:t>VERY GOOD</w:t>
            </w:r>
          </w:p>
          <w:p w14:paraId="35925E89" w14:textId="77777777" w:rsidR="00E3307D" w:rsidRPr="00C72CDF" w:rsidRDefault="00E3307D" w:rsidP="00E3307D">
            <w:pPr>
              <w:jc w:val="center"/>
              <w:rPr>
                <w:rFonts w:ascii="Arial" w:hAnsi="Arial" w:cs="Arial"/>
                <w:b/>
                <w:sz w:val="18"/>
                <w:szCs w:val="18"/>
              </w:rPr>
            </w:pPr>
            <w:r w:rsidRPr="00C72CDF">
              <w:rPr>
                <w:rFonts w:ascii="Arial" w:hAnsi="Arial" w:cs="Arial"/>
                <w:b/>
                <w:sz w:val="18"/>
                <w:szCs w:val="18"/>
              </w:rPr>
              <w:t>(2.1 / Merit)</w:t>
            </w:r>
          </w:p>
        </w:tc>
        <w:tc>
          <w:tcPr>
            <w:tcW w:w="1843" w:type="dxa"/>
            <w:shd w:val="clear" w:color="auto" w:fill="8DB3E2"/>
            <w:vAlign w:val="center"/>
          </w:tcPr>
          <w:p w14:paraId="4B4171E1" w14:textId="77777777" w:rsidR="00E3307D" w:rsidRPr="00C72CDF" w:rsidRDefault="00E3307D" w:rsidP="00E3307D">
            <w:pPr>
              <w:jc w:val="center"/>
              <w:rPr>
                <w:rFonts w:ascii="Arial" w:hAnsi="Arial" w:cs="Arial"/>
                <w:b/>
                <w:sz w:val="18"/>
                <w:szCs w:val="18"/>
              </w:rPr>
            </w:pPr>
            <w:r w:rsidRPr="00C72CDF">
              <w:rPr>
                <w:rFonts w:ascii="Arial" w:hAnsi="Arial" w:cs="Arial"/>
                <w:b/>
                <w:sz w:val="18"/>
                <w:szCs w:val="18"/>
              </w:rPr>
              <w:t>EXCELLENT</w:t>
            </w:r>
          </w:p>
          <w:p w14:paraId="28BAA2DA" w14:textId="77777777" w:rsidR="00E3307D" w:rsidRPr="00C72CDF" w:rsidRDefault="00E3307D" w:rsidP="00E3307D">
            <w:pPr>
              <w:jc w:val="center"/>
              <w:rPr>
                <w:rFonts w:ascii="Arial" w:hAnsi="Arial" w:cs="Arial"/>
                <w:b/>
                <w:sz w:val="18"/>
                <w:szCs w:val="18"/>
              </w:rPr>
            </w:pPr>
            <w:r w:rsidRPr="00C72CDF">
              <w:rPr>
                <w:rFonts w:ascii="Arial" w:hAnsi="Arial" w:cs="Arial"/>
                <w:b/>
                <w:sz w:val="18"/>
                <w:szCs w:val="18"/>
              </w:rPr>
              <w:t>(1</w:t>
            </w:r>
            <w:r w:rsidRPr="00C72CDF">
              <w:rPr>
                <w:rFonts w:ascii="Arial" w:hAnsi="Arial" w:cs="Arial"/>
                <w:b/>
                <w:sz w:val="18"/>
                <w:szCs w:val="18"/>
                <w:vertAlign w:val="superscript"/>
              </w:rPr>
              <w:t>st</w:t>
            </w:r>
            <w:r w:rsidRPr="00C72CDF">
              <w:rPr>
                <w:rFonts w:ascii="Arial" w:hAnsi="Arial" w:cs="Arial"/>
                <w:b/>
                <w:sz w:val="18"/>
                <w:szCs w:val="18"/>
              </w:rPr>
              <w:t xml:space="preserve"> / Distinction)</w:t>
            </w:r>
          </w:p>
        </w:tc>
        <w:tc>
          <w:tcPr>
            <w:tcW w:w="2126" w:type="dxa"/>
            <w:gridSpan w:val="2"/>
            <w:shd w:val="clear" w:color="auto" w:fill="8DB3E2"/>
            <w:vAlign w:val="center"/>
          </w:tcPr>
          <w:p w14:paraId="1B063E12" w14:textId="77777777" w:rsidR="00E3307D" w:rsidRPr="00C72CDF" w:rsidRDefault="00E3307D" w:rsidP="00E3307D">
            <w:pPr>
              <w:jc w:val="center"/>
              <w:rPr>
                <w:rFonts w:ascii="Arial" w:hAnsi="Arial" w:cs="Arial"/>
                <w:b/>
                <w:sz w:val="18"/>
                <w:szCs w:val="18"/>
              </w:rPr>
            </w:pPr>
            <w:r w:rsidRPr="00C72CDF">
              <w:rPr>
                <w:rFonts w:ascii="Arial" w:hAnsi="Arial" w:cs="Arial"/>
                <w:b/>
                <w:sz w:val="18"/>
                <w:szCs w:val="18"/>
              </w:rPr>
              <w:t>EXCEPTIONAL</w:t>
            </w:r>
          </w:p>
          <w:p w14:paraId="5987E6D8" w14:textId="77777777" w:rsidR="00E3307D" w:rsidRPr="00C72CDF" w:rsidRDefault="00E3307D" w:rsidP="00E3307D">
            <w:pPr>
              <w:jc w:val="center"/>
              <w:rPr>
                <w:rFonts w:ascii="Arial" w:hAnsi="Arial" w:cs="Arial"/>
                <w:b/>
                <w:sz w:val="18"/>
                <w:szCs w:val="18"/>
              </w:rPr>
            </w:pPr>
            <w:r w:rsidRPr="00C72CDF">
              <w:rPr>
                <w:rFonts w:ascii="Arial" w:hAnsi="Arial" w:cs="Arial"/>
                <w:b/>
                <w:sz w:val="18"/>
                <w:szCs w:val="18"/>
              </w:rPr>
              <w:t>(1</w:t>
            </w:r>
            <w:r w:rsidRPr="00C72CDF">
              <w:rPr>
                <w:rFonts w:ascii="Arial" w:hAnsi="Arial" w:cs="Arial"/>
                <w:b/>
                <w:sz w:val="18"/>
                <w:szCs w:val="18"/>
                <w:vertAlign w:val="superscript"/>
              </w:rPr>
              <w:t>st</w:t>
            </w:r>
            <w:r w:rsidRPr="00C72CDF">
              <w:rPr>
                <w:rFonts w:ascii="Arial" w:hAnsi="Arial" w:cs="Arial"/>
                <w:b/>
                <w:sz w:val="18"/>
                <w:szCs w:val="18"/>
              </w:rPr>
              <w:t xml:space="preserve"> / Distinction)</w:t>
            </w:r>
          </w:p>
        </w:tc>
      </w:tr>
      <w:tr w:rsidR="00E3307D" w:rsidRPr="00C72CDF" w14:paraId="023D36B7" w14:textId="77777777" w:rsidTr="00EA67A3">
        <w:trPr>
          <w:tblHeader/>
        </w:trPr>
        <w:tc>
          <w:tcPr>
            <w:tcW w:w="1735" w:type="dxa"/>
            <w:shd w:val="clear" w:color="auto" w:fill="8DB3E2"/>
          </w:tcPr>
          <w:p w14:paraId="6CCD458E" w14:textId="77777777" w:rsidR="00E3307D" w:rsidRPr="00C72CDF" w:rsidRDefault="00E3307D" w:rsidP="00E3307D">
            <w:pPr>
              <w:ind w:left="171"/>
              <w:rPr>
                <w:rFonts w:ascii="Arial" w:hAnsi="Arial" w:cs="Arial"/>
                <w:sz w:val="18"/>
                <w:szCs w:val="18"/>
              </w:rPr>
            </w:pPr>
            <w:r w:rsidRPr="00C72CDF">
              <w:rPr>
                <w:rFonts w:ascii="Arial" w:eastAsia="Arial" w:hAnsi="Arial" w:cs="Arial"/>
                <w:b/>
                <w:bCs/>
              </w:rPr>
              <w:t>Category</w:t>
            </w:r>
          </w:p>
        </w:tc>
        <w:tc>
          <w:tcPr>
            <w:tcW w:w="1804" w:type="dxa"/>
            <w:shd w:val="clear" w:color="auto" w:fill="8DB3E2"/>
            <w:vAlign w:val="bottom"/>
          </w:tcPr>
          <w:p w14:paraId="19F259B1" w14:textId="77777777" w:rsidR="00E3307D" w:rsidRPr="00C72CDF" w:rsidRDefault="00E3307D" w:rsidP="00E3307D">
            <w:pPr>
              <w:jc w:val="center"/>
              <w:rPr>
                <w:rFonts w:ascii="Arial" w:hAnsi="Arial" w:cs="Arial"/>
                <w:b/>
                <w:sz w:val="18"/>
                <w:szCs w:val="18"/>
              </w:rPr>
            </w:pPr>
            <w:r w:rsidRPr="00C72CDF">
              <w:rPr>
                <w:rFonts w:ascii="Arial" w:hAnsi="Arial" w:cs="Arial"/>
                <w:b/>
                <w:sz w:val="18"/>
                <w:szCs w:val="18"/>
              </w:rPr>
              <w:t>0-29%</w:t>
            </w:r>
          </w:p>
        </w:tc>
        <w:tc>
          <w:tcPr>
            <w:tcW w:w="1985" w:type="dxa"/>
            <w:shd w:val="clear" w:color="auto" w:fill="8DB3E2"/>
            <w:vAlign w:val="bottom"/>
          </w:tcPr>
          <w:p w14:paraId="01678D95" w14:textId="77777777" w:rsidR="00E3307D" w:rsidRPr="00C72CDF" w:rsidRDefault="00E3307D" w:rsidP="00E3307D">
            <w:pPr>
              <w:jc w:val="center"/>
              <w:rPr>
                <w:rFonts w:ascii="Arial" w:hAnsi="Arial" w:cs="Arial"/>
                <w:b/>
                <w:sz w:val="18"/>
                <w:szCs w:val="18"/>
              </w:rPr>
            </w:pPr>
            <w:r w:rsidRPr="00C72CDF">
              <w:rPr>
                <w:rFonts w:ascii="Arial" w:hAnsi="Arial" w:cs="Arial"/>
                <w:b/>
                <w:sz w:val="18"/>
                <w:szCs w:val="18"/>
              </w:rPr>
              <w:t>30-39%</w:t>
            </w:r>
          </w:p>
        </w:tc>
        <w:tc>
          <w:tcPr>
            <w:tcW w:w="1984" w:type="dxa"/>
            <w:shd w:val="clear" w:color="auto" w:fill="8DB3E2"/>
            <w:vAlign w:val="bottom"/>
          </w:tcPr>
          <w:p w14:paraId="7CAF3C08" w14:textId="77777777" w:rsidR="00E3307D" w:rsidRPr="00C72CDF" w:rsidRDefault="00E3307D" w:rsidP="00E3307D">
            <w:pPr>
              <w:jc w:val="center"/>
              <w:rPr>
                <w:rFonts w:ascii="Arial" w:hAnsi="Arial" w:cs="Arial"/>
                <w:b/>
                <w:sz w:val="18"/>
                <w:szCs w:val="18"/>
              </w:rPr>
            </w:pPr>
            <w:r w:rsidRPr="00C72CDF">
              <w:rPr>
                <w:rFonts w:ascii="Arial" w:hAnsi="Arial" w:cs="Arial"/>
                <w:b/>
                <w:sz w:val="18"/>
                <w:szCs w:val="18"/>
              </w:rPr>
              <w:t>40-49%</w:t>
            </w:r>
          </w:p>
        </w:tc>
        <w:tc>
          <w:tcPr>
            <w:tcW w:w="1843" w:type="dxa"/>
            <w:shd w:val="clear" w:color="auto" w:fill="8DB3E2"/>
            <w:vAlign w:val="bottom"/>
          </w:tcPr>
          <w:p w14:paraId="699EF3DE" w14:textId="77777777" w:rsidR="00E3307D" w:rsidRPr="00C72CDF" w:rsidRDefault="00E3307D" w:rsidP="00E3307D">
            <w:pPr>
              <w:jc w:val="center"/>
              <w:rPr>
                <w:rFonts w:ascii="Arial" w:hAnsi="Arial" w:cs="Arial"/>
                <w:b/>
                <w:sz w:val="18"/>
                <w:szCs w:val="18"/>
              </w:rPr>
            </w:pPr>
            <w:r w:rsidRPr="00C72CDF">
              <w:rPr>
                <w:rFonts w:ascii="Arial" w:hAnsi="Arial" w:cs="Arial"/>
                <w:b/>
                <w:sz w:val="18"/>
                <w:szCs w:val="18"/>
              </w:rPr>
              <w:t>50-59%</w:t>
            </w:r>
          </w:p>
        </w:tc>
        <w:tc>
          <w:tcPr>
            <w:tcW w:w="1984" w:type="dxa"/>
            <w:shd w:val="clear" w:color="auto" w:fill="8DB3E2"/>
            <w:vAlign w:val="bottom"/>
          </w:tcPr>
          <w:p w14:paraId="11FE85DC" w14:textId="77777777" w:rsidR="00E3307D" w:rsidRPr="00C72CDF" w:rsidRDefault="00E3307D" w:rsidP="00E3307D">
            <w:pPr>
              <w:jc w:val="center"/>
              <w:rPr>
                <w:rFonts w:ascii="Arial" w:hAnsi="Arial" w:cs="Arial"/>
                <w:b/>
                <w:sz w:val="18"/>
                <w:szCs w:val="18"/>
              </w:rPr>
            </w:pPr>
            <w:r w:rsidRPr="00C72CDF">
              <w:rPr>
                <w:rFonts w:ascii="Arial" w:hAnsi="Arial" w:cs="Arial"/>
                <w:b/>
                <w:sz w:val="18"/>
                <w:szCs w:val="18"/>
              </w:rPr>
              <w:t>60-69%</w:t>
            </w:r>
          </w:p>
        </w:tc>
        <w:tc>
          <w:tcPr>
            <w:tcW w:w="1843" w:type="dxa"/>
            <w:shd w:val="clear" w:color="auto" w:fill="8DB3E2"/>
            <w:vAlign w:val="bottom"/>
          </w:tcPr>
          <w:p w14:paraId="6C620636" w14:textId="77777777" w:rsidR="00E3307D" w:rsidRPr="00C72CDF" w:rsidRDefault="00E3307D" w:rsidP="00E3307D">
            <w:pPr>
              <w:jc w:val="center"/>
              <w:rPr>
                <w:rFonts w:ascii="Arial" w:hAnsi="Arial" w:cs="Arial"/>
                <w:b/>
                <w:sz w:val="18"/>
                <w:szCs w:val="18"/>
              </w:rPr>
            </w:pPr>
            <w:r w:rsidRPr="00C72CDF">
              <w:rPr>
                <w:rFonts w:ascii="Arial" w:hAnsi="Arial" w:cs="Arial"/>
                <w:b/>
                <w:sz w:val="18"/>
                <w:szCs w:val="18"/>
              </w:rPr>
              <w:t>70-84%</w:t>
            </w:r>
          </w:p>
        </w:tc>
        <w:tc>
          <w:tcPr>
            <w:tcW w:w="2126" w:type="dxa"/>
            <w:gridSpan w:val="2"/>
            <w:shd w:val="clear" w:color="auto" w:fill="8DB3E2"/>
          </w:tcPr>
          <w:p w14:paraId="079535CA" w14:textId="77777777" w:rsidR="00E3307D" w:rsidRPr="00C72CDF" w:rsidRDefault="00E3307D" w:rsidP="00E3307D">
            <w:pPr>
              <w:jc w:val="center"/>
              <w:rPr>
                <w:rFonts w:ascii="Arial" w:hAnsi="Arial" w:cs="Arial"/>
                <w:b/>
                <w:sz w:val="18"/>
                <w:szCs w:val="18"/>
              </w:rPr>
            </w:pPr>
            <w:r w:rsidRPr="00C72CDF">
              <w:rPr>
                <w:rFonts w:ascii="Arial" w:hAnsi="Arial" w:cs="Arial"/>
                <w:b/>
                <w:sz w:val="18"/>
                <w:szCs w:val="18"/>
              </w:rPr>
              <w:t>85-100%</w:t>
            </w:r>
          </w:p>
        </w:tc>
      </w:tr>
      <w:tr w:rsidR="00EA67A3" w:rsidRPr="00C72CDF" w14:paraId="1D99875A" w14:textId="77777777" w:rsidTr="00EA67A3">
        <w:tc>
          <w:tcPr>
            <w:tcW w:w="1735" w:type="dxa"/>
            <w:shd w:val="clear" w:color="auto" w:fill="8DB3E2"/>
          </w:tcPr>
          <w:p w14:paraId="0168C408" w14:textId="77777777" w:rsidR="00EA67A3" w:rsidRPr="00C72CDF" w:rsidRDefault="00EA67A3" w:rsidP="00EA67A3">
            <w:pPr>
              <w:spacing w:before="34"/>
              <w:ind w:left="108" w:right="-54"/>
              <w:rPr>
                <w:rFonts w:ascii="Arial" w:eastAsia="Arial" w:hAnsi="Arial" w:cs="Arial"/>
                <w:bCs/>
                <w:sz w:val="18"/>
                <w:szCs w:val="18"/>
              </w:rPr>
            </w:pPr>
            <w:r w:rsidRPr="00C72CDF">
              <w:rPr>
                <w:rFonts w:ascii="Arial" w:eastAsia="Arial" w:hAnsi="Arial" w:cs="Arial"/>
                <w:b/>
                <w:bCs/>
              </w:rPr>
              <w:t xml:space="preserve">Engagement with literature </w:t>
            </w:r>
            <w:r w:rsidRPr="00C72CDF">
              <w:rPr>
                <w:rFonts w:ascii="Arial" w:eastAsia="Arial" w:hAnsi="Arial" w:cs="Arial"/>
                <w:bCs/>
                <w:sz w:val="18"/>
                <w:szCs w:val="18"/>
              </w:rPr>
              <w:t>(including reading, referencing,</w:t>
            </w:r>
          </w:p>
          <w:p w14:paraId="2B350734" w14:textId="77777777" w:rsidR="00EA67A3" w:rsidRPr="00C72CDF" w:rsidRDefault="00EA67A3" w:rsidP="00EA67A3">
            <w:pPr>
              <w:spacing w:before="34"/>
              <w:ind w:left="108" w:right="-54"/>
              <w:rPr>
                <w:rFonts w:ascii="Arial" w:eastAsia="Arial" w:hAnsi="Arial" w:cs="Arial"/>
                <w:bCs/>
                <w:sz w:val="18"/>
                <w:szCs w:val="18"/>
              </w:rPr>
            </w:pPr>
            <w:r w:rsidRPr="00C72CDF">
              <w:rPr>
                <w:rFonts w:ascii="Arial" w:eastAsia="Arial" w:hAnsi="Arial" w:cs="Arial"/>
                <w:bCs/>
                <w:sz w:val="18"/>
                <w:szCs w:val="18"/>
              </w:rPr>
              <w:t>academic conventions and</w:t>
            </w:r>
          </w:p>
          <w:p w14:paraId="2C622B61" w14:textId="77777777" w:rsidR="00EA67A3" w:rsidRPr="00C72CDF" w:rsidRDefault="00EA67A3" w:rsidP="00EA67A3">
            <w:pPr>
              <w:spacing w:before="34"/>
              <w:ind w:left="108" w:right="-54"/>
              <w:rPr>
                <w:rFonts w:ascii="Arial" w:eastAsia="Arial" w:hAnsi="Arial" w:cs="Arial"/>
                <w:b/>
                <w:bCs/>
              </w:rPr>
            </w:pPr>
            <w:r w:rsidRPr="00C72CDF">
              <w:rPr>
                <w:rFonts w:ascii="Arial" w:eastAsia="Arial" w:hAnsi="Arial" w:cs="Arial"/>
                <w:bCs/>
                <w:sz w:val="18"/>
                <w:szCs w:val="18"/>
              </w:rPr>
              <w:t>academic honesty)</w:t>
            </w:r>
          </w:p>
        </w:tc>
        <w:tc>
          <w:tcPr>
            <w:tcW w:w="1804" w:type="dxa"/>
            <w:tcBorders>
              <w:top w:val="single" w:sz="4" w:space="0" w:color="auto"/>
              <w:left w:val="single" w:sz="4" w:space="0" w:color="auto"/>
              <w:bottom w:val="single" w:sz="4" w:space="0" w:color="auto"/>
              <w:right w:val="dashed" w:sz="4" w:space="0" w:color="auto"/>
            </w:tcBorders>
          </w:tcPr>
          <w:p w14:paraId="4D26F899" w14:textId="77777777" w:rsidR="00EA67A3" w:rsidRPr="00C72CDF" w:rsidRDefault="00EA67A3" w:rsidP="00EA67A3">
            <w:pPr>
              <w:rPr>
                <w:rFonts w:ascii="Arial" w:hAnsi="Arial" w:cs="Arial"/>
                <w:sz w:val="18"/>
                <w:szCs w:val="18"/>
              </w:rPr>
            </w:pPr>
            <w:r w:rsidRPr="00C72CDF">
              <w:rPr>
                <w:rFonts w:ascii="Arial" w:hAnsi="Arial" w:cs="Arial"/>
                <w:sz w:val="18"/>
                <w:szCs w:val="18"/>
              </w:rPr>
              <w:t>Little or no evidence of reading</w:t>
            </w:r>
            <w:r w:rsidRPr="00C72CDF">
              <w:rPr>
                <w:sz w:val="18"/>
                <w:szCs w:val="18"/>
              </w:rPr>
              <w:t xml:space="preserve"> and/or </w:t>
            </w:r>
            <w:r w:rsidRPr="00C72CDF">
              <w:rPr>
                <w:rFonts w:ascii="Arial" w:hAnsi="Arial" w:cs="Arial"/>
                <w:sz w:val="18"/>
                <w:szCs w:val="18"/>
              </w:rPr>
              <w:t>reliance on inappropriate sources.</w:t>
            </w:r>
          </w:p>
          <w:p w14:paraId="6B1BEB4B" w14:textId="77777777" w:rsidR="00EA67A3" w:rsidRPr="00C72CDF" w:rsidRDefault="00EA67A3" w:rsidP="00EA67A3">
            <w:pPr>
              <w:rPr>
                <w:rFonts w:ascii="Arial" w:hAnsi="Arial" w:cs="Arial"/>
                <w:sz w:val="18"/>
                <w:szCs w:val="18"/>
              </w:rPr>
            </w:pPr>
            <w:r w:rsidRPr="00C72CDF">
              <w:rPr>
                <w:rFonts w:ascii="Arial" w:hAnsi="Arial" w:cs="Arial"/>
                <w:sz w:val="18"/>
                <w:szCs w:val="18"/>
              </w:rPr>
              <w:t>Views and findings mostly unsupported and non-authoritative.</w:t>
            </w:r>
          </w:p>
          <w:p w14:paraId="291E9F5F" w14:textId="77777777" w:rsidR="00EA67A3" w:rsidRPr="00C72CDF" w:rsidRDefault="00EA67A3" w:rsidP="00EA67A3">
            <w:pPr>
              <w:rPr>
                <w:rFonts w:ascii="Arial" w:hAnsi="Arial" w:cs="Arial"/>
                <w:sz w:val="18"/>
                <w:szCs w:val="18"/>
              </w:rPr>
            </w:pPr>
            <w:r w:rsidRPr="00C72CDF">
              <w:rPr>
                <w:rFonts w:ascii="Arial" w:hAnsi="Arial" w:cs="Arial"/>
                <w:sz w:val="18"/>
                <w:szCs w:val="18"/>
              </w:rPr>
              <w:t>Referencing conventions used incoherently or largely absent.</w:t>
            </w:r>
          </w:p>
        </w:tc>
        <w:tc>
          <w:tcPr>
            <w:tcW w:w="1985" w:type="dxa"/>
            <w:tcBorders>
              <w:top w:val="single" w:sz="4" w:space="0" w:color="auto"/>
              <w:left w:val="dashed" w:sz="4" w:space="0" w:color="auto"/>
              <w:bottom w:val="single" w:sz="4" w:space="0" w:color="auto"/>
              <w:right w:val="double" w:sz="4" w:space="0" w:color="auto"/>
            </w:tcBorders>
          </w:tcPr>
          <w:p w14:paraId="16D4D48F" w14:textId="77777777" w:rsidR="00EA67A3" w:rsidRPr="00C72CDF" w:rsidRDefault="00EA67A3" w:rsidP="00EA67A3">
            <w:pPr>
              <w:rPr>
                <w:rFonts w:ascii="Arial" w:hAnsi="Arial" w:cs="Arial"/>
                <w:sz w:val="18"/>
                <w:szCs w:val="18"/>
              </w:rPr>
            </w:pPr>
            <w:r w:rsidRPr="00C72CDF">
              <w:rPr>
                <w:rFonts w:ascii="Arial" w:hAnsi="Arial" w:cs="Arial"/>
                <w:sz w:val="18"/>
                <w:szCs w:val="18"/>
              </w:rPr>
              <w:t>Poor engagement with essential reading. No evidence of wider reading. Reliance on inappropriate sources, and/or indiscriminate use of sources. Heavily reliant on information gained through class contact. Inconsistent and weak use of referencing.</w:t>
            </w:r>
          </w:p>
        </w:tc>
        <w:tc>
          <w:tcPr>
            <w:tcW w:w="1984" w:type="dxa"/>
            <w:tcBorders>
              <w:top w:val="single" w:sz="4" w:space="0" w:color="auto"/>
              <w:left w:val="double" w:sz="4" w:space="0" w:color="auto"/>
              <w:bottom w:val="single" w:sz="4" w:space="0" w:color="auto"/>
              <w:right w:val="dashed" w:sz="4" w:space="0" w:color="auto"/>
            </w:tcBorders>
          </w:tcPr>
          <w:p w14:paraId="7DEB2BA4" w14:textId="77777777" w:rsidR="00EA67A3" w:rsidRPr="00C72CDF" w:rsidRDefault="00EA67A3" w:rsidP="00EA67A3">
            <w:pPr>
              <w:rPr>
                <w:rFonts w:ascii="Arial" w:hAnsi="Arial" w:cs="Arial"/>
                <w:sz w:val="18"/>
                <w:szCs w:val="18"/>
              </w:rPr>
            </w:pPr>
            <w:r w:rsidRPr="00C72CDF">
              <w:rPr>
                <w:rFonts w:ascii="Arial" w:hAnsi="Arial" w:cs="Arial"/>
                <w:sz w:val="18"/>
                <w:szCs w:val="18"/>
              </w:rPr>
              <w:t>Engagement with a limited range of mostly relevant and credible sources but with some reliance on information gained through class contact. Some omissions and minor errors.</w:t>
            </w:r>
          </w:p>
          <w:p w14:paraId="41F62D89" w14:textId="77777777" w:rsidR="00EA67A3" w:rsidRPr="00C72CDF" w:rsidRDefault="00EA67A3" w:rsidP="00EA67A3">
            <w:pPr>
              <w:rPr>
                <w:rFonts w:ascii="Arial" w:hAnsi="Arial" w:cs="Arial"/>
                <w:sz w:val="18"/>
                <w:szCs w:val="18"/>
              </w:rPr>
            </w:pPr>
            <w:r w:rsidRPr="00C72CDF">
              <w:rPr>
                <w:rFonts w:ascii="Arial" w:hAnsi="Arial" w:cs="Arial"/>
                <w:sz w:val="18"/>
                <w:szCs w:val="18"/>
              </w:rPr>
              <w:t>Referencing conventions evident though not always applied accurately or consistently.</w:t>
            </w:r>
          </w:p>
        </w:tc>
        <w:tc>
          <w:tcPr>
            <w:tcW w:w="1843" w:type="dxa"/>
            <w:tcBorders>
              <w:top w:val="single" w:sz="4" w:space="0" w:color="auto"/>
              <w:left w:val="dashed" w:sz="4" w:space="0" w:color="auto"/>
              <w:bottom w:val="single" w:sz="4" w:space="0" w:color="auto"/>
              <w:right w:val="dashed" w:sz="4" w:space="0" w:color="auto"/>
            </w:tcBorders>
          </w:tcPr>
          <w:p w14:paraId="1C3DBD75" w14:textId="77777777" w:rsidR="00EA67A3" w:rsidRPr="00C72CDF" w:rsidRDefault="00EA67A3" w:rsidP="00EA67A3">
            <w:pPr>
              <w:rPr>
                <w:rFonts w:ascii="Arial" w:hAnsi="Arial" w:cs="Arial"/>
                <w:sz w:val="18"/>
                <w:szCs w:val="18"/>
              </w:rPr>
            </w:pPr>
            <w:r w:rsidRPr="00C72CDF">
              <w:rPr>
                <w:rFonts w:ascii="Arial" w:hAnsi="Arial" w:cs="Arial"/>
                <w:sz w:val="18"/>
                <w:szCs w:val="18"/>
              </w:rPr>
              <w:t>Engagement with an appropriate range of literature, including sources retrieved independently. Some over-reliance on texts rather than other sources. Referencing may show minor inaccuracies or inconsistencies.</w:t>
            </w:r>
          </w:p>
        </w:tc>
        <w:tc>
          <w:tcPr>
            <w:tcW w:w="1984" w:type="dxa"/>
            <w:tcBorders>
              <w:top w:val="single" w:sz="4" w:space="0" w:color="auto"/>
              <w:left w:val="dashed" w:sz="4" w:space="0" w:color="auto"/>
              <w:bottom w:val="single" w:sz="4" w:space="0" w:color="auto"/>
              <w:right w:val="dashed" w:sz="4" w:space="0" w:color="auto"/>
            </w:tcBorders>
          </w:tcPr>
          <w:p w14:paraId="0799FF6F" w14:textId="77777777" w:rsidR="00EA67A3" w:rsidRPr="00C72CDF" w:rsidRDefault="00EA67A3" w:rsidP="00EA67A3">
            <w:pPr>
              <w:rPr>
                <w:rFonts w:ascii="Arial" w:hAnsi="Arial" w:cs="Arial"/>
                <w:sz w:val="18"/>
                <w:szCs w:val="18"/>
              </w:rPr>
            </w:pPr>
            <w:r w:rsidRPr="00C72CDF">
              <w:rPr>
                <w:rFonts w:ascii="Arial" w:hAnsi="Arial" w:cs="Arial"/>
                <w:sz w:val="18"/>
                <w:szCs w:val="18"/>
              </w:rPr>
              <w:t>Engagement with a wide range of literature, including sources retrieved independently.</w:t>
            </w:r>
          </w:p>
          <w:p w14:paraId="39E8F534" w14:textId="77777777" w:rsidR="00EA67A3" w:rsidRPr="00C72CDF" w:rsidRDefault="00EA67A3" w:rsidP="00EA67A3">
            <w:pPr>
              <w:rPr>
                <w:rFonts w:ascii="Arial" w:hAnsi="Arial" w:cs="Arial"/>
                <w:sz w:val="18"/>
                <w:szCs w:val="18"/>
              </w:rPr>
            </w:pPr>
            <w:r w:rsidRPr="00C72CDF">
              <w:rPr>
                <w:rFonts w:ascii="Arial" w:hAnsi="Arial" w:cs="Arial"/>
                <w:sz w:val="18"/>
                <w:szCs w:val="18"/>
              </w:rPr>
              <w:t>Selection of relevant and credible sources.  Generally sound referencing, with no/very few inaccuracies or inconsistencies.</w:t>
            </w:r>
          </w:p>
        </w:tc>
        <w:tc>
          <w:tcPr>
            <w:tcW w:w="1843" w:type="dxa"/>
            <w:tcBorders>
              <w:top w:val="single" w:sz="4" w:space="0" w:color="auto"/>
              <w:left w:val="dashed" w:sz="4" w:space="0" w:color="auto"/>
              <w:bottom w:val="single" w:sz="4" w:space="0" w:color="auto"/>
              <w:right w:val="dashed" w:sz="4" w:space="0" w:color="auto"/>
            </w:tcBorders>
          </w:tcPr>
          <w:p w14:paraId="3913A85A" w14:textId="77777777" w:rsidR="00EA67A3" w:rsidRPr="00C72CDF" w:rsidRDefault="00EA67A3" w:rsidP="00EA67A3">
            <w:pPr>
              <w:rPr>
                <w:rFonts w:ascii="Arial" w:hAnsi="Arial" w:cs="Arial"/>
                <w:sz w:val="18"/>
                <w:szCs w:val="18"/>
              </w:rPr>
            </w:pPr>
            <w:r w:rsidRPr="00C72CDF">
              <w:rPr>
                <w:rFonts w:ascii="Arial" w:hAnsi="Arial" w:cs="Arial"/>
                <w:sz w:val="18"/>
                <w:szCs w:val="18"/>
              </w:rPr>
              <w:t xml:space="preserve">Engagement with an extensive range of relevant and credible literature. Consistently accurate application of referencing. </w:t>
            </w:r>
          </w:p>
        </w:tc>
        <w:tc>
          <w:tcPr>
            <w:tcW w:w="2126" w:type="dxa"/>
            <w:gridSpan w:val="2"/>
            <w:tcBorders>
              <w:top w:val="single" w:sz="4" w:space="0" w:color="auto"/>
              <w:left w:val="dashed" w:sz="4" w:space="0" w:color="auto"/>
              <w:bottom w:val="single" w:sz="4" w:space="0" w:color="auto"/>
              <w:right w:val="single" w:sz="4" w:space="0" w:color="auto"/>
            </w:tcBorders>
          </w:tcPr>
          <w:p w14:paraId="422E6414" w14:textId="77777777" w:rsidR="00EA67A3" w:rsidRPr="00C72CDF" w:rsidRDefault="00EA67A3" w:rsidP="00EA67A3">
            <w:pPr>
              <w:spacing w:before="34"/>
              <w:ind w:left="108" w:right="-54"/>
              <w:rPr>
                <w:rFonts w:ascii="Arial" w:eastAsia="Arial" w:hAnsi="Arial" w:cs="Arial"/>
                <w:bCs/>
                <w:sz w:val="18"/>
                <w:szCs w:val="18"/>
              </w:rPr>
            </w:pPr>
            <w:r w:rsidRPr="00C72CDF">
              <w:rPr>
                <w:rFonts w:ascii="Arial" w:eastAsia="Arial" w:hAnsi="Arial" w:cs="Arial"/>
                <w:bCs/>
                <w:sz w:val="18"/>
                <w:szCs w:val="18"/>
              </w:rPr>
              <w:t>Engagement with literature (including reading, referencing,</w:t>
            </w:r>
          </w:p>
          <w:p w14:paraId="08C235E0" w14:textId="77777777" w:rsidR="00EA67A3" w:rsidRPr="00C72CDF" w:rsidRDefault="00EA67A3" w:rsidP="0075226D">
            <w:pPr>
              <w:spacing w:before="34"/>
              <w:ind w:left="108" w:right="-54"/>
              <w:rPr>
                <w:rFonts w:ascii="Arial" w:eastAsia="Arial" w:hAnsi="Arial" w:cs="Arial"/>
                <w:b/>
                <w:bCs/>
              </w:rPr>
            </w:pPr>
            <w:r w:rsidRPr="00C72CDF">
              <w:rPr>
                <w:rFonts w:ascii="Arial" w:eastAsia="Arial" w:hAnsi="Arial" w:cs="Arial"/>
                <w:bCs/>
                <w:sz w:val="18"/>
                <w:szCs w:val="18"/>
              </w:rPr>
              <w:t xml:space="preserve">academic conventions </w:t>
            </w:r>
            <w:r w:rsidR="00951871" w:rsidRPr="00C72CDF">
              <w:rPr>
                <w:rFonts w:ascii="Arial" w:eastAsia="Arial" w:hAnsi="Arial" w:cs="Arial"/>
                <w:bCs/>
                <w:sz w:val="18"/>
                <w:szCs w:val="18"/>
              </w:rPr>
              <w:t>and academic</w:t>
            </w:r>
            <w:r w:rsidRPr="00C72CDF">
              <w:rPr>
                <w:rFonts w:ascii="Arial" w:eastAsia="Arial" w:hAnsi="Arial" w:cs="Arial"/>
                <w:bCs/>
                <w:sz w:val="18"/>
                <w:szCs w:val="18"/>
              </w:rPr>
              <w:t xml:space="preserve"> honesty)</w:t>
            </w:r>
          </w:p>
        </w:tc>
      </w:tr>
      <w:tr w:rsidR="00EA67A3" w:rsidRPr="00C72CDF" w14:paraId="32DE8385" w14:textId="77777777" w:rsidTr="00EA67A3">
        <w:tc>
          <w:tcPr>
            <w:tcW w:w="1735" w:type="dxa"/>
            <w:shd w:val="clear" w:color="auto" w:fill="8DB3E2"/>
          </w:tcPr>
          <w:p w14:paraId="25EA4B48" w14:textId="77777777" w:rsidR="00EA67A3" w:rsidRPr="00C72CDF" w:rsidRDefault="00EA67A3" w:rsidP="00EA67A3">
            <w:pPr>
              <w:spacing w:before="34"/>
              <w:ind w:left="108" w:right="-54"/>
              <w:rPr>
                <w:rFonts w:ascii="Arial" w:hAnsi="Arial" w:cs="Arial"/>
                <w:sz w:val="18"/>
                <w:szCs w:val="18"/>
              </w:rPr>
            </w:pPr>
            <w:r w:rsidRPr="00C72CDF">
              <w:rPr>
                <w:rFonts w:ascii="Arial" w:eastAsia="Arial" w:hAnsi="Arial" w:cs="Arial"/>
                <w:b/>
                <w:bCs/>
              </w:rPr>
              <w:t xml:space="preserve">Knowledge and understanding </w:t>
            </w:r>
            <w:r w:rsidRPr="00C72CDF">
              <w:rPr>
                <w:rFonts w:ascii="Arial" w:eastAsia="Arial" w:hAnsi="Arial" w:cs="Arial"/>
                <w:bCs/>
                <w:sz w:val="18"/>
                <w:szCs w:val="18"/>
              </w:rPr>
              <w:t xml:space="preserve">(Knowledge of the </w:t>
            </w:r>
            <w:r w:rsidRPr="00C72CDF">
              <w:rPr>
                <w:rFonts w:ascii="Arial" w:eastAsia="Arial" w:hAnsi="Arial" w:cs="Arial"/>
                <w:bCs/>
                <w:sz w:val="18"/>
                <w:szCs w:val="18"/>
              </w:rPr>
              <w:lastRenderedPageBreak/>
              <w:t>basic underlying concepts and principles of a subject.)</w:t>
            </w:r>
          </w:p>
        </w:tc>
        <w:tc>
          <w:tcPr>
            <w:tcW w:w="1804" w:type="dxa"/>
            <w:tcBorders>
              <w:top w:val="single" w:sz="4" w:space="0" w:color="auto"/>
              <w:left w:val="single" w:sz="4" w:space="0" w:color="auto"/>
              <w:bottom w:val="single" w:sz="4" w:space="0" w:color="auto"/>
              <w:right w:val="dashed" w:sz="4" w:space="0" w:color="auto"/>
            </w:tcBorders>
          </w:tcPr>
          <w:p w14:paraId="2856DCDA" w14:textId="77777777" w:rsidR="00EA67A3" w:rsidRPr="00C72CDF" w:rsidRDefault="00EA67A3" w:rsidP="00EA67A3">
            <w:pPr>
              <w:spacing w:after="120"/>
              <w:rPr>
                <w:rFonts w:ascii="Arial" w:hAnsi="Arial" w:cs="Arial"/>
                <w:sz w:val="18"/>
                <w:szCs w:val="18"/>
              </w:rPr>
            </w:pPr>
            <w:r w:rsidRPr="00C72CDF">
              <w:rPr>
                <w:rFonts w:ascii="Arial" w:hAnsi="Arial" w:cs="Arial"/>
                <w:sz w:val="18"/>
                <w:szCs w:val="18"/>
              </w:rPr>
              <w:lastRenderedPageBreak/>
              <w:t xml:space="preserve">Major gaps in knowledge and understanding of the basic </w:t>
            </w:r>
            <w:r w:rsidRPr="00C72CDF">
              <w:rPr>
                <w:rFonts w:ascii="Arial" w:hAnsi="Arial" w:cs="Arial"/>
                <w:sz w:val="18"/>
                <w:szCs w:val="18"/>
              </w:rPr>
              <w:lastRenderedPageBreak/>
              <w:t xml:space="preserve">underlying concepts and principles of the subject matter. Inclusion of irrelevant material.  Substantial inaccuracies. </w:t>
            </w:r>
          </w:p>
        </w:tc>
        <w:tc>
          <w:tcPr>
            <w:tcW w:w="1985" w:type="dxa"/>
            <w:tcBorders>
              <w:top w:val="single" w:sz="4" w:space="0" w:color="auto"/>
              <w:left w:val="dashed" w:sz="4" w:space="0" w:color="auto"/>
              <w:bottom w:val="single" w:sz="4" w:space="0" w:color="auto"/>
              <w:right w:val="double" w:sz="4" w:space="0" w:color="auto"/>
            </w:tcBorders>
          </w:tcPr>
          <w:p w14:paraId="27636CEA" w14:textId="77777777" w:rsidR="00EA67A3" w:rsidRPr="00C72CDF" w:rsidRDefault="00EA67A3" w:rsidP="00EA67A3">
            <w:pPr>
              <w:spacing w:after="120"/>
              <w:rPr>
                <w:rFonts w:ascii="Arial" w:hAnsi="Arial" w:cs="Arial"/>
                <w:sz w:val="18"/>
                <w:szCs w:val="18"/>
              </w:rPr>
            </w:pPr>
            <w:r w:rsidRPr="00C72CDF">
              <w:rPr>
                <w:rFonts w:ascii="Arial" w:hAnsi="Arial" w:cs="Arial"/>
                <w:sz w:val="18"/>
                <w:szCs w:val="18"/>
              </w:rPr>
              <w:lastRenderedPageBreak/>
              <w:t>Gaps in knowledge</w:t>
            </w:r>
            <w:r w:rsidRPr="00C72CDF">
              <w:rPr>
                <w:sz w:val="18"/>
                <w:szCs w:val="18"/>
              </w:rPr>
              <w:t xml:space="preserve"> of </w:t>
            </w:r>
            <w:r w:rsidRPr="00C72CDF">
              <w:rPr>
                <w:rFonts w:ascii="Arial" w:hAnsi="Arial" w:cs="Arial"/>
                <w:sz w:val="18"/>
                <w:szCs w:val="18"/>
              </w:rPr>
              <w:t xml:space="preserve">the basic underlying concepts and principles, with flawed </w:t>
            </w:r>
            <w:r w:rsidRPr="00C72CDF">
              <w:rPr>
                <w:rFonts w:ascii="Arial" w:hAnsi="Arial" w:cs="Arial"/>
                <w:sz w:val="18"/>
                <w:szCs w:val="18"/>
              </w:rPr>
              <w:lastRenderedPageBreak/>
              <w:t xml:space="preserve">or superficial understanding. Some significant inaccuracies and/or irrelevant material.  </w:t>
            </w:r>
          </w:p>
        </w:tc>
        <w:tc>
          <w:tcPr>
            <w:tcW w:w="1984" w:type="dxa"/>
            <w:tcBorders>
              <w:top w:val="single" w:sz="4" w:space="0" w:color="auto"/>
              <w:left w:val="double" w:sz="4" w:space="0" w:color="auto"/>
              <w:bottom w:val="single" w:sz="4" w:space="0" w:color="auto"/>
              <w:right w:val="dashed" w:sz="4" w:space="0" w:color="auto"/>
            </w:tcBorders>
          </w:tcPr>
          <w:p w14:paraId="2C561F0E" w14:textId="77777777" w:rsidR="00EA67A3" w:rsidRPr="00C72CDF" w:rsidRDefault="00EA67A3" w:rsidP="00EA67A3">
            <w:pPr>
              <w:spacing w:after="120"/>
              <w:rPr>
                <w:rFonts w:ascii="Arial" w:hAnsi="Arial" w:cs="Arial"/>
                <w:sz w:val="18"/>
                <w:szCs w:val="18"/>
              </w:rPr>
            </w:pPr>
            <w:r w:rsidRPr="00C72CDF">
              <w:rPr>
                <w:rFonts w:ascii="Arial" w:hAnsi="Arial" w:cs="Arial"/>
                <w:sz w:val="18"/>
                <w:szCs w:val="18"/>
              </w:rPr>
              <w:lastRenderedPageBreak/>
              <w:t xml:space="preserve">Limited knowledge and understanding of the basic underlying concepts and </w:t>
            </w:r>
            <w:r w:rsidRPr="00C72CDF">
              <w:rPr>
                <w:rFonts w:ascii="Arial" w:hAnsi="Arial" w:cs="Arial"/>
                <w:sz w:val="18"/>
                <w:szCs w:val="18"/>
              </w:rPr>
              <w:lastRenderedPageBreak/>
              <w:t xml:space="preserve">principles within the subject area. Some elements may be missing. </w:t>
            </w:r>
          </w:p>
        </w:tc>
        <w:tc>
          <w:tcPr>
            <w:tcW w:w="1843" w:type="dxa"/>
            <w:tcBorders>
              <w:top w:val="single" w:sz="4" w:space="0" w:color="auto"/>
              <w:left w:val="dashed" w:sz="4" w:space="0" w:color="auto"/>
              <w:bottom w:val="single" w:sz="4" w:space="0" w:color="auto"/>
              <w:right w:val="dashed" w:sz="4" w:space="0" w:color="auto"/>
            </w:tcBorders>
          </w:tcPr>
          <w:p w14:paraId="7EF231F3" w14:textId="77777777" w:rsidR="00EA67A3" w:rsidRPr="00C72CDF" w:rsidRDefault="00EA67A3" w:rsidP="00EA67A3">
            <w:pPr>
              <w:spacing w:after="120"/>
              <w:rPr>
                <w:rFonts w:ascii="Arial" w:hAnsi="Arial" w:cs="Arial"/>
                <w:sz w:val="18"/>
                <w:szCs w:val="18"/>
              </w:rPr>
            </w:pPr>
            <w:r w:rsidRPr="00C72CDF">
              <w:rPr>
                <w:rFonts w:ascii="Arial" w:hAnsi="Arial" w:cs="Arial"/>
                <w:sz w:val="18"/>
                <w:szCs w:val="18"/>
              </w:rPr>
              <w:lastRenderedPageBreak/>
              <w:t xml:space="preserve">Knowledge of the basic underlying concepts and principles is </w:t>
            </w:r>
            <w:r w:rsidRPr="00C72CDF">
              <w:rPr>
                <w:rFonts w:ascii="Arial" w:hAnsi="Arial" w:cs="Arial"/>
                <w:sz w:val="18"/>
                <w:szCs w:val="18"/>
              </w:rPr>
              <w:lastRenderedPageBreak/>
              <w:t>accurate with a good understanding of the field of study but lacks depth and/or breadth.</w:t>
            </w:r>
          </w:p>
        </w:tc>
        <w:tc>
          <w:tcPr>
            <w:tcW w:w="1984" w:type="dxa"/>
            <w:tcBorders>
              <w:top w:val="single" w:sz="4" w:space="0" w:color="auto"/>
              <w:left w:val="dashed" w:sz="4" w:space="0" w:color="auto"/>
              <w:bottom w:val="single" w:sz="4" w:space="0" w:color="auto"/>
              <w:right w:val="dashed" w:sz="4" w:space="0" w:color="auto"/>
            </w:tcBorders>
          </w:tcPr>
          <w:p w14:paraId="2C733DA0" w14:textId="77777777" w:rsidR="00EA67A3" w:rsidRPr="00C72CDF" w:rsidRDefault="00EA67A3" w:rsidP="00EA67A3">
            <w:pPr>
              <w:spacing w:after="120"/>
              <w:rPr>
                <w:rFonts w:ascii="Arial" w:hAnsi="Arial" w:cs="Arial"/>
                <w:sz w:val="18"/>
                <w:szCs w:val="18"/>
              </w:rPr>
            </w:pPr>
            <w:r w:rsidRPr="00C72CDF">
              <w:rPr>
                <w:rFonts w:ascii="Arial" w:hAnsi="Arial" w:cs="Arial"/>
                <w:sz w:val="18"/>
                <w:szCs w:val="18"/>
              </w:rPr>
              <w:lastRenderedPageBreak/>
              <w:t xml:space="preserve">Competent knowledge of the basic underlying concepts and </w:t>
            </w:r>
            <w:r w:rsidRPr="00C72CDF">
              <w:rPr>
                <w:rFonts w:ascii="Arial" w:hAnsi="Arial" w:cs="Arial"/>
                <w:sz w:val="18"/>
                <w:szCs w:val="18"/>
              </w:rPr>
              <w:lastRenderedPageBreak/>
              <w:t xml:space="preserve">principles.  Exhibits very good understanding. </w:t>
            </w:r>
          </w:p>
        </w:tc>
        <w:tc>
          <w:tcPr>
            <w:tcW w:w="1843" w:type="dxa"/>
            <w:tcBorders>
              <w:top w:val="single" w:sz="4" w:space="0" w:color="auto"/>
              <w:left w:val="dashed" w:sz="4" w:space="0" w:color="auto"/>
              <w:bottom w:val="single" w:sz="4" w:space="0" w:color="auto"/>
              <w:right w:val="dashed" w:sz="4" w:space="0" w:color="auto"/>
            </w:tcBorders>
          </w:tcPr>
          <w:p w14:paraId="5C0FF0D3" w14:textId="77777777" w:rsidR="00EA67A3" w:rsidRPr="00C72CDF" w:rsidRDefault="00EA67A3" w:rsidP="00EA67A3">
            <w:pPr>
              <w:spacing w:after="120"/>
              <w:rPr>
                <w:rFonts w:ascii="Arial" w:hAnsi="Arial" w:cs="Arial"/>
                <w:sz w:val="18"/>
                <w:szCs w:val="18"/>
              </w:rPr>
            </w:pPr>
            <w:r w:rsidRPr="00C72CDF">
              <w:rPr>
                <w:rFonts w:ascii="Arial" w:hAnsi="Arial" w:cs="Arial"/>
                <w:sz w:val="18"/>
                <w:szCs w:val="18"/>
              </w:rPr>
              <w:lastRenderedPageBreak/>
              <w:t xml:space="preserve">Excellent knowledge and understanding of the basic underlying </w:t>
            </w:r>
            <w:r w:rsidRPr="00C72CDF">
              <w:rPr>
                <w:rFonts w:ascii="Arial" w:hAnsi="Arial" w:cs="Arial"/>
                <w:sz w:val="18"/>
                <w:szCs w:val="18"/>
              </w:rPr>
              <w:lastRenderedPageBreak/>
              <w:t xml:space="preserve">concepts and principles of the subject. </w:t>
            </w:r>
          </w:p>
        </w:tc>
        <w:tc>
          <w:tcPr>
            <w:tcW w:w="2126" w:type="dxa"/>
            <w:gridSpan w:val="2"/>
            <w:tcBorders>
              <w:top w:val="single" w:sz="4" w:space="0" w:color="auto"/>
              <w:left w:val="dashed" w:sz="4" w:space="0" w:color="auto"/>
              <w:bottom w:val="single" w:sz="4" w:space="0" w:color="auto"/>
              <w:right w:val="single" w:sz="4" w:space="0" w:color="auto"/>
            </w:tcBorders>
          </w:tcPr>
          <w:p w14:paraId="6A96B65A" w14:textId="77777777" w:rsidR="00EA67A3" w:rsidRPr="00C72CDF" w:rsidRDefault="00EA67A3" w:rsidP="00EA67A3">
            <w:pPr>
              <w:spacing w:after="120"/>
              <w:rPr>
                <w:rFonts w:ascii="Arial" w:hAnsi="Arial" w:cs="Arial"/>
                <w:sz w:val="18"/>
                <w:szCs w:val="18"/>
              </w:rPr>
            </w:pPr>
            <w:r w:rsidRPr="00C72CDF">
              <w:rPr>
                <w:rFonts w:ascii="Arial" w:hAnsi="Arial" w:cs="Arial"/>
                <w:sz w:val="18"/>
                <w:szCs w:val="18"/>
              </w:rPr>
              <w:lastRenderedPageBreak/>
              <w:t xml:space="preserve">Exceptional, detailed knowledge and understanding of the </w:t>
            </w:r>
            <w:r w:rsidRPr="00C72CDF">
              <w:rPr>
                <w:rFonts w:ascii="Arial" w:hAnsi="Arial" w:cs="Arial"/>
                <w:sz w:val="18"/>
                <w:szCs w:val="18"/>
              </w:rPr>
              <w:lastRenderedPageBreak/>
              <w:t>basic underlying concepts and principles</w:t>
            </w:r>
          </w:p>
        </w:tc>
      </w:tr>
      <w:tr w:rsidR="00EA67A3" w:rsidRPr="00C72CDF" w14:paraId="29EC2017" w14:textId="77777777" w:rsidTr="00EA67A3">
        <w:trPr>
          <w:trHeight w:val="4004"/>
        </w:trPr>
        <w:tc>
          <w:tcPr>
            <w:tcW w:w="1735" w:type="dxa"/>
            <w:shd w:val="clear" w:color="auto" w:fill="8DB3E2"/>
          </w:tcPr>
          <w:p w14:paraId="1D686394" w14:textId="77777777" w:rsidR="00EA67A3" w:rsidRPr="00C72CDF" w:rsidRDefault="00951871" w:rsidP="00EA67A3">
            <w:pPr>
              <w:spacing w:before="34" w:line="239" w:lineRule="auto"/>
              <w:ind w:left="108" w:right="-54"/>
              <w:rPr>
                <w:rFonts w:ascii="Arial" w:eastAsia="Arial" w:hAnsi="Arial" w:cs="Arial"/>
                <w:b/>
                <w:bCs/>
              </w:rPr>
            </w:pPr>
            <w:r w:rsidRPr="00C72CDF">
              <w:rPr>
                <w:rFonts w:ascii="Arial" w:eastAsia="Arial" w:hAnsi="Arial" w:cs="Arial"/>
                <w:b/>
                <w:bCs/>
              </w:rPr>
              <w:lastRenderedPageBreak/>
              <w:t>C</w:t>
            </w:r>
            <w:r w:rsidRPr="00C72CDF">
              <w:rPr>
                <w:rFonts w:ascii="Arial" w:eastAsia="Arial" w:hAnsi="Arial" w:cs="Arial"/>
                <w:b/>
                <w:bCs/>
                <w:spacing w:val="1"/>
              </w:rPr>
              <w:t>ogn</w:t>
            </w:r>
            <w:r w:rsidRPr="00C72CDF">
              <w:rPr>
                <w:rFonts w:ascii="Arial" w:eastAsia="Arial" w:hAnsi="Arial" w:cs="Arial"/>
                <w:b/>
                <w:bCs/>
              </w:rPr>
              <w:t>i</w:t>
            </w:r>
            <w:r w:rsidRPr="00C72CDF">
              <w:rPr>
                <w:rFonts w:ascii="Arial" w:eastAsia="Arial" w:hAnsi="Arial" w:cs="Arial"/>
                <w:b/>
                <w:bCs/>
                <w:spacing w:val="1"/>
              </w:rPr>
              <w:t>t</w:t>
            </w:r>
            <w:r w:rsidRPr="00C72CDF">
              <w:rPr>
                <w:rFonts w:ascii="Arial" w:eastAsia="Arial" w:hAnsi="Arial" w:cs="Arial"/>
                <w:b/>
                <w:bCs/>
              </w:rPr>
              <w:t>i</w:t>
            </w:r>
            <w:r w:rsidRPr="00C72CDF">
              <w:rPr>
                <w:rFonts w:ascii="Arial" w:eastAsia="Arial" w:hAnsi="Arial" w:cs="Arial"/>
                <w:b/>
                <w:bCs/>
                <w:spacing w:val="2"/>
              </w:rPr>
              <w:t>v</w:t>
            </w:r>
            <w:r w:rsidRPr="00C72CDF">
              <w:rPr>
                <w:rFonts w:ascii="Arial" w:eastAsia="Arial" w:hAnsi="Arial" w:cs="Arial"/>
                <w:b/>
                <w:bCs/>
              </w:rPr>
              <w:t xml:space="preserve">e </w:t>
            </w:r>
            <w:r w:rsidRPr="00C72CDF">
              <w:rPr>
                <w:rFonts w:ascii="Arial" w:eastAsia="Arial" w:hAnsi="Arial" w:cs="Arial"/>
                <w:b/>
                <w:bCs/>
                <w:spacing w:val="1"/>
              </w:rPr>
              <w:t>a</w:t>
            </w:r>
            <w:r w:rsidRPr="00C72CDF">
              <w:rPr>
                <w:rFonts w:ascii="Arial" w:eastAsia="Arial" w:hAnsi="Arial" w:cs="Arial"/>
                <w:b/>
                <w:bCs/>
              </w:rPr>
              <w:t>nd</w:t>
            </w:r>
            <w:r w:rsidR="00EA67A3" w:rsidRPr="00C72CDF">
              <w:rPr>
                <w:rFonts w:ascii="Arial" w:eastAsia="Arial" w:hAnsi="Arial" w:cs="Arial"/>
                <w:b/>
                <w:bCs/>
              </w:rPr>
              <w:t xml:space="preserve"> i</w:t>
            </w:r>
            <w:r w:rsidR="00EA67A3" w:rsidRPr="00C72CDF">
              <w:rPr>
                <w:rFonts w:ascii="Arial" w:eastAsia="Arial" w:hAnsi="Arial" w:cs="Arial"/>
                <w:b/>
                <w:bCs/>
                <w:spacing w:val="1"/>
              </w:rPr>
              <w:t>nt</w:t>
            </w:r>
            <w:r w:rsidR="00EA67A3" w:rsidRPr="00C72CDF">
              <w:rPr>
                <w:rFonts w:ascii="Arial" w:eastAsia="Arial" w:hAnsi="Arial" w:cs="Arial"/>
                <w:b/>
                <w:bCs/>
              </w:rPr>
              <w:t>ellec</w:t>
            </w:r>
            <w:r w:rsidR="00EA67A3" w:rsidRPr="00C72CDF">
              <w:rPr>
                <w:rFonts w:ascii="Arial" w:eastAsia="Arial" w:hAnsi="Arial" w:cs="Arial"/>
                <w:b/>
                <w:bCs/>
                <w:spacing w:val="1"/>
              </w:rPr>
              <w:t>tu</w:t>
            </w:r>
            <w:r w:rsidR="00EA67A3" w:rsidRPr="00C72CDF">
              <w:rPr>
                <w:rFonts w:ascii="Arial" w:eastAsia="Arial" w:hAnsi="Arial" w:cs="Arial"/>
                <w:b/>
                <w:bCs/>
              </w:rPr>
              <w:t>al skil</w:t>
            </w:r>
            <w:r w:rsidR="00EA67A3" w:rsidRPr="00C72CDF">
              <w:rPr>
                <w:rFonts w:ascii="Arial" w:eastAsia="Arial" w:hAnsi="Arial" w:cs="Arial"/>
                <w:b/>
                <w:bCs/>
                <w:spacing w:val="2"/>
              </w:rPr>
              <w:t>l</w:t>
            </w:r>
            <w:r w:rsidR="00EA67A3" w:rsidRPr="00C72CDF">
              <w:rPr>
                <w:rFonts w:ascii="Arial" w:eastAsia="Arial" w:hAnsi="Arial" w:cs="Arial"/>
                <w:b/>
                <w:bCs/>
              </w:rPr>
              <w:t xml:space="preserve">s </w:t>
            </w:r>
          </w:p>
          <w:p w14:paraId="48C0EB93" w14:textId="77777777" w:rsidR="00EA67A3" w:rsidRPr="00C72CDF" w:rsidRDefault="00EA67A3" w:rsidP="00EA67A3">
            <w:pPr>
              <w:spacing w:before="34" w:line="239" w:lineRule="auto"/>
              <w:ind w:left="108" w:right="-54"/>
              <w:rPr>
                <w:rFonts w:ascii="Arial" w:eastAsia="Arial" w:hAnsi="Arial" w:cs="Arial"/>
                <w:bCs/>
                <w:sz w:val="18"/>
                <w:szCs w:val="18"/>
              </w:rPr>
            </w:pPr>
            <w:r w:rsidRPr="00C72CDF">
              <w:rPr>
                <w:rFonts w:ascii="Arial" w:eastAsia="Arial" w:hAnsi="Arial" w:cs="Arial"/>
                <w:bCs/>
                <w:sz w:val="18"/>
                <w:szCs w:val="18"/>
              </w:rPr>
              <w:t xml:space="preserve">(Evaluate underlying concepts and principles of a subject and interpret qualitative and quantitative data in order to develop lines of argument and make sound judgements.) </w:t>
            </w:r>
          </w:p>
          <w:p w14:paraId="2C1A32D5" w14:textId="77777777" w:rsidR="00EA67A3" w:rsidRPr="00C72CDF" w:rsidRDefault="00EA67A3" w:rsidP="00EA67A3">
            <w:pPr>
              <w:spacing w:before="34" w:line="239" w:lineRule="auto"/>
              <w:ind w:left="108" w:right="-54"/>
              <w:rPr>
                <w:rFonts w:ascii="Arial" w:eastAsia="Arial" w:hAnsi="Arial" w:cs="Arial"/>
                <w:bCs/>
                <w:sz w:val="18"/>
                <w:szCs w:val="18"/>
              </w:rPr>
            </w:pPr>
          </w:p>
          <w:p w14:paraId="041CD359" w14:textId="77777777" w:rsidR="00EA67A3" w:rsidRPr="00C72CDF" w:rsidRDefault="00EA67A3" w:rsidP="00EA67A3">
            <w:pPr>
              <w:spacing w:before="34" w:line="239" w:lineRule="auto"/>
              <w:ind w:left="108" w:right="-54"/>
              <w:rPr>
                <w:rFonts w:ascii="Arial" w:eastAsia="Arial" w:hAnsi="Arial" w:cs="Arial"/>
                <w:bCs/>
                <w:sz w:val="18"/>
                <w:szCs w:val="18"/>
              </w:rPr>
            </w:pPr>
          </w:p>
        </w:tc>
        <w:tc>
          <w:tcPr>
            <w:tcW w:w="1804" w:type="dxa"/>
          </w:tcPr>
          <w:p w14:paraId="60E4B920" w14:textId="77777777" w:rsidR="00EA67A3" w:rsidRPr="00C72CDF" w:rsidRDefault="00EA67A3" w:rsidP="00EA67A3">
            <w:pPr>
              <w:rPr>
                <w:rFonts w:ascii="Arial" w:hAnsi="Arial" w:cs="Arial"/>
                <w:sz w:val="18"/>
                <w:szCs w:val="18"/>
              </w:rPr>
            </w:pPr>
            <w:r w:rsidRPr="00C72CDF">
              <w:rPr>
                <w:rFonts w:ascii="Arial" w:hAnsi="Arial" w:cs="Arial"/>
                <w:sz w:val="18"/>
                <w:szCs w:val="18"/>
              </w:rPr>
              <w:t>Wholly or almost wholly descriptive work. Little or no evaluation of</w:t>
            </w:r>
            <w:r w:rsidRPr="00C72CDF">
              <w:rPr>
                <w:sz w:val="18"/>
                <w:szCs w:val="18"/>
              </w:rPr>
              <w:t xml:space="preserve"> the </w:t>
            </w:r>
            <w:r w:rsidRPr="00C72CDF">
              <w:rPr>
                <w:rFonts w:ascii="Arial" w:hAnsi="Arial" w:cs="Arial"/>
                <w:sz w:val="18"/>
                <w:szCs w:val="18"/>
              </w:rPr>
              <w:t>underlying concepts and principles.</w:t>
            </w:r>
          </w:p>
          <w:p w14:paraId="419ED884" w14:textId="77777777" w:rsidR="00EA67A3" w:rsidRPr="00C72CDF" w:rsidRDefault="00EA67A3" w:rsidP="00EA67A3">
            <w:pPr>
              <w:rPr>
                <w:rFonts w:ascii="Arial" w:hAnsi="Arial" w:cs="Arial"/>
                <w:sz w:val="18"/>
                <w:szCs w:val="18"/>
              </w:rPr>
            </w:pPr>
            <w:r w:rsidRPr="00C72CDF">
              <w:rPr>
                <w:rFonts w:ascii="Arial" w:hAnsi="Arial" w:cs="Arial"/>
                <w:sz w:val="18"/>
                <w:szCs w:val="18"/>
              </w:rPr>
              <w:t>Failure to develop arguments, leading to illogical or invalid judgements. Minimal or no use of evidence to back up views.</w:t>
            </w:r>
          </w:p>
          <w:p w14:paraId="05E51C45" w14:textId="77777777" w:rsidR="00EA67A3" w:rsidRPr="00C72CDF" w:rsidRDefault="00EA67A3" w:rsidP="00EA67A3">
            <w:pPr>
              <w:rPr>
                <w:rFonts w:ascii="Arial" w:hAnsi="Arial" w:cs="Arial"/>
                <w:sz w:val="18"/>
                <w:szCs w:val="18"/>
              </w:rPr>
            </w:pPr>
          </w:p>
        </w:tc>
        <w:tc>
          <w:tcPr>
            <w:tcW w:w="1985" w:type="dxa"/>
          </w:tcPr>
          <w:p w14:paraId="417A2E27" w14:textId="77777777" w:rsidR="00EA67A3" w:rsidRPr="00C72CDF" w:rsidRDefault="00EA67A3" w:rsidP="00EA67A3">
            <w:pPr>
              <w:rPr>
                <w:rFonts w:ascii="Arial" w:hAnsi="Arial" w:cs="Arial"/>
                <w:sz w:val="18"/>
                <w:szCs w:val="18"/>
              </w:rPr>
            </w:pPr>
            <w:r w:rsidRPr="00C72CDF">
              <w:rPr>
                <w:rFonts w:ascii="Arial" w:hAnsi="Arial" w:cs="Arial"/>
                <w:sz w:val="18"/>
                <w:szCs w:val="18"/>
              </w:rPr>
              <w:t>Largely descriptive work, with superficial evaluation of the underlying concepts and principles. Weak interpretation of data, flawed development of arguments and judgements. Information accepted uncritically, uses generalised statements made with scant evidence and unsubstantiated opinions. Ideas sometimes illogical and contradictory.</w:t>
            </w:r>
          </w:p>
        </w:tc>
        <w:tc>
          <w:tcPr>
            <w:tcW w:w="1984" w:type="dxa"/>
          </w:tcPr>
          <w:p w14:paraId="074952A8" w14:textId="77777777" w:rsidR="00EA67A3" w:rsidRPr="00C72CDF" w:rsidRDefault="00EA67A3" w:rsidP="00EA67A3">
            <w:pPr>
              <w:rPr>
                <w:rFonts w:ascii="Arial" w:hAnsi="Arial" w:cs="Arial"/>
                <w:sz w:val="18"/>
                <w:szCs w:val="18"/>
              </w:rPr>
            </w:pPr>
            <w:r w:rsidRPr="00C72CDF">
              <w:rPr>
                <w:rFonts w:ascii="Arial" w:hAnsi="Arial" w:cs="Arial"/>
                <w:sz w:val="18"/>
                <w:szCs w:val="18"/>
              </w:rPr>
              <w:t>Limited attempt at evaluation of the underlying concepts and principles, tending towards description.</w:t>
            </w:r>
          </w:p>
          <w:p w14:paraId="22F4AB42" w14:textId="77777777" w:rsidR="00EA67A3" w:rsidRPr="00C72CDF" w:rsidRDefault="00EA67A3" w:rsidP="00EA67A3">
            <w:pPr>
              <w:rPr>
                <w:rFonts w:ascii="Arial" w:hAnsi="Arial" w:cs="Arial"/>
                <w:sz w:val="18"/>
                <w:szCs w:val="18"/>
              </w:rPr>
            </w:pPr>
            <w:r w:rsidRPr="00C72CDF">
              <w:rPr>
                <w:rFonts w:ascii="Arial" w:hAnsi="Arial" w:cs="Arial"/>
                <w:sz w:val="18"/>
                <w:szCs w:val="18"/>
              </w:rPr>
              <w:t>Can interpret qualitative and quantitative data but with some errors. Some evidence to support emerging arguments and judgements but these may be underdeveloped or with a little inconsistency / mis-interpretation.</w:t>
            </w:r>
          </w:p>
        </w:tc>
        <w:tc>
          <w:tcPr>
            <w:tcW w:w="1843" w:type="dxa"/>
          </w:tcPr>
          <w:p w14:paraId="1F5ACD9C" w14:textId="77777777" w:rsidR="00EA67A3" w:rsidRPr="00C72CDF" w:rsidRDefault="00EA67A3" w:rsidP="00EA67A3">
            <w:pPr>
              <w:rPr>
                <w:rFonts w:ascii="Arial" w:hAnsi="Arial" w:cs="Arial"/>
                <w:sz w:val="18"/>
                <w:szCs w:val="18"/>
              </w:rPr>
            </w:pPr>
            <w:r w:rsidRPr="00C72CDF">
              <w:rPr>
                <w:rFonts w:ascii="Arial" w:hAnsi="Arial" w:cs="Arial"/>
                <w:sz w:val="18"/>
                <w:szCs w:val="18"/>
              </w:rPr>
              <w:t>Good evaluation of the underlying concepts and principles. Can interpret qualitative and quantitative data, with minor errors.</w:t>
            </w:r>
          </w:p>
          <w:p w14:paraId="798E89D9" w14:textId="77777777" w:rsidR="00EA67A3" w:rsidRPr="00C72CDF" w:rsidRDefault="00EA67A3" w:rsidP="00EA67A3">
            <w:pPr>
              <w:rPr>
                <w:rFonts w:ascii="Arial" w:hAnsi="Arial" w:cs="Arial"/>
                <w:sz w:val="18"/>
                <w:szCs w:val="18"/>
              </w:rPr>
            </w:pPr>
            <w:r w:rsidRPr="00C72CDF">
              <w:rPr>
                <w:rFonts w:ascii="Arial" w:hAnsi="Arial" w:cs="Arial"/>
                <w:sz w:val="18"/>
                <w:szCs w:val="18"/>
              </w:rPr>
              <w:t>An emerging ability to use evidence to support the argument.</w:t>
            </w:r>
          </w:p>
          <w:p w14:paraId="6C4B422A" w14:textId="77777777" w:rsidR="00EA67A3" w:rsidRPr="00C72CDF" w:rsidRDefault="00EA67A3" w:rsidP="00EA67A3">
            <w:pPr>
              <w:rPr>
                <w:rFonts w:ascii="Arial" w:hAnsi="Arial" w:cs="Arial"/>
                <w:sz w:val="18"/>
                <w:szCs w:val="18"/>
              </w:rPr>
            </w:pPr>
            <w:r w:rsidRPr="00C72CDF">
              <w:rPr>
                <w:rFonts w:ascii="Arial" w:hAnsi="Arial" w:cs="Arial"/>
                <w:sz w:val="18"/>
                <w:szCs w:val="18"/>
              </w:rPr>
              <w:t>Mostly valid arguments and logical judgements.</w:t>
            </w:r>
          </w:p>
        </w:tc>
        <w:tc>
          <w:tcPr>
            <w:tcW w:w="1984" w:type="dxa"/>
          </w:tcPr>
          <w:p w14:paraId="1E363AAC" w14:textId="77777777" w:rsidR="00EA67A3" w:rsidRPr="00C72CDF" w:rsidRDefault="00EA67A3" w:rsidP="00EA67A3">
            <w:pPr>
              <w:rPr>
                <w:rFonts w:ascii="Arial" w:hAnsi="Arial" w:cs="Arial"/>
                <w:sz w:val="18"/>
                <w:szCs w:val="18"/>
              </w:rPr>
            </w:pPr>
            <w:r w:rsidRPr="00C72CDF">
              <w:rPr>
                <w:rFonts w:ascii="Arial" w:hAnsi="Arial" w:cs="Arial"/>
                <w:sz w:val="18"/>
                <w:szCs w:val="18"/>
              </w:rPr>
              <w:t xml:space="preserve">Sound evaluation of the underlying concepts and principles. Can interpret qualitative and quantitative data accurately. Ability to devise arguments using evidence to make mostly appropriate and valid judgements. </w:t>
            </w:r>
          </w:p>
          <w:p w14:paraId="2175A43D" w14:textId="77777777" w:rsidR="00EA67A3" w:rsidRPr="00C72CDF" w:rsidRDefault="00EA67A3" w:rsidP="00EA67A3">
            <w:pPr>
              <w:rPr>
                <w:rFonts w:ascii="Arial" w:hAnsi="Arial" w:cs="Arial"/>
                <w:sz w:val="18"/>
                <w:szCs w:val="18"/>
              </w:rPr>
            </w:pPr>
          </w:p>
        </w:tc>
        <w:tc>
          <w:tcPr>
            <w:tcW w:w="1843" w:type="dxa"/>
          </w:tcPr>
          <w:p w14:paraId="392A8423" w14:textId="77777777" w:rsidR="00EA67A3" w:rsidRPr="00C72CDF" w:rsidRDefault="00EA67A3" w:rsidP="00EA67A3">
            <w:pPr>
              <w:rPr>
                <w:rFonts w:ascii="Arial" w:hAnsi="Arial" w:cs="Arial"/>
                <w:sz w:val="18"/>
                <w:szCs w:val="18"/>
              </w:rPr>
            </w:pPr>
            <w:r w:rsidRPr="00C72CDF">
              <w:rPr>
                <w:rFonts w:ascii="Arial" w:hAnsi="Arial" w:cs="Arial"/>
                <w:sz w:val="18"/>
                <w:szCs w:val="18"/>
              </w:rPr>
              <w:t xml:space="preserve">Excellent </w:t>
            </w:r>
            <w:r w:rsidR="00951871" w:rsidRPr="00C72CDF">
              <w:rPr>
                <w:rFonts w:ascii="Arial" w:hAnsi="Arial" w:cs="Arial"/>
                <w:sz w:val="18"/>
                <w:szCs w:val="18"/>
              </w:rPr>
              <w:t>evaluation of</w:t>
            </w:r>
            <w:r w:rsidRPr="00C72CDF">
              <w:rPr>
                <w:rFonts w:ascii="Arial" w:hAnsi="Arial" w:cs="Arial"/>
                <w:sz w:val="18"/>
                <w:szCs w:val="18"/>
              </w:rPr>
              <w:t xml:space="preserve"> the underlying concepts and principles. Can interpret qualitative and quantitative data accurately and with some insight. Excellent ability to devise arguments using evidence and make appropriate and valid judgements. </w:t>
            </w:r>
          </w:p>
        </w:tc>
        <w:tc>
          <w:tcPr>
            <w:tcW w:w="2126" w:type="dxa"/>
            <w:gridSpan w:val="2"/>
          </w:tcPr>
          <w:p w14:paraId="2F1C1399" w14:textId="77777777" w:rsidR="00EA67A3" w:rsidRPr="00C72CDF" w:rsidRDefault="00EA67A3" w:rsidP="00EA67A3">
            <w:pPr>
              <w:rPr>
                <w:rFonts w:ascii="Arial" w:hAnsi="Arial" w:cs="Arial"/>
                <w:sz w:val="18"/>
                <w:szCs w:val="18"/>
              </w:rPr>
            </w:pPr>
            <w:r w:rsidRPr="00C72CDF">
              <w:rPr>
                <w:rFonts w:ascii="Arial" w:hAnsi="Arial" w:cs="Arial"/>
                <w:sz w:val="18"/>
                <w:szCs w:val="18"/>
              </w:rPr>
              <w:t xml:space="preserve">Exceptional evaluation of the underlying concepts and </w:t>
            </w:r>
            <w:proofErr w:type="gramStart"/>
            <w:r w:rsidRPr="00C72CDF">
              <w:rPr>
                <w:rFonts w:ascii="Arial" w:hAnsi="Arial" w:cs="Arial"/>
                <w:sz w:val="18"/>
                <w:szCs w:val="18"/>
              </w:rPr>
              <w:t>principles based</w:t>
            </w:r>
            <w:proofErr w:type="gramEnd"/>
            <w:r w:rsidRPr="00C72CDF">
              <w:rPr>
                <w:rFonts w:ascii="Arial" w:hAnsi="Arial" w:cs="Arial"/>
                <w:sz w:val="18"/>
                <w:szCs w:val="18"/>
              </w:rPr>
              <w:t xml:space="preserve"> evidence. Outstanding interpretation of qualitative and quantitative data.</w:t>
            </w:r>
          </w:p>
          <w:p w14:paraId="6328A919" w14:textId="77777777" w:rsidR="00EA67A3" w:rsidRPr="00C72CDF" w:rsidRDefault="00EA67A3" w:rsidP="00EA67A3">
            <w:pPr>
              <w:rPr>
                <w:rFonts w:ascii="Arial" w:hAnsi="Arial" w:cs="Arial"/>
                <w:sz w:val="18"/>
                <w:szCs w:val="18"/>
              </w:rPr>
            </w:pPr>
            <w:r w:rsidRPr="00C72CDF">
              <w:rPr>
                <w:rFonts w:ascii="Arial" w:hAnsi="Arial" w:cs="Arial"/>
                <w:sz w:val="18"/>
                <w:szCs w:val="18"/>
              </w:rPr>
              <w:t xml:space="preserve">Exceptional ability to devise arguments using evidence and make wholly appropriate and valid judgements. </w:t>
            </w:r>
          </w:p>
        </w:tc>
      </w:tr>
      <w:tr w:rsidR="00EA67A3" w:rsidRPr="00C72CDF" w14:paraId="194ECF29" w14:textId="77777777" w:rsidTr="00EA67A3">
        <w:tc>
          <w:tcPr>
            <w:tcW w:w="1735" w:type="dxa"/>
            <w:shd w:val="clear" w:color="auto" w:fill="8DB3E2"/>
          </w:tcPr>
          <w:p w14:paraId="6297DD6F" w14:textId="77777777" w:rsidR="00EA67A3" w:rsidRPr="00C72CDF" w:rsidRDefault="00EA67A3" w:rsidP="00EA67A3">
            <w:pPr>
              <w:spacing w:before="34" w:line="239" w:lineRule="auto"/>
              <w:ind w:left="108" w:right="-54"/>
              <w:rPr>
                <w:rFonts w:ascii="Arial" w:eastAsia="Arial" w:hAnsi="Arial" w:cs="Arial"/>
                <w:b/>
                <w:bCs/>
              </w:rPr>
            </w:pPr>
            <w:r w:rsidRPr="00C72CDF">
              <w:rPr>
                <w:rFonts w:ascii="Arial" w:eastAsia="Arial" w:hAnsi="Arial" w:cs="Arial"/>
                <w:b/>
                <w:bCs/>
              </w:rPr>
              <w:t>Practical skills</w:t>
            </w:r>
          </w:p>
          <w:p w14:paraId="7716C54F" w14:textId="77777777" w:rsidR="00EA67A3" w:rsidRPr="00C72CDF" w:rsidRDefault="00EA67A3" w:rsidP="00EA67A3">
            <w:pPr>
              <w:spacing w:before="34" w:line="239" w:lineRule="auto"/>
              <w:ind w:left="108" w:right="-54"/>
              <w:rPr>
                <w:rFonts w:ascii="Arial" w:eastAsia="Arial" w:hAnsi="Arial" w:cs="Arial"/>
                <w:bCs/>
                <w:sz w:val="18"/>
                <w:szCs w:val="18"/>
              </w:rPr>
            </w:pPr>
            <w:r w:rsidRPr="00C72CDF">
              <w:rPr>
                <w:rFonts w:ascii="Arial" w:eastAsia="Arial" w:hAnsi="Arial" w:cs="Arial"/>
                <w:bCs/>
                <w:sz w:val="18"/>
                <w:szCs w:val="18"/>
              </w:rPr>
              <w:t>(Different approaches to solving problems in particular contexts.)</w:t>
            </w:r>
          </w:p>
          <w:p w14:paraId="3F9C6DAC" w14:textId="77777777" w:rsidR="00EA67A3" w:rsidRPr="00C72CDF" w:rsidRDefault="00EA67A3" w:rsidP="00EA67A3">
            <w:pPr>
              <w:spacing w:before="34" w:line="239" w:lineRule="auto"/>
              <w:ind w:left="108" w:right="-54"/>
              <w:rPr>
                <w:rFonts w:ascii="Arial" w:eastAsia="Arial" w:hAnsi="Arial" w:cs="Arial"/>
                <w:b/>
                <w:bCs/>
                <w:sz w:val="18"/>
                <w:szCs w:val="18"/>
              </w:rPr>
            </w:pPr>
          </w:p>
        </w:tc>
        <w:tc>
          <w:tcPr>
            <w:tcW w:w="1804" w:type="dxa"/>
          </w:tcPr>
          <w:p w14:paraId="6F2830A1" w14:textId="77777777" w:rsidR="00EA67A3" w:rsidRPr="00C72CDF" w:rsidRDefault="00EA67A3" w:rsidP="00EA67A3">
            <w:pPr>
              <w:rPr>
                <w:rFonts w:ascii="Arial" w:hAnsi="Arial" w:cs="Arial"/>
                <w:sz w:val="18"/>
                <w:szCs w:val="18"/>
              </w:rPr>
            </w:pPr>
            <w:r w:rsidRPr="00C72CDF">
              <w:rPr>
                <w:rFonts w:ascii="Arial" w:hAnsi="Arial" w:cs="Arial"/>
                <w:sz w:val="18"/>
                <w:szCs w:val="18"/>
              </w:rPr>
              <w:lastRenderedPageBreak/>
              <w:t>Limited or no use of taught, basic methods, materials, tools and/or techniques.</w:t>
            </w:r>
          </w:p>
          <w:p w14:paraId="73DE85D3" w14:textId="77777777" w:rsidR="00EA67A3" w:rsidRPr="00C72CDF" w:rsidRDefault="00EA67A3" w:rsidP="00EA67A3">
            <w:pPr>
              <w:rPr>
                <w:rFonts w:ascii="Arial" w:hAnsi="Arial" w:cs="Arial"/>
                <w:sz w:val="18"/>
                <w:szCs w:val="18"/>
              </w:rPr>
            </w:pPr>
            <w:r w:rsidRPr="00C72CDF">
              <w:rPr>
                <w:rFonts w:ascii="Arial" w:hAnsi="Arial" w:cs="Arial"/>
                <w:sz w:val="18"/>
                <w:szCs w:val="18"/>
              </w:rPr>
              <w:lastRenderedPageBreak/>
              <w:t>Little or no appreciation of the context of the application.</w:t>
            </w:r>
          </w:p>
          <w:p w14:paraId="3AC0DAE0" w14:textId="77777777" w:rsidR="00EA67A3" w:rsidRPr="00C72CDF" w:rsidRDefault="00EA67A3" w:rsidP="00EA67A3">
            <w:pPr>
              <w:rPr>
                <w:rFonts w:ascii="Arial" w:hAnsi="Arial" w:cs="Arial"/>
                <w:sz w:val="18"/>
                <w:szCs w:val="18"/>
              </w:rPr>
            </w:pPr>
            <w:r w:rsidRPr="00C72CDF">
              <w:rPr>
                <w:rFonts w:ascii="Arial" w:hAnsi="Arial" w:cs="Arial"/>
                <w:sz w:val="18"/>
                <w:szCs w:val="18"/>
              </w:rPr>
              <w:t xml:space="preserve">Very weak evidence of different approaches to problem-solving in particular contexts. </w:t>
            </w:r>
          </w:p>
        </w:tc>
        <w:tc>
          <w:tcPr>
            <w:tcW w:w="1985" w:type="dxa"/>
          </w:tcPr>
          <w:p w14:paraId="13999A85" w14:textId="77777777" w:rsidR="00EA67A3" w:rsidRPr="00C72CDF" w:rsidRDefault="00EA67A3" w:rsidP="00EA67A3">
            <w:pPr>
              <w:rPr>
                <w:rFonts w:ascii="Arial" w:hAnsi="Arial" w:cs="Arial"/>
                <w:sz w:val="18"/>
                <w:szCs w:val="18"/>
              </w:rPr>
            </w:pPr>
            <w:r w:rsidRPr="00C72CDF">
              <w:rPr>
                <w:rFonts w:ascii="Arial" w:hAnsi="Arial" w:cs="Arial"/>
                <w:sz w:val="18"/>
                <w:szCs w:val="18"/>
              </w:rPr>
              <w:lastRenderedPageBreak/>
              <w:t xml:space="preserve">Rudimentary application of taught, basic methods, materials, tools and/or techniques but without consideration and competence. </w:t>
            </w:r>
            <w:r w:rsidRPr="00C72CDF">
              <w:rPr>
                <w:rFonts w:ascii="Arial" w:hAnsi="Arial" w:cs="Arial"/>
                <w:sz w:val="18"/>
                <w:szCs w:val="18"/>
              </w:rPr>
              <w:lastRenderedPageBreak/>
              <w:t>Flawed appreciation of the context of the application.</w:t>
            </w:r>
          </w:p>
          <w:p w14:paraId="06C99D50" w14:textId="77777777" w:rsidR="00EA67A3" w:rsidRPr="00C72CDF" w:rsidRDefault="00EA67A3" w:rsidP="00EA67A3">
            <w:pPr>
              <w:rPr>
                <w:rFonts w:ascii="Arial" w:hAnsi="Arial" w:cs="Arial"/>
                <w:sz w:val="18"/>
                <w:szCs w:val="18"/>
              </w:rPr>
            </w:pPr>
            <w:r w:rsidRPr="00C72CDF">
              <w:rPr>
                <w:rFonts w:ascii="Arial" w:hAnsi="Arial" w:cs="Arial"/>
                <w:sz w:val="18"/>
                <w:szCs w:val="18"/>
              </w:rPr>
              <w:t>Weak evidence of different approaches to problem-solving in particular contexts.</w:t>
            </w:r>
          </w:p>
          <w:p w14:paraId="7FA4B3FD" w14:textId="77777777" w:rsidR="00EA67A3" w:rsidRPr="00C72CDF" w:rsidRDefault="00EA67A3" w:rsidP="00EA67A3">
            <w:pPr>
              <w:rPr>
                <w:rFonts w:ascii="Arial" w:hAnsi="Arial" w:cs="Arial"/>
                <w:sz w:val="18"/>
                <w:szCs w:val="18"/>
              </w:rPr>
            </w:pPr>
          </w:p>
          <w:p w14:paraId="6C99FE5F" w14:textId="77777777" w:rsidR="00EA67A3" w:rsidRPr="00C72CDF" w:rsidRDefault="00EA67A3" w:rsidP="00EA67A3">
            <w:pPr>
              <w:rPr>
                <w:rFonts w:ascii="Arial" w:hAnsi="Arial" w:cs="Arial"/>
                <w:sz w:val="18"/>
                <w:szCs w:val="18"/>
              </w:rPr>
            </w:pPr>
          </w:p>
        </w:tc>
        <w:tc>
          <w:tcPr>
            <w:tcW w:w="1984" w:type="dxa"/>
          </w:tcPr>
          <w:p w14:paraId="6AC08050" w14:textId="77777777" w:rsidR="00EA67A3" w:rsidRPr="00C72CDF" w:rsidRDefault="00EA67A3" w:rsidP="00EA67A3">
            <w:pPr>
              <w:rPr>
                <w:rFonts w:ascii="Arial" w:hAnsi="Arial" w:cs="Arial"/>
                <w:sz w:val="18"/>
                <w:szCs w:val="18"/>
              </w:rPr>
            </w:pPr>
            <w:r w:rsidRPr="00C72CDF">
              <w:rPr>
                <w:rFonts w:ascii="Arial" w:hAnsi="Arial" w:cs="Arial"/>
                <w:sz w:val="18"/>
                <w:szCs w:val="18"/>
              </w:rPr>
              <w:lastRenderedPageBreak/>
              <w:t xml:space="preserve">An adequate awareness and mostly appropriate application of basic methods, materials, </w:t>
            </w:r>
            <w:r w:rsidRPr="00C72CDF">
              <w:rPr>
                <w:rFonts w:ascii="Arial" w:hAnsi="Arial" w:cs="Arial"/>
                <w:sz w:val="18"/>
                <w:szCs w:val="18"/>
              </w:rPr>
              <w:lastRenderedPageBreak/>
              <w:t>tools and/or techniques.</w:t>
            </w:r>
          </w:p>
          <w:p w14:paraId="76077C5D" w14:textId="77777777" w:rsidR="00EA67A3" w:rsidRPr="00C72CDF" w:rsidRDefault="00EA67A3" w:rsidP="00EA67A3">
            <w:pPr>
              <w:rPr>
                <w:rFonts w:ascii="Arial" w:hAnsi="Arial" w:cs="Arial"/>
                <w:sz w:val="18"/>
                <w:szCs w:val="18"/>
              </w:rPr>
            </w:pPr>
            <w:r w:rsidRPr="00C72CDF">
              <w:rPr>
                <w:rFonts w:ascii="Arial" w:hAnsi="Arial" w:cs="Arial"/>
                <w:sz w:val="18"/>
                <w:szCs w:val="18"/>
              </w:rPr>
              <w:t xml:space="preserve">Basic appreciation of the context of the application. </w:t>
            </w:r>
          </w:p>
          <w:p w14:paraId="183AECEE" w14:textId="77777777" w:rsidR="00EA67A3" w:rsidRPr="00C72CDF" w:rsidRDefault="00EA67A3" w:rsidP="00EA67A3">
            <w:pPr>
              <w:rPr>
                <w:rFonts w:ascii="Arial" w:hAnsi="Arial" w:cs="Arial"/>
                <w:sz w:val="18"/>
                <w:szCs w:val="18"/>
              </w:rPr>
            </w:pPr>
            <w:r w:rsidRPr="00C72CDF">
              <w:rPr>
                <w:rFonts w:ascii="Arial" w:hAnsi="Arial" w:cs="Arial"/>
                <w:sz w:val="18"/>
                <w:szCs w:val="18"/>
              </w:rPr>
              <w:t xml:space="preserve">Can identify problems in particular contexts and propose basic alternative approaches or solutions though there may be errors. </w:t>
            </w:r>
          </w:p>
        </w:tc>
        <w:tc>
          <w:tcPr>
            <w:tcW w:w="1843" w:type="dxa"/>
          </w:tcPr>
          <w:p w14:paraId="27A024BA" w14:textId="77777777" w:rsidR="00EA67A3" w:rsidRPr="00C72CDF" w:rsidRDefault="00EA67A3" w:rsidP="00EA67A3">
            <w:pPr>
              <w:rPr>
                <w:rFonts w:ascii="Arial" w:hAnsi="Arial" w:cs="Arial"/>
                <w:sz w:val="18"/>
                <w:szCs w:val="18"/>
              </w:rPr>
            </w:pPr>
            <w:r w:rsidRPr="00C72CDF">
              <w:rPr>
                <w:rFonts w:ascii="Arial" w:hAnsi="Arial" w:cs="Arial"/>
                <w:sz w:val="18"/>
                <w:szCs w:val="18"/>
              </w:rPr>
              <w:lastRenderedPageBreak/>
              <w:t>A good and appropriate application of basic methods, materials, tools and/or techniques.</w:t>
            </w:r>
          </w:p>
          <w:p w14:paraId="45ADCB3D" w14:textId="77777777" w:rsidR="00EA67A3" w:rsidRPr="00C72CDF" w:rsidRDefault="00EA67A3" w:rsidP="00EA67A3">
            <w:pPr>
              <w:rPr>
                <w:rFonts w:ascii="Arial" w:hAnsi="Arial" w:cs="Arial"/>
                <w:sz w:val="18"/>
                <w:szCs w:val="18"/>
              </w:rPr>
            </w:pPr>
            <w:r w:rsidRPr="00C72CDF">
              <w:rPr>
                <w:rFonts w:ascii="Arial" w:hAnsi="Arial" w:cs="Arial"/>
                <w:sz w:val="18"/>
                <w:szCs w:val="18"/>
              </w:rPr>
              <w:lastRenderedPageBreak/>
              <w:t xml:space="preserve">Clear appreciation of the context of the application. </w:t>
            </w:r>
          </w:p>
          <w:p w14:paraId="375AAA91" w14:textId="77777777" w:rsidR="00EA67A3" w:rsidRPr="00C72CDF" w:rsidRDefault="00EA67A3" w:rsidP="00EA67A3">
            <w:pPr>
              <w:rPr>
                <w:rFonts w:ascii="Arial" w:hAnsi="Arial" w:cs="Arial"/>
                <w:sz w:val="18"/>
                <w:szCs w:val="18"/>
              </w:rPr>
            </w:pPr>
            <w:r w:rsidRPr="00C72CDF">
              <w:rPr>
                <w:rFonts w:ascii="Arial" w:hAnsi="Arial" w:cs="Arial"/>
                <w:sz w:val="18"/>
                <w:szCs w:val="18"/>
              </w:rPr>
              <w:t>Good evidence of different approaches to problem-solving in particular contexts and proposes mostly appropriate solutions.</w:t>
            </w:r>
          </w:p>
        </w:tc>
        <w:tc>
          <w:tcPr>
            <w:tcW w:w="1984" w:type="dxa"/>
          </w:tcPr>
          <w:p w14:paraId="2C4E5A7D" w14:textId="77777777" w:rsidR="00EA67A3" w:rsidRPr="00C72CDF" w:rsidRDefault="00EA67A3" w:rsidP="00EA67A3">
            <w:pPr>
              <w:rPr>
                <w:rFonts w:ascii="Arial" w:hAnsi="Arial" w:cs="Arial"/>
                <w:sz w:val="18"/>
                <w:szCs w:val="18"/>
              </w:rPr>
            </w:pPr>
            <w:r w:rsidRPr="00C72CDF">
              <w:rPr>
                <w:rFonts w:ascii="Arial" w:hAnsi="Arial" w:cs="Arial"/>
                <w:sz w:val="18"/>
                <w:szCs w:val="18"/>
              </w:rPr>
              <w:lastRenderedPageBreak/>
              <w:t>A very good application of a range of basic methods, materials, tools and/or techniques.</w:t>
            </w:r>
          </w:p>
          <w:p w14:paraId="54F230C5" w14:textId="77777777" w:rsidR="00EA67A3" w:rsidRPr="00C72CDF" w:rsidRDefault="00EA67A3" w:rsidP="00EA67A3">
            <w:pPr>
              <w:rPr>
                <w:rFonts w:ascii="Arial" w:hAnsi="Arial" w:cs="Arial"/>
                <w:sz w:val="18"/>
                <w:szCs w:val="18"/>
              </w:rPr>
            </w:pPr>
            <w:r w:rsidRPr="00C72CDF">
              <w:rPr>
                <w:rFonts w:ascii="Arial" w:hAnsi="Arial" w:cs="Arial"/>
                <w:sz w:val="18"/>
                <w:szCs w:val="18"/>
              </w:rPr>
              <w:lastRenderedPageBreak/>
              <w:t>Very good consideration of the context of the application. Very good evidence of different approaches to problem-solving in particular contexts and proposes appropriate solutions.</w:t>
            </w:r>
          </w:p>
        </w:tc>
        <w:tc>
          <w:tcPr>
            <w:tcW w:w="1843" w:type="dxa"/>
          </w:tcPr>
          <w:p w14:paraId="6A45DAB8" w14:textId="77777777" w:rsidR="00EA67A3" w:rsidRPr="00C72CDF" w:rsidRDefault="00EA67A3" w:rsidP="00EA67A3">
            <w:pPr>
              <w:rPr>
                <w:rFonts w:ascii="Arial" w:hAnsi="Arial" w:cs="Arial"/>
                <w:sz w:val="18"/>
                <w:szCs w:val="18"/>
              </w:rPr>
            </w:pPr>
            <w:r w:rsidRPr="00C72CDF">
              <w:rPr>
                <w:rFonts w:ascii="Arial" w:hAnsi="Arial" w:cs="Arial"/>
                <w:sz w:val="18"/>
                <w:szCs w:val="18"/>
              </w:rPr>
              <w:lastRenderedPageBreak/>
              <w:t>An advanced application of a range of taught, basic methods, materials, tools and/or techniques.</w:t>
            </w:r>
          </w:p>
          <w:p w14:paraId="14E4A6EE" w14:textId="77777777" w:rsidR="00EA67A3" w:rsidRPr="00C72CDF" w:rsidRDefault="00EA67A3" w:rsidP="00EA67A3">
            <w:pPr>
              <w:rPr>
                <w:rFonts w:ascii="Arial" w:hAnsi="Arial" w:cs="Arial"/>
                <w:sz w:val="18"/>
                <w:szCs w:val="18"/>
              </w:rPr>
            </w:pPr>
            <w:r w:rsidRPr="00C72CDF">
              <w:rPr>
                <w:rFonts w:ascii="Arial" w:hAnsi="Arial" w:cs="Arial"/>
                <w:sz w:val="18"/>
                <w:szCs w:val="18"/>
              </w:rPr>
              <w:lastRenderedPageBreak/>
              <w:t>The context of the application is well considered, and insightful.</w:t>
            </w:r>
          </w:p>
          <w:p w14:paraId="22E4A306" w14:textId="77777777" w:rsidR="00EA67A3" w:rsidRPr="00C72CDF" w:rsidRDefault="00EA67A3" w:rsidP="00EA67A3">
            <w:pPr>
              <w:rPr>
                <w:rFonts w:ascii="Arial" w:hAnsi="Arial" w:cs="Arial"/>
                <w:sz w:val="18"/>
                <w:szCs w:val="18"/>
              </w:rPr>
            </w:pPr>
            <w:r w:rsidRPr="00C72CDF">
              <w:rPr>
                <w:rFonts w:ascii="Arial" w:hAnsi="Arial" w:cs="Arial"/>
                <w:sz w:val="18"/>
                <w:szCs w:val="18"/>
              </w:rPr>
              <w:t xml:space="preserve">Excellent evidence of different approaches to problem-solving in particular contexts and proposes appropriate solutions. </w:t>
            </w:r>
          </w:p>
          <w:p w14:paraId="384ED740" w14:textId="77777777" w:rsidR="00EA67A3" w:rsidRPr="00C72CDF" w:rsidRDefault="00EA67A3" w:rsidP="00EA67A3">
            <w:pPr>
              <w:rPr>
                <w:rFonts w:ascii="Arial" w:hAnsi="Arial" w:cs="Arial"/>
                <w:sz w:val="18"/>
                <w:szCs w:val="18"/>
              </w:rPr>
            </w:pPr>
          </w:p>
        </w:tc>
        <w:tc>
          <w:tcPr>
            <w:tcW w:w="2126" w:type="dxa"/>
            <w:gridSpan w:val="2"/>
          </w:tcPr>
          <w:p w14:paraId="43A48353" w14:textId="77777777" w:rsidR="00EA67A3" w:rsidRPr="00C72CDF" w:rsidRDefault="00EA67A3" w:rsidP="00EA67A3">
            <w:pPr>
              <w:rPr>
                <w:rFonts w:ascii="Arial" w:hAnsi="Arial" w:cs="Arial"/>
                <w:sz w:val="18"/>
                <w:szCs w:val="18"/>
              </w:rPr>
            </w:pPr>
            <w:r w:rsidRPr="00C72CDF">
              <w:rPr>
                <w:rFonts w:ascii="Arial" w:hAnsi="Arial" w:cs="Arial"/>
                <w:sz w:val="18"/>
                <w:szCs w:val="18"/>
              </w:rPr>
              <w:lastRenderedPageBreak/>
              <w:t xml:space="preserve">Exceptional levels of application and deployment skills in particular practical contexts. Outstanding identification of problems in particular </w:t>
            </w:r>
            <w:r w:rsidRPr="00C72CDF">
              <w:rPr>
                <w:rFonts w:ascii="Arial" w:hAnsi="Arial" w:cs="Arial"/>
                <w:sz w:val="18"/>
                <w:szCs w:val="18"/>
              </w:rPr>
              <w:lastRenderedPageBreak/>
              <w:t>contexts and formulation of wholly appropriate, thoughtful solutions / different approaches.</w:t>
            </w:r>
          </w:p>
        </w:tc>
      </w:tr>
      <w:tr w:rsidR="00EA67A3" w:rsidRPr="00C72CDF" w14:paraId="784A11E8" w14:textId="77777777" w:rsidTr="00EA67A3">
        <w:trPr>
          <w:gridAfter w:val="1"/>
          <w:wAfter w:w="141" w:type="dxa"/>
        </w:trPr>
        <w:tc>
          <w:tcPr>
            <w:tcW w:w="1735" w:type="dxa"/>
            <w:shd w:val="clear" w:color="auto" w:fill="8DB3E2"/>
          </w:tcPr>
          <w:p w14:paraId="7F6E20B9" w14:textId="77777777" w:rsidR="00EA67A3" w:rsidRPr="00C72CDF" w:rsidRDefault="00EA67A3" w:rsidP="00EA67A3">
            <w:pPr>
              <w:spacing w:before="34" w:line="239" w:lineRule="auto"/>
              <w:ind w:left="108" w:right="-54"/>
              <w:rPr>
                <w:rFonts w:ascii="Arial" w:eastAsia="Arial" w:hAnsi="Arial" w:cs="Arial"/>
                <w:b/>
                <w:bCs/>
              </w:rPr>
            </w:pPr>
            <w:r w:rsidRPr="00C72CDF">
              <w:rPr>
                <w:rFonts w:ascii="Arial" w:eastAsia="Arial" w:hAnsi="Arial" w:cs="Arial"/>
                <w:b/>
                <w:bCs/>
              </w:rPr>
              <w:lastRenderedPageBreak/>
              <w:t>Transferable skills for life and professional practice</w:t>
            </w:r>
          </w:p>
          <w:p w14:paraId="3EEA4853" w14:textId="77777777" w:rsidR="00EA67A3" w:rsidRPr="00C72CDF" w:rsidRDefault="00EA67A3" w:rsidP="00EA67A3">
            <w:pPr>
              <w:spacing w:before="34" w:line="239" w:lineRule="auto"/>
              <w:ind w:left="108" w:right="-54"/>
              <w:rPr>
                <w:rFonts w:ascii="Arial" w:hAnsi="Arial" w:cs="Arial"/>
                <w:sz w:val="18"/>
                <w:szCs w:val="18"/>
              </w:rPr>
            </w:pPr>
            <w:r w:rsidRPr="00C72CDF">
              <w:rPr>
                <w:rFonts w:ascii="Arial" w:hAnsi="Arial" w:cs="Arial"/>
                <w:sz w:val="18"/>
                <w:szCs w:val="18"/>
              </w:rPr>
              <w:t xml:space="preserve">(Communicate the results of their study/work accurately and reliably, and with structured and coherent arguments; the qualities needed for employment requiring the exercise of some personal responsibility within a structured </w:t>
            </w:r>
            <w:r w:rsidRPr="00C72CDF">
              <w:rPr>
                <w:rFonts w:ascii="Arial" w:hAnsi="Arial" w:cs="Arial"/>
                <w:sz w:val="18"/>
                <w:szCs w:val="18"/>
              </w:rPr>
              <w:lastRenderedPageBreak/>
              <w:t>and managed environment.)</w:t>
            </w:r>
          </w:p>
        </w:tc>
        <w:tc>
          <w:tcPr>
            <w:tcW w:w="1804" w:type="dxa"/>
            <w:tcBorders>
              <w:top w:val="single" w:sz="4" w:space="0" w:color="auto"/>
              <w:left w:val="single" w:sz="4" w:space="0" w:color="auto"/>
              <w:bottom w:val="single" w:sz="4" w:space="0" w:color="auto"/>
              <w:right w:val="dashed" w:sz="4" w:space="0" w:color="auto"/>
            </w:tcBorders>
          </w:tcPr>
          <w:p w14:paraId="3CE58061" w14:textId="77777777" w:rsidR="00EA67A3" w:rsidRPr="00C72CDF" w:rsidRDefault="00EA67A3" w:rsidP="00EA67A3">
            <w:pPr>
              <w:rPr>
                <w:rFonts w:ascii="Arial" w:hAnsi="Arial" w:cs="Arial"/>
                <w:sz w:val="18"/>
                <w:szCs w:val="18"/>
              </w:rPr>
            </w:pPr>
            <w:r w:rsidRPr="00C72CDF">
              <w:rPr>
                <w:rFonts w:ascii="Arial" w:hAnsi="Arial" w:cs="Arial"/>
                <w:sz w:val="18"/>
                <w:szCs w:val="18"/>
              </w:rPr>
              <w:lastRenderedPageBreak/>
              <w:t xml:space="preserve">Work is poorly structured, disorganised, inaccurate and/or confusingly expressed. Very weak use of language and/or very inappropriate style. Failure to work effectively individual or as part of a group. Little or no evidence of the skills for </w:t>
            </w:r>
            <w:r w:rsidR="00951871" w:rsidRPr="00C72CDF">
              <w:rPr>
                <w:rFonts w:ascii="Arial" w:hAnsi="Arial" w:cs="Arial"/>
                <w:sz w:val="18"/>
                <w:szCs w:val="18"/>
              </w:rPr>
              <w:t>employment requiring</w:t>
            </w:r>
            <w:r w:rsidRPr="00C72CDF">
              <w:rPr>
                <w:rFonts w:ascii="Arial" w:hAnsi="Arial" w:cs="Arial"/>
                <w:sz w:val="18"/>
                <w:szCs w:val="18"/>
              </w:rPr>
              <w:t xml:space="preserve"> the exercise of some personal responsibility.</w:t>
            </w:r>
          </w:p>
          <w:p w14:paraId="4B7AD61D" w14:textId="77777777" w:rsidR="00EA67A3" w:rsidRPr="00C72CDF" w:rsidRDefault="00EA67A3" w:rsidP="00EA67A3">
            <w:pPr>
              <w:rPr>
                <w:rFonts w:ascii="Arial" w:hAnsi="Arial" w:cs="Arial"/>
                <w:sz w:val="18"/>
                <w:szCs w:val="18"/>
              </w:rPr>
            </w:pPr>
          </w:p>
          <w:p w14:paraId="4274FE50" w14:textId="77777777" w:rsidR="00EA67A3" w:rsidRPr="00C72CDF" w:rsidRDefault="00EA67A3" w:rsidP="00EA67A3">
            <w:pPr>
              <w:rPr>
                <w:rFonts w:ascii="Arial" w:hAnsi="Arial" w:cs="Arial"/>
                <w:sz w:val="18"/>
                <w:szCs w:val="18"/>
              </w:rPr>
            </w:pPr>
          </w:p>
        </w:tc>
        <w:tc>
          <w:tcPr>
            <w:tcW w:w="1985" w:type="dxa"/>
            <w:tcBorders>
              <w:top w:val="single" w:sz="4" w:space="0" w:color="auto"/>
              <w:left w:val="dashed" w:sz="4" w:space="0" w:color="auto"/>
              <w:bottom w:val="single" w:sz="4" w:space="0" w:color="auto"/>
              <w:right w:val="double" w:sz="4" w:space="0" w:color="auto"/>
            </w:tcBorders>
          </w:tcPr>
          <w:p w14:paraId="1D4D0C7F" w14:textId="77777777" w:rsidR="00EA67A3" w:rsidRPr="00C72CDF" w:rsidRDefault="00EA67A3" w:rsidP="00EA67A3">
            <w:pPr>
              <w:rPr>
                <w:rFonts w:ascii="Arial" w:hAnsi="Arial" w:cs="Arial"/>
                <w:sz w:val="18"/>
                <w:szCs w:val="18"/>
              </w:rPr>
            </w:pPr>
            <w:r w:rsidRPr="00C72CDF">
              <w:rPr>
                <w:rFonts w:ascii="Arial" w:hAnsi="Arial" w:cs="Arial"/>
                <w:sz w:val="18"/>
                <w:szCs w:val="18"/>
              </w:rPr>
              <w:lastRenderedPageBreak/>
              <w:t xml:space="preserve">Work is poorly presented in a disjointed manner. It is loosely, and at times incoherently, structured, with information and ideas often poorly expressed. Weak use of language and/or inappropriate style. Flawed approach to individual or group work, meeting only partial obligations to others. Limited evidence of the skills for employment requiring the exercise </w:t>
            </w:r>
            <w:r w:rsidRPr="00C72CDF">
              <w:rPr>
                <w:rFonts w:ascii="Arial" w:hAnsi="Arial" w:cs="Arial"/>
                <w:sz w:val="18"/>
                <w:szCs w:val="18"/>
              </w:rPr>
              <w:lastRenderedPageBreak/>
              <w:t>of some personal responsibility.</w:t>
            </w:r>
          </w:p>
        </w:tc>
        <w:tc>
          <w:tcPr>
            <w:tcW w:w="1984" w:type="dxa"/>
            <w:tcBorders>
              <w:top w:val="single" w:sz="4" w:space="0" w:color="auto"/>
              <w:left w:val="double" w:sz="4" w:space="0" w:color="auto"/>
              <w:bottom w:val="single" w:sz="4" w:space="0" w:color="auto"/>
              <w:right w:val="dashed" w:sz="4" w:space="0" w:color="auto"/>
            </w:tcBorders>
          </w:tcPr>
          <w:p w14:paraId="2FE517EA" w14:textId="77777777" w:rsidR="00EA67A3" w:rsidRPr="00C72CDF" w:rsidRDefault="00EA67A3" w:rsidP="00EA67A3">
            <w:pPr>
              <w:rPr>
                <w:rFonts w:ascii="Arial" w:hAnsi="Arial" w:cs="Arial"/>
                <w:sz w:val="18"/>
                <w:szCs w:val="18"/>
              </w:rPr>
            </w:pPr>
            <w:r w:rsidRPr="00C72CDF">
              <w:rPr>
                <w:rFonts w:ascii="Arial" w:hAnsi="Arial" w:cs="Arial"/>
                <w:sz w:val="18"/>
                <w:szCs w:val="18"/>
              </w:rPr>
              <w:lastRenderedPageBreak/>
              <w:t>Mostly ordered presentation and structure in which relevant ideas / concepts are reasonably expressed. Work may lack coherence and/or accuracy in places. Can work as part of a group, meeting most obligations to others but perhaps with limited involvement in group activities.</w:t>
            </w:r>
          </w:p>
          <w:p w14:paraId="02D33332" w14:textId="77777777" w:rsidR="00EA67A3" w:rsidRPr="00C72CDF" w:rsidRDefault="00EA67A3" w:rsidP="00EA67A3">
            <w:pPr>
              <w:rPr>
                <w:rFonts w:ascii="Arial" w:hAnsi="Arial" w:cs="Arial"/>
                <w:sz w:val="18"/>
                <w:szCs w:val="18"/>
              </w:rPr>
            </w:pPr>
            <w:r w:rsidRPr="00C72CDF">
              <w:rPr>
                <w:rFonts w:ascii="Arial" w:hAnsi="Arial" w:cs="Arial"/>
                <w:sz w:val="18"/>
                <w:szCs w:val="18"/>
              </w:rPr>
              <w:t xml:space="preserve">Demonstrates the basic skills for employment requiring the exercise of some </w:t>
            </w:r>
            <w:r w:rsidRPr="00C72CDF">
              <w:rPr>
                <w:rFonts w:ascii="Arial" w:hAnsi="Arial" w:cs="Arial"/>
                <w:sz w:val="18"/>
                <w:szCs w:val="18"/>
              </w:rPr>
              <w:lastRenderedPageBreak/>
              <w:t>personal responsibility, with some areas of minor weakness.</w:t>
            </w:r>
          </w:p>
        </w:tc>
        <w:tc>
          <w:tcPr>
            <w:tcW w:w="1843" w:type="dxa"/>
            <w:tcBorders>
              <w:top w:val="single" w:sz="4" w:space="0" w:color="auto"/>
              <w:left w:val="dashed" w:sz="4" w:space="0" w:color="auto"/>
              <w:bottom w:val="single" w:sz="4" w:space="0" w:color="auto"/>
              <w:right w:val="dashed" w:sz="4" w:space="0" w:color="auto"/>
            </w:tcBorders>
          </w:tcPr>
          <w:p w14:paraId="7B5FA7B4" w14:textId="77777777" w:rsidR="00EA67A3" w:rsidRPr="00C72CDF" w:rsidRDefault="00EA67A3" w:rsidP="00EA67A3">
            <w:pPr>
              <w:rPr>
                <w:rFonts w:ascii="Arial" w:hAnsi="Arial" w:cs="Arial"/>
                <w:sz w:val="18"/>
                <w:szCs w:val="18"/>
              </w:rPr>
            </w:pPr>
            <w:r w:rsidRPr="00C72CDF">
              <w:rPr>
                <w:rFonts w:ascii="Arial" w:hAnsi="Arial" w:cs="Arial"/>
                <w:sz w:val="18"/>
                <w:szCs w:val="18"/>
              </w:rPr>
              <w:lastRenderedPageBreak/>
              <w:t>Mostly coherent, organised and accurate work, in a suitable structure and is for the most part clearly expressed. Can work effectively independently and/or as part of a team, with clear contribution to group activities.</w:t>
            </w:r>
          </w:p>
          <w:p w14:paraId="1FB19A7B" w14:textId="77777777" w:rsidR="00EA67A3" w:rsidRPr="00C72CDF" w:rsidRDefault="00EA67A3" w:rsidP="00EA67A3">
            <w:pPr>
              <w:rPr>
                <w:rFonts w:ascii="Arial" w:hAnsi="Arial" w:cs="Arial"/>
                <w:sz w:val="18"/>
                <w:szCs w:val="18"/>
              </w:rPr>
            </w:pPr>
            <w:r w:rsidRPr="00C72CDF">
              <w:rPr>
                <w:rFonts w:ascii="Arial" w:hAnsi="Arial" w:cs="Arial"/>
                <w:sz w:val="18"/>
                <w:szCs w:val="18"/>
              </w:rPr>
              <w:t xml:space="preserve">Demonstrates the skills for employment requiring the exercise of some personal responsibility, with </w:t>
            </w:r>
            <w:r w:rsidRPr="00C72CDF">
              <w:rPr>
                <w:rFonts w:ascii="Arial" w:hAnsi="Arial" w:cs="Arial"/>
                <w:sz w:val="18"/>
                <w:szCs w:val="18"/>
              </w:rPr>
              <w:lastRenderedPageBreak/>
              <w:t>some areas of strength and some of minor weakness.</w:t>
            </w:r>
          </w:p>
        </w:tc>
        <w:tc>
          <w:tcPr>
            <w:tcW w:w="1984" w:type="dxa"/>
            <w:tcBorders>
              <w:top w:val="single" w:sz="4" w:space="0" w:color="auto"/>
              <w:left w:val="dashed" w:sz="4" w:space="0" w:color="auto"/>
              <w:bottom w:val="single" w:sz="4" w:space="0" w:color="auto"/>
              <w:right w:val="dashed" w:sz="4" w:space="0" w:color="auto"/>
            </w:tcBorders>
          </w:tcPr>
          <w:p w14:paraId="7B80356D" w14:textId="77777777" w:rsidR="00EA67A3" w:rsidRPr="00C72CDF" w:rsidRDefault="00EA67A3" w:rsidP="00EA67A3">
            <w:pPr>
              <w:rPr>
                <w:rFonts w:ascii="Arial" w:hAnsi="Arial" w:cs="Arial"/>
                <w:sz w:val="18"/>
                <w:szCs w:val="18"/>
              </w:rPr>
            </w:pPr>
            <w:r w:rsidRPr="00C72CDF">
              <w:rPr>
                <w:rFonts w:ascii="Arial" w:hAnsi="Arial" w:cs="Arial"/>
                <w:sz w:val="18"/>
                <w:szCs w:val="18"/>
              </w:rPr>
              <w:lastRenderedPageBreak/>
              <w:t xml:space="preserve">Work is accurate, coherent, fluent, well-structured and organised. </w:t>
            </w:r>
          </w:p>
          <w:p w14:paraId="008E8126" w14:textId="77777777" w:rsidR="00EA67A3" w:rsidRPr="00C72CDF" w:rsidRDefault="00EA67A3" w:rsidP="00EA67A3">
            <w:pPr>
              <w:rPr>
                <w:rFonts w:ascii="Arial" w:hAnsi="Arial" w:cs="Arial"/>
                <w:sz w:val="18"/>
                <w:szCs w:val="18"/>
              </w:rPr>
            </w:pPr>
            <w:r w:rsidRPr="00C72CDF">
              <w:rPr>
                <w:rFonts w:ascii="Arial" w:hAnsi="Arial" w:cs="Arial"/>
                <w:sz w:val="18"/>
                <w:szCs w:val="18"/>
              </w:rPr>
              <w:t>Can work effectively independently and/or as part of a team, with very good contribution to group activities. Demonstrates very good skills for employment requiring the exercise of some personal responsibility, with just occasional minor weakness.</w:t>
            </w:r>
          </w:p>
        </w:tc>
        <w:tc>
          <w:tcPr>
            <w:tcW w:w="1843" w:type="dxa"/>
            <w:tcBorders>
              <w:top w:val="single" w:sz="4" w:space="0" w:color="auto"/>
              <w:left w:val="dashed" w:sz="4" w:space="0" w:color="auto"/>
              <w:bottom w:val="single" w:sz="4" w:space="0" w:color="auto"/>
              <w:right w:val="dashed" w:sz="4" w:space="0" w:color="auto"/>
            </w:tcBorders>
          </w:tcPr>
          <w:p w14:paraId="75FD4DAB" w14:textId="77777777" w:rsidR="00EA67A3" w:rsidRPr="00C72CDF" w:rsidRDefault="00EA67A3" w:rsidP="00EA67A3">
            <w:pPr>
              <w:rPr>
                <w:rFonts w:ascii="Arial" w:hAnsi="Arial" w:cs="Arial"/>
                <w:sz w:val="18"/>
                <w:szCs w:val="18"/>
              </w:rPr>
            </w:pPr>
            <w:r w:rsidRPr="00C72CDF">
              <w:rPr>
                <w:rFonts w:ascii="Arial" w:hAnsi="Arial" w:cs="Arial"/>
                <w:sz w:val="18"/>
                <w:szCs w:val="18"/>
              </w:rPr>
              <w:t xml:space="preserve">Work is coherent, very fluent and is presented professionally. Can work effectively independently and/or as part of a team, with an excellent contribution to group activities. Demonstrates excellent skills for employment requiring the exercise of some personal responsibility with an appetite for </w:t>
            </w:r>
            <w:r w:rsidRPr="00C72CDF">
              <w:rPr>
                <w:rFonts w:ascii="Arial" w:hAnsi="Arial" w:cs="Arial"/>
                <w:sz w:val="18"/>
                <w:szCs w:val="18"/>
              </w:rPr>
              <w:lastRenderedPageBreak/>
              <w:t>further development.</w:t>
            </w:r>
          </w:p>
          <w:p w14:paraId="1199822D" w14:textId="77777777" w:rsidR="00EA67A3" w:rsidRPr="00C72CDF" w:rsidRDefault="00EA67A3" w:rsidP="00EA67A3">
            <w:pPr>
              <w:rPr>
                <w:rFonts w:ascii="Arial" w:hAnsi="Arial" w:cs="Arial"/>
                <w:sz w:val="18"/>
                <w:szCs w:val="18"/>
              </w:rPr>
            </w:pPr>
          </w:p>
        </w:tc>
        <w:tc>
          <w:tcPr>
            <w:tcW w:w="1985" w:type="dxa"/>
            <w:tcBorders>
              <w:top w:val="single" w:sz="4" w:space="0" w:color="auto"/>
              <w:left w:val="dashed" w:sz="4" w:space="0" w:color="auto"/>
              <w:bottom w:val="single" w:sz="4" w:space="0" w:color="auto"/>
              <w:right w:val="single" w:sz="4" w:space="0" w:color="auto"/>
            </w:tcBorders>
          </w:tcPr>
          <w:p w14:paraId="4923AA53" w14:textId="77777777" w:rsidR="00EA67A3" w:rsidRPr="00C72CDF" w:rsidRDefault="00EA67A3" w:rsidP="00EA67A3">
            <w:pPr>
              <w:rPr>
                <w:rFonts w:ascii="Arial" w:hAnsi="Arial" w:cs="Arial"/>
                <w:sz w:val="18"/>
                <w:szCs w:val="18"/>
              </w:rPr>
            </w:pPr>
            <w:r w:rsidRPr="00C72CDF">
              <w:rPr>
                <w:rFonts w:ascii="Arial" w:hAnsi="Arial" w:cs="Arial"/>
                <w:sz w:val="18"/>
                <w:szCs w:val="18"/>
              </w:rPr>
              <w:lastRenderedPageBreak/>
              <w:t>Work is accurate, exceptionally coherent, very fluent and presented well. Can work effectively independently and/or as part of a team, with an exceptional contribution to group activities. Demonstrates exceptional skills for employment requiring the exercise of some personal responsibility with an appetite for further development.</w:t>
            </w:r>
          </w:p>
        </w:tc>
      </w:tr>
    </w:tbl>
    <w:p w14:paraId="4C9DF6BA" w14:textId="77777777" w:rsidR="007D5DE2" w:rsidRPr="00C72CDF" w:rsidRDefault="007D5DE2" w:rsidP="00B05B47"/>
    <w:sectPr w:rsidR="007D5DE2" w:rsidRPr="00C72CDF"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96B79BC" w14:textId="77777777" w:rsidR="00DE3C1E" w:rsidRDefault="00DE3C1E">
      <w:r>
        <w:separator/>
      </w:r>
    </w:p>
    <w:p w14:paraId="5B2A1E6D" w14:textId="77777777" w:rsidR="00DE3C1E" w:rsidRDefault="00DE3C1E"/>
  </w:endnote>
  <w:endnote w:type="continuationSeparator" w:id="0">
    <w:p w14:paraId="59DD64DB" w14:textId="77777777" w:rsidR="00DE3C1E" w:rsidRDefault="00DE3C1E">
      <w:r>
        <w:continuationSeparator/>
      </w:r>
    </w:p>
    <w:p w14:paraId="1D730ACA" w14:textId="77777777" w:rsidR="00DE3C1E" w:rsidRDefault="00DE3C1E"/>
  </w:endnote>
  <w:endnote w:type="continuationNotice" w:id="1">
    <w:p w14:paraId="60964157" w14:textId="77777777" w:rsidR="00DE3C1E" w:rsidRDefault="00DE3C1E">
      <w:pPr>
        <w:spacing w:after="0" w:line="240" w:lineRule="auto"/>
      </w:pPr>
    </w:p>
    <w:p w14:paraId="7F558769" w14:textId="77777777" w:rsidR="00DE3C1E" w:rsidRDefault="00DE3C1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B11745" w14:textId="77777777" w:rsidR="00050845" w:rsidRDefault="00050845">
    <w:pPr>
      <w:pStyle w:val="Footer"/>
      <w:jc w:val="center"/>
    </w:pPr>
    <w:r>
      <w:t xml:space="preserve">Page </w:t>
    </w:r>
    <w:r w:rsidR="007307D9">
      <w:rPr>
        <w:b/>
        <w:sz w:val="24"/>
        <w:szCs w:val="24"/>
      </w:rPr>
      <w:fldChar w:fldCharType="begin"/>
    </w:r>
    <w:r>
      <w:rPr>
        <w:b/>
      </w:rPr>
      <w:instrText xml:space="preserve"> PAGE </w:instrText>
    </w:r>
    <w:r w:rsidR="007307D9">
      <w:rPr>
        <w:b/>
        <w:sz w:val="24"/>
        <w:szCs w:val="24"/>
      </w:rPr>
      <w:fldChar w:fldCharType="separate"/>
    </w:r>
    <w:r w:rsidR="00C72CDF">
      <w:rPr>
        <w:b/>
        <w:noProof/>
      </w:rPr>
      <w:t>1</w:t>
    </w:r>
    <w:r w:rsidR="007307D9">
      <w:rPr>
        <w:b/>
        <w:sz w:val="24"/>
        <w:szCs w:val="24"/>
      </w:rPr>
      <w:fldChar w:fldCharType="end"/>
    </w:r>
    <w:r>
      <w:t xml:space="preserve"> of </w:t>
    </w:r>
    <w:r w:rsidR="007307D9">
      <w:rPr>
        <w:b/>
        <w:sz w:val="24"/>
        <w:szCs w:val="24"/>
      </w:rPr>
      <w:fldChar w:fldCharType="begin"/>
    </w:r>
    <w:r>
      <w:rPr>
        <w:b/>
      </w:rPr>
      <w:instrText xml:space="preserve"> NUMPAGES  </w:instrText>
    </w:r>
    <w:r w:rsidR="007307D9">
      <w:rPr>
        <w:b/>
        <w:sz w:val="24"/>
        <w:szCs w:val="24"/>
      </w:rPr>
      <w:fldChar w:fldCharType="separate"/>
    </w:r>
    <w:r w:rsidR="00C72CDF">
      <w:rPr>
        <w:b/>
        <w:noProof/>
      </w:rPr>
      <w:t>8</w:t>
    </w:r>
    <w:r w:rsidR="007307D9">
      <w:rPr>
        <w:b/>
        <w:sz w:val="24"/>
        <w:szCs w:val="24"/>
      </w:rPr>
      <w:fldChar w:fldCharType="end"/>
    </w:r>
  </w:p>
  <w:p w14:paraId="38D684CA" w14:textId="77777777" w:rsidR="00050845" w:rsidRDefault="00050845">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89626A" w14:textId="77777777" w:rsidR="00050845" w:rsidRDefault="00050845">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FC2A85" w14:textId="77777777" w:rsidR="00DE3C1E" w:rsidRDefault="00DE3C1E">
      <w:r>
        <w:separator/>
      </w:r>
    </w:p>
    <w:p w14:paraId="10F7E73E" w14:textId="77777777" w:rsidR="00DE3C1E" w:rsidRDefault="00DE3C1E"/>
  </w:footnote>
  <w:footnote w:type="continuationSeparator" w:id="0">
    <w:p w14:paraId="67BF4D3B" w14:textId="77777777" w:rsidR="00DE3C1E" w:rsidRDefault="00DE3C1E">
      <w:r>
        <w:continuationSeparator/>
      </w:r>
    </w:p>
    <w:p w14:paraId="3102AFE5" w14:textId="77777777" w:rsidR="00DE3C1E" w:rsidRDefault="00DE3C1E"/>
  </w:footnote>
  <w:footnote w:type="continuationNotice" w:id="1">
    <w:p w14:paraId="7F7CF1A2" w14:textId="77777777" w:rsidR="00DE3C1E" w:rsidRDefault="00DE3C1E">
      <w:pPr>
        <w:spacing w:after="0" w:line="240" w:lineRule="auto"/>
      </w:pPr>
    </w:p>
    <w:p w14:paraId="774EBE2C" w14:textId="77777777" w:rsidR="00DE3C1E" w:rsidRDefault="00DE3C1E"/>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BD0AA8"/>
    <w:multiLevelType w:val="hybridMultilevel"/>
    <w:tmpl w:val="FEE6571C"/>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 w15:restartNumberingAfterBreak="0">
    <w:nsid w:val="11D07BDD"/>
    <w:multiLevelType w:val="hybridMultilevel"/>
    <w:tmpl w:val="47C0F754"/>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2" w15:restartNumberingAfterBreak="0">
    <w:nsid w:val="175F5310"/>
    <w:multiLevelType w:val="hybridMultilevel"/>
    <w:tmpl w:val="B2A8752E"/>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3" w15:restartNumberingAfterBreak="0">
    <w:nsid w:val="1FDC6BF2"/>
    <w:multiLevelType w:val="hybridMultilevel"/>
    <w:tmpl w:val="C096D7C0"/>
    <w:lvl w:ilvl="0" w:tplc="0809000F">
      <w:start w:val="1"/>
      <w:numFmt w:val="decimal"/>
      <w:lvlText w:val="%1."/>
      <w:lvlJc w:val="left"/>
      <w:pPr>
        <w:ind w:left="720" w:hanging="360"/>
      </w:pPr>
      <w:rPr>
        <w:rFonts w:hint="default"/>
      </w:rPr>
    </w:lvl>
    <w:lvl w:ilvl="1" w:tplc="8E84C2E8" w:tentative="1">
      <w:start w:val="1"/>
      <w:numFmt w:val="bullet"/>
      <w:lvlText w:val="o"/>
      <w:lvlJc w:val="left"/>
      <w:pPr>
        <w:ind w:left="1440" w:hanging="360"/>
      </w:pPr>
      <w:rPr>
        <w:rFonts w:ascii="Courier New" w:hAnsi="Courier New" w:cs="Courier New" w:hint="default"/>
      </w:rPr>
    </w:lvl>
    <w:lvl w:ilvl="2" w:tplc="B0CADB7C" w:tentative="1">
      <w:start w:val="1"/>
      <w:numFmt w:val="bullet"/>
      <w:lvlText w:val=""/>
      <w:lvlJc w:val="left"/>
      <w:pPr>
        <w:ind w:left="2160" w:hanging="360"/>
      </w:pPr>
      <w:rPr>
        <w:rFonts w:ascii="Wingdings" w:hAnsi="Wingdings" w:hint="default"/>
      </w:rPr>
    </w:lvl>
    <w:lvl w:ilvl="3" w:tplc="BF9A0A02" w:tentative="1">
      <w:start w:val="1"/>
      <w:numFmt w:val="bullet"/>
      <w:lvlText w:val=""/>
      <w:lvlJc w:val="left"/>
      <w:pPr>
        <w:ind w:left="2880" w:hanging="360"/>
      </w:pPr>
      <w:rPr>
        <w:rFonts w:ascii="Symbol" w:hAnsi="Symbol" w:hint="default"/>
      </w:rPr>
    </w:lvl>
    <w:lvl w:ilvl="4" w:tplc="2E26B3C2" w:tentative="1">
      <w:start w:val="1"/>
      <w:numFmt w:val="bullet"/>
      <w:lvlText w:val="o"/>
      <w:lvlJc w:val="left"/>
      <w:pPr>
        <w:ind w:left="3600" w:hanging="360"/>
      </w:pPr>
      <w:rPr>
        <w:rFonts w:ascii="Courier New" w:hAnsi="Courier New" w:cs="Courier New" w:hint="default"/>
      </w:rPr>
    </w:lvl>
    <w:lvl w:ilvl="5" w:tplc="A68E2F36" w:tentative="1">
      <w:start w:val="1"/>
      <w:numFmt w:val="bullet"/>
      <w:lvlText w:val=""/>
      <w:lvlJc w:val="left"/>
      <w:pPr>
        <w:ind w:left="4320" w:hanging="360"/>
      </w:pPr>
      <w:rPr>
        <w:rFonts w:ascii="Wingdings" w:hAnsi="Wingdings" w:hint="default"/>
      </w:rPr>
    </w:lvl>
    <w:lvl w:ilvl="6" w:tplc="99BAEDE0" w:tentative="1">
      <w:start w:val="1"/>
      <w:numFmt w:val="bullet"/>
      <w:lvlText w:val=""/>
      <w:lvlJc w:val="left"/>
      <w:pPr>
        <w:ind w:left="5040" w:hanging="360"/>
      </w:pPr>
      <w:rPr>
        <w:rFonts w:ascii="Symbol" w:hAnsi="Symbol" w:hint="default"/>
      </w:rPr>
    </w:lvl>
    <w:lvl w:ilvl="7" w:tplc="37CCE0E0" w:tentative="1">
      <w:start w:val="1"/>
      <w:numFmt w:val="bullet"/>
      <w:lvlText w:val="o"/>
      <w:lvlJc w:val="left"/>
      <w:pPr>
        <w:ind w:left="5760" w:hanging="360"/>
      </w:pPr>
      <w:rPr>
        <w:rFonts w:ascii="Courier New" w:hAnsi="Courier New" w:cs="Courier New" w:hint="default"/>
      </w:rPr>
    </w:lvl>
    <w:lvl w:ilvl="8" w:tplc="B6FEC694" w:tentative="1">
      <w:start w:val="1"/>
      <w:numFmt w:val="bullet"/>
      <w:lvlText w:val=""/>
      <w:lvlJc w:val="left"/>
      <w:pPr>
        <w:ind w:left="6480" w:hanging="360"/>
      </w:pPr>
      <w:rPr>
        <w:rFonts w:ascii="Wingdings" w:hAnsi="Wingdings" w:hint="default"/>
      </w:rPr>
    </w:lvl>
  </w:abstractNum>
  <w:abstractNum w:abstractNumId="4" w15:restartNumberingAfterBreak="0">
    <w:nsid w:val="20701EC0"/>
    <w:multiLevelType w:val="hybridMultilevel"/>
    <w:tmpl w:val="EAE85C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0DB2A4C"/>
    <w:multiLevelType w:val="hybridMultilevel"/>
    <w:tmpl w:val="C122D400"/>
    <w:lvl w:ilvl="0" w:tplc="08090001">
      <w:start w:val="1"/>
      <w:numFmt w:val="bullet"/>
      <w:lvlText w:val=""/>
      <w:lvlJc w:val="left"/>
      <w:pPr>
        <w:ind w:left="2138" w:hanging="360"/>
      </w:pPr>
      <w:rPr>
        <w:rFonts w:ascii="Symbol" w:hAnsi="Symbol" w:hint="default"/>
      </w:rPr>
    </w:lvl>
    <w:lvl w:ilvl="1" w:tplc="08090003" w:tentative="1">
      <w:start w:val="1"/>
      <w:numFmt w:val="bullet"/>
      <w:lvlText w:val="o"/>
      <w:lvlJc w:val="left"/>
      <w:pPr>
        <w:ind w:left="2858" w:hanging="360"/>
      </w:pPr>
      <w:rPr>
        <w:rFonts w:ascii="Courier New" w:hAnsi="Courier New" w:cs="Courier New" w:hint="default"/>
      </w:rPr>
    </w:lvl>
    <w:lvl w:ilvl="2" w:tplc="08090005" w:tentative="1">
      <w:start w:val="1"/>
      <w:numFmt w:val="bullet"/>
      <w:lvlText w:val=""/>
      <w:lvlJc w:val="left"/>
      <w:pPr>
        <w:ind w:left="3578" w:hanging="360"/>
      </w:pPr>
      <w:rPr>
        <w:rFonts w:ascii="Wingdings" w:hAnsi="Wingdings" w:hint="default"/>
      </w:rPr>
    </w:lvl>
    <w:lvl w:ilvl="3" w:tplc="08090001" w:tentative="1">
      <w:start w:val="1"/>
      <w:numFmt w:val="bullet"/>
      <w:lvlText w:val=""/>
      <w:lvlJc w:val="left"/>
      <w:pPr>
        <w:ind w:left="4298" w:hanging="360"/>
      </w:pPr>
      <w:rPr>
        <w:rFonts w:ascii="Symbol" w:hAnsi="Symbol" w:hint="default"/>
      </w:rPr>
    </w:lvl>
    <w:lvl w:ilvl="4" w:tplc="08090003" w:tentative="1">
      <w:start w:val="1"/>
      <w:numFmt w:val="bullet"/>
      <w:lvlText w:val="o"/>
      <w:lvlJc w:val="left"/>
      <w:pPr>
        <w:ind w:left="5018" w:hanging="360"/>
      </w:pPr>
      <w:rPr>
        <w:rFonts w:ascii="Courier New" w:hAnsi="Courier New" w:cs="Courier New" w:hint="default"/>
      </w:rPr>
    </w:lvl>
    <w:lvl w:ilvl="5" w:tplc="08090005" w:tentative="1">
      <w:start w:val="1"/>
      <w:numFmt w:val="bullet"/>
      <w:lvlText w:val=""/>
      <w:lvlJc w:val="left"/>
      <w:pPr>
        <w:ind w:left="5738" w:hanging="360"/>
      </w:pPr>
      <w:rPr>
        <w:rFonts w:ascii="Wingdings" w:hAnsi="Wingdings" w:hint="default"/>
      </w:rPr>
    </w:lvl>
    <w:lvl w:ilvl="6" w:tplc="08090001" w:tentative="1">
      <w:start w:val="1"/>
      <w:numFmt w:val="bullet"/>
      <w:lvlText w:val=""/>
      <w:lvlJc w:val="left"/>
      <w:pPr>
        <w:ind w:left="6458" w:hanging="360"/>
      </w:pPr>
      <w:rPr>
        <w:rFonts w:ascii="Symbol" w:hAnsi="Symbol" w:hint="default"/>
      </w:rPr>
    </w:lvl>
    <w:lvl w:ilvl="7" w:tplc="08090003" w:tentative="1">
      <w:start w:val="1"/>
      <w:numFmt w:val="bullet"/>
      <w:lvlText w:val="o"/>
      <w:lvlJc w:val="left"/>
      <w:pPr>
        <w:ind w:left="7178" w:hanging="360"/>
      </w:pPr>
      <w:rPr>
        <w:rFonts w:ascii="Courier New" w:hAnsi="Courier New" w:cs="Courier New" w:hint="default"/>
      </w:rPr>
    </w:lvl>
    <w:lvl w:ilvl="8" w:tplc="08090005" w:tentative="1">
      <w:start w:val="1"/>
      <w:numFmt w:val="bullet"/>
      <w:lvlText w:val=""/>
      <w:lvlJc w:val="left"/>
      <w:pPr>
        <w:ind w:left="7898" w:hanging="360"/>
      </w:pPr>
      <w:rPr>
        <w:rFonts w:ascii="Wingdings" w:hAnsi="Wingdings" w:hint="default"/>
      </w:rPr>
    </w:lvl>
  </w:abstractNum>
  <w:abstractNum w:abstractNumId="6" w15:restartNumberingAfterBreak="0">
    <w:nsid w:val="229311B4"/>
    <w:multiLevelType w:val="hybridMultilevel"/>
    <w:tmpl w:val="E390C302"/>
    <w:lvl w:ilvl="0" w:tplc="6FFA4B5E">
      <w:start w:val="1"/>
      <w:numFmt w:val="lowerLetter"/>
      <w:lvlText w:val="%1."/>
      <w:lvlJc w:val="left"/>
      <w:pPr>
        <w:ind w:left="924" w:hanging="564"/>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A2B7ED2"/>
    <w:multiLevelType w:val="hybridMultilevel"/>
    <w:tmpl w:val="1158A140"/>
    <w:lvl w:ilvl="0" w:tplc="898AED74">
      <w:start w:val="1"/>
      <w:numFmt w:val="low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8" w15:restartNumberingAfterBreak="0">
    <w:nsid w:val="2D111D60"/>
    <w:multiLevelType w:val="hybridMultilevel"/>
    <w:tmpl w:val="3D2413DA"/>
    <w:lvl w:ilvl="0" w:tplc="B47EBF66">
      <w:start w:val="1"/>
      <w:numFmt w:val="low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9"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3D757D8"/>
    <w:multiLevelType w:val="hybridMultilevel"/>
    <w:tmpl w:val="2F5663CE"/>
    <w:lvl w:ilvl="0" w:tplc="F3ACB1FA">
      <w:start w:val="1"/>
      <w:numFmt w:val="decimal"/>
      <w:lvlText w:val="%1)"/>
      <w:lvlJc w:val="left"/>
      <w:pPr>
        <w:ind w:left="1068" w:hanging="360"/>
      </w:pPr>
      <w:rPr>
        <w:rFonts w:hint="default"/>
      </w:rPr>
    </w:lvl>
    <w:lvl w:ilvl="1" w:tplc="08090019" w:tentative="1">
      <w:start w:val="1"/>
      <w:numFmt w:val="lowerLetter"/>
      <w:lvlText w:val="%2."/>
      <w:lvlJc w:val="left"/>
      <w:pPr>
        <w:ind w:left="1788" w:hanging="360"/>
      </w:pPr>
    </w:lvl>
    <w:lvl w:ilvl="2" w:tplc="0809001B" w:tentative="1">
      <w:start w:val="1"/>
      <w:numFmt w:val="lowerRoman"/>
      <w:lvlText w:val="%3."/>
      <w:lvlJc w:val="right"/>
      <w:pPr>
        <w:ind w:left="2508" w:hanging="180"/>
      </w:pPr>
    </w:lvl>
    <w:lvl w:ilvl="3" w:tplc="0809000F" w:tentative="1">
      <w:start w:val="1"/>
      <w:numFmt w:val="decimal"/>
      <w:lvlText w:val="%4."/>
      <w:lvlJc w:val="left"/>
      <w:pPr>
        <w:ind w:left="3228" w:hanging="360"/>
      </w:pPr>
    </w:lvl>
    <w:lvl w:ilvl="4" w:tplc="08090019" w:tentative="1">
      <w:start w:val="1"/>
      <w:numFmt w:val="lowerLetter"/>
      <w:lvlText w:val="%5."/>
      <w:lvlJc w:val="left"/>
      <w:pPr>
        <w:ind w:left="3948" w:hanging="360"/>
      </w:pPr>
    </w:lvl>
    <w:lvl w:ilvl="5" w:tplc="0809001B" w:tentative="1">
      <w:start w:val="1"/>
      <w:numFmt w:val="lowerRoman"/>
      <w:lvlText w:val="%6."/>
      <w:lvlJc w:val="right"/>
      <w:pPr>
        <w:ind w:left="4668" w:hanging="180"/>
      </w:pPr>
    </w:lvl>
    <w:lvl w:ilvl="6" w:tplc="0809000F" w:tentative="1">
      <w:start w:val="1"/>
      <w:numFmt w:val="decimal"/>
      <w:lvlText w:val="%7."/>
      <w:lvlJc w:val="left"/>
      <w:pPr>
        <w:ind w:left="5388" w:hanging="360"/>
      </w:pPr>
    </w:lvl>
    <w:lvl w:ilvl="7" w:tplc="08090019" w:tentative="1">
      <w:start w:val="1"/>
      <w:numFmt w:val="lowerLetter"/>
      <w:lvlText w:val="%8."/>
      <w:lvlJc w:val="left"/>
      <w:pPr>
        <w:ind w:left="6108" w:hanging="360"/>
      </w:pPr>
    </w:lvl>
    <w:lvl w:ilvl="8" w:tplc="0809001B" w:tentative="1">
      <w:start w:val="1"/>
      <w:numFmt w:val="lowerRoman"/>
      <w:lvlText w:val="%9."/>
      <w:lvlJc w:val="right"/>
      <w:pPr>
        <w:ind w:left="6828" w:hanging="180"/>
      </w:pPr>
    </w:lvl>
  </w:abstractNum>
  <w:abstractNum w:abstractNumId="11" w15:restartNumberingAfterBreak="0">
    <w:nsid w:val="43E32A3D"/>
    <w:multiLevelType w:val="hybridMultilevel"/>
    <w:tmpl w:val="1F26693E"/>
    <w:lvl w:ilvl="0" w:tplc="08090001">
      <w:start w:val="1"/>
      <w:numFmt w:val="bullet"/>
      <w:lvlText w:val=""/>
      <w:lvlJc w:val="left"/>
      <w:pPr>
        <w:ind w:left="836" w:hanging="360"/>
      </w:pPr>
      <w:rPr>
        <w:rFonts w:ascii="Symbol" w:hAnsi="Symbol" w:hint="default"/>
      </w:rPr>
    </w:lvl>
    <w:lvl w:ilvl="1" w:tplc="08090003" w:tentative="1">
      <w:start w:val="1"/>
      <w:numFmt w:val="bullet"/>
      <w:lvlText w:val="o"/>
      <w:lvlJc w:val="left"/>
      <w:pPr>
        <w:ind w:left="1556" w:hanging="360"/>
      </w:pPr>
      <w:rPr>
        <w:rFonts w:ascii="Courier New" w:hAnsi="Courier New" w:cs="Courier New" w:hint="default"/>
      </w:rPr>
    </w:lvl>
    <w:lvl w:ilvl="2" w:tplc="08090005" w:tentative="1">
      <w:start w:val="1"/>
      <w:numFmt w:val="bullet"/>
      <w:lvlText w:val=""/>
      <w:lvlJc w:val="left"/>
      <w:pPr>
        <w:ind w:left="2276" w:hanging="360"/>
      </w:pPr>
      <w:rPr>
        <w:rFonts w:ascii="Wingdings" w:hAnsi="Wingdings" w:hint="default"/>
      </w:rPr>
    </w:lvl>
    <w:lvl w:ilvl="3" w:tplc="08090001" w:tentative="1">
      <w:start w:val="1"/>
      <w:numFmt w:val="bullet"/>
      <w:lvlText w:val=""/>
      <w:lvlJc w:val="left"/>
      <w:pPr>
        <w:ind w:left="2996" w:hanging="360"/>
      </w:pPr>
      <w:rPr>
        <w:rFonts w:ascii="Symbol" w:hAnsi="Symbol" w:hint="default"/>
      </w:rPr>
    </w:lvl>
    <w:lvl w:ilvl="4" w:tplc="08090003" w:tentative="1">
      <w:start w:val="1"/>
      <w:numFmt w:val="bullet"/>
      <w:lvlText w:val="o"/>
      <w:lvlJc w:val="left"/>
      <w:pPr>
        <w:ind w:left="3716" w:hanging="360"/>
      </w:pPr>
      <w:rPr>
        <w:rFonts w:ascii="Courier New" w:hAnsi="Courier New" w:cs="Courier New" w:hint="default"/>
      </w:rPr>
    </w:lvl>
    <w:lvl w:ilvl="5" w:tplc="08090005" w:tentative="1">
      <w:start w:val="1"/>
      <w:numFmt w:val="bullet"/>
      <w:lvlText w:val=""/>
      <w:lvlJc w:val="left"/>
      <w:pPr>
        <w:ind w:left="4436" w:hanging="360"/>
      </w:pPr>
      <w:rPr>
        <w:rFonts w:ascii="Wingdings" w:hAnsi="Wingdings" w:hint="default"/>
      </w:rPr>
    </w:lvl>
    <w:lvl w:ilvl="6" w:tplc="08090001" w:tentative="1">
      <w:start w:val="1"/>
      <w:numFmt w:val="bullet"/>
      <w:lvlText w:val=""/>
      <w:lvlJc w:val="left"/>
      <w:pPr>
        <w:ind w:left="5156" w:hanging="360"/>
      </w:pPr>
      <w:rPr>
        <w:rFonts w:ascii="Symbol" w:hAnsi="Symbol" w:hint="default"/>
      </w:rPr>
    </w:lvl>
    <w:lvl w:ilvl="7" w:tplc="08090003" w:tentative="1">
      <w:start w:val="1"/>
      <w:numFmt w:val="bullet"/>
      <w:lvlText w:val="o"/>
      <w:lvlJc w:val="left"/>
      <w:pPr>
        <w:ind w:left="5876" w:hanging="360"/>
      </w:pPr>
      <w:rPr>
        <w:rFonts w:ascii="Courier New" w:hAnsi="Courier New" w:cs="Courier New" w:hint="default"/>
      </w:rPr>
    </w:lvl>
    <w:lvl w:ilvl="8" w:tplc="08090005" w:tentative="1">
      <w:start w:val="1"/>
      <w:numFmt w:val="bullet"/>
      <w:lvlText w:val=""/>
      <w:lvlJc w:val="left"/>
      <w:pPr>
        <w:ind w:left="6596" w:hanging="360"/>
      </w:pPr>
      <w:rPr>
        <w:rFonts w:ascii="Wingdings" w:hAnsi="Wingdings" w:hint="default"/>
      </w:rPr>
    </w:lvl>
  </w:abstractNum>
  <w:abstractNum w:abstractNumId="12" w15:restartNumberingAfterBreak="0">
    <w:nsid w:val="460871A8"/>
    <w:multiLevelType w:val="hybridMultilevel"/>
    <w:tmpl w:val="A3FA3296"/>
    <w:lvl w:ilvl="0" w:tplc="9620D81E">
      <w:start w:val="1"/>
      <w:numFmt w:val="lowerLetter"/>
      <w:lvlText w:val="%1)"/>
      <w:lvlJc w:val="left"/>
      <w:pPr>
        <w:ind w:left="1068" w:hanging="360"/>
      </w:pPr>
      <w:rPr>
        <w:rFonts w:hint="default"/>
      </w:rPr>
    </w:lvl>
    <w:lvl w:ilvl="1" w:tplc="08090019" w:tentative="1">
      <w:start w:val="1"/>
      <w:numFmt w:val="lowerLetter"/>
      <w:lvlText w:val="%2."/>
      <w:lvlJc w:val="left"/>
      <w:pPr>
        <w:ind w:left="1788" w:hanging="360"/>
      </w:pPr>
    </w:lvl>
    <w:lvl w:ilvl="2" w:tplc="0809001B" w:tentative="1">
      <w:start w:val="1"/>
      <w:numFmt w:val="lowerRoman"/>
      <w:lvlText w:val="%3."/>
      <w:lvlJc w:val="right"/>
      <w:pPr>
        <w:ind w:left="2508" w:hanging="180"/>
      </w:pPr>
    </w:lvl>
    <w:lvl w:ilvl="3" w:tplc="0809000F" w:tentative="1">
      <w:start w:val="1"/>
      <w:numFmt w:val="decimal"/>
      <w:lvlText w:val="%4."/>
      <w:lvlJc w:val="left"/>
      <w:pPr>
        <w:ind w:left="3228" w:hanging="360"/>
      </w:pPr>
    </w:lvl>
    <w:lvl w:ilvl="4" w:tplc="08090019" w:tentative="1">
      <w:start w:val="1"/>
      <w:numFmt w:val="lowerLetter"/>
      <w:lvlText w:val="%5."/>
      <w:lvlJc w:val="left"/>
      <w:pPr>
        <w:ind w:left="3948" w:hanging="360"/>
      </w:pPr>
    </w:lvl>
    <w:lvl w:ilvl="5" w:tplc="0809001B" w:tentative="1">
      <w:start w:val="1"/>
      <w:numFmt w:val="lowerRoman"/>
      <w:lvlText w:val="%6."/>
      <w:lvlJc w:val="right"/>
      <w:pPr>
        <w:ind w:left="4668" w:hanging="180"/>
      </w:pPr>
    </w:lvl>
    <w:lvl w:ilvl="6" w:tplc="0809000F" w:tentative="1">
      <w:start w:val="1"/>
      <w:numFmt w:val="decimal"/>
      <w:lvlText w:val="%7."/>
      <w:lvlJc w:val="left"/>
      <w:pPr>
        <w:ind w:left="5388" w:hanging="360"/>
      </w:pPr>
    </w:lvl>
    <w:lvl w:ilvl="7" w:tplc="08090019" w:tentative="1">
      <w:start w:val="1"/>
      <w:numFmt w:val="lowerLetter"/>
      <w:lvlText w:val="%8."/>
      <w:lvlJc w:val="left"/>
      <w:pPr>
        <w:ind w:left="6108" w:hanging="360"/>
      </w:pPr>
    </w:lvl>
    <w:lvl w:ilvl="8" w:tplc="0809001B" w:tentative="1">
      <w:start w:val="1"/>
      <w:numFmt w:val="lowerRoman"/>
      <w:lvlText w:val="%9."/>
      <w:lvlJc w:val="right"/>
      <w:pPr>
        <w:ind w:left="6828" w:hanging="180"/>
      </w:pPr>
    </w:lvl>
  </w:abstractNum>
  <w:abstractNum w:abstractNumId="13" w15:restartNumberingAfterBreak="0">
    <w:nsid w:val="47735364"/>
    <w:multiLevelType w:val="hybridMultilevel"/>
    <w:tmpl w:val="B412A7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DDB15E3"/>
    <w:multiLevelType w:val="hybridMultilevel"/>
    <w:tmpl w:val="9AD4234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5" w15:restartNumberingAfterBreak="0">
    <w:nsid w:val="50F636F1"/>
    <w:multiLevelType w:val="hybridMultilevel"/>
    <w:tmpl w:val="F41444D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6D44AD0"/>
    <w:multiLevelType w:val="hybridMultilevel"/>
    <w:tmpl w:val="F4A02C7E"/>
    <w:lvl w:ilvl="0" w:tplc="CE38ED1C">
      <w:start w:val="1"/>
      <w:numFmt w:val="low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17" w15:restartNumberingAfterBreak="0">
    <w:nsid w:val="58824B4A"/>
    <w:multiLevelType w:val="hybridMultilevel"/>
    <w:tmpl w:val="97F8A09C"/>
    <w:lvl w:ilvl="0" w:tplc="0809000F">
      <w:start w:val="1"/>
      <w:numFmt w:val="decimal"/>
      <w:lvlText w:val="%1."/>
      <w:lvlJc w:val="left"/>
      <w:pPr>
        <w:ind w:left="720" w:hanging="360"/>
      </w:pPr>
      <w:rPr>
        <w:rFonts w:ascii="Times New Roman" w:hAnsi="Times New Roman" w:hint="default"/>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BC4313A"/>
    <w:multiLevelType w:val="hybridMultilevel"/>
    <w:tmpl w:val="95185B88"/>
    <w:lvl w:ilvl="0" w:tplc="669CD3F4">
      <w:start w:val="2"/>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5D2B108A"/>
    <w:multiLevelType w:val="hybridMultilevel"/>
    <w:tmpl w:val="D1124ADC"/>
    <w:lvl w:ilvl="0" w:tplc="7D709EA0">
      <w:start w:val="1"/>
      <w:numFmt w:val="low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20" w15:restartNumberingAfterBreak="0">
    <w:nsid w:val="62CC01E2"/>
    <w:multiLevelType w:val="hybridMultilevel"/>
    <w:tmpl w:val="B41AE342"/>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21" w15:restartNumberingAfterBreak="0">
    <w:nsid w:val="669D5E70"/>
    <w:multiLevelType w:val="hybridMultilevel"/>
    <w:tmpl w:val="8A267F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3" w15:restartNumberingAfterBreak="0">
    <w:nsid w:val="749557EC"/>
    <w:multiLevelType w:val="hybridMultilevel"/>
    <w:tmpl w:val="197E467C"/>
    <w:lvl w:ilvl="0" w:tplc="711CDB34">
      <w:start w:val="1"/>
      <w:numFmt w:val="decimal"/>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24" w15:restartNumberingAfterBreak="0">
    <w:nsid w:val="777210E6"/>
    <w:multiLevelType w:val="hybridMultilevel"/>
    <w:tmpl w:val="E26E2B66"/>
    <w:lvl w:ilvl="0" w:tplc="B0CE75B2">
      <w:start w:val="1"/>
      <w:numFmt w:val="bullet"/>
      <w:lvlText w:val=""/>
      <w:lvlJc w:val="left"/>
      <w:pPr>
        <w:ind w:left="720" w:hanging="360"/>
      </w:pPr>
      <w:rPr>
        <w:rFonts w:ascii="Symbol" w:hAnsi="Symbol" w:hint="default"/>
      </w:rPr>
    </w:lvl>
    <w:lvl w:ilvl="1" w:tplc="8E84C2E8" w:tentative="1">
      <w:start w:val="1"/>
      <w:numFmt w:val="bullet"/>
      <w:lvlText w:val="o"/>
      <w:lvlJc w:val="left"/>
      <w:pPr>
        <w:ind w:left="1440" w:hanging="360"/>
      </w:pPr>
      <w:rPr>
        <w:rFonts w:ascii="Courier New" w:hAnsi="Courier New" w:cs="Courier New" w:hint="default"/>
      </w:rPr>
    </w:lvl>
    <w:lvl w:ilvl="2" w:tplc="B0CADB7C" w:tentative="1">
      <w:start w:val="1"/>
      <w:numFmt w:val="bullet"/>
      <w:lvlText w:val=""/>
      <w:lvlJc w:val="left"/>
      <w:pPr>
        <w:ind w:left="2160" w:hanging="360"/>
      </w:pPr>
      <w:rPr>
        <w:rFonts w:ascii="Wingdings" w:hAnsi="Wingdings" w:hint="default"/>
      </w:rPr>
    </w:lvl>
    <w:lvl w:ilvl="3" w:tplc="BF9A0A02" w:tentative="1">
      <w:start w:val="1"/>
      <w:numFmt w:val="bullet"/>
      <w:lvlText w:val=""/>
      <w:lvlJc w:val="left"/>
      <w:pPr>
        <w:ind w:left="2880" w:hanging="360"/>
      </w:pPr>
      <w:rPr>
        <w:rFonts w:ascii="Symbol" w:hAnsi="Symbol" w:hint="default"/>
      </w:rPr>
    </w:lvl>
    <w:lvl w:ilvl="4" w:tplc="2E26B3C2" w:tentative="1">
      <w:start w:val="1"/>
      <w:numFmt w:val="bullet"/>
      <w:lvlText w:val="o"/>
      <w:lvlJc w:val="left"/>
      <w:pPr>
        <w:ind w:left="3600" w:hanging="360"/>
      </w:pPr>
      <w:rPr>
        <w:rFonts w:ascii="Courier New" w:hAnsi="Courier New" w:cs="Courier New" w:hint="default"/>
      </w:rPr>
    </w:lvl>
    <w:lvl w:ilvl="5" w:tplc="A68E2F36" w:tentative="1">
      <w:start w:val="1"/>
      <w:numFmt w:val="bullet"/>
      <w:lvlText w:val=""/>
      <w:lvlJc w:val="left"/>
      <w:pPr>
        <w:ind w:left="4320" w:hanging="360"/>
      </w:pPr>
      <w:rPr>
        <w:rFonts w:ascii="Wingdings" w:hAnsi="Wingdings" w:hint="default"/>
      </w:rPr>
    </w:lvl>
    <w:lvl w:ilvl="6" w:tplc="99BAEDE0" w:tentative="1">
      <w:start w:val="1"/>
      <w:numFmt w:val="bullet"/>
      <w:lvlText w:val=""/>
      <w:lvlJc w:val="left"/>
      <w:pPr>
        <w:ind w:left="5040" w:hanging="360"/>
      </w:pPr>
      <w:rPr>
        <w:rFonts w:ascii="Symbol" w:hAnsi="Symbol" w:hint="default"/>
      </w:rPr>
    </w:lvl>
    <w:lvl w:ilvl="7" w:tplc="37CCE0E0" w:tentative="1">
      <w:start w:val="1"/>
      <w:numFmt w:val="bullet"/>
      <w:lvlText w:val="o"/>
      <w:lvlJc w:val="left"/>
      <w:pPr>
        <w:ind w:left="5760" w:hanging="360"/>
      </w:pPr>
      <w:rPr>
        <w:rFonts w:ascii="Courier New" w:hAnsi="Courier New" w:cs="Courier New" w:hint="default"/>
      </w:rPr>
    </w:lvl>
    <w:lvl w:ilvl="8" w:tplc="B6FEC694" w:tentative="1">
      <w:start w:val="1"/>
      <w:numFmt w:val="bullet"/>
      <w:lvlText w:val=""/>
      <w:lvlJc w:val="left"/>
      <w:pPr>
        <w:ind w:left="6480" w:hanging="360"/>
      </w:pPr>
      <w:rPr>
        <w:rFonts w:ascii="Wingdings" w:hAnsi="Wingdings" w:hint="default"/>
      </w:rPr>
    </w:lvl>
  </w:abstractNum>
  <w:num w:numId="1">
    <w:abstractNumId w:val="9"/>
  </w:num>
  <w:num w:numId="2">
    <w:abstractNumId w:val="22"/>
  </w:num>
  <w:num w:numId="3">
    <w:abstractNumId w:val="17"/>
  </w:num>
  <w:num w:numId="4">
    <w:abstractNumId w:val="0"/>
  </w:num>
  <w:num w:numId="5">
    <w:abstractNumId w:val="14"/>
  </w:num>
  <w:num w:numId="6">
    <w:abstractNumId w:val="8"/>
  </w:num>
  <w:num w:numId="7">
    <w:abstractNumId w:val="18"/>
  </w:num>
  <w:num w:numId="8">
    <w:abstractNumId w:val="15"/>
  </w:num>
  <w:num w:numId="9">
    <w:abstractNumId w:val="3"/>
  </w:num>
  <w:num w:numId="10">
    <w:abstractNumId w:val="13"/>
  </w:num>
  <w:num w:numId="11">
    <w:abstractNumId w:val="21"/>
  </w:num>
  <w:num w:numId="12">
    <w:abstractNumId w:val="24"/>
  </w:num>
  <w:num w:numId="13">
    <w:abstractNumId w:val="7"/>
  </w:num>
  <w:num w:numId="14">
    <w:abstractNumId w:val="5"/>
  </w:num>
  <w:num w:numId="15">
    <w:abstractNumId w:val="11"/>
  </w:num>
  <w:num w:numId="16">
    <w:abstractNumId w:val="6"/>
  </w:num>
  <w:num w:numId="17">
    <w:abstractNumId w:val="2"/>
  </w:num>
  <w:num w:numId="18">
    <w:abstractNumId w:val="1"/>
  </w:num>
  <w:num w:numId="19">
    <w:abstractNumId w:val="16"/>
  </w:num>
  <w:num w:numId="20">
    <w:abstractNumId w:val="4"/>
  </w:num>
  <w:num w:numId="21">
    <w:abstractNumId w:val="20"/>
  </w:num>
  <w:num w:numId="22">
    <w:abstractNumId w:val="19"/>
  </w:num>
  <w:num w:numId="23">
    <w:abstractNumId w:val="12"/>
  </w:num>
  <w:num w:numId="24">
    <w:abstractNumId w:val="10"/>
  </w:num>
  <w:num w:numId="25">
    <w:abstractNumId w:val="23"/>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2"/>
  <w:drawingGridVerticalSpacing w:val="181"/>
  <w:displayHorizontalDrawingGridEvery w:val="0"/>
  <w:displayVerticalDrawingGridEvery w:val="0"/>
  <w:doNotShadeFormData/>
  <w:noPunctuationKerning/>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4521"/>
    <w:rsid w:val="00000C14"/>
    <w:rsid w:val="00011666"/>
    <w:rsid w:val="00011FE8"/>
    <w:rsid w:val="00013728"/>
    <w:rsid w:val="00015617"/>
    <w:rsid w:val="00016DAF"/>
    <w:rsid w:val="00021605"/>
    <w:rsid w:val="00022C36"/>
    <w:rsid w:val="00025018"/>
    <w:rsid w:val="00026B02"/>
    <w:rsid w:val="00042E5C"/>
    <w:rsid w:val="00046D8C"/>
    <w:rsid w:val="00050845"/>
    <w:rsid w:val="000567F2"/>
    <w:rsid w:val="000569B7"/>
    <w:rsid w:val="00064E62"/>
    <w:rsid w:val="00065E8C"/>
    <w:rsid w:val="000666B8"/>
    <w:rsid w:val="000710E2"/>
    <w:rsid w:val="00075DA3"/>
    <w:rsid w:val="00081ADC"/>
    <w:rsid w:val="000822E5"/>
    <w:rsid w:val="00095A44"/>
    <w:rsid w:val="000971FC"/>
    <w:rsid w:val="00097954"/>
    <w:rsid w:val="000A2A3A"/>
    <w:rsid w:val="000A492A"/>
    <w:rsid w:val="000A6E29"/>
    <w:rsid w:val="000C15B5"/>
    <w:rsid w:val="000D2F80"/>
    <w:rsid w:val="000E413A"/>
    <w:rsid w:val="000F1275"/>
    <w:rsid w:val="000F5AA3"/>
    <w:rsid w:val="000F7CA2"/>
    <w:rsid w:val="00100396"/>
    <w:rsid w:val="00100B5C"/>
    <w:rsid w:val="001106E9"/>
    <w:rsid w:val="00113265"/>
    <w:rsid w:val="00121AB7"/>
    <w:rsid w:val="00124CA5"/>
    <w:rsid w:val="00130F2A"/>
    <w:rsid w:val="00134669"/>
    <w:rsid w:val="00134CB1"/>
    <w:rsid w:val="00134F77"/>
    <w:rsid w:val="00135916"/>
    <w:rsid w:val="001363A5"/>
    <w:rsid w:val="001365E3"/>
    <w:rsid w:val="001365EB"/>
    <w:rsid w:val="00152A4C"/>
    <w:rsid w:val="00152E9D"/>
    <w:rsid w:val="00154487"/>
    <w:rsid w:val="001572BB"/>
    <w:rsid w:val="00160D12"/>
    <w:rsid w:val="0017512A"/>
    <w:rsid w:val="00196958"/>
    <w:rsid w:val="001975EC"/>
    <w:rsid w:val="001A0324"/>
    <w:rsid w:val="001A1E39"/>
    <w:rsid w:val="001A24F3"/>
    <w:rsid w:val="001A3DE4"/>
    <w:rsid w:val="001A79D3"/>
    <w:rsid w:val="001B405C"/>
    <w:rsid w:val="001B5F45"/>
    <w:rsid w:val="001C6A01"/>
    <w:rsid w:val="001C7036"/>
    <w:rsid w:val="001D30CB"/>
    <w:rsid w:val="001D54C5"/>
    <w:rsid w:val="001E1050"/>
    <w:rsid w:val="001E1E1F"/>
    <w:rsid w:val="001E2007"/>
    <w:rsid w:val="001E57C1"/>
    <w:rsid w:val="001E5AA4"/>
    <w:rsid w:val="001F07EF"/>
    <w:rsid w:val="001F50B6"/>
    <w:rsid w:val="001F6D7A"/>
    <w:rsid w:val="0020038D"/>
    <w:rsid w:val="00205D4D"/>
    <w:rsid w:val="00210A72"/>
    <w:rsid w:val="002161AE"/>
    <w:rsid w:val="0021621F"/>
    <w:rsid w:val="00216793"/>
    <w:rsid w:val="002175A6"/>
    <w:rsid w:val="0022317F"/>
    <w:rsid w:val="002237A4"/>
    <w:rsid w:val="00224849"/>
    <w:rsid w:val="0022746E"/>
    <w:rsid w:val="00235F71"/>
    <w:rsid w:val="00240292"/>
    <w:rsid w:val="002444CA"/>
    <w:rsid w:val="00260DE6"/>
    <w:rsid w:val="00261822"/>
    <w:rsid w:val="00261854"/>
    <w:rsid w:val="0026569E"/>
    <w:rsid w:val="00273FEE"/>
    <w:rsid w:val="0028204E"/>
    <w:rsid w:val="00283CC8"/>
    <w:rsid w:val="002843CD"/>
    <w:rsid w:val="0028591B"/>
    <w:rsid w:val="00287000"/>
    <w:rsid w:val="002878BF"/>
    <w:rsid w:val="00291841"/>
    <w:rsid w:val="00291C34"/>
    <w:rsid w:val="00293DEB"/>
    <w:rsid w:val="002B39F7"/>
    <w:rsid w:val="002B57F1"/>
    <w:rsid w:val="002B65BB"/>
    <w:rsid w:val="002C449B"/>
    <w:rsid w:val="002C6040"/>
    <w:rsid w:val="002D10EC"/>
    <w:rsid w:val="002D220C"/>
    <w:rsid w:val="002D2CCD"/>
    <w:rsid w:val="002D5B3F"/>
    <w:rsid w:val="002E272E"/>
    <w:rsid w:val="002E4888"/>
    <w:rsid w:val="002E5B56"/>
    <w:rsid w:val="002F0995"/>
    <w:rsid w:val="002F5778"/>
    <w:rsid w:val="00305322"/>
    <w:rsid w:val="00313F8E"/>
    <w:rsid w:val="003207E2"/>
    <w:rsid w:val="003223E0"/>
    <w:rsid w:val="0032710D"/>
    <w:rsid w:val="0033396B"/>
    <w:rsid w:val="00352C4A"/>
    <w:rsid w:val="00354EF0"/>
    <w:rsid w:val="00357A13"/>
    <w:rsid w:val="00360E6F"/>
    <w:rsid w:val="00362560"/>
    <w:rsid w:val="00371340"/>
    <w:rsid w:val="003732FD"/>
    <w:rsid w:val="003753B2"/>
    <w:rsid w:val="003755B5"/>
    <w:rsid w:val="00376559"/>
    <w:rsid w:val="00382BAA"/>
    <w:rsid w:val="00384D73"/>
    <w:rsid w:val="00392316"/>
    <w:rsid w:val="00393EB6"/>
    <w:rsid w:val="003964D1"/>
    <w:rsid w:val="003A3CE5"/>
    <w:rsid w:val="003A64E4"/>
    <w:rsid w:val="003B366F"/>
    <w:rsid w:val="003B3F9D"/>
    <w:rsid w:val="003B6997"/>
    <w:rsid w:val="003B6C95"/>
    <w:rsid w:val="003C2F54"/>
    <w:rsid w:val="003C76FE"/>
    <w:rsid w:val="003D37E4"/>
    <w:rsid w:val="003E5751"/>
    <w:rsid w:val="004046A9"/>
    <w:rsid w:val="00404C50"/>
    <w:rsid w:val="0041265A"/>
    <w:rsid w:val="00414E2C"/>
    <w:rsid w:val="004159DE"/>
    <w:rsid w:val="004162D7"/>
    <w:rsid w:val="00423934"/>
    <w:rsid w:val="00426244"/>
    <w:rsid w:val="00426BED"/>
    <w:rsid w:val="00433197"/>
    <w:rsid w:val="00444827"/>
    <w:rsid w:val="00451810"/>
    <w:rsid w:val="004530F3"/>
    <w:rsid w:val="00454537"/>
    <w:rsid w:val="004565B6"/>
    <w:rsid w:val="00456724"/>
    <w:rsid w:val="004601D5"/>
    <w:rsid w:val="00470A38"/>
    <w:rsid w:val="004712D8"/>
    <w:rsid w:val="00477880"/>
    <w:rsid w:val="00480323"/>
    <w:rsid w:val="004851B9"/>
    <w:rsid w:val="00486791"/>
    <w:rsid w:val="004874DE"/>
    <w:rsid w:val="00490365"/>
    <w:rsid w:val="00492A97"/>
    <w:rsid w:val="004A233E"/>
    <w:rsid w:val="004A464E"/>
    <w:rsid w:val="004A785B"/>
    <w:rsid w:val="004B3EDA"/>
    <w:rsid w:val="004B4066"/>
    <w:rsid w:val="004B525E"/>
    <w:rsid w:val="004B5334"/>
    <w:rsid w:val="004B656F"/>
    <w:rsid w:val="004B6C14"/>
    <w:rsid w:val="004C483C"/>
    <w:rsid w:val="004C5003"/>
    <w:rsid w:val="004C63A9"/>
    <w:rsid w:val="004D5E9B"/>
    <w:rsid w:val="004D63D9"/>
    <w:rsid w:val="004D6B47"/>
    <w:rsid w:val="004E242D"/>
    <w:rsid w:val="004E34FC"/>
    <w:rsid w:val="004E57B8"/>
    <w:rsid w:val="004E6585"/>
    <w:rsid w:val="004F1A2D"/>
    <w:rsid w:val="004F38B4"/>
    <w:rsid w:val="0050249F"/>
    <w:rsid w:val="005044B0"/>
    <w:rsid w:val="005070B3"/>
    <w:rsid w:val="00507322"/>
    <w:rsid w:val="00522BDB"/>
    <w:rsid w:val="00524566"/>
    <w:rsid w:val="0052705E"/>
    <w:rsid w:val="00527E60"/>
    <w:rsid w:val="00530BEF"/>
    <w:rsid w:val="00531F54"/>
    <w:rsid w:val="00533DCD"/>
    <w:rsid w:val="00541B5D"/>
    <w:rsid w:val="00542897"/>
    <w:rsid w:val="00544966"/>
    <w:rsid w:val="005460D3"/>
    <w:rsid w:val="00546516"/>
    <w:rsid w:val="00552149"/>
    <w:rsid w:val="00552351"/>
    <w:rsid w:val="00561F00"/>
    <w:rsid w:val="00562C4E"/>
    <w:rsid w:val="00562DEC"/>
    <w:rsid w:val="0057095E"/>
    <w:rsid w:val="00576AB4"/>
    <w:rsid w:val="00577917"/>
    <w:rsid w:val="0058048A"/>
    <w:rsid w:val="0058403D"/>
    <w:rsid w:val="005851A2"/>
    <w:rsid w:val="00590667"/>
    <w:rsid w:val="005917D8"/>
    <w:rsid w:val="005969E2"/>
    <w:rsid w:val="005A1689"/>
    <w:rsid w:val="005A3513"/>
    <w:rsid w:val="005A6865"/>
    <w:rsid w:val="005B0D94"/>
    <w:rsid w:val="005B61CD"/>
    <w:rsid w:val="005B704B"/>
    <w:rsid w:val="005C198D"/>
    <w:rsid w:val="005C34E7"/>
    <w:rsid w:val="005C373C"/>
    <w:rsid w:val="005C3787"/>
    <w:rsid w:val="005C6C0B"/>
    <w:rsid w:val="005D1D58"/>
    <w:rsid w:val="005D432C"/>
    <w:rsid w:val="005E0480"/>
    <w:rsid w:val="005E285E"/>
    <w:rsid w:val="005E3A4E"/>
    <w:rsid w:val="005E49D0"/>
    <w:rsid w:val="005E72F8"/>
    <w:rsid w:val="005F0579"/>
    <w:rsid w:val="005F3A53"/>
    <w:rsid w:val="0060132A"/>
    <w:rsid w:val="006062A3"/>
    <w:rsid w:val="00610E08"/>
    <w:rsid w:val="00612236"/>
    <w:rsid w:val="006140BF"/>
    <w:rsid w:val="0061610D"/>
    <w:rsid w:val="006161BE"/>
    <w:rsid w:val="00620787"/>
    <w:rsid w:val="00632434"/>
    <w:rsid w:val="0063478F"/>
    <w:rsid w:val="00644256"/>
    <w:rsid w:val="00654E9F"/>
    <w:rsid w:val="00655886"/>
    <w:rsid w:val="00661D6F"/>
    <w:rsid w:val="006628E9"/>
    <w:rsid w:val="0066390A"/>
    <w:rsid w:val="0066725E"/>
    <w:rsid w:val="00667267"/>
    <w:rsid w:val="006679B7"/>
    <w:rsid w:val="0067003A"/>
    <w:rsid w:val="006716C7"/>
    <w:rsid w:val="00681208"/>
    <w:rsid w:val="00681FA9"/>
    <w:rsid w:val="006822AA"/>
    <w:rsid w:val="0068594D"/>
    <w:rsid w:val="0069150E"/>
    <w:rsid w:val="00691EA9"/>
    <w:rsid w:val="006934D4"/>
    <w:rsid w:val="00695DCC"/>
    <w:rsid w:val="006A0BC1"/>
    <w:rsid w:val="006A396B"/>
    <w:rsid w:val="006A683A"/>
    <w:rsid w:val="006A6DC3"/>
    <w:rsid w:val="006B04D3"/>
    <w:rsid w:val="006B2203"/>
    <w:rsid w:val="006B6BF5"/>
    <w:rsid w:val="006C573F"/>
    <w:rsid w:val="006D49ED"/>
    <w:rsid w:val="006D55CE"/>
    <w:rsid w:val="006D637A"/>
    <w:rsid w:val="006D6F24"/>
    <w:rsid w:val="006E2AE0"/>
    <w:rsid w:val="006F0F95"/>
    <w:rsid w:val="006F10E0"/>
    <w:rsid w:val="006F1D3C"/>
    <w:rsid w:val="006F45BF"/>
    <w:rsid w:val="006F5E1C"/>
    <w:rsid w:val="006F60E0"/>
    <w:rsid w:val="00702F71"/>
    <w:rsid w:val="007132C3"/>
    <w:rsid w:val="007209C0"/>
    <w:rsid w:val="00727761"/>
    <w:rsid w:val="007307D9"/>
    <w:rsid w:val="00731161"/>
    <w:rsid w:val="007366DF"/>
    <w:rsid w:val="00743728"/>
    <w:rsid w:val="00743735"/>
    <w:rsid w:val="00744C0A"/>
    <w:rsid w:val="0075226D"/>
    <w:rsid w:val="00757839"/>
    <w:rsid w:val="00761B4B"/>
    <w:rsid w:val="00763EA8"/>
    <w:rsid w:val="00770C81"/>
    <w:rsid w:val="0077621E"/>
    <w:rsid w:val="00777462"/>
    <w:rsid w:val="00786482"/>
    <w:rsid w:val="00786FA2"/>
    <w:rsid w:val="00791024"/>
    <w:rsid w:val="00792892"/>
    <w:rsid w:val="00793F0A"/>
    <w:rsid w:val="007A2657"/>
    <w:rsid w:val="007A6BDD"/>
    <w:rsid w:val="007B11A7"/>
    <w:rsid w:val="007B27DC"/>
    <w:rsid w:val="007C2582"/>
    <w:rsid w:val="007C41BC"/>
    <w:rsid w:val="007C59B4"/>
    <w:rsid w:val="007C682C"/>
    <w:rsid w:val="007C6E9F"/>
    <w:rsid w:val="007D0298"/>
    <w:rsid w:val="007D2385"/>
    <w:rsid w:val="007D309D"/>
    <w:rsid w:val="007D3BC0"/>
    <w:rsid w:val="007D5DE2"/>
    <w:rsid w:val="007E0E4A"/>
    <w:rsid w:val="007F214F"/>
    <w:rsid w:val="007F5743"/>
    <w:rsid w:val="00800069"/>
    <w:rsid w:val="008042F0"/>
    <w:rsid w:val="008126CE"/>
    <w:rsid w:val="00817E22"/>
    <w:rsid w:val="00821305"/>
    <w:rsid w:val="0082157B"/>
    <w:rsid w:val="0082488E"/>
    <w:rsid w:val="00824D25"/>
    <w:rsid w:val="008310A0"/>
    <w:rsid w:val="00835D29"/>
    <w:rsid w:val="00841BAB"/>
    <w:rsid w:val="00842E75"/>
    <w:rsid w:val="00842E7F"/>
    <w:rsid w:val="0084374E"/>
    <w:rsid w:val="00852460"/>
    <w:rsid w:val="00852933"/>
    <w:rsid w:val="008566E5"/>
    <w:rsid w:val="008566FE"/>
    <w:rsid w:val="008629EF"/>
    <w:rsid w:val="00865B46"/>
    <w:rsid w:val="0087517D"/>
    <w:rsid w:val="00883BEA"/>
    <w:rsid w:val="00886C52"/>
    <w:rsid w:val="00892E42"/>
    <w:rsid w:val="008934E5"/>
    <w:rsid w:val="00896134"/>
    <w:rsid w:val="008A5356"/>
    <w:rsid w:val="008A62BC"/>
    <w:rsid w:val="008A6710"/>
    <w:rsid w:val="008B02CE"/>
    <w:rsid w:val="008B43E7"/>
    <w:rsid w:val="008B5A9E"/>
    <w:rsid w:val="008C129D"/>
    <w:rsid w:val="008C33EA"/>
    <w:rsid w:val="008D0CC3"/>
    <w:rsid w:val="008D1A01"/>
    <w:rsid w:val="008D2A92"/>
    <w:rsid w:val="008D763F"/>
    <w:rsid w:val="008E3385"/>
    <w:rsid w:val="008E4136"/>
    <w:rsid w:val="008F036F"/>
    <w:rsid w:val="008F1308"/>
    <w:rsid w:val="008F75AD"/>
    <w:rsid w:val="008F78C2"/>
    <w:rsid w:val="00900AB8"/>
    <w:rsid w:val="00904568"/>
    <w:rsid w:val="00907570"/>
    <w:rsid w:val="00911394"/>
    <w:rsid w:val="00911674"/>
    <w:rsid w:val="0092243D"/>
    <w:rsid w:val="00923EF2"/>
    <w:rsid w:val="00926D25"/>
    <w:rsid w:val="00926E9D"/>
    <w:rsid w:val="009315A0"/>
    <w:rsid w:val="00932C6E"/>
    <w:rsid w:val="00933F10"/>
    <w:rsid w:val="00936512"/>
    <w:rsid w:val="009433C5"/>
    <w:rsid w:val="009440EF"/>
    <w:rsid w:val="00947039"/>
    <w:rsid w:val="00951871"/>
    <w:rsid w:val="009614E0"/>
    <w:rsid w:val="00965881"/>
    <w:rsid w:val="009661D8"/>
    <w:rsid w:val="00984259"/>
    <w:rsid w:val="00986FAC"/>
    <w:rsid w:val="009871FF"/>
    <w:rsid w:val="00990799"/>
    <w:rsid w:val="00995D51"/>
    <w:rsid w:val="009A0631"/>
    <w:rsid w:val="009B10ED"/>
    <w:rsid w:val="009B72F5"/>
    <w:rsid w:val="009C2354"/>
    <w:rsid w:val="009C748A"/>
    <w:rsid w:val="009D01E4"/>
    <w:rsid w:val="009D3EA4"/>
    <w:rsid w:val="009D6428"/>
    <w:rsid w:val="009D649C"/>
    <w:rsid w:val="009E29E3"/>
    <w:rsid w:val="009E32A6"/>
    <w:rsid w:val="009E4BC1"/>
    <w:rsid w:val="009E5F0F"/>
    <w:rsid w:val="009F125C"/>
    <w:rsid w:val="009F5CB2"/>
    <w:rsid w:val="00A00ED4"/>
    <w:rsid w:val="00A01D27"/>
    <w:rsid w:val="00A03BB8"/>
    <w:rsid w:val="00A06E67"/>
    <w:rsid w:val="00A14715"/>
    <w:rsid w:val="00A16E98"/>
    <w:rsid w:val="00A224D6"/>
    <w:rsid w:val="00A24740"/>
    <w:rsid w:val="00A270A4"/>
    <w:rsid w:val="00A27578"/>
    <w:rsid w:val="00A325A9"/>
    <w:rsid w:val="00A3505D"/>
    <w:rsid w:val="00A4036F"/>
    <w:rsid w:val="00A406E5"/>
    <w:rsid w:val="00A423D0"/>
    <w:rsid w:val="00A449B0"/>
    <w:rsid w:val="00A4641C"/>
    <w:rsid w:val="00A46631"/>
    <w:rsid w:val="00A5126F"/>
    <w:rsid w:val="00A5556E"/>
    <w:rsid w:val="00A55876"/>
    <w:rsid w:val="00A633BC"/>
    <w:rsid w:val="00A67FB1"/>
    <w:rsid w:val="00A74B45"/>
    <w:rsid w:val="00A76C8F"/>
    <w:rsid w:val="00A85B95"/>
    <w:rsid w:val="00A85BFE"/>
    <w:rsid w:val="00A960CC"/>
    <w:rsid w:val="00AA1D61"/>
    <w:rsid w:val="00AA798C"/>
    <w:rsid w:val="00AB5677"/>
    <w:rsid w:val="00AB6FE7"/>
    <w:rsid w:val="00AB7AD7"/>
    <w:rsid w:val="00AC4767"/>
    <w:rsid w:val="00AC4771"/>
    <w:rsid w:val="00AC5BFB"/>
    <w:rsid w:val="00AC5ED0"/>
    <w:rsid w:val="00AC7AD3"/>
    <w:rsid w:val="00AD2430"/>
    <w:rsid w:val="00AD276B"/>
    <w:rsid w:val="00AE41A6"/>
    <w:rsid w:val="00AE42A6"/>
    <w:rsid w:val="00AF0E34"/>
    <w:rsid w:val="00AF271D"/>
    <w:rsid w:val="00AF56C2"/>
    <w:rsid w:val="00AF64CB"/>
    <w:rsid w:val="00B004E6"/>
    <w:rsid w:val="00B05B47"/>
    <w:rsid w:val="00B0744D"/>
    <w:rsid w:val="00B1659B"/>
    <w:rsid w:val="00B2367B"/>
    <w:rsid w:val="00B3101B"/>
    <w:rsid w:val="00B40339"/>
    <w:rsid w:val="00B50EA8"/>
    <w:rsid w:val="00B61F26"/>
    <w:rsid w:val="00B638D1"/>
    <w:rsid w:val="00B64082"/>
    <w:rsid w:val="00B72325"/>
    <w:rsid w:val="00B81AD3"/>
    <w:rsid w:val="00B829D8"/>
    <w:rsid w:val="00B82FD9"/>
    <w:rsid w:val="00B84B5B"/>
    <w:rsid w:val="00B86446"/>
    <w:rsid w:val="00B93449"/>
    <w:rsid w:val="00B944E2"/>
    <w:rsid w:val="00BA0372"/>
    <w:rsid w:val="00BA1176"/>
    <w:rsid w:val="00BA2A25"/>
    <w:rsid w:val="00BA3459"/>
    <w:rsid w:val="00BA4796"/>
    <w:rsid w:val="00BA4F38"/>
    <w:rsid w:val="00BA70B6"/>
    <w:rsid w:val="00BB716F"/>
    <w:rsid w:val="00BC41C0"/>
    <w:rsid w:val="00BC6718"/>
    <w:rsid w:val="00BD2F41"/>
    <w:rsid w:val="00BD5723"/>
    <w:rsid w:val="00BD66FA"/>
    <w:rsid w:val="00BE0B01"/>
    <w:rsid w:val="00BE2AFF"/>
    <w:rsid w:val="00BE2CCE"/>
    <w:rsid w:val="00BE4516"/>
    <w:rsid w:val="00BE5FE6"/>
    <w:rsid w:val="00BE72EF"/>
    <w:rsid w:val="00BE79C7"/>
    <w:rsid w:val="00BE79CF"/>
    <w:rsid w:val="00BF055B"/>
    <w:rsid w:val="00BF3CB5"/>
    <w:rsid w:val="00C01A3F"/>
    <w:rsid w:val="00C073F1"/>
    <w:rsid w:val="00C110F8"/>
    <w:rsid w:val="00C11AF1"/>
    <w:rsid w:val="00C1285B"/>
    <w:rsid w:val="00C1361B"/>
    <w:rsid w:val="00C14E1F"/>
    <w:rsid w:val="00C24EC1"/>
    <w:rsid w:val="00C315AF"/>
    <w:rsid w:val="00C331A9"/>
    <w:rsid w:val="00C36D9A"/>
    <w:rsid w:val="00C433C9"/>
    <w:rsid w:val="00C44A72"/>
    <w:rsid w:val="00C460E4"/>
    <w:rsid w:val="00C47357"/>
    <w:rsid w:val="00C52DA6"/>
    <w:rsid w:val="00C54C7E"/>
    <w:rsid w:val="00C61928"/>
    <w:rsid w:val="00C61FC2"/>
    <w:rsid w:val="00C6458B"/>
    <w:rsid w:val="00C705F9"/>
    <w:rsid w:val="00C72440"/>
    <w:rsid w:val="00C72CDF"/>
    <w:rsid w:val="00C741D3"/>
    <w:rsid w:val="00C74E62"/>
    <w:rsid w:val="00C8015C"/>
    <w:rsid w:val="00C80F0F"/>
    <w:rsid w:val="00C84054"/>
    <w:rsid w:val="00C85EFD"/>
    <w:rsid w:val="00C8667A"/>
    <w:rsid w:val="00C92516"/>
    <w:rsid w:val="00C93BCB"/>
    <w:rsid w:val="00C94506"/>
    <w:rsid w:val="00C95BAE"/>
    <w:rsid w:val="00CA105F"/>
    <w:rsid w:val="00CA12E8"/>
    <w:rsid w:val="00CA6A88"/>
    <w:rsid w:val="00CA7675"/>
    <w:rsid w:val="00CA7F40"/>
    <w:rsid w:val="00CB7362"/>
    <w:rsid w:val="00CC241A"/>
    <w:rsid w:val="00CC2C92"/>
    <w:rsid w:val="00CC36B6"/>
    <w:rsid w:val="00CC4D37"/>
    <w:rsid w:val="00CC7E50"/>
    <w:rsid w:val="00CD0490"/>
    <w:rsid w:val="00CD201A"/>
    <w:rsid w:val="00CD4EE5"/>
    <w:rsid w:val="00CE10BF"/>
    <w:rsid w:val="00CE4035"/>
    <w:rsid w:val="00CE65AB"/>
    <w:rsid w:val="00CF4266"/>
    <w:rsid w:val="00CF4B36"/>
    <w:rsid w:val="00CF6686"/>
    <w:rsid w:val="00D00C2B"/>
    <w:rsid w:val="00D0514F"/>
    <w:rsid w:val="00D0629A"/>
    <w:rsid w:val="00D06481"/>
    <w:rsid w:val="00D22D9C"/>
    <w:rsid w:val="00D241F1"/>
    <w:rsid w:val="00D275CB"/>
    <w:rsid w:val="00D30DFA"/>
    <w:rsid w:val="00D37060"/>
    <w:rsid w:val="00D4631A"/>
    <w:rsid w:val="00D463A5"/>
    <w:rsid w:val="00D4710D"/>
    <w:rsid w:val="00D47D25"/>
    <w:rsid w:val="00D62974"/>
    <w:rsid w:val="00D62ACD"/>
    <w:rsid w:val="00D73483"/>
    <w:rsid w:val="00D77CF1"/>
    <w:rsid w:val="00D86485"/>
    <w:rsid w:val="00D94C46"/>
    <w:rsid w:val="00D958A0"/>
    <w:rsid w:val="00DA36EE"/>
    <w:rsid w:val="00DA388F"/>
    <w:rsid w:val="00DB116D"/>
    <w:rsid w:val="00DB7177"/>
    <w:rsid w:val="00DC2DBD"/>
    <w:rsid w:val="00DC3FE6"/>
    <w:rsid w:val="00DC51DF"/>
    <w:rsid w:val="00DC7558"/>
    <w:rsid w:val="00DD17CC"/>
    <w:rsid w:val="00DD2C2B"/>
    <w:rsid w:val="00DD322B"/>
    <w:rsid w:val="00DE217A"/>
    <w:rsid w:val="00DE3C1E"/>
    <w:rsid w:val="00DE67C2"/>
    <w:rsid w:val="00DF321B"/>
    <w:rsid w:val="00DF36C6"/>
    <w:rsid w:val="00DF7B7F"/>
    <w:rsid w:val="00E0358A"/>
    <w:rsid w:val="00E06034"/>
    <w:rsid w:val="00E17EF8"/>
    <w:rsid w:val="00E230E0"/>
    <w:rsid w:val="00E27F15"/>
    <w:rsid w:val="00E3307D"/>
    <w:rsid w:val="00E362EF"/>
    <w:rsid w:val="00E43467"/>
    <w:rsid w:val="00E47B61"/>
    <w:rsid w:val="00E51AAC"/>
    <w:rsid w:val="00E569D4"/>
    <w:rsid w:val="00E56ADC"/>
    <w:rsid w:val="00E61997"/>
    <w:rsid w:val="00E62DBB"/>
    <w:rsid w:val="00E66CC0"/>
    <w:rsid w:val="00E7204C"/>
    <w:rsid w:val="00E728A9"/>
    <w:rsid w:val="00E807D9"/>
    <w:rsid w:val="00E9024D"/>
    <w:rsid w:val="00E96C27"/>
    <w:rsid w:val="00E97F8E"/>
    <w:rsid w:val="00EA0F4E"/>
    <w:rsid w:val="00EA19AA"/>
    <w:rsid w:val="00EA295B"/>
    <w:rsid w:val="00EA3B9B"/>
    <w:rsid w:val="00EA67A3"/>
    <w:rsid w:val="00EA6801"/>
    <w:rsid w:val="00EA6B76"/>
    <w:rsid w:val="00EB0564"/>
    <w:rsid w:val="00EB06B2"/>
    <w:rsid w:val="00EB2D7F"/>
    <w:rsid w:val="00EB42EA"/>
    <w:rsid w:val="00EB4F96"/>
    <w:rsid w:val="00EB6E76"/>
    <w:rsid w:val="00EC16CC"/>
    <w:rsid w:val="00EC4534"/>
    <w:rsid w:val="00EC4FB6"/>
    <w:rsid w:val="00EC5E06"/>
    <w:rsid w:val="00EC6FA2"/>
    <w:rsid w:val="00ED3190"/>
    <w:rsid w:val="00ED325A"/>
    <w:rsid w:val="00ED5517"/>
    <w:rsid w:val="00ED6EF3"/>
    <w:rsid w:val="00ED7072"/>
    <w:rsid w:val="00EE3132"/>
    <w:rsid w:val="00EE3D9D"/>
    <w:rsid w:val="00EE6F25"/>
    <w:rsid w:val="00EE7834"/>
    <w:rsid w:val="00F02126"/>
    <w:rsid w:val="00F03D85"/>
    <w:rsid w:val="00F042BD"/>
    <w:rsid w:val="00F07C8C"/>
    <w:rsid w:val="00F10222"/>
    <w:rsid w:val="00F111C7"/>
    <w:rsid w:val="00F12531"/>
    <w:rsid w:val="00F249F1"/>
    <w:rsid w:val="00F25B9D"/>
    <w:rsid w:val="00F2664E"/>
    <w:rsid w:val="00F31163"/>
    <w:rsid w:val="00F311D9"/>
    <w:rsid w:val="00F31C04"/>
    <w:rsid w:val="00F359AA"/>
    <w:rsid w:val="00F442A7"/>
    <w:rsid w:val="00F470F6"/>
    <w:rsid w:val="00F55C75"/>
    <w:rsid w:val="00F57A89"/>
    <w:rsid w:val="00F61A20"/>
    <w:rsid w:val="00F63DD9"/>
    <w:rsid w:val="00F66F0C"/>
    <w:rsid w:val="00F67644"/>
    <w:rsid w:val="00F75B05"/>
    <w:rsid w:val="00F8381F"/>
    <w:rsid w:val="00F847F3"/>
    <w:rsid w:val="00F86D9B"/>
    <w:rsid w:val="00F96D9D"/>
    <w:rsid w:val="00FA04CD"/>
    <w:rsid w:val="00FA25F5"/>
    <w:rsid w:val="00FA2810"/>
    <w:rsid w:val="00FA3B4E"/>
    <w:rsid w:val="00FA68F8"/>
    <w:rsid w:val="00FB1DC0"/>
    <w:rsid w:val="00FB2DDA"/>
    <w:rsid w:val="00FB3B4E"/>
    <w:rsid w:val="00FB4521"/>
    <w:rsid w:val="00FB4F84"/>
    <w:rsid w:val="00FB5CF8"/>
    <w:rsid w:val="00FB7223"/>
    <w:rsid w:val="00FC5490"/>
    <w:rsid w:val="00FD3FE7"/>
    <w:rsid w:val="00FE1289"/>
    <w:rsid w:val="00FE5BD3"/>
    <w:rsid w:val="00FF273B"/>
    <w:rsid w:val="00FF5501"/>
    <w:rsid w:val="00FF564C"/>
    <w:rsid w:val="00FF5AAD"/>
    <w:rsid w:val="116ABFA6"/>
    <w:rsid w:val="1DDF544E"/>
    <w:rsid w:val="213B9ECC"/>
    <w:rsid w:val="44B3840C"/>
    <w:rsid w:val="4F38CD2E"/>
    <w:rsid w:val="5654E498"/>
    <w:rsid w:val="5FD7BEB4"/>
    <w:rsid w:val="7084B515"/>
    <w:rsid w:val="718ED667"/>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D47E33A"/>
  <w15:docId w15:val="{22A72873-65C0-4B33-8A49-8A7A89EF25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pPr>
        <w:spacing w:after="200" w:line="276" w:lineRule="auto"/>
      </w:pPr>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99"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next w:val="BodyTextIndent"/>
    <w:qFormat/>
    <w:rsid w:val="007209C0"/>
    <w:rPr>
      <w:lang w:eastAsia="en-GB"/>
    </w:rPr>
  </w:style>
  <w:style w:type="paragraph" w:styleId="Heading1">
    <w:name w:val="heading 1"/>
    <w:basedOn w:val="Normal"/>
    <w:next w:val="Normal"/>
    <w:qFormat/>
    <w:rsid w:val="007209C0"/>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rsid w:val="007209C0"/>
    <w:pPr>
      <w:keepNext/>
      <w:jc w:val="both"/>
      <w:outlineLvl w:val="1"/>
    </w:pPr>
    <w:rPr>
      <w:b/>
      <w:sz w:val="24"/>
    </w:rPr>
  </w:style>
  <w:style w:type="paragraph" w:styleId="Heading3">
    <w:name w:val="heading 3"/>
    <w:basedOn w:val="Normal"/>
    <w:next w:val="Normal"/>
    <w:link w:val="Heading3Char"/>
    <w:qFormat/>
    <w:rsid w:val="007209C0"/>
    <w:pPr>
      <w:keepNext/>
      <w:jc w:val="center"/>
      <w:outlineLvl w:val="2"/>
    </w:pPr>
    <w:rPr>
      <w:b/>
      <w:sz w:val="24"/>
    </w:rPr>
  </w:style>
  <w:style w:type="paragraph" w:styleId="Heading4">
    <w:name w:val="heading 4"/>
    <w:basedOn w:val="Normal"/>
    <w:next w:val="Normal"/>
    <w:qFormat/>
    <w:rsid w:val="007209C0"/>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7209C0"/>
    <w:pPr>
      <w:tabs>
        <w:tab w:val="center" w:pos="4153"/>
        <w:tab w:val="right" w:pos="8306"/>
      </w:tabs>
    </w:pPr>
  </w:style>
  <w:style w:type="paragraph" w:styleId="Footer">
    <w:name w:val="footer"/>
    <w:basedOn w:val="Normal"/>
    <w:link w:val="FooterChar"/>
    <w:uiPriority w:val="99"/>
    <w:rsid w:val="007209C0"/>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5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1"/>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aliases w:val="omar footnote"/>
    <w:basedOn w:val="Normal"/>
    <w:link w:val="ListParagraphChar"/>
    <w:uiPriority w:val="34"/>
    <w:qFormat/>
    <w:rsid w:val="001E2007"/>
    <w:pPr>
      <w:ind w:left="720"/>
      <w:contextualSpacing/>
    </w:pPr>
  </w:style>
  <w:style w:type="character" w:styleId="Emphasis">
    <w:name w:val="Emphasis"/>
    <w:uiPriority w:val="20"/>
    <w:qFormat/>
    <w:rsid w:val="00DF321B"/>
    <w:rPr>
      <w:i/>
      <w:iCs/>
    </w:rPr>
  </w:style>
  <w:style w:type="paragraph" w:customStyle="1" w:styleId="Default">
    <w:name w:val="Default"/>
    <w:rsid w:val="000C15B5"/>
    <w:pPr>
      <w:autoSpaceDE w:val="0"/>
      <w:autoSpaceDN w:val="0"/>
      <w:adjustRightInd w:val="0"/>
    </w:pPr>
    <w:rPr>
      <w:color w:val="000000"/>
      <w:sz w:val="24"/>
      <w:szCs w:val="24"/>
      <w:lang w:eastAsia="en-GB"/>
    </w:rPr>
  </w:style>
  <w:style w:type="paragraph" w:styleId="BodyText">
    <w:name w:val="Body Text"/>
    <w:basedOn w:val="Normal"/>
    <w:link w:val="BodyTextChar"/>
    <w:rsid w:val="005C34E7"/>
    <w:pPr>
      <w:spacing w:after="120"/>
    </w:pPr>
  </w:style>
  <w:style w:type="character" w:customStyle="1" w:styleId="BodyTextChar">
    <w:name w:val="Body Text Char"/>
    <w:basedOn w:val="DefaultParagraphFont"/>
    <w:link w:val="BodyText"/>
    <w:rsid w:val="005C34E7"/>
    <w:rPr>
      <w:lang w:eastAsia="en-GB"/>
    </w:rPr>
  </w:style>
  <w:style w:type="paragraph" w:styleId="Title">
    <w:name w:val="Title"/>
    <w:basedOn w:val="Normal"/>
    <w:link w:val="TitleChar"/>
    <w:qFormat/>
    <w:rsid w:val="005C34E7"/>
    <w:pPr>
      <w:jc w:val="center"/>
    </w:pPr>
    <w:rPr>
      <w:b/>
      <w:sz w:val="40"/>
      <w:lang w:eastAsia="en-US"/>
    </w:rPr>
  </w:style>
  <w:style w:type="character" w:customStyle="1" w:styleId="TitleChar">
    <w:name w:val="Title Char"/>
    <w:basedOn w:val="DefaultParagraphFont"/>
    <w:link w:val="Title"/>
    <w:rsid w:val="005C34E7"/>
    <w:rPr>
      <w:b/>
      <w:sz w:val="40"/>
    </w:rPr>
  </w:style>
  <w:style w:type="paragraph" w:styleId="Caption">
    <w:name w:val="caption"/>
    <w:basedOn w:val="Normal"/>
    <w:next w:val="Normal"/>
    <w:qFormat/>
    <w:rsid w:val="005C34E7"/>
    <w:pPr>
      <w:spacing w:line="240" w:lineRule="atLeast"/>
      <w:ind w:left="-539" w:right="-514"/>
    </w:pPr>
    <w:rPr>
      <w:b/>
      <w:bCs/>
      <w:sz w:val="24"/>
      <w:szCs w:val="24"/>
      <w:lang w:eastAsia="en-US"/>
    </w:rPr>
  </w:style>
  <w:style w:type="paragraph" w:styleId="BlockText">
    <w:name w:val="Block Text"/>
    <w:basedOn w:val="Normal"/>
    <w:rsid w:val="005C34E7"/>
    <w:pPr>
      <w:spacing w:line="240" w:lineRule="atLeast"/>
      <w:ind w:left="-539" w:right="-514"/>
    </w:pPr>
    <w:rPr>
      <w:sz w:val="24"/>
      <w:szCs w:val="24"/>
      <w:lang w:eastAsia="en-US"/>
    </w:rPr>
  </w:style>
  <w:style w:type="paragraph" w:styleId="BodyTextIndent">
    <w:name w:val="Body Text Indent"/>
    <w:basedOn w:val="Normal"/>
    <w:link w:val="BodyTextIndentChar"/>
    <w:unhideWhenUsed/>
    <w:rsid w:val="004A464E"/>
    <w:pPr>
      <w:spacing w:after="120"/>
      <w:ind w:left="283"/>
    </w:pPr>
  </w:style>
  <w:style w:type="character" w:customStyle="1" w:styleId="BodyTextIndentChar">
    <w:name w:val="Body Text Indent Char"/>
    <w:basedOn w:val="DefaultParagraphFont"/>
    <w:link w:val="BodyTextIndent"/>
    <w:rsid w:val="004A464E"/>
    <w:rPr>
      <w:lang w:eastAsia="en-GB"/>
    </w:rPr>
  </w:style>
  <w:style w:type="character" w:customStyle="1" w:styleId="Heading3Char">
    <w:name w:val="Heading 3 Char"/>
    <w:basedOn w:val="DefaultParagraphFont"/>
    <w:link w:val="Heading3"/>
    <w:rsid w:val="004A464E"/>
    <w:rPr>
      <w:b/>
      <w:sz w:val="24"/>
      <w:lang w:eastAsia="en-GB"/>
    </w:rPr>
  </w:style>
  <w:style w:type="paragraph" w:styleId="Subtitle">
    <w:name w:val="Subtitle"/>
    <w:basedOn w:val="Normal"/>
    <w:link w:val="SubtitleChar"/>
    <w:qFormat/>
    <w:rsid w:val="004B656F"/>
    <w:pPr>
      <w:autoSpaceDE w:val="0"/>
      <w:autoSpaceDN w:val="0"/>
      <w:adjustRightInd w:val="0"/>
      <w:spacing w:line="240" w:lineRule="atLeast"/>
      <w:ind w:left="-539" w:right="-334"/>
    </w:pPr>
    <w:rPr>
      <w:b/>
      <w:bCs/>
      <w:sz w:val="24"/>
      <w:szCs w:val="22"/>
      <w:lang w:val="en-US" w:eastAsia="en-US"/>
    </w:rPr>
  </w:style>
  <w:style w:type="character" w:customStyle="1" w:styleId="SubtitleChar">
    <w:name w:val="Subtitle Char"/>
    <w:basedOn w:val="DefaultParagraphFont"/>
    <w:link w:val="Subtitle"/>
    <w:rsid w:val="004B656F"/>
    <w:rPr>
      <w:b/>
      <w:bCs/>
      <w:sz w:val="24"/>
      <w:szCs w:val="22"/>
      <w:lang w:val="en-US"/>
    </w:rPr>
  </w:style>
  <w:style w:type="character" w:customStyle="1" w:styleId="ListParagraphChar">
    <w:name w:val="List Paragraph Char"/>
    <w:aliases w:val="omar footnote Char"/>
    <w:link w:val="ListParagraph"/>
    <w:uiPriority w:val="34"/>
    <w:locked/>
    <w:rsid w:val="00ED6EF3"/>
    <w:rPr>
      <w:lang w:eastAsia="en-GB"/>
    </w:rPr>
  </w:style>
  <w:style w:type="paragraph" w:customStyle="1" w:styleId="bullet">
    <w:name w:val="bullet"/>
    <w:link w:val="bulletChar"/>
    <w:rsid w:val="00ED6EF3"/>
    <w:pPr>
      <w:overflowPunct w:val="0"/>
      <w:autoSpaceDE w:val="0"/>
      <w:autoSpaceDN w:val="0"/>
      <w:adjustRightInd w:val="0"/>
      <w:spacing w:before="120"/>
      <w:ind w:left="1004" w:hanging="284"/>
      <w:jc w:val="both"/>
      <w:textAlignment w:val="baseline"/>
    </w:pPr>
    <w:rPr>
      <w:sz w:val="24"/>
      <w:lang w:eastAsia="en-GB"/>
    </w:rPr>
  </w:style>
  <w:style w:type="character" w:customStyle="1" w:styleId="bulletChar">
    <w:name w:val="bullet Char"/>
    <w:link w:val="bullet"/>
    <w:rsid w:val="00ED6EF3"/>
    <w:rPr>
      <w:sz w:val="24"/>
      <w:lang w:eastAsia="en-GB"/>
    </w:rPr>
  </w:style>
  <w:style w:type="paragraph" w:styleId="BodyTextIndent3">
    <w:name w:val="Body Text Indent 3"/>
    <w:basedOn w:val="Normal"/>
    <w:link w:val="BodyTextIndent3Char"/>
    <w:uiPriority w:val="99"/>
    <w:unhideWhenUsed/>
    <w:rsid w:val="00984259"/>
    <w:pPr>
      <w:spacing w:after="120"/>
      <w:ind w:left="283"/>
    </w:pPr>
    <w:rPr>
      <w:sz w:val="16"/>
      <w:szCs w:val="16"/>
    </w:rPr>
  </w:style>
  <w:style w:type="character" w:customStyle="1" w:styleId="BodyTextIndent3Char">
    <w:name w:val="Body Text Indent 3 Char"/>
    <w:basedOn w:val="DefaultParagraphFont"/>
    <w:link w:val="BodyTextIndent3"/>
    <w:uiPriority w:val="99"/>
    <w:rsid w:val="00984259"/>
    <w:rPr>
      <w:sz w:val="16"/>
      <w:szCs w:val="16"/>
      <w:lang w:eastAsia="en-GB"/>
    </w:rPr>
  </w:style>
  <w:style w:type="paragraph" w:styleId="BodyTextIndent2">
    <w:name w:val="Body Text Indent 2"/>
    <w:basedOn w:val="Normal"/>
    <w:link w:val="BodyTextIndent2Char"/>
    <w:rsid w:val="00371340"/>
    <w:pPr>
      <w:spacing w:after="120" w:line="480" w:lineRule="auto"/>
      <w:ind w:left="283"/>
    </w:pPr>
  </w:style>
  <w:style w:type="character" w:customStyle="1" w:styleId="BodyTextIndent2Char">
    <w:name w:val="Body Text Indent 2 Char"/>
    <w:basedOn w:val="DefaultParagraphFont"/>
    <w:link w:val="BodyTextIndent2"/>
    <w:rsid w:val="00371340"/>
    <w:rPr>
      <w:lang w:eastAsia="en-GB"/>
    </w:rPr>
  </w:style>
  <w:style w:type="character" w:styleId="UnresolvedMention">
    <w:name w:val="Unresolved Mention"/>
    <w:basedOn w:val="DefaultParagraphFont"/>
    <w:uiPriority w:val="99"/>
    <w:semiHidden/>
    <w:unhideWhenUsed/>
    <w:rsid w:val="00ED325A"/>
    <w:rPr>
      <w:color w:val="605E5C"/>
      <w:shd w:val="clear" w:color="auto" w:fill="E1DFDD"/>
    </w:rPr>
  </w:style>
  <w:style w:type="paragraph" w:customStyle="1" w:styleId="paragraph">
    <w:name w:val="paragraph"/>
    <w:basedOn w:val="Normal"/>
    <w:rsid w:val="0061610D"/>
    <w:pPr>
      <w:spacing w:before="100" w:beforeAutospacing="1" w:after="100" w:afterAutospacing="1" w:line="240" w:lineRule="auto"/>
    </w:pPr>
    <w:rPr>
      <w:sz w:val="24"/>
      <w:szCs w:val="24"/>
    </w:rPr>
  </w:style>
  <w:style w:type="character" w:customStyle="1" w:styleId="normaltextrun">
    <w:name w:val="normaltextrun"/>
    <w:basedOn w:val="DefaultParagraphFont"/>
    <w:rsid w:val="0061610D"/>
  </w:style>
  <w:style w:type="character" w:customStyle="1" w:styleId="eop">
    <w:name w:val="eop"/>
    <w:basedOn w:val="DefaultParagraphFont"/>
    <w:rsid w:val="0061610D"/>
  </w:style>
  <w:style w:type="character" w:styleId="FollowedHyperlink">
    <w:name w:val="FollowedHyperlink"/>
    <w:basedOn w:val="DefaultParagraphFont"/>
    <w:semiHidden/>
    <w:unhideWhenUsed/>
    <w:rsid w:val="005E49D0"/>
    <w:rPr>
      <w:color w:val="800080" w:themeColor="followedHyperlink"/>
      <w:u w:val="single"/>
    </w:rPr>
  </w:style>
  <w:style w:type="paragraph" w:styleId="Bibliography">
    <w:name w:val="Bibliography"/>
    <w:basedOn w:val="Normal"/>
    <w:next w:val="Normal"/>
    <w:uiPriority w:val="37"/>
    <w:semiHidden/>
    <w:unhideWhenUsed/>
    <w:rsid w:val="00A270A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0532972">
      <w:bodyDiv w:val="1"/>
      <w:marLeft w:val="0"/>
      <w:marRight w:val="0"/>
      <w:marTop w:val="0"/>
      <w:marBottom w:val="0"/>
      <w:divBdr>
        <w:top w:val="none" w:sz="0" w:space="0" w:color="auto"/>
        <w:left w:val="none" w:sz="0" w:space="0" w:color="auto"/>
        <w:bottom w:val="none" w:sz="0" w:space="0" w:color="auto"/>
        <w:right w:val="none" w:sz="0" w:space="0" w:color="auto"/>
      </w:divBdr>
    </w:div>
    <w:div w:id="254362188">
      <w:bodyDiv w:val="1"/>
      <w:marLeft w:val="0"/>
      <w:marRight w:val="0"/>
      <w:marTop w:val="0"/>
      <w:marBottom w:val="0"/>
      <w:divBdr>
        <w:top w:val="none" w:sz="0" w:space="0" w:color="auto"/>
        <w:left w:val="none" w:sz="0" w:space="0" w:color="auto"/>
        <w:bottom w:val="none" w:sz="0" w:space="0" w:color="auto"/>
        <w:right w:val="none" w:sz="0" w:space="0" w:color="auto"/>
      </w:divBdr>
    </w:div>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84736593">
      <w:bodyDiv w:val="1"/>
      <w:marLeft w:val="0"/>
      <w:marRight w:val="0"/>
      <w:marTop w:val="0"/>
      <w:marBottom w:val="0"/>
      <w:divBdr>
        <w:top w:val="none" w:sz="0" w:space="0" w:color="auto"/>
        <w:left w:val="none" w:sz="0" w:space="0" w:color="auto"/>
        <w:bottom w:val="none" w:sz="0" w:space="0" w:color="auto"/>
        <w:right w:val="none" w:sz="0" w:space="0" w:color="auto"/>
      </w:divBdr>
      <w:divsChild>
        <w:div w:id="1042754502">
          <w:marLeft w:val="0"/>
          <w:marRight w:val="0"/>
          <w:marTop w:val="0"/>
          <w:marBottom w:val="0"/>
          <w:divBdr>
            <w:top w:val="none" w:sz="0" w:space="0" w:color="auto"/>
            <w:left w:val="none" w:sz="0" w:space="0" w:color="auto"/>
            <w:bottom w:val="none" w:sz="0" w:space="0" w:color="auto"/>
            <w:right w:val="none" w:sz="0" w:space="0" w:color="auto"/>
          </w:divBdr>
        </w:div>
        <w:div w:id="1503661847">
          <w:marLeft w:val="0"/>
          <w:marRight w:val="0"/>
          <w:marTop w:val="0"/>
          <w:marBottom w:val="0"/>
          <w:divBdr>
            <w:top w:val="none" w:sz="0" w:space="0" w:color="auto"/>
            <w:left w:val="none" w:sz="0" w:space="0" w:color="auto"/>
            <w:bottom w:val="none" w:sz="0" w:space="0" w:color="auto"/>
            <w:right w:val="none" w:sz="0" w:space="0" w:color="auto"/>
          </w:divBdr>
        </w:div>
        <w:div w:id="23094782">
          <w:marLeft w:val="0"/>
          <w:marRight w:val="0"/>
          <w:marTop w:val="0"/>
          <w:marBottom w:val="0"/>
          <w:divBdr>
            <w:top w:val="none" w:sz="0" w:space="0" w:color="auto"/>
            <w:left w:val="none" w:sz="0" w:space="0" w:color="auto"/>
            <w:bottom w:val="none" w:sz="0" w:space="0" w:color="auto"/>
            <w:right w:val="none" w:sz="0" w:space="0" w:color="auto"/>
          </w:divBdr>
        </w:div>
        <w:div w:id="1914504304">
          <w:marLeft w:val="0"/>
          <w:marRight w:val="0"/>
          <w:marTop w:val="0"/>
          <w:marBottom w:val="0"/>
          <w:divBdr>
            <w:top w:val="none" w:sz="0" w:space="0" w:color="auto"/>
            <w:left w:val="none" w:sz="0" w:space="0" w:color="auto"/>
            <w:bottom w:val="none" w:sz="0" w:space="0" w:color="auto"/>
            <w:right w:val="none" w:sz="0" w:space="0" w:color="auto"/>
          </w:divBdr>
        </w:div>
        <w:div w:id="1187408332">
          <w:marLeft w:val="0"/>
          <w:marRight w:val="0"/>
          <w:marTop w:val="0"/>
          <w:marBottom w:val="0"/>
          <w:divBdr>
            <w:top w:val="none" w:sz="0" w:space="0" w:color="auto"/>
            <w:left w:val="none" w:sz="0" w:space="0" w:color="auto"/>
            <w:bottom w:val="none" w:sz="0" w:space="0" w:color="auto"/>
            <w:right w:val="none" w:sz="0" w:space="0" w:color="auto"/>
          </w:divBdr>
        </w:div>
        <w:div w:id="1689988444">
          <w:marLeft w:val="0"/>
          <w:marRight w:val="0"/>
          <w:marTop w:val="0"/>
          <w:marBottom w:val="0"/>
          <w:divBdr>
            <w:top w:val="none" w:sz="0" w:space="0" w:color="auto"/>
            <w:left w:val="none" w:sz="0" w:space="0" w:color="auto"/>
            <w:bottom w:val="none" w:sz="0" w:space="0" w:color="auto"/>
            <w:right w:val="none" w:sz="0" w:space="0" w:color="auto"/>
          </w:divBdr>
        </w:div>
        <w:div w:id="834883311">
          <w:marLeft w:val="0"/>
          <w:marRight w:val="0"/>
          <w:marTop w:val="0"/>
          <w:marBottom w:val="0"/>
          <w:divBdr>
            <w:top w:val="none" w:sz="0" w:space="0" w:color="auto"/>
            <w:left w:val="none" w:sz="0" w:space="0" w:color="auto"/>
            <w:bottom w:val="none" w:sz="0" w:space="0" w:color="auto"/>
            <w:right w:val="none" w:sz="0" w:space="0" w:color="auto"/>
          </w:divBdr>
        </w:div>
        <w:div w:id="992757690">
          <w:marLeft w:val="0"/>
          <w:marRight w:val="0"/>
          <w:marTop w:val="0"/>
          <w:marBottom w:val="0"/>
          <w:divBdr>
            <w:top w:val="none" w:sz="0" w:space="0" w:color="auto"/>
            <w:left w:val="none" w:sz="0" w:space="0" w:color="auto"/>
            <w:bottom w:val="none" w:sz="0" w:space="0" w:color="auto"/>
            <w:right w:val="none" w:sz="0" w:space="0" w:color="auto"/>
          </w:divBdr>
        </w:div>
        <w:div w:id="1312831265">
          <w:marLeft w:val="0"/>
          <w:marRight w:val="0"/>
          <w:marTop w:val="0"/>
          <w:marBottom w:val="0"/>
          <w:divBdr>
            <w:top w:val="none" w:sz="0" w:space="0" w:color="auto"/>
            <w:left w:val="none" w:sz="0" w:space="0" w:color="auto"/>
            <w:bottom w:val="none" w:sz="0" w:space="0" w:color="auto"/>
            <w:right w:val="none" w:sz="0" w:space="0" w:color="auto"/>
          </w:divBdr>
        </w:div>
        <w:div w:id="155726307">
          <w:marLeft w:val="0"/>
          <w:marRight w:val="0"/>
          <w:marTop w:val="0"/>
          <w:marBottom w:val="0"/>
          <w:divBdr>
            <w:top w:val="none" w:sz="0" w:space="0" w:color="auto"/>
            <w:left w:val="none" w:sz="0" w:space="0" w:color="auto"/>
            <w:bottom w:val="none" w:sz="0" w:space="0" w:color="auto"/>
            <w:right w:val="none" w:sz="0" w:space="0" w:color="auto"/>
          </w:divBdr>
        </w:div>
        <w:div w:id="1434976891">
          <w:marLeft w:val="0"/>
          <w:marRight w:val="0"/>
          <w:marTop w:val="0"/>
          <w:marBottom w:val="0"/>
          <w:divBdr>
            <w:top w:val="none" w:sz="0" w:space="0" w:color="auto"/>
            <w:left w:val="none" w:sz="0" w:space="0" w:color="auto"/>
            <w:bottom w:val="none" w:sz="0" w:space="0" w:color="auto"/>
            <w:right w:val="none" w:sz="0" w:space="0" w:color="auto"/>
          </w:divBdr>
        </w:div>
      </w:divsChild>
    </w:div>
    <w:div w:id="1389647640">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117" Type="http://schemas.openxmlformats.org/officeDocument/2006/relationships/customXml" Target="ink/ink44.xml"/><Relationship Id="rId21" Type="http://schemas.openxmlformats.org/officeDocument/2006/relationships/customXml" Target="ink/ink5.xml"/><Relationship Id="rId42" Type="http://schemas.openxmlformats.org/officeDocument/2006/relationships/image" Target="media/image17.png"/><Relationship Id="rId63" Type="http://schemas.openxmlformats.org/officeDocument/2006/relationships/image" Target="media/image29.png"/><Relationship Id="rId84" Type="http://schemas.openxmlformats.org/officeDocument/2006/relationships/image" Target="media/image40.png"/><Relationship Id="rId138" Type="http://schemas.openxmlformats.org/officeDocument/2006/relationships/image" Target="media/image71.png"/><Relationship Id="rId159" Type="http://schemas.openxmlformats.org/officeDocument/2006/relationships/customXml" Target="ink/ink65.xml"/><Relationship Id="rId170" Type="http://schemas.openxmlformats.org/officeDocument/2006/relationships/image" Target="media/image87.png"/><Relationship Id="rId107" Type="http://schemas.openxmlformats.org/officeDocument/2006/relationships/customXml" Target="ink/ink39.xml"/><Relationship Id="rId11" Type="http://schemas.openxmlformats.org/officeDocument/2006/relationships/image" Target="media/image1.png"/><Relationship Id="rId32" Type="http://schemas.openxmlformats.org/officeDocument/2006/relationships/image" Target="media/image12.png"/><Relationship Id="rId53" Type="http://schemas.openxmlformats.org/officeDocument/2006/relationships/customXml" Target="ink/ink19.xml"/><Relationship Id="rId74" Type="http://schemas.openxmlformats.org/officeDocument/2006/relationships/image" Target="media/image36.png"/><Relationship Id="rId128" Type="http://schemas.openxmlformats.org/officeDocument/2006/relationships/image" Target="media/image66.png"/><Relationship Id="rId149" Type="http://schemas.openxmlformats.org/officeDocument/2006/relationships/customXml" Target="ink/ink60.xml"/><Relationship Id="rId5" Type="http://schemas.openxmlformats.org/officeDocument/2006/relationships/numbering" Target="numbering.xml"/><Relationship Id="rId95" Type="http://schemas.openxmlformats.org/officeDocument/2006/relationships/customXml" Target="ink/ink33.xml"/><Relationship Id="rId160" Type="http://schemas.openxmlformats.org/officeDocument/2006/relationships/image" Target="media/image82.png"/><Relationship Id="rId181" Type="http://schemas.openxmlformats.org/officeDocument/2006/relationships/customXml" Target="ink/ink76.xml"/><Relationship Id="rId22" Type="http://schemas.openxmlformats.org/officeDocument/2006/relationships/image" Target="media/image6.png"/><Relationship Id="rId43" Type="http://schemas.openxmlformats.org/officeDocument/2006/relationships/customXml" Target="ink/ink15.xml"/><Relationship Id="rId64" Type="http://schemas.openxmlformats.org/officeDocument/2006/relationships/image" Target="media/image21.png"/><Relationship Id="rId118" Type="http://schemas.openxmlformats.org/officeDocument/2006/relationships/image" Target="media/image61.png"/><Relationship Id="rId139" Type="http://schemas.openxmlformats.org/officeDocument/2006/relationships/customXml" Target="ink/ink55.xml"/><Relationship Id="rId85" Type="http://schemas.openxmlformats.org/officeDocument/2006/relationships/customXml" Target="ink/ink29.xml"/><Relationship Id="rId150" Type="http://schemas.openxmlformats.org/officeDocument/2006/relationships/image" Target="media/image77.png"/><Relationship Id="rId171" Type="http://schemas.openxmlformats.org/officeDocument/2006/relationships/customXml" Target="ink/ink71.xml"/><Relationship Id="rId12" Type="http://schemas.openxmlformats.org/officeDocument/2006/relationships/image" Target="cid:image001.png@01D0EA4A.2BD679A0" TargetMode="External"/><Relationship Id="rId33" Type="http://schemas.openxmlformats.org/officeDocument/2006/relationships/customXml" Target="ink/ink10.xml"/><Relationship Id="rId108" Type="http://schemas.openxmlformats.org/officeDocument/2006/relationships/image" Target="media/image56.png"/><Relationship Id="rId129" Type="http://schemas.openxmlformats.org/officeDocument/2006/relationships/customXml" Target="ink/ink50.xml"/><Relationship Id="rId54" Type="http://schemas.openxmlformats.org/officeDocument/2006/relationships/image" Target="media/image24.png"/><Relationship Id="rId75" Type="http://schemas.openxmlformats.org/officeDocument/2006/relationships/image" Target="media/image28.png"/><Relationship Id="rId96" Type="http://schemas.openxmlformats.org/officeDocument/2006/relationships/image" Target="media/image50.png"/><Relationship Id="rId140" Type="http://schemas.openxmlformats.org/officeDocument/2006/relationships/image" Target="media/image72.png"/><Relationship Id="rId161" Type="http://schemas.openxmlformats.org/officeDocument/2006/relationships/customXml" Target="ink/ink66.xml"/><Relationship Id="rId182" Type="http://schemas.openxmlformats.org/officeDocument/2006/relationships/image" Target="media/image93.png"/><Relationship Id="rId6" Type="http://schemas.openxmlformats.org/officeDocument/2006/relationships/styles" Target="styles.xml"/><Relationship Id="rId23" Type="http://schemas.openxmlformats.org/officeDocument/2006/relationships/customXml" Target="ink/ink6.xml"/><Relationship Id="rId119" Type="http://schemas.openxmlformats.org/officeDocument/2006/relationships/customXml" Target="ink/ink45.xml"/><Relationship Id="rId44" Type="http://schemas.openxmlformats.org/officeDocument/2006/relationships/image" Target="media/image18.png"/><Relationship Id="rId65" Type="http://schemas.openxmlformats.org/officeDocument/2006/relationships/customXml" Target="ink/ink24.xml"/><Relationship Id="rId86" Type="http://schemas.openxmlformats.org/officeDocument/2006/relationships/image" Target="media/image46.png"/><Relationship Id="rId130" Type="http://schemas.openxmlformats.org/officeDocument/2006/relationships/image" Target="media/image67.png"/><Relationship Id="rId151" Type="http://schemas.openxmlformats.org/officeDocument/2006/relationships/customXml" Target="ink/ink61.xml"/><Relationship Id="rId172" Type="http://schemas.openxmlformats.org/officeDocument/2006/relationships/image" Target="media/image88.png"/><Relationship Id="rId13" Type="http://schemas.openxmlformats.org/officeDocument/2006/relationships/customXml" Target="ink/ink1.xml"/><Relationship Id="rId18" Type="http://schemas.openxmlformats.org/officeDocument/2006/relationships/image" Target="media/image4.png"/><Relationship Id="rId39" Type="http://schemas.openxmlformats.org/officeDocument/2006/relationships/customXml" Target="ink/ink13.xml"/><Relationship Id="rId109" Type="http://schemas.openxmlformats.org/officeDocument/2006/relationships/customXml" Target="ink/ink40.xml"/><Relationship Id="rId34" Type="http://schemas.openxmlformats.org/officeDocument/2006/relationships/image" Target="media/image13.png"/><Relationship Id="rId50" Type="http://schemas.openxmlformats.org/officeDocument/2006/relationships/image" Target="media/image10.jpeg"/><Relationship Id="rId55" Type="http://schemas.openxmlformats.org/officeDocument/2006/relationships/customXml" Target="ink/ink20.xml"/><Relationship Id="rId76" Type="http://schemas.openxmlformats.org/officeDocument/2006/relationships/image" Target="media/image30.png"/><Relationship Id="rId97" Type="http://schemas.openxmlformats.org/officeDocument/2006/relationships/customXml" Target="ink/ink34.xml"/><Relationship Id="rId104" Type="http://schemas.openxmlformats.org/officeDocument/2006/relationships/image" Target="media/image54.png"/><Relationship Id="rId120" Type="http://schemas.openxmlformats.org/officeDocument/2006/relationships/image" Target="media/image62.png"/><Relationship Id="rId125" Type="http://schemas.openxmlformats.org/officeDocument/2006/relationships/customXml" Target="ink/ink48.xml"/><Relationship Id="rId141" Type="http://schemas.openxmlformats.org/officeDocument/2006/relationships/customXml" Target="ink/ink56.xml"/><Relationship Id="rId146" Type="http://schemas.openxmlformats.org/officeDocument/2006/relationships/image" Target="media/image75.png"/><Relationship Id="rId167" Type="http://schemas.openxmlformats.org/officeDocument/2006/relationships/customXml" Target="ink/ink69.xml"/><Relationship Id="rId7" Type="http://schemas.openxmlformats.org/officeDocument/2006/relationships/settings" Target="settings.xml"/><Relationship Id="rId71" Type="http://schemas.openxmlformats.org/officeDocument/2006/relationships/image" Target="media/image34.png"/><Relationship Id="rId92" Type="http://schemas.openxmlformats.org/officeDocument/2006/relationships/image" Target="media/image48.png"/><Relationship Id="rId162" Type="http://schemas.openxmlformats.org/officeDocument/2006/relationships/image" Target="media/image83.png"/><Relationship Id="rId183" Type="http://schemas.openxmlformats.org/officeDocument/2006/relationships/footer" Target="footer2.xml"/><Relationship Id="rId2" Type="http://schemas.openxmlformats.org/officeDocument/2006/relationships/customXml" Target="../customXml/item2.xml"/><Relationship Id="rId29" Type="http://schemas.openxmlformats.org/officeDocument/2006/relationships/image" Target="media/image10.png"/><Relationship Id="rId24" Type="http://schemas.openxmlformats.org/officeDocument/2006/relationships/image" Target="media/image7.png"/><Relationship Id="rId40" Type="http://schemas.openxmlformats.org/officeDocument/2006/relationships/image" Target="media/image16.png"/><Relationship Id="rId45" Type="http://schemas.openxmlformats.org/officeDocument/2006/relationships/customXml" Target="ink/ink16.xml"/><Relationship Id="rId66" Type="http://schemas.openxmlformats.org/officeDocument/2006/relationships/image" Target="media/image31.png"/><Relationship Id="rId87" Type="http://schemas.openxmlformats.org/officeDocument/2006/relationships/hyperlink" Target="http://www.oilngasprocess.com/instrumentation/controller-tuning-ultimate-sensitivity-method.html" TargetMode="External"/><Relationship Id="rId110" Type="http://schemas.openxmlformats.org/officeDocument/2006/relationships/image" Target="media/image57.png"/><Relationship Id="rId115" Type="http://schemas.openxmlformats.org/officeDocument/2006/relationships/customXml" Target="ink/ink43.xml"/><Relationship Id="rId131" Type="http://schemas.openxmlformats.org/officeDocument/2006/relationships/customXml" Target="ink/ink51.xml"/><Relationship Id="rId136" Type="http://schemas.openxmlformats.org/officeDocument/2006/relationships/image" Target="media/image70.png"/><Relationship Id="rId157" Type="http://schemas.openxmlformats.org/officeDocument/2006/relationships/customXml" Target="ink/ink64.xml"/><Relationship Id="rId178" Type="http://schemas.openxmlformats.org/officeDocument/2006/relationships/image" Target="media/image91.png"/><Relationship Id="rId61" Type="http://schemas.openxmlformats.org/officeDocument/2006/relationships/image" Target="media/image11.png"/><Relationship Id="rId82" Type="http://schemas.openxmlformats.org/officeDocument/2006/relationships/image" Target="media/image38.png"/><Relationship Id="rId152" Type="http://schemas.openxmlformats.org/officeDocument/2006/relationships/image" Target="media/image78.png"/><Relationship Id="rId173" Type="http://schemas.openxmlformats.org/officeDocument/2006/relationships/customXml" Target="ink/ink72.xml"/><Relationship Id="rId19" Type="http://schemas.openxmlformats.org/officeDocument/2006/relationships/customXml" Target="ink/ink4.xml"/><Relationship Id="rId14" Type="http://schemas.openxmlformats.org/officeDocument/2006/relationships/image" Target="media/image2.png"/><Relationship Id="rId30" Type="http://schemas.openxmlformats.org/officeDocument/2006/relationships/image" Target="media/image8.png"/><Relationship Id="rId35" Type="http://schemas.openxmlformats.org/officeDocument/2006/relationships/customXml" Target="ink/ink11.xml"/><Relationship Id="rId56" Type="http://schemas.openxmlformats.org/officeDocument/2006/relationships/image" Target="media/image25.png"/><Relationship Id="rId77" Type="http://schemas.openxmlformats.org/officeDocument/2006/relationships/image" Target="media/image33.png"/><Relationship Id="rId100" Type="http://schemas.openxmlformats.org/officeDocument/2006/relationships/image" Target="media/image52.png"/><Relationship Id="rId105" Type="http://schemas.openxmlformats.org/officeDocument/2006/relationships/customXml" Target="ink/ink38.xml"/><Relationship Id="rId126" Type="http://schemas.openxmlformats.org/officeDocument/2006/relationships/image" Target="media/image65.png"/><Relationship Id="rId147" Type="http://schemas.openxmlformats.org/officeDocument/2006/relationships/customXml" Target="ink/ink59.xml"/><Relationship Id="rId168" Type="http://schemas.openxmlformats.org/officeDocument/2006/relationships/image" Target="media/image86.png"/><Relationship Id="rId8" Type="http://schemas.openxmlformats.org/officeDocument/2006/relationships/webSettings" Target="webSettings.xml"/><Relationship Id="rId51" Type="http://schemas.openxmlformats.org/officeDocument/2006/relationships/customXml" Target="ink/ink18.xml"/><Relationship Id="rId72" Type="http://schemas.openxmlformats.org/officeDocument/2006/relationships/image" Target="media/image23.gif"/><Relationship Id="rId93" Type="http://schemas.openxmlformats.org/officeDocument/2006/relationships/customXml" Target="ink/ink32.xml"/><Relationship Id="rId98" Type="http://schemas.openxmlformats.org/officeDocument/2006/relationships/image" Target="media/image51.png"/><Relationship Id="rId121" Type="http://schemas.openxmlformats.org/officeDocument/2006/relationships/customXml" Target="ink/ink46.xml"/><Relationship Id="rId142" Type="http://schemas.openxmlformats.org/officeDocument/2006/relationships/image" Target="media/image73.png"/><Relationship Id="rId163" Type="http://schemas.openxmlformats.org/officeDocument/2006/relationships/customXml" Target="ink/ink67.xml"/><Relationship Id="rId184" Type="http://schemas.openxmlformats.org/officeDocument/2006/relationships/fontTable" Target="fontTable.xml"/><Relationship Id="rId3" Type="http://schemas.openxmlformats.org/officeDocument/2006/relationships/customXml" Target="../customXml/item3.xml"/><Relationship Id="rId25" Type="http://schemas.openxmlformats.org/officeDocument/2006/relationships/image" Target="media/image2.jpeg"/><Relationship Id="rId46" Type="http://schemas.openxmlformats.org/officeDocument/2006/relationships/image" Target="media/image19.png"/><Relationship Id="rId67" Type="http://schemas.openxmlformats.org/officeDocument/2006/relationships/customXml" Target="ink/ink25.xml"/><Relationship Id="rId116" Type="http://schemas.openxmlformats.org/officeDocument/2006/relationships/image" Target="media/image60.png"/><Relationship Id="rId137" Type="http://schemas.openxmlformats.org/officeDocument/2006/relationships/customXml" Target="ink/ink54.xml"/><Relationship Id="rId158" Type="http://schemas.openxmlformats.org/officeDocument/2006/relationships/image" Target="media/image81.png"/><Relationship Id="rId20" Type="http://schemas.openxmlformats.org/officeDocument/2006/relationships/image" Target="media/image5.png"/><Relationship Id="rId41" Type="http://schemas.openxmlformats.org/officeDocument/2006/relationships/customXml" Target="ink/ink14.xml"/><Relationship Id="rId62" Type="http://schemas.openxmlformats.org/officeDocument/2006/relationships/customXml" Target="ink/ink23.xml"/><Relationship Id="rId83" Type="http://schemas.openxmlformats.org/officeDocument/2006/relationships/image" Target="media/image39.png"/><Relationship Id="rId88" Type="http://schemas.openxmlformats.org/officeDocument/2006/relationships/footer" Target="footer1.xml"/><Relationship Id="rId111" Type="http://schemas.openxmlformats.org/officeDocument/2006/relationships/customXml" Target="ink/ink41.xml"/><Relationship Id="rId132" Type="http://schemas.openxmlformats.org/officeDocument/2006/relationships/image" Target="media/image68.png"/><Relationship Id="rId153" Type="http://schemas.openxmlformats.org/officeDocument/2006/relationships/customXml" Target="ink/ink62.xml"/><Relationship Id="rId174" Type="http://schemas.openxmlformats.org/officeDocument/2006/relationships/image" Target="media/image89.png"/><Relationship Id="rId179" Type="http://schemas.openxmlformats.org/officeDocument/2006/relationships/customXml" Target="ink/ink75.xml"/><Relationship Id="rId15" Type="http://schemas.openxmlformats.org/officeDocument/2006/relationships/customXml" Target="ink/ink2.xml"/><Relationship Id="rId36" Type="http://schemas.openxmlformats.org/officeDocument/2006/relationships/image" Target="media/image14.png"/><Relationship Id="rId57" Type="http://schemas.openxmlformats.org/officeDocument/2006/relationships/customXml" Target="ink/ink21.xml"/><Relationship Id="rId106" Type="http://schemas.openxmlformats.org/officeDocument/2006/relationships/image" Target="media/image55.png"/><Relationship Id="rId127" Type="http://schemas.openxmlformats.org/officeDocument/2006/relationships/customXml" Target="ink/ink49.xml"/><Relationship Id="rId10" Type="http://schemas.openxmlformats.org/officeDocument/2006/relationships/endnotes" Target="endnotes.xml"/><Relationship Id="rId31" Type="http://schemas.openxmlformats.org/officeDocument/2006/relationships/customXml" Target="ink/ink9.xml"/><Relationship Id="rId52" Type="http://schemas.openxmlformats.org/officeDocument/2006/relationships/image" Target="media/image23.png"/><Relationship Id="rId73" Type="http://schemas.openxmlformats.org/officeDocument/2006/relationships/customXml" Target="ink/ink27.xml"/><Relationship Id="rId78" Type="http://schemas.openxmlformats.org/officeDocument/2006/relationships/image" Target="media/image35.png"/><Relationship Id="rId94" Type="http://schemas.openxmlformats.org/officeDocument/2006/relationships/image" Target="media/image49.png"/><Relationship Id="rId99" Type="http://schemas.openxmlformats.org/officeDocument/2006/relationships/customXml" Target="ink/ink35.xml"/><Relationship Id="rId101" Type="http://schemas.openxmlformats.org/officeDocument/2006/relationships/customXml" Target="ink/ink36.xml"/><Relationship Id="rId122" Type="http://schemas.openxmlformats.org/officeDocument/2006/relationships/image" Target="media/image63.png"/><Relationship Id="rId143" Type="http://schemas.openxmlformats.org/officeDocument/2006/relationships/customXml" Target="ink/ink57.xml"/><Relationship Id="rId148" Type="http://schemas.openxmlformats.org/officeDocument/2006/relationships/image" Target="media/image76.png"/><Relationship Id="rId164" Type="http://schemas.openxmlformats.org/officeDocument/2006/relationships/image" Target="media/image84.png"/><Relationship Id="rId169" Type="http://schemas.openxmlformats.org/officeDocument/2006/relationships/customXml" Target="ink/ink70.xml"/><Relationship Id="rId185"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80" Type="http://schemas.openxmlformats.org/officeDocument/2006/relationships/image" Target="media/image92.png"/><Relationship Id="rId26" Type="http://schemas.openxmlformats.org/officeDocument/2006/relationships/customXml" Target="ink/ink7.xml"/><Relationship Id="rId47" Type="http://schemas.openxmlformats.org/officeDocument/2006/relationships/customXml" Target="ink/ink17.xml"/><Relationship Id="rId68" Type="http://schemas.openxmlformats.org/officeDocument/2006/relationships/image" Target="media/image32.png"/><Relationship Id="rId89" Type="http://schemas.openxmlformats.org/officeDocument/2006/relationships/customXml" Target="ink/ink30.xml"/><Relationship Id="rId112" Type="http://schemas.openxmlformats.org/officeDocument/2006/relationships/image" Target="media/image58.png"/><Relationship Id="rId133" Type="http://schemas.openxmlformats.org/officeDocument/2006/relationships/customXml" Target="ink/ink52.xml"/><Relationship Id="rId154" Type="http://schemas.openxmlformats.org/officeDocument/2006/relationships/image" Target="media/image79.png"/><Relationship Id="rId175" Type="http://schemas.openxmlformats.org/officeDocument/2006/relationships/customXml" Target="ink/ink73.xml"/><Relationship Id="rId16" Type="http://schemas.openxmlformats.org/officeDocument/2006/relationships/image" Target="media/image3.png"/><Relationship Id="rId37" Type="http://schemas.openxmlformats.org/officeDocument/2006/relationships/customXml" Target="ink/ink12.xml"/><Relationship Id="rId58" Type="http://schemas.openxmlformats.org/officeDocument/2006/relationships/image" Target="media/image26.png"/><Relationship Id="rId79" Type="http://schemas.openxmlformats.org/officeDocument/2006/relationships/image" Target="media/image37.png"/><Relationship Id="rId102" Type="http://schemas.openxmlformats.org/officeDocument/2006/relationships/image" Target="media/image53.png"/><Relationship Id="rId123" Type="http://schemas.openxmlformats.org/officeDocument/2006/relationships/customXml" Target="ink/ink47.xml"/><Relationship Id="rId144" Type="http://schemas.openxmlformats.org/officeDocument/2006/relationships/image" Target="media/image74.png"/><Relationship Id="rId90" Type="http://schemas.openxmlformats.org/officeDocument/2006/relationships/image" Target="media/image47.png"/><Relationship Id="rId165" Type="http://schemas.openxmlformats.org/officeDocument/2006/relationships/customXml" Target="ink/ink68.xml"/><Relationship Id="rId27" Type="http://schemas.openxmlformats.org/officeDocument/2006/relationships/image" Target="media/image9.png"/><Relationship Id="rId48" Type="http://schemas.openxmlformats.org/officeDocument/2006/relationships/image" Target="media/image20.png"/><Relationship Id="rId69" Type="http://schemas.openxmlformats.org/officeDocument/2006/relationships/image" Target="media/image22.png"/><Relationship Id="rId113" Type="http://schemas.openxmlformats.org/officeDocument/2006/relationships/customXml" Target="ink/ink42.xml"/><Relationship Id="rId134" Type="http://schemas.openxmlformats.org/officeDocument/2006/relationships/image" Target="media/image69.png"/><Relationship Id="rId80" Type="http://schemas.openxmlformats.org/officeDocument/2006/relationships/customXml" Target="ink/ink28.xml"/><Relationship Id="rId155" Type="http://schemas.openxmlformats.org/officeDocument/2006/relationships/customXml" Target="ink/ink63.xml"/><Relationship Id="rId176" Type="http://schemas.openxmlformats.org/officeDocument/2006/relationships/image" Target="media/image90.png"/><Relationship Id="rId17" Type="http://schemas.openxmlformats.org/officeDocument/2006/relationships/customXml" Target="ink/ink3.xml"/><Relationship Id="rId38" Type="http://schemas.openxmlformats.org/officeDocument/2006/relationships/image" Target="media/image15.png"/><Relationship Id="rId59" Type="http://schemas.openxmlformats.org/officeDocument/2006/relationships/customXml" Target="ink/ink22.xml"/><Relationship Id="rId103" Type="http://schemas.openxmlformats.org/officeDocument/2006/relationships/customXml" Target="ink/ink37.xml"/><Relationship Id="rId124" Type="http://schemas.openxmlformats.org/officeDocument/2006/relationships/image" Target="media/image64.png"/><Relationship Id="rId70" Type="http://schemas.openxmlformats.org/officeDocument/2006/relationships/customXml" Target="ink/ink26.xml"/><Relationship Id="rId91" Type="http://schemas.openxmlformats.org/officeDocument/2006/relationships/customXml" Target="ink/ink31.xml"/><Relationship Id="rId145" Type="http://schemas.openxmlformats.org/officeDocument/2006/relationships/customXml" Target="ink/ink58.xml"/><Relationship Id="rId166" Type="http://schemas.openxmlformats.org/officeDocument/2006/relationships/image" Target="media/image85.png"/><Relationship Id="rId1" Type="http://schemas.openxmlformats.org/officeDocument/2006/relationships/customXml" Target="../customXml/item1.xml"/><Relationship Id="rId28" Type="http://schemas.openxmlformats.org/officeDocument/2006/relationships/customXml" Target="ink/ink8.xml"/><Relationship Id="rId49" Type="http://schemas.openxmlformats.org/officeDocument/2006/relationships/image" Target="media/image9.jpeg"/><Relationship Id="rId114" Type="http://schemas.openxmlformats.org/officeDocument/2006/relationships/image" Target="media/image59.png"/><Relationship Id="rId60" Type="http://schemas.openxmlformats.org/officeDocument/2006/relationships/image" Target="media/image27.png"/><Relationship Id="rId81" Type="http://schemas.openxmlformats.org/officeDocument/2006/relationships/image" Target="media/image42.png"/><Relationship Id="rId135" Type="http://schemas.openxmlformats.org/officeDocument/2006/relationships/customXml" Target="ink/ink53.xml"/><Relationship Id="rId156" Type="http://schemas.openxmlformats.org/officeDocument/2006/relationships/image" Target="media/image80.png"/><Relationship Id="rId177" Type="http://schemas.openxmlformats.org/officeDocument/2006/relationships/customXml" Target="ink/ink74.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5-18T11:38:29.706"/>
    </inkml:context>
    <inkml:brush xml:id="br0">
      <inkml:brushProperty name="width" value="0.04294" units="cm"/>
      <inkml:brushProperty name="height" value="0.04294" units="cm"/>
      <inkml:brushProperty name="color" value="#CC0066"/>
    </inkml:brush>
  </inkml:definitions>
  <inkml:trace contextRef="#ctx0" brushRef="#br0">38 1019 8541,'-8'4'0,"0"3"-114,-2 4 388,4-1-287,1 8 92,5 0 0,0 2 365,0 5-452,0 0 64,0 0 1,1-4 303,3 0-388,-2 0 0,9-1 87,-3-3 1,3-5 126,2-3 1,0 0 135,-1-5 0,1 1-168,-1-5 146,7 0-144,0 0 1,10-6 139,1-2 130,10-9-150,-1-8 0,14-10-292,6-11 1,1-3-205,11-14 0,-3 3-156,3-7 1,-1 4 120,1 4-1889,3 3 1781,1 1 0,2 3-19,3-3-777,-3-2 684,-2 0 0,1-6-199,-1 0 47,6 6-1195,-4 1 1822,4 6 0,-1-1 0,-1 1 0,-1 0 0,-1-1 0</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5-18T11:38:10.365"/>
    </inkml:context>
    <inkml:brush xml:id="br0">
      <inkml:brushProperty name="width" value="0.04294" units="cm"/>
      <inkml:brushProperty name="height" value="0.04294" units="cm"/>
      <inkml:brushProperty name="color" value="#CC0066"/>
    </inkml:brush>
  </inkml:definitions>
  <inkml:trace contextRef="#ctx0" brushRef="#br0">51 843 8309,'-12'-7'546,"-1"4"366,1 11 0,5 6-677,2 11 747,4 1-719,7-1 1,1-6 498,5-2 1,8-3-334,5-1 0,13-8 18,12-5 0,14-17 84,16-12-1665,-32 7 1,3-2 1131,5-1 0,2-2 0,11-7 0,1-2 85,3 0 0,1-3-491,0-3 0,1-3 0,6-3 0,0-1 0,-1-2 0,-1 1 26,2 2 0,0 1-932,1 1 0,0 1 1314,0 3 0,-1 2 0,0-1 0,-1 1 0,1 2 0,1 0 0</inkml:trace>
</inkml:ink>
</file>

<file path=word/ink/ink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5-18T11:38:09.200"/>
    </inkml:context>
    <inkml:brush xml:id="br0">
      <inkml:brushProperty name="width" value="0.04294" units="cm"/>
      <inkml:brushProperty name="height" value="0.04294" units="cm"/>
      <inkml:brushProperty name="color" value="#CC0066"/>
    </inkml:brush>
  </inkml:definitions>
  <inkml:trace contextRef="#ctx0" brushRef="#br0">56 1375 8538,'-24'-11'2751,"5"4"-884,6 7 0,17 2-1652,13 6 1,11-5 551,4 2-339,11-10 0,10-11 114,15-13-471,13-14-332,-32 15 0,2-2 1,8-3-1,1-2 18,4 0 1,2-1-1,1-2 1,0 0 157,4-1 0,0-1 0,0-4 0,1 0-568,5-4 0,1-1 0,0 0 1,1 0 5,-2 1 1,1 0 0,-2 2-1,0 1-203,-1 1 1,1 0-1,-2 1 1,0 0 849,3-5 0,1-1 0,-3 3 0,0 0 0,-4-2 0,0 0 0</inkml:trace>
</inkml:ink>
</file>

<file path=word/ink/ink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5-18T11:38:58.237"/>
    </inkml:context>
    <inkml:brush xml:id="br0">
      <inkml:brushProperty name="width" value="0.04294" units="cm"/>
      <inkml:brushProperty name="height" value="0.04294" units="cm"/>
      <inkml:brushProperty name="color" value="#CC0066"/>
    </inkml:brush>
  </inkml:definitions>
  <inkml:trace contextRef="#ctx0" brushRef="#br0">252 1743 8416,'-45'20'0,"4"8"0,3 14 1480,4 15-1125,4 10 0,9-3-353,0-5 742,11-11-331,-1-11 0,19-17-50,9-12 0,22-23-337,24-23 0,-22 7 0,2-5 412,9-16 1,5-5-1,12-6 1,4-4-694,-17 15 0,1-1 0,2-1 0,4-1 0,2-1 1,0-1 221,4-5 0,0-1 0,2 0 0,-15 14 0,0-1 0,1 1 0,1 0-18,4-4 0,2 1 0,1-1 0,-1 1-187,0 1 1,-1 1 0,1 0-1,1 0 1,3-1 0,2 0-1,0 1 1,0 1 0,-2 1-1,-1 1 1,0 0 0,1 0 237,0 0 0,1 0 0,0 0 0,0 1 0,-1 1 0,-1 1 0,1 0 0</inkml:trace>
</inkml:ink>
</file>

<file path=word/ink/ink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5-18T11:38:45.850"/>
    </inkml:context>
    <inkml:brush xml:id="br0">
      <inkml:brushProperty name="width" value="0.04294" units="cm"/>
      <inkml:brushProperty name="height" value="0.04294" units="cm"/>
      <inkml:brushProperty name="color" value="#CC0066"/>
    </inkml:brush>
  </inkml:definitions>
  <inkml:trace contextRef="#ctx0" brushRef="#br0">25 1665 7880,'-7'13'-545,"-2"-5"373,4 1 839,1-1-437,4 5 1,0-1 88,0 1 241,0-1-302,0 1 1,6 0 110,2-1 1,-1-1-137,1-2 1,-3 1 186,3-6 0,-1 6 159,1-2-120,4-3-147,-5 1 1,9-2 19,1 0 79,11 1-151,-1-11 1,10-8 126,1-11-71,11-6-321,3-7 0,13-5 108,7-3 0,0-6-173,-30 24 1,0-2 0,-1-2 0,0-2-103,5-5 0,1-2 1,-2 3-1,2 0-843,5-3 0,1 2 290,1 0 0,-1 1 497,-2 0 1,0 1 0,3-2 0,0 1 6,-2-2 1,1 0-551,0-1 1,1 0 474,3-3 1,-1 0 0,-1 2 0,-1 1-119,1 1 1,-1 1-154,-2 3 0,0 0 341,4-3 0,0-1 1,-5 4-1,-1-1 226,3-4 0,-1-2 0,1 2 0,-1 0 0,1-2 0,0-1 0,2 0 0,-1 0 0,1-1 0</inkml:trace>
</inkml:ink>
</file>

<file path=word/ink/ink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5-18T11:38:41.429"/>
    </inkml:context>
    <inkml:brush xml:id="br0">
      <inkml:brushProperty name="width" value="0.04294" units="cm"/>
      <inkml:brushProperty name="height" value="0.04294" units="cm"/>
      <inkml:brushProperty name="color" value="#CC0066"/>
    </inkml:brush>
  </inkml:definitions>
  <inkml:trace contextRef="#ctx0" brushRef="#br0">38 843 7995,'-12'0'111,"-1"0"-64,6 0 273,2 6 1,5-3 0,0 5 189,0 2-256,0 1 0,0 6 0,1 0 151,3-2 0,2 3-140,2-1 0,3 0-120,-2-5 1,2 5 69,1 0 1,1 4 87,0-5 0,-1 1 83,1-4-429,-1-1 208,1 1 0,-1-5 117,1 1-132,0-1 1,3-1 0,1-3 237,-1-2 1,3-2-167,2 0 1,7-6 202,1-2 1,10-11-112,-1-6 0,10-7-156,2-10 0,10-1 238,7-3-581,11-3 0,-6 4 0,7-5 373,-2 0-449,-1-1 1,-1 0 0,0-2-24,1-2 1,-2 1 101,-3 3 1,-2 8-209,-6 5 0,-1 1 0,1 3-272,0 3 1,-6 1 0,-3 4-298,-7 1 179,2 0 0,-9 1 0,5 3-367,-2 5 1147,-1 2 0,-5-2 0,-1 1 0,-1 2 0,0 2 0,-2 3 0</inkml:trace>
</inkml:ink>
</file>

<file path=word/ink/ink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5-18T11:38:53.282"/>
    </inkml:context>
    <inkml:brush xml:id="br0">
      <inkml:brushProperty name="width" value="0.04294" units="cm"/>
      <inkml:brushProperty name="height" value="0.04294" units="cm"/>
      <inkml:brushProperty name="color" value="#CC0066"/>
    </inkml:brush>
  </inkml:definitions>
  <inkml:trace contextRef="#ctx0" brushRef="#br0">38 1309 8030,'-13'0'1002,"2"1"-729,3 3-107,2-3 1,6 6 0,1-4 746,4 1-493,2 6 0,7-4 1,1 2 386,2-4 1,11-2-388,1-2 1,12-3 13,5-5 0,14-8 57,7-13-588,11-3 1,9-17-1,-41 22 1,1-2 269,1-2 0,-1-2-1692,4-5 1,0 0 1412,3 0 0,0-1 0,1 1 0,0 1-907,2 3 1,-1 1 759,-1-2 0,1 0 0,3 2 0,0 0 1,-2-2-1,0-1-26,0 0 1,-1 0 0,-3 1 0,0 0-174,2-1 1,-1 0-1,-3 3 1,0 1 451,5-2 0,1 1 0,-4 0 0,-1 0 0,0 1 0,1 0 0,-2 0 0,0 1 0,-1 1 0,0 0 0</inkml:trace>
  <inkml:trace contextRef="#ctx0" brushRef="#br0" timeOffset="557">1182 3144 7818,'-17'-1'0,"0"-3"2421,6 2-1665,6-3 1,12-2-66,5-6 1,12-6-332,10-11 1,19-3 384,10-9 0,13-7-515,-34 22 0,0-1 0,1-3 1,1-2-551,0 2 1,0-1-1,0-2 1,0-2 233,0 3 1,0-1-1811,2 1 1,2-1 1556,-1 2 0,1 1 1,-2 2-1,0 0 57,0 0 1,0-1-310,-6 1 0,1-1 267,11-3 0,-1-2 324,-8-2 0,0-1 0,7-2 0,0 0 0,-3-2 0,-2-1 0,3 0 0,1 0 0,0 2 0,1-1 0</inkml:trace>
  <inkml:trace contextRef="#ctx0" brushRef="#br0" timeOffset="1771">3786 4113 8337,'12'-6'1816,"1"-1"-428,0-6-870,-1 1 1,1-1 617,-1 1 0,-3-2-563,-1-3 1,-4 3 336,5-3 1,-7 3-389,3 2 0,-4-1-18,-1 1 1,0 3 118,0 1-682,-6 5 133,-1-3 1,-6 6 154,-4 0-1221,3 0 767,-10 6 0,4 7-25,-5 7 0,0 6 109,0 3 1,0 5 102,0 7 0,5-1-224,3 1 396,3-1-236,2 3 0,5-8 1,3 3-149,2-15 157,2 7 1,0-16 276,0 2-601,6-2 1,2-7 0,8-2-263,0-4 0,7-2 264,-2-4 1,2-6 205,3-6 1,-5-5-11,0 1 1,-5 3 339,5 1-107,-5 3 44,2 2-87,-6 5 0,-5 2 36,-2 10 661,-4 7-432,5 8 0,-5 5 480,3 0 1,-3 2-316,-1 2 1,-4-3-410,0 4 0,-1-4 151,0 0 0,4-6-1446,-3 1 803,2-5-547,2 2 282,0-5 262,0-6-1697,0-2 1427,6-5 1,-3-1-429,5-3 0,0-5 1201,5-8 0,5 3 0,2-4 0</inkml:trace>
  <inkml:trace contextRef="#ctx0" brushRef="#br0" timeOffset="2878">4137 4138 8902,'-13'5'551,"2"2"931,3 6 1,-3 1-147,2 3 139,-2 2-945,-1 6 1,3 0-86,1 1 0,4-1 4,-5 0 0,6-1 6,-1-3 0,3 1-129,1-5 1,0-1-414,0-3 0,4-5 158,0 1-384,6-6 300,-3 8 0,6-10 115,-1 3-451,1-2 253,-1-2 1,1-2-100,-1-2 7,1-3 44,0-5 0,-1-1-79,1 0 1,-1 1 69,1-1 0,-6-3-176,-3-1 1,2-6-112,-2 3-232,0-4 391,-4-1 1,-6-1-196,-2 1 213,-3 0 114,-2 0 0,1 0-157,-1 0 138,1 5 10,-1 2 0,2 5 155,2 1 1,2 3-122,3 1 314,3 5 1,-5-4-85,6 3 100,6 3-136,1-5 1,5 6-52,1 0 187,5 0-90,-4 0 1,8 0-106,-5 0 100,6 0-99,-9 0 0,5 2 293,-2 2 0,-3-1-98,3 5 1,-3 0 91,-2 5 0,-3-3 156,-1 2-269,-5-2-84,2 8 1,0 0 110,-1 3 103,0 3-200,-4-4 1,-4 2 125,0-5-237,-6 5 119,8-8 0,-7 8-152,4-5 1,1 0 146,4-5-343,0 1 78,0 0-301,0-6 314,6 4 0,1-10-44,5 3-141,1-2 164,-1-8 0,2 3-27,3-5 276,-3 0-161,10-11 1,-9 4 71,6-6 1,-5 4-76,0-4 1,-2 5 133,-1-5 0,-2 4-45,-3-4 187,-2 6-212,-6-9 0,0 8 2,0-4 153,-6 4-69,0-2 1,-7 4-63,0-3 161,-5 9-77,4-9 1,-10 12-245,4-4 1,0 4 115,-1 5 1,6 0-159,-2 0 1,7 0-66,2 0 93,5 0-33,-3 0 112,6 0-723,0 0 481,6 0 476,1 0-147,11 0 1,-3-2-10,6-2 1,0 1-68,4-5 0,5 4 37,-1-5 0,5 2-90,-5-1 196,0-3-37,-3 9 0,-1-9-94,0 3 499,-6 2-159,0 1-85,-1-1 56,-4 5-133,-2-5 0,-2 5 194,-6-4-231,0 4 1,-6 1-17,-7 8 0,1 4 102,-9 0-976,3 6 560,2-4 0,-5 10-17,0-3-188,0 8 251,5-2 0,0 5-135,4-3 0,-2-2 45,6 2 0,0-4 41,4-4 1,0 2-127,0-7 201,0 1 1,6-6-12,2-2 382,3-4-177,7-5 1,-2-9-139,5-4 192,-6-2 1,7-4 0,-4-3-14,2-6 242,-5 2-182,9-5 0,-10 2 258,3-1 0,-3-5-156,-2 2 0,1-5-36,0-4 0,-1-10 3,1-10-541,-1-7 149,1-12 1,-1 1 279,1 1-2111,-6-1 1702,4 16 0,-9 7-20,2 10 458,-3 18-138,-1 5 0,-1 13 458,-3 3 1,-3 13-251,-6 12 0,5 13 369,-1 7 1,1 2-87,-5 7 1323,6 1-565,2 3 0,5 0-481,0 0 370,0 1-679,0-7 1,4 3-12,0-10 0,6 2-120,-2-9 0,-1-1-329,2-4 1,-5-5 52,4-3-194,-5-3-182,8-2 1,-8-4 245,5 1-750,-5-6 193,3 2 177,-1-5-2262,2 0 1796,0 0 1,4-1 14,-2-3 936,2-3 0,2-6 0,-1 1 0</inkml:trace>
</inkml:ink>
</file>

<file path=word/ink/ink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5-18T11:38:51.676"/>
    </inkml:context>
    <inkml:brush xml:id="br0">
      <inkml:brushProperty name="width" value="0.04294" units="cm"/>
      <inkml:brushProperty name="height" value="0.04294" units="cm"/>
      <inkml:brushProperty name="color" value="#CC0066"/>
    </inkml:brush>
  </inkml:definitions>
  <inkml:trace contextRef="#ctx0" brushRef="#br0">64 1245 8063,'-6'7'0,"-2"-3"774,-3-2-532,-2 3 1,2 2 1087,2 6-866,4 0 1,5-5 448,0 0-418,0-5-236,0 3 0,1-6 0,5 0 267,6 0 19,7-11 1,21-5 0,10-15-223,13-6 0,6-14-226,-28 21 1,2-2-1,-3 0 1,1 1-277,2-3 0,2 1 0,-2 2 1,2 2 157,5-1 1,0 1-1578,-4 0 1,0-1 1382,7-1 0,-1-1 0,-4-1 0,-1-2 95,4 0 0,-1-1-1005,-3-1 1,1 0 718,4-2 0,1 2 0,-7 4 1,0 0-92,4 1 1,0 2-293,-1 2 1,0 1 788,1-1 0,1 0 0,-2 1 0,0 0 0,-2-1 0,1 1 0,-2 1 0,0-1 0,0 1 0,0 0 0</inkml:trace>
</inkml:ink>
</file>

<file path=word/ink/ink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5-18T11:39:17.698"/>
    </inkml:context>
    <inkml:brush xml:id="br0">
      <inkml:brushProperty name="width" value="0.05726" units="cm"/>
      <inkml:brushProperty name="height" value="0.05726" units="cm"/>
      <inkml:brushProperty name="color" value="#CC0066"/>
    </inkml:brush>
    <inkml:brush xml:id="br1">
      <inkml:brushProperty name="width" value="0.04294" units="cm"/>
      <inkml:brushProperty name="height" value="0.04294" units="cm"/>
      <inkml:brushProperty name="color" value="#CC0066"/>
    </inkml:brush>
  </inkml:definitions>
  <inkml:trace contextRef="#ctx0" brushRef="#br0">13 1422 17179,'-7'0'-2154,"2"0"3363,5 0-369,0 0-149,0 5-522,0-3 0,0 9-79,0-3 471,0-2-206,0 5-357,5-4-126,-3 6 73,3-1 0,-1-3-481,0-1 654,6 0 116,-3-1 1,7-1 487,3-6 1,5-3 51,12-5 1,12-12 23,17-13 1,19-9-333,-36 19 0,1 0 0,8-8 1,3-1-504,0-5 1,1-2 0,5-3 0,1-1 816,3-5 1,2 0-836,2 3 0,0 2 0,-3 3 0,0 3 1,3 1-1,1 0 362,2 1 0,0-2-1153,-2-3 0,1 0 478,3-1 0,1 0 1,-7-2-1,-1 1-604,3 1 0,0 2 0,2 0 0,0 1 476,-2 6 0,1 1 1,0-1-1,0 0 496,-7 5 0,0-1 0,0-1 0,0 0 0,-6 1 0,0 1 0,1 0 0,0 0 0</inkml:trace>
  <inkml:trace contextRef="#ctx0" brushRef="#br1" timeOffset="798">1421 2980 8368,'-12'12'0,"-1"1"546,6 0 1,2 1-1,6 1 474,3 2-523,3-1 0,9-4 0,5-4 449,8-4 0,13-4-447,8-4 1,13-14-189,12-11 0,-29 7 1,1-1-381,4-2 1,2 0 0,5-7 0,0-1 88,3 0 1,0-1 0,2-1 0,1-1-999,-1 0 1,0 1 411,-1 0 1,-1 1 454,-4 2 0,-1 1 1,0 3-1,1 0-539,0 3 0,-1 0-448,1-1 0,-1 2 734,-1 4 1,-2 1-1,-2-3 1,-1-1-516,-4 2 0,0 0 1,1 0-1,-1-1 879,1-1 0,-1 0 0,1-2 0,1 1 0,-3 1 0,1 0 0,-1-2 0,0 1 0,1-1 0,1 0 0</inkml:trace>
</inkml:ink>
</file>

<file path=word/ink/ink1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5-18T11:39:20.771"/>
    </inkml:context>
    <inkml:brush xml:id="br0">
      <inkml:brushProperty name="width" value="0.04294" units="cm"/>
      <inkml:brushProperty name="height" value="0.04294" units="cm"/>
      <inkml:brushProperty name="color" value="#CC0066"/>
    </inkml:brush>
  </inkml:definitions>
  <inkml:trace contextRef="#ctx0" brushRef="#br0">89 1084 7800,'-13'2'804,"1"2"0,-1 3-9,0 5-231,6 7-276,-4 6 1,6 12 162,-4 10 887,4 1-829,5 8 0,0-5 84,0-1 887,5-5-901,2-8 0,7-5 102,3-2 0,4-9-277,8-4 0,5-5-256,8-3 0,11-12 162,14-14-244,8-14-286,-28 8 0,0-4 1,2-5-1,0-2 401,5-5 0,1-1-1481,-4-1 0,1-1 1273,10-10 0,-1-1 0,-8 8 0,-1 0 50,4-4 0,1 1-1179,4 0 0,0 0 792,-6 3 0,0 0 1,9-8-1,-1-1-864,-6 2 0,-1-1 0,3-2 1,0 1 413,-1 2 0,1-1 814,-2-3 0,0-1 0,4-1 0,-1 0 0,-2-2 0,1-1 0,1 0 0</inkml:trace>
</inkml:ink>
</file>

<file path=word/ink/ink1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5-18T11:39:29.056"/>
    </inkml:context>
    <inkml:brush xml:id="br0">
      <inkml:brushProperty name="width" value="0.04294" units="cm"/>
      <inkml:brushProperty name="height" value="0.04294" units="cm"/>
      <inkml:brushProperty name="color" value="#CC0066"/>
    </inkml:brush>
  </inkml:definitions>
  <inkml:trace contextRef="#ctx0" brushRef="#br0">0 1159 7959,'0'7'1269,"0"10"-774,0 0 0,2 1-205,2 3 0,-1-6 106,5 2 1,-4 1 146,5-1-485,-1 0 55,-1-5 0,3 1 220,-6-1-494,6 1 208,-3-6 246,0-2-276,4-5 22,-10 0 0,11 0-149,-4 0 59,3-5 1,2-2-268,-1-6 1,0 1 72,-4-1-386,3 1 415,-4-7 0,4 5-97,-2-2 32,2 2 99,-4 1 0,1 1 104,1-1 0,-5 2-253,4 2 274,1-2-39,3 10 1,1-5 350,-1 6 0,-3 2-45,-1 2 1,0 3 233,5 5 1,0 1-115,-1 0 108,1-1-221,-1 1 0,1-2 83,-1-3-227,1 3 41,0-4 0,-5 2-51,0-1 263,1-5-381,3 3 106,-5-6 316,-1 0 63,-6 0-296,0 0 176,0-6-118,0-1 1,0-6 46,0 1-279,0-6 65,0 4 1,-6-10 41,-2 3 1,1-1 104,-1 1 0,1-3-208,-2 3 1,-2-3-12,3-1-14,2 6-123,0-5 1,2 10-86,0-3-640,0 3 603,4 2 1,-2 3-132,-2 1-1169,3 5 403,-5-3 467,6 6-560,6 6 810,-5 1 1,9 6-357,-6-1 842,6 1 0,-3 5 0,6 1 0</inkml:trace>
  <inkml:trace contextRef="#ctx0" brushRef="#br0" timeOffset="921">741 1082 8426,'0'-13'2322,"0"6"-1289,0 2-99,0-1-374,0 5-285,0-5-108,-5 12 0,-2 2 167,-6 9-256,6-3 103,-4 4 0,5 0 180,-2 3-279,-3-3 14,9 6 1,-3-9-62,5 6 1,0-4-1,0 4 0,0-6-68,0 2 1,4-2 124,0 2-446,6-3 227,-3 4 1,1-6 31,1-4-278,-6 3 257,8-10 0,-8 6-197,5-2 128,0-4-101,-1 5 266,5-6-69,-6-6 1,6-2 71,-4-9 0,2 3-50,-6-3 0,0 2 15,-4-2 1,0 2 1,0-6-233,0 0 124,0 1 1,-4-4 50,0 3 140,-6 3-95,3-5 1,0 9 268,3-3 0,-2 3-102,2 1 0,-4 5 220,4 0-57,-1 5-269,5-3 89,0 6-382,0 0 134,6 6 0,-3 2 70,5 9 376,6-3-154,0 10 0,6-6 119,-4 3 0,-2 1-103,3-5 0,1 4 125,-1-4 1,4-1 186,-4-3-453,0-1 120,-5 1 0,1 0 248,-1-1-731,-5-5 209,-1 4 139,-1-9-221,-3 3 60,3-5 754,-5 0-391,0 0 1,0-5-479,0-4 0,-4 1-63,0-5 192,0 4 0,0-10 1,-2 5 45,-1-2-395,4 2 277,-8-4 0,10 1-97,-3 0 68,2 0-182,2 5 564,0-1 1,0 5-140,0-1 205,0 7 7,0-4-62,0 6-21,6 6 0,-4-5-8,7 3 114,-1-2-63,5-2 1,-1 0-2,1 0 23,5 0-117,-4 0 0,6-6-154,-4-2 1,-2-4 78,3 0 0,-3-2-155,-1-3 0,-1 2 69,1-6-166,-1 0 147,-5-4 1,0 4-40,-2 0-92,-4 0 77,5-4 0,-6 0-17,0-1-120,0 7 92,0-5 1,0 9 123,0-6 0,0 5-121,0 0 503,0 7-155,0-2-267,0 10 127,0-5 0,0 7-40,0 4 222,0 2-98,0 11 1,0-3 54,0 6 507,0 0-392,0 4 1,4 6 351,0 2 1,6 4-221,-2 1 1,3-5-79,2 1 0,-5-6 61,1 1-532,-7-3 191,10-6 0,-11 2 264,3-5-336,3 0 71,-5-5 20,3 1-948,-5 0 230,6-6-1483,-5-2 967,5-5-663,-6 0 969,0 0-371,5-5 777,2-2 1,6-6 479,-1 0 0,1-5 0,0-1 0</inkml:trace>
  <inkml:trace contextRef="#ctx0" brushRef="#br0" timeOffset="1663">1584 792 7959,'-2'-11'0,"-2"3"436,3 2-273,-10 1 1,4 3 671,-6-2 1,1 3-306,-1 1 0,-5 5-79,-3 4 0,1 3 12,-1 5-56,0 3-149,-4 5 1,6 0 75,2 0-180,3 0 12,1 0 1,6 1 167,3-1-321,3 0 168,1-6 0,0 4-188,0-6 1,1-1 37,3-3 0,5-1-124,8 1 0,-4-5-29,4 1-75,3-6 137,-6 2 0,8-5 65,-5 0-803,5 0 540,-2 0 0,4 0-339,-3 0 0,1-1 257,-5-3 1,4-3-759,-5-6 1,1 0 475,-4 1 1,-1-2 9,1-3 1,-2 3-147,-3-3 723,4 3 44,-11 2 0,6 1-281,-3 2 1210,-2-2-641,3 10 830,-5-5-539,0 6-403,0 0 0,0 6 516,0 2 1,0 5-196,0 3 0,-1 3 368,-3 2 1,2 2-106,-2-2-300,3 3-179,1 1 0,4 4 99,0 1-335,0-6 29,2 5 0,-1-10 251,4 7-804,2-1 448,-10-6 1,9 2-128,-6 0 0,2-7 37,-2-1-437,-3-1 1,5-9 39,-6 6 15,0-7 285,0 4 0,0-7-225,0-4 607,0-2-119,0-5 0,-4-2-229,0-3-153,-6-3 133,3-5 0,-6 0-20,1 0 1,-1 0 79,1 0 1,0 0 79,4-1 1,-2 1-118,6 0 331,0 0-121,4 0 0,0 4-267,0 0 867,0 6-451,0-4 0,4 7 82,0-1 5,12 1-236,-8-1 0,12 6 15,-4 3 1,0 3 20,5 1 0,0 0 40,4 0 0,1 1-14,4 3 268,-4 3-204,5 6 1,-7 1-19,-3 2 157,2 4-235,-9 0 0,4 2 72,-5-5 54,-6 5-67,4-8 1,-9 4 69,2-5 1,-8-1-65,-5 1 0,-3-1 212,-5 1 1,2-2-9,-6-2-314,-6 2 90,0-10 1,-5 6 201,3-3-728,-3-2 309,0 3 0,1-5 166,6 0-1437,0-5 926,5-2 0,-2-3-890,5-3 0,4 4 551,5-8 1,5 1-28,-1 0 1,3-4 72,1-5-239,0-6 981,5-1 0,2-11 0,6-2 0</inkml:trace>
  <inkml:trace contextRef="#ctx0" brushRef="#br0" timeOffset="1896">1986 645 7957,'7'-6'0,"4"5"566,-4-5 1,2 6-1,-2 1 330,-2 4 1,4 3-430,-5 9 0,4-2 201,-4 6 0,6 1-232,-1 8 0,-2-2-30,1 5 1,-5 1 13,1 4-406,3-1 62,-6-5 0,6 3 286,-2-5-896,-4-1 464,5-4 0,-6-1-1048,0-3 655,0-3 258,5-5 0,-3-1-1758,2 1 1349,-3-1 0,0-5-352,4-3 0,2-2 75,5-2 186,1 0 344,-1 0 1,5 0 360,0 0 0,5-6 0,-2-1 0</inkml:trace>
  <inkml:trace contextRef="#ctx0" brushRef="#br0" timeOffset="2338">2502 969 7933,'0'-13'386,"0"-5"-242,0 9 1,-2-7-48,-2 7 981,3-2 0,-10 3-341,2-1 1,-2 7-87,-2-3-283,1 4-204,-1 1 1,-3 6 165,-1 2-248,0 3 28,-1 7 0,4-2 247,-3 5-82,3 0-110,2 4 0,5-4 220,2 0-380,-2-6 39,6 9 1,-5-10-229,6 2 1,0-2 144,0-1 1,2-2-290,2-2 0,-1 0 93,5-4-120,-5 4 54,8-7 90,-4 3 188,6-5-59,-1 0 1,1-4-33,-1 0-50,1-6 97,0 3 0,-1-5-43,1-1 0,-1 0 35,1 1 1,-1-1 64,1 1 0,-5-5-72,1 0 348,-6 6-187,8 0 0,-10 8-63,3-5 391,-2 5-90,-2-3 303,0 6 155,0 0-599,5 0 0,-3 6 132,2 2-221,3 3 22,-6 2 0,6 0 155,-3-1-630,-2 1 304,3-6 1,0 4-9,-1-3-348,0-2 267,2 5 1,-5-8-1518,3 5 1206,3-5 0,-4 4-449,5-3 1,-3-2-42,3 2-213,-5-3 704,8-6 1,-5 2-224,2-6 11,3 1 673,-10-5 0,11 1 0,-5-1 0</inkml:trace>
  <inkml:trace contextRef="#ctx0" brushRef="#br0" timeOffset="2881">2766 844 7929,'0'-13'0,"0"1"0,-2 5 0,-2 2 0,1 4 0,-5 1 0,4 0 0,-5 0 0,5 1 0,-4 4 0,4-3 0,-5 7 0,2 3 2501,-1 5-1623,-3 0 0,9 0 224,-2-1-798,-3 7 1,6-8-39,-3 6 0,2-5-203,2 0 48,0-2-25,0-1 1,2-1-78,2 1 0,-1-5 37,5 1-205,0-6 120,-1 8 1,5-10 113,-4 3-191,3-2 67,7-2 0,-4 0-22,3 0 1,-2-6 70,2-2 1,-2-3-41,6-2 0,-4 0 23,4 1 1,-5-5-99,0 0 0,-2-1 117,-1 1-86,-1-2 75,1-1 1,-2 1-14,-2 2-156,2 3 77,-10-4 1,5 5 57,-6 1 4,0-1-19,0 6 226,0-4-158,-6 10 0,-1-5 124,-5 6-142,5 0-7,-5 0 69,5 0-53,-5 6 0,-1 0 7,1 7 649,5 0-423,-4 5 0,5-4 327,-2 3 1,2 2-211,6 2 0,-4-1-4,0 1 0,-1-6-65,5 2 0,5 1-54,-1-1 1,6-1 125,-2-3 15,3 0-205,2-6 1,1 2 164,2-4-281,4 4 130,5-7 1,0 3 178,0-5-1033,1 0 527,-1 0 0,0-1-342,0-3 1,-1 1 159,-3-5-1382,2-1 1114,-3 2 0,1-4-70,0 3-1397,-6-4 1341,3 0 1,-5-2-53,0-3-1146,-1 3 1923,-5-10 0,4 5 0,-4-6 0</inkml:trace>
  <inkml:trace contextRef="#ctx0" brushRef="#br0" timeOffset="4363">4050 619 7822,'-12'-5'1069,"-1"-4"0,1 4-450,-1 1 0,5-2-88,-1 2 0,5 0-151,-4 4 0,4 1-328,-5 3 1,1-1 156,-5 5-93,6 6 40,-4 0 1,5 9 156,-2-6-311,-3 5 0,10-4 1,-5 4-327,0-1 213,5 0 24,-5-1 1,6-1-507,0-2 0,2-3 282,2 3 1,-1-3-152,5-1 1,0-2-69,5-3-831,0-2 830,-1-6 1,5 0-82,0 0 612,0 0 0,6-12 0,4-1 0</inkml:trace>
  <inkml:trace contextRef="#ctx0" brushRef="#br0" timeOffset="5013">4238 707 7822,'-1'-7'1784,"-4"3"-1237,4 3 0,-10 1 27,2 0 0,2 0 2,-1 0-256,0 5-164,-5 2 1,1 6 156,-1 0-15,6-1-129,-4 6 1,8-4-124,-5 3 1,5-3 103,-1-1 1,2 3-178,2 1 0,4 0 72,1-4-109,4-1-44,-2 1 1,6-5-10,0 0 12,-6-5 48,9 8 1,-7-9 67,7 2-187,-7-3 176,2-1 1,-4-1-171,6-3 0,-5-2 47,0-2 1,-5-3-24,1 2 0,-2-2-15,-2-1-46,0-1 74,0 0 1,0-3-17,0-1 26,-6 0 54,5-1 0,-6 4-85,3-3 143,2 3-148,-3 2 202,5-1 44,0 0-138,0 6 0,1-2 141,3 5-98,-2-1 177,9 5 0,-6 2 76,4 2 279,2-3-334,-10 16 0,9-9 121,-6 9 59,0-3-159,2-1 1,-3-1 180,5 1 1,-4 1-93,5 3 1,-6-8 5,1 4 50,3-3-615,-6 2 200,10-5 241,-9-1-310,9-6 0,-8 0 86,5 0-124,-5 0 180,2-6 0,0-1-425,-1-5 1,1-1 156,0 1 0,-4-1-155,3 0 0,2 1 133,-2-1 1,4 1 182,-3-1 0,4-4-194,0 1 430,-4 4-144,6 1-141,-4 4 616,0 0-348,5 2 1,-10 5 62,7 0 0,-5 0-70,4 0 1,-3 5 246,3 4 1,-1 2 28,1 1-219,4 1-102,-6 0 1,6-1 169,-4 1-738,3-6 255,-4 4 140,6-4-1008,-1 0 739,1 4 0,-5-10-343,1 4 0,-5-4-210,4-1-8,1 0 1,-1-6 94,0-2-244,-5-3 525,8-2 553,-9 1 0,3-6 0,-5-2 0</inkml:trace>
  <inkml:trace contextRef="#ctx0" brushRef="#br0" timeOffset="5264">4765 102 7822,'-12'0'1845,"5"0"-1193,1 0 0,2 1 57,0 3-656,-1 9 116,5 7 1,0 5 228,0 0 1,0 6-132,0 2 1,0 5 219,0 4 0,6 1 171,2 3-308,4 3-123,0-4 1,1-2 85,-1-5-536,1 0 198,-1-12 0,0 3-194,-4-8-170,3-2 341,-9-7 1,7 1-566,-4-1 233,-1-5 109,-4 5-2266,0-11 1307,0 4-23,0-5 288,0 0 390,0-5-365,-6-8 940,-1-1 0,-11-9 0,-2 3 0</inkml:trace>
  <inkml:trace contextRef="#ctx0" brushRef="#br0" timeOffset="5683">4577 554 7822,'-6'0'1911,"10"4"-1361,8 0 0,4 2-176,-4-2 1,2-3 253,3 3-288,-3-2 0,10 3-259,-5-3 75,6 3 1,1-5 208,-1 0-408,-6 0 74,5 0 0,-9 0 149,6 0-173,-5 0 53,7-5 0,-9 2-202,3-5 88,-3-1 31,-1 2 0,-1-4-59,1 3 166,-6 2-75,4-5-109,-10 4 51,5-6 0,-6 5 109,0 0-606,0-1 361,0-3 1,-6 0-561,-2 4 379,-3 2 159,-2 6 1,1 0 232,-1 0 131,1 0-271,-1 0 1,2 6 156,2 2 85,-2-2-270,10 11 706,-10-9-391,9 10 1,-3-1 18,5 0 514,0 5-405,0-8 1,0 8 145,0-5 55,5 6-189,2-9 1,6 4-84,-1-6-48,7 6-26,-5-9 1,9 8-24,-2-9-141,-3-2 194,6 5-947,-10-10 547,10 5 1,-9-6 79,6 0-1286,-5 0 898,2 0 1,-10 0-687,1 0 0,-2-2 549,1-2 0,-3 1-556,-5-5 603,6 0 304,-5-5 0,4-1 308,-10-3 0,-2-2 0,-5-6 0</inkml:trace>
  <inkml:trace contextRef="#ctx0" brushRef="#br0" timeOffset="5866">5117 554 9269,'9'0'1774,"-1"0"-1410,0 0 0,5 0-249,-1 5 54,7-3 1,-5 7 170,2-4-192,4 4 8,-6-2 1,5 2 156,-2-1-326,-3-5 67,4 2 0,-5 0-1120,0-1 586,-1 0 195,1-4-1046,-1 0 583,-5 0 175,4 0 33,-9 0 1,5 0 113,-3 0 0,-3-6-419,4-2 845,-4-3 0,5-7 0,1-2 0</inkml:trace>
  <inkml:trace contextRef="#ctx0" brushRef="#br0" timeOffset="6047">5407 404 7822,'-12'12'882,"-1"1"-607,1-1 1,-1 5 55,1 0 1424,-1 5-1132,0-2 1,1 1 278,-1 0 0,1 0-381,-1 4 1,1-1-341,-1-3 1,5 1 131,-1-5-746,6-1 0,-2-3 0,5 0 325,0-1-721,0-5 466,0 4-2792,0-9 2244,0 3 1,1-5-720,3 0 1630,3 0 0,6-11 0,0-3 0</inkml:trace>
  <inkml:trace contextRef="#ctx0" brushRef="#br0" timeOffset="6246">5420 341 7924,'13'0'2443,"-6"0"-1641,9 0 1,-6-4-85,11-1 214,6-4-545,-1 7 0,6-8-593,-2 6 94,-4 0 71,5-1 1,-6 2-497,0-6 1,0 7 254,0-3 1,-4 0-1188,0 1 729,-5-6 308,-4 8-961,0-9 848,-11 10 0,6-10-49,-3 2 30,-3-2 564,5-2 0,-6 1 0,-6-6 0,-1-2 0</inkml:trace>
  <inkml:trace contextRef="#ctx0" brushRef="#br0" timeOffset="6431">5672 0 7924,'-12'13'0,"-1"5"1054,1 3 0,5 7-408,3 1 1,2 2-147,2-2 0,2-1 113,2 6-233,-3-1-109,10 0 1,-8 3 57,6-3-1135,-7 4 642,9 0 1,-8-3-561,6-1 0,-7-7 463,3 3 1,0-11-1895,-1 3 851,6-6 534,-8-2 770,9-6 0,1 4 0,8-4 0</inkml:trace>
  <inkml:trace contextRef="#ctx0" brushRef="#br0" timeOffset="6564">5909 641 7924,'13'0'1655,"-6"5"-718,-1 2-304,-6 0 929,0 4-978,5-9 0,-3 5 80,2-3-302,-3-3 1,-1 6 143,0-3-1299,0-2 1,0 5-2031,0-3 1553,0-3 653,0 5 617,0-6 0,6 6 0,1 1 0</inkml:trace>
</inkml:ink>
</file>

<file path=word/ink/ink1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5-18T11:39:22.902"/>
    </inkml:context>
    <inkml:brush xml:id="br0">
      <inkml:brushProperty name="width" value="0.04294" units="cm"/>
      <inkml:brushProperty name="height" value="0.04294" units="cm"/>
      <inkml:brushProperty name="color" value="#CC0066"/>
    </inkml:brush>
  </inkml:definitions>
  <inkml:trace contextRef="#ctx0" brushRef="#br0">227 397 7962,'4'-13'0,"1"1"559,-3-1 1,4-4 0,-2 1-86,-1 0-293,4-3 0,-6 3 181,3-5 43,-2 6 0,-4-3 113,-2 5-79,3 1-272,-10 5 0,0 1 24,-6 6 0,-1 6 45,1 2 1,-1 9-321,-3 4 1,-3 7-13,3 1 40,3 6 0,-4-4 56,5 2 158,0 4-68,10-11 1,-3 9-1,6-6 92,1-1-359,2-1 123,1-2 1,1-4-142,3 0 43,3-6 205,12 3 1,-4-11-37,6-2 1,0-4 61,4-1-185,6-6 119,-5-1 1,9-11 0,-5-3-370,-1-2 0,-3 2 31,4 0 146,-9 5-52,8-7 0,-14 9-122,6-3 592,-11 8-171,7-2 0,-16 10-14,11-5-53,-11 6 1,4 2-124,-5 2 1082,0 3-653,0 11 1,0 2 102,0 5 28,0 5 1,0-2 122,0 6-496,-5-1-43,4 0 156,-5-3 1,5-4-649,-4-1 0,4-4 288,-3 0 1,2-6-615,2 2 454,0-3 192,0-7-2148,0 4 1071,0-10 702,0 5-621,0-6 234,0 0 912,6-6 0,1-6 0,5-8 0</inkml:trace>
  <inkml:trace contextRef="#ctx0" brushRef="#br0" timeOffset="1097">718 497 7962,'0'-12'1700,"0"5"-1071,0 1 0,-2 6 130,-2 0-122,-3 6-315,-6 1 1,1 7 233,-1 3-334,1-3-27,-1 9 0,5-3 63,-1 5 1,2 0 75,-1 0-40,2 0-99,1-5 0,3 4 139,-2-3-289,3-3 0,1 1 207,0-2-216,5-8-200,-3 7 148,9-9 1,-8 0-346,5-2 248,-5-4 109,14-1-350,-9 0 180,10 0 0,-5-6 120,-1-1-213,1-11 126,0 4 0,-1-5-87,1 2-234,-1-3 228,-5-5 1,3 0-268,-6 0 391,0 0-7,2 0 1,-5 1-110,4 3 91,-4-3-11,-1 10 1,0-5 366,0 2-149,0 3 0,0-4 187,0 5-114,0 6-90,0-4 74,0 4-130,0 0 1,1 1 44,4 6-37,-4 0 1,6 0 20,-3 0-169,3 0 159,6 0-14,-6 0 0,4 0 175,-3 0-178,-2 6-33,5 1 294,-10 0-127,5 4 1,-2 0-108,0 6 217,1 0-75,-5-5 1,0 7 274,0 2-11,0 2-232,-6-3 1,5 4 239,-4-3-198,4 2-104,1 2 1,0-4-255,0 0 77,0-5 0,6 8-154,1-10 137,5-2 1,1-2 100,-1-6-132,1 6 25,5-9 0,0 5 68,3-6-116,3-6 107,-10-1 0,4-4-279,-5 3 278,5-9 6,-4 9-37,4-16-59,-11 10 81,4-10 5,-10 10-185,5-10 87,0 10 1,-5-8 57,3 5-140,-2-5 64,-8 8 1,0-4-149,-2 5 24,-3 1 176,-2-1 1,-1 0 103,-2 1-149,-4 5 30,0-4 262,-5 9-256,6-9 0,-5 10 0,10-5 325,-4 6-157,5 0 0,5 0-56,0 0-128,5 0 90,-3 0-335,6 0 147,0 0 0,11 0 419,6 0-1,5 0-194,4 0 1,4-4 114,4 0-178,-3-6 11,11 3 107,-15 0-96,15-4 1,-9 4-10,4-6 148,-5 1-104,5 5 0,-12-3-242,0 6 283,0-6-60,-11 9 0,4-6-176,-5 2-53,-6 4 177,-2-5-264,-5 6 253,0 0 9,-5 6 360,-2 7-204,-11 1 0,0 9-62,-3-2 140,-3 9-185,10-4 1,-8 5 223,5-6-163,0 0-30,4 6 1,5 0 39,0 2 0,5 2 31,-1-6-66,2 1-1,2-5 0,6-5 48,2-4-258,9-2 1,-2-7 66,6-3 0,0-4 276,4-4 1,1-4-47,-1-9 30,5-8-130,-3-7 0,7-2 48,-9 1-202,3-1 209,-9 2-36,1-10-346,-2 9 202,-6-5 0,0-3 73,-4 4-443,-2-9 303,-6 1 0,0-5-106,0-1-57,0 7 112,-6 0 0,-1 12 924,-6 3-355,1 8-145,-1 3 661,1 5-425,-6 6-279,4 7 1,-5 8 752,7 9-339,-1 3-177,1 11 502,-1 1-522,6 5 1,2 5 208,5 0-507,0 0 43,5-4 1,4-5-509,7 1 0,2-2 295,3 2 0,3-4-544,-3-5 1,4-2 374,5 2 1,-2-7-2571,5 7 1174,-5-8 630,8 1-1372,-3-5 2397,-1-1 0,4-5 0,-4-1 0</inkml:trace>
  <inkml:trace contextRef="#ctx0" brushRef="#br0" timeOffset="1951">2189 788 9663,'-17'-12'3107,"0"4"-2761,0 3-1691,10 5 138,2 0 922,5 0 0,0 1-1142,0 3 1427,5-2 0,2 9 0,6-4 0</inkml:trace>
</inkml:ink>
</file>

<file path=word/ink/ink1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5-18T11:39:40.115"/>
    </inkml:context>
    <inkml:brush xml:id="br0">
      <inkml:brushProperty name="width" value="0.04294" units="cm"/>
      <inkml:brushProperty name="height" value="0.04294" units="cm"/>
      <inkml:brushProperty name="color" value="#CC0066"/>
    </inkml:brush>
  </inkml:definitions>
  <inkml:trace contextRef="#ctx0" brushRef="#br0">189 993 8125,'7'-13'1649,"-1"0"-1037,-6 1 1,0 3 71,0 1 386,0 5-369,0-2-267,-6 5-1,-1 0-161,-5 0 1,-2 0 61,-3 0 178,3 5-345,-10 2 0,9 6 167,-6-1-375,6 1 1,-4 0 291,7-1-717,5 1 345,-4-1 188,9 1-967,-3-6 504,5 4 107,0-10-229,0 5 55,0-6 209,0 0 1,5 0 20,4 0-43,2-6 374,1-1-94,1 0 0,0-2 17,-1 4 76,1-4-139,-1 7 1,-3-3 249,-1 5-118,-5 0 80,8 0-73,-4 0-110,6 0 1,-1 0 164,1 0-71,-1 5 1,1 1-31,0 2-690,-1 3 438,1-4 1,-1 2-1622,1-1 890,-1-5 128,7 3-815,-5-6 739,4 0 880,-6 0 0,1-12 0,-1-2 0</inkml:trace>
  <inkml:trace contextRef="#ctx0" brushRef="#br0" timeOffset="175">404 955 11069,'0'12'2430,"0"1"-1794,0 5-201,0 2 0,0 6 173,0 4 0,4 3-786,1 9 1,3-1 124,-4 5 111,6 0 0,-7-2-1674,5-2 828,-5-2 487,2-8-2178,1-2 1579,-5-10 0,9-2-291,-6-5 265,1-1 926,-5-5 0,0-1 0,0-6 0</inkml:trace>
  <inkml:trace contextRef="#ctx0" brushRef="#br0" timeOffset="458">329 1018 7873,'0'-13'0,"1"1"2444,3-1-1142,3 0-544,6 1-45,5-1-366,-4 6 0,10-2 152,-3 4-102,2 1-237,3 4 1,-5 2 148,-1 2-95,1 3-27,-1 5 0,2 2-251,-5 3 85,0-3 43,-10 4 1,3-1-154,-6 0 1,0 5 44,-4-1-1,-6 3 21,-1-5 0,-7 4 91,-2-7-185,2 1 74,-4-4 1,-1-2 71,-2-3-341,3 3 191,-5-9 0,7 3-1271,-5-5 710,0 0 409,2 0 1,1-1-1889,5-3 1062,0-3 444,6-6 656,2-5 0,5-7 0,0-7 0</inkml:trace>
  <inkml:trace contextRef="#ctx0" brushRef="#br0" timeOffset="657">768 906 7873,'12'5'0,"1"2"0,0 6 2269,-1 5-1484,1-4 1,-1 10 782,1-3-856,-1 2-352,7 8 1,-7-4-110,1 2-37,-1 3 0,-5 0-888,0 0 570,-1-1 1,-5-3 118,3-3-1491,-2 3 1093,3-8 1,-5-1 230,0-2-2339,0-3 1622,-5-7 1,2 3-539,-5-6 1407,5 0 0,-8-9 0,4-2 0</inkml:trace>
  <inkml:trace contextRef="#ctx0" brushRef="#br0" timeOffset="933">705 980 7844,'6'-13'2111,"-5"6"-1346,10-4 0,-4 4 53,6-5-87,-1-1-378,6 6 1,-2-3 49,5 6 0,0-4-179,4 4 1,0-1 189,0 5-203,-5 6-40,3 1 1,-4 6 25,2-1-130,-3 6 144,-6-4-437,1 10 233,-1-10 1,-5 10 226,-2-3-454,-4 2 192,-1-3 1,-6 4-41,-2-3 28,-3-3 90,-2 6 0,-1-10-213,-2 2-46,2-2 241,-10-1 1,8-5-451,-5 1 199,1-7 0,0 4-1480,-4-6 1097,10 0 0,-4-1-53,6-4-1259,5-2 1223,-5-5 0,11-2 691,-3-3 0,-3-8 0,0-7 0</inkml:trace>
  <inkml:trace contextRef="#ctx0" brushRef="#br0" timeOffset="1974">1170 943 9631,'0'13'651,"6"-6"1,-5 4-314,3-3 112,-2-2-295,3 5 1,-3-8 283,2 5-180,-3-5 53,5 8-198,-5-9 94,5 3 0,-6-5 1552,0 0-1775,-6 0 39,5-5 1,-9-2-236,6-6 154,-6 1-36,9-1-73,-10 0 135,9 1 0,-8-2 77,6-3-210,-6 3 217,9-4 0,-5 4-39,6-3-81,0 3 29,0 2 1,0 1-70,0 2-138,0 4 266,0-1-512,0 0 206,0 5 122,0-5 1,2 6-506,2 0 314,-3 0 70,11 0-496,-5 6 458,0-5 0,4 9-242,-3-6 214,-2 6 109,5-8 1,-4 7 14,5-5 174,1 6-26,0-8 0,3 5 128,1-3 0,0-3-79,-5 3 1,2 2 347,3-2 1,-3 0-100,3-4 644,-3 0-574,-2 0 1,2 0 26,3 0 178,-8-5 1,10 2 107,-10-5-300,5 5-52,-7-8 78,0 4-328,4-6 16,-10 1 0,5-1-125,-6 6 1,0-4 238,0 2-222,-6 4 47,5-6 0,-10 9 128,2-2 201,-2 3-124,-2 1 0,1 4 20,-1 0 1,5 6-42,-1-2 1,5-1 353,-4 2-206,5-1-1,-8 5 305,10 5-318,-5-10 1,6 9 264,0-9-753,0 3 217,0 2 0,1 0 218,4-1-587,-4 1 1,10-2 172,-3-3-174,-2 3 1,5-8 192,-2 6 1,2-7-1358,1 3 629,7-4 389,-11-1-1014,9 0 958,-5 0 1,-2 0-125,3 0-459,-4 0 701,4 0 0,0-4-215,-1 0 666,1-6 0,-1 3 0,1-6 0</inkml:trace>
  <inkml:trace contextRef="#ctx0" brushRef="#br0" timeOffset="2916">1811 717 7797,'0'-15'1365,"0"2"90,0 3-745,0-2-187,0-1 24,-5 6-107,-2 1-153,-6 6-132,-5 0 0,3 10-58,-6 3 0,5 6 99,0-2 0,2 6-117,1-3 1,1 4 126,-1 1 0,6-4-197,3 0 13,2-5-118,2 2 51,0 0 38,0-4 0,6 0 68,2-6-142,4 1 0,-4-2 0,2-3-145,4-3 281,-2-1-33,6 0 0,-4 0-71,3 0 1,-1-4 55,4 0 0,-4-6-218,1 2 0,-3-3-69,-2-2 30,1-5 224,-1 4 0,1-4-64,-1 5 26,1 1 8,-6-1 0,3 5 493,-6-1-222,6 6 462,-9-8-459,10 10 1,-8-3 287,6 8 0,-5-1 22,4 5-194,0 0-161,5 5 0,-5 0 284,1-1-1100,-1 1 517,5-1 0,-1-3-964,1-1 0,0-5 555,-1 1 0,1-3-1096,-1-1 0,1 0 193,-1 0 1438,1 0 0,0-5 0,-1-2 0</inkml:trace>
  <inkml:trace contextRef="#ctx0" brushRef="#br0" timeOffset="3099">2051 503 7797,'-12'0'0,"5"0"0,1 0 3136,6 0-1028,-5 0-1660,3 0-333,-3 0-1431,10 0 911,-3 6 0,9 2 97,-3 9-1630,3-3 1243,8 10 0,-6-9-36,4 6 731,-3-6 0,4 3 0,2-5 0</inkml:trace>
  <inkml:trace contextRef="#ctx0" brushRef="#br0" timeOffset="3493">2441 691 7797,'-12'-6'1799,"-1"-2"-1245,0 2 0,1 1 63,-1 5 0,-3 0-19,-1 0 246,-6 0-478,9 0 1,-8 5 208,5 4-519,-5 7 24,8-2 0,-4 9 17,5-7 1,2 5 80,3-4 1,-2 0-245,6-4 85,0 5 54,4-10 1,0 9-632,0-9 286,5-2-143,-3 5 136,9-10 21,-4 5 191,11-6 44,-10 0 1,13-1-155,-8-4 1,2 3 74,-2-7 0,1 1-248,2-5 0,-2 1 87,3-1 0,-3-1-9,-1-3 1,-5 3-116,0-2 545,1 2-171,3-5 1,-3 10-170,-1-4 875,-5 3-508,8 3 1,-8 2 42,5 5 0,-3 0 162,3 0 80,-5 0 0,8 1 36,-3 3-124,3-2-364,2 9 1,0-8 179,-1 5-1058,1-5 637,-1 3 0,1-2 86,-1 0-1462,1 0 1048,0-4 0,-1 0-880,1 0 1,-2-1 1430,-3-4 0,4-1 0,-6-7 0</inkml:trace>
  <inkml:trace contextRef="#ctx0" brushRef="#br0" timeOffset="3702">2503 454 11213,'13'0'1397,"-1"-6"-1047,6 5 1,-2-5-175,5 6 1,0-4-12,4 0 1,4 0-189,0 4 0,-1-4 119,-7-1 0,3 0-1004,-3 1 0,-1 1 145,1-6-1072,-6 7 1170,3-10 0,-7 10-160,-2-7-197,-4 1 1022,-5-5 0,6 1 0,1-1 0</inkml:trace>
  <inkml:trace contextRef="#ctx0" brushRef="#br0" timeOffset="4130">2578 115 7797,'-1'13'0,"-3"0"1596,2 5-1007,-3 1 0,5 6 68,0 1-132,0-1-270,5 0 1,2 4 120,6 1 287,0-1-325,-1 2 1,5-3 360,0 5-492,-1-5-53,3 3 1,-1-2-114,3 0 1,-2-1 118,-2-7 0,-3 2-101,3-7 1,-2 1 152,2-4-464,-3-1 178,-1-5 0,-1 0 25,1-2-413,-1-4 294,6 5 0,-5-8-259,0-2 0,-1 1 173,1-5 0,-1-1-163,1-3 0,-1-2-12,1-3 144,0-3 68,-6 1 0,2-3-109,-4 5 327,-1 0-151,1 4 0,-3 1-184,2-1 1204,-3 6-421,-1 2 1244,0 5-851,0 0 0,2 5-320,2 4-155,-3 2-110,5 7 0,-1-4 53,4 3-308,-4-3 24,7 4 1,-5-4 283,5 3-1368,-5-3 737,4-2 0,-4-3-1684,6-1 1346,-1-5 1,1 7-161,0-6 1,-1 0-1173,1-4 1377,-1 0-124,1 0 0,-1-6 738,1-2 0,0-3 0,-1-2 0</inkml:trace>
  <inkml:trace contextRef="#ctx0" brushRef="#br0" timeOffset="4639">3384 467 7797,'-12'-7'1776,"-1"2"-517,6 5-570,-4 0 267,4 0-554,-6 0 0,1 1 38,-1 3 1,2 3-130,3 6 0,-4 1-1,4 3 0,3-3-104,0 2 1,0 3-170,1-3 1,-1 1 121,5-4-385,0-1 218,0 1 1,2-5 127,2 1-186,-3-1 21,11-1-52,-6-1 0,7-6 148,0 0 0,-1 0-104,1 0 0,-1-5 26,1 1-147,0-6-3,5 3 1,-4-6 71,2-4-298,-2 3 234,5-4 0,-5 5 12,2 0-33,-2-5-1,4 4 1,-4-4-37,3 6 1,-3-1 74,-1 0 0,-1 2 180,1 3 0,-1 2 7,1 6 435,-6 0-346,4 0 0,-8 0 5,5 0 721,-5 0-265,8 0-136,-4 6-53,6 1-184,-6 0 0,4 3 217,-3-6 0,2 1-55,-1 0 0,2-4 136,-3 3-304,9-2 0,1-2-121,3 0 1,-1 0 275,-4 0-433,-2-6 103,10 5 1,-9-6 153,6 2-164,-5 4 30,8-5 1,-9 2-158,6 0 0,-6 0 47,2 4 0,1-2-253,-1-2 1,4 3 56,-4-3-573,-1 2 537,-3 2 0,4 0-175,-1 0-555,1 0 614,-4 0 1,-1 0-137,1 0-825,0-5 824,-6 3 0,2-5-191,-4 3 0,0 3 300,-1-3 1,-2-3-557,2-2 1,-4 2 111,-4-1 879,-3-1 0,-11-9 0,-2-1 0</inkml:trace>
  <inkml:trace contextRef="#ctx0" brushRef="#br0" timeOffset="4793">3661 13 7797,'-20'0'0,"4"0"2115,2 0 0,2-2-468,4-2-965,-3 3-878,9-5 1,-2 6 140,8 0 1,1 0-1244,7 0 1,-2 0 150,7 0 1147,2 0 0,-5 0 0,4 0 0</inkml:trace>
  <inkml:trace contextRef="#ctx0" brushRef="#br0" timeOffset="6836">453 1646 13827,'0'14'755,"0"3"0,6 7-50,2 5-318,-2 1-232,5 0 0,-4-3 207,6 2-330,-1-2 35,-5 4 1,4-5-520,-2 3 0,-2-8 319,1-4 0,1 1-1224,3-1 1,-3-2-62,-1-6-1429,-5 2 1617,2-10 451,-5 5 445,0-6 1,-1 0-243,-3 0 576,-3-6 0,-11-1 0,-2-5 0,-5-1 0</inkml:trace>
  <inkml:trace contextRef="#ctx0" brushRef="#br0" timeOffset="7378">328 1948 7801,'-13'2'271,"1"2"1,3-3 54,1 3 859,5 3-264,-3-5-537,6 9 1,5-8-114,-1 5 1,10-5 23,-2 1 1,9-2-89,0-2 0,7 0-95,2 0 1,4-7 117,0-6-362,-3 0 159,5-10 0,-8 7 247,6-5-637,-7 0 300,4-4 0,-7 0-417,-3 0 0,1 0 219,-5 0 0,0-2-137,-5-2 1,-5 2 151,-2-2 0,-4-2-90,-1 2 1,0-1-130,0 5 457,0 6-35,-6 1 1,4 5-247,-7 0 474,6 6-113,-2-4 337,-1 10 1,3-3-240,-5 8 0,5 4 145,-1 9 0,3 0-47,1 8 0,0-3 290,0 8 0,1 2 11,3 1 125,3-2-385,0 5 0,4-5 254,-2 3-487,2-4 79,2-5 0,0-4-109,4 0 1,-7-5 115,3 1 0,-4-4-324,4 0 71,0 0-517,-1-6 252,-5 4 100,-1-10-61,-1 5 167,-3-6 1,3-2-19,-5-2-196,6-3 184,-5-5 1,10-5-131,-2 0 0,-2-5 76,1 1 0,-4-3-50,5-1 1,-5 1-40,4 3 422,-5-3-109,8 16 1,-8-7-155,5 10 1021,-5-4-628,8 7 1,-8-3 11,6 5 1058,-7 0-844,10 5 1,-10 2 221,7 6 1,-1-1-227,5 1 0,-1 0-25,1-1 1,-2 1-100,-3-1 0,4-1-505,-4-2 0,3 2 169,2-3-1529,-6 4 674,4-5 558,-4 4-2267,5-10 1659,1 5 0,0-6-195,-1 0 0,-3 0 1109,-1 0 0,0-6 0,5-1 0</inkml:trace>
  <inkml:trace contextRef="#ctx0" brushRef="#br0" timeOffset="8897">1309 1786 7773,'0'7'1634,"0"4"1,2-10-143,2 3-1280,3-2 1,6-4 0,-1 0 229,1-2-103,5-6-119,-4 3 1,5-6-189,-2 1 0,1-1 74,3 0 0,-1 1-161,-3-1 0,-3 1 42,2-1-524,-7 1 385,2-1 0,-10 0-87,4 1-148,-4-1 109,-1 1-34,0-1-71,-6 1 189,-1 5 0,-5 1-52,-1 6 0,-1 0 122,-2 0 1,2 1 95,-3 4 1,3 2-99,1 5 1,1 2 271,-1 3 0,5-3 20,-1 3 263,7 2-294,-4-5 0,6 6 13,0-4 318,0-2-290,0 5 0,4-7 59,0 1 0,6-2-78,-2-3 1,4 3-158,0-2 0,2-2 235,3 1-379,-3-5-172,4 3 1,0-6 110,3 0-1162,-3 0 856,6 0 1,-4-2-102,5-2-745,-6-3 844,5-6 1,-8 1-131,4-1 3,-4 1 640,8-1 0,-10-4 0,2 1 0,-2-5 0,-1 4 0,-1 0 0,-5-1 0,3 4 0,-6-3 0,1 3 0,-5 2 0,0-1 657,0 1 151,0 5 1951,0 1-1326,0 6 1234,0 0-2254,-6 0-156,5 6 0,-9 1 47,6 5-243,-1 1 45,5-1 0,0 2 198,0 3-326,0-3 174,0 4 0,2-4-18,2 3 0,-1-3 68,5 3 1,1-3-289,3-2 0,-3-3 85,-1-1-106,0 0 90,5-1 0,-1 3 78,1-6-410,0 0 221,-1-4 1,1 0-15,-1 0-269,1 0 34,-6-5 105,4-2 0,-5-7 76,2-3 0,-2 3-148,-6-3 0,0-2-186,0-2 141,0-3 73,-6 5 1,-1-5-230,-6 3 253,1 3 128,-1 0 0,1 5-139,-1 0 489,6 1-205,-4 5 1,10 0 944,-4 3-630,-2 2-9,6-3-192,-5 5 0,8 0-218,2 0 1,3 0 130,6 0 146,-1 0-126,1 0 0,1 4-39,3 0 34,-4 6 0,7-5-58,-3 4 322,-3 2 0,5-4 73,-2 6-36,-3-1 0,4 1-34,-5-1 0,-1-1-95,1-2 1,-2 2 0,-1-4 168,-2 0-378,-5-1 87,3-1 240,-1-3-701,-3 3 246,3-5 140,-5 0 89,0 0-398,-5-5 1,-1-2 39,-2-6-434,-3 0 466,4 1 0,0-1-137,2 1 83,-2-1 110,6 1 0,-5-1-12,6 0-164,0 1 140,0 5 0,0-4 190,0 2 0,2 4-91,2 1 1,-1-2 306,5 2 0,-4 0-77,5 4 439,-6 0-218,8 0-92,-4 0-25,5 5-85,1-3 1,-1 9-43,1-3 80,0 3-98,-1 2 0,1-5 116,-1 1 1,1-1-99,-1 5 1,1-5 130,0 0 0,-1-5-76,1 1 183,-1 3-242,1-5 0,-1 3 90,1-5 52,-6 0-130,4 0 1,-5-5 100,2-4-204,3-2 120,-9-1 1,5-1-291,-3 0 1,-3 1 77,3-1 0,-2-1-155,-2-2 0,0 2 89,0-3 0,4 3-443,0 1 219,0 1-135,-4-1 302,0 6 0,2 2-174,2 5 73,-3 0 86,5 0 0,-2 7 314,0 5 0,2 2-95,-2 7 0,-1-4 285,5 4 0,-3 5-76,3 8 338,0 2 1,1 6-1,-2 1 97,-2 2 107,5 1-422,-3-1 0,4 4 262,-2-3-378,2-3-20,-10 1 0,9-5-295,-6 3 0,5-2 133,-5 6 0,0-10-485,-4 2 0,0-10 81,0-3-732,-6 0 724,-1-11 1,-7-1-102,-2-9-2,2-2 1,-9-5 0,7-4 7,0-6 0,2-13 239,2-4 0,3-2 93,1-6 1,5 2-37,-1-10 0,4 4 427,4-4 1,3 0-166,6-4 666,5-1-529,-4 1 1,9 0-76,-2-1 372,-2 7-309,4 0 0,-3 8 190,5 3-105,0 7-185,0 3 0,5 9-210,-1-3 0,0 7 81,-3 2 1,-3 4-399,-2-5 1,2 6 191,-7-1 0,1 3-399,-4 1 1,-5 0-32,0 0-99,1 0 445,-2 0 0,0 1 244,-3 3 0,-3-1-87,4 6 0,-3-5-170,3 4 132,-4 1 0,9 3 362,-6 1 0,2-5-88,-2 0 1471,-3-5-1045,5 8 0,-2-8 125,0 6 1618,0-7-655,-4 4-747,0-6 431,6 6-329,-5-5-1391,5 5 391,-6-6-213,0 0 1,5-12 0,2-2 0</inkml:trace>
</inkml:ink>
</file>

<file path=word/ink/ink1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5-18T11:39:46.016"/>
    </inkml:context>
    <inkml:brush xml:id="br0">
      <inkml:brushProperty name="width" value="0.04294" units="cm"/>
      <inkml:brushProperty name="height" value="0.04294" units="cm"/>
      <inkml:brushProperty name="color" value="#CC0066"/>
    </inkml:brush>
  </inkml:definitions>
  <inkml:trace contextRef="#ctx0" brushRef="#br0">76 724 7850,'-13'0'0,"0"2"386,1 2 1,3 4 602,1 9 0,4-3-338,-5 3-324,7-3 1,-4 0 101,6 2-164,0-2-208,0-1 1,1-3-1,4-5-8,3 2 1,3-4 74,2 1 0,1-4-59,3-4 1,-2-4-61,6-9-51,-6 3 77,9-10 0,-10 9 59,3-6-247,-3 0 0,-3-3 0,-1 2 12,-2 1 10,-5 6 0,2-9 0,-5 4-12,0 1 1,-1 1 111,-3 5 1,-3 0 204,-6 1 1,1 5-94,-1 3 166,1-3-238,-1 5 1,-1-3 60,-3 5 301,3 0-178,2 5 0,1-3 125,2 2-61,4 3 114,-1-6-365,6 5 98,0-6 1,1 0 33,4 0 1,6-6 12,5-2-134,7-3 73,-4-7 0,8 2 40,2-5-151,-2-5 95,4-1 1,-6-4-162,0 6-172,0 0 175,0 0 1,-5 0-382,-4 0 1,-2-5 217,-1 1 1,-6-2 38,-3 2 0,-2 2-114,-2-2 558,0 8-192,-6 3 1,3 1-154,-5 0 377,-1 6-133,2 6 557,-4-1-465,4 5 1,-4 2-245,3 12 1,2 2 86,6 10 1,0 3 240,0 10 0,2 1 116,2 3 162,3-3-331,11 10 0,1-9 43,7 6-6,-1-5-69,0 8 0,0-6 71,0 3-249,0 3 24,0-10 0,-1 3-352,-3-8 1,0-4 223,-8-4 0,2-7-424,-7-2 1,2-3-91,-1-2-892,-4-5 749,1 5 277,-5-11 137,5 5 0,-12-6-73,-2 0-10,-9 0 140,3 0 1,-10-2-161,3-2 0,-4-3 72,-4-6 0,-2-1 57,-2-2 0,-4 2-40,4-3 333,-4 3-70,0 1 1,0 1-194,4-1 1069,-3 6-640,15 2 1,-7 5 803,11 0-443,0 0-153,10 0 1897,2 0-905,5 0-752,0 0 0,5 0-32,4 0 182,13-6-428,4-1 0,18-11 95,2-3-703,3 3 252,1-6 1,-1 5 230,-3-7-1035,3 7 648,-4-5 0,1 9-2054,0-6 1,0 5 199,4 0 2014,6-4 0,1 1 0,6-7 0</inkml:trace>
</inkml:ink>
</file>

<file path=word/ink/ink1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5-18T11:39:36.913"/>
    </inkml:context>
    <inkml:brush xml:id="br0">
      <inkml:brushProperty name="width" value="0.04294" units="cm"/>
      <inkml:brushProperty name="height" value="0.04294" units="cm"/>
      <inkml:brushProperty name="color" value="#CC0066"/>
    </inkml:brush>
  </inkml:definitions>
  <inkml:trace contextRef="#ctx0" brushRef="#br0">315 315 7899,'0'-12'318,"0"-1"0,-5 1 63,1-1-381,0 6 774,-1-4 1,2 4 40,-6-6-469,1 1 0,0 1 0,-1 2 0,-1 4 234,-1-1 1,-1 5-158,-1-4-207,1 10-91,-7 2-35,5 5 0,-9 12-106,2 5 63,3 6 44,-6 3 0,10 4 473,-3 0-391,-3 5 34,12-8-205,-9-1 1,16-3 255,-3-6-89,2 1-706,2-11 421,0 5 1,6-10 39,2 3-240,9-9 0,-3 2 80,3-6 69,2 0 30,1-4 7,5-5 0,0-2-284,0-6 157,1-5 0,-1 4-205,-6-10 220,5 5 0,-6-2-84,3 0 356,-3 5-48,-5-2 0,-1 10-186,1-1 770,-6 7-422,-1-4 1,-5 6-20,3 0 102,-2 0-135,9 11 1,-8-1 1087,5 11-516,-5 6-291,8-1-41,-10 10-79,10-9 0,-9 8 107,2-6-1056,-3 1 547,5-5 1,-5-4 67,4 0-1453,2 0 1035,-6-2 0,5-1-964,-6-5 650,5-6 412,-3 4 1,5-10-1336,-3 4 920,-3-4 299,5-7 517,-6-1 0,5-11 0,2-1 0</inkml:trace>
  <inkml:trace contextRef="#ctx0" brushRef="#br0" timeOffset="1222">252 655 9327,'-13'-4'0,"1"-1"1140,-1 3-662,6 0 1,2 1 66,5-3-2,0 2-235,0-3 1,1-1 90,3-2-787,9-3 334,1-2 0,14-1 120,-3-3 201,8 3-156,-6-4 0,9 5 207,-2 1-166,-4-1-20,1 6 1,-6-2-148,0 4-102,1-4 255,-7 7-503,5-3 294,-16 5 1,9 1-24,-9 3-47,4 3 68,-5 0 0,0 9 367,-3-4-2,-3 3-281,5 4 0,-6-5 249,0 2 6,5 4-215,-3-6 0,3 4 37,-5-5-16,6-1-1,-5 1-76,11-1 100,-6 1 0,6-5 81,-4 1-349,3-6 226,2 2 1,1-5 7,3 0-105,-3 0 71,-2 0 0,1 0-162,-1 0 0,1-4 54,-1 0 1,0-6-25,-4 2 1,2-4-1,-6 0-194,0-1 153,-4 1 0,0-1-68,0 1-179,0-1 184,-5 0 1,-2 1-160,-6-1 245,0 1 9,1-1 0,-5 2 157,0 3 1,-1-4-62,1 4 1,5 1 184,-1-1-43,1 5-44,5-3-18,0 6 1,1-1-18,6-3-324,0 2 285,0-3 0,4 3-236,0-2 11,6 3 194,-3-5 0,10 6 42,0 0 0,0 0-78,-5 0 0,2 0 114,3 0 1,-3 1-176,3 4 219,-9 2-51,3 5 0,-5 1-36,2-1 235,3 1-121,-4-1 1,2 1 65,-1 0-6,-5-1-70,8 1 0,-4-5 24,6 1 0,-1-1-61,1 5 0,1-6 12,2-3 1,0 1 45,5-1-89,-6 1 19,9-5 1,-9 0 54,6 0-278,-5 0 205,2-6 0,-6 3 45,1-5-306,-1 5 136,-5-8 1,3 4-38,-6-6 0,1 1 80,-5-1 1,0 1-80,0-1 1,-6 0 65,-2 1-104,-4-1 124,0 1 1,-6-1-41,-3 1 110,-3 5-72,-1-5 0,0 10 124,0-7 1,-5 6-70,1-1 0,-5 3 72,5 1 0,-5 4-56,5 0 0,5 0 177,8-4 0,2 0 114,1 0-411,6 6 41,2-5 144,5 5-430,0-6 221,0 0 1,5 0 62,3 0 287,9 0-136,3 0 0,11-4 40,2 0 1,3-6-87,2 2 1,3-5 170,5-4 0,-4 3 94,8-3 11,-3-2-165,4 5 1,-2-4 158,-3 5-336,-3 1 168,-5-1 1,-6 2 72,-3 2-774,-2-2 387,-13 10 0,3-5-205,-9 6 156,-2 0 391,-1 0 1,-6 0-120,-3 0-731,-3 0 443,-12 6 1,0 1-89,-6 5 23,-6 7 240,4 0 0,-5 2-189,3 0 1,7 0 42,-4 4 1,10 0 318,-1 0 1,4-1-134,5-3 0,-2 2 19,6-7 1,0 2-84,4-1 76,5-8 1,2 7 0,6-9-24,-1 0 139,7-1-132,-5-6 1,9-1-7,-2-4 98,-3-2-100,6-5 1,-4-6-104,5-3 0,-1-3 90,-3-1 1,1-2-258,-5-2 0,0 1-87,-5-6 65,-5 6 239,4-8 0,-9 8-70,2-5 139,-3 5-101,-1-3 0,-4 4-82,0-2 294,-6 3-198,3 0 1,0 4 358,3 5 0,-2 5 1,2 3 491,0 7 1,3-4-28,-4 6-534,4 6-86,-5 1 0,6 11 147,0 3 254,0 2-212,0 3 0,6-1 116,2 0-258,4 0-14,0 0 1,1 0-380,-1 0 1,2 1 159,3-1 0,-3-2-897,3-2 1,1 2 161,-1-6-1205,-1-1 1273,-3-3 1,0-1-135,-1 1-691,1-6 620,-1 4 934,1-9 0,-1 3 0,1-5 0</inkml:trace>
</inkml:ink>
</file>

<file path=word/ink/ink1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5-18T11:40:28.745"/>
    </inkml:context>
    <inkml:brush xml:id="br0">
      <inkml:brushProperty name="width" value="0.04294" units="cm"/>
      <inkml:brushProperty name="height" value="0.04294" units="cm"/>
      <inkml:brushProperty name="color" value="#CC0066"/>
    </inkml:brush>
  </inkml:definitions>
  <inkml:trace contextRef="#ctx0" brushRef="#br0">13 50 8437,'-7'0'933,"1"0"-879,6 0-285,0 0 109,6 6 0,1-3 96,5 5 407,12-5 1,4 3 113,14-6-164,3 0-197,5 0 1,10 0 0,3-2-214,1-2 178,0-3-13,-6 0 0,-1-4-139,-2 3 153,-4 2-429,5 0 215,-6 1 1,-5 3-1,-3-2-138,-3 3-41,-1 1 1,-6-4-1,-3-1-372,-2 3 105,-2 0 275,-5 2 1,-1 0-776,-2 0 981,-9 0 79,9 0 0,-10 0 0,6 0 0</inkml:trace>
</inkml:ink>
</file>

<file path=word/ink/ink1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5-18T11:40:15.977"/>
    </inkml:context>
    <inkml:brush xml:id="br0">
      <inkml:brushProperty name="width" value="0.04294" units="cm"/>
      <inkml:brushProperty name="height" value="0.04294" units="cm"/>
      <inkml:brushProperty name="color" value="#CC0066"/>
    </inkml:brush>
    <inkml:brush xml:id="br1">
      <inkml:brushProperty name="width" value="0.05726" units="cm"/>
      <inkml:brushProperty name="height" value="0.05726" units="cm"/>
      <inkml:brushProperty name="color" value="#CC0066"/>
    </inkml:brush>
  </inkml:definitions>
  <inkml:trace contextRef="#ctx0" brushRef="#br0">26 1906 8248,'-11'-10'1852,"2"6"0,4 5-1190,5 12 1,1-1-586,3 1 0,3-1 1,7 0 357,3-4 1,4-2-269,8-6 1,12-3 820,13-6 0,11-11-552,14-18 1,-31 15-1,1-2-325,7-5 1,1-3-1,2-3 1,1-3 275,8-10 0,2-3-614,1 1 0,2-1 0,-18 14 0,1 0 0,0-1 0,1 2 0,1 0 0,-1 0-429,3-3 0,0 1 0,-1-1 515,-1 0 1,0 0 0,1 0 0,5-3-1,2-1 1,-1 1 0,-2 2 0,-2 0 0,1 1-458,0 1 0,0 0 0,0 0 0,-2 1 0,-1 0 0,1 1 239,-1 0 1,-1 0-1,1 2 1,-1 0 0,1 2-1,-1 0-448,26-13 0,-1 0 807,1 1 0,0 1 0,-3 0 0,0 1 0,-1 1 0,-1 0 0</inkml:trace>
  <inkml:trace contextRef="#ctx0" brushRef="#br1" timeOffset="2205">2605 3478 22126,'0'-13'-4255,"0"6"2910,0 1 1203,0 6 1,0 2 29,0 2 0,1 3-390,3 6 240,3-1-50,0-5 1,4 3-683,-2-6 1685,8 0 103,8-4 1,8-7 1029,9-5-66,20-12-875,9-19 1,-25 17-1,3-1-283,1-6 0,0-1 1,7-5-1,1-1 200,2-2 1,2 0-1,5-2 1,2 2-483,-2 4 1,1 0 0,2-1-1,1 0 355,0 4 1,0-1-813,-1-4 1,0 0 61,2 2 1,0-1 0,2-5 0,0-1-15,1 3 0,1 0-337,3-1 0,1 2 191,-4 6 1,0 0 0,1-1 0,-1 0-171,-7 2 1,0 1 68,2-1 0,-1 1 338,-9 1 0,0 1 0,3 0 0,0 0 0,-5 2 0,0 0 0,-4 1 0,1 0 0</inkml:trace>
</inkml:ink>
</file>

<file path=word/ink/ink1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5-18T11:41:18.325"/>
    </inkml:context>
    <inkml:brush xml:id="br0">
      <inkml:brushProperty name="width" value="0.04294" units="cm"/>
      <inkml:brushProperty name="height" value="0.04294" units="cm"/>
      <inkml:brushProperty name="color" value="#CC0066"/>
    </inkml:brush>
  </inkml:definitions>
  <inkml:trace contextRef="#ctx0" brushRef="#br0">1 201 9084,'7'0'-965,"4"0"820,-3 0 376,4 0-85,0 0 0,5-1 122,0-3-168,5 2-26,-2-3 1,1 5-156,0 0-70,-6 0 232,9 0-473,-10 0 264,9 0 1,-9 0 39,3 0-238,-3 0 208,-1-6 0,-1 5-95,1-3-483,-6 2 202,4 2 494,-10-5 0,11-2 0,-5-6 0</inkml:trace>
  <inkml:trace contextRef="#ctx0" brushRef="#br0" timeOffset="303">215 13 7967,'-7'-7'210,"-5"1"-192,11 6-26,-5 0 4,6 0 457,0 6-265,0 1 1,0 5-14,0 1 12,0 5-141,0-4 0,5 6 38,-1-4 0,1-2 7,0 3 1,-4-2-149,3 2 1,2-3 77,-2 3-478,0 2 196,-4-5 98,6 5-363,-5-7 142,5 1 71,-1-1-164,2-5 63,0 4 414,5-9 0,0 3 0,8-5 0</inkml:trace>
  <inkml:trace contextRef="#ctx0" brushRef="#br0" timeOffset="678">427 165 7967,'-7'0'1379,"-4"5"-1408,10-3-81,-5 9 0,6-4 107,0 5 1,0-3-145,0-1 197,0 0 1,4 5-95,1 0 16,4-6 1,-6 2 141,6-4-108,-1 4 117,-1-7-121,4 3 57,-9-5 1,4 4-72,-1 1-30,-4-1-16,5-4 123,-6 0 236,0 0-104,5 0-129,-3-6 1,3-1-45,-5-5 0,0 3 51,0 1-39,0 0 0,0-5-100,0 0 0,0 5-617,0 0 293,6 5-543,-5-8 308,5 9 49,-6-3 0,4 3 574,0-2 0,6-3 0,-3-5 0</inkml:trace>
  <inkml:trace contextRef="#ctx0" brushRef="#br0" timeOffset="1270">603 164 7323,'0'7'-806,"0"-2"1161,0-5-85,0 0-70,0 6 0,5-3 11,-1 5 12,0 0 1,-4 5-49,0-1 0,0-3 33,0-1 7,0 1 0,0 3 70,0 1-299,0-6 184,0 4-326,0-10 121,0 5-80,0-6 28,0 0 100,0-6 1,0 3 16,0-5-417,0 5 176,0-8-1,0 4-156,0 0 199,0-4 1,0 4 1,0-6 1,0 5-87,0 0 147,6-1 1,-4 2 93,7 3-99,-6-3-32,2 6 179,1-10-179,-5 9 31,10-3 220,-4-1-59,0 5 0,4-5-102,-2 6 131,-4 0 0,2 0-57,-2 0 149,-4 0-4,5 0-157,-1 0 313,-3 0-53,3 0-122,-5 0 114,0 0-210,0 6 1,0-4 83,0 7 122,0-6 128,6 8-159,-5-4-241,5 5 209,-6-5-231,0 4 27,0-4 0,0 2-14,0-1 1,0-4-333,0 5 139,0-6-51,0 2 16,0-5 55,0 6-234,0-5 0,1 6-44,3-3-93,-2-2 568,9 3 0,-4-10 0,5-2 0</inkml:trace>
  <inkml:trace contextRef="#ctx0" brushRef="#br0" timeOffset="1705">830 252 7624,'-7'0'63,"1"0"356,6 0-174,0 0-703,-5 0 233,3 0 0,-3 0 818,5 0 106,0 0-655,5 0 107,-3-6-177,9 5 1,-4-9 68,5 6 0,-3-5-57,-1 5 0,-5-2 106,1 2 0,-1 3-279,1-3 61,-3-3-17,5 5 1,-6-5 57,0 3 65,0 3-85,0-5 89,0 6-113,0 0 100,-6 0 174,5 0-156,-5 0 0,2 2 239,0 2-103,0-3 1,0 6 125,0-3-227,-1-2 1,5 9 38,0-10 4,0 5 28,0-1-46,0-3-125,0 9 122,0-10 1,0 6-5,0-2-10,0-4-10,0 5 1,0-5-129,0 3-33,0-2 149,0 3 1,2-5-482,2 0 211,-3 0-5,5 0-377,-1 0 398,2 0 0,2 0-145,-1 0-180,1 0 569,-2 0 0,4-5 0,-4-2 0</inkml:trace>
  <inkml:trace contextRef="#ctx0" brushRef="#br0" timeOffset="2020">1045 138 7967,'-2'-7'-1066,"-2"3"1093,3 3-5,-5 1-5,6 0 0,-1 0 197,-4 0-13,4 0-130,-5 0 272,6 0-253,0 0-18,-5 0 31,3 0-47,-3 0 1,3 0 56,-2 0-83,3 5 33,-5-3 0,6 9-161,0-3 174,-5-2-20,3 5 1,-3-2-123,5 7 97,0-2 1,0 4 18,0-5-295,0 0 132,0-1-8,0 1-316,0-1 67,0-5 200,0 4-345,5-4 45,-3 0 194,3-1 276,1-6 0,1-6 0,5-1 0</inkml:trace>
  <inkml:trace contextRef="#ctx0" brushRef="#br0" timeOffset="2313">1045 38 7943,'0'7'146,"0"4"0,0-8 189,0 5-468,0 1 148,0-2 0,0 4 213,0-3 111,0 3-207,0 2 1,0-1-96,0 1 1,0 0 335,0-1-395,5 1-83,-3-1 189,3 1 0,-4-5-53,4 1-51,-4-7 130,5 10-625,-6-11 196,0 10 35,0-9-467,0 9 175,0-10 576,0 5 0,5-6 0,2 0 0</inkml:trace>
  <inkml:trace contextRef="#ctx0" brushRef="#br0" timeOffset="3060">1497 127 7944,'-5'7'100,"3"-2"54,-9 1 28,4 1-62,-6 6 0,1-5 530,-1 0-394,1 1-102,-1 3 0,1-3 81,-1-1-26,0-5-1,1 8-359,5-10 146,-4 11 0,8-11 115,-5 3-386,5-2 227,-3 3 141,6-3-156,0 3-43,0-5-58,0 0 63,0-5 1,0 2-271,0-6 173,0 1-57,6-5 144,-5 6 0,9-4 41,-6 3 0,6-3-145,-9-2 69,10 1 1,-8-1 17,6 0 51,-7 1 1,5 3-63,-2 1 303,-4 0-273,5 1-18,-6 1 460,0 1-171,0 3 25,0-3-25,0 5 335,0 0-447,-6 5 0,5-2 32,-4 5 77,4 1-120,-5 3 1,5-3 269,-3-1-219,2 0-42,2 5 0,0 0 26,0-1-21,6 1 1,-3-2-105,5-3-4,1 3 158,3-4-748,1 6 446,-1 0 1,1-6-72,-1-3-291,1-3 259,0 5 303,-6-5 0,4-1 0,-4-7 0</inkml:trace>
  <inkml:trace contextRef="#ctx0" brushRef="#br0" timeOffset="5542">1069 278 8350,'-7'5'-108,"1"-3"184,1 9 1,2-8 53,-6 5-599,7-5 267,-10 8 0,11-8 202,-3 5 0,-3 1 0,0 3 0</inkml:trace>
  <inkml:trace contextRef="#ctx0" brushRef="#br0" timeOffset="8514">1120 717 7924,'0'12'188,"0"1"0,0 0-296,0-1 75,0 1-1,0-1-12,0 1 58,-6-1 1,5 1 233,-3 0-214,2-1 67,2 1 0,0-1 98,0 1-220,0-6 55,-5 4 0,3-8-188,-2 5 93,3-5-245,1 3 100,0-6 68,0 0 103,0-6-69,0 5 75,0-16 0,1 8-57,3-7 50,-2 2 0,3-4 1,0-1 41,-1-2 1,1-2-30,0 2 0,-4-2 66,3 2 0,2-1-50,-2 5 239,0 1-111,2 3 0,-5 0-114,3 1 192,-2-1-170,3 6 1,-2-3 54,5 6-87,-5 0 61,3 4-402,-1 0 247,2 0 1,2 6 177,-1 2 0,-5 5-82,1 3 19,3-2-35,-5 10 1,3-4-13,-5 5-242,6 6 263,-5-5 0,6 9 0,-3-6-427,-2 1 437,9-5 0,-4 0 0,5 0 0</inkml:trace>
</inkml:ink>
</file>

<file path=word/ink/ink1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5-18T11:41:01.310"/>
    </inkml:context>
    <inkml:brush xml:id="br0">
      <inkml:brushProperty name="width" value="0.04294" units="cm"/>
      <inkml:brushProperty name="height" value="0.04294" units="cm"/>
      <inkml:brushProperty name="color" value="#CC0066"/>
    </inkml:brush>
  </inkml:definitions>
  <inkml:trace contextRef="#ctx0" brushRef="#br0">26 1203 8240,'-6'-11'1999,"-1"4"-1353,0 7-411,2 11 1,5 8-104,0 2 0,0 2 598,0-2 0,4-1-233,0 1 0,6 0 367,-2 4 1,-1-1 549,2-3-789,-1-3-354,5 0 1,5-5-1,3-1 982,3-6-595,12-5 179,-3-6-430,16-14 1,6-9-84,8-14 0,11-9-381,-35 20 0,1-1 1,2-4-1,2-2 245,5-4 0,2 0-1330,-2-1 0,0-1 1132,6 3 0,2 0 0,-3 0 0,2 0-1491,5 1 1,0 0-1,-4-1 1,0-2 492,6-3 1,0 0-1,-6 3 1,1 1 6,6-3 0,1 2 0,-8 5 0,0 2 151,5 0 1,1 0 849,-5 0 0,-1 1 0,4 4 0,-1 1 0,-1-2 0,-2-1 0,1 2 0,0 1 0,1 1 0</inkml:trace>
</inkml:ink>
</file>

<file path=word/ink/ink2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5-18T11:40:44.930"/>
    </inkml:context>
    <inkml:brush xml:id="br0">
      <inkml:brushProperty name="width" value="0.04294" units="cm"/>
      <inkml:brushProperty name="height" value="0.04294" units="cm"/>
      <inkml:brushProperty name="color" value="#CC0066"/>
    </inkml:brush>
  </inkml:definitions>
  <inkml:trace contextRef="#ctx0" brushRef="#br0">76 489 7875,'-13'14'-51,"1"3"0,5-3-185,3 3 0,2 1 114,2-1 673,-5 5-331,3-8 0,-5 6 242,3-4 0,3-2-74,-4 3-479,4-3 263,-5-7 1,5 4 36,-5-9 9,6 3 0,0-10-88,0-4 0,0-3-317,0-5 1,0-4-46,0-8 229,0 2 0,2-8 49,2 6 4,3-6-84,6 8 0,-5-8 67,0 6 1,2-4 27,7 3 1,-3-3 0,3 3 100,-3 2 1,0-2-67,2 0 0,-2 5 147,3 4-174,3 6 0,-6-3 193,2 5-198,-2 1 1,3 5 68,0 2-149,0 4 1,-5 1-1,1 0 159,-1 0-303,1 6 90,-6 6 1,-1 3-1,-6 6 0,0 0 53,0 5 1,-2 3-61,-2 0 1,-7 1 68,-6-5-172,0 0 167,-1 0 1,0-4-16,-3 0-118,-3-6 127,10 3 1,-8-5-20,5 0-131,0-6 72,5 4 1,1-8 151,2 5-101,-2-5 0,8 7 52,-5-6 1,5 1-66,-1 0 405,3-4-214,1 10 0,0-4-58,0 6 415,0-1 1,4 5 16,0 0-248,6 0 103,-3 1 1,7-4-1,1 2 9,2-2-87,0-1-100,-5 0 1,1-5-175,-1 0 156,1-5-895,-1 3 0,1-6 347,0 0-418,-1 0 0,-3-6 0,-1-2-412,2-3-379,-5-2 1592,6-5 0,-4-2 0,6-5 0</inkml:trace>
  <inkml:trace contextRef="#ctx0" brushRef="#br0" timeOffset="348">390 552 7840,'7'0'895,"-1"6"0,-5-5-365,3 3 1,-1-2 90,6-2-175,-1 0-183,5 0 225,-1-6-227,1 5 1,3-9 124,1 6-149,0-6-53,-4 3 1,-1-1 131,1-1-742,-1 1 385,1 1 1,-5-4-252,1 2 0,-7 2 185,3-1 0,-4 4-378,-1-5 231,0 7 119,0-10-122,-6 11-40,-1-5 474,-5 6-236,-1 0 1,5 5 8,0-1 569,-1 6-337,2-3 1,-3 9 403,6 1 1,0 0-232,4-5 0,0 5 127,0 0 1,0 0 100,0-5-725,0 1 182,0 0 0,1-1 244,4 1-565,-4-1 275,10-5 1,-8 3 112,5-6-1234,-5 0 746,3-4 1,-1 0-1242,4 0 845,2 0 383,1-5 1,1-4-653,0-7 1,-1 0 41,1-5-76,-1 0 781,1-4 0,-1 4 299,1 0 0,0-5 0,-1-6 0</inkml:trace>
  <inkml:trace contextRef="#ctx0" brushRef="#br0" timeOffset="665">779 366 7840,'6'-13'0,"-5"0"0,6 5 1210,-3 0-447,-2 5-302,3-8 436,1 9-525,1-9 1,1 4 200,1-5 58,-1-1-336,5 0 1,-2-1 594,-3-2-439,3 2-159,-4-10 0,6 10 144,-1-3-226,-5-2-52,5 5 0,-11-9-481,3 7 267,-2-1 107,-2 4-668,0 1 541,0-1-185,-6 1 117,5 5 0,-11 1-120,4 6-198,-9 11 223,3-2 0,-5 14 265,2-2 1,3 9-74,-3 3 0,5 3 420,3 2 0,-1 1-35,6 3 91,0 3-225,-1 0 0,3-2 94,-2-5-484,3-1 160,1 1 1,0 0 140,0 0-255,5-1 90,-3 1 0,3-5-273,-5 1 0,0-10 132,0 1 1,0-4-637,0 0 0,0-3 8,0-5-462,0-6 296,0 4 402,0-10-561,0 5 711,0-6 0,0-2 433,0-2 0,-11-8 0,-3-8 0</inkml:trace>
  <inkml:trace contextRef="#ctx0" brushRef="#br0" timeOffset="835">628 604 7840,'0'6'1348,"6"0"1,-3-6-339,5 0 1,-1-1-464,1-4 1,8 3 773,-4-7-672,9 1-219,-1 1-872,-1-4 396,5 4 1,-3-4 169,8 2-2436,-2-2 1613,4 10 1,-6-11 188,0 4-941,0 3 873,0-7 0,-1 7 578,-3-4 0,3-7 0,-5 2 0</inkml:trace>
  <inkml:trace contextRef="#ctx0" brushRef="#br0" timeOffset="1114">1132 75 7957,'0'-19'2478,"0"6"-1579,0 2 1,6 10-360,2-4 0,3 0-212,2 1 0,-5 0 32,1 4 1,-1 4-28,5 0-141,-1 6-25,1-3 0,-1 5 222,1 1-564,-1-1 193,1 1 0,-5 0 217,1-1-616,-6 6 308,2-4 1,-5 6 6,0-3 108,0-3 2,-5 9 0,-2-5-105,-6 3 1,0 2 121,1-6-872,-1 5 549,1-8 1,-1 8-101,1-5-1757,-1 0 985,0 1 1134,1-4 0,-1 4 0,1-5 0</inkml:trace>
  <inkml:trace contextRef="#ctx0" brushRef="#br0" timeOffset="1274">1282 642 7942,'7'0'8867,"-1"0"-6695,-6 0 834,0 0-6321,5 6 2188,-3-5-3688,9 10 4815,-4-9 0,11 9 0,2-4 0</inkml:trace>
</inkml:ink>
</file>

<file path=word/ink/ink2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5-18T11:41:46.115"/>
    </inkml:context>
    <inkml:brush xml:id="br0">
      <inkml:brushProperty name="width" value="0.05726" units="cm"/>
      <inkml:brushProperty name="height" value="0.05726" units="cm"/>
      <inkml:brushProperty name="color" value="#CC0066"/>
    </inkml:brush>
  </inkml:definitions>
  <inkml:trace contextRef="#ctx0" brushRef="#br0">75 1006 8596,'-5'7'0,"-4"-1"-24,-2-1 501,-1 8 1,-1 2 265,1 6-703,5-6 313,1 4-144,6-1 1,0-4-176,0 3 0,6-5 223,2-3-176,3 2 117,2-10 0,5 5 198,3-6 130,8-6-179,9-6 0,2-8 59,7-5-234,4-6-174,12-1 1,7-11-199,5-3-907,6-9 1137,2 3 1,-37 22 0,1 0-136,1 3 0,1 0 63,0-1 1,1 1-751,0 2 0,1 0 464,2 0 1,0 0 0,-1-1 0,1 0 39,3-1 0,1 0 218,-2-2 0,0 0-1402,4-2 1,1-1 1065,-4 4 1,1-1 68,3-2 1,-1 1 137,-5 6 0,1 1 199,6-1 0,1 0 0,-6 2 0,0 0 0,3 0 0,2 1 0,-3 0 0,1 1 0,0 2 0,-1 0 0</inkml:trace>
</inkml:ink>
</file>

<file path=word/ink/ink2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5-18T11:41:44.674"/>
    </inkml:context>
    <inkml:brush xml:id="br0">
      <inkml:brushProperty name="width" value="0.05726" units="cm"/>
      <inkml:brushProperty name="height" value="0.05726" units="cm"/>
      <inkml:brushProperty name="color" value="#CC0066"/>
    </inkml:brush>
  </inkml:definitions>
  <inkml:trace contextRef="#ctx0" brushRef="#br0">26 1016 10879,'-11'1'243,"3"3"0,2 5-720,6 8 295,0-3 1,0 4 190,0-6 32,6 1 0,1-1 83,5 1 0,6-6-143,3-3 0,9-4 241,3-4 0,10-4-65,8-9 1,6-12 161,10-9 0,4-10-496,9-2 1,4 0 254,-39 23 0,2-1 1,2 0-1,1 0-84,2 1 0,1 0 0,2-3 0,0 0 88,-1 1 0,1-1 0,8-5 1,1-1-366,3-2 0,1 0 0,2-1 0,1 0-136,0 1 0,0 1 0,3 3 0,0 2-494,1 0 1,1 1 912,6 1 0,1 0 0,-6 0 0,1 0 0,8-1 0,0-1 0</inkml:trace>
</inkml:ink>
</file>

<file path=word/ink/ink2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5-18T11:42:23.097"/>
    </inkml:context>
    <inkml:brush xml:id="br0">
      <inkml:brushProperty name="width" value="0.05726" units="cm"/>
      <inkml:brushProperty name="height" value="0.05726" units="cm"/>
      <inkml:brushProperty name="color" value="#CC0066"/>
    </inkml:brush>
  </inkml:definitions>
  <inkml:trace contextRef="#ctx0" brushRef="#br0">13 1369 9419,'-7'6'-58,"2"2"0,5 8 0,1 1-118,3-2 134,-2-1 1,9-3 252,-3-3 1,4 4-125,0-4 0,1 3 203,-1 2 1,1-6 11,0-3 86,-1 3-349,1-6 1,1 5 93,2-6 345,-2 0-150,10 0 1,-3-6 200,8-2 0,9-14-129,8-8 0,9-6-216,3-6 1,11-7-241,6-5 1,-35 23-1,1 0-7,3 0 1,0-1 0,5-1 0,0-2 45,1-2 0,1-2-1302,3-1 1,1-1 1228,-4 3 0,0 0 0,4-3 0,1 2-55,-1 3 0,-1 1-161,2 0 0,0 1-46,3 0 1,1 0 0,-2-1-1,0-2-206,3-2 1,0-1 0,-3 4 0,-1 1-19,2-1 0,0 0 576,-2 3 0,0 1 0,-1-1 0,-1 0 0,0 1 0,0 1 0,0 2 0,1 1 0,-2 1 0</inkml:trace>
</inkml:ink>
</file>

<file path=word/ink/ink2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5-18T11:42:26.206"/>
    </inkml:context>
    <inkml:brush xml:id="br0">
      <inkml:brushProperty name="width" value="0.04294" units="cm"/>
      <inkml:brushProperty name="height" value="0.04294" units="cm"/>
      <inkml:brushProperty name="color" value="#CC0066"/>
    </inkml:brush>
  </inkml:definitions>
  <inkml:trace contextRef="#ctx0" brushRef="#br0">157 645 8003,'-3'0'97,"0"1"1,1-6 333,1-3 24,5-3 1,-3-2 0,2-1 272,-2-2-564,4 2 1,-4-8-1,2 5-64,-2 2 1,-1-3 22,0 1 0,-1-4-203,0 5 108,-5-1 1,3 5-82,-6-1 1,1 0 0,-5 2 30,1 3-115,-1-3 0,5 9 0,0-2 72,-2 3 1,-1 8 23,-2 5 0,0 6-222,1 8 1,3 4 67,1 4 0,5 2 241,-1 2 0,3 0-60,1-1 136,0-4 0,0 1-67,0-4-72,5-1 1,-2-8 23,5 0 1,1-6 121,3 2-284,-5-8 173,5 2 0,-5-10-161,5 3 138,1-2-4,-1-2 1,1-6-25,-1-2 1,1-3-27,0-2 185,-1-5 1,-1 4 0,-1-4-48,-1 0-65,-1 4 10,-1 1 6,4 2 1,-8 9 53,5-2-42,-5 3 0,4 2-32,-3 3 1,-2 8 359,2 4 0,1 8-95,0 1 0,-1 0-172,-4 5 1,0-4 59,0-1-305,5 1 1,-3-5 0,2-2 115,-3-1-444,-1-1 0,0-4-502,0-1 435,0-5-43,6 4 151,-5-9-713,5-2 685,-6-7 1,4-6-227,0 1 704,0-1 1,1-4-1,-1-1-21,-1-1 0,4 3 0,-6-6 0,5 5 0,-1 2 0,-3-3 0,2 1 0,-1 0-42,1 4 0,-1 1 42,5-1 155,-5 1 0,4-1-123,-3 1 176,-3-1 1,5 0-88,-6 1 58,6-1 0,-5 5 0,3-1 29,-2 0 11,-2 3 0,0-5 727,0 3-594,0 2 0,0-1 584,0 3-231,0 2-278,0-3 30,0 5-591,0 5 197,0-3 0,0 9-171,0-3 1,0 8 103,0 0 0,0 3 32,0-3 1,0-2 34,0 3 0,0-1-162,0 0 0,4-6-8,0 3-90,0-4 99,2 4 0,-4-5 128,7 1-352,-6-6 247,8 2-68,-4-5 122,0 0 0,0 0 58,-3 0 1,-3-5-95,4-4 135,2-2-59,-6-7 0,9 4-53,-6-3-82,0 3 0,-4 0 0,0-1 20,0-2-173,0 0 239,0 10 0,0-4-59,0 3-55,0-3 162,-5-2 46,3 0-154,-3 6 267,-1-4-225,5 10 69,-5-10-4,6 9 177,0-3-431,0 5 47,0 0 164,6 0 0,-4 0 9,7 0 1,-5 0-99,4 0 261,-5 5-195,8-3 19,-9 9 1,7-4 18,-4 5 1,3-3 218,-4-1 0,2 1 84,-2 3-275,-3 1 1,9-1 53,-6 1-77,6-1 1,-3 0 67,6-4-151,-6 3 1,4-9 0,-3 2 10,3-3-98,2 5 154,0-5 0,-5 5 24,0-6 1,1-2-30,3-2 1,-3 1-10,-1-5 0,-5 4 11,1-5 1,2 5-96,-2-4 91,0-1-91,-4-3 105,0-1 1,0 1-30,0-1-185,-6 6-31,5-4 220,-10 4 1,4-4-33,-6 2 1,1 4 139,-1 5 0,1 0-122,-1 0 0,0 0 145,1 0 1,3 0-141,1 0 365,0 0-43,1 0-92,-4 0-68,9 0-61,-3 0 0,5-2 70,0-2-313,0 3 33,0-5 62,0 1 0,5-1 59,4-2 0,2-2-4,1 6 1,2-6-57,3 2 144,-3 2-77,4-5 1,-1 4-32,0-6 164,-1 1-116,-3-1 1,4 5 46,0-1 0,-1 1-28,-3-5 1,-1 5-62,1 0 1,-2 3 41,-2-3-154,2 5 139,-10-8-72,5 10 62,-6-5-12,0 6 300,0 0-268,0 6 1,0 1 60,0 5 1,-4 1-52,-1-1 1,-3 2 138,4 3 0,-5-2-68,5 6 1,-4-4-26,4 4 1,-1-6 66,5 2-232,0-3 169,0-1-21,0-6 0,2 3-245,2-6 230,-3 6 1,6-9 12,-2 3-27,2-2 0,5-4 96,1-2-91,-6-3 0,4-7 1,-4-3 11,0-4 1,3 2-1,-6-2 1,4-4 8,-4-5 0,1-3 49,-5 3-288,0-5 112,0 3 0,0-5-137,0-1 0,-2 4 53,-2 1 1,1 1 103,-5-2 1,-1 3-104,-3 6-19,-1 0 256,6 6 0,-2 0-115,4 7 219,1 5-34,-1-4-210,3 9 471,-9 2-213,10 7 1,-5 11 94,6 3 0,-1 3-118,-4 1 0,4 6 112,-3 3 1,4 2 9,4 2 0,-1-2-93,5-3 0,-4 2 32,5-5-344,-1-1 98,5-4 0,-2-1 228,-3-3-262,3-3 63,-4-5 1,6-1-201,0 1 0,-5-2-92,0-3-589,1 4 502,3-11-443,1 10 464,-1-10 0,-3 5-207,-1-6 581,1 0 0,3-6 0,1-1 0</inkml:trace>
  <inkml:trace contextRef="#ctx0" brushRef="#br0" timeOffset="1202">538 1302 8152,'0'-12'-232,"-5"5"1,3 0 231,-2 3 575,3 2-309,1-9 0,-4 8-98,-1-5 0,0 5 55,1-1 99,2 3 77,-3 1-172,-1 0-375,-1 0 271,-5 0 1,3 1 88,1 3-419,-1 3 172,2 6 1,-4-1-44,3 1 1,2 4 101,2-1 1,-2 5 13,2-4 0,0 0-74,4-5-121,0 1 60,0 0 1,1-2 91,4-3-184,-4-2 81,10-1 0,-8-3 96,5 2 1,-1-4-16,2-4 0,2-2 16,-3-2-11,4-3-3,-5 4 0,4-6 34,-3 0 1,-2 1-56,-2-1 36,3 6 1,-4-3 34,5 6 52,-5 0-74,2 4 0,-3 1-4,2 4 236,-3 2-109,11 5 0,-10 1-16,7-1 1,-5 1-70,4 0 0,-3-1-167,3 1 1,-5-5 91,1 0-266,3-5 187,-6 3 1,6-5 17,-3 3-549,-2-2 385,3 3 0,0-6-97,-1-3-195,0-3 243,2-6 0,-4-5-6,7-3 0,-6 2 314,1-2 0,-3 0 0,-1-4 0,4-1 0,1 1 0,-1 6 0,-4 1 0,0 5 0,0 0 0,5 6 0,-3-4 0,3 10 281,-5-5-101,0 12 0,0 1 442,0 5 1,0 7-208,0 1 0,4 6 81,1 3 1,-1 3 81,-4 6-323,5 0-60,-3-1 1,5 5 56,-3 0 1,-1-1-2,5-8 1,-4 2 99,5-6-896,-1 6 1,1-8-1,-1 2-380,2-2 0,-3-8 100,1-2-393,-5-3 519,8-1 410,-10-6 289,5-7 0,-6-9 0,0-8 0,0 4 0,0-11 0,-6 4 0,-1-5 0</inkml:trace>
  <inkml:trace contextRef="#ctx0" brushRef="#br0" timeOffset="1485">690 1365 8077,'-4'-17'0,"0"1"155,-6-7 1,9 9 0,-3-4 61,2 0 0,2 4 17,0-3 1,2 2 3,2-2 1,-1 7 142,5-2-445,0 2 127,5-3 0,-1 7 212,1 1-233,-6 4 5,10 1 1,-9 0-56,9 0-104,-3 6 140,-2 6 1,-3 2 52,-1 3 1,-1 1 6,2-1 1,0 4-36,-4-5 1,-1 7 64,-4-2-329,0 3 120,-6 1 0,3-4 197,-5 0-567,0-6 287,-5 3 1,2-5 67,2-1-226,-2-5 163,4 4 0,-5-9-405,-1 2 0,5-3 228,-1-1 1,5-5-274,-4-4 0,5-3 619,-1-5 0,2 2 0,2-6 0,0-6 0,0-5 0</inkml:trace>
  <inkml:trace contextRef="#ctx0" brushRef="#br0" timeOffset="1696">866 1164 8077,'7'13'309,"-1"-1"1,-1 5-50,4 0-24,-4 5-78,7-2 1,-10 5-11,7 0 1,-6 6 20,1 2 1,1 4-59,0 0 1,0 1 145,-1 0-810,-2-1 430,3-4 0,-3 2 73,2-6-305,-3-5 1,5-2-1,-6-5-125,0-2-13,0-1 282,6-7 0,-5 0-839,3-3 1050,-3-2 0,-1-2 0,0-9 0,-5-2 0,-2-2 0</inkml:trace>
  <inkml:trace contextRef="#ctx0" brushRef="#br0" timeOffset="2002">890 1353 8077,'0'-18'0,"-1"4"0,-3-3 481,2 3-182,-3 1 0,5 1-137,0-1 50,0 1 0,0-1-42,0 0 1,4 5 327,0 0-451,6-1 1,-3-2 49,6 3-222,-1-4 156,-5 11 0,4-9 181,-2 6-540,2 0 137,1 4 207,1 0-111,0 0 44,-1 0 0,-1 6 81,-2 2 1,1 3-19,-6 2 1,0 1 118,-4 2 1,0-2-82,0 3 104,0 3-115,-6-6 1,-1 8 23,-5-5 1,3 0 14,1-5 0,1 1-110,-1-1-1130,2-5 314,0 4 491,-1-9-42,1 3 178,0-5 1,6-5 220,0-4 0,0-7 0,0-4 0</inkml:trace>
  <inkml:trace contextRef="#ctx0" brushRef="#br0" timeOffset="2599">1142 1140 8077,'0'8'0,"0"1"-221,0-1 1,4 5 310,0-1 0,1 1-45,-5-1 308,0 1-87,0-6-175,5 4 490,-3-4-298,3 0-135,-5-1-41,0-6 557,0 0-1025,0-6 278,0-1 0,-4-5-5,0-1 0,0-1-19,4-3-176,0 3 157,0-4 0,0 5-63,0 1 173,0-1-103,0 1-63,0-1 315,0 1-235,0 5 275,5-5-223,-3 11 117,9-5 0,-9 6-51,7 0 170,-6 0-76,2 0 0,1 5-72,2-1 66,-2 0-47,-1 2 13,1-5-94,1 5 55,0-1 0,0-3 59,-3 2-16,-2-3 68,9-1 0,-6-5-93,4-4-8,2-2-5,-10 4 1,9-4 43,-6 2-230,6-2 87,-9-1 0,6-1-43,-2 1 1,-4 3 121,3 1 1,-2 4-108,-2-5 64,0 6 62,0-8-78,0 10 9,0-5 1,-5 8 4,1 2 1,-1-1 36,0 5 85,4 0 0,-9 5 0,6 0 133,1-1 0,2 5-136,1 0 1,-4 1 92,-1-1 0,1-3-66,4 2 0,0-2-219,0-1 162,6-1 19,-5 1-167,5 0 153,-1-1 1,-2-1 14,6-2 0,-5 1-14,4-6 0,-4 4-1199,5-4 134,-1 1 222,-1-5 139,4 0 0,-4 0 171,6 0 1,-5-6 466,1-2 0,-7-4 0,10 0 0,-5-1 0</inkml:trace>
  <inkml:trace contextRef="#ctx0" brushRef="#br0" timeOffset="3041">1508 900 8048,'-6'-7'427,"5"1"-72,-5 6 18,6 0-298,-6 0 170,5 6-99,-5-5 1,2 11 0,0-4 46,0 9-113,-2-3 1,5 5 80,-3-2-145,2-3 70,2 10 1,0-9-108,0 6 1,0-6 128,0 2 0,0-3-179,0-1 1,2-1 91,2 1 0,-1-6-375,5-3 77,0 3 98,5-6 70,0 5 0,-1-7 42,1-4 66,-1-2-59,1-5 1,-1-1-260,1 1 273,0-1-6,-6-5 0,4 4-69,-3-3 0,-1-1 9,2 1 188,-1 1-52,-1-3 1,-1 5-105,-6-2 342,5 7-260,-4-2 225,5 10 60,-6-5-36,0 6 71,0 0-150,0 6 1,0 2 68,0 9 1,1-3 135,4 3-437,-4 2 3,5-5 1,-5 4 230,3-5-683,-2-1 225,3-5 118,1 5-666,-5-5 250,5 0 14,-1-2 371,-3-5 0,3-1-557,-5-3 1,5-3 753,-1-6 0,0 0 0,-4-5 0,0-1 0</inkml:trace>
  <inkml:trace contextRef="#ctx0" brushRef="#br0" timeOffset="3235">1658 737 7997,'-9'-5'29,"1"1"1,4 0-30,-5 4 1289,6 0-510,-2 0-896,5 0 43,0 0-530,0 6 0,1-4 134,3 7-430,3-6 585,6 8 1,-5-4-130,1 5 91,-1 1 353,5-1 0,-2 1 0,-3 0 0,3-6 0,-4 4 0,6-4 0,0 5 0,-1 1 0</inkml:trace>
  <inkml:trace contextRef="#ctx0" brushRef="#br0" timeOffset="3878">1896 838 7997,'7'-5'86,"-1"3"26,-6-3 115,0-1-58,0 5 1,0-6 447,0 2-391,0 4 1,-1-6 127,-4 3 0,3 2 42,-7-2-236,6 3 10,-8 1 0,8 5 170,-5 4-549,5 2 226,-8 2 1,8 3-111,-5 1-31,5 5 119,-8-2 1,10 5-42,-4 0 0,4-5 93,1-3 1,0 1-192,0-1 0,0-5 92,0-3-275,0-1 198,0-1 0,1-2 31,4-5-190,-4 6-39,5-5 206,-1 5 52,2-12 15,0 5 1,3-10-56,-6 2 1,6-6 15,-2-2 0,-1-1-72,2 1 0,-7 3 23,3-2 216,2-4-28,-6 6-143,5-4 267,-6 5-251,5 6 269,-3-4-262,3 10 97,-5-5 1,2 8-22,2 2 0,-3 3 15,3 5 1,-1 1 1,1 0 249,-2-6 20,3 4-246,-5-4-96,6 0 103,-5 4-206,5-10 177,-6 5 0,4-8-18,0-2 1,5-4-4,-5-9 1,4 2-142,-4-6 1,6 0 120,-1-4 0,-2 0-1,1-1 1,-4 1-171,4 0-141,-5 0 182,3 0 0,-6-2-171,0-2 101,5-3 151,-3-6 0,3 0-113,-5 1 0,0-1 73,0 0 0,-4 2 105,0 2 1,0 8-170,4 5 558,0 5-257,0 4 1,-4 5-82,-1 3 462,1 2-324,4-3 0,0 10 164,0 4-74,0 7-183,0 4 0,0 5 19,0 0 0,0 6 9,0 3 0,2-2-113,2 1 0,-1-3 128,5 3-284,0-5 181,5 3 0,-2-6-2,-2 0-271,2 0 158,-4-5 0,5 4-400,1-3 1,-1-2 204,1 2 0,-5-6-202,1 2 1,-6-7-13,1-2 159,-3-5 334,-1 3 0,0-6 0,-5 0 0,-2 0 0</inkml:trace>
  <inkml:trace contextRef="#ctx0" brushRef="#br0" timeOffset="4195">1910 749 7924,'0'-12'-1218,"6"-1"1395,2 0 0,3 1-61,2-1 0,-1 1 162,1-1 1,-1 5 77,1-1-138,0 1-104,5 1 0,-4-3-83,2 6 200,-2 0-104,-1 4 1,4 0 42,0 0 1,1 0-32,-2 0 1,-2 1 34,3 3 1,-3-1-68,-1 6 0,-1-1 27,1 5 0,-1-1 10,1 1-63,-6-1 1,3 1 0,-5-1 66,2 1 0,-4 0-7,1-1 0,2 1-433,-2-1 1,0-3 39,-4-1-655,0 0 418,6-1 204,-5 5-2,5-11-465,0 5 1,-5-8 0,3-2 751,-2-4 0,3-9 0,2-3 0</inkml:trace>
  <inkml:trace contextRef="#ctx0" brushRef="#br0" timeOffset="4791">2501 562 8692,'-7'0'293,"1"0"0,2 2-167,0 2 301,-6 3-239,3 6 1,0-1 85,3 1 0,-2 1-156,2 3 1,0-3-176,4 2 0,0-2 103,0-1-164,0-1 71,0 1 1,0 0 187,0-1-501,0-5 224,0 4 1,4-8 48,0 5-114,1-5-54,0 3-121,-3-6 297,9 0 1,-8-2 128,5-2-155,-5-3 19,8-5 41,-10-6 1,9 4-44,-6-3-65,6 3 110,-8-4 1,7 4-39,-4-3 117,4-3-76,-7 6 0,7-4 42,-4 6 1,0 3-131,-1 1 270,-2 5-122,3-3 283,-5 6-57,6 0-150,-5 0 366,5 6-256,0 1 1,-4 1 9,7 1 75,-6-1-135,2-1-48,1 4 168,1-4-292,5 6 0,-3-6 182,-1-3-210,0-2 47,-1-2 0,5 0 100,-4 0-175,-2 0 115,5 0 1,-4-6 33,5-2-68,1 2 24,-1-5 1,1 4 14,0-6 1,-1 1 2,1-1 0,-1 2-158,1 3 1,-1-2 59,1 6 34,0-6 30,-6 8 0,4-3 14,-3 5 237,3 0-251,2 0 0,-5 0 15,1 0 158,-1 5-159,5-3 0,-5 8-108,0-6 0,-1 1 100,2 0-435,2-4 1,-8 4-83,5-5 273,-5 0 117,3 0-1995,-6-5 885,0-2 1214,0-11 0,-6 4 0,-1-4 0</inkml:trace>
  <inkml:trace contextRef="#ctx0" brushRef="#br0" timeOffset="4956">2487 284 7987,'-18'0'2633,"4"0"-1400,-2 0-765,2 0 112,7 0-186,1 0-761,6 0-328,0 0 0,1-6 682,4-2-2095,2-9 2108,11 3 0,-4-15 0,4 2 0</inkml:trace>
</inkml:ink>
</file>

<file path=word/ink/ink2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5-18T11:42:47.200"/>
    </inkml:context>
    <inkml:brush xml:id="br0">
      <inkml:brushProperty name="width" value="0.05726" units="cm"/>
      <inkml:brushProperty name="height" value="0.05726" units="cm"/>
      <inkml:brushProperty name="color" value="#CC0066"/>
    </inkml:brush>
  </inkml:definitions>
  <inkml:trace contextRef="#ctx0" brushRef="#br0">58 1313 15695,'-13'-21'-896,"1"1"0,-1 1 2216,1 4-1498,5 2 1,10 1 830,13-1-4,9-5-308,19-7 0,12-9 298,11-7-870,-23 16 0,1-1 98,0-2 0,1-1 1,11-5-1,2-1 90,2 0 0,0-1 1,-1 0-1,1 1 129,5 1 1,2 1 0,4-1 0,1 1-434,3 3 0,-1 1 0,3-2 0,-1-1-1665,3-1 1,0-1 1057,-3 0 0,-1-2 583,0 2 1,-1-1 0,5-2 0,0 1 370,-1 2 0,1 1 0,2 0 0,-1 2 0,-1-1 0,0 1 0,-3-3 0</inkml:trace>
</inkml:ink>
</file>

<file path=word/ink/ink2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5-18T11:42:46.114"/>
    </inkml:context>
    <inkml:brush xml:id="br0">
      <inkml:brushProperty name="width" value="0.04294" units="cm"/>
      <inkml:brushProperty name="height" value="0.04294" units="cm"/>
      <inkml:brushProperty name="color" value="#CC0066"/>
    </inkml:brush>
  </inkml:definitions>
  <inkml:trace contextRef="#ctx0" brushRef="#br0">51 1389 8408,'-13'-7'53,"0"3"112,6 3 1,0 1 118,3 0-471,3 0 121,-5 0 0,6 1 255,0 3 220,0-2 0,7 9 71,6-3-83,-1-2-131,18 0 1,-2-18 294,14-4 0,9-14-119,12-7 1,13-8-599,-33 18 0,2-1 0,-2 2 0,0-1 265,5-2 0,1 0-1481,-3-1 0,1 1 1259,11 0 0,2 1 0,-5-4 0,0 1 37,6 0 0,0-1-526,-4-2 1,2-1 405,8-5 0,1-1 1,-9 5-1,1 1-255,4-1 1,2 1 182,-4 2 1,0 0 118,4 2 0,-1-1 0,0 0 0,-1 0-450,3-1 1,0-1 598,-3-3 0,1-1 0,2 0 0,1 0 0,-1-2 0,-1-1 0,2 0 0,1 0 0</inkml:trace>
</inkml:ink>
</file>

<file path=word/ink/ink2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5-18T11:42:52.502"/>
    </inkml:context>
    <inkml:brush xml:id="br0">
      <inkml:brushProperty name="width" value="0.04294" units="cm"/>
      <inkml:brushProperty name="height" value="0.04294" units="cm"/>
      <inkml:brushProperty name="color" value="#CC0066"/>
    </inkml:brush>
    <inkml:brush xml:id="br1">
      <inkml:brushProperty name="width" value="0.05726" units="cm"/>
      <inkml:brushProperty name="height" value="0.05726" units="cm"/>
      <inkml:brushProperty name="color" value="#CC0066"/>
    </inkml:brush>
  </inkml:definitions>
  <inkml:trace contextRef="#ctx0" brushRef="#br0">1686 1099 8575,'0'-12'-701,"0"5"0,0 2 275,0 10 1220,0 2-587,0 5 0,6 1 199,2-1 0,9 5-174,4 0 1,4-2-64,4-6 1,3 0-115,6-4 374,6-1-197,6-10 1,3-2-123,6-9 246,10-8-406,3-7 1,-27 9 0,2-2-67,-1 1 1,0-2-808,3-6 1,0 0 921,3 0 1,2-1 0,4-7 0,1-2-210,3 2 1,2 0 0,7-2 0,2 2-225,0 4 0,1 1 0,4-5 0,2 0 233,-1-1 1,1-2 0,0-1 0,-1-1-18,3 0 0,0 2 218,-2-1 0,0 2 0,5 6 0,1 1 0,-3 0 0,-1-1 0</inkml:trace>
  <inkml:trace contextRef="#ctx0" brushRef="#br1" timeOffset="2282">51 2719 11145,'-13'-12'-1183,"0"-1"586,6 0 598,-4 6 1,10 1-93,-3 1 16,2 4-143,2-5 175,0 12 1,4-3-13,1 5 587,4 0-268,-2-1 0,7 5 122,3-4 1,3-2-221,5-2 0,7 1 97,6 0 0,11-7-4,9-6 1,8-10-153,1-8 0,11-7-232,2-13 1,-33 20-1,2-1 260,3-6 1,1-1-1,3-1 1,0 0-38,2-3 1,1 0 0,6-2 0,2 1-59,3-1 1,2 0-1,2-2 1,0-1-919,1 1 0,1 0 0,3-2 0,0-1 594,-2 0 1,1 2 0,8-1-1,1 2-1823,-3 4 1,0 1 2106,4 2 0,0 0 0,0-3 0,0 1 0,0 2 0,0 3 0</inkml:trace>
</inkml:ink>
</file>

<file path=word/ink/ink2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5-18T11:43:34.772"/>
    </inkml:context>
    <inkml:brush xml:id="br0">
      <inkml:brushProperty name="width" value="0.04294" units="cm"/>
      <inkml:brushProperty name="height" value="0.04294" units="cm"/>
      <inkml:brushProperty name="color" value="#CC0066"/>
    </inkml:brush>
  </inkml:definitions>
  <inkml:trace contextRef="#ctx0" brushRef="#br0">1 1397 8676,'0'-7'-369,"0"3"-435,0 8 1266,6 3-397,-5 5 0,9 1 517,-6-1 0,4 5-258,-3 0 0,3 4 204,-4-4 1,2 5 88,-2-1-364,-3 3 0,6 1 0,-4 0 137,1 0-231,0 0 0,-2-1 0,1-2 110,1-1-58,0 0-57,2 5 1,-5-1-135,3 0 0,2 0 140,-2 0-178,0 0 1,0-1 0,1-2 197,-3-1-98,5-5 1,-5 2 0,3-6 139,1 1-222,-5-6 188,5 4-110,-1-9 0,-2 3 327,6-5 0,0-7 122,8-5-381,8-12 1,17-15 0,10-12 87,4-6 1,4-2-3,7-3 0,4-5-1567,-31 28 1,0-2 930,1-3 1,0 0-1,3-3 1,0-1 0,1-2-1,0-1-8,0 1 1,2 0-103,6-6 0,0 0 0,-1 0 0,0-1 0,2-3 1,-1 0 90,-3 3 1,-1 0 0,1 3 0,-1-1 115,-1 3 0,1 0-405,4-5 1,-1 0 711,-7 3 0,0 0 0,5-5 0,0 2 0,-6 4 0,0 1 0,3-1 0,-1 1 0</inkml:trace>
</inkml:ink>
</file>

<file path=word/ink/ink2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5-18T11:43:49.553"/>
    </inkml:context>
    <inkml:brush xml:id="br0">
      <inkml:brushProperty name="width" value="0.04294" units="cm"/>
      <inkml:brushProperty name="height" value="0.04294" units="cm"/>
      <inkml:brushProperty name="color" value="#CC0066"/>
    </inkml:brush>
  </inkml:definitions>
  <inkml:trace contextRef="#ctx0" brushRef="#br0">139 64 7799,'-4'-13'-311,"0"0"657,-6 6 0,9 0-59,-4 3 1,4 1-89,1-5 15,0 5 587,0-2-246,-6 5-244,5 0 81,-5 0-437,1 5 87,3 2 0,-9 10 199,3 0 1,1 5-74,-2-1 0,2 7-50,-1 1 0,-2 1 130,6-5-235,-6 0 0,9-4 0,-5-1 208,1-2-266,3 4 64,-3-8 1,5 0 175,0-6-382,0-5-149,0 8 291,0-9 265,0 3-189,0-5 110,0 0-120,0-5 1,0-6 25,0-6-471,0-6 259,5 4 0,-2-8 49,6-2-153,-1 2 118,-1-3 1,3 5 100,-6-1 1,4 3-27,-4 2 0,5 3 687,-5 5-258,0 0-188,-4 6 37,6-4-49,-5 10 327,5-5-125,-6 6-424,0 0 99,5 0 358,-3 0 0,8 10-97,-6 3 0,4 12 144,-4 0 1,1 13 168,-5-1-667,5 9 234,-3-1 1,5 0 246,-3-3-1079,-3-3 536,10-7 0,-5-1 113,2-6-550,3 0 1,1-1 0,4-2-816,0-1 0,-1 0 626,2 4 0,-2 0-1177,6 1 1928,0-1 0,4-6 0,0-1 0</inkml:trace>
</inkml:ink>
</file>

<file path=word/ink/ink3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5-18T11:44:16.534"/>
    </inkml:context>
    <inkml:brush xml:id="br0">
      <inkml:brushProperty name="width" value="0.04294" units="cm"/>
      <inkml:brushProperty name="height" value="0.04294" units="cm"/>
      <inkml:brushProperty name="color" value="#CC0066"/>
    </inkml:brush>
  </inkml:definitions>
  <inkml:trace contextRef="#ctx0" brushRef="#br0">1 340 9995,'8'9'106,"1"-1"837,-7-5-560,10 8 1,-5-8 250,5 5-185,1-5-297,-1 8 1,1-8 25,-1 5 26,1-5-26,-6 8 0,4-9-70,-2 2-102,-4-3 197,1 5-203,-1-5 50,-3 5 134,3-6 15,-5 0 1199,0 0-1162,0-6 0,0 3-112,0-5-67,0 0 0,0-5 280,0 1-602,0-1 226,0 0 0,6 1-127,-5-6 1,5 4 112,-6-3 28,0 3-775,0 1 538,0 1 1,4 3-17,0 1-299,0 5 346,-4-8 1,2 10-1162,2-4 600,-3 4 429,11 1 0,-10 0-1370,7 0 1159,-1 0 0,5 1-588,-1 4 1162,1-4 0,-1 10 0,1-4 0</inkml:trace>
  <inkml:trace contextRef="#ctx0" brushRef="#br0" timeOffset="832">492 364 8188,'0'-8'1192,"0"0"-653,0 5-280,0-3 1,0 1-30,0-4-37,0 4 0,0-1 243,0 1 4,0 3-236,0-3-1,-5-1-253,3 5 89,-9-5 0,8 6 291,-5 0-519,5 0 185,-8 0 0,4 1-79,-6 4 126,1-4-18,-1 10 1,2-8-222,3 5 45,-4 1-1,11 3 18,-10-5-27,9 4 162,-3-4-183,5 6-21,0-6 176,0 4-132,0-9 71,0 9 0,1-10 161,3 3-116,-2-2-14,3-2 157,1 0-145,1 0 12,6 0 41,-6 0-27,4-6 1,-8 3-17,5-5-6,-5 5 19,2-2 27,-5-1 156,0 5-171,0-5 7,0 6 90,0 0 23,0 6 1,2-4-74,2 7 203,-3-6 29,5 2-208,-1 1-53,2 1 37,6 0 30,0-2-244,-1-5 241,1 0-23,-1 0 0,1 0-173,-1 0-31,1 0 198,0-5-323,-1-2 1,1-2-107,-1 1 371,1 0-432,0-11 261,-1 5 0,-4-8-243,1 5 446,-6-5-111,2 2 0,-5-5 36,0 0 36,0 0-71,0 0 0,0 1 78,0 3 60,0-3-113,0 10 473,0-4-150,0 6-16,0-1 196,0 6-14,0 1-141,0 6-612,0 0 241,-5 0 1,3 10 316,-2 3 47,-3 2-222,6 3 1,-6 2 218,3 5-30,2-5-175,-3 3 165,5-3-184,0 5 0,0-4 53,0 0 85,5-6-92,-3 9 1,7-10 169,-5 3-290,6-3 73,-3-2 1,2-3-71,-1-1-82,0-5 151,5 8 0,-5-9-137,1 2-41,-1-3 161,5-1-171,-1 0 152,1 0 0,-1 0-13,1 0-206,0 0 91,-1 0 0,1-4 67,-1 0-124,-5-6 0,4 4-84,-2-2 149,-4-3 1,7 9 48,-11-3 1,9 3 147,-6-2 32,0 3-207,-4-5 264,0 6-248,0 0 62,6 0 428,-5 0-240,5 6 1,-2-3 48,0 5-40,0-5-37,2 8 0,-3-5-460,5 2 162,-5 3 97,8-4 1,-4 2-1068,6-1 533,-6-5 216,4 8-708,-4-10 0,5 5 1,1-6 1078,-6 0 0,4 0 0,-4 0 0</inkml:trace>
  <inkml:trace contextRef="#ctx0" brushRef="#br0" timeOffset="1020">969 315 7768,'-13'-12'360,"1"-1"-90,-1 6 1061,1-4-376,5 9-391,-4-9 478,9 10-369,-3-5-260,5 6-1317,0 0 1,5 2 801,4 2-1611,2-3 1166,1 10 0,5-4-1130,0 6 1677,5-6 0,-2 4 0,5-4 0</inkml:trace>
  <inkml:trace contextRef="#ctx0" brushRef="#br0" timeOffset="1458">1221 340 7768,'0'-7'1727,"-6"-4"-1313,-1 10 36,-6-5 0,1 6 212,-1 0-459,1 0 302,-1 0-353,0 0 1,1 2 152,-1 2-337,1-3 80,5 10 0,-3-4-237,6 6 133,0-6 103,4 4 0,0-4-539,0 6 271,0-6 148,0 4-348,0-10 279,5 10 1,2-9-119,6 2 69,-6-3 80,4-1 0,-3 0 16,9 0-143,-9 0 186,15 0 0,-19-5-207,9-4 30,-4-2 165,4-1 0,-2-1-204,-3 0 133,4-5 40,-11 4-208,5-9 217,-6 3 0,0-9-91,0-1-19,0 1 103,0-2 1,0 5-95,0-4 317,0 4-222,0 6 1,-5 2 632,1 5-254,0 1-86,4-1 700,-6 6-424,5 2-220,-4 5 237,-1 0-272,5 5 1,-9 7 247,6 4 59,-6 7 1,8-2 77,-2 8-253,3-3 259,1 5-282,0-6 1,1 1-40,3-1 0,3 0 13,6 0-444,0-5 223,-1-2-52,1-6 171,5 1-1138,-4-1 711,10 1 0,-10-2 200,2-2-1962,-2 2 1310,4-10 1,-4 6-60,3-3-1312,-3-2 2047,-1 3 0,-1-5 0,1 0 0</inkml:trace>
</inkml:ink>
</file>

<file path=word/ink/ink3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5-18T11:44:08.286"/>
    </inkml:context>
    <inkml:brush xml:id="br0">
      <inkml:brushProperty name="width" value="0.04294" units="cm"/>
      <inkml:brushProperty name="height" value="0.04294" units="cm"/>
      <inkml:brushProperty name="color" value="#CC0066"/>
    </inkml:brush>
  </inkml:definitions>
  <inkml:trace contextRef="#ctx0" brushRef="#br0">164 366 7755,'7'-5'0,"-2"-2"201,-5-6 1,-1 5 192,-3-1-136,2 1-174,-9 1 507,4-4-212,-5 9-32,-1-3-164,0 5-76,1 0 1,-1 0 106,1 0-185,-1 5 78,6 2 1,-4 6 107,3-1-132,2 1 1,-4 0 191,6-1-243,-6 1 112,9-1-46,-5 1 0,6-1-42,0 1-101,6 0 138,-5-6-159,10 4 141,-4-4 0,7 0 96,3-3-282,-3-3 0,10-1 106,-3 0 24,3 0-286,1 0 0,-4 0-72,0 0 261,0 0-261,-2 0 169,5 0 0,-10 0-109,3 0 213,-3 0-53,-2 0 233,1 0 0,-1 0-117,1 0-106,-1 0 181,-5 0-14,5 0-71,-11 0 270,5 6-17,-6-5 127,5 5-210,-3-6 83,3 0 368,-5 0-283,0 0-145,-5 0 0,2-4-358,-6-1 78,7-4 48,-4 2-109,0 0 235,5-4 0,-9 4 57,6-6-348,0 0 151,4 1 0,0-1-22,0 1-295,0-1 89,0 1-482,0-1 363,0 6-34,0-4-639,5 9 538,2-3 92,0 5-26,-1 0 225,0 0 1,-4 0-118,7 0 306,-6 5-42,8-3 0,-8 9-194,5-3 673,-5-2-345,8 5 1,-8-8 705,5 5-401,0-5-209,-1 8 1,5-9 720,-4 2-429,3 3-52,2-6 68,-1 5-187,1-6 1,-1 0 167,1 0-274,0 0 38,-1 0 1,-3 0-219,-1 0 57,0 0 60,-1 0-208,5-6 73,-11 5-12,5-10-78,-6 9 56,0-9-12,0 10-146,0-5 147,0 1 1,-6 3-16,-2-2 13,2 3 1,-5 1 25,2 0 56,4 0 42,-6 0-109,9 0 255,-9 5-201,10 2-13,-5 0 212,6 4 37,0-4-209,0 0 208,0 4-85,6-4 1,-4 0-65,7-2 213,5 2-220,0-6 0,5 9 45,-2-6-37,3 0 1,1-4 77,0 0-275,0 0 212,9 0-22,-3 0 0,4 0 47,-6 0-32,0 0-7,0 0-54,-5 0 34,3-5 1,-7 3 22,5-2-180,-6-3 153,-2 6 1,-2-9 23,-3 6-96,-2-1 72,-1 0 0,-5 2-139,0-5 126,0-1-6,0 2 1,-1-2-219,-3 4-22,-3-4 227,-6 2 71,1 0-79,-1 1 0,-1 6-21,-3 0 139,3 0-115,-4 0 0,6 0-16,-1 0 40,0 0-20,-5 6 1,8-1 252,-2 4-226,2 2-17,-2-4 149,5 5-64,1 1 1,6-1-42,0 1-105,0 0 82,0-6 1,0 4 22,0-3-50,6-2 28,1 5 1,7-10 46,2 3-45,-2-2-4,4-2 1,-1 0-160,0 0 142,5 0 1,-8-6-163,3-2-97,3-3 108,-6-2 3,4 1-97,-6-7 101,1 5 1,-1-8 54,1 5-166,-6-5 101,-1 2 1,-5-6-143,3-3 38,-2 2 153,3-4 0,-6 6 15,-3 0-46,2 0 15,-3 0 295,-1 5 0,3 2-5,-5 5-262,5 6 601,-8 2-207,9 5-105,-9 0-106,10 0 1,-10 1 20,2 3-83,4 3 228,-1 12-89,1-6 1,3 11 115,-2-3-174,3 3-48,1-5 0,0 5 242,0-3-169,0-3 0,1 5 107,3-7-159,-2 7 0,9-9 118,-3 3-196,3-3 1,2-2 194,-1 1-318,1-6-9,0 4 204,-1-10 1,1 9-183,-1-6 145,1 0 35,-6-4-154,4 0-52,-4 0-60,6 0 227,-1 0-252,1-5 96,-6 3 0,3-9 95,-6 3-196,6 2 1,-9-5-112,3 3 144,-2-3-159,3-2 132,-4 0 324,5 1-21,-6 5-174,0 1 223,0 6 155,0 0 0,4 6-101,0 2 697,1 3-543,0-4 0,1 5 125,2-4-173,3 3-120,-4 2 1,6-5-230,0 0 64,-1-5 0,1 8-187,-1-9 172,-5 3 0,4-3 71,-2 2-868,-4-3 526,7 5 1,-10-6-79,7 0-607,-6 0 0,4 0-16,-3 0-937,-3-6 1910,5-1 0,-1-5 0,2-1 0</inkml:trace>
  <inkml:trace contextRef="#ctx0" brushRef="#br0" timeOffset="458">1460 52 7788,'0'12'1680,"0"1"1,5 1-1045,4 3-333,-4-3-98,7 4-38,-11 0 0,9 0-31,-6 3-128,6 3 198,-9-10-199,10 4 61,-9-5 0,3-1 266,-5 1-554,0-1 209,0 1-523,0-6 313,0 4 78,0-10-146,0 5 177,0-6-256,0 0 1,0-6 290,0-2-49,0 2 75,0-5 0,0 8-75,0-5-155,6 5 213,-5-8 0,10 10-289,-2-4 335,2 4-56,2 1 1,-1 0 221,1 0-89,-1 0-10,1 0 26,-1 0 168,1 6-144,0-5 62,-1 10-14,-5-4-46,4 6 1,-4-5 2,6 1 69,-6-1 0,0 5 14,-3-1 87,-3 1 18,5-1-207,-6-5 0,0 4 126,0-2-115,-6-4 16,-1 7 213,-5-11-139,-1 5 0,-1-2 5,-2 0-597,2 0 300,-10-4 1,10 0 149,-3 0-650,-2-5 424,5-2 0,-3-2-1726,8 1 915,-2-1 343,10-9 654,-5 4 0,1-9 0,-2 3 0</inkml:trace>
  <inkml:trace contextRef="#ctx0" brushRef="#br0" timeOffset="951">1748 0 7788,'0'9'895,"0"-1"0,0-4 21,0 5-565,6 5 19,-5 0-216,5 10 0,-2-5 511,0 6-306,0 0-129,2 1 1,-3-1-88,5 0 63,-5 0-27,8-5 1,-8 3-192,5-2 57,-5-3 0,2 1-743,1-7 398,-5 1 109,5-1-373,0 1 258,-5-6-972,5-2 515,-6 1 430,5-5 1,-2 5-614,5-6 481,1 0 79,3 0 121,-5 0 111,5 0 0,-5 0-154,5 0 553,1 0-256,-1 0 0,1 0-185,-1 0 965,-5-6-572,5 5 1,-5-5 386,5 6-250,1-5-71,-6 3 609,4-9-349,-4 4-176,0 0 10,-2-4-107,1 10 0,-5-10 87,4 2-386,-4 4 150,-1-1 194,0 0-374,0-1 190,-6 0 0,4 2 73,-7 5-95,1 0-9,1 0 1,-3 1 510,6 3-242,-6-2 37,9 9 347,-10-4-413,9 6 1,-8-5 207,6 0 25,0 1-288,4 3 0,0 1 116,0-1-386,0 1 171,0 0 0,6-5-77,2 0-127,3 1 191,2-2 0,5 2-971,3-4 394,-3-1 269,11-4-2049,-8 0 1080,16 0 376,-5 0 323,5 0-1961,7-6 1116,0-1 1120,12-5 0,2-1 0,5 1 1</inkml:trace>
  <inkml:trace contextRef="#ctx0" brushRef="#br0" timeOffset="1520">3307 329 7721,'11'-8'0,"-2"0"0,-4 5 1777,-5-8-468,0 9-356,0-3-539,-5 5-157,-2-6 1,-6 5-95,1-4-149,-6 4 185,4 1-61,-10 0 11,10 0 0,-4 1 199,5 4-562,1-4 208,-1 5 0,5-2-53,-1 0-595,6 6 459,-2-9 0,5 10-369,0-2 314,0-4 105,5 7 0,2-5 151,6 5 108,0 1-227,5-6 215,-4 4-172,4-4 1,-6 4-61,1-3 282,0 4-53,-1-5 1,-4 1-25,1 0 77,-6-5 86,2 8-41,-5-9-9,0 9-157,-5-10 0,-7 9 208,-4-6-32,-7 0-136,9-4-142,-9 0 132,3 6 1,-1-5 99,0 4-711,0-4 392,2-1 0,0 0-51,7 0-934,-1 0 284,1-6-618,5 5 733,1-5 417,6 1 1,2 2-666,2-5 607,3 5 385,5-8 0,7 4 0,0-6 0</inkml:trace>
  <inkml:trace contextRef="#ctx0" brushRef="#br0" timeOffset="2836">3433 392 7721,'13'0'1903,"-6"0"-1231,-2 0-288,-5 0-86,0 0 0,-5 0 315,3 6-284,-9 1 0,8 1 67,-5 1-393,5-1 146,-3 5 1,6-5-7,0 0-149,0 1 205,0 3-371,0-5 182,0 4 0,6-5 166,2 2-163,4 4-27,0-11 0,1 6 29,-1-3-60,1-2-4,5 3 0,-4-5-128,3 0 33,-3-5 186,-2 3-148,1-9-25,-1 4 127,-5 0-181,5-4 81,-11 4 0,5-6 90,-6 1-347,0-1 199,-6 1 0,0 3-40,-2 1-25,-3-1 104,4-3 1,-6 1-44,1 2 72,-1 4-142,6-1 552,-4 5-151,10-5-9,-5 6-209,6 0-123,0 0 1,6 2 166,2 2 279,3-3-169,2 10 0,-1-5 82,1 2-200,-1 3 2,7-4 0,-5 6 276,2 0-103,-2-6 1,-1 4 11,-1-4-49,1 5 0,0-3 15,-1-1-18,-5-5 1,4 2-2,-2-5-197,-4 0 156,1 6 48,-6-5 207,0 5-249,0-6-4,0-6-480,0 5 293,0-10 0,0 8-6,0-5-340,0-1 305,0-3 0,0 3-68,0 1 428,0 0-252,0-5 1,0 5-56,0-1 249,0 6-51,0-2 40,6-1 64,-5 5-196,10-5 1,-4 6-30,6 0 129,-6 0-86,4 0 186,-4 0-175,5 0 0,1 4 38,0 1 108,5 4-87,-4-2 0,4 2-50,-6-1 174,1-5-177,0 8 1,-5-8-61,0 5 115,-5-5-28,3 3 0,-2-5-135,0 3-69,0-2 194,-4 3-57,0-5-72,0 0-23,0-5 0,-5 2 101,-4-5-665,4 5 311,-1-8 130,1 4-32,3 0-53,-3-5 215,5 5 1,0-5-320,0-1 207,5 6 0,-1-4-268,9 3 311,-3 2 0,8-4-134,-6 6 467,1 0-160,5-2 0,-4 5-181,3-3 444,-3 2-203,-2 2 1,1 0 142,0 0-146,-6 0 13,4 0 230,-10 0-129,5 0 1,-6 0-83,0 0-76,0 6 1,-2-3 41,-2 5-14,3-5-38,-10 8 1,9-4 73,-2 6-78,3-6 20,1 4 111,0-4-117,0 5-3,0 1 157,5-6-69,-3 4 0,9-9-32,-3 2-147,3 3 110,2-6 0,-1 5 62,1-6-335,0 0 1,1 0-50,2 0-223,-2 0 223,4 0 132,-5 0 0,0-4-223,-1-1 218,-5-4 79,4 7-101,-4-9 43,6 4 1,-5-4-50,1 2 216,-7-2 0,8 4-140,-6-5-11,6-1 183,-8 1-45,3-1 0,-5 5 118,0-1-70,0 6 11,0-8 18,0 10 23,0-5-151,-5 6 157,-2 0-51,0 0 0,-5 4-31,4 1 310,3 4-191,-7-2 0,10 6 63,-7 0 7,6-1-75,-2 1 1,5-1 80,0 1-120,0-1-33,0-5 0,0 5-77,0-4 95,5-2 40,2 5-185,6-10 110,-1 10 0,-3-9 32,-1 2-161,6-3 37,0-1 0,4 0-9,-5 0-49,0 0 107,-1-5 1,5 2-218,0-5-20,-1-1 217,-3 2 1,-2-4-175,-2 3-13,2-4 140,-4 0-31,5-1 33,-5 1 1,4-5-51,-2 0 207,-4 6-158,7 0 0,-10 5-44,7-2 313,-6 2-58,8 1 56,-4 3-55,5-3-140,1 5 1,-5 0 54,1 0-58,-1 0 33,5 5 166,-6 2-186,4 0 1,-4 4 51,5-2 241,-5 2-173,4 2 0,-5-1 39,2 1 200,4-1 6,-11 1 41,5-1-285,-6 1 111,0-6-282,0 4-74,-6-9 244,-1 3-469,0 1 211,-4-5 0,4 5 74,-6-6-1691,1 0 1105,5 0 0,-4 0-2599,2 0 1628,4 0 1574,-1 0 0,0-6 0,-1-1 0</inkml:trace>
  <inkml:trace contextRef="#ctx0" brushRef="#br0" timeOffset="2988">4867 453 7721,'7'2'2146,"-2"2"-1073,2-3-402,-6 5 563,10-6-584,-9 0-176,3 0-793,1 0 205,-5 0 242,5 0-1095,-6 0 0,0 0-1258,0 5 2225,0-3 0,0 3 0,0-5 0</inkml:trace>
</inkml:ink>
</file>

<file path=word/ink/ink3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5-18T11:44:05.484"/>
    </inkml:context>
    <inkml:brush xml:id="br0">
      <inkml:brushProperty name="width" value="0.04294" units="cm"/>
      <inkml:brushProperty name="height" value="0.04294" units="cm"/>
      <inkml:brushProperty name="color" value="#CC0066"/>
    </inkml:brush>
  </inkml:definitions>
  <inkml:trace contextRef="#ctx0" brushRef="#br0">428 63 8343,'0'-12'1620,"0"-1"-1197,0 6 84,0 2-152,0-1 38,-5-1-146,3 0 0,-9 1 105,3 6-187,-9 0 0,2 0 164,-6 0-391,0 0 114,1 0 1,-2 6 185,5 2-747,-5-2 320,8 5 126,-4-4 1,5 0-862,6 4 631,2-4 0,0 6-359,1 0 266,0-1 197,4 1 1,6-1-381,2 1 161,3-1 43,7 1 445,-4 0-128,10-1 1,-9 1-186,6-1 458,-5 1-169,7-1 1,-9 1-138,3 0 388,-3-1-164,-1 1 26,-6-1-67,-2 1-29,-5-6 0,-1 4 537,-3-3-394,-3-2 1,-7 4 580,-3-6-521,-3 6 0,-5-7 177,0 5-29,0-5-167,0 2 0,0-1 58,0 1-658,-1-1 312,1-4 0,1 0-314,4 0 247,-4 0 55,10 0 0,-4 0-1260,5 0 529,6 0 377,-4 0-1269,10 0 745,-5 0 921,6 0 0,0-6 0,0-1 0</inkml:trace>
  <inkml:trace contextRef="#ctx0" brushRef="#br0" timeOffset="1102">631 254 7781,'-6'-7'0,"5"1"1164,-5 6-541,6 0-481,-6 0 609,-1 0-521,-5 0 0,4 6 174,-1 2-227,1 4 19,1-5 9,-4 9-156,9-7 1,-3 14-48,5-9 0,0 5 78,0-7 69,0 1-213,0-1 1,1 1 99,3-1-142,3-5-76,0 5 99,4-5 1,-4 0-128,6-3 56,-1-3 130,1 5 0,0-5-232,-1 3 223,-5-8-31,4 3-153,-4-10 170,0 9 1,3-9-76,-6 3 158,6-4-87,-8 0 1,3 3-45,-5 1 294,0 0-257,0-5 7,0 1 205,0-1-194,0 0 14,-5 1 0,3-1 236,-2 1 24,-3 5-205,6-4 116,-5 4 56,0 0-122,5-5 7,-5 11-7,6-5 26,0 6-392,0 0 391,6 0 0,1 6 108,6 2 1,-1 2-25,1-1 1,-1 2-132,1-3 1,4 3 294,-1 2-186,1-1 1,-6-3 129,-2-1-361,2-5 172,-4 8 1,1-9-149,1 2 16,-7-3 0,8 1 146,-6 2-265,1-3 214,0 5-24,-3-6-39,9-6-164,-10-1 0,6-5-42,-3-1 188,-2 0-274,3 1 0,-1-1-94,1 1 132,-1-1 92,-4 1 1,4 3 104,0 1 1,0 4-54,-4-5 292,0 6-131,0-2 71,0 5-61,6 0 449,-5 5-330,11 2 0,-10 6 319,7 0-258,-6-6-60,8 4 0,-8-6 89,5 4-88,-5 2-134,8-4 1,-6 1 162,4 1-75,2-7-162,-10 4 108,11-6 1,-7 1-126,4 4-35,2-4 114,-10 5 1,10-6-244,-2 0 121,-4 0 1,6-5-218,-2 1 0,-2-6-38,1 2 305,1 2 0,-1-5-63,0 3 0,-5-3-457,1-2 152,3 1 173,-5 5 0,3-5-90,-5 4 134,0 2 59,0 1 0,5 3 245,-1-2-73,0 3-25,-4-5 166,0 6-83,0 0-126,0 6 443,0-5-280,0 10 0,1-8 73,3 6 7,-2-1 0,9 5 69,-3-1-25,4 1-144,0-6-48,1 4 1,-1-6 97,1 4-37,0-4-7,5 1-274,-4-5 223,4 5 1,-4-6 85,3 0-337,-3 0 102,4 0 0,-6-1 150,1-4-311,-6 4 0,4-9-74,-3 6 59,-2-6 86,5 9 50,-9-10 0,3 4-351,-5-6 180,6 1-20,-5-1 102,5 0 0,-8 5-118,-2 0 184,3 5 353,-10-8 0,8 9-39,-6-2-300,7 3 762,-10 1-453,5 0 1,-1 1 390,0 3-256,-1 3-181,2 6 0,-3-1 830,6 1-380,0 0-178,4-1 155,0 1-282,0-1 1,1 1 107,4-1-396,-4 1 1,12 0 220,-1-1-19,1 1-1007,11-6 620,-10 4 0,9-6-2001,-2 4 1044,3 2 734,1-10 1,4 5-1287,1-6 776,5 0 304,-3 0 611,0 0 0,10-6 0,-3-1 0</inkml:trace>
</inkml:ink>
</file>

<file path=word/ink/ink3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5-18T11:44:12.297"/>
    </inkml:context>
    <inkml:brush xml:id="br0">
      <inkml:brushProperty name="width" value="0.04294" units="cm"/>
      <inkml:brushProperty name="height" value="0.04294" units="cm"/>
      <inkml:brushProperty name="color" value="#CC0066"/>
    </inkml:brush>
  </inkml:definitions>
  <inkml:trace contextRef="#ctx0" brushRef="#br0">38 128 8573,'-7'0'909,"-3"1"-1430,6 3 333,0 9 1079,-2 1-609,5 9 0,-5-7 63,6 5 592,0 0-579,0 4 1,2-4 139,2 0-173,3-6-170,5 9 1,-2-10-20,3 3-89,-3-3 85,8-2 1,-6-3 272,1-1-212,-1-5 34,1 2 173,0-5-286,-1 0 1,1-1 126,-1-3 18,1-3-124,-1 0 0,0-9-249,-4 4 95,3-9 76,-9 7 0,7-6-430,-4 4 205,-1-4 126,-4-5 1,0 1-216,0 3 166,0-3-29,-6 5-333,-1-1 256,0-3 1,-3 7-405,6-5 312,-6 6 111,3 2 1,-1 3-130,0 6-673,5-6 120,-8 9-687,9-4 773,-9 5 288,10 5-426,-5-4 514,6 11 1,2-7 397,2 4 0,3 2 0,5-10 0,6 5 0,2-1 0,5 2 0</inkml:trace>
  <inkml:trace contextRef="#ctx0" brushRef="#br0" timeOffset="925">440 129 7734,'13'0'1038,"-6"0"-642,4 0 49,-10 0-145,5 0 50,-6 0-10,0 0 1,-6 1 188,-2 3 98,2-2-213,-5 9-133,4-4 1,-5 4-173,-1-3-101,1 3 192,5-4-226,-5 6-140,11 0 158,-5-1 0,6 1-60,0-6 69,0 4 0,0-4-22,0 5-311,6-5 199,-5 5 0,11-7-34,-4 4 215,-2 2-51,5-4 0,-8 0 211,5-3-202,-5 3 74,8-6 89,-10 5-138,5-6 61,-6 0 270,0 0-317,-6 0 1,4 0-320,-7 0-465,1 0 253,1 0-910,-4 0 703,4 0 214,0 0-758,1 0 321,6 0 436,0 0 1,6 0 153,2 0 401,9 0-131,-3 0 1,8 0 716,-5 0-510,5 0-151,-8 0 1,9-4 1215,-7-1-468,7 1-372,-9-1 541,9 3 10,-3-9-253,-1 10-237,0-10-51,-7 4-131,1 0 1,-1-3 69,1 6-341,-6-1 316,-1 0-330,-6 3 116,0-9-19,0 10 1,-2-5-512,-2 6 170,-3 0 206,-6 0-501,1 0 382,-6 0 0,4 2-132,-3 2 289,3-3-14,1 10 0,5-5-61,0 2 280,5 4-213,-3-11 0,6 10-42,0-2 176,0-4-105,0 6 1,2-5 192,2 2-135,8 3-50,2-9-32,10 3 1,-9 0 45,6-1-7,0 0-232,5-4 103,4 0 1,-3 0 87,2 0-59,3 0 66,-5 0 1,8-4 31,-6 0 1,0-5-57,-3 5 0,-5-4 315,-1 3-122,-4-4-1,2 7 161,-5-9-170,-6 4 0,2-1 1,-4-1-71,-1 1 73,-4-5-74,0 1-161,-6 5 66,5-4 0,-10 9-57,2-2 123,-2 3-14,-7 1 0,4 0-195,-3 0-46,-2 0 231,5 0-71,-5 0 33,7 5-8,-1 2-5,1 6 25,5-1 1,1-3-15,6-1 106,0 1-86,0-2 1,2 4 238,2-3-230,3-2 0,5 5 19,1-10 0,4 5-3,-1-6-9,1 0 4,-4 0 0,-1-2 10,1-2-165,-1 3 76,1-10 0,-5 5 80,1-2-502,-1-3 319,-1 4 1,3-10-518,-6 0 329,0 0 168,-4-1 1,0 3-118,0-6 104,0 5 33,0-7 437,0 9-228,0-4 0,0 9-177,0 1 1514,0 5-541,0-3-474,-5 6 928,3 0-305,-3 0 124,-1 6-616,5 7-229,-5-5 0,6 13 341,0-9-399,0 4 50,0 2-559,0-4 300,6 4 0,1-5 118,5-1-915,1 6 0,1-4 161,3 3 515,2-8-2285,1 2 1560,4-4 0,-5 0-1678,6-3 2533,0-3 0,6-1 0,1 0 0</inkml:trace>
  <inkml:trace contextRef="#ctx0" brushRef="#br0" timeOffset="1567">2076 302 7476,'13'-6'-162,"-6"5"1296,-2-5-736,-5 6 163,0-6 13,0 5-179,0-10 93,0 4-335,0 0 0,-5 0 153,-4 3 150,-2 2-291,-2-3 1,-1 5 250,-2 0-212,-4 0-51,1 0 0,-4 1-77,6 3-51,-5 3 179,8 0-354,-4 4 137,5-4 129,1 6-125,5 0 14,-4-1 1,9-3-8,-2-1-396,3 0 139,1-1-100,5 4 200,2-9 37,6 3 1,4-5-90,-1 0-5,1 0 128,1 0-246,-4-5 170,4 3 0,-1-9-59,0 3 76,0 2 61,-10-5 1,4 4 123,-3-5-136,3 5 8,-4-5 0,0 10 349,-2-7-145,-4 6-32,5-2 783,-6-1-415,0 5-163,0-5 371,0 6 338,0 0-774,0 6 0,0-3 93,0 5 57,0-5-120,5 8-74,-3-4 0,7 1-375,-4 1 145,4-1 83,-2-1 0,2 3-1084,-1-6 547,0 0 195,5-4-903,0 0 1,-1 4 90,1 1 603,-1-1 520,1-4 0,-1-6 0,1-1 0</inkml:trace>
  <inkml:trace contextRef="#ctx0" brushRef="#br0" timeOffset="1900">2227 1 7773,'0'12'1941,"0"1"-1490,0 0 0,0-1 464,0 1-540,0 5 1,0 0 247,0 3 232,5 3-499,-3-5 1,9 2 193,-3 0-112,-2-5-142,11 7 0,-9-9 38,9 3-130,-3-3-39,-2-1 1,1-5-254,0 0 0,-1-3 28,1 3-1067,-1-5 823,6 2 0,-4-1 83,3 1-1608,-3-1 1179,4-4 1,-4 0-113,3 0-1113,-9-6 1215,4 5 1,-11-10-551,3 2 1210,-2 4 0,3-12 0,2 3 0</inkml:trace>
  <inkml:trace contextRef="#ctx0" brushRef="#br0" timeOffset="2070">2177 214 7773,'-7'0'1560,"1"0"568,6 0-1042,0 0-700,6 0 765,1 0 1,7 0-47,2 0-566,-2 0-529,10 0 20,1 0 1,2-2-373,2-2 1,-2 1 285,-2-5 0,4 4-2472,0-5 1308,6 6 1220,-8-8 0,9 4 0,-4-5 0</inkml:trace>
  <inkml:trace contextRef="#ctx0" brushRef="#br0" timeOffset="3127">278 403 12080,'7'-5'-832,"4"3"1,-3-3 660,9 5-1739,-3 0 1910,10-6 0,-5-1 0,7-6 0</inkml:trace>
</inkml:ink>
</file>

<file path=word/ink/ink3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5-18T11:44:34.763"/>
    </inkml:context>
    <inkml:brush xml:id="br0">
      <inkml:brushProperty name="width" value="0.04294" units="cm"/>
      <inkml:brushProperty name="height" value="0.04294" units="cm"/>
      <inkml:brushProperty name="color" value="#CC0066"/>
    </inkml:brush>
  </inkml:definitions>
  <inkml:trace contextRef="#ctx0" brushRef="#br0">0 13 8045,'0'-7'2756,"0"1"-2235,0 6 1637,0 0-2236,0 6-654,0-5 415,0 5 213,0-1-2083,0-3 1036,0 3 1151,6 1 0,-5-5 0,5 5 0</inkml:trace>
</inkml:ink>
</file>

<file path=word/ink/ink3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5-18T11:44:22.244"/>
    </inkml:context>
    <inkml:brush xml:id="br0">
      <inkml:brushProperty name="width" value="0.04294" units="cm"/>
      <inkml:brushProperty name="height" value="0.04294" units="cm"/>
      <inkml:brushProperty name="color" value="#CC0066"/>
    </inkml:brush>
  </inkml:definitions>
  <inkml:trace contextRef="#ctx0" brushRef="#br0">0 278 9701,'0'9'1656,"0"-1"-1284,0 0-210,0 5 0,0 0 5,0-1 455,0 1 1,0-1 73,0 1-311,0-1-399,0 1 347,0 0-428,0-6 70,0 4 88,0-10-326,6 5 195,-5-6-34,5 0-111,-6 0 19,0 0-64,0-6 0,0-1 8,0-5 102,0-1-119,0-5 106,0-2 1,0-1-353,0 0 206,0 0 107,0-4 0,0 4 105,0 0-37,0 6 0,0-7 180,0 5-177,0 0-7,0 5 561,0 5-197,0 1-2,0 6-80,0 0-80,0 6-41,0 1 0,0 5 510,0 1-231,0-1-13,6 6 31,1-4-133,0 10 1,4-8-42,-3 4 211,3-4-267,2 8 1,-1-10 100,1 2-202,-6-2 56,10-1 1,-12-5 29,12 1-99,-6-7 93,7 4 1,-5-6-237,0 0 96,-1 0-18,1 0-164,-1 0 158,1-6 1,-1 4 40,1-7-398,-6 1 293,4-5 0,-4 1-252,6-1 196,-6 1 71,4-1 1,-8 0 3,5 1 0,-5-1 47,2 1 0,-3 5 178,2 3 39,-3 2-222,5-3 499,-6 3-184,0-3-79,0 5 42,0 5-170,0-3 1,0 13 29,0-2 630,0 2-421,0 3 1,0-3 292,0 6-264,0-5-97,6 2 1,-4-1-134,7-1 87,-6 1 0,8-4-204,-3-1 32,-2 1 0,5-5 258,-3 1-351,-2-7 1,5 5 0,-3-4 83,4 1-102,-5 1 1,4-5 0,-3 0-29,3-6 148,2 5 16,-6-11 0,4 7-242,-3-3 219,4-9 19,-5 8-306,4-9 181,-10 6 0,6-2-13,-3-3-14,-2 3 1,3-4-56,-5 5 148,0 1 162,0 5-246,0-5 812,0 11-346,0-5-90,0 6 434,0 0-460,6 0 160,-5 0-160,5 6 1,-5 1 281,4 6 18,-4-1-107,5 1 1,-1-1-210,2 1-219,0-6 0,4 4 223,-2-3-992,2-2 465,1 5 276,-5-9 0,5 7-668,-4-4 393,3-1 92,2-4-1699,-1 0 1243,1 0 1,-1 0-282,1 0-901,-6 0 1208,4-6 0,-5-1 683,2-5 0,3-1 0,-4 0 0</inkml:trace>
  <inkml:trace contextRef="#ctx0" brushRef="#br0" timeOffset="923">855 315 7829,'0'7'1623,"0"-1"-706,0-1-108,0-3 343,0 9-567,0-4-288,0 5 1,0 1 549,0-1-445,0-5 0,0 5-3,0-5-84,0 0 51,0 4-294,6-10 161,-5 5-24,5-6-430,-6 0-201,0 0-17,6 0 256,-5-6 44,10-1-359,-9 0 298,9-4 1,-8 0-54,5-6-455,-5 0 411,8 5 0,-6-1-208,4 1 241,2-1 1,-8 2-33,5 2 623,-5 4-245,8-1-117,-9 5 1,5-5 315,-3 6-147,-3 0-66,5 0 514,-1 6-385,-3-5 1,5 10 34,-3-2-29,-3 2-61,5 2 1,-2-1-123,0 1-76,0-1 135,-4 1 1,5-1-813,-1 1 361,0-6 218,2 4 0,-4-8-1323,7 5 740,-6-5 223,8 3-831,-10-6 820,10 0 1,-4 0-100,6 0 238,-1 0 0,0-6 386,-4-2 0,3 2 0,-4-5 0,6 4 0,-5-6 0,1 1 0,-7 4 0,3-1-78,2 1 1,-6-5 63,3 1-70,-2 5 1471,-2-5-413,0 11-391,0-10 370,0 9 8,0-3-309,0 5 1676,0 0-929,-6 0-906,5 0 1,-9 1-55,6 3-230,-6 3 0,8 6-183,-3 0 144,-1-1 0,5 1 170,-3-1-309,2 1 37,2-1 0,0-3 245,0-1-417,0 1 121,0 3 0,2-3-321,2-1 208,-3-5 26,10 8-128,-9-10-145,9 5 163,-10-6-1,11 0-125,-11 0 1,10 0-25,-3 0 145,-2 0-482,5 0 416,-4-6 1,2-1-349,-1-5 248,0-1 85,5 1 0,-5-1-24,1 0 1,-5-3-92,4-1 405,-5 0-225,8 5-8,-4-1 698,0 0-353,-1 6-84,-6 2 461,0 5-12,0 0-372,5 0 89,-3 0 128,3 5-194,-5 2 0,2 6 196,2 0 1,-3-1 113,4 1-357,2-1 366,-6 1-245,5-1-94,-1 1-197,-3-6 0,3 0 195,-5-3 46,0-2-190,6 3 135,-5-5-269,5 0 80,-6 0 344,0 0-219,0-5-370,0 3 214,0-9 0,1 3 66,3-9-288,-2 3 197,9-10 0,-8 10-47,5-3 255,0-2-108,5 5 0,0-8 240,-1 5-17,1 0-231,-1 10 714,1-4-454,-1 9 0,1-7 84,0 4-349,5 1 135,-4 4 1,4 0 105,-6 0-1722,1 0 1050,0 0 0,-5 0-1985,0 0 1196,-5 0 264,3 0-673,-1 0 1666,-3-5 0,-8 3 0,-8-3 0</inkml:trace>
  <inkml:trace contextRef="#ctx0" brushRef="#br0" timeOffset="1117">643 26 7760,'0'-13'4397,"0"6"-3947,0 2-1487,0 5 639,5 0 1,2 0-201,6 0-924,-1 0 1522,7 0 0,0 5 0,6 2 0</inkml:trace>
  <inkml:trace contextRef="#ctx0" brushRef="#br0" timeOffset="2944">2264 416 11973,'12'5'1569,"1"-3"-1186,-1 3-127,1-5-57,0 6-46,-1-5 1,1 5 153,-1-6-526,1 0 239,-1 0 1,-3-4-378,-1-1 283,-5-4 99,8 7 1,-9-5-777,2 3 399,-3-3 66,-1 0-654,0-4 468,0 4 195,0-6-7,-5 6 1,2-2-183,-6 4 387,1 1-76,-5 4-20,1 0 1,4 0 336,-1 0-115,6 0-5,-2 0 0,1 2 105,-1 2-1,1 3-173,4 0 454,0 4-291,0-4 0,4 5 108,1 1 242,4 0-288,4-1 1,1 1 211,3-1-132,2-5-140,-5 5 1,9-6 220,-7 7-31,7-6-187,-4 4 226,1-9-197,4 9 0,-10-10 111,2 3-409,-2-2 152,-1-2 163,-1 5-161,-5-3 173,5 3 58,-11-5-153,5-5 97,-6 3-448,0-9 133,0 4 65,0-5 1,-2-1-587,-2 0 286,3 7 186,-11-6-523,11 5 431,-5-5 0,5 1-160,-3 2 336,2-2-152,-3 10-26,5-11 231,0 11 1,1-6-245,3 3 452,-2 2-126,9-3-15,-4 5 241,6 0-111,5 0 0,-10 0 209,9 0-219,-10 5 0,7 1-15,3 2 294,-3 4-240,4-5 0,-2 5 19,1 1 191,0-6-207,1 4 0,-4-4-90,3 5 0,-3-3 71,-2-1 0,0-4-103,-4 5-115,3-6 176,-9 2-401,3-5 1,-1 2 131,1 2 60,-1-3-256,-4 5 64,0-6 350,0 0 0,-2-4-335,-2-1 1,3-4 212,-10 7 1,8-9-369,-6 3 179,7-4 0,-10 0-103,11-1 135,-5 1 0,2-1 53,0 1-111,0 5 148,4-5 1,4 5-115,0-5 146,6-1 0,-3 5-166,6 0 272,-1 5 0,2-4-147,3 3 1,-3 2 268,3-2-73,-3 3 1,-2 1 286,1 0-101,-1 0-197,1 0 231,-1 0-169,-5 0 0,0 1 9,-2 3-60,-4-2-37,5 9 0,-6-8 252,0 5-219,0 0-21,0 5 1,-5-1 130,1 1-110,-6 0-6,9-1-29,-10 1 75,10-1-3,-5 1-264,6 5 198,0-10 0,0 9 57,0-8-209,0 2 141,0-4 0,1 3-180,4-6 167,1 6-6,1-9 0,5 5 10,-4-6-30,3 0 25,2 0-156,-1 0 64,1 0 1,-5 0 69,1 0-316,-1 0 60,-1-6 96,4-1-262,-4-6 217,0 1 0,-1-1-158,-6 1 131,0-1 107,0 0 0,0 1-263,0-1 253,0 1-71,-6-1-167,-1 1 108,-5-1 1,-1 0-11,1 1 251,-1-1-119,0 6 0,5-2-182,0 4 744,5 1-261,-3 4 23,6 0-113,0 0-29,6 0 42,-5 6 5,10-5 528,-4 10-375,6-9 1,4 9 53,-1-3 183,1 3-250,-4 2 1,1-5 115,3 1 297,-3-1-352,4 5 1,-6-2 547,1-3-396,-1 4-147,1-11 1,-5 6-303,1-3 52,-6-3-1,2 5-85,-5-6 48,0 0-84,0-6 1,-1 1-734,-3-3 432,2-4 185,-3 5 0,5-5-589,0-1 407,0 6 89,0-4-15,0 4 131,0-6 0,1 5-280,3 0 450,3 5-196,6-8 0,1 8-211,2-5 570,-2-1-145,5 2 0,-3-3 217,1 6-189,0-6-25,1 9 0,-4-10 259,3 2-146,-3-2 51,-2 4-78,1-4-30,-6 4 1,3-1-9,-6-1 163,0 1-146,-4 1 31,0-4-143,0 9 66,-6-9 1,4 10-184,-7-3 1,5 2-21,-4 2-75,5 0 1,-4 2-123,3 2 267,2-3-12,-3 10-35,5-4 227,0 6-84,5 0 0,2-1-168,6 1 512,-6-1-227,4 1 1,-5-1 393,2 1-363,3 0 0,-5-1 101,2 1 147,3-1-163,-9 1 109,9-1-189,-10-5 50,5 5 15,-6-5-69,0 5-38,0-5 1,-6 3 301,-2-6-85,-3 6-221,-2-9 0,1 5-126,-1-6 1,-4 1 106,1 4 1,-1-4-428,4 3 184,1-3 106,-1-1-1243,0 0 443,6 0 435,-4 0-402,10 0 62,-5 0-896,6 0 809,0-5 314,0 4 157,6-5-932,1 6 493,5 0 476,1-6 1,0 5 323,-1-3 0,1-3 0,-1 0 0</inkml:trace>
</inkml:ink>
</file>

<file path=word/ink/ink3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5-18T11:44:18.800"/>
    </inkml:context>
    <inkml:brush xml:id="br0">
      <inkml:brushProperty name="width" value="0.04294" units="cm"/>
      <inkml:brushProperty name="height" value="0.04294" units="cm"/>
      <inkml:brushProperty name="color" value="#CC0066"/>
    </inkml:brush>
  </inkml:definitions>
  <inkml:trace contextRef="#ctx0" brushRef="#br0">77 338 11282,'0'12'1134,"5"6"0,-2-2-429,5 5-437,1 0-105,-2 9 1,3-7 218,-6 2-467,6-3 134,-9 3 1,5-5-676,-6-3 390,5 2 261,-3-10 0,3 8-1577,-5-9 805,0-3 228,0 7-1653,0-11 450,0 5 849,0-6 873,0 0 0,-5 0 0,-2 0 0</inkml:trace>
  <inkml:trace contextRef="#ctx0" brushRef="#br0" timeOffset="312">0 314 7887,'13'0'1877,"-1"0"-1667,7 0 819,-6-6-680,11 5 1,-7-5 93,8 6-568,-8 0 168,12 6 1,-11 1-130,3 5-41,3-5 158,-10 4 1,4-4-190,-5 6 186,-6-1 7,-2 1 303,-5 0-188,0-1 0,0 1 8,0-1 490,-5-5-397,-2 4 0,-7-5 84,-3 2-126,3 4-92,-4-11 1,1 6 3,0-3-66,1-2 87,3 3 1,1-5-575,-1 0 204,0 0 175,1 0 0,3 0-1262,1 0 603,5 0 343,-2-5-1219,-1 3 965,5-3 0,-5 3-121,6-2-617,6 3 1004,1-11 0,5 7 357,1-4 0,5-7 0,2 2 0</inkml:trace>
  <inkml:trace contextRef="#ctx0" brushRef="#br0" timeOffset="626">341 389 7887,'0'8'0,"0"1"1141,0-1-691,0 5 1,0-1 247,0 1-170,0-1-312,0 1 288,5 0 0,-3-1 93,2 1-244,3-1-99,0 1-93,0-1 1,4-3 161,-3-1 9,4-5-157,0 3 0,1-6 175,-1 0-369,1 0 60,-1 0 0,1 0 105,0 0-51,-1-6 117,1-1-343,-6 0-73,4-4 116,-10 4-1,5-6-82,-6 1 111,0-1 1,0 1 64,0-1-106,0 0 1,-4-3 100,0-1-116,-6 0 121,3 10 4,-6-4 0,-4 5-76,1-2 74,-1 2 2,-1 6 1,4 0-242,-3 0-22,3 0 248,1 0-845,6 0 551,-4 0 1,8 2-152,-5 2-919,5-3 826,-2 11 1,5-10-706,0 7 266,0-6 582,5 8 0,2-10 401,6 3 0,5-2 0,2-2 0</inkml:trace>
  <inkml:trace contextRef="#ctx0" brushRef="#br0" timeOffset="832">591 363 7880,'0'12'1408,"0"1"1,0-5-928,0 1 976,0-1 1,4 5-83,1-1-861,-1 6-241,-4-4 1,4 5 123,0-7-1063,0-5 414,2 4 233,-5-4-629,5 0 539,0 4 0,-5-8 161,3 6-2188,-3-7 566,5 4 448,-5-6-747,11 0 773,-11 0 1096,10-6 0,-9-6 0,3-8 0</inkml:trace>
  <inkml:trace contextRef="#ctx0" brushRef="#br0" timeOffset="1201">805 438 7880,'0'13'2023,"0"-6"0,0 4-1744,0-3-139,0-2-140,0 5 1678,0-4-1060,0 0 0,0 4 70,0-2-653,0 2 62,0-4 1,0 0-215,0-3 112,0-3 96,0 5-638,0-6-278,0 0 667,6 0 7,-5-6-124,10-1 75,-4-5 1,1-1-92,1 1-415,-1-6 403,-1 4 0,4-6-342,-2 3 304,2 3-148,-4-4 656,4 11-103,-9-4-56,9 10 848,-10-5-635,5 6 1,-5 0-133,3 0 505,-2 6-360,9 1 1,-10 2 132,3 4 683,3-3-584,-5 8 0,8-6 161,-6 1-220,6 0-60,-9-1-688,10 1 1,-5-1 207,2 1-636,3-6-533,-9-2 693,3-5 189,1 6-930,-5-5 178,5 5 278,-6-6-855,0-6 1749,0-1 0,-6-11 0,-1-1 0</inkml:trace>
  <inkml:trace contextRef="#ctx0" brushRef="#br0" timeOffset="1487">516 288 9803,'14'-1'3971,"2"-3"-3303,-2 2-359,16-3 0,-4 1 1032,12-1-669,5-4-329,8 7 0,0-8 866,4 6-623,2-5-732,-11 7 660,14-9-231,-14 10 1,10-5 132,-5 6-823,-1-6 371,0 5 1,-5-5-39,-3 6-162,-3 0 206,-7 0 0,-1 0-1155,-6 0 662,-5 0 217,-2-5 0,-6 3-1294,1-2 409,-6 3 656,-2 1-1518,-5 0-239,0 0 209,-5 0 2083,-2 0 0,-11-6 0,-2-1 0</inkml:trace>
  <inkml:trace contextRef="#ctx0" brushRef="#br0" timeOffset="1716">1095 0 7819,'0'7'0,"2"4"2040,2-2-1061,-3 2-531,5 1 1515,-6 1-1232,0 5 0,4 2 21,0 5-58,6 0-356,-9 0 0,6 0 149,-3 1-687,-2-7 203,9 5 1,-10-5-246,4 7 224,-4-7 87,5 5 0,-5-10-1442,3 3 622,-2-3 424,-2-2-1932,0 1 587,5-6 681,-3 4-699,3-10 740,1 5 950,-5-6 0,16-6 0,-3-1 0</inkml:trace>
  <inkml:trace contextRef="#ctx0" brushRef="#br0" timeOffset="2018">1485 274 8829,'-7'0'3442,"-4"0"-3034,4 0 0,0 0 340,-4 0-398,4 0 1,-6 0 164,1 0-562,5 5 1,-3-2 115,6 6 192,-1-1-950,5-1 530,0 4 1,0-4-256,0 6 262,0-1 102,6 1 0,1-1 125,6 1-139,-1 0 99,1-6-6,5 4-61,-4-4 0,3 5-62,-9 1 459,3-1-54,-4 1-161,6 0 120,-6-1-100,-2 1 1,-5-5 148,0 1-16,0-1-221,-5 4 0,-2-3-34,-6-1 75,1-5-14,-1 8-541,0-9 1,1 7 128,-1-4 161,1-1-2014,-1-4 656,1 0 1500,-1 0 0,0-6 0,1-1 0</inkml:trace>
  <inkml:trace contextRef="#ctx0" brushRef="#br0" timeOffset="2168">1673 476 7819,'5'7'3325,"-3"-1"-1506,9-6-1176,-10 5 1,6-3 354,-3 2-317,-2-3-731,3-1 0,-5 2 87,0 2 33,0-3-2325,0 10 765,-5-9 1490,3 9 0,-14-4 0,2 5 0</inkml:trace>
</inkml:ink>
</file>

<file path=word/ink/ink3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5-18T11:44:45.528"/>
    </inkml:context>
    <inkml:brush xml:id="br0">
      <inkml:brushProperty name="width" value="0.04294" units="cm"/>
      <inkml:brushProperty name="height" value="0.04294" units="cm"/>
      <inkml:brushProperty name="color" value="#CC0066"/>
    </inkml:brush>
  </inkml:definitions>
  <inkml:trace contextRef="#ctx0" brushRef="#br0">8991 1360 10881,'13'-7'445,"-1"2"1,2 0-85,3 1-367,-3-5 1,4 6-1,-5-6 21,-1 0-63,1 3 305,-1-5-1027,-5 9 539,5-9 129,-11 4-232,5-5 1,-6 3-62,0 1 257,-6 5 0,-1-7-23,-6 6 78,1 0 231,-1 4 0,1 0 1,-1 1 99,1 4 1,-1-3-107,0 7 1,1-1 486,-1 5-250,6-1-155,-4 1 16,10-1 0,-5 5 0,6 1 243,0 2-543,0-5 0,2 3 0,2-4 261,4 3-1137,3-8 662,2 7 0,-1-10-318,1 2 0,0 2 257,-1-6 1,5 0-833,0-4 0,-1 0 58,-3 0 1109,0-5 0,-1-2 0,1-6 0</inkml:trace>
  <inkml:trace contextRef="#ctx0" brushRef="#br0" timeOffset="319">9217 1246 7794,'0'7'867,"0"-1"0,0-5-687,0 3-221,0-2 350,0 9 359,0-4-231,0 5-193,0 7 1,5-5 53,-1 2 1,6-2 10,-2-1 196,3-1-227,-4 1 1,4 0 30,-2-1 39,2 1-110,1-1 1,1-3-6,0-1-191,-6-5 112,4 2 1,-8-5 37,5 0 1,-4 0 25,5 0 1,-5-1-85,4-3 0,-5 1 148,1-5-469,3-1 133,-6-3 0,5-5 80,-6 0-518,0-5 360,0 2 0,0-1-288,0 0-88,0 6 314,0-9 1,0 9-631,0-6 0,0 6-166,0-2-52,0 3 497,0 1 169,0 6-953,0 2 351,0 5 833,0 0 1,6 0 0,1 0 0</inkml:trace>
  <inkml:trace contextRef="#ctx0" brushRef="#br0" timeOffset="759">9657 1296 7794,'7'0'1567,"-2"0"-628,-5-5-572,0 3 0,-1-7 340,-3 4-345,2 1 0,-9-1 237,4 3-221,-6-3-1,1 5-171,-1 0 131,1 0-105,-6 0 1,4 1-265,-3 3 1,3-1 87,1 5 0,1 1-107,-1 3 0,5 1 127,-1 0-476,7-1 198,-10 6 156,11-4-158,-5 4 84,6-5 0,0 0-104,0-1-123,6-5 159,-5-1 1,11-2-49,-4 0-18,-2 0 189,5-4 0,-4 0-96,5 0 1,-3-1 54,-1-3 0,0 1-62,5-5 0,0-1-22,-1-3 103,-5-1 9,4 0 1,-8 1-63,5-1 201,-5 6-64,8-4 616,-9 4-469,3 0 0,-3 2 791,2 5-494,-3 0 177,5 0-217,-6 0-143,0 5 171,0 2-127,0 6-39,0-1 1,1 1 171,4-1-563,-4 1 196,10 0 1,-5-1-944,2 1 492,3-6 285,-4 4 1,2-8-1022,-1 5 0,0-5 82,5 1-853,-6-3 1206,4-1 1,-5-1-101,2-3-100,3 2 442,-9-14 442,9 7 0,-4-14 0,5 3 0</inkml:trace>
  <inkml:trace contextRef="#ctx0" brushRef="#br0" timeOffset="1662">9782 1023 7794,'-7'-6'0,"0"5"0,3-3 0,3 4 1347,-3 4-596,2 3-426,-3 5 0,3 2 198,-2 3 1,3 1 177,1 3-84,0 3-309,0-5 1,0 7 102,0-1-250,5 0-7,-3-5 1,7 2-317,-4-5 0,4 5 196,0-1 1,-2-3-759,1-1 0,-4-3 207,5-2-1242,-7-5 807,10 5 613,-5-11-337,0 5 1,4-8-123,-3-2 381,-2 3 262,5-11 1,-10 5 13,3-5 0,-2-2 141,-2-3 0,0 3-45,0-3 0,0 3 45,0 2 987,5 5-633,-3-4-302,3 9 1935,-5-3-1123,0 5-106,0 5-442,0-3 1,0 9 287,0-3-182,0 9-255,0-3 1,5 4 91,-1-5 1,1 3 49,0 1-37,2 0-105,0-10 1,2 4 167,-4-2-293,4 2 112,-2-4 1,2 2 154,-1-4-295,-5-1 1,8-4 52,-3 0 0,-1 0 51,2 0 0,-5-2-151,4-2 0,-3 1 78,3-5 0,-5 0-289,1-5 1,2 1 76,-2-1-504,6-5 0,-9 4 316,3-3 1,-1 3-1180,1 2 1001,-3-1 1,6 2-132,-2 2 0,0 2 262,4 3 0,2 3-609,-3-3 504,3 2 150,2 2 109,0 0 0,-1 0 248,1 0-11,-1 0 1,-3 2 10,-1 2 775,0-3 212,-1 5 1,0-6 32,-2 0 458,-4 0-671,5 0-24,-6 0-423,-6 0 1,3 0 164,-5 0-162,-1 0-130,-3 0 0,3 4 127,1 0-287,0 6 2,-5-3 0,1 1-69,-1 1 1,5-1 113,-1 5 0,6-1-82,-1 1 0,-1-5 123,0 1-382,1-1 0,4 0 91,0 1 54,0-6-237,0 8 1,6-10-22,2 3 255,-2-2 0,5-2 0,-3 0-259,4 0 153,0 0 59,-5 0 1,4-6-28,-2-2 0,0-3 60,0-2 0,2 2-136,-3 2 1,2-2-4,-1 3 251,2-3 0,-10 2-266,3 1 890,3 5-286,-5-2 273,3 5-427,-5 0 0,0 5 262,0 4 1,2 2-55,2 1-134,-3 1 1,6-1-1,-4 1 421,1 0-1046,6-1 288,-9 1 0,9-1 217,-6 1-787,6-6 0,-7 3-1419,5-6 962,1 0-432,3-4 734,1 0 289,-1 0 67,-5 0 1,3-6 0,-6-3-347,-1-7 427,4 2 1,-5-9-1,2 2 348,-3-3 0,5-7 0,1-1 0</inkml:trace>
  <inkml:trace contextRef="#ctx0" brushRef="#br0" timeOffset="1877">10462 996 7794,'0'-13'1600,"0"6"-420,0 1-264,0 6-646,0 0 0,0 7 368,0 6 1,0 1 16,0 7-96,0 0-203,0 4 1,0 0-151,0 0 130,0 0-104,0-5 1,0 4 102,0-3-572,0 3 225,6 1 0,-5-2-578,3-2 1,-1 2 390,1-7 0,-2 5-2516,2-4 1396,-3 0-48,-1-4 858,0-6 0,0 0-83,0-3 592,0-3 0,0 5 0</inkml:trace>
  <inkml:trace contextRef="#ctx0" brushRef="#br0" timeOffset="2207">10424 1347 7794,'5'7'2406,"2"-2"-2068,6-5-81,-1 0-103,1 6 1,1-5 400,3 3-104,-3-2-245,4-2-155,0-6 0,-4 5 0,8-10 258,-5 2-303,0 4 161,1-6 0,-5 4 168,-1-6-772,1 6 280,-12-4 1,5 4-377,-6-6 352,0 6 61,0-4 1,-2 5-50,-2-2 0,1 3-44,-5 5 598,-1 0-252,-3 0 0,-5 0-70,0 0 160,1 5-95,9 2 0,-5 4 750,4-2-400,-3 7-204,4-7 1,0 9 528,3-5 0,2-1-312,-2 1 0,3-1-263,1 1 0,1-1 81,3 1-665,3 0 319,6-1 0,-1-1 116,1-2-1410,5 2 968,-4-10 0,9 5 54,-7-6-989,7 0 762,-4 0 1,2 0-2582,0 0 3117,0 0 0,4-11 0,0-3 0</inkml:trace>
  <inkml:trace contextRef="#ctx0" brushRef="#br0" timeOffset="2452">11154 921 7752,'-7'6'0,"-4"2"1578,2 9 0,-2 2-746,-1 7 1,-1 0 385,0 3-578,1 4-318,-1 4 0,1 2 187,-1 3 0,1 0 105,-1 9-986,0-9 369,1 12 1,3-13 89,1 5-482,5-11 359,-2 6 0,1-14-1332,-1 2 1,1-4 662,4-4 0,4-2-929,1-7 0,10-1 1634,2-2 0,5 2 0,3-4 0</inkml:trace>
  <inkml:trace contextRef="#ctx0" brushRef="#br0" timeOffset="2961">11594 1285 8466,'-4'-13'850,"0"1"1,-5 3-733,5 1 0,-2 5 106,2-1 652,-3 3-231,-5-5-444,-1 5 477,1-5-57,-1 6-213,0 6-229,1 1 0,1 9 172,2 1-295,-2 0 1,5 0 112,-2-1 0,3 5-166,5-4 0,0 4 71,0-4-1235,0 5 643,5-8 206,2 4 201,6-5-1575,-1-1 1033,1 1 1,-1-6-196,1-3 231,5-2 0,-4-2 0,4 0-654,0 0 921,-4 0 350,5-6 0,-1-7 0,1-6 0</inkml:trace>
  <inkml:trace contextRef="#ctx0" brushRef="#br0" timeOffset="3803">11719 1347 7741,'0'-13'408,"0"1"-128,0-1 0,0 5 815,0-1-721,-6 6 0,-1-2 116,-5 5 0,3 0 86,1 0-163,-1 0 1,-3 0 0,1 1 383,2 3-546,-2 3 0,6 6 117,-4 0-167,-2-1-149,10 1 0,-6 3 0,4 3 5,-1 0 0,-1-2 128,5 4-196,0-6 76,0 3 0,2-5-15,2 0-241,-3-1 1,11 1 23,-4-1 91,3 1 0,2-6 0,-2-2-99,-3 1 1,3-5 58,-2 4 0,-2-4-75,1-1 1,-1-1-2,2-4-201,2-2 204,-4 0 0,0-4-49,-3 3-42,-3-3 84,-1-7 1,0 4-87,0-3-51,0 3 95,0-4 1,0 4 38,0-3 1,0 3-50,0 1 1,0 1 197,0-1 1,0 5-185,0-1 842,0 7 0,0-5-180,0 3-307,0 2 3,0-3 38,0-1 42,6 5-182,1-5 30,5 6 0,-3 0 57,-1 0 1,-4 0-62,5 0 0,-5 4 289,4 0-153,1 6-9,-2-3 105,4 6 1,-10-1 0,5 2 185,-1 3-200,-3-3-152,9 4 1,-10-5 203,4-1-320,2 1 61,-6-6 1,6 3-133,-3-6 126,-2 6 1,5-8-253,-3 7 113,-3-6 42,5 2-89,-6-5 1,5 0-7,4 0-93,-4-5 133,7 3 0,-11-9-11,3 3-98,3-4 81,-6 0 1,9-1-310,-6 1 175,6-1 91,-8 1 1,9-2-116,-3-3 0,-1 3-172,2-3 308,-7 3-107,10 7-35,-11-4 543,5 10-228,-6-5-143,0 6 294,0 0 614,0 6-433,0 1-182,0 5 0,0 1 304,0-1 1,0 1 4,0-1-186,5 1 0,-3 0 176,2-1-197,-3 1-355,5-1 327,-5 1-60,5-1-150,-1-5 24,-3-1 1,7-5-182,-4 4 1,4-4 35,0 3 0,1-4-208,-2-4 1,3 3 36,-2-4-158,2-2 234,1 0 1,-1-1 0,-2 0 5,2-1 13,-4-3 14,6-1 461,-1 1-223,-5-1 1,3 5 268,-6-1-150,0 6 197,2-2-153,-5 5 1,5 0 57,-6 0 61,0 0-190,0 5-248,0 2 172,0 6 1,1 0 118,3-1-1264,-2 1 727,3-1 1,0 1-723,-1-1 488,0 1 327,2-6 0,-1 0-2260,4-3 1136,2-2-717,-4 3 2057,5-5 0,6-5 0,2-2 0</inkml:trace>
  <inkml:trace contextRef="#ctx0" brushRef="#br0" timeOffset="4010">12386 1385 7741,'0'-8'-120,"0"0"120,0 5 0,0-3 1620,0 6 158,0 0 0,0 6-933,0 2-271,0 9-212,0-3-131,0 10 1,0-5 156,0 6 0,0 1 188,0-1-633,0 0 0,0 0 0,0 0 268,0 0-1114,6 0 734,-5-5 0,5 4 194,-6-3-1995,0-3 1300,5 0 0,-3-5-971,2-1 246,-3-5 348,-1-1-59,0-1 1106,0-3 0,0-8 0,0-8 0</inkml:trace>
  <inkml:trace contextRef="#ctx0" brushRef="#br0" timeOffset="4295">12348 1359 7741,'6'-12'689,"-5"5"1,6-3-371,-2 6 191,2 0 0,1 4 0,0 0 406,2 0-583,1 0-116,2 0 0,4 1 86,-1 3 0,1 3-77,-4 6 0,-1 3 45,1 1 1,-1 1 30,1-1-272,0-3 61,-6 10 0,0-10 210,-3 3-393,-3-3 132,5-2 1,-6-3 231,0-1-267,-6 0 17,-1-1 1,-5 0-76,-1-3 0,0-2 33,1 2 0,-1-3-101,1-1 1,-1 0-49,1 0-1259,-1 0 937,6-5 1,-4 2 55,2-5-1442,4 5 1190,-6-8 0,9 8-1078,-2-5 1765,3-1 0,6-3 0,2-1 0</inkml:trace>
  <inkml:trace contextRef="#ctx0" brushRef="#br0" timeOffset="5059">12750 1460 7741,'12'-4'-622,"1"-1"1,-5-4 123,1 0 2116,-6 4 1,2-6-164,-5 2-966,0 4 587,0-7-640,0 5 1,-5 0 174,-4 3 1,-2-1-240,-2 0 1,-1 1-141,-2 4-119,2 0 37,-4 0 1,5 2-127,0 2 0,1 3 160,-1 5-356,1 1 163,5 0 1,-3-1 107,6 1-402,0-1 192,-2 1 0,5-1-202,-4 1 0,4-5-68,1 1 177,6-1 0,1 3 34,5-2 86,1-4 45,-1 1 0,2-5-61,3 3-101,-3-2 141,10-2 1,-6-4-81,3-1-49,3 1 120,-5-1 0,1 3 119,-4-2 1,-2 3-70,-1 1 1,0 0 127,-1 0 1,-3 0-95,-1 0 621,-5 0-305,8 0-122,-10 0 317,5 0-79,-6 5-113,5-3 41,-3 3 140,3 1-141,-5-5-161,0 5 1,2-6-23,2 0 13,-3-6-407,5-1-231,-6-5 336,0-1-174,0 1 150,0-1 1,0 0-23,0 1-493,0-1 389,0 1 0,0-1 28,0 1 0,4 3-138,0 1-415,6 5-652,-8-3 694,9 6 196,-4 0-218,0 0 276,4 0 88,-4 0 141,0 6 97,4-5 1,-8 9-151,5-6 747,-5 6-420,8-8 1,-8 7 842,5-4-495,1 4-232,-2-7 0,4 3 1033,-3-5-593,3 0-115,2 0 308,0 0-413,-6 0 1,4 0 196,-3 0-589,-2-5 65,5 3 1,-8-7 265,5 4-324,-5-4 87,2 7 0,-5-9-607,0 3 425,0-4 0,-1 0-226,-3-1 1,-3 5 10,-6-1 140,6 7-102,-4-4 112,4 6 325,-5 0 1,0 2-180,4 2 392,-3 3-232,9 5 1,-7-3 446,5-1 1,-1 0-230,5 5 0,0 0 133,0-1 0,0 1 35,0-1-512,0 1 155,6-1 1,1 1 207,5 0-856,1-1 409,0-5 1,1 0 54,2-3-839,4-2 608,5 3 1,-4-5-10,0 0-2290,0 0 1664,4 0 1,-4 0-1856,0 0 2753,0 0 0,-1-5 0,-2-2 0</inkml:trace>
  <inkml:trace contextRef="#ctx0" brushRef="#br0" timeOffset="5213">13530 1499 7741,'-7'7'6308,"-4"-2"-2983,10 1-1764,-5-5-1058,1 10 1797,3-9-1200,-3 9-699,5-4-849,0 0 0,0 0-239,0-3 1,1 2 549,3 2 0,-1 2-3266,5-6 3403,1 0 0,9 2 0,2 1 0</inkml:trace>
  <inkml:trace contextRef="#ctx0" brushRef="#br0" timeOffset="-9139">239 1086 7828,'0'-13'39,"0"0"118,0 6 0,0-4 158,0 3 170,0 2-198,-5-5 0,2 10 508,-5-3-380,-1-3-155,2 5 0,-8-3 322,2 5-373,-2 0 1,2 5 410,-5 2-309,4 6 0,-5 1 158,2 2-143,3-2-169,-4 10 0,5-4 157,1 5-338,5 0 91,-4 0 0,9 0-157,-2 1 1,3 3 114,1 0 0,0 5-196,0-5 0,5 5 109,3-5-1621,4 0 1118,6-4 0,0-5-222,3-3-1010,3-3 1144,-5-7 0,6-2-58,1-5-51,-1 0 542,0-5 0,-4-6 220,0-6 0,-6-6 0,3 4 0,0-6 0,-4-6 0,5-1 0</inkml:trace>
  <inkml:trace contextRef="#ctx0" brushRef="#br0" timeOffset="-8548">390 1312 7828,'7'-17'0,"-2"0"61,1 6 22,-4 0 0,3 8 231,-5-5 150,0 5 0,-1-2 229,-3 5-105,2 0-188,-9 0-149,4 0 1,-4 5 505,3 3-353,-3 4 1,4 6-254,-6 1 6,0 1 0,5 4 209,0-3-435,5-3 121,-3 6 0,6-10 193,0 2-492,0-2 213,0 4 0,2-8-483,2 3 330,-3-3 100,10-3 1,-2 2-215,8-4 187,-3-1-125,4-4 43,-6 0 147,6 0 0,-4-6-67,3-2-235,-3-3 179,-1-2 0,-2 0-259,-3 1 221,4-6 129,-11 4 1,4-6-6,-5 3-18,0 3 0,0-4 0,-1 6 126,-3-1 1,-3 1-98,-6-1 130,1 6-42,-1-4 1,2 8-82,3-5 602,-4 5-171,5-3-45,0 6 15,-4 0 12,10 0-449,-5 0 24,6 0 105,0 0-296,0-5 132,6 3-23,1-3 151,5 5 0,2 0 1,2 1-73,1 3 97,-1-2-72,3 3 0,-6 1-78,4 2 353,3-2-106,-6 5 1,8-5 36,-5 2 1,4 3-44,-4-2 1,-1-3-29,-3 3-44,0-6 0,-1 6-52,1-4 85,-6-1 10,4-4 99,-10 5-107,10-3-20,-9 3 78,3-5-68,-5 0 2174,0 0-2269,0-5 86,0-2 184,6-6-805,-5 1 402,11-1 1,-11 1-867,3-1 551,3-5 241,-5 4 1,3-4-282,-5 5 1,0 1-29,0-1 244,0 0 25,0 1 1,0-1-51,0 1 307,0-1-130,0 0 0,-4 1-209,0-1-246,0 1 304,4-1 0,-5-4 308,1 1 0,-6-7 0,3 4 0</inkml:trace>
  <inkml:trace contextRef="#ctx0" brushRef="#br0" timeOffset="-7920">818 934 7828,'0'12'2323,"0"5"-1732,0 0-99,0 0 1,1 1 234,3 3-518,-2 2 443,3 3 1,0-1-183,-1 0 1,1 0-72,0 0-242,-4 0 0,6 1-350,-3-1 149,-2 5 100,3-3 1,-1 4-964,1-6 398,-1-6-1376,1 5 972,-3-10 230,9 4 302,-10-11-481,5-1 0,-1-6-146,4 0 700,8-6 151,-3-1 0,4-5-175,-6-1 1,5-4 331,0 1 0,4-3 0,-4 3 0,1 0 0,-2-5 0,-2 6 0,3-3 0,-8 5 0,2 1 240,-10 5-41,10-4-115,-9 4 2105,3 0-1077,-5 1-308,-5 6-231,-2 0-253,0 0 0,-7 6 185,5 2 1,-7 0 109,7 5-479,-10-3 47,16 13 1,-12-7 130,10 5-428,-4-6 0,7 7 156,-2-5 167,3 0-352,1 1 1,0-4 62,0 3 0,1-5-68,3-3 0,-1 1-93,5-6 108,1 0-7,3-4 1,6 0 96,-4-6 0,6-2 1,-5-7 11,2-2-226,6-5 0,-10 2-101,4-5 321,-3 0-183,-7-6 1,3 4 0,-6-2-298,-1 3 179,-2-5 226,-1 4 1,0-9-439,0 2 205,0 4 0,-5-7 277,-2 11 0,-6-6 0,1 5-291,-1 2 1316,1-3-796,-1 14 1,0 0 571,1 6 1,3 5 0,1 0 483,-2 6-677,5 4-265,-7 11 1,7 3 475,-4 8-386,4-2 0,5 4-83,0-1 0,0 1 98,0 3-171,5-4-202,2-5 0,6 1 0,0-1 308,-1 0-1334,6-5 592,2 3 194,-1-9-1062,5 10 1,-4-10 561,5 3 1,0-5-232,0-3 0,2 0 85,2-4 879,-2-1 0,3-10 0,-4-1 0</inkml:trace>
  <inkml:trace contextRef="#ctx0" brushRef="#br0" timeOffset="-6427">1936 1023 7807,'-7'-13'1150,"1"6"-198,6 2-349,0 5-396,0 5-52,0 2 1,0 11 241,0 3 0,0 3-148,0 1 0,2 0 20,2 0-61,-3 6 51,11-4-208,-11 4 104,5-6 1,-2 4 155,0 0-399,0 1 147,-4-11 1,2 4 123,2-7-484,-3 1 168,5-10-842,-6 4 474,0-9-71,0 3 151,0-5 141,5-5 97,-3-2 1,7-10-183,-4 0-274,4-5 314,-7 2 0,9-1-272,-3 0 155,-2 0 286,5 2 1,-8 1 107,5 5 1,-3 1-98,3-1 0,-1 5 612,1-1-267,-2 6-202,-1-2 399,-3 5-279,3 0 1,-3 1 24,2 3 892,-3 3-622,5 6 0,-2 0 555,0-1-496,1 6-159,-5-4 0,4 9-192,0-7-88,0 7 36,2-9 0,-5 8-645,3-5 0,2 0 175,-2-5-1157,6 1 483,-9-1 461,10 1-277,-4-6 428,6-2 0,1-5 463,3 0 0,-3 0 0,4-5 0,-4-2 0,3-6 0,-3 3 0,2-2 0,-2 2 0,-1-8 0,5 5 0,-4 1 0,-1-1 0,-2 1 0,-6-5 0,4 0 0,2 0 0,-10 5 0,5-1 161,-6 1 0,0 3 23,0 1 0,-1 5 656,-4-1 0,3 3-360,-7 1 0,1 0 542,-5 0-432,1 0-217,-1 0-153,0 5-65,1 2 1,-1 10 155,1 0-195,-1-1-33,1 3 1,0-4 227,4 6-315,2-6 66,1 3 1,3-5-246,-2 0 0,3-5 34,1 0-169,0 1 1,1-2 63,3-3-136,3 3 239,0-6 1,5 5-35,-4-6-111,3 0 227,2-6 0,-1 1-121,1-4 0,-1-2 64,1 3 1,0-2 192,-1 2-160,1-4 1,-6 11 374,4-10-195,-10 9 0,9-5-89,-6 3 579,1 3-203,-5-5-106,0 6 247,0 0 0,1 4-627,3 1 55,-3-1 0,5 1-418,-6-3-557,0 9 571,0-10-960,0 5 357,0-6 406,6 0-18,-5 0 676,5-6 0,-2-1 0,0-5 0,0-1 0,-4 1 0,2-1 0,2 1 0,-3-1 0,5 0 0,-6 1 0,0-1 0,0 1 0,0-1-286,0 6 364,0 2-103,0-1 1220,0 5-345,0-5-112,0 6-246,0 0 0,0 6-135,0 2 1,0 3 31,0 2-309,0-1 101,5 6 0,-2-4 130,6 3 5,-7 3-161,10-6 1,-10 5 207,7-2-207,-1-3-1,-1 4 1,3-5-59,-6-1-116,6-5 353,-9 4-259,10-9 0,-9 5 117,2-3-174,3-3 81,-6 5 1,6-10 108,-2 0-310,-4-6 72,5 3 0,-5-7 219,3-3-691,-2 3 368,3-4 0,-5 1-169,0 0 0,0-5 115,0 1 1,0 3-50,0 1 0,2-1 9,2 1 0,-3 1-1342,3 3 774,-2 6-319,-2-4 236,0 9 176,0-3 235,0 5 468,0 0 0,0 5 0,0 4 0,1 1 0,3-2 0,-2 3 0,2-3 0,3 4 0,-6 0 0,10-1-52,-2-2 1,2 1 37,2-6 1374,-1 6-884,1-9 1,-1 5 116,1-6-73,-1 0 0,5 0 118,0 0-512,0 0 1,-5-6 106,1-2 0,-2 1-184,-3-2 0,2 1 105,-6-5 1,5 5-298,-5-1 130,0 1-402,-4-4 309,0-1 0,-5 6-45,-4 3 271,4-3-102,-7 5 0,4-3 343,-9 5 0,3 1-103,-2 3 1,2-1 550,1 6-329,0-1-245,6 5 1,-2-1 485,4 1-339,-4 5-1,7-4-388,-3 4 175,5-5 1,0-1 168,0 1-931,5-1 499,2 1 1,7-1-1540,3 1 815,3-6 504,5-1 1,0-6-1070,0 0 0,4 0 636,1 0 0,5-6-22,-2-2 1,2-4 769,-1 0 0,8-6 0,-3-2 0</inkml:trace>
  <inkml:trace contextRef="#ctx0" brushRef="#br0" timeOffset="-6160">3810 971 7734,'-13'-5'0,"0"3"1055,6-3-626,2 5 1,1 5 216,-1 4-198,-4 8-174,7 2 0,-8 2 221,6 0 1,0 0-114,4 4 0,0 0-150,0 0 1,0 1 67,0-1-977,0-6 537,0 5 0,1-4 92,4 5-697,-4 0 559,10-5 1,-9 2 28,2-5-2141,3-1 1404,-6-9 0,6 3-256,-3-6 1150,-2 1 0,3-5 0,-5 0 0</inkml:trace>
  <inkml:trace contextRef="#ctx0" brushRef="#br0" timeOffset="-5905">3785 1208 8546,'9'0'664,"-1"0"1,-4 2-365,5 2-44,-1-3-81,-1 11 0,4-5 125,-2 5-98,2 1-52,-4-1 0,3 2 26,-6 3 1,4-2 23,-4 6 0,1-5 1,-5 0 1,4-2 148,0-1-317,0 0 106,-4-1 0,-5 1 142,-4-1-184,4-5 61,-7 4 1,5-9 108,-5 2-383,-1-3 125,1-1 1,-1 0-765,1 0 0,-2 0 417,-3 0 0,3-5-1865,-3-4 1072,3 4 319,7-6-388,-4 4 601,10 0 599,-5-4 0,0-2 0,-1-7 0</inkml:trace>
  <inkml:trace contextRef="#ctx0" brushRef="#br0" timeOffset="-5570">3847 1359 7734,'7'0'-1625,"4"6"2168,-4-5 0,6 5 1,0-6 381,-1 0-606,6 0 0,-4 0 183,3 0-289,-3-6 0,-1 3-13,-1-5 0,1 4-217,-1-5 0,-3 3 112,-1-3 0,-5-2-431,1 3 206,3 2 153,-6-5-811,5 4 513,-6-6 0,-1 5 20,-4-1-21,4 7 49,-10-9 260,4 9-195,-6-3 83,1 5 271,5 0 298,-4 0-240,4 0 0,-6 5 246,0 3 0,5 4-79,0 0 171,5 1-334,-3-1 1,2 2 236,0 3-547,0-3 100,4 4 1,0-4 297,0 3-523,0-3 165,5 4 1,-2-7-410,5-2 0,-3 2 130,3-3-700,0-2 648,-1-1 0,5 0-51,-4-1-956,3 0 851,2-4 0,-5-1-124,0-4 627,1 4 0,3-10 0,-5 4 0,5-6 0,-5 1 0</inkml:trace>
  <inkml:trace contextRef="#ctx0" brushRef="#br0" timeOffset="-4942">4099 1373 9896,'8'-7'556,"0"3"0,-1 1-384,2-1-101,2 2 129,-4-3-209,0-1 61,4-1 1,-8-1 182,5-1-620,-5 1 323,3 1 1,-6-4-181,0 2 109,0 4 45,0-6 0,0 8-177,0-6 1,-2 7-87,-2-3 112,3 4 89,-10 1 1,8 0 34,-6 0 55,1 0-2,1 6 1,0 1-67,3 5 455,2 1-220,-9 5 1,10-4 146,-3 3 0,2 1-101,2-1 0,0-1 116,0-3-177,0 5 24,0-4-57,6 4 0,-3-7 72,5-2-80,-5 2 7,8-10 1,-4 5 60,6-6-200,-1 0 57,1 0 0,-3 0-105,2 0 0,-2-4 49,7 0 1,-3-6-116,-2 1-43,1-2 243,-1-1-190,1 5 71,-6-4 0,4 8 23,-3-6 207,-2 7-39,0-4 189,-6 6 140,0 0 1,0 6-133,0 2 1,0 3 252,0 2-228,0-6-211,0 4 217,0-4-99,0 5 1,0-3 196,0-1-633,0-5 191,0 8-362,0-9 256,0 3 112,0-5-740,0 0 631,5-5-23,2-2 1,2-6-22,-1 0 108,0 1-360,5-1 233,-6 1 1,4-2-96,-3-3 0,4 3 102,0-3 1,1 3 343,-1 2 1,-3 1-111,-1 2 331,-5 4 1,4 5-63,-3 0-14,-2 0-132,3 0 0,-1 1 178,0 3 106,6 3-183,-8 6 0,7-1-542,-4 1 0,4-1 196,0 1 1,-2 0-1556,1-1 824,1 1 305,3-1-717,6-5 366,-4 4 863,10-9 0,-4 9 0,5-4 0</inkml:trace>
  <inkml:trace contextRef="#ctx0" brushRef="#br0" timeOffset="-4534">5205 1234 7801,'-12'0'1059,"5"0"-805,1 0 1,5 0-182,-3 0 1,2 1 259,-2 3 0,-2 3 203,2 6 1,0-1-100,4 1-237,0 5 0,0-3 0,1 5 248,4-2-129,-4-1-164,10 1 0,-8-4 106,5 3 0,-3-3-41,3-2 0,-4 1-170,4-1 268,-5-5-275,8 5 0,-8-11 70,6 3 225,-7-2-215,4-2 1,-2-2-19,0-2 0,2-3-16,-2-6 0,-2 1-583,2-1 397,-3-5 1,3 3 0,1-5-1296,-3 2 737,0-4 404,3 8 1,-3-9-1050,2 7 0,-1-1 582,1 4 0,-1 2-260,5 3 0,0-2 978,5 6 0,-6 0 0,4-1 0,-2 1 0,2-6 0,1 3 0</inkml:trace>
  <inkml:trace contextRef="#ctx0" brushRef="#br0" timeOffset="-4252">5519 1184 7912,'-9'0'2119,"1"0"-1695,-1 0 1,-3 0 598,-1 0-499,1 6-158,5 1-226,-4 0 41,9 4 0,-8-4 129,6 6-510,-6-1 203,9 1 0,-5-1 257,6 1-263,0-1 53,0 7 0,0-5-210,0 2 1,0 0 75,0 0 1,0-2-77,0 3 1,5-3-48,-1-1 54,0-1-2,-4 1 154,6-1-350,-5 1 204,5-6 0,-6 0 6,0-3-57,-6-2 69,-1 3 1,-1-5-496,-1 0 1,1 0-203,-5 0-91,1 0 0,1-1 405,2-3 0,-1 1 512,6-6 0,0 1 0,4-5 0,0 1 0</inkml:trace>
  <inkml:trace contextRef="#ctx0" brushRef="#br0" timeOffset="-3960">5481 1397 7796,'12'0'-751,"-5"0"1,5-1 403,-4-4 1023,3 4 1,2-9 0,-1 5-17,1-2 1,-1 2-393,1-3 1,-5 4-63,1-5 1,-6 5 257,1-4-385,-3 5 31,-1-2-335,0 5 238,-5 0 1,-2 0 174,-6 0-157,0 0 43,1 0 0,4 5 76,-1 4 230,1 2-166,1 1 1,-3 1 79,6-1 0,-5 1 71,5 0-264,0-1 41,4 1 1,0-1 155,0 1-599,0-6 238,0 4 1,6-5 195,2 2-862,3 3 525,-4-9 1,9 7-1130,-4-4 632,3-1 429,-2-4 0,4 0-57,0 0 1,1-6 25,-1-2 1,-2 1-48,6-2 0,-6 0-172,2-8 522,3 3 0,-6-10 0,4 5 0</inkml:trace>
  <inkml:trace contextRef="#ctx0" brushRef="#br0" timeOffset="-3551">5884 1272 7795,'-5'-7'39,"3"2"603,-9 5 0,4 0-5,-5 0-267,5 0-8,-5 0 0,5 4 0,-4 1-28,3 2 0,-3 3-128,2 7 0,2-3 6,-1 3 0,5-2 7,-1 2 0,-2-3-135,2 3 1,0-3 144,4-2-478,0 1 187,0-6 1,1 2 58,4-4-860,-4 4 605,10-7 1,-8 5-1495,5-3 1277,1-3 1,3-1-380,1-8 1,-2 0 326,-3-5 1,2 3 526,-6-6 0,5 0 0,-5-1 0,0-2 0,2-6 0,-5 4 0,3 0 0,-2 0 0,-2-4 0,0 1 0,0 3 0,0-3 0,0 5 0,0-1 0,0 3 0,0-2 0,0 10 0,0-7 115,0 7 255,0 4-84,0-1 1853,0 6-561,0 0-762,-6 0-112,5 0-350,-5 6 0,2 5 440,0 6-421,0-1-135,-2 3 0,5 0 121,-4 6-153,4 0-52,1-5 1,0 4-114,0-3 0,0 2 210,0 3-1117,0-1 617,6 0 0,1-1 45,5-3-2468,1 2 1693,-1-9 1,1 3-1316,-1-9 2294,7 4 0,0-11 0,6 5 0</inkml:trace>
  <inkml:trace contextRef="#ctx0" brushRef="#br0" timeOffset="-2750">6312 1259 7774,'0'7'1079,"0"4"0,4-4-713,0 5 1,0 1-163,-4 0 0,0 3 261,0 1 0,0 4 165,0-4-402,6 0 78,-5-5 0,5 6-236,0-4 50,-5 4-220,5-11 229,-6-1-333,0-6 1,1 0 68,3 0 1,-2-6-158,2-2 0,-2 1-53,3-1-169,-4-6 322,5 0 1,-5-6-55,3 3 0,-2 2 71,2-6 1,-1 4-114,1-4 0,-1 6 72,5-2 1,-4-1-203,5 1 208,-7 6 72,4 0 0,-2 8 351,0-5-97,1 5 421,0-3-398,-3 6 1,3 2 17,-5 2 679,0 3-549,0 6 0,2-1 246,2 1-215,-3-1-68,5 6 1,-6-2 113,0 5 0,4-5 46,0 5-393,6-5 61,-9 2 0,9-1 262,-6 0-617,6-6 255,-3 0 0,1-6 59,1 4-355,-6-4 242,8-5 0,-4 5-82,5-1 0,-3-1 34,-1-8 1,0 3-160,5-7 1,-5 1-99,1-5 147,-1 1-10,-1-1-74,4 1 233,-9-7-266,9 5 258,-10-9 0,9 7-103,-6-5-89,0 0 179,2 2 1,-3 1 50,5 5-151,-5 1 788,3-1-288,-1 6 473,-3 1-451,3 6 428,-5 6-459,0 1 0,0 6 201,0-1-86,0 1-155,-5 5 1,3-3-508,-2 6 0,3-1 216,1 1 0,0-2-286,0-2 1,0-3 125,0 3-1429,0-3 1067,0-7 0,4 4-35,0-3-984,6-2 416,-3-1 1171,5-5 0,6 0 0,2 0 0</inkml:trace>
  <inkml:trace contextRef="#ctx0" brushRef="#br0" timeOffset="-1912">6953 1259 7774,'-7'-2'858,"3"-2"188,-3 3-421,0-5-211,-6 6 69,6 0 1,-4 0 0,3 0 357,-3 0-478,-2 6-131,0-5 0,1 10 125,-1-2-409,1 7 108,5-2 1,-3 6-16,6-3-36,0-3 173,-2 4 1,5-1-115,-4-1 0,4 1 22,1-4-443,0-1 274,6 1 1,-4-1-105,7 1-101,-6-6 178,8 4 1,-8-8-10,5 5-101,0-5 113,5 3 0,-1-6-586,1 0 465,0 0 1,-1-6-32,1-2 1,-2 1-38,-3-2 175,-2 1-12,0-10 0,-5 2-126,3-4 69,-2 4 70,-2-8 0,0 6-178,0-3 245,0-2-61,0 9 0,0-5 246,0 7-91,0-1-56,0 1 677,0 5-330,0-4-77,0 9-130,0-3-287,0 10 125,0-3 0,4 9 181,0-3 237,0 3-204,2 2 0,-1 4 169,4-1 1,0 3-118,-4-3 1,3 0 117,-4 5-46,6-6-135,-3 3-94,0-5 74,4-1 1,-9-3 227,2-1-633,-3-5 195,-1 2 130,6-5-389,-5 0 89,5 0 199,-6 0 52,0 0 0,0-5-507,0-4 1,0 2 26,0-1 156,0 0 1,0-9-136,0 0 284,0 0-327,0 5 207,5-1 1,-3 5-214,2-1 311,-3 1-207,5 1 487,-5 2 0,6 0-146,-3 1 426,-2 0 1,5 5-59,-3 4 517,-3-4-543,11 5 1,-10-2 51,7 0-63,-1 0-75,5 2 0,-1-5 281,1 3-462,-1-2 131,1-2 1,4 0-89,0 0 132,-1 0-74,-3-6 0,-1 3-166,1-5 1,0 4 41,-1-5 1,-3 2-193,-1-1 19,-5-3 61,2 4 49,-5-6 0,0 5 82,0-1-370,0 7 136,-5-9 0,3 9-70,-9-3 206,4 5 1,-5 0 191,-1 0 1,0 1 2,1 3 887,-1-2-673,6 9 0,-4-4 6,3 5 343,-3 1-368,4 5 1,0-4 202,2 3 275,4-3-458,-5-2 1,6 1-290,0-1 1,2 0 44,2-4 1,-1 3-598,5-2 302,1-4 255,3 6-829,1-9 0,3 3 0,3-5-155,0 0-1171,2 0 1294,4 0 0,2-1-1,2-3 60,3 2 0,7-9 749,3 3 0,-3-9 0,5-3 0</inkml:trace>
  <inkml:trace contextRef="#ctx0" brushRef="#br0" timeOffset="-1107">7972 1235 8652,'12'0'756,"1"0"417,-1 0-486,1 0-266,5-6 425,2 5-492,5-5 1,0 2 194,0 0-516,-5-1 9,3 5 1,-4-4-929,2 0 480,-3 0 331,0-2-813,-4 5 1,4-6 471,-5 3 1,-5 1-864,0-6 655,-5 7 17,3-4-303,-6 0 662,0-1 1,0-1 247,0 0 0,0-1 0,-11-3 0,-3-1 0</inkml:trace>
  <inkml:trace contextRef="#ctx0" brushRef="#br0" timeOffset="-624">8173 984 7789,'-9'-8'0,"1"-1"0,5 6 493,-8-2 0,10 6 109,-4 3-250,4 3 1,-3 7 0,0 3 710,1 4-643,1 3-159,2 1 1,-4 0 129,0 0 0,0 5 24,4-1-340,0 6 14,0-8 0,0 9 270,0-3-802,0-2 394,0 0 1,0-7 113,0-3-1067,0 2 670,0-9 1,1 4-1436,4-5 750,-4-6 436,10 4 0,-4-9 7,6 2 88,-6-8 226,4-3 1,-4-2-171,5 1 430,1-1 0,0-3 0,-1-5 0,1 0 0,-6 1 0,4 3 0,-8 5-76,5-1 56,-5 6-22,2-8 1289,1 10-626,-5-5-203,5 6 337,-6 0-38,0 0-71,0 6 295,0 1-558,6 5 1,-4-3 201,7-1-250,-6 1-90,8 3 0,-4-3 66,5-1 1,1-5-71,-1 1 0,1-1-23,0 1 1,-5-3 89,0 3-400,1-2 147,-2-2 1,2-2 203,-4-2-241,4 3 235,-7-10-249,3 4 0,-5-6 14,0 1 1,0-1-180,0 0 1,-5 1 89,-4-1 1,-3 2-106,-5 3 1,3-2-47,-3 6-326,3 0 356,2 4 0,3 0-136,1 0-210,0 0 294,1 0 0,-3 1-129,6 3-1459,0 3 1185,4 6 1,1-2-1178,3-3 1824,3 3 0,11-9 0,2 3 0</inkml:trace>
  <inkml:trace contextRef="#ctx0" brushRef="#br0">8991 1360 10881,'13'-7'445,"-1"2"1,2 0-85,3 1-367,-3-5 1,4 6-1,-5-6 21,-1 0-63,1 3 305,-1-5-1027,-5 9 539,5-9 129,-11 4-232,5-5 1,-6 3-62,0 1 257,-6 5 0,-1-7-23,-6 6 78,1 0 231,-1 4 0,1 0 1,-1 1 99,1 4 1,-1-3-107,0 7 1,1-1 486,-1 5-250,6-1-155,-4 1 16,10-1 0,-5 5 0,6 1 243,0 2-543,0-5 0,2 3 0,2-4 261,4 3-1137,3-8 662,2 7 0,-1-10-318,1 2 0,0 2 257,-1-6 1,5 0-833,0-4 0,-1 0 58,-3 0 1109,0-5 0,-1-2 0,1-6 0</inkml:trace>
  <inkml:trace contextRef="#ctx0" brushRef="#br0" timeOffset="319">9216 1246 7794,'0'7'867,"0"-1"0,0-5-687,0 3-221,0-2 350,0 9 359,0-4-231,0 5-193,0 7 1,5-5 53,-1 2 1,6-2 10,-2-1 196,3-1-227,-4 1 1,4 0 30,-2-1 39,2 1-110,1-1 1,1-3-6,0-1-191,-6-5 112,4 2 1,-8-5 37,5 0 1,-4 0 25,5 0 1,-5-1-85,4-3 0,-5 1 148,1-5-469,3-1 133,-6-3 0,5-5 80,-6 0-518,0-5 360,0 2 0,0-1-288,0 0-88,0 6 314,0-9 1,0 9-631,0-6 0,0 6-166,0-2-52,0 3 497,0 1 169,0 6-953,0 2 351,0 5 833,0 0 1,6 0 0,1 0 0</inkml:trace>
  <inkml:trace contextRef="#ctx0" brushRef="#br0" timeOffset="759">9656 1296 7794,'7'0'1567,"-2"0"-628,-5-5-572,0 3 0,-1-7 340,-3 4-345,2 1 0,-9-1 237,4 3-221,-6-3-1,1 5-171,-1 0 131,1 0-105,-6 0 1,4 1-265,-3 3 1,3-1 87,1 5 0,1 1-107,-1 3 0,5 1 127,-1 0-476,7-1 198,-10 6 156,11-4-158,-5 4 84,6-5 0,0 0-104,0-1-123,6-5 159,-5-1 1,11-2-49,-4 0-18,-2 0 189,5-4 0,-4 0-96,5 0 1,-3-1 54,-1-3 0,0 1-62,5-5 0,0-1-22,-1-3 103,-5-1 9,4 0 1,-8 1-63,5-1 201,-5 6-64,8-4 616,-9 4-469,3 0 0,-3 2 791,2 5-494,-3 0 177,5 0-217,-6 0-143,0 5 171,0 2-127,0 6-39,0-1 1,1 1 171,4-1-563,-4 1 196,10 0 1,-5-1-944,2 1 492,3-6 285,-4 4 1,2-8-1022,-1 5 0,0-5 82,5 1-853,-6-3 1206,4-1 1,-5-1-101,2-3-100,3 2 442,-9-14 442,9 7 0,-4-14 0,5 3 0</inkml:trace>
  <inkml:trace contextRef="#ctx0" brushRef="#br0" timeOffset="1662">9782 1023 7794,'-7'-6'0,"0"5"0,3-3 0,3 4 1347,-3 4-596,2 3-426,-3 5 0,3 2 198,-2 3 1,3 1 177,1 3-84,0 3-309,0-5 1,0 7 102,0-1-250,5 0-7,-3-5 1,7 2-317,-4-5 0,4 5 196,0-1 1,-2-3-759,1-1 0,-4-3 207,5-2-1242,-7-5 807,10 5 613,-5-11-337,0 5 1,4-8-123,-3-2 381,-2 3 262,5-11 1,-10 5 13,3-5 0,-2-2 141,-2-3 0,0 3-45,0-3 0,0 3 45,0 2 987,5 5-633,-3-4-302,3 9 1935,-5-3-1123,0 5-106,0 5-442,0-3 1,0 9 287,0-3-182,0 9-255,0-3 1,5 4 91,-1-5 1,1 3 49,0 1-37,2 0-105,0-10 1,2 4 167,-4-2-293,4 2 112,-2-4 1,2 2 154,-1-4-295,-5-1 1,8-4 52,-3 0 0,-1 0 51,2 0 0,-5-2-151,4-2 0,-3 1 78,3-5 0,-5 0-289,1-5 1,2 1 76,-2-1-504,6-5 0,-9 4 316,3-3 1,-1 3-1180,1 2 1001,-3-1 1,6 2-132,-2 2 0,0 2 262,4 3 0,2 3-609,-3-3 504,3 2 150,2 2 109,0 0 0,-1 0 248,1 0-11,-1 0 1,-3 2 10,-1 2 775,0-3 212,-1 5 1,0-6 32,-2 0 458,-4 0-671,5 0-24,-6 0-423,-6 0 1,3 0 164,-5 0-162,-1 0-130,-3 0 0,3 4 127,1 0-287,0 6 2,-5-3 0,1 1-69,-1 1 1,5-1 113,-1 5 0,6-1-82,-1 1 0,-1-5 123,0 1-382,1-1 0,4 0 91,0 1 54,0-6-237,0 8 1,6-10-22,2 3 255,-2-2 0,5-2 0,-3 0-259,4 0 153,0 0 59,-5 0 1,4-6-28,-2-2 0,0-3 60,0-2 0,2 2-136,-3 2 1,2-2-4,-1 3 251,2-3 0,-10 2-266,3 1 890,3 5-286,-5-2 273,3 5-427,-5 0 0,0 5 262,0 4 1,2 2-55,2 1-134,-3 1 1,6-1-1,-4 1 421,1 0-1046,6-1 288,-9 1 0,9-1 217,-6 1-787,6-6 0,-7 3-1419,5-6 962,1 0-432,3-4 734,1 0 289,-1 0 67,-5 0 1,3-6 0,-6-3-347,-1-7 427,4 2 1,-5-9-1,2 2 348,-3-3 0,5-7 0,1-1 0</inkml:trace>
  <inkml:trace contextRef="#ctx0" brushRef="#br0" timeOffset="1877">10462 996 7794,'0'-13'1600,"0"6"-420,0 1-264,0 6-646,0 0 0,0 7 368,0 6 1,0 1 16,0 7-96,0 0-203,0 4 1,0 0-151,0 0 130,0 0-104,0-5 1,0 4 102,0-3-572,0 3 225,6 1 0,-5-2-578,3-2 1,-1 2 390,1-7 0,-2 5-2516,2-4 1396,-3 0-48,-1-4 858,0-6 0,0 0-83,0-3 592,0-3 0,0 5 0</inkml:trace>
  <inkml:trace contextRef="#ctx0" brushRef="#br0" timeOffset="2207">10424 1347 7794,'5'7'2406,"2"-2"-2068,6-5-81,-1 0-103,1 6 1,1-5 400,3 3-104,-3-2-245,4-2-155,0-6 0,-4 5 0,8-10 258,-5 2-303,0 4 161,1-6 0,-5 4 168,-1-6-772,1 6 280,-12-4 1,5 4-377,-6-6 352,0 6 61,0-4 1,-2 5-50,-2-2 0,1 3-44,-5 5 598,-1 0-252,-3 0 0,-5 0-70,0 0 160,1 5-95,9 2 0,-5 4 750,4-2-400,-3 7-204,4-7 1,0 9 528,3-5 0,2-1-312,-2 1 0,3-1-263,1 1 0,1-1 81,3 1-665,3 0 319,6-1 0,-1-1 116,1-2-1410,5 2 968,-4-10 0,9 5 54,-7-6-989,7 0 762,-4 0 1,2 0-2582,0 0 3117,0 0 0,4-11 0,0-3 0</inkml:trace>
  <inkml:trace contextRef="#ctx0" brushRef="#br0" timeOffset="2452">11154 921 7752,'-7'6'0,"-4"2"1578,2 9 0,-2 2-746,-1 7 1,-1 0 385,0 3-578,1 4-318,-1 4 0,1 2 187,-1 3 0,1 0 105,-1 9-986,0-9 369,1 12 1,3-13 89,1 5-482,5-11 359,-2 6 0,1-14-1332,-1 2 1,1-4 662,4-4 0,4-2-929,1-7 0,10-1 1634,2-2 0,5 2 0,3-4 0</inkml:trace>
  <inkml:trace contextRef="#ctx0" brushRef="#br0" timeOffset="2961">11594 1285 8466,'-4'-13'850,"0"1"1,-5 3-733,5 1 0,-2 5 106,2-1 652,-3 3-231,-5-5-444,-1 5 477,1-5-57,-1 6-213,0 6-229,1 1 0,1 9 172,2 1-295,-2 0 1,5 0 112,-2-1 0,3 5-166,5-4 0,0 4 71,0-4-1235,0 5 643,5-8 206,2 4 201,6-5-1575,-1-1 1033,1 1 1,-1-6-196,1-3 231,5-2 0,-4-2 0,4 0-654,0 0 921,-4 0 350,5-6 0,-1-7 0,1-6 0</inkml:trace>
  <inkml:trace contextRef="#ctx0" brushRef="#br0" timeOffset="3803">11719 1347 7741,'0'-13'408,"0"1"-128,0-1 0,0 5 815,0-1-721,-6 6 0,-1-2 116,-5 5 0,3 0 86,1 0-163,-1 0 1,-3 0 0,1 1 383,2 3-546,-2 3 0,6 6 117,-4 0-167,-2-1-149,10 1 0,-6 3 0,4 3 5,-1 0 0,-1-2 128,5 4-196,0-6 76,0 3 0,2-5-15,2 0-241,-3-1 1,11 1 23,-4-1 91,3 1 0,2-6 0,-2-2-99,-3 1 1,3-5 58,-2 4 0,-2-4-75,1-1 1,-1-1-2,2-4-201,2-2 204,-4 0 0,0-4-49,-3 3-42,-3-3 84,-1-7 1,0 4-87,0-3-51,0 3 95,0-4 1,0 4 38,0-3 1,0 3-50,0 1 1,0 1 197,0-1 1,0 5-185,0-1 842,0 7 0,0-5-180,0 3-307,0 2 3,0-3 38,0-1 42,6 5-182,1-5 30,5 6 0,-3 0 57,-1 0 1,-4 0-62,5 0 0,-5 4 289,4 0-153,1 6-9,-2-3 105,4 6 1,-10-1 0,5 2 185,-1 3-200,-3-3-152,9 4 1,-10-5 203,4-1-320,2 1 61,-6-6 1,6 3-133,-3-6 126,-2 6 1,5-8-253,-3 7 113,-3-6 42,5 2-89,-6-5 1,5 0-7,4 0-93,-4-5 133,7 3 0,-11-9-11,3 3-98,3-4 81,-6 0 1,9-1-310,-6 1 175,6-1 91,-8 1 1,9-2-116,-3-3 0,-1 3-172,2-3 308,-7 3-107,10 7-35,-11-4 543,5 10-228,-6-5-143,0 6 294,0 0 614,0 6-433,0 1-182,0 5 0,0 1 304,0-1 1,0 1 4,0-1-186,5 1 0,-3 0 176,2-1-197,-3 1-355,5-1 327,-5 1-60,5-1-150,-1-5 24,-3-1 1,7-5-182,-4 4 1,4-4 35,0 3 0,1-4-208,-2-4 1,3 3 36,-2-4-158,2-2 234,1 0 1,-1-1 0,-2 0 5,2-1 13,-4-3 14,6-1 461,-1 1-223,-5-1 1,3 5 268,-6-1-150,0 6 197,2-2-153,-5 5 1,5 0 57,-6 0 61,0 0-190,0 5-248,0 2 172,0 6 1,1 0 118,3-1-1264,-2 1 727,3-1 1,0 1-723,-1-1 488,0 1 327,2-6 0,-1 0-2260,4-3 1136,2-2-717,-4 3 2057,5-5 0,6-5 0,2-2 0</inkml:trace>
  <inkml:trace contextRef="#ctx0" brushRef="#br0" timeOffset="4010">12386 1385 7741,'0'-8'-120,"0"0"120,0 5 0,0-3 1620,0 6 158,0 0 0,0 6-933,0 2-271,0 9-212,0-3-131,0 10 1,0-5 156,0 6 0,0 1 188,0-1-633,0 0 0,0 0 0,0 0 268,0 0-1114,6 0 734,-5-5 0,5 4 194,-6-3-1995,0-3 1300,5 0 0,-3-5-971,2-1 246,-3-5 348,-1-1-59,0-1 1106,0-3 0,0-8 0,0-8 0</inkml:trace>
  <inkml:trace contextRef="#ctx0" brushRef="#br0" timeOffset="4295">12347 1359 7741,'6'-12'689,"-5"5"1,6-3-371,-2 6 191,2 0 0,1 4 0,0 0 406,2 0-583,1 0-116,2 0 0,4 1 86,-1 3 0,1 3-77,-4 6 0,-1 3 45,1 1 1,-1 1 30,1-1-272,0-3 61,-6 10 0,0-10 210,-3 3-393,-3-3 132,5-2 1,-6-3 231,0-1-267,-6 0 17,-1-1 1,-5 0-76,-1-3 0,0-2 33,1 2 0,-1-3-101,1-1 1,-1 0-49,1 0-1259,-1 0 937,6-5 1,-4 2 55,2-5-1442,4 5 1190,-6-8 0,9 8-1078,-2-5 1765,3-1 0,6-3 0,2-1 0</inkml:trace>
  <inkml:trace contextRef="#ctx0" brushRef="#br0" timeOffset="5059">12750 1460 7741,'12'-4'-622,"1"-1"1,-5-4 123,1 0 2116,-6 4 1,2-6-164,-5 2-966,0 4 587,0-7-640,0 5 1,-5 0 174,-4 3 1,-2-1-240,-2 0 1,-1 1-141,-2 4-119,2 0 37,-4 0 1,5 2-127,0 2 0,1 3 160,-1 5-356,1 1 163,5 0 1,-3-1 107,6 1-402,0-1 192,-2 1 0,5-1-202,-4 1 0,4-5-68,1 1 177,6-1 0,1 3 34,5-2 86,1-4 45,-1 1 0,2-5-61,3 3-101,-3-2 141,10-2 1,-6-4-81,3-1-49,3 1 120,-5-1 0,1 3 119,-4-2 1,-2 3-70,-1 1 1,0 0 127,-1 0 1,-3 0-95,-1 0 621,-5 0-305,8 0-122,-10 0 317,5 0-79,-6 5-113,5-3 41,-3 3 140,3 1-141,-5-5-161,0 5 1,2-6-23,2 0 13,-3-6-407,5-1-231,-6-5 336,0-1-174,0 1 150,0-1 1,0 0-23,0 1-493,0-1 389,0 1 0,0-1 28,0 1 0,4 3-138,0 1-415,6 5-652,-8-3 694,9 6 196,-4 0-218,0 0 276,4 0 88,-4 0 141,0 6 97,4-5 1,-8 9-151,5-6 747,-5 6-420,8-8 1,-8 7 842,5-4-495,1 4-232,-2-7 0,4 3 1033,-3-5-593,3 0-115,2 0 308,0 0-413,-6 0 1,4 0 196,-3 0-589,-2-5 65,5 3 1,-8-7 265,5 4-324,-5-4 87,2 7 0,-5-9-607,0 3 425,0-4 0,-1 0-226,-3-1 1,-3 5 10,-6-1 140,6 7-102,-4-4 112,4 6 325,-5 0 1,0 2-180,4 2 392,-3 3-232,9 5 1,-7-3 446,5-1 1,-1 0-230,5 5 0,0 0 133,0-1 0,0 1 35,0-1-512,0 1 155,6-1 1,1 1 207,5 0-856,1-1 409,0-5 1,1 0 54,2-3-839,4-2 608,5 3 1,-4-5-10,0 0-2290,0 0 1664,4 0 1,-4 0-1856,0 0 2753,0 0 0,-1-5 0,-2-2 0</inkml:trace>
  <inkml:trace contextRef="#ctx0" brushRef="#br0" timeOffset="5213">13530 1499 7741,'-7'7'6308,"-4"-2"-2983,10 1-1764,-5-5-1058,1 10 1797,3-9-1200,-3 9-699,5-4-849,0 0 0,0 0-239,0-3 1,1 2 549,3 2 0,-1 2-3266,5-6 3403,1 0 0,9 2 0,2 1 0</inkml:trace>
  <inkml:trace contextRef="#ctx0" brushRef="#br0" timeOffset="-182623.73">6953 286 10776,'0'16'627,"0"0"213,0 0-551,0 7 0,6-6 202,-1 5-109,0-5-190,2-1 1,-5 0 38,3 0-11,4 0 0,-7 0-396,5 0 253,-7-8-55,0 6 198,7-12-268,-5 5 101,5-7 13,-7 0-281,0 0 116,0-7-153,0-2 132,0-6 1,0-7-367,0 1 283,-7 0-52,5-2-76,-5 5 181,7-4 1,-2 0-48,-3 1 169,3 0-57,-5-2 0,5 5-161,-3-3 311,3-3-89,-5 6 0,7-10-15,0 7-74,0-1 16,0 14 252,0-7 42,0 14-207,0-6-86,0 7 282,0 0-93,0 7 0,0 2-28,0 6 378,7 1 1,-3 7-20,6 4 233,-6-4-247,3 0-176,0-1 1,2-2-88,7 6-95,0-6 1,-6 4-261,1-2 137,-1-5 0,6 6 184,0-7-426,0 0 148,0 0 68,0 0-200,0-8 1,-6 0-9,1-8-34,-8 0 124,11 0 34,-12-8 0,11 0-239,-8-8 191,7 0 1,-10 0-96,3 0 0,2-5 119,-1 0 0,-1-2-190,-5 2 255,7 3 1,-5-7-181,3 4 145,-3 4 16,5-13 1,-5 12 213,3-3-119,-3 3-118,-2 2 1036,7 7-385,-6-5 520,7 13-672,-8-6 0,0 8 61,0 5 290,0 2 0,0 8 94,0 0-359,0 0-48,0 0 1,0 2 101,0 3-254,0-4-11,0 6 1,5-5 137,0 3-407,0-3 144,2 5 0,-5-7-406,3-1 1,-3-4 282,-2 0 1,6-1-1308,-1 6 384,0-7 479,2 5-120,-5-5 1,7 0-103,-4-4-720,-3-3 639,12-2 455,-12 0 1,10-2-864,-7-3 588,8 3 146,-12-12 260,7 5 0,-7-7 217,5 0 0,-5 0 0,6 0 0,0 1 0,-5-1 0,5 0 0,-7 7-34,7 2 35,-5 7-65,5 0 1729,-7 0 1319,0 0-2428,0 7 1,0 2 86,0 7 225,0 0-473,7-1 0,-5 1 252,3 0-365,-3-7 1,3 10 270,1-3-192,6 4 0,-5-4-31,4-1-138,3 1 29,-13 0 54,14-7-234,-7 5 1,3-12 288,0 3-110,-8-3 39,11 5 99,-12-5-138,12-2-197,-12-2 110,12-12 1,-11 5-287,8-7 97,-7 0 1,3 0 117,-7 1-444,0-1 210,0 0 23,0-7-672,0 5 556,0-5 0,0 7-118,0 1-1514,0 6 892,-7-5 624,5 5-1042,-5 0 341,7 2-300,0 7-126,0 0 411,0 7 784,0-5 0,2 10 313,3-7 0,-3 1 0,19 1 0,-4 2 0</inkml:trace>
  <inkml:trace contextRef="#ctx0" brushRef="#br0" timeOffset="-182050.73">7811 382 7935,'8'0'1571,"0"0"-1351,-8 0 1362,0 0-545,-8 0-381,0 0-185,-8 7 0,0 1-292,7 1 0,-3 11 49,6-5-8,1 5 0,5-4-250,0 0 0,0 5 286,0 0-36,0 0-532,0-5 298,7-7 0,2 3 71,7-7-495,0 8 1,5-11 61,0 3-659,0-3 447,-5-2 355,7-7 1,-5-2-554,3-7 313,-3 0 162,-3 0-214,1-7 0,-2 0-148,-3-3 309,3 3 182,-12 0 0,7 0-148,-4-3 110,-3-4 155,5 5 1,-7-2-180,0 1 408,0 0-192,0 1-47,0-5 0,-6 12 250,1-3-33,0 3-147,5 3 1712,-7-1-945,5 7-547,-5 2 624,7 7-493,0 0 0,-2 7 286,-3 3 172,3 12-441,-5-5 1,7 13 466,0-3-425,0 3-135,0 1 1,0-4 287,0-1-337,0 1-1,0 5-55,7-1 14,-5 1 0,10-6 179,-6 1-466,6-8 150,-10 4 0,10-7 206,-7 0-627,8-7 309,-12-2 1,8-2-348,-3 0 221,-5 1 122,6-6 0,-1-2-378,-1-3 239,7 3-1,-10-12-141,12 5 180,-12-7 0,10 0-34,-6 0-80,-1 1 1,0-1-180,0 0 323,1 0 313,1 0-160,-5 7 1,6-3 510,-2 7-301,-5-1-176,7 6 0,-7 0 548,5 0-294,-5 0-154,13 7 255,-12 2-159,12 0 0,-5 10-10,7-3-625,0 4 301,0-4 1,0-1 223,0 1-1565,-1 0 665,1 0 377,7-7-1563,-5-2 813,12 0 628,-13-5 0,13 5-1369,-3-7 1886,3 0 0,2-7 0,-1-2 0</inkml:trace>
  <inkml:trace contextRef="#ctx0" brushRef="#br0" timeOffset="-181725.73">8874 96 8136,'6'16'2209,"-1"0"-393,-2-1-888,-1 1-547,-2 7 0,0 0 482,0 4-450,7 3-1,-5-13 190,5 13-298,-7-12 0,2 12 160,3-4-406,-3-3 22,5 0 1,-2-2 233,0 0-1242,1 1 713,-6 1 0,2-11-2377,3 4 1907,-3-4 0,10-1-1667,-7-1 1164,8-6 489,-12 3 699,13-7 0,-5-7 0,7-2 0</inkml:trace>
  <inkml:trace contextRef="#ctx0" brushRef="#br0" timeOffset="-181160.73">9129 413 7824,'-9'9'1158,"-5"5"1,13-10-803,-5 6 85,5 1 1,1-1 13,0 1 213,-8 0-231,7 5-155,-6-1 0,7 1-166,0 0-128,0-7 201,0 5-198,0-12 297,0 5 1,0 0-511,7-5 165,-6 5 138,7-7-207,-8 0 47,7-7-642,-6-2 391,6-7 124,0 0-321,-5 0 329,5 0 0,-7 1-167,0-1 72,7-7 193,-5 12 0,7-10-153,-4 10 108,-3-3 1,7 0-92,-4 4-7,-3-5 271,5 14-45,-7-6 361,7 7-186,-5 0-66,5 0 806,-7 0-466,0 0-158,7 0 656,-5 7-562,5 2 0,-7 6 127,0 1-112,7 0-100,-6 0 1,8 0-64,-3 0-136,-5-7 229,6 5-432,0-5 112,2 6 121,0-6-398,5-2 146,-5-7 50,0 0-567,5 0 441,-5 0 0,1-7-17,1-3-97,0 3 143,-3-8 1,6 8-205,-3-3 144,-4-4 141,7 5 0,-10-7 150,6 0-155,-6 7-72,3-5 623,0 12-237,-5-12-108,5 13 619,-7-6-191,0 7-200,0 0 0,5 1 54,0 5 61,1 2-222,-6 8 0,0 0-127,0 0 67,0 0 8,7 0 0,-6 0-435,5 0 158,-4-1 86,-2 1-1384,0 0 935,0-7 0,1 3 39,5-6-549,-5-1 574,6 2 0,-5-5-1801,3 3 1119,-3-3 442,12-2 650,-12-7 0,12-9 0,-5-9 0</inkml:trace>
  <inkml:trace contextRef="#ctx0" brushRef="#br0" timeOffset="-180953.73">9621 414 7824,'-8'7'2404,"1"2"-1098,7 0-548,0 5-275,-8-5 240,7 14 1,-6-4 58,7 8-352,0-8-188,0 11 0,0-7 72,0 3-53,0 4-206,0-12 101,0 12 1,0-7-592,0 3 270,0-3 207,0 0 0,1-10-1754,5 3 765,-5-4 499,7 4-1856,-8-7 623,7 5 806,-6-13-448,6 7 558,0-8 765,-5 0 0,12-15 0,-5-2 0</inkml:trace>
  <inkml:trace contextRef="#ctx0" brushRef="#br0" timeOffset="-180644.73">9543 445 7824,'0'-16'1382,"0"0"-692,0 0-344,0 8 402,0-7 0,2 12 38,3-8-340,-3 8-23,12-4 1,-11 7 179,8 0-394,-7 0 180,10 0-219,-5 0 0,1 2 230,1 3-191,-1 4-52,6 7 0,-5-1 42,-1 1 63,1 0-106,5 0 1,-6 5-141,1 0 44,-8 8 0,12-12-207,-14 13 116,13-12 1,-12 5 130,3-7-488,-3 0 210,-2-8 61,0 6-203,0-12 0,-2 5 24,-3-7-242,-4 0 189,1 0 170,-7 0 0,12 0-1144,-8 0 589,8-7 280,-11-2-1189,12-6 1054,-12-1 1,12 0-71,-3 0-525,-4 0 726,7 0 1,-5-5 457,7 0 0,-7-7 0,-2 3 0</inkml:trace>
  <inkml:trace contextRef="#ctx0" brushRef="#br0" timeOffset="-179646.73">9717 350 7824,'16'0'818,"-1"0"-458,1 0 0,0 2 454,0 3-406,0-3-152,0 5 1,0 0 217,0 3-212,-1-3-53,1 7 375,-7-5-188,5 14 0,-12-5-187,5 5 148,0 0 0,-5-6 165,3 4-313,-3-3-163,-2-2 0,0 0 294,0 0-468,0-7 169,0-2 104,0 0 20,0-6-156,0 7 200,-7-8-605,5 0 1,-7 0 95,4 0 155,3-8-748,-5 0 585,0-8 1,5 0-44,-3 0-339,3 0 388,2 0 0,0 0-231,0 1 114,0-1 251,0 7 1,7-5 1,4 3-58,3 4 15,-5-7 352,5 12-151,-5-12 0,7 12-215,0-3 635,-8 3-236,6 2-73,-5 0 658,7 0-438,-7 0 221,5 0-213,-12 0 6,5 7 387,-7 2-390,0 7-49,0 0 8,7 0-83,-5 0 0,5 0 240,-7-1-356,0 1 68,0-7 0,5 5 137,0-3-361,8 3 405,-12 2-442,14-7 85,-7 5 37,1-13-250,5 7 81,-5-8 31,7 0-49,-7 0 143,5 0-462,-12-8 300,5 7 0,-7-13-170,0 3-289,0 4 355,0-7 0,0 5-254,0-7 263,0 0 57,0 0 1,-2 6 154,-3-1 126,3 1-212,-5-6 1,7 5 231,0 1-75,0 6 8,0-3 527,0 0-206,0 5-159,0-5 348,0 7 231,0 0-494,7 7 1,-4 0 196,8 4-163,-7 3-167,10-5-13,-5 7 0,1 0 81,1-1-24,-8 1-19,11 0 24,-5-7 1,2 3 103,-1-6 145,1 6-164,5-3-199,0 0-78,-1-2 244,-6-7-261,5 0-2,-5 0 0,2-2 19,-1-3 0,-6-4 107,1-7-63,4 0-607,-7 0 1,5 0 86,-7 0 281,0 1-516,0-1 1,0 0-21,0 0-785,0 0 661,0 7 332,0-5-711,0 12 582,0-12 283,0 12-131,0-5 153,0 7-260,0 0 626,0 7-54,0-5 1,0 12-264,0-3 849,7-4-443,-5 7 0,7-7 608,-4 4 1,-2 3-354,8-4 0,-6-3 849,6-1-590,-1 3-270,6-8 0,-5 6 535,-1-7-359,1 0-53,5 0-131,-7 0-171,5 0 0,-11-5 156,8 0-350,-8 0 97,5-3 0,-8 7-361,0-13 255,0 12 72,0-12 1,0 10-428,0-6 239,-8 6 53,0-3-51,-1 7 88,-5 0 0,10 0-65,-6 0 242,6 0-178,-10 0 18,12 0 261,-5 0-93,0 0 0,5 7 300,-3 4-187,3-4 102,2 7-266,0-5 16,0 7 44,0-1-560,7-6 253,-5 5 15,12-5 220,-12 0-445,12 5 236,-12-12 0,12 10-33,-3-7-1118,3 1 792,2-6 0,-1 0-535,1 0 0,0 0 466,0 0 1,2 0-427,3 0 598,-4 0 415,6-7 0,-7-2 0,0-7 0</inkml:trace>
  <inkml:trace contextRef="#ctx0" brushRef="#br0" timeOffset="-179423.73">10891 493 7824,'0'-9'0,"0"-5"0,0 3 0,0 2 803,0-1-297,-7 6-238,6-10 1,-12 11 398,8-8-458,-7 7 0,3-3 726,0 7-248,-5 0-426,5 0 161,-7 0-159,7 7 0,-5 2 51,4 7-101,3-7 0,-6 10 127,8-3-310,0 4 179,5-4 0,-7 6-312,5-4 1,-5 5 114,7-7 197,0 0-682,7 0 0,-4-2 208,8-4 193,-8 4-603,12-12 437,-14 5 1,13-5-1459,-3 3 857,3-3 373,2 5 0,-5-12-1367,-1 0 1833,1-8 0,5-3 0,0-8 0</inkml:trace>
  <inkml:trace contextRef="#ctx0" brushRef="#br0" timeOffset="-179174.73">10860 128 7824,'0'-16'1104,"0"7"-414,0 2-413,0 7 520,0 7 0,0 3 44,0 12 238,0 2-436,0 8-310,0-7 0,0 5 871,0-4-617,0 4-189,7 2 197,-6 0 1,8-6 121,-3 1-333,-5-1-321,13 6 1,-10-6 250,7 1-396,-8-8 0,9 4 153,-6-7 0,1 0-1626,-2 0 670,-3-8 516,5 7-2825,0-14 2102,-5 6 1,12-7-67,-4 0 1158,-3 0 0,8 0 0,-7 0 0</inkml:trace>
  <inkml:trace contextRef="#ctx0" brushRef="#br0" timeOffset="-178507.73">11447 191 7815,'9'-9'1042,"0"0"-730,-4 4-281,-3 3 0,7-10 249,-4 7-67,-3-8 0,10 10 100,-7-8-105,1 8-238,-6-11 138,0 5 85,0-7-438,0 0 187,0 0 18,0 0 1,-8 6 86,-2-1-90,-4 8 96,-2-4-36,0 7 0,0 1-94,0 5 126,7-5-1,-5 13 243,13-5 0,-12 12 114,8 1-294,-7 6 292,10-3 0,-7 1 64,4 0 120,3 1-227,-5 5-89,7-1 1,0 1 144,0 0-208,7 0 52,-5-1-269,12 1 0,-11 0 124,8 0 93,-8-1-377,12 1 1,-8-5 180,3-1-1145,4-7 602,-12 4 149,12-7-1153,-12 0 763,5 0 32,-7-7-308,7-2 509,-5-7 113,5 0-758,-7 0 523,0 0 661,-7 0 0,-2-7 0,-7-2 0</inkml:trace>
  <inkml:trace contextRef="#ctx0" brushRef="#br0" timeOffset="-177447.73">11209 477 7815,'7'-9'878,"4"4"1,3-2-160,2 1-461,-1 1 0,7 5 29,-1 0-27,0 0-104,2 0 1,-6 0 362,5 0-104,2 7-207,-6 2 91,5 0 0,-2 5 0,0-4 261,-1 5-358,4 7 0,-6-7 162,3 6-347,-3-7-1,-2 9 296,0-7-436,-1 0 167,1-8-100,-7 6-90,-2-12 57,-7 5 15,0 0-191,0-5-2,0 5 65,0-7 58,0 0-93,0-7-321,-7-2 254,-2-7 90,-7 1-180,8-1 191,-7-7 0,12 5-85,-8-3-27,8 3 195,-4 2 1,7-5-180,0 0-48,0 0 111,0 12 0,0-5-127,0 3 469,7 4-139,-5 0 0,12 2 238,-4 0-152,4-1-50,2 6 1,0 0 291,0 0-180,0 0-37,0 0 319,-7 0-116,5 0-144,-6 0 379,1 0-301,-2 0 1,-5 6 210,3-1-185,-3 7 1,5-8 197,-7 6-190,0 1-101,0 5 144,-7 0-244,5 0-41,-5 0 140,0-1-214,6 1 0,-7 0 47,8 0 98,0 0-133,0 0 104,0 0 0,0-6 11,0 1-146,8-8-9,-7 11 81,13-12 58,-5 5-9,0-7-193,5 0-25,-5 0 186,0 0-319,5 0 189,-12 0 0,10-7 2,-7-3-135,1 3 127,1-8 1,-6 7-83,5-8-180,-4 0-64,-2 0 164,0 0 167,0 0-6,0 0 0,0 6 213,0-1-52,-8 8 7,7-11 332,-6 12-132,7-5-175,0 7 318,0 0-280,0 7 1,5-4 633,0 8-462,8 0 1,-10 4 144,8 1 106,-8 0-176,4 0 0,0-7-155,-5 5-53,12-5 0,-10 0 221,6-4-426,-6 4 221,3-8 0,-5 7 160,3-8-476,-3 0 1,7 0 101,-4 0-248,-3 0 1,12-2 97,-4-4-534,-3-2 467,7-1 1,-10-5-145,7 3-28,-8 4 178,11-7 0,-12 5 24,12-7-148,-12 0 110,5 8 293,0-7-40,-5 7-141,5-1 401,-7 2-72,0 0 141,7 5-119,-5-5 0,5 7 504,-7 7-446,0-5 1,1 12 133,5-4 87,-5-3-229,7 8 1,-7-7 111,5 8-141,-5-7-45,6 5 0,-1-10-144,-1 6-90,0-6 215,2 3 0,-3-7-289,6 0 66,-6 0 0,3 0-392,0 0 210,-5 0 79,12 0-281,-5-7 126,0 5 49,5-12-10,-5 5 226,-1 0 1,1-3 125,-4 7-185,-3-8-57,5 12 793,-7-6-267,0 7 2879,0 0-2712,7 0 16,-5 7-296,5 1-57,-7 8 0,5 0-659,1 0 301,6-7 200,-10 5-731,12-12-501,-12 12 508,12-12 368,-5 12-1382,7-13 0,5 7 109,0-8 1106,0 0 525,2 0 0,2-8 0,6 0 0</inkml:trace>
  <inkml:trace contextRef="#ctx0" brushRef="#br0" timeOffset="-176929.73">12781 397 7815,'-9'7'3396,"2"2"-3247,7 7 1,-2 0-64,-3 0-94,3 7 0,-5 0-3,7 3 0,0 2 1374,0-6 247,0 6-1033,0-11 1,0 6-158,0-7 1,0 0-157,0 0 0,2-2-279,3-3 47,-3 3 0,5-12-786,-7 5 624,0-7-387,0 0 243,7 0-748,-6-7 455,7-9 339,-8-2 0,0-7-347,0 4 220,0 4-38,0-13 9,0 5 128,0-14 1,0 6-78,0-4 170,0 3-19,0 2 0,0-5-131,0 0 455,0 0-164,0 5 1,0-1 232,0-4-124,0 3-59,7-4 1,-6 11 125,5 1-56,-5 6 186,-1 4 399,7 2-387,-5 12-145,5-5 178,-7 7-148,0 0 0,0 7 54,0 4 703,0 3-565,0 9 0,2-4 665,3 8-543,-3-1-232,5 6 1,-7 0 308,0 0-176,7-1-108,-5 1 1,7-2 449,-4-3-317,-3 3-213,5-6 54,0 8-80,-5 0 1,10-2 129,-7-4-534,1 4 0,-1-12 231,0 3-1493,1-3 588,1-2 534,-6-1 126,6 1-1712,-7-7 1222,7-2 1,-3-7-62,7 0 348,-8 0 439,4 0 0,-7-14 0,0-4 0</inkml:trace>
  <inkml:trace contextRef="#ctx0" brushRef="#br0" timeOffset="-176747.73">12749 524 7815,'-9'0'0,"2"0"0,7 0 0,2 0 0,3 0 0,-2-1 0,8-5 0,0 5 0,5-6 2806,-1 7-1841,1-8 0,0 7-2000,0-5 586,7 5 1,-5 1 106,3 0-1009,-4 0 0,1-6 1351,3 1 0,-3-7 0,5 3 0</inkml:trace>
  <inkml:trace contextRef="#ctx0" brushRef="#br0" timeOffset="-176405.73">13257 429 7815,'-11'0'0,"1"0"2296,-1 0-1488,-5 0 1,6-2 25,-1-3-656,0 3 1,-4-5 134,-1 7-105,0 0 388,0 0 0,0 0 108,0 0-660,0 0 1,6 0 267,-1 0-753,8 7 494,-4-5-175,7 12 136,0-5-73,0 0-236,7 5 177,1-5 1,3 1-87,0 1-130,-1 0 148,6-3 0,0 6 3,0-3 229,-7-4-95,5 7 0,-11-7 186,8 4 1,-8 3-26,3-3 323,-5-4-258,-1 0 1,0 0-5,0 3 23,0-3-58,-7 0 0,-1-1 67,-8-1-31,0 0-61,0-5 0,0 2-433,0 3 172,7-3 61,-5 5-1328,5-7 673,-6 0 279,6 0-1178,2 0 997,7 0 0,0-2-62,0-3-386,7-4 675,2 0 1,8-5 416,4 4 0,4-11 0,7-4 0</inkml:trace>
  <inkml:trace contextRef="#ctx0" brushRef="#br0" timeOffset="-176121.73">13369 413 7815,'-9'0'4009,"2"0"-3801,0 0 104,-2 0 220,0 0-157,-5 0-63,12 0-255,-5 7-104,7 2 307,0 7-203,0 0 97,0 0 1,0 0 154,0 0-406,0-1 84,7 1 141,-5 0-428,12 0 128,-12 0 91,5 0 156,-7-7-1,0 5 483,0-5-251,-7-1 20,-2 6-304,-7-12 0,1 11 224,-1-8-449,0 0 213,7-5-1129,-5 0 569,12 0 191,-5 0-1618,7 0 1004,0 0-1037,7 0 901,2-7 450,7-2 659,0 0 0,7-12 0,1 4 0</inkml:trace>
  <inkml:trace contextRef="#ctx0" brushRef="#br0" timeOffset="-175681.73">13669 334 9729,'15'-7'2208,"1"-2"-1822,0-7-1,-7 7-33,5-5-111,-12 5 0,12-5 97,-3 4-385,-4-4 359,0 5 0,0-7-247,-6 0 91,7 0 0,-3 6-69,0-1-130,0 7 289,-5-3-265,0 0 109,0 6 56,0-6-262,0 7 274,0 0 0,0 7-26,0 3 144,0 4-125,-7 2 0,6 0 84,-5 0 0,3 2 21,-3 3 70,5-4-2,-6 6 42,7 0-213,0-5-8,0 12 14,0-13 1,0 12 174,0-8-810,7 7 391,-6-10 0,7 6 49,-8-2-902,7-5 649,-6 6 0,6-7-1033,-7 0 924,7 0 0,-3 0-2065,7 0 1225,-8-8 515,4 6-1502,0-5 2225,-5 0 0,12 5 0,-5-5 0</inkml:trace>
  <inkml:trace contextRef="#ctx0" brushRef="#br0" timeOffset="-175497.73">13639 747 7815,'-16'0'3407,"7"0"-2650,2 0 742,7 0-733,7 0 244,-5 0-401,12 0-277,-5-7 0,7 5-47,0-3-77,-1 3-52,1-5 0,2 3-877,3-6 386,-3 6 272,12-3-1313,-13 7 0,12-5 177,-8-1 906,0 1-2643,-5 5 2936,7 0 0,-6-7 0,6-2 0</inkml:trace>
  <inkml:trace contextRef="#ctx0" brushRef="#br0" timeOffset="-175330.73">14115 731 7815,'0'9'0,"0"-2"4205,0-7-4192,0 0-13,7 0 0,2 0 0,7 0 0</inkml:trace>
</inkml:ink>
</file>

<file path=word/ink/ink3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5-18T11:49:19.675"/>
    </inkml:context>
    <inkml:brush xml:id="br0">
      <inkml:brushProperty name="width" value="0.0429" units="cm"/>
      <inkml:brushProperty name="height" value="0.0429" units="cm"/>
      <inkml:brushProperty name="color" value="#CC0066"/>
    </inkml:brush>
  </inkml:definitions>
  <inkml:trace contextRef="#ctx0" brushRef="#br0">0 191 7580,'0'-9'1386,"0"2"-661,0 0-158,0 5-348,0-5 115,0 0 49,0 5-124,0-5-40,0 7 385,0 0-275,0-7-306,0 5 305,0-5 22,0 7-702,0 0 281,0 7 1,0-1-10,0 10 124,0-4 26,0 18 1,6-5 185,-1 6-153,0 8-50,-5-5 1,0 10 14,0-7 27,0 7 0,0-11-180,0 6 66,0-7 1,0 0 203,0 0-330,0-8 214,0 6 1,0-12 1,0 3-347,0-3 161,0-2 1,0-1-420,0 1 301,-7 0-25,5 0-851,-5 0 560,7 0 169,0-7-1290,0 5 720,0-13 950,0 7 0,0-8 0,0 0 0</inkml:trace>
  <inkml:trace contextRef="#ctx0" brushRef="#br0" timeOffset="487">651 0 10558,'-5'16'526,"0"0"0,-1 0-297,6 0 0,-5 0-107,0 0-135,0 7 175,5-6 0,-6 6-271,1-7 1,-2-2 45,2-3-883,3 3 393,-5-5 329,7 7-612,0-1 219,0 1 617,0-7 0,0 5 0,0-5 0</inkml:trace>
  <inkml:trace contextRef="#ctx0" brushRef="#br0" timeOffset="909">842 223 7977,'-9'8'931,"-3"7"-509,6-5 0,-6 4 689,1 2-495,-3 0-195,-2 0 111,1 7-221,-1-6 1,0 12 103,0-8-230,0 7-16,0-3 0,0 5-116,0-4 2,1 4 28,-1-5 1,0 1-64,0 1 47,0-8 4,7 4 0,-3-7-801,7 0 1,-3 0 121,3 0-1204,3-8 1153,-5 7 0,7-12-92,0 8 751,0-8 0,7 11 0,2-5 0</inkml:trace>
  <inkml:trace contextRef="#ctx0" brushRef="#br0" timeOffset="1349">716 731 8134,'-7'-9'1896,"5"-5"-1417,-5 12-213,7-12 0,2 10-89,3-6 0,-2 4 142,8-4-236,-7 6 235,10-10 1,-5 12-387,6-5 203,1 0 140,0 6-342,0-7 0,-2 10-134,-3 4 1,1-3 90,-7 8 1,1-1-63,-6 6 230,0 0-1,0 0 172,0 7-125,-7-6 0,5 8-57,-3-4 198,-4-3-100,0 5 0,0-7 189,4 0-211,-4 0-34,7-1 1,-7-1-73,4-3 239,3 3-248,-5-12 144,7 12-317,0-12 47,0 5 89,0-7-107,7 0 65,2 0 0,2 0 20,-1 0 69,1 0 0,10-2-17,0-3-796,0 3 559,-5-5 1,5 2-819,1-1 532,-1 1-1209,2 5 786,-6 0 945,6 0 0,-7 0 0,0 0 0</inkml:trace>
</inkml:ink>
</file>

<file path=word/ink/ink3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5-18T11:44:58.823"/>
    </inkml:context>
    <inkml:brush xml:id="br0">
      <inkml:brushProperty name="width" value="0.04294" units="cm"/>
      <inkml:brushProperty name="height" value="0.04294" units="cm"/>
      <inkml:brushProperty name="color" value="#CC0066"/>
    </inkml:brush>
  </inkml:definitions>
  <inkml:trace contextRef="#ctx0" brushRef="#br0">26 1 10545,'-6'12'58,"5"6"1,-5 2 151,6 5 0,0 4 263,0 1 1,-4 9 393,0-2 1,-1 9-424,5 1 0,0-6-178,0-3 0,0 0 36,0-5-479,0-2 198,0 0 1,0-8-53,0-2 1,0-3 113,0-5 1,0 0-1168,0-1 416,0-5 0,0 0-1338,0-3 747,0-2 1,5 2 622,-1-8 1,6-1 635,-2-7 0,3 2 0,2-8 0</inkml:trace>
</inkml:ink>
</file>

<file path=word/ink/ink4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5-18T11:45:06.372"/>
    </inkml:context>
    <inkml:brush xml:id="br0">
      <inkml:brushProperty name="width" value="0.04294" units="cm"/>
      <inkml:brushProperty name="height" value="0.04294" units="cm"/>
      <inkml:brushProperty name="color" value="#CC0066"/>
    </inkml:brush>
  </inkml:definitions>
  <inkml:trace contextRef="#ctx0" brushRef="#br0">264 453 9709,'-6'12'811,"5"1"-521,-5-1 0,6 5 18,0 0 56,-5 5-115,3-8 0,-5 9-192,3-7 394,3 1 70,-5 1-437,6-4 31,0 4-54,-6-11-255,5 5 191,-5-11 136,6 5-219,0-6-74,0 0 85,0-12 0,2 3-166,2-12 39,-3 0 228,11-4 1,-10-2-177,7-2-51,-6 2 202,2-9 110,-5 4-122,6-6 1,-5 0-44,5 6 409,-1-4 1,-3 8-65,2-6-145,-3 6 86,-1-8 0,4 8 215,1-5-519,-1 5 252,-4 3-98,0 1 0,1 14 217,3-3 1,-2 8 100,2-4-289,-3 7 39,-1-4 35,0 6-304,0 6 81,0 6 0,0 8 192,0 5 277,0 6 1,6 1 61,2 6 86,-2 5-178,5-4-148,-4 10 1,4 0 286,-2 5-161,2 1-641,-10-5 103,10 0 187,-9-5-79,9-2 321,-10-11-517,11-1 246,-11-11 0,6-2 47,-3-5-371,-2-1 1,3-4 256,-5 1-196,0-6 147,0 2-1034,0-5-142,0 0 978,0-5 0,-1-1-278,-3-2-263,-3-9 494,-6 9 1,0-12-201,1 3 305,-6 3 1,4-10 135,-3 4 1,-1 1 221,1 3-155,-5-4 0,6 7 74,-5 1-37,6-1-45,-3 12 1,5-5 1282,1 6-482,5 0-414,-5 0 2106,11 0-1168,-4 0-790,5 0 600,0 0-426,0 6-340,5-5 1,8 9 109,8-6-363,2 0-53,3-4 158,4-5 0,1 2-1925,3-5 835,2-1 527,-10-3-3772,11-1 2776,-11 1 0,5-1 1400,-6 0 0,0-5 0,0-1 0</inkml:trace>
  <inkml:trace contextRef="#ctx0" brushRef="#br0" timeOffset="1483">1243 552 7643,'0'-12'566,"0"5"-222,0-4 0,0 8 243,0-6-190,0 7 102,0-10 36,0 11-103,-5-10-72,3 9 117,-9-3-104,4 5-167,-5 0 163,5 0-190,-4 0 1,5 1 129,-2 3-273,-4-2 0,7 9 272,-4-3-51,-2 9-72,10-3-31,-10 4 0,9-4 134,-2 3-83,3-3-36,1 4 0,0-5-172,0-1 28,0 1 1,0-1-216,5 1 0,2-2 145,6-2 35,5 2-991,-4-10 689,10 5 1,-9-6 38,6 0-1188,0 0 924,-1 0 1,3-6-788,-2-2 701,-3 2 287,6-5 0,-8 4-1017,5-6 1353,-6 1 0,9-6 0,-5-2 0</inkml:trace>
  <inkml:trace contextRef="#ctx0" brushRef="#br0" timeOffset="1799">1471 241 7825,'-7'-6'1670,"-4"5"-476,9-5-528,-3 6-176,5 0-215,0 0 1,0 6 134,0 2 19,0 4-162,0 0 0,0 2 225,0 3-52,0 2-231,5 7 283,-3-1-230,9 0 1,-8 0 121,5 0-298,-5 0 71,2 0 0,0 1 157,-1-1-1045,6 0 607,-9-6 1,9 1-507,-6-3-423,0-3 389,2 4-1195,-5-6 811,5 1 623,-6-6 1,4 0-658,0-3 569,0-2 152,-4 3-778,6-5 490,-5 0 649,5 0 0,-1-5 0,2-2 0</inkml:trace>
  <inkml:trace contextRef="#ctx0" brushRef="#br0" timeOffset="2719">1622 606 8383,'7'0'1609,"4"0"-706,-4 0-546,5 0 0,-3-5 197,-1 1-447,1-6 0,2 8 258,-3-7-157,3 1-327,-9 1 186,9-4-364,-10 4 265,5-6 54,-1 1 0,-3 3-179,2 1 124,-3 5-48,-1-8-112,-5 9 99,3-3 1,-9 5-48,3 0 25,2 0 98,-5 0 0,4 1 11,-5 3 0,3 3-2,1 6 0,-1-3 261,-3 2 2,5-2-239,-4 8 1,9-5 477,-2-1-226,-3 1 54,6 0-52,-5-1-83,6 1 1,0-1 51,0 1 174,0-1-150,6 1 1,-1 0-250,4-1-8,2-5 64,-4 4 1,5-5-725,1 2 325,0-2 178,-1-6-632,1 0 517,-1 0 0,5 0-50,0 0-205,0 0 257,-5 0 1,2-6-202,3-2-476,-3 2 525,4-5 0,-4 6-130,3-4 199,-3-2 191,4 4 1,-6-6 118,1 1 0,0-1-144,-1 1 492,1-1-205,-1 1-148,-5-1 451,5 0-278,-11 1 0,4 4 40,-5-1 878,0 1-211,0 1-43,0-4-297,0 9-183,-5-9 0,2 10 395,-5-4-502,5 4 1,-8 1-118,4 0 66,-6 0 0,5 1 207,-1 4-367,1-4 160,-5 10 0,5-4 156,0 6-315,5-1 38,-8 1 1,8-1 156,-5 1 0,5 0-40,-1-1 1,2 1-110,2-1-118,0-5 198,0 5-613,0-6 372,6 1 0,-3 3 21,5-6-236,-5 1 83,8 0 119,-4-3-32,5 3 17,1-5 0,0 0-195,-1 0 0,-3-4 72,-1 0 0,-1-6-208,1 2 165,4 2 127,-6-5-145,1 4 111,5-6 17,-11 1 10,10-1 329,-9 1-152,3-1 1,-3 5-169,2-1 267,-3 6-82,5-8-66,-6 10 637,0-5-204,5 6 350,-3 0-384,3 6-84,1-5 106,-5 10 1,9-4 144,-6 6-211,6-6 51,-8 4-209,9-4 1,-9 2 164,7-1-107,-6-5-53,8 8 1,-8-10-26,5 4 126,-5 2-92,2-6 1,-3 4-257,2-5 29,-3 0 1,5 0-70,-6 0 981,0 0-575,6-5-159,-5-2 35,10-6-53,-9 1 1,7-5-13,-5 0 71,6-5-25,-8 8 0,7-4-52,-4 5 83,4-5-49,-7 4 0,9 0-737,-3 6 304,-2-1 194,5-3-990,-9 5 0,9-3 71,-3 6 714,3 0-839,2-2 1,-1 5 0,1-4 1186,0 4 0,5-5 0,1-1 0</inkml:trace>
  <inkml:trace contextRef="#ctx0" brushRef="#br0" timeOffset="3461">3281 566 7773,'-12'0'697,"5"-6"-493,1 5-13,6-10 0,-5 9 140,-4-2-127,4-3 272,-6 6 1,8-9 163,-6 6-177,1 0 0,-5 4 117,1 0-79,-1 0 1,1 1 99,-1 3-55,1-2-171,-1 9 1,0-4-387,1 5 0,1 5 225,2 0-10,-2 0-176,10-5 1,-5 1 194,6-1 32,0 7-407,0-11 1,2 9 179,2-9-427,3-2 0,5-1 197,1-5 0,1 0-280,3 0 260,-3 0 0,9 0-379,-3-5 1,-1-2-26,-2-6 289,3-5-82,-6 4 1,4-10 0,-6 3-431,1-3 422,0-1 162,-1 0 0,-1 0-64,-2 0 0,-2-4 58,-3-1 0,-3-3-69,4 3 136,-4 1 0,-1 4 152,-6 0 1,1 4-280,-4 0 127,-2 5 495,4-2 1,-1 6-238,-1-1-61,1 6 1345,1-4-878,-4 10 0,8-5 462,-5 6 0,4 1-373,-5 4 1,2 2 309,-1 5-417,2 1-1,1 5-48,3-4-172,-3 10 1,5-5 84,0 6-90,0 0 0,1 5 0,2-1 271,1-1-458,6 4 1,-5-5 24,4 2 0,2-2-96,-3-2 1,2-4-182,-2 0 0,4-6-1021,-4 2 890,3-3-631,-4-2 588,4-5 1,-4 3-162,6-6-1163,-6 0 1081,4-4 0,-4 0-71,6 0-599,-6 0 1310,4 0 0,-4-5 0,5-2 0</inkml:trace>
  <inkml:trace contextRef="#ctx0" brushRef="#br0" timeOffset="4201">3458 580 9141,'7'0'1215,"0"0"-839,-3 0 1,-2 0-161,7 0 1,-1-4-128,5 0 1,-2-2 190,-3 2-342,4 3 271,-5-10-25,0 4-351,4 0 162,-10-4 0,5 8-183,-6-6 0,0 5 119,0-4 1,-2 5-226,-2-1 29,-3 2 206,-5 2 1,0 2 51,4 2-75,-3 3 219,4 0 1,0 4-72,3-2-113,-3 2 298,5 1 0,-3 1 85,5-1-238,0 1 1,0 0 1,1-1 0,3-1-104,5-2 0,-2 1 103,1-6-186,0 6 157,-1-4-2,5 1-21,-5-1 18,0-6 1,4 1-44,-3 4 103,3-4-84,-4 5-49,4-6 49,-9 0 38,9-6-64,-10 5 1,5-11 67,-6 4-138,0 3 1,0-7 0,0 4 53,0-3-48,0-2 1,0 1-1,0-1 37,0 0-179,0 1 1,0-1-13,0 1 177,0-1-14,0 1 0,0 3 78,0 1-119,6 5 252,-5-8-165,5 9 56,-6-3 0,4 6-72,0 3 57,0 3 307,-4 0 1,0 5-11,0-4 244,6 3-261,-5 2-137,5-1 1,-2 1 208,0-1-127,6 1-6,-9 0-339,5-6 0,-1 2 191,4-4 71,-4-1-304,7 1 1,-10-3-5,7 2 235,-1-3-156,-1-1 1,4 0 0,-4-1-357,0-3 263,4 2 0,-5-9 0,4 4-382,-2 0 275,-5-4 46,8 4-181,-4-6 202,0-5 0,3 4-94,-6-2-97,6-4 230,-9 6 0,9-8-91,-6 5 200,0 0 0,1 5 240,-1-1-57,0 6-131,-4 1 974,0 6-486,0 0 106,0 6 1,0 1 39,0 6-404,0-1 290,0 6-274,0-4 0,4 6-76,0-3-199,1-3 167,-5 4 1,4-6-484,0 1 0,2-1 234,-2 1 1,-1 0-1850,5-1 860,-5-5 527,2-1-1760,1-1 1496,1-3 0,1 3-21,1-5-662,-1 0 772,5 0 721,-1-5 0,1-2 0,-1-6 0</inkml:trace>
  <inkml:trace contextRef="#ctx0" brushRef="#br0" timeOffset="4836">4148 430 7770,'-12'0'1458,"5"0"-900,-5 0 0,10 1 87,-7 3-81,1-2-276,1 9 0,-4-4 325,2 5 1,2 1-1,-1-1-523,5 7 62,-8-5 1,10 4 152,-4-6-291,4 6 139,1-4 0,0 0 152,0-5-387,0-1 140,6 5 1,-4-5 55,7 1-79,-1-7-35,5 10 0,-1-11-106,1 3-19,-1-3 224,1-1-681,0 0 413,-1 0 1,1-1-45,-1-3-463,1 3 201,-6-11 100,4 5-83,-10-5 240,5-1 0,-6 1-100,0-1 0,0-1 84,0-3 0,-1 3 74,-4-2 0,0 2-181,-4 1 579,4 0-199,-1 1 1,5 3-153,-3 1 665,2 5-249,2-2-117,0 5 1175,0 0-939,6 5-187,-5 2 0,10 6 160,-9-1-195,9 1 0,-8 0 99,5-1 221,1 1-254,-2-1 0,4 1 138,-3-1 0,-1 0-118,1-4 0,-3 3-388,3-2 0,-4-4 143,5-1-54,-7 3-5,10-5-730,-11 3 532,5-5 0,-5 0 55,3 0-482,-2 0 406,3 0 0,-1-5-187,1-4-274,4-2 382,-7-1 0,5-1-339,-3 0 298,-3 1 123,10-6 0,-8 4-90,6-3 121,-7 3 0,10 1 322,-11 1-182,10 5-212,-9-4 920,3 9-496,-5-3 1,0 6 2,0 3 743,6 3 0,-5 2-82,3-1-203,3 6 0,-5 0-199,2 3 0,3 1-170,1-1-38,-2-1 0,5-3-691,-10 0 424,11-6 1,-10 4 160,7-3-1773,-6-2 1111,8 5 1,-8-10-1612,5 4 1001,-5-4 662,8-1 0,-8 0-1027,5 0 785,0 0 277,5-6 478,-6-1 0,10-5 0,-3-1 0</inkml:trace>
  <inkml:trace contextRef="#ctx0" brushRef="#br0" timeOffset="5122">4727 342 7761,'0'-9'0,"0"1"1164,0 5-234,0-8-240,-6 9 1021,5-3-768,-11-1-465,5 5 1,-1-5-405,0 6 1,5 6-17,-1 2 0,-2 3 52,2 2-126,0 0 218,4-1-150,0 6 113,0-4 0,0 9-74,0-7-75,0 1 2,5 1 1,-3-2-9,2 5 344,3-6-152,-6 3 0,9-1-124,-6 0 0,5-1 88,-5-3 0,0 0-839,-4-1 338,0-5 118,0 4 187,0-9 17,0 9 1,-6-10-89,-2 4 1,1-4-135,-1-1 1,-1-1-194,-3-4 0,-1-2 428,1-5 0,-7-6 0,0-2 0</inkml:trace>
  <inkml:trace contextRef="#ctx0" brushRef="#br0" timeOffset="5275">4714 377 7758,'13'0'679,"-6"0"-566,4 0 0,0 0 1449,6 0-679,-1 0-341,3 0-309,-5 0 0,5 0 121,-2 0-152,-3 0-222,10 0 60,-10 0 0,4 0 264,-6 0-2079,1 0 697,-6 0-1328,4-5 2406,-10-2 0,5-6 0,-6 1 0</inkml:trace>
  <inkml:trace contextRef="#ctx0" brushRef="#br0" timeOffset="5502">4866 188 7758,'0'7'-1645,"-4"4"1645,-1-3 2755,1-2-1687,4 11 0,0-8-113,0 12-519,0-5-284,0 7 0,0-2 441,0 9 0,0-4 74,0 4-685,0 2 0,0-6 220,6 5 1,-5-6-907,5 0 598,-6-5 0,4 2 70,0-5-563,0 0-26,-4-5-2116,0 1 1219,6-1-60,-5-5 1582,5-1 0,0-6 0,1 0 0</inkml:trace>
  <inkml:trace contextRef="#ctx0" brushRef="#br0" timeOffset="6060">4965 629 7754,'7'5'508,"-1"-3"-339,-6 9 440,6-10 1,-5 6 132,3-2-242,-2-4 26,-2 4-301,0-5 1019,0 0-1597,0-5 211,0-2 156,0-6-529,0 6 402,0-4 1,1 4-26,3-5-263,3-1 264,0 6 0,4-4-193,-2 2 228,2-2 40,7 4 0,-4-2-36,3 4-19,-3 1 54,-2-1 0,1 3 135,-1-2 53,1 3-180,5 1 473,-4-6-291,4 5 1,-9-5 58,-1 6 37,1 0 42,3 0-187,-5 0 201,4 0-143,-9 0-93,3 6 0,-5-4 60,0 7 1,-5-5 296,-4 4-170,4-5 0,-7 8-70,6-4-78,-7 0 0,5 4 81,-1-2-329,1 2 131,1-4 134,-4 4-215,4-4 32,0 0 1,1 4 111,0-9-19,5 3 0,-5-3-223,6 2-25,0-3 246,0 5-64,6-6 46,-5 0 1,11 0-15,-4 0-203,-2 0 213,5-6 1,-4 4 104,5-7 0,1 6-64,0-1 75,-1-3 0,1 6-104,-1-3 0,-3 2 548,-1 2-177,0 0 457,5 0-522,0 0 1,-2 6 178,-3 2 58,3 3-264,-4 2 1,6-1-39,-1 1-589,-5 0 329,5-6 1,-5 2-397,5-4 0,-3 0 196,-1-1-1990,-5-2 1465,8 3 1,-8-5-33,5 0-1383,-5 0 1005,2 0 1157,-5-5 0,6-2 0,1-6 0</inkml:trace>
  <inkml:trace contextRef="#ctx0" brushRef="#br0" timeOffset="6261">5355 427 7748,'7'0'1909,"4"0"1,-4-2-863,6-2-477,0 3-300,-1-5 1,2 2 211,3 0-280,-3-1 50,4 5-222,0 0 35,-4 0 1,8 0 236,-5 0-937,0 0 549,1-5 1,-4 3-944,3-2 0,-3 3 544,-2 1 0,-3 0-1793,-1 0 1203,-5 0 437,3 0-192,-6-6 830,0-1 0,0-5 0,0-1 0</inkml:trace>
  <inkml:trace contextRef="#ctx0" brushRef="#br0" timeOffset="6526">5457 151 7748,'0'7'2632,"0"0"-1800,0-3 1,0 3-342,0 6 1,0-1 1046,0 1-802,0 5-267,0 2 105,0 5-284,5 5 1,-2-3 155,6 2 142,-7-2-292,10 4 0,-11-3 102,3 5-362,3-5 140,-5-3 1,5-2-284,-3-7 1,-3 5 122,3-4 1,-2 0-481,-2-5 0,1-3 29,3-1-1752,-2-5 1418,3 2 1,-5-3-144,0 2-386,0-3 804,0 5 0,6-6-82,2 0-1094,-2 0 684,5-6 986,-4-1 0,6-5 0,-1-1 0</inkml:trace>
  <inkml:trace contextRef="#ctx0" brushRef="#br0" timeOffset="6711">5695 527 12820,'0'7'1926,"0"4"-1676,0-4 1,0 6 102,0-1-152,0 1-224,0 0 174,5-1 1,-3 1 150,2-1-734,-3-5 307,5 5-830,-5-6 1,6 3 47,-3-1-687,-2-5 1,5 7 127,-3-6 1466,-3 0 0,11-4 0,-5 0 0</inkml:trace>
  <inkml:trace contextRef="#ctx0" brushRef="#br0" timeOffset="7356">5909 489 7708,'0'-7'3447,"0"2"-2391,0 5-199,-6 0 215,5 0-553,-11 0-161,5 0-363,0 5 64,-4 2 0,6 6 262,-4 0-318,-2-1 145,4 1 1,0 1 147,3 2-235,-3-2-5,6-1 0,-5-2-325,6-2 130,0 2-431,0 1 371,0-5-259,0-1 144,0 0 62,0-5-27,6 4 223,-5-5 0,10-4-87,-3 0-174,-2-6 119,5 3 1,-5-5-106,2-1 0,2 1 27,-6-1 1,6 0 43,-2 1 0,-1-1-18,2 1 323,-6-1-99,8 6 0,-9 2-219,7 5 805,-6 0-429,8 0 0,-8 0-35,5 0 847,0 0-630,-1 0 1,5 5 397,-4 4-314,-2-4-184,5 6 1,-4-5 268,5 2 1,1 2 63,-1-6-223,-5 6-150,5-9 0,-5 5 123,5-6-326,1 6 64,5-5 0,-4 5 312,3-6-521,-3 0 186,-2 0 1,5 0-88,0 0 1,1 0 47,-1 0 0,-2-5-286,6 1 132,-6-6 0,9 9-228,-4-10 268,-1 9 1,5-9-85,-3 3 304,-3 2-120,0 1 0,-1 5-64,0 0 679,0 0-399,-5 0 0,1 0 115,-1 0 1,1 0-70,-1 0 0,-3 4 8,-1 0 0,1 6 32,3-2-895,1-2 491,-6 5 0,4-10 41,-3 4-1624,-2 2 568,5-6 556,-10 5-1969,5-6 793,-6 0 1779,0 0 0,0 0 0</inkml:trace>
  <inkml:trace contextRef="#ctx0" brushRef="#br0" timeOffset="7530">5985 264 7743,'-13'-5'0,"1"2"0,-1-6 4922,6 7-1645,2-4-1770,5 6-3490,0 0 1275,5 0 1,2 0-938,6 0 834,-1 0 485,7 0 1,2 0-915,8 0 605,-3 0 635,11 0 0,-5 0 0,6 0 0</inkml:trace>
  <inkml:trace contextRef="#ctx0" brushRef="#br0" timeOffset="8329">7417 568 7695,'-12'0'0,"5"0"1957,1 0-1275,1 5 0,2-3 40,-5 2 252,5 3-145,-3-6-641,1 11-196,3-5 302,-3 0-73,5 4 74,5-4-291,2 0 1,6 0 309,-1-3-327,1-3 0,-1 5 1,0-7-90,-4-4-332,3 4 279,-4-10-191,6 4 0,-6-6 154,-3 1 1,-3 3-462,-1 1 344,0-1 55,0-3 28,0-1 16,0 1-81,-5-1 401,-2 6-112,0-4-227,-4 10 579,9-5 1,-5 6-116,3 0 314,3 0-182,-5 0 18,6 0 1,1 4 16,4 0-139,2 1 1,9-5-1,3 0 291,0 0-594,2 0 1,4-6 0,0-2 209,0-4-195,1 0 1,-1-5 0,-1 0-421,-4 2 228,4-5 142,-10 6 1,4-8-650,-5 5 385,0-5 69,-7 8 26,0-10 1,-6 9 0,0-5-333,0 2 501,-6 1 1,1 1 0,-6-1-284,-2 1 307,3 3 0,-8 0 256,6 0 0,-1 6-15,0 3 119,1 3 0,-1 6-31,1 4 879,-1 2-731,1 7 1,0 2 102,4 5 217,-3 0 1,9 2 37,-2 2-343,-3 3-117,6 6 1,-5-1 0,6 1 248,0 0 0,5 2-228,-1-2 0,0 1-235,-4-9 1,4 0 117,0 0-1453,0-4 940,-4-1 0,5-5 248,-1-3-2354,0-3 1634,-4 4 0,0-6-128,0 1-251,0-6 1,0 0-2089,0-3 2008,0-2 1216,0 3 0,-11-10 0,-3-2 0</inkml:trace>
  <inkml:trace contextRef="#ctx0" brushRef="#br0" timeOffset="8481">7393 641 8965,'6'-12'3783,"1"5"-3842,11-4 0,2 5 27,5-2 10,0-4-1316,0 5 853,6 0 0,2-4-70,9 3-391,3 2 552,5-5 1,1 4 393,-1-5 0,11-1 0,4 0 0</inkml:trace>
  <inkml:trace contextRef="#ctx0" brushRef="#br0" timeOffset="10362">8926 578 7709,'0'-7'1745,"0"2"0,0-1-943,0-2 0,0 1-204,0-1-318,-5-1 0,2-2 121,-5 3-54,-1-4 0,2 11-199,-4-5 0,3 6 13,-9 0 37,3 0-1,-4 0-467,5 0 242,1 6 1,-4 1 256,4 6-465,-4-1 0,11 1 76,-4-1 64,4 1-449,5-1 371,0 1 1,0-5-17,0 1 0,5-2-4,4 1 1,2-2 188,1-6 1,2 0-30,3 0 151,-3 0 1,9-2-1,-7-2-56,0-4 49,3-3 1,-5-2-1,3 0-10,-3 1-83,-2-1 1,-3 1 59,-1-1-63,-5-5 21,3 4-13,-6 1 1,4 2 30,0 3-34,0 2 8,-4 1-199,0 5-328,0 0 320,0 5 1,0 6-76,0 6 506,0 6-182,0 2 1,0 1 239,0 4 1,0 5 33,0-2-174,0 6-63,0-12 0,0 12-77,0-6 126,6 7-85,-5-3 1,5 2 269,-6 3-526,5-3 158,-3-1 0,3-2-85,-5-2 1,0-3 38,0-6 0,-4-6-161,0-2 170,-6-3 1,3-3 121,-5-2-72,-1-4-31,0-5-290,1-5 192,-6-2 1,4-7-15,-3-3-394,-3 3 330,6-10 1,-4 1-96,6-7 39,5-5 89,-4 3 0,9-4-29,-2 2 0,8-1 18,5 6 0,2-5 105,1 5 0,5 1-159,0 7 588,5-3-269,-2 5 0,4-1 41,-4 4 274,4 2-263,-4-5 1,4 6 275,-4-4-218,4 3-51,-10 1 0,6 5 12,-3-1 1,-8 2 110,4-1 88,-3-3-37,-3 9-180,-2-3 271,-5 5-160,0 0 1,-5 4 0,-2 2-240,0 1-70,-4 1 55,9 5 0,-8-1-63,6 1 0,-4-1 76,4 1 1,-1-1 91,5 1 1,0 0-88,0-1 19,6 1-2,-5-1 1,11-3 33,-4-1-13,3 1 3,2-3 1,5 0 57,3-6-111,-3 6 50,6-5 1,-9 5-347,6-6 157,-6 0 72,9-6 1,-10 3-222,3-5 137,-3 0-59,-7-5-20,4 0 77,-10 1 0,5-1-32,-6 1-139,0-1 141,0-5 0,0 3-201,0-6 120,0 5 72,-6-8 1,1 10 267,-4-2 0,-3 2-54,-1 1 333,1 1-245,-6-1 0,5 2-104,0 2 301,6 4-64,-4 5-53,10 0 171,-5 0 41,6 0-193,0 0 21,6 0 1,1 0-70,5 0 1,2 4-188,3 0 1,-3 5 114,3-5-4,-3 0-22,4 2 1,-4-4 35,3 7-126,-3-1 105,-2-1 0,1 3-94,-1-6-44,-5 6 111,5-9 1,-10 10-171,7-2 1,-5-2 40,4 1 1,-5-4 49,1 5 0,2-5 11,-2 4 149,0-5-146,-4 3-9,6-1 73,-5 2-43,5 0 0,-2 0 16,0-2-14,6-4 9,-3 4 81,6-5 1,-1 0-62,1 0 0,1 0 31,3 0 0,-4 0-29,4 0 172,-3 0-85,-1 0 0,-5-4-62,1 0 226,-1 0-230,-1-2 1,0 4 124,-3-7 1,-2 5 44,2-4-250,-3-1 0,-2-3 111,-3-1-570,2 0 355,-9 1 1,3-1-26,-9 1-302,3-1 279,-4 6 0,-1-4-118,-1 3-12,1-4 137,-4 5 1,4-4-206,-2 3 142,3 2-24,6 1 737,-1-1-352,6 5 170,2-5-84,5 6 57,0 0-131,5 0 1,2 0-95,6 0 238,5 0 1,1 4 168,7 1-341,-1-1 0,1-4-13,4 0 1,-2 1 44,5 3 0,-4-2-9,5 2 0,-5-3 3,5-1 1,-2 0 54,2 0-128,2 0 22,-10 0 0,4 0 66,-9 0-290,-3 0 51,-6 0 56,1 0 82,-6-5-157,-1 3 1,-8-2 56,-2 8-604,-9 3 435,-1 0 0,-8 6-117,5-1 64,-5-5 209,8 16 0,-4-15-86,5 9-126,1-3 94,-1-2 0,6 1 95,3 0 1,-2-1-56,2 1 1,0-5 131,4 1-90,0-1 279,6-1-133,-5 4 0,10-10-89,-2 4 496,2-4-313,1-1 0,1-4 39,-1 0-30,1-6-49,0 3 1,-1-6-62,1 1 48,-1-1-32,1-5 0,-2 3-108,-3-6-19,-2 0 123,0-4-202,-5-1-37,5-4 77,-6 3 0,0-4-42,0 1 131,0 3 1,0-2-44,0 8 443,0-3-106,0 10 286,0-4-198,0 5 139,0 6 19,0 2-995,0 5 1,0 5 121,0 4-503,0 2 579,0 2 0,0 5-8,0 3-915,5 2 714,2 3 0,11-5-860,3-1 719,3 1 325,7 5 1,1-7-504,6-2 817,5-3 0,2 4 0,5 2 0</inkml:trace>
  <inkml:trace contextRef="#ctx0" brushRef="#br0" timeOffset="11303">10875 453 7723,'-7'0'1300,"-4"0"-550,10 0-275,-5 0-405,1 5 91,3 2 1,-5 6 161,3-1-33,3 1 1,-5 4-1,6 1 266,0 2-360,6-5 0,1 3 0,5-5 109,1-1 0,-1 1-94,1-1 0,-1 1-162,1-1 1,0-5 140,-1-2-444,1 2 233,-1-6 1,-3 5 101,-1-6-178,1 0 43,-2 0-379,4 0 271,-10-6 69,10-1 1,-9-1-347,2-1 1,1 1 160,0-5 0,-1 1-160,-4-1 0,0-1-17,0-3 109,0 3 197,0-4 0,0 6-201,0-1 310,5 1-55,-3-1 1,3 5 296,-5-1 0,2 6-112,2-1 750,-3 3-614,11 1 1,-10 1 394,7 3 1,-5 3-12,4 6 275,-5 0-475,8-1 0,-8 2 115,5 3-91,-5-3-167,8 4 0,-8-5 25,6-1-94,-7 1-49,10-6 1,-10 3-192,7-6 70,-6 6 51,2-9-438,1 4 296,-5-5 121,10 6-382,-4-5 1,2 5 10,-1-6 126,0-6-497,-1-1 452,5 1 1,-10-6-263,7 4 308,-1 2 0,3-5 0,-1 3-154,-2-3 1,1-6-1,3 0 102,1 2 0,0 1 0,-2 1-35,-3 1 515,3-1 1,-5 5-210,2-1 721,3 6-315,-9-2-48,9 5 0,-10 5-158,4 4 0,0-2 235,-1 1 1,2 1-106,-2 3 0,-2 1-620,2-1 214,3 1 1,-6-1-1401,3 1 1000,3 0 1,-4-5 64,6 0-849,-1-5 0,4 7-14,1-6 127,0 0 483,-1-4 216,1 6 415,-1-5 0,7 5 0,0-6 0</inkml:trace>
  <inkml:trace contextRef="#ctx0" brushRef="#br0" timeOffset="12366">11718 567 7723,'7'-13'441,"-3"1"-220,-3-1-111,-1 1 0,0-1 592,0 0 1,-4 5 37,0 0 325,0-1-661,-2 2 0,-1 0 200,-5 3-162,-1 3 0,1-5 257,-1 6-500,0 6-16,1-5-34,-1 10 0,1-4-40,-1 6 0,1-1 68,-1 1 1,5 0-147,-1-1 0,6 1 66,-1-1-211,3 1 119,1-1 1,0 1-10,0 0-171,5-6 123,-3 4 0,9-8 60,-3 5 38,-2-5-7,5 2 1,-4-5 89,6 0-61,-1 0-26,1 0 1,-1-1 32,1-3 0,0 1 11,-1-5 16,-5-1-51,4-3 1,-5-2 54,2-3-288,3-3 104,-9 1 0,3-5 154,-5 3-445,0-3 226,0-1 0,0 0-188,0 0 172,0 0 50,0 5 1,0 1-318,0 2 0,-4 7-13,0-3-425,0 4 171,4 2 99,0 1-663,0 6-353,0 0 1,0 6 772,0 2 395,0 3 442,0 2 0,0-1 0,4 1 0,0 0 0,0 5 0,-4-4 0,0 4 0,6-6 0,-5 5 0,4 0 0,-4 0 0,5-5 0,-5 1 700,5-1-388,-6 1 0,4-5 512,0 1 0,2-5-331,-2 4 1,-1-5-75,5 1 1,-4 2 80,4-2-59,1 0-196,3-4 0,2 0 53,3 0 111,-3 0-143,4 0 1,-1-4 56,0 0-361,0-6 187,-5 9 0,-3-9-121,-1 6 12,0-6 29,-1 3 0,-1-6-2,-6 1 1,4-1 50,0 1-250,0-1 1,-5 5 0,-2-1 3,-1 0-367,-6 3 324,3 0 0,-1 6-27,0 0-230,-1 0 268,-3 0 1,0 2 80,4 2 0,-2-1-3,6 5 1,-4 2 96,3 7 1,1-3-198,4 2 471,0-2-190,0 5 1,2-5-82,2 2 235,3-2-128,0-1 0,4-1 81,-3 1 8,-2 0 1,5-2 112,-2-3-166,-4 3 1,5-8-5,-6 6-121,6-7 128,-9 4 35,5 0-397,-6-5 262,5 4-41,-3-5 73,3 0-114,-5 0 76,0-5-30,0 4 0,0-11-205,0 4-34,0-3 228,0-2 0,0-1-210,0-3 1,2 8-69,2-4 80,-3 3 62,11-2 0,-5-1-21,5 1 175,-5-1-123,4 6 0,-4-3-106,6 6 269,-1-6-134,1 9 1,0-10 100,-1 2 0,1 2-95,-1-1 1,1 1 147,-1-1-141,1-4 47,0 5 293,-1 0-51,1-4-143,-1 4 126,1-5 58,-6 5-162,4-4-241,-9 9 227,3-3 47,1 5-38,-5-6-266,5 5 0,-8-5-54,-2 6-2,3 6 191,-5-5 1,2 10-44,0-2 221,0 2-93,4 1 1,0 5 102,0 0 1,0 4-59,0-4 1,0 3 86,0-3 1,1 1-38,3-1 1,-2-3 1,2 3 0,-3-3 49,-1-2-263,0 1 94,6 0 120,-5-1-1206,5 1 355,-6-6-370,-6 4-222,-1-10 743,0 5 0,-4-6-841,3 0 0,1 0 1373,-2 0 0,1-11 0,-5-3 0</inkml:trace>
  <inkml:trace contextRef="#ctx0" brushRef="#br0" timeOffset="12574">12246 453 7723,'8'0'0,"1"0"1549,-1 0 0,6 0-720,3 0 0,-2-4 2,6-1-553,-5-4 0,6 6 156,-5-6-236,5 7-36,-2-4 0,1 2-355,-1 0 1,-4-2 186,1 2-1527,-3 2 1088,-2-9-1502,1 10 1132,-6-10 1,-2 8-137,-5-5 114,0 5 503,0-8 1,0 4-186,0-6 519,0 6 0,-5-10 0,-2 3 0</inkml:trace>
  <inkml:trace contextRef="#ctx0" brushRef="#br0" timeOffset="12764">12497 239 7723,'-7'0'0,"0"0"0,3 0 955,3 0-585,-5 6 0,2-4 193,0 7-119,-6-1 1,9 5 0,-5 1 245,1 2 0,3 3-334,-2 2 1,3 2-107,1-2 0,0 3 49,0 1-402,0-5 1,0 3 0,0-3 259,0 0-478,0 3 294,0-9 0,0 4-879,0-5 0,1-5 382,3 1 0,-2-5-472,2 4 1,3-5 423,1 1 0,-1-2-77,1-2 1,5 0 648,4 0 0,0 0 0,1-6 0,1-1 0</inkml:trace>
  <inkml:trace contextRef="#ctx0" brushRef="#br0" timeOffset="13141">12686 528 7723,'0'-7'343,"0"-4"-343,0 4 1094,0 0 0,-1 1-67,-4 6-459,-2 0 1,-5 0-1,-1 0 369,1 0-435,-1 0-215,1 6 1,0-3-156,4 5-174,-3 1 191,4 3 0,-2 1-73,1-1-13,5 1 0,-2-1-649,5 1 360,0 0 172,0-1-744,0 1 263,5-1 171,2-5 0,6-1 114,-1-6 0,-3 0-73,-1 0 1,1 0 15,3 0 1,1-6 62,-1-2 1,-3 1-49,-1-1 569,0-1-168,-1 2-243,5-4 1095,-5 4-393,0 0 420,-2 1-468,-5 6-84,0-5 1086,0 3-724,0-3-888,0 5 221,0 5 95,0-3-485,6 9 248,-5-4 1,5 1 219,-6 1-1395,0-6 459,5 8-1546,-3-10 1004,3 10 546,1-9 1,-3 3 65,5-5-629,-5 0 339,2 0 390,1 0 557,-5-5 0,11-2 0,-5-6 0</inkml:trace>
  <inkml:trace contextRef="#ctx0" brushRef="#br0" timeOffset="14099">12799 604 7723,'2'-7'-1615,"2"2"3221,-3 4-641,5 1-164,-6 0 3017,0 0-3331,0 6 0,0-4 96,0 7-274,0-1 1,0 1 0,0-1 176,0 2 0,0-3-230,0 1 1,0-4-53,0 5 95,0-7-618,0 4 262,0-6-1843,0 0 1579,5 0 1,-2-6-877,6-2 518,-1 3 385,5-7 1,-5 5-129,0-5 0,1-1 6,3 1 44,1-7 222,-1 5 1,1-4-150,0 6 273,-1-1-124,1 6-173,-1-4 747,1 10-312,-6-5-109,-2 6 497,-5 0 0,2 0-247,2 0 0,-3 1 251,4 4 1,-4 2-203,-1 5 1,0 1 82,0-1 0,4 1 107,0-1-379,6 1 54,-8-6 0,9 4 229,-3-2-465,3 2 0,2-3 0,1-1-7,3-1-161,-3-2 153,4 2 0,-2-5-185,1 3 1,4-3 61,-4-1 47,5 0 32,-8 0 1,9 0 8,-7 0 145,1-5-83,-4 4 0,-5-11-66,1 4 207,-1-3-54,-1-2 0,-2-1 30,-5-3 1,0 3-71,0-2 0,-1-2 95,-3 1 0,-2 0-79,-2 4 0,-3 1 7,2-1 0,-2 6 1,-1 3-222,-1 3 101,0 1 1,1 0 87,-1 0-233,1 5 223,-6 2 1,4 6 134,-3-1-3,3 1-133,7 5 0,-4-2 116,2 5 0,4-6-45,1 2-1,2 2-36,2-5 0,0 4 53,0-5-89,6-1 63,1-5 0,1 3 32,0-6-163,1 1 105,3 0 0,1-3-125,0 2 1,1-4 64,2-4 1,-2-3-152,3-6 0,-3 0-96,-1 1-60,-1-1 189,1-5 1,-1-1-65,1-7-52,-1 1 72,1 0 1,-5-6-57,1-2-11,-1-3 0,1 2 0,-2 2-189,-2 1 414,5 2-103,-9 9 0,5-2 521,-6 5 0,0 5-153,0 3 670,0 6-478,0-2-138,-6 5-40,5 0-51,-10 0 0,4 5 153,-6 4 506,1 8-439,-1-3 0,5 9 344,-1-2-387,6 3-123,-8 1 0,10 0-108,-3 0 84,2 1 50,2-1-245,0 0 1,0-4 0,0-2 316,0 0-341,0 3 183,0-8 0,5 0-19,-1-6-369,5 1 153,-7-2 1,5 0-388,-3-3 365,3-3 0,6 5-268,-1-6 0,1-2 156,-1-2 1,-3 1-282,-1-5 1,0 1-5,5-1 168,-6-4 174,4 5 1,-8-1 498,5 0-206,-5 5-127,3-3 678,-6 6 887,0 0-1285,0 6 330,0 1-330,0 5 1,1 1 166,3 0-883,-2 5 357,9-4 1,-8 3 84,5-9-433,-5 3 309,8-4 0,-4 1-1060,6 1 0,-5-6 538,0 1 1,1-3-822,3-1 1,-3 0 162,-1 0 1281,-5-5 0,8-2 0,-4-6 0</inkml:trace>
  <inkml:trace contextRef="#ctx0" brushRef="#br0" timeOffset="14969">13630 502 10800,'0'13'825,"0"-1"1,0 1-31,0-1 1,0 5-321,0 0 0,0 0-14,0-5 1,-4 1-134,0-1 0,0 1-227,4-1 98,0-5 0,0 5-496,0-5 254,0 0 136,0-2-289,0 1 186,0-5-443,5 5 1,-2-6 182,5 0 1,-4-2-340,5-2 1,-2 1 11,1-5-253,3 0 492,-4-5 1,2 0-302,-1 1 81,1-1 286,3-5 1,1 3-102,-1-6 14,1 5 205,-1-2 0,1 6 136,0-1 1,-5 2-108,0 3 0,-3 1 880,3 2-504,-5 4 1039,2-5-715,-5 6 125,0 6-121,0-5-20,0 11-144,0-5-222,0 5 1,0 1 174,0-1-165,0 6 1,4-4-146,1 3 0,4-3 6,0-1-66,2-1 42,2 1 0,-1-5 209,1 1-316,-1-7 59,1 4 0,-1-6 162,1 0-331,5 0 150,-4 0 0,9 0-186,-7 0 244,1 0 10,1 0 1,-4-6-165,3-2 1,-3-3 39,-1-2-191,-7 1 164,6-6 0,-10-1-12,7-2-67,-6-2 160,2 9 0,-5-9-57,0 7 690,0 4-418,0 1 0,0 8 103,0-5-213,-5 5 1,-2-1 1,-6 8 0,1 3 18,-1 6 180,6-1-95,-4 1 1,4 1-1,-6 3 13,6-3-113,2 4 1,0-1 60,1-1-187,0 1 48,4-4 1,0-1 26,0 1 0,0-1 70,0 1 0,0 0-139,0-1 1,0 1 46,0-1 0,4 1-80,0 0 1,5 5 49,-5 3 401,6 2-217,-9 3 0,5 0-26,-6 3 144,0 4-114,0-1 1,0 4 37,0-2-69,-6-4-35,5 7 0,-12-11-120,1 3 0,-1-2 92,-4-2-712,-2-5 471,5-2 0,-9-7-17,7-3-1475,-7 4 1086,9-11 1,-4 3-76,6-8-1311,-1 3 1291,6-11 0,1 4-176,6-9 1,2-1 374,2-3 1,7-4 490,6 0 0,5-6 0,-1-7 0,3 1 0,7-7 0,-3 5 0,5-3-62,1 9 48,-2-3 1,3 10-195,-6 1 2698,1 6-1559,-5 6 1,-4 2 1208,0 3 0,-6 1-1119,2 2 0,-3 4-305,-2-3 1,1 2-86,-1 2-930,1 0 250,0 0 248,-1-5-1826,-5 3 785,4-3 683,-9 5-2880,3 0 1821,-10-6 0,-6 3 1218,-6-5 0,-6 0 0,4-5 0</inkml:trace>
  <inkml:trace contextRef="#ctx0" brushRef="#br0" timeOffset="15122">13830 288 7723,'-12'0'0,"-1"0"0,6 0 0,2 0 0,5 0 0,0-5 0,5 3 0,4-2 0,-2 3 0,1 1 0,0 0 0,5-6 0,-1-1 0</inkml:trace>
  <inkml:trace contextRef="#ctx0" brushRef="#br0" timeOffset="16192">240 1346 7791,'0'-12'0,"-2"-1"1451,-2 1-622,3-1-312,-5 1-242,0-1 0,-1 0 13,-5 1-96,5-1 544,-4 6-403,4-4 0,-6 10 201,1-3-126,-1 2-254,-5 2 1,4 6 286,-3 2-51,-3 3-236,12 2 1,-13 5-150,9 3 49,2 3 0,-1 1-54,9 0 0,-3 4 93,5 1 113,0-1-502,0-4 0,1 0 130,3 1-210,3-7 153,6-1 149,-1-5 1,5-1-736,0 1 336,5-6 215,-2-1-160,-1-6 1,5-2-1,-3-2-354,3-4-172,-5-9 575,5 3 0,-9-10-198,6 3-162,-5-3 385,2-1 1,-5-4-280,-1 0 169,1-1 351,-6 5 1,0 0 102,-3 0 0,-3 0 0,5-1 94,-6 1-113,-6 0 0,3 0 19,-5 0 700,5 5-437,-8 2-238,10 6 1002,-5 5 1,5 1 7,-3 6-121,2 0 1,-5 7-368,3 6 0,1 1 206,-5 7-389,5-1 0,-3 6-89,6-1 0,0 4 114,0 0-133,0 1-249,0-11 47,6 11 1,0-9 253,2 8-851,3-2 488,-4-2 1,2-4-1395,-1 0 676,0-6 517,-1 3 1,3-5-534,-6-1 1,2-3-7,-2-1-856,-3-5 1046,11 2 0,-10-5 605,7 0 0,-1-11 0,5-3 0</inkml:trace>
  <inkml:trace contextRef="#ctx0" brushRef="#br0" timeOffset="16941">502 1485 7764,'0'7'1497,"0"-2"1,0-3-811,0 2-727,5-3 0,-2 5 124,5-6 460,-5 0-170,8 0-137,-4 0 1,6-1 52,-1-4-87,-5 4 0,5-10-330,-5 4 156,0 0 0,2-4 244,-4 2-532,4 4 214,-7-6 1,3 4-10,-5-6-408,0 6 246,0-4-149,0 4 219,-5-6 1,2 6 119,-5 3-23,5 3 24,-8 1 190,4 0-185,-6 0 1,2 5-19,2 4 151,-2 2 1,8 1 0,-3 2-25,0 3-55,2-3-2,4 4 0,0-1 39,0 0 1,0 0-36,0-5 1,1 1 256,3-1-253,3 1 1,6-1-34,-1-5 21,1 5 0,0-11 23,-1 3-152,1 3 136,5-5 0,-4 3 24,3-5-142,2-5 112,-5 3 1,6-9 11,-3 3-200,-4-4 71,6 0 0,-7-1 14,1 1 0,-1-1 56,1 1 0,-5-1 32,1 0-28,-6 1-17,2-1 84,-5 1-68,0-1 1,0 1-18,0-1-226,0 0 240,0 6 1,-5-2 62,-4 4 1,2 1-80,-1 4 379,-1 0-166,-3 0-83,-1 0 1,5 6 151,-1 2-220,7 3 51,-10 2 163,11 0-78,-5-1 1,6 5 47,0 0-313,0-1 183,0-9 0,5 5-55,-1-4-125,6 3 156,-3-4 1,1 3-130,0-6 1,1 0 26,3-4-23,1 6 89,5-5 1,-4 5-4,3-6-167,-3 0 64,-2 0 1,1 0 76,0 0-157,-6 0-35,4 0 157,-4 0 0,1 0-72,0 0 561,-5 0-218,3 5-114,-6-3 1,4 5 302,0-3-75,0-3-106,-4 5-54,0-6 608,0 0 1,2-4-500,2 0 1,-1-9 200,5 5-315,-5-6-40,8 1 1,-9-1-80,2-3 0,1 2 155,0-2-537,4 3 260,-7-4 0,7 6 176,-4-1-1651,-1 6 494,1-4-1329,-3 9 1201,3-9 146,1 10-816,-5-5 939,11 6 351,-11 0-742,10 0 622,-4 0 672,6 0 0,5-5 0,1-2 0</inkml:trace>
  <inkml:trace contextRef="#ctx0" brushRef="#br0" timeOffset="17476">1798 1422 8449,'-7'0'2582,"1"0"-2151,6 0 1,-1-4 923,-3 0-525,2-1-516,-9 5 1,8 2-18,-5 2-457,-1 3 0,1 1 191,0 1 33,5 5-305,-3 0 232,1 4 1,3-4 203,-2 3-402,3-3 1,1-1-18,0-4-479,0-1 220,5-1 91,-3 4-197,9-9 231,-4 3 421,5-5-155,1 0 0,-5-1-101,1-3 190,-6-3 0,6-6 0,-3 1-189,1-1 170,-4 1 1,6-1-71,-4 0 59,-1 1-11,1-6 1,-2 8 0,4-3 230,-1 2-84,-2 6-26,-4-1 548,0 0-271,0 5-96,6-5-90,-5 6 0,6 6-14,-3 2 75,-2 4-114,9 0 1,-8 1-335,5-1 1,-4 1 120,5-1 1,-5 1-633,4 0 1,-4-5 80,5 0-850,-7-5 404,10 3 435,-5-6-223,5 0 883,1-6 0,-6-1 0,-2-5 0</inkml:trace>
  <inkml:trace contextRef="#ctx0" brushRef="#br0" timeOffset="17869">2023 1372 7710,'0'7'1921,"0"-2"-1235,0-5 1,0 2 52,0 2-492,0-3 49,0 10 308,0-4 1,0 7 16,0 3-97,0-3-272,0 4 1,0-5 113,0-1-76,0 1-130,0-6 1,4 4 161,0-2-631,1-4 299,-5 1 1,1-6-643,3 0 338,-2 0 204,3 0-102,-5 0 1,4-2-11,1-2-136,4-3-169,-7-5 135,9-1 155,-4 0-374,0 1 322,4-1 0,-8-4-200,5 1 155,1-1 112,-2-1 1,4 4-136,-3-3 330,-2 3-100,-1 1 93,1 7 82,-5 0-287,5 0 1100,0 5-626,-5-5 1,5 8-84,-6 2 1087,5 3-809,-3 5 0,7 1 42,-5 0 261,1-1-408,0 1 1,-2-1-295,5 1-41,-5 0 54,8-1 1,-8 1-308,6-1 174,-7-5 191,4 4-1928,0-9 635,-5 9 594,10-10-1238,-9 5 1150,9-6 1,-8 0-22,5 0 706,-5-6 0,8-1 0,-4-5 0</inkml:trace>
  <inkml:trace contextRef="#ctx0" brushRef="#br0" timeOffset="18210">2502 1322 7710,'0'-7'1682,"0"-4"-742,0 10-535,0-5 0,-4 5 523,0-3-461,-6 2-135,8-3 883,-9 5-725,4 0 1,-5 0 60,-1 0-515,0 0 99,6 5-654,-4-3 476,4 9 0,0-4-662,3 5 487,3-5 6,1 5-129,0-6 136,0 7 1,5 0-251,4-1 169,-4 1 122,6-6 1,-4 4-162,6-3 885,0 4-427,-6 0 1,2 1 356,-4-1-273,4 1 42,-7-6 272,3 4-136,-5-4-202,0 6-95,0-6 0,-5 2 134,-4-5-285,-2 1 47,-1-5 0,-1 4 142,0 0-657,1 0 364,-1-4 0,1 0-834,-1 0 0,2-1 467,3-3 0,-4 2-1377,4-2 876,2-3 438,1 0-468,5-5 1055,0-1 0,5 0 0,2 1 0</inkml:trace>
  <inkml:trace contextRef="#ctx0" brushRef="#br0" timeOffset="18653">2514 1347 7710,'0'7'2705,"0"-1"-2076,0-6-601,0 6 1,5-4 317,-1 7 512,0-6-330,-4 8-256,0-4 0,1 5 8,4 1 1,-3-5 40,7 1 75,-1-1-248,-1-1 1,4 3 147,-2-6-179,-4 6-35,6-9 1,-4 5 214,6-6-350,0 0 0,-1 0 0,1 0-288,-1 0 0,1-2 26,0-2-419,-1 3 395,1-5 158,-1 6 0,-3 0-73,-1 0 311,-5 0-226,2 0-14,1 0 210,1 6-90,0-5 0,0 9 109,-3-6 1,2 2-45,2-2 289,3-3-75,-4 5 232,6-6-81,-1 0-180,-5 0 85,5 0 28,-11 0 0,10-6 49,-9-1-116,3-5 1,-3-1-101,2 1-141,-3-1 140,5-5 1,-6 4-456,0-3 144,0-2 144,0 5-451,-6-5 0,5 7 1,-3-1-48,2 1-830,2 5 336,0-4 385,0 9-185,0-3 88,0 5-2333,0 0 3072,0 5 0,0 2 0,6 6 0,1-1 0</inkml:trace>
  <inkml:trace contextRef="#ctx0" brushRef="#br0" timeOffset="19326">2917 1347 7710,'1'12'-988,"3"-4"370,3 3 2157,0-9-609,5 3-175,-11-5 296,10 0-546,-4 0-153,6 0-120,-1 0 0,-3-1 64,-1-3-49,0 2-285,5-9 1,0 5 111,-1-2 124,-5-3-198,4 10 74,-9-11 0,5 10-104,-3-7 1,-3 5-46,3-4 1,-6 3-57,-3-3 51,-4 5 0,2-2-110,-6 5 216,1 0 0,3 0 31,1 0-197,-1 0 182,-3 0-2,-1 5-97,1 2 70,5 6 0,1-1-18,6 1 1,0-5 7,0 1 0,0-1-51,0 5 41,0-6 11,6 4-165,-5-4 157,10 0 0,-4 4 43,6-4 1,-1 0-49,1-3 6,-6-2 263,4-2-126,-4 0 0,2 0-119,-1 0 0,-4 0 22,4 0 0,-5-2 20,1-2 1,-2 1 12,-2-5-246,5 5 240,-3-8 1,3 4-288,-5-6-7,0 6-4,0-4 199,6 4 14,-5 0 0,6 1-2,-2 6 0,-3-4-32,7 0 38,-1 0-14,5 4 1,-1-1-33,1-4 111,-1 4-74,1-5 1,1 2-25,3 0 310,-3-6-156,4 9 0,-10-6 127,1 3-60,-7 2-129,10-9-17,-11 4 1,5-6 35,-6 1-99,0 5 71,-6-4 1,3 8 37,-5-5 102,5 5 28,-8-8-126,4 9-276,0-3 230,1 5 1,5 0 28,-3 0-522,2 0 319,-3 0 1,5 1-98,0 3 207,5-2 8,-3 9 1,5-4 528,-3 5-249,3 1-129,0-1 531,4 1-424,-4 0 0,6-4 102,-1 4 345,1-9-391,5 13 1,-8-10 260,2 5-300,-2 1-98,3 0 1,-5-1 75,0 1 194,-5-1-471,3 1 23,-6 0-1,0-6-16,-6 4 41,-1-10 1,-5 9 157,-1-6-758,1 0 435,-1 2 0,0-5 29,1 3-1441,-1-2 1010,1-2 0,3 0-1749,1 0 1184,5 0 670,-3 0 0,6-2-1033,0-2 1499,0-3 0,12-5 0,2-1 0</inkml:trace>
  <inkml:trace contextRef="#ctx0" brushRef="#br0" timeOffset="20094">4401 1410 7684,'-2'-12'726,"-2"-1"-363,3 1-182,-5 5 955,0-5-672,5 5 1,-10-1 181,2 0 152,4 5-463,-6-3 0,4 6 232,-6 0-126,-5 0-203,4 0 1,-6 2-15,4 2-29,2 3-24,-4 5 0,4 5 54,-3 0-30,8 5 0,-7-2-205,14 0 78,-3 3 0,5-7 225,0 5-946,0-6 457,0 3 0,5-5-285,4-1 0,2-5 213,1-3 0,7 2-187,2-2 0,-2-5-23,2-8 126,0-2 1,3-3 0,-2-1-427,-1-2 395,0-5 237,-1 2 0,-1-1-147,-2 0 206,-3 0-72,4-4 1,-7 0-158,-2 0 340,2 0-171,-10 0 1,5-5 28,-6 1 48,0-6-54,0 8 1,0-7 428,0 4-229,0-5 1,0 10 352,0 0-169,-6 0-154,5 11 820,-10-4-221,9 11-343,-3 1 0,3 12-85,-2 2 1,1 7 407,-5 2-272,5 11-165,-3-7 0,6 14 351,0-6-250,0 6-1,0-3 33,0 1-235,0 3 1,2-10 146,2 4-29,-3-4-106,11-6 1,-10 2-124,7-5 0,-1 4 102,5-4 1,4-2-563,-1-6 297,1 2 15,-4-10-411,-1 10 315,1-9 51,-1 3-241,-5-10 213,5-2 0,-10-2-81,7 1 60,-6-6 32,8 0 1,-10-4-54,3 5-51,3 1 167,-5-1 1,3 0 151,-5 1 1,2 1-102,2 2 602,-3 4-247,5 5-124,-6 0 184,0 0-265,0 5 204,0-3-119,5 9 0,-2-3 159,6 9-279,-7-3 51,10 4 1,-10-5-1199,7-1 852,-1 1 0,3 0-1787,-2-1 980,2-5 346,-10 4-1222,10-9 582,-9 3 1342,9-5 0,-4-5 0,6-2 0</inkml:trace>
  <inkml:trace contextRef="#ctx0" brushRef="#br0" timeOffset="20602">4890 1360 7684,'-4'8'0,"0"1"3152,-1-6-1716,5 8-921,0-4-184,0 0 0,0 4-7,0-4 1,0 1 182,0 1-263,0-6-85,0 8-13,0-10 1,0 6 146,0-3-264,0-2 147,0 3 23,0-5 0,2-1-4,2-3 1,-3 1-279,4-6 0,-4 1 73,-1-4 0,1-1-962,4 0 518,-4 1 207,10-1-901,-9 1 741,3-7 1,1 10-57,2-4-1148,-2 3 777,5 3 368,-4-4 135,0 10 117,4-5 0,-8 6 115,5 0-96,-5 6-98,8-5 676,-9 10-240,9-4-218,-4 0 1360,5 5-901,1-11 0,-1 6-46,1-3 703,5-3-625,-4 5 1,9-6 148,-7 0 22,1 0-294,1 0 0,-2-4 41,5 0-139,-6-6 0,3 9-499,-5-11 284,-6 11 175,4-10-438,-10 4 241,5 0 1,-6 0-25,0 3-82,0 2 68,0-3 1,-6 5 96,-2 0-50,-3 0 23,-2 0 1,1 4 169,-1 0 41,0 6-170,1-3 0,1 5 284,2 1 0,-1 4 121,6-1-525,-6 1 164,9-4 1,-5-1 83,6 1-946,0 0 556,6-6 0,-3 2-369,5-5 300,1 6 178,3-8 1,1 3-847,-1-5 0,2 0 369,3 0 0,-2-5-552,6-4 0,-5-2 1151,1-1 0,2-1 0,1 0 0</inkml:trace>
  <inkml:trace contextRef="#ctx0" brushRef="#br0" timeOffset="20847">5532 1246 7684,'-7'0'3433,"-4"0"-2242,4 5-658,-5 2-248,-1 0 1,2 5 629,2-4-462,-2 3-211,4 2 1,0-1 177,3 1 0,-1-1 113,0 1-155,1 0-141,4-1 1,0 1 55,0-1-351,6 1 91,1 0 0,5-5 184,1 0-1021,-1-5 626,7 3 1,0-2-881,6 0 578,0 0 299,1-4 1,-1-4-1986,0 0 884,-6-6 568,5 3-1183,-10 0 1218,4-4 1,-5 4 678,-1-6 0,1-5 0,0-1 0</inkml:trace>
  <inkml:trace contextRef="#ctx0" brushRef="#br0" timeOffset="21018">5670 1271 10271,'12'-6'1620,"1"5"0,1-9-1094,2 6-177,4-6-203,5 9 0,0-9-23,0 6-146,1-6 218,4 3-1100,-3 0 0,-1 0 248,-5 3 558,-5 3-1878,2-5 1313,-5 0 0,-5 4-294,0-7 958,-5 6 0,3-8 0,-6 4 0</inkml:trace>
  <inkml:trace contextRef="#ctx0" brushRef="#br0" timeOffset="21245">5783 1006 7684,'-6'7'1437,"5"4"-1198,-10-4 581,9 11 0,-3-2 1,5 5 287,0 1-23,0 7-661,0-2 1,0 8 152,0-6 0,0 2-195,0-2 1,4-5-239,0 5 1,4-5 50,-3 5 0,0-3-193,-1-5 1,-1 1 30,6-5-1452,-1 5 984,-1-14 1,4 8-25,-3-12-1797,-2 6 1340,5-9 0,-4 3-9,6-8-695,-6-3 1620,4-5 0,-4-7 0,6 0 0</inkml:trace>
  <inkml:trace contextRef="#ctx0" brushRef="#br0" timeOffset="21495">5959 945 11762,'0'13'286,"0"5"287,0 3 0,0 3-183,0 1 0,0 4 208,0 0-171,0 6-232,0-8-194,0 4 145,0-6 0,0 3 147,0-3-429,0 3 170,0-9 1,0 2 200,0 0-1432,5-5 814,-3 2 1,3-10-1077,-5 1 1,0-5-171,0 4 580,6-5 0,1 3 131,6-6 918,-6-6 0,9-7 0,-2-6 0</inkml:trace>
  <inkml:trace contextRef="#ctx0" brushRef="#br0" timeOffset="21834">6085 1336 9312,'0'7'1647,"-5"4"-1037,1-3-439,0-2-1,4 5-147,0-9 0,0 9 207,0-3-57,0 3-232,6-4 0,1 3 166,5-6-50,1 6 0,1-8 84,2 2 0,-2-3-170,3-1 0,1 0 70,-1 0 1,1-4-119,-1 0 1,-3-6-55,3 2 45,-3 2 42,-2-5 0,-3 4 105,-1-6-156,-5 1 136,8-1 213,-10 0-231,5 1 950,-6 5-419,0 1-236,0 6 322,0 0 1,-4 6-125,0 2 388,-6 9-524,8-3 0,-7 10 203,5-3-122,-1 3-215,5 6 0,0-3 62,0 2 1,0-2-102,0-2 1,0-1-749,0-3 319,6 2 257,-5-3-1153,10-1 0,-9 0 390,2-7-2042,3 1 819,-6-6 1012,5-2-350,-6-5 1103,0 0 0,-6-5 1,-1-2-1</inkml:trace>
  <inkml:trace contextRef="#ctx0" brushRef="#br0" timeOffset="22135">4740 995 9765,'-7'6'4336,"2"-5"-5130,10 5 636,-3-6-1351,9 0 806,-4 6 703,11-5 0,-4 10 0,4-4 0</inkml:trace>
  <inkml:trace contextRef="#ctx0" brushRef="#br0" timeOffset="22903">7053 1360 7735,'5'-7'861,"-3"0"-125,2 3-6,-3 3-336,5-11 24,-5 11 101,5-5-169,-6 1 517,-6 3-226,-1-3-441,-5 5 217,-1 0 1,1 4 0,-1 2-202,0 1 1,2 1-63,3 4 1,-2 1-293,6 0 0,0-1 148,4 1-236,0-1 198,0 1 0,0-5-39,0 1-362,0-6 0,5 6-109,4-5 399,2 1 0,-3-5 1,1 0-46,0 0 1,-2-6 102,2-2 0,-2 1-123,1-2 0,3 1 20,-2-5-160,2 1 273,-4-1 1,4 2-118,-3 3 232,4-4-62,-5 5 1,4 1-195,-3 1 613,-2 4-165,5-5 96,-4 5 1,6-3-162,-1 8 0,-4-1 235,1 5 1,-2 0 11,1 5-326,3 0 27,-4-1 0,5 1 200,-4-1-1136,3 1 595,-4 0 1,4-1 80,-2 1-1408,2-6 414,-10 4-59,10-10 1,-4 5 153,6-6 1040,-6-6 0,4-1 0,-4-5 0</inkml:trace>
  <inkml:trace contextRef="#ctx0" brushRef="#br0" timeOffset="23270">7381 1334 12150,'0'7'1268,"0"4"-858,0-3 53,0 4 0,0 0-77,0 1 1,4-1-175,0 1 1,0-5-335,-4 1 1,2-6 154,2 1-775,-3-3 374,5-1 291,-6 6-189,5-5-39,-3 5 20,9-12-355,-4-1 356,0-5 1,4 3-189,-2 1 0,-2-1 109,1-3 1,-1-1 52,1 1 0,3-1-1,-2 0 334,2 1-74,-4-1 0,3 5-267,-6 0 497,6 5-176,-9-3-124,5 6 1155,-6 0-374,5 0 296,-3 6 0,3 1-382,-5 5 1,0 1-57,0-1 0,0 5 65,0 0-1086,6 0 445,-5-5 1,6 1 119,-3 0-1314,-2-1 893,3 1 1,1-5 92,2 0-995,-2-5 781,5 8 0,-8-9-924,5 2 0,1-3 1404,3-1 0,1-5 0,-1-2 0</inkml:trace>
  <inkml:trace contextRef="#ctx0" brushRef="#br0" timeOffset="23621">7895 1271 7683,'-7'-13'0,"-3"5"0,6 0 2054,0 5 0,3-3-740,-3 6 1,-3 0-820,-6 0 0,0 0-395,1 0 0,3 2 100,1 2-308,0-3 1,-4 10-1,3-2 207,0 2-368,7 2 1,-4-1 0,6 1 156,0-1-393,0 1 306,0-1 1,4 1-77,0 0 0,5 1 18,-5 2 1,4-2 387,-4 3 1,1-3 34,-5-1 249,5-1-296,-3 1 0,3-5 58,-5 1 112,0-7 0,-5 8 102,-4-6-206,-2 1-99,4-5 0,-4 0-338,3 0 1,1 0 153,-2 0 1,6-2-764,-1-2 0,-1-3 99,0-6-72,1 1 0,4-1 1,0 1-245,0-1 488,6 1 0,1-1 0,7-1 590,3-3 0,-4 3 0,6-4 0</inkml:trace>
  <inkml:trace contextRef="#ctx0" brushRef="#br0" timeOffset="24552">7884 1309 7683,'0'7'1446,"0"-2"1,0 1-735,0 2-283,0-2 0,0 5 0,0-3 49,0 4 1,0-4 46,0 0-200,0 1-33,5 3-275,2 1 1,2-6 0,-1-1 265,2-1-338,-5-3 1,7 3 0,-4-5-107,3 0 0,-2-4 71,-1 0 1,0-6-71,5 2 0,-5 1 52,1-2 1,-5 1-190,4-5 0,-4 5-99,5-1-160,-6 1 97,8 1 92,-10-4 3,10 10 116,-9-5 0,5 6 126,-3 0 390,-3 0-229,10 6 1,-8-4 222,6 7 0,-5 0-168,4 8 0,1-3 575,3 3 0,-2-3-73,3-1 376,-4-1-586,9 1 0,-5-1 173,0 1-19,5-1-253,-4-5 1,4 3 294,-6-6-247,-5 1-42,5-5-144,-5 0 0,1 0 58,0 0 0,-5-6-138,1-2 1,2-4 138,-2 0-379,0-1 124,-4 1 1,0-2 50,0-3-528,0 3 389,0-4 0,-1 5-856,-3 1 1,2-1-72,-2 0-1482,3 1 1396,1-1-6,0 1 262,0 5 240,0 1-629,0 6 810,0 0 1,4 2-82,0 2 552,0-3 0,-2 9 0,1-4 0,1 1 0,0-3 0,-4 4 0,1-4 87,4 5 1,-4-5-141,3 4 514,3-5-249,-6 3 1,6-5 167,-2 3 962,-4-2-771,10 3 1,-8-5 177,5 0-108,-5 0 11,8 0-265,-4 0 1,5-1-152,-4-3 1,2 1 216,-6-6-38,6 7-328,-9-10 104,5 5-493,-6 1 178,0-6 132,0 11-698,-6-5 461,-1 6 0,-1 0-58,-1 0 1,5 2 92,-4 2 0,4-1 224,-5 5 1,6 0-93,-1 5 170,3 0-150,1-1 1,0 1-14,0-1 152,0 1 0,0 0 0,1-1 100,3 1-84,3-1 1,5-3 0,-3-1 153,0 2 0,-1-3-140,5 1 0,-1-5 132,1 1 0,-5-2 14,1-2-65,-7 0-119,10 0 0,-11-2 144,3-2-102,-2 3-29,3-11 1,-3 5 120,2-5-396,-3-1 160,-1 1 1,0-1-205,0 1 1,0-1 3,0 0 3,0 1 1,0-1-6,0 1-282,6-1 304,-5 6 0,10-4-180,-2 3 181,2 2-24,1 0-27,1 1 133,0 3-18,-1-9 1,1 10-5,-1-3 1,-3 2-10,-1 2 1,-4 0 484,5 0-236,-7 0 225,10 0-93,-11 0-158,5 6 105,-1 1-93,-3 0 1,5 3 83,-3-6-421,-3 6 172,5-4 0,-5 6-474,3-4 1,-2 3 232,2-2 0,1-2-1635,0 1 986,-1-5 961,1 8 0,2-10 0,6 5 0</inkml:trace>
  <inkml:trace contextRef="#ctx0" brushRef="#br0" timeOffset="25171">8826 1361 9133,'0'7'2248,"0"-1"-1417,0-1-742,0-3 1,0 9 137,0-3 371,0 3 0,0 2 20,0 0-603,0-6 302,0 4-1,5-4-622,-3 0 285,3-2 126,-5 1-470,0-5 242,0 5-885,0-6 316,0 0-389,0-6 551,6-1 46,1-5 201,0-1 1,4 1-150,-3-1 365,-2 0-16,5 1 1,-5 3-210,2 1 201,3 5-39,-9-8 540,9 10-346,-4-11 1,1 11 761,1-3-501,-7 2 516,10 2-225,-11 0-242,10 6 264,-9-5-72,9 11-54,-4-11-261,5 10-105,1-9 1,0 7 53,-1-4 1,1 3 6,-1-4 0,5 0-163,0-4 0,1 0 49,-1 0 0,-3 0-64,2 0 1,3 0 5,-3 0-34,7 0 21,-9 0 0,8-4 136,-5 0-287,5-6 63,-8 9-18,4-10 202,-5 4 6,-1-6-45,-5 0-112,-1 1-59,-6 5-22,0 1 0,-1 6 124,-4 0 0,3 0 66,-7 0 0,5 5-94,-4-1 1,-1 10-114,-3-2 0,3 8 131,1-3 0,4 5 0,-5-1 0,7 4 0,-3 4 0,0-2 0,1 2 1275,-1-2-939,5-2 0,0 4 0,0-1-482,0-4 0,5 0 0,-1-7-987,-1-2 0,-2-1 620,-1-2 0,-1-3-300,-4-1 1,-3-5 342,-9 1 1,-1-4-668,-3-4 1,-7-4 154,3-9-398,-8-3 1380,0-5 0,-4-6 0,-1-1 0</inkml:trace>
  <inkml:trace contextRef="#ctx0" brushRef="#br0" timeOffset="25306">8750 1335 7683,'-18'-25'0,"8"5"924,-2 3 0,6 5-29,-2 3 762,5 4 1,-3 4-273,6-4-1179,0 4 1,6-6 0,2 4-1108,4-1 0,2 0 605,2 4 0,4 0-307,5 0 1,0 0 464,0 0 0,0 1 138,1 3 0,4-2 0,2 3 0</inkml:trace>
  <inkml:trace contextRef="#ctx0" brushRef="#br0" timeOffset="25568">9984 1322 10586,'-7'0'3948,"1"0"-3663,6 0 1,0-1 73,0-3-62,6 2-919,1-3 499,5-1 0,1 5 94,-1-3-1805,1 2 1265,-1 2 0,-3-1 121,-1-3-1854,1 2 1018,3-3 1284,-5 5 0,4-6 0,-4-1 0</inkml:trace>
  <inkml:trace contextRef="#ctx0" brushRef="#br0" timeOffset="25845">9995 1045 7710,'-12'0'2912,"3"0"-2114,1 0 1,4 5-602,-5 4 1,5 6 98,-4 2 7,5 5 1,-3-2-1,6 5 292,0 0-168,0 0-164,0 0 1,2 0-61,2 1 0,3-5 7,5 0 0,1-5-250,0 5 0,-1-5 107,1 0 0,-1-2-135,1-1 0,-1-2 51,1-2 1,0 0 2,-1-5 1,1 1-81,-1-5-2203,1 0 1451,-1 0 0,1-2-97,0-2 0,-1 1 433,1-5 1,-5 0-193,1-5 1,-5 0 49,4 1-8,-5-6 458,2 4 0,-5-10 202,0 3 0,0-3 0,0-1 0,0 0 0</inkml:trace>
  <inkml:trace contextRef="#ctx0" brushRef="#br0" timeOffset="26346">10222 1085 7710,'0'-28'0,"0"3"267,0 9 0,0-3 232,0 7 315,-5 5-281,4 1-24,-5 6-219,6 0 0,-1 6 84,-4 2 4,4 3-140,-5 8 1,6 0 160,0 6 0,0 5-143,0-1 1,0 5 83,0-5 0,0 4 101,0-3-306,6-1 1,-5-4 0,5 0 259,0 0-359,-5-5 56,4 4 1,0-9 204,-1 6-527,6-5 164,-9 2-744,10-6 470,-9 1-74,9-6 0,-8-2 141,5-5 0,-1-1-91,1-3 1,4 1-27,-4-5 5,3-1 138,2-3 0,3-1-156,1 1 301,0-1-51,-4 0 0,-2 5 276,-3 0-133,3 5 1,-4-7 473,6 6-334,-6 0 403,4 4-362,-10 0 1,6 0 32,-2 0 163,-4 0 68,5 0-59,-1 0-79,2 0 76,0 0-215,4 0-8,-4 0 0,2 0-122,-1 0 1,-5-2 129,1-2-285,-3 3 202,-1-5 0,0 5 33,0-4 182,0 4 47,0-5-216,0 6 201,-5 0 74,3 0-103,-9 0 1,6 2-48,-4 2 1,0-1-4,4 5 1,-3 1 133,4 3-1019,0-5 509,4 4 1,0-4 50,0 6-1255,0 0 887,5-1 0,2-4 20,6 1-584,5-6 561,1 8 1,7-10-799,-1 3 1,5-2 614,4-2 0,4-2-371,4-2 1,2 1 1006,7-5 0,10 0 0,3-5 0</inkml:trace>
  <inkml:trace contextRef="#ctx0" brushRef="#br0" timeOffset="26888">11655 1437 7535,'8'-6'-1447,"1"-2"1447,-6-4-86,8 0 0,-10 3-33,3 1 2384,-2 5-1615,-2-8 0,-2 8-134,-2-5 1,-3 5-162,-5-1 1,-1 4-163,0 4 1,1-1 21,-1 5 0,1 1-275,-1 3 1,1-1 48,-1-2-223,0 2 224,6-4 104,-4 6-878,10-1 543,-5 1 0,8-5-66,2 0 0,3-5 104,5 1 1,1-2-25,0-2 0,3-2 69,1-2 1,1-1-113,-1-4 0,-3-2-18,3 3 283,-3-3-15,-2-2 0,1 5 188,-1-1 0,-3 5-17,-1-4 427,-5 5-253,3-3 162,-6 6 0,0 7-21,0 6 769,0-1-753,0 12 1,0-3 190,0 8-760,0-8 130,0 14 1,0-14-585,0 9 0,0-8 423,0-1 1,0-6-2038,0 2 1036,0-3-607,5-1 820,2-6 574,6-2 332,-1-10 0,-5-2 0,-3-6 0,3-5 0,0-2 0</inkml:trace>
  <inkml:trace contextRef="#ctx0" brushRef="#br0" timeOffset="27172">11870 1346 9008,'7'9'637,"-3"-1"0,1 1-83,0 3 47,4 1-301,-2-1 1,6 0 150,0-4-93,-1 3-130,1-4 1,-5 4-119,0-2-101,1 2 166,3-10 1,-3 5-11,-1-6 158,-5 0-89,8 0 1,-8-6-68,5-2-454,-5-3 227,3-2 0,-6 3-7,0-2-1256,5 2 883,-3-8 0,3 5 15,-5 1-1808,0-1 1380,0 0 1,0 1-740,0-1 1592,0 1 0,0 5 0,0 1 0,-5 6 0,-2 0 0</inkml:trace>
  <inkml:trace contextRef="#ctx0" brushRef="#br0" timeOffset="27445">12070 1334 7740,'5'8'-627,"4"1"0,-2-5 376,1 4 0,2-5 251,7 1 0,-3-2 0,4-2 135,-6 0 32,7 0 1,-5-2-1,2-2 345,4 3 1,-6-9-1,1 4 315,-5-1-707,1 5 0,-8-8 1,4 4-114,-1-1 1,-2 3 85,-4-4 0,-2 5-193,-2-1 1,-3 2-35,-5 2 77,-1 0 36,1 0 0,-1 0-118,0 0 322,1 6 0,-1 1 0,1 5-57,-1 1 672,0-1-491,7 1 1,-4 0 122,6-1-144,-1 1-111,5 5 0,0-8-572,0 2 223,0-2 187,6 3-564,-5-1 422,11-5 0,-6 3 35,7-6-1570,0 0 1033,-1-4 1,1 0-118,-1 0 0,1-1 748,0-3 0,-1-3 0,6-11 0,2-2 0</inkml:trace>
  <inkml:trace contextRef="#ctx0" brushRef="#br0" timeOffset="27739">12524 1207 7740,'-5'-8'0,"1"-1"269,0 7 1,0-5 165,0 2-446,-1 4 312,0-5 50,3 6-332,-3 0 0,1 6 0,-1 2 225,3 4 1,0 0-30,2 1 0,0 1-143,0 2 1,0-2 204,0 3-473,0-3 164,0 4 1,4-4 129,1 3-190,4-3 185,-7 4 1,5-4-154,-3 3 0,-3-3 74,4-1 1,-4-1-353,-1 1 123,0-1-157,0 1 0,-6-2 41,-2-3-839,2-2 723,-5-6 1,4 0-73,-5 0 102,-1 0 417,1-6 0,-1-1 0,0-5 0,1-6 0,-1-2 0,1-5 0</inkml:trace>
  <inkml:trace contextRef="#ctx0" brushRef="#br0" timeOffset="27884">12435 1310 7740,'21'0'0,"-1"0"0,-3 0 0,4 0-136,0 0 0,4-2 1,0 0 386,1-3 1,-1 1 8,0 4 0,4-4-236,1 0 1,-1-2 146,-4 2-1272,0 3 792,0-5 1,-1 5 111,-3-4-98,-3 4 0,-9-9 295,-1 6 0,-5-6 0,8 3 0,-4-5 0</inkml:trace>
  <inkml:trace contextRef="#ctx0" brushRef="#br0" timeOffset="28097">12812 1070 7740,'-13'7'0,"5"4"-164,-1-3 1,5 1 264,-4 3 251,-1-2 0,1 10 0,1-4 268,2 5-236,-5 3 0,8-3 0,-2 0 251,3 1-420,1 2 1,0-3-1,0 0 265,0 1-491,0-3 161,0 4 1,0-9-378,0 3 0,4 1 213,0-1-1028,0 0 1,-2-6 128,2-3-789,-3 4 1179,11-11 0,-6 5 523,7-6 0,-6 0 0,4-6 0,2-1 0,6-6 0</inkml:trace>
  <inkml:trace contextRef="#ctx0" brushRef="#br0" timeOffset="28288">12925 1346 8126,'0'9'998,"0"-1"1,-4-4-619,0 5 0,-1-1-112,5 5 1,0 4 32,0-1-316,0 1 0,0-4 0,0-1 251,0 1-1332,0-1 829,0 1 0,0 0-1054,0-1 0,2-4 632,2 1 1,-1-6 688,5 1 0,-4-3 0,5-1 0,-6 0 0,8 0 0,-4 0 0</inkml:trace>
  <inkml:trace contextRef="#ctx0" brushRef="#br0" timeOffset="28685">13088 1372 7740,'-7'0'-495,"-4"0"0,8 0 267,-5 0 983,5 0 0,-8 0 0,4 1 154,0 3 0,-4-1-497,3 5 1,1-3-43,-2 3 0,5 0 99,-4 5-356,5 0 0,-3-1 238,6 1-694,0-1 323,0-5 1,2 3 116,2-6-419,3 6 291,0-9 0,4 5-179,-3-6-118,9 0 226,-3 0 0,4 0-68,-5 0 0,4-1 9,-1-4 1,7 3 2,-2-7 0,-2 5 57,2-4 157,-5 5-91,7-8 0,-5 8-35,3-6 94,3 7-66,-4-4 0,1 2 229,0 0 1,-6 0-75,2 4 1,1 0 461,-1 0 1,-1 4-226,-3 0 0,0 1 132,-1 0 1,-3-3 152,-1 7-219,0-6-158,5 2 0,0-1 43,-1 1-729,1-1 407,-1 1 1,-3-3-1568,-1 2 901,0-3-768,5-1 1,-5 0-243,1 0 116,-6 0 822,2 0 759,-5-5 0,-5-2 0,3-6 0,-15 1 0,3-1 0</inkml:trace>
  <inkml:trace contextRef="#ctx0" brushRef="#br0" timeOffset="29102">13328 1310 7740,'-12'0'286,"5"0"65,1 0-50,6 0-685,0 0 1,6 0 32,2 0 1,5 0 225,3 0 0,4 0-162,5 0 1,2 0-34,2 0 127,-2 0 193,3 0 0,0 0 0,-1 0 0,0 0 0,-9 0 0,4 0 0,-3 0 0,-2-4 0,2-1 0,-10 1 313,2 4 0,-3 0 669,-3 0 1,-2-1 5,-5-3-419,-5 2-249,-2-3 0,-6 5 94,1 0 20,-1 0-284,0 0 1,1 4-79,-1 0 42,1 6 1,1-3-175,2 5 1,4-3 96,5-1 0,0 0-49,0 5 0,0 0-5,0-1-15,5 1-7,2-1 1,1 1 43,1 0-177,-1-1 173,5 1 1,-5-1 19,1 1 1,-2-1 71,1 1 329,-2 0-202,-6-1 227,0 1 1,-6-6 9,-2-3-148,-4 3-87,0-6 0,-5 5-695,0-6 1,1 0 311,3 0 1,0 0-1248,1 0 0,3 0-35,1 0 1443,5 0 0,-2 0 0,5 0 0</inkml:trace>
</inkml:ink>
</file>

<file path=word/ink/ink4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5-18T11:45:33.260"/>
    </inkml:context>
    <inkml:brush xml:id="br0">
      <inkml:brushProperty name="width" value="0.04294" units="cm"/>
      <inkml:brushProperty name="height" value="0.04294" units="cm"/>
      <inkml:brushProperty name="color" value="#CC0066"/>
    </inkml:brush>
  </inkml:definitions>
  <inkml:trace contextRef="#ctx0" brushRef="#br0">126 369 7535,'8'-6'-1447,"1"-2"1447,-6-4-86,8 0 0,-10 3-33,3 1 2384,-2 5-1615,-2-8 0,-2 8-134,-2-5 1,-3 5-162,-5-1 1,-1 4-163,0 4 1,1-1 21,-1 5 0,1 1-275,-1 3 1,1-1 48,-1-2-223,0 2 224,6-4 104,-4 6-878,10-1 543,-5 1 0,8-5-66,2 0 0,3-5 104,5 1 1,1-2-25,0-2 0,3-2 69,1-2 1,1-1-113,-1-4 0,-3-2-18,3 3 283,-3-3-15,-2-2 0,1 5 188,-1-1 0,-3 5-17,-1-4 427,-5 5-253,3-3 162,-6 6 0,0 7-21,0 6 769,0-1-753,0 12 1,0-3 190,0 8-760,0-8 130,0 14 1,0-14-585,0 9 0,0-8 423,0-1 1,0-6-2038,0 2 1036,0-3-607,5-1 820,2-6 574,6-2 332,-1-10 0,-5-2 0,-3-6 0,3-5 0,0-2 0</inkml:trace>
  <inkml:trace contextRef="#ctx0" brushRef="#br0" timeOffset="284">341 278 9008,'7'9'637,"-3"-1"0,1 1-83,0 3 47,4 1-301,-2-1 1,6 0 150,0-4-93,-1 3-130,1-4 1,-5 4-119,0-2-101,1 2 166,3-10 1,-3 5-11,-1-6 158,-5 0-89,8 0 1,-8-6-68,5-2-454,-5-3 227,3-2 0,-6 3-7,0-2-1256,5 2 883,-3-8 0,3 5 15,-5 1-1808,0-1 1380,0 0 1,0 1-740,0-1 1592,0 1 0,0 5 0,0 1 0,-5 6 0,-2 0 0</inkml:trace>
  <inkml:trace contextRef="#ctx0" brushRef="#br0" timeOffset="557">541 266 7740,'5'8'-627,"4"1"0,-2-5 376,1 4 0,2-5 251,7 1 0,-3-2 0,4-2 135,-6 0 32,7 0 1,-5-2-1,2-2 345,4 3 1,-6-9-1,1 4 315,-5-1-707,1 5 0,-8-8 1,4 4-114,-1-1 1,-2 3 85,-4-4 0,-2 5-193,-2-1 1,-3 2-35,-5 2 77,-1 0 36,1 0 0,-1 0-118,0 0 322,1 6 0,-1 1 0,1 5-57,-1 1 672,0-1-491,7 1 1,-4 0 122,6-1-144,-1 1-111,5 5 0,0-8-572,0 2 223,0-2 187,6 3-564,-5-1 422,11-5 0,-6 3 35,7-6-1570,0 0 1033,-1-4 1,1 0-118,-1 0 0,1-1 748,0-3 0,-1-3 0,6-11 0,2-2 0</inkml:trace>
  <inkml:trace contextRef="#ctx0" brushRef="#br0" timeOffset="851">995 139 7740,'-5'-8'0,"1"-1"269,0 7 1,0-5 165,0 2-446,-1 4 312,0-5 50,3 6-332,-3 0 0,1 6 0,-1 2 225,3 4 1,0 0-30,2 1 0,0 1-143,0 2 1,0-2 204,0 3-473,0-3 164,0 4 1,4-4 129,1 3-190,4-3 185,-7 4 1,5-4-154,-3 3 0,-3-3 74,4-1 1,-4-1-353,-1 1 123,0-1-157,0 1 0,-6-2 41,-2-3-839,2-2 723,-5-6 1,4 0-73,-5 0 102,-1 0 417,1-6 0,-1-1 0,0-5 0,1-6 0,-1-2 0,1-5 0</inkml:trace>
  <inkml:trace contextRef="#ctx0" brushRef="#br0" timeOffset="996">906 241 7740,'21'0'0,"-1"0"0,-3 0 0,4 0-136,0 0 0,4-2 1,0 0 386,1-3 1,-1 1 8,0 4 0,4-4-236,1 0 1,-1-2 146,-4 2-1272,0 3 792,0-5 1,-1 5 111,-3-4-98,-3 4 0,-9-9 295,-1 6 0,-5-6 0,8 3 0,-4-5 0</inkml:trace>
  <inkml:trace contextRef="#ctx0" brushRef="#br0" timeOffset="1209">1283 1 7740,'-13'7'0,"5"4"-164,-1-3 1,5 1 264,-4 3 251,-1-2 0,1 10 0,1-4 268,2 5-236,-5 3 0,8-3 0,-2 0 251,3 1-420,1 2 1,0-3-1,0 0 265,0 1-491,0-3 161,0 4 1,0-9-378,0 3 0,4 1 213,0-1-1028,0 0 1,-2-6 128,2-3-789,-3 4 1179,11-11 0,-6 5 523,7-6 0,-6 0 0,4-6 0,2-1 0,6-6 0</inkml:trace>
  <inkml:trace contextRef="#ctx0" brushRef="#br0" timeOffset="1400">1396 277 8126,'0'9'998,"0"-1"1,-4-4-619,0 5 0,-1-1-112,5 5 1,0 4 32,0-1-316,0 1 0,0-4 0,0-1 251,0 1-1332,0-1 829,0 1 0,0 0-1054,0-1 0,2-4 632,2 1 1,-1-6 688,5 1 0,-4-3 0,5-1 0,-6 0 0,8 0 0,-4 0 0</inkml:trace>
  <inkml:trace contextRef="#ctx0" brushRef="#br0" timeOffset="1797">1559 303 7740,'-7'0'-495,"-4"0"0,8 0 267,-5 0 983,5 0 0,-8 0 0,4 1 154,0 3 0,-4-1-497,3 5 1,1-3-43,-2 3 0,5 0 99,-4 5-356,5 0 0,-3-1 238,6 1-694,0-1 323,0-5 1,2 3 116,2-6-419,3 6 291,0-9 0,4 5-179,-3-6-118,9 0 226,-3 0 0,4 0-68,-5 0 0,4-1 9,-1-4 1,7 3 2,-2-7 0,-2 5 57,2-4 157,-5 5-91,7-8 0,-5 8-35,3-6 94,3 7-66,-4-4 0,1 2 229,0 0 1,-6 0-75,2 4 1,1 0 461,-1 0 1,-1 4-226,-3 0 0,0 1 132,-1 0 1,-3-3 152,-1 7-219,0-6-158,5 2 0,0-1 43,-1 1-729,1-1 407,-1 1 1,-3-3-1568,-1 2 901,0-3-768,5-1 1,-5 0-243,1 0 116,-6 0 822,2 0 759,-5-5 0,-5-2 0,3-6 0,-15 1 0,3-1 0</inkml:trace>
  <inkml:trace contextRef="#ctx0" brushRef="#br0" timeOffset="2214">1799 241 7740,'-12'0'286,"5"0"65,1 0-50,6 0-685,0 0 1,6 0 32,2 0 1,5 0 225,3 0 0,4 0-162,5 0 1,2 0-34,2 0 127,-2 0 193,3 0 0,0 0 0,-1 0 0,0 0 0,-9 0 0,4 0 0,-3 0 0,-2-4 0,2-1 0,-10 1 313,2 4 0,-3 0 669,-3 0 1,-2-1 5,-5-3-419,-5 2-249,-2-3 0,-6 5 94,1 0 20,-1 0-284,0 0 1,1 4-79,-1 0 42,1 6 1,1-3-175,2 5 1,4-3 96,5-1 0,0 0-49,0 5 0,0 0-5,0-1-15,5 1-7,2-1 1,1 1 43,1 0-177,-1-1 173,5 1 1,-5-1 19,1 1 1,-2-1 71,1 1 329,-2 0-202,-6-1 227,0 1 1,-6-6 9,-2-3-148,-4 3-87,0-6 0,-5 5-695,0-6 1,1 0 311,3 0 1,0 0-1248,1 0 0,3 0-35,1 0 1443,5 0 0,-2 0 0,5 0 0</inkml:trace>
</inkml:ink>
</file>

<file path=word/ink/ink4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5-18T11:45:31.940"/>
    </inkml:context>
    <inkml:brush xml:id="br0">
      <inkml:brushProperty name="width" value="0.04294" units="cm"/>
      <inkml:brushProperty name="height" value="0.04294" units="cm"/>
      <inkml:brushProperty name="color" value="#CC0066"/>
    </inkml:brush>
  </inkml:definitions>
  <inkml:trace contextRef="#ctx0" brushRef="#br0">52 350 10586,'-7'0'3948,"1"0"-3663,6 0 1,0-1 73,0-3-62,6 2-919,1-3 499,5-1 0,1 5 94,-1-3-1805,1 2 1265,-1 2 0,-3-1 121,-1-3-1854,1 2 1018,3-3 1284,-5 5 0,4-6 0,-4-1 0</inkml:trace>
  <inkml:trace contextRef="#ctx0" brushRef="#br0" timeOffset="277">63 73 7710,'-12'0'2912,"3"0"-2114,1 0 1,4 5-602,-5 4 1,5 6 98,-4 2 7,5 5 1,-3-2-1,6 5 292,0 0-168,0 0-164,0 0 1,2 0-61,2 1 0,3-5 7,5 0 0,1-5-250,0 5 0,-1-5 107,1 0 0,-1-2-135,1-1 0,-1-2 51,1-2 1,0 0 2,-1-5 1,1 1-81,-1-5-2203,1 0 1451,-1 0 0,1-2-97,0-2 0,-1 1 433,1-5 1,-5 0-193,1-5 1,-5 0 49,4 1-8,-5-6 458,2 4 0,-5-10 202,0 3 0,0-3 0,0-1 0,0 0 0</inkml:trace>
  <inkml:trace contextRef="#ctx0" brushRef="#br0" timeOffset="778">290 113 7710,'0'-28'0,"0"3"267,0 9 0,0-3 232,0 7 315,-5 5-281,4 1-24,-5 6-219,6 0 0,-1 6 84,-4 2 4,4 3-140,-5 8 1,6 0 160,0 6 0,0 5-143,0-1 1,0 5 83,0-5 0,0 4 101,0-3-306,6-1 1,-5-4 0,5 0 259,0 0-359,-5-5 56,4 4 1,0-9 204,-1 6-527,6-5 164,-9 2-744,10-6 470,-9 1-74,9-6 0,-8-2 141,5-5 0,-1-1-91,1-3 1,4 1-27,-4-5 5,3-1 138,2-3 0,3-1-156,1 1 301,0-1-51,-4 0 0,-2 5 276,-3 0-133,3 5 1,-4-7 473,6 6-334,-6 0 403,4 4-362,-10 0 1,6 0 32,-2 0 163,-4 0 68,5 0-59,-1 0-79,2 0 76,0 0-215,4 0-8,-4 0 0,2 0-122,-1 0 1,-5-2 129,1-2-285,-3 3 202,-1-5 0,0 5 33,0-4 182,0 4 47,0-5-216,0 6 201,-5 0 74,3 0-103,-9 0 1,6 2-48,-4 2 1,0-1-4,4 5 1,-3 1 133,4 3-1019,0-5 509,4 4 1,0-4 50,0 6-1255,0 0 887,5-1 0,2-4 20,6 1-584,5-6 561,1 8 1,7-10-799,-1 3 1,5-2 614,4-2 0,4-2-371,4-2 1,2 1 1006,7-5 0,10 0 0,3-5 0</inkml:trace>
</inkml:ink>
</file>

<file path=word/ink/ink4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5-18T11:45:29.275"/>
    </inkml:context>
    <inkml:brush xml:id="br0">
      <inkml:brushProperty name="width" value="0.04294" units="cm"/>
      <inkml:brushProperty name="height" value="0.04294" units="cm"/>
      <inkml:brushProperty name="color" value="#CC0066"/>
    </inkml:brush>
  </inkml:definitions>
  <inkml:trace contextRef="#ctx0" brushRef="#br0">89 138 7735,'5'-7'861,"-3"0"-125,2 3-6,-3 3-336,5-11 24,-5 11 101,5-5-169,-6 1 517,-6 3-226,-1-3-441,-5 5 217,-1 0 1,1 4 0,-1 2-202,0 1 1,2 1-63,3 4 1,-2 1-293,6 0 0,0-1 148,4 1-236,0-1 198,0 1 0,0-5-39,0 1-362,0-6 0,5 6-109,4-5 399,2 1 0,-3-5 1,1 0-46,0 0 1,-2-6 102,2-2 0,-2 1-123,1-2 0,3 1 20,-2-5-160,2 1 273,-4-1 1,4 2-118,-3 3 232,4-4-62,-5 5 1,4 1-195,-3 1 613,-2 4-165,5-5 96,-4 5 1,6-3-162,-1 8 0,-4-1 235,1 5 1,-2 0 11,1 5-326,3 0 27,-4-1 0,5 1 200,-4-1-1136,3 1 595,-4 0 1,4-1 80,-2 1-1408,2-6 414,-10 4-59,10-10 1,-4 5 153,6-6 1040,-6-6 0,4-1 0,-4-5 0</inkml:trace>
  <inkml:trace contextRef="#ctx0" brushRef="#br0" timeOffset="367">417 113 12150,'0'7'1268,"0"4"-858,0-3 53,0 4 0,0 0-77,0 1 1,4-1-175,0 1 1,0-5-335,-4 1 1,2-6 154,2 1-775,-3-3 374,5-1 291,-6 6-189,5-5-39,-3 5 20,9-12-355,-4-1 356,0-5 1,4 3-189,-2 1 0,-2-1 109,1-3 1,-1-1 52,1 1 0,3-1-1,-2 0 334,2 1-74,-4-1 0,3 5-267,-6 0 497,6 5-176,-9-3-124,5 6 1155,-6 0-374,5 0 296,-3 6 0,3 1-382,-5 5 1,0 1-57,0-1 0,0 5 65,0 0-1086,6 0 445,-5-5 1,6 1 119,-3 0-1314,-2-1 893,3 1 1,1-5 92,2 0-995,-2-5 781,5 8 0,-8-9-924,5 2 0,1-3 1404,3-1 0,1-5 0,-1-2 0</inkml:trace>
  <inkml:trace contextRef="#ctx0" brushRef="#br0" timeOffset="718">931 50 7683,'-7'-13'0,"-3"5"0,6 0 2054,0 5 0,3-3-740,-3 6 1,-3 0-820,-6 0 0,0 0-395,1 0 0,3 2 100,1 2-308,0-3 1,-4 10-1,3-2 207,0 2-368,7 2 1,-4-1 0,6 1 156,0-1-393,0 1 306,0-1 1,4 1-77,0 0 0,5 1 18,-5 2 1,4-2 387,-4 3 1,1-3 34,-5-1 249,5-1-296,-3 1 0,3-5 58,-5 1 112,0-7 0,-5 8 102,-4-6-206,-2 1-99,4-5 0,-4 0-338,3 0 1,1 0 153,-2 0 1,6-2-764,-1-2 0,-1-3 99,0-6-72,1 1 0,4-1 1,0 1-245,0-1 488,6 1 0,1-1 0,7-1 590,3-3 0,-4 3 0,6-4 0</inkml:trace>
  <inkml:trace contextRef="#ctx0" brushRef="#br0" timeOffset="1649">920 89 7683,'0'7'1446,"0"-2"1,0 1-735,0 2-283,0-2 0,0 5 0,0-3 49,0 4 1,0-4 46,0 0-200,0 1-33,5 3-275,2 1 1,2-6 0,-1-1 265,2-1-338,-5-3 1,7 3 0,-4-5-107,3 0 0,-2-4 71,-1 0 1,0-6-71,5 2 0,-5 1 52,1-2 1,-5 1-190,4-5 0,-4 5-99,5-1-160,-6 1 97,8 1 92,-10-4 3,10 10 116,-9-5 0,5 6 126,-3 0 390,-3 0-229,10 6 1,-8-4 222,6 7 0,-5 0-168,4 8 0,1-3 575,3 3 0,-2-3-73,3-1 376,-4-1-586,9 1 0,-5-1 173,0 1-19,5-1-253,-4-5 1,4 3 294,-6-6-247,-5 1-42,5-5-144,-5 0 0,1 0 58,0 0 0,-5-6-138,1-2 1,2-4 138,-2 0-379,0-1 124,-4 1 1,0-2 50,0-3-528,0 3 389,0-4 0,-1 5-856,-3 1 1,2-1-72,-2 0-1482,3 1 1396,1-1-6,0 1 262,0 5 240,0 1-629,0 6 810,0 0 1,4 2-82,0 2 552,0-3 0,-2 9 0,1-4 0,1 1 0,0-3 0,-4 4 0,1-4 87,4 5 1,-4-5-141,3 4 514,3-5-249,-6 3 1,6-5 167,-2 3 962,-4-2-771,10 3 1,-8-5 177,5 0-108,-5 0 11,8 0-265,-4 0 1,5-1-152,-4-3 1,2 1 216,-6-6-38,6 7-328,-9-10 104,5 5-493,-6 1 178,0-6 132,0 11-698,-6-5 461,-1 6 0,-1 0-58,-1 0 1,5 2 92,-4 2 0,4-1 224,-5 5 1,6 0-93,-1 5 170,3 0-150,1-1 1,0 1-14,0-1 152,0 1 0,0 0 0,1-1 100,3 1-84,3-1 1,5-3 0,-3-1 153,0 2 0,-1-3-140,5 1 0,-1-5 132,1 1 0,-5-2 14,1-2-65,-7 0-119,10 0 0,-11-2 144,3-2-102,-2 3-29,3-11 1,-3 5 120,2-5-396,-3-1 160,-1 1 1,0-1-205,0 1 1,0-1 3,0 0 3,0 1 1,0-1-6,0 1-282,6-1 304,-5 6 0,10-4-180,-2 3 181,2 2-24,1 0-27,1 1 133,0 3-18,-1-9 1,1 10-5,-1-3 1,-3 2-10,-1 2 1,-4 0 484,5 0-236,-7 0 225,10 0-93,-11 0-158,5 6 105,-1 1-93,-3 0 1,5 3 83,-3-6-421,-3 6 172,5-4 0,-5 6-474,3-4 1,-2 3 232,2-2 0,1-2-1635,0 1 986,-1-5 961,1 8 0,2-10 0,6 5 0</inkml:trace>
  <inkml:trace contextRef="#ctx0" brushRef="#br0" timeOffset="2268">1862 140 9133,'0'7'2248,"0"-1"-1417,0-1-742,0-3 1,0 9 137,0-3 371,0 3 0,0 2 20,0 0-603,0-6 302,0 4-1,5-4-622,-3 0 285,3-2 126,-5 1-470,0-5 242,0 5-885,0-6 316,0 0-389,0-6 551,6-1 46,1-5 201,0-1 1,4 1-150,-3-1 365,-2 0-16,5 1 1,-5 3-210,2 1 201,3 5-39,-9-8 540,9 10-346,-4-11 1,1 11 761,1-3-501,-7 2 516,10 2-225,-11 0-242,10 6 264,-9-5-72,9 11-54,-4-11-261,5 10-105,1-9 1,0 7 53,-1-4 1,1 3 6,-1-4 0,5 0-163,0-4 0,1 0 49,-1 0 0,-3 0-64,2 0 1,3 0 5,-3 0-34,7 0 21,-9 0 0,8-4 136,-5 0-287,5-6 63,-8 9-18,4-10 202,-5 4 6,-1-6-45,-5 0-112,-1 1-59,-6 5-22,0 1 0,-1 6 124,-4 0 0,3 0 66,-7 0 0,5 5-94,-4-1 1,-1 10-114,-3-2 0,3 8 131,1-3 0,4 5 0,-5-1 0,7 4 0,-3 4 0,0-2 0,1 2 1275,-1-2-939,5-2 0,0 4 0,0-1-482,0-4 0,5 0 0,-1-7-987,-1-2 0,-2-1 620,-1-2 0,-1-3-300,-4-1 1,-3-5 342,-9 1 1,-1-4-668,-3-4 1,-7-4 154,3-9-398,-8-3 1380,0-5 0,-4-6 0,-1-1 0</inkml:trace>
  <inkml:trace contextRef="#ctx0" brushRef="#br0" timeOffset="2403">1786 114 7683,'-18'-25'0,"8"5"924,-2 3 0,6 5-29,-2 3 762,5 4 1,-3 4-273,6-4-1179,0 4 1,6-6 0,2 4-1108,4-1 0,2 0 605,2 4 0,4 0-307,5 0 1,0 0 464,0 0 0,0 1 138,1 3 0,4-2 0,2 3 0</inkml:trace>
</inkml:ink>
</file>

<file path=word/ink/ink4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5-18T11:45:26.466"/>
    </inkml:context>
    <inkml:brush xml:id="br0">
      <inkml:brushProperty name="width" value="0.04294" units="cm"/>
      <inkml:brushProperty name="height" value="0.04294" units="cm"/>
      <inkml:brushProperty name="color" value="#CC0066"/>
    </inkml:brush>
  </inkml:definitions>
  <inkml:trace contextRef="#ctx0" brushRef="#br0">240 465 7684,'-2'-12'726,"-2"-1"-363,3 1-182,-5 5 955,0-5-672,5 5 1,-10-1 181,2 0 152,4 5-463,-6-3 0,4 6 232,-6 0-126,-5 0-203,4 0 1,-6 2-15,4 2-29,2 3-24,-4 5 0,4 5 54,-3 0-30,8 5 0,-7-2-205,14 0 78,-3 3 0,5-7 225,0 5-946,0-6 457,0 3 0,5-5-285,4-1 0,2-5 213,1-3 0,7 2-187,2-2 0,-2-5-23,2-8 126,0-2 1,3-3 0,-2-1-427,-1-2 395,0-5 237,-1 2 0,-1-1-147,-2 0 206,-3 0-72,4-4 1,-7 0-158,-2 0 340,2 0-171,-10 0 1,5-5 28,-6 1 48,0-6-54,0 8 1,0-7 428,0 4-229,0-5 1,0 10 352,0 0-169,-6 0-154,5 11 820,-10-4-221,9 11-343,-3 1 0,3 12-85,-2 2 1,1 7 407,-5 2-272,5 11-165,-3-7 0,6 14 351,0-6-250,0 6-1,0-3 33,0 1-235,0 3 1,2-10 146,2 4-29,-3-4-106,11-6 1,-10 2-124,7-5 0,-1 4 102,5-4 1,4-2-563,-1-6 297,1 2 15,-4-10-411,-1 10 315,1-9 51,-1 3-241,-5-10 213,5-2 0,-10-2-81,7 1 60,-6-6 32,8 0 1,-10-4-54,3 5-51,3 1 167,-5-1 1,3 0 151,-5 1 1,2 1-102,2 2 602,-3 4-247,5 5-124,-6 0 184,0 0-265,0 5 204,0-3-119,5 9 0,-2-3 159,6 9-279,-7-3 51,10 4 1,-10-5-1199,7-1 852,-1 1 0,3 0-1787,-2-1 980,2-5 346,-10 4-1222,10-9 582,-9 3 1342,9-5 0,-4-5 0,6-2 0</inkml:trace>
  <inkml:trace contextRef="#ctx0" brushRef="#br0" timeOffset="508">729 415 7684,'-4'8'0,"0"1"3152,-1-6-1716,5 8-921,0-4-184,0 0 0,0 4-7,0-4 1,0 1 182,0 1-263,0-6-85,0 8-13,0-10 1,0 6 146,0-3-264,0-2 147,0 3 23,0-5 0,2-1-4,2-3 1,-3 1-279,4-6 0,-4 1 73,-1-4 0,1-1-962,4 0 518,-4 1 207,10-1-901,-9 1 741,3-7 1,1 10-57,2-4-1148,-2 3 777,5 3 368,-4-4 135,0 10 117,4-5 0,-8 6 115,5 0-96,-5 6-98,8-5 676,-9 10-240,9-4-218,-4 0 1360,5 5-901,1-11 0,-1 6-46,1-3 703,5-3-625,-4 5 1,9-6 148,-7 0 22,1 0-294,1 0 0,-2-4 41,5 0-139,-6-6 0,3 9-499,-5-11 284,-6 11 175,4-10-438,-10 4 241,5 0 1,-6 0-25,0 3-82,0 2 68,0-3 1,-6 5 96,-2 0-50,-3 0 23,-2 0 1,1 4 169,-1 0 41,0 6-170,1-3 0,1 5 284,2 1 0,-1 4 121,6-1-525,-6 1 164,9-4 1,-5-1 83,6 1-946,0 0 556,6-6 0,-3 2-369,5-5 300,1 6 178,3-8 1,1 3-847,-1-5 0,2 0 369,3 0 0,-2-5-552,6-4 0,-5-2 1151,1-1 0,2-1 0,1 0 0</inkml:trace>
  <inkml:trace contextRef="#ctx0" brushRef="#br0" timeOffset="753">1371 301 7684,'-7'0'3433,"-4"0"-2242,4 5-658,-5 2-248,-1 0 1,2 5 629,2-4-462,-2 3-211,4 2 1,0-1 177,3 1 0,-1-1 113,0 1-155,1 0-141,4-1 1,0 1 55,0-1-351,6 1 91,1 0 0,5-5 184,1 0-1021,-1-5 626,7 3 1,0-2-881,6 0 578,0 0 299,1-4 1,-1-4-1986,0 0 884,-6-6 568,5 3-1183,-10 0 1218,4-4 1,-5 4 678,-1-6 0,1-5 0,0-1 0</inkml:trace>
  <inkml:trace contextRef="#ctx0" brushRef="#br0" timeOffset="924">1509 325 10271,'12'-6'1620,"1"5"0,1-9-1094,2 6-177,4-6-203,5 9 0,0-9-23,0 6-146,1-6 218,4 3-1100,-3 0 0,-1 0 248,-5 3 558,-5 3-1878,2-5 1313,-5 0 0,-5 4-294,0-7 958,-5 6 0,3-8 0,-6 4 0</inkml:trace>
  <inkml:trace contextRef="#ctx0" brushRef="#br0" timeOffset="1151">1622 61 7684,'-6'7'1437,"5"4"-1198,-10-4 581,9 11 0,-3-2 1,5 5 287,0 1-23,0 7-661,0-2 1,0 8 152,0-6 0,0 2-195,0-2 1,4-5-239,0 5 1,4-5 50,-3 5 0,0-3-193,-1-5 1,-1 1 30,6-5-1452,-1 5 984,-1-14 1,4 8-25,-3-12-1797,-2 6 1340,5-9 0,-4 3-9,6-8-695,-6-3 1620,4-5 0,-4-7 0,6 0 0</inkml:trace>
  <inkml:trace contextRef="#ctx0" brushRef="#br0" timeOffset="1401">1798 0 11762,'0'13'286,"0"5"287,0 3 0,0 3-183,0 1 0,0 4 208,0 0-171,0 6-232,0-8-194,0 4 145,0-6 0,0 3 147,0-3-429,0 3 170,0-9 1,0 2 200,0 0-1432,5-5 814,-3 2 1,3-10-1077,-5 1 1,0-5-171,0 4 580,6-5 0,1 3 131,6-6 918,-6-6 0,9-7 0,-2-6 0</inkml:trace>
  <inkml:trace contextRef="#ctx0" brushRef="#br0" timeOffset="1740">1924 390 9312,'0'7'1647,"-5"4"-1037,1-3-439,0-2-1,4 5-147,0-9 0,0 9 207,0-3-57,0 3-232,6-4 0,1 3 166,5-6-50,1 6 0,1-8 84,2 2 0,-2-3-170,3-1 0,1 0 70,-1 0 1,1-4-119,-1 0 1,-3-6-55,3 2 45,-3 2 42,-2-5 0,-3 4 105,-1-6-156,-5 1 136,8-1 213,-10 0-231,5 1 950,-6 5-419,0 1-236,0 6 322,0 0 1,-4 6-125,0 2 388,-6 9-524,8-3 0,-7 10 203,5-3-122,-1 3-215,5 6 0,0-3 62,0 2 1,0-2-102,0-2 1,0-1-749,0-3 319,6 2 257,-5-3-1153,10-1 0,-9 0 390,2-7-2042,3 1 819,-6-6 1012,5-2-350,-6-5 1103,0 0 0,-6-5 1,-1-2-1</inkml:trace>
  <inkml:trace contextRef="#ctx0" brushRef="#br0" timeOffset="2041">579 49 9765,'-7'6'4336,"2"-5"-5130,10 5 636,-3-6-1351,9 0 806,-4 6 703,11-5 0,-4 10 0,4-4 0</inkml:trace>
</inkml:ink>
</file>

<file path=word/ink/ink4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5-18T11:45:23.848"/>
    </inkml:context>
    <inkml:brush xml:id="br0">
      <inkml:brushProperty name="width" value="0.04294" units="cm"/>
      <inkml:brushProperty name="height" value="0.04294" units="cm"/>
      <inkml:brushProperty name="color" value="#CC0066"/>
    </inkml:brush>
  </inkml:definitions>
  <inkml:trace contextRef="#ctx0" brushRef="#br0">89 226 8449,'-7'0'2582,"1"0"-2151,6 0 1,-1-4 923,-3 0-525,2-1-516,-9 5 1,8 2-18,-5 2-457,-1 3 0,1 1 191,0 1 33,5 5-305,-3 0 232,1 4 1,3-4 203,-2 3-402,3-3 1,1-1-18,0-4-479,0-1 220,5-1 91,-3 4-197,9-9 231,-4 3 421,5-5-155,1 0 0,-5-1-101,1-3 190,-6-3 0,6-6 0,-3 1-189,1-1 170,-4 1 1,6-1-71,-4 0 59,-1 1-11,1-6 1,-2 8 0,4-3 230,-1 2-84,-2 6-26,-4-1 548,0 0-271,0 5-96,6-5-90,-5 6 0,6 6-14,-3 2 75,-2 4-114,9 0 1,-8 1-335,5-1 1,-4 1 120,5-1 1,-5 1-633,4 0 1,-4-5 80,5 0-850,-7-5 404,10 3 435,-5-6-223,5 0 883,1-6 0,-6-1 0,-2-5 0</inkml:trace>
  <inkml:trace contextRef="#ctx0" brushRef="#br0" timeOffset="393">314 176 7710,'0'7'1921,"0"-2"-1235,0-5 1,0 2 52,0 2-492,0-3 49,0 10 308,0-4 1,0 7 16,0 3-97,0-3-272,0 4 1,0-5 113,0-1-76,0 1-130,0-6 1,4 4 161,0-2-631,1-4 299,-5 1 1,1-6-643,3 0 338,-2 0 204,3 0-102,-5 0 1,4-2-11,1-2-136,4-3-169,-7-5 135,9-1 155,-4 0-374,0 1 322,4-1 0,-8-4-200,5 1 155,1-1 112,-2-1 1,4 4-136,-3-3 330,-2 3-100,-1 1 93,1 7 82,-5 0-287,5 0 1100,0 5-626,-5-5 1,5 8-84,-6 2 1087,5 3-809,-3 5 0,7 1 42,-5 0 261,1-1-408,0 1 1,-2-1-295,5 1-41,-5 0 54,8-1 1,-8 1-308,6-1 174,-7-5 191,4 4-1928,0-9 635,-5 9 594,10-10-1238,-9 5 1150,9-6 1,-8 0-22,5 0 706,-5-6 0,8-1 0,-4-5 0</inkml:trace>
  <inkml:trace contextRef="#ctx0" brushRef="#br0" timeOffset="734">793 126 7710,'0'-7'1682,"0"-4"-742,0 10-535,0-5 0,-4 5 523,0-3-461,-6 2-135,8-3 883,-9 5-725,4 0 1,-5 0 60,-1 0-515,0 0 99,6 5-654,-4-3 476,4 9 0,0-4-662,3 5 487,3-5 6,1 5-129,0-6 136,0 7 1,5 0-251,4-1 169,-4 1 122,6-6 1,-4 4-162,6-3 885,0 4-427,-6 0 1,2 1 356,-4-1-273,4 1 42,-7-6 272,3 4-136,-5-4-202,0 6-95,0-6 0,-5 2 134,-4-5-285,-2 1 47,-1-5 0,-1 4 142,0 0-657,1 0 364,-1-4 0,1 0-834,-1 0 0,2-1 467,3-3 0,-4 2-1377,4-2 876,2-3 438,1 0-468,5-5 1055,0-1 0,5 0 0,2 1 0</inkml:trace>
  <inkml:trace contextRef="#ctx0" brushRef="#br0" timeOffset="1177">804 151 7710,'0'7'2705,"0"-1"-2076,0-6-601,0 6 1,5-4 317,-1 7 512,0-6-330,-4 8-256,0-4 0,1 5 8,4 1 1,-3-5 40,7 1 75,-1-1-248,-1-1 1,4 3 147,-2-6-179,-4 6-35,6-9 1,-4 5 214,6-6-350,0 0 0,-1 0 0,1 0-288,-1 0 0,1-2 26,0-2-419,-1 3 395,1-5 158,-1 6 0,-3 0-73,-1 0 311,-5 0-226,2 0-14,1 0 210,1 6-90,0-5 0,0 9 109,-3-6 1,2 2-45,2-2 289,3-3-75,-4 5 232,6-6-81,-1 0-180,-5 0 85,5 0 28,-11 0 0,10-6 49,-9-1-116,3-5 1,-3-1-101,2 1-141,-3-1 140,5-5 1,-6 4-456,0-3 144,0-2 144,0 5-451,-6-5 0,5 7 1,-3-1-48,2 1-830,2 5 336,0-4 385,0 9-185,0-3 88,0 5-2333,0 0 3072,0 5 0,0 2 0,6 6 0,1-1 0</inkml:trace>
  <inkml:trace contextRef="#ctx0" brushRef="#br0" timeOffset="1850">1208 151 7710,'1'12'-988,"3"-4"370,3 3 2157,0-9-609,5 3-175,-11-5 296,10 0-546,-4 0-153,6 0-120,-1 0 0,-3-1 64,-1-3-49,0 2-285,5-9 1,0 5 111,-1-2 124,-5-3-198,4 10 74,-9-11 0,5 10-104,-3-7 1,-3 5-46,3-4 1,-6 3-57,-3-3 51,-4 5 0,2-2-110,-6 5 216,1 0 0,3 0 31,1 0-197,-1 0 182,-3 0-2,-1 5-97,1 2 70,5 6 0,1-1-18,6 1 1,0-5 7,0 1 0,0-1-51,0 5 41,0-6 11,6 4-165,-5-4 157,10 0 0,-4 4 43,6-4 1,-1 0-49,1-3 6,-6-2 263,4-2-126,-4 0 0,2 0-119,-1 0 0,-4 0 22,4 0 0,-5-2 20,1-2 1,-2 1 12,-2-5-246,5 5 240,-3-8 1,3 4-288,-5-6-7,0 6-4,0-4 199,6 4 14,-5 0 0,6 1-2,-2 6 0,-3-4-32,7 0 38,-1 0-14,5 4 1,-1-1-33,1-4 111,-1 4-74,1-5 1,1 2-25,3 0 310,-3-6-156,4 9 0,-10-6 127,1 3-60,-7 2-129,10-9-17,-11 4 1,5-6 35,-6 1-99,0 5 71,-6-4 1,3 8 37,-5-5 102,5 5 28,-8-8-126,4 9-276,0-3 230,1 5 1,5 0 28,-3 0-522,2 0 319,-3 0 1,5 1-98,0 3 207,5-2 8,-3 9 1,5-4 528,-3 5-249,3 1-129,0-1 531,4 1-424,-4 0 0,6-4 102,-1 4 345,1-9-391,5 13 1,-8-10 260,2 5-300,-2 1-98,3 0 1,-5-1 75,0 1 194,-5-1-471,3 1 23,-6 0-1,0-6-16,-6 4 41,-1-10 1,-5 9 157,-1-6-758,1 0 435,-1 2 0,0-5 29,1 3-1441,-1-2 1010,1-2 0,3 0-1749,1 0 1184,5 0 670,-3 0 0,6-2-1033,0-2 1499,0-3 0,12-5 0,2-1 0</inkml:trace>
</inkml:ink>
</file>

<file path=word/ink/ink4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5-18T11:45:22.564"/>
    </inkml:context>
    <inkml:brush xml:id="br0">
      <inkml:brushProperty name="width" value="0.04294" units="cm"/>
      <inkml:brushProperty name="height" value="0.04294" units="cm"/>
      <inkml:brushProperty name="color" value="#CC0066"/>
    </inkml:brush>
  </inkml:definitions>
  <inkml:trace contextRef="#ctx0" brushRef="#br0">240 251 7791,'0'-12'0,"-2"-1"1451,-2 1-622,3-1-312,-5 1-242,0-1 0,-1 0 13,-5 1-96,5-1 544,-4 6-403,4-4 0,-6 10 201,1-3-126,-1 2-254,-5 2 1,4 6 286,-3 2-51,-3 3-236,12 2 1,-13 5-150,9 3 49,2 3 0,-1 1-54,9 0 0,-3 4 93,5 1 113,0-1-502,0-4 0,1 0 130,3 1-210,3-7 153,6-1 149,-1-5 1,5-1-736,0 1 336,5-6 215,-2-1-160,-1-6 1,5-2-1,-3-2-354,3-4-172,-5-9 575,5 3 0,-9-10-198,6 3-162,-5-3 385,2-1 1,-5-4-280,-1 0 169,1-1 351,-6 5 1,0 0 102,-3 0 0,-3 0 0,5-1 94,-6 1-113,-6 0 0,3 0 19,-5 0 700,5 5-437,-8 2-238,10 6 1002,-5 5 1,5 1 7,-3 6-121,2 0 1,-5 7-368,3 6 0,1 1 206,-5 7-389,5-1 0,-3 6-89,6-1 0,0 4 114,0 0-133,0 1-249,0-11 47,6 11 1,0-9 253,2 8-851,3-2 488,-4-2 1,2-4-1395,-1 0 676,0-6 517,-1 3 1,3-5-534,-6-1 1,2-3-7,-2-1-856,-3-5 1046,11 2 0,-10-5 605,7 0 0,-1-11 0,5-3 0</inkml:trace>
  <inkml:trace contextRef="#ctx0" brushRef="#br0" timeOffset="749">502 389 7764,'0'7'1497,"0"-2"1,0-3-811,0 2-727,5-3 0,-2 5 124,5-6 460,-5 0-170,8 0-137,-4 0 1,6-1 52,-1-4-87,-5 4 0,5-10-330,-5 4 156,0 0 0,2-4 244,-4 2-532,4 4 214,-7-6 1,3 4-10,-5-6-408,0 6 246,0-4-149,0 4 219,-5-6 1,2 6 119,-5 3-23,5 3 24,-8 1 190,4 0-185,-6 0 1,2 5-19,2 4 151,-2 2 1,8 1 0,-3 2-25,0 3-55,2-3-2,4 4 0,0-1 39,0 0 1,0 0-36,0-5 1,1 1 256,3-1-253,3 1 1,6-1-34,-1-5 21,1 5 0,0-11 23,-1 3-152,1 3 136,5-5 0,-4 3 24,3-5-142,2-5 112,-5 3 1,6-9 11,-3 3-200,-4-4 71,6 0 0,-7-1 14,1 1 0,-1-1 56,1 1 0,-5-1 32,1 0-28,-6 1-17,2-1 84,-5 1-68,0-1 1,0 1-18,0-1-226,0 0 240,0 6 1,-5-2 62,-4 4 1,2 1-80,-1 4 379,-1 0-166,-3 0-83,-1 0 1,5 6 151,-1 2-220,7 3 51,-10 2 163,11 0-78,-5-1 1,6 5 47,0 0-313,0-1 183,0-9 0,5 5-55,-1-4-125,6 3 156,-3-4 1,1 3-130,0-6 1,1 0 26,3-4-23,1 6 89,5-5 1,-4 5-4,3-6-167,-3 0 64,-2 0 1,1 0 76,0 0-157,-6 0-35,4 0 157,-4 0 0,1 0-72,0 0 561,-5 0-218,3 5-114,-6-3 1,4 5 302,0-3-75,0-3-106,-4 5-54,0-6 608,0 0 1,2-4-500,2 0 1,-1-9 200,5 5-315,-5-6-40,8 1 1,-9-1-80,2-3 0,1 2 155,0-2-537,4 3 260,-7-4 0,7 6 176,-4-1-1651,-1 6 494,1-4-1329,-3 9 1201,3-9 146,1 10-816,-5-5 939,11 6 351,-11 0-742,10 0 622,-4 0 672,6 0 0,5-5 0,1-2 0</inkml:trace>
</inkml:ink>
</file>

<file path=word/ink/ink4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5-18T11:45:38.667"/>
    </inkml:context>
    <inkml:brush xml:id="br0">
      <inkml:brushProperty name="width" value="0.04294" units="cm"/>
      <inkml:brushProperty name="height" value="0.04294" units="cm"/>
      <inkml:brushProperty name="color" value="#CC0066"/>
    </inkml:brush>
  </inkml:definitions>
  <inkml:trace contextRef="#ctx0" brushRef="#br0">51 214 7662,'-7'-7'1774,"-4"-4"-497,9 9-623,-3-3-294,5-1-119,0-1 250,0 0 1,1-4 75,3 3-235,-2-4-35,15-6-128,-9 4 0,14-5 120,-5 2-118,5 3 1,-1-4 0,9 5 1,-8 5-65,3 0 0,-2 5-77,2-1 0,-1 2 76,-4 2 1,3 2-126,-6 2 1,-1 3 5,-3 5 0,-2 2 37,-3 3 1,2 3 45,-6 5 1,1 1-22,-5 4 1,0-2-102,0 5 1,-2-4 72,-2 5 1,-4-5-266,-9 5 0,2-5 94,-6 5 0,1-6-100,-1 1 1,-3 2 57,3-2 1,-1-1 80,1-7 1,-3 1-19,3-5 0,-1 0-87,1-5 0,-1-5-35,5-2 1,-1-4 81,1-1 1,7 0-327,-2 0 1,2-1 136,-3-4 1,6-6-39,3-6 1,3-5 98,1 1 1,1 2 261,3-2 0,3 5 0,6-1-209,-1 4 428,1 0-200,5 6 0,-7-3 760,6 6 1,-6 0-409,6 4 1,-3 5 912,-1 4 0,5 2 32,3 2-900,2-1 1,3 5 0,0 0 317,3-2-1346,-2-1 0,11-4 1,-3 1 263,1 3-484,10-4 625,-12 1 1,8-10 240,-9 3 0,3-2 0,-3-2 0</inkml:trace>
  <inkml:trace contextRef="#ctx0" brushRef="#br0" timeOffset="990">677 88 7667,'-7'-7'-620,"-4"0"532,2 3 776,4 3 0,-2-5 0,4 5 1433,-1-4-1650,-1 4 0,4-5-64,-3 6 0,2-1-97,-2-3 1,4 1-197,4-5 1,5 3 155,8-3-30,-3 5 1,9-4-1,-2 5 214,3-3-324,1 1 15,-5 4 0,2 0-136,-5 0 1,4 4 85,-4 1 1,-2 4-23,-7 0-57,-2 2 0,-2 1-4,0 1 1,0 1 81,-4 3 1,-1-3-90,-3 2 1,1-2 47,-5-1 1,-5 0 64,-4-1 1,-1 1-150,1-1 0,2-3 73,-6-1 0,6-4-61,-2 5 0,3-5 163,1 4-735,1-5 201,5 3 124,1-6-429,6 5 1,0-2 273,0 5 1,7-3 47,6 3 1,1 0 156,7 5 0,-4-5 177,3 1 0,1 3-44,5 5 1,-5 0-77,0-5 1,-5 1 469,5-1 1,-5 5-166,0 0 0,-6 1 361,-1-1 0,-7-2-233,3 6 0,0-5 443,-1 0 1,-1-2-107,-7-1 0,-3 0 58,-6-1 1,-1-5-139,-2-3 0,-1 2-182,-8-2 1,2 0-61,-6-4 1,2 0-73,2 0 1,0-1 66,0-3 1,0 1-323,0-6 0,5 5-265,3-4 0,3 4-1442,2-5 0,5 5 128,3-4-2802,2 5 4419,8-8 0,6 4 0,8-6 0</inkml:trace>
</inkml:ink>
</file>

<file path=word/ink/ink4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5-18T11:46:04.272"/>
    </inkml:context>
    <inkml:brush xml:id="br0">
      <inkml:brushProperty name="width" value="0.04294" units="cm"/>
      <inkml:brushProperty name="height" value="0.04294" units="cm"/>
      <inkml:brushProperty name="color" value="#CC0066"/>
    </inkml:brush>
  </inkml:definitions>
  <inkml:trace contextRef="#ctx0" brushRef="#br0">12 302 7743,'7'0'4238,"4"0"-4308,-4 0 119,6 0 0,-1 0 185,1 0 336,0 0-300,-1 0 0,5 0-253,0 0 0,0 0 62,-5 0 0,1 0-498,-1 0 1,-1 2 213,-2 2-1927,2-3 617,-4 5 541,0-6 974,-1 0 0,-1-6 0,2-1 0</inkml:trace>
  <inkml:trace contextRef="#ctx0" brushRef="#br0" timeOffset="242">26 1 7747,'-13'5'3844,"6"2"-3069,2 6-534,5-1-78,0 6 1,0 3 163,0 9 251,0 2-286,5 6 0,1-5-282,2 1 0,3-5 53,-2 5 0,2-7 34,1 3-100,1-4 204,0-1-619,-1-5 318,1-2 0,-1-5-45,1-1-791,0 1 629,-1-6 0,1 3-25,-1-6-1429,1 0 1110,-1-4 0,1 0-134,0 0-652,-6-6 1437,4 0 0,-4-7 0,5 0 0</inkml:trace>
  <inkml:trace contextRef="#ctx0" brushRef="#br0" timeOffset="751">177 50 10936,'0'25'986,"0"0"-654,5 0 0,-2 5 269,5-1-275,-5 6-175,8-9 0,-5 5 80,2-6 1,4 0-6,-4 1 1,-1-3-58,1-2 0,-1-1 133,2-3-306,2-3 78,-4-2 0,1-1 228,1-2-657,-1-4 300,-1 1 1,3-5-636,-6 4 363,6-4-141,-3 5 1,1-11 29,0 1-233,-5-6 274,8 3 146,-4 0-64,0-4 0,5 10-246,-4-3 250,-2-3 514,5 5-214,-10-3 1,10 5 364,-2 0 0,-2 0-227,1 0 1,0 0 284,5 0 1,0 0-39,-1 0-28,-5 0-135,4 0 1,-4 0 204,6 0-490,-6 0 216,4-6 1,-5 3-317,2-5 110,3 5 53,-9-3 0,3 1-169,-5-3 0,0 1-26,0-2 79,0 1 0,0-1-29,0 1 364,-5 5-138,3-2 1,-9 5-144,3 0 666,2 0-384,-5 0 1,8 5 144,-5 4 387,5 2-421,-3-4 1,2 4 78,0-3 1,0 3 188,4 2-867,0 0 1,4-1 228,0 1-673,11-6 520,-6 4 0,10-10 39,-2 4-2025,3 2 1353,-1-6 1,9 5-210,-3-6 1045,9 0 0,-2-12 0,6-2 0</inkml:trace>
</inkml:ink>
</file>

<file path=word/ink/ink4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5-18T11:45:58.695"/>
    </inkml:context>
    <inkml:brush xml:id="br0">
      <inkml:brushProperty name="width" value="0.04294" units="cm"/>
      <inkml:brushProperty name="height" value="0.04294" units="cm"/>
      <inkml:brushProperty name="color" value="#CC0066"/>
    </inkml:brush>
  </inkml:definitions>
  <inkml:trace contextRef="#ctx0" brushRef="#br0">403 228 8243,'1'-13'0,"2"1"691,1-1 0,0 5 272,-4-1-729,0 1 880,0 1-444,0 1-223,-5 6 192,-2 0-301,-11 0 0,2 0 132,-5 0-266,0 0 0,-4 6 134,0 2-347,0 3 57,0 2 121,0 5 0,5-2-807,3 4 375,3 1 141,2-1-383,5 4 303,-5-5 0,11 2-50,-3 0-443,2-5 388,8 7 1,5-7-173,6 5 110,5-6 106,-8 3 1,10-4 176,-3 3 131,8-3-184,-2 4 1,4-5 301,-6-1 1,0 5-62,0 0-6,-5 0-13,-2-10 1,-11 4-77,-3-3 412,-3-2-236,-1 5 1,-2-10 63,-7 3 737,-5 3-594,-11-5 1,0 3 176,0-5-265,0 6-130,-6-5 1,3 5-277,-6-6 0,7-1 74,-3-4-194,4 4 183,0-5 0,3 2 80,2 0-1306,3 0 804,5 4 1,0-2-141,1-2-964,5 3 248,1-5-586,6 6 939,6 0 966,-5 0 0,16-5 0,-3-2 0</inkml:trace>
  <inkml:trace contextRef="#ctx0" brushRef="#br0" timeOffset="933">539 531 7845,'-13'0'3155,"6"0"-3365,2 5 179,5-4 0,0 11 179,0-11 278,0 10-146,0-4 1,0 6-10,0-1-52,5 1-76,-3 0 0,8-1 14,-6 1-139,6-1 117,-3-5 0,5 4-78,1-2-90,-1-4 171,-5 1-333,10 0 181,-14-5 1,14 5 62,-9-6-133,3 0 28,2-6 1,-5-1 92,1-6-305,-1 1 148,-1-1 1,-2 1-254,-5-1 222,6 1 34,-5-7 0,5 5-71,-6-2 141,-6 2-53,5 1 183,-10 1-60,4-1 1,-1 0-111,-1 1 228,1 5-79,-5-4 1,1 9-85,-1-2 486,0-3-50,1 6 392,-1-5-317,1 6-496,-1 0-113,6 0 314,2 0-703,5 6 383,0-5 1,0 6-11,0-3-5,5-2 55,2 9 0,3-6 4,3 4 92,-4 2-71,9-10 1,-5 9 102,0-6-80,5 1-18,-4 0 1,4-2 10,-6 5 8,1-5 33,0 8 145,5-9 30,-10 9-184,9-10 39,-10 10 101,5-9 1,1 9-29,0-3-90,-6-2 232,4 0-132,-4-1 93,0-3 0,0 4 29,-3-1 120,-3-4-202,5 5-57,-6-6-5,0 0 0,1-6 64,4-2-275,-4 2 68,5-5 0,-6 4 16,0-6 1,0 5 69,0 0-317,0-1 117,0-3 0,0 5-15,0 1 160,0 0 0,-2 5-40,-2-3-68,3 3 65,-5 1-6,6 0-732,0 0 900,6 0-150,-5 0 1,10 0 410,-3 0-170,4 0-102,0 0 1,1 4 364,-1 0-187,1 6-3,-6-9-148,4 5 1,-4-2 56,6 0-227,-1 6 40,-5-9 160,4 5-286,-9-6 4,3 0 36,-5 0-465,0 0 50,0-6 296,6 5 0,-5-10-1,4 2-215,2-2 230,-6 4 0,6-4-71,-3 3 376,-2-4-352,3 5 251,1-4 0,-1 8-93,4-5 0,-2 5 476,-3-1 0,-1 4-86,5 4 279,-5-2 1,7 9-5,-6-3-372,6 3 342,-9 2-302,10 0 1,-8-1 224,5 1-796,-5-1 289,8 1 0,-8-2-399,5-3 271,-5 4 125,8-5 1,-8 1-1097,6 0 0,-5-5 118,4 1-1063,1-2 941,-2-2 1152,4 0 0,-4-6 0,5-1 0</inkml:trace>
  <inkml:trace contextRef="#ctx0" brushRef="#br0" timeOffset="1291">1481 504 7845,'-6'-7'1207,"5"2"-830,-10 5 0,8-2 762,-5-2-578,-1 3-285,-3-5 1,3 8-52,1 2 0,0-1 85,-5 5 190,0 0 0,1 6 91,-1 3-244,1-3-288,5 4 159,1-5-248,6 5 94,0 2 1,0-1 23,0-2-73,6-9-1,1 3-289,5-9 216,1 3 0,-1-5-15,1 0 224,0-5-115,-1 3 0,1-13 27,-1 2 200,1-2-212,0-3 1,-2 3 141,-3-6 0,2 0-58,-6-4 0,4 4-89,-3 0 46,-1 0 52,-4-5-272,0 1 199,-6-5 1,-1 3 71,-5-2-310,-1 2 84,1 2 0,-1 1 132,0 3-1359,1-2 851,-1 9 0,1-3-2205,-1 8 1242,0-2 33,1 10 1390,5-5 0,-4 12 0,4 1 0</inkml:trace>
  <inkml:trace contextRef="#ctx0" brushRef="#br0" timeOffset="1774">2010 467 7762,'-7'0'1165,"2"0"-392,5 0-550,5 0 1,-2 1 744,5 3-474,1-2-266,9 3 1,-4-5-170,3 0-161,-3 0 200,-7-5-341,4 3 185,-4-9 0,1 8 100,1-5-489,-7 5 171,4-8 146,-6 4-215,0-6-81,0 6 45,-6-4 294,-1 10-23,-5-10 0,-1 9 529,1-2-216,-1 3-121,0 6 350,1-3-282,5 9 0,-3-4 148,6 5 352,0 1-368,4 5 0,0-4 143,0 3-164,0-3-93,0-2 0,5 0-319,4-4 0,2 3 138,1-3 0,1-1-796,0 2 390,-1-6 156,1 2-523,-1-5 456,1 0 1,0 0-161,-1 0-1204,1-5 746,-1 3 948,1-9 0,-1-2 0,1-6 0</inkml:trace>
  <inkml:trace contextRef="#ctx0" brushRef="#br0" timeOffset="2085">2210 354 7762,'0'13'2584,"0"-5"-1620,0 1-512,0-1 51,0 5 162,0-1-232,0 7 1,6-6-231,-5 6 242,11-7-147,-5 1 1,5-1 5,1 1-25,-1 0-127,1-7 0,-1 6 76,1-4 0,0-1-25,-1 1 0,-3-5-58,-1 1-102,-5-2 312,8-2-184,-10 0-102,5 0 82,-6 0-173,0 0 37,5-6 0,-3 3 187,2-5-356,-3 0 142,-1-11 1,0 6 79,0-4-521,0-3 327,0 6 1,0-10-862,0 4 516,-5 1 248,3-4 1,-3 9-841,5-3 1,0 3 10,0 1-166,0 1 229,0 5 431,-6 1-341,5 6 529,-5 0 1,8 6-335,2 2 1,-3 3 703,3 2 0,3 5 0,0 2 0</inkml:trace>
  <inkml:trace contextRef="#ctx0" brushRef="#br0" timeOffset="3043">2664 454 7762,'7'-6'1223,"-1"-1"-510,-6-5-255,0 5 195,-6-4-250,-1 4-200,-6-6 156,1 6 0,-1-3 244,1 6-400,-1 0 121,1 4-172,-1 0 0,0 0-160,1 0 105,-1 0-23,1 0 0,1 6-189,2 2 83,-2 3 0,10 2-171,-11 5 167,11-4 1,-5 4-27,6-5-92,0 5-14,0-4 18,0 4 119,0-5 39,6-1 0,0-4-239,2 1-5,3-6 235,-4 2-275,0-5-31,4 0 239,-4 0 38,6 0 1,-5-1-1,1-2-111,0-1-170,-3-6 248,5 3 0,-5-5-232,2-1 207,3-5 28,-9 4 0,3-4-257,-5 5 197,0 0 28,0 1-137,6-1 165,-5 1-63,5 5 20,-6-4 460,0 9-138,0-3-231,0 5 474,0 0-321,0 5 1,0 2 301,0 6 0,0-1-161,0 1 0,0-1 126,0 1-173,0 5 30,5-4-188,2 4 131,6-5-52,0 0-335,-1-7 143,1 0 0,-1-2 128,1 0-626,0 1 390,-1-5 1,2-2-49,3-2-410,-3-3 389,4 0 1,-5-5-275,-1-1 181,1 0 99,-1-5 0,-3 4-100,-1-3 100,-5-2 65,2-6 151,-5 5-27,0-4 1,0 5-212,0-6 324,0-6-74,0 4 1,-4-3 130,0 5-68,-6-1-42,3 1 1,-1 4 112,-1 0 0,2 10 66,-1-1 257,3 7-140,-1-6-63,5 10 47,-5-5-248,0 12 1,5 5 86,-3 6 391,2 5-296,2 3 0,0 3 183,0 6-105,6-6-201,-5 2 0,9-4 71,-6-1 1,6 0-21,-2 0 0,4-5 38,0-4 0,1 1 133,-1-4 0,1 2-148,0-7 0,-1 2 0,1-1 0,-1-4-165,1-5-142,-1 0 0,1 0-327,0 0 0,-5-4 23,0 0 1,-3-9 407,3 5 0,-5-10-1170,1 5-513,-3-2 1188,-1 2 1,0 1 0,0-2 270,0-3 1,0 7 230,0-2 21,0 7-134,0 0 298,0 5-132,0 0 0,0 5 743,0 4-425,0 7-147,0-2 186,0 5-204,0-1 0,2-3 149,2 6 20,3-6-151,5 4 1,-3-7 234,-1 1-133,1-6-47,9 4 1,-4-5 17,2 2-117,-2-2 117,-1-1-246,0-4 1,-1 5-2,1-6-79,-6-6 37,4 5 1,-10-10 234,4 3-646,-4-4 297,-1 0 0,0-1 39,0 1-439,0-7 324,0 6 1,0-6-1060,0 7 615,0-6 341,0 4 0,0-5-1332,0 7 794,0 5 307,0-4-189,0 9-3,0-9 248,0 10-533,5-5 740,-3 12 0,8-3 246,-6 5 0,6 0 0,-3 5 0,5-1 0</inkml:trace>
  <inkml:trace contextRef="#ctx0" brushRef="#br0" timeOffset="3686">3355 391 7762,'12'0'0,"-3"0"0,-1 0 129,-5 0 1,7-1 174,-6-3-101,0 2 476,2-9-56,-5 10-218,5-11 1,-6 5 124,0-5 54,-6 5-255,-1-4-114,-6 9 1,5-3 238,0 5-51,-1 0-200,-3 0-255,5 0 0,-5 5 111,4 4 144,3 2-203,-7 7 1,10-3 91,-7 6-89,6-5 0,-2 6 132,5-5 0,0 1-79,0-1-95,0-3 81,0-2-127,5 0 57,-3-5 1,8 1 184,-6 0-289,6-5 201,-4 3 0,3-6 44,-1 0-294,1 0 104,-2 0 0,4-6-515,-3-2 320,-2 2 137,5-5 0,-5 4-405,2-6 282,3 1-77,-9-1 166,3 1 65,1-1 0,-5-1-151,3-3 345,-2 3-334,-2-4-16,0 6 391,0-1-85,0 6 268,0 1-201,0 6 47,0 0 190,0 6 0,1 1-11,3 6 318,-2-1-395,3 6 0,-1-4 208,1 3-304,4 3-26,-2-6 0,6 4 224,0-6-539,-1-5 177,1 5 0,-1-7 147,1 3 1,-1-2 42,1-6 0,4 4-1850,0 0 1084,-1 1 1,-3-10-2,-1 1-618,7-6 452,-11 4 282,9-7-229,-10 0 354,5 1 0,-3-2-142,-1-3-51,-5 3 253,2-10 1,-5 9-188,0-6 258,0 0 76,0-4 0,0-2 219,0-2-109,0 2 17,-5-3 213,3-1-254,-3 4 1,3 2-15,-2 9 1556,3 2-845,-5 1-484,6 6 845,0 1-619,0 6 0,0 2 229,0 2 0,0 4-219,0 9 0,0 4 355,0 8-368,0-2 1,0 4-405,6-1 186,1-3 1,5 4 126,1-6-742,5 0 390,-4-5 0,4 2 162,-5-5-481,-1 5 295,1-8 0,0 4-992,-1-5 0,-1-5-153,-2 1-747,2-7 1005,-10 4 378,5 0 581,-6-5 0,0-1 0,0-7 0</inkml:trace>
  <inkml:trace contextRef="#ctx0" brushRef="#br0" timeOffset="3951">3671 380 7762,'1'-9'0,"4"1"1803,2-1-1151,11 2 0,-3-4-214,6 3-235,-6 2-26,9-5 1,-8 10 65,5-3 0,-2 2 61,2 2 39,3 0-95,-5 6 0,2-3 56,0 5-47,0 0-93,4 5 1,-4-2 165,0-3-363,-5 4 185,2-5 0,-6 5 64,1 1 38,0-1-102,-1 1 0,-4-1 284,1 1-259,-6 0 20,8-6-888,-10 4 348,5-4 187,-6 0-1510,0 4 579,0-10 567,0 5-2071,5 0 1194,-3-5 1397,3 5 0,1-6 0,1 0 0</inkml:trace>
  <inkml:trace contextRef="#ctx0" brushRef="#br0" timeOffset="4394">4273 379 7762,'-13'-13'615,"6"6"1,0 1-331,3 6 475,2 0 0,-5 0 81,3 0-395,-3 0 9,0 6-177,-4 7 0,8 1-61,-5 2 0,5 3-2,-1-3 1,3 1-151,1-4 0,0-1 148,0 1-228,0-1 66,0-5 0,5 3 186,4-6-478,2 1 227,1-5 1,1 4-398,-1 0 204,1 0 135,0-4 0,1-1-277,2-4 191,-2-1-6,4-1-191,-5-5-45,5 5 121,-4 0-1,4-4-103,-5 4 153,-1-5 1,1-1 0,0 0 197,-1 7-101,1-6 1,-1 10-187,1-7 494,-1 6 0,-3-2-3,-1 5 946,1 0-547,-2 0-357,4 5 1,-4 2 283,5 6 1,-3-1 174,-1 1 467,0-6-695,5 4 0,0-4 211,-1 6-505,1-6 26,-1 4 1,1-8 126,0 5-386,-1-5 172,1 3-357,-1-6 194,1 0 106,-1 0 1,1 0-694,0 0 371,-1 0 46,1 0-1113,-6-6 827,4 5 0,-8-6-139,5 2-1057,-5 4 419,2-5 621,1 1 685,-5-2 0,5-6 0,-6 1 0</inkml:trace>
  <inkml:trace contextRef="#ctx0" brushRef="#br0" timeOffset="4559">4398 302 7814,'-12'-5'0,"3"3"0,1-2 4870,5 3-2735,-2-5-1472,5 5-1729,0-5 348,0 6-168,5 0-428,2 0 812,6 0 0,-1 0-1909,1 0 2411,-1 6 0,7 1 0,0 5 0</inkml:trace>
  <inkml:trace contextRef="#ctx0" brushRef="#br0" timeOffset="5341">5267 302 8320,'-13'-5'2380,"5"3"-1872,0-2 0,3 4 5,-3 4-656,0-2 86,-5 9 0,0-4 142,1 5 239,-1 6-153,6-4 0,-2 6-57,4-3-148,-4-3 94,7 4 1,-3-10-239,5 1 93,0-1 55,0-1 1,1-1-116,3-6 1,-1 4 124,5 0-136,1 0 51,-2-9 1,4 2-25,-3-6-397,-2 1 311,5 1 1,-8-4-352,5 3 277,-5-4 68,3 0 1,-6-5-221,0 0 290,0 6 3,0 0 0,0 4 317,0-6-157,0 6 30,0 2 499,0-1-264,-6 5-80,5-5-12,-5 6 40,6 0 11,0 6 568,0 1-463,0 0 1,6 3 473,2-6-408,3 5-132,2-7 0,-1 3-103,1-5-132,0 0 174,-1 0-506,6-5 246,-4-2 1,4-6 162,-5 1-249,5-1 88,-4 1 0,3-5-318,-9 0-101,3 0 275,-4-1 0,0 0-316,-2-3 0,-4-1 173,-1 5 0,0-4-24,0 4 0,-4-1 99,0 1 1,-6 3 477,1-2-147,4 2-28,-6 7 332,9-5-303,-9 11 1,8-5 673,-5 6-391,5 0-163,-2 0 1,0 7 171,1 6 1,-4 5-94,4 7 1,-5 6 948,5 3-569,0 2-225,4 7 330,0-4-433,5 10 0,-2-10 239,6 3-577,-1-3 164,5-7 1,-2 3 154,-3-5-433,3-1 181,-4-4 0,4 0-1072,-2 1 504,2-1 337,-10-6-1351,5-1 662,-6-5 76,6 0-927,-5-6 597,5-2 451,-6-5 289,0 0 0,-6-5-198,-2-4 371,-4-2-834,-6-2 599,4-5 1,-9-1 439,2-6 0,-3 4 0,-1 0 0,4 1 0,0-1 0,10-1 0,-2 5 259,3 6-136,3 0 0,-3 8-149,6-6 2399,0 7-716,4-4-700,0 6-238,0 0-379,6 0 0,1 0-353,5 0 25,6 0 45,2 0 1,1 0-738,0 0 1,1 0 258,8 0-1684,-4 0 1078,10 0 1027,-3 0 0,4 0 0,1 0 0</inkml:trace>
</inkml:ink>
</file>

<file path=word/ink/ink5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5-18T11:46:08.614"/>
    </inkml:context>
    <inkml:brush xml:id="br0">
      <inkml:brushProperty name="width" value="0.04294" units="cm"/>
      <inkml:brushProperty name="height" value="0.04294" units="cm"/>
      <inkml:brushProperty name="color" value="#CC0066"/>
    </inkml:brush>
  </inkml:definitions>
  <inkml:trace contextRef="#ctx0" brushRef="#br0">3359 366 7755,'0'-7'3351,"0"1"-2898,0 6 0,-6 0 208,-2 0 1,-3 2-248,-2 2 1,0-1 13,1 5 0,-1 2 83,1 7-469,-1-3 42,6 4 0,-3-1 245,6-1-332,0 7 52,4-9 0,0 5-732,0-2 1,1-3 377,4 3 0,2-5-718,5-3 1,2 1 352,3-6 1,-2 0-187,6-4 1,-4 0 117,4 0-321,0 0 627,4-6 1,0-1-219,0-5 650,0-1 0,1 1 0,-7-1 0,5-5 0,-5-2 0</inkml:trace>
  <inkml:trace contextRef="#ctx0" brushRef="#br0" timeOffset="551">3610 442 7755,'-1'-12'-77,"-3"-1"77,2 6 890,-9-4 0,8 10 1,-5-3 275,-2 2-380,-1 2-452,4 0 1,-4 6 676,2 2-441,-2 3-300,-1 2 1,3 4-58,1-1 1,5 1 1,-1-4 0,2 4-97,2-1 1,0 1 121,0-4-306,6-1 1,1 2 0,6 0 298,-1-1-413,1 2 156,-1-8 1,0 1-454,-4 1 1,3-6 235,-3 1 1,-1-3-222,2-1 1,-5 0-126,4 0 267,-5-5 1,4-2-126,-3-6 53,-2 1 234,3-1 0,-5-4-129,0 0-95,-5 1 239,3-3 1,-3 4 96,5-6 0,0 4-72,0-4 0,0 6 205,0-2 1,1 3-88,3 2 733,-2 5-449,9-4 578,-4 9-260,0-3-263,4 10 715,-4 8-636,0 1 0,3 5 137,-6-2 0,4-3-197,-3 3 1,3-2-11,-4 2 0,6-3-73,-2 3 1,-1-8-196,2 0 1,-1-2 222,5 1-494,-1-2 250,-5-1 146,4-3-655,-4 3 260,0-5-125,5 0 120,-11-5 132,10 3 0,-8-9-335,5 3 0,-5 1 3,1-2-4,3 1 197,-5-4 0,7-1-62,-4 0 198,-1 1-46,1-1 1,-2 1-92,6-1 819,-7 0-42,4 7-218,0 0 69,1 6 1,5 6-140,1 2 1,-5-1 173,0 1 0,1 2 51,3 7-815,1-3 282,0 4 1,-1-10 182,1 1-1844,-1-1 1153,1 5 0,-5-5-1154,1 0 0,-5-5 818,4 1 1,-1-1-794,2 1 1659,2-2 0,1-2 0,8-7 0</inkml:trace>
  <inkml:trace contextRef="#ctx0" brushRef="#br0" timeOffset="1442">4302 318 7742,'-6'-7'1206,"5"1"-457,-5 6-325,1 0 0,-2 0 47,-6 0 750,0 11-752,1-2 0,-1 9 87,1-6-85,5 1-211,-4 5 1,5-2 40,-2 5 264,-4-6-266,11 3 1,-5-5-217,6-1 0,0 1 59,0-1 0,0 1-84,0 0 1,0-5 165,0 0-301,6 1-85,1-2 0,1 0 88,1-3-514,-1-3 371,10 5 0,-4-6-68,3 0 9,-3 0 1,3 0 0,1 0-131,2 0 0,-1-4 153,2-1 0,1-3 3,-5 4 1,4-6-13,-4 2 234,5-3-97,-8-2 0,4 0-123,-5 1 248,0-1-11,-6 1 1,-2-1-171,-5 0 312,0 1-119,0-1 0,-1 5 405,-3 0-329,-3 5 0,-6-3 197,0 6-224,1 0 0,-1 4 53,1 1 0,1 4 54,2 0 55,-2 2-78,10 1 0,-5 1-4,6 0-76,0-1 2,0 1 0,0-5-75,0 1 0,1-2 76,4 1 1,2-2-189,5-6 0,1 4 101,-1 0 1,2 0-97,3-4 1,-2 0-16,6 0-296,-5 0 234,7-6 1,-9 4-64,3-7-110,3 7 153,-6-10 0,4 7-43,-6-4 1,1 0-55,0 4 539,-1-4-102,1 7 131,-1-3-103,-5 5-118,-1 0 613,-1 0-406,-3 5 1,3 2 70,-5 6 425,0-1-396,0 7 0,0-4-22,0 6 1,0-6-55,0 2 1,2 1-227,2-1 0,-3 4 35,4-4-127,2 5 47,-6-8 1,9 4 206,-6-5-667,0-1 324,-4-5 0,2 0 7,2-3-556,-3-2 163,5 3 244,-6-5 1,-2-5 108,-2-4 1,3-2-130,-3-1 0,-2-5 81,2 0 1,0-1 144,4 1 0,0-2-181,0-6 154,0 5 8,0-4 0,5 5-67,4-6 240,-4-1-77,6 7 0,-4-5 195,6 3 1,-1 3-108,1 1 0,1 3 161,3 2 1,-3-1-87,3 0 0,-3 6 85,-2 3 0,1 3 173,-1 1-188,1 0-48,-6 0 1,4 0 69,-3 0 158,-2 5-166,0 2 1,-2 6 197,0 0 1,0 1-99,-4 2 1,-1-2-244,-3 3 1,-3 1 115,-6-1-451,0 0 226,1-5 0,-2-3 193,-3-1-623,3-5 334,-10 8 0,10-10 55,-2 4-1904,-4-4 1242,0-1 1,0 0-1220,-1 0 1,5 0 322,-1 0 1601,9-6 0,-3 0 0,4-7 0</inkml:trace>
  <inkml:trace contextRef="#ctx0" brushRef="#br0" timeOffset="1622">4906 391 7742,'13'0'766,"1"-1"-460,3-3 828,-3 2 0,9-8 1,-2 5 265,3-2-1043,1 4-129,0-8 1,-1 5 72,-3-2-303,3 2 58,-10 1 0,8 2-587,-5-5 1,4 5 278,-4-1-1707,-1-3 1165,-3 0-1141,0-6 1172,-6 6 1,-2-6 762,-5 1 0,0-1 0,0-5 0</inkml:trace>
  <inkml:trace contextRef="#ctx0" brushRef="#br0" timeOffset="1828">5195 39 7784,'-7'6'0,"0"5"1801,2 6 0,4 5-842,-3-1 1,-2 4 42,2 4-545,0-2 0,4 4-300,0-1 0,0-3 0,0 1 287,0-6-1049,0 2 506,0-4 0,0 1-426,0 0 328,0-12 148,0 14 1,0-19-1302,0 8 0,0-6 575,0 2 1,5-5-502,4 1 1,2 2 1275,2-2 0,-1-5 0,1-6 0</inkml:trace>
  <inkml:trace contextRef="#ctx0" brushRef="#br0" timeOffset="2309">5660 591 13410,'7'0'3309,"-2"0"-3861,-5 0 353,6 0 201,-5 0-2648,5 6 1307,-6-5 1339,0 5 0,0-6 0,0 0 0</inkml:trace>
  <inkml:trace contextRef="#ctx0" brushRef="#br0" timeOffset="-2852">51 341 9156,'-13'0'1648,"6"5"-1618,3 4-56,3 2 1032,1 2-642,0 5 0,0-4 156,0 3-198,0 2-107,5-5 0,2 4-97,6-5 1,-1-5 65,1 1 0,4-2-132,-1 1 1,1-1 136,-4-3-433,5-3 211,-4 5 0,4-6 174,-5 0-574,-1 0 300,1-6 1,-2 4-202,-3-7 203,3 1 17,-9-5 0,3 1-246,-5-1 158,0 1 41,0-1 0,0-5 5,0-3 1,0-1-53,0 1 299,0-3-76,0 4 1,0 1-165,0 2 525,0 3-134,0 1-174,0 1 251,0 5-44,0 1 31,0 6 1,0 2-96,0 2 0,2 3 861,2 5-472,-3 7-218,11 0 256,-11 1-323,10 3 1,-5-7 147,2 5-155,3-6-156,-4 3 0,2-5 151,-1-1-269,0 1 151,-1-6-313,5 4 0,-7-8 202,4 5-466,2-5 0,-8 3 65,5-6-344,-5 0 438,8-6 0,-5 3-163,2-5-316,3 0 422,-4-5 0,1 0-211,1 1 123,-1-1 94,-1 1 0,4-5-230,-2 0 312,2-5 50,-4 8 0,4-4 114,-3 5-6,-2 1 0,5 5 1057,-9 1-468,3 6-415,1 0 1356,1 0-974,0 6 0,3 5 54,-6 6 98,6-1-312,-3-3 1,1 4-317,0-1 0,-1 1 29,2-4 0,2 4-784,-3-1 1,-1 0 201,2-8-1979,-7 3 1634,10-9 0,-10 7-126,7-4-1248,-1-1 1016,-1 1 1220,4-3 0,2 3 0,6-5 0</inkml:trace>
  <inkml:trace contextRef="#ctx0" brushRef="#br0" timeOffset="-2442">970 327 7757,'-12'-19'1071,"4"2"1,-2 7-215,6 2 368,0-1-232,-2-3-383,-1 5-370,-5-4 1,-1 9 0,-1 0 228,-3 4-436,3 5 8,-4 6 1,3 1 152,2 3 1,-2 1 20,7 3 0,2-2-142,2-2 1,2-3 121,2 3-467,0 2 250,0-5 0,0 0 44,0-5-444,6-1 317,-5-1 0,11 3-15,-4-6-349,3 0 313,-4-4 1,4 0-270,-2 0 1,2-1 142,1-3 0,1-3-7,0-6 1,-1 0-96,1 1 271,-6-6 132,4 4-89,-10-10-83,5 4 446,-6-5-226,0 0 1,0-1-140,0-4 417,0 4-249,0-11 0,-2 11 258,-2-3 1,3 6-135,-3 2 1,-2 6 100,2-2 1,-2 3 302,2 2-211,3-1-187,-10 6-91,9 1-1357,-3 6 520,5 0-1284,0 0 1,0 6-30,0 2 1093,0 4 360,0 0 562,0-5 0,5 10 0,2-3 0</inkml:trace>
  <inkml:trace contextRef="#ctx0" brushRef="#br0" timeOffset="-2015">994 391 7757,'0'9'0,"0"-1"0,0-5 1055,0 2 0,5 0-29,4-1-593,2 0-207,1-4 1,1 0 77,0 0-282,-1 0 0,1 0 155,-1-6 0,1 4-100,0-7 0,-5 2 127,0-1-351,1-3 169,-2 4 0,0-6-120,-3 0-109,-3 1 163,5-1 1,-6 1-202,0-1 157,-6 1 9,5 5 0,-10-3-98,2 6 1,2-1 36,-1 5 0,1 2 128,-1 2 0,-4-1-69,4 5 232,2 1-193,1 3 0,1 5-25,-1 0 418,1-1-212,4-3 1,0 0 2,0-1 64,0 1 71,0-1-26,6 1 1,1-1-25,5 1 1,1-5-66,0 1 0,-1-5 33,1 4-249,-1-5 161,6 3 1,-4-6 75,3 0-296,-8 0 41,2 0 242,-4 0-224,5 0 105,-5 0 1,3-6-230,-6-2 1,0 1 54,-4-2 0,2 1-423,2-5 1,-3-3 36,4-1-347,2 0 495,-6 5 0,6-2-124,-3-3-632,-2 3 679,9-10 1,-4 6-260,5-3-173,-5-3 870,4 5 0,-4-12 0,6-1 0</inkml:trace>
  <inkml:trace contextRef="#ctx0" brushRef="#br0" timeOffset="-1815">1410 13 7757,'-13'0'1016,"1"6"-611,5 1 1,-3 5 50,6 1 1,-5-1-128,5 1 1,-4 5 143,3 3 0,1 4 155,4 4-559,0-2 0,0 4 1,0-6 335,0 0-403,0-5 62,0 3 0,2-9 265,2 3-716,-3-3 0,9-1-1339,-6-1 862,6-5-44,-3-1 1,6-6-53,-1 0-131,-5 0 831,4 0 0,-4-6 260,6-2 0,-1-3 0,1-2 0</inkml:trace>
  <inkml:trace contextRef="#ctx0" brushRef="#br0" timeOffset="-1444">1509 330 9341,'-7'0'2437,"-4"6"-1668,10 1-187,-10 5-236,9 1-110,-9 0 1,10 3 91,-4 1-397,4 0 119,1-5 0,0-3-50,0-1 0,1-1 61,4 2 0,-3 2-152,7-3 141,-1-2-57,-1-1-314,4-5 0,-4 0 78,6 0 121,-1 0-105,1 0 77,0 0 1,-1 0 8,1 0-390,-1-5 144,1-2 136,-1-6 1,1 1-5,0-1 1,-5 0 213,0 1 0,-3-1-187,3 1 802,-5-1-426,2 6 1,-3 2-11,2 5 1046,-3-6-761,5 5 1,-6-4 15,0 10 350,0-4-482,0 10 1,0 0 600,0 6-378,0 6-275,0-10 1,0 11 163,0-3 0,0-1 104,0 1-651,0-6 137,0 3 1,0-1 198,0 0-1263,0 0 803,0-5 1,0 1 98,0-1-883,6 1 670,-5-1 1,4-3-2585,-5-1 1444,6-5-419,1 8 1012,6-9-302,-1-2 594,1-7 621,-6-6 0,4 0 0,-4 1 0</inkml:trace>
  <inkml:trace contextRef="#ctx0" brushRef="#br0" timeOffset="-1265">1875 415 7757,'0'-7'1934,"0"2"1123,0 5-644,0 0-2284,0 5 0,0 2 25,0 6 1,0-1-326,0 1 1,0-5 226,0 1-864,0-1 0,1 1 457,4-1-1876,-4-5 594,5 8 672,-6-10 17,5 5 944,-3-6 0,9 0 0,-4 0 0</inkml:trace>
  <inkml:trace contextRef="#ctx0" brushRef="#br0" timeOffset="-619">2013 406 9665,'0'7'1287,"0"4"-1185,0-4 498,0 5 0,0 1 0,2 0 382,2-1-984,-3 1 127,5-6 220,-6 4 52,0-4-863,0 0 390,0-1-589,0-6-684,0 0 1076,5-6 1,-2 3-186,6-5-290,-7-1 422,10-3 1,-10 1-64,7 2 0,-2-6 76,1 2 0,3-2 215,-2 2 0,-2 2-153,1 3 443,-5-3 0,8 8-255,-3-6 809,4 7 0,-4-4 881,0 6-1234,-5 0 1,4 1-46,-3 4 0,-2 2 17,2 5 0,2 1-211,-2-1 1,1 1 103,-1-1-391,-2 1 154,3-6 1,0 4 184,-1-2-425,6 2 1,-8-4 0,5-2-26,-1 1-207,4-5 309,-3 5 1,5-6-207,1 0 144,-1 0 1,1 0-1,0-1-91,-1-4 1,1 3 42,-1-7 114,1 1 46,0 1 1,-1-4-99,1 2 226,-1-2 1,-3-2 0,-2 1-174,-2-1 219,-1 1 0,-4-1 0,0 1 619,0-1-520,0 0 0,-1 2 250,-3 3-152,2 2-384,-9 6 97,10 0 0,-6 0 108,3 0-23,2 6 1,-5-3 0,4 5 84,-1 2 26,0 1 1,4 6 0,0 1 298,0 2 0,0-4-206,0 5 1,0 0 54,0 4 1,0-1 170,0-3-118,0 8 0,0-8 0,0 10 380,0 0-740,0-5 0,1 11 1,2-5-134,1 0 0,1 3 169,-5-6 1,0 1-723,0-5 1,0-4 356,0 0 0,-2-6-385,-2 2 0,-3-7-109,-5-2-1501,-7-5 1046,0 2 1249,-6-5 0,-6-11 0,-1-3 0</inkml:trace>
  <inkml:trace contextRef="#ctx0" brushRef="#br0" timeOffset="-466">1963 239 7790,'6'-18'0,"-4"1"1802,7 1-1004,5-1-639,5 10 1,6-2-842,1 1 0,-1 5-37,0-1-429,6-3 471,1 6 677,5-5 0,1 1 0,0-2 0</inkml:trace>
  <inkml:trace contextRef="#ctx0" brushRef="#br0" timeOffset="19606">76 1358 9288,'0'13'462,"-6"0"1,5-1-72,-3 1 1,-2-5 185,2 0-154,-6 1-72,3 3-49,0 1-306,2-6 165,-1 4 1,3-9 151,-5 2-284,5 3 156,-3-6-567,6 5 281,0-6-551,0 0 392,0-6-149,0-1-109,0 0 245,0-4 31,0 4-382,0-11 378,0 4 1,5-6-241,-1 4 310,0 2-34,-4-10 1,4 10 364,0-3 1,1 3-138,-5 2 1569,5-1-799,-3 6 426,3 1 1,-3 8 37,2 2 125,-3 3-858,10 11 0,-8 0-133,5 3 0,-3 3-122,3-3 1,0-1-88,5 0 0,-5 0 25,1 1 1,3-3-2798,5-5 1129,0-1 798,1-5 668,2 4 0,10-4 0,2 6 0</inkml:trace>
  <inkml:trace contextRef="#ctx0" brushRef="#br0" timeOffset="20256">1082 1234 7754,'0'-13'0,"0"1"1737,0-1 1,-2 0-45,-2 1-1408,-3-1 1,-7 6 490,-3 3-374,4 3 0,-11 1-37,4 0 1,-1 5 204,0 4-419,6 2 1,-7 1 50,5 1 0,4 0 151,5-1-810,-1 6 0,2-2 0,5 3-171,4-1 1,3 3 390,7-4 0,-2 4 8,7-4 0,1 1-34,-1-1 1,-1-3 238,-3 2-136,0-2 59,-1-1 415,-5 0-115,4-1-203,-9 1 424,3-1 1,-5-3-121,0-1 0,-1-1-108,-3 1 1,-3-2-68,-6-6 1,1 4 65,-1 0-1187,0 1 704,1-5 0,-1 0 76,1 0-1213,5 0 0,-3-6-32,6-2 678,0-4 0,5 4 0,3 0-471,5-2 1254,7 4 0,4-10 0,5 2 0</inkml:trace>
  <inkml:trace contextRef="#ctx0" brushRef="#br0" timeOffset="20819">1058 1448 7754,'12'0'0,"-5"0"1940,-1 0-816,-6 0 0,0 2-593,0 2 0,0-1 588,0 5-557,0 1-192,0 3-194,0-5 1,0 4 126,0-2-210,0-4 0,5 6 317,4-2-358,2-4 1,2 1 0,-1-6-48,1 0 1,-1 0 41,1 0 0,-1 0-499,1 0 0,-5-4 98,1 0-52,-1-6 254,-1 3 1,3-6-49,-6 1-583,0-1 446,-4 1 1,0-1-160,0 0-101,0-5 279,0 4 1,-5-4 182,-4 6 1,2 0-43,-1 4 1,0-2 231,-5 6-39,0 0 85,1 4-57,5 0-32,-4 0 413,9 0-129,-3 0-119,5 5 389,0 2-337,5 0 1,2-1 327,6-6-232,5 0-141,2 0 0,5-6-213,0-2 0,0-5 120,0-3-98,6-4 19,-5 1 1,8-5 139,-9 3-678,3-3 370,-8-1 0,3 1 2,-2 3-467,-3-3 361,-5 11 1,-6-10-141,-3 6 0,-2-4 117,-2 5 1,0-5 222,0 4 0,-5 0-206,1 5 351,-6 5-73,3 1 1,-5 6-144,-1 0 0,1 0 51,-1 0 1,1 10 44,-1 2 1822,0 9-1149,1-1 0,1 6 316,2 4 0,4 2-409,5 6 0,0 1-13,0 3 0,0 2 119,0 7-555,5-7-23,-3 0 1,9-7 229,-3 1-294,-2-6 59,5-1 0,-5-10 260,2 0-782,3-6 390,-9 3 0,7-9-828,-4-1 1,-1-4-38,-4 5-2352,0-6 1833,5 2-514,-3-5 590,3 0 1372,-5-5 0,-5-8 0,-2-7 0</inkml:trace>
  <inkml:trace contextRef="#ctx0" brushRef="#br0" timeOffset="21024">1195 1498 7754,'13'0'0,"-1"0"0,6 0 3221,3 0-1534,3-6-1072,1 5 0,2-9 153,2 6 0,-1-5-36,5 5-474,1-6 0,0 5 0,-2-5 220,-2 2-873,5-1 385,-8-3 0,-1 3 89,-5 1-1634,-5 0 1051,8 1 0,-11-5-1223,4 4 1,-7 1 814,-2-1 1,-3 3-942,3-3 1853,-5 0 0,2-5 0,-5 1 0</inkml:trace>
  <inkml:trace contextRef="#ctx0" brushRef="#br0" timeOffset="21705">1685 1132 10172,'0'8'2120,"0"1"-1579,0-1-300,0 10 1,-4 2 1315,0 5-784,0 0-443,4 0 0,0 5 200,0-1 1,0 5-128,0-5 0,4-4-202,0-4 1,0-1 100,-4 1-899,6-3 1,-5-2 489,4 1-517,2-6 241,-6 1-1721,10-11 1450,-4 5 1,6-6-407,-1 0 1,1-5 96,-1 1-120,-5-6 656,5 3 1,-5-7-207,5-2 404,-5 2 1,3-9-1,-5 7-220,2 0 401,-4-3-126,8 10 922,-9-7-580,3 9 916,-5 0 1,0 2-255,0 10 32,0 2 0,0 7 1,0 1 291,0 2-442,0-1-389,0-3 1,0 0-63,0-1 1,5-3 167,-1-1-60,6 0-66,-3 5-234,5-6 28,1-2 0,-2-3 231,-3 2-398,3-3 102,-4 5 0,5-7 153,-4-4-360,3 4 1,-5-10-1,4 2-323,-2-2 0,-4 3 292,4 0 1,-3-2-45,3-7 1,-5 3-109,1-3-169,3 3 57,-6 7 35,5-4 446,0 4-281,-5 0-13,5 2 562,-6 5 1,0 1 0,1 3-152,3 5 0,-2 2-153,2 1 1,-1-1 1031,1-2 1,-3 2-55,3-3-277,-2 4-41,-2-5-65,5 4-502,-3-4 16,3 0 1,-3-2 217,2-5-237,-3 0 49,5 0 22,-6 0 221,0 0-179,0-5-664,0-2 373,0-6 1,4-4 4,0 1-141,0-1 1,-4-1-1,0-2-95,0 1-389,0-5 463,6 4 1,-5 1-805,4 2 1,0-1 456,-1 1 1,5 4-1033,-5 5 894,6 5-1439,-3-2 1395,0 5 1,3 1 798,-6 3 0,5 3 0,-2 6 0</inkml:trace>
  <inkml:trace contextRef="#ctx0" brushRef="#br0" timeOffset="22349">2364 1385 7749,'9'-12'0,"-1"4"1293,-5-3 0,3 4-77,-6-6-354,0 6 1,0-4-316,0 3 0,-2 1 72,-2-2 0,-2 5-11,-2-4-192,-3 5 152,4-8-266,-6 9-494,1-3 196,-1 10 0,2-2 250,3 6-536,-4-1 251,11 5 1,-9-1-64,6 1 1,-4-1 73,3 1 1,1-1-627,4 1 349,0 0 66,6-1 99,-5 1 1,9-5-24,-6 0-67,6-5 93,-9 3 0,11-2-11,-4 0 75,-3 0-19,7-4 0,-5 0 113,5 0 0,1 0-83,-1 0 0,1 0 268,0 0 0,-1-1 88,1-3-37,-1 2-143,1-9 1,-1 10 69,1-3 332,0-3-74,-6 5 29,4-9-8,-10 10 74,5-5-490,-1 1-34,-3 3 183,3-3-389,-5 5-201,0 0-302,6 0 169,-5 0 185,10 0-112,-4 0 205,6-6 0,0 5-126,-1-4-76,1 4 203,-1 1 0,5-4-140,0 0 0,1-5 53,-1 5 0,-3-6 178,2 2 0,-2 1-153,-1-2 306,0 1-63,-1 1 1,-3-3-273,-1 6 568,-5-6-144,2 9 182,-5-5-235,0 1 6,0 3 1,-5-3 219,-4 5 0,2 4-110,-1 0 0,1 6 140,-1-2 0,-4 4-15,4 0 179,2 1-221,-5-1 1,8 1 129,-5-1 539,5 1-508,-2 0 1,5-1 139,0 1 0,0-1-159,0 1 0,1-5-348,3 1 0,-1-2 283,5 1-613,1-2 0,3-6 181,1 0-639,5 0 518,-4 0 1,6 0-47,-4 0-2001,4-6 1392,5 5 0,0-11-964,0 4 125,6 2 791,1-5 940,6 4 0,0-5 0,0-1 0</inkml:trace>
  <inkml:trace contextRef="#ctx0" brushRef="#br0" timeOffset="23539">3735 1322 7715,'-7'0'3973,"1"0"-3457,6 0 0,-1 1 160,-3 3 1,2 5-252,-2 7 1,1-2-24,-1 3 0,3-3 91,-3-1-450,2 5 0,2-8 0,2 2 310,2-1-334,-3-5 40,10 5 1,-8-9-303,6 2 232,-1-3 1,5-1 32,-1 0 1,1-4-74,-1 0 0,-3-6-110,-1 2 1,0 1-10,5-2 0,0 1-82,-1-5 1,-3 5-261,-1 0 82,0 5 1,5-7 276,-1 6 1,-3 0 736,-1 4 1,-4 4-585,5 0 0,-6 6 0,1-2 0,1-1 0,0 1-916,4 1 648,-7 3 0,9 1 1555,-3 0 167,3-6-537,2 4-521,0-10-378,-6 5 0,2-12 145,-4-2 0,-1 1-379,-4-2 0,0 1 139,0-5-206,0 1 1,0-1 0,0 1-97,0-1-217,0 1 0,-4-1 1,-1 0-697,3 1 734,0-1 284,8 1 0,-3 1-590,5 2 0,0 4 347,5 5 0,-1-5-151,1 1 1,0 0 43,-1 4 347,6 0 0,-4 4 0,3 0-196,-3-1 530,-1 4 1,1-5-1,1 2-74,2-3 0,-1-1-36,-3 0 1,-5-1 1037,1-3-582,-1 2 1284,5-9-1092,-6 10 0,-2-6 91,-5 2 463,0 4-719,0-5 1,-1 6 204,-3 0-148,-3 0-218,-6 0 1,1 0 230,-1 0 0,0 6-150,1 2 0,-3 4-42,2 0 1,-2 1-98,6-1 0,2 1-277,-1-1 0,5 1 47,-1 0-67,2-6 1,2 4 275,0-3-691,0-2 369,0-1 1,6-1-183,2 1 142,4-1 0,0-4-16,1 0 0,-1-6 47,1-2-321,-1-3 255,1-2 0,0 1-15,-1-1-242,1 0 20,-6 1 148,4-1 434,-10 1 1,6 5 141,-2 3 201,-4 2-359,5 2 0,-6 2 328,0 2 0,-5-2-195,1 7 1,0-1 1046,4 5-605,0-1-450,0 1 0,0 0 150,0-1-513,0-5 159,6 4 1,-4-9-58,7 2 0,-5-3 31,4-1 1,1-4-48,3 0 1,1-6 31,-1 2 1,1-5-263,0-4 0,-1 3-36,1-2 54,-1 2 0,1-3 0,-1 0-131,1 2 266,0-5 1,-2 6-1,-1-3-243,-2 4 225,0 0-54,5 0 137,-1 6 0,0 0-105,-4 3 448,3 3 0,-5-3-27,2 8 242,3-3 0,-9 10 0,3-1 124,1 6 2,1-2 1,1 8-1,-1-4 55,-1 2 0,4 1-350,-2 4 1,-2-4-282,-2 0 1,1-6-50,0 2 0,-1-3-580,-4-2 1,-7-1 376,-6-2-935,1 2 1,-12-8-1,2 4-215,-6-2-1527,-5 0 1857,-4-5 0,-7 4 1006,-2 0 0,-8 0 0,-3-4 0</inkml:trace>
</inkml:ink>
</file>

<file path=word/ink/ink5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5-18T11:46:23.314"/>
    </inkml:context>
    <inkml:brush xml:id="br0">
      <inkml:brushProperty name="width" value="0.04294" units="cm"/>
      <inkml:brushProperty name="height" value="0.04294" units="cm"/>
      <inkml:brushProperty name="color" value="#CC0066"/>
    </inkml:brush>
  </inkml:definitions>
  <inkml:trace contextRef="#ctx0" brushRef="#br0">151 315 8136,'-5'-13'857,"3"1"1,-8 3-283,6 1 30,-5 5-304,7-2 0,-9 5 273,3 0 1,-4 0-190,0 0 0,-1 5 14,1 4 1,3 3 99,1 5-461,0 3 55,-5-1 1,6 3 203,3-5-339,2 6 190,2-9 1,0 8 197,0-5-552,0-1 203,6-3 0,1-6-371,6-3 1,3-2 222,1-2 0,1 0-285,-1 0 1,1-6 17,3-2 23,3-4 0,-9-4-31,6-1 81,-5-5-12,2 2 126,0-5 1,-4-2-254,3-2 86,-9 2 136,3-3 0,-9 0-6,2 1 1,-3 0 44,-1 4 1,0-1 113,0 1 0,-1 4-188,-3 0 610,-3 6-307,-6-3 0,2 9-45,2 1 459,-2 5-307,10-2 0,-10 5-59,2 0 1004,4 0-718,-6 5 1,9 2 433,-2 6 1,-2 1 68,2 3 100,0 2-562,4 6 0,0 6 195,0 2 133,0 4-376,6-5 0,-1 4 156,4-2-635,2-3 178,-4-1 0,5-5 203,1 1-594,-1-1 333,1 0 1,0-6-1077,-1-2 1,1-3 522,-1-1 1,-3-5-966,-1 1 1,0-7 196,5 2-268,0-2 1039,-1-2 0,1 0 576,-1 0 0,6-6 0,2-1 0</inkml:trace>
  <inkml:trace contextRef="#ctx0" brushRef="#br0" timeOffset="638">566 339 7711,'-7'-12'1309,"-4"-1"-802,4 0 1,-1 6 91,-1 3-8,6-3-295,-8 6 0,4-5 365,-5 6 1,-1 2-251,1 2 1,-1 3-44,0 5 1,2 1 14,3 0-378,-3 5 143,4-4 0,0 8 149,3-5-332,-3 0 79,5-5 0,-3 1 27,5-1 0,0 1 50,0-1 0,0-3-381,0-1 1,5-5 71,4 1-454,-4-2 438,6-2 0,-4-2-98,6-2-298,-6 3 376,4-11 0,-4 5-153,6-5-54,-1-1 184,-5 1 1,3-1 82,-6 1 179,6-1-151,-9 6 0,6-4 123,-2 2-195,-4 4 718,4-1-332,-5 6 892,0 6-712,0 1 0,2 5 21,2 1 232,-3 0-337,5-1 1,-2 1-78,0-1-545,1 1 286,0-6 0,1 4-583,2-3 536,3-2 0,-4 0-887,6-6 1,-5 0 73,1 0-772,-1 0 1078,-1-6 0,4-1-55,-2-6-270,-4 1 689,6-1 1,-8-3 251,6-1 0,-7-6 0,10 4 0,-10-6 0,7 0 0,-6-2 0,1-2 0,-3-2 0,-1-3 0,1-1 0,4 6 0,-4 0 0,5 4 0,-6 5 0,0 3 749,0 3-66,0 2-307,0 5 1840,0 1-657,-6 6-871,5 0 1,-6 4-120,3 1 253,2 10-479,-3-7 0,5 16 237,0-3 102,0 8-353,0-2 1,0 9 88,0-2-95,0-3-88,0 5 1,0-10-307,0 4 0,4-4 107,0-1 1,1-1-160,0-3 0,-3 1 148,7-5 0,-6 0-922,1-4 1,1-1 83,0 1-1543,-1-6 702,-4-2 789,0-5-1372,0 0 1371,0-5 0,-2 2 866,-2-5 0,-3-1 0,-5-3 0,-6-1 0,-2-5 0,-5-2 0</inkml:trace>
  <inkml:trace contextRef="#ctx0" brushRef="#br0" timeOffset="1166">580 378 7711,'-13'-6'199,"6"5"0,-3-6-199,6 3 2738,0 2-1166,4-3 0,6 1-456,2-1-592,3 1-253,2-1 0,4 2 157,-1-6-354,7 7 0,-5-8 0,4 6 322,-1 1-805,0-4 392,4 5 0,-4-3-867,0 5 0,-1 0 467,1 0 0,1 0-876,-5 0 1,0 1 529,-5 3 0,1-2 200,-1 2 0,1 2-99,-1-2 309,1 0-99,0-4 156,-1 0 289,1 0-49,-6 0 359,4 0 1,-10-1-223,3-4 1287,3 4-713,-5-10 0,-2 4-4,-2 0-103,-9 1 410,4 6-573,-5 0 1,-1 0 196,1 0 50,-1 0-339,6 6 0,-4 1-181,2 5 0,0 2 54,0 3 0,0-3-73,4 3 0,1-3 104,4-2 1,-4 1-97,0 0 1,0-5 220,4 0-715,0-5 171,0 3 136,5-1-285,2-3 244,0 3 0,4-6-370,-2-3 271,-4 2 108,6-9 0,-5 4-218,2-5 0,2-1 103,-6 0 1,6 1 27,-1-1 0,-4 1-17,-1-1 249,3 1-78,-5 5-167,3-5 1218,-5 11-380,6-5 709,-5 6-687,5 0-335,-6 0 1,0 2 414,0 2 1,0 3-277,0 6 1,1-1-340,3 1 0,-1-1 112,6 1-564,-1-1 324,-1-5 0,8 5 114,-2-4-1930,2-2 1200,-2 5 1,4-10-1330,-1 3 0,3-2 993,-3-2 0,3 0-1539,1 0 2512,-1 0 0,-1-6 0,1-1 0</inkml:trace>
</inkml:ink>
</file>

<file path=word/ink/ink5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5-18T11:46:21.296"/>
    </inkml:context>
    <inkml:brush xml:id="br0">
      <inkml:brushProperty name="width" value="0.04294" units="cm"/>
      <inkml:brushProperty name="height" value="0.04294" units="cm"/>
      <inkml:brushProperty name="color" value="#CC0066"/>
    </inkml:brush>
  </inkml:definitions>
  <inkml:trace contextRef="#ctx0" brushRef="#br0">39 515 7941,'-13'0'1491,"6"0"-1019,1 0 0,5 0 93,-3 0-253,2 0-149,-3 5 0,5-2 162,0 5-121,0 1-54,0 9 0,0-4 146,0 3 0,0 1-84,0-1 1,0 1 85,0-2 0,1-2 2,3 3-262,-2-3 112,9-7 0,-5 4 151,2-2-207,3-4 68,-4 1 1,2-6 163,-1 0-153,0 0-33,-1 0 0,4 0 13,-2 0 1,1-6 25,-2-2 0,3-7-302,-2-2 0,-2-1 22,1 1-210,-5 3 222,2-4 1,-1 1 79,1 0-48,-1 0 12,-4 5 1,0-5-18,0 0-404,0 1 275,0 3 1,0 5-1508,0-1 739,0 6-1289,-6-8 1178,5 10 191,-5 1 1,8 3-4,2 5 536,-3 0 346,10 5 0,-9-6 0,9 4 0,-4-4 0</inkml:trace>
  <inkml:trace contextRef="#ctx0" brushRef="#br0" timeOffset="552">391 464 7735,'0'-12'0,"0"5"1385,0-4-344,0 9-631,-6-9 0,-1 10-173,-6-4 1,1 4-38,-1 1 0,2 6 25,3 2 0,-3 2-25,2-2 0,4 7 0,0-2 0,0 2 25,1-2 1,-1 0-624,5-1 0,2 1-836,2-1 1,3 2 1096,6 3 0,-1-7 137,1 2 1461,-1-2-1116,1 3 1,1-2 0,1-1-366,2-2-17,0 0-33,-5-1 1,1 3 25,0-6 0,-1 6-23,1-1-126,-6-4-22,-2 1-4,-5-1 146,-5-3-42,-2 3-306,-6-5 0,1 0-34,-1 0-192,0 0 0,5 0 0,0 0-272,-2 0 390,4-5 1,-1 3 528,3-2 0,3 3 0,-5 1 0,12 0-47,1 0 0,1 0 0,0-2 47,2-2 1255,1 3-743,2-5 1,4 2 79,-1 0-71,7-6 1,-8 3 0,6-6 1,1 1 0,-3-1-263,-3 1 0,-2-1-191,-1 1 0,0 0 83,-1 4 0,-5-3-279,-3 2 121,-2 4-367,-2-1 296,-6 6 1,-1 0-37,-5 0 375,-1 0-235,0 0 1,-3 6 260,-1 2 0,0 3-91,5 2 1,-1 4 480,0 0 0,6-1 34,3-3-147,3-1-265,1 1 1,0 0 117,0-1-423,5 1 52,2-6 1,12 3 252,1-6-1626,4 5 953,1-7 1,2 3-1402,2-5 0,-1 0 835,6 0 1,-5 0 938,5 0 0,-6-5 0,2-2 0</inkml:trace>
  <inkml:trace contextRef="#ctx0" brushRef="#br0" timeOffset="1218">1283 541 7747,'-8'4'0,"1"1"0,1 2 1880,2 2-1205,-1-2 1,3 4 96,-2-3-140,3-2-7,1 5-235,0-4 63,5 6-401,2-6 0,6-2 151,-1-5-413,-5 0 1,5-1 277,-4-3-973,-2-3 636,-1-6 1,-1 5 66,1-1-532,-1 1 173,-4-5 205,0 1 0,-4-1 47,-1 1 0,-3-1 171,4 1 100,-6-1-94,3 0 0,-4 1 69,2-1 1,0 5-172,4-1 860,-4 1-455,7 1 524,-3 2-244,5 5-114,0 0 518,5 0-517,2 0 0,6 0 121,-1 0 0,5-2-90,0-2 1,5-3-242,-1-6 0,3 1 34,1-1 0,0-5-266,0-3 0,1-1 65,-1 1-207,0-3 1,-1 6 0,-3-4-276,-5 1 0,-2 4 278,-1-4 0,-2 4-148,-3-4 0,-2 4 115,-6-4 0,0 5-277,0-5 414,-6 5-1,-1-2 202,-5 11 0,-2-3 0,-1 6-256,-2 1 1229,0 2-730,4 1 0,1 10-74,-1 2 211,1 9 1,1-1 0,1 6 597,1 4 0,7 2-498,-3 6 0,4 1-5,1 3 1,0 2 90,0 7-267,0-1-130,0 0 0,6-4 121,2 0-382,3-5 1,-2 1-1,-1-9-77,2-3 0,-1-5 147,0-4 0,1 1-1188,-6-5 541,6 0-848,-9-5 657,5-5-1666,-6-1 1247,0-6 800,-6-6-1266,5-1 1069,-11-5 1,5-1-60,-5 1 673,-6-1 0,-7-5 0,-8-2 0</inkml:trace>
  <inkml:trace contextRef="#ctx0" brushRef="#br0" timeOffset="1368">1283 552 7747,'-5'0'3113,"5"0"-2068,11 0 0,3 0 132,3 0 0,2-1-605,2-3 1,7-2-444,2-2 0,0-3 173,0 2-733,2 4 0,1-7 0,-1 5 313,-1 0-1590,-2-4 1,1 6 399,-1-4 364,6-2 944,-8 4 0,3-5 0,-4-1 0</inkml:trace>
</inkml:ink>
</file>

<file path=word/ink/ink5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5-18T11:46:13.760"/>
    </inkml:context>
    <inkml:brush xml:id="br0">
      <inkml:brushProperty name="width" value="0.04294" units="cm"/>
      <inkml:brushProperty name="height" value="0.04294" units="cm"/>
      <inkml:brushProperty name="color" value="#CC0066"/>
    </inkml:brush>
  </inkml:definitions>
  <inkml:trace contextRef="#ctx0" brushRef="#br0">202 302 7933,'0'-13'0,"0"6"467,0-4 1,1 4 280,4-6-528,-4 1 50,5 5 1,-6-4 58,0 2-109,0 4-210,0-7 148,-6 11 0,3-9-6,-5 6 1,0 0 63,-5 4 0,0 0-97,1 0 74,-1 0-68,1 5 0,-2 2-72,-3 6 0,3 5 232,-3 3-268,3 3 1,6 7-1,-1 2 215,0 3 1,3 2 1,-4-4-1,6-1 19,1 2 1,2-4-91,1-2 1,0-8-186,0-4 0,5-3 124,4-2-279,2 1 1,6-6-1,0-3 157,-2-2-191,4-2 0,-3 0 1,3-2-86,0-2 36,-3-3 1,1-1-184,0-1 381,0 1-298,-5-5 260,1 1 0,-2-1-273,-3 1 103,4-1 466,-11 0-124,5 6 24,-1 2 176,-3 5 0,3 1 1,-5 3 69,0 5 469,-5 2-519,3 7 0,-3 2 178,5 5-304,0 6 1,0-5 0,0 4-69,0-4 0,0 3 54,0 1 1,0-5-720,0-4 1,0-6 131,0 2-1474,5-3 1250,-3-7 0,4 3-95,-1-6-954,-4 0 1081,5-4 1,-6-1 627,0-3 0,0-3 0,0-6 0</inkml:trace>
  <inkml:trace contextRef="#ctx0" brushRef="#br0" timeOffset="1101">99 628 7878,'-12'0'2398,"5"0"-1937,1-5-233,6 3-96,0-3 1,2 1-21,2 0 85,3-6-117,5 8 1,2-9 86,3 3 0,3 1-66,5-2 0,-4 5-53,0-4 1,0 4 100,4-5-230,0 6 156,0-2 1,-1 5 103,-3 0-380,3 0 84,-10 0 148,4 5 1,-6 2 8,1 6 1,-6 0 102,-3-1 0,-2 1-73,-2-1 1,0 1 138,0-1 1,0 1-13,0 0-104,5-1-20,-3 1 1,3-1 108,-5 1-338,0-6 229,6 4 0,-3-8 78,5 5-172,0-5 1,5 4-1,-1-4 21,1 1 1,0 0 42,-1-4 0,1-4-58,-1 0 0,1-6 65,-1 2-194,-5-4 78,5 6 0,-10-6 98,7 4-232,-6-3 91,2 4 0,-5-4 85,0 2-129,0-2 115,0 4 0,-4-4-30,0 2 1,-6 3 16,2-3 1,-4 5-15,0-4 40,-1 5 1,1-7 8,-1 6-9,1 0 17,5-2 70,-5 5-101,11-5 5,-5 6 145,6 0-120,0-6 1,0 4-123,0-7 0,6 5 107,2-4 1,4 3 20,0-3 1,1 4-38,-1-4-184,1 5 196,-1-3 0,1 6-46,0 0 233,-6 0-219,4 0-3,-4 0 214,5 6-70,-5-5 1,0 10 26,-3-2 0,-2 2-99,2 1 0,-3 1 17,-1 0 0,5-1 50,-1 1-109,0-1 58,-4 1 1,4-5 17,0 1-154,6-1 120,-3 5 0,2-5-5,-1 0 70,0-5-69,5 3 0,1-6 39,3 0 0,-3 0-31,2 0 0,-2 0-9,-1 0 1,0-6 27,-1-2-94,1 2 89,-6-5 5,4 4-98,-4-6 67,0 1-13,-2-1-127,-5 1 57,-5-1 1,2 2-117,-5 3 0,-1-4 101,-3 4 0,-2 1-15,-3-1 0,3 3 10,-3-3-149,3 5 182,2-8 1,3 10-98,1-3 201,-1-3-178,3 5-1,0-3 264,6 5 1,0 0-224,0-6 1,6 3 53,2-5 1,3 4 92,2-5 0,5 6-94,3-1 212,-3-3-175,6 6 0,-5-6-11,6 3 174,-5 2-76,4-9 1,-10 10-80,2-3 223,4 2-196,-12 2 1,9 0-178,-8 0 197,-4 0 50,6 0 1,-9 2-71,2 2 168,-3 3-84,-6 5 0,2 1-76,-5-1 188,-1 1-189,-3 0 1,3 3 76,1 1-260,-1 0 206,2 1 0,-2-4-54,4 3 0,1-3 64,4-2 1,0 1-212,0-1 158,0-5-161,0 5 145,6-11 1,1 5-10,5-6 76,1 0-59,0-6 0,-1-1 3,1-6 17,-1-5-22,1 4 0,-1-9-27,1 2 0,0-3 25,-1-1 1,-3 0 187,-1-1 0,-5 0-28,1-3 116,-3 2-235,-1-4 1,-1 6 39,-3 0 10,2 0-42,-9 5 1,4-2 222,-5 5-206,-1 0 4,-5 5 1,4 3-551,-3 1 235,3 5-1687,2-8 1016,5 10-1401,1-5 2320,6 6 0,11 6 0,3 1 0</inkml:trace>
  <inkml:trace contextRef="#ctx0" brushRef="#br0" timeOffset="1366">1645 240 7778,'-12'7'0,"-1"-2"0,6-3 0,3 2 2951,2-3-1940,2 10 1,2-8-311,2 6 1,3-5-298,6 4 1,-1-5-419,1 1 1,3 2 43,1-2-1260,0 0 866,-4-4 0,-1 0 125,1 0-1433,-1 0 1058,1 0 1,-5 0-144,1 0-290,-7-5 421,4-2 626,-6-6 0,0-5 0,0-2 0</inkml:trace>
  <inkml:trace contextRef="#ctx0" brushRef="#br0" timeOffset="1844">1709 1 9626,'-7'0'1162,"-4"5"1,8 2-515,-5 6-266,5 5 0,-3 2 0,5 5 301,-3 0-499,2 6-31,-3 1 0,5 6-7,0-1 1,0-3 70,0-1 1,0-3-574,0 3 0,0-5 214,0 1-1411,0-8 1057,0 3 0,4-10 36,0 3-1248,6-9 1065,-3 3 1,1-9-118,1 2 152,-1-3 303,5-1 0,-1-1-440,1-3 745,-1-3 0,-5 0 0,4 1 0,-4 6 246,0 0-188,-1 0-145,0 0 1574,-5 6-994,5 1 0,-2 5 123,0 1 0,4-5 271,-3 1-485,4-1 0,-2 3-164,6-2 1,-1 1 142,1-6 1,0 0 94,-1-4 11,1 0-228,-1 0 0,1 0 119,-1 0-44,1-6-90,0-1 0,-5-5 63,0-1-247,-5 6 93,3-10 0,-6 9 72,0-9 1,0 3 7,0 2 1,-6-1 68,-2 1 0,-3-1 55,-2 0-430,0 6 1,1-2 33,-1 4 228,1 1-919,-1 4 0,1 0 195,-1 0-1412,6 6 873,-4 1 668,9 0 0,-3 4-1343,5-3 979,0 9-623,5-3 869,2 4 0,6-7 524,0-2 0,10 2 0,4-4 0</inkml:trace>
  <inkml:trace contextRef="#ctx0" brushRef="#br0" timeOffset="2167">2577 326 7764,'0'-13'0,"-2"2"2543,-2 3-1868,3 2 1,-11 5 0,4-2 130,-3-1 1,-2-1-162,1 5-550,5 6 1,-4-3-1,2 5 311,-2 2-459,4 1 1,-3 2 0,6-1 70,1 1-43,2-1 0,1 5 0,0 0-54,0-2 0,1 3 9,3-1-95,3 0 0,6-4-15,0-1-45,-6 1 209,4-1 1,-4 1 18,5-1-18,-5 1 0,-1-5 1,-6 1-187,0 1 170,0-5-700,-6 6 384,-1-9-84,-5 3 0,-1-5-46,1 0 235,5 0-1324,-5 0 409,5-5 512,0-2-503,2-6 1148,5 6 0,-6-10 0,-1 3 0</inkml:trace>
  <inkml:trace contextRef="#ctx0" brushRef="#br0" timeOffset="2468">2551 515 7764,'13'0'0,"0"0"798,-1-5 0,1 2 1,-1-5 198,1-2 0,1 3-524,3-2 1,-3 2-40,2-1 1,1-3-177,-4 2 1,2 0-173,-7 0 0,-1 0 158,2 4-440,-6-4 1,2 6 222,-5-6 37,0 7-502,0-4 282,0 6 0,-5 0-200,-4 0 0,-2 1 118,-1 4 0,-1 2 321,0 5 0,1 1-33,-1-1 1,2 2 263,3 3 0,-2-3-7,6 3-7,-1-3-140,5 4 0,0-4 157,0 3-27,0-9-156,6 3 1,-3-5-373,5 2 1,1 2 183,3-6 1,2 0-748,3-4 1,-3 0 80,3 0-916,-3 0 998,-2-5 0,-1 2-105,-2-5-57,2 5 461,-4-8 0,0 4-240,-3-6-29,-2 6 608,3-4 0,-3 4 0,3-6 0</inkml:trace>
  <inkml:trace contextRef="#ctx0" brushRef="#br0" timeOffset="2741">2841 489 7764,'0'-7'1657,"0"2"-1066,0 5 5,5 0-144,-3 0-20,9 0 0,-8 0 0,5-2-19,2-2 0,-3 1-185,1-5 1,1 4-40,3-5 1,-1 5-78,-2-4 1,0 3-202,-4-3 1,3 4 121,-4-4-109,0 5 41,-4-3 0,-1 5-74,-3-3-123,-3 2 0,-6-3 0,1 6 95,-1 3 1,1-1 97,-1 5 0,0 2 579,1 7 0,1-3-79,2 3 433,-2-3-523,10-2 0,-9 1 103,6-1-142,0 1-75,4-1 0,0 1 168,0 0-430,5-6 53,-3 4 0,9-10-377,-3 3 1,3-2 262,2-2 0,4 0-997,-1 0 0,5 0 506,-4 0 0,5-6-2607,-1-2 3164,3-3 0,7-8 0,1 0 0</inkml:trace>
</inkml:ink>
</file>

<file path=word/ink/ink5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5-18T11:47:13.467"/>
    </inkml:context>
    <inkml:brush xml:id="br0">
      <inkml:brushProperty name="width" value="0.04294" units="cm"/>
      <inkml:brushProperty name="height" value="0.04294" units="cm"/>
      <inkml:brushProperty name="color" value="#CC0066"/>
    </inkml:brush>
  </inkml:definitions>
  <inkml:trace contextRef="#ctx0" brushRef="#br0">198 28 7721,'-2'-8'0,"-2"4"1399,2 2 0,-4 4-792,6 2 1,0 6-1,0 7 1,0 4 1096,0 1-988,0 2-393,0 4 0,1 1 194,4 0-316,-3-1-2,10 1 0,-10-7-457,4 5 1,-1-10 244,0 7 44,6 0-1925,-9-2 1336,4-1 0,-6-2 169,0 0-2131,0-7 766,0 1 303,0-5 825,-6 0 626,4-2 0,-17-12 0,3-2 0</inkml:trace>
  <inkml:trace contextRef="#ctx0" brushRef="#br0" timeOffset="538">0 400 7721,'7'8'2115,"1"-1"0,6-7-2024,0 0 0,5 0-126,0 0 170,6-7 349,-2 6-235,12-12 1,-5 5 142,3-6-502,-3 0 1,-1-5 11,-1-1 0,-4 1-159,0 5 253,-7-6 0,4 2-784,-7-6 477,-6 7 1,3-8-140,-6 6 1,0-5-34,-5 5 169,0-7 319,0 10 0,0-4-251,0 6 51,0-1 672,0 1-413,0 6 0,-2 2 172,-3 6 0,4 1-21,-4 4 61,3 3-64,-4 13 1,4 1 234,-4 0 0,6 5-122,0-3 0,0 3 417,0 1-475,0 1 1,0-1 253,0 1-258,0-7 1,5 3 34,0-5-351,-1 5 120,3-9 1,-6 4 59,4-5 0,1-1-143,-1 0 215,0 0-695,-5-6 403,0 5 1,1-11-29,4 2-568,-3-2 367,4-2 128,-6 0-154,0 0 81,7-6 123,0-2 1,3-8-117,-1-3 1,1 3-22,4-3 184,1 3-144,-8-5 0,6 7-38,-3 0 157,-4 0 456,7 12-192,-12-11-228,12 12 1073,-11-6-515,10 7-223,-10 7 1149,4 1-572,0 6-497,-4 0 1,4 2 417,-6 3-442,7-3 1,-6 6 227,4-3-384,-3-3 0,2 5 149,1-7-1110,0 7 657,-5-6 0,0 1 226,0-6-2225,6-7 759,-4 10-1683,4-12 2112,1 6 1,-4-7 34,6 0 931,-6-7 0,10-7 0,-5-8 0</inkml:trace>
  <inkml:trace contextRef="#ctx0" brushRef="#br0" timeOffset="2971">770 314 7721,'6'14'1198,"-3"-4"-1085,7-1 1,-5-4 1003,4 4 1,-4 1-225,4 4 1,1 2 100,4 3 0,-4-3-354,-1 3-238,1-3 0,-2-2-204,4 0-118,-10 0 218,11-6 0,-12 5-838,6-11 553,-7 4 18,0-6-462,0 0-720,0-6 766,0-2 1,-2-7-97,-3 1 1,2-2-656,-6-3 633,5 3-159,-2-4 339,6 6 0,0-5-91,0 0 40,0 0 200,0 4 1,2 6-125,2-1 329,4 7-131,7-10 619,-1 12-423,0-12 1,0 12-71,1-4 661,-1 3-479,0 2 0,0 0 160,1 0 0,-6 2-5,1 3-106,-7-4 397,10 5-319,-12 1 1,5-4 159,-6 6-202,0 1 1,0 4 107,0 1-333,0-8-9,0 6 1,-4-5 238,-1 6-385,-6 1 129,9-1 0,-6 0-49,4 0 0,2 1 29,-3-1 9,4 0-276,1 0 166,0 1 1,1-6-22,4 1-9,3-7 0,6 8-54,0-6 176,1 0-14,-1-5 1,0 0-8,1 0-12,-7 0 19,4 0 0,-5-7-90,2-2 1,2-4 91,-6-1 0,4-1-227,-4 1 217,0-6 1,-5 4-10,0-3-160,0 3 0,-2-3 16,-2 0-418,2 0 362,-4 11 0,1-5-135,0 4 155,-6 2 77,9 1-95,-4 0 254,6 4-257,0-4-9,0 6-61,0 0 54,0 6 87,0 2 475,6 6 1,2 1-123,7-1 404,-7 0-413,4 0 0,-4 1 63,6-1 0,1 0 214,-1 0-261,0 1 92,1-1 0,-6-5 166,1 1-233,-7-7 80,9 3 141,-10-6-164,4 7-46,-6-6 0,5 4 175,0-10-639,0-3 203,-5-6 51,0 0 0,0 0-767,0-1 522,0 1 0,0 0-443,0 0 0,0-1 127,0 1 292,0 0-637,0 0 82,0 6 152,0-5-101,0 5 1,6 0-82,3 3 61,4 4 432,8 1 1,-5 0-185,3 0 508,-3 0-75,-2 0 0,0 1 356,0 4 0,1-3-196,-1 2-92,0-2 1032,-6-2-347,5 6-320,-12-4 542,6 4-46,-7-6 1892,0 0-2192,-7 0-307,6 0-49,-12 0 238,11 0-139,-10 0 0,4 0-429,0 0 0,-3 7 63,6 2 267,-6-3-210,9 7 1,-4-5 24,6 6-241,0-6 144,0 5-1,0-5-181,0 6 142,0-6 1,0 0-117,0-3 228,6-4-17,-4 6-35,11-7 0,-10 0 42,6 0 7,-5 0-57,8 0 50,-10-7 0,9 4-248,-6-6 242,-1 5 0,1-3-107,0 2-33,0 3-168,-5-4 231,0 6 0,1 8 310,4 6 0,-3 4-93,2 10 0,3-1-14,-3 11 1,8 0 22,-3 5 0,4-5 91,1 0 0,0-2-143,1 3 0,-3 0-43,-2-6 1,1 1-466,-6-6 222,-1 1 6,-4-7 255,0 5-209,-6-11 0,-2 4 105,-6-5 1,0-6-13,-1 1 1,-4-7-122,0 2-476,-6-4 395,9-7 1,-9-4-181,6-9-47,0 4 242,4-12 1,3 6 281,2-3 0,4-3-71,6 3 0,0-7 46,0-3 0,6-5-53,4 1 1,2-10-34,3-4 4,-1-4 0,2-1 62,3 0 38,-3 0-46,4 6 0,-6 2 313,1 6-178,5 1-222,-4-1 594,5 6-326,-13 2 1,4 9 66,-2 2 578,-4 3-369,7 7-173,-11 6 496,4 2-221,-6 6-322,0 0-122,0 6 0,0 3 244,0 10-68,0 4-116,0 5 0,0 6 116,0-1 1,0 2-70,0-2 1,0-3 19,0 3 1,0 2-53,0-1 1,0-1-171,0-5 1,0 4 88,0-3-125,6-4 74,-4-4 0,4-10-286,-6 3 0,0-8 137,0 4 1,2-7-480,3 2 324,-4-4 106,5-1-104,-6 0 1,2-6-60,3-3-322,-4-4 239,12-1 174,-11-1 0,9-4-95,-7 0 114,8 0 52,-11 5 242,6 0-140,-7-1-202,6 7 256,-5 2-83,6 6-187,-7 0-45,0 0 100,0 6 0,5 2-13,-1 7-237,1-7 230,-5 4 1,2-5-196,2 2-534,-2 4 585,11-12 1,-5 6-228,6-7 1,0 0-27,0 0 646,-6 0 0,5 0 0,-5-7 0,6 4 0,0-6 0,-6 6 0,5-10 0,-11 10 234,2-7 0,-2 5-211,-2-4 0,0 4 707,0-4-235,0 5-263,0-2 1911,0 6-1446,0-6 0,-2 4 722,-2-3-719,2 4-250,-4 1-126,-1 0 353,6 6-269,-12 2-346,12 6 0,-6 1 261,1-1-216,4 7 92,-4 1 0,6-6-392,0 3 222,0-11 18,6 6-500,-4 0 286,11-6 27,-12-2-1,5-6-215,-6 0 0,2 0 28,3 0 0,-4 0 110,6 0 66,-1-6 0,-4-2-284,2-6 87,-2 0 152,-2-1-63,0 1 72,0-7 1,0 6-130,0-4 8,0 3 173,0 1 1,5 1 273,0 0-123,-1 6-150,-4 2 517,0 6-181,0 0 72,7 0-169,-6 0 2,6 0 525,-1 6-376,-5 2 1,11 1 107,-8 1 104,7-1-209,-3 6 0,2-1 145,-1 0-250,-5 0 0,8-4 112,-2 0-252,-4-1 0,7-1 258,-5 5-220,6-12-102,0 12 127,1-11-780,-8 4 468,6-6 146,-11 0-388,10 0 130,-10-6 189,4-2-467,-6 0 142,0-11 121,0 9 125,0-11 1,-6 2-111,-4 0 216,4 7 1,-5-1-126,6 4 538,-6-4 0,10 3-182,-4 1-79,3 6 101,2-10 1,0 10 10,0-7 201,7 7-177,1-10-62,6 12 0,0-7 356,0 3-236,1 4 101,-1-6-86,6 7-157,-4 0 1,7 0 66,-4 0-147,-4 0 84,12-6 1,-11 4 133,3-2-697,3 2 239,-6 2 301,5 0-553,-13 0 136,5 0-422,-12-6 397,5 4 155,-6-11 0,0 10-1109,0-6 880,-6-1 1,3 1-289,-7-1 457,1 1 1,-5-6-85,-1 1-27,1 0 152,0 0 1,4-1-96,1 1 470,6 0 0,-5 4-95,3 1 647,3 6-437,-4-4-237,6 7 0,-2 0 1483,-2 0-733,2 0-224,-4 7 589,-1 0-586,6 8 0,-10 5 166,6 4 18,0 3 0,0-3 36,1 0-12,-1-1-294,5 6-172,0 0 0,0-1-187,0 1-30,0-7 1,5 5 268,-1-3-1159,1-4 517,2 7 259,-6-11-2153,12 11 1470,-12-18 0,12 10-67,-3-9-137,2-4 0,3 1-124,-1-7 692,6 0-507,3 0 1,0-2 113,1-3 772,-6 4 0,9-12 0,-12 11 0,12-4 0,-11 6 0,3 0 0,-9 0 2308,2 0-969,-10 0-637,4 0 1244,-6 0-151,0 0 902,7 0-1458,-6 0-520,6 0-261,-7 0 900,0 6-531,0-4-339,0 4-1054,0-6-3472,0 0 3904,6 0-1799,-4 0 1933,10 0 0,3-6 0,7-2 0</inkml:trace>
</inkml:ink>
</file>

<file path=word/ink/ink5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5-18T11:47:10.366"/>
    </inkml:context>
    <inkml:brush xml:id="br0">
      <inkml:brushProperty name="width" value="0.04294" units="cm"/>
      <inkml:brushProperty name="height" value="0.04294" units="cm"/>
      <inkml:brushProperty name="color" value="#CC0066"/>
    </inkml:brush>
  </inkml:definitions>
  <inkml:trace contextRef="#ctx0" brushRef="#br0">143 58 8297,'0'-22'1197,"0"1"-213,0 13-614,0 2 0,0 7 139,0 4 1,0 5-93,0 9 1,0 3-93,0 7 1,1 4-145,4 0 0,-2 7 13,7-2 0,-5-2-32,4 2 1,-4-1-50,4 1 0,-5 1 1,2-2-1,-1 1 155,-1 2-66,8 4-153,-11-8 1,5 1 41,-6-4 1,0-7-74,0-3 0,0-5 24,0 1 0,-6-5 72,-3-4 0,-4-4-97,-1-6 1,-1 5 47,1 0 0,-5-2-276,0-8 1,0 2 121,5-7 0,-1 1-309,1-6 1,0-4-149,0 0 1,1-1-358,3 1 0,4 1 108,6-5 1,0 4 317,0-5 1,2 6-498,2-1 1,6 3 105,9 2 868,-3 0 0,11-7 0,-5-1 0</inkml:trace>
  <inkml:trace contextRef="#ctx0" brushRef="#br0" timeOffset="266">314 428 7754,'8'6'1006,"-3"4"0,1-2-308,-1 1 1,0 1 443,-5 4-586,6 0 0,0 5-202,4 0 0,-2 0 328,-4-4-481,4-1 1,2 0-1,-1 0 1,-4-6-27,5-3 1,-7-2 228,2 2-248,-4-3-61,6 4 0,-4-8-127,6-2 1,-4-4-28,5-7 0,-7 1-129,1 0 1,3-5-527,-2 0 0,-1-2 369,-4 2 0,5 3-1638,0-3 870,0 4 676,1 0 1,-3 3-655,7 2 0,-6 4 414,6 6 1,-1 0 676,6 0 0,-1-7 0,0-1 0</inkml:trace>
  <inkml:trace contextRef="#ctx0" brushRef="#br0" timeOffset="534">699 442 7754,'10'0'529,"-1"0"839,-5 0 97,2 0-534,-6 0 641,0 0-1183,-6 0 1,2 0-91,-5 0 0,4 2 376,-4 3-526,-1 3 0,-3 6-362,4 0 143,-4 0-128,12 7 0,-6-5-163,7 3 0,0-3 172,0-2 0,7-6-553,2-3 0,-1-4 268,2-1 0,-1 0-386,5 0 0,1-1 149,-1-4 1,0-8-40,0-6 1,-1-1 300,-3 1 0,1 1 449,-7-6 0,1 5 0,-5-4 0,0-1 0,0-5 0,0 1 0,0-1 0,-6-6 0,-2-1 0</inkml:trace>
  <inkml:trace contextRef="#ctx0" brushRef="#br0" timeOffset="715">771 187 7829,'-5'-27'0,"-1"2"0,-1 3 1076,1 1-333,1 2-207,-1 11-77,4 2 37,-4 6-79,6 0 21,0 6 1,0 4-65,0 9 1,0-2 86,0 7 1,0 0-47,0 4 0,5 6-55,-1-1 1,6-1-323,-5-9 1,1 4 70,-1-3 0,-4-2-162,4 2 0,1-5 114,-1 5 1,0-5-1158,-5 5 1,5-7 491,-1 2 0,6-3-937,-5-2 1,1-4 530,-1-1 0,3-5 1010,6 0 0,0-2 0,1-2 0</inkml:trace>
  <inkml:trace contextRef="#ctx0" brushRef="#br0" timeOffset="2230">1055 428 7754,'0'-8'3883,"0"2"-3192,-6 6-307,-2 0 1,-6 1 223,-1 4-177,1 3 0,0 6-151,-1 1 1,6-1-238,-1 0 0,7-4-11,-1-1 1,2-4-281,2 4-163,0 1 0,2-1 254,2 1 1,-1-7-76,7 2 1,-1-4 36,6-1 0,-1-1-143,0-4 0,-1 2 77,-4-7 1,4 1 136,-3-5 1,-2-2 29,1-3 1,-6 3 145,2-3 1,-3-2 121,-2 2-184,0 0 1,0 5-96,0 0 66,0 6 101,0 1-61,0 7 1,0 7 34,0 2 1,0 10 1,0 5 1,1 3 69,4 2 1,-2 5-101,7 4 1,-2 4 1,1 0 0,4 3-10,-4 2 0,4-2 0,1 2 0,-1-7 0,-4-2 1213,4-6-496,-11 3-571,4-7 1,-6-4-1,0-2-656,0-1 1,-2-2 275,-2-5 1,1-6 88,-7-3 0,1-4 50,-6-1 0,1 0-544,0 0 285,-1-6 164,1-2 1,-3-8-113,2-3 0,0 2 172,10-7 0,0 2-8,5-2 0,0-3 112,0 3 0,0-3-88,0-1 0,6 1 183,4 3-63,3-3-31,1 5 1,0-2 339,0 0 0,5 5-137,0-4 0,1 0 58,-6 0 1,2 2 38,3 7 1,-3-1 162,3 1 1,-5 0-92,-5 0 1,2 4 229,-6 1-282,6 5 147,-9-8-404,4 10 31,-6-4-128,-6 6 25,-2 0 0,-6 1-95,-1 4 0,6 3 76,-1 6 1,7 1-66,-2-1 1,4 0 5,1 0 1,0 1 39,0-1 0,0 0 67,0 0 1,5-4-12,-1 0 0,7-6 25,-1 6 1,3-7-34,1 2 1,-5-4 0,1-1 0,-1 0-107,6 0 62,-1 0 1,0-4-86,1-1 1,-6-5 71,1 6 0,-6-3-94,6 2 1,-5 4 19,4-4 309,-6 3-134,4 2 1,-6 0 110,4 0 311,-3 0-108,4 0-99,-6 0 171,0 0-254,6 0-84,-4 0 1,11-1-54,-4-4 0,-1 2-9,1-7 1,-4 1-158,5-5 0,-5-1 51,4 1 0,-4 1 30,4 4 1,-6-4 59,2 4 1,-2 1 422,2-2 1,-3 7 86,4-3-315,-6 6 34,0 0-108,0 6 1,0-3-105,0 7 0,0-5 77,0 4 0,0-4 9,0 4 1,2-1-60,2 2 0,0-2 4,5-4 0,-4-2-83,4 3 1,-4-2 77,5 2 1,-6-4-257,6 4 1,-5-3-79,4-2-245,1 0 167,4 0-194,0 0 409,0-7 0,-1 4 68,-3-6 0,-2 5-116,-4 0 184,-2-4 0,6 6 135,-3-3 0,-4 2 18,4-1 174,-3 2-48,-2-4-277,0 6 209,0 0-3,6 6 0,-3-4-76,7 2 0,-1 3-21,5-3 0,1 1 98,-1-5-128,0 0 0,0 0-42,1 0 1,-1 0 62,0 0 1,-4-1-125,-1-4-31,-6 3 26,4-10 1,-2 8-373,-1-5 31,1 6 316,-5-10 0,-2 7-56,-2-4 0,1 4 61,-7 6 0,5 0-93,-4 0 0,4 0 76,-4 0 0,4 1 173,-5 4-49,7 3 0,-3 6 114,6 1 1,0-6-9,0 1 1,0-6-75,0 6-3,0-1 0,6 1-29,4-1 0,-2-5 105,1 0 0,1-2-42,4-2-94,0 0 1,0 0-3,1 0 1,-1-5-96,0 0 0,0-4 53,1 4 11,-1-6 1,0 3-22,1-6 0,-6 6 47,1 3 1,-6 2 172,6-2-198,-7 4 575,3-6-164,1 7 0,-4 2 96,6 3 0,1-4-111,4 4 0,-4-2 12,-1 2 1,5-2-161,5 7 1,2-7-7,-2 2 1,-1-4-207,5-1 1,-4 0 62,5 0 1,-6 0-797,1 0 0,1 0-46,-1 0 1,0-5-426,-4 1 1,-6-6 289,1 5 1,-6-4-312,6 4 0,-7-6-798,2 1 2018,-4 4 0,-1-13 0,0 3 0</inkml:trace>
  <inkml:trace contextRef="#ctx0" brushRef="#br0" timeOffset="2418">2354 385 7754,'15'0'2542,"5"0"1,-5 0-2143,4 0 1,-3-1-187,-1-4 1,4 3 89,0-3 0,1 2-287,-1-1 0,-3 2-247,3-3 0,-3-1-761,-2 1 0,0-1 184,1 1 120,-7-3 0,0-6 182,-4 0 1,-2 4-469,3 1 0,-5-1 90,-5-4 883,-3-7 0,-6-1 0,-1-7 0</inkml:trace>
  <inkml:trace contextRef="#ctx0" brushRef="#br0" timeOffset="2586">2526 30 7754,'-10'7'1046,"1"2"-896,6 10 1116,-4-3 1,3 11-152,-1-3 1,-2 4 122,3 6 0,2-4-393,-3 3 0,4-1-366,1 1 1,0-4-254,0-1 0,0 1-24,0-5 0,0 3-732,0 1 0,1-4 52,4 0 1,-2-2-1413,7 2 0,-2 1 1890,1-6 0,10 0 0,-3-5 0</inkml:trace>
</inkml:ink>
</file>

<file path=word/ink/ink5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5-18T11:47:08.685"/>
    </inkml:context>
    <inkml:brush xml:id="br0">
      <inkml:brushProperty name="width" value="0.04294" units="cm"/>
      <inkml:brushProperty name="height" value="0.04294" units="cm"/>
      <inkml:brushProperty name="color" value="#CC0066"/>
    </inkml:brush>
  </inkml:definitions>
  <inkml:trace contextRef="#ctx0" brushRef="#br0">385 228 7877,'0'-23'588,"0"1"2459,0 1-2299,0 2-684,0 5 0,0 4 1,-1 2 306,-4 2 193,-3-5 1,-8 9-142,-3-3 0,-3 4-212,-7 1 1,6 6-154,-1 4 0,2-2 113,-2 1 0,3 2-452,7 8 1,1-3 184,4 3 0,-2-3-388,6-2 0,0 0 261,5 1 0,7 4-193,2 0 1,4 0 79,1-5 1,5 5 305,0 0 1,2 2-22,-2-2 1,-3-3 122,3 3 0,1-3 64,-1-2 1,-5 0 73,-4 0 237,-7 1 1,2-1-153,-10 0 0,-8-4 242,-6-1 0,-4-6-259,4 2 0,-7-3-138,2-2 0,2 0-9,-1 0 1,3 0-148,-3 0 0,4 0-487,-5 0 1,6 0 81,-1 0-1556,4-7 826,0 6-1229,7-12 1734,2 11 0,12-9 646,4 7 0,9-14 0,3 2 0</inkml:trace>
  <inkml:trace contextRef="#ctx0" brushRef="#br0" timeOffset="1122">472 414 7877,'0'10'0,"0"-1"1486,0-6 1,-5 10-663,0-4 1,-1 2 70,1-1 0,4 3 134,-4-4-417,3 4 0,2 1-272,0 0 1,0-4-320,0-1 117,0 1 1,7-1-110,2 1 0,4-7 16,1 2 0,2-4 139,3-1 1,-3-1-485,3-4 1,-3 2 126,-2-7 0,0 1-207,1-5 1,-6-1 152,1 1 0,-6 0-104,6 0 1,-7 4 30,2 1 0,-4-1-197,-1-4 147,0 0 175,-6-1 1,-2 3 249,-6 2 0,4 4-82,1 6 1046,-1 0-652,-4 0 1,5 0 449,-1 0-644,7 0-543,-3 0 392,6 0 96,6 0 0,2 1-206,6 4 1,2-3 68,3 2 1,-3-2-225,3-2 1,1 0 9,-1 0 0,5 5 73,-5 0 0,0-1 141,-4-4 0,-1 2 8,0 3 1,0-2-1,1 6 0,-1-6-72,0 2 1,-4 2 168,-1-3 1,-4 6-29,4-5 135,-5 6 1,7-8 129,-6 6 109,-1-5-258,-4 2 0,2-6 364,3 0-230,-4 0-174,6 0 88,-7 0 90,0 0-178,6-6 1,-3-2-334,7-7 0,-7 6-30,2-1 1,-2 2 6,1-1 0,-2-4-491,3 4 272,-4 2 311,6-5-38,-6 10-50,6-4-43,-7 6 1,1 0-3,4 0 258,3 0 0,6 4 57,0 1 1,1 6 247,-1-1 1,0-2-48,1 1 0,-1-1 137,0 2 1,0 2-161,1-2 0,-1-4-76,0-1 1,-4 1-95,-1-1 327,-6 0-513,4 1 26,-1-4 5,-4 4-32,4-6 1,-6-1-166,0-4 0,0 2-655,0-7 273,0 1 1,0-6 283,0 1 0,2 5-306,2-1 317,-2 1 1,9-1 308,-6 1 1,1 5 152,-1 0 110,-4 2-80,12 2 0,-7 2 266,4 2 0,-2 0-227,-3 5 1,1-4-84,3 4 1,4-4-374,-3 5 0,-2-6 132,1 6 0,1-7-832,4 2 1,0 1 144,0-1 0,1 0-94,-1-5 1,0 0 378,1 0 1,-1 0-43,0 0 1,4-2 312,-4-3 1,3 2 282,-7-6 0,2 1 0,3-2 0,-6-1 0,1 6 130,-7-6 1,5 8 763,-3-6 1296,-4 5 228,5-8-1775,-6 10 1,-1-4-19,-4 6 0,2 0-223,-7 0 0,6 1 70,-6 4 0,5-2-111,-4 7 0,6-1-138,-2 6 1,-1-1-24,1 0 1,0 0 13,5 1 0,0-1-46,0 0 0,0-4 142,0-1 106,0-6 6,6 4 67,-4-7 1,9-2-83,-6-3 1,4-3-273,-4-6 1,5-5 52,-6 0 1,1-6 26,-5 1 0,0 2-70,0-2 1,0 0-102,0-4 0,-5-1-296,1 1 0,-7-1 210,1 0 0,2 1-1343,-1-1 1,1 2 627,-2 4 0,-2-3-1411,2 7 1002,4 0 44,-1 5 1,7 4 1121,0 1 0,0-1 0,0-4 0</inkml:trace>
</inkml:ink>
</file>

<file path=word/ink/ink5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5-18T11:46:34.122"/>
    </inkml:context>
    <inkml:brush xml:id="br0">
      <inkml:brushProperty name="width" value="0.04294" units="cm"/>
      <inkml:brushProperty name="height" value="0.04294" units="cm"/>
      <inkml:brushProperty name="color" value="#CC0066"/>
    </inkml:brush>
  </inkml:definitions>
  <inkml:trace contextRef="#ctx0" brushRef="#br0">13 541 8566,'-7'2'762,"3"2"351,3-3-467,1 5-284,0-6 640,0 0 1,5-1-796,4-4 0,2 3 11,1-7 1,1 1 1,0-5 0,-1 1-300,1-1 92,-1 1-1,1-1-468,-6 6 1,0-4 229,-3 3-255,-3-4 1,5 4-24,-6 0 169,0 5 130,-6-3-134,5 6 249,-10 0 0,4 0-78,-6 0 1,1 6 347,-1 2 1,1 8 48,-1 0 460,0 7-471,6-4 1,2 6 90,5 0 201,0-5-299,0 4 0,0-9-34,0 6 1,5-5-24,4 0 1,2-3-118,2-5 189,5 3-111,-4-9 0,8 3-141,-5-5 1,5-1 80,-1-3-87,3-3 1,0-7 30,-3-3 77,2-2-180,-3-7 0,4 1 0,-2 0 111,-1 0-222,-6-6 1,3 5 0,-5-5-173,0 0 168,-1 5 173,1-5 1,-2 6-201,-3 0 1,2-1-104,-6 1 166,0 0 0,-4 0 1,0 1-156,0 3 357,0-2 1,0 13 0,0-3 78,0 2 570,0 5-392,-5 1 0,-1 12-100,-2 5 1,-2 2 227,6 7 0,-4 2 21,3 6-55,1-2 1,0 5 0,0-3 366,1 5-50,2 2-338,1 7 0,0-2 108,0 5-323,5 0 0,-3 0 0,3-3 29,1-4 1,-5-1 37,3-13 0,2 3-331,-2-7 113,6-3 3,-9 1-382,5-7 1,-5-5 82,3-3-429,-2-2 491,3 3 0,-3-3-43,2 2 80,-3-3 1,6-6 0,-2-4-203,3-2 0,-1-3 159,1-3 1,1 2-9,3-6 0,1-1-43,-1-8 224,-5 4 1,5-10-1,-4 2-253,3-2 273,-4-2 0,4-3 0,-4 1 19,0-1 0,3 5-52,-6-6 0,5 3 151,-5 1 0,0 1-37,-4-1 1,0 6 11,0 2 1,0 4-83,0 1 386,0 5-211,0 2 1,-1 10-57,-4-1 890,4 6-362,-10-2-416,4 10 0,-1 2 0,1 7 556,1 3-418,2 3-79,-2 10 1,5 1 57,-3 3 1,2 2 202,2-2-145,0 2-126,0 2 1,0-1 78,0 1-333,6 0 0,-5-5 0,5-1 277,-1-1-433,-3-2 1,5-3 0,-4-1-160,1 0 0,0-5 179,-4-4 1,4-2-400,0-1 233,0-6-971,-4 4 606,0-10-67,0 5 385,0-6 1,-1 0-167,-3 0 89,-3-6 0,-1 1 1,-1-5-635,-1 2 683,-6-1 151,2-3 1,-6-1-198,3 1 286,3-1 0,-8 0 104,5 1 0,0-1-208,5 1 1300,5 5-540,-4-5-245,9 11 484,-3-10 1,10 10 0,2-5 667,0 0 1,9 4-775,-4-7 1,5 5-161,0-4 0,1 5 107,3-1-488,3-3 1,-9 5 0,5-3 322,-2-1-751,-2 5 0,1-5 0,0 5-1441,-2-4 1277,-1 4 1,-1-5 38,0 6-3189,-6 0 1744,4 0 1915,-4 0 0,5 6 0,1 1 0</inkml:trace>
  <inkml:trace contextRef="#ctx0" brushRef="#br0" timeOffset="301">956 464 7765,'9'0'0,"-1"0"1696,-5-6-1093,8 5 0,-8-9 62,5 6 436,-5-6 1,4 5 454,-3-4-894,-2 4-329,3 5-3,-5 0-37,0 0-141,-5 0 1,-1 1 151,-2 3-285,-4 3 16,5 6 0,-4 4 261,3-1-70,-3 7-111,4-9 0,0 10 77,3-4 1,2 0-58,2 1 0,0-6-315,0 2 148,0-3-21,0-1-1090,0-6 800,0 4 1,4-8 72,1 5-514,4-5 470,-2 2 1,6-5-1677,-1 0 961,1 0 184,-6 0-383,10-5 1,-9-2 593,9-6 1,-5-1 633,-3-2 0,2 2 0,-4-5 0</inkml:trace>
  <inkml:trace contextRef="#ctx0" brushRef="#br0" timeOffset="549">1220 427 10723,'-8'12'1118,"0"-4"210,5 3-800,-8 2 1,8 1 150,-6 2 1,7 0-52,-3 1-118,-2-4-218,6 11 0,-5-10 87,6 3-99,0-3-129,0-1 0,2-1 200,2 1-283,3-6 16,6 4 0,1-10 218,2 3-844,4-2 456,5-2 1,0-2-1141,0-2 0,1-3 599,-1-5 1,-4-1-998,0 1 1,-6-2 227,2-3-418,-3 3 1159,-2-4 1,-5-1 654,-3-1 0,3 1 0,0 1 0</inkml:trace>
  <inkml:trace contextRef="#ctx0" brushRef="#br0" timeOffset="718">1384 401 7736,'-7'6'1716,"1"-5"-469,6 5-568,0-6 29,6 0-374,1 0 0,1 0 347,1 0 1,3 0-257,5 0 0,0-6-467,-5-2 0,5 1-32,0-2-296,5 1 0,-6 0 0,3-1 304,-1-1-2447,-1-1 1668,-4 4 1,-5-4-1009,0 3 1853,-5 2 0,3-11 0,-6 3 0</inkml:trace>
  <inkml:trace contextRef="#ctx0" brushRef="#br0" timeOffset="1161">1510 65 7736,'0'8'0,"0"0"1700,-6 1 1,5 5-110,-4 3-1081,4-3 460,1 9-580,0-3 1,0 5 143,0 0 1,0 0-158,0 0 1,4 2 92,0 2 1,2-1 153,-2 6-197,-2-6-124,3 8 0,-1-8 99,1 6-270,-1-7 30,1-1 1,-2-4 163,5-5-1030,-5 0 439,3-5-1110,-1 1 684,-3-6 459,9 4 1,-8-10-297,5 3 0,-1-4 122,2-4 1,2-3-360,-3-5 0,3-5 73,2 0 178,-6-5 234,4 8 0,-5-10-123,2 3 332,-2 3-79,-1 0 1,-3 5 957,2 1-504,-3 5-257,-1 1 1011,0 6-498,0 0 681,0 6 1,0 1 9,0 5-506,6 6-413,-5-4 1,5 6 196,-6-3-954,0-3 334,5 4-1614,-3-6 1120,9 1-286,-10 0 0,6-6-286,-3-3-1153,-2-3 1211,3-6 450,-5 3-843,6-9 926,-5 4 1,5-6-82,-6 1 125,0-6 522,0 4 0,0-5 0,0-4 0,0-4 0</inkml:trace>
  <inkml:trace contextRef="#ctx0" brushRef="#br0" timeOffset="1709">1760 414 7728,'0'-7'913,"6"1"-118,-5 6-229,5 0 93,-6 6 1,4 1 0,0 5 310,-1 1 1,-2-1-517,-1 1 1,4 0-73,1-1 0,4 5-114,0 0 1,-2-1 307,1-3 0,0 1 25,5 3-213,0-3 0,-1 0 0,1-6 271,-1 2-286,-5-4 0,5 3 52,-4-5-238,3 1 93,-4-5-302,4 0 0,-8 0 110,5 0 0,-3-6-79,3-2 44,-5-3-9,2-2-1443,-5-5 926,0 4 1,0-9-37,0 7-1884,0-7 1525,0 4 0,0-2-675,0 0 1,0 4 815,0-4 1,0 10-1363,0-2 1113,0 9 461,0-1-19,0 5 534,0 0 283,6 5-300,-5 2 0,5 6-92,-6-1 1068,0 1-532,6-1 1552,-5 1-957,10 0 239,-4-6-750,0 4 0,4-10 125,-2 3-289,2-2-124,-4-2 0,4-2 74,-3-2-105,4-3-20,0-5 1,-1 3 124,-2 1-409,2 5 144,-10-8 0,9 8-215,-6-5 183,0-1-254,-4 2 199,0-4-42,0 10 255,0-5-179,0 6 391,0 0-225,0 6 0,-4-3 39,0 5 455,0 0-359,4 5 1,0-1 331,0 1-297,0 0-64,0-1 1,5 1-143,4-1 0,2-3 68,2-1 0,-1-1-146,1 1 0,-1-2 42,1-6-1332,-1 0 857,7 0 1,-5 0 9,2 0-1762,-2-6 1309,-1-1 1,-5-2-661,1-4 0,-7 3 785,3-6 0,-4 0 720,-1-1 0,0-2 0,0-6 0</inkml:trace>
  <inkml:trace contextRef="#ctx0" brushRef="#br0" timeOffset="1863">1936 177 7651,'-13'0'3378,"7"0"-2859,0 0 635,6 0-356,0 0-848,6 5 0,0-2-1455,7 6 1,4-2 1504,0 1 0,5 9 0,-2-3 0</inkml:trace>
  <inkml:trace contextRef="#ctx0" brushRef="#br0" timeOffset="2015">2428 552 7693,'-7'6'3637,"2"-5"-1143,5 5-1340,0-6-2032,0 0 878,5 0 0,2-6 0,6-1 0</inkml:trace>
</inkml:ink>
</file>

<file path=word/ink/ink5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5-18T11:46:41.980"/>
    </inkml:context>
    <inkml:brush xml:id="br0">
      <inkml:brushProperty name="width" value="0.04294" units="cm"/>
      <inkml:brushProperty name="height" value="0.04294" units="cm"/>
      <inkml:brushProperty name="color" value="#CC0066"/>
    </inkml:brush>
  </inkml:definitions>
  <inkml:trace contextRef="#ctx0" brushRef="#br0">378 176 8810,'-12'-14'0,"-1"-1"0,0-2 2840,1 2-2593,-6 7 1,2-4-35,-5 4 1,2-2 199,-2 2 1,-6-2 142,6 6-462,-5 0-22,6 4 0,-4-5 230,4 1-490,1 0 224,12 4 194,-4 0-905,10 6 497,-5-5 1,6 14-239,0-2 237,0 2 24,6 4 0,5 4-146,6 7 128,0-1 127,1 2 154,-4-5-67,4 11 0,-6-9-139,1 5 540,-6-5-307,4 8 0,-9-9 471,2 2-278,-3 3-156,-1-5 0,-5 4 139,-4-6-111,-2 0-95,-2-6 0,1 0-93,-1-7-57,-5 1 166,4-6 164,-4-2-128,0-5 0,4-1 27,-3-3-244,3-3 57,7-11 0,-3-2-109,6-5-165,0 0 188,10 0 1,0-6-95,7-3 64,5-2 134,-4-2 1,10 1-65,-3-1 2,3 0-357,1-5 705,6 4-205,-10 1 0,6 7-39,-10 6 1125,0 6-729,-4 0 0,-1 7 132,1-1-196,-6 6-55,-2-4-724,-5 10-32,0-5 312,0 0-1196,0 5 921,0-5 1,2 5-23,2-3-2982,-3 3 3389,10-5 0,-4 0 0,6-1 0</inkml:trace>
</inkml:ink>
</file>

<file path=word/ink/ink5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5-18T11:47:53.890"/>
    </inkml:context>
    <inkml:brush xml:id="br0">
      <inkml:brushProperty name="width" value="0.04294" units="cm"/>
      <inkml:brushProperty name="height" value="0.04294" units="cm"/>
      <inkml:brushProperty name="color" value="#CC0066"/>
    </inkml:brush>
  </inkml:definitions>
  <inkml:trace contextRef="#ctx0" brushRef="#br0">17 316 9635,'-2'11'1417,"-4"-1"0,5-4-395,-5 4-721,5 1 0,1-1-9,0 1-146,7-8 1,2 5-227,6-8 0,-4 0 96,0 0 0,-1 0-439,6 0 1,-5 0 257,-1 0 0,1-6-402,5 1 1,-6-7 222,1 1 0,-2 2-51,1-1 0,-1 1 94,-4-2 0,-1-1-78,6 7 7,-6-8 350,10 11 384,-5-5 0,7 9-229,0 3 0,-6 4 355,1 7 1,-1 0-211,6 0 0,0-6 188,0 1 1,-5 0-130,-1 5 1,1-6 11,5 1 1,-2-6-138,-4 6 1,4-8-15,-3 2 1,-2-3-350,1-2 198,-6 0 1,5 0-574,-4 0 325,-3 0-1734,5-7 977,0-2 1,-5-7-1543,3 1 1693,-3 6 1,0-4 806,3 8 0,-3-7 0,5 3 0</inkml:trace>
  <inkml:trace contextRef="#ctx0" brushRef="#br0" timeOffset="695">525 348 7711,'0'9'1223,"0"-2"-316,0-7-153,0 0-556,7 0 49,-6 0-50,6 0 593,0 0-124,-5 0 9,12 0-431,-5 0 0,2-2 48,-1-3-290,-6 3-14,10-12 1,-12 10 191,3-6-531,-3 6 258,-2-3 1,-2 7-235,-3 0 0,1 0 122,-6 0 0,4 2 278,-4 3-8,6 4 1,-3 7 359,7 0-278,0 0 1,0 0-63,0-1 0,7-1 12,4-3 1,-1-2 43,6-4 0,-3-3-232,8 3 0,-4-3 75,-1-2 1,2 0-191,3 0 1,-3 0-175,3 0 0,-3-7 153,-3-4 1,1-1 66,0 1 0,0-6 50,0 6 0,-2-12-158,-3 7 1,1-3 12,-7 3 1,6 0 74,-6 0 1,0-5 7,-5 0 0,0 0 137,0 5 0,-1 2 81,-5 3 1,3-1 159,-8 7 0,6-1 41,-6 6 1,6 0-99,-6 0 1,6 2-18,-5 3 0,6-1-65,-1 7 0,-2 1 230,1 9 0,1-3-21,5 3 1,0 2 31,0-2 1,0 0-196,0-5 1,5 5 37,1 0 0,11 1-153,-1-7 1,4-1 89,-4-3 0,1 1-115,4-6 0,2 4 76,4-4 0,-3-1-283,-2-5 1,-5 0 90,4 0 0,2-7-217,-2-4 1,1 2-153,-6-1 0,-6-3 198,1-8 1,-3 4-90,3-4 0,-4-2 91,-7 1 0,0-6-43,0 2 0,-2-4 153,-3-2 0,2 0-57,-8 0 1,2 3 35,-1 2 1,1 4 338,3 7 1,3 0 1223,-8 1-1102,8 6 0,-6 3 555,4 12 1,3 3-366,-3 6 0,1 1 181,-1 0 1,3 7-164,-3 4 0,3-3 122,2 3 1,5-6-190,1 5 0,4-6-227,-5 1 0,8-2-189,-3 2 1,5-3-268,0 3 0,1-8-1044,0-3 0,0-1 706,0 2 1,2 1-1199,3-7 0,-4 1 1840,4-6 0,4 0 0,0 0 0</inkml:trace>
  <inkml:trace contextRef="#ctx0" brushRef="#br0" timeOffset="826">1525 364 7711,'0'9'5650,"0"-2"-6104,0 0-53,0-6 131,0 7 2426,7-1-1790,-6-6 0,12 8-720,-8-4 1,7-3-1052,-1 3 1,3-3 1510,2-2 0,0 0 0,0 0 0</inkml:trace>
</inkml:ink>
</file>

<file path=word/ink/ink6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5-18T11:47:46.274"/>
    </inkml:context>
    <inkml:brush xml:id="br0">
      <inkml:brushProperty name="width" value="0.04294" units="cm"/>
      <inkml:brushProperty name="height" value="0.04294" units="cm"/>
      <inkml:brushProperty name="color" value="#CC0066"/>
    </inkml:brush>
  </inkml:definitions>
  <inkml:trace contextRef="#ctx0" brushRef="#br0">363 301 7837,'-9'-16'1956,"2"0"-947,7 8-320,0 0-180,0 8 295,0 8-477,0 0 0,2 10 695,3 3-664,-3-3 0,7 12 79,-4-4 0,-3-1-173,3 1 0,-1-1-222,1 2 0,-3 1 138,3-7 1,2 2-939,-2-2 694,1-3 1,-6 5-1861,0-7 68,7-8 0,-5 1 290,3-4 1566,-3-3 0,-2-2 0,0-9 0</inkml:trace>
  <inkml:trace contextRef="#ctx0" brushRef="#br0" timeOffset="242">0 349 7826,'0'-16'2368,"0"7"-2065,0 2 1,2 5-48,3-3 1,4 3 205,7-3 1,7-2 200,3 2 1,6-6-287,5 6 1,9-6 116,7 6 1,0-6-107,-6 6 1,-1-2-514,-4 2 0,4 3 124,-3-3 1,-5 1-668,-1-1 0,2 3-10,-2-3 0,0 3-387,-5 2 1,0 0-311,0 0 0,-1 0 242,1 0 1133,-7 0 0,5-7 0,-5-2 0</inkml:trace>
  <inkml:trace contextRef="#ctx0" brushRef="#br0" timeOffset="1153">872 427 7749,'-16'0'843,"0"0"1257,8 7-617,1 2-1064,-1 7 0,7 0 475,-5 0-567,5 0 1,6-1 280,0 1-399,8 0 1,-5-2-114,8-3 1,-5 1-200,-1-7 0,1 1 134,5-6 0,-6 0-370,1 0 0,0 0 187,5 0 1,-6-2-432,1-3 1,-6-2 228,6-4 0,-8-3-284,2 3 293,-3-3 1,-2-2 6,0 1 1,-2 0 282,-3 5 1,2-3 32,-8 8 0,0-5 243,-4 4 0,-3-1-153,-3 2 1,8 3 415,-3-3 1,9 3 41,-3 2 15,6 0-343,-3 0 1,9-2-192,3-3 0,6 3 63,10-3 0,-2 1 53,8-1-1,-1 3-339,6-3 1,-2 3 101,-3 2 1,3-5 204,-4 0 1,-3 0-110,-2 5 0,-3 0 120,-2 0-27,0 0 19,-1 0 311,-6 0-243,-2 7 1,-7 1 61,0 8 0,-7-5-71,-3-1 0,3 1-167,1 5 1,-1-6 213,2 1-258,-7 0 55,10 5 1,-5-1-112,7 1 1,0-5-76,0-1 0,0-4 107,0 4 1,7-4-68,3 4 0,5-6 56,0 1 0,1-3 10,0-2 1,0 0 30,0 0 0,0-7-189,0-4 0,-2 2 78,-4-1 1,-1-1 59,-4-5 1,-3 6-32,3-1 0,-3 1-20,-2-6 0,0 5 34,0 0 1,-2 3 1,-3-3 1,-4-1 148,-6 6 1,-1 1-81,0 5 0,5 0 264,1 0 0,4 0 30,-4 0 11,6 0-287,-3 0 68,7 0 1,2-5 43,3 0 0,6-6-39,10 6 0,-2-8-190,8 3 1,-6-4-1,5-2 1,-1-2-7,2-3 0,3-2 95,-4-3 1,-3-4-107,-2 3 0,-3 2-72,-2-1 0,-6 1-26,1-1 0,-8-2 117,3 6-125,-5 1 787,-1 5-408,0 8 1,-7 2 327,-3 12 0,1 4-54,-2 11 0,3-1 140,-3 6 0,-1 6 384,6 5 0,1 0-372,5-5 0,0 0 25,0-1 1,0 1-196,0 0 0,5-2-232,1-4 0,6-1 28,-1-4 0,3-3-435,2 3 0,-6-5-33,1-6 12,-1 4 1,6-7-446,0 4 1,-5-4-445,-1-7 1,1 0-427,5 0 0,0 0 840,-1 0 0,1-2 772,0-3 0,0-4 0,0-7 0</inkml:trace>
  <inkml:trace contextRef="#ctx0" brushRef="#br0" timeOffset="1417">1904 350 7749,'-7'-16'2473,"3"7"-1417,-6 4 424,6 3-35,-10 2-737,12 0-44,-5 0-450,7 0 0,0 7-71,0 4 1,0-3 70,0 3 0,7 0-113,4 5 1,3-6 99,2 1 1,-5-1-96,-1 6 1,1-5 189,5-1 1,-6 1-128,1 5 0,-8-6-39,3 1 1,-3-6 51,2 6 1,-3-6-80,3 6 0,-10-3 91,-5 3 0,-4 1-310,-2-6 0,0 4 83,0-4 0,-5 1-1067,0-2 0,-1-3-1320,7 3-1045,-1-3 1454,0-2 2011,7 0 0,2 0 0,7 0 0</inkml:trace>
</inkml:ink>
</file>

<file path=word/ink/ink6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5-18T11:47:53.234"/>
    </inkml:context>
    <inkml:brush xml:id="br0">
      <inkml:brushProperty name="width" value="0.04294" units="cm"/>
      <inkml:brushProperty name="height" value="0.04294" units="cm"/>
      <inkml:brushProperty name="color" value="#CC0066"/>
    </inkml:brush>
  </inkml:definitions>
  <inkml:trace contextRef="#ctx0" brushRef="#br0">1 221 11557,'8'7'-79,"1"-3"-762,-3 6 1,-5 1 1567,5 5 0,1 0-344,-2 0 1,6 0 1056,-6-1-547,7 1-189,-3 0-542,7 0 1,-6-2 163,1-3-219,-7-4 1,4-7 51,-2 0 1,-5-7-134,5-4 1,-3-3 13,3-2 0,-5 0-354,5 0 1,-3-1 162,2-4 0,-3 3-249,3-3 1,-3 1 51,-2-1 1,0 4-113,0-5 0,0 5-553,0 1 1,6 5 460,-1 1 0,2 6-323,-2-1 1,4-2 382,7 2 1,0-1-43,0 6 0,1 0 534,4 0 0,-3 0 0,3 0 0,2 6 0,-2-1 0,1 0 0,-7-5-274,1 0 274,-7 0 1956,-2 0-1372,-7 7 0,-2-3 558,-3 6 0,2-6-357,-8 1 1,6 2-102,-6-2 0,2 3-266,-1-3 0,1-2 203,4 8-301,3-8-226,-5 12-238,7-7 1,0 8 176,0 0 1,0-5-327,0-1 0,5-4 30,0 4-33,8 1 0,-10-1 90,8 1 0,-8-6-30,3 6 230,-5-8-51,-1 11 0,-1-12 107,-5 3 1,3 3-112,-8-3-563,8 0 0,-11-5-435,3 0-1004,4 0 315,0 0 1154,7 0 1,7-5 593,4 0 0,3-1 0,2 6 0,-6-5 0,1 0 0,-1-1 0,6 6 0,0 0 73,0 0 0,0 0 391,0 0 0,0 0 573,-1 0 0,1 0-366,0 0 0,0-1 196,0-5 1,0 5-350,0-5 1,0-1 157,-1 2-529,1-7 0,-5 5 273,-1-4-360,-6 4 249,3 0-393,-7 5 0,-2-5-83,-3 7 0,1 0-115,-6 0 0,-1 5 132,-5 1 0,6 4 110,-1-5 0,8 8-291,-3-3 242,5 5 0,1 0-123,0 1 0,1-5 47,5-1 1,3-1-142,6 2 1,7-2-28,-1-4 0,2-3-49,-2 3 1,-2-3-12,8-2 1,-3-6 62,3 1 0,1-5 167,-7 4 0,6-4-35,-6 4 0,5-6 263,-5 1 1,-1 3 125,-10-3 0,3 6 666,-8-6 229,7 8-812,-10-11 0,3 10 144,-10-7 1,-4 8-104,-6-2 1,2 3 13,-3 2 1,4 0-103,-9 0 0,8 2-193,3 3 0,1-2 74,-2 8 0,-1-6-151,7 6 0,0-6-24,5 6 1,0-6-90,0 6-109,0-1 206,0 6 0,7-5-12,3-1 0,4-6 72,2 1 1,0-3-264,0-2 1,0-2-36,0-3 1,1 1-24,4-6 0,-5-1-91,0-5 1,0 6 76,-5-1 1,-4-5 37,-2-5 0,-3-2 92,-2 2 1,0 2-85,0-8 0,0 1 90,0-6 0,0 5 165,0 1 0,-6 7-135,1-3 1,-2 7 672,2 4 0,3 2 822,-3 4-200,3 3 0,2-3 97,0 10 1,0 4-614,0 7 0,0 1 108,0 5 0,0-5-297,0 4 1,0 2-165,0-2 1,7 6-49,4-6 0,3 0-634,2-5 0,0 0-1052,-1 0 0,7 0 855,-1 0 0,7-2-1519,-2-4 0,3 3 2140,-3-8 0,4 0 0,-5-5 0</inkml:trace>
</inkml:ink>
</file>

<file path=word/ink/ink6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5-18T11:47:48.532"/>
    </inkml:context>
    <inkml:brush xml:id="br0">
      <inkml:brushProperty name="width" value="0.04294" units="cm"/>
      <inkml:brushProperty name="height" value="0.04294" units="cm"/>
      <inkml:brushProperty name="color" value="#CC0066"/>
    </inkml:brush>
  </inkml:definitions>
  <inkml:trace contextRef="#ctx0" brushRef="#br0">16 96 7788,'-8'-7'3885,"1"5"-3101,14-5-289,-6 0 42,13 5 0,-5-5 93,7 7-276,7 0-405,-5-7 1,10 6 112,-7-5 195,7 5-505,-3 1 226,0 0 1,5-8-2055,-13 7 1454,6-6 0,-7 7-941,0 0 0,0 0 776,0 0 1,-7-2 786,-4-3 0,4-4 0,0-7 0</inkml:trace>
  <inkml:trace contextRef="#ctx0" brushRef="#br0" timeOffset="196">191 17 7788,'-14'16'1065,"3"0"0,4-1 311,7 1-897,0 0 1,0 2 107,0 3 1,0-3-71,0 3 1,0 2 116,0-2 1,6 5-678,-1-5 0,5 1 72,-4-6 1,4-1-1129,-4 1 953,6 0 0,-9-2-2510,8-3 1155,-7 3-313,10-12 985,-13 5 829,7-7 0,-1 0 0,1 0 0</inkml:trace>
  <inkml:trace contextRef="#ctx0" brushRef="#br0" timeOffset="510">334 384 7788,'16'0'3586,"0"0"-3297,0 0 0,-1-2-84,1-3 1,2 1 245,3-6 1,-3 4-114,3-4 0,-3 5-311,-3-6 1,-1 6 315,-3-6-708,3 8 218,-12-12-81,5 7 0,-7-3-277,0 0 1,-2 8 237,-3-2 0,-4 3-5,-7 2 1,0 0 52,1 0 0,-1 5 1049,0 0-659,0 8 0,5-4 303,1 7 0,6-6 199,-1 1-300,3-1 0,2 6-218,0 0 1,7-5 288,4-1-858,3 1 0,2-1 239,0 1 1,1-8-752,4 3 1,-3-4 428,3-2 1,-3 0-687,-2 0 0,0-2 245,0-4 0,1 3 542,4-8 0,-8 6 396,3-6 0,3 1 0,6-6 0</inkml:trace>
  <inkml:trace contextRef="#ctx0" brushRef="#br0" timeOffset="1117">826 239 7788,'-9'-9'2264,"-5"2"-1749,12 7-104,-12 0 449,12 0-489,-12 7 0,7 2 403,-3 7-457,-4 0 0,12 0-114,-3 0 0,3-1 15,2 1 0,0 0-95,0 0 1,2-5-160,3-1 0,-2-1 109,8 2 0,0 1-907,4-7 430,1 1-382,7-6 1,-5 0-337,3 0 0,-3-2 531,-2-4 1,-1 3-77,1-8 1,-5 1 246,-1-6 0,-6-2 42,1-3 1,-1 2 377,1-8 0,-3 6 0,3-5 0,-5 1 0,-5-2 0,3-3 0,-3 4 0,-2 3 0,1 2 0,-1 3 0,2 2 1438,3 1-598,-5-1 253,7 7-193,0 2-220,-7 21 1,5-4-279,-3 12 0,3-5 110,2-1 1,2 7-7,3 4 0,-3-5 1,3 0 1,3 1-70,-3-2 1,5 2-109,-4-2 1,6-4-90,-1 5 1,-3-5-24,3-1 0,-6-5-214,6-1 0,-6-4 150,6 4-612,-8-6 381,4 3 0,-5-7-945,3 0 740,-3 0 1,7 0-39,-4 0 0,2-2-82,4-3 0,3-4 61,-3-7 0,1 5 4,-1 1 1,3-1 100,-4-5 1,-1 6 287,2-1 1,-6 6-91,6-6 958,-8 8 893,11-4-972,-5 7-379,7 7 0,-6 0-70,1 3 1,-6 5-255,6-5 0,-6-1 27,6 2 0,-6-3-797,6 3 1,-6 1-135,6-6 0,-6 1-522,5-2 0,-4-3-277,4 3 1,-4-3 818,4-2 0,-5 0-254,6 0 1,-6-2 999,6-3 0,-8 3 0,12-12 0,-7 5 0</inkml:trace>
  <inkml:trace contextRef="#ctx0" brushRef="#br0" timeOffset="1622">1477 305 10958,'9'0'1836,"-2"7"-1130,-7-6-158,0 13 108,7-5 1,-5 2 230,3-1-9,-3 1-318,5 5-525,-6 0-479,7-7 479,-8-2-315,0-7 151,0 0-887,7 0 293,-6 0 0,12-7 329,-8-4 1,7 2-78,-1-1 1,-2-1-244,1-5 513,1 0-153,5 0 256,0 1-68,-8 6 0,1 2 1013,-3 7-516,-5 0 0,6 1 372,-7 5 1,6-3-159,-1 8 0,0-6-230,-5 6 0,2-6 105,3 6 35,-3-8-428,12 11 1,-10-12 49,6 3 0,-4 2-29,4-1 45,-6-1 1,10-5-325,-4 0 0,-1 0-242,2 0 0,-2-2 265,1-3 1,4 1-151,-3-6 1,-2 4-190,1-4 369,1-1 24,5-5 1,-2 6 235,-4-1-36,-2 8 1,-7-4 772,5 7-363,-5 0-196,6 0 0,-5 0 207,3 0-299,-3 7 0,11 2-746,-8 6 1,2-4 78,-2 0-780,-3-8 506,12 11-2043,-12-12 461,12 5 2355,-12-7 0,12-7 0,-5-2 0</inkml:trace>
  <inkml:trace contextRef="#ctx0" brushRef="#br0" timeOffset="1788">1890 176 7788,'-9'-8'2551,"0"7"-1402,4-5-1705,3 5 246,-5 1 0,9 0 61,3 0 1,-2 0-15,8 0 0,-6 0-142,6 0 1,-6 7-132,6 3 1,-1 3 165,6-3 0,0 4-310,0-3 680,0 3 0,0 2 0,0 0 0</inkml:trace>
  <inkml:trace contextRef="#ctx0" brushRef="#br0" timeOffset="2161">2271 305 7788,'8'-8'1828,"0"7"0,-10-12-988,-4 8 1,3 0-343,-8 5 0,1 0 189,-6 0 1,5 2-111,1 3 0,-1-2-197,-5 8 1,6-2-341,-1 1 0,6 3 142,-6-8-423,8 7 0,-4-8 257,7 6-399,0-6 1,0 5-147,0-4 249,7-3 0,2 5-96,6-7 0,1 0 103,0 0 0,0-2-60,0-3 1,-6 3-99,1-3 686,0-4-209,5 7 998,-8-5-651,6 7 0,-12 7 60,3 4 1,-3 8 219,-2 2 1,0 6-213,0-6 1,0 7-132,0-1 0,2-3-125,3 3 1,-3-3-585,3 3 1,-1 1 317,1-7 0,-3 1-1784,3-7 856,-3 1 1,3-5-1930,1-1 2031,-1-6 1,-3-4 410,3-11 1,2-5-1389,4-5 1864,-4 4 0,0-20 0,2 3 0</inkml:trace>
  <inkml:trace contextRef="#ctx0" brushRef="#br0" timeOffset="2931">2525 336 7788,'0'-9'2574,"0"2"-1007,0 7 55,0 0-1154,-7 0 1,5 7-151,-3 4 1,3-2-14,2 1 1,0 1-88,0 5 0,0-6 253,0 1-60,7 0-362,2 5 1,5-6 66,-4 1 1,4-8 179,-3 2-230,-4-3 0,7-2 57,-3 0 1,-2-2-155,1-3 0,-5-2 36,6-3 1,-2-5-754,1 5 556,5-4 1,-12-2-281,8 0 1,-8 0-97,2 0-297,4 0 1,-7 1-730,3-1-134,-3 7 583,-2-5 354,7 12 441,-5-5 0,5 9 101,-7 3 0,0-2 256,0 8 1,2-6-91,3 6 0,-3-6 458,3 6 1,-1-6 10,1 6 1,-2-6 331,8 6 0,-6-8-22,6 2 0,0-1-252,4 1 0,-4-3-110,0 3 1,-1-3-129,6-2 1,0-2-127,0-3 0,-6 1 40,1-6 0,-2 5-254,1-6 108,4 0-423,-12-4 290,5-1 0,-7 5 130,0 0 0,-2 8 76,-3-2 1,2 3-51,-8 2 1,6 2 190,-6 3 0,6-2-38,-6 8 0,8 0 369,-2 5-358,3-1 0,2 1-111,0 0 1,0-5 25,0-1 1,0-4 33,0 4 1,7-6-151,3 1 114,5-3 1,0-2-142,1 0 1,5 0 51,1 0 1,-1-2-83,-5-3 1,0 1 87,-1-6 0,1 1-132,0-2 0,0-3-63,0 3 1,-2 3 118,-3-3 0,1 6 143,-7-6 1,8 2-158,-3-1-33,-3 3 65,7 7 0,-10 0-68,6 0 9,-6 0 122,10 0 1,-7 7 362,4 3 10,3 5 1,-7 0 189,3 1-853,5 0 0,-12 0 294,8 0 0,-8-7 3326,4 5-1560,0-12-432,-5 5-635,5-7-2035,-7 0-1111,0 0 0,0-7 1,0-2-1</inkml:trace>
</inkml:ink>
</file>

<file path=word/ink/ink6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5-18T11:47:48.066"/>
    </inkml:context>
    <inkml:brush xml:id="br0">
      <inkml:brushProperty name="width" value="0.04294" units="cm"/>
      <inkml:brushProperty name="height" value="0.04294" units="cm"/>
      <inkml:brushProperty name="color" value="#CC0066"/>
    </inkml:brush>
  </inkml:definitions>
  <inkml:trace contextRef="#ctx0" brushRef="#br0">93 1 11822,'9'15'548,"-4"1"0,2-5-511,-1-1 246,-1 1-1465,2 5-117,-5 0-662,5-7 192,-7 5 1769,0-13 0,0 7 0,0-8 0</inkml:trace>
  <inkml:trace contextRef="#ctx0" brushRef="#br0" timeOffset="141">0 48 7761,'9'0'2961,"0"0"-2135,-4 0 0,4 0-661,7 0 0,0 0 38,-1 0 0,8 0-279,4 0 1,-1-2-489,6-3 1,-7 3-1541,12-3 2104,-7-4 0,9 7 0,-8-5 0</inkml:trace>
</inkml:ink>
</file>

<file path=word/ink/ink6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5-18T11:48:06.805"/>
    </inkml:context>
    <inkml:brush xml:id="br0">
      <inkml:brushProperty name="width" value="0.04294" units="cm"/>
      <inkml:brushProperty name="height" value="0.04294" units="cm"/>
      <inkml:brushProperty name="color" value="#CC0066"/>
    </inkml:brush>
  </inkml:definitions>
  <inkml:trace contextRef="#ctx0" brushRef="#br0">16 159 7803,'-8'0'1165,"1"0"364,7 0 1503,0 0-2703,0 7 1,0 2 50,0 7 0,5 0-56,0-1 0,2-1-116,-2-3 0,2 3-38,4-3 1,3 3-62,-3 2 0,3-6-52,2 1 1,0-6 161,-1 6-315,1-8 1,0 4 86,0-7 1,-5 0-215,-1 0 207,1-7 1,-2-1-32,-4-8 1,2 0-134,-2 0-75,1 0 1,-6 0-102,0 0 1,0 0-52,0 1-107,0-1 0,-6 0-155,1 0-1129,0 7 550,-2-5 210,5 12 47,-5-5 248,7 7 0,2 0 743,3 0 0,4 0 0,7 0 0,0 0 0,-1 0 0,1 0 0,0 0 0,2-5 0,3 0 0,-3-1 0,3 6 0,-4 0 0,-1 0 0,-5-5 56,-1 0 217,-6-1 0,5 6 557,-4 0-257,-3-7 525,5 6-320,-7-6-412,0-1 100,0 7-102,0-6 81,0 7-1024,0 0 587,7 0 0,-4 0 48,8 0 19,-7 0 97,10 0-64,-13 0 0,8 0 185,-3 0-39,-5 0 434,6 0-141,-7 0-272,0 0 1,-7 0-65,-3 0 1,-3 1 65,3 5 1,-4-5 40,3 5-195,-3 3 0,0-6-166,3 8 231,-3-8-983,12 11 617,-5-5 0,7 2-87,0-1 0,7-1 39,4 2 0,-2 3 169,1-4 1,-1-1 2,2 2 1,3-1 121,-3 6 1,1-5-37,-2-1 1,3 1-45,-8 5 1,6 0 194,-6 0 0,2-2 85,-2-4-246,-3 4 0,5-10 129,-7 7 14,0-8 1,-7 9-199,-4-6 0,3-1-144,-3-5 1,1 0-903,-6 0 544,0 0-391,0 0 317,7 0-990,-5-7 593,12 5 608,-5-12 1,9 12 171,3-3 1,-1 3 155,6 2 0,1-2 277,5-3 1,0 3-233,0-3 0,-1 3 225,1 2 1,2-1-116,3-5 0,-2 5 802,8-5 1,-6-1-160,6 2 0,-6-7 72,5 1 1,-5 2-336,6-1 1,-8 1 318,2-2-516,-3-3 124,-2 5-241,-7-7 1,-2 6 262,-7-1-418,0 8 1,-7-10-78,-4 8 0,-3 0-93,-2 5 1,0 0 92,0 0 1,1 0 79,-1 0 1,2 2 157,3 3 0,-1-2-107,6 8 0,-1-6 199,2 6-185,3-1 1,-5 6-3,7 0 1,0-5-262,0-1-157,7 1 1,2 3 14,7-3 0,0 1-223,0-7 1,0 1-407,-1-6 1,7 0 402,-1 0 1,5 0-179,-5 0 1,2-2 278,-2-4 0,-1 5 10,6-5 1,-6-1 136,1 2 0,-3-6 14,-3 6 0,1-2 300,0 2 0,-5-2 5,-1-4 411,-6-3-484,3 5 719,-7-7 1,0 6 19,0-1 464,-7 8-791,-2-11 1,-7 12 454,0-3 0,6 3-229,-1 2 1,6 0-58,-6 0 1,6 7-135,-6 3 1,6-1-115,-6 2 0,8-1-37,-2 6 1,3 0-4,2 0 0,0 0 0,0 0 0,7 0-78,4 0 1,-3-6-117,3 1 0,0-3 161,4 3 0,1-4-36,0-7 1,0 0 136,0 0-145,0 0 0,-2-2 95,-4-3-194,5-4 121,-14-7 19,6 1 27,0-1-237,-5 0 154,5 0 0,-7 0-351,0 0 149,0-7 1,0 6-9,0-5 0,-2-1-148,-3 2 0,2 0-309,-8 5 0,6-5-71,-6 0-426,8 0 0,-10 5-197,8 0 387,0 7 1,7 2-73,3 7 0,4 0 918,7 0 0,6 7 0,3 2 0</inkml:trace>
</inkml:ink>
</file>

<file path=word/ink/ink6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5-18T11:47:59.764"/>
    </inkml:context>
    <inkml:brush xml:id="br0">
      <inkml:brushProperty name="width" value="0.04294" units="cm"/>
      <inkml:brushProperty name="height" value="0.04294" units="cm"/>
      <inkml:brushProperty name="color" value="#CC0066"/>
    </inkml:brush>
  </inkml:definitions>
  <inkml:trace contextRef="#ctx0" brushRef="#br0">255 269 7732,'-16'-16'1620,"0"1"0,6 4-759,-1 0 1,6 8-575,-6-2 0,6-3 112,-6 3 30,1 0 0,-6 5 179,0 0-325,0 0-886,0 0 551,7 0-68,2 7 0,7 2 20,0 7 0,7-2-146,4-4 1,8 4 74,2-3 0,6 3-24,-6 2 1,2 0 115,-2 0 0,-3 1 246,3 5 1,-5-5-35,-6 4 1,3-3 175,-8-2 1,2 0 174,-2 0-351,-3 0 0,-4-1 185,-13 1 1,-3-7-101,-9-4 0,3 2-104,-3-1 1,-1-1-140,7-5 1,-6 0-306,6 0 1,-5-2-439,5-3 0,1 1 394,10-6 1,-3 5-163,8-6 1,-6 6-1255,6-6 980,0 1 1,7-6 114,3 0 695,4 7 0,7-12 0,0 3 0</inkml:trace>
  <inkml:trace contextRef="#ctx0" brushRef="#br0" timeOffset="199">445 365 7732,'0'15'0,"0"-4"591,0 0 1,2-1 763,3 6 1,-3 0-322,3 0 1,-1 0-496,1 0 0,-3-6 195,3 1-255,4-1-938,-7 6-413,5-7-986,-7-2 434,7-7-1142,-5 0 728,12-7 1838,-5-2 0,7-14 0,0-1 0</inkml:trace>
  <inkml:trace contextRef="#ctx0" brushRef="#br0" timeOffset="866">603 397 7732,'0'9'2225,"0"5"0,0-10-1738,0 6 0,0-4 359,0 4 1,0 1-486,0 5 0,5-6 75,1 1-345,-1-1 231,-5 6-814,7-7 462,-5 5 1,7-12-134,-4 3 1,-2-3-476,8-2 212,-7-7 1,8-2-77,-7-7 1,6 0 149,-6 1 1,6-1 34,-6 0 1,6 0 114,-6 0 0,2 2 181,-2 3-48,-3-3 1,5 11 45,-7-8 371,7 8 453,-5-4-375,5 7 1,-7 1 416,0 5-201,0 2 1,0 8-169,0 0 1,5-5 54,0-1-194,1 1-78,1 5-47,2 0-286,7-8-228,-1 0 1,1-8 20,0 0-162,0 0 0,0-6 186,0 1 0,-6-7-190,1 1 0,-2 2 148,1-1 1,3-1-56,-8-5 1,2 6-130,-2-1 86,-3 0 889,12 3-355,-12 1 549,5 7-363,-7 0 983,0 0-814,0 7 0,0 1-138,0 8 1,5 0 303,1 0-344,6 0 0,-5 0-112,4 0 0,3-2-140,-4-4 0,3 4 118,-3-3 0,4-2-198,-3 1 1,-2-6-36,1 1 0,1-3-6,5-2 1,-6 0 64,1 0 17,0 0 0,3-2-72,-4-3 0,3 1 42,-8-6 1,2 5-121,-2-6 0,-3 0-41,3-4-129,-3-8 0,-2 0-47,0-4 0,0 4-169,0 7 1,0 6-202,0-1 229,0 1 0,0-1-2022,0 0 1411,0 8 1098,0-4 0,7 0 0,2-2 0</inkml:trace>
  <inkml:trace contextRef="#ctx0" brushRef="#br0" timeOffset="1131">1349 157 13738,'0'16'730,"0"0"1,0 0-439,0 0 389,0 0 1,0 5 38,0 0-263,0 0-623,7 2 0,-5-5 208,3 3-1049,4-4 789,-7-1 1,7 4-350,-4-4 1,-1 3 195,6-8 1,-6-3-2270,1 3 1876,4-8 0,0 10-247,7-8 0,-6 0 332,1-5 0,-1-1 679,6-5 0,0-2 0,0-8 0</inkml:trace>
  <inkml:trace contextRef="#ctx0" brushRef="#br0" timeOffset="1536">1715 395 9826,'-8'-7'724,"-1"5"-109,3-3 1,5 2 160,-5-3-138,-2 5 0,-1-6-235,-7 7 0,0 0-40,0 0 0,6 7 136,-1 3-319,0 4 0,-3 2-69,4 0 0,3 0-102,7 0 1,0-6-3,0 1 197,0 0-394,0 4 0,1-4 28,5 0-104,3-8 0,6 4 37,1-7 0,-5 0-69,-1 0 1,1-5 86,5 0 1,-6-6-27,1 6 1,-2-8 168,1 3 1,-1-4-47,-3-2 0,-5 5 116,5 1 1,-5 4-125,-1-4 877,7 6-68,-5-3 277,5 7-218,-7 0-57,0 0-384,0 7 0,6-3-101,-1 6 1,7 1-270,-1 5 0,3-2 78,2-4 1,0 3-638,0-8 0,-1 2-132,1-2 1,0-3-465,0 3 0,0-3 321,0-2 0,-6 0-1574,1 0 850,-8-7 1623,12-2 0,-14-14 0,6-1 0</inkml:trace>
  <inkml:trace contextRef="#ctx0" brushRef="#br0" timeOffset="1725">1811 269 7677,'21'0'0,"0"0"0,0 0 0,-5 0 0,5-2 0,0-3 0,2 3 0,-2-3 0,-1 3 0,6 2 0,1 0 0,5 0 0,-6-5 0,0 0 0,-4 0 0,4 5 503,-7-8-711,4 7 0,-14-8 208,-4 4 0,4-4 0,0-7 0</inkml:trace>
  <inkml:trace contextRef="#ctx0" brushRef="#br0" timeOffset="1971">1938 0 7677,'0'9'3060,"0"5"-1433,0-5-716,0 14-358,0-5 15,0 5-258,0 0 1,0 1 951,0 8-842,7-7 0,-4 3 21,8-7 0,-6 6-59,6-6 1,-6 5-379,6-5 0,-3 6 67,3-6 1,-2 2-1158,-4-2 800,-3-3-1108,12 5 354,-12-7 1,7-8-1959,-4-2 2079,-3-5 1,6-1 918,-2 0 0,3-7 0,6-1 0</inkml:trace>
  <inkml:trace contextRef="#ctx0" brushRef="#br0" timeOffset="2619">2365 348 7712,'-10'0'1359,"-1"0"1,6 0-1006,-6 0 0,6 0 526,-6 0-265,1 0 1,-4 1-403,3 5 1,-1-3 232,6 8-403,1-1 0,0 6 249,0 0-335,-1 0 0,6 0 4,0 0 1,6-6-108,-1 1 0,7 0 1,-3-3-182,7-2 1,-6 1-530,1-2 596,0 0 0,3-7-156,-4-3 1,-1 2 127,-4-8 0,-3 1-102,3-6 1,-1 0 118,1 0 1,-3 0 133,3 0 0,-3 0 12,-2 0 0,0 1 177,0-1 1,0 5 364,0 0 1,0 6-86,0-5 191,0 6-211,0-3 408,0 7-418,7 0 0,0 7 49,4 4 1,1-3-74,-7 3 0,8 0 340,-3 5-257,5-1 0,0 1 309,1 0-550,0 0 1,0-2 275,0-3-370,-7 3-109,5-12-150,-12 5 295,5-7 0,-7-2 0,0-3 1,0 1-435,0-7 0,0 1 149,0-6 0,0 0 113,0 0 0,0-1 56,0-5 1,5 10 371,0-4 1,1 4 2,-6-4-264,7 0 0,-4 2-397,8 3 191,-8-3-363,11 13 1,-10-12 224,6 8 1,-4 0-1069,4 5 0,-4 0-142,4 0-449,1 0 1946,5 0 0,0 0 0,-1 0 0</inkml:trace>
  <inkml:trace contextRef="#ctx0" brushRef="#br0" timeOffset="2957">2986 206 7676,'-7'-9'2806,"4"2"-2062,-8 7 1,6 0-434,-6 0 1,1 0-81,-6 0 0,5 0 12,1 0 1,1 2-255,-2 3 1,2-2 121,4 8 34,3 0 0,-5 5 31,7-1 1,2-4-171,3 0 0,2-1-3,4 6 1,3 0-34,-3 0 1,1 0 161,-1 0 1,1-6 200,-7 1 0,6-1 341,-6 6-482,1 0 0,-6 0 88,0 0 0,-2-6-87,-4 1 1,1-6 180,-11 6 1,4-8-118,-9 3 1,3-5-101,2-1 0,0 0-499,1 0-965,-1 0-2279,0 0 2672,0 0 1,7-1-1184,4-5 2097,3-2 0,2-8 0,0 0 0</inkml:trace>
</inkml:ink>
</file>

<file path=word/ink/ink6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5-18T11:47:59.259"/>
    </inkml:context>
    <inkml:brush xml:id="br0">
      <inkml:brushProperty name="width" value="0.04294" units="cm"/>
      <inkml:brushProperty name="height" value="0.04294" units="cm"/>
      <inkml:brushProperty name="color" value="#CC0066"/>
    </inkml:brush>
  </inkml:definitions>
  <inkml:trace contextRef="#ctx0" brushRef="#br0">159 96 7933,'9'0'644,"-2"0"-424,-7 0 370,0 0-313,-7 0 175,5 0-77,-12 0-181,5 0 1,-7 1 2,0 5 0,6-3-37,-1 8 1,1-3 405,-6 3-208,0 3-251,0-5 0,2 2 250,3-1-520,4-6-12,7 3 79,0-7 0,0-2 6,0-3 1,0 1-150,0-6 0,0-1-128,0-5 0,6 0 135,-1 0 1,5 1 1,-4-1 1,4 5-10,-4 0 543,6 1 1,-9-4 588,8 3 750,-7-3-1210,10 12 0,-11-5 839,8 7-626,-8 0 1,11 7-271,-3 4 1,-2-2-639,1 1 0,-1 1 219,2 5 0,3 0-1488,-3 0 1,8-1 85,2 1 0,2-5 1445,-2-1 0,-3-6 0,5 3 0</inkml:trace>
</inkml:ink>
</file>

<file path=word/ink/ink6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5-18T11:47:55.602"/>
    </inkml:context>
    <inkml:brush xml:id="br0">
      <inkml:brushProperty name="width" value="0.04294" units="cm"/>
      <inkml:brushProperty name="height" value="0.04294" units="cm"/>
      <inkml:brushProperty name="color" value="#CC0066"/>
    </inkml:brush>
  </inkml:definitions>
  <inkml:trace contextRef="#ctx0" brushRef="#br0">429 159 7689,'-7'-9'1533,"-2"2"1,-7 7-1205,0 0 1,0 0-126,0 0 1,-5 0 551,0 0 1,-5 0-248,4 0 0,1 2-261,5 3 0,1-1-254,-1 6 0,7-4-229,4 4 1,3-5-282,2 6 1,0-6 319,0 6 0,3-6-138,8 6 1,-1-6 109,12 6 0,1-6 2,-2 6 0,5-3 46,-5 3 0,1 3 186,-7-3 0,1 3 303,0 2 0,-2-6-145,-3 1 1,-2-1 277,-4 6 0,-3 0-176,3 0 1,-10 0 308,-6 0 1,-10-6-183,-6 1 0,3 0 15,-3 4 1,1-4-79,-6 0 1,6-6-128,-1 5 1,1-6-84,-6 1 1,6-3-83,-1-2 1,8 0-1433,-2 0 847,3 0-2337,2 0 2075,7 0 1,2-2-569,7-3 1,12 1 566,4-6 1,6 5 805,-1-6 0,3-7 0,8-6 0</inkml:trace>
  <inkml:trace contextRef="#ctx0" brushRef="#br0" timeOffset="607">491 302 7689,'9'0'1251,"-2"7"0,-7-4 112,0 8-730,-7 0 1,0 5-252,-4-1 0,3 1-82,2 0 0,5 0-83,-5 0 0,5 0 193,1 0-133,0 0-70,0-1 1,0-4-212,0 0 80,0-8 1,1 4-154,5-7 0,1-2 49,3-3 0,-1 2-435,-4-8 0,-1 6-303,6-6 267,-6 1 0,3-6-133,-7 0 265,7 0 0,-5 0 78,3 0-211,-3 7 1316,-2 2-506,0 7 1609,0 0-1664,7-7 1,2 4-49,7-8 0,5 6-245,0-6 1,5 2 34,-4-1 0,4-4-56,-5 3 1,6-3 31,-6-2 1,0 0-51,-5 0 1,0 1-75,0-1 1,-6 0-179,1 0 0,-8 0 80,3 0 0,-5-2 60,-1-3 0,0 4-19,0-4 0,-7 3 29,-3 2 1,1 5 357,-2 1-168,1 6 0,-6-3 455,0 7 1,5 0-96,1 0 0,1 7 67,-2 4 0,-1 8 140,7 2 1,-6 8-208,6-3 1,0 4 51,5 2 0,0 1-86,0 4 1,0-1 99,0 6 1,7 0-97,3 6 0,6 5-67,5 0 1,-3-4-159,3-1 1,-3-11-119,-2 5 0,5-6-118,0-5 0,-5-1-397,-6-3 1,-1-4-208,2-7 1,-2-8-70,-4-2-2205,-3 2 2236,5-6 0,-7 3-259,0-10 0,-6-4 215,1-6 1,-7-1-98,1 0 0,-8-5 903,-2-1 0,-15-6 0,3 4 0</inkml:trace>
  <inkml:trace contextRef="#ctx0" brushRef="#br0" timeOffset="778">633 557 7689,'2'-11'1641,"3"1"1,9 4-645,7-4 0,2 5-501,-1-6 1,2 2-151,8-1 0,0-3-87,0 8 0,-3-7-152,-2 1 0,1 4 88,-7 2 1,6-2-472,-6 1 1,0-1-194,-5 2 0,0 3-469,0-3 1,-2 1-2041,-4-1 2193,5 3 1,-12-12-393,8 4 1177,-8 3 0,4-15 0,-7 5 0</inkml:trace>
  <inkml:trace contextRef="#ctx0" brushRef="#br0" timeOffset="1008">998 127 10499,'0'16'1744,"0"0"-1125,0 0 1,0 2 26,0 3 1,0 3-255,0 8 0,6-5-112,-1-1 1,5 1-74,-4 4 1,4 1-166,-4 0 1,4-8-145,-5-2 0,3 1-273,-3-2 1,-2-2-400,8-8-175,-8 3 0,6-11-452,-3 8 1,-3-8 687,8 3 0,-6-10-342,6-1 0,-6-7 1055,5 1 0,1-10 0,5-4 0</inkml:trace>
  <inkml:trace contextRef="#ctx0" brushRef="#br0" timeOffset="2142">1236 381 7689,'0'9'2498,"0"5"-1787,0-3 0,0 3-243,0 2 1,0 0 72,0 0 0,0 5-155,0 0 0,2 0-157,3-5 1,-1-2 113,7-3-256,-8 3 0,9-11 6,-6 8 61,6-8 0,-3 4-361,7-7 1,-6-5 127,1 0 0,-6-8-132,6 3 1,-2-4-44,1-2 0,4 0-152,-3 0 0,-2-3 17,1 3 1,-6-4 120,1 10 0,4-2 144,2 1 0,-4 2-58,-2 4 1,-2 3 663,3-3-410,-5 3 1,12 9 312,-8 4 1,6 3 0,-6 2 1,7 0 178,-1-1 0,3 1-42,2 0 0,0 0-136,0 0 1,0 3-142,-1-3 1,1 4-52,0-10 1,0 2-166,0-1 0,0-2 108,0-4-95,-8-3-67,7 5-73,-14-7 1,6-7-204,-7-4 0,0-3 153,0-2 1,0 1-282,0-1 1,-5-6 170,0 1 0,-6-2-338,6 2 0,-6 4 185,6-5 1,0-1-149,5 2 1,0 0 65,0 5 1,0 6-108,0-1 1,7 6-205,3-6 408,5 8 0,0-4 236,1 7 0,0 0-232,0 0 512,0 0 1,0 0-96,0 0 120,0 0 331,-1 0 741,1 0 529,-7 0-717,5 0-354,-12 0 1,3 1-271,-10 5 1,-4-3-170,-7 8 1,6-1-18,-1 6 0,2 0 108,-1 0 1,-3 5-139,8 0 0,-6 1-119,6-7 0,0 1-130,5 0 119,0 0 1,0 0-194,0 0 0,7-6 45,4 1 1,-3-8-54,3 3 0,0 1-43,4-2 0,3 0-10,3-5 0,-3 0 83,3 0 0,-2-1-87,3-5 0,-5 3 146,4-8 1,-3 8-30,-2-3 1,-2 3 105,-3-2 0,3 3-116,-4-3 260,-3 3-173,0 2 577,-7 0 1469,0 0-1860,7-7 1,2 3-149,7-6 1,-5-1-444,-1-5 1,1 0 173,5 0 1,0 1-31,0-1 1,-1 0-207,1 0 1,-5 0 156,-1 0 0,-4 6-429,4-1 121,-6 0 528,10 3 104,-12-7 170,5 14-177,-7-6 0,0 8-56,0 5 1,0-3 177,0 8-94,0-1 1,2 4 325,3-3-247,-3 3 0,12-7 1,-4 4 0,-1-4 16,2-7-58,-1 7-33,6-5 1,0 5-1,0-7-111,-7-7 107,5-2-150,-12-7 0,5 5 109,-7 1-265,0 6 136,0-10 272,-7 12 187,-2-5 364,-7 7-175,0 0 0,0 7-212,0 4 1,7-2 687,4 1 1,-2 1-443,2 5 0,0 0-187,5 0 0,0 0-256,0-1 0,0-4-172,0 0 0,5-1-60,0 6 1,7-7-321,-1-4 1,3-1-243,2 1 0,0-3 278,0 3 1,5-5-1493,0-5 1,0 1 967,-5-6 0,0 1 939,0-2 0,0-10 0,0 3 0</inkml:trace>
</inkml:ink>
</file>

<file path=word/ink/ink6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5-18T11:48:07.465"/>
    </inkml:context>
    <inkml:brush xml:id="br0">
      <inkml:brushProperty name="width" value="0.04294" units="cm"/>
      <inkml:brushProperty name="height" value="0.04294" units="cm"/>
      <inkml:brushProperty name="color" value="#CC0066"/>
    </inkml:brush>
  </inkml:definitions>
  <inkml:trace contextRef="#ctx0" brushRef="#br0">17 459 7770,'-9'0'3075,"2"0"-1863,7 0-493,0 0-334,7 7-15,2-6 1,7 7 197,-1-8-328,8 0-62,-5 0 1,7 0-132,-4 0 1,-4 0-64,5 0 0,-7-2-261,-4-4 0,3 3 274,-3-8 1,-4 6-435,-2-6 0,-3 6 176,-2-5 1,0 4-13,0-4 1,-7 6 60,-4-1 0,-3-2-36,-2 2 1,0-1 193,1 6 1,-1 0 304,0 0 605,0 7-633,0 2 0,2 7 215,3 0 0,4 0 127,7 0-214,0 0 1,7-1-145,4 1 0,5-5-41,5-1 0,-2-6-17,8 1 0,-6-3-142,5-2 0,1 0-163,5 0 1,-1-7 91,1-4 0,0-3-280,0-2 1,-1-1 155,1-4 1,-2 1-44,-3-6 0,1 5-28,-7-6 1,0 6 0,-5-6 0,-7 6 62,-4-5 1,2 1-79,-2-1 1,1-3 185,-6 8 0,-6-5-64,1 5 1,-7 0 417,1 5 1,2 2-176,-1 3 0,5-1 444,-6 6 1,6 1-145,-6 5 1,1 7 32,-6 4 1,2 5-92,3 5 0,-1-2 123,6 8 0,-4-1 230,4 6 1,1 0-261,5-1 0,0 1-54,0 0 0,0 5-119,0 0 1,5 5-303,1-5 1,6 6-145,-1-6 1,3 0-172,2-6 1,-2-1 119,-4-3 1,4-4-361,-3-7 1,-2-2-934,1-4 1,-4-3 720,4-7 0,-4 0-538,4 0 0,1 0 656,5 0 1,-6-8 697,1-8 0,6-7 0,8-9 0</inkml:trace>
  <inkml:trace contextRef="#ctx0" brushRef="#br0" timeOffset="258">890 62 7757,'-11'-14'3039,"1"3"-2753,6 4-140,-10 7 0,5 2 479,-7 3 0,6 4-205,-1 7 0,2 5 180,-1 0 0,-3 7-133,8-1 1,0 3 22,5 2 0,0-1-203,0 1 0,0 0-42,0 0 0,2-1-248,3 1 1,-2 0 74,8 0 0,-8-1-382,3 1 1,1-6-213,-2 1 0,0-8-1541,-5 2 324,0-3-996,7-2 471,-5-7 1270,5-2 994,-14-14 0,-2-9 0,-6-9 0</inkml:trace>
  <inkml:trace contextRef="#ctx0" brushRef="#br0" timeOffset="867">572 425 9346,'0'9'2324,"2"-2"-1828,3-7 0,-1 5 501,6 0 1,1 1-425,5-6 1,5 0-217,0 0 1,2 0-54,-2 0 93,-3 0-220,12 0 0,-7 0-65,3 0 1,3 0 89,-8 0 1,5-6-207,-5 1 0,6-2-32,-6 2 0,2 1-23,-2-6 1,-9 6 3,4-1-115,-3-4 56,3 7 0,-8-7-153,-2 4-19,-5 3 0,-2-5 96,-5 7 1,-2 0 21,-8 0 0,0 0 82,0 0 0,5 0 116,1 0 1,-1 2 50,-5 3 0,0 4 154,1 7 0,0 0 331,5 0 1,-3 0-269,8 0 1,0-1 100,5 1 0,-5 5-52,-1 1 1,3-1-177,8-5 0,-1-6 63,6 1 0,1-2-516,5 1 0,0 3-183,-1-8 0,1 0-498,0-5 0,5 0 109,0 0 1,6 0-568,-6 0 0,2-5-687,-2 0 1476,-3-8 1,10 10-107,-7-8 272,0 1 0,-3-5-215,3 5 478,-3-4-361,-2 5 564,-2-7 0,-7 0 0,3 0 0,-2 0 0,-8 8 239,0-7-203,0 7 0,-2-3 1661,-4 0-1232,-2 8 0,-8-4 1163,0 7-913,0 0 132,0 0-205,0 0 1,6 2-16,-1 3 0,6 2 72,-6 4 1,8 3-312,-3-4 1,-1-1-175,2 2 1,0-1-193,5 6 0,2-5 84,3-1 1,-2-1-387,8 2 1,0 1 62,4-7 0,1 6-140,0-6 1,0 1-362,0-6 1,0 0-597,0 0 1,0 0-129,-1 0 0,-1-2 22,-3-4 1420,3-2 0,-5-15 0,7-2 0</inkml:trace>
  <inkml:trace contextRef="#ctx0" brushRef="#br0" timeOffset="1041">1303 395 7757,'-9'0'2992,"3"0"-1352,12 0-1151,3 0 1,6 0-164,1 0 1,0-5 182,0 0 1,2-1-161,3 6 1,-2 0-190,8 0 0,-8-5-594,2 0 1,2-1 243,-2 6 262,1 0-1306,-7-7 1,-4 6-272,0-5-856,-1-3 1601,-1 1 0,-2-3 760,-7 0 0,0 1 0,0-6 0</inkml:trace>
  <inkml:trace contextRef="#ctx0" brushRef="#br0" timeOffset="1250">1414 139 7757,'-9'7'2196,"4"4"1,3-2-1463,2 1 1,0 3-65,0 8 0,0-2 271,0 8 1,2-6-405,3 5 0,-2-5-403,8 6 1,-6-3-72,6 3 1,-8-2-504,3-4 0,1-4 170,-2 5 0,6-5-85,-6-1 0,0-5-1994,-5-1-254,0-6 404,7 3 854,-5-7 1345,12 0 0,-5-7 0,7-2 0</inkml:trace>
  <inkml:trace contextRef="#ctx0" brushRef="#br0" timeOffset="1458">1621 362 7757,'0'9'2417,"0"-2"-1108,0-7-553,7 7 220,-5-5-558,5 12 1,-9-10 95,-3 6 1,3 1 62,-3 5 1,3 0-332,2 0 0,0-1-44,0 1 0,0 0-121,0 0 266,0 0-689,7 0 1,-3-2-193,6-4 0,-5-2-1616,6-8 850,-7 0-392,10 0 421,-5 0 0,5-8 198,-4-2 1073,-3-4 0,0-2 0,2 0 0</inkml:trace>
  <inkml:trace contextRef="#ctx0" brushRef="#br0" timeOffset="2751">1795 429 7757,'0'9'0,"0"0"2212,0-4-935,0-3 463,0 12-940,7-5-299,-6 6 542,14-6-629,-14 5 1,13-10 651,-3 6-696,3-6 0,-3 5 45,-1-4 1,1-3-118,5 3 0,0-3 80,0-2 0,-6 0 161,1 0-521,-8 0 0,10-7 135,-8-4 1,5 2-721,-4-1 0,-1-1-191,-5-5 1,0 1-640,0-1 1,0 0 128,0 0 0,0 5 44,0 1 522,0-1 272,0 2-1584,0 2 1,0 20 1246,0 2 805,0 5 0,0-4-50,0 0 222,7 0 1,-3-1-194,6 1 0,-5-7 1517,6-4-296,-7-3-406,10-2 606,-5 0-681,6 0-179,1 0-30,-7 0-163,5-7-244,-5-2 61,0 0 51,-2-5-266,-7 13 57,0-14 1,0 12 258,0-8-784,0 8 444,0-4-6,0 7-537,-7 0 356,5 0 54,-12 0 61,12 0 1,-5 2 103,7 3 1,0-2 7,0 8 1,0-6 80,0 6 1,0-6-73,0 6 0,2-8 37,3 2 0,-1 3-15,6-3 1,1 0-31,5-5 0,5 0-116,0 0 1,2-2-194,-2-3 0,-3-4 56,3-7 0,-3 1-97,-2-1 1,-1 0-153,1 0 1,0-2 147,0-3 0,-5 3-51,-1-3 0,-1-2 178,2 2 0,-3-7-53,-2 1 1,-5 3 147,5-3 1,-4 6 174,-2-5 1,0 1 59,0-1 0,0-3 298,0 8 1,0 5 723,0 6-852,0-1 1,-2 2 351,-4 4-326,5 3 1,-13 4 40,3 3 1,2 4 40,-1 7 0,1 7-34,-2 3 0,-1 4-181,7 2 0,-6-5 25,6-1 1,-2 1-190,1 4 0,5-4 71,-5-1 0,5-1-23,1 1 1,1 3 46,5-8 0,-5 0-505,5-5-88,2 7 55,1-6 1,7 4 75,0-10-186,0-4 320,-7-7 1,5 0-408,-4 0 0,5-5 239,0 0 0,-4-8-212,0 3 286,-1-4 17,-1-2 528,5 0-262,-12 0 902,5 7-429,-7-5-141,0 12 1,-2-5 293,-3 7 0,1 2 632,-6 3-786,-1 4 1,2 7 248,4 0-505,-4-7 0,7 5 125,-3-4-101,3 4-236,2 2 388,0-7-452,0 5 99,0-5 0,2 0-291,3-4 0,-1-3 160,7-2 97,-8 0-299,11 0 0,-5 0 50,7 0 138,0 0-325,0-7 170,-8 5 0,7-12 132,-7 5 115,8 0-100,0-5 1,0 5 137,0-6 21,0 6 0,-6-5 1,1 3 0,-2 2 221,1-1 0,-1 1 540,-4-2-341,-3 4-292,5 7 0,-7 2-37,0 3 0,2 4 167,3 7 0,-3 7 70,3 3 1,2 4-137,-1 2 1,1 7-8,-2 3 379,-3-3-306,5 7 0,-2-11-143,0 7 1,3-5 52,-3 6 0,-2-8-503,8 2 1,-8 0 209,3-5 0,-4 3-281,-2-8 1,0-3-421,0 3 159,0-8 0,-9 2-189,-7-10-204,0-4 450,-7-14 200,0-2-190,12-7 1,-10-1-65,11-5 227,3-2 421,0-1 0,7-5-200,0 4 6,0-4 306,7-2 1,3-2-111,11-3 63,-3 4-112,12-13 1,-7 12 219,3-3 1,3 4 548,-8 1 1,5 7 872,-5 4 0,6 5-709,-6 6 0,0-3 366,-5 8 1,-5 0-615,-1 5 0,-6-2 667,1-3-716,4 3-570,-7-5-378,5 7-904,-7 0-5930,0 0 5487,7 0 1,-4 0 1713,8 0 0,0 0 0,4 0 0</inkml:trace>
  <inkml:trace contextRef="#ctx0" brushRef="#br0" timeOffset="2884">3223 537 7757,'-8'0'7403,"1"0"-6395,7 0 1282,0 0-3924,0-7 1,0 3 441,0-6 1192,7 6 0,1-17 0,8 4 0</inkml:trace>
</inkml:ink>
</file>

<file path=word/ink/ink6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5-18T11:49:05.571"/>
    </inkml:context>
    <inkml:brush xml:id="br0">
      <inkml:brushProperty name="width" value="0.04294" units="cm"/>
      <inkml:brushProperty name="height" value="0.04294" units="cm"/>
      <inkml:brushProperty name="color" value="#CC0066"/>
    </inkml:brush>
  </inkml:definitions>
  <inkml:trace contextRef="#ctx0" brushRef="#br0">1 96 7782,'0'-16'1056,"0"0"-432,0 0-373,0 0 0,0 6 15,0-1 529,0 8-205,7-4-264,2 7 0,1 1 132,1 5-123,-8 2 0,6 10 0,-5 2 228,1 1 1,0 7-236,-5-2 0,2 3-96,3-3 0,-3 4 75,3-3-286,-3-5 132,-2 8 1,0-5 205,0 7-353,0-7 0,0 5 0,0-6-51,0 1 1,0 3 62,0-7 1,0 1-527,0-7 1,0 1 51,0 0-1367,0-7 957,0-2 19,7-7 1,-3 0-103,6 0-466,1-7 1415,5-2 0,0-14 0,0-1 0</inkml:trace>
  <inkml:trace contextRef="#ctx0" brushRef="#br0" timeOffset="755">366 96 8099,'-9'0'920,"2"0"-720,7 0 1172,0 0-852,7 0 1,2-5-248,7-1 0,0-1-55,0 2 1,5 3 85,0-3-298,0-4 60,2 7 0,-5-5 264,3 7-322,-3-7 45,-3 5 0,1-5-60,0 7-419,-7 0-33,5 0 199,-12 0-168,5 0 186,-7 0-918,0 0 767,-7 0-60,-2 0 36,0 0 23,-5 0-62,5 0 175,-7 0 1,6 0 159,-1 0 1,6 0-239,-6 0 410,1 0 0,-6 2-15,0 3 598,7-3-311,-5 5-112,5 0 170,-7-5-248,8 12 0,-7-7 132,5 4 555,3 3-502,-7-5 0,7 7 197,-4 0 0,-1-6-119,6 1 0,-4-6-27,5 6 1,-1-6-65,6 5-315,0-6 126,0 3 214,0 0-573,0-5 241,0 5 0,2-7-32,3 0 1,-1 5 10,6 0 0,3 1-201,8-6 0,-3 0 56,3 0 0,-2 2-26,2 3 1,-1-3-71,6 3 171,-6 4 53,3-8 0,-8 14-39,1-5 206,0 4-75,-7 2 1,3-5-125,-6-1 283,6 1-98,-10 5 0,5 0 228,-7 0 1,0 5-98,0 0 1,0 0 879,0-5-574,-7 0 350,-2 0-505,-14 0 0,5-6 170,-3 1 48,-4-8-307,8 4 0,-11-7 151,6 0 1,1 0-210,-2 0 0,6 0 124,-4 0 0,3 0-98,2 0 0,5-2-805,1-3 0,5 3 247,-6-3-2069,7 3 851,-3-5 771,7 6-2489,0-14 1508,7 14 1712,2-6 0,14 0 0,2-2 0</inkml:trace>
</inkml:ink>
</file>

<file path=word/ink/ink7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5-18T11:48:26.878"/>
    </inkml:context>
    <inkml:brush xml:id="br0">
      <inkml:brushProperty name="width" value="0.04294" units="cm"/>
      <inkml:brushProperty name="height" value="0.04294" units="cm"/>
      <inkml:brushProperty name="color" value="#CC0066"/>
    </inkml:brush>
  </inkml:definitions>
  <inkml:trace contextRef="#ctx0" brushRef="#br0">127 557 9411,'9'-7'986,"-2"5"-357,-7-5-224,7 0-3,-5-2-59,5 0 193,-7-5-340,0 5 97,0-7 420,0 7-329,0-5-93,0 6-145,-7-1 1,0 0 196,-4 4-528,-3 3 189,5-5 0,-1 7 195,-1 0-203,1 0 19,1 0 1,-5 5-254,3 0 103,4 8 93,0-12 1,2 8-101,-1-3 0,1-3-111,5 8-31,-7-8 43,5 4 123,-5 0 98,7-5-7,0 12 0,0-10-31,0 6 196,0-6-170,0 3 1,2-5 114,3 3 0,-1-3-104,6 3 1,-4-3 247,4-2-89,1 0-1,-2 0 297,5 0-39,-5 0-182,6 0-3,1 0-73,0 0 0,-5 0 24,-1 0-206,1 0 232,-2 0-1024,5 0 659,-5 0 1,5 2-1113,-4 3 550,4-3 332,-12 5-1388,12-7 1136,-5 0 1,2 0-59,-1 0-741,1 0 670,5 0 789,0 0 0,0-7 0,-1-2 0</inkml:trace>
  <inkml:trace contextRef="#ctx0" brushRef="#br0" timeOffset="318">492 445 7692,'0'-11'0,"0"0"1712,0 1-870,0 1-211,0-5-12,0 12 675,-7-12-649,-2 12-79,1-5 30,-7 7-185,14 0-672,-6 0 435,0 0-490,5 7 287,-5-5 1,7 12-118,0-3 44,0 3 89,0 2 0,5 0-245,0-1 1,6 1-10,-6 0 243,8 0-7,-12 0 0,8 0-42,-4 0 335,-3-8-44,5 7-124,-7-7 126,0 1-150,0 5-30,0-12 0,-7 7 52,-3-4-465,3-3 240,-8 5 1,7-7 71,-8 0-891,7 0 614,-5 0 1,7-2-29,-4-3-1378,-3 3 1113,12-5 0,-5 0-301,7-4 0,0 3 147,0-3 785,0 1 0,7-6 0,2 0 0</inkml:trace>
  <inkml:trace contextRef="#ctx0" brushRef="#br0" timeOffset="653">826 332 7692,'0'-8'2613,"7"0"-2069,-6 1 66,7 6 0,-10-6 11,-4 7-109,-2 0-222,-8 0 1,0 0 82,0 0-128,0 0 0,0 5 0,0 2 265,1 2-607,-1 1 156,0 6-584,0 0 471,7 0 1,2-5 0,7-1-126,0 3 0,2-1 25,3-2-139,4 5 1,7-7-18,0 8 83,0-7 172,-1 5 0,1-5 168,0 7 1,-5-6 70,-1 1 87,-6-7-103,3 10 79,-7-13 17,0 7-117,0-1 0,-7-6 1,-4 5 94,-3 2-141,-2-6 1,0 5 109,1-7-806,-1 0 437,0 0 1,0 0-1525,0 0 848,0 0 170,0 0-525,7 0 1,2-2 71,7-3 607,0 3 0,0-6-75,0 2 244,7 5 341,2-6 0,0-1 0,12 7 0,-3-6 0</inkml:trace>
  <inkml:trace contextRef="#ctx0" brushRef="#br0" timeOffset="944">780 541 7692,'16'0'871,"-7"-7"-289,5 5-217,-5-5 235,7 7-301,-1-7 0,3 5 96,3-3 12,-3-4 0,5 5 1,-7-4 403,0 1-603,6-6 0,-4 6 345,3-3-123,-10 3-137,-4-1-611,0 7 256,-5-6 105,5 0-197,-7 5 120,-7-5 1,-2 7-85,-7 0-52,0 0 0,0 0-97,0 0 130,1 7 318,-1-5 0,0 12 0,0-4 468,0 4-381,7 2-94,-5 0 1,12 0 92,-3 0 1,-2-6 188,2 1-552,-1 0 114,6 5 261,0-1-495,7 1 122,-5-7 121,12 5-1176,-5-5 754,7 0 1,-5-2-1284,-1-7 851,1 0 14,5 0-818,0 0 768,-1 0 358,1 0-661,0-7 582,0 5 584,0-12 0,7 5 0,2-7 0</inkml:trace>
  <inkml:trace contextRef="#ctx0" brushRef="#br0" timeOffset="2678">1034 190 7692,'0'-16'2134,"0"7"-1567,0 2-87,0 7-698,0 0-157,0 7 241,0 2-1353,0 7 1011,0-1 0,0 1 69,0 0 407,0 0 0,0 0 0,0 0 0</inkml:trace>
  <inkml:trace contextRef="#ctx0" brushRef="#br0" timeOffset="4137">1000 459 8910,'0'-8'1636,"0"1"-1139,0 7 1561,0 0-2027,0 7 1,0 1 201,0 8-140,0-7 25,-7 5 0,5-5 97,-3 7-197,-4-7 73,8 5 73,-6-5-203,7 7 70,0-8-323,0 6 147,0-12 26,0 12-324,0-12 172,0 12 140,7-12-250,-6 5 229,13-7 1,-10 0-127,7 0 294,-1 0 1,1 0 0,-1 0-213,3 0 320,1 0-181,2 0 1,0 0 112,-1 0 1,3-5-42,3-1 0,-3-4-140,3 5 1,-3-6 10,-3 6 94,1-8-10,0 5 1,0-3-31,0 0 165,0 8-140,0-11 1,0 10-38,0-6 217,-8 6-175,6-10 0,-10 12 154,7-3 0,-6 3-3,5 2 39,-6-7-120,3 5 258,-7-5-167,0 7 1,0-2 6,0-3-113,0 3 66,0-5-94,0 7 63,-7-7 37,5 6 186,-12-6-212,5 7-19,0 0 0,-5 0 191,4 0 1,-4 0-6,-2 0-238,7 7 65,-5-6 1,5 13 66,-7-3-64,7 3 87,-5-5 6,12 5-398,-12-5 177,13 7 0,-7-6-233,8 1 155,0-8-32,0 5-541,0-1 367,8-6 62,0 6 99,8-7 0,0 0 3,0 0 10,-7 0 71,5-7 0,-5 0-111,7-3 297,0-4-73,-1 5 1,-4-2-6,0 1 1,-6 1-32,5-2 1,-6-3 143,1 3 33,-3 4-204,-2 0 578,0 0-188,7 6-103,-5-6 41,5 7 53,-7 0-450,0 0-39,0 7 223,-7 1 0,3 8 147,-6 0 1,6 2-82,-1 3 0,-2 4 269,2 6 1,-1 3 103,6 3-168,0-4-129,-7 13 0,5-5 48,-3 7-276,3-8 72,-5 6 0,4-11 246,-8 8-589,1-8 278,1-3 0,-5-9-148,3-8 0,2-1 62,-1-3 1,-1 1 1,-5-6 1,6-1 93,-1-5 0,0-2-328,-4-3 1,1 0-5,3-11-243,4 3 354,0-9 0,5-1-136,-3-4-89,3-3 178,2-2 1,7-5 1,4 0 0,3-2 44,2 2 0,0 6-5,-1-1 1,3 0-65,3 6 573,-3 3-261,5 0 0,-2 7-33,0 0 639,0 7-444,-5-5 0,0 7 238,0-3 1,-2 1 125,-3 3-251,3 5 1,-11-6 50,8 7 118,-8 0-196,4 0 123,-7 0-271,0 0 0,2 7 137,3 3 152,-3-3 93,5 7-215,-7-5-372,0 7 118,0 0 0,0-5-187,0-1 155,0-6 0,2 3 7,3-7-100,-3 0 106,5 0-119,-7 0 50,0 0 0,7 0-68,4 0-108,-4 0 21,7 0 104,-5-7-544,7-2 402,0-7 1,-1 5-110,1 1 1,-2-1 69,-3-5 1,3 6 174,-3-1 0,-3 6-233,3-6 944,-7 8-524,10-4-33,-13 7 686,7 0-228,-1 0-191,-6 0 348,13 0-365,-12 0 0,5 2 404,-7 3-151,7 4-509,-5 7 46,12-1-1554,-12 1 1000,5-7 1,-7 0 15,0-4-1563,7-3 1228,-5 5 1,7-7-33,-4 0-726,-3 0 441,12 0-31,-12 0 1141,12 0 0,-5-7 0,6-2 0</inkml:trace>
  <inkml:trace contextRef="#ctx0" brushRef="#br0" timeOffset="5136">1905 586 7693,'9'0'3128,"-2"0"-2236,-7 0 163,0 0-435,-7 7-292,5-5 0,-5 7 136,7-4-268,0-3 330,0 5-232,0 0-98,0-5-266,0 5 117,0-7-1050,0 0 616,0-7 235,0-2 1,2-1-77,3-1-348,-3 0 326,5-4 1,-2-1-92,1 0 87,-1 0 137,2 7 0,-5-5 106,3 3 1,2 3-133,-2-3 384,1 7-111,-6-3-136,0 7 577,0 0 1,5 2 12,0 3 1,1-1 151,-6 7-422,0-1 0,1 4 219,5-3-505,-5 3-87,13-5 274,-12 0-406,12 5 199,-12-13 109,12 7-152,-5-1 3,0-6 0,5 6 20,-3-7-98,-4 0 26,7 0 1,-5 0-268,6 0 170,1-7 2,0 6 115,0-14 0,0 8 24,0-3 1,-6-3-107,1 8-55,-8-7 58,12 3 0,-14-2-409,5 1-249,-5 6-65,6-3 2271,-5 7-1405,5 0 0,-7 0 0,0 2 0,0 3 483,0-3-246,0 12 1,0-5 393,0 7-104,0 0-310,0 0 0,0-6-176,0 1 0,6-6 102,-1 6 0,7-8-297,-1 2 75,3 4-1,-5-7-221,5 5 230,-5-7 1,7 0-53,-1 0-107,1 0 91,7 0 0,-9-2-105,7-3-89,-13 3 167,13-12 0,-12 11-148,6-8 0,-4 6 60,0-6 0,-8 1-38,2-6 1,-1 5-123,1 1 307,-3-1-200,5 2 34,-7-5 513,0 12-165,0-5 2,-7 7-186,-2 0 383,-7 0 0,0 6-145,1-1 1,4 7 383,0-1 1,6-2-28,-6 1-83,8-6-202,-4 10 1,5-11 84,-3 8-348,3-8 106,-5 5 25,7-1-89,0-6 203,0 6-301,7-7 0,2 0 13,7 0 1,-6 0-193,1 0 1,0 0 37,4 0-202,1 0 290,0-7 1,0 4-108,0-8-79,0 8 162,0-11 1,-6 10-35,1-7 1,-1 3 61,6-3 0,-5-1 131,-1 6-167,-6-6 92,3 10 1,-2-7 385,1 4-137,-1 3-124,-5-5 744,0 7-287,7 0-149,-5 0 880,5 7-757,-7-5 0,2 11 200,3-8 1,-3 7-223,3-1 1,2-2-188,-2 1 1,6-5 81,-6 6-465,7-7 166,-3 3-1,2-2 191,-1 0-537,1 1 291,-2-6 0,5 0 87,-3 0-1266,3 0 825,2 0 1,-6 0-851,1 0 545,-1 0 86,-1 0-567,5-8 0,-7 5-61,4-8-220,-4 8 725,-7-11 269,0 12 464,0-5 0,0 0 0,0-2 0</inkml:trace>
  <inkml:trace contextRef="#ctx0" brushRef="#br0" timeOffset="5316">2921 475 7693,'11'-10'0,"-1"-1"452,1 8 1,-1-10 0,1 8 362,1 1-716,3-4 1,6 6-1,0-3 231,-2 3-142,-1-5 0,5 5-164,-6-5-88,6 7 1,-1-2 118,-1-3-714,7 3 488,-10-5 0,5 5 13,-8-3-542,1 3 0,-2-12 0,-1 3 700,-3-3 0,-6-2 0,3 1 0</inkml:trace>
  <inkml:trace contextRef="#ctx0" brushRef="#br0" timeOffset="5537">3208 0 7693,'-11'9'0,"1"-4"0,4 4 2539,-4 2-1172,6 3-536,-10 2 151,5 6 1,-1 3 0,-1 9 236,-1 3-191,5-4-597,0 6 0,1-7 176,1 0-202,0-1-258,5 1 0,0-2-130,0-4 1,0 3 56,0-8 0,0 2-794,0-2 1,2-3 313,3 3-2721,-3-11 1913,5 4 1,0-10-9,3 7-1279,-3-8 1104,8 4 1397,-7-7 0,15 0 0,2 0 0</inkml:trace>
  <inkml:trace contextRef="#ctx0" brushRef="#br0" timeOffset="5668">3367 586 12282,'0'9'4077,"0"-2"-4118,0-7-3979,0 0 2499,7 0 1521,2 0 0,6 0 0,1 0 0</inkml:trace>
</inkml:ink>
</file>

<file path=word/ink/ink7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5-18T11:48:17.826"/>
    </inkml:context>
    <inkml:brush xml:id="br0">
      <inkml:brushProperty name="width" value="0.04294" units="cm"/>
      <inkml:brushProperty name="height" value="0.04294" units="cm"/>
      <inkml:brushProperty name="color" value="#CC0066"/>
    </inkml:brush>
  </inkml:definitions>
  <inkml:trace contextRef="#ctx0" brushRef="#br0">80 445 7929,'0'16'1158,"0"0"-699,0 0 132,-7-1 0,5 1-173,-3 0 1,3 5 487,2 0-439,0 1 56,0-6-118,0-1-148,0-6 0,0 5 73,0-3 96,0-4 165,0 7-262,0-12-404,0 5 184,0-7-364,0 7 192,0-5 122,0 5 0,0-14-471,0-4 0,0 1 205,0-6 1,5 2-225,0-13 268,1 1-57,-6-6-225,0 0 188,0-7 0,0 4-138,0-7 302,0-1 0,0-8 0,0 2-16,0 3 169,0 9-162,0-9 1,0 14 293,0 1 1,0 6-74,0 9 149,0 0-52,0 7-77,0-5 404,0 12-318,0-5 0,0 9 80,0 3-449,7-3 129,-6 19 1,7-3 759,-8 14-349,0 0-188,0-1 1,7 8 531,3 3-357,-3 4 72,7 2-124,-5 0-93,0-8 1,5 4 145,-3-7-203,3 0 0,0-5 175,-4 0-136,5-8-419,-7-1 220,1-7 1,4 0-900,-8 0 573,7-7-789,-10 5 553,5-12 153,-7 5-135,0-7-162,0 0 273,0-7 22,0 5-397,0-12 447,0 5 1,-7-7-201,-4 0 22,-3 0 228,-2-7 0,-5 6-142,0-4 347,-7 3-80,10 2 1,-10 2 258,7 3 0,0-1-57,5 7 347,0 0 707,0 5-612,0 0-184,7 0 590,2 0-109,7 0-53,0 0-317,0 7 0,2-4 1331,3 8-852,11-1-513,2-1 1,12 0-1177,-4-4 470,11-3 249,4 5-1236,7-7-1326,-1 0 1476,-6 0 388,5-7 783,-6 5 0,4-8 0,0 3 0,0-4 0,-5 4 0,-3 3 0</inkml:trace>
  <inkml:trace contextRef="#ctx0" brushRef="#br0" timeOffset="841">903 431 7927,'0'-9'918,"0"2"-361,-7 7-18,5 0 56,-5 0 84,7-7-287,0 5-143,0-5 1,0 14 512,0 4-355,0 3 1,0 2-77,0 7 1,0-6 194,0 5-260,7 2 17,-5-6-124,5 12 1,-2-12 160,1 3-250,6-4 44,-10-1 1,10-5-268,-7-1 129,8-6 97,-11 10-574,12-12 145,-5 5 228,6-7-611,-6 0 491,5-7 1,-7 3-153,4-6-58,3-1 0,-7-5-74,4 0 204,3-7 115,-12 6 1,5-6 0,-6 7-57,5 0 30,-5 0 64,7 0 1,-8 6 180,0-1-15,0 8-73,0-4 372,0 7-103,0 0 77,0 7 1,5 2 0,0 6 88,-1 1 9,-3 0 0,5 0 17,-1 0-178,7 0 1,-5 0 44,4 0 1,3-2 31,-3-4 1,1 4-22,-1-3-272,3-4 62,-5 0 1,1-7 221,1 0-282,-1 0 37,-1 0 80,5 0 0,-10-2-18,6-3 0,-4 1-328,4-6 131,-6-1 63,3-5 0,-7 1-339,0-1 1,2 5 51,3 0-789,-3 1 312,5-6 350,-7 0-1369,0 0 499,0 7 608,0-5 724,-7 6 0,5-1 0,-5 2 0</inkml:trace>
  <inkml:trace contextRef="#ctx0" brushRef="#br0" timeOffset="1610">1349 524 8744,'8'9'1609,"0"-2"-1396,-1-7 0,-6 0 382,13 0-279,-12 7 1,7-5 125,-4 3-110,4-3 1,2-2 193,-1 0-313,-6 0-127,10 0 0,-11-5 166,8-1-595,-7 1 278,3-2 134,0 5 0,-6-7-156,5 4 40,-4 3-422,-2-5 347,0 7 0,-2 0-111,-4 0-173,5 0 253,-13 0 1,10 2-283,-7 3 655,8-3-165,-11 12 1,10-5 538,-6 7-436,6 0 1,-3 0 13,7 0 0,0-6-29,0 1 57,0-8-34,7 11 1,-3-12-47,6 3-184,1-3 66,5-2 0,0 0-129,0 0 57,6 0 25,-4 0 1,7-7-331,-4-3 154,-3-4 109,12-2 0,-13 0-254,4 0 332,-3 0-1,-2-7-143,0 5 0,3-10-37,-3 7 74,3-7-63,-10 10 0,2-10-52,-1 7 93,-6-7 1,3 8 34,-7-6 1,0 6 112,0-1 0,0 4-199,0 1 325,0 7-55,-7-5-208,5 12 723,-12-5-399,12 7 0,-10 2 4,7 3 211,-8 4-194,12 7 0,-8 5 137,3 0 25,5 0-150,-6 2 1,7-4 333,0 8-138,0-8-175,0 11 30,0-12-125,7 5 1,-6-2 132,5 0-295,3 0 0,-6-7 196,8-3 39,-1 3-449,-1-5 193,5 0 0,-5 0-335,7-4 241,0-3 88,0 5 1,0-7-159,-1 0 1,1-6-109,0 1 57,0-7 101,0 3 1,0-12 37,0 0 64,-8 0-15,7-2 0,-7 3-88,8-6-185,-7-1 272,5-5 1,-10 1-226,6-1 1,-6 4 64,1-4 0,-3 6-201,-2-6 258,0 7 2,-7 2 193,5 13-57,-12-12 0,10 15-248,-6-3 1023,6 3-532,-10 7 1,11 0-84,-8 0 883,1 0-628,1 14 1,-4-4 482,8 12 1,-6 1-324,6-2 0,0 7 678,5-2-535,0 4-257,0 2 239,0 0-330,7 0 1,-4-6 104,8 1-327,0-8-25,5 4 0,-1-2 241,1 0-1293,0 0 776,7-5 0,-4-5-1222,8-1 0,-6-4 683,6 4 0,-8-6-1235,2 1 1,2-3 1971,-2-2 0,7 0 0,-3 0 0</inkml:trace>
  <inkml:trace contextRef="#ctx0" brushRef="#br0" timeOffset="2118">2842 207 7877,'0'-16'0,"0"7"0,0 0 1170,0 4-343,0 3 260,0-5-364,0 7-479,0 0 0,0 7 0,-2 6 246,-3 6-67,3 6-131,-5 6 0,7-2 30,0 2-36,0-2 1,0 8 0,0-9 161,0-2 1,2-1-235,3 1 1,-3 3-736,3-8 314,-3 0 264,5-5-2023,-5 0 1352,5 0 0,-7 0 63,0-1-1057,0-6 0,0 0-192,0-4 1236,0-3 564,0 5 0,0-14 0,0-2 0</inkml:trace>
  <inkml:trace contextRef="#ctx0" brushRef="#br0" timeOffset="2671">2714 508 11485,'16'0'1423,"0"0"-1208,7 0-164,1 0 54,1-7 1,5-1 216,-4-8-334,-3 0 73,7 0 0,-10-5-545,6 0 259,-6-8 168,3 12 1,-4-13-506,-3 3 0,3 3 134,-8-3-88,-4 8 301,0-11 1,-2 12-215,0-3 506,1 3-279,-6 2 269,0 1 0,-2 4-156,-3 0 499,3 8-157,-12-4-146,12 14 312,-12 2-267,12 7 0,-10 1 107,7 4 673,-1 4-580,6 7 1,-5 0 208,0-1-10,-1 1 1,6-6 81,0 1-365,0-1 0,6 4-41,-1-3 1,2 1-82,-2-7 1,-3 0 67,3-5 0,2 0-306,-1 0 153,-1 0-54,-5-7-629,0-2 324,7 0 99,-5-5-503,5 5 229,-7-7 17,0 0 0,5-2 173,0-3 98,8-4 79,-11-7 0,10 0-631,-7 0 278,8 0 40,-12 0-17,13 1-107,-12-1 240,12 0 498,-5 0-175,0 7 338,-2 2 319,-7 7-522,0 0 0,5 2 354,1 3 1,-1 4-223,-5 7 0,2 0 600,3 0 0,-3 1 55,3 4-564,-3-3-135,5 5 0,-5-7 78,3 0-1108,-3 0 449,5-1-2019,-6 1 1796,14 0 1,-8-5-993,3-1 580,4-6 131,-5 3 842,7-7 0,7-7 0,2-2 0</inkml:trace>
  <inkml:trace contextRef="#ctx0" brushRef="#br0" timeOffset="4319">3538 463 7849,'-8'0'0,"-7"0"0,5 0 1384,3 0 1,-2 0 507,4 0-1480,-4 7 0,-2 0-64,1 3-136,6 5-1,-3-7-93,7 8 40,0 0 1,0 0 211,0 0-150,0-7-61,0 5 0,0-5 158,0 7-410,0-1 164,0 1 0,0-5-277,0-1 1,5-4 81,1 4-192,6 1 213,-3-2-485,0 5 363,5-12 0,-11 5-74,8-7-17,-8 0-62,5 0 195,-1 0 169,-6-7-97,13-2 1,-12-2 83,3 1 1,-3-1-162,-2-5 161,0 0 1,0-1-47,0-5 65,0 12-32,0-11 1,0 12-54,0-7 252,0 0-20,0 0 190,0 7-102,0 2-215,0 7 97,0 0-7,0 7 507,7 2-147,-5 7-82,12 0 61,-5 0-216,0 0 0,5 0 77,-3 0 0,3-6-55,2 1 1,-1-3-251,1 3 0,-5 1 195,-1-6-147,1-1 31,-2 2 59,5-5-392,-12 5 103,12 0 96,-12-5 57,5 5-6,-7-7 59,0 0 45,0-7-55,0-2 1,0-7-191,0 0 1,0 0 71,0 0 0,0 1-223,0-1 140,0 0-23,0-7-193,0 12 18,0-10 57,0 12-1059,0-7 236,0 8-703,0 1 884,7 7 572,-6 0 0,14 0-1178,-5 0 1074,4 0 0,2 5 474,0 0 0,0 6 0,0-6 0,0 0 0,0 2 0,-1-5 0,1 3-54,0-3 32,0-2 660,0 0 1,0-2-263,0-3 0,-8 2 1776,-2-8-1012,3 7-79,-8-10-654,6 13 1,-7-8 208,0 3-249,0 5-118,0-6 1,-5 5 94,0-3 272,-8 3-305,5-5 0,-8 7 383,0 0-292,7 7-175,-5-5 1,5 10-217,-7-7 47,0 8 132,8-5-493,-7 8 191,14 0 162,-6 0-408,7 0 180,0-7 81,0 5-622,0-5 419,0-1 0,1 0-367,5-8 332,3 7 117,6-6 0,1 6-51,0-7 1,0-1 13,0-5 234,0-2-93,0-1 0,-2-5-90,-4 3 280,4 4-71,-12-7 0,11 5-187,-8-7 317,0 7-261,2-5 217,-5 12 0,5-6-81,-7 2-64,0 5 140,0-6-85,0 14 0,0 1 28,0 8 0,-2 5 53,-3 1 1,3 4-52,-3-5 1,5 2 8,5-2 0,4 4-40,7 7 0,0 1 0,0 4 0,0 4 0,-1 7 0,1-8 0,0-3 0,-2-3 0,-3-3 1013,-4-6-723,0 5 1,-5-18 0,1 4-437,-6-2 0,-6-7-187,-7-1 221,0-4 1,0-2-220,0 0 0,-1-2 41,-4-4 1,3-2-177,-3-8 0,5-7-71,5-4 209,-3 4 115,12-7 1,-5 6-61,7-8-82,0-7 93,0 6 1,7-6-65,4 7 237,3 0-69,-5 1 1,9-1 74,-8 0 0,8 0-117,-8 1 277,5-1 95,0 0-136,1 0-37,-7 1 517,5 6-384,-12-5 1,7 14 31,-4 0 632,-3 0-246,5 15-65,-7-14-208,0 14-68,0-6 0,0 8-256,0 5 1,0 3 138,0 6 0,0 1 182,0 0 0,0 5 67,0 0-29,7 1-209,-5 1 0,7-6 94,-4 4-139,-3-3 61,12-2 1,-13-6 83,5 1-322,3 0 84,-8-3 8,13 7 66,-5-14 1,2 6-355,-1-7 1,-4 0 63,4 0-214,-6 0 127,10 0 49,-12-7-76,12-1 154,-12-8 0,6 5 34,-2 0-161,-5 8 228,7-4 1,-7 2 31,5-1 82,-5 1-192,6 5 497,-7 0-137,0 0 721,0 7-322,0-5-300,0 12 49,0-5 80,7 0-210,-5 5-260,12-5 88,-12-1 0,7-1 8,-4-7 1,-1 0 46,6 0 0,-4 0-143,4 0 1,1-1-44,5-5-634,0-2 495,-1-1 0,1-5-131,0 3-66,-7-3 240,5-9 1,-7 5-50,4-3-51,3-4 93,-5 8 0,1-11 111,1 6 1,-8-4-97,3 5 0,1-7 290,-2 1-86,0 4 36,-5 7 732,0 2-549,0 12 1,0-6 73,0 2 662,0 5-620,0-6 1,0 14 61,0 3 349,-7 4-408,5 2 1,-6 2 170,2 3 0,5 2-159,-5 3 1,5 4 63,1-3 0,0 1 157,0-2-332,7-3-85,-6 0 0,13-5 158,-3 3-404,3 4 114,2-8 1,0 5 201,0-12-1526,0 4 939,0-5 0,-6 2-1239,1-1 0,-1-6-104,6 1 100,0 4 799,0-7 323,-7 5-1282,5-7 1763,-12-7 0,12-2 0,-5-7 0</inkml:trace>
  <inkml:trace contextRef="#ctx0" brushRef="#br0" timeOffset="4476">4635 508 15254,'16'-8'-199,"0"1"0,6 7-218,5 0 0,-2-2 243,1-4-2511,-7 5 1302,11-6 1383,-5 7 0,7-7 0,0-2 0</inkml:trace>
  <inkml:trace contextRef="#ctx0" brushRef="#br0" timeOffset="4819">5493 493 7763,'16'-9'2477,"7"-5"1,2 10-2030,6-7-267,-6 8-46,5-4 1,-7 5-61,3-3 0,3 3 164,-8-3-702,0 3 368,-5 2 0,0-5 46,0-1-1704,-1 1 1019,-6 5 527,-2-7-1405,0 5 337,-5-5 30,5 0 1245,-7-2 0,-14-7 0,-4 1 0</inkml:trace>
  <inkml:trace contextRef="#ctx0" brushRef="#br0" timeOffset="5070">5540 112 7770,'-9'0'1132,"-5"0"-779,12 7 1,-5-4-71,7 8 336,0-1 1,0 8 0,0 3 257,0 6 126,0 3-617,0 1 1,2 6 101,3 0 1,-2 2-130,8-2 0,-2-5 45,1 0 0,5 3 26,-5-9-275,-3 8 10,7-16 1,-10 5 164,6-8-824,-6 1 428,10 0 1,-10-5 108,6-1-1345,-6-6 842,10 10 0,-11-12-1008,8 3 1,-6-3 617,6-2 1,-1 0-364,6 0 1,-5-7 172,-1-4 1040,1-3 0,5-9 0,0-2 0</inkml:trace>
  <inkml:trace contextRef="#ctx0" brushRef="#br0" timeOffset="5513">5747 127 7770,'0'-8'1039,"0"1"-487,0 7 90,0 0-39,0 7 0,0 8 43,0 12 164,0 3-443,0 2 1,2 1 165,3 4 52,-3-3-289,5 12 0,-2-13 156,0 4 297,1-3-426,1-3 0,-5-4 17,3-1 0,2-5-77,-2 6 1,1-13-269,-6 2 53,0-4 27,0 4 1,1-5-741,5-1 468,-5-6-389,6 3 123,-7-7-1122,0 0 1299,0-7 0,6 3-1,-1-6 0,2-1-6,-2-5 1,-1-5-45,6 0-85,-6 0 274,10-2 1,-7 5-105,4-3 588,3 3-187,-12 10-297,12-7 485,-13 7-167,14-1 369,-14 2 1,12 9-246,-8 3 0,2 4 432,-2 7 1,-3-1 6,3 1-318,-3 0-132,-2 0 0,0 0 23,0 0-890,7 0 488,-5 0 1,5-1 141,-7 1-743,0-7 312,0 5-1937,7-12 1022,-5 12 553,5-12-756,0 5 484,2-7 0,1 0 1019,1 0 0,0-7 0,4-2 0</inkml:trace>
  <inkml:trace contextRef="#ctx0" brushRef="#br0" timeOffset="6395">6175 526 11659,'0'9'485,"0"5"301,0-3-291,0-4-222,0 7 0,1-5 240,5 7-103,-5 0-206,7-1 180,-8-6 51,7 5-130,-6-5-408,6 7 153,-7-7 0,2-2-23,3-7-52,-3 7 331,5-5-939,-7 5 324,0-7-283,0 0 330,0-7-668,0 5 596,0-12 1,-5 5-67,0-7-229,-1 7 339,6-5 1,-1 4-225,-5-12 406,5 5 1,-6-6-1,7 7-117,0 0 154,7 0-82,-6 7 1,8-5 233,-4 4-65,4-4 113,7-2-86,0 7 1,-2 0-76,-3 4 52,3 3-70,-5-5 1,7 7-39,-1 0 203,1 0-25,-7 0 19,5 0 13,-5 0-152,0 0 0,0 0 554,-4 0-166,-3 0 5,5 7-22,-7-5-136,0 12 75,0-5-91,0 0 1,0 5 23,0-4 58,0 4-94,0 2 0,-6-5-11,1-1 1,0 1-12,5 5 1,0 0-131,0 0 99,0 0-250,0-1 104,0-6 0,0 5 107,0-3-235,0-4 30,7 0 221,-5 0-228,12-5 58,-5 5 1,1-2-134,1 0 193,-1 1-441,6-6 196,0 0-7,-7-7 48,5-2 79,-12 0 1,5-5 10,-7 3-196,7 4 226,-5-7 1,5 5-144,-7-6 243,0-1-182,0 0 169,0 0 1,0 0-43,0 0 1,-2 6 434,-3-1-158,3 7 295,-5-10-176,7 13-83,0-6-396,0 7 196,0 0-59,0 7 209,0 1 1,5 8-113,0 0 1,3 0 35,-3 0 0,-2 0-43,8 0 210,-8 0-150,12-1 0,-12-4 26,8 0 123,-1-1-66,-1 6 1,5-5 55,-3-1-398,-4-6 66,0 3 69,0-7-92,-5 0 199,5 0 152,-7 0 1,0-2 70,0-3-452,0-4 63,0-7 0,0 0 178,0 0-252,0 0 80,0 1 0,0-7 67,0 1-14,0 0 21,0-2 1,0 5-259,0-3 0,0 4 88,0 1 0,0-5-310,0-1 0,0 7 39,0 4-1058,0 7 325,0-10 394,0 13-974,0-7 1055,0 8 1,7 0-337,3 0 1,-1 8 579,2 2 1,-1-3 401,6-2 0,0 3 0,0-3 0,7 7 0,2-3 0</inkml:trace>
  <inkml:trace contextRef="#ctx0" brushRef="#br0" timeOffset="7336">6906 447 7770,'9'0'0,"5"0"1270,-12 0 663,5 0-930,-7 0 190,0 0-818,-7 0 17,-2 0 0,-7 0 0,0 0 332,0 0-401,0 7 0,0 2 0,2 7-63,4 0-215,-4-1 41,5 1 0,-2 0-96,1 0 1,6 0 77,-1 0 0,3 0-128,2 0 0,0-6-15,0 1-590,0-8 144,0 11 178,0-12 43,7 5 137,2-7 1,1 0-75,1 0 0,0 0 122,5 0 0,-1-5-198,1 0 56,0-8 173,0 4 1,-5-6 131,-1-1 1,-5 0-96,6 0 181,-7 0-190,3 0 1,-7 0-59,0 0 419,0 1-196,0-1 1,0 5 235,0 0-69,0 8-138,0-4 1,0 5-137,0-3 39,0 3 66,0-5-494,0 7 254,0 0 1,0 7 68,0 4 244,0 3-101,0 2 1,0 1-142,0 4 605,0 4-347,0 0 1,1 5-85,5-4 417,3 4-276,6 2 1,-4 5-50,0 0 1,-1 7-23,6-1 0,-2-3-215,-3 2 1,3-5 72,-4 6-324,-3-8 190,1-3 1,-8-4 3,0-7-607,0 0 424,-8-5 1,0-2-466,-8-3 385,-7-4 121,5-7 0,-7 0-240,4 0 1,4-2 127,-4-3 1,3-4 296,2-7 0,5-5-29,1 0 75,6-7-35,-3 3 1,7-9-224,0-3 227,0 4-71,7-6 1,2 2-132,7 0 0,0-5 107,0 5 0,0-2 121,0 2 0,1 3-167,4-3 297,-10-3-111,10 6 1,-12-6-184,7 3 345,-7 3 0,3-5 6,-7 7-231,1 1 164,-6 6 60,7 2 693,-6 7-297,6 7-210,-7-5-114,0 13-128,0-6 1,-1 14 55,-5 3 1,5 10 36,-5 1 317,5 7-272,-7-3 0,7 6 147,-5 1 5,5 0-277,1 0 1,0-2 305,0-4-136,0 4-112,0-12 1,0 5-117,0-7 1,5-1 143,0 1-561,1-7 321,-6 5 44,0-12-794,0 5 363,0 0 247,7-5-282,-6 5 98,6-7-33,0 0 0,-3 0 78,7 0 1,-6-5-88,5-1 1,-1-6 57,2 1 1,3-3-198,-3-2 171,-4 1 153,7-1 274,-13 0-119,14 0 1,-14 5-233,5 1 672,-5 6-281,6-3 1370,-5 7-685,5 0-378,-7 0 1,0 2 1557,0 3-1439,0 4 1,-2 7 776,-3 0-705,3 7-103,-5-6-226,7 6 0,0-12 127,0-1-370,0-6 103,0 10 166,0-12-266,7 5 52,-5-7-547,5 7 308,-7-5-1037,7 5 0,2-9 119,7-3-2373,0 3 2278,-7-12 1,5 10 33,-4-6 1127,5-1 0,7-12 0,3-1 0</inkml:trace>
</inkml:ink>
</file>

<file path=word/ink/ink7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5-18T11:48:33.774"/>
    </inkml:context>
    <inkml:brush xml:id="br0">
      <inkml:brushProperty name="width" value="0.04294" units="cm"/>
      <inkml:brushProperty name="height" value="0.04294" units="cm"/>
      <inkml:brushProperty name="color" value="#CC0066"/>
    </inkml:brush>
  </inkml:definitions>
  <inkml:trace contextRef="#ctx0" brushRef="#br0">255 144 8003,'9'-8'1893,"5"7"-1185,-13-6 74,7 7-317,-8-7-134,7 5 251,-6-5 26,6 0-192,-7 5-191,0-12-77,0 12 0,-1-10-54,-5 6 152,5 1-99,-14 5 1,5 0-155,-11 0 0,1 0 57,-6 0-135,6 7 98,-2 2 1,0 9 2,1 3 125,-7-4-68,10 13 0,-5-7 58,8 4 98,6 3-95,-5-5 1,12 6 251,-3 1-210,3-7-65,2 5 1,0-7-187,0 3 65,7-3 0,2-7-381,7 0 294,-1-7 1,1 3 3,0-7-854,0 1 626,7-6 0,0-2-22,3-4-969,4-2 806,-12-8 1,10-5-115,-7-1 1,1-4 249,-7 5 0,1-7-94,0 1 0,0 2-113,0-1 204,-7 7 161,5-11 1,-12 10-84,3-6 243,-3 6-36,-2-10 1,0 7-233,0-3 669,0 3-327,0 7 1,-2 0 365,-3 0-194,3 8-96,-5-7 1368,7 14-629,0-6-392,0 7 621,0 0-653,-7 7 1,5 7 145,-3 7 208,3 0-429,2 2 1,0-4 213,0 8-195,0-1-209,0 6 0,0-5 75,0-1 23,0 1-99,0-3 1,5 6-326,0-3 1,3-3 173,-3 3-1348,-3-8 937,5 11 1,-6-12 57,5 3-1450,-5-3 1132,7-10 0,-8 1-165,0-3-339,7-5 724,-6 6 1,8-8-457,-4-5 911,-3-2 0,12-8 0,-5 0 0</inkml:trace>
  <inkml:trace contextRef="#ctx0" brushRef="#br0" timeOffset="1377">507 398 7702,'10'0'1494,"1"0"-648,-8 0-276,5 0 149,-1 0 0,1 0 33,8 0-327,-7 0-13,5 0-240,-5-8 1,7 7 122,0-5-348,-7-2 0,3 4 0,-5-5-255,2 2 338,-6-5 1,10 8-206,-8-6 62,0 6-46,-5-3-411,0 0 176,0 5 21,0-5 3,-7 7-57,5 0 206,-12 0 324,6 0-184,-1 0 0,0 0 190,4 0 0,1 2-48,-7 3 1,8-1 193,-2 6-98,3 1-53,2-2 444,0 5-330,0-5 1,0 7 68,0 0 183,0-8-196,0 6 0,0-5 157,0 7-492,7-7 186,-5 5 0,12-10-55,-4 6 0,5-5 75,0 6 0,1-7-82,0 1-121,0-3 167,7-2-301,-5 0 133,12 0 1,-6-2 17,8-3-267,-7-4 189,5-7 0,-13 2-212,4 3 5,4-3 168,-7 5 1,3-7-437,-10 1 370,3-1 0,-11 2 71,8 3 43,-8-3-115,4 12 381,-7-12-148,0 12 1,-7-10-113,-3 7 132,3-1-6,-7 6 1,5 0-68,-7 0 330,0 0-171,7 0 0,-5 2 312,3 3-247,-3-3-58,6 12 1,-5-5 26,8 7 1,-2-6 63,2 1 135,3 0-160,-5 5 0,7-6 143,0 1-224,0-1 1,0 1 99,0-1-40,0-6-394,7 10 181,-5-12 1,12 5-265,-4-7 201,-3 0 49,7 0 0,-5 0-321,7 0 1,0-2 1,0-3 3,0-4 169,0 0 1,0-5-154,-1 3 63,8 4 82,-12-7 1,10 13 343,-10-5-97,-4 5-76,7 1 1,-11 0 714,8 0-331,-8 0-210,5 0 1,-3 1 440,0 5-328,0-5 24,-5 13 291,7-5-279,-5 0 1,5 0 187,-7-4-437,0-3 310,0 5 3,7-7-608,-5 0 217,5 0-38,-7 0-28,0 0 1,0-7-99,0-4 38,0 4 182,0-7 1,0 5-7,0-6-366,0 6 209,0-5 0,0 5-20,0-7-337,7 0 289,-5 0 1,10 6-283,-6-1 1,6 0 149,-1-4 0,-3-1-308,3 0 269,0 0 48,-3 0 198,6 0 1,-12 0 1,11-1-149,-8-5 241,0 5 3,2-6 0,-5 7 359,3 0-303,-3 0 0,3 6 887,1-1-470,-1 8-94,-5-4 411,0 7-379,0 0-49,0 7 186,0 1-225,-7 8 0,5 0 228,-3 0-206,3 7-150,2-5 0,0 10 188,0-7-283,0 7 116,0-10 1,0 10-261,0-7 1,2 0 102,3-5-361,-3 0 1,10-5 110,-7-1 120,1-6-463,1 10 381,-5-12 0,12 5-40,-4-7-228,-3 0 267,7 0 0,-5-2-240,7-3-148,-7 3 249,5-12 0,-10 7-1,6-4 1,-5-3-49,6 3 449,-7 4-53,3-7 1,-7 13 895,0-6-442,0 7 948,0 0-1215,0 7 209,0-6 67,0 13-258,0-12-83,0 12 0,0-10-41,0 6 47,0-6 8,7 3-193,-6 0 216,7-5 19,-1 5 15,-6-7-104,13 0 0,-10 0 96,7 0-303,-8 0 209,11 0 1,-10 0-159,6 0 1,-4-5 48,4-1 0,-5-1-212,6 2 88,-7 3 0,3-5-55,0 7-20,-6-7 195,6 5-201,-7-5 149,0 7-72,0 0 0,6 7 560,-1 4-195,0 3-105,-5 9 0,0-4 233,0 8 1,6 1-16,-1 9 159,0-3-280,2 11 0,0-9 205,4 6-44,3-7-236,-5 4 0,1-7 155,1 0-157,-7-8 5,3-1 1,-7-7-214,0 0 78,0 0 1,-7-6 181,-4 1-111,-3-7 44,-9 3-723,-2-7 444,-6 0 0,-3-6-11,-3 1-598,-4-7 508,-6 3 0,4-2-124,1 1-175,7-1 323,3-5 1,4 0-1200,7 1 695,0-1 409,5 0 1,7 0-1549,4 0 936,3 0 372,2 0-826,7 0 1396,2-7 0,14-1 0,1-8 0</inkml:trace>
  <inkml:trace contextRef="#ctx0" brushRef="#br0" timeOffset="1667">2332 303 12287,'0'9'843,"0"12"0,0-10-255,0 10 0,0 4 11,0 1-538,0-3 99,0 7 0,0-11 161,0 8-869,7-1 463,-5-1 0,5 3-957,-7-7 1,0 1-25,0-6-865,0-1 982,0 1-930,0-7 865,0-2 1014,0-7 0,0-7 0,0-2 0</inkml:trace>
  <inkml:trace contextRef="#ctx0" brushRef="#br0" timeOffset="1935">2221 318 7706,'0'-9'1863,"0"-5"1,7 12-550,4-3-756,3-4-275,2 8 0,0-6 40,0 7-126,0 0-24,6 0 0,-4 0 102,3 0 1,-5 7 20,-5 3 63,3 4-187,-5 2 1,-1 0 123,-2 0-208,3 0 60,-8 0 0,6 0 22,-7-1 0,-5-4 27,0 0 1,-8-1-11,3 6 0,-4-5 20,-2-1 0,-5-5-294,0 6 0,-1-7-2,7 1-1270,-1-3 926,0-2 0,0 0 25,0 0-1110,0 0 0,7-7 31,4-4 914,3-3-1827,2-2 2400,0 0 0,14 0 0,4 0 0</inkml:trace>
  <inkml:trace contextRef="#ctx0" brushRef="#br0" timeOffset="3428">2539 318 7706,'0'9'1835,"0"5"-1529,7-12 690,-5 12-202,5-5-198,-7 7-279,0 0 1,0-6 93,0 1-326,0-1 190,0-1-365,0-2 234,0-7-245,0 0 73,0-7-66,0-2 58,0-7 1,0 1 1,0-1-137,0 0 1,0 5 0,1 1-431,5-3 392,-5-1-68,7 5-240,-1-5 229,1 12 113,1-12 1,0 13 50,-4-5-28,-3 5-14,5 1 446,0 0-226,-5 7 0,7-4-141,-4 8 757,4-8-454,0 11 1,5-10 99,-4 6 0,5-6-97,0 1 0,1-3-177,0-2 1,5 0 180,0 0-345,1 0 95,-6 0 0,1-5 143,4-1-14,-10-6-71,10 10-53,-12-12-35,0 5 72,-2 1-3,0-7-15,-5 7 26,5-1 0,-9 0 1,-3 4 0,1 3 38,-7-3 282,1 3-145,-6 2-3,0 0-41,7 0 0,-5 5 16,4 0-71,3 8 185,0-4-108,-1 7 0,7-1 231,-5 1-46,5 0-220,1 0 1,0 0-176,0 0 0,0-6 115,0 1-687,0 0 393,7 4-1059,2 1 843,-1-7 1,6-2-25,-3-7-312,3 0 401,2 0 0,0-5-252,0 0-263,0-8 132,0 4 437,-1-6 1,1-1 110,0 0 1,-5 0 433,-1 0 1,-6 5-201,1 1 857,4-1-647,-7-5 0,5 6-67,-7-1 507,0 1-375,0 1 0,2 0 900,3 4-593,-3 3 132,5-5-188,-7 7 116,0 0-68,7 0-280,-6 0-1,14 7 87,-14 2-159,13 7 0,-7 0 88,4-1 74,3 1-271,-12-7 0,10 10 148,-6-3-476,6 4 211,-10-11 0,7 5-1507,-4-4 920,-3 4-2363,5 2 1492,-7-7-493,0-2 547,0 0 597,0-5-103,0 5 158,-7-7 169,5-7 552,-5-2 0,7 0 0,0-5 0,0 12 777,0-5-423,7 7-276,-5 0 1654,12 0-1085,-13-7 1,14 6 249,-5-5-118,4-3-120,2 8-145,0-13-362,0 5 20,0 0 1,0-3-14,0 6-99,-8-6 236,6 10-223,-5-12 0,0 5-303,-2 0 87,-7 2 116,0 0-38,-7 6 52,5-6 0,-12 7 50,4 0 111,3 7-136,-8-6 0,8 13 351,-3-3-150,-4 3-94,12 2 1,-10-5 283,6-1-146,1 1 104,5 5-350,0 0-104,0-1 292,0 1-430,0-7 126,0 5 164,0-12-194,7 5 68,-5 0 1,12-5-244,-3 3 117,3-3 64,2-2 1,-1-5-216,1-1 0,0-4-110,0 4 134,0-6 114,7 3 1,-6-1-3,5-1 414,-5 1-150,-1 1-167,0-5 193,0 12-10,-7-12 460,-2 12-243,-7-5 454,0 7-378,0 0 284,0 7-105,0-5-88,0 12 81,0-5-252,0 7 1,0-6 119,0 1-249,0-1-8,0-1 0,2 3-168,3-6 0,-3 1 179,3-2-440,4-3 122,0 5 150,-1-7-444,6 0 329,-5 0 1,7-2-63,0-3-201,0 3 246,-7-12 1,5 10-115,-4-6-35,5-1 124,0 2 0,-1-5-42,-3 4 1,3 1 93,-3-2 0,-2 6-56,1-6 0,-5 6-13,6-5 352,-7 6-153,3-3 0,-6 7-121,5 0 519,-5-7-195,7 5-84,-1-5 253,1 7-255,1 0 0,5-5 10,-3 0-32,3-1-47,2-1 0,0 5-331,0-3 111,0-4-354,-1 1 344,1-1 0,-5-4-72,-1 8-582,-6-7 507,10 3 0,-12-2-209,3 1-7,-3 6 257,5-10 1,-5 11 66,3-8 8,-3 7-123,-2-10 645,0 13-197,-7-7-158,5 8 453,-5 0 0,2 2-126,-1 4-252,1-5 944,-2 13-640,5-5 0,-5 7 82,7 0 412,-7 0-486,5 0 0,-5 0-69,7 0 0,0-1-66,0 1 0,2 5-462,3 1 1,-1-1 186,6-5-1417,-6 0 1031,10-8 1,-12 6 64,3-3-1917,4-4 1477,-7 0 1,7-5-137,-4 3-463,-3-3 885,5 5 1,-7-14 527,0-4 0,0-3 0,0-2 0</inkml:trace>
  <inkml:trace contextRef="#ctx0" brushRef="#br0" timeOffset="4244">3983 286 7706,'0'9'4898,"0"-2"-4370,0-7-165,0 0 383,7 0 0,-3 6 43,7-1-358,-8 0-229,11-5 0,-5 5 0,7 1 242,0-3-389,0 6 93,0-7 0,5 5-147,0-7 50,7 0 48,-3 0 0,7 0-1,-1 0 1,-1-5 132,-3-1-896,3-6 459,-13 10 0,6-7 21,-7 4-429,0 3 406,0-5 1,-6 7-129,1 0-110,-7 0-31,3-7 71,-7 5 104,0-5 150,0 7 0,-2 0-536,-3 0 217,-4 0 350,-7 0-52,0 0 1,2 2-141,3 3 573,-3-3-223,12 12 0,-10-10 192,7 6 206,-8-6-324,12 10 0,-8-10 301,4 6 1,3-5 96,-3 6-105,3-7-118,2 10-36,7-5 131,-5-1-249,12-1 0,-5-1 153,6-1-272,1 0 48,0-5 0,5 0 159,0 0-437,8 0 163,-5 0 1,8 0-186,0 0 1,0 0 142,-1 0 1,1-5-70,0 0 40,0-8 73,-1 12 256,1-14-239,-7 14 1,3-12-55,-7 8 342,7-7-155,-17 10 1,8-7 7,-13 4 147,-1 3-211,-5-5 1,0 5-112,0-3 1,-2 3 93,-3-3 0,0 3-183,-11 2 0,3 0-68,-8 0 97,-3 0 29,6 0 0,-5 2-29,7 3 84,-7-3-15,6 12 0,-5-5-95,12 7 282,-4-7-84,12 5 1,-10-5 107,6 6 1,1-4-9,5 0-61,0-8-72,0 4 22,7 0 6,2-5-14,0 5 0,5-7 44,-4 0-288,12-7 111,-5-2 0,11-7 108,-6 0-615,-1 1 385,-5-1 0,1 0-454,4 0 316,-10 0 162,10 0 1,-14 0-293,4 0 139,-4 1 108,0-1-93,-5-7 176,5 5 1,-7-5-128,0 7 250,-7 0-115,5 0 1,-10 1-160,6-1 731,-6 0-338,10 0 1,-7 7 531,4 4 0,2 3-342,-8 2 1,6 0 316,-6 0 0,6 5 17,-6 1 4,8 6-292,-11 4 1,7 2 234,-4 3 292,4-4-464,0 6 0,5-3 164,-3 6 235,3-6-444,2 3 1,0-2-169,0 0 0,2 2 5,3-2 1,-1-3-761,6 3 348,-6-4 271,10-1-2109,-12 0 737,5 0 664,0 0-888,2-7 850,-1-2 1,6-2-1890,-3 0 1367,3 1 1245,2-13 0,0-2 0,0-7 0</inkml:trace>
  <inkml:trace contextRef="#ctx0" brushRef="#br0" timeOffset="4394">5063 413 7706,'-5'11'0,"-1"0"0,-1-8 3822,2 2-1837,3 4-571,-5-7 778,7 5-1158,0 0-600,0-5 0,0 7 274,0-4-412,0-3-1984,0 12 855,0-12-1365,0 5 0,7-7 2198,4 0 0,3 0 0,2 0 0</inkml:trace>
</inkml:ink>
</file>

<file path=word/ink/ink7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5-18T11:48:39.761"/>
    </inkml:context>
    <inkml:brush xml:id="br0">
      <inkml:brushProperty name="width" value="0.04294" units="cm"/>
      <inkml:brushProperty name="height" value="0.04294" units="cm"/>
      <inkml:brushProperty name="color" value="#CC0066"/>
    </inkml:brush>
  </inkml:definitions>
  <inkml:trace contextRef="#ctx0" brushRef="#br0">48 223 7700,'-9'9'1956,"-5"-2"1,12 0-1136,-3 3-585,3 4 0,2 2 83,0 0 102,0 0 1,0 0-62,0 0 1,-2 0 102,-3 0 0,3-1 123,-3 1-96,3-7-130,2-2-114,0 0-182,0-5 155,0 5-331,0-7 0,0-2 177,0-3 1,0-4-284,0-7 1,0-1 107,0-5 1,0 3-1084,0-7 508,7-1 329,-5 2-170,12-5 1,-5 6-135,7-8 322,0 0-34,-8 8 136,14-6 1,-12 10 167,11-6 97,-3 6-201,-2 4 0,2 4 138,3 7 0,-4 0-65,4 5 1,-3 0 499,-2 0-178,-7 0-163,5 7 312,-12 1-264,12 8 1,-12 5 61,3 1 125,-3-1-153,-2 2 0,-2-4-28,-3 8 0,1-6-7,-7 5 1,1-6-399,-6 1 151,0-4-1,0 6-101,-7-5 140,6 5 1,-1-13-9,7 1-305,1-7 7,1 10 83,-5-13 383,12 7-262,-5-8 271,7 0 388,0 0-322,7 0 599,-5 7-450,12 1 0,-7 3 65,4 0 167,3-1-236,-5-1 1,5 5 207,-4-3-413,11-4 33,-10 7 0,12-7-195,-7 3 0,5-2 102,0-8 0,7 0-41,-1 0 27,-4 0-26,7-8-468,-13 7 325,13-13 1,-10 5-22,6-7-283,-6 7 75,3-5 49,-7 5 70,-1-7 106,-6 7 102,-2-5-29,0 6-97,-5-1 255,5 2-159,-7 7 20,-7 0 92,-2 0-62,0 0 0,-5 1-19,4 5 289,-4 3 1,-2 1 37,0 1 202,7-1-226,-5 6-114,12 0 1,-7 5 328,4 0-229,3 1 75,-5-7-124,7 1-67,7 0 135,-5 0-679,12-7 281,-5 5 152,14-12-62,-5 5-687,12-7 489,-6 0 0,6-2-697,-3-3 471,10-4 245,-11-14 0,13 4-98,-7-8 1,-2 1 61,-4-6 0,4 5 329,-3 1 0,-3 0-47,3-6-21,-8 0-21,4 0 1,-12 6-124,-1-1 192,-6 1-77,3-6 1,-7 6-109,0-1 273,0 8-148,0-11 1,-2 14 622,-3 0-293,3 0-169,-12 14 632,12-5-238,-12 7-236,5 0 6,-7 7-87,1 2 1,0 9 257,5 3 128,-4 4-273,12 6 1,-10 1 184,6 0 1,1 0-157,5 0 1,0 5 36,0 0 0,0 7-98,0-2 0,2-1-112,3 1 1,-1-7 124,6 2-298,-6-3 75,3-2 0,-2-6 223,0 0-1505,8-6 477,-12-4 431,7-2-2168,-1-5 594,-6-1 222,6 0 0,-7-10 1654,0-4 0,0-2 0,0-8 0</inkml:trace>
  <inkml:trace contextRef="#ctx0" brushRef="#br0" timeOffset="1050">811 462 12136,'9'0'681,"5"0"0,-11 0 19,8 0-325,-1 0-139,13 0 1,-3 0-32,6 0 1,-5 0 138,6 0-345,-1 0 49,6 0 1,-6-2 246,1-3-635,-1 3 336,-1-12 0,3 7 9,-7-4-242,1-3 168,-6 12 0,-1-12-419,1 4 1,-5 3-30,-1 1 41,-6-2 239,3-1-31,-7 0-266,0 2 282,0 0 0,-2 5-130,-3-3-44,-4 3-62,-7 2 191,0 0 322,1 7-80,-1 2 1,5 7 317,0 0 1,8 0-175,-2-1 0,3 1 495,2 0 0,0 5-118,0 0 178,0 1-388,0-6 0,2-1 222,3 1-125,4 0-215,0 0 1,5-5 159,-4-1-144,4-6 146,-5 10 1,5-12-337,-5 5 243,0-7 55,5 0 1,-10 0 62,6 0-403,-6 0 1,3-7 239,-7-2-8,7-7-356,-5 0 155,12 0 0,-11 0 126,8 0-283,-8 1 142,11-1 1,-12-6-1181,3 1 573,4 7 154,-7 0-1524,12 5 1058,-12 0 418,12 2-7,-12 7 183,5 0 543,-7 0-153,7 0 1,-5 7-199,3 4 883,4-4-572,-7 7 1,6-10 174,-2 6 0,-3-4-103,8 4 0,-1-6 456,6 1 0,-5-3 6,-1-2-195,1 0-223,5-7 1,-2 3 243,-3-6-463,3 6 19,-13-10 1,12 10 258,-8-6-597,0-1 241,-5 2-18,0-5 0,0 11-31,0-8-192,-7 8 138,-1-4-8,-8 7 29,0 0 80,7 0 3,-5 7 47,5 2 370,0 6-223,-5 1 1,11 2-52,-8 3 321,7-3-220,-3 5 1,7-7-28,0-1 0,0 1-35,0 0 0,0-5-83,0-1 0,6-4 144,-1 4-208,7-6 34,-3 3 1,5-5 151,-3 3-390,3-3 151,-5 5 0,7-9 53,0-3-361,-1-4 235,1 0 0,0-3-49,0 6 0,-5-4 106,-1 4 0,-5-4-14,6 5 0,-7-3-10,1 3 262,-3 3-259,-2-5-26,0 7 313,0 0 615,0 7-521,0-5 0,0 12 224,0-3-225,0-4 99,0 7-143,0-12-3,0 5-564,0 0 182,0-5 261,0 5-445,0-7 39,0 0 126,0-7 1,0 3 0,1-5-51,5 2 0,-3-5 113,8 1 1,-1-3-263,6-2 0,-5 1-99,-1-1 314,1 0 0,5 0 1,-2 0-160,-3 0 577,3 7-190,-13 2-18,14 0-175,-14 5 1448,6-5-785,0 7 262,-5 0 0,5 7-320,-7 4 1,0-2 199,0 1-231,0 1-242,7 5-308,-5 0 0,5-6 0,-7 1 311,0 1-1049,0-5 1,0 7-1673,0-3 1313,0-4 97,7 0-1509,-5-7 1956,12 0 0,-5 0-409,7 0 1074,0-7 0,0-2 0,-1-7 0</inkml:trace>
  <inkml:trace contextRef="#ctx0" brushRef="#br0" timeOffset="1433">2161 350 7700,'0'-9'1370,"0"2"1,-2 7-710,-3 0 295,3 0-571,-12 0 0,11 0 195,-8 0 9,8 0 0,-12 7 181,5 4-574,-4 3-36,5 2 0,0-1 149,4 1 0,3 0-14,-3 0-360,3 0 126,2 0 1,0 0 192,0 0-471,0-8 137,0 6-5,7-5-366,2 7 312,0-7 0,5-2-716,-4-7 590,5 0 1,0 0-68,1 0 0,-5-2-129,-1-3 122,1 3 209,5-12 1,-6 5-183,1-7 160,0 1 1,-1-1-112,1 0 62,-8 0 500,11 7-140,-12-5 457,5 12 0,-5-7-94,3 4 133,-3 3-326,5-5-49,-7 7-96,0 0-25,0 7 1,0-3 272,0 6-110,0-6-151,0 10 0,5-5-567,1 7 262,-1-7 103,-5 5 1,5-11-1997,1 8 985,-1-8-361,2 11 0,-4-12 158,8 3-122,-7-3 1367,10-2 0,-5-14 0,6-3 0</inkml:trace>
  <inkml:trace contextRef="#ctx0" brushRef="#br0" timeOffset="2009">2413 399 7700,'0'9'2411,"0"-2"0,0-5-1286,0 3-680,0-3-180,0 12 1,0-5 130,0 7 0,0 0 11,0 0-80,0-8-90,0 7 0,0-7 58,0 8-28,0-7 28,0 5 147,0-12-49,0 5 1,0 0 48,0-5-246,0 5 1,5-9 0,1-3 0,4 1 24,-4-6 0,6 4-787,-1-4 0,-3-1-365,3-5 1,-2 6 766,1-1 1,3 1 163,-8-6 0,6 5 0,-6 1-3845,7 6 2331,-10-3 1,7 7 1151,-4 0 604,-3 0 603,5 0-548,0 0 0,-5 2 84,3 3 60,-3-3-199,5 12 1,-4-11 201,8 8-146,-8-7 179,5 10-414,-1-13 0,1 7 144,8-8 1,-5 0-91,-1 0 44,1 0-205,5 0 51,0 0 1,-6-2 169,1-4-214,-8-2-1,12-1 174,-7-5-236,8 5 220,-7 0-164,5-5 0,-12 10 79,3-6 1,-1 6 442,1-1-142,-3 3-9,5 2-141,-7 0 0,0 7 51,0 4 386,0 10-343,0 4 1,0 1 212,0 1 96,7-1-295,-5 13 1,10-6-108,-7 4 59,8 4-50,-5-7-301,8 4 0,-2-6 0,-1 0 195,-3 0-1552,-6-8 1014,10 6 0,-12-12 78,3 3-1772,-3-10 1367,-2 3 0,-2-12-140,-3 3 1,-6-3 434,-10-2 0,2-4-1989,-8-6 2469,1-8 0,-13-14 0,-2 0 0</inkml:trace>
  <inkml:trace contextRef="#ctx0" brushRef="#br0" timeOffset="2155">2366 302 7688,'0'-10'3383,"0"-1"-1692,0 7-845,0-3 561,7 7-388,-6-7-435,13 6-1173,-5-14 0,7 14 100,0-5 243,0 5-1463,7 1 1089,-6 0 0,12 1-1783,-8 5 2403,7-5 0,4 14 0,8-7 0</inkml:trace>
  <inkml:trace contextRef="#ctx0" brushRef="#br0" timeOffset="2985">3351 463 8201,'0'9'1889,"0"-2"1,0 0-1209,0 3 530,0 5-285,0 0-315,0 1-272,0 0-48,0 0 117,0 0-69,0 0-626,0-7 218,0-2 239,7-7-928,-5 0 421,5 0-894,-7 0 454,0 0 0,1-7 453,5-4 1,-5-3-497,5-2 402,3 0-49,-8-7 278,6 6 1,-1-8-103,-1 4 97,7 3-31,-3-12 55,0 12 1,5-3-122,-3 11 493,-4-4-196,7 12 268,-5-12-196,-1 12 224,7-5 1,-14 9 293,5 3 0,-3 4-155,2 7 701,-3 0-705,5-1 1,-7 1 139,0 0 148,0 7-399,0-5 0,6 5 86,-1-7-456,0-1 82,-5 1 1,0-5-89,0-1 0,2-4 130,3 4-186,-3-6-17,5 3-483,0-7 160,-5 0 196,12 0-225,-5-7 262,7 5 1,-6-12-209,1 3-85,-1-3 277,-1-2 1,5 1-239,-3-1 1,-2-2 135,1-3 1,-1 3-89,2-3 177,3 3 48,-12 3 530,12 6-299,-13-5-131,7 12 1161,-8-5-393,7 7-357,-6 0 949,6 0-758,-7 7 1,0 2 233,0 7 1,0-1-309,0 1 1,0 0-176,0 0 0,0 0 56,0 0-816,0 0 358,0-8 173,0 7-1480,7-7 463,-5 1-1615,5 5 1315,0-12 181,-5 5-135,12-7 1,-7-2 1240,4-3 0,3-4 0,-5-7 0</inkml:trace>
  <inkml:trace contextRef="#ctx0" brushRef="#br0" timeOffset="3235">3905 399 7673,'0'11'1812,"0"0"-761,0-1-452,0-1-178,0 5 1,0-5-1,0 7 328,0 0-368,0 0 0,0-1 1,0 1 158,0 0 0,0-5-205,0-1 0,2-1-78,3 2 0,-3-2-63,3-4 0,-1-3-3,1 3 18,-3-3-398,5-2 192,-7 0 240,0 0-570,7 0 235,-5-7 1,5 3-1033,-7-7 581,7 1 319,-5-6 0,7 0-1235,-4 0 0,-3 0 125,3 1-426,-3-1 1101,5 0 0,0 0-24,3 0 71,5 7 612,-7-5 0,15 5 0,2-7 0</inkml:trace>
  <inkml:trace contextRef="#ctx0" brushRef="#br0" timeOffset="3775">4224 350 7673,'9'0'1622,"-15"2"-1020,-9 3-231,2-3 0,-1 6 0,3-4 589,-3 1 0,0 8-444,4-3 1,-3 4-99,8 2 0,-6 0-126,6 0 1,0 0-7,5 0 0,0 0 5,0-1-238,0 1 92,0 0 1,5-5 193,0-1-462,8-6 149,-4 3 0,7-2-356,-1 0 0,1 1 221,0-6 0,0-2-1108,0-3 613,0 3 194,0-12-823,-1 5 721,1-7 0,0-5-128,0 0 239,0-7 152,0 10 0,-6-12-316,1 3 146,-7 5 273,3-8 1,-2 7 0,0-4 0,1-1-74,-6 7 1,5 5 524,0 5-319,0 1 561,-5 1 373,0 2-495,0 7-137,0 0 523,-7 0-457,6 7 1,-12-2 111,8 11 152,-7-4-266,10 11 1,-11-1 200,8-1 0,-2 5-195,2-5 1,3 6 71,-3-6 1,3 5 107,2-4-381,0-1 133,0-5-1,0 0-743,0-1 364,0-6 162,0 5-327,0-12 193,0 12-398,7-12 0,2 5 190,7-7 0,-6 0-28,1 0 1,0-5-50,4-1 401,-6-6-142,5 10 1,-5-10-95,7 7 842,-7-8-284,5 12-133,-5-6 290,7 7-139,-8 0 81,7 0-157,-7 0-98,1 0 1,5 1-362,-3 5 1,-2 1 126,1 3 1,1 3-1194,5-8 1,0 5 138,0-4-1678,-1-1 1789,1-5 1,0 5 2,0 1 953,7-1 0,2-12 0,6-2 0</inkml:trace>
  <inkml:trace contextRef="#ctx0" brushRef="#br0" timeOffset="4134">5129 399 8557,'0'16'5803,"0"0"-5088,0 0-461,0 0 1,0 5 224,0 0-147,0 0-185,0-5 0,0 0-589,0 0 0,0 0 375,0 0 0,2-6-2626,3 1 1595,-3-8-1778,5 5 2876,-7-8 0,7 7 0,2 1 0</inkml:trace>
  <inkml:trace contextRef="#ctx0" brushRef="#br0" timeOffset="4676">5318 463 9594,'0'9'3324,"0"-2"-2398,0 0-316,0 2-110,0-1-239,0 7 0,-2-8 108,-3 3 79,3 4-183,-5-5 1,7 2 90,0-1-489,0-6 180,0 3-630,0 0 504,0-5-257,0 5 73,0-7-614,0 0 277,0-7 192,7-2-190,2-7 1,0 0-1,-2 0-83,0 0 1,-3-5 322,6 0 1,-6 0-19,1 5 181,-3 0 48,5 0 0,-5 6 18,3-1-93,-3 8 851,-2-4-400,0 7 767,0 0-639,0 7 0,0-4 468,0 8-70,0-1-430,0 6 1,0 0 90,0 0 1,0-6 66,0 1-449,0 0 121,7-3 163,-5 7-482,12-7 170,-13 1 1,14-2 190,-5-7-506,-3 0 219,7 0 1,-5 0-230,7 0 98,0 0 1,0-5 16,0 0-31,-8-8 1,7 5 43,-5-8 1,2 5-50,-1 0 166,3 1-59,-12-6 23,12 7-46,-12 2-15,12 0 628,-12 5-203,5-5 259,-7 7-279,0 0-115,0 7 1,0-3 343,0 6-240,0 1 86,0 5-404,0 7-156,0-6 191,0 6 28,0-14-560,0 5 255,0-5 184,0 7-1748,7 0 474,-5-7 74,12-2 1,-5-7 1352,6 0 0,1-7 0,0-2 0</inkml:trace>
  <inkml:trace contextRef="#ctx0" brushRef="#br0" timeOffset="4883">5859 415 7689,'0'11'2972,"0"-1"-1339,-7 1-743,5 5 212,-12 7-672,12-6 0,-7 13 252,4-3-375,3 3 0,-10 2 0,7-1 88,1 1-554,3-7 197,1 5 0,-6-7-709,1 3 1,0-1 322,5-4-2666,0-3 1518,0 5 40,0-7 915,0-8 1,1-1-116,5-7 656,-5 0 0,14-7 0,-7-1 0</inkml:trace>
  <inkml:trace contextRef="#ctx0" brushRef="#br0" timeOffset="5177">5748 415 7675,'0'-16'0,"2"6"2155,3-1-981,-3 8-270,12-11-248,-5 12 0,7-5-63,-1 7-373,1 0 0,0 0 1,0 0 270,0 0-260,0 7 0,0-4 0,0 8 218,-1 1-101,1 2 1,-5 2 195,-1 0-491,1 7 1,-2-5 109,-4 3 1,2-3-175,-2-3 0,1 1 28,-6 0-24,0 0 1,-7 3 80,-4-3 35,4 4-152,-7-11 16,-2 6 1,-2-4-77,-3 0-510,4-8 401,-6 4 1,5-7-1433,-3 0 818,3 0 137,9 0-614,-5 0 1,7-2 170,-3-3 189,3 3 1,8-12 0,3 4 942,1-4 0,15-9 0,-3-2 0</inkml:trace>
  <inkml:trace contextRef="#ctx0" brushRef="#br0" timeOffset="6570">6096 509 7675,'9'0'0,"-2"7"0,-7 3 0,0 4 1414,7 2 0,-5 0 1,3 0 1208,-3 0-2137,-2 0 0,0 0-324,0-1 0,0-4 130,0 0-535,0-8 230,0 4 219,0-7-1271,0 0 698,0-7 1,0-2-584,0-7 0,0 1 377,0-1 1,0 0-148,0 0 391,7 0 0,-5-7 299,12 5-128,-5-4 1,1 6-159,1 0 382,-1 0-114,6 7 1,-5-3 53,-1 6-122,1 1 85,-2-2 0,0 5 989,-4-3-512,-3 3 525,5 2-515,-7 0 281,0 7-424,0 2 0,0 7 233,0 0-42,0 0-242,0 0 0,0 0 107,0-1-173,0 8-51,0-5 1,0 5 131,0-7-83,0 0-37,7 0 1,-4-2-128,8-4 1,-6 4 50,6-3-369,-1-4 262,-1 7 1,5-12 33,-3 3-687,-4-3 479,7-2 0,-5 0-76,7 0-177,-7 0 277,5 0 1,-11-2-192,8-3 1,-6-4 34,6-7 1,-8 0 161,2 0 1,-3 1-97,-2-1 252,0 0-129,0-7 0,0 5-105,0-3 616,0 3-298,0 3 0,0 4-41,0 0 429,0 8-195,0-4 561,0 7-136,0 0 0,2 7-502,3 3 3,-3 5-115,12 0 0,-10-4 92,6 0-45,-6-1 16,10 6-98,-12 0 0,10 0 103,-7 0 0,6-6-109,-6 1 0,2-8 139,-1 3-157,-5-5 134,6-1-36,-7 7 188,0-5-236,0 5 1,2-9 84,3-3-848,-3-4 501,5-6 1,-5-1-516,3 0 362,-3 0 223,5 0 1,-2 0-748,1 0 0,1-5 11,-2 0-303,-3 0 219,12 12 413,-12-5 167,5 5-97,0 0 723,-5 2-280,5 7 1,-2 2 170,0 3 0,1-1-214,-6 6 1,0-4 1100,0 4-371,0 1-352,7 5 687,-6-8-591,13 7 0,-10-8 158,7 3-383,-1-3-40,6 0 1,0-5 194,0 3-446,7-3 138,-6-2 1,6 0-43,-7 0 1,0 0 163,0 0-216,0 0 37,-7 0 1,3-2 135,-7-3-197,1 3 144,-6-12 0,0 11 32,0-8-229,0 8 185,0-4 0,-2 1-177,-4 1 145,-2 0-251,-8 5 196,0 0 0,2 1-297,3 5 198,-3 3 294,12 6-24,-5 1-185,7 0 333,0 0-171,0 0 0,0-6-31,0 1 124,0 0-166,7-3 0,2 5-78,7-8 1,0 0 106,0-5 1,1 0-182,5 0 0,2 0 59,8 0-558,-7 0 406,5 0 1,-6 0-109,8 0 46,-7-7 85,-2-1 1,-2-3-129,0 0 453,0 1-138,-12-6 0,3 0 111,-6 0 1,1-2-79,-2-3 1,-3 2-11,3-8 1,-5 8-82,-5-2 179,-4 3-21,0 9 1,-5-3-115,3 7 281,-3-8-153,-1 12 0,-1-6-62,0 7 0,0 1-21,0 5 0,0 1 152,0 3-2,0 4-139,1-5 1,4 12-10,0 1 0,8-1 43,-2-5-182,3 7 141,2-6 0,0 6-160,0-7-24,7-7 168,2 5 0,1-7 17,1 4-346,-1-4 181,6 0 0,5-6-142,1 5 1,-1-6 74,-5-6 0,0 3 22,-1-8 1,1 1-97,0-6-112,0 0 181,-7-7 0,3 4-140,-7-8-11,1 8 104,1-11 0,-5 10-106,3-6 233,-3 7-30,-2-11 0,0 7 179,0-4 1,0-1-65,0 7 0,0 0 164,0 5-83,0 0 0,0 0 1039,0 7-341,0 2-463,0 7 1107,0 0 1,-6 2-549,1 3-126,-7 4-405,3 14 1,-2-4 311,1 8 1,4-4-242,-4 8 0,6-8-537,-1 9 0,3-4 186,2 4-357,0-7 311,0 5 1,0-7 112,0 3-1602,0-3 994,0-7 1,2 0-101,3 0-1665,-3 0 1465,12-8 0,-10 1-719,6-3 1,1-5 1532,5 5 0,0-5 0,0-1 0</inkml:trace>
  <inkml:trace contextRef="#ctx0" brushRef="#br0" timeOffset="6685">7477 636 7675,'0'8'3566,"2"5"-2646,3-8 0,-3 2-662,3-2-15,-3-3-473,-2 12 216,0-12 1,2 10 198,3-6-3016,-3-1 2831,5-5 0,7 7 0,4 2 0</inkml:trace>
</inkml:ink>
</file>

<file path=word/ink/ink7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5-18T11:49:08.624"/>
    </inkml:context>
    <inkml:brush xml:id="br0">
      <inkml:brushProperty name="width" value="0.04294" units="cm"/>
      <inkml:brushProperty name="height" value="0.04294" units="cm"/>
      <inkml:brushProperty name="color" value="#CC0066"/>
    </inkml:brush>
  </inkml:definitions>
  <inkml:trace contextRef="#ctx0" brushRef="#br0">48 80 8071,'-14'-11'893,"4"0"1,1 8 22,4-2-655,3 3 207,-5 2 181,7 0 38,0 0-274,7 0-106,2 0-164,7 0 0,1 0-69,4 0 1,4 0 85,7 0 0,0-2-124,-1-3 1,1 1 120,0-6-508,0 6 266,-8-3 1,4 2 54,-6-1-489,-1 1 365,-5 5 1,0 0-267,-1 0 327,1 0 0,-5 0 206,-1 0-137,-6 7 0,3-3 146,-7 6 1,0-4-65,0 4 351,0 1-220,0-2 0,0 10 96,0-3 33,0 3-144,0 4 0,0 2 160,0 7-19,-7-1-97,5 1 0,-7 0 12,4 0 1,3 5-46,-3 0 0,-2 7-48,2-2 0,-6-3 109,6-2-172,-8 4-19,12-8 1,-6 8 164,7-4-412,0-11 162,0 11 0,0-19-460,0 3 288,0-3 124,0-10 1,0 1-1429,0-3 710,0-5-547,0 6 851,0-7 0,0-7-530,0-3 1,1-4 1021,5-2 0,-5-7 0,7-2 0</inkml:trace>
  <inkml:trace contextRef="#ctx0" brushRef="#br0" timeOffset="248">144 430 7616,'16'-7'4855,"1"3"-3898,4-6 104,4 6-623,7-10 0,5 5 466,0-7 1,5 6-419,-5-1 0,6 2-341,-6-1 0,-6 1 43,-4 4 0,-1 3-574,6-3 1,-7 1 255,-4-1-542,-3 3 417,-3-5 213,-6 7-4010,-2 0 2244,0 0 1808,-5 0 0,5 0 0,-7 0 0</inkml:trace>
</inkml:ink>
</file>

<file path=word/ink/ink7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5-18T11:48:47.518"/>
    </inkml:context>
    <inkml:brush xml:id="br0">
      <inkml:brushProperty name="width" value="0.04294" units="cm"/>
      <inkml:brushProperty name="height" value="0.04294" units="cm"/>
      <inkml:brushProperty name="color" value="#CC0066"/>
    </inkml:brush>
  </inkml:definitions>
  <inkml:trace contextRef="#ctx0" brushRef="#br0">953 792 7650,'0'9'0,"0"-2"5209,0-7-2617,0 0-2287,7 0 0,-3 0-1516,6 0 0,1-2 347,5-3 864,0-4 0,7-14 0,1-2 0</inkml:trace>
</inkml:ink>
</file>

<file path=word/ink/ink7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5-18T11:49:40.602"/>
    </inkml:context>
    <inkml:brush xml:id="br0">
      <inkml:brushProperty name="width" value="0.0429" units="cm"/>
      <inkml:brushProperty name="height" value="0.0429" units="cm"/>
      <inkml:brushProperty name="color" value="#CC0066"/>
    </inkml:brush>
  </inkml:definitions>
  <inkml:trace contextRef="#ctx0" brushRef="#br0">271 32 7677,'0'-9'1126,"-2"-3"-327,-3 7-302,3-1 455,-5 6-352,7 0 142,0 0 1,-6 7-452,1 4-198,-7 3 77,3 9 0,-7 2 11,0 6 0,0 3 13,1 3 1,-1 4-67,0 6 0,0-3 104,0 4-220,0-4 16,0 18 1,0-11 233,1 7-1071,6-7 748,-5 4 0,12-9 25,-3-4-278,3-3 263,2-7 0,0-2-272,0-4 1,5-3 160,0-7 1,8-2-150,-3-3 1,4 1-3,2-7 547,0 1-444,0-6 1,0 0 39,0 0 74,0-8-52,0 0 1,-1-8-168,1 0 340,0-7-74,0-2 0,0-1 95,0-1 0,-6 1-54,1-6 1,-8 2 206,3 4 0,-4-3-43,-2 8 528,0 0-331,0 12-223,0-5 29,-8 12-54,0 2 0,-8 9 146,0 7-15,0 7-153,-7 2 1,5 5-222,-3-4 0,4 2 111,1-6 1,2 1-796,3-2 1,4-9 100,7 4-1281,0-4 437,0-3 1565,0-2 0,14-7 0,4 0 0</inkml:trace>
  <inkml:trace contextRef="#ctx0" brushRef="#br0" timeOffset="498">588 65 9641,'0'9'781,"-7"12"0,4-9-414,-8 15-110,7-8-112,-10 11 0,7-4 61,-3 11 0,-4-3-1,3 3 0,-3-2-3,-2 2 1,2-3 86,3 3-261,-3-4 46,5-1 0,1-2 239,2-3-505,-3 3 168,8-13 1,-12 11-13,8-6 0,0-7 146,5-4-326,0-7 79,0 3 38,0 0 1,7-6 41,3 5-86,-3-4 142,8-2 0,-5-6-10,11 1-78,-3 0 85,5-2 1,-5 5-62,3-3 55,-4 3 2,13-5 1,-12 5 89,3-3 1,2-2-94,-2 1-127,0 1-5,-5 5 130,0 0-416,0 0 60,-7-7-343,5 5 358,-12-5-14,5 7-7,0 0 1,-5-2-278,3-3-84,-3 3 1,-4-10-11,-3 7 746,3-8 0,-12-3 0,5-8 0</inkml:trace>
  <inkml:trace contextRef="#ctx0" brushRef="#br0" timeOffset="797">668 159 7662,'-2'-9'1533,"-4"4"-698,5 3-329,-6 2-244,7 7 0,-6 7 106,1 7 117,0 8 1,5-5 91,0 8-244,0 7 0,-2 2-27,-3 6 0,3 1 30,-3-1 1,1 6-144,-1 0 0,1 5 62,-6-5 0,6-5-40,-1-6 0,-2-6 37,2 1 1,-6-4 239,6-1-523,-1-7 144,6-2 1,-5-2 347,0 0-1461,0 0 523,5-12-426,0 5-397,0-5 348,0 0-1082,0-2 1065,0-7 969,0 0 0,0-7 0,0-2 0</inkml:trace>
  <inkml:trace contextRef="#ctx0" brushRef="#br0" timeOffset="1357">1160 254 7699,'0'-16'677,"0"8"1,5-1 287,0 3-299,0 5 500,-5-6-412,0 7-420,0 0 1,6 7 9,-1 3 18,0 4 0,-5 2 0,0 2 53,0 3 0,0-3-140,0 3 0,0-3-255,0-3 0,-5 1 70,0 0 1,-1 0-362,6 0 1,-5 0 180,0 0 1,-2 0-886,2-1 488,3 1-3144,-12 0 2079,12 0 1552,-5-7 0,7 5 0,0-5 0</inkml:trace>
  <inkml:trace contextRef="#ctx0" brushRef="#br0" timeOffset="1732">1430 397 9797,'-8'16'2133,"1"5"-1424,-3 0 0,-4 8-47,3-3 24,4 4-374,-7 2 0,5 1 189,-7 4-106,0-3-149,-7 5 0,6-8 47,-4 1 77,-4 0-185,7 0 1,-5-6-353,7 1 0,1-8 285,-1 2 1,5 2-1102,1-2 0,-1 0 141,-5-5-1484,7-7 1421,-5 5 0,11-5-37,-8 7-17,8-7 162,-4 5-232,-1-5 1029,7 7 0,-13-8 0,5-1 0</inkml:trace>
  <inkml:trace contextRef="#ctx0" brushRef="#br0" timeOffset="2051">1095 1065 8013,'11'-14'190,"-1"3"0,-4-1-72,4 7 1037,1-8 1,5 4-64,-1-6-30,1 6-197,0-5-94,0 12-323,0-5 59,0 7 32,-7 0-49,5 0-375,-12 0 0,10 2 231,-7 3 71,1 4 145,-6 7-187,0-1-181,-8 1-21,7 0 0,-6 0 85,7 0 0,-6 0-14,1 0 1,0 0-236,5-1 235,0 1 73,0 0-38,0 0-311,0 0 67,7-7 0,-4-2 184,8-7-1252,0 0 740,-3 0 1,6 0-559,-3 0 0,3-2 424,2-3 1,-5 1-1748,-1-6 0,1-1 2174,5-5 0,0 0 0,-1 0 0</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1017629F9C979E4495289AC4E793CEDA" ma:contentTypeVersion="13" ma:contentTypeDescription="Create a new document." ma:contentTypeScope="" ma:versionID="ec1ae77a181d1797fd9de26da05ea008">
  <xsd:schema xmlns:xsd="http://www.w3.org/2001/XMLSchema" xmlns:xs="http://www.w3.org/2001/XMLSchema" xmlns:p="http://schemas.microsoft.com/office/2006/metadata/properties" xmlns:ns3="41c81577-3e38-4938-b7d8-7618eac72b90" xmlns:ns4="e16cd1fc-a803-48df-a110-3829612dbfee" targetNamespace="http://schemas.microsoft.com/office/2006/metadata/properties" ma:root="true" ma:fieldsID="60f96d8afa99af392b472a092bb2e396" ns3:_="" ns4:_="">
    <xsd:import namespace="41c81577-3e38-4938-b7d8-7618eac72b90"/>
    <xsd:import namespace="e16cd1fc-a803-48df-a110-3829612dbfee"/>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DateTaken" minOccurs="0"/>
                <xsd:element ref="ns3:MediaServiceAutoTags" minOccurs="0"/>
                <xsd:element ref="ns3:MediaServiceGenerationTime" minOccurs="0"/>
                <xsd:element ref="ns3:MediaServiceEventHashCode" minOccurs="0"/>
                <xsd:element ref="ns3:MediaServiceOCR"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1c81577-3e38-4938-b7d8-7618eac72b9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ServiceAutoTags" ma:index="16" nillable="true" ma:displayName="Tags" ma:internalName="MediaServiceAutoTags"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Location" ma:index="20"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16cd1fc-a803-48df-a110-3829612dbfee"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7BF5AD9-4DAC-40DA-B5F5-B8250A03899B}">
  <ds:schemaRefs>
    <ds:schemaRef ds:uri="http://schemas.microsoft.com/sharepoint/v3/contenttype/forms"/>
  </ds:schemaRefs>
</ds:datastoreItem>
</file>

<file path=customXml/itemProps2.xml><?xml version="1.0" encoding="utf-8"?>
<ds:datastoreItem xmlns:ds="http://schemas.openxmlformats.org/officeDocument/2006/customXml" ds:itemID="{504D5576-A7A9-404D-80D6-83DD1D8ECB39}">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70504A7D-4B9E-4930-9634-66F2A4CA8E24}">
  <ds:schemaRefs>
    <ds:schemaRef ds:uri="http://schemas.openxmlformats.org/officeDocument/2006/bibliography"/>
  </ds:schemaRefs>
</ds:datastoreItem>
</file>

<file path=customXml/itemProps4.xml><?xml version="1.0" encoding="utf-8"?>
<ds:datastoreItem xmlns:ds="http://schemas.openxmlformats.org/officeDocument/2006/customXml" ds:itemID="{03E72DB2-4243-4ECA-889D-332EE92F40A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1c81577-3e38-4938-b7d8-7618eac72b90"/>
    <ds:schemaRef ds:uri="e16cd1fc-a803-48df-a110-3829612dbfe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AssignFrm</Template>
  <TotalTime>12</TotalTime>
  <Pages>23</Pages>
  <Words>5494</Words>
  <Characters>31320</Characters>
  <Application>Microsoft Office Word</Application>
  <DocSecurity>0</DocSecurity>
  <Lines>261</Lines>
  <Paragraphs>73</Paragraphs>
  <ScaleCrop>false</ScaleCrop>
  <Company>S.I.H.E.</Company>
  <LinksUpToDate>false</LinksUpToDate>
  <CharactersWithSpaces>36741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Gareth Finnegan</dc:creator>
  <dc:description>August 2018</dc:description>
  <cp:lastModifiedBy>Nigel Richards</cp:lastModifiedBy>
  <cp:revision>68</cp:revision>
  <cp:lastPrinted>2014-10-10T07:42:00Z</cp:lastPrinted>
  <dcterms:created xsi:type="dcterms:W3CDTF">2023-05-11T13:21:00Z</dcterms:created>
  <dcterms:modified xsi:type="dcterms:W3CDTF">2023-05-18T12:30:00Z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0x0101001017629F9C979E4495289AC4E793CEDA</vt:lpwstr>
  </property>
</Properties>
</file>