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21147011" w:displacedByCustomXml="next"/>
    <w:bookmarkStart w:id="1" w:name="_Toc318189312" w:displacedByCustomXml="next"/>
    <w:bookmarkStart w:id="2" w:name="_Toc318188327" w:displacedByCustomXml="next"/>
    <w:bookmarkStart w:id="3" w:name="_Toc318188227" w:displacedByCustomXml="next"/>
    <w:bookmarkStart w:id="4" w:name="_Toc321147149" w:displacedByCustomXml="next"/>
    <w:sdt>
      <w:sdtPr>
        <w:rPr>
          <w:rFonts w:eastAsiaTheme="minorHAnsi"/>
          <w:color w:val="00A0B8" w:themeColor="accent1"/>
        </w:rPr>
        <w:id w:val="885537375"/>
        <w:docPartObj>
          <w:docPartGallery w:val="Cover Pages"/>
          <w:docPartUnique/>
        </w:docPartObj>
      </w:sdtPr>
      <w:sdtEndPr>
        <w:rPr>
          <w:rFonts w:asciiTheme="majorHAnsi" w:eastAsiaTheme="majorEastAsia" w:hAnsiTheme="majorHAnsi" w:cstheme="majorBidi"/>
          <w:color w:val="007789" w:themeColor="accent1" w:themeShade="BF"/>
          <w:kern w:val="28"/>
          <w:sz w:val="60"/>
        </w:rPr>
      </w:sdtEndPr>
      <w:sdtContent>
        <w:p w14:paraId="5D24B071" w14:textId="77777777" w:rsidR="00880BE2" w:rsidRDefault="00880BE2">
          <w:pPr>
            <w:pStyle w:val="NoSpacing"/>
            <w:spacing w:before="1540" w:after="240"/>
            <w:jc w:val="center"/>
            <w:rPr>
              <w:color w:val="00A0B8" w:themeColor="accent1"/>
            </w:rPr>
          </w:pPr>
          <w:r>
            <w:rPr>
              <w:noProof/>
              <w:color w:val="00A0B8" w:themeColor="accent1"/>
              <w:lang w:val="en-GB" w:eastAsia="en-GB"/>
            </w:rPr>
            <w:drawing>
              <wp:inline distT="0" distB="0" distL="0" distR="0" wp14:anchorId="282246F7" wp14:editId="46093F6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00A0B8"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391BDD5" w14:textId="77777777" w:rsidR="00880BE2" w:rsidRDefault="00880BE2">
              <w:pPr>
                <w:pStyle w:val="NoSpacing"/>
                <w:pBdr>
                  <w:top w:val="single" w:sz="6" w:space="6" w:color="00A0B8" w:themeColor="accent1"/>
                  <w:bottom w:val="single" w:sz="6" w:space="6" w:color="00A0B8" w:themeColor="accent1"/>
                </w:pBdr>
                <w:spacing w:after="240"/>
                <w:jc w:val="center"/>
                <w:rPr>
                  <w:rFonts w:asciiTheme="majorHAnsi" w:eastAsiaTheme="majorEastAsia" w:hAnsiTheme="majorHAnsi" w:cstheme="majorBidi"/>
                  <w:caps/>
                  <w:color w:val="00A0B8" w:themeColor="accent1"/>
                  <w:sz w:val="80"/>
                  <w:szCs w:val="80"/>
                </w:rPr>
              </w:pPr>
              <w:r>
                <w:rPr>
                  <w:rFonts w:asciiTheme="majorHAnsi" w:eastAsiaTheme="majorEastAsia" w:hAnsiTheme="majorHAnsi" w:cstheme="majorBidi"/>
                  <w:caps/>
                  <w:color w:val="00A0B8" w:themeColor="accent1"/>
                  <w:sz w:val="72"/>
                  <w:szCs w:val="72"/>
                </w:rPr>
                <w:t>technology vs traditional</w:t>
              </w:r>
            </w:p>
          </w:sdtContent>
        </w:sdt>
        <w:sdt>
          <w:sdtPr>
            <w:rPr>
              <w:color w:val="00A0B8"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692C8BF6" w14:textId="77777777" w:rsidR="00880BE2" w:rsidRDefault="00880BE2">
              <w:pPr>
                <w:pStyle w:val="NoSpacing"/>
                <w:jc w:val="center"/>
                <w:rPr>
                  <w:color w:val="00A0B8" w:themeColor="accent1"/>
                  <w:sz w:val="28"/>
                  <w:szCs w:val="28"/>
                </w:rPr>
              </w:pPr>
              <w:r>
                <w:rPr>
                  <w:color w:val="00A0B8" w:themeColor="accent1"/>
                  <w:sz w:val="28"/>
                  <w:szCs w:val="28"/>
                </w:rPr>
                <w:t>Is the printed word dying out?</w:t>
              </w:r>
            </w:p>
          </w:sdtContent>
        </w:sdt>
        <w:p w14:paraId="6D0258AC" w14:textId="77777777" w:rsidR="00880BE2" w:rsidRDefault="00880BE2">
          <w:pPr>
            <w:pStyle w:val="NoSpacing"/>
            <w:spacing w:before="480"/>
            <w:jc w:val="center"/>
            <w:rPr>
              <w:color w:val="00A0B8" w:themeColor="accent1"/>
            </w:rPr>
          </w:pPr>
          <w:r>
            <w:rPr>
              <w:noProof/>
              <w:color w:val="00A0B8" w:themeColor="accent1"/>
              <w:lang w:val="en-GB" w:eastAsia="en-GB"/>
            </w:rPr>
            <mc:AlternateContent>
              <mc:Choice Requires="wps">
                <w:drawing>
                  <wp:anchor distT="0" distB="0" distL="114300" distR="114300" simplePos="0" relativeHeight="251665408" behindDoc="0" locked="0" layoutInCell="1" allowOverlap="1" wp14:anchorId="6BD346A9" wp14:editId="234AAA39">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48640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48640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A0B8"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7-12-19T00:00:00Z">
                                    <w:dateFormat w:val="MMMM d, yyyy"/>
                                    <w:lid w:val="en-US"/>
                                    <w:storeMappedDataAs w:val="dateTime"/>
                                    <w:calendar w:val="gregorian"/>
                                  </w:date>
                                </w:sdtPr>
                                <w:sdtEndPr/>
                                <w:sdtContent>
                                  <w:p w14:paraId="46640BEE" w14:textId="5DC46B63" w:rsidR="00B05410" w:rsidRDefault="00980024">
                                    <w:pPr>
                                      <w:pStyle w:val="NoSpacing"/>
                                      <w:spacing w:after="40"/>
                                      <w:jc w:val="center"/>
                                      <w:rPr>
                                        <w:caps/>
                                        <w:color w:val="00A0B8" w:themeColor="accent1"/>
                                        <w:sz w:val="28"/>
                                        <w:szCs w:val="28"/>
                                      </w:rPr>
                                    </w:pPr>
                                    <w:r>
                                      <w:rPr>
                                        <w:caps/>
                                        <w:color w:val="00A0B8" w:themeColor="accent1"/>
                                        <w:sz w:val="28"/>
                                        <w:szCs w:val="28"/>
                                      </w:rPr>
                                      <w:t>December 19, 2017</w:t>
                                    </w:r>
                                  </w:p>
                                </w:sdtContent>
                              </w:sdt>
                              <w:p w14:paraId="072A7CB6" w14:textId="77777777" w:rsidR="00B05410" w:rsidRDefault="00AA37E3">
                                <w:pPr>
                                  <w:pStyle w:val="NoSpacing"/>
                                  <w:jc w:val="center"/>
                                  <w:rPr>
                                    <w:color w:val="00A0B8" w:themeColor="accent1"/>
                                  </w:rPr>
                                </w:pPr>
                                <w:sdt>
                                  <w:sdtPr>
                                    <w:rPr>
                                      <w:caps/>
                                      <w:color w:val="00A0B8"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05410">
                                      <w:rPr>
                                        <w:caps/>
                                        <w:color w:val="00A0B8" w:themeColor="accent1"/>
                                      </w:rPr>
                                      <w:t>katrina taylor</w:t>
                                    </w:r>
                                  </w:sdtContent>
                                </w:sdt>
                              </w:p>
                              <w:p w14:paraId="717C2BCE" w14:textId="2C11D170" w:rsidR="00AA37E3" w:rsidRPr="00AA37E3" w:rsidRDefault="00AA37E3" w:rsidP="00AA37E3">
                                <w:pPr>
                                  <w:pStyle w:val="NoSpacing"/>
                                  <w:jc w:val="center"/>
                                  <w:rPr>
                                    <w:color w:val="00A0B8" w:themeColor="accent1"/>
                                  </w:rPr>
                                </w:pPr>
                                <w:sdt>
                                  <w:sdtPr>
                                    <w:rPr>
                                      <w:color w:val="00A0B8"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05410">
                                      <w:rPr>
                                        <w:color w:val="00A0B8" w:themeColor="accent1"/>
                                      </w:rPr>
                                      <w:t>P145567</w:t>
                                    </w:r>
                                  </w:sdtContent>
                                </w:sdt>
                                <w:r>
                                  <w:rPr>
                                    <w:color w:val="00A0B8" w:themeColor="accent1"/>
                                  </w:rPr>
                                  <w:t xml:space="preserve"> - </w:t>
                                </w:r>
                                <w:bookmarkStart w:id="5" w:name="_GoBack"/>
                                <w:bookmarkEnd w:id="5"/>
                                <w:r w:rsidRPr="00AA37E3">
                                  <w:rPr>
                                    <w:color w:val="00A0B8" w:themeColor="accent1"/>
                                  </w:rPr>
                                  <w:t>M6X01791</w:t>
                                </w:r>
                              </w:p>
                              <w:p w14:paraId="03FEFE07" w14:textId="1303AB0F" w:rsidR="00B05410" w:rsidRDefault="00B05410">
                                <w:pPr>
                                  <w:pStyle w:val="NoSpacing"/>
                                  <w:jc w:val="center"/>
                                  <w:rPr>
                                    <w:color w:val="00A0B8"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BD346A9" id="_x0000_t202" coordsize="21600,21600" o:spt="202" path="m,l,21600r21600,l21600,xe">
                    <v:stroke joinstyle="miter"/>
                    <v:path gradientshapeok="t" o:connecttype="rect"/>
                  </v:shapetype>
                  <v:shape id="Text Box 142" o:spid="_x0000_s1026" type="#_x0000_t202" style="position:absolute;left:0;text-align:left;margin-left:0;margin-top:0;width:6in;height:46.45pt;z-index:25166540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" filled="f" stroked="f" strokeweight=".5pt">
                    <v:textbox style="mso-fit-shape-to-text:t" inset="0,0,0,0">
                      <w:txbxContent>
                        <w:sdt>
                          <w:sdtPr>
                            <w:rPr>
                              <w:caps/>
                              <w:color w:val="00A0B8"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7-12-19T00:00:00Z">
                              <w:dateFormat w:val="MMMM d, yyyy"/>
                              <w:lid w:val="en-US"/>
                              <w:storeMappedDataAs w:val="dateTime"/>
                              <w:calendar w:val="gregorian"/>
                            </w:date>
                          </w:sdtPr>
                          <w:sdtEndPr/>
                          <w:sdtContent>
                            <w:p w14:paraId="46640BEE" w14:textId="5DC46B63" w:rsidR="00B05410" w:rsidRDefault="00980024">
                              <w:pPr>
                                <w:pStyle w:val="NoSpacing"/>
                                <w:spacing w:after="40"/>
                                <w:jc w:val="center"/>
                                <w:rPr>
                                  <w:caps/>
                                  <w:color w:val="00A0B8" w:themeColor="accent1"/>
                                  <w:sz w:val="28"/>
                                  <w:szCs w:val="28"/>
                                </w:rPr>
                              </w:pPr>
                              <w:r>
                                <w:rPr>
                                  <w:caps/>
                                  <w:color w:val="00A0B8" w:themeColor="accent1"/>
                                  <w:sz w:val="28"/>
                                  <w:szCs w:val="28"/>
                                </w:rPr>
                                <w:t>December 19, 2017</w:t>
                              </w:r>
                            </w:p>
                          </w:sdtContent>
                        </w:sdt>
                        <w:p w14:paraId="072A7CB6" w14:textId="77777777" w:rsidR="00B05410" w:rsidRDefault="00AA37E3">
                          <w:pPr>
                            <w:pStyle w:val="NoSpacing"/>
                            <w:jc w:val="center"/>
                            <w:rPr>
                              <w:color w:val="00A0B8" w:themeColor="accent1"/>
                            </w:rPr>
                          </w:pPr>
                          <w:sdt>
                            <w:sdtPr>
                              <w:rPr>
                                <w:caps/>
                                <w:color w:val="00A0B8"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05410">
                                <w:rPr>
                                  <w:caps/>
                                  <w:color w:val="00A0B8" w:themeColor="accent1"/>
                                </w:rPr>
                                <w:t>katrina taylor</w:t>
                              </w:r>
                            </w:sdtContent>
                          </w:sdt>
                        </w:p>
                        <w:p w14:paraId="717C2BCE" w14:textId="2C11D170" w:rsidR="00AA37E3" w:rsidRPr="00AA37E3" w:rsidRDefault="00AA37E3" w:rsidP="00AA37E3">
                          <w:pPr>
                            <w:pStyle w:val="NoSpacing"/>
                            <w:jc w:val="center"/>
                            <w:rPr>
                              <w:color w:val="00A0B8" w:themeColor="accent1"/>
                            </w:rPr>
                          </w:pPr>
                          <w:sdt>
                            <w:sdtPr>
                              <w:rPr>
                                <w:color w:val="00A0B8"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05410">
                                <w:rPr>
                                  <w:color w:val="00A0B8" w:themeColor="accent1"/>
                                </w:rPr>
                                <w:t>P145567</w:t>
                              </w:r>
                            </w:sdtContent>
                          </w:sdt>
                          <w:r>
                            <w:rPr>
                              <w:color w:val="00A0B8" w:themeColor="accent1"/>
                            </w:rPr>
                            <w:t xml:space="preserve"> - </w:t>
                          </w:r>
                          <w:bookmarkStart w:id="6" w:name="_GoBack"/>
                          <w:bookmarkEnd w:id="6"/>
                          <w:r w:rsidRPr="00AA37E3">
                            <w:rPr>
                              <w:color w:val="00A0B8" w:themeColor="accent1"/>
                            </w:rPr>
                            <w:t>M6X01791</w:t>
                          </w:r>
                        </w:p>
                        <w:p w14:paraId="03FEFE07" w14:textId="1303AB0F" w:rsidR="00B05410" w:rsidRDefault="00B05410">
                          <w:pPr>
                            <w:pStyle w:val="NoSpacing"/>
                            <w:jc w:val="center"/>
                            <w:rPr>
                              <w:color w:val="00A0B8" w:themeColor="accent1"/>
                            </w:rPr>
                          </w:pPr>
                        </w:p>
                      </w:txbxContent>
                    </v:textbox>
                    <w10:wrap anchorx="margin" anchory="page"/>
                  </v:shape>
                </w:pict>
              </mc:Fallback>
            </mc:AlternateContent>
          </w:r>
          <w:r>
            <w:rPr>
              <w:noProof/>
              <w:color w:val="00A0B8" w:themeColor="accent1"/>
              <w:lang w:val="en-GB" w:eastAsia="en-GB"/>
            </w:rPr>
            <w:drawing>
              <wp:inline distT="0" distB="0" distL="0" distR="0" wp14:anchorId="027104AF" wp14:editId="44CD54F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E10A570" w14:textId="77777777" w:rsidR="00C6554A" w:rsidRPr="00880BE2" w:rsidRDefault="00880BE2" w:rsidP="00880BE2">
          <w:pPr>
            <w:rPr>
              <w:rFonts w:asciiTheme="majorHAnsi" w:eastAsiaTheme="majorEastAsia" w:hAnsiTheme="majorHAnsi" w:cstheme="majorBidi"/>
              <w:color w:val="007789" w:themeColor="accent1" w:themeShade="BF"/>
              <w:kern w:val="28"/>
              <w:sz w:val="60"/>
            </w:rPr>
          </w:pPr>
          <w:r>
            <w:rPr>
              <w:rFonts w:asciiTheme="majorHAnsi" w:eastAsiaTheme="majorEastAsia" w:hAnsiTheme="majorHAnsi" w:cstheme="majorBidi"/>
              <w:color w:val="007789" w:themeColor="accent1" w:themeShade="BF"/>
              <w:kern w:val="28"/>
              <w:sz w:val="60"/>
            </w:rPr>
            <w:br w:type="page"/>
          </w:r>
        </w:p>
      </w:sdtContent>
    </w:sdt>
    <w:bookmarkEnd w:id="0" w:displacedByCustomXml="prev"/>
    <w:bookmarkEnd w:id="1" w:displacedByCustomXml="prev"/>
    <w:bookmarkEnd w:id="2" w:displacedByCustomXml="prev"/>
    <w:bookmarkEnd w:id="3" w:displacedByCustomXml="prev"/>
    <w:bookmarkEnd w:id="4" w:displacedByCustomXml="prev"/>
    <w:sdt>
      <w:sdtPr>
        <w:rPr>
          <w:rFonts w:asciiTheme="minorHAnsi" w:eastAsiaTheme="minorHAnsi" w:hAnsiTheme="minorHAnsi" w:cstheme="minorBidi"/>
          <w:color w:val="595959" w:themeColor="text1" w:themeTint="A6"/>
          <w:sz w:val="22"/>
          <w:szCs w:val="22"/>
        </w:rPr>
        <w:id w:val="-1709409856"/>
        <w:docPartObj>
          <w:docPartGallery w:val="Table of Contents"/>
          <w:docPartUnique/>
        </w:docPartObj>
      </w:sdtPr>
      <w:sdtEndPr>
        <w:rPr>
          <w:b/>
          <w:bCs/>
          <w:noProof/>
        </w:rPr>
      </w:sdtEndPr>
      <w:sdtContent>
        <w:p w14:paraId="2FA78358" w14:textId="77777777" w:rsidR="00361258" w:rsidRPr="00361258" w:rsidRDefault="00361258">
          <w:pPr>
            <w:pStyle w:val="TOCHeading"/>
            <w:rPr>
              <w:rStyle w:val="Heading1Char"/>
            </w:rPr>
          </w:pPr>
          <w:r w:rsidRPr="00361258">
            <w:rPr>
              <w:rStyle w:val="Heading1Char"/>
            </w:rPr>
            <w:t>Table of Contents</w:t>
          </w:r>
        </w:p>
        <w:p w14:paraId="0C8513B4" w14:textId="7888CF50" w:rsidR="00980024" w:rsidRDefault="00361258">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501449127" w:history="1">
            <w:r w:rsidR="00980024" w:rsidRPr="00360DE8">
              <w:rPr>
                <w:rStyle w:val="Hyperlink"/>
                <w:noProof/>
              </w:rPr>
              <w:t>Introduction</w:t>
            </w:r>
            <w:r w:rsidR="00980024">
              <w:rPr>
                <w:noProof/>
                <w:webHidden/>
              </w:rPr>
              <w:tab/>
            </w:r>
            <w:r w:rsidR="00980024">
              <w:rPr>
                <w:noProof/>
                <w:webHidden/>
              </w:rPr>
              <w:fldChar w:fldCharType="begin"/>
            </w:r>
            <w:r w:rsidR="00980024">
              <w:rPr>
                <w:noProof/>
                <w:webHidden/>
              </w:rPr>
              <w:instrText xml:space="preserve"> PAGEREF _Toc501449127 \h </w:instrText>
            </w:r>
            <w:r w:rsidR="00980024">
              <w:rPr>
                <w:noProof/>
                <w:webHidden/>
              </w:rPr>
            </w:r>
            <w:r w:rsidR="00980024">
              <w:rPr>
                <w:noProof/>
                <w:webHidden/>
              </w:rPr>
              <w:fldChar w:fldCharType="separate"/>
            </w:r>
            <w:r w:rsidR="00980024">
              <w:rPr>
                <w:noProof/>
                <w:webHidden/>
              </w:rPr>
              <w:t>2</w:t>
            </w:r>
            <w:r w:rsidR="00980024">
              <w:rPr>
                <w:noProof/>
                <w:webHidden/>
              </w:rPr>
              <w:fldChar w:fldCharType="end"/>
            </w:r>
          </w:hyperlink>
        </w:p>
        <w:p w14:paraId="68519776" w14:textId="21F0BA5A" w:rsidR="00980024" w:rsidRDefault="00AA37E3">
          <w:pPr>
            <w:pStyle w:val="TOC1"/>
            <w:tabs>
              <w:tab w:val="right" w:leader="dot" w:pos="8630"/>
            </w:tabs>
            <w:rPr>
              <w:rFonts w:eastAsiaTheme="minorEastAsia"/>
              <w:noProof/>
              <w:color w:val="auto"/>
              <w:lang w:val="en-GB" w:eastAsia="en-GB"/>
            </w:rPr>
          </w:pPr>
          <w:hyperlink w:anchor="_Toc501449128" w:history="1">
            <w:r w:rsidR="00980024" w:rsidRPr="00360DE8">
              <w:rPr>
                <w:rStyle w:val="Hyperlink"/>
                <w:noProof/>
              </w:rPr>
              <w:t>Figure of images.</w:t>
            </w:r>
            <w:r w:rsidR="00980024">
              <w:rPr>
                <w:noProof/>
                <w:webHidden/>
              </w:rPr>
              <w:tab/>
            </w:r>
            <w:r w:rsidR="00980024">
              <w:rPr>
                <w:noProof/>
                <w:webHidden/>
              </w:rPr>
              <w:fldChar w:fldCharType="begin"/>
            </w:r>
            <w:r w:rsidR="00980024">
              <w:rPr>
                <w:noProof/>
                <w:webHidden/>
              </w:rPr>
              <w:instrText xml:space="preserve"> PAGEREF _Toc501449128 \h </w:instrText>
            </w:r>
            <w:r w:rsidR="00980024">
              <w:rPr>
                <w:noProof/>
                <w:webHidden/>
              </w:rPr>
            </w:r>
            <w:r w:rsidR="00980024">
              <w:rPr>
                <w:noProof/>
                <w:webHidden/>
              </w:rPr>
              <w:fldChar w:fldCharType="separate"/>
            </w:r>
            <w:r w:rsidR="00980024">
              <w:rPr>
                <w:noProof/>
                <w:webHidden/>
              </w:rPr>
              <w:t>4</w:t>
            </w:r>
            <w:r w:rsidR="00980024">
              <w:rPr>
                <w:noProof/>
                <w:webHidden/>
              </w:rPr>
              <w:fldChar w:fldCharType="end"/>
            </w:r>
          </w:hyperlink>
        </w:p>
        <w:p w14:paraId="1D2C771D" w14:textId="783A7318" w:rsidR="00980024" w:rsidRDefault="00AA37E3">
          <w:pPr>
            <w:pStyle w:val="TOC1"/>
            <w:tabs>
              <w:tab w:val="right" w:leader="dot" w:pos="8630"/>
            </w:tabs>
            <w:rPr>
              <w:rFonts w:eastAsiaTheme="minorEastAsia"/>
              <w:noProof/>
              <w:color w:val="auto"/>
              <w:lang w:val="en-GB" w:eastAsia="en-GB"/>
            </w:rPr>
          </w:pPr>
          <w:hyperlink w:anchor="_Toc501449129" w:history="1">
            <w:r w:rsidR="00980024" w:rsidRPr="00360DE8">
              <w:rPr>
                <w:rStyle w:val="Hyperlink"/>
                <w:noProof/>
              </w:rPr>
              <w:t>Chapter One: points and figures</w:t>
            </w:r>
            <w:r w:rsidR="00980024">
              <w:rPr>
                <w:noProof/>
                <w:webHidden/>
              </w:rPr>
              <w:tab/>
            </w:r>
            <w:r w:rsidR="00980024">
              <w:rPr>
                <w:noProof/>
                <w:webHidden/>
              </w:rPr>
              <w:fldChar w:fldCharType="begin"/>
            </w:r>
            <w:r w:rsidR="00980024">
              <w:rPr>
                <w:noProof/>
                <w:webHidden/>
              </w:rPr>
              <w:instrText xml:space="preserve"> PAGEREF _Toc501449129 \h </w:instrText>
            </w:r>
            <w:r w:rsidR="00980024">
              <w:rPr>
                <w:noProof/>
                <w:webHidden/>
              </w:rPr>
            </w:r>
            <w:r w:rsidR="00980024">
              <w:rPr>
                <w:noProof/>
                <w:webHidden/>
              </w:rPr>
              <w:fldChar w:fldCharType="separate"/>
            </w:r>
            <w:r w:rsidR="00980024">
              <w:rPr>
                <w:noProof/>
                <w:webHidden/>
              </w:rPr>
              <w:t>7</w:t>
            </w:r>
            <w:r w:rsidR="00980024">
              <w:rPr>
                <w:noProof/>
                <w:webHidden/>
              </w:rPr>
              <w:fldChar w:fldCharType="end"/>
            </w:r>
          </w:hyperlink>
        </w:p>
        <w:p w14:paraId="4DE266EE" w14:textId="25C1CA2C" w:rsidR="00980024" w:rsidRDefault="00AA37E3">
          <w:pPr>
            <w:pStyle w:val="TOC1"/>
            <w:tabs>
              <w:tab w:val="right" w:leader="dot" w:pos="8630"/>
            </w:tabs>
            <w:rPr>
              <w:rFonts w:eastAsiaTheme="minorEastAsia"/>
              <w:noProof/>
              <w:color w:val="auto"/>
              <w:lang w:val="en-GB" w:eastAsia="en-GB"/>
            </w:rPr>
          </w:pPr>
          <w:hyperlink w:anchor="_Toc501449130" w:history="1">
            <w:r w:rsidR="00980024" w:rsidRPr="00360DE8">
              <w:rPr>
                <w:rStyle w:val="Hyperlink"/>
                <w:noProof/>
              </w:rPr>
              <w:t>Chapter two: history of books.</w:t>
            </w:r>
            <w:r w:rsidR="00980024">
              <w:rPr>
                <w:noProof/>
                <w:webHidden/>
              </w:rPr>
              <w:tab/>
            </w:r>
            <w:r w:rsidR="00980024">
              <w:rPr>
                <w:noProof/>
                <w:webHidden/>
              </w:rPr>
              <w:fldChar w:fldCharType="begin"/>
            </w:r>
            <w:r w:rsidR="00980024">
              <w:rPr>
                <w:noProof/>
                <w:webHidden/>
              </w:rPr>
              <w:instrText xml:space="preserve"> PAGEREF _Toc501449130 \h </w:instrText>
            </w:r>
            <w:r w:rsidR="00980024">
              <w:rPr>
                <w:noProof/>
                <w:webHidden/>
              </w:rPr>
            </w:r>
            <w:r w:rsidR="00980024">
              <w:rPr>
                <w:noProof/>
                <w:webHidden/>
              </w:rPr>
              <w:fldChar w:fldCharType="separate"/>
            </w:r>
            <w:r w:rsidR="00980024">
              <w:rPr>
                <w:noProof/>
                <w:webHidden/>
              </w:rPr>
              <w:t>15</w:t>
            </w:r>
            <w:r w:rsidR="00980024">
              <w:rPr>
                <w:noProof/>
                <w:webHidden/>
              </w:rPr>
              <w:fldChar w:fldCharType="end"/>
            </w:r>
          </w:hyperlink>
        </w:p>
        <w:p w14:paraId="019398AC" w14:textId="714B32AB" w:rsidR="00980024" w:rsidRDefault="00AA37E3">
          <w:pPr>
            <w:pStyle w:val="TOC1"/>
            <w:tabs>
              <w:tab w:val="right" w:leader="dot" w:pos="8630"/>
            </w:tabs>
            <w:rPr>
              <w:rFonts w:eastAsiaTheme="minorEastAsia"/>
              <w:noProof/>
              <w:color w:val="auto"/>
              <w:lang w:val="en-GB" w:eastAsia="en-GB"/>
            </w:rPr>
          </w:pPr>
          <w:hyperlink w:anchor="_Toc501449131" w:history="1">
            <w:r w:rsidR="00980024" w:rsidRPr="00360DE8">
              <w:rPr>
                <w:rStyle w:val="Hyperlink"/>
                <w:noProof/>
              </w:rPr>
              <w:t>Chapter Three: recycling and creating art.</w:t>
            </w:r>
            <w:r w:rsidR="00980024">
              <w:rPr>
                <w:noProof/>
                <w:webHidden/>
              </w:rPr>
              <w:tab/>
            </w:r>
            <w:r w:rsidR="00980024">
              <w:rPr>
                <w:noProof/>
                <w:webHidden/>
              </w:rPr>
              <w:fldChar w:fldCharType="begin"/>
            </w:r>
            <w:r w:rsidR="00980024">
              <w:rPr>
                <w:noProof/>
                <w:webHidden/>
              </w:rPr>
              <w:instrText xml:space="preserve"> PAGEREF _Toc501449131 \h </w:instrText>
            </w:r>
            <w:r w:rsidR="00980024">
              <w:rPr>
                <w:noProof/>
                <w:webHidden/>
              </w:rPr>
            </w:r>
            <w:r w:rsidR="00980024">
              <w:rPr>
                <w:noProof/>
                <w:webHidden/>
              </w:rPr>
              <w:fldChar w:fldCharType="separate"/>
            </w:r>
            <w:r w:rsidR="00980024">
              <w:rPr>
                <w:noProof/>
                <w:webHidden/>
              </w:rPr>
              <w:t>22</w:t>
            </w:r>
            <w:r w:rsidR="00980024">
              <w:rPr>
                <w:noProof/>
                <w:webHidden/>
              </w:rPr>
              <w:fldChar w:fldCharType="end"/>
            </w:r>
          </w:hyperlink>
        </w:p>
        <w:p w14:paraId="1654BAA8" w14:textId="07FA9E97" w:rsidR="00980024" w:rsidRDefault="00AA37E3">
          <w:pPr>
            <w:pStyle w:val="TOC1"/>
            <w:tabs>
              <w:tab w:val="right" w:leader="dot" w:pos="8630"/>
            </w:tabs>
            <w:rPr>
              <w:rFonts w:eastAsiaTheme="minorEastAsia"/>
              <w:noProof/>
              <w:color w:val="auto"/>
              <w:lang w:val="en-GB" w:eastAsia="en-GB"/>
            </w:rPr>
          </w:pPr>
          <w:hyperlink w:anchor="_Toc501449132" w:history="1">
            <w:r w:rsidR="00980024" w:rsidRPr="00360DE8">
              <w:rPr>
                <w:rStyle w:val="Hyperlink"/>
                <w:noProof/>
              </w:rPr>
              <w:t>Conclusion</w:t>
            </w:r>
            <w:r w:rsidR="00980024">
              <w:rPr>
                <w:noProof/>
                <w:webHidden/>
              </w:rPr>
              <w:tab/>
            </w:r>
            <w:r w:rsidR="00980024">
              <w:rPr>
                <w:noProof/>
                <w:webHidden/>
              </w:rPr>
              <w:fldChar w:fldCharType="begin"/>
            </w:r>
            <w:r w:rsidR="00980024">
              <w:rPr>
                <w:noProof/>
                <w:webHidden/>
              </w:rPr>
              <w:instrText xml:space="preserve"> PAGEREF _Toc501449132 \h </w:instrText>
            </w:r>
            <w:r w:rsidR="00980024">
              <w:rPr>
                <w:noProof/>
                <w:webHidden/>
              </w:rPr>
            </w:r>
            <w:r w:rsidR="00980024">
              <w:rPr>
                <w:noProof/>
                <w:webHidden/>
              </w:rPr>
              <w:fldChar w:fldCharType="separate"/>
            </w:r>
            <w:r w:rsidR="00980024">
              <w:rPr>
                <w:noProof/>
                <w:webHidden/>
              </w:rPr>
              <w:t>26</w:t>
            </w:r>
            <w:r w:rsidR="00980024">
              <w:rPr>
                <w:noProof/>
                <w:webHidden/>
              </w:rPr>
              <w:fldChar w:fldCharType="end"/>
            </w:r>
          </w:hyperlink>
        </w:p>
        <w:p w14:paraId="4B896D0A" w14:textId="6BD4E662" w:rsidR="00980024" w:rsidRDefault="00AA37E3">
          <w:pPr>
            <w:pStyle w:val="TOC1"/>
            <w:tabs>
              <w:tab w:val="right" w:leader="dot" w:pos="8630"/>
            </w:tabs>
            <w:rPr>
              <w:rFonts w:eastAsiaTheme="minorEastAsia"/>
              <w:noProof/>
              <w:color w:val="auto"/>
              <w:lang w:val="en-GB" w:eastAsia="en-GB"/>
            </w:rPr>
          </w:pPr>
          <w:hyperlink w:anchor="_Toc501449133" w:history="1">
            <w:r w:rsidR="00980024" w:rsidRPr="00360DE8">
              <w:rPr>
                <w:rStyle w:val="Hyperlink"/>
                <w:noProof/>
              </w:rPr>
              <w:t>Bibliography</w:t>
            </w:r>
            <w:r w:rsidR="00980024">
              <w:rPr>
                <w:noProof/>
                <w:webHidden/>
              </w:rPr>
              <w:tab/>
            </w:r>
            <w:r w:rsidR="00980024">
              <w:rPr>
                <w:noProof/>
                <w:webHidden/>
              </w:rPr>
              <w:fldChar w:fldCharType="begin"/>
            </w:r>
            <w:r w:rsidR="00980024">
              <w:rPr>
                <w:noProof/>
                <w:webHidden/>
              </w:rPr>
              <w:instrText xml:space="preserve"> PAGEREF _Toc501449133 \h </w:instrText>
            </w:r>
            <w:r w:rsidR="00980024">
              <w:rPr>
                <w:noProof/>
                <w:webHidden/>
              </w:rPr>
            </w:r>
            <w:r w:rsidR="00980024">
              <w:rPr>
                <w:noProof/>
                <w:webHidden/>
              </w:rPr>
              <w:fldChar w:fldCharType="separate"/>
            </w:r>
            <w:r w:rsidR="00980024">
              <w:rPr>
                <w:noProof/>
                <w:webHidden/>
              </w:rPr>
              <w:t>29</w:t>
            </w:r>
            <w:r w:rsidR="00980024">
              <w:rPr>
                <w:noProof/>
                <w:webHidden/>
              </w:rPr>
              <w:fldChar w:fldCharType="end"/>
            </w:r>
          </w:hyperlink>
        </w:p>
        <w:p w14:paraId="067C0919" w14:textId="0AB5DD07" w:rsidR="00DF135C" w:rsidRDefault="00361258" w:rsidP="00361258">
          <w:r>
            <w:rPr>
              <w:b/>
              <w:bCs/>
              <w:noProof/>
            </w:rPr>
            <w:fldChar w:fldCharType="end"/>
          </w:r>
        </w:p>
      </w:sdtContent>
    </w:sdt>
    <w:p w14:paraId="5F75A6FF" w14:textId="77777777" w:rsidR="00DF135C" w:rsidRDefault="00DF135C">
      <w:pPr>
        <w:rPr>
          <w:rFonts w:asciiTheme="majorHAnsi" w:eastAsiaTheme="majorEastAsia" w:hAnsiTheme="majorHAnsi" w:cstheme="majorBidi"/>
          <w:color w:val="007789" w:themeColor="accent1" w:themeShade="BF"/>
          <w:sz w:val="32"/>
        </w:rPr>
      </w:pPr>
      <w:r>
        <w:br w:type="page"/>
      </w:r>
    </w:p>
    <w:p w14:paraId="3DADD551" w14:textId="77777777" w:rsidR="005F2E52" w:rsidRDefault="005F2E52" w:rsidP="00507713">
      <w:pPr>
        <w:pStyle w:val="Heading1"/>
        <w:spacing w:line="480" w:lineRule="auto"/>
      </w:pPr>
      <w:bookmarkStart w:id="7" w:name="_Toc501449127"/>
      <w:r>
        <w:lastRenderedPageBreak/>
        <w:t>Intro</w:t>
      </w:r>
      <w:r w:rsidR="009D4622">
        <w:t>duction</w:t>
      </w:r>
      <w:bookmarkEnd w:id="7"/>
      <w:r>
        <w:t xml:space="preserve"> </w:t>
      </w:r>
    </w:p>
    <w:p w14:paraId="50DD4C95" w14:textId="77777777" w:rsidR="00880BE2" w:rsidRPr="00980024" w:rsidRDefault="00880BE2" w:rsidP="00507713">
      <w:pPr>
        <w:keepNext/>
        <w:framePr w:dropCap="drop" w:lines="3" w:wrap="around" w:vAnchor="text" w:hAnchor="text"/>
        <w:spacing w:before="60" w:after="0" w:line="480" w:lineRule="auto"/>
        <w:textAlignment w:val="baseline"/>
        <w:rPr>
          <w:position w:val="-9"/>
          <w:sz w:val="110"/>
        </w:rPr>
      </w:pPr>
      <w:r w:rsidRPr="00880BE2">
        <w:rPr>
          <w:position w:val="-9"/>
          <w:sz w:val="110"/>
        </w:rPr>
        <w:t>T</w:t>
      </w:r>
    </w:p>
    <w:p w14:paraId="54CFC6E5" w14:textId="69E35D39" w:rsidR="00880BE2" w:rsidRPr="00980024" w:rsidRDefault="00880BE2" w:rsidP="00507713">
      <w:pPr>
        <w:spacing w:line="480" w:lineRule="auto"/>
      </w:pPr>
      <w:r w:rsidRPr="00980024">
        <w:t>he e</w:t>
      </w:r>
      <w:r w:rsidR="00A554D9" w:rsidRPr="00980024">
        <w:t>-</w:t>
      </w:r>
      <w:r w:rsidRPr="00980024">
        <w:t>reader has brought a battle between traditional and new technology and has seemed  to split the love of reading towards e</w:t>
      </w:r>
      <w:r w:rsidR="00A554D9" w:rsidRPr="00980024">
        <w:t>-</w:t>
      </w:r>
      <w:r w:rsidRPr="00980024">
        <w:t>readers vs printed books</w:t>
      </w:r>
      <w:r w:rsidR="00A22658" w:rsidRPr="00980024">
        <w:t>,</w:t>
      </w:r>
      <w:r w:rsidRPr="00980024">
        <w:t xml:space="preserve"> but to what content? Is the printed book soon to die out and become something that we look back on throughout our history lessons</w:t>
      </w:r>
      <w:r w:rsidR="00A22658" w:rsidRPr="00980024">
        <w:t>,</w:t>
      </w:r>
      <w:r w:rsidRPr="00980024">
        <w:t xml:space="preserve"> or </w:t>
      </w:r>
      <w:r w:rsidR="00EF2AEC" w:rsidRPr="00980024">
        <w:t xml:space="preserve">is </w:t>
      </w:r>
      <w:r w:rsidRPr="00980024">
        <w:t>the e</w:t>
      </w:r>
      <w:r w:rsidR="00A554D9" w:rsidRPr="00980024">
        <w:t>-</w:t>
      </w:r>
      <w:r w:rsidRPr="00980024">
        <w:t>book just a phase and will printed books always be</w:t>
      </w:r>
      <w:r w:rsidR="00935EFA" w:rsidRPr="00980024">
        <w:t xml:space="preserve"> available to purchase and</w:t>
      </w:r>
      <w:r w:rsidR="00EF2AEC" w:rsidRPr="00980024">
        <w:t xml:space="preserve"> in </w:t>
      </w:r>
      <w:r w:rsidRPr="00980024">
        <w:t xml:space="preserve">our dusty </w:t>
      </w:r>
      <w:r w:rsidR="00EF2AEC" w:rsidRPr="00980024">
        <w:t>libraries</w:t>
      </w:r>
      <w:r w:rsidRPr="00980024">
        <w:t xml:space="preserve">? </w:t>
      </w:r>
    </w:p>
    <w:p w14:paraId="420E2611" w14:textId="3BC18466" w:rsidR="00C6554A" w:rsidRPr="00980024" w:rsidRDefault="00DF135C" w:rsidP="00507713">
      <w:pPr>
        <w:pStyle w:val="ListBullet"/>
        <w:numPr>
          <w:ilvl w:val="0"/>
          <w:numId w:val="0"/>
        </w:numPr>
        <w:spacing w:line="480" w:lineRule="auto"/>
      </w:pPr>
      <w:r w:rsidRPr="00980024">
        <w:t xml:space="preserve">This </w:t>
      </w:r>
      <w:r w:rsidR="00A554D9" w:rsidRPr="00980024">
        <w:t>dissertation</w:t>
      </w:r>
      <w:r w:rsidRPr="00980024">
        <w:t xml:space="preserve"> will </w:t>
      </w:r>
      <w:r w:rsidR="00A22658" w:rsidRPr="00980024">
        <w:t>endeavor</w:t>
      </w:r>
      <w:r w:rsidRPr="00980024">
        <w:t xml:space="preserve"> to </w:t>
      </w:r>
      <w:r w:rsidR="00A22658" w:rsidRPr="00980024">
        <w:t>research</w:t>
      </w:r>
      <w:r w:rsidRPr="00980024">
        <w:t xml:space="preserve">, </w:t>
      </w:r>
      <w:r w:rsidR="00A22658" w:rsidRPr="00980024">
        <w:t>critically</w:t>
      </w:r>
      <w:r w:rsidRPr="00980024">
        <w:t xml:space="preserve"> </w:t>
      </w:r>
      <w:r w:rsidR="00A554D9" w:rsidRPr="00980024">
        <w:t>analyses</w:t>
      </w:r>
      <w:r w:rsidRPr="00980024">
        <w:t xml:space="preserve"> and conclude the decline </w:t>
      </w:r>
      <w:r w:rsidR="00EF2AEC" w:rsidRPr="00980024">
        <w:t>of</w:t>
      </w:r>
      <w:r w:rsidRPr="00980024">
        <w:t xml:space="preserve"> physical books</w:t>
      </w:r>
      <w:r w:rsidR="00A22658" w:rsidRPr="00980024">
        <w:t xml:space="preserve"> in comparison to the sales of </w:t>
      </w:r>
      <w:r w:rsidRPr="00980024">
        <w:t>the digital electronic book.</w:t>
      </w:r>
      <w:r w:rsidR="00A22658" w:rsidRPr="00980024">
        <w:t xml:space="preserve"> Statistics relating to the </w:t>
      </w:r>
      <w:r w:rsidRPr="00980024">
        <w:t>sales of e</w:t>
      </w:r>
      <w:r w:rsidR="00A554D9" w:rsidRPr="00980024">
        <w:t>-</w:t>
      </w:r>
      <w:r w:rsidRPr="00980024">
        <w:t xml:space="preserve">books vs printed books and </w:t>
      </w:r>
      <w:r w:rsidR="00A554D9" w:rsidRPr="00980024">
        <w:t>preferences</w:t>
      </w:r>
      <w:r w:rsidRPr="00980024">
        <w:t xml:space="preserve"> to them in the public eye</w:t>
      </w:r>
      <w:r w:rsidR="00A22658" w:rsidRPr="00980024">
        <w:t xml:space="preserve"> will also be looked at</w:t>
      </w:r>
      <w:r w:rsidRPr="00980024">
        <w:t xml:space="preserve">. </w:t>
      </w:r>
    </w:p>
    <w:p w14:paraId="33562B88" w14:textId="4FBD4DB3" w:rsidR="007D1D55" w:rsidRPr="00980024" w:rsidRDefault="00DF135C" w:rsidP="00507713">
      <w:pPr>
        <w:pStyle w:val="ListBullet"/>
        <w:numPr>
          <w:ilvl w:val="0"/>
          <w:numId w:val="0"/>
        </w:numPr>
        <w:spacing w:line="480" w:lineRule="auto"/>
      </w:pPr>
      <w:r w:rsidRPr="00980024">
        <w:t xml:space="preserve">This </w:t>
      </w:r>
      <w:r w:rsidR="00EF2AEC" w:rsidRPr="00980024">
        <w:t xml:space="preserve">dissertation will also </w:t>
      </w:r>
      <w:r w:rsidRPr="00980024">
        <w:t xml:space="preserve">highlight the key facts found to help </w:t>
      </w:r>
      <w:r w:rsidR="00EF2AEC" w:rsidRPr="00980024">
        <w:t xml:space="preserve">ascertain whether </w:t>
      </w:r>
      <w:r w:rsidRPr="00980024">
        <w:t xml:space="preserve">the digital age is </w:t>
      </w:r>
      <w:r w:rsidR="0046040B" w:rsidRPr="00980024">
        <w:t>making</w:t>
      </w:r>
      <w:r w:rsidRPr="00980024">
        <w:t xml:space="preserve"> the printed book</w:t>
      </w:r>
      <w:r w:rsidR="00A22658" w:rsidRPr="00980024">
        <w:t xml:space="preserve"> redundant</w:t>
      </w:r>
      <w:r w:rsidRPr="00980024">
        <w:t xml:space="preserve">, and will </w:t>
      </w:r>
      <w:r w:rsidR="00EF2AEC" w:rsidRPr="00980024">
        <w:t xml:space="preserve">research into the public’s opinions as to whether </w:t>
      </w:r>
      <w:r w:rsidRPr="00980024">
        <w:t>they would prefer books or e</w:t>
      </w:r>
      <w:r w:rsidR="00A554D9" w:rsidRPr="00980024">
        <w:t>-</w:t>
      </w:r>
      <w:r w:rsidRPr="00980024">
        <w:t xml:space="preserve">books.  </w:t>
      </w:r>
    </w:p>
    <w:p w14:paraId="64351521" w14:textId="00F3E34C" w:rsidR="00C306CB" w:rsidRPr="00980024" w:rsidRDefault="00296ACF" w:rsidP="00507713">
      <w:pPr>
        <w:pStyle w:val="ListBullet"/>
        <w:numPr>
          <w:ilvl w:val="0"/>
          <w:numId w:val="0"/>
        </w:numPr>
        <w:spacing w:line="480" w:lineRule="auto"/>
      </w:pPr>
      <w:r w:rsidRPr="00980024">
        <w:t>T</w:t>
      </w:r>
      <w:r w:rsidR="00C306CB" w:rsidRPr="00980024">
        <w:t>he results of a poll</w:t>
      </w:r>
      <w:r w:rsidRPr="00980024">
        <w:t xml:space="preserve"> will also be revealed</w:t>
      </w:r>
      <w:r w:rsidR="00C306CB" w:rsidRPr="00980024">
        <w:t xml:space="preserve"> </w:t>
      </w:r>
      <w:r w:rsidR="00EF2AEC" w:rsidRPr="00980024">
        <w:t>that</w:t>
      </w:r>
      <w:r w:rsidR="00C306CB" w:rsidRPr="00980024">
        <w:t xml:space="preserve"> questioned what the </w:t>
      </w:r>
      <w:r w:rsidRPr="00980024">
        <w:t xml:space="preserve">preferences of the </w:t>
      </w:r>
      <w:r w:rsidR="00C306CB" w:rsidRPr="00980024">
        <w:t>population</w:t>
      </w:r>
      <w:r w:rsidR="001B209F" w:rsidRPr="00980024">
        <w:t xml:space="preserve"> are on using</w:t>
      </w:r>
      <w:r w:rsidR="00C306CB" w:rsidRPr="00980024">
        <w:t xml:space="preserve">: printed books or e-books and why? </w:t>
      </w:r>
      <w:r w:rsidRPr="00980024">
        <w:t xml:space="preserve"> The results will reveal </w:t>
      </w:r>
      <w:r w:rsidR="007D1D55" w:rsidRPr="00980024">
        <w:t>a</w:t>
      </w:r>
      <w:r w:rsidR="00C306CB" w:rsidRPr="00980024">
        <w:t xml:space="preserve">n average. </w:t>
      </w:r>
    </w:p>
    <w:p w14:paraId="2FC95ABE" w14:textId="7230C62D" w:rsidR="00296ACF" w:rsidRPr="00980024" w:rsidRDefault="00296ACF" w:rsidP="00507713">
      <w:pPr>
        <w:pStyle w:val="ListBullet"/>
        <w:numPr>
          <w:ilvl w:val="0"/>
          <w:numId w:val="0"/>
        </w:numPr>
        <w:spacing w:line="480" w:lineRule="auto"/>
      </w:pPr>
      <w:r w:rsidRPr="00980024">
        <w:t>Chapter 1 will focus on books</w:t>
      </w:r>
      <w:r w:rsidR="007F458C" w:rsidRPr="00980024">
        <w:t>/ e</w:t>
      </w:r>
      <w:r w:rsidR="00A554D9" w:rsidRPr="00980024">
        <w:t>-</w:t>
      </w:r>
      <w:r w:rsidR="007F458C" w:rsidRPr="00980024">
        <w:t>books</w:t>
      </w:r>
      <w:r w:rsidRPr="00980024">
        <w:t xml:space="preserve">.  </w:t>
      </w:r>
      <w:r w:rsidR="007F458C" w:rsidRPr="00980024">
        <w:t>Thi</w:t>
      </w:r>
      <w:r w:rsidR="0046040B" w:rsidRPr="00980024">
        <w:t>s</w:t>
      </w:r>
      <w:r w:rsidR="007D1D55" w:rsidRPr="00980024">
        <w:t xml:space="preserve"> chapter will discuss the facts and </w:t>
      </w:r>
      <w:r w:rsidR="00A554D9" w:rsidRPr="00980024">
        <w:t>figures</w:t>
      </w:r>
      <w:r w:rsidR="007D1D55" w:rsidRPr="00980024">
        <w:t xml:space="preserve"> that have been found and researched to find out what the public </w:t>
      </w:r>
      <w:r w:rsidR="00A554D9" w:rsidRPr="00980024">
        <w:t>prefer</w:t>
      </w:r>
      <w:r w:rsidR="007D1D55" w:rsidRPr="00980024">
        <w:t>, e</w:t>
      </w:r>
      <w:r w:rsidR="00A554D9" w:rsidRPr="00980024">
        <w:t>-</w:t>
      </w:r>
      <w:r w:rsidR="007D1D55" w:rsidRPr="00980024">
        <w:t xml:space="preserve">book or printed book. It will give detailed information regarding for and against, and try and prove </w:t>
      </w:r>
      <w:r w:rsidR="00A554D9" w:rsidRPr="00980024">
        <w:t>figuratively</w:t>
      </w:r>
      <w:r w:rsidR="007D1D55" w:rsidRPr="00980024">
        <w:t xml:space="preserve"> what is selling and what the public seems to want more. </w:t>
      </w:r>
    </w:p>
    <w:p w14:paraId="5813FC99" w14:textId="77777777" w:rsidR="007D1D55" w:rsidRPr="00980024" w:rsidRDefault="007D1D55" w:rsidP="00507713">
      <w:pPr>
        <w:pStyle w:val="ListBullet"/>
        <w:numPr>
          <w:ilvl w:val="0"/>
          <w:numId w:val="0"/>
        </w:numPr>
        <w:spacing w:line="480" w:lineRule="auto"/>
      </w:pPr>
    </w:p>
    <w:p w14:paraId="3EECA159" w14:textId="02FDB31C" w:rsidR="007D1D55" w:rsidRPr="00980024" w:rsidRDefault="00296ACF" w:rsidP="00507713">
      <w:pPr>
        <w:pStyle w:val="ListBullet"/>
        <w:numPr>
          <w:ilvl w:val="0"/>
          <w:numId w:val="0"/>
        </w:numPr>
        <w:spacing w:line="480" w:lineRule="auto"/>
      </w:pPr>
      <w:r w:rsidRPr="00980024">
        <w:lastRenderedPageBreak/>
        <w:t xml:space="preserve">Chapter 2 will discuss </w:t>
      </w:r>
      <w:r w:rsidR="007D1D55" w:rsidRPr="00980024">
        <w:t>the simple facts of both e</w:t>
      </w:r>
      <w:r w:rsidR="00A554D9" w:rsidRPr="00980024">
        <w:t>-</w:t>
      </w:r>
      <w:r w:rsidR="007D1D55" w:rsidRPr="00980024">
        <w:t xml:space="preserve">book and printed book, and how they came to be. What they may be leading to, also key knowledge that is important to know before deciding if the printed book falling into the dust of history. </w:t>
      </w:r>
    </w:p>
    <w:p w14:paraId="3C13659F" w14:textId="77777777" w:rsidR="007D1D55" w:rsidRPr="00980024" w:rsidRDefault="007D1D55" w:rsidP="00507713">
      <w:pPr>
        <w:pStyle w:val="ListBullet"/>
        <w:numPr>
          <w:ilvl w:val="0"/>
          <w:numId w:val="0"/>
        </w:numPr>
        <w:spacing w:line="480" w:lineRule="auto"/>
      </w:pPr>
    </w:p>
    <w:p w14:paraId="02D50573" w14:textId="289F5E71" w:rsidR="007F458C" w:rsidRPr="00980024" w:rsidRDefault="007F458C" w:rsidP="00507713">
      <w:pPr>
        <w:pStyle w:val="ListBullet"/>
        <w:numPr>
          <w:ilvl w:val="0"/>
          <w:numId w:val="0"/>
        </w:numPr>
        <w:spacing w:line="480" w:lineRule="auto"/>
      </w:pPr>
      <w:r w:rsidRPr="00980024">
        <w:t>Finally, the dissertation will conclude wit</w:t>
      </w:r>
      <w:r w:rsidR="007D1D55" w:rsidRPr="00980024">
        <w:t xml:space="preserve">h books through art history and the way books could survive. Giving artiest that create different ways of recycling and creating art from books. This provides inspiration to people to recreate </w:t>
      </w:r>
      <w:r w:rsidR="00A554D9" w:rsidRPr="00980024">
        <w:t>eco-friendly</w:t>
      </w:r>
      <w:r w:rsidR="007D1D55" w:rsidRPr="00980024">
        <w:t xml:space="preserve"> art with hardly any money spent. </w:t>
      </w:r>
    </w:p>
    <w:p w14:paraId="0B352583" w14:textId="4CB3ED9A" w:rsidR="007D1D55" w:rsidRPr="00980024" w:rsidRDefault="007D1D55" w:rsidP="00507713">
      <w:pPr>
        <w:pStyle w:val="ListBullet"/>
        <w:numPr>
          <w:ilvl w:val="0"/>
          <w:numId w:val="0"/>
        </w:numPr>
        <w:spacing w:line="480" w:lineRule="auto"/>
      </w:pPr>
    </w:p>
    <w:p w14:paraId="2DAF0C7B" w14:textId="77777777" w:rsidR="00A908FD" w:rsidRPr="00980024" w:rsidRDefault="00A908FD" w:rsidP="00507713">
      <w:pPr>
        <w:pStyle w:val="ListBullet"/>
        <w:numPr>
          <w:ilvl w:val="0"/>
          <w:numId w:val="0"/>
        </w:numPr>
        <w:spacing w:line="480" w:lineRule="auto"/>
      </w:pPr>
    </w:p>
    <w:p w14:paraId="1FBC7B22" w14:textId="77777777" w:rsidR="00DF135C" w:rsidRPr="00980024" w:rsidRDefault="00DF135C" w:rsidP="00507713">
      <w:pPr>
        <w:spacing w:line="480" w:lineRule="auto"/>
      </w:pPr>
      <w:r w:rsidRPr="00980024">
        <w:br w:type="page"/>
      </w:r>
    </w:p>
    <w:bookmarkStart w:id="8" w:name="_Toc501449128"/>
    <w:p w14:paraId="71CCEB78" w14:textId="7BA6A8D6" w:rsidR="00A908FD" w:rsidRPr="00980024" w:rsidRDefault="00A46479" w:rsidP="00A908FD">
      <w:pPr>
        <w:pStyle w:val="Heading1"/>
      </w:pPr>
      <w:r w:rsidRPr="00980024">
        <w:rPr>
          <w:noProof/>
        </w:rPr>
        <w:lastRenderedPageBreak/>
        <mc:AlternateContent>
          <mc:Choice Requires="wps">
            <w:drawing>
              <wp:anchor distT="0" distB="0" distL="114300" distR="114300" simplePos="0" relativeHeight="251699200" behindDoc="0" locked="0" layoutInCell="1" allowOverlap="1" wp14:anchorId="5411D225" wp14:editId="5BB92D44">
                <wp:simplePos x="0" y="0"/>
                <wp:positionH relativeFrom="margin">
                  <wp:align>left</wp:align>
                </wp:positionH>
                <wp:positionV relativeFrom="paragraph">
                  <wp:posOffset>6401368</wp:posOffset>
                </wp:positionV>
                <wp:extent cx="5429250" cy="297815"/>
                <wp:effectExtent l="0" t="0" r="0" b="6985"/>
                <wp:wrapThrough wrapText="bothSides">
                  <wp:wrapPolygon edited="0">
                    <wp:start x="0" y="0"/>
                    <wp:lineTo x="0" y="20725"/>
                    <wp:lineTo x="21524" y="20725"/>
                    <wp:lineTo x="21524" y="0"/>
                    <wp:lineTo x="0" y="0"/>
                  </wp:wrapPolygon>
                </wp:wrapThrough>
                <wp:docPr id="19" name="Text Box 19"/>
                <wp:cNvGraphicFramePr/>
                <a:graphic xmlns:a="http://schemas.openxmlformats.org/drawingml/2006/main">
                  <a:graphicData uri="http://schemas.microsoft.com/office/word/2010/wordprocessingShape">
                    <wps:wsp>
                      <wps:cNvSpPr txBox="1"/>
                      <wps:spPr>
                        <a:xfrm>
                          <a:off x="0" y="0"/>
                          <a:ext cx="5429250" cy="297815"/>
                        </a:xfrm>
                        <a:prstGeom prst="rect">
                          <a:avLst/>
                        </a:prstGeom>
                        <a:solidFill>
                          <a:prstClr val="white"/>
                        </a:solidFill>
                        <a:ln>
                          <a:noFill/>
                        </a:ln>
                      </wps:spPr>
                      <wps:txbx>
                        <w:txbxContent>
                          <w:p w14:paraId="15BA61BD" w14:textId="77777777" w:rsidR="00B05410" w:rsidRPr="00B613E9" w:rsidRDefault="00B05410" w:rsidP="00A46479">
                            <w:pPr>
                              <w:pStyle w:val="Caption"/>
                              <w:jc w:val="center"/>
                              <w:rPr>
                                <w:noProof/>
                                <w:color w:val="595959" w:themeColor="text1" w:themeTint="A6"/>
                              </w:rPr>
                            </w:pPr>
                            <w:r>
                              <w:t xml:space="preserve">Table </w:t>
                            </w:r>
                            <w:fldSimple w:instr=" SEQ Table \* ARABIC ">
                              <w:r>
                                <w:rPr>
                                  <w:noProof/>
                                </w:rPr>
                                <w:t>1</w:t>
                              </w:r>
                            </w:fldSimple>
                            <w:r>
                              <w:t xml:space="preserve"> - showing growth of book sales within the market.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11D225" id="Text Box 19" o:spid="_x0000_s1027" type="#_x0000_t202" style="position:absolute;margin-left:0;margin-top:504.05pt;width:427.5pt;height:23.45pt;z-index:25169920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" stroked="f">
                <v:textbox style="mso-fit-shape-to-text:t" inset="0,0,0,0">
                  <w:txbxContent>
                    <w:p w14:paraId="15BA61BD" w14:textId="77777777" w:rsidR="00B05410" w:rsidRPr="00B613E9" w:rsidRDefault="00B05410" w:rsidP="00A46479">
                      <w:pPr>
                        <w:pStyle w:val="Caption"/>
                        <w:jc w:val="center"/>
                        <w:rPr>
                          <w:noProof/>
                          <w:color w:val="595959" w:themeColor="text1" w:themeTint="A6"/>
                        </w:rPr>
                      </w:pPr>
                      <w:r>
                        <w:t xml:space="preserve">Table </w:t>
                      </w:r>
                      <w:r>
                        <w:fldChar w:fldCharType="begin"/>
                      </w:r>
                      <w:r>
                        <w:instrText xml:space="preserve"> SEQ Table \* ARABIC </w:instrText>
                      </w:r>
                      <w:r>
                        <w:fldChar w:fldCharType="separate"/>
                      </w:r>
                      <w:r>
                        <w:rPr>
                          <w:noProof/>
                        </w:rPr>
                        <w:t>1</w:t>
                      </w:r>
                      <w:r>
                        <w:rPr>
                          <w:noProof/>
                        </w:rPr>
                        <w:fldChar w:fldCharType="end"/>
                      </w:r>
                      <w:r>
                        <w:t xml:space="preserve"> - showing growth of book sales within the market.</w:t>
                      </w:r>
                    </w:p>
                  </w:txbxContent>
                </v:textbox>
                <w10:wrap type="through" anchorx="margin"/>
              </v:shape>
            </w:pict>
          </mc:Fallback>
        </mc:AlternateContent>
      </w:r>
      <w:r w:rsidR="00A908FD" w:rsidRPr="00980024">
        <w:t>Figure of images.</w:t>
      </w:r>
      <w:bookmarkEnd w:id="8"/>
      <w:r w:rsidR="00A908FD" w:rsidRPr="00980024">
        <w:t xml:space="preserve"> </w:t>
      </w:r>
    </w:p>
    <w:p w14:paraId="5D725EC4" w14:textId="43A80A2C" w:rsidR="00A908FD" w:rsidRPr="00980024" w:rsidRDefault="00980024" w:rsidP="00A908FD">
      <w:r w:rsidRPr="00980024">
        <w:rPr>
          <w:noProof/>
        </w:rPr>
        <mc:AlternateContent>
          <mc:Choice Requires="wps">
            <w:drawing>
              <wp:anchor distT="0" distB="0" distL="114300" distR="114300" simplePos="0" relativeHeight="251703296" behindDoc="0" locked="0" layoutInCell="1" allowOverlap="1" wp14:anchorId="2B96946F" wp14:editId="320E784A">
                <wp:simplePos x="0" y="0"/>
                <wp:positionH relativeFrom="margin">
                  <wp:align>left</wp:align>
                </wp:positionH>
                <wp:positionV relativeFrom="paragraph">
                  <wp:posOffset>3555365</wp:posOffset>
                </wp:positionV>
                <wp:extent cx="5267325" cy="297815"/>
                <wp:effectExtent l="0" t="0" r="9525" b="6985"/>
                <wp:wrapThrough wrapText="bothSides">
                  <wp:wrapPolygon edited="0">
                    <wp:start x="0" y="0"/>
                    <wp:lineTo x="0" y="20725"/>
                    <wp:lineTo x="21561" y="20725"/>
                    <wp:lineTo x="21561" y="0"/>
                    <wp:lineTo x="0" y="0"/>
                  </wp:wrapPolygon>
                </wp:wrapThrough>
                <wp:docPr id="21" name="Text Box 21"/>
                <wp:cNvGraphicFramePr/>
                <a:graphic xmlns:a="http://schemas.openxmlformats.org/drawingml/2006/main">
                  <a:graphicData uri="http://schemas.microsoft.com/office/word/2010/wordprocessingShape">
                    <wps:wsp>
                      <wps:cNvSpPr txBox="1"/>
                      <wps:spPr>
                        <a:xfrm>
                          <a:off x="0" y="0"/>
                          <a:ext cx="5267325" cy="297815"/>
                        </a:xfrm>
                        <a:prstGeom prst="rect">
                          <a:avLst/>
                        </a:prstGeom>
                        <a:solidFill>
                          <a:prstClr val="white"/>
                        </a:solidFill>
                        <a:ln>
                          <a:noFill/>
                        </a:ln>
                      </wps:spPr>
                      <wps:txbx>
                        <w:txbxContent>
                          <w:p w14:paraId="45842DCB" w14:textId="77777777" w:rsidR="00B05410" w:rsidRPr="0012684B" w:rsidRDefault="00B05410" w:rsidP="00A46479">
                            <w:pPr>
                              <w:pStyle w:val="Caption"/>
                              <w:jc w:val="center"/>
                              <w:rPr>
                                <w:color w:val="595959" w:themeColor="text1" w:themeTint="A6"/>
                              </w:rPr>
                            </w:pPr>
                            <w:r>
                              <w:t xml:space="preserve">Table </w:t>
                            </w:r>
                            <w:fldSimple w:instr=" SEQ Table \* ARABIC ">
                              <w:r>
                                <w:rPr>
                                  <w:noProof/>
                                </w:rPr>
                                <w:t>2</w:t>
                              </w:r>
                            </w:fldSimple>
                            <w:r>
                              <w:t xml:space="preserve"> - pew research center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96946F" id="Text Box 21" o:spid="_x0000_s1028" type="#_x0000_t202" style="position:absolute;margin-left:0;margin-top:279.95pt;width:414.75pt;height:23.45pt;z-index:25170329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" stroked="f">
                <v:textbox style="mso-fit-shape-to-text:t" inset="0,0,0,0">
                  <w:txbxContent>
                    <w:p w14:paraId="45842DCB" w14:textId="77777777" w:rsidR="00B05410" w:rsidRPr="0012684B" w:rsidRDefault="00B05410" w:rsidP="00A46479">
                      <w:pPr>
                        <w:pStyle w:val="Caption"/>
                        <w:jc w:val="center"/>
                        <w:rPr>
                          <w:color w:val="595959" w:themeColor="text1" w:themeTint="A6"/>
                        </w:rPr>
                      </w:pPr>
                      <w:r>
                        <w:t xml:space="preserve">Table </w:t>
                      </w:r>
                      <w:r>
                        <w:fldChar w:fldCharType="begin"/>
                      </w:r>
                      <w:r>
                        <w:instrText xml:space="preserve"> SEQ Table \* ARABIC </w:instrText>
                      </w:r>
                      <w:r>
                        <w:fldChar w:fldCharType="separate"/>
                      </w:r>
                      <w:r>
                        <w:rPr>
                          <w:noProof/>
                        </w:rPr>
                        <w:t>2</w:t>
                      </w:r>
                      <w:r>
                        <w:rPr>
                          <w:noProof/>
                        </w:rPr>
                        <w:fldChar w:fldCharType="end"/>
                      </w:r>
                      <w:r>
                        <w:t xml:space="preserve"> - pew research center</w:t>
                      </w:r>
                    </w:p>
                  </w:txbxContent>
                </v:textbox>
                <w10:wrap type="through" anchorx="margin"/>
              </v:shape>
            </w:pict>
          </mc:Fallback>
        </mc:AlternateContent>
      </w:r>
      <w:r w:rsidRPr="00980024">
        <w:rPr>
          <w:noProof/>
        </w:rPr>
        <w:drawing>
          <wp:anchor distT="0" distB="0" distL="114300" distR="114300" simplePos="0" relativeHeight="251686912" behindDoc="0" locked="0" layoutInCell="1" allowOverlap="1" wp14:anchorId="306E5F41" wp14:editId="107A85AF">
            <wp:simplePos x="0" y="0"/>
            <wp:positionH relativeFrom="margin">
              <wp:align>left</wp:align>
            </wp:positionH>
            <wp:positionV relativeFrom="paragraph">
              <wp:posOffset>469900</wp:posOffset>
            </wp:positionV>
            <wp:extent cx="4215765" cy="328549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819" t="34260" r="65972" b="20062"/>
                    <a:stretch/>
                  </pic:blipFill>
                  <pic:spPr bwMode="auto">
                    <a:xfrm>
                      <a:off x="0" y="0"/>
                      <a:ext cx="4215765" cy="3285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908FD" w:rsidRPr="00980024">
        <w:rPr>
          <w:noProof/>
          <w:lang w:val="en-GB" w:eastAsia="en-GB"/>
        </w:rPr>
        <w:drawing>
          <wp:anchor distT="0" distB="0" distL="114300" distR="114300" simplePos="0" relativeHeight="251688960" behindDoc="0" locked="0" layoutInCell="1" allowOverlap="1" wp14:anchorId="5D46432E" wp14:editId="70DC92A2">
            <wp:simplePos x="0" y="0"/>
            <wp:positionH relativeFrom="margin">
              <wp:posOffset>0</wp:posOffset>
            </wp:positionH>
            <wp:positionV relativeFrom="paragraph">
              <wp:posOffset>3757930</wp:posOffset>
            </wp:positionV>
            <wp:extent cx="5429250" cy="2162175"/>
            <wp:effectExtent l="0" t="0" r="0" b="9525"/>
            <wp:wrapThrough wrapText="bothSides">
              <wp:wrapPolygon edited="0">
                <wp:start x="0" y="0"/>
                <wp:lineTo x="0" y="21505"/>
                <wp:lineTo x="21524" y="21505"/>
                <wp:lineTo x="21524"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563" t="60494" r="62153" b="19136"/>
                    <a:stretch/>
                  </pic:blipFill>
                  <pic:spPr bwMode="auto">
                    <a:xfrm>
                      <a:off x="0" y="0"/>
                      <a:ext cx="5429250" cy="2162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930042" w14:textId="7D2B26FA" w:rsidR="00A908FD" w:rsidRPr="00980024" w:rsidRDefault="00A908FD" w:rsidP="00A908FD"/>
    <w:p w14:paraId="0FDDE54A" w14:textId="1EFB3984" w:rsidR="00A908FD" w:rsidRPr="00980024" w:rsidRDefault="00A908FD" w:rsidP="00A908FD"/>
    <w:p w14:paraId="45356AE2" w14:textId="2592DF5F" w:rsidR="00A908FD" w:rsidRPr="00980024" w:rsidRDefault="00A908FD" w:rsidP="00A908FD"/>
    <w:p w14:paraId="7D1F1F12" w14:textId="1E83E3A4" w:rsidR="00A908FD" w:rsidRPr="00980024" w:rsidRDefault="00A46479" w:rsidP="00A908FD">
      <w:r w:rsidRPr="00980024">
        <w:rPr>
          <w:noProof/>
          <w:lang w:val="en-GB" w:eastAsia="en-GB"/>
        </w:rPr>
        <w:lastRenderedPageBreak/>
        <w:drawing>
          <wp:anchor distT="0" distB="0" distL="114300" distR="114300" simplePos="0" relativeHeight="251691008" behindDoc="1" locked="0" layoutInCell="1" allowOverlap="1" wp14:anchorId="0053E6FB" wp14:editId="75D7BB14">
            <wp:simplePos x="0" y="0"/>
            <wp:positionH relativeFrom="margin">
              <wp:align>left</wp:align>
            </wp:positionH>
            <wp:positionV relativeFrom="paragraph">
              <wp:posOffset>134</wp:posOffset>
            </wp:positionV>
            <wp:extent cx="2566035" cy="4427220"/>
            <wp:effectExtent l="0" t="0" r="5715"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1805" t="20062" r="64930" b="6481"/>
                    <a:stretch/>
                  </pic:blipFill>
                  <pic:spPr bwMode="auto">
                    <a:xfrm>
                      <a:off x="0" y="0"/>
                      <a:ext cx="2566035" cy="4427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101FB" w:rsidRPr="00980024">
        <w:t xml:space="preserve">Facebook poll taken by Katrina Taylor. Asking whether the public preferred reading printed or digital books </w:t>
      </w:r>
    </w:p>
    <w:p w14:paraId="01658A80" w14:textId="3494F1A8" w:rsidR="00A908FD" w:rsidRPr="00980024" w:rsidRDefault="00A908FD" w:rsidP="00A908FD"/>
    <w:p w14:paraId="37695840" w14:textId="365F18BB" w:rsidR="00A908FD" w:rsidRPr="00980024" w:rsidRDefault="00A46479">
      <w:r w:rsidRPr="00980024">
        <w:rPr>
          <w:noProof/>
          <w:lang w:val="en-GB" w:eastAsia="en-GB"/>
        </w:rPr>
        <mc:AlternateContent>
          <mc:Choice Requires="wps">
            <w:drawing>
              <wp:anchor distT="0" distB="0" distL="114300" distR="114300" simplePos="0" relativeHeight="251701248" behindDoc="0" locked="0" layoutInCell="1" allowOverlap="1" wp14:anchorId="7944985E" wp14:editId="2D1DD953">
                <wp:simplePos x="0" y="0"/>
                <wp:positionH relativeFrom="margin">
                  <wp:posOffset>71452</wp:posOffset>
                </wp:positionH>
                <wp:positionV relativeFrom="paragraph">
                  <wp:posOffset>2817751</wp:posOffset>
                </wp:positionV>
                <wp:extent cx="3619500" cy="638810"/>
                <wp:effectExtent l="0" t="0" r="0" b="8890"/>
                <wp:wrapNone/>
                <wp:docPr id="20" name="Text Box 20"/>
                <wp:cNvGraphicFramePr/>
                <a:graphic xmlns:a="http://schemas.openxmlformats.org/drawingml/2006/main">
                  <a:graphicData uri="http://schemas.microsoft.com/office/word/2010/wordprocessingShape">
                    <wps:wsp>
                      <wps:cNvSpPr txBox="1"/>
                      <wps:spPr>
                        <a:xfrm>
                          <a:off x="0" y="0"/>
                          <a:ext cx="3619500" cy="638810"/>
                        </a:xfrm>
                        <a:prstGeom prst="rect">
                          <a:avLst/>
                        </a:prstGeom>
                        <a:solidFill>
                          <a:prstClr val="white"/>
                        </a:solidFill>
                        <a:ln>
                          <a:noFill/>
                        </a:ln>
                      </wps:spPr>
                      <wps:txbx>
                        <w:txbxContent>
                          <w:p w14:paraId="530B10CB" w14:textId="77777777" w:rsidR="00B05410" w:rsidRPr="00B40558" w:rsidRDefault="00B05410" w:rsidP="00A46479">
                            <w:pPr>
                              <w:pStyle w:val="Caption"/>
                              <w:jc w:val="center"/>
                            </w:pPr>
                            <w:r>
                              <w:t xml:space="preserve">Figure </w:t>
                            </w:r>
                            <w:fldSimple w:instr=" SEQ Figure \* ARABIC ">
                              <w:r>
                                <w:rPr>
                                  <w:noProof/>
                                </w:rPr>
                                <w:t>1</w:t>
                              </w:r>
                            </w:fldSimple>
                            <w:r>
                              <w:t xml:space="preserve"> - kindal and design </w:t>
                            </w:r>
                            <w:hyperlink r:id="rId14" w:history="1">
                              <w:r w:rsidRPr="001B1C57">
                                <w:rPr>
                                  <w:rStyle w:val="Hyperlink"/>
                                </w:rPr>
                                <w:t>http://www.makeuseof.com/tag/best-ebook-reader-7-models-compared/</w:t>
                              </w:r>
                            </w:hyperlink>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44985E" id="Text Box 20" o:spid="_x0000_s1029" type="#_x0000_t202" style="position:absolute;margin-left:5.65pt;margin-top:221.85pt;width:285pt;height:50.3pt;z-index:2517012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" stroked="f">
                <v:textbox style="mso-fit-shape-to-text:t" inset="0,0,0,0">
                  <w:txbxContent>
                    <w:p w14:paraId="530B10CB" w14:textId="77777777" w:rsidR="00B05410" w:rsidRPr="00B40558" w:rsidRDefault="00B05410" w:rsidP="00A46479">
                      <w:pPr>
                        <w:pStyle w:val="Caption"/>
                        <w:jc w:val="center"/>
                      </w:pPr>
                      <w:r>
                        <w:t xml:space="preserve">Figure </w:t>
                      </w:r>
                      <w:r>
                        <w:fldChar w:fldCharType="begin"/>
                      </w:r>
                      <w:r>
                        <w:instrText xml:space="preserve"> SEQ Figure \* ARABIC </w:instrText>
                      </w:r>
                      <w:r>
                        <w:fldChar w:fldCharType="separate"/>
                      </w:r>
                      <w:r>
                        <w:rPr>
                          <w:noProof/>
                        </w:rPr>
                        <w:t>1</w:t>
                      </w:r>
                      <w:r>
                        <w:rPr>
                          <w:noProof/>
                        </w:rPr>
                        <w:fldChar w:fldCharType="end"/>
                      </w:r>
                      <w:r>
                        <w:t xml:space="preserve"> - kindal and design </w:t>
                      </w:r>
                      <w:hyperlink r:id="rId15" w:history="1">
                        <w:r w:rsidRPr="001B1C57">
                          <w:rPr>
                            <w:rStyle w:val="Hyperlink"/>
                          </w:rPr>
                          <w:t>http://www.makeuseof.com/tag/best-ebook-reader-7-models-compared/</w:t>
                        </w:r>
                      </w:hyperlink>
                      <w:r>
                        <w:t xml:space="preserve"> </w:t>
                      </w:r>
                    </w:p>
                  </w:txbxContent>
                </v:textbox>
                <w10:wrap anchorx="margin"/>
              </v:shape>
            </w:pict>
          </mc:Fallback>
        </mc:AlternateContent>
      </w:r>
      <w:r w:rsidR="00A908FD" w:rsidRPr="00980024">
        <w:rPr>
          <w:noProof/>
          <w:lang w:val="en-GB" w:eastAsia="en-GB"/>
        </w:rPr>
        <w:drawing>
          <wp:anchor distT="0" distB="0" distL="114300" distR="114300" simplePos="0" relativeHeight="251693056" behindDoc="0" locked="0" layoutInCell="1" allowOverlap="1" wp14:anchorId="1C2634CF" wp14:editId="19901CE6">
            <wp:simplePos x="0" y="0"/>
            <wp:positionH relativeFrom="margin">
              <wp:align>left</wp:align>
            </wp:positionH>
            <wp:positionV relativeFrom="paragraph">
              <wp:posOffset>55245</wp:posOffset>
            </wp:positionV>
            <wp:extent cx="3619500" cy="2703195"/>
            <wp:effectExtent l="0" t="0" r="0" b="1905"/>
            <wp:wrapSquare wrapText="bothSides"/>
            <wp:docPr id="16" name="Picture 16" descr="kindle-voy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ndle-voy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19500" cy="2703195"/>
                    </a:xfrm>
                    <a:prstGeom prst="rect">
                      <a:avLst/>
                    </a:prstGeom>
                    <a:noFill/>
                    <a:ln>
                      <a:noFill/>
                    </a:ln>
                  </pic:spPr>
                </pic:pic>
              </a:graphicData>
            </a:graphic>
            <wp14:sizeRelH relativeFrom="page">
              <wp14:pctWidth>0</wp14:pctWidth>
            </wp14:sizeRelH>
            <wp14:sizeRelV relativeFrom="page">
              <wp14:pctHeight>0</wp14:pctHeight>
            </wp14:sizeRelV>
          </wp:anchor>
        </w:drawing>
      </w:r>
      <w:r w:rsidR="00A908FD" w:rsidRPr="00980024">
        <w:br w:type="page"/>
      </w:r>
    </w:p>
    <w:p w14:paraId="23BCC4BB" w14:textId="2C10D8B5" w:rsidR="00A908FD" w:rsidRPr="00980024" w:rsidRDefault="00A46479" w:rsidP="00A908FD">
      <w:r w:rsidRPr="00980024">
        <w:rPr>
          <w:rFonts w:ascii="Arial" w:hAnsi="Arial" w:cs="Arial"/>
          <w:noProof/>
          <w:sz w:val="20"/>
          <w:szCs w:val="20"/>
          <w:lang w:val="en-GB" w:eastAsia="en-GB"/>
        </w:rPr>
        <w:lastRenderedPageBreak/>
        <w:drawing>
          <wp:anchor distT="0" distB="0" distL="114300" distR="114300" simplePos="0" relativeHeight="251685888" behindDoc="0" locked="0" layoutInCell="1" allowOverlap="1" wp14:anchorId="2C0519CE" wp14:editId="45005E43">
            <wp:simplePos x="0" y="0"/>
            <wp:positionH relativeFrom="margin">
              <wp:align>left</wp:align>
            </wp:positionH>
            <wp:positionV relativeFrom="paragraph">
              <wp:posOffset>237</wp:posOffset>
            </wp:positionV>
            <wp:extent cx="3352800" cy="2514600"/>
            <wp:effectExtent l="0" t="0" r="0" b="0"/>
            <wp:wrapTopAndBottom/>
            <wp:docPr id="7" name="Picture 7" descr="Image result for recycle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cycle book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52800" cy="2514600"/>
                    </a:xfrm>
                    <a:prstGeom prst="rect">
                      <a:avLst/>
                    </a:prstGeom>
                    <a:noFill/>
                    <a:ln>
                      <a:noFill/>
                    </a:ln>
                  </pic:spPr>
                </pic:pic>
              </a:graphicData>
            </a:graphic>
          </wp:anchor>
        </w:drawing>
      </w:r>
      <w:r w:rsidR="002101FB" w:rsidRPr="00980024">
        <w:t xml:space="preserve">recycling books image. </w:t>
      </w:r>
    </w:p>
    <w:p w14:paraId="0540594F" w14:textId="6F71FD80" w:rsidR="00A82D07" w:rsidRPr="00980024" w:rsidRDefault="00065F4C">
      <w:r w:rsidRPr="00980024">
        <w:rPr>
          <w:rFonts w:ascii="Helvetica" w:hAnsi="Helvetica" w:cs="Helvetica"/>
          <w:noProof/>
          <w:sz w:val="24"/>
          <w:szCs w:val="24"/>
          <w:lang w:val="en-GB" w:eastAsia="en-GB"/>
        </w:rPr>
        <w:drawing>
          <wp:anchor distT="0" distB="0" distL="114300" distR="114300" simplePos="0" relativeHeight="251697152" behindDoc="0" locked="0" layoutInCell="1" allowOverlap="1" wp14:anchorId="42CEEE1E" wp14:editId="29DBA682">
            <wp:simplePos x="0" y="0"/>
            <wp:positionH relativeFrom="margin">
              <wp:align>left</wp:align>
            </wp:positionH>
            <wp:positionV relativeFrom="paragraph">
              <wp:posOffset>548640</wp:posOffset>
            </wp:positionV>
            <wp:extent cx="3709035" cy="2244725"/>
            <wp:effectExtent l="0" t="0" r="5715" b="3175"/>
            <wp:wrapThrough wrapText="bothSides">
              <wp:wrapPolygon edited="0">
                <wp:start x="0" y="0"/>
                <wp:lineTo x="0" y="21447"/>
                <wp:lineTo x="21522" y="21447"/>
                <wp:lineTo x="21522"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09035" cy="2244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171BAD" w14:textId="71FC0C32" w:rsidR="00A82D07" w:rsidRPr="00980024" w:rsidRDefault="00A82D07"/>
    <w:p w14:paraId="6D6CBD98" w14:textId="1EAC0438" w:rsidR="00A82D07" w:rsidRPr="00980024" w:rsidRDefault="00A82D07"/>
    <w:p w14:paraId="482A988F" w14:textId="09E40AED" w:rsidR="00A82D07" w:rsidRPr="00980024" w:rsidRDefault="00A82D07"/>
    <w:p w14:paraId="0C83E052" w14:textId="2D44055B" w:rsidR="00A82D07" w:rsidRPr="00980024" w:rsidRDefault="00A82D07"/>
    <w:p w14:paraId="258E2CEE" w14:textId="63B313AD" w:rsidR="00A82D07" w:rsidRPr="00980024" w:rsidRDefault="00A82D07"/>
    <w:p w14:paraId="6806BE18" w14:textId="13542359" w:rsidR="00A82D07" w:rsidRPr="00980024" w:rsidRDefault="00A82D07"/>
    <w:p w14:paraId="1DDCB75F" w14:textId="18B27F1E" w:rsidR="00A82D07" w:rsidRPr="00980024" w:rsidRDefault="00A82D07"/>
    <w:p w14:paraId="12C3705A" w14:textId="049CC42E" w:rsidR="00A82D07" w:rsidRPr="00980024" w:rsidRDefault="00A82D07"/>
    <w:p w14:paraId="0D1ED9D4" w14:textId="77777777" w:rsidR="00A82D07" w:rsidRPr="00980024" w:rsidRDefault="00A82D07"/>
    <w:p w14:paraId="27671743" w14:textId="08899228" w:rsidR="00A908FD" w:rsidRPr="00980024" w:rsidRDefault="00A82D07" w:rsidP="00A908FD">
      <w:r w:rsidRPr="00980024">
        <w:t xml:space="preserve">Su Blackwell’s art piece. </w:t>
      </w:r>
    </w:p>
    <w:p w14:paraId="1CCC94E8" w14:textId="256D9BE3" w:rsidR="009D4622" w:rsidRPr="00980024" w:rsidRDefault="00285082" w:rsidP="00980024">
      <w:pPr>
        <w:pStyle w:val="Heading1"/>
      </w:pPr>
      <w:bookmarkStart w:id="9" w:name="_Toc501449129"/>
      <w:r w:rsidRPr="00980024">
        <w:lastRenderedPageBreak/>
        <w:t>Chapter One:</w:t>
      </w:r>
      <w:r w:rsidR="00507713" w:rsidRPr="00980024">
        <w:t xml:space="preserve"> </w:t>
      </w:r>
      <w:r w:rsidR="00DE3583" w:rsidRPr="00980024">
        <w:t>points and figures</w:t>
      </w:r>
      <w:bookmarkEnd w:id="9"/>
      <w:r w:rsidR="00DE3583" w:rsidRPr="00980024">
        <w:t xml:space="preserve"> </w:t>
      </w:r>
    </w:p>
    <w:p w14:paraId="6F793BAE" w14:textId="77777777" w:rsidR="00A86D8B" w:rsidRPr="00980024" w:rsidRDefault="00A86D8B" w:rsidP="00507713">
      <w:pPr>
        <w:keepNext/>
        <w:framePr w:dropCap="drop" w:lines="3" w:wrap="around" w:vAnchor="text" w:hAnchor="text"/>
        <w:spacing w:after="0" w:line="480" w:lineRule="auto"/>
        <w:textAlignment w:val="baseline"/>
        <w:rPr>
          <w:position w:val="-9"/>
          <w:sz w:val="110"/>
        </w:rPr>
      </w:pPr>
      <w:r w:rsidRPr="00980024">
        <w:rPr>
          <w:position w:val="-9"/>
          <w:sz w:val="110"/>
        </w:rPr>
        <w:t>E</w:t>
      </w:r>
    </w:p>
    <w:p w14:paraId="18F37348" w14:textId="2EE80ECD" w:rsidR="005F2E52" w:rsidRPr="00980024" w:rsidRDefault="005F2E52" w:rsidP="00507713">
      <w:pPr>
        <w:spacing w:line="480" w:lineRule="auto"/>
      </w:pPr>
      <w:r w:rsidRPr="00980024">
        <w:t xml:space="preserve">books have surged in popularity </w:t>
      </w:r>
      <w:r w:rsidR="007F458C" w:rsidRPr="00980024">
        <w:t>throughout</w:t>
      </w:r>
      <w:r w:rsidRPr="00980024">
        <w:t xml:space="preserve"> the recent years that t</w:t>
      </w:r>
      <w:r w:rsidR="00EF2AEC" w:rsidRPr="00980024">
        <w:t>hey ha</w:t>
      </w:r>
      <w:r w:rsidRPr="00980024">
        <w:t xml:space="preserve">ve become </w:t>
      </w:r>
      <w:r w:rsidR="007F458C" w:rsidRPr="00980024">
        <w:t>available</w:t>
      </w:r>
      <w:r w:rsidRPr="00980024">
        <w:t xml:space="preserve"> to the population</w:t>
      </w:r>
      <w:r w:rsidR="007F458C" w:rsidRPr="00980024">
        <w:t>,</w:t>
      </w:r>
      <w:r w:rsidRPr="00980024">
        <w:t xml:space="preserve"> and have brought the sales</w:t>
      </w:r>
      <w:r w:rsidR="007F458C" w:rsidRPr="00980024">
        <w:t xml:space="preserve"> level</w:t>
      </w:r>
      <w:r w:rsidRPr="00980024">
        <w:t xml:space="preserve"> of the printed book to question. Publishers around the world feared the printed book would die out</w:t>
      </w:r>
      <w:r w:rsidR="007F458C" w:rsidRPr="00980024">
        <w:t>,</w:t>
      </w:r>
      <w:r w:rsidRPr="00980024">
        <w:t xml:space="preserve"> and at the speed of the</w:t>
      </w:r>
      <w:r w:rsidR="007F458C" w:rsidRPr="00980024">
        <w:t xml:space="preserve"> popularity and</w:t>
      </w:r>
      <w:r w:rsidRPr="00980024">
        <w:t xml:space="preserve"> sales </w:t>
      </w:r>
      <w:r w:rsidR="007F458C" w:rsidRPr="00980024">
        <w:t>of</w:t>
      </w:r>
      <w:r w:rsidRPr="00980024">
        <w:t xml:space="preserve"> e</w:t>
      </w:r>
      <w:r w:rsidR="00A554D9" w:rsidRPr="00980024">
        <w:t>-</w:t>
      </w:r>
      <w:r w:rsidRPr="00980024">
        <w:t xml:space="preserve">books when </w:t>
      </w:r>
      <w:r w:rsidR="00A554D9" w:rsidRPr="00980024">
        <w:t>they were</w:t>
      </w:r>
      <w:r w:rsidR="001B209F" w:rsidRPr="00980024">
        <w:t xml:space="preserve"> first </w:t>
      </w:r>
      <w:r w:rsidR="00A554D9" w:rsidRPr="00980024">
        <w:t>introduced the</w:t>
      </w:r>
      <w:r w:rsidRPr="00980024">
        <w:t xml:space="preserve"> founder of amazon </w:t>
      </w:r>
      <w:r w:rsidR="001B209F" w:rsidRPr="00980024">
        <w:t>I</w:t>
      </w:r>
      <w:r w:rsidRPr="00980024">
        <w:t>e</w:t>
      </w:r>
      <w:r w:rsidR="001B209F" w:rsidRPr="00980024">
        <w:t>ff B</w:t>
      </w:r>
      <w:r w:rsidRPr="00980024">
        <w:t xml:space="preserve">ezos was </w:t>
      </w:r>
      <w:r w:rsidR="001B209F" w:rsidRPr="00980024">
        <w:t xml:space="preserve">pleasantly surprised. </w:t>
      </w:r>
    </w:p>
    <w:p w14:paraId="4E9A4861" w14:textId="638B4166" w:rsidR="005F2E52" w:rsidRPr="00980024" w:rsidRDefault="005F2E52" w:rsidP="00507713">
      <w:pPr>
        <w:spacing w:line="276" w:lineRule="auto"/>
        <w:ind w:left="720" w:firstLine="720"/>
      </w:pPr>
      <w:r w:rsidRPr="00980024">
        <w:t xml:space="preserve"> “We had high hopes this would happen eventually, but we never imagined it would happen this quickly,” he said at the time.”</w:t>
      </w:r>
      <w:r w:rsidRPr="00980024">
        <w:tab/>
      </w:r>
    </w:p>
    <w:p w14:paraId="0FD7860F" w14:textId="72CCD9A5" w:rsidR="00507713" w:rsidRPr="00980024" w:rsidRDefault="00AA37E3" w:rsidP="00A554D9">
      <w:pPr>
        <w:spacing w:line="276" w:lineRule="auto"/>
        <w:ind w:left="5760" w:firstLine="720"/>
        <w:rPr>
          <w:i/>
        </w:rPr>
      </w:pPr>
      <w:sdt>
        <w:sdtPr>
          <w:rPr>
            <w:i/>
          </w:rPr>
          <w:id w:val="-713043392"/>
          <w:citation/>
        </w:sdtPr>
        <w:sdtEndPr/>
        <w:sdtContent>
          <w:r w:rsidR="00A554D9" w:rsidRPr="00980024">
            <w:rPr>
              <w:i/>
            </w:rPr>
            <w:fldChar w:fldCharType="begin"/>
          </w:r>
          <w:r w:rsidR="00A554D9" w:rsidRPr="00980024">
            <w:rPr>
              <w:i/>
              <w:lang w:val="en-GB"/>
            </w:rPr>
            <w:instrText xml:space="preserve"> CITATION Sia17 \l 2057 </w:instrText>
          </w:r>
          <w:r w:rsidR="00A554D9" w:rsidRPr="00980024">
            <w:rPr>
              <w:i/>
            </w:rPr>
            <w:fldChar w:fldCharType="separate"/>
          </w:r>
          <w:r w:rsidR="00980024" w:rsidRPr="00980024">
            <w:rPr>
              <w:noProof/>
              <w:lang w:val="en-GB"/>
            </w:rPr>
            <w:t>(Cain, 2017)</w:t>
          </w:r>
          <w:r w:rsidR="00A554D9" w:rsidRPr="00980024">
            <w:rPr>
              <w:i/>
            </w:rPr>
            <w:fldChar w:fldCharType="end"/>
          </w:r>
        </w:sdtContent>
      </w:sdt>
    </w:p>
    <w:p w14:paraId="0474D3FC" w14:textId="6D919969" w:rsidR="0092563B" w:rsidRPr="00980024" w:rsidRDefault="0092563B" w:rsidP="00507713">
      <w:pPr>
        <w:spacing w:line="480" w:lineRule="auto"/>
      </w:pPr>
      <w:r w:rsidRPr="00980024">
        <w:rPr>
          <w:noProof/>
          <w:lang w:val="en-GB" w:eastAsia="en-GB"/>
        </w:rPr>
        <w:drawing>
          <wp:anchor distT="0" distB="0" distL="114300" distR="114300" simplePos="0" relativeHeight="251658240" behindDoc="0" locked="0" layoutInCell="1" allowOverlap="1" wp14:anchorId="2C2D5082" wp14:editId="1575164B">
            <wp:simplePos x="0" y="0"/>
            <wp:positionH relativeFrom="margin">
              <wp:align>right</wp:align>
            </wp:positionH>
            <wp:positionV relativeFrom="paragraph">
              <wp:posOffset>1370965</wp:posOffset>
            </wp:positionV>
            <wp:extent cx="5429250" cy="2162175"/>
            <wp:effectExtent l="0" t="0" r="0" b="9525"/>
            <wp:wrapThrough wrapText="bothSides">
              <wp:wrapPolygon edited="0">
                <wp:start x="0" y="0"/>
                <wp:lineTo x="0" y="21505"/>
                <wp:lineTo x="21524" y="21505"/>
                <wp:lineTo x="2152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563" t="60494" r="62153" b="19136"/>
                    <a:stretch/>
                  </pic:blipFill>
                  <pic:spPr bwMode="auto">
                    <a:xfrm>
                      <a:off x="0" y="0"/>
                      <a:ext cx="5429250" cy="2162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80BE2" w:rsidRPr="00980024">
        <w:rPr>
          <w:noProof/>
          <w:lang w:val="en-GB" w:eastAsia="en-GB"/>
        </w:rPr>
        <mc:AlternateContent>
          <mc:Choice Requires="wps">
            <w:drawing>
              <wp:anchor distT="0" distB="0" distL="114300" distR="114300" simplePos="0" relativeHeight="251663360" behindDoc="0" locked="0" layoutInCell="1" allowOverlap="1" wp14:anchorId="14423639" wp14:editId="6947C507">
                <wp:simplePos x="0" y="0"/>
                <wp:positionH relativeFrom="column">
                  <wp:posOffset>0</wp:posOffset>
                </wp:positionH>
                <wp:positionV relativeFrom="paragraph">
                  <wp:posOffset>2643505</wp:posOffset>
                </wp:positionV>
                <wp:extent cx="5429250" cy="297815"/>
                <wp:effectExtent l="0" t="0" r="0" b="0"/>
                <wp:wrapThrough wrapText="bothSides">
                  <wp:wrapPolygon edited="0">
                    <wp:start x="0" y="0"/>
                    <wp:lineTo x="0" y="21600"/>
                    <wp:lineTo x="21600" y="21600"/>
                    <wp:lineTo x="21600" y="0"/>
                  </wp:wrapPolygon>
                </wp:wrapThrough>
                <wp:docPr id="4" name="Text Box 4"/>
                <wp:cNvGraphicFramePr/>
                <a:graphic xmlns:a="http://schemas.openxmlformats.org/drawingml/2006/main">
                  <a:graphicData uri="http://schemas.microsoft.com/office/word/2010/wordprocessingShape">
                    <wps:wsp>
                      <wps:cNvSpPr txBox="1"/>
                      <wps:spPr>
                        <a:xfrm>
                          <a:off x="0" y="0"/>
                          <a:ext cx="5429250" cy="297815"/>
                        </a:xfrm>
                        <a:prstGeom prst="rect">
                          <a:avLst/>
                        </a:prstGeom>
                        <a:solidFill>
                          <a:prstClr val="white"/>
                        </a:solidFill>
                        <a:ln>
                          <a:noFill/>
                        </a:ln>
                      </wps:spPr>
                      <wps:txbx>
                        <w:txbxContent>
                          <w:p w14:paraId="62D16242" w14:textId="77777777" w:rsidR="00B05410" w:rsidRPr="00B613E9" w:rsidRDefault="00B05410" w:rsidP="00880BE2">
                            <w:pPr>
                              <w:pStyle w:val="Caption"/>
                              <w:jc w:val="center"/>
                              <w:rPr>
                                <w:noProof/>
                                <w:color w:val="595959" w:themeColor="text1" w:themeTint="A6"/>
                              </w:rPr>
                            </w:pPr>
                            <w:r>
                              <w:t xml:space="preserve">Table </w:t>
                            </w:r>
                            <w:fldSimple w:instr=" SEQ Table \* ARABIC ">
                              <w:r>
                                <w:rPr>
                                  <w:noProof/>
                                </w:rPr>
                                <w:t>1</w:t>
                              </w:r>
                            </w:fldSimple>
                            <w:r>
                              <w:t xml:space="preserve"> - showing growth of book sales within the market.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423639" id="Text Box 4" o:spid="_x0000_s1030" type="#_x0000_t202" style="position:absolute;margin-left:0;margin-top:208.15pt;width:427.5pt;height:23.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" stroked="f">
                <v:textbox style="mso-fit-shape-to-text:t" inset="0,0,0,0">
                  <w:txbxContent>
                    <w:p w14:paraId="62D16242" w14:textId="77777777" w:rsidR="00B05410" w:rsidRPr="00B613E9" w:rsidRDefault="00B05410" w:rsidP="00880BE2">
                      <w:pPr>
                        <w:pStyle w:val="Caption"/>
                        <w:jc w:val="center"/>
                        <w:rPr>
                          <w:noProof/>
                          <w:color w:val="595959" w:themeColor="text1" w:themeTint="A6"/>
                        </w:rPr>
                      </w:pPr>
                      <w:r>
                        <w:t xml:space="preserve">Table </w:t>
                      </w:r>
                      <w:r>
                        <w:fldChar w:fldCharType="begin"/>
                      </w:r>
                      <w:r>
                        <w:instrText xml:space="preserve"> SEQ Table \* ARABIC </w:instrText>
                      </w:r>
                      <w:r>
                        <w:fldChar w:fldCharType="separate"/>
                      </w:r>
                      <w:r>
                        <w:rPr>
                          <w:noProof/>
                        </w:rPr>
                        <w:t>1</w:t>
                      </w:r>
                      <w:r>
                        <w:rPr>
                          <w:noProof/>
                        </w:rPr>
                        <w:fldChar w:fldCharType="end"/>
                      </w:r>
                      <w:r>
                        <w:t xml:space="preserve"> - showing growth of book sales within the market.</w:t>
                      </w:r>
                    </w:p>
                  </w:txbxContent>
                </v:textbox>
                <w10:wrap type="through"/>
              </v:shape>
            </w:pict>
          </mc:Fallback>
        </mc:AlternateContent>
      </w:r>
      <w:r w:rsidR="00A554D9" w:rsidRPr="00980024">
        <w:t>However,</w:t>
      </w:r>
      <w:r w:rsidR="001B209F" w:rsidRPr="00980024">
        <w:t xml:space="preserve"> </w:t>
      </w:r>
      <w:r w:rsidR="005F2E52" w:rsidRPr="00980024">
        <w:t>in 2016</w:t>
      </w:r>
      <w:r w:rsidR="007F458C" w:rsidRPr="00980024">
        <w:t>,</w:t>
      </w:r>
      <w:r w:rsidR="005F2E52" w:rsidRPr="00980024">
        <w:t xml:space="preserve"> the sales of </w:t>
      </w:r>
      <w:bookmarkStart w:id="10" w:name="_Hlk501372154"/>
      <w:r w:rsidR="005F2E52" w:rsidRPr="00980024">
        <w:t xml:space="preserve">the printed books rose 7% </w:t>
      </w:r>
      <w:r w:rsidR="007F458C" w:rsidRPr="00980024">
        <w:t>whilst</w:t>
      </w:r>
      <w:r w:rsidR="005F2E52" w:rsidRPr="00980024">
        <w:t xml:space="preserve"> e-book sales declined by 4%, this being the second ye</w:t>
      </w:r>
      <w:r w:rsidR="00A86D8B" w:rsidRPr="00980024">
        <w:t>ar that the e</w:t>
      </w:r>
      <w:r w:rsidR="00A554D9" w:rsidRPr="00980024">
        <w:t>-</w:t>
      </w:r>
      <w:r w:rsidR="00A86D8B" w:rsidRPr="00980024">
        <w:t xml:space="preserve">book </w:t>
      </w:r>
      <w:r w:rsidR="007F458C" w:rsidRPr="00980024">
        <w:t xml:space="preserve">sales </w:t>
      </w:r>
      <w:r w:rsidR="00A86D8B" w:rsidRPr="00980024">
        <w:t>have declined. More than 360 million books were sold in 2016</w:t>
      </w:r>
      <w:r w:rsidR="007F458C" w:rsidRPr="00980024">
        <w:t>,</w:t>
      </w:r>
      <w:r w:rsidR="00A86D8B" w:rsidRPr="00980024">
        <w:t xml:space="preserve"> </w:t>
      </w:r>
      <w:r w:rsidR="007F458C" w:rsidRPr="00980024">
        <w:t xml:space="preserve">giving the UK </w:t>
      </w:r>
      <w:r w:rsidR="00A86D8B" w:rsidRPr="00980024">
        <w:t xml:space="preserve">a 2% rise in sales and </w:t>
      </w:r>
      <w:r w:rsidR="007F458C" w:rsidRPr="00980024">
        <w:t>achieving</w:t>
      </w:r>
      <w:r w:rsidR="00A86D8B" w:rsidRPr="00980024">
        <w:t xml:space="preserve"> a</w:t>
      </w:r>
      <w:r w:rsidR="007F458C" w:rsidRPr="00980024">
        <w:t>n</w:t>
      </w:r>
      <w:r w:rsidR="00A86D8B" w:rsidRPr="00980024">
        <w:t xml:space="preserve"> </w:t>
      </w:r>
      <w:r w:rsidRPr="00980024">
        <w:t>extra 6% rise in consumer spending.</w:t>
      </w:r>
    </w:p>
    <w:bookmarkEnd w:id="10"/>
    <w:p w14:paraId="5CF4A2B0" w14:textId="49BCA8B5" w:rsidR="00A554D9" w:rsidRPr="00980024" w:rsidRDefault="00AA37E3" w:rsidP="00A554D9">
      <w:pPr>
        <w:spacing w:line="480" w:lineRule="auto"/>
        <w:ind w:left="5760" w:firstLine="720"/>
      </w:pPr>
      <w:sdt>
        <w:sdtPr>
          <w:id w:val="-2114587668"/>
          <w:citation/>
        </w:sdtPr>
        <w:sdtEndPr/>
        <w:sdtContent>
          <w:r w:rsidR="00A554D9" w:rsidRPr="00980024">
            <w:fldChar w:fldCharType="begin"/>
          </w:r>
          <w:r w:rsidR="00A554D9" w:rsidRPr="00980024">
            <w:rPr>
              <w:lang w:val="en-GB"/>
            </w:rPr>
            <w:instrText xml:space="preserve"> CITATION Sia17 \l 2057 </w:instrText>
          </w:r>
          <w:r w:rsidR="00A554D9" w:rsidRPr="00980024">
            <w:fldChar w:fldCharType="separate"/>
          </w:r>
          <w:r w:rsidR="00980024" w:rsidRPr="00980024">
            <w:rPr>
              <w:noProof/>
              <w:lang w:val="en-GB"/>
            </w:rPr>
            <w:t>(Cain, 2017)</w:t>
          </w:r>
          <w:r w:rsidR="00A554D9" w:rsidRPr="00980024">
            <w:fldChar w:fldCharType="end"/>
          </w:r>
        </w:sdtContent>
      </w:sdt>
    </w:p>
    <w:p w14:paraId="25FB5359" w14:textId="05AA0FAB" w:rsidR="00A554D9" w:rsidRPr="00980024" w:rsidRDefault="00A86D8B" w:rsidP="00507713">
      <w:pPr>
        <w:spacing w:line="480" w:lineRule="auto"/>
        <w:rPr>
          <w:i/>
        </w:rPr>
      </w:pPr>
      <w:r w:rsidRPr="00980024">
        <w:t xml:space="preserve">The </w:t>
      </w:r>
      <w:r w:rsidR="0092563B" w:rsidRPr="00980024">
        <w:t>increase</w:t>
      </w:r>
      <w:r w:rsidRPr="00980024">
        <w:t xml:space="preserve"> it seems </w:t>
      </w:r>
      <w:r w:rsidR="0092563B" w:rsidRPr="00980024">
        <w:t xml:space="preserve">is </w:t>
      </w:r>
      <w:r w:rsidRPr="00980024">
        <w:t>being l</w:t>
      </w:r>
      <w:r w:rsidR="00372E6F" w:rsidRPr="00980024">
        <w:t>e</w:t>
      </w:r>
      <w:r w:rsidRPr="00980024">
        <w:t>d by adults</w:t>
      </w:r>
      <w:r w:rsidR="0092563B" w:rsidRPr="00980024">
        <w:t>’</w:t>
      </w:r>
      <w:r w:rsidRPr="00980024">
        <w:t xml:space="preserve"> new found love of </w:t>
      </w:r>
      <w:r w:rsidRPr="00980024">
        <w:rPr>
          <w:lang w:val="en-GB"/>
        </w:rPr>
        <w:t>colourin</w:t>
      </w:r>
      <w:r w:rsidR="0092563B" w:rsidRPr="00980024">
        <w:rPr>
          <w:lang w:val="en-GB"/>
        </w:rPr>
        <w:t>g</w:t>
      </w:r>
      <w:r w:rsidR="0092563B" w:rsidRPr="00980024">
        <w:t xml:space="preserve"> books, </w:t>
      </w:r>
      <w:r w:rsidR="00372E6F" w:rsidRPr="00980024">
        <w:t>bringing</w:t>
      </w:r>
      <w:r w:rsidR="0092563B" w:rsidRPr="00980024">
        <w:t xml:space="preserve"> the first </w:t>
      </w:r>
      <w:r w:rsidR="00372E6F" w:rsidRPr="00980024">
        <w:t xml:space="preserve">slump </w:t>
      </w:r>
      <w:r w:rsidRPr="00980024">
        <w:t>of the e-book in sales in 2015 by 1.6%</w:t>
      </w:r>
      <w:r w:rsidR="0092563B" w:rsidRPr="00980024">
        <w:t>,</w:t>
      </w:r>
      <w:r w:rsidRPr="00980024">
        <w:t xml:space="preserve"> </w:t>
      </w:r>
      <w:r w:rsidR="00285082" w:rsidRPr="00980024">
        <w:t>“Meanwhile</w:t>
      </w:r>
      <w:r w:rsidRPr="00980024">
        <w:rPr>
          <w:i/>
        </w:rPr>
        <w:t xml:space="preserve">, sales of printed books </w:t>
      </w:r>
      <w:r w:rsidRPr="00980024">
        <w:rPr>
          <w:i/>
        </w:rPr>
        <w:lastRenderedPageBreak/>
        <w:t xml:space="preserve">grew by 0.4% to £2.76bn.” </w:t>
      </w:r>
      <w:sdt>
        <w:sdtPr>
          <w:rPr>
            <w:i/>
          </w:rPr>
          <w:id w:val="1715547324"/>
          <w:citation/>
        </w:sdtPr>
        <w:sdtEndPr/>
        <w:sdtContent>
          <w:r w:rsidR="00A554D9" w:rsidRPr="00980024">
            <w:rPr>
              <w:i/>
            </w:rPr>
            <w:fldChar w:fldCharType="begin"/>
          </w:r>
          <w:r w:rsidR="00A554D9" w:rsidRPr="00980024">
            <w:rPr>
              <w:lang w:val="en-GB"/>
            </w:rPr>
            <w:instrText xml:space="preserve"> CITATION Mar162 \l 2057 </w:instrText>
          </w:r>
          <w:r w:rsidR="00A554D9" w:rsidRPr="00980024">
            <w:rPr>
              <w:i/>
            </w:rPr>
            <w:fldChar w:fldCharType="separate"/>
          </w:r>
          <w:r w:rsidR="00980024" w:rsidRPr="00980024">
            <w:rPr>
              <w:noProof/>
              <w:lang w:val="en-GB"/>
            </w:rPr>
            <w:t>(Sweney, Printed book sales rise for first time in four years as ebooks decline , 2016)</w:t>
          </w:r>
          <w:r w:rsidR="00A554D9" w:rsidRPr="00980024">
            <w:rPr>
              <w:i/>
            </w:rPr>
            <w:fldChar w:fldCharType="end"/>
          </w:r>
        </w:sdtContent>
      </w:sdt>
    </w:p>
    <w:p w14:paraId="7ADEE3C9" w14:textId="51AE478A" w:rsidR="00A86D8B" w:rsidRPr="00980024" w:rsidRDefault="0092563B" w:rsidP="00507713">
      <w:pPr>
        <w:spacing w:line="480" w:lineRule="auto"/>
      </w:pPr>
      <w:r w:rsidRPr="00980024">
        <w:t>T</w:t>
      </w:r>
      <w:r w:rsidR="00A86D8B" w:rsidRPr="00980024">
        <w:t xml:space="preserve">his </w:t>
      </w:r>
      <w:r w:rsidRPr="00980024">
        <w:t xml:space="preserve">was </w:t>
      </w:r>
      <w:r w:rsidR="00A86D8B" w:rsidRPr="00980024">
        <w:t>also helped by a year of high</w:t>
      </w:r>
      <w:r w:rsidR="000E4089" w:rsidRPr="00980024">
        <w:t xml:space="preserve"> profit in fictional books</w:t>
      </w:r>
      <w:r w:rsidR="00A86D8B" w:rsidRPr="00980024">
        <w:t>- proofed loved fictional books like “The Girl on the Train</w:t>
      </w:r>
      <w:r w:rsidRPr="00980024">
        <w:t>”</w:t>
      </w:r>
      <w:r w:rsidR="00A86D8B" w:rsidRPr="00980024">
        <w:t xml:space="preserve"> by Paula Hawkins</w:t>
      </w:r>
      <w:r w:rsidRPr="00980024">
        <w:t>,</w:t>
      </w:r>
      <w:r w:rsidR="00A86D8B" w:rsidRPr="00980024">
        <w:t xml:space="preserve"> and </w:t>
      </w:r>
      <w:r w:rsidRPr="00980024">
        <w:t>“</w:t>
      </w:r>
      <w:r w:rsidR="00A86D8B" w:rsidRPr="00980024">
        <w:t>Go Set a Watchman</w:t>
      </w:r>
      <w:r w:rsidRPr="00980024">
        <w:t>”</w:t>
      </w:r>
      <w:r w:rsidR="00A86D8B" w:rsidRPr="00980024">
        <w:t xml:space="preserve"> by Harper Lee.</w:t>
      </w:r>
    </w:p>
    <w:p w14:paraId="37635229" w14:textId="2287AB9F" w:rsidR="00324F26" w:rsidRPr="00980024" w:rsidRDefault="00324F26" w:rsidP="00324F26">
      <w:pPr>
        <w:spacing w:line="480" w:lineRule="auto"/>
      </w:pPr>
      <w:r w:rsidRPr="00980024">
        <w:t xml:space="preserve">Through a recent survey conducted by Nielsen’s, it revealed that the younger generation now prefer a physical book to the electronic e-book, as the survey asked 16-24 year olds which they preferred most, and it concluded that 62% preferred traditional books to their digital equals.  They found “printed books jump out as the media most desired in material form, ahead of movies (48%), newspapers and magazines (47%), CDs (32%), and video games (31%).” </w:t>
      </w:r>
      <w:sdt>
        <w:sdtPr>
          <w:id w:val="-865754949"/>
          <w:citation/>
        </w:sdtPr>
        <w:sdtEndPr/>
        <w:sdtContent>
          <w:r w:rsidRPr="00980024">
            <w:fldChar w:fldCharType="begin"/>
          </w:r>
          <w:r w:rsidRPr="00980024">
            <w:rPr>
              <w:lang w:val="en-GB"/>
            </w:rPr>
            <w:instrText xml:space="preserve"> CITATION Liz131 \l 2057 </w:instrText>
          </w:r>
          <w:r w:rsidRPr="00980024">
            <w:fldChar w:fldCharType="separate"/>
          </w:r>
          <w:r w:rsidR="00980024" w:rsidRPr="00980024">
            <w:rPr>
              <w:noProof/>
              <w:lang w:val="en-GB"/>
            </w:rPr>
            <w:t>(Bury, 2013)</w:t>
          </w:r>
          <w:r w:rsidRPr="00980024">
            <w:fldChar w:fldCharType="end"/>
          </w:r>
        </w:sdtContent>
      </w:sdt>
      <w:r w:rsidRPr="00980024">
        <w:t xml:space="preserve"> The Guardian (date) also states:</w:t>
      </w:r>
    </w:p>
    <w:p w14:paraId="7853BA6B" w14:textId="77777777" w:rsidR="00324F26" w:rsidRPr="00980024" w:rsidRDefault="00324F26" w:rsidP="00324F26">
      <w:pPr>
        <w:spacing w:line="480" w:lineRule="auto"/>
      </w:pPr>
      <w:r w:rsidRPr="00980024">
        <w:tab/>
        <w:t>"It is surprising because we think of 16-24s as being attached to their smartphones and digital devices, so it does shout out," said Luke Mitchell”</w:t>
      </w:r>
    </w:p>
    <w:p w14:paraId="3F239EAC" w14:textId="0896D12D" w:rsidR="00324F26" w:rsidRPr="00980024" w:rsidRDefault="00AA37E3" w:rsidP="00324F26">
      <w:pPr>
        <w:spacing w:line="480" w:lineRule="auto"/>
      </w:pPr>
      <w:sdt>
        <w:sdtPr>
          <w:id w:val="1867168704"/>
          <w:citation/>
        </w:sdtPr>
        <w:sdtEndPr/>
        <w:sdtContent>
          <w:r w:rsidR="00324F26" w:rsidRPr="00980024">
            <w:fldChar w:fldCharType="begin"/>
          </w:r>
          <w:r w:rsidR="00324F26" w:rsidRPr="00980024">
            <w:rPr>
              <w:lang w:val="en-GB"/>
            </w:rPr>
            <w:instrText xml:space="preserve"> CITATION Liz131 \l 2057 </w:instrText>
          </w:r>
          <w:r w:rsidR="00324F26" w:rsidRPr="00980024">
            <w:fldChar w:fldCharType="separate"/>
          </w:r>
          <w:r w:rsidR="00980024" w:rsidRPr="00980024">
            <w:rPr>
              <w:noProof/>
              <w:lang w:val="en-GB"/>
            </w:rPr>
            <w:t>(Bury, 2013)</w:t>
          </w:r>
          <w:r w:rsidR="00324F26" w:rsidRPr="00980024">
            <w:fldChar w:fldCharType="end"/>
          </w:r>
        </w:sdtContent>
      </w:sdt>
    </w:p>
    <w:p w14:paraId="548AF371" w14:textId="77777777" w:rsidR="00324F26" w:rsidRPr="00980024" w:rsidRDefault="00324F26" w:rsidP="00324F26">
      <w:pPr>
        <w:spacing w:line="480" w:lineRule="auto"/>
      </w:pPr>
      <w:r w:rsidRPr="00980024">
        <w:t xml:space="preserve">The research found that people preferred the value to money with a printed book, and the emotional connection they had with physical books, compared to e-books. They found that 20% liked not being restricted to a single device, 51% of people liked to feel the book in their hands instead of on a an electronic device, 9% liked the packaging; holding hopes for illustrators and photographers around the world, who hope in remaining within the book jacket industry. And furthermore, 6% liked the fact that they could sell it when finished with it. </w:t>
      </w:r>
    </w:p>
    <w:p w14:paraId="1917A709" w14:textId="6CF1F7EF" w:rsidR="00A86D8B" w:rsidRPr="00980024" w:rsidRDefault="00A86D8B" w:rsidP="00507713">
      <w:pPr>
        <w:spacing w:line="480" w:lineRule="auto"/>
      </w:pPr>
      <w:r w:rsidRPr="00980024">
        <w:lastRenderedPageBreak/>
        <w:t>This c</w:t>
      </w:r>
      <w:r w:rsidR="003568D6" w:rsidRPr="00980024">
        <w:t>an be assumed</w:t>
      </w:r>
      <w:r w:rsidRPr="00980024">
        <w:t xml:space="preserve"> that young people are using books as a break from their devices or social media and po</w:t>
      </w:r>
      <w:r w:rsidR="00DE3583" w:rsidRPr="00980024">
        <w:t xml:space="preserve">ssibly creating a way to relax: </w:t>
      </w:r>
    </w:p>
    <w:p w14:paraId="3B6FCFB9" w14:textId="2AEB1F5F" w:rsidR="00A86D8B" w:rsidRPr="00980024" w:rsidRDefault="00A46479" w:rsidP="00DE3583">
      <w:pPr>
        <w:spacing w:line="276" w:lineRule="auto"/>
        <w:ind w:left="283"/>
        <w:rPr>
          <w:i/>
        </w:rPr>
      </w:pPr>
      <w:r w:rsidRPr="00980024">
        <w:rPr>
          <w:noProof/>
          <w:lang w:val="en-GB" w:eastAsia="en-GB"/>
        </w:rPr>
        <w:drawing>
          <wp:anchor distT="0" distB="0" distL="114300" distR="114300" simplePos="0" relativeHeight="251672576" behindDoc="1" locked="0" layoutInCell="1" allowOverlap="1" wp14:anchorId="12CE745B" wp14:editId="3797D9EF">
            <wp:simplePos x="0" y="0"/>
            <wp:positionH relativeFrom="margin">
              <wp:align>center</wp:align>
            </wp:positionH>
            <wp:positionV relativeFrom="paragraph">
              <wp:posOffset>1963107</wp:posOffset>
            </wp:positionV>
            <wp:extent cx="3047365" cy="5257800"/>
            <wp:effectExtent l="0" t="0" r="63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1805" t="20062" r="64930" b="6481"/>
                    <a:stretch/>
                  </pic:blipFill>
                  <pic:spPr bwMode="auto">
                    <a:xfrm>
                      <a:off x="0" y="0"/>
                      <a:ext cx="3047365" cy="5257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86D8B" w:rsidRPr="00980024">
        <w:t>“</w:t>
      </w:r>
      <w:r w:rsidR="00A86D8B" w:rsidRPr="00980024">
        <w:rPr>
          <w:i/>
        </w:rPr>
        <w:t>We are seeing that books are a respite, particularly for young people who are so busy digitally</w:t>
      </w:r>
      <w:r w:rsidR="00A86D8B" w:rsidRPr="00980024">
        <w:t>,” Steve Bohme, research director at Nielsen Book Research UK, said.  ““</w:t>
      </w:r>
      <w:r w:rsidR="00A86D8B" w:rsidRPr="00980024">
        <w:rPr>
          <w:i/>
        </w:rPr>
        <w:t xml:space="preserve">Over the last few years we have seen a return to </w:t>
      </w:r>
      <w:r w:rsidR="00A86D8B" w:rsidRPr="00980024">
        <w:rPr>
          <w:i/>
          <w:lang w:val="en-GB"/>
        </w:rPr>
        <w:t>favouring</w:t>
      </w:r>
      <w:r w:rsidR="00A86D8B" w:rsidRPr="00980024">
        <w:rPr>
          <w:i/>
        </w:rPr>
        <w:t xml:space="preserve"> print, partly from what is really successful, this year being non-fiction and children’s books,” he said. While adult </w:t>
      </w:r>
      <w:r w:rsidR="00A86D8B" w:rsidRPr="00980024">
        <w:rPr>
          <w:i/>
          <w:lang w:val="en-GB"/>
        </w:rPr>
        <w:t>colouring books were popular in 2015, last year saw books about healthy cooking and the</w:t>
      </w:r>
      <w:r w:rsidR="00A86D8B" w:rsidRPr="00980024">
        <w:rPr>
          <w:i/>
        </w:rPr>
        <w:t xml:space="preserve"> latest Harry Potter sell well – which Bohme noted are “books that tend to trans</w:t>
      </w:r>
      <w:r w:rsidR="00DE3583" w:rsidRPr="00980024">
        <w:rPr>
          <w:i/>
        </w:rPr>
        <w:t xml:space="preserve">late better in the print form”. </w:t>
      </w:r>
      <w:sdt>
        <w:sdtPr>
          <w:rPr>
            <w:i/>
          </w:rPr>
          <w:id w:val="-260990563"/>
          <w:citation/>
        </w:sdtPr>
        <w:sdtEndPr/>
        <w:sdtContent>
          <w:r w:rsidR="00A554D9" w:rsidRPr="003A170E">
            <w:rPr>
              <w:i/>
            </w:rPr>
            <w:fldChar w:fldCharType="begin"/>
          </w:r>
          <w:r w:rsidR="00A554D9" w:rsidRPr="003A170E">
            <w:rPr>
              <w:i/>
              <w:lang w:val="en-GB"/>
            </w:rPr>
            <w:instrText xml:space="preserve"> CITATION Sia17 \l 2057 </w:instrText>
          </w:r>
          <w:r w:rsidR="00A554D9" w:rsidRPr="003A170E">
            <w:rPr>
              <w:i/>
            </w:rPr>
            <w:fldChar w:fldCharType="separate"/>
          </w:r>
          <w:r w:rsidR="00980024" w:rsidRPr="003A170E">
            <w:rPr>
              <w:noProof/>
              <w:lang w:val="en-GB"/>
            </w:rPr>
            <w:t>(Cain, 2017)</w:t>
          </w:r>
          <w:r w:rsidR="00A554D9" w:rsidRPr="003A170E">
            <w:rPr>
              <w:i/>
            </w:rPr>
            <w:fldChar w:fldCharType="end"/>
          </w:r>
        </w:sdtContent>
      </w:sdt>
    </w:p>
    <w:p w14:paraId="7F3F5D56" w14:textId="22864C2F" w:rsidR="00DE3583" w:rsidRPr="00980024" w:rsidRDefault="00A554D9" w:rsidP="00507713">
      <w:pPr>
        <w:spacing w:line="480" w:lineRule="auto"/>
        <w:rPr>
          <w:lang w:val="en-GB"/>
        </w:rPr>
      </w:pPr>
      <w:r w:rsidRPr="00980024">
        <w:rPr>
          <w:rStyle w:val="Hyperlink"/>
          <w:color w:val="595959" w:themeColor="text1" w:themeTint="A6"/>
          <w:lang w:val="en-GB"/>
        </w:rPr>
        <w:t xml:space="preserve"> </w:t>
      </w:r>
    </w:p>
    <w:p w14:paraId="5F97E93E" w14:textId="77777777" w:rsidR="00DE3583" w:rsidRPr="00980024" w:rsidRDefault="00DE3583" w:rsidP="00507713">
      <w:pPr>
        <w:spacing w:line="480" w:lineRule="auto"/>
      </w:pPr>
    </w:p>
    <w:p w14:paraId="3E092977" w14:textId="77777777" w:rsidR="00324F26" w:rsidRPr="00980024" w:rsidRDefault="00324F26" w:rsidP="00324F26">
      <w:pPr>
        <w:spacing w:line="480" w:lineRule="auto"/>
      </w:pPr>
      <w:r w:rsidRPr="00980024">
        <w:t xml:space="preserve">Throughout the research of this essay an online poll was created, see figure, to see what the population thought about e-books, and weather they preferred the e-book or traditional printed books, this allowed them to share their views on the subject and give key facts to why they thought there choice was better. </w:t>
      </w:r>
    </w:p>
    <w:p w14:paraId="00889A98" w14:textId="77777777" w:rsidR="00324F26" w:rsidRPr="00980024" w:rsidRDefault="00324F26" w:rsidP="00324F26">
      <w:pPr>
        <w:spacing w:line="480" w:lineRule="auto"/>
      </w:pPr>
      <w:bookmarkStart w:id="11" w:name="_Hlk501372798"/>
      <w:r w:rsidRPr="00980024">
        <w:t>On average 83 % of people out of 116 people preferred printed books compared to the 17% of e-books.</w:t>
      </w:r>
    </w:p>
    <w:bookmarkEnd w:id="11"/>
    <w:p w14:paraId="139F5CF6" w14:textId="77777777" w:rsidR="00324F26" w:rsidRPr="00980024" w:rsidRDefault="00324F26" w:rsidP="00324F26">
      <w:pPr>
        <w:spacing w:line="480" w:lineRule="auto"/>
      </w:pPr>
      <w:r w:rsidRPr="00980024">
        <w:t xml:space="preserve">People seem to prefer printed books to e-books because of many reasons some being because they like the adventure and visiting a book store. They find it easier to navigate from index or another page back to the reader’s original page, and it is easier to highlight specific areas of text and make notes on what they find interesting or read. Preowned books are much easier to come across and a lot cheaper than e-books and freshly printed books. The reader doesn’t have to wait for the book to charge or load, it is ready and waiting to be read. Finally, the reader feels they can showcase printed books more easily in their homes and therefore they can be admired or become a conversation piece in themselves. </w:t>
      </w:r>
    </w:p>
    <w:p w14:paraId="63BE157E" w14:textId="2551A2F5" w:rsidR="00324F26" w:rsidRPr="00980024" w:rsidRDefault="00324F26" w:rsidP="00324F26">
      <w:pPr>
        <w:spacing w:line="480" w:lineRule="auto"/>
      </w:pPr>
      <w:r w:rsidRPr="00980024">
        <w:t>Research sources found that 90% of people read printed books and that 46% of people will only ever read a printed book. “In response to the fading eBook market, publishers are trying to offer deals such as including a free eBook version with the purchase of a hardback book. Or, include a backlist eBook title with the current hardback title” (Source: George Lossius, CEO at Publishing Technology).</w:t>
      </w:r>
      <w:r w:rsidR="00285082" w:rsidRPr="00980024">
        <w:t xml:space="preserve"> </w:t>
      </w:r>
      <w:sdt>
        <w:sdtPr>
          <w:id w:val="-896742949"/>
          <w:citation/>
        </w:sdtPr>
        <w:sdtEndPr/>
        <w:sdtContent>
          <w:r w:rsidR="00285082" w:rsidRPr="00980024">
            <w:fldChar w:fldCharType="begin"/>
          </w:r>
          <w:r w:rsidR="00285082" w:rsidRPr="00980024">
            <w:rPr>
              <w:lang w:val="en-GB"/>
            </w:rPr>
            <w:instrText xml:space="preserve"> CITATION Ron161 \l 2057 </w:instrText>
          </w:r>
          <w:r w:rsidR="00285082" w:rsidRPr="00980024">
            <w:fldChar w:fldCharType="separate"/>
          </w:r>
          <w:r w:rsidR="00980024" w:rsidRPr="00980024">
            <w:rPr>
              <w:noProof/>
              <w:lang w:val="en-GB"/>
            </w:rPr>
            <w:t>(Knight, 2016)</w:t>
          </w:r>
          <w:r w:rsidR="00285082" w:rsidRPr="00980024">
            <w:fldChar w:fldCharType="end"/>
          </w:r>
        </w:sdtContent>
      </w:sdt>
    </w:p>
    <w:p w14:paraId="0E4B7D19" w14:textId="12BA97FD" w:rsidR="00324F26" w:rsidRPr="00980024" w:rsidRDefault="00324F26" w:rsidP="00324F26">
      <w:pPr>
        <w:spacing w:line="480" w:lineRule="auto"/>
      </w:pPr>
      <w:r w:rsidRPr="00980024">
        <w:lastRenderedPageBreak/>
        <w:t>“Reading an eBook is similar to running on a treadmill rather than running outside.” ~ Jeff Staiger, UO Librarian</w:t>
      </w:r>
      <w:r w:rsidR="00285082" w:rsidRPr="00980024">
        <w:t xml:space="preserve"> </w:t>
      </w:r>
      <w:sdt>
        <w:sdtPr>
          <w:id w:val="-1697765509"/>
          <w:citation/>
        </w:sdtPr>
        <w:sdtEndPr/>
        <w:sdtContent>
          <w:r w:rsidR="00285082" w:rsidRPr="00980024">
            <w:fldChar w:fldCharType="begin"/>
          </w:r>
          <w:r w:rsidR="00285082" w:rsidRPr="00980024">
            <w:rPr>
              <w:lang w:val="en-GB"/>
            </w:rPr>
            <w:instrText xml:space="preserve"> CITATION Ron161 \l 2057 </w:instrText>
          </w:r>
          <w:r w:rsidR="00285082" w:rsidRPr="00980024">
            <w:fldChar w:fldCharType="separate"/>
          </w:r>
          <w:r w:rsidR="00980024" w:rsidRPr="00980024">
            <w:rPr>
              <w:noProof/>
              <w:lang w:val="en-GB"/>
            </w:rPr>
            <w:t>(Knight, 2016)</w:t>
          </w:r>
          <w:r w:rsidR="00285082" w:rsidRPr="00980024">
            <w:fldChar w:fldCharType="end"/>
          </w:r>
        </w:sdtContent>
      </w:sdt>
    </w:p>
    <w:p w14:paraId="43325B53" w14:textId="65445E28" w:rsidR="00507713" w:rsidRPr="00980024" w:rsidRDefault="00507713" w:rsidP="00507713">
      <w:pPr>
        <w:spacing w:line="480" w:lineRule="auto"/>
      </w:pPr>
      <w:r w:rsidRPr="00980024">
        <w:t>This is to say that the reader isn’t really getting the real experience when reading from an e</w:t>
      </w:r>
      <w:r w:rsidR="00A554D9" w:rsidRPr="00980024">
        <w:t>-</w:t>
      </w:r>
      <w:r w:rsidRPr="00980024">
        <w:t xml:space="preserve">reader and that to actually get the true experience, the reader should buy and read a real book. </w:t>
      </w:r>
      <w:r w:rsidR="00A554D9" w:rsidRPr="00980024">
        <w:t>Weather</w:t>
      </w:r>
      <w:r w:rsidRPr="00980024">
        <w:t xml:space="preserve"> it</w:t>
      </w:r>
      <w:r w:rsidR="0044357C" w:rsidRPr="00980024">
        <w:t xml:space="preserve"> i</w:t>
      </w:r>
      <w:r w:rsidRPr="00980024">
        <w:t xml:space="preserve">s brand new, or second hand brought from charity shops or online. </w:t>
      </w:r>
    </w:p>
    <w:p w14:paraId="08DCBADB" w14:textId="7A3F5A24" w:rsidR="00507713" w:rsidRPr="00980024" w:rsidRDefault="00AA37E3" w:rsidP="00507713">
      <w:pPr>
        <w:spacing w:line="480" w:lineRule="auto"/>
      </w:pPr>
      <w:sdt>
        <w:sdtPr>
          <w:id w:val="-118232253"/>
          <w:citation/>
        </w:sdtPr>
        <w:sdtEndPr/>
        <w:sdtContent>
          <w:r w:rsidR="00A554D9" w:rsidRPr="00980024">
            <w:fldChar w:fldCharType="begin"/>
          </w:r>
          <w:r w:rsidR="00A554D9" w:rsidRPr="00980024">
            <w:rPr>
              <w:lang w:val="en-GB"/>
            </w:rPr>
            <w:instrText xml:space="preserve"> CITATION Ron161 \l 2057 </w:instrText>
          </w:r>
          <w:r w:rsidR="00A554D9" w:rsidRPr="00980024">
            <w:fldChar w:fldCharType="separate"/>
          </w:r>
          <w:r w:rsidR="00980024" w:rsidRPr="00980024">
            <w:rPr>
              <w:noProof/>
              <w:lang w:val="en-GB"/>
            </w:rPr>
            <w:t>(Knight, 2016)</w:t>
          </w:r>
          <w:r w:rsidR="00A554D9" w:rsidRPr="00980024">
            <w:fldChar w:fldCharType="end"/>
          </w:r>
        </w:sdtContent>
      </w:sdt>
    </w:p>
    <w:p w14:paraId="1FF062D9" w14:textId="2D70B7F7" w:rsidR="00A554D9" w:rsidRPr="00980024" w:rsidRDefault="00C43B55" w:rsidP="00507713">
      <w:pPr>
        <w:spacing w:line="480" w:lineRule="auto"/>
      </w:pPr>
      <w:r w:rsidRPr="00980024">
        <w:rPr>
          <w:noProof/>
          <w:lang w:val="en-GB" w:eastAsia="en-GB"/>
        </w:rPr>
        <mc:AlternateContent>
          <mc:Choice Requires="wps">
            <w:drawing>
              <wp:anchor distT="0" distB="0" distL="114300" distR="114300" simplePos="0" relativeHeight="251679744" behindDoc="0" locked="0" layoutInCell="1" allowOverlap="1" wp14:anchorId="1902A222" wp14:editId="11410D09">
                <wp:simplePos x="0" y="0"/>
                <wp:positionH relativeFrom="margin">
                  <wp:align>center</wp:align>
                </wp:positionH>
                <wp:positionV relativeFrom="paragraph">
                  <wp:posOffset>2839350</wp:posOffset>
                </wp:positionV>
                <wp:extent cx="3619500" cy="638810"/>
                <wp:effectExtent l="0" t="0" r="0" b="8890"/>
                <wp:wrapTopAndBottom/>
                <wp:docPr id="13" name="Text Box 13"/>
                <wp:cNvGraphicFramePr/>
                <a:graphic xmlns:a="http://schemas.openxmlformats.org/drawingml/2006/main">
                  <a:graphicData uri="http://schemas.microsoft.com/office/word/2010/wordprocessingShape">
                    <wps:wsp>
                      <wps:cNvSpPr txBox="1"/>
                      <wps:spPr>
                        <a:xfrm>
                          <a:off x="0" y="0"/>
                          <a:ext cx="3619500" cy="638810"/>
                        </a:xfrm>
                        <a:prstGeom prst="rect">
                          <a:avLst/>
                        </a:prstGeom>
                        <a:solidFill>
                          <a:prstClr val="white"/>
                        </a:solidFill>
                        <a:ln>
                          <a:noFill/>
                        </a:ln>
                      </wps:spPr>
                      <wps:txbx>
                        <w:txbxContent>
                          <w:p w14:paraId="20530F86" w14:textId="1F81DF70" w:rsidR="00B05410" w:rsidRPr="00B40558" w:rsidRDefault="00B05410" w:rsidP="00507713">
                            <w:pPr>
                              <w:pStyle w:val="Caption"/>
                              <w:jc w:val="center"/>
                            </w:pPr>
                            <w:r>
                              <w:t xml:space="preserve">Figure </w:t>
                            </w:r>
                            <w:fldSimple w:instr=" SEQ Figure \* ARABIC ">
                              <w:r>
                                <w:rPr>
                                  <w:noProof/>
                                </w:rPr>
                                <w:t>1</w:t>
                              </w:r>
                            </w:fldSimple>
                            <w:r>
                              <w:t xml:space="preserve"> - </w:t>
                            </w:r>
                            <w:r w:rsidR="00285082">
                              <w:t>kindle</w:t>
                            </w:r>
                            <w:r>
                              <w:t xml:space="preserve"> and design </w:t>
                            </w:r>
                            <w:hyperlink r:id="rId19" w:history="1">
                              <w:r w:rsidRPr="001B1C57">
                                <w:rPr>
                                  <w:rStyle w:val="Hyperlink"/>
                                </w:rPr>
                                <w:t>http://www.makeuseof.com/tag/best-ebook-reader-7-models-compared/</w:t>
                              </w:r>
                            </w:hyperlink>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02A222" id="Text Box 13" o:spid="_x0000_s1031" type="#_x0000_t202" style="position:absolute;margin-left:0;margin-top:223.55pt;width:285pt;height:50.3pt;z-index:25167974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" stroked="f">
                <v:textbox style="mso-fit-shape-to-text:t" inset="0,0,0,0">
                  <w:txbxContent>
                    <w:p w14:paraId="20530F86" w14:textId="1F81DF70" w:rsidR="00B05410" w:rsidRPr="00B40558" w:rsidRDefault="00B05410" w:rsidP="00507713">
                      <w:pPr>
                        <w:pStyle w:val="Caption"/>
                        <w:jc w:val="center"/>
                      </w:pPr>
                      <w:r>
                        <w:t xml:space="preserve">Figure </w:t>
                      </w:r>
                      <w:r>
                        <w:fldChar w:fldCharType="begin"/>
                      </w:r>
                      <w:r>
                        <w:instrText xml:space="preserve"> SEQ Figure \* ARABIC </w:instrText>
                      </w:r>
                      <w:r>
                        <w:fldChar w:fldCharType="separate"/>
                      </w:r>
                      <w:r>
                        <w:rPr>
                          <w:noProof/>
                        </w:rPr>
                        <w:t>1</w:t>
                      </w:r>
                      <w:r>
                        <w:rPr>
                          <w:noProof/>
                        </w:rPr>
                        <w:fldChar w:fldCharType="end"/>
                      </w:r>
                      <w:r>
                        <w:t xml:space="preserve"> - </w:t>
                      </w:r>
                      <w:r w:rsidR="00285082">
                        <w:t>kindle</w:t>
                      </w:r>
                      <w:r>
                        <w:t xml:space="preserve"> and design </w:t>
                      </w:r>
                      <w:hyperlink r:id="rId20" w:history="1">
                        <w:r w:rsidRPr="001B1C57">
                          <w:rPr>
                            <w:rStyle w:val="Hyperlink"/>
                          </w:rPr>
                          <w:t>http://www.makeuseof.com/tag/best-ebook-reader-7-models-compared/</w:t>
                        </w:r>
                      </w:hyperlink>
                      <w:r>
                        <w:t xml:space="preserve"> </w:t>
                      </w:r>
                    </w:p>
                  </w:txbxContent>
                </v:textbox>
                <w10:wrap type="topAndBottom" anchorx="margin"/>
              </v:shape>
            </w:pict>
          </mc:Fallback>
        </mc:AlternateContent>
      </w:r>
      <w:r w:rsidRPr="00980024">
        <w:rPr>
          <w:noProof/>
          <w:lang w:val="en-GB" w:eastAsia="en-GB"/>
        </w:rPr>
        <w:drawing>
          <wp:anchor distT="0" distB="0" distL="114300" distR="114300" simplePos="0" relativeHeight="251677696" behindDoc="0" locked="0" layoutInCell="1" allowOverlap="1" wp14:anchorId="08E636E1" wp14:editId="33022EBF">
            <wp:simplePos x="0" y="0"/>
            <wp:positionH relativeFrom="margin">
              <wp:align>center</wp:align>
            </wp:positionH>
            <wp:positionV relativeFrom="paragraph">
              <wp:posOffset>-12700</wp:posOffset>
            </wp:positionV>
            <wp:extent cx="3619500" cy="2703195"/>
            <wp:effectExtent l="0" t="0" r="0" b="1905"/>
            <wp:wrapTopAndBottom/>
            <wp:docPr id="12" name="Picture 12" descr="kindle-voy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ndle-voy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19500" cy="2703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80898A" w14:textId="19DCE859" w:rsidR="00324F26" w:rsidRPr="00980024" w:rsidRDefault="00324F26" w:rsidP="00324F26">
      <w:pPr>
        <w:spacing w:line="480" w:lineRule="auto"/>
      </w:pPr>
      <w:r w:rsidRPr="00980024">
        <w:t xml:space="preserve">The e-readers became popular due to their ability to carry a large amount of information in a small amount of space, enabling the reader to carry all their favorite books in their pocket. They gave readers access to books around the clock, this means anyone could get any book at any time. It being cheaper in the long hall than most printed book they allowed the reader to save money. The reader can travel with more books at their </w:t>
      </w:r>
      <w:r w:rsidRPr="00980024">
        <w:lastRenderedPageBreak/>
        <w:t>fingertips and read in any light due to the onboard lighting. Also, with access to the internet and a dictionary at all times, no word or part of the story is going to confuse the reader and let them miss out of the impact of the story there involved in.  With e-books being more environmentally friendly, the readers tend to love the idea of reading while helping save the planet at the same time.</w:t>
      </w:r>
    </w:p>
    <w:p w14:paraId="3C296EB1" w14:textId="3395BF74" w:rsidR="00324F26" w:rsidRPr="00980024" w:rsidRDefault="00324F26" w:rsidP="00324F26">
      <w:pPr>
        <w:spacing w:line="480" w:lineRule="auto"/>
      </w:pPr>
      <w:r w:rsidRPr="00980024">
        <w:t xml:space="preserve">  </w:t>
      </w:r>
      <w:r w:rsidR="00B05410" w:rsidRPr="00980024">
        <w:t>The research shows that</w:t>
      </w:r>
      <w:r w:rsidRPr="00980024">
        <w:t xml:space="preserve"> 21% of the American population provided information saying that they had or had been </w:t>
      </w:r>
      <w:r w:rsidR="00B05410" w:rsidRPr="00980024">
        <w:t>given</w:t>
      </w:r>
      <w:r w:rsidRPr="00980024">
        <w:t xml:space="preserve"> e-readers – t</w:t>
      </w:r>
      <w:r w:rsidR="00B05410" w:rsidRPr="00980024">
        <w:t>hat is 1/5 of the population.</w:t>
      </w:r>
      <w:r w:rsidRPr="00980024">
        <w:t xml:space="preserve"> </w:t>
      </w:r>
      <w:r w:rsidR="00B05410" w:rsidRPr="00980024">
        <w:t>T</w:t>
      </w:r>
      <w:r w:rsidRPr="00980024">
        <w:t>he research and surveys of pewReasearchCenter and its multiple research into the rise of e-reading, also shows that on average,</w:t>
      </w:r>
      <w:r w:rsidR="00B05410" w:rsidRPr="00980024">
        <w:t xml:space="preserve"> </w:t>
      </w:r>
      <w:r w:rsidRPr="00980024">
        <w:t>the average e-book reader is able to read 24 books a year (the mean number), compared to the 15 on average that the printed book reader is able to read. This enables the e-book reader to enjoy more books throughout the year, and when the e-reader came in 2007, the population on average now say they have more opportunities to</w:t>
      </w:r>
      <w:r w:rsidR="00285082" w:rsidRPr="00980024">
        <w:t xml:space="preserve"> </w:t>
      </w:r>
      <w:r w:rsidRPr="00980024">
        <w:lastRenderedPageBreak/>
        <w:t xml:space="preserve">read and have been reading more; 41% of readers who have both e-books and printed </w:t>
      </w:r>
      <w:r w:rsidR="00285082" w:rsidRPr="00980024">
        <w:rPr>
          <w:noProof/>
          <w:lang w:val="en-GB"/>
        </w:rPr>
        <w:drawing>
          <wp:anchor distT="0" distB="0" distL="114300" distR="114300" simplePos="0" relativeHeight="251705344" behindDoc="0" locked="0" layoutInCell="1" allowOverlap="1" wp14:anchorId="5239EC41" wp14:editId="22ABE552">
            <wp:simplePos x="0" y="0"/>
            <wp:positionH relativeFrom="margin">
              <wp:align>left</wp:align>
            </wp:positionH>
            <wp:positionV relativeFrom="paragraph">
              <wp:posOffset>971550</wp:posOffset>
            </wp:positionV>
            <wp:extent cx="5267325" cy="4105275"/>
            <wp:effectExtent l="0" t="0" r="9525" b="9525"/>
            <wp:wrapThrough wrapText="bothSides">
              <wp:wrapPolygon edited="0">
                <wp:start x="0" y="0"/>
                <wp:lineTo x="0" y="21550"/>
                <wp:lineTo x="21561" y="21550"/>
                <wp:lineTo x="21561"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819" t="34260" r="65972" b="20062"/>
                    <a:stretch/>
                  </pic:blipFill>
                  <pic:spPr bwMode="auto">
                    <a:xfrm>
                      <a:off x="0" y="0"/>
                      <a:ext cx="5267325" cy="4105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05410" w:rsidRPr="00980024">
        <w:rPr>
          <w:noProof/>
          <w:lang w:val="en-GB"/>
        </w:rPr>
        <mc:AlternateContent>
          <mc:Choice Requires="wps">
            <w:drawing>
              <wp:anchor distT="0" distB="0" distL="114300" distR="114300" simplePos="0" relativeHeight="251706368" behindDoc="0" locked="0" layoutInCell="1" allowOverlap="1" wp14:anchorId="38BF86CB" wp14:editId="5EFBD2DA">
                <wp:simplePos x="0" y="0"/>
                <wp:positionH relativeFrom="column">
                  <wp:posOffset>47625</wp:posOffset>
                </wp:positionH>
                <wp:positionV relativeFrom="paragraph">
                  <wp:posOffset>5062731</wp:posOffset>
                </wp:positionV>
                <wp:extent cx="5267325" cy="297815"/>
                <wp:effectExtent l="0" t="0" r="0" b="0"/>
                <wp:wrapThrough wrapText="bothSides">
                  <wp:wrapPolygon edited="0">
                    <wp:start x="0" y="0"/>
                    <wp:lineTo x="0" y="21600"/>
                    <wp:lineTo x="21600" y="21600"/>
                    <wp:lineTo x="21600" y="0"/>
                  </wp:wrapPolygon>
                </wp:wrapThrough>
                <wp:docPr id="10" name="Text Box 10"/>
                <wp:cNvGraphicFramePr/>
                <a:graphic xmlns:a="http://schemas.openxmlformats.org/drawingml/2006/main">
                  <a:graphicData uri="http://schemas.microsoft.com/office/word/2010/wordprocessingShape">
                    <wps:wsp>
                      <wps:cNvSpPr txBox="1"/>
                      <wps:spPr>
                        <a:xfrm>
                          <a:off x="0" y="0"/>
                          <a:ext cx="5267325" cy="297815"/>
                        </a:xfrm>
                        <a:prstGeom prst="rect">
                          <a:avLst/>
                        </a:prstGeom>
                        <a:solidFill>
                          <a:prstClr val="white"/>
                        </a:solidFill>
                        <a:ln>
                          <a:noFill/>
                        </a:ln>
                      </wps:spPr>
                      <wps:txbx>
                        <w:txbxContent>
                          <w:p w14:paraId="585CE750" w14:textId="77777777" w:rsidR="00B05410" w:rsidRPr="0012684B" w:rsidRDefault="00B05410" w:rsidP="00324F26">
                            <w:pPr>
                              <w:pStyle w:val="Caption"/>
                              <w:jc w:val="center"/>
                              <w:rPr>
                                <w:color w:val="595959" w:themeColor="text1" w:themeTint="A6"/>
                              </w:rPr>
                            </w:pPr>
                            <w:r>
                              <w:t xml:space="preserve">Table </w:t>
                            </w:r>
                            <w:fldSimple w:instr=" SEQ Table \* ARABIC ">
                              <w:r>
                                <w:rPr>
                                  <w:noProof/>
                                </w:rPr>
                                <w:t>2</w:t>
                              </w:r>
                            </w:fldSimple>
                            <w:r>
                              <w:t xml:space="preserve"> - pew research center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BF86CB" id="Text Box 10" o:spid="_x0000_s1032" type="#_x0000_t202" style="position:absolute;margin-left:3.75pt;margin-top:398.65pt;width:414.75pt;height:23.4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" stroked="f">
                <v:textbox style="mso-fit-shape-to-text:t" inset="0,0,0,0">
                  <w:txbxContent>
                    <w:p w14:paraId="585CE750" w14:textId="77777777" w:rsidR="00B05410" w:rsidRPr="0012684B" w:rsidRDefault="00B05410" w:rsidP="00324F26">
                      <w:pPr>
                        <w:pStyle w:val="Caption"/>
                        <w:jc w:val="center"/>
                        <w:rPr>
                          <w:color w:val="595959" w:themeColor="text1" w:themeTint="A6"/>
                        </w:rPr>
                      </w:pPr>
                      <w:r>
                        <w:t xml:space="preserve">Table </w:t>
                      </w:r>
                      <w:r>
                        <w:fldChar w:fldCharType="begin"/>
                      </w:r>
                      <w:r>
                        <w:instrText xml:space="preserve"> SEQ Table \* ARABIC </w:instrText>
                      </w:r>
                      <w:r>
                        <w:fldChar w:fldCharType="separate"/>
                      </w:r>
                      <w:r>
                        <w:rPr>
                          <w:noProof/>
                        </w:rPr>
                        <w:t>2</w:t>
                      </w:r>
                      <w:r>
                        <w:rPr>
                          <w:noProof/>
                        </w:rPr>
                        <w:fldChar w:fldCharType="end"/>
                      </w:r>
                      <w:r>
                        <w:t xml:space="preserve"> - pew research center</w:t>
                      </w:r>
                    </w:p>
                  </w:txbxContent>
                </v:textbox>
                <w10:wrap type="through"/>
              </v:shape>
            </w:pict>
          </mc:Fallback>
        </mc:AlternateContent>
      </w:r>
      <w:r w:rsidRPr="00980024">
        <w:t xml:space="preserve">books overall in fact. </w:t>
      </w:r>
    </w:p>
    <w:p w14:paraId="364C4D73" w14:textId="49518C66" w:rsidR="00B05410" w:rsidRPr="00980024" w:rsidRDefault="00B05410" w:rsidP="00B05410">
      <w:pPr>
        <w:spacing w:line="480" w:lineRule="auto"/>
      </w:pPr>
      <w:r w:rsidRPr="00980024">
        <w:t xml:space="preserve">The graph shows key points that where brought up in this section at the beginning relating to the preference of e-books against printed books. The results are highlighted and backed as 83% compared to its 13% on average of people stated that they could get a book quicker and more efficiently than having to wait for a store to open, or for it to be delivered. The results also show that 73% of people on average compared to its 19%, thought the e-reader was much easier to travel with and allowed more reading while traveling. </w:t>
      </w:r>
    </w:p>
    <w:p w14:paraId="198ACE94" w14:textId="258725E7" w:rsidR="00507713" w:rsidRPr="00980024" w:rsidRDefault="00507713" w:rsidP="00507713">
      <w:pPr>
        <w:spacing w:line="480" w:lineRule="auto"/>
      </w:pPr>
      <w:r w:rsidRPr="00980024">
        <w:lastRenderedPageBreak/>
        <w:t xml:space="preserve">          </w:t>
      </w:r>
      <w:sdt>
        <w:sdtPr>
          <w:id w:val="1813438162"/>
          <w:citation/>
        </w:sdtPr>
        <w:sdtEndPr/>
        <w:sdtContent>
          <w:r w:rsidR="00C43B55" w:rsidRPr="00980024">
            <w:fldChar w:fldCharType="begin"/>
          </w:r>
          <w:r w:rsidR="00C43B55" w:rsidRPr="00980024">
            <w:rPr>
              <w:lang w:val="en-GB"/>
            </w:rPr>
            <w:instrText xml:space="preserve">CITATION pubna \l 2057 </w:instrText>
          </w:r>
          <w:r w:rsidR="00C43B55" w:rsidRPr="00980024">
            <w:fldChar w:fldCharType="separate"/>
          </w:r>
          <w:r w:rsidR="00980024" w:rsidRPr="00980024">
            <w:rPr>
              <w:noProof/>
              <w:lang w:val="en-GB"/>
            </w:rPr>
            <w:t>(poll., n/a)</w:t>
          </w:r>
          <w:r w:rsidR="00C43B55" w:rsidRPr="00980024">
            <w:fldChar w:fldCharType="end"/>
          </w:r>
        </w:sdtContent>
      </w:sdt>
      <w:r w:rsidR="00C43B55" w:rsidRPr="00980024">
        <w:t xml:space="preserve"> </w:t>
      </w:r>
      <w:sdt>
        <w:sdtPr>
          <w:id w:val="-1291353660"/>
          <w:citation/>
        </w:sdtPr>
        <w:sdtEndPr/>
        <w:sdtContent>
          <w:r w:rsidR="00A554D9" w:rsidRPr="00980024">
            <w:fldChar w:fldCharType="begin"/>
          </w:r>
          <w:r w:rsidR="00A554D9" w:rsidRPr="00980024">
            <w:rPr>
              <w:lang w:val="en-GB"/>
            </w:rPr>
            <w:instrText xml:space="preserve"> CITATION Ada161 \l 2057 </w:instrText>
          </w:r>
          <w:r w:rsidR="00A554D9" w:rsidRPr="00980024">
            <w:fldChar w:fldCharType="separate"/>
          </w:r>
          <w:r w:rsidR="00980024" w:rsidRPr="00980024">
            <w:rPr>
              <w:noProof/>
              <w:lang w:val="en-GB"/>
            </w:rPr>
            <w:t>(Ferraresi, 2016)</w:t>
          </w:r>
          <w:r w:rsidR="00A554D9" w:rsidRPr="00980024">
            <w:fldChar w:fldCharType="end"/>
          </w:r>
        </w:sdtContent>
      </w:sdt>
    </w:p>
    <w:p w14:paraId="31F79C2B" w14:textId="5019A219" w:rsidR="00285082" w:rsidRPr="00980024" w:rsidRDefault="00285082" w:rsidP="00507713">
      <w:pPr>
        <w:spacing w:line="480" w:lineRule="auto"/>
      </w:pPr>
    </w:p>
    <w:p w14:paraId="5BB11369" w14:textId="43F24A5E" w:rsidR="00507713" w:rsidRPr="00980024" w:rsidRDefault="00285082" w:rsidP="00285082">
      <w:r w:rsidRPr="00980024">
        <w:br w:type="page"/>
      </w:r>
    </w:p>
    <w:p w14:paraId="032EFBE3" w14:textId="0F8A797D" w:rsidR="00DF135C" w:rsidRPr="00980024" w:rsidRDefault="00DF135C" w:rsidP="00980024">
      <w:pPr>
        <w:pStyle w:val="Heading1"/>
      </w:pPr>
      <w:bookmarkStart w:id="12" w:name="_Toc501449130"/>
      <w:r w:rsidRPr="00980024">
        <w:lastRenderedPageBreak/>
        <w:t xml:space="preserve">Chapter </w:t>
      </w:r>
      <w:r w:rsidR="00285082" w:rsidRPr="00980024">
        <w:t>two: history</w:t>
      </w:r>
      <w:r w:rsidR="00507713" w:rsidRPr="00980024">
        <w:t xml:space="preserve"> of books.</w:t>
      </w:r>
      <w:bookmarkEnd w:id="12"/>
    </w:p>
    <w:p w14:paraId="622813FC" w14:textId="734F2DA8" w:rsidR="00B05410" w:rsidRPr="00980024" w:rsidRDefault="00B05410" w:rsidP="00B05410">
      <w:pPr>
        <w:spacing w:line="480" w:lineRule="auto"/>
      </w:pPr>
      <w:r w:rsidRPr="00980024">
        <w:t xml:space="preserve">Within the 1990’s beliefs of advancing technologies and new skills that would bring about the death of the book however, the book shows the symbol of culture (Castleman 1994 78); and with today’s further advances into technology taking over, making it much more simpler to find information, read stories, look into history, we find that books </w:t>
      </w:r>
      <w:r w:rsidRPr="00980024">
        <w:t/>
      </w:r>
      <w:r w:rsidRPr="00980024">
        <w:t xml:space="preserve">continue to be wanted. </w:t>
      </w:r>
    </w:p>
    <w:p w14:paraId="3693892F" w14:textId="19AC244A" w:rsidR="00B05410" w:rsidRPr="00980024" w:rsidRDefault="00B05410" w:rsidP="00B05410">
      <w:pPr>
        <w:spacing w:line="480" w:lineRule="auto"/>
      </w:pPr>
      <w:r w:rsidRPr="00980024">
        <w:t xml:space="preserve">The book originated from the dusty manuscripts and ancient scrolls of history and are seen in nearly everyone’s life at times. But is it possible that it is the artists that are pushing the boundaries into keeping people reading them and interested in them in giving them a fresh new look, therefore, bridging the gap between the digital world and traditional world? </w:t>
      </w:r>
    </w:p>
    <w:p w14:paraId="5502935C" w14:textId="77777777" w:rsidR="00B05410" w:rsidRPr="00980024" w:rsidRDefault="00B05410" w:rsidP="00B05410">
      <w:pPr>
        <w:spacing w:line="480" w:lineRule="auto"/>
      </w:pPr>
      <w:r w:rsidRPr="00980024">
        <w:t xml:space="preserve">“Whenever a new tool or new technology allows us to put contents into a new format or medium it frees the establishment from the banal practical uses of the form” </w:t>
      </w:r>
    </w:p>
    <w:p w14:paraId="5EDC0E9B" w14:textId="77777777" w:rsidR="00B05410" w:rsidRPr="00980024" w:rsidRDefault="00B05410" w:rsidP="00B05410">
      <w:pPr>
        <w:spacing w:line="480" w:lineRule="auto"/>
      </w:pPr>
      <w:r w:rsidRPr="00980024">
        <w:br/>
        <w:t xml:space="preserve">This written by an anonymous reader in response to the New York Times article with kindle, can you still tell it is prouse. By Joanna Kaufman. </w:t>
      </w:r>
    </w:p>
    <w:p w14:paraId="3B293683" w14:textId="77777777" w:rsidR="00B05410" w:rsidRPr="00980024" w:rsidRDefault="00B05410" w:rsidP="00B05410">
      <w:pPr>
        <w:spacing w:line="480" w:lineRule="auto"/>
      </w:pPr>
      <w:r w:rsidRPr="00980024">
        <w:t xml:space="preserve">As humans are we devoted to books, do we need them within our lives as history or a way to escape or can we escape and leave them behind in dust to rot away. Is the most important thing about a book its contents? Allowing us to take technology freely into our lives leaving tradition behind. </w:t>
      </w:r>
    </w:p>
    <w:p w14:paraId="371D1023" w14:textId="77777777" w:rsidR="00B05410" w:rsidRPr="00980024" w:rsidRDefault="00B05410" w:rsidP="00B05410">
      <w:pPr>
        <w:spacing w:line="480" w:lineRule="auto"/>
      </w:pPr>
      <w:r w:rsidRPr="00980024">
        <w:t xml:space="preserve">“The most important thing to be opened when reading is the persons mind, not two slabs of cardboard” (Gomez 2008: 168). </w:t>
      </w:r>
    </w:p>
    <w:p w14:paraId="7100F2AB" w14:textId="7CD90E41" w:rsidR="00B05410" w:rsidRPr="00980024" w:rsidRDefault="00B05410" w:rsidP="00B05410">
      <w:pPr>
        <w:spacing w:line="480" w:lineRule="auto"/>
      </w:pPr>
      <w:r w:rsidRPr="00980024">
        <w:lastRenderedPageBreak/>
        <w:t xml:space="preserve">“Reading is a visual medium” the Guardian. </w:t>
      </w:r>
      <w:sdt>
        <w:sdtPr>
          <w:id w:val="2098439442"/>
          <w:citation/>
        </w:sdtPr>
        <w:sdtEndPr/>
        <w:sdtContent>
          <w:r w:rsidRPr="00980024">
            <w:fldChar w:fldCharType="begin"/>
          </w:r>
          <w:r w:rsidRPr="00980024">
            <w:rPr>
              <w:lang w:val="en-GB"/>
            </w:rPr>
            <w:instrText xml:space="preserve"> CITATION Mar162 \l 2057 </w:instrText>
          </w:r>
          <w:r w:rsidRPr="00980024">
            <w:fldChar w:fldCharType="separate"/>
          </w:r>
          <w:r w:rsidR="00980024" w:rsidRPr="00980024">
            <w:rPr>
              <w:noProof/>
              <w:lang w:val="en-GB"/>
            </w:rPr>
            <w:t>(Sweney, Printed book sales rise for first time in four years as ebooks decline , 2016)</w:t>
          </w:r>
          <w:r w:rsidRPr="00980024">
            <w:fldChar w:fldCharType="end"/>
          </w:r>
        </w:sdtContent>
      </w:sdt>
    </w:p>
    <w:p w14:paraId="4C6A6FCC" w14:textId="77777777" w:rsidR="00B05410" w:rsidRPr="00980024" w:rsidRDefault="00B05410" w:rsidP="00B05410">
      <w:pPr>
        <w:spacing w:line="480" w:lineRule="auto"/>
      </w:pPr>
      <w:r w:rsidRPr="00980024">
        <w:t xml:space="preserve">With the digital age and readers now having access to the internet allowing them to access possibly anything why would we enclose ourselves between four walls and rationalizing the need for a large collection of encyclopedia when the internet has all the same information and more time than non-more up to date and relevant information right at your fingerprints where ever you are in the world.  (Anonymous, artic at Chris Meade imagination and digitalization. </w:t>
      </w:r>
    </w:p>
    <w:p w14:paraId="2A4FD1AF" w14:textId="77777777" w:rsidR="00B05410" w:rsidRPr="00980024" w:rsidRDefault="00B05410" w:rsidP="00B05410">
      <w:pPr>
        <w:spacing w:line="480" w:lineRule="auto"/>
      </w:pPr>
      <w:r w:rsidRPr="00980024">
        <w:t xml:space="preserve">Or are computers as traditionalists might say ‘cold and impersonal’ do they as Amanda Ross, the creator of the Richard and Judy book club once said “they lack the vital imaginative spark that unequally binds the reader to the unique sensory experience that is scanning the printage page. E-books are nice devices, but they are not books” could we need the feeling of the pages between our figures and our mind alert scanning through the letters of the paper to really connect with a story. Or would a battery operated equivalent do? </w:t>
      </w:r>
    </w:p>
    <w:p w14:paraId="14808EDD" w14:textId="53A25BB6" w:rsidR="00507713" w:rsidRPr="00980024" w:rsidRDefault="00507713" w:rsidP="00507713">
      <w:pPr>
        <w:spacing w:line="480" w:lineRule="auto"/>
      </w:pPr>
      <w:r w:rsidRPr="00980024">
        <w:t>Are we contempt enough not to fall for an e</w:t>
      </w:r>
      <w:r w:rsidR="00A554D9" w:rsidRPr="00980024">
        <w:t>-</w:t>
      </w:r>
      <w:r w:rsidRPr="00980024">
        <w:t xml:space="preserve">books tricks as long as the battery </w:t>
      </w:r>
      <w:r w:rsidR="00A554D9" w:rsidRPr="00980024">
        <w:t>doesn’t</w:t>
      </w:r>
      <w:r w:rsidRPr="00980024">
        <w:t xml:space="preserve"> run out and the object </w:t>
      </w:r>
      <w:r w:rsidR="00A554D9" w:rsidRPr="00980024">
        <w:t>doesn’t</w:t>
      </w:r>
      <w:r w:rsidRPr="00980024">
        <w:t xml:space="preserve"> </w:t>
      </w:r>
      <w:r w:rsidR="00D35713" w:rsidRPr="00980024">
        <w:t>crash?</w:t>
      </w:r>
      <w:r w:rsidRPr="00980024">
        <w:t xml:space="preserve"> As we have the security of knowing that would never happen with a printed book. Some may even feel a </w:t>
      </w:r>
      <w:r w:rsidR="00A554D9" w:rsidRPr="00980024">
        <w:t>sense</w:t>
      </w:r>
      <w:r w:rsidRPr="00980024">
        <w:t xml:space="preserve"> of </w:t>
      </w:r>
      <w:r w:rsidR="00A554D9" w:rsidRPr="00980024">
        <w:t>privacy</w:t>
      </w:r>
      <w:r w:rsidRPr="00980024">
        <w:t xml:space="preserve"> feeling there within a privet </w:t>
      </w:r>
      <w:r w:rsidR="00A554D9" w:rsidRPr="00980024">
        <w:t>conversation</w:t>
      </w:r>
      <w:r w:rsidRPr="00980024">
        <w:t xml:space="preserve"> or reading a personal letter that only the reader knows about. </w:t>
      </w:r>
    </w:p>
    <w:p w14:paraId="22F574F3" w14:textId="7763282D" w:rsidR="00507713" w:rsidRPr="00980024" w:rsidRDefault="00507713" w:rsidP="00507713">
      <w:pPr>
        <w:spacing w:line="480" w:lineRule="auto"/>
      </w:pPr>
      <w:r w:rsidRPr="00980024">
        <w:t xml:space="preserve">Sadly with technology advancing much quicker than </w:t>
      </w:r>
      <w:r w:rsidR="00A554D9" w:rsidRPr="00980024">
        <w:t>evolution</w:t>
      </w:r>
      <w:r w:rsidRPr="00980024">
        <w:t xml:space="preserve"> would or ever could, the human body has yet to be able to gain the ability to use the monitors and screens without damage or </w:t>
      </w:r>
      <w:r w:rsidR="00A554D9" w:rsidRPr="00980024">
        <w:t>fatigue</w:t>
      </w:r>
      <w:r w:rsidRPr="00980024">
        <w:t>, this meaning the longer a reader stears at an e</w:t>
      </w:r>
      <w:r w:rsidR="00A554D9" w:rsidRPr="00980024">
        <w:t>-</w:t>
      </w:r>
      <w:r w:rsidRPr="00980024">
        <w:t xml:space="preserve">book, the more damage </w:t>
      </w:r>
      <w:r w:rsidRPr="00980024">
        <w:lastRenderedPageBreak/>
        <w:t xml:space="preserve">they could be doing to themselves, where the printed book cant damage the human body more than a paper cut without force. </w:t>
      </w:r>
    </w:p>
    <w:p w14:paraId="3D945EC0" w14:textId="77777777" w:rsidR="00507713" w:rsidRPr="00980024" w:rsidRDefault="00507713" w:rsidP="00507713">
      <w:pPr>
        <w:spacing w:line="480" w:lineRule="auto"/>
      </w:pPr>
    </w:p>
    <w:p w14:paraId="0003C8BE" w14:textId="77777777" w:rsidR="00507713" w:rsidRPr="00980024" w:rsidRDefault="00507713" w:rsidP="00507713">
      <w:pPr>
        <w:spacing w:line="480" w:lineRule="auto"/>
      </w:pPr>
      <w:r w:rsidRPr="00980024">
        <w:t>Before the 15</w:t>
      </w:r>
      <w:r w:rsidRPr="00980024">
        <w:rPr>
          <w:vertAlign w:val="superscript"/>
        </w:rPr>
        <w:t>th</w:t>
      </w:r>
      <w:r w:rsidRPr="00980024">
        <w:t xml:space="preserve"> century revolution in publishing created the Gutenberg printing press, mass produced work was carved by hand into wood, stone, and metal. Then after a layer of ink was rolled over the final finished carving it was hard pressed onto material. This would all be done by hand with the help of weighted machines to help put pressure on the roller once printing. </w:t>
      </w:r>
    </w:p>
    <w:p w14:paraId="2C38BE19" w14:textId="5C848288" w:rsidR="00507713" w:rsidRPr="00980024" w:rsidRDefault="00507713" w:rsidP="00507713">
      <w:pPr>
        <w:spacing w:line="480" w:lineRule="auto"/>
      </w:pPr>
      <w:r w:rsidRPr="00980024">
        <w:t xml:space="preserve">Books </w:t>
      </w:r>
      <w:r w:rsidR="00A554D9" w:rsidRPr="00980024">
        <w:t>such</w:t>
      </w:r>
      <w:r w:rsidRPr="00980024">
        <w:t xml:space="preserve"> as the bible where hand printed, mostly by people of faith and religion, but with the creation of the Gutenberg printing press, ideas could be communicated and passed on freely and easily. Which meant commotion broke out amongst </w:t>
      </w:r>
      <w:r w:rsidR="00A554D9" w:rsidRPr="00980024">
        <w:t>religious</w:t>
      </w:r>
      <w:r w:rsidRPr="00980024">
        <w:t xml:space="preserve"> traditional communities and many were </w:t>
      </w:r>
      <w:r w:rsidR="00A554D9" w:rsidRPr="00980024">
        <w:t>appalled</w:t>
      </w:r>
      <w:r w:rsidRPr="00980024">
        <w:t xml:space="preserve">, the church even went as far as condemning the translation of the bible. </w:t>
      </w:r>
    </w:p>
    <w:p w14:paraId="17E18AD8" w14:textId="7560A63E" w:rsidR="00507713" w:rsidRPr="00980024" w:rsidRDefault="00507713" w:rsidP="00507713">
      <w:pPr>
        <w:spacing w:line="480" w:lineRule="auto"/>
      </w:pPr>
      <w:r w:rsidRPr="00980024">
        <w:t xml:space="preserve">By the 1830’s the next big development was aimed at the </w:t>
      </w:r>
      <w:r w:rsidR="00A554D9" w:rsidRPr="00980024">
        <w:t>working-class</w:t>
      </w:r>
      <w:r w:rsidRPr="00980024">
        <w:t xml:space="preserve"> community as a way of entertainment. They were inexpensive books that contained short stories and illustrations that where later on nicknamed ‘ penny </w:t>
      </w:r>
      <w:r w:rsidR="00A554D9" w:rsidRPr="00980024">
        <w:t>dreadfulls</w:t>
      </w:r>
      <w:r w:rsidRPr="00980024">
        <w:t xml:space="preserve">’. Printed on cheap pulp paper what working man could complain when </w:t>
      </w:r>
      <w:r w:rsidR="00A554D9" w:rsidRPr="00980024">
        <w:t>compared</w:t>
      </w:r>
      <w:r w:rsidRPr="00980024">
        <w:t xml:space="preserve"> to the comics around previously. </w:t>
      </w:r>
    </w:p>
    <w:p w14:paraId="429845E4" w14:textId="088C73A3" w:rsidR="00507713" w:rsidRPr="00980024" w:rsidRDefault="00507713" w:rsidP="00507713">
      <w:pPr>
        <w:spacing w:line="480" w:lineRule="auto"/>
      </w:pPr>
      <w:r w:rsidRPr="00980024">
        <w:t xml:space="preserve">Penguin publishing house first became </w:t>
      </w:r>
      <w:r w:rsidR="00A554D9" w:rsidRPr="00980024">
        <w:t>known</w:t>
      </w:r>
      <w:r w:rsidRPr="00980024">
        <w:t xml:space="preserve"> in the 1930’s, when they introduced there first paper back </w:t>
      </w:r>
      <w:r w:rsidR="00A554D9" w:rsidRPr="00980024">
        <w:t>novel</w:t>
      </w:r>
      <w:r w:rsidRPr="00980024">
        <w:t xml:space="preserve"> to the mass market. Selling </w:t>
      </w:r>
      <w:r w:rsidR="00A554D9" w:rsidRPr="00980024">
        <w:t>extremely</w:t>
      </w:r>
      <w:r w:rsidRPr="00980024">
        <w:t xml:space="preserve"> well and cheaper than your average book at the time. But it was hard to </w:t>
      </w:r>
      <w:r w:rsidR="00B05410" w:rsidRPr="00980024">
        <w:t>imagine</w:t>
      </w:r>
      <w:r w:rsidRPr="00980024">
        <w:t xml:space="preserve"> that liberies and publishing series seriously rejected the book format for a long period of time. </w:t>
      </w:r>
    </w:p>
    <w:p w14:paraId="66BE0D9C" w14:textId="3F929C93" w:rsidR="00507713" w:rsidRPr="00980024" w:rsidRDefault="00507713" w:rsidP="00507713">
      <w:pPr>
        <w:spacing w:line="480" w:lineRule="auto"/>
      </w:pPr>
      <w:r w:rsidRPr="00980024">
        <w:lastRenderedPageBreak/>
        <w:t>The first e</w:t>
      </w:r>
      <w:r w:rsidR="00A554D9" w:rsidRPr="00980024">
        <w:t>-</w:t>
      </w:r>
      <w:r w:rsidRPr="00980024">
        <w:t xml:space="preserve">book was first created or founded by a man called Mitchal Heart once he realized </w:t>
      </w:r>
    </w:p>
    <w:p w14:paraId="241D10A9" w14:textId="69597FAC" w:rsidR="00507713" w:rsidRPr="00980024" w:rsidRDefault="00507713" w:rsidP="00507713">
      <w:pPr>
        <w:spacing w:line="480" w:lineRule="auto"/>
      </w:pPr>
      <w:r w:rsidRPr="00980024">
        <w:t>“</w:t>
      </w:r>
      <w:r w:rsidR="00285082" w:rsidRPr="00980024">
        <w:t>The</w:t>
      </w:r>
      <w:r w:rsidRPr="00980024">
        <w:t xml:space="preserve"> </w:t>
      </w:r>
      <w:r w:rsidR="00A554D9" w:rsidRPr="00980024">
        <w:t>greatest</w:t>
      </w:r>
      <w:r w:rsidRPr="00980024">
        <w:t xml:space="preserve"> value of computers would not be computing, but would be storage, retreaving, and searching for what was stored in our local libraries” (</w:t>
      </w:r>
      <w:hyperlink r:id="rId21" w:history="1">
        <w:r w:rsidRPr="00980024">
          <w:rPr>
            <w:rStyle w:val="Hyperlink"/>
            <w:color w:val="595959" w:themeColor="text1" w:themeTint="A6"/>
          </w:rPr>
          <w:t>www.ebookweek.com</w:t>
        </w:r>
      </w:hyperlink>
      <w:r w:rsidRPr="00980024">
        <w:t>)</w:t>
      </w:r>
    </w:p>
    <w:p w14:paraId="0A14E7F5" w14:textId="370A4B08" w:rsidR="00507713" w:rsidRPr="00980024" w:rsidRDefault="00507713" w:rsidP="00507713">
      <w:pPr>
        <w:spacing w:line="480" w:lineRule="auto"/>
      </w:pPr>
      <w:r w:rsidRPr="00980024">
        <w:t xml:space="preserve">This </w:t>
      </w:r>
      <w:r w:rsidR="00A554D9" w:rsidRPr="00980024">
        <w:t>began</w:t>
      </w:r>
      <w:r w:rsidRPr="00980024">
        <w:t xml:space="preserve"> the ‘</w:t>
      </w:r>
      <w:r w:rsidR="00A554D9" w:rsidRPr="00980024">
        <w:t>Gutenberg</w:t>
      </w:r>
      <w:r w:rsidRPr="00980024">
        <w:t xml:space="preserve"> project’ in 1971 to create and distribute e</w:t>
      </w:r>
      <w:r w:rsidR="00A554D9" w:rsidRPr="00980024">
        <w:t>-</w:t>
      </w:r>
      <w:r w:rsidRPr="00980024">
        <w:t xml:space="preserve">books. Volunteers worked to </w:t>
      </w:r>
      <w:r w:rsidR="00A554D9" w:rsidRPr="00980024">
        <w:t>archive</w:t>
      </w:r>
      <w:r w:rsidRPr="00980024">
        <w:t xml:space="preserve"> and digitalis many work. Over time heart created and </w:t>
      </w:r>
      <w:r w:rsidR="00A554D9" w:rsidRPr="00980024">
        <w:t>converted over</w:t>
      </w:r>
      <w:r w:rsidRPr="00980024">
        <w:t xml:space="preserve"> 30,000 free text and 100,000 books into </w:t>
      </w:r>
      <w:r w:rsidR="00A554D9" w:rsidRPr="00980024">
        <w:t>digitalized</w:t>
      </w:r>
      <w:r w:rsidRPr="00980024">
        <w:t xml:space="preserve"> versions to be placed onto the internet. </w:t>
      </w:r>
      <w:r w:rsidR="00A554D9" w:rsidRPr="00980024">
        <w:t>However,</w:t>
      </w:r>
      <w:r w:rsidRPr="00980024">
        <w:t xml:space="preserve"> it wasn’t until 2001 that publishing houses started to take notice of e</w:t>
      </w:r>
      <w:r w:rsidR="00A554D9" w:rsidRPr="00980024">
        <w:t>-</w:t>
      </w:r>
      <w:r w:rsidRPr="00980024">
        <w:t>books and documents in which creating later on e</w:t>
      </w:r>
      <w:r w:rsidR="00A554D9" w:rsidRPr="00980024">
        <w:t>-</w:t>
      </w:r>
      <w:r w:rsidRPr="00980024">
        <w:t xml:space="preserve">publishing houses. All thanks to the internet the </w:t>
      </w:r>
      <w:r w:rsidR="00A554D9" w:rsidRPr="00980024">
        <w:t>e-books</w:t>
      </w:r>
      <w:r w:rsidRPr="00980024">
        <w:t xml:space="preserve"> gain global distribution and now have gained entry into over 76% of the populations lives and homes. </w:t>
      </w:r>
    </w:p>
    <w:p w14:paraId="53443CBB" w14:textId="09D585CC" w:rsidR="00A554D9" w:rsidRPr="00980024" w:rsidRDefault="00AA37E3" w:rsidP="00507713">
      <w:pPr>
        <w:spacing w:line="480" w:lineRule="auto"/>
      </w:pPr>
      <w:sdt>
        <w:sdtPr>
          <w:id w:val="1826630435"/>
          <w:citation/>
        </w:sdtPr>
        <w:sdtEndPr/>
        <w:sdtContent>
          <w:r w:rsidR="00A554D9" w:rsidRPr="00980024">
            <w:fldChar w:fldCharType="begin"/>
          </w:r>
          <w:r w:rsidR="00A554D9" w:rsidRPr="00980024">
            <w:rPr>
              <w:lang w:val="en-GB"/>
            </w:rPr>
            <w:instrText xml:space="preserve"> CITATION Kat14 \l 2057 </w:instrText>
          </w:r>
          <w:r w:rsidR="00A554D9" w:rsidRPr="00980024">
            <w:fldChar w:fldCharType="separate"/>
          </w:r>
          <w:r w:rsidR="00980024" w:rsidRPr="00980024">
            <w:rPr>
              <w:noProof/>
              <w:lang w:val="en-GB"/>
            </w:rPr>
            <w:t>(Rainie, 2014)</w:t>
          </w:r>
          <w:r w:rsidR="00A554D9" w:rsidRPr="00980024">
            <w:fldChar w:fldCharType="end"/>
          </w:r>
        </w:sdtContent>
      </w:sdt>
    </w:p>
    <w:p w14:paraId="04EB340A" w14:textId="009305FC" w:rsidR="00D01A07" w:rsidRPr="00980024" w:rsidRDefault="00285082" w:rsidP="00507713">
      <w:pPr>
        <w:spacing w:line="480" w:lineRule="auto"/>
      </w:pPr>
      <w:r w:rsidRPr="00980024">
        <w:t>Children</w:t>
      </w:r>
      <w:r w:rsidR="00507713" w:rsidRPr="00980024">
        <w:t xml:space="preserve"> are always play with technology and are always seen as </w:t>
      </w:r>
      <w:r w:rsidR="00A554D9" w:rsidRPr="00980024">
        <w:t>curious</w:t>
      </w:r>
      <w:r w:rsidR="00507713" w:rsidRPr="00980024">
        <w:t xml:space="preserve"> and open to learning, sometimes to open. </w:t>
      </w:r>
      <w:r w:rsidR="000E34A6" w:rsidRPr="00980024">
        <w:t xml:space="preserve">With new technology, computers and electronic devises </w:t>
      </w:r>
      <w:r w:rsidRPr="00980024">
        <w:t>children’s books</w:t>
      </w:r>
      <w:r w:rsidR="000E34A6" w:rsidRPr="00980024">
        <w:t xml:space="preserve"> can</w:t>
      </w:r>
      <w:r w:rsidR="00D01A07" w:rsidRPr="00980024">
        <w:t xml:space="preserve"> add</w:t>
      </w:r>
      <w:r w:rsidR="000E34A6" w:rsidRPr="00980024">
        <w:t xml:space="preserve"> layer</w:t>
      </w:r>
      <w:r w:rsidR="00D01A07" w:rsidRPr="00980024">
        <w:t xml:space="preserve"> upon layer of interactive knowledge and help them understand more. Using sound, interactive tags, </w:t>
      </w:r>
      <w:r w:rsidRPr="00980024">
        <w:t>gifs,</w:t>
      </w:r>
      <w:r w:rsidR="00D01A07" w:rsidRPr="00980024">
        <w:t xml:space="preserve"> videos, movement and much more a </w:t>
      </w:r>
      <w:r w:rsidR="00A554D9" w:rsidRPr="00980024">
        <w:t>children’s</w:t>
      </w:r>
      <w:r w:rsidR="00D01A07" w:rsidRPr="00980024">
        <w:t xml:space="preserve"> book can now become its own little world of knowledge and play. </w:t>
      </w:r>
    </w:p>
    <w:p w14:paraId="4E381430" w14:textId="628C0F69" w:rsidR="00507713" w:rsidRPr="00980024" w:rsidRDefault="00D01A07" w:rsidP="00507713">
      <w:pPr>
        <w:spacing w:line="480" w:lineRule="auto"/>
      </w:pPr>
      <w:r w:rsidRPr="00980024">
        <w:t xml:space="preserve">On the </w:t>
      </w:r>
      <w:r w:rsidR="00A554D9" w:rsidRPr="00980024">
        <w:t>other hand</w:t>
      </w:r>
      <w:r w:rsidRPr="00980024">
        <w:t xml:space="preserve"> Disney have refused to follow on with this way of advancement in technology as they </w:t>
      </w:r>
      <w:r w:rsidR="00A554D9" w:rsidRPr="00980024">
        <w:t>believe</w:t>
      </w:r>
      <w:r w:rsidRPr="00980024">
        <w:t xml:space="preserve"> </w:t>
      </w:r>
      <w:r w:rsidR="000E34A6" w:rsidRPr="00980024">
        <w:t xml:space="preserve"> </w:t>
      </w:r>
      <w:r w:rsidRPr="00980024">
        <w:t xml:space="preserve">books are in danger of being replaced says Yves Saada president of the New York times. </w:t>
      </w:r>
      <w:r w:rsidR="00A554D9" w:rsidRPr="00980024">
        <w:t>Disney</w:t>
      </w:r>
      <w:r w:rsidRPr="00980024">
        <w:t xml:space="preserve"> recognizes that kids are spending more time pre-occupied playing video games, watching videos and </w:t>
      </w:r>
      <w:r w:rsidR="00A554D9" w:rsidRPr="00980024">
        <w:t>DVDs</w:t>
      </w:r>
      <w:r w:rsidR="00285082" w:rsidRPr="00980024">
        <w:t>/TV</w:t>
      </w:r>
      <w:r w:rsidRPr="00980024">
        <w:t xml:space="preserve">, than reading. So just like </w:t>
      </w:r>
      <w:r w:rsidRPr="00980024">
        <w:lastRenderedPageBreak/>
        <w:t xml:space="preserve">other publishing houses they are trying to combat the problem in as many ways as they can. </w:t>
      </w:r>
    </w:p>
    <w:p w14:paraId="586B43E3" w14:textId="4D327602" w:rsidR="00501969" w:rsidRPr="00980024" w:rsidRDefault="00A46479" w:rsidP="00507713">
      <w:pPr>
        <w:spacing w:line="480" w:lineRule="auto"/>
      </w:pPr>
      <w:r w:rsidRPr="00980024">
        <w:rPr>
          <w:noProof/>
        </w:rPr>
        <mc:AlternateContent>
          <mc:Choice Requires="wps">
            <w:drawing>
              <wp:anchor distT="0" distB="0" distL="114300" distR="114300" simplePos="0" relativeHeight="251683840" behindDoc="0" locked="0" layoutInCell="1" allowOverlap="1" wp14:anchorId="4E7952F9" wp14:editId="2DD2AD40">
                <wp:simplePos x="0" y="0"/>
                <wp:positionH relativeFrom="margin">
                  <wp:align>center</wp:align>
                </wp:positionH>
                <wp:positionV relativeFrom="paragraph">
                  <wp:posOffset>4400361</wp:posOffset>
                </wp:positionV>
                <wp:extent cx="3352800" cy="635"/>
                <wp:effectExtent l="0" t="0" r="0" b="6985"/>
                <wp:wrapTopAndBottom/>
                <wp:docPr id="6" name="Text Box 6"/>
                <wp:cNvGraphicFramePr/>
                <a:graphic xmlns:a="http://schemas.openxmlformats.org/drawingml/2006/main">
                  <a:graphicData uri="http://schemas.microsoft.com/office/word/2010/wordprocessingShape">
                    <wps:wsp>
                      <wps:cNvSpPr txBox="1"/>
                      <wps:spPr>
                        <a:xfrm>
                          <a:off x="0" y="0"/>
                          <a:ext cx="3352800" cy="635"/>
                        </a:xfrm>
                        <a:prstGeom prst="rect">
                          <a:avLst/>
                        </a:prstGeom>
                        <a:solidFill>
                          <a:prstClr val="white"/>
                        </a:solidFill>
                        <a:ln>
                          <a:noFill/>
                        </a:ln>
                      </wps:spPr>
                      <wps:txbx>
                        <w:txbxContent>
                          <w:p w14:paraId="3F12DB81" w14:textId="3648D27C" w:rsidR="00B05410" w:rsidRPr="00BF3814" w:rsidRDefault="00B05410" w:rsidP="00D35713">
                            <w:pPr>
                              <w:pStyle w:val="Caption"/>
                              <w:jc w:val="center"/>
                              <w:rPr>
                                <w:rFonts w:ascii="Arial" w:hAnsi="Arial" w:cs="Arial"/>
                                <w:noProof/>
                                <w:color w:val="595959" w:themeColor="text1" w:themeTint="A6"/>
                                <w:sz w:val="20"/>
                                <w:szCs w:val="20"/>
                              </w:rPr>
                            </w:pPr>
                            <w:r>
                              <w:t xml:space="preserve">Figure </w:t>
                            </w:r>
                            <w:fldSimple w:instr=" SEQ Figure \* ARABIC ">
                              <w:r>
                                <w:rPr>
                                  <w:noProof/>
                                </w:rPr>
                                <w:t>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7952F9" id="Text Box 6" o:spid="_x0000_s1033" type="#_x0000_t202" style="position:absolute;margin-left:0;margin-top:346.5pt;width:264pt;height:.05pt;z-index:25168384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" stroked="f">
                <v:textbox style="mso-fit-shape-to-text:t" inset="0,0,0,0">
                  <w:txbxContent>
                    <w:p w14:paraId="3F12DB81" w14:textId="3648D27C" w:rsidR="00B05410" w:rsidRPr="00BF3814" w:rsidRDefault="00B05410" w:rsidP="00D35713">
                      <w:pPr>
                        <w:pStyle w:val="Caption"/>
                        <w:jc w:val="center"/>
                        <w:rPr>
                          <w:rFonts w:ascii="Arial" w:hAnsi="Arial" w:cs="Arial"/>
                          <w:noProof/>
                          <w:color w:val="595959" w:themeColor="text1" w:themeTint="A6"/>
                          <w:sz w:val="20"/>
                          <w:szCs w:val="20"/>
                        </w:rPr>
                      </w:pPr>
                      <w:r>
                        <w:t xml:space="preserve">Figure </w:t>
                      </w:r>
                      <w:r>
                        <w:fldChar w:fldCharType="begin"/>
                      </w:r>
                      <w:r>
                        <w:instrText xml:space="preserve"> SEQ Figure \* ARABIC </w:instrText>
                      </w:r>
                      <w:r>
                        <w:fldChar w:fldCharType="separate"/>
                      </w:r>
                      <w:r>
                        <w:rPr>
                          <w:noProof/>
                        </w:rPr>
                        <w:t>2</w:t>
                      </w:r>
                      <w:r>
                        <w:fldChar w:fldCharType="end"/>
                      </w:r>
                    </w:p>
                  </w:txbxContent>
                </v:textbox>
                <w10:wrap type="topAndBottom" anchorx="margin"/>
              </v:shape>
            </w:pict>
          </mc:Fallback>
        </mc:AlternateContent>
      </w:r>
      <w:r w:rsidRPr="00980024">
        <w:rPr>
          <w:rFonts w:ascii="Arial" w:hAnsi="Arial" w:cs="Arial"/>
          <w:noProof/>
          <w:sz w:val="20"/>
          <w:szCs w:val="20"/>
          <w:lang w:val="en-GB" w:eastAsia="en-GB"/>
        </w:rPr>
        <w:drawing>
          <wp:anchor distT="0" distB="0" distL="114300" distR="114300" simplePos="0" relativeHeight="251681792" behindDoc="0" locked="0" layoutInCell="1" allowOverlap="1" wp14:anchorId="0B3DEE3B" wp14:editId="6315D005">
            <wp:simplePos x="0" y="0"/>
            <wp:positionH relativeFrom="margin">
              <wp:align>center</wp:align>
            </wp:positionH>
            <wp:positionV relativeFrom="paragraph">
              <wp:posOffset>1834770</wp:posOffset>
            </wp:positionV>
            <wp:extent cx="3352800" cy="2514600"/>
            <wp:effectExtent l="0" t="0" r="0" b="0"/>
            <wp:wrapTopAndBottom/>
            <wp:docPr id="2" name="Picture 2" descr="Image result for recycle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cycle book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52800" cy="2514600"/>
                    </a:xfrm>
                    <a:prstGeom prst="rect">
                      <a:avLst/>
                    </a:prstGeom>
                    <a:noFill/>
                    <a:ln>
                      <a:noFill/>
                    </a:ln>
                  </pic:spPr>
                </pic:pic>
              </a:graphicData>
            </a:graphic>
          </wp:anchor>
        </w:drawing>
      </w:r>
      <w:r w:rsidR="00A554D9" w:rsidRPr="00980024">
        <w:t>Technologist</w:t>
      </w:r>
      <w:r w:rsidR="00501969" w:rsidRPr="00980024">
        <w:t xml:space="preserve"> argue that pages are trapping words within </w:t>
      </w:r>
      <w:r w:rsidR="00285082" w:rsidRPr="00980024">
        <w:t>their</w:t>
      </w:r>
      <w:r w:rsidR="00501969" w:rsidRPr="00980024">
        <w:t xml:space="preserve"> </w:t>
      </w:r>
      <w:r w:rsidR="00A554D9" w:rsidRPr="00980024">
        <w:t>boundaries</w:t>
      </w:r>
      <w:r w:rsidR="00501969" w:rsidRPr="00980024">
        <w:t xml:space="preserve"> (Gomez 2008: 14) and with new technology advancing, writers can now publish </w:t>
      </w:r>
      <w:r w:rsidR="00A554D9" w:rsidRPr="00980024">
        <w:t>their</w:t>
      </w:r>
      <w:r w:rsidR="00501969" w:rsidRPr="00980024">
        <w:t xml:space="preserve"> work online on their website, or through e</w:t>
      </w:r>
      <w:r w:rsidR="00A554D9" w:rsidRPr="00980024">
        <w:t>-</w:t>
      </w:r>
      <w:r w:rsidR="00501969" w:rsidRPr="00980024">
        <w:t xml:space="preserve">book websites. Writing, publishing and selling is much easier and simpler through the powers of the internet. This may be frightening the common </w:t>
      </w:r>
      <w:r w:rsidR="00A554D9" w:rsidRPr="00980024">
        <w:t>bibliophiles</w:t>
      </w:r>
      <w:r w:rsidR="00501969" w:rsidRPr="00980024">
        <w:t xml:space="preserve"> into thinking that </w:t>
      </w:r>
      <w:r w:rsidR="00A554D9" w:rsidRPr="00980024">
        <w:t>their</w:t>
      </w:r>
      <w:r w:rsidR="00501969" w:rsidRPr="00980024">
        <w:t xml:space="preserve"> beloved printed book may be dying out. </w:t>
      </w:r>
    </w:p>
    <w:p w14:paraId="26183C20" w14:textId="5AD458A4" w:rsidR="00D3059B" w:rsidRPr="00980024" w:rsidRDefault="00501969" w:rsidP="00507713">
      <w:pPr>
        <w:spacing w:line="480" w:lineRule="auto"/>
      </w:pPr>
      <w:r w:rsidRPr="00980024">
        <w:t xml:space="preserve">As the world strives to become greener, clean technology has become a must but are books bad for the environment? Giving of four times more </w:t>
      </w:r>
      <w:r w:rsidR="00A554D9" w:rsidRPr="00980024">
        <w:t>greenhouse</w:t>
      </w:r>
      <w:r w:rsidRPr="00980024">
        <w:t xml:space="preserve"> gasses than </w:t>
      </w:r>
      <w:r w:rsidR="00A554D9" w:rsidRPr="00980024">
        <w:t>their</w:t>
      </w:r>
      <w:r w:rsidRPr="00980024">
        <w:t xml:space="preserve"> digital </w:t>
      </w:r>
      <w:r w:rsidR="00A554D9" w:rsidRPr="00980024">
        <w:t>opponent</w:t>
      </w:r>
      <w:r w:rsidRPr="00980024">
        <w:t xml:space="preserve">, shown in a study by the CleanTech Group, books create a lot of pollution in </w:t>
      </w:r>
      <w:r w:rsidR="00A554D9" w:rsidRPr="00980024">
        <w:t>their</w:t>
      </w:r>
      <w:r w:rsidRPr="00980024">
        <w:t xml:space="preserve"> creation. Not to mention </w:t>
      </w:r>
      <w:r w:rsidR="00A554D9" w:rsidRPr="00980024">
        <w:t>their</w:t>
      </w:r>
      <w:r w:rsidRPr="00980024">
        <w:t xml:space="preserve"> mass in </w:t>
      </w:r>
      <w:r w:rsidR="00A554D9" w:rsidRPr="00980024">
        <w:t>deforestation</w:t>
      </w:r>
      <w:r w:rsidRPr="00980024">
        <w:t xml:space="preserve"> are we harming the environment and the ozone if we continue creating </w:t>
      </w:r>
      <w:r w:rsidR="005B56F2" w:rsidRPr="00980024">
        <w:t xml:space="preserve">books by printing them? </w:t>
      </w:r>
      <w:r w:rsidR="00A554D9" w:rsidRPr="00980024">
        <w:t>The environment</w:t>
      </w:r>
      <w:r w:rsidR="005B56F2" w:rsidRPr="00980024">
        <w:t>.” (</w:t>
      </w:r>
      <w:hyperlink r:id="rId22" w:history="1">
        <w:r w:rsidR="005B56F2" w:rsidRPr="00980024">
          <w:rPr>
            <w:rStyle w:val="Hyperlink"/>
            <w:color w:val="595959" w:themeColor="text1" w:themeTint="A6"/>
          </w:rPr>
          <w:t>www.cleantech.com)</w:t>
        </w:r>
      </w:hyperlink>
      <w:r w:rsidR="005B56F2" w:rsidRPr="00980024">
        <w:t xml:space="preserve">  furthermore according to the guardian publishing is </w:t>
      </w:r>
      <w:r w:rsidR="005B56F2" w:rsidRPr="00980024">
        <w:lastRenderedPageBreak/>
        <w:t xml:space="preserve">one of the </w:t>
      </w:r>
      <w:r w:rsidR="00A554D9" w:rsidRPr="00980024">
        <w:t>world’s</w:t>
      </w:r>
      <w:r w:rsidR="005B56F2" w:rsidRPr="00980024">
        <w:t xml:space="preserve"> most polluting sectors, if readers picked up and </w:t>
      </w:r>
      <w:r w:rsidR="00D3059B" w:rsidRPr="00980024">
        <w:t>took to e</w:t>
      </w:r>
      <w:r w:rsidR="00A554D9" w:rsidRPr="00980024">
        <w:t>-</w:t>
      </w:r>
      <w:r w:rsidR="00D3059B" w:rsidRPr="00980024">
        <w:t xml:space="preserve">books it could have a </w:t>
      </w:r>
      <w:r w:rsidR="00A554D9" w:rsidRPr="00980024">
        <w:t>long-lasting</w:t>
      </w:r>
      <w:r w:rsidR="00D3059B" w:rsidRPr="00980024">
        <w:t xml:space="preserve"> effect on the environment. </w:t>
      </w:r>
    </w:p>
    <w:p w14:paraId="2FDCEA2F" w14:textId="56EBA501" w:rsidR="00BC2FA2" w:rsidRPr="00980024" w:rsidRDefault="00D3059B" w:rsidP="00507713">
      <w:pPr>
        <w:spacing w:line="480" w:lineRule="auto"/>
      </w:pPr>
      <w:r w:rsidRPr="00980024">
        <w:t>To save the environment instruments like Eco-libris were created, there goal “planting trees for every book you read…” (</w:t>
      </w:r>
      <w:hyperlink r:id="rId23" w:history="1">
        <w:r w:rsidRPr="00980024">
          <w:rPr>
            <w:rStyle w:val="Hyperlink"/>
            <w:color w:val="595959" w:themeColor="text1" w:themeTint="A6"/>
          </w:rPr>
          <w:t>www.eco-libris-net)</w:t>
        </w:r>
      </w:hyperlink>
      <w:r w:rsidRPr="00980024">
        <w:t xml:space="preserve">. </w:t>
      </w:r>
      <w:r w:rsidR="00285082" w:rsidRPr="00980024">
        <w:t>They</w:t>
      </w:r>
      <w:r w:rsidRPr="00980024">
        <w:t xml:space="preserve"> </w:t>
      </w:r>
      <w:r w:rsidR="00A554D9" w:rsidRPr="00980024">
        <w:t>believe</w:t>
      </w:r>
      <w:r w:rsidRPr="00980024">
        <w:t xml:space="preserve"> that </w:t>
      </w:r>
      <w:r w:rsidR="00BC2FA2" w:rsidRPr="00980024">
        <w:t>it shouldn’t be a matter of one or the other, it</w:t>
      </w:r>
      <w:r w:rsidR="00285082" w:rsidRPr="00980024">
        <w:t xml:space="preserve"> is</w:t>
      </w:r>
      <w:r w:rsidR="00BC2FA2" w:rsidRPr="00980024">
        <w:t xml:space="preserve"> save the environment and save the book form. “</w:t>
      </w:r>
      <w:r w:rsidR="00285082" w:rsidRPr="00980024">
        <w:t>Eventually</w:t>
      </w:r>
      <w:r w:rsidR="00BC2FA2" w:rsidRPr="00980024">
        <w:t xml:space="preserve"> … books will be made up of recycled paper and </w:t>
      </w:r>
      <w:r w:rsidR="00A554D9" w:rsidRPr="00980024">
        <w:t>eco-friendly</w:t>
      </w:r>
      <w:r w:rsidR="00BC2FA2" w:rsidRPr="00980024">
        <w:t xml:space="preserve"> materials.” </w:t>
      </w:r>
    </w:p>
    <w:p w14:paraId="30E80560" w14:textId="421B5381" w:rsidR="00BC2FA2" w:rsidRPr="00980024" w:rsidRDefault="00BC2FA2" w:rsidP="00507713">
      <w:pPr>
        <w:spacing w:line="480" w:lineRule="auto"/>
      </w:pPr>
      <w:r w:rsidRPr="00980024">
        <w:t xml:space="preserve">Eco libris offers readers to go to </w:t>
      </w:r>
      <w:r w:rsidR="00A554D9" w:rsidRPr="00980024">
        <w:t>their</w:t>
      </w:r>
      <w:r w:rsidRPr="00980024">
        <w:t xml:space="preserve"> websites and donate to plant a tree for each book </w:t>
      </w:r>
      <w:r w:rsidR="00A554D9" w:rsidRPr="00980024">
        <w:t>perches</w:t>
      </w:r>
      <w:r w:rsidRPr="00980024">
        <w:t xml:space="preserve">, balancing the </w:t>
      </w:r>
      <w:r w:rsidR="00A554D9" w:rsidRPr="00980024">
        <w:t>impacted</w:t>
      </w:r>
      <w:r w:rsidRPr="00980024">
        <w:t xml:space="preserve"> out on the </w:t>
      </w:r>
      <w:r w:rsidR="00A554D9" w:rsidRPr="00980024">
        <w:t>environment</w:t>
      </w:r>
      <w:r w:rsidRPr="00980024">
        <w:t xml:space="preserve"> and helping </w:t>
      </w:r>
      <w:r w:rsidR="00A554D9" w:rsidRPr="00980024">
        <w:t>deforestation</w:t>
      </w:r>
      <w:r w:rsidRPr="00980024">
        <w:t xml:space="preserve"> and pollution. They send stickers to represent and showcase to the community about the readers </w:t>
      </w:r>
      <w:r w:rsidR="00A554D9" w:rsidRPr="00980024">
        <w:t>environmental</w:t>
      </w:r>
      <w:r w:rsidRPr="00980024">
        <w:t xml:space="preserve"> </w:t>
      </w:r>
      <w:r w:rsidR="00285082" w:rsidRPr="00980024">
        <w:t>help:</w:t>
      </w:r>
      <w:r w:rsidRPr="00980024">
        <w:t xml:space="preserve"> with the hope that it will </w:t>
      </w:r>
      <w:r w:rsidR="00A554D9" w:rsidRPr="00980024">
        <w:t>inspire</w:t>
      </w:r>
      <w:r w:rsidRPr="00980024">
        <w:t xml:space="preserve"> more people to help and do the same. </w:t>
      </w:r>
    </w:p>
    <w:p w14:paraId="49DE0438" w14:textId="28301CFC" w:rsidR="00EE7B98" w:rsidRPr="00980024" w:rsidRDefault="00EE7B98" w:rsidP="00507713">
      <w:pPr>
        <w:spacing w:line="480" w:lineRule="auto"/>
      </w:pPr>
      <w:r w:rsidRPr="00980024">
        <w:t>The appeal of an e</w:t>
      </w:r>
      <w:r w:rsidR="00A554D9" w:rsidRPr="00980024">
        <w:t>-</w:t>
      </w:r>
      <w:r w:rsidRPr="00980024">
        <w:t xml:space="preserve">reader helps save the environment from </w:t>
      </w:r>
      <w:r w:rsidR="00A554D9" w:rsidRPr="00980024">
        <w:t>deforestation</w:t>
      </w:r>
      <w:r w:rsidRPr="00980024">
        <w:t xml:space="preserve">, chemical pollution and air pollution all of which are made and let out into our ecosystem destroying our ozone when books are created. </w:t>
      </w:r>
    </w:p>
    <w:p w14:paraId="0B4942D0" w14:textId="26D89626" w:rsidR="00EE7B98" w:rsidRPr="00980024" w:rsidRDefault="00EE7B98" w:rsidP="00507713">
      <w:pPr>
        <w:spacing w:line="480" w:lineRule="auto"/>
      </w:pPr>
      <w:r w:rsidRPr="00980024">
        <w:t xml:space="preserve">Although with the problem of not all books being </w:t>
      </w:r>
      <w:r w:rsidR="00A554D9" w:rsidRPr="00980024">
        <w:t>suitable</w:t>
      </w:r>
      <w:r w:rsidRPr="00980024">
        <w:t xml:space="preserve"> for recycling there is a question many </w:t>
      </w:r>
      <w:r w:rsidR="00A554D9" w:rsidRPr="00980024">
        <w:t>environmentalists</w:t>
      </w:r>
      <w:r w:rsidRPr="00980024">
        <w:t xml:space="preserve"> may have of ‘what can they do with old books they don’t want any more?’ To answer that question many </w:t>
      </w:r>
      <w:r w:rsidR="00A554D9" w:rsidRPr="00980024">
        <w:t>websites</w:t>
      </w:r>
      <w:r w:rsidRPr="00980024">
        <w:t xml:space="preserve"> have been created to help people around the world in to finding new and exciting ways of </w:t>
      </w:r>
      <w:r w:rsidR="001C77C0" w:rsidRPr="00980024">
        <w:t>creating and recycling their old, perhaps unwanted books.</w:t>
      </w:r>
      <w:r w:rsidRPr="00980024">
        <w:t xml:space="preserve"> </w:t>
      </w:r>
    </w:p>
    <w:p w14:paraId="284B6A55" w14:textId="6C6889F8" w:rsidR="00D07AF0" w:rsidRPr="00980024" w:rsidRDefault="00D07AF0" w:rsidP="00D07AF0">
      <w:pPr>
        <w:spacing w:line="240" w:lineRule="auto"/>
        <w:rPr>
          <w:rFonts w:asciiTheme="majorHAnsi" w:hAnsiTheme="majorHAnsi"/>
        </w:rPr>
      </w:pPr>
      <w:r w:rsidRPr="00980024">
        <w:rPr>
          <w:rFonts w:asciiTheme="majorHAnsi" w:hAnsiTheme="majorHAnsi" w:cs="Webtype-Web-Use-Only"/>
        </w:rPr>
        <w:t xml:space="preserve">“Let's talk numbers. According to the environmental consulting firm Cleantech, which aggregated a series of studies, a single book generates about 7.5 kg of carbon dioxide equivalents—the value of all its greenhouse gas emissions expressed in terms of the impact of carbon dioxide. That includes production, transport, and either recycling or disposal.” </w:t>
      </w:r>
    </w:p>
    <w:p w14:paraId="0181CE55" w14:textId="1B9C9C40" w:rsidR="00D07AF0" w:rsidRPr="00980024" w:rsidRDefault="00AA37E3" w:rsidP="00A554D9">
      <w:pPr>
        <w:spacing w:line="480" w:lineRule="auto"/>
        <w:ind w:left="5760" w:firstLine="720"/>
      </w:pPr>
      <w:sdt>
        <w:sdtPr>
          <w:id w:val="-968978588"/>
          <w:citation/>
        </w:sdtPr>
        <w:sdtEndPr/>
        <w:sdtContent>
          <w:r w:rsidR="00A554D9" w:rsidRPr="00980024">
            <w:fldChar w:fldCharType="begin"/>
          </w:r>
          <w:r w:rsidR="00A554D9" w:rsidRPr="00980024">
            <w:rPr>
              <w:lang w:val="en-GB"/>
            </w:rPr>
            <w:instrText xml:space="preserve"> CITATION Bri10 \l 2057 </w:instrText>
          </w:r>
          <w:r w:rsidR="00A554D9" w:rsidRPr="00980024">
            <w:fldChar w:fldCharType="separate"/>
          </w:r>
          <w:r w:rsidR="00980024" w:rsidRPr="00980024">
            <w:rPr>
              <w:noProof/>
              <w:lang w:val="en-GB"/>
            </w:rPr>
            <w:t>(Palmer, 2010)</w:t>
          </w:r>
          <w:r w:rsidR="00A554D9" w:rsidRPr="00980024">
            <w:fldChar w:fldCharType="end"/>
          </w:r>
        </w:sdtContent>
      </w:sdt>
    </w:p>
    <w:p w14:paraId="6BD54142" w14:textId="598F0DCA" w:rsidR="00D07AF0" w:rsidRPr="00980024" w:rsidRDefault="0038005C" w:rsidP="0038005C">
      <w:pPr>
        <w:spacing w:line="240" w:lineRule="auto"/>
        <w:rPr>
          <w:rFonts w:asciiTheme="majorHAnsi" w:hAnsiTheme="majorHAnsi" w:cs="Webtype-Web-Use-Only"/>
        </w:rPr>
      </w:pPr>
      <w:r w:rsidRPr="00980024">
        <w:rPr>
          <w:rFonts w:asciiTheme="majorHAnsi" w:hAnsiTheme="majorHAnsi" w:cs="Webtype-Web-Use-Only"/>
        </w:rPr>
        <w:t xml:space="preserve">“Apple's </w:t>
      </w:r>
      <w:hyperlink r:id="rId24" w:history="1">
        <w:r w:rsidRPr="00980024">
          <w:rPr>
            <w:rFonts w:asciiTheme="majorHAnsi" w:hAnsiTheme="majorHAnsi" w:cs="Webtype-Web-Use-Only"/>
            <w:b/>
            <w:bCs/>
          </w:rPr>
          <w:t>iPad</w:t>
        </w:r>
      </w:hyperlink>
      <w:r w:rsidRPr="00980024">
        <w:rPr>
          <w:rFonts w:asciiTheme="majorHAnsi" w:hAnsiTheme="majorHAnsi" w:cs="Webtype-Web-Use-Only"/>
        </w:rPr>
        <w:t xml:space="preserve"> generates 130 kg of carbon dioxide equivalents during its lifetime, according to company estimates. Amazon has not released numbers for the Kindle, but independent analysts put it at 168 kg. Those analyses do not indicate how much additional carbon is generated per book read (as a result of the energy required to host the e-bookstore's servers and power the screen while you read), but they do include the full cost of manufacture, which likely accounts for the lion's share of emissions. (The iPad uses just three watts of electricity while you're reading, far less than most light bulbs.) If we can trust those numbers, then, the iPad pays for its CO2 emissions about one third-of the way through your 18th book. You'd need to get halfway into your 23rd book on Kindle to get out of the environmental red.”</w:t>
      </w:r>
    </w:p>
    <w:p w14:paraId="586F3CF7" w14:textId="0F0785AE" w:rsidR="0038005C" w:rsidRPr="00980024" w:rsidRDefault="00AA37E3" w:rsidP="00A554D9">
      <w:pPr>
        <w:spacing w:line="240" w:lineRule="auto"/>
        <w:ind w:left="5760" w:firstLine="720"/>
        <w:rPr>
          <w:rFonts w:asciiTheme="majorHAnsi" w:hAnsiTheme="majorHAnsi" w:cs="Webtype-Web-Use-Only"/>
        </w:rPr>
      </w:pPr>
      <w:sdt>
        <w:sdtPr>
          <w:rPr>
            <w:rFonts w:asciiTheme="majorHAnsi" w:hAnsiTheme="majorHAnsi" w:cs="Webtype-Web-Use-Only"/>
          </w:rPr>
          <w:id w:val="1653253594"/>
          <w:citation/>
        </w:sdtPr>
        <w:sdtEndPr/>
        <w:sdtContent>
          <w:r w:rsidR="00A554D9" w:rsidRPr="00980024">
            <w:rPr>
              <w:rFonts w:asciiTheme="majorHAnsi" w:hAnsiTheme="majorHAnsi" w:cs="Webtype-Web-Use-Only"/>
            </w:rPr>
            <w:fldChar w:fldCharType="begin"/>
          </w:r>
          <w:r w:rsidR="00A554D9" w:rsidRPr="00980024">
            <w:rPr>
              <w:lang w:val="en-GB"/>
            </w:rPr>
            <w:instrText xml:space="preserve"> CITATION Bri10 \l 2057 </w:instrText>
          </w:r>
          <w:r w:rsidR="00A554D9" w:rsidRPr="00980024">
            <w:rPr>
              <w:rFonts w:asciiTheme="majorHAnsi" w:hAnsiTheme="majorHAnsi" w:cs="Webtype-Web-Use-Only"/>
            </w:rPr>
            <w:fldChar w:fldCharType="separate"/>
          </w:r>
          <w:r w:rsidR="00980024" w:rsidRPr="00980024">
            <w:rPr>
              <w:noProof/>
              <w:lang w:val="en-GB"/>
            </w:rPr>
            <w:t>(Palmer, 2010)</w:t>
          </w:r>
          <w:r w:rsidR="00A554D9" w:rsidRPr="00980024">
            <w:rPr>
              <w:rFonts w:asciiTheme="majorHAnsi" w:hAnsiTheme="majorHAnsi" w:cs="Webtype-Web-Use-Only"/>
            </w:rPr>
            <w:fldChar w:fldCharType="end"/>
          </w:r>
        </w:sdtContent>
      </w:sdt>
    </w:p>
    <w:p w14:paraId="79ACE777" w14:textId="77777777" w:rsidR="00A554D9" w:rsidRPr="00980024" w:rsidRDefault="00A554D9" w:rsidP="0038005C">
      <w:pPr>
        <w:spacing w:line="240" w:lineRule="auto"/>
        <w:rPr>
          <w:rFonts w:asciiTheme="majorHAnsi" w:hAnsiTheme="majorHAnsi" w:cs="Webtype-Web-Use-Only"/>
        </w:rPr>
      </w:pPr>
    </w:p>
    <w:p w14:paraId="6010D79F" w14:textId="6B0DA3C3" w:rsidR="00801679" w:rsidRPr="00980024" w:rsidRDefault="0038005C" w:rsidP="0038005C">
      <w:pPr>
        <w:spacing w:line="480" w:lineRule="auto"/>
        <w:rPr>
          <w:rFonts w:asciiTheme="majorHAnsi" w:hAnsiTheme="majorHAnsi" w:cs="Webtype-Web-Use-Only"/>
        </w:rPr>
      </w:pPr>
      <w:r w:rsidRPr="00980024">
        <w:rPr>
          <w:rFonts w:asciiTheme="majorHAnsi" w:hAnsiTheme="majorHAnsi" w:cs="Webtype-Web-Use-Only"/>
        </w:rPr>
        <w:t>This gives tge prof that to</w:t>
      </w:r>
      <w:r w:rsidR="00281A89" w:rsidRPr="00980024">
        <w:rPr>
          <w:rFonts w:asciiTheme="majorHAnsi" w:hAnsiTheme="majorHAnsi" w:cs="Webtype-Web-Use-Only"/>
        </w:rPr>
        <w:t xml:space="preserve"> make a book will in the end make more damage to the planets environment and eco –</w:t>
      </w:r>
      <w:r w:rsidR="00A554D9" w:rsidRPr="00980024">
        <w:rPr>
          <w:rFonts w:asciiTheme="majorHAnsi" w:hAnsiTheme="majorHAnsi" w:cs="Webtype-Web-Use-Only"/>
        </w:rPr>
        <w:t>system</w:t>
      </w:r>
      <w:r w:rsidR="00281A89" w:rsidRPr="00980024">
        <w:rPr>
          <w:rFonts w:asciiTheme="majorHAnsi" w:hAnsiTheme="majorHAnsi" w:cs="Webtype-Web-Use-Only"/>
        </w:rPr>
        <w:t>, tha</w:t>
      </w:r>
      <w:r w:rsidRPr="00980024">
        <w:rPr>
          <w:rFonts w:asciiTheme="majorHAnsi" w:hAnsiTheme="majorHAnsi" w:cs="Webtype-Web-Use-Only"/>
        </w:rPr>
        <w:t xml:space="preserve">n the </w:t>
      </w:r>
      <w:r w:rsidR="00A554D9" w:rsidRPr="00980024">
        <w:rPr>
          <w:rFonts w:asciiTheme="majorHAnsi" w:hAnsiTheme="majorHAnsi" w:cs="Webtype-Web-Use-Only"/>
        </w:rPr>
        <w:t>eco-friendlier</w:t>
      </w:r>
      <w:r w:rsidRPr="00980024">
        <w:rPr>
          <w:rFonts w:asciiTheme="majorHAnsi" w:hAnsiTheme="majorHAnsi" w:cs="Webtype-Web-Use-Only"/>
        </w:rPr>
        <w:t xml:space="preserve"> e-book. Readers with worries about </w:t>
      </w:r>
      <w:r w:rsidR="000E6903" w:rsidRPr="00980024">
        <w:rPr>
          <w:rFonts w:asciiTheme="majorHAnsi" w:hAnsiTheme="majorHAnsi" w:cs="Webtype-Web-Use-Only"/>
        </w:rPr>
        <w:t xml:space="preserve">the environment and </w:t>
      </w:r>
      <w:r w:rsidR="00A554D9" w:rsidRPr="00980024">
        <w:rPr>
          <w:rFonts w:asciiTheme="majorHAnsi" w:hAnsiTheme="majorHAnsi" w:cs="Webtype-Web-Use-Only"/>
        </w:rPr>
        <w:t>greenhouse</w:t>
      </w:r>
      <w:r w:rsidR="000E6903" w:rsidRPr="00980024">
        <w:rPr>
          <w:rFonts w:asciiTheme="majorHAnsi" w:hAnsiTheme="majorHAnsi" w:cs="Webtype-Web-Use-Only"/>
        </w:rPr>
        <w:t xml:space="preserve"> gasses will want to stick to the e</w:t>
      </w:r>
      <w:r w:rsidR="00A554D9" w:rsidRPr="00980024">
        <w:rPr>
          <w:rFonts w:asciiTheme="majorHAnsi" w:hAnsiTheme="majorHAnsi" w:cs="Webtype-Web-Use-Only"/>
        </w:rPr>
        <w:t>-</w:t>
      </w:r>
      <w:r w:rsidR="000E6903" w:rsidRPr="00980024">
        <w:rPr>
          <w:rFonts w:asciiTheme="majorHAnsi" w:hAnsiTheme="majorHAnsi" w:cs="Webtype-Web-Use-Only"/>
        </w:rPr>
        <w:t xml:space="preserve">reader. </w:t>
      </w:r>
    </w:p>
    <w:p w14:paraId="61D1CB45" w14:textId="6580E4C0" w:rsidR="0038005C" w:rsidRPr="00980024" w:rsidRDefault="00801679" w:rsidP="00801679">
      <w:pPr>
        <w:rPr>
          <w:rFonts w:asciiTheme="majorHAnsi" w:hAnsiTheme="majorHAnsi" w:cs="Webtype-Web-Use-Only"/>
        </w:rPr>
      </w:pPr>
      <w:r w:rsidRPr="00980024">
        <w:rPr>
          <w:rFonts w:asciiTheme="majorHAnsi" w:hAnsiTheme="majorHAnsi" w:cs="Webtype-Web-Use-Only"/>
        </w:rPr>
        <w:br w:type="page"/>
      </w:r>
    </w:p>
    <w:p w14:paraId="2965EAFF" w14:textId="14E879D8" w:rsidR="00DF135C" w:rsidRPr="00980024" w:rsidRDefault="00285082" w:rsidP="00980024">
      <w:pPr>
        <w:pStyle w:val="Heading1"/>
      </w:pPr>
      <w:bookmarkStart w:id="13" w:name="_Toc501449131"/>
      <w:r w:rsidRPr="00980024">
        <w:lastRenderedPageBreak/>
        <w:t>Chapter Three:</w:t>
      </w:r>
      <w:r w:rsidR="001C77C0" w:rsidRPr="00980024">
        <w:t xml:space="preserve"> recycling and creating art.</w:t>
      </w:r>
      <w:bookmarkEnd w:id="13"/>
    </w:p>
    <w:p w14:paraId="45F4F6AD" w14:textId="59D75297" w:rsidR="006E7830" w:rsidRPr="00980024" w:rsidRDefault="001C77C0" w:rsidP="00507713">
      <w:pPr>
        <w:tabs>
          <w:tab w:val="left" w:pos="1965"/>
        </w:tabs>
        <w:spacing w:line="480" w:lineRule="auto"/>
      </w:pPr>
      <w:r w:rsidRPr="00980024">
        <w:t>Books are found everywhere but when we</w:t>
      </w:r>
      <w:r w:rsidR="00A554D9" w:rsidRPr="00980024">
        <w:t xml:space="preserve"> have</w:t>
      </w:r>
      <w:r w:rsidRPr="00980024">
        <w:t xml:space="preserve"> finished with them do we really want to put them on a shelf, never to be opened again? </w:t>
      </w:r>
    </w:p>
    <w:p w14:paraId="2326E0A1" w14:textId="7254BC1B" w:rsidR="001C77C0" w:rsidRPr="00980024" w:rsidRDefault="001C77C0" w:rsidP="00507713">
      <w:pPr>
        <w:tabs>
          <w:tab w:val="left" w:pos="1965"/>
        </w:tabs>
        <w:spacing w:line="480" w:lineRule="auto"/>
      </w:pPr>
      <w:r w:rsidRPr="00980024">
        <w:t>Or could we as humans use our creativity and recycle books to recreate art, and other objects that would help inspire or recreate our life in new ways.</w:t>
      </w:r>
    </w:p>
    <w:p w14:paraId="3084D10D" w14:textId="03F1B6DF" w:rsidR="001C77C0" w:rsidRPr="00980024" w:rsidRDefault="001C77C0" w:rsidP="00507713">
      <w:pPr>
        <w:tabs>
          <w:tab w:val="left" w:pos="1965"/>
        </w:tabs>
        <w:spacing w:line="480" w:lineRule="auto"/>
      </w:pPr>
      <w:r w:rsidRPr="00980024">
        <w:t xml:space="preserve">Websites like Big DIY Ideas </w:t>
      </w:r>
      <w:sdt>
        <w:sdtPr>
          <w:id w:val="140857052"/>
          <w:citation/>
        </w:sdtPr>
        <w:sdtEndPr/>
        <w:sdtContent>
          <w:r w:rsidR="00065F4C" w:rsidRPr="00980024">
            <w:fldChar w:fldCharType="begin"/>
          </w:r>
          <w:r w:rsidR="00065F4C" w:rsidRPr="00980024">
            <w:rPr>
              <w:lang w:val="en-GB"/>
            </w:rPr>
            <w:instrText xml:space="preserve"> CITATION Abi15 \l 2057 </w:instrText>
          </w:r>
          <w:r w:rsidR="00065F4C" w:rsidRPr="00980024">
            <w:fldChar w:fldCharType="separate"/>
          </w:r>
          <w:r w:rsidR="00980024" w:rsidRPr="00980024">
            <w:rPr>
              <w:noProof/>
              <w:lang w:val="en-GB"/>
            </w:rPr>
            <w:t>(Beal, 2015)</w:t>
          </w:r>
          <w:r w:rsidR="00065F4C" w:rsidRPr="00980024">
            <w:fldChar w:fldCharType="end"/>
          </w:r>
        </w:sdtContent>
      </w:sdt>
      <w:r w:rsidRPr="00980024">
        <w:t xml:space="preserve"> </w:t>
      </w:r>
      <w:r w:rsidR="00065F4C" w:rsidRPr="00980024">
        <w:t>and saved</w:t>
      </w:r>
      <w:r w:rsidRPr="00980024">
        <w:t xml:space="preserve"> by love creation </w:t>
      </w:r>
      <w:sdt>
        <w:sdtPr>
          <w:id w:val="-1420481007"/>
          <w:citation/>
        </w:sdtPr>
        <w:sdtEndPr/>
        <w:sdtContent>
          <w:r w:rsidR="00520367" w:rsidRPr="00980024">
            <w:fldChar w:fldCharType="begin"/>
          </w:r>
          <w:r w:rsidR="00520367" w:rsidRPr="00980024">
            <w:rPr>
              <w:lang w:val="en-GB"/>
            </w:rPr>
            <w:instrText xml:space="preserve"> CITATION Johna \l 2057 </w:instrText>
          </w:r>
          <w:r w:rsidR="00520367" w:rsidRPr="00980024">
            <w:fldChar w:fldCharType="separate"/>
          </w:r>
          <w:r w:rsidR="00980024" w:rsidRPr="00980024">
            <w:rPr>
              <w:noProof/>
              <w:lang w:val="en-GB"/>
            </w:rPr>
            <w:t>(Collier, n/a)</w:t>
          </w:r>
          <w:r w:rsidR="00520367" w:rsidRPr="00980024">
            <w:fldChar w:fldCharType="end"/>
          </w:r>
        </w:sdtContent>
      </w:sdt>
      <w:r w:rsidRPr="00980024">
        <w:t xml:space="preserve"> are designed to help out the average person to recycle </w:t>
      </w:r>
      <w:r w:rsidR="00A554D9" w:rsidRPr="00980024">
        <w:t>their</w:t>
      </w:r>
      <w:r w:rsidRPr="00980024">
        <w:t xml:space="preserve"> old books and </w:t>
      </w:r>
      <w:r w:rsidR="00A82185" w:rsidRPr="00980024">
        <w:t xml:space="preserve">recreating them into something new and exciting. Something that would be well loved and a one off that the </w:t>
      </w:r>
      <w:r w:rsidR="00A554D9" w:rsidRPr="00980024">
        <w:t>recyclable</w:t>
      </w:r>
      <w:r w:rsidR="00A82185" w:rsidRPr="00980024">
        <w:t xml:space="preserve"> would be able to show off. </w:t>
      </w:r>
    </w:p>
    <w:p w14:paraId="6739E7CB" w14:textId="0BC613E4" w:rsidR="00A82185" w:rsidRPr="00980024" w:rsidRDefault="00A82185" w:rsidP="00507713">
      <w:pPr>
        <w:tabs>
          <w:tab w:val="left" w:pos="1965"/>
        </w:tabs>
        <w:spacing w:line="480" w:lineRule="auto"/>
      </w:pPr>
      <w:r w:rsidRPr="00980024">
        <w:t xml:space="preserve">It was once said </w:t>
      </w:r>
      <w:r w:rsidR="00A554D9" w:rsidRPr="00980024">
        <w:t>“artiest</w:t>
      </w:r>
      <w:r w:rsidRPr="00980024">
        <w:t xml:space="preserve"> enjoy the tactical satisfaction of holding a book” (ducker 2007:15) but can we see this as an </w:t>
      </w:r>
      <w:r w:rsidR="00A554D9" w:rsidRPr="00980024">
        <w:t>artist</w:t>
      </w:r>
      <w:r w:rsidRPr="00980024">
        <w:t xml:space="preserve"> no only loves a book for what it</w:t>
      </w:r>
      <w:r w:rsidR="00A46479" w:rsidRPr="00980024">
        <w:t xml:space="preserve"> i</w:t>
      </w:r>
      <w:r w:rsidRPr="00980024">
        <w:t xml:space="preserve">s condense is but for its form and the beauty and emotion it brings? Possibly even its history. Could artiest want to use these emotions and feel drawn to them so much that they need to recreate art with books? Deconstructing and reconstruction books to create work of art. Or is it just that the end result is </w:t>
      </w:r>
      <w:r w:rsidR="00A554D9" w:rsidRPr="00980024">
        <w:t>visually</w:t>
      </w:r>
      <w:r w:rsidRPr="00980024">
        <w:t xml:space="preserve"> stimulating? </w:t>
      </w:r>
    </w:p>
    <w:p w14:paraId="4E16FAFC" w14:textId="38CF7A4D" w:rsidR="00281BAB" w:rsidRPr="00980024" w:rsidRDefault="00281BAB" w:rsidP="00281BAB">
      <w:pPr>
        <w:tabs>
          <w:tab w:val="left" w:pos="1965"/>
        </w:tabs>
        <w:spacing w:line="276" w:lineRule="auto"/>
      </w:pPr>
      <w:r w:rsidRPr="00980024">
        <w:t>“</w:t>
      </w:r>
      <w:r w:rsidR="00A46479" w:rsidRPr="00980024">
        <w:t>There</w:t>
      </w:r>
      <w:r w:rsidRPr="00980024">
        <w:t xml:space="preserve"> is a distinct </w:t>
      </w:r>
      <w:r w:rsidR="00A554D9" w:rsidRPr="00980024">
        <w:t>Patten</w:t>
      </w:r>
      <w:r w:rsidRPr="00980024">
        <w:t xml:space="preserve"> we can follow in human information technologies as they have evolved and developed over time: the new technology has become the old technology into an art form” </w:t>
      </w:r>
      <w:r w:rsidRPr="00980024">
        <w:br/>
        <w:t xml:space="preserve">(rees 1998:24) </w:t>
      </w:r>
    </w:p>
    <w:p w14:paraId="577AE80F" w14:textId="69E1BD28" w:rsidR="00FB22E1" w:rsidRPr="00980024" w:rsidRDefault="00A82185" w:rsidP="00507713">
      <w:pPr>
        <w:tabs>
          <w:tab w:val="left" w:pos="1965"/>
        </w:tabs>
        <w:spacing w:line="480" w:lineRule="auto"/>
      </w:pPr>
      <w:r w:rsidRPr="00980024">
        <w:t>Floating book shelves, lamps, hiding spaces, bags, art and much more has been c</w:t>
      </w:r>
      <w:r w:rsidR="00281BAB" w:rsidRPr="00980024">
        <w:t xml:space="preserve">reated with old recycled books. </w:t>
      </w:r>
      <w:r w:rsidR="00A554D9" w:rsidRPr="00980024">
        <w:t>Moreover,</w:t>
      </w:r>
      <w:r w:rsidR="00281BAB" w:rsidRPr="00980024">
        <w:t xml:space="preserve"> with more people looking for cheap and easy/ simple ways of decorating their home in delightful ways that are appealing to the eye. People are more willing to turn to do it </w:t>
      </w:r>
      <w:r w:rsidR="00A554D9" w:rsidRPr="00980024">
        <w:t>yourself</w:t>
      </w:r>
      <w:r w:rsidR="00281BAB" w:rsidRPr="00980024">
        <w:t xml:space="preserve"> than going out and buying something that could lo</w:t>
      </w:r>
      <w:r w:rsidR="00FB22E1" w:rsidRPr="00980024">
        <w:t xml:space="preserve">ok </w:t>
      </w:r>
      <w:r w:rsidR="00FB22E1" w:rsidRPr="00980024">
        <w:lastRenderedPageBreak/>
        <w:t xml:space="preserve">that same and make </w:t>
      </w:r>
      <w:r w:rsidR="00A554D9" w:rsidRPr="00980024">
        <w:t>their</w:t>
      </w:r>
      <w:r w:rsidR="00FB22E1" w:rsidRPr="00980024">
        <w:t xml:space="preserve"> house</w:t>
      </w:r>
      <w:r w:rsidR="00281BAB" w:rsidRPr="00980024">
        <w:t xml:space="preserve"> feel just as homely but for more cash. </w:t>
      </w:r>
      <w:r w:rsidR="00FB22E1" w:rsidRPr="00980024">
        <w:t xml:space="preserve">Why wouldn’t they? With simple step by step instructions and </w:t>
      </w:r>
      <w:r w:rsidR="00A554D9" w:rsidRPr="00980024">
        <w:t>most of</w:t>
      </w:r>
      <w:r w:rsidR="00FB22E1" w:rsidRPr="00980024">
        <w:t xml:space="preserve"> the ingreadance they need </w:t>
      </w:r>
      <w:r w:rsidR="00A554D9" w:rsidRPr="00980024">
        <w:t>lying</w:t>
      </w:r>
      <w:r w:rsidR="00FB22E1" w:rsidRPr="00980024">
        <w:t xml:space="preserve"> about the </w:t>
      </w:r>
      <w:r w:rsidR="00A554D9" w:rsidRPr="00980024">
        <w:t>everyday</w:t>
      </w:r>
      <w:r w:rsidR="00FB22E1" w:rsidRPr="00980024">
        <w:t xml:space="preserve"> home, they are simple and take little money to do. So in a way each book </w:t>
      </w:r>
      <w:r w:rsidR="00A554D9" w:rsidRPr="00980024">
        <w:t xml:space="preserve">‘do it yourself’ </w:t>
      </w:r>
      <w:r w:rsidR="00FB22E1" w:rsidRPr="00980024">
        <w:t xml:space="preserve"> the average person douse it not only saves money and looks nice, saves pollution and is ecofriendly, but is making them into </w:t>
      </w:r>
      <w:r w:rsidR="00A554D9" w:rsidRPr="00980024">
        <w:t>their own</w:t>
      </w:r>
      <w:r w:rsidR="00FB22E1" w:rsidRPr="00980024">
        <w:t xml:space="preserve"> artist. </w:t>
      </w:r>
    </w:p>
    <w:p w14:paraId="2609DF26" w14:textId="6F28819A" w:rsidR="00FB22E1" w:rsidRPr="00980024" w:rsidRDefault="00A46479" w:rsidP="00507713">
      <w:pPr>
        <w:tabs>
          <w:tab w:val="left" w:pos="1965"/>
        </w:tabs>
        <w:spacing w:line="480" w:lineRule="auto"/>
      </w:pPr>
      <w:r w:rsidRPr="00980024">
        <w:rPr>
          <w:rFonts w:ascii="Helvetica" w:hAnsi="Helvetica" w:cs="Helvetica"/>
          <w:noProof/>
          <w:sz w:val="24"/>
          <w:szCs w:val="24"/>
          <w:lang w:val="en-GB" w:eastAsia="en-GB"/>
        </w:rPr>
        <w:drawing>
          <wp:anchor distT="0" distB="0" distL="114300" distR="114300" simplePos="0" relativeHeight="251680768" behindDoc="0" locked="0" layoutInCell="1" allowOverlap="1" wp14:anchorId="5E4F32EE" wp14:editId="58EB9487">
            <wp:simplePos x="0" y="0"/>
            <wp:positionH relativeFrom="margin">
              <wp:align>center</wp:align>
            </wp:positionH>
            <wp:positionV relativeFrom="paragraph">
              <wp:posOffset>1540877</wp:posOffset>
            </wp:positionV>
            <wp:extent cx="3709035" cy="2244725"/>
            <wp:effectExtent l="0" t="0" r="5715" b="317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09035" cy="2244725"/>
                    </a:xfrm>
                    <a:prstGeom prst="rect">
                      <a:avLst/>
                    </a:prstGeom>
                    <a:noFill/>
                    <a:ln>
                      <a:noFill/>
                    </a:ln>
                  </pic:spPr>
                </pic:pic>
              </a:graphicData>
            </a:graphic>
            <wp14:sizeRelH relativeFrom="page">
              <wp14:pctWidth>0</wp14:pctWidth>
            </wp14:sizeRelH>
            <wp14:sizeRelV relativeFrom="page">
              <wp14:pctHeight>0</wp14:pctHeight>
            </wp14:sizeRelV>
          </wp:anchor>
        </w:drawing>
      </w:r>
      <w:r w:rsidR="00FB22E1" w:rsidRPr="00980024">
        <w:t xml:space="preserve">The term </w:t>
      </w:r>
      <w:r w:rsidR="00285082" w:rsidRPr="00980024">
        <w:t>artist’s</w:t>
      </w:r>
      <w:r w:rsidR="00FB22E1" w:rsidRPr="00980024">
        <w:t xml:space="preserve"> book was first used in franc in the 20</w:t>
      </w:r>
      <w:r w:rsidR="00FB22E1" w:rsidRPr="00980024">
        <w:rPr>
          <w:vertAlign w:val="superscript"/>
        </w:rPr>
        <w:t>th</w:t>
      </w:r>
      <w:r w:rsidR="00FB22E1" w:rsidRPr="00980024">
        <w:t xml:space="preserve"> century. There ‘Livre D’artiste </w:t>
      </w:r>
      <w:r w:rsidR="00285082" w:rsidRPr="00980024">
        <w:t>format</w:t>
      </w:r>
      <w:r w:rsidR="00FB22E1" w:rsidRPr="00980024">
        <w:t xml:space="preserve"> published to create </w:t>
      </w:r>
      <w:r w:rsidR="00093323" w:rsidRPr="00980024">
        <w:t>a combination of famous a</w:t>
      </w:r>
      <w:r w:rsidR="000A710F" w:rsidRPr="00980024">
        <w:t xml:space="preserve">rtiest combined with </w:t>
      </w:r>
      <w:r w:rsidR="00A554D9" w:rsidRPr="00980024">
        <w:t>contemporize</w:t>
      </w:r>
      <w:r w:rsidR="000A710F" w:rsidRPr="00980024">
        <w:t xml:space="preserve"> writers at the time. With limited number of the art pieces and selling them at high prices, they sold quickly. Over time though the worlds </w:t>
      </w:r>
      <w:r w:rsidR="00A554D9" w:rsidRPr="00980024">
        <w:t>‘artiest</w:t>
      </w:r>
      <w:r w:rsidR="000A710F" w:rsidRPr="00980024">
        <w:t xml:space="preserve"> books’ have evolved and adapted. </w:t>
      </w:r>
    </w:p>
    <w:p w14:paraId="31ED18B9" w14:textId="6F92562F" w:rsidR="009252D6" w:rsidRPr="00980024" w:rsidRDefault="00A554D9" w:rsidP="00507713">
      <w:pPr>
        <w:tabs>
          <w:tab w:val="left" w:pos="1965"/>
        </w:tabs>
        <w:spacing w:line="480" w:lineRule="auto"/>
      </w:pPr>
      <w:r w:rsidRPr="00980024">
        <w:t>Today’s</w:t>
      </w:r>
      <w:r w:rsidR="000A710F" w:rsidRPr="00980024">
        <w:t xml:space="preserve"> artiest books are created in a more three </w:t>
      </w:r>
      <w:r w:rsidRPr="00980024">
        <w:t>dimensional</w:t>
      </w:r>
      <w:r w:rsidR="000A710F" w:rsidRPr="00980024">
        <w:t xml:space="preserve"> way and grab the attention of the everyday </w:t>
      </w:r>
      <w:r w:rsidRPr="00980024">
        <w:t>public’s</w:t>
      </w:r>
      <w:r w:rsidR="00801679" w:rsidRPr="00980024">
        <w:t xml:space="preserve"> attention. Take for example S</w:t>
      </w:r>
      <w:r w:rsidR="000A710F" w:rsidRPr="00980024">
        <w:t xml:space="preserve">u Blackwell, she creates one off book sculptures that impicture the images of the books with the books themselves, carefully selecting books with the unique wording, stories and illustrations, size and style to then create her work.  This “allows the viewer to visually enter the book in new ways.” Blackwell (prickett </w:t>
      </w:r>
      <w:r w:rsidR="009252D6" w:rsidRPr="00980024">
        <w:t xml:space="preserve">2008 : 46 ) furthermore like most book art, you could and would </w:t>
      </w:r>
      <w:r w:rsidR="009252D6" w:rsidRPr="00980024">
        <w:lastRenderedPageBreak/>
        <w:t xml:space="preserve">struggle to recreate anything close to </w:t>
      </w:r>
      <w:r w:rsidR="00285082" w:rsidRPr="00980024">
        <w:t>Blackwell’s</w:t>
      </w:r>
      <w:r w:rsidR="009252D6" w:rsidRPr="00980024">
        <w:t xml:space="preserve"> three </w:t>
      </w:r>
      <w:r w:rsidRPr="00980024">
        <w:t>dimensional</w:t>
      </w:r>
      <w:r w:rsidR="009252D6" w:rsidRPr="00980024">
        <w:t xml:space="preserve"> imagery and what </w:t>
      </w:r>
      <w:r w:rsidRPr="00980024">
        <w:t>she’s</w:t>
      </w:r>
      <w:r w:rsidR="009252D6" w:rsidRPr="00980024">
        <w:t xml:space="preserve"> portraying. </w:t>
      </w:r>
    </w:p>
    <w:p w14:paraId="0418BE6A" w14:textId="6FBAC65B" w:rsidR="003A26EF" w:rsidRPr="00980024" w:rsidRDefault="00630A9B" w:rsidP="00507713">
      <w:pPr>
        <w:tabs>
          <w:tab w:val="left" w:pos="1965"/>
        </w:tabs>
        <w:spacing w:line="480" w:lineRule="auto"/>
      </w:pPr>
      <w:r w:rsidRPr="00980024">
        <w:t xml:space="preserve">Another artiest who creates </w:t>
      </w:r>
      <w:r w:rsidR="00A554D9" w:rsidRPr="00980024">
        <w:t>three-dimensional</w:t>
      </w:r>
      <w:r w:rsidRPr="00980024">
        <w:t xml:space="preserve"> work but in a </w:t>
      </w:r>
      <w:r w:rsidR="00A554D9" w:rsidRPr="00980024">
        <w:t>complete</w:t>
      </w:r>
      <w:r w:rsidRPr="00980024">
        <w:t xml:space="preserve"> different way with books is </w:t>
      </w:r>
      <w:bookmarkStart w:id="14" w:name="_Hlk501375203"/>
      <w:r w:rsidR="00A554D9" w:rsidRPr="00980024">
        <w:t>G</w:t>
      </w:r>
      <w:r w:rsidRPr="00980024">
        <w:t xml:space="preserve">uy </w:t>
      </w:r>
      <w:r w:rsidR="00A554D9" w:rsidRPr="00980024">
        <w:t>L</w:t>
      </w:r>
      <w:r w:rsidRPr="00980024">
        <w:t xml:space="preserve">aramee </w:t>
      </w:r>
      <w:bookmarkEnd w:id="14"/>
      <w:r w:rsidRPr="00980024">
        <w:t xml:space="preserve">who creates his work by carving into thick books and creating historic landscapes and mystical </w:t>
      </w:r>
      <w:r w:rsidR="00A554D9" w:rsidRPr="00980024">
        <w:t>scenes</w:t>
      </w:r>
      <w:r w:rsidRPr="00980024">
        <w:t xml:space="preserve"> that you can see from the adventure books that allow you to travel around the world. </w:t>
      </w:r>
      <w:r w:rsidR="003A26EF" w:rsidRPr="00980024">
        <w:t xml:space="preserve"> Using layers of layers of </w:t>
      </w:r>
      <w:r w:rsidR="00A554D9" w:rsidRPr="00980024">
        <w:t>books,</w:t>
      </w:r>
      <w:r w:rsidR="003A26EF" w:rsidRPr="00980024">
        <w:t xml:space="preserve"> he </w:t>
      </w:r>
      <w:r w:rsidR="00A554D9" w:rsidRPr="00980024">
        <w:t>doesn’t</w:t>
      </w:r>
      <w:r w:rsidR="003A26EF" w:rsidRPr="00980024">
        <w:t xml:space="preserve"> stay bound by one book, and carves each final piece with wood carving tools. They are beautiful creative pieces that show the beauty in the </w:t>
      </w:r>
      <w:r w:rsidR="00A554D9" w:rsidRPr="00980024">
        <w:t>landscape</w:t>
      </w:r>
      <w:r w:rsidR="003A26EF" w:rsidRPr="00980024">
        <w:t xml:space="preserve">. </w:t>
      </w:r>
    </w:p>
    <w:p w14:paraId="23785C5F" w14:textId="056FAF85" w:rsidR="0082048D" w:rsidRPr="00980024" w:rsidRDefault="003A26EF" w:rsidP="003A26EF">
      <w:pPr>
        <w:spacing w:line="480" w:lineRule="auto"/>
      </w:pPr>
      <w:r w:rsidRPr="00980024">
        <w:t xml:space="preserve">Another would </w:t>
      </w:r>
      <w:r w:rsidR="00A554D9" w:rsidRPr="00980024">
        <w:t>be American</w:t>
      </w:r>
      <w:r w:rsidRPr="00980024">
        <w:t xml:space="preserve"> artist </w:t>
      </w:r>
      <w:bookmarkStart w:id="15" w:name="_Hlk501375165"/>
      <w:r w:rsidR="00A554D9" w:rsidRPr="00980024">
        <w:t>B</w:t>
      </w:r>
      <w:r w:rsidRPr="00980024">
        <w:t xml:space="preserve">rain </w:t>
      </w:r>
      <w:r w:rsidR="00A554D9" w:rsidRPr="00980024">
        <w:t>D</w:t>
      </w:r>
      <w:r w:rsidRPr="00980024">
        <w:t>ettmer</w:t>
      </w:r>
      <w:bookmarkEnd w:id="15"/>
      <w:r w:rsidRPr="00980024">
        <w:t xml:space="preserve">, who uses a collection of old used dictionaries, encyclopedias, textbooks, art books, history books, comic books and much more to create one final image. Layered upon </w:t>
      </w:r>
      <w:r w:rsidR="00A554D9" w:rsidRPr="00980024">
        <w:t>one another</w:t>
      </w:r>
      <w:r w:rsidRPr="00980024">
        <w:t xml:space="preserve"> to make one </w:t>
      </w:r>
      <w:r w:rsidR="00A554D9" w:rsidRPr="00980024">
        <w:t>three-dimensional</w:t>
      </w:r>
      <w:r w:rsidRPr="00980024">
        <w:t xml:space="preserve"> image. </w:t>
      </w:r>
      <w:r w:rsidR="00A554D9" w:rsidRPr="00980024">
        <w:t>Again,</w:t>
      </w:r>
      <w:r w:rsidRPr="00980024">
        <w:t xml:space="preserve"> each of </w:t>
      </w:r>
      <w:r w:rsidR="00A554D9" w:rsidRPr="00980024">
        <w:t>these artists</w:t>
      </w:r>
      <w:r w:rsidRPr="00980024">
        <w:t xml:space="preserve"> are very different from one another and they show a different way of working compared to each</w:t>
      </w:r>
      <w:r w:rsidR="0048474C" w:rsidRPr="00980024">
        <w:t xml:space="preserve"> </w:t>
      </w:r>
      <w:r w:rsidRPr="00980024">
        <w:t xml:space="preserve">other. You can see </w:t>
      </w:r>
      <w:r w:rsidR="00285082" w:rsidRPr="00980024">
        <w:t>neither one is the same nor</w:t>
      </w:r>
      <w:r w:rsidRPr="00980024">
        <w:t xml:space="preserve"> yet each one has created beautiful </w:t>
      </w:r>
      <w:r w:rsidR="00A554D9" w:rsidRPr="00980024">
        <w:t>three-dimensional</w:t>
      </w:r>
      <w:r w:rsidRPr="00980024">
        <w:t xml:space="preserve"> work that showcases books and </w:t>
      </w:r>
      <w:r w:rsidR="0048474C" w:rsidRPr="00980024">
        <w:t>imagination</w:t>
      </w:r>
      <w:r w:rsidRPr="00980024">
        <w:t xml:space="preserve"> to the </w:t>
      </w:r>
      <w:r w:rsidR="00A554D9" w:rsidRPr="00980024">
        <w:rPr>
          <w:lang w:val="en-GB"/>
        </w:rPr>
        <w:t>extreme</w:t>
      </w:r>
      <w:r w:rsidRPr="00980024">
        <w:t xml:space="preserve">.  But is it that being an </w:t>
      </w:r>
      <w:r w:rsidR="00A554D9" w:rsidRPr="00980024">
        <w:t>artist</w:t>
      </w:r>
      <w:r w:rsidRPr="00980024">
        <w:t xml:space="preserve"> make us drawn to the destruction of books? </w:t>
      </w:r>
      <w:r w:rsidR="00285082" w:rsidRPr="00980024">
        <w:t>Or</w:t>
      </w:r>
      <w:r w:rsidRPr="00980024">
        <w:t xml:space="preserve"> would someone call it the prolonging of books? </w:t>
      </w:r>
      <w:r w:rsidR="00285082" w:rsidRPr="00980024">
        <w:t>Making</w:t>
      </w:r>
      <w:r w:rsidRPr="00980024">
        <w:t xml:space="preserve"> sure that the book stays with humanity as long as possible in as many ways as possible. </w:t>
      </w:r>
      <w:r w:rsidR="0082048D" w:rsidRPr="00980024">
        <w:t xml:space="preserve">Can the destruction of an object to create a new object still bring its history through and stay with us? Or are books bound to leave the printed world, and be used only for reconstruction? Leaving us only glimpse of what use to be? </w:t>
      </w:r>
    </w:p>
    <w:p w14:paraId="5848CF45" w14:textId="519A492B" w:rsidR="000A710F" w:rsidRPr="00980024" w:rsidRDefault="009252D6" w:rsidP="00507713">
      <w:pPr>
        <w:tabs>
          <w:tab w:val="left" w:pos="1965"/>
        </w:tabs>
        <w:spacing w:line="480" w:lineRule="auto"/>
      </w:pPr>
      <w:r w:rsidRPr="00980024">
        <w:lastRenderedPageBreak/>
        <w:t xml:space="preserve">These pieces of art are once again the way of making books stay in our lives. </w:t>
      </w:r>
      <w:r w:rsidR="00A848F3" w:rsidRPr="00980024">
        <w:t>Weather it</w:t>
      </w:r>
      <w:r w:rsidR="00A554D9" w:rsidRPr="00980024">
        <w:t xml:space="preserve"> I</w:t>
      </w:r>
      <w:r w:rsidR="00A848F3" w:rsidRPr="00980024">
        <w:t xml:space="preserve">s just for it to be art or </w:t>
      </w:r>
      <w:r w:rsidR="00630A9B" w:rsidRPr="00980024">
        <w:t xml:space="preserve">to still be a readable book they show we’ll still have printed black and white lettering in our lives one way or another. </w:t>
      </w:r>
    </w:p>
    <w:p w14:paraId="5AD85447" w14:textId="066510C6" w:rsidR="00801679" w:rsidRPr="00980024" w:rsidRDefault="00801679" w:rsidP="00507713">
      <w:pPr>
        <w:tabs>
          <w:tab w:val="left" w:pos="1965"/>
        </w:tabs>
        <w:spacing w:line="480" w:lineRule="auto"/>
      </w:pPr>
    </w:p>
    <w:p w14:paraId="2E2617A0" w14:textId="1F4C1FF3" w:rsidR="00801679" w:rsidRPr="00980024" w:rsidRDefault="00801679" w:rsidP="00801679"/>
    <w:p w14:paraId="0F817061" w14:textId="11923245" w:rsidR="006E7830" w:rsidRPr="00980024" w:rsidRDefault="00801679" w:rsidP="00801679">
      <w:r w:rsidRPr="00980024">
        <w:br w:type="page"/>
      </w:r>
    </w:p>
    <w:p w14:paraId="3825FD83" w14:textId="77777777" w:rsidR="00DF135C" w:rsidRPr="00980024" w:rsidRDefault="009D4622" w:rsidP="00980024">
      <w:pPr>
        <w:pStyle w:val="Heading1"/>
      </w:pPr>
      <w:bookmarkStart w:id="16" w:name="_Toc501449132"/>
      <w:r w:rsidRPr="00980024">
        <w:lastRenderedPageBreak/>
        <w:t>Conclusion</w:t>
      </w:r>
      <w:bookmarkEnd w:id="16"/>
      <w:r w:rsidRPr="00980024">
        <w:t xml:space="preserve"> </w:t>
      </w:r>
    </w:p>
    <w:p w14:paraId="716705CC" w14:textId="77777777" w:rsidR="00B05410" w:rsidRPr="00980024" w:rsidRDefault="00B05410" w:rsidP="00B05410">
      <w:pPr>
        <w:spacing w:line="480" w:lineRule="auto"/>
      </w:pPr>
      <w:r w:rsidRPr="00980024">
        <w:t xml:space="preserve">In conclusion, this dissertation provides the information needed to prove that humans need books in their lives whether being printed or digital. </w:t>
      </w:r>
    </w:p>
    <w:p w14:paraId="18565C6C" w14:textId="71BF227B" w:rsidR="00B05410" w:rsidRPr="00980024" w:rsidRDefault="00B05410" w:rsidP="00B05410">
      <w:pPr>
        <w:spacing w:line="480" w:lineRule="auto"/>
      </w:pPr>
      <w:r w:rsidRPr="00980024">
        <w:t xml:space="preserve">Although </w:t>
      </w:r>
      <w:r w:rsidR="00285082" w:rsidRPr="00980024">
        <w:t>that the human race</w:t>
      </w:r>
      <w:r w:rsidRPr="00980024">
        <w:t xml:space="preserve"> </w:t>
      </w:r>
      <w:r w:rsidR="00285082" w:rsidRPr="00980024">
        <w:t xml:space="preserve">are starting to care about the </w:t>
      </w:r>
      <w:r w:rsidRPr="00980024">
        <w:t>carbon footprint, ozone layer, pollution and global warming, there are there are many reasons why digital books have been proven to be better for the environment.  Provided within the second chapter, 168 kg of carbon dioxide is created when creating the kindle and uses on average 3 watts of power using its light, this compensates its co2 gasses, meaning the reader would have to be into his/her 23</w:t>
      </w:r>
      <w:r w:rsidRPr="00980024">
        <w:rPr>
          <w:vertAlign w:val="superscript"/>
        </w:rPr>
        <w:t>rd</w:t>
      </w:r>
      <w:r w:rsidRPr="00980024">
        <w:t xml:space="preserve"> book before the wattage is used, compared to its competitor the book, given the lighting in the readers house varies from 20 watts – 100 watts or bigger. </w:t>
      </w:r>
    </w:p>
    <w:p w14:paraId="442451B5" w14:textId="77777777" w:rsidR="00B05410" w:rsidRPr="00980024" w:rsidRDefault="00B05410" w:rsidP="00B05410">
      <w:pPr>
        <w:spacing w:line="480" w:lineRule="auto"/>
      </w:pPr>
      <w:r w:rsidRPr="00980024">
        <w:t xml:space="preserve">E-readers are also loved by many because of their availability, in which they allowed the reader to carry so many books whilst traveling anywhere in the world. This allows the reader light weight, portable compact travel with hundreds of books to read at any time they want. </w:t>
      </w:r>
    </w:p>
    <w:p w14:paraId="405F689E" w14:textId="77777777" w:rsidR="00B05410" w:rsidRPr="00980024" w:rsidRDefault="00B05410" w:rsidP="00B05410">
      <w:pPr>
        <w:spacing w:line="480" w:lineRule="auto"/>
      </w:pPr>
      <w:r w:rsidRPr="00980024">
        <w:t xml:space="preserve">Projects over the years began, making huge impacts in the industry, one being the ‘Gutenberg project’ in 1971. This was created by Mitchal Heart to create and distribute e-books. Volunteers worked to archive and digitalise many works. Over time, Heart created and converted over 30,000 free text and 100,000 books into digitalized versions to be placed onto the internet. It wasn’t until 2001 that publishing houses started to take note, and the public started seeing a mass publication of e-books and e-publishing houses. </w:t>
      </w:r>
    </w:p>
    <w:p w14:paraId="273D4367" w14:textId="08CD5802" w:rsidR="00B05410" w:rsidRPr="00980024" w:rsidRDefault="00B05410" w:rsidP="00B05410">
      <w:pPr>
        <w:spacing w:line="480" w:lineRule="auto"/>
      </w:pPr>
      <w:r w:rsidRPr="00980024">
        <w:t>But will the ‘cold and impersonal’ technology that has advanced throughout the years</w:t>
      </w:r>
      <w:r w:rsidR="00285082" w:rsidRPr="00980024">
        <w:t>, did</w:t>
      </w:r>
      <w:r w:rsidRPr="00980024">
        <w:t xml:space="preserve"> this stop people wanting printed books? </w:t>
      </w:r>
    </w:p>
    <w:p w14:paraId="744F7D43" w14:textId="76BAFEA4" w:rsidR="00B05410" w:rsidRPr="00980024" w:rsidRDefault="00B05410" w:rsidP="00B05410">
      <w:pPr>
        <w:spacing w:line="480" w:lineRule="auto"/>
      </w:pPr>
      <w:r w:rsidRPr="00980024">
        <w:lastRenderedPageBreak/>
        <w:t xml:space="preserve"> The answer being no, statistically proven</w:t>
      </w:r>
      <w:r w:rsidR="00285082" w:rsidRPr="00980024">
        <w:t xml:space="preserve">,  and shown in chapter one, </w:t>
      </w:r>
      <w:r w:rsidRPr="00980024">
        <w:t xml:space="preserve">people want printed books more than the advanced technology way of reading. </w:t>
      </w:r>
      <w:r w:rsidRPr="00980024">
        <w:br/>
        <w:t xml:space="preserve"> Also shown in chapter one, the printed books rose 7% whilst e-book sales declined by 4%, this being the second year that the e-book sales have declined. More than 360 million books were sold in 2016, giving the UK a 2% rise in sales and achieving an extra 6% rise in consumer spending.  The rise in sales are provided by fictional books like: “The Girl on the Train” by Paula Hawkins, and “Go Set a Watchman” by Harper Lee. Giving the publishing houses proof that readers adore fictional books that leave them wanting more and looking forward to the next </w:t>
      </w:r>
      <w:r w:rsidR="00285082" w:rsidRPr="00980024">
        <w:rPr>
          <w:lang w:val="en-GB"/>
        </w:rPr>
        <w:t>sequel</w:t>
      </w:r>
      <w:r w:rsidRPr="00980024">
        <w:t xml:space="preserve">. </w:t>
      </w:r>
    </w:p>
    <w:p w14:paraId="2885720C" w14:textId="77777777" w:rsidR="00B05410" w:rsidRPr="00980024" w:rsidRDefault="00B05410" w:rsidP="00B05410">
      <w:pPr>
        <w:spacing w:line="480" w:lineRule="auto"/>
      </w:pPr>
      <w:r w:rsidRPr="00980024">
        <w:t xml:space="preserve">Through my own personal poll, the results revealed on average 83 % of people out of 116 people preferred printed books compared to the 17% of e-books. This also provides the information that helps prove that people today will love printed book and its tradition. </w:t>
      </w:r>
    </w:p>
    <w:p w14:paraId="2274EFD5" w14:textId="19EA4D7F" w:rsidR="00B05410" w:rsidRPr="00980024" w:rsidRDefault="00B05410" w:rsidP="00B05410">
      <w:pPr>
        <w:spacing w:line="480" w:lineRule="auto"/>
      </w:pPr>
      <w:r w:rsidRPr="00980024">
        <w:t xml:space="preserve">Tradition will always </w:t>
      </w:r>
      <w:r w:rsidR="00285082" w:rsidRPr="00980024">
        <w:t>b</w:t>
      </w:r>
      <w:r w:rsidRPr="00980024">
        <w:t xml:space="preserve">e within our lives, even as technology advances into the future. Humans continue to want to bring through old traditions and make them last. </w:t>
      </w:r>
    </w:p>
    <w:p w14:paraId="7B217E11" w14:textId="36C161D1" w:rsidR="00B05410" w:rsidRPr="00980024" w:rsidRDefault="00B05410" w:rsidP="00B05410">
      <w:pPr>
        <w:spacing w:line="480" w:lineRule="auto"/>
      </w:pPr>
      <w:r w:rsidRPr="00980024">
        <w:t xml:space="preserve">With computer technology advancing and the printed word doing so as well in the form of reading material, there are now multiple ways of communicating in the literary world. Writing and illustrating have advanced from quills and charcoal to mechanical pencils and computer. Technologies have advanced so much that three dimensional images can now be created on the computer using hand controlled devices, creating art forms that can move with the times. </w:t>
      </w:r>
    </w:p>
    <w:p w14:paraId="4EEE3B26" w14:textId="0512490B" w:rsidR="00B05410" w:rsidRPr="00980024" w:rsidRDefault="00B05410" w:rsidP="00B05410">
      <w:pPr>
        <w:spacing w:line="480" w:lineRule="auto"/>
      </w:pPr>
      <w:r w:rsidRPr="00980024">
        <w:t xml:space="preserve">However, due to the advances in technology, this does not mean that previous skills have not been moved into our present. For example, North Carolina artist Peter Deligdisch </w:t>
      </w:r>
      <w:r w:rsidRPr="00980024">
        <w:lastRenderedPageBreak/>
        <w:t xml:space="preserve">shows that we can carry through the past into the present with his ink drawings. With a glass quill, he creates beautiful pieces of winding art that mesmerizes the onlooker. </w:t>
      </w:r>
    </w:p>
    <w:p w14:paraId="24600D14" w14:textId="6FF99DA9" w:rsidR="00B05410" w:rsidRPr="00980024" w:rsidRDefault="00B05410" w:rsidP="00B05410">
      <w:pPr>
        <w:spacing w:line="480" w:lineRule="auto"/>
      </w:pPr>
      <w:r w:rsidRPr="00980024">
        <w:t xml:space="preserve">Another example is Sir Arthur Conan Doyle’s Sherlock Holmes books. They have inspired countless movies, advanced our technology and helped bring hours of joys reading them. But no matter what technology that has applied to the reading source, whether traditional or electronic, the reader constantly experiences the love of his writing.  The reader always sees his writing in an enjoyable light. </w:t>
      </w:r>
    </w:p>
    <w:p w14:paraId="13E27DCD" w14:textId="77777777" w:rsidR="00B05410" w:rsidRPr="00980024" w:rsidRDefault="00B05410" w:rsidP="00B05410">
      <w:pPr>
        <w:spacing w:line="480" w:lineRule="auto"/>
      </w:pPr>
      <w:r w:rsidRPr="00980024">
        <w:t xml:space="preserve">Despite the ever changing advances in technology and the likelihood of new forms of digital reading equipment, publishing houses will continue to be concerned about the popularity and sales of printed books. </w:t>
      </w:r>
    </w:p>
    <w:p w14:paraId="7300EA86" w14:textId="77777777" w:rsidR="00B05410" w:rsidRPr="00980024" w:rsidRDefault="00B05410" w:rsidP="00B05410">
      <w:pPr>
        <w:spacing w:line="480" w:lineRule="auto"/>
      </w:pPr>
      <w:r w:rsidRPr="00980024">
        <w:t xml:space="preserve">In chapter three, this essay developed on by showing how we as humans have learned to take the old and create something new, all by recycling. Showing artiest like Brain Dettmer, Guy Laramee and Su Blackwell, all three artiest have created three dimensional art in beautiful ways, carving into the book pages, and showing the books in new way. Using layers of pages and books to create the art inspired by the books themselves. </w:t>
      </w:r>
    </w:p>
    <w:p w14:paraId="05321AB5" w14:textId="27158083" w:rsidR="00B05410" w:rsidRPr="00980024" w:rsidRDefault="00B05410" w:rsidP="00B05410">
      <w:pPr>
        <w:spacing w:line="480" w:lineRule="auto"/>
      </w:pPr>
      <w:r w:rsidRPr="00980024">
        <w:t xml:space="preserve">Therefore in conclusion, books whether being provided within a technologically advanced field, or an ‘old fashioned’ way, we as humans will devour to seek out and find the best stories and the best way each individual feels comfortable to read them. </w:t>
      </w:r>
    </w:p>
    <w:p w14:paraId="01A22FC8" w14:textId="6C80B271" w:rsidR="00EF2AEC" w:rsidRPr="00980024" w:rsidRDefault="00B05410" w:rsidP="00980024">
      <w:pPr>
        <w:spacing w:line="480" w:lineRule="auto"/>
      </w:pPr>
      <w:r w:rsidRPr="00980024">
        <w:t xml:space="preserve">We will continually have printed books in our lives, only they may advance within themselves to beautiful pieces of art, or constantly be recycled to help keep our planet eco-friendly. </w:t>
      </w:r>
    </w:p>
    <w:bookmarkStart w:id="17" w:name="_Toc501449133" w:displacedByCustomXml="next"/>
    <w:sdt>
      <w:sdtPr>
        <w:rPr>
          <w:rFonts w:asciiTheme="minorHAnsi" w:eastAsiaTheme="minorHAnsi" w:hAnsiTheme="minorHAnsi" w:cstheme="minorBidi"/>
          <w:color w:val="595959" w:themeColor="text1" w:themeTint="A6"/>
          <w:sz w:val="22"/>
        </w:rPr>
        <w:id w:val="-1389408756"/>
        <w:docPartObj>
          <w:docPartGallery w:val="Bibliographies"/>
          <w:docPartUnique/>
        </w:docPartObj>
      </w:sdtPr>
      <w:sdtEndPr/>
      <w:sdtContent>
        <w:p w14:paraId="5EF35520" w14:textId="3B770373" w:rsidR="00EF2AEC" w:rsidRPr="00980024" w:rsidRDefault="00EF2AEC">
          <w:pPr>
            <w:pStyle w:val="Heading1"/>
          </w:pPr>
          <w:r w:rsidRPr="00980024">
            <w:t>Bibliography</w:t>
          </w:r>
          <w:bookmarkEnd w:id="17"/>
        </w:p>
        <w:sdt>
          <w:sdtPr>
            <w:id w:val="111145805"/>
            <w:bibliography/>
          </w:sdtPr>
          <w:sdtEndPr/>
          <w:sdtContent>
            <w:p w14:paraId="28031EEB" w14:textId="77777777" w:rsidR="00980024" w:rsidRDefault="00EF2AEC" w:rsidP="00980024">
              <w:pPr>
                <w:pStyle w:val="Bibliography"/>
                <w:ind w:left="720" w:hanging="720"/>
                <w:rPr>
                  <w:noProof/>
                  <w:sz w:val="24"/>
                  <w:szCs w:val="24"/>
                </w:rPr>
              </w:pPr>
              <w:r w:rsidRPr="00980024">
                <w:fldChar w:fldCharType="begin"/>
              </w:r>
              <w:r w:rsidRPr="00980024">
                <w:instrText xml:space="preserve"> BIBLIOGRAPHY </w:instrText>
              </w:r>
              <w:r w:rsidRPr="00980024">
                <w:fldChar w:fldCharType="separate"/>
              </w:r>
              <w:r w:rsidR="00980024">
                <w:rPr>
                  <w:noProof/>
                </w:rPr>
                <w:t xml:space="preserve">Beal, A. (2015, May 1st). </w:t>
              </w:r>
              <w:r w:rsidR="00980024">
                <w:rPr>
                  <w:i/>
                  <w:iCs/>
                  <w:noProof/>
                </w:rPr>
                <w:t xml:space="preserve">35 Unique DIY Project Ideas to Repurpose Old Books </w:t>
              </w:r>
              <w:r w:rsidR="00980024">
                <w:rPr>
                  <w:noProof/>
                </w:rPr>
                <w:t>. Retrieved from BIG DIY: http://www.bigdiyideas.com/35-unique-and-creative-vintage-book-crafts/</w:t>
              </w:r>
            </w:p>
            <w:p w14:paraId="1AC5EFA5" w14:textId="77777777" w:rsidR="00980024" w:rsidRDefault="00980024" w:rsidP="00980024">
              <w:pPr>
                <w:pStyle w:val="Bibliography"/>
                <w:ind w:left="720" w:hanging="720"/>
                <w:rPr>
                  <w:noProof/>
                </w:rPr>
              </w:pPr>
              <w:r>
                <w:rPr>
                  <w:noProof/>
                </w:rPr>
                <w:t xml:space="preserve">Bury, L. (2013, November Monday 25th). </w:t>
              </w:r>
              <w:r>
                <w:rPr>
                  <w:i/>
                  <w:iCs/>
                  <w:noProof/>
                </w:rPr>
                <w:t xml:space="preserve">Young adult readers 'prefer printed to ebooks' </w:t>
              </w:r>
              <w:r>
                <w:rPr>
                  <w:noProof/>
                </w:rPr>
                <w:t>. Retrieved from The Guarden : https://www.theguardian.com/books/2013/nov/25/young-adult-readers-prefer-printed-ebooks</w:t>
              </w:r>
            </w:p>
            <w:p w14:paraId="3687515A" w14:textId="77777777" w:rsidR="00980024" w:rsidRDefault="00980024" w:rsidP="00980024">
              <w:pPr>
                <w:pStyle w:val="Bibliography"/>
                <w:ind w:left="720" w:hanging="720"/>
                <w:rPr>
                  <w:noProof/>
                </w:rPr>
              </w:pPr>
              <w:r>
                <w:rPr>
                  <w:noProof/>
                </w:rPr>
                <w:t xml:space="preserve">Cain, S. (2017, March Tuesday 14th). </w:t>
              </w:r>
              <w:r>
                <w:rPr>
                  <w:i/>
                  <w:iCs/>
                  <w:noProof/>
                </w:rPr>
                <w:t xml:space="preserve">Ebook sales continue to fall as younger generations drive appetite for print </w:t>
              </w:r>
              <w:r>
                <w:rPr>
                  <w:noProof/>
                </w:rPr>
                <w:t>. Retrieved from The Guarden : https://www.theguardian.com/books/2017/mar/14/ebook-sales-continue-to-fall-nielsen-survey-uk-book-sales</w:t>
              </w:r>
            </w:p>
            <w:p w14:paraId="0048BD52" w14:textId="77777777" w:rsidR="00980024" w:rsidRDefault="00980024" w:rsidP="00980024">
              <w:pPr>
                <w:pStyle w:val="Bibliography"/>
                <w:ind w:left="720" w:hanging="720"/>
                <w:rPr>
                  <w:noProof/>
                </w:rPr>
              </w:pPr>
              <w:r>
                <w:rPr>
                  <w:noProof/>
                </w:rPr>
                <w:t xml:space="preserve">Collier, J. (n/a, n/a n/a). </w:t>
              </w:r>
              <w:r>
                <w:rPr>
                  <w:i/>
                  <w:iCs/>
                  <w:noProof/>
                </w:rPr>
                <w:t>50+ Things to Make From Old Books</w:t>
              </w:r>
              <w:r>
                <w:rPr>
                  <w:noProof/>
                </w:rPr>
                <w:t>. Retrieved from saved by loves creation: http://savedbylovecreations.com/2012/04/50-things-to-make-from-old-books.html</w:t>
              </w:r>
            </w:p>
            <w:p w14:paraId="01939B2E" w14:textId="77777777" w:rsidR="00980024" w:rsidRDefault="00980024" w:rsidP="00980024">
              <w:pPr>
                <w:pStyle w:val="Bibliography"/>
                <w:ind w:left="720" w:hanging="720"/>
                <w:rPr>
                  <w:noProof/>
                </w:rPr>
              </w:pPr>
              <w:r>
                <w:rPr>
                  <w:noProof/>
                </w:rPr>
                <w:t xml:space="preserve">Ferraresi, A. (2016, November 20th). </w:t>
              </w:r>
              <w:r>
                <w:rPr>
                  <w:i/>
                  <w:iCs/>
                  <w:noProof/>
                </w:rPr>
                <w:t>Why eBooks Are Better than Printed Books</w:t>
              </w:r>
              <w:r>
                <w:rPr>
                  <w:noProof/>
                </w:rPr>
                <w:t>. Retrieved from iRead Book Tour: https://www.ireadbooktours.com/resources-for-authors/why-ebooks-are-better-than-printed-books</w:t>
              </w:r>
            </w:p>
            <w:p w14:paraId="16B4E385" w14:textId="77777777" w:rsidR="00980024" w:rsidRDefault="00980024" w:rsidP="00980024">
              <w:pPr>
                <w:pStyle w:val="Bibliography"/>
                <w:ind w:left="720" w:hanging="720"/>
                <w:rPr>
                  <w:noProof/>
                </w:rPr>
              </w:pPr>
              <w:r>
                <w:rPr>
                  <w:noProof/>
                </w:rPr>
                <w:t xml:space="preserve">Flood, A. (2016, Febuary Wednesday 3rd ). </w:t>
              </w:r>
              <w:r>
                <w:rPr>
                  <w:i/>
                  <w:iCs/>
                  <w:noProof/>
                </w:rPr>
                <w:t xml:space="preserve">Ebook sales falling for the first time, finds new report </w:t>
              </w:r>
              <w:r>
                <w:rPr>
                  <w:noProof/>
                </w:rPr>
                <w:t>. Retrieved from The Guarden: https://www.theguardian.com/books/2016/feb/03/ebook-sales-falling-for-the-first-time-finds-new-report</w:t>
              </w:r>
            </w:p>
            <w:p w14:paraId="348922D2" w14:textId="77777777" w:rsidR="00980024" w:rsidRDefault="00980024" w:rsidP="00980024">
              <w:pPr>
                <w:pStyle w:val="Bibliography"/>
                <w:ind w:left="720" w:hanging="720"/>
                <w:rPr>
                  <w:noProof/>
                </w:rPr>
              </w:pPr>
              <w:r>
                <w:rPr>
                  <w:noProof/>
                </w:rPr>
                <w:t xml:space="preserve">Knight, R. (2016, January 18th). </w:t>
              </w:r>
              <w:r>
                <w:rPr>
                  <w:i/>
                  <w:iCs/>
                  <w:noProof/>
                </w:rPr>
                <w:t>16 Facts About eBooks &amp; Print Books</w:t>
              </w:r>
              <w:r>
                <w:rPr>
                  <w:noProof/>
                </w:rPr>
                <w:t>. Retrieved from UPAUTHORS: http://www.upauthors.com/16-facts-about-ebooks-print-books/</w:t>
              </w:r>
            </w:p>
            <w:p w14:paraId="0C09A59D" w14:textId="77777777" w:rsidR="00980024" w:rsidRDefault="00980024" w:rsidP="00980024">
              <w:pPr>
                <w:pStyle w:val="Bibliography"/>
                <w:ind w:left="720" w:hanging="720"/>
                <w:rPr>
                  <w:noProof/>
                </w:rPr>
              </w:pPr>
              <w:r>
                <w:rPr>
                  <w:noProof/>
                </w:rPr>
                <w:t xml:space="preserve">Kraft, A. (2015, December 14th 6am). </w:t>
              </w:r>
              <w:r>
                <w:rPr>
                  <w:i/>
                  <w:iCs/>
                  <w:noProof/>
                </w:rPr>
                <w:t>Books vs. e-books: The science behind the best way to read</w:t>
              </w:r>
              <w:r>
                <w:rPr>
                  <w:noProof/>
                </w:rPr>
                <w:t>. Retrieved from CBS NEWS : https://www.cbsnews.com/news/kindle-nook-e-reader-books-the-best-way-to-read/</w:t>
              </w:r>
            </w:p>
            <w:p w14:paraId="69232AE9" w14:textId="77777777" w:rsidR="00980024" w:rsidRDefault="00980024" w:rsidP="00980024">
              <w:pPr>
                <w:pStyle w:val="Bibliography"/>
                <w:ind w:left="720" w:hanging="720"/>
                <w:rPr>
                  <w:noProof/>
                </w:rPr>
              </w:pPr>
              <w:r>
                <w:rPr>
                  <w:noProof/>
                </w:rPr>
                <w:t xml:space="preserve">Mitchel, N. (2015, Apri 15th). </w:t>
              </w:r>
              <w:r>
                <w:rPr>
                  <w:i/>
                  <w:iCs/>
                  <w:noProof/>
                </w:rPr>
                <w:t>E-Readers vs. Book Books: A Book Lover Weighs the Pros and Cons</w:t>
              </w:r>
              <w:r>
                <w:rPr>
                  <w:noProof/>
                </w:rPr>
                <w:t>. Retrieved from Apartment Therapy : https://www.apartmenttherapy.com/e-readers-pros-cons-218010</w:t>
              </w:r>
            </w:p>
            <w:p w14:paraId="0532134D" w14:textId="77777777" w:rsidR="00980024" w:rsidRDefault="00980024" w:rsidP="00980024">
              <w:pPr>
                <w:pStyle w:val="Bibliography"/>
                <w:ind w:left="720" w:hanging="720"/>
                <w:rPr>
                  <w:noProof/>
                </w:rPr>
              </w:pPr>
              <w:r>
                <w:rPr>
                  <w:noProof/>
                </w:rPr>
                <w:t xml:space="preserve">Palmer, B. (2010, August 24th). </w:t>
              </w:r>
              <w:r>
                <w:rPr>
                  <w:i/>
                  <w:iCs/>
                  <w:noProof/>
                </w:rPr>
                <w:t>Should You Ditch Your Books for an E-Reader?</w:t>
              </w:r>
              <w:r>
                <w:rPr>
                  <w:noProof/>
                </w:rPr>
                <w:t xml:space="preserve"> Retrieved from Slate : http://www.slate.com/articles/health_and_science/the_green_lantern/2010/08/should_you_ditch_your_books_for_an_ereader.html</w:t>
              </w:r>
            </w:p>
            <w:p w14:paraId="6D1B1E9A" w14:textId="77777777" w:rsidR="00980024" w:rsidRDefault="00980024" w:rsidP="00980024">
              <w:pPr>
                <w:pStyle w:val="Bibliography"/>
                <w:ind w:left="720" w:hanging="720"/>
                <w:rPr>
                  <w:noProof/>
                </w:rPr>
              </w:pPr>
              <w:r>
                <w:rPr>
                  <w:noProof/>
                </w:rPr>
                <w:lastRenderedPageBreak/>
                <w:t xml:space="preserve">poll., p. (n/a, n/a n/a). </w:t>
              </w:r>
              <w:r>
                <w:rPr>
                  <w:i/>
                  <w:iCs/>
                  <w:noProof/>
                </w:rPr>
                <w:t>Are eBooks better than real books?</w:t>
              </w:r>
              <w:r>
                <w:rPr>
                  <w:noProof/>
                </w:rPr>
                <w:t xml:space="preserve"> Retrieved from Debate.org: http://www.debate.org/opinions/are-ebooks-better-than-real-books</w:t>
              </w:r>
            </w:p>
            <w:p w14:paraId="4471EB89" w14:textId="77777777" w:rsidR="00980024" w:rsidRDefault="00980024" w:rsidP="00980024">
              <w:pPr>
                <w:pStyle w:val="Bibliography"/>
                <w:ind w:left="720" w:hanging="720"/>
                <w:rPr>
                  <w:noProof/>
                </w:rPr>
              </w:pPr>
              <w:r>
                <w:rPr>
                  <w:noProof/>
                </w:rPr>
                <w:t xml:space="preserve">Rainie, K. Z. (2014). </w:t>
              </w:r>
              <w:r>
                <w:rPr>
                  <w:i/>
                  <w:iCs/>
                  <w:noProof/>
                </w:rPr>
                <w:t>E-Reading Rises as Device Ownership Jumps.</w:t>
              </w:r>
              <w:r>
                <w:rPr>
                  <w:noProof/>
                </w:rPr>
                <w:t xml:space="preserve"> USA: Pew Research Center.</w:t>
              </w:r>
            </w:p>
            <w:p w14:paraId="6165CEB1" w14:textId="77777777" w:rsidR="00980024" w:rsidRDefault="00980024" w:rsidP="00980024">
              <w:pPr>
                <w:pStyle w:val="Bibliography"/>
                <w:ind w:left="720" w:hanging="720"/>
                <w:rPr>
                  <w:noProof/>
                </w:rPr>
              </w:pPr>
              <w:r>
                <w:rPr>
                  <w:noProof/>
                </w:rPr>
                <w:t xml:space="preserve">Sweney, M. (2016, May Friday 13th ). </w:t>
              </w:r>
              <w:r>
                <w:rPr>
                  <w:i/>
                  <w:iCs/>
                  <w:noProof/>
                </w:rPr>
                <w:t xml:space="preserve">Printed book sales rise for first time in four years as ebooks decline </w:t>
              </w:r>
              <w:r>
                <w:rPr>
                  <w:noProof/>
                </w:rPr>
                <w:t>. Retrieved from The Guarden : https://www.theguardian.com/media/2016/may/13/printed-book-sales-ebooks-decline</w:t>
              </w:r>
            </w:p>
            <w:p w14:paraId="19B75A08" w14:textId="77777777" w:rsidR="00980024" w:rsidRDefault="00980024" w:rsidP="00980024">
              <w:pPr>
                <w:pStyle w:val="Bibliography"/>
                <w:ind w:left="720" w:hanging="720"/>
                <w:rPr>
                  <w:noProof/>
                </w:rPr>
              </w:pPr>
              <w:r>
                <w:rPr>
                  <w:noProof/>
                </w:rPr>
                <w:t xml:space="preserve">Sweney, M. (2017, April Thursday 27th ). </w:t>
              </w:r>
              <w:r>
                <w:rPr>
                  <w:i/>
                  <w:iCs/>
                  <w:noProof/>
                </w:rPr>
                <w:t xml:space="preserve">'Screen fatigue' sees UK ebook sales plunge 17% as readers return to print </w:t>
              </w:r>
              <w:r>
                <w:rPr>
                  <w:noProof/>
                </w:rPr>
                <w:t>. Retrieved from The Guarden : https://www.theguardian.com/books/2017/apr/27/screen-fatigue-sees-uk-ebook-sales-plunge-17-as-readers-return-to-print</w:t>
              </w:r>
            </w:p>
            <w:p w14:paraId="766548DD" w14:textId="7B7C20A7" w:rsidR="00507713" w:rsidRPr="00980024" w:rsidRDefault="00EF2AEC" w:rsidP="00980024">
              <w:pPr>
                <w:rPr>
                  <w:b/>
                </w:rPr>
              </w:pPr>
              <w:r w:rsidRPr="00980024">
                <w:rPr>
                  <w:b/>
                  <w:bCs/>
                  <w:noProof/>
                </w:rPr>
                <w:fldChar w:fldCharType="end"/>
              </w:r>
              <w:r w:rsidR="00507713" w:rsidRPr="00980024">
                <w:rPr>
                  <w:b/>
                  <w:u w:val="single"/>
                </w:rPr>
                <w:t xml:space="preserve">books, papers and </w:t>
              </w:r>
              <w:r w:rsidR="00A82D07" w:rsidRPr="00980024">
                <w:rPr>
                  <w:b/>
                  <w:u w:val="single"/>
                </w:rPr>
                <w:t>journals</w:t>
              </w:r>
              <w:r w:rsidR="00507713" w:rsidRPr="00980024">
                <w:rPr>
                  <w:b/>
                  <w:u w:val="single"/>
                </w:rPr>
                <w:t xml:space="preserve">. </w:t>
              </w:r>
            </w:p>
          </w:sdtContent>
        </w:sdt>
      </w:sdtContent>
    </w:sdt>
    <w:p w14:paraId="26A94C8F" w14:textId="77777777" w:rsidR="009D4622" w:rsidRPr="00980024" w:rsidRDefault="009D4622" w:rsidP="00507713">
      <w:pPr>
        <w:pStyle w:val="ListParagraph"/>
        <w:numPr>
          <w:ilvl w:val="0"/>
          <w:numId w:val="19"/>
        </w:numPr>
        <w:spacing w:line="480" w:lineRule="auto"/>
      </w:pPr>
      <w:r w:rsidRPr="00980024">
        <w:t>The Future of the Book in the Digital Age</w:t>
      </w:r>
    </w:p>
    <w:p w14:paraId="1651AF2A" w14:textId="561E7618" w:rsidR="00507713" w:rsidRPr="00980024" w:rsidRDefault="009D4622" w:rsidP="00507713">
      <w:pPr>
        <w:spacing w:line="480" w:lineRule="auto"/>
      </w:pPr>
      <w:r w:rsidRPr="00980024">
        <w:t>1st Edition Editors: Bill Cope Angus Phillips eBook ISBN: 9781780632124 Imprint: Chandos Publishing Published Date: 31st December 2006 Page Count: 248</w:t>
      </w:r>
    </w:p>
    <w:p w14:paraId="56B9A477" w14:textId="77777777" w:rsidR="00507713" w:rsidRPr="00980024" w:rsidRDefault="00507713" w:rsidP="00507713">
      <w:pPr>
        <w:pStyle w:val="ListParagraph"/>
        <w:numPr>
          <w:ilvl w:val="0"/>
          <w:numId w:val="19"/>
        </w:numPr>
        <w:spacing w:line="480" w:lineRule="auto"/>
      </w:pPr>
      <w:r w:rsidRPr="00980024">
        <w:t>Bound to end?</w:t>
      </w:r>
    </w:p>
    <w:p w14:paraId="2AE74AA4" w14:textId="499B06FF" w:rsidR="00507713" w:rsidRPr="00980024" w:rsidRDefault="00507713" w:rsidP="00507713">
      <w:pPr>
        <w:spacing w:line="480" w:lineRule="auto"/>
      </w:pPr>
      <w:r w:rsidRPr="00980024">
        <w:t xml:space="preserve"> Is the digital </w:t>
      </w:r>
      <w:r w:rsidR="00A82D07" w:rsidRPr="00980024">
        <w:t>revolution</w:t>
      </w:r>
      <w:r w:rsidRPr="00980024">
        <w:t xml:space="preserve"> responsible for the current, thriving and inspiring use of books as an art form? : </w:t>
      </w:r>
      <w:r w:rsidR="00A82D07" w:rsidRPr="00980024">
        <w:t>Lucy</w:t>
      </w:r>
      <w:r w:rsidRPr="00980024">
        <w:t xml:space="preserve"> </w:t>
      </w:r>
      <w:r w:rsidR="00A82D07" w:rsidRPr="00980024">
        <w:t>Bird:</w:t>
      </w:r>
      <w:r w:rsidRPr="00980024">
        <w:t xml:space="preserve"> </w:t>
      </w:r>
      <w:r w:rsidR="00A82D07" w:rsidRPr="00980024">
        <w:t>March</w:t>
      </w:r>
      <w:r w:rsidRPr="00980024">
        <w:t xml:space="preserve"> 2010 </w:t>
      </w:r>
    </w:p>
    <w:p w14:paraId="0CDA4050" w14:textId="4836AA0E" w:rsidR="00801679" w:rsidRPr="00980024" w:rsidRDefault="00801679" w:rsidP="00211078">
      <w:pPr>
        <w:pStyle w:val="ListParagraph"/>
        <w:numPr>
          <w:ilvl w:val="0"/>
          <w:numId w:val="19"/>
        </w:numPr>
        <w:spacing w:line="480" w:lineRule="auto"/>
      </w:pPr>
      <w:r w:rsidRPr="00980024">
        <w:t xml:space="preserve">Castleman, R. (1994) a century of artist books, </w:t>
      </w:r>
      <w:r w:rsidR="00A82D07" w:rsidRPr="00980024">
        <w:t>New</w:t>
      </w:r>
      <w:r w:rsidRPr="00980024">
        <w:t xml:space="preserve"> </w:t>
      </w:r>
      <w:r w:rsidR="00A82D07" w:rsidRPr="00980024">
        <w:t>York:</w:t>
      </w:r>
      <w:r w:rsidRPr="00980024">
        <w:t xml:space="preserve"> museum of modern art. </w:t>
      </w:r>
    </w:p>
    <w:p w14:paraId="7F7CFABE" w14:textId="628BDAE4" w:rsidR="00801679" w:rsidRPr="00980024" w:rsidRDefault="00211078" w:rsidP="00211078">
      <w:pPr>
        <w:pStyle w:val="ListParagraph"/>
        <w:numPr>
          <w:ilvl w:val="0"/>
          <w:numId w:val="19"/>
        </w:numPr>
        <w:spacing w:line="480" w:lineRule="auto"/>
      </w:pPr>
      <w:r w:rsidRPr="00980024">
        <w:t xml:space="preserve">Gomez, j. (2008) print is dead; books in our digital age, new York: </w:t>
      </w:r>
      <w:r w:rsidR="00A82D07" w:rsidRPr="00980024">
        <w:t>Macmillan</w:t>
      </w:r>
      <w:r w:rsidRPr="00980024">
        <w:t xml:space="preserve"> </w:t>
      </w:r>
    </w:p>
    <w:p w14:paraId="06272E27" w14:textId="79A36AEF" w:rsidR="009D4622" w:rsidRPr="00980024" w:rsidRDefault="00211078" w:rsidP="00211078">
      <w:pPr>
        <w:pStyle w:val="ListParagraph"/>
        <w:numPr>
          <w:ilvl w:val="0"/>
          <w:numId w:val="19"/>
        </w:numPr>
        <w:spacing w:line="480" w:lineRule="auto"/>
      </w:pPr>
      <w:r w:rsidRPr="00980024">
        <w:t xml:space="preserve">Davis m. </w:t>
      </w:r>
      <w:r w:rsidR="00A82D07" w:rsidRPr="00980024">
        <w:t>(1994</w:t>
      </w:r>
      <w:r w:rsidRPr="00980024">
        <w:t xml:space="preserve">) the Gutenberg bible, London: the British library board. </w:t>
      </w:r>
    </w:p>
    <w:p w14:paraId="3CD2A402" w14:textId="742BB24C" w:rsidR="00520367" w:rsidRPr="009D4622" w:rsidRDefault="00520367" w:rsidP="00211078">
      <w:pPr>
        <w:pStyle w:val="ListParagraph"/>
        <w:numPr>
          <w:ilvl w:val="0"/>
          <w:numId w:val="19"/>
        </w:numPr>
        <w:spacing w:line="480" w:lineRule="auto"/>
      </w:pPr>
      <w:r w:rsidRPr="00980024">
        <w:t xml:space="preserve">Pricket, r. (2008) between the sheets, illustration, issue 16, </w:t>
      </w:r>
      <w:r>
        <w:t>pages 46-48</w:t>
      </w:r>
    </w:p>
    <w:sectPr w:rsidR="00520367" w:rsidRPr="009D4622">
      <w:footerReference w:type="default" r:id="rId25"/>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6EFD54" w14:textId="77777777" w:rsidR="00B05410" w:rsidRDefault="00B05410" w:rsidP="00C6554A">
      <w:pPr>
        <w:spacing w:before="0" w:after="0" w:line="240" w:lineRule="auto"/>
      </w:pPr>
      <w:r>
        <w:separator/>
      </w:r>
    </w:p>
  </w:endnote>
  <w:endnote w:type="continuationSeparator" w:id="0">
    <w:p w14:paraId="04C0EDF2" w14:textId="77777777" w:rsidR="00B05410" w:rsidRDefault="00B05410"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HGMinchoE">
    <w:altName w:val="HG明朝E"/>
    <w:charset w:val="80"/>
    <w:family w:val="auto"/>
    <w:pitch w:val="variable"/>
    <w:sig w:usb0="E00002FF" w:usb1="6AC7FDFB" w:usb2="00000012" w:usb3="00000000" w:csb0="0002009F" w:csb1="00000000"/>
  </w:font>
  <w:font w:name="Segoe UI">
    <w:altName w:val="Calibr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Webtype-Web-Use-Only">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DFBB5" w14:textId="7B89A2F1" w:rsidR="00B05410" w:rsidRDefault="00B05410">
    <w:pPr>
      <w:pStyle w:val="Footer"/>
    </w:pPr>
    <w:r>
      <w:t xml:space="preserve">Page </w:t>
    </w:r>
    <w:r>
      <w:fldChar w:fldCharType="begin"/>
    </w:r>
    <w:r>
      <w:instrText xml:space="preserve"> PAGE  \* Arabic  \* MERGEFORMAT </w:instrText>
    </w:r>
    <w:r>
      <w:fldChar w:fldCharType="separate"/>
    </w:r>
    <w:r w:rsidR="00AA37E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0EBE98" w14:textId="77777777" w:rsidR="00B05410" w:rsidRDefault="00B05410" w:rsidP="00C6554A">
      <w:pPr>
        <w:spacing w:before="0" w:after="0" w:line="240" w:lineRule="auto"/>
      </w:pPr>
      <w:r>
        <w:separator/>
      </w:r>
    </w:p>
  </w:footnote>
  <w:footnote w:type="continuationSeparator" w:id="0">
    <w:p w14:paraId="6C7276A1" w14:textId="77777777" w:rsidR="00B05410" w:rsidRDefault="00B05410"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E0D4201"/>
    <w:multiLevelType w:val="hybridMultilevel"/>
    <w:tmpl w:val="A404B9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15529EC"/>
    <w:multiLevelType w:val="hybridMultilevel"/>
    <w:tmpl w:val="89C60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A04E3D"/>
    <w:multiLevelType w:val="hybridMultilevel"/>
    <w:tmpl w:val="B45243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B26985"/>
    <w:multiLevelType w:val="multilevel"/>
    <w:tmpl w:val="AA4C9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6"/>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2"/>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E52"/>
    <w:rsid w:val="00065F4C"/>
    <w:rsid w:val="000744B6"/>
    <w:rsid w:val="00093323"/>
    <w:rsid w:val="000A710F"/>
    <w:rsid w:val="000E110B"/>
    <w:rsid w:val="000E34A6"/>
    <w:rsid w:val="000E4089"/>
    <w:rsid w:val="000E6903"/>
    <w:rsid w:val="001540A0"/>
    <w:rsid w:val="00174127"/>
    <w:rsid w:val="001B209F"/>
    <w:rsid w:val="001C77C0"/>
    <w:rsid w:val="00204628"/>
    <w:rsid w:val="002101FB"/>
    <w:rsid w:val="00211078"/>
    <w:rsid w:val="002554CD"/>
    <w:rsid w:val="00281A89"/>
    <w:rsid w:val="00281BAB"/>
    <w:rsid w:val="00285082"/>
    <w:rsid w:val="00293B83"/>
    <w:rsid w:val="00296ACF"/>
    <w:rsid w:val="002B4294"/>
    <w:rsid w:val="00324F26"/>
    <w:rsid w:val="00333D0D"/>
    <w:rsid w:val="003568D6"/>
    <w:rsid w:val="00361258"/>
    <w:rsid w:val="00372E6F"/>
    <w:rsid w:val="0038005C"/>
    <w:rsid w:val="003A170E"/>
    <w:rsid w:val="003A26EF"/>
    <w:rsid w:val="003A7D1F"/>
    <w:rsid w:val="0044357C"/>
    <w:rsid w:val="0046040B"/>
    <w:rsid w:val="0048474C"/>
    <w:rsid w:val="004947D6"/>
    <w:rsid w:val="004A3CDA"/>
    <w:rsid w:val="004C049F"/>
    <w:rsid w:val="005000E2"/>
    <w:rsid w:val="00501969"/>
    <w:rsid w:val="00507713"/>
    <w:rsid w:val="00520367"/>
    <w:rsid w:val="005500C6"/>
    <w:rsid w:val="005B56F2"/>
    <w:rsid w:val="005F2E52"/>
    <w:rsid w:val="00630A9B"/>
    <w:rsid w:val="00691BDA"/>
    <w:rsid w:val="006A3CE7"/>
    <w:rsid w:val="006A3D75"/>
    <w:rsid w:val="006E65BB"/>
    <w:rsid w:val="006E7830"/>
    <w:rsid w:val="00717A18"/>
    <w:rsid w:val="00735B15"/>
    <w:rsid w:val="0076544D"/>
    <w:rsid w:val="007D1D55"/>
    <w:rsid w:val="007E78A6"/>
    <w:rsid w:val="007F458C"/>
    <w:rsid w:val="00801679"/>
    <w:rsid w:val="0082048D"/>
    <w:rsid w:val="008545D8"/>
    <w:rsid w:val="00880BE2"/>
    <w:rsid w:val="00894FAA"/>
    <w:rsid w:val="0091545B"/>
    <w:rsid w:val="009252D6"/>
    <w:rsid w:val="0092563B"/>
    <w:rsid w:val="00935EFA"/>
    <w:rsid w:val="00952430"/>
    <w:rsid w:val="00975707"/>
    <w:rsid w:val="00980024"/>
    <w:rsid w:val="009D4622"/>
    <w:rsid w:val="009E29CE"/>
    <w:rsid w:val="00A22658"/>
    <w:rsid w:val="00A46479"/>
    <w:rsid w:val="00A554D9"/>
    <w:rsid w:val="00A82185"/>
    <w:rsid w:val="00A82D07"/>
    <w:rsid w:val="00A848F3"/>
    <w:rsid w:val="00A86D8B"/>
    <w:rsid w:val="00A908FD"/>
    <w:rsid w:val="00AA37E3"/>
    <w:rsid w:val="00B05410"/>
    <w:rsid w:val="00B373C8"/>
    <w:rsid w:val="00B40558"/>
    <w:rsid w:val="00BC2FA2"/>
    <w:rsid w:val="00C306CB"/>
    <w:rsid w:val="00C43B55"/>
    <w:rsid w:val="00C550C2"/>
    <w:rsid w:val="00C6554A"/>
    <w:rsid w:val="00D01A07"/>
    <w:rsid w:val="00D07AF0"/>
    <w:rsid w:val="00D3059B"/>
    <w:rsid w:val="00D35713"/>
    <w:rsid w:val="00D50780"/>
    <w:rsid w:val="00D61DA3"/>
    <w:rsid w:val="00DE3583"/>
    <w:rsid w:val="00DF135C"/>
    <w:rsid w:val="00E13CE9"/>
    <w:rsid w:val="00E42331"/>
    <w:rsid w:val="00E47FB9"/>
    <w:rsid w:val="00E560A7"/>
    <w:rsid w:val="00EB18D2"/>
    <w:rsid w:val="00EB3638"/>
    <w:rsid w:val="00ED7C44"/>
    <w:rsid w:val="00EE7B98"/>
    <w:rsid w:val="00EF2AEC"/>
    <w:rsid w:val="00FB22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589C090"/>
  <w15:chartTrackingRefBased/>
  <w15:docId w15:val="{C1107B41-9894-4A62-8F3D-E8089B8CF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7713"/>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customStyle="1" w:styleId="UnresolvedMention1">
    <w:name w:val="Unresolved Mention1"/>
    <w:basedOn w:val="DefaultParagraphFont"/>
    <w:uiPriority w:val="99"/>
    <w:semiHidden/>
    <w:unhideWhenUsed/>
    <w:rsid w:val="00A86D8B"/>
    <w:rPr>
      <w:color w:val="808080"/>
      <w:shd w:val="clear" w:color="auto" w:fill="E6E6E6"/>
    </w:rPr>
  </w:style>
  <w:style w:type="paragraph" w:styleId="ListParagraph">
    <w:name w:val="List Paragraph"/>
    <w:basedOn w:val="Normal"/>
    <w:uiPriority w:val="34"/>
    <w:unhideWhenUsed/>
    <w:qFormat/>
    <w:rsid w:val="00DF135C"/>
    <w:pPr>
      <w:ind w:left="720"/>
      <w:contextualSpacing/>
    </w:pPr>
  </w:style>
  <w:style w:type="paragraph" w:styleId="NormalWeb">
    <w:name w:val="Normal (Web)"/>
    <w:basedOn w:val="Normal"/>
    <w:uiPriority w:val="99"/>
    <w:semiHidden/>
    <w:unhideWhenUsed/>
    <w:rsid w:val="00DF135C"/>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Emphasis">
    <w:name w:val="Emphasis"/>
    <w:basedOn w:val="DefaultParagraphFont"/>
    <w:uiPriority w:val="20"/>
    <w:qFormat/>
    <w:rsid w:val="00DF135C"/>
    <w:rPr>
      <w:i/>
      <w:iCs/>
    </w:rPr>
  </w:style>
  <w:style w:type="paragraph" w:styleId="NoSpacing">
    <w:name w:val="No Spacing"/>
    <w:link w:val="NoSpacingChar"/>
    <w:uiPriority w:val="1"/>
    <w:qFormat/>
    <w:rsid w:val="00880BE2"/>
    <w:pPr>
      <w:spacing w:before="0" w:after="0" w:line="240" w:lineRule="auto"/>
    </w:pPr>
    <w:rPr>
      <w:rFonts w:eastAsiaTheme="minorEastAsia"/>
      <w:color w:val="auto"/>
    </w:rPr>
  </w:style>
  <w:style w:type="character" w:customStyle="1" w:styleId="NoSpacingChar">
    <w:name w:val="No Spacing Char"/>
    <w:basedOn w:val="DefaultParagraphFont"/>
    <w:link w:val="NoSpacing"/>
    <w:uiPriority w:val="1"/>
    <w:rsid w:val="00880BE2"/>
    <w:rPr>
      <w:rFonts w:eastAsiaTheme="minorEastAsia"/>
      <w:color w:val="auto"/>
    </w:rPr>
  </w:style>
  <w:style w:type="paragraph" w:styleId="TOCHeading">
    <w:name w:val="TOC Heading"/>
    <w:basedOn w:val="Heading1"/>
    <w:next w:val="Normal"/>
    <w:uiPriority w:val="39"/>
    <w:unhideWhenUsed/>
    <w:qFormat/>
    <w:rsid w:val="00361258"/>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361258"/>
    <w:pPr>
      <w:spacing w:after="100"/>
    </w:pPr>
  </w:style>
  <w:style w:type="paragraph" w:styleId="TOC2">
    <w:name w:val="toc 2"/>
    <w:basedOn w:val="Normal"/>
    <w:next w:val="Normal"/>
    <w:autoRedefine/>
    <w:uiPriority w:val="39"/>
    <w:unhideWhenUsed/>
    <w:rsid w:val="00361258"/>
    <w:pPr>
      <w:spacing w:after="100"/>
      <w:ind w:left="220"/>
    </w:pPr>
  </w:style>
  <w:style w:type="paragraph" w:styleId="Revision">
    <w:name w:val="Revision"/>
    <w:hidden/>
    <w:uiPriority w:val="99"/>
    <w:semiHidden/>
    <w:rsid w:val="00C550C2"/>
    <w:pPr>
      <w:spacing w:before="0" w:after="0" w:line="240" w:lineRule="auto"/>
    </w:pPr>
  </w:style>
  <w:style w:type="paragraph" w:styleId="Bibliography">
    <w:name w:val="Bibliography"/>
    <w:basedOn w:val="Normal"/>
    <w:next w:val="Normal"/>
    <w:uiPriority w:val="37"/>
    <w:unhideWhenUsed/>
    <w:rsid w:val="00A554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95887">
      <w:bodyDiv w:val="1"/>
      <w:marLeft w:val="0"/>
      <w:marRight w:val="0"/>
      <w:marTop w:val="0"/>
      <w:marBottom w:val="0"/>
      <w:divBdr>
        <w:top w:val="none" w:sz="0" w:space="0" w:color="auto"/>
        <w:left w:val="none" w:sz="0" w:space="0" w:color="auto"/>
        <w:bottom w:val="none" w:sz="0" w:space="0" w:color="auto"/>
        <w:right w:val="none" w:sz="0" w:space="0" w:color="auto"/>
      </w:divBdr>
    </w:div>
    <w:div w:id="17629275">
      <w:bodyDiv w:val="1"/>
      <w:marLeft w:val="0"/>
      <w:marRight w:val="0"/>
      <w:marTop w:val="0"/>
      <w:marBottom w:val="0"/>
      <w:divBdr>
        <w:top w:val="none" w:sz="0" w:space="0" w:color="auto"/>
        <w:left w:val="none" w:sz="0" w:space="0" w:color="auto"/>
        <w:bottom w:val="none" w:sz="0" w:space="0" w:color="auto"/>
        <w:right w:val="none" w:sz="0" w:space="0" w:color="auto"/>
      </w:divBdr>
    </w:div>
    <w:div w:id="33359949">
      <w:bodyDiv w:val="1"/>
      <w:marLeft w:val="0"/>
      <w:marRight w:val="0"/>
      <w:marTop w:val="0"/>
      <w:marBottom w:val="0"/>
      <w:divBdr>
        <w:top w:val="none" w:sz="0" w:space="0" w:color="auto"/>
        <w:left w:val="none" w:sz="0" w:space="0" w:color="auto"/>
        <w:bottom w:val="none" w:sz="0" w:space="0" w:color="auto"/>
        <w:right w:val="none" w:sz="0" w:space="0" w:color="auto"/>
      </w:divBdr>
    </w:div>
    <w:div w:id="57636746">
      <w:bodyDiv w:val="1"/>
      <w:marLeft w:val="0"/>
      <w:marRight w:val="0"/>
      <w:marTop w:val="0"/>
      <w:marBottom w:val="0"/>
      <w:divBdr>
        <w:top w:val="none" w:sz="0" w:space="0" w:color="auto"/>
        <w:left w:val="none" w:sz="0" w:space="0" w:color="auto"/>
        <w:bottom w:val="none" w:sz="0" w:space="0" w:color="auto"/>
        <w:right w:val="none" w:sz="0" w:space="0" w:color="auto"/>
      </w:divBdr>
    </w:div>
    <w:div w:id="59250035">
      <w:bodyDiv w:val="1"/>
      <w:marLeft w:val="0"/>
      <w:marRight w:val="0"/>
      <w:marTop w:val="0"/>
      <w:marBottom w:val="0"/>
      <w:divBdr>
        <w:top w:val="none" w:sz="0" w:space="0" w:color="auto"/>
        <w:left w:val="none" w:sz="0" w:space="0" w:color="auto"/>
        <w:bottom w:val="none" w:sz="0" w:space="0" w:color="auto"/>
        <w:right w:val="none" w:sz="0" w:space="0" w:color="auto"/>
      </w:divBdr>
    </w:div>
    <w:div w:id="72944564">
      <w:bodyDiv w:val="1"/>
      <w:marLeft w:val="0"/>
      <w:marRight w:val="0"/>
      <w:marTop w:val="0"/>
      <w:marBottom w:val="0"/>
      <w:divBdr>
        <w:top w:val="none" w:sz="0" w:space="0" w:color="auto"/>
        <w:left w:val="none" w:sz="0" w:space="0" w:color="auto"/>
        <w:bottom w:val="none" w:sz="0" w:space="0" w:color="auto"/>
        <w:right w:val="none" w:sz="0" w:space="0" w:color="auto"/>
      </w:divBdr>
    </w:div>
    <w:div w:id="105731905">
      <w:bodyDiv w:val="1"/>
      <w:marLeft w:val="0"/>
      <w:marRight w:val="0"/>
      <w:marTop w:val="0"/>
      <w:marBottom w:val="0"/>
      <w:divBdr>
        <w:top w:val="none" w:sz="0" w:space="0" w:color="auto"/>
        <w:left w:val="none" w:sz="0" w:space="0" w:color="auto"/>
        <w:bottom w:val="none" w:sz="0" w:space="0" w:color="auto"/>
        <w:right w:val="none" w:sz="0" w:space="0" w:color="auto"/>
      </w:divBdr>
    </w:div>
    <w:div w:id="112554821">
      <w:bodyDiv w:val="1"/>
      <w:marLeft w:val="0"/>
      <w:marRight w:val="0"/>
      <w:marTop w:val="0"/>
      <w:marBottom w:val="0"/>
      <w:divBdr>
        <w:top w:val="none" w:sz="0" w:space="0" w:color="auto"/>
        <w:left w:val="none" w:sz="0" w:space="0" w:color="auto"/>
        <w:bottom w:val="none" w:sz="0" w:space="0" w:color="auto"/>
        <w:right w:val="none" w:sz="0" w:space="0" w:color="auto"/>
      </w:divBdr>
    </w:div>
    <w:div w:id="115102635">
      <w:bodyDiv w:val="1"/>
      <w:marLeft w:val="0"/>
      <w:marRight w:val="0"/>
      <w:marTop w:val="0"/>
      <w:marBottom w:val="0"/>
      <w:divBdr>
        <w:top w:val="none" w:sz="0" w:space="0" w:color="auto"/>
        <w:left w:val="none" w:sz="0" w:space="0" w:color="auto"/>
        <w:bottom w:val="none" w:sz="0" w:space="0" w:color="auto"/>
        <w:right w:val="none" w:sz="0" w:space="0" w:color="auto"/>
      </w:divBdr>
    </w:div>
    <w:div w:id="119299072">
      <w:bodyDiv w:val="1"/>
      <w:marLeft w:val="0"/>
      <w:marRight w:val="0"/>
      <w:marTop w:val="0"/>
      <w:marBottom w:val="0"/>
      <w:divBdr>
        <w:top w:val="none" w:sz="0" w:space="0" w:color="auto"/>
        <w:left w:val="none" w:sz="0" w:space="0" w:color="auto"/>
        <w:bottom w:val="none" w:sz="0" w:space="0" w:color="auto"/>
        <w:right w:val="none" w:sz="0" w:space="0" w:color="auto"/>
      </w:divBdr>
    </w:div>
    <w:div w:id="134685392">
      <w:bodyDiv w:val="1"/>
      <w:marLeft w:val="0"/>
      <w:marRight w:val="0"/>
      <w:marTop w:val="0"/>
      <w:marBottom w:val="0"/>
      <w:divBdr>
        <w:top w:val="none" w:sz="0" w:space="0" w:color="auto"/>
        <w:left w:val="none" w:sz="0" w:space="0" w:color="auto"/>
        <w:bottom w:val="none" w:sz="0" w:space="0" w:color="auto"/>
        <w:right w:val="none" w:sz="0" w:space="0" w:color="auto"/>
      </w:divBdr>
    </w:div>
    <w:div w:id="139854845">
      <w:bodyDiv w:val="1"/>
      <w:marLeft w:val="0"/>
      <w:marRight w:val="0"/>
      <w:marTop w:val="0"/>
      <w:marBottom w:val="0"/>
      <w:divBdr>
        <w:top w:val="none" w:sz="0" w:space="0" w:color="auto"/>
        <w:left w:val="none" w:sz="0" w:space="0" w:color="auto"/>
        <w:bottom w:val="none" w:sz="0" w:space="0" w:color="auto"/>
        <w:right w:val="none" w:sz="0" w:space="0" w:color="auto"/>
      </w:divBdr>
    </w:div>
    <w:div w:id="142089809">
      <w:bodyDiv w:val="1"/>
      <w:marLeft w:val="0"/>
      <w:marRight w:val="0"/>
      <w:marTop w:val="0"/>
      <w:marBottom w:val="0"/>
      <w:divBdr>
        <w:top w:val="none" w:sz="0" w:space="0" w:color="auto"/>
        <w:left w:val="none" w:sz="0" w:space="0" w:color="auto"/>
        <w:bottom w:val="none" w:sz="0" w:space="0" w:color="auto"/>
        <w:right w:val="none" w:sz="0" w:space="0" w:color="auto"/>
      </w:divBdr>
    </w:div>
    <w:div w:id="152181143">
      <w:bodyDiv w:val="1"/>
      <w:marLeft w:val="0"/>
      <w:marRight w:val="0"/>
      <w:marTop w:val="0"/>
      <w:marBottom w:val="0"/>
      <w:divBdr>
        <w:top w:val="none" w:sz="0" w:space="0" w:color="auto"/>
        <w:left w:val="none" w:sz="0" w:space="0" w:color="auto"/>
        <w:bottom w:val="none" w:sz="0" w:space="0" w:color="auto"/>
        <w:right w:val="none" w:sz="0" w:space="0" w:color="auto"/>
      </w:divBdr>
    </w:div>
    <w:div w:id="152256547">
      <w:bodyDiv w:val="1"/>
      <w:marLeft w:val="0"/>
      <w:marRight w:val="0"/>
      <w:marTop w:val="0"/>
      <w:marBottom w:val="0"/>
      <w:divBdr>
        <w:top w:val="none" w:sz="0" w:space="0" w:color="auto"/>
        <w:left w:val="none" w:sz="0" w:space="0" w:color="auto"/>
        <w:bottom w:val="none" w:sz="0" w:space="0" w:color="auto"/>
        <w:right w:val="none" w:sz="0" w:space="0" w:color="auto"/>
      </w:divBdr>
    </w:div>
    <w:div w:id="155271532">
      <w:bodyDiv w:val="1"/>
      <w:marLeft w:val="0"/>
      <w:marRight w:val="0"/>
      <w:marTop w:val="0"/>
      <w:marBottom w:val="0"/>
      <w:divBdr>
        <w:top w:val="none" w:sz="0" w:space="0" w:color="auto"/>
        <w:left w:val="none" w:sz="0" w:space="0" w:color="auto"/>
        <w:bottom w:val="none" w:sz="0" w:space="0" w:color="auto"/>
        <w:right w:val="none" w:sz="0" w:space="0" w:color="auto"/>
      </w:divBdr>
    </w:div>
    <w:div w:id="164172516">
      <w:bodyDiv w:val="1"/>
      <w:marLeft w:val="0"/>
      <w:marRight w:val="0"/>
      <w:marTop w:val="0"/>
      <w:marBottom w:val="0"/>
      <w:divBdr>
        <w:top w:val="none" w:sz="0" w:space="0" w:color="auto"/>
        <w:left w:val="none" w:sz="0" w:space="0" w:color="auto"/>
        <w:bottom w:val="none" w:sz="0" w:space="0" w:color="auto"/>
        <w:right w:val="none" w:sz="0" w:space="0" w:color="auto"/>
      </w:divBdr>
    </w:div>
    <w:div w:id="174197400">
      <w:bodyDiv w:val="1"/>
      <w:marLeft w:val="0"/>
      <w:marRight w:val="0"/>
      <w:marTop w:val="0"/>
      <w:marBottom w:val="0"/>
      <w:divBdr>
        <w:top w:val="none" w:sz="0" w:space="0" w:color="auto"/>
        <w:left w:val="none" w:sz="0" w:space="0" w:color="auto"/>
        <w:bottom w:val="none" w:sz="0" w:space="0" w:color="auto"/>
        <w:right w:val="none" w:sz="0" w:space="0" w:color="auto"/>
      </w:divBdr>
    </w:div>
    <w:div w:id="182865985">
      <w:bodyDiv w:val="1"/>
      <w:marLeft w:val="0"/>
      <w:marRight w:val="0"/>
      <w:marTop w:val="0"/>
      <w:marBottom w:val="0"/>
      <w:divBdr>
        <w:top w:val="none" w:sz="0" w:space="0" w:color="auto"/>
        <w:left w:val="none" w:sz="0" w:space="0" w:color="auto"/>
        <w:bottom w:val="none" w:sz="0" w:space="0" w:color="auto"/>
        <w:right w:val="none" w:sz="0" w:space="0" w:color="auto"/>
      </w:divBdr>
    </w:div>
    <w:div w:id="187107667">
      <w:bodyDiv w:val="1"/>
      <w:marLeft w:val="0"/>
      <w:marRight w:val="0"/>
      <w:marTop w:val="0"/>
      <w:marBottom w:val="0"/>
      <w:divBdr>
        <w:top w:val="none" w:sz="0" w:space="0" w:color="auto"/>
        <w:left w:val="none" w:sz="0" w:space="0" w:color="auto"/>
        <w:bottom w:val="none" w:sz="0" w:space="0" w:color="auto"/>
        <w:right w:val="none" w:sz="0" w:space="0" w:color="auto"/>
      </w:divBdr>
    </w:div>
    <w:div w:id="189758009">
      <w:bodyDiv w:val="1"/>
      <w:marLeft w:val="0"/>
      <w:marRight w:val="0"/>
      <w:marTop w:val="0"/>
      <w:marBottom w:val="0"/>
      <w:divBdr>
        <w:top w:val="none" w:sz="0" w:space="0" w:color="auto"/>
        <w:left w:val="none" w:sz="0" w:space="0" w:color="auto"/>
        <w:bottom w:val="none" w:sz="0" w:space="0" w:color="auto"/>
        <w:right w:val="none" w:sz="0" w:space="0" w:color="auto"/>
      </w:divBdr>
    </w:div>
    <w:div w:id="194006369">
      <w:bodyDiv w:val="1"/>
      <w:marLeft w:val="0"/>
      <w:marRight w:val="0"/>
      <w:marTop w:val="0"/>
      <w:marBottom w:val="0"/>
      <w:divBdr>
        <w:top w:val="none" w:sz="0" w:space="0" w:color="auto"/>
        <w:left w:val="none" w:sz="0" w:space="0" w:color="auto"/>
        <w:bottom w:val="none" w:sz="0" w:space="0" w:color="auto"/>
        <w:right w:val="none" w:sz="0" w:space="0" w:color="auto"/>
      </w:divBdr>
    </w:div>
    <w:div w:id="198861357">
      <w:bodyDiv w:val="1"/>
      <w:marLeft w:val="0"/>
      <w:marRight w:val="0"/>
      <w:marTop w:val="0"/>
      <w:marBottom w:val="0"/>
      <w:divBdr>
        <w:top w:val="none" w:sz="0" w:space="0" w:color="auto"/>
        <w:left w:val="none" w:sz="0" w:space="0" w:color="auto"/>
        <w:bottom w:val="none" w:sz="0" w:space="0" w:color="auto"/>
        <w:right w:val="none" w:sz="0" w:space="0" w:color="auto"/>
      </w:divBdr>
    </w:div>
    <w:div w:id="200869243">
      <w:bodyDiv w:val="1"/>
      <w:marLeft w:val="0"/>
      <w:marRight w:val="0"/>
      <w:marTop w:val="0"/>
      <w:marBottom w:val="0"/>
      <w:divBdr>
        <w:top w:val="none" w:sz="0" w:space="0" w:color="auto"/>
        <w:left w:val="none" w:sz="0" w:space="0" w:color="auto"/>
        <w:bottom w:val="none" w:sz="0" w:space="0" w:color="auto"/>
        <w:right w:val="none" w:sz="0" w:space="0" w:color="auto"/>
      </w:divBdr>
    </w:div>
    <w:div w:id="205260893">
      <w:bodyDiv w:val="1"/>
      <w:marLeft w:val="0"/>
      <w:marRight w:val="0"/>
      <w:marTop w:val="0"/>
      <w:marBottom w:val="0"/>
      <w:divBdr>
        <w:top w:val="none" w:sz="0" w:space="0" w:color="auto"/>
        <w:left w:val="none" w:sz="0" w:space="0" w:color="auto"/>
        <w:bottom w:val="none" w:sz="0" w:space="0" w:color="auto"/>
        <w:right w:val="none" w:sz="0" w:space="0" w:color="auto"/>
      </w:divBdr>
    </w:div>
    <w:div w:id="207495475">
      <w:bodyDiv w:val="1"/>
      <w:marLeft w:val="0"/>
      <w:marRight w:val="0"/>
      <w:marTop w:val="0"/>
      <w:marBottom w:val="0"/>
      <w:divBdr>
        <w:top w:val="none" w:sz="0" w:space="0" w:color="auto"/>
        <w:left w:val="none" w:sz="0" w:space="0" w:color="auto"/>
        <w:bottom w:val="none" w:sz="0" w:space="0" w:color="auto"/>
        <w:right w:val="none" w:sz="0" w:space="0" w:color="auto"/>
      </w:divBdr>
    </w:div>
    <w:div w:id="217860546">
      <w:bodyDiv w:val="1"/>
      <w:marLeft w:val="0"/>
      <w:marRight w:val="0"/>
      <w:marTop w:val="0"/>
      <w:marBottom w:val="0"/>
      <w:divBdr>
        <w:top w:val="none" w:sz="0" w:space="0" w:color="auto"/>
        <w:left w:val="none" w:sz="0" w:space="0" w:color="auto"/>
        <w:bottom w:val="none" w:sz="0" w:space="0" w:color="auto"/>
        <w:right w:val="none" w:sz="0" w:space="0" w:color="auto"/>
      </w:divBdr>
    </w:div>
    <w:div w:id="219050972">
      <w:bodyDiv w:val="1"/>
      <w:marLeft w:val="0"/>
      <w:marRight w:val="0"/>
      <w:marTop w:val="0"/>
      <w:marBottom w:val="0"/>
      <w:divBdr>
        <w:top w:val="none" w:sz="0" w:space="0" w:color="auto"/>
        <w:left w:val="none" w:sz="0" w:space="0" w:color="auto"/>
        <w:bottom w:val="none" w:sz="0" w:space="0" w:color="auto"/>
        <w:right w:val="none" w:sz="0" w:space="0" w:color="auto"/>
      </w:divBdr>
    </w:div>
    <w:div w:id="227963740">
      <w:bodyDiv w:val="1"/>
      <w:marLeft w:val="0"/>
      <w:marRight w:val="0"/>
      <w:marTop w:val="0"/>
      <w:marBottom w:val="0"/>
      <w:divBdr>
        <w:top w:val="none" w:sz="0" w:space="0" w:color="auto"/>
        <w:left w:val="none" w:sz="0" w:space="0" w:color="auto"/>
        <w:bottom w:val="none" w:sz="0" w:space="0" w:color="auto"/>
        <w:right w:val="none" w:sz="0" w:space="0" w:color="auto"/>
      </w:divBdr>
    </w:div>
    <w:div w:id="241642597">
      <w:bodyDiv w:val="1"/>
      <w:marLeft w:val="0"/>
      <w:marRight w:val="0"/>
      <w:marTop w:val="0"/>
      <w:marBottom w:val="0"/>
      <w:divBdr>
        <w:top w:val="none" w:sz="0" w:space="0" w:color="auto"/>
        <w:left w:val="none" w:sz="0" w:space="0" w:color="auto"/>
        <w:bottom w:val="none" w:sz="0" w:space="0" w:color="auto"/>
        <w:right w:val="none" w:sz="0" w:space="0" w:color="auto"/>
      </w:divBdr>
    </w:div>
    <w:div w:id="251789490">
      <w:bodyDiv w:val="1"/>
      <w:marLeft w:val="0"/>
      <w:marRight w:val="0"/>
      <w:marTop w:val="0"/>
      <w:marBottom w:val="0"/>
      <w:divBdr>
        <w:top w:val="none" w:sz="0" w:space="0" w:color="auto"/>
        <w:left w:val="none" w:sz="0" w:space="0" w:color="auto"/>
        <w:bottom w:val="none" w:sz="0" w:space="0" w:color="auto"/>
        <w:right w:val="none" w:sz="0" w:space="0" w:color="auto"/>
      </w:divBdr>
    </w:div>
    <w:div w:id="261449975">
      <w:bodyDiv w:val="1"/>
      <w:marLeft w:val="0"/>
      <w:marRight w:val="0"/>
      <w:marTop w:val="0"/>
      <w:marBottom w:val="0"/>
      <w:divBdr>
        <w:top w:val="none" w:sz="0" w:space="0" w:color="auto"/>
        <w:left w:val="none" w:sz="0" w:space="0" w:color="auto"/>
        <w:bottom w:val="none" w:sz="0" w:space="0" w:color="auto"/>
        <w:right w:val="none" w:sz="0" w:space="0" w:color="auto"/>
      </w:divBdr>
    </w:div>
    <w:div w:id="268240810">
      <w:bodyDiv w:val="1"/>
      <w:marLeft w:val="0"/>
      <w:marRight w:val="0"/>
      <w:marTop w:val="0"/>
      <w:marBottom w:val="0"/>
      <w:divBdr>
        <w:top w:val="none" w:sz="0" w:space="0" w:color="auto"/>
        <w:left w:val="none" w:sz="0" w:space="0" w:color="auto"/>
        <w:bottom w:val="none" w:sz="0" w:space="0" w:color="auto"/>
        <w:right w:val="none" w:sz="0" w:space="0" w:color="auto"/>
      </w:divBdr>
    </w:div>
    <w:div w:id="271590289">
      <w:bodyDiv w:val="1"/>
      <w:marLeft w:val="0"/>
      <w:marRight w:val="0"/>
      <w:marTop w:val="0"/>
      <w:marBottom w:val="0"/>
      <w:divBdr>
        <w:top w:val="none" w:sz="0" w:space="0" w:color="auto"/>
        <w:left w:val="none" w:sz="0" w:space="0" w:color="auto"/>
        <w:bottom w:val="none" w:sz="0" w:space="0" w:color="auto"/>
        <w:right w:val="none" w:sz="0" w:space="0" w:color="auto"/>
      </w:divBdr>
    </w:div>
    <w:div w:id="275336117">
      <w:bodyDiv w:val="1"/>
      <w:marLeft w:val="0"/>
      <w:marRight w:val="0"/>
      <w:marTop w:val="0"/>
      <w:marBottom w:val="0"/>
      <w:divBdr>
        <w:top w:val="none" w:sz="0" w:space="0" w:color="auto"/>
        <w:left w:val="none" w:sz="0" w:space="0" w:color="auto"/>
        <w:bottom w:val="none" w:sz="0" w:space="0" w:color="auto"/>
        <w:right w:val="none" w:sz="0" w:space="0" w:color="auto"/>
      </w:divBdr>
    </w:div>
    <w:div w:id="279606375">
      <w:bodyDiv w:val="1"/>
      <w:marLeft w:val="0"/>
      <w:marRight w:val="0"/>
      <w:marTop w:val="0"/>
      <w:marBottom w:val="0"/>
      <w:divBdr>
        <w:top w:val="none" w:sz="0" w:space="0" w:color="auto"/>
        <w:left w:val="none" w:sz="0" w:space="0" w:color="auto"/>
        <w:bottom w:val="none" w:sz="0" w:space="0" w:color="auto"/>
        <w:right w:val="none" w:sz="0" w:space="0" w:color="auto"/>
      </w:divBdr>
    </w:div>
    <w:div w:id="280571605">
      <w:bodyDiv w:val="1"/>
      <w:marLeft w:val="0"/>
      <w:marRight w:val="0"/>
      <w:marTop w:val="0"/>
      <w:marBottom w:val="0"/>
      <w:divBdr>
        <w:top w:val="none" w:sz="0" w:space="0" w:color="auto"/>
        <w:left w:val="none" w:sz="0" w:space="0" w:color="auto"/>
        <w:bottom w:val="none" w:sz="0" w:space="0" w:color="auto"/>
        <w:right w:val="none" w:sz="0" w:space="0" w:color="auto"/>
      </w:divBdr>
    </w:div>
    <w:div w:id="291911786">
      <w:bodyDiv w:val="1"/>
      <w:marLeft w:val="0"/>
      <w:marRight w:val="0"/>
      <w:marTop w:val="0"/>
      <w:marBottom w:val="0"/>
      <w:divBdr>
        <w:top w:val="none" w:sz="0" w:space="0" w:color="auto"/>
        <w:left w:val="none" w:sz="0" w:space="0" w:color="auto"/>
        <w:bottom w:val="none" w:sz="0" w:space="0" w:color="auto"/>
        <w:right w:val="none" w:sz="0" w:space="0" w:color="auto"/>
      </w:divBdr>
    </w:div>
    <w:div w:id="296642454">
      <w:bodyDiv w:val="1"/>
      <w:marLeft w:val="0"/>
      <w:marRight w:val="0"/>
      <w:marTop w:val="0"/>
      <w:marBottom w:val="0"/>
      <w:divBdr>
        <w:top w:val="none" w:sz="0" w:space="0" w:color="auto"/>
        <w:left w:val="none" w:sz="0" w:space="0" w:color="auto"/>
        <w:bottom w:val="none" w:sz="0" w:space="0" w:color="auto"/>
        <w:right w:val="none" w:sz="0" w:space="0" w:color="auto"/>
      </w:divBdr>
    </w:div>
    <w:div w:id="299189451">
      <w:bodyDiv w:val="1"/>
      <w:marLeft w:val="0"/>
      <w:marRight w:val="0"/>
      <w:marTop w:val="0"/>
      <w:marBottom w:val="0"/>
      <w:divBdr>
        <w:top w:val="none" w:sz="0" w:space="0" w:color="auto"/>
        <w:left w:val="none" w:sz="0" w:space="0" w:color="auto"/>
        <w:bottom w:val="none" w:sz="0" w:space="0" w:color="auto"/>
        <w:right w:val="none" w:sz="0" w:space="0" w:color="auto"/>
      </w:divBdr>
    </w:div>
    <w:div w:id="302126188">
      <w:bodyDiv w:val="1"/>
      <w:marLeft w:val="0"/>
      <w:marRight w:val="0"/>
      <w:marTop w:val="0"/>
      <w:marBottom w:val="0"/>
      <w:divBdr>
        <w:top w:val="none" w:sz="0" w:space="0" w:color="auto"/>
        <w:left w:val="none" w:sz="0" w:space="0" w:color="auto"/>
        <w:bottom w:val="none" w:sz="0" w:space="0" w:color="auto"/>
        <w:right w:val="none" w:sz="0" w:space="0" w:color="auto"/>
      </w:divBdr>
    </w:div>
    <w:div w:id="305860208">
      <w:bodyDiv w:val="1"/>
      <w:marLeft w:val="0"/>
      <w:marRight w:val="0"/>
      <w:marTop w:val="0"/>
      <w:marBottom w:val="0"/>
      <w:divBdr>
        <w:top w:val="none" w:sz="0" w:space="0" w:color="auto"/>
        <w:left w:val="none" w:sz="0" w:space="0" w:color="auto"/>
        <w:bottom w:val="none" w:sz="0" w:space="0" w:color="auto"/>
        <w:right w:val="none" w:sz="0" w:space="0" w:color="auto"/>
      </w:divBdr>
    </w:div>
    <w:div w:id="307902506">
      <w:bodyDiv w:val="1"/>
      <w:marLeft w:val="0"/>
      <w:marRight w:val="0"/>
      <w:marTop w:val="0"/>
      <w:marBottom w:val="0"/>
      <w:divBdr>
        <w:top w:val="none" w:sz="0" w:space="0" w:color="auto"/>
        <w:left w:val="none" w:sz="0" w:space="0" w:color="auto"/>
        <w:bottom w:val="none" w:sz="0" w:space="0" w:color="auto"/>
        <w:right w:val="none" w:sz="0" w:space="0" w:color="auto"/>
      </w:divBdr>
    </w:div>
    <w:div w:id="322585239">
      <w:bodyDiv w:val="1"/>
      <w:marLeft w:val="0"/>
      <w:marRight w:val="0"/>
      <w:marTop w:val="0"/>
      <w:marBottom w:val="0"/>
      <w:divBdr>
        <w:top w:val="none" w:sz="0" w:space="0" w:color="auto"/>
        <w:left w:val="none" w:sz="0" w:space="0" w:color="auto"/>
        <w:bottom w:val="none" w:sz="0" w:space="0" w:color="auto"/>
        <w:right w:val="none" w:sz="0" w:space="0" w:color="auto"/>
      </w:divBdr>
    </w:div>
    <w:div w:id="325936818">
      <w:bodyDiv w:val="1"/>
      <w:marLeft w:val="0"/>
      <w:marRight w:val="0"/>
      <w:marTop w:val="0"/>
      <w:marBottom w:val="0"/>
      <w:divBdr>
        <w:top w:val="none" w:sz="0" w:space="0" w:color="auto"/>
        <w:left w:val="none" w:sz="0" w:space="0" w:color="auto"/>
        <w:bottom w:val="none" w:sz="0" w:space="0" w:color="auto"/>
        <w:right w:val="none" w:sz="0" w:space="0" w:color="auto"/>
      </w:divBdr>
    </w:div>
    <w:div w:id="338510177">
      <w:bodyDiv w:val="1"/>
      <w:marLeft w:val="0"/>
      <w:marRight w:val="0"/>
      <w:marTop w:val="0"/>
      <w:marBottom w:val="0"/>
      <w:divBdr>
        <w:top w:val="none" w:sz="0" w:space="0" w:color="auto"/>
        <w:left w:val="none" w:sz="0" w:space="0" w:color="auto"/>
        <w:bottom w:val="none" w:sz="0" w:space="0" w:color="auto"/>
        <w:right w:val="none" w:sz="0" w:space="0" w:color="auto"/>
      </w:divBdr>
    </w:div>
    <w:div w:id="343169416">
      <w:bodyDiv w:val="1"/>
      <w:marLeft w:val="0"/>
      <w:marRight w:val="0"/>
      <w:marTop w:val="0"/>
      <w:marBottom w:val="0"/>
      <w:divBdr>
        <w:top w:val="none" w:sz="0" w:space="0" w:color="auto"/>
        <w:left w:val="none" w:sz="0" w:space="0" w:color="auto"/>
        <w:bottom w:val="none" w:sz="0" w:space="0" w:color="auto"/>
        <w:right w:val="none" w:sz="0" w:space="0" w:color="auto"/>
      </w:divBdr>
    </w:div>
    <w:div w:id="370228207">
      <w:bodyDiv w:val="1"/>
      <w:marLeft w:val="0"/>
      <w:marRight w:val="0"/>
      <w:marTop w:val="0"/>
      <w:marBottom w:val="0"/>
      <w:divBdr>
        <w:top w:val="none" w:sz="0" w:space="0" w:color="auto"/>
        <w:left w:val="none" w:sz="0" w:space="0" w:color="auto"/>
        <w:bottom w:val="none" w:sz="0" w:space="0" w:color="auto"/>
        <w:right w:val="none" w:sz="0" w:space="0" w:color="auto"/>
      </w:divBdr>
    </w:div>
    <w:div w:id="375476039">
      <w:bodyDiv w:val="1"/>
      <w:marLeft w:val="0"/>
      <w:marRight w:val="0"/>
      <w:marTop w:val="0"/>
      <w:marBottom w:val="0"/>
      <w:divBdr>
        <w:top w:val="none" w:sz="0" w:space="0" w:color="auto"/>
        <w:left w:val="none" w:sz="0" w:space="0" w:color="auto"/>
        <w:bottom w:val="none" w:sz="0" w:space="0" w:color="auto"/>
        <w:right w:val="none" w:sz="0" w:space="0" w:color="auto"/>
      </w:divBdr>
    </w:div>
    <w:div w:id="383141729">
      <w:bodyDiv w:val="1"/>
      <w:marLeft w:val="0"/>
      <w:marRight w:val="0"/>
      <w:marTop w:val="0"/>
      <w:marBottom w:val="0"/>
      <w:divBdr>
        <w:top w:val="none" w:sz="0" w:space="0" w:color="auto"/>
        <w:left w:val="none" w:sz="0" w:space="0" w:color="auto"/>
        <w:bottom w:val="none" w:sz="0" w:space="0" w:color="auto"/>
        <w:right w:val="none" w:sz="0" w:space="0" w:color="auto"/>
      </w:divBdr>
    </w:div>
    <w:div w:id="388069111">
      <w:bodyDiv w:val="1"/>
      <w:marLeft w:val="0"/>
      <w:marRight w:val="0"/>
      <w:marTop w:val="0"/>
      <w:marBottom w:val="0"/>
      <w:divBdr>
        <w:top w:val="none" w:sz="0" w:space="0" w:color="auto"/>
        <w:left w:val="none" w:sz="0" w:space="0" w:color="auto"/>
        <w:bottom w:val="none" w:sz="0" w:space="0" w:color="auto"/>
        <w:right w:val="none" w:sz="0" w:space="0" w:color="auto"/>
      </w:divBdr>
    </w:div>
    <w:div w:id="393740648">
      <w:bodyDiv w:val="1"/>
      <w:marLeft w:val="0"/>
      <w:marRight w:val="0"/>
      <w:marTop w:val="0"/>
      <w:marBottom w:val="0"/>
      <w:divBdr>
        <w:top w:val="none" w:sz="0" w:space="0" w:color="auto"/>
        <w:left w:val="none" w:sz="0" w:space="0" w:color="auto"/>
        <w:bottom w:val="none" w:sz="0" w:space="0" w:color="auto"/>
        <w:right w:val="none" w:sz="0" w:space="0" w:color="auto"/>
      </w:divBdr>
    </w:div>
    <w:div w:id="394858427">
      <w:bodyDiv w:val="1"/>
      <w:marLeft w:val="0"/>
      <w:marRight w:val="0"/>
      <w:marTop w:val="0"/>
      <w:marBottom w:val="0"/>
      <w:divBdr>
        <w:top w:val="none" w:sz="0" w:space="0" w:color="auto"/>
        <w:left w:val="none" w:sz="0" w:space="0" w:color="auto"/>
        <w:bottom w:val="none" w:sz="0" w:space="0" w:color="auto"/>
        <w:right w:val="none" w:sz="0" w:space="0" w:color="auto"/>
      </w:divBdr>
    </w:div>
    <w:div w:id="396245258">
      <w:bodyDiv w:val="1"/>
      <w:marLeft w:val="0"/>
      <w:marRight w:val="0"/>
      <w:marTop w:val="0"/>
      <w:marBottom w:val="0"/>
      <w:divBdr>
        <w:top w:val="none" w:sz="0" w:space="0" w:color="auto"/>
        <w:left w:val="none" w:sz="0" w:space="0" w:color="auto"/>
        <w:bottom w:val="none" w:sz="0" w:space="0" w:color="auto"/>
        <w:right w:val="none" w:sz="0" w:space="0" w:color="auto"/>
      </w:divBdr>
    </w:div>
    <w:div w:id="400450228">
      <w:bodyDiv w:val="1"/>
      <w:marLeft w:val="0"/>
      <w:marRight w:val="0"/>
      <w:marTop w:val="0"/>
      <w:marBottom w:val="0"/>
      <w:divBdr>
        <w:top w:val="none" w:sz="0" w:space="0" w:color="auto"/>
        <w:left w:val="none" w:sz="0" w:space="0" w:color="auto"/>
        <w:bottom w:val="none" w:sz="0" w:space="0" w:color="auto"/>
        <w:right w:val="none" w:sz="0" w:space="0" w:color="auto"/>
      </w:divBdr>
    </w:div>
    <w:div w:id="408161773">
      <w:bodyDiv w:val="1"/>
      <w:marLeft w:val="0"/>
      <w:marRight w:val="0"/>
      <w:marTop w:val="0"/>
      <w:marBottom w:val="0"/>
      <w:divBdr>
        <w:top w:val="none" w:sz="0" w:space="0" w:color="auto"/>
        <w:left w:val="none" w:sz="0" w:space="0" w:color="auto"/>
        <w:bottom w:val="none" w:sz="0" w:space="0" w:color="auto"/>
        <w:right w:val="none" w:sz="0" w:space="0" w:color="auto"/>
      </w:divBdr>
    </w:div>
    <w:div w:id="409546578">
      <w:bodyDiv w:val="1"/>
      <w:marLeft w:val="0"/>
      <w:marRight w:val="0"/>
      <w:marTop w:val="0"/>
      <w:marBottom w:val="0"/>
      <w:divBdr>
        <w:top w:val="none" w:sz="0" w:space="0" w:color="auto"/>
        <w:left w:val="none" w:sz="0" w:space="0" w:color="auto"/>
        <w:bottom w:val="none" w:sz="0" w:space="0" w:color="auto"/>
        <w:right w:val="none" w:sz="0" w:space="0" w:color="auto"/>
      </w:divBdr>
    </w:div>
    <w:div w:id="413941452">
      <w:bodyDiv w:val="1"/>
      <w:marLeft w:val="0"/>
      <w:marRight w:val="0"/>
      <w:marTop w:val="0"/>
      <w:marBottom w:val="0"/>
      <w:divBdr>
        <w:top w:val="none" w:sz="0" w:space="0" w:color="auto"/>
        <w:left w:val="none" w:sz="0" w:space="0" w:color="auto"/>
        <w:bottom w:val="none" w:sz="0" w:space="0" w:color="auto"/>
        <w:right w:val="none" w:sz="0" w:space="0" w:color="auto"/>
      </w:divBdr>
    </w:div>
    <w:div w:id="418256225">
      <w:bodyDiv w:val="1"/>
      <w:marLeft w:val="0"/>
      <w:marRight w:val="0"/>
      <w:marTop w:val="0"/>
      <w:marBottom w:val="0"/>
      <w:divBdr>
        <w:top w:val="none" w:sz="0" w:space="0" w:color="auto"/>
        <w:left w:val="none" w:sz="0" w:space="0" w:color="auto"/>
        <w:bottom w:val="none" w:sz="0" w:space="0" w:color="auto"/>
        <w:right w:val="none" w:sz="0" w:space="0" w:color="auto"/>
      </w:divBdr>
    </w:div>
    <w:div w:id="419378733">
      <w:bodyDiv w:val="1"/>
      <w:marLeft w:val="0"/>
      <w:marRight w:val="0"/>
      <w:marTop w:val="0"/>
      <w:marBottom w:val="0"/>
      <w:divBdr>
        <w:top w:val="none" w:sz="0" w:space="0" w:color="auto"/>
        <w:left w:val="none" w:sz="0" w:space="0" w:color="auto"/>
        <w:bottom w:val="none" w:sz="0" w:space="0" w:color="auto"/>
        <w:right w:val="none" w:sz="0" w:space="0" w:color="auto"/>
      </w:divBdr>
    </w:div>
    <w:div w:id="443577503">
      <w:bodyDiv w:val="1"/>
      <w:marLeft w:val="0"/>
      <w:marRight w:val="0"/>
      <w:marTop w:val="0"/>
      <w:marBottom w:val="0"/>
      <w:divBdr>
        <w:top w:val="none" w:sz="0" w:space="0" w:color="auto"/>
        <w:left w:val="none" w:sz="0" w:space="0" w:color="auto"/>
        <w:bottom w:val="none" w:sz="0" w:space="0" w:color="auto"/>
        <w:right w:val="none" w:sz="0" w:space="0" w:color="auto"/>
      </w:divBdr>
    </w:div>
    <w:div w:id="450631404">
      <w:bodyDiv w:val="1"/>
      <w:marLeft w:val="0"/>
      <w:marRight w:val="0"/>
      <w:marTop w:val="0"/>
      <w:marBottom w:val="0"/>
      <w:divBdr>
        <w:top w:val="none" w:sz="0" w:space="0" w:color="auto"/>
        <w:left w:val="none" w:sz="0" w:space="0" w:color="auto"/>
        <w:bottom w:val="none" w:sz="0" w:space="0" w:color="auto"/>
        <w:right w:val="none" w:sz="0" w:space="0" w:color="auto"/>
      </w:divBdr>
    </w:div>
    <w:div w:id="451437632">
      <w:bodyDiv w:val="1"/>
      <w:marLeft w:val="0"/>
      <w:marRight w:val="0"/>
      <w:marTop w:val="0"/>
      <w:marBottom w:val="0"/>
      <w:divBdr>
        <w:top w:val="none" w:sz="0" w:space="0" w:color="auto"/>
        <w:left w:val="none" w:sz="0" w:space="0" w:color="auto"/>
        <w:bottom w:val="none" w:sz="0" w:space="0" w:color="auto"/>
        <w:right w:val="none" w:sz="0" w:space="0" w:color="auto"/>
      </w:divBdr>
    </w:div>
    <w:div w:id="452018803">
      <w:bodyDiv w:val="1"/>
      <w:marLeft w:val="0"/>
      <w:marRight w:val="0"/>
      <w:marTop w:val="0"/>
      <w:marBottom w:val="0"/>
      <w:divBdr>
        <w:top w:val="none" w:sz="0" w:space="0" w:color="auto"/>
        <w:left w:val="none" w:sz="0" w:space="0" w:color="auto"/>
        <w:bottom w:val="none" w:sz="0" w:space="0" w:color="auto"/>
        <w:right w:val="none" w:sz="0" w:space="0" w:color="auto"/>
      </w:divBdr>
    </w:div>
    <w:div w:id="463349106">
      <w:bodyDiv w:val="1"/>
      <w:marLeft w:val="0"/>
      <w:marRight w:val="0"/>
      <w:marTop w:val="0"/>
      <w:marBottom w:val="0"/>
      <w:divBdr>
        <w:top w:val="none" w:sz="0" w:space="0" w:color="auto"/>
        <w:left w:val="none" w:sz="0" w:space="0" w:color="auto"/>
        <w:bottom w:val="none" w:sz="0" w:space="0" w:color="auto"/>
        <w:right w:val="none" w:sz="0" w:space="0" w:color="auto"/>
      </w:divBdr>
    </w:div>
    <w:div w:id="464781461">
      <w:bodyDiv w:val="1"/>
      <w:marLeft w:val="0"/>
      <w:marRight w:val="0"/>
      <w:marTop w:val="0"/>
      <w:marBottom w:val="0"/>
      <w:divBdr>
        <w:top w:val="none" w:sz="0" w:space="0" w:color="auto"/>
        <w:left w:val="none" w:sz="0" w:space="0" w:color="auto"/>
        <w:bottom w:val="none" w:sz="0" w:space="0" w:color="auto"/>
        <w:right w:val="none" w:sz="0" w:space="0" w:color="auto"/>
      </w:divBdr>
    </w:div>
    <w:div w:id="476723223">
      <w:bodyDiv w:val="1"/>
      <w:marLeft w:val="0"/>
      <w:marRight w:val="0"/>
      <w:marTop w:val="0"/>
      <w:marBottom w:val="0"/>
      <w:divBdr>
        <w:top w:val="none" w:sz="0" w:space="0" w:color="auto"/>
        <w:left w:val="none" w:sz="0" w:space="0" w:color="auto"/>
        <w:bottom w:val="none" w:sz="0" w:space="0" w:color="auto"/>
        <w:right w:val="none" w:sz="0" w:space="0" w:color="auto"/>
      </w:divBdr>
    </w:div>
    <w:div w:id="486484294">
      <w:bodyDiv w:val="1"/>
      <w:marLeft w:val="0"/>
      <w:marRight w:val="0"/>
      <w:marTop w:val="0"/>
      <w:marBottom w:val="0"/>
      <w:divBdr>
        <w:top w:val="none" w:sz="0" w:space="0" w:color="auto"/>
        <w:left w:val="none" w:sz="0" w:space="0" w:color="auto"/>
        <w:bottom w:val="none" w:sz="0" w:space="0" w:color="auto"/>
        <w:right w:val="none" w:sz="0" w:space="0" w:color="auto"/>
      </w:divBdr>
    </w:div>
    <w:div w:id="491483454">
      <w:bodyDiv w:val="1"/>
      <w:marLeft w:val="0"/>
      <w:marRight w:val="0"/>
      <w:marTop w:val="0"/>
      <w:marBottom w:val="0"/>
      <w:divBdr>
        <w:top w:val="none" w:sz="0" w:space="0" w:color="auto"/>
        <w:left w:val="none" w:sz="0" w:space="0" w:color="auto"/>
        <w:bottom w:val="none" w:sz="0" w:space="0" w:color="auto"/>
        <w:right w:val="none" w:sz="0" w:space="0" w:color="auto"/>
      </w:divBdr>
    </w:div>
    <w:div w:id="493449720">
      <w:bodyDiv w:val="1"/>
      <w:marLeft w:val="0"/>
      <w:marRight w:val="0"/>
      <w:marTop w:val="0"/>
      <w:marBottom w:val="0"/>
      <w:divBdr>
        <w:top w:val="none" w:sz="0" w:space="0" w:color="auto"/>
        <w:left w:val="none" w:sz="0" w:space="0" w:color="auto"/>
        <w:bottom w:val="none" w:sz="0" w:space="0" w:color="auto"/>
        <w:right w:val="none" w:sz="0" w:space="0" w:color="auto"/>
      </w:divBdr>
    </w:div>
    <w:div w:id="501625549">
      <w:bodyDiv w:val="1"/>
      <w:marLeft w:val="0"/>
      <w:marRight w:val="0"/>
      <w:marTop w:val="0"/>
      <w:marBottom w:val="0"/>
      <w:divBdr>
        <w:top w:val="none" w:sz="0" w:space="0" w:color="auto"/>
        <w:left w:val="none" w:sz="0" w:space="0" w:color="auto"/>
        <w:bottom w:val="none" w:sz="0" w:space="0" w:color="auto"/>
        <w:right w:val="none" w:sz="0" w:space="0" w:color="auto"/>
      </w:divBdr>
    </w:div>
    <w:div w:id="501746895">
      <w:bodyDiv w:val="1"/>
      <w:marLeft w:val="0"/>
      <w:marRight w:val="0"/>
      <w:marTop w:val="0"/>
      <w:marBottom w:val="0"/>
      <w:divBdr>
        <w:top w:val="none" w:sz="0" w:space="0" w:color="auto"/>
        <w:left w:val="none" w:sz="0" w:space="0" w:color="auto"/>
        <w:bottom w:val="none" w:sz="0" w:space="0" w:color="auto"/>
        <w:right w:val="none" w:sz="0" w:space="0" w:color="auto"/>
      </w:divBdr>
    </w:div>
    <w:div w:id="526679451">
      <w:bodyDiv w:val="1"/>
      <w:marLeft w:val="0"/>
      <w:marRight w:val="0"/>
      <w:marTop w:val="0"/>
      <w:marBottom w:val="0"/>
      <w:divBdr>
        <w:top w:val="none" w:sz="0" w:space="0" w:color="auto"/>
        <w:left w:val="none" w:sz="0" w:space="0" w:color="auto"/>
        <w:bottom w:val="none" w:sz="0" w:space="0" w:color="auto"/>
        <w:right w:val="none" w:sz="0" w:space="0" w:color="auto"/>
      </w:divBdr>
    </w:div>
    <w:div w:id="551815204">
      <w:bodyDiv w:val="1"/>
      <w:marLeft w:val="0"/>
      <w:marRight w:val="0"/>
      <w:marTop w:val="0"/>
      <w:marBottom w:val="0"/>
      <w:divBdr>
        <w:top w:val="none" w:sz="0" w:space="0" w:color="auto"/>
        <w:left w:val="none" w:sz="0" w:space="0" w:color="auto"/>
        <w:bottom w:val="none" w:sz="0" w:space="0" w:color="auto"/>
        <w:right w:val="none" w:sz="0" w:space="0" w:color="auto"/>
      </w:divBdr>
    </w:div>
    <w:div w:id="552272838">
      <w:bodyDiv w:val="1"/>
      <w:marLeft w:val="0"/>
      <w:marRight w:val="0"/>
      <w:marTop w:val="0"/>
      <w:marBottom w:val="0"/>
      <w:divBdr>
        <w:top w:val="none" w:sz="0" w:space="0" w:color="auto"/>
        <w:left w:val="none" w:sz="0" w:space="0" w:color="auto"/>
        <w:bottom w:val="none" w:sz="0" w:space="0" w:color="auto"/>
        <w:right w:val="none" w:sz="0" w:space="0" w:color="auto"/>
      </w:divBdr>
    </w:div>
    <w:div w:id="589004396">
      <w:bodyDiv w:val="1"/>
      <w:marLeft w:val="0"/>
      <w:marRight w:val="0"/>
      <w:marTop w:val="0"/>
      <w:marBottom w:val="0"/>
      <w:divBdr>
        <w:top w:val="none" w:sz="0" w:space="0" w:color="auto"/>
        <w:left w:val="none" w:sz="0" w:space="0" w:color="auto"/>
        <w:bottom w:val="none" w:sz="0" w:space="0" w:color="auto"/>
        <w:right w:val="none" w:sz="0" w:space="0" w:color="auto"/>
      </w:divBdr>
    </w:div>
    <w:div w:id="598683743">
      <w:bodyDiv w:val="1"/>
      <w:marLeft w:val="0"/>
      <w:marRight w:val="0"/>
      <w:marTop w:val="0"/>
      <w:marBottom w:val="0"/>
      <w:divBdr>
        <w:top w:val="none" w:sz="0" w:space="0" w:color="auto"/>
        <w:left w:val="none" w:sz="0" w:space="0" w:color="auto"/>
        <w:bottom w:val="none" w:sz="0" w:space="0" w:color="auto"/>
        <w:right w:val="none" w:sz="0" w:space="0" w:color="auto"/>
      </w:divBdr>
    </w:div>
    <w:div w:id="604584076">
      <w:bodyDiv w:val="1"/>
      <w:marLeft w:val="0"/>
      <w:marRight w:val="0"/>
      <w:marTop w:val="0"/>
      <w:marBottom w:val="0"/>
      <w:divBdr>
        <w:top w:val="none" w:sz="0" w:space="0" w:color="auto"/>
        <w:left w:val="none" w:sz="0" w:space="0" w:color="auto"/>
        <w:bottom w:val="none" w:sz="0" w:space="0" w:color="auto"/>
        <w:right w:val="none" w:sz="0" w:space="0" w:color="auto"/>
      </w:divBdr>
    </w:div>
    <w:div w:id="608975917">
      <w:bodyDiv w:val="1"/>
      <w:marLeft w:val="0"/>
      <w:marRight w:val="0"/>
      <w:marTop w:val="0"/>
      <w:marBottom w:val="0"/>
      <w:divBdr>
        <w:top w:val="none" w:sz="0" w:space="0" w:color="auto"/>
        <w:left w:val="none" w:sz="0" w:space="0" w:color="auto"/>
        <w:bottom w:val="none" w:sz="0" w:space="0" w:color="auto"/>
        <w:right w:val="none" w:sz="0" w:space="0" w:color="auto"/>
      </w:divBdr>
    </w:div>
    <w:div w:id="613370778">
      <w:bodyDiv w:val="1"/>
      <w:marLeft w:val="0"/>
      <w:marRight w:val="0"/>
      <w:marTop w:val="0"/>
      <w:marBottom w:val="0"/>
      <w:divBdr>
        <w:top w:val="none" w:sz="0" w:space="0" w:color="auto"/>
        <w:left w:val="none" w:sz="0" w:space="0" w:color="auto"/>
        <w:bottom w:val="none" w:sz="0" w:space="0" w:color="auto"/>
        <w:right w:val="none" w:sz="0" w:space="0" w:color="auto"/>
      </w:divBdr>
    </w:div>
    <w:div w:id="618800477">
      <w:bodyDiv w:val="1"/>
      <w:marLeft w:val="0"/>
      <w:marRight w:val="0"/>
      <w:marTop w:val="0"/>
      <w:marBottom w:val="0"/>
      <w:divBdr>
        <w:top w:val="none" w:sz="0" w:space="0" w:color="auto"/>
        <w:left w:val="none" w:sz="0" w:space="0" w:color="auto"/>
        <w:bottom w:val="none" w:sz="0" w:space="0" w:color="auto"/>
        <w:right w:val="none" w:sz="0" w:space="0" w:color="auto"/>
      </w:divBdr>
    </w:div>
    <w:div w:id="629095520">
      <w:bodyDiv w:val="1"/>
      <w:marLeft w:val="0"/>
      <w:marRight w:val="0"/>
      <w:marTop w:val="0"/>
      <w:marBottom w:val="0"/>
      <w:divBdr>
        <w:top w:val="none" w:sz="0" w:space="0" w:color="auto"/>
        <w:left w:val="none" w:sz="0" w:space="0" w:color="auto"/>
        <w:bottom w:val="none" w:sz="0" w:space="0" w:color="auto"/>
        <w:right w:val="none" w:sz="0" w:space="0" w:color="auto"/>
      </w:divBdr>
    </w:div>
    <w:div w:id="634869589">
      <w:bodyDiv w:val="1"/>
      <w:marLeft w:val="0"/>
      <w:marRight w:val="0"/>
      <w:marTop w:val="0"/>
      <w:marBottom w:val="0"/>
      <w:divBdr>
        <w:top w:val="none" w:sz="0" w:space="0" w:color="auto"/>
        <w:left w:val="none" w:sz="0" w:space="0" w:color="auto"/>
        <w:bottom w:val="none" w:sz="0" w:space="0" w:color="auto"/>
        <w:right w:val="none" w:sz="0" w:space="0" w:color="auto"/>
      </w:divBdr>
    </w:div>
    <w:div w:id="643509508">
      <w:bodyDiv w:val="1"/>
      <w:marLeft w:val="0"/>
      <w:marRight w:val="0"/>
      <w:marTop w:val="0"/>
      <w:marBottom w:val="0"/>
      <w:divBdr>
        <w:top w:val="none" w:sz="0" w:space="0" w:color="auto"/>
        <w:left w:val="none" w:sz="0" w:space="0" w:color="auto"/>
        <w:bottom w:val="none" w:sz="0" w:space="0" w:color="auto"/>
        <w:right w:val="none" w:sz="0" w:space="0" w:color="auto"/>
      </w:divBdr>
    </w:div>
    <w:div w:id="644505647">
      <w:bodyDiv w:val="1"/>
      <w:marLeft w:val="0"/>
      <w:marRight w:val="0"/>
      <w:marTop w:val="0"/>
      <w:marBottom w:val="0"/>
      <w:divBdr>
        <w:top w:val="none" w:sz="0" w:space="0" w:color="auto"/>
        <w:left w:val="none" w:sz="0" w:space="0" w:color="auto"/>
        <w:bottom w:val="none" w:sz="0" w:space="0" w:color="auto"/>
        <w:right w:val="none" w:sz="0" w:space="0" w:color="auto"/>
      </w:divBdr>
    </w:div>
    <w:div w:id="673800157">
      <w:bodyDiv w:val="1"/>
      <w:marLeft w:val="0"/>
      <w:marRight w:val="0"/>
      <w:marTop w:val="0"/>
      <w:marBottom w:val="0"/>
      <w:divBdr>
        <w:top w:val="none" w:sz="0" w:space="0" w:color="auto"/>
        <w:left w:val="none" w:sz="0" w:space="0" w:color="auto"/>
        <w:bottom w:val="none" w:sz="0" w:space="0" w:color="auto"/>
        <w:right w:val="none" w:sz="0" w:space="0" w:color="auto"/>
      </w:divBdr>
    </w:div>
    <w:div w:id="686325325">
      <w:bodyDiv w:val="1"/>
      <w:marLeft w:val="0"/>
      <w:marRight w:val="0"/>
      <w:marTop w:val="0"/>
      <w:marBottom w:val="0"/>
      <w:divBdr>
        <w:top w:val="none" w:sz="0" w:space="0" w:color="auto"/>
        <w:left w:val="none" w:sz="0" w:space="0" w:color="auto"/>
        <w:bottom w:val="none" w:sz="0" w:space="0" w:color="auto"/>
        <w:right w:val="none" w:sz="0" w:space="0" w:color="auto"/>
      </w:divBdr>
    </w:div>
    <w:div w:id="707223701">
      <w:bodyDiv w:val="1"/>
      <w:marLeft w:val="0"/>
      <w:marRight w:val="0"/>
      <w:marTop w:val="0"/>
      <w:marBottom w:val="0"/>
      <w:divBdr>
        <w:top w:val="none" w:sz="0" w:space="0" w:color="auto"/>
        <w:left w:val="none" w:sz="0" w:space="0" w:color="auto"/>
        <w:bottom w:val="none" w:sz="0" w:space="0" w:color="auto"/>
        <w:right w:val="none" w:sz="0" w:space="0" w:color="auto"/>
      </w:divBdr>
    </w:div>
    <w:div w:id="723338305">
      <w:bodyDiv w:val="1"/>
      <w:marLeft w:val="0"/>
      <w:marRight w:val="0"/>
      <w:marTop w:val="0"/>
      <w:marBottom w:val="0"/>
      <w:divBdr>
        <w:top w:val="none" w:sz="0" w:space="0" w:color="auto"/>
        <w:left w:val="none" w:sz="0" w:space="0" w:color="auto"/>
        <w:bottom w:val="none" w:sz="0" w:space="0" w:color="auto"/>
        <w:right w:val="none" w:sz="0" w:space="0" w:color="auto"/>
      </w:divBdr>
    </w:div>
    <w:div w:id="730614006">
      <w:bodyDiv w:val="1"/>
      <w:marLeft w:val="0"/>
      <w:marRight w:val="0"/>
      <w:marTop w:val="0"/>
      <w:marBottom w:val="0"/>
      <w:divBdr>
        <w:top w:val="none" w:sz="0" w:space="0" w:color="auto"/>
        <w:left w:val="none" w:sz="0" w:space="0" w:color="auto"/>
        <w:bottom w:val="none" w:sz="0" w:space="0" w:color="auto"/>
        <w:right w:val="none" w:sz="0" w:space="0" w:color="auto"/>
      </w:divBdr>
    </w:div>
    <w:div w:id="746808035">
      <w:bodyDiv w:val="1"/>
      <w:marLeft w:val="0"/>
      <w:marRight w:val="0"/>
      <w:marTop w:val="0"/>
      <w:marBottom w:val="0"/>
      <w:divBdr>
        <w:top w:val="none" w:sz="0" w:space="0" w:color="auto"/>
        <w:left w:val="none" w:sz="0" w:space="0" w:color="auto"/>
        <w:bottom w:val="none" w:sz="0" w:space="0" w:color="auto"/>
        <w:right w:val="none" w:sz="0" w:space="0" w:color="auto"/>
      </w:divBdr>
    </w:div>
    <w:div w:id="755711997">
      <w:bodyDiv w:val="1"/>
      <w:marLeft w:val="0"/>
      <w:marRight w:val="0"/>
      <w:marTop w:val="0"/>
      <w:marBottom w:val="0"/>
      <w:divBdr>
        <w:top w:val="none" w:sz="0" w:space="0" w:color="auto"/>
        <w:left w:val="none" w:sz="0" w:space="0" w:color="auto"/>
        <w:bottom w:val="none" w:sz="0" w:space="0" w:color="auto"/>
        <w:right w:val="none" w:sz="0" w:space="0" w:color="auto"/>
      </w:divBdr>
    </w:div>
    <w:div w:id="763770780">
      <w:bodyDiv w:val="1"/>
      <w:marLeft w:val="0"/>
      <w:marRight w:val="0"/>
      <w:marTop w:val="0"/>
      <w:marBottom w:val="0"/>
      <w:divBdr>
        <w:top w:val="none" w:sz="0" w:space="0" w:color="auto"/>
        <w:left w:val="none" w:sz="0" w:space="0" w:color="auto"/>
        <w:bottom w:val="none" w:sz="0" w:space="0" w:color="auto"/>
        <w:right w:val="none" w:sz="0" w:space="0" w:color="auto"/>
      </w:divBdr>
    </w:div>
    <w:div w:id="776019817">
      <w:bodyDiv w:val="1"/>
      <w:marLeft w:val="0"/>
      <w:marRight w:val="0"/>
      <w:marTop w:val="0"/>
      <w:marBottom w:val="0"/>
      <w:divBdr>
        <w:top w:val="none" w:sz="0" w:space="0" w:color="auto"/>
        <w:left w:val="none" w:sz="0" w:space="0" w:color="auto"/>
        <w:bottom w:val="none" w:sz="0" w:space="0" w:color="auto"/>
        <w:right w:val="none" w:sz="0" w:space="0" w:color="auto"/>
      </w:divBdr>
    </w:div>
    <w:div w:id="776751624">
      <w:bodyDiv w:val="1"/>
      <w:marLeft w:val="0"/>
      <w:marRight w:val="0"/>
      <w:marTop w:val="0"/>
      <w:marBottom w:val="0"/>
      <w:divBdr>
        <w:top w:val="none" w:sz="0" w:space="0" w:color="auto"/>
        <w:left w:val="none" w:sz="0" w:space="0" w:color="auto"/>
        <w:bottom w:val="none" w:sz="0" w:space="0" w:color="auto"/>
        <w:right w:val="none" w:sz="0" w:space="0" w:color="auto"/>
      </w:divBdr>
    </w:div>
    <w:div w:id="782845540">
      <w:bodyDiv w:val="1"/>
      <w:marLeft w:val="0"/>
      <w:marRight w:val="0"/>
      <w:marTop w:val="0"/>
      <w:marBottom w:val="0"/>
      <w:divBdr>
        <w:top w:val="none" w:sz="0" w:space="0" w:color="auto"/>
        <w:left w:val="none" w:sz="0" w:space="0" w:color="auto"/>
        <w:bottom w:val="none" w:sz="0" w:space="0" w:color="auto"/>
        <w:right w:val="none" w:sz="0" w:space="0" w:color="auto"/>
      </w:divBdr>
    </w:div>
    <w:div w:id="800073993">
      <w:bodyDiv w:val="1"/>
      <w:marLeft w:val="0"/>
      <w:marRight w:val="0"/>
      <w:marTop w:val="0"/>
      <w:marBottom w:val="0"/>
      <w:divBdr>
        <w:top w:val="none" w:sz="0" w:space="0" w:color="auto"/>
        <w:left w:val="none" w:sz="0" w:space="0" w:color="auto"/>
        <w:bottom w:val="none" w:sz="0" w:space="0" w:color="auto"/>
        <w:right w:val="none" w:sz="0" w:space="0" w:color="auto"/>
      </w:divBdr>
    </w:div>
    <w:div w:id="805009196">
      <w:bodyDiv w:val="1"/>
      <w:marLeft w:val="0"/>
      <w:marRight w:val="0"/>
      <w:marTop w:val="0"/>
      <w:marBottom w:val="0"/>
      <w:divBdr>
        <w:top w:val="none" w:sz="0" w:space="0" w:color="auto"/>
        <w:left w:val="none" w:sz="0" w:space="0" w:color="auto"/>
        <w:bottom w:val="none" w:sz="0" w:space="0" w:color="auto"/>
        <w:right w:val="none" w:sz="0" w:space="0" w:color="auto"/>
      </w:divBdr>
    </w:div>
    <w:div w:id="817502649">
      <w:bodyDiv w:val="1"/>
      <w:marLeft w:val="0"/>
      <w:marRight w:val="0"/>
      <w:marTop w:val="0"/>
      <w:marBottom w:val="0"/>
      <w:divBdr>
        <w:top w:val="none" w:sz="0" w:space="0" w:color="auto"/>
        <w:left w:val="none" w:sz="0" w:space="0" w:color="auto"/>
        <w:bottom w:val="none" w:sz="0" w:space="0" w:color="auto"/>
        <w:right w:val="none" w:sz="0" w:space="0" w:color="auto"/>
      </w:divBdr>
    </w:div>
    <w:div w:id="843741525">
      <w:bodyDiv w:val="1"/>
      <w:marLeft w:val="0"/>
      <w:marRight w:val="0"/>
      <w:marTop w:val="0"/>
      <w:marBottom w:val="0"/>
      <w:divBdr>
        <w:top w:val="none" w:sz="0" w:space="0" w:color="auto"/>
        <w:left w:val="none" w:sz="0" w:space="0" w:color="auto"/>
        <w:bottom w:val="none" w:sz="0" w:space="0" w:color="auto"/>
        <w:right w:val="none" w:sz="0" w:space="0" w:color="auto"/>
      </w:divBdr>
    </w:div>
    <w:div w:id="843935358">
      <w:bodyDiv w:val="1"/>
      <w:marLeft w:val="0"/>
      <w:marRight w:val="0"/>
      <w:marTop w:val="0"/>
      <w:marBottom w:val="0"/>
      <w:divBdr>
        <w:top w:val="none" w:sz="0" w:space="0" w:color="auto"/>
        <w:left w:val="none" w:sz="0" w:space="0" w:color="auto"/>
        <w:bottom w:val="none" w:sz="0" w:space="0" w:color="auto"/>
        <w:right w:val="none" w:sz="0" w:space="0" w:color="auto"/>
      </w:divBdr>
    </w:div>
    <w:div w:id="851995173">
      <w:bodyDiv w:val="1"/>
      <w:marLeft w:val="0"/>
      <w:marRight w:val="0"/>
      <w:marTop w:val="0"/>
      <w:marBottom w:val="0"/>
      <w:divBdr>
        <w:top w:val="none" w:sz="0" w:space="0" w:color="auto"/>
        <w:left w:val="none" w:sz="0" w:space="0" w:color="auto"/>
        <w:bottom w:val="none" w:sz="0" w:space="0" w:color="auto"/>
        <w:right w:val="none" w:sz="0" w:space="0" w:color="auto"/>
      </w:divBdr>
    </w:div>
    <w:div w:id="856121357">
      <w:bodyDiv w:val="1"/>
      <w:marLeft w:val="0"/>
      <w:marRight w:val="0"/>
      <w:marTop w:val="0"/>
      <w:marBottom w:val="0"/>
      <w:divBdr>
        <w:top w:val="none" w:sz="0" w:space="0" w:color="auto"/>
        <w:left w:val="none" w:sz="0" w:space="0" w:color="auto"/>
        <w:bottom w:val="none" w:sz="0" w:space="0" w:color="auto"/>
        <w:right w:val="none" w:sz="0" w:space="0" w:color="auto"/>
      </w:divBdr>
    </w:div>
    <w:div w:id="861744765">
      <w:bodyDiv w:val="1"/>
      <w:marLeft w:val="0"/>
      <w:marRight w:val="0"/>
      <w:marTop w:val="0"/>
      <w:marBottom w:val="0"/>
      <w:divBdr>
        <w:top w:val="none" w:sz="0" w:space="0" w:color="auto"/>
        <w:left w:val="none" w:sz="0" w:space="0" w:color="auto"/>
        <w:bottom w:val="none" w:sz="0" w:space="0" w:color="auto"/>
        <w:right w:val="none" w:sz="0" w:space="0" w:color="auto"/>
      </w:divBdr>
    </w:div>
    <w:div w:id="862865248">
      <w:bodyDiv w:val="1"/>
      <w:marLeft w:val="0"/>
      <w:marRight w:val="0"/>
      <w:marTop w:val="0"/>
      <w:marBottom w:val="0"/>
      <w:divBdr>
        <w:top w:val="none" w:sz="0" w:space="0" w:color="auto"/>
        <w:left w:val="none" w:sz="0" w:space="0" w:color="auto"/>
        <w:bottom w:val="none" w:sz="0" w:space="0" w:color="auto"/>
        <w:right w:val="none" w:sz="0" w:space="0" w:color="auto"/>
      </w:divBdr>
    </w:div>
    <w:div w:id="871264623">
      <w:bodyDiv w:val="1"/>
      <w:marLeft w:val="0"/>
      <w:marRight w:val="0"/>
      <w:marTop w:val="0"/>
      <w:marBottom w:val="0"/>
      <w:divBdr>
        <w:top w:val="none" w:sz="0" w:space="0" w:color="auto"/>
        <w:left w:val="none" w:sz="0" w:space="0" w:color="auto"/>
        <w:bottom w:val="none" w:sz="0" w:space="0" w:color="auto"/>
        <w:right w:val="none" w:sz="0" w:space="0" w:color="auto"/>
      </w:divBdr>
    </w:div>
    <w:div w:id="872380198">
      <w:bodyDiv w:val="1"/>
      <w:marLeft w:val="0"/>
      <w:marRight w:val="0"/>
      <w:marTop w:val="0"/>
      <w:marBottom w:val="0"/>
      <w:divBdr>
        <w:top w:val="none" w:sz="0" w:space="0" w:color="auto"/>
        <w:left w:val="none" w:sz="0" w:space="0" w:color="auto"/>
        <w:bottom w:val="none" w:sz="0" w:space="0" w:color="auto"/>
        <w:right w:val="none" w:sz="0" w:space="0" w:color="auto"/>
      </w:divBdr>
    </w:div>
    <w:div w:id="884826817">
      <w:bodyDiv w:val="1"/>
      <w:marLeft w:val="0"/>
      <w:marRight w:val="0"/>
      <w:marTop w:val="0"/>
      <w:marBottom w:val="0"/>
      <w:divBdr>
        <w:top w:val="none" w:sz="0" w:space="0" w:color="auto"/>
        <w:left w:val="none" w:sz="0" w:space="0" w:color="auto"/>
        <w:bottom w:val="none" w:sz="0" w:space="0" w:color="auto"/>
        <w:right w:val="none" w:sz="0" w:space="0" w:color="auto"/>
      </w:divBdr>
    </w:div>
    <w:div w:id="925698593">
      <w:bodyDiv w:val="1"/>
      <w:marLeft w:val="0"/>
      <w:marRight w:val="0"/>
      <w:marTop w:val="0"/>
      <w:marBottom w:val="0"/>
      <w:divBdr>
        <w:top w:val="none" w:sz="0" w:space="0" w:color="auto"/>
        <w:left w:val="none" w:sz="0" w:space="0" w:color="auto"/>
        <w:bottom w:val="none" w:sz="0" w:space="0" w:color="auto"/>
        <w:right w:val="none" w:sz="0" w:space="0" w:color="auto"/>
      </w:divBdr>
    </w:div>
    <w:div w:id="952251502">
      <w:bodyDiv w:val="1"/>
      <w:marLeft w:val="0"/>
      <w:marRight w:val="0"/>
      <w:marTop w:val="0"/>
      <w:marBottom w:val="0"/>
      <w:divBdr>
        <w:top w:val="none" w:sz="0" w:space="0" w:color="auto"/>
        <w:left w:val="none" w:sz="0" w:space="0" w:color="auto"/>
        <w:bottom w:val="none" w:sz="0" w:space="0" w:color="auto"/>
        <w:right w:val="none" w:sz="0" w:space="0" w:color="auto"/>
      </w:divBdr>
    </w:div>
    <w:div w:id="952711429">
      <w:bodyDiv w:val="1"/>
      <w:marLeft w:val="0"/>
      <w:marRight w:val="0"/>
      <w:marTop w:val="0"/>
      <w:marBottom w:val="0"/>
      <w:divBdr>
        <w:top w:val="none" w:sz="0" w:space="0" w:color="auto"/>
        <w:left w:val="none" w:sz="0" w:space="0" w:color="auto"/>
        <w:bottom w:val="none" w:sz="0" w:space="0" w:color="auto"/>
        <w:right w:val="none" w:sz="0" w:space="0" w:color="auto"/>
      </w:divBdr>
    </w:div>
    <w:div w:id="955603149">
      <w:bodyDiv w:val="1"/>
      <w:marLeft w:val="0"/>
      <w:marRight w:val="0"/>
      <w:marTop w:val="0"/>
      <w:marBottom w:val="0"/>
      <w:divBdr>
        <w:top w:val="none" w:sz="0" w:space="0" w:color="auto"/>
        <w:left w:val="none" w:sz="0" w:space="0" w:color="auto"/>
        <w:bottom w:val="none" w:sz="0" w:space="0" w:color="auto"/>
        <w:right w:val="none" w:sz="0" w:space="0" w:color="auto"/>
      </w:divBdr>
    </w:div>
    <w:div w:id="962341583">
      <w:bodyDiv w:val="1"/>
      <w:marLeft w:val="0"/>
      <w:marRight w:val="0"/>
      <w:marTop w:val="0"/>
      <w:marBottom w:val="0"/>
      <w:divBdr>
        <w:top w:val="none" w:sz="0" w:space="0" w:color="auto"/>
        <w:left w:val="none" w:sz="0" w:space="0" w:color="auto"/>
        <w:bottom w:val="none" w:sz="0" w:space="0" w:color="auto"/>
        <w:right w:val="none" w:sz="0" w:space="0" w:color="auto"/>
      </w:divBdr>
    </w:div>
    <w:div w:id="977304529">
      <w:bodyDiv w:val="1"/>
      <w:marLeft w:val="0"/>
      <w:marRight w:val="0"/>
      <w:marTop w:val="0"/>
      <w:marBottom w:val="0"/>
      <w:divBdr>
        <w:top w:val="none" w:sz="0" w:space="0" w:color="auto"/>
        <w:left w:val="none" w:sz="0" w:space="0" w:color="auto"/>
        <w:bottom w:val="none" w:sz="0" w:space="0" w:color="auto"/>
        <w:right w:val="none" w:sz="0" w:space="0" w:color="auto"/>
      </w:divBdr>
    </w:div>
    <w:div w:id="983238139">
      <w:bodyDiv w:val="1"/>
      <w:marLeft w:val="0"/>
      <w:marRight w:val="0"/>
      <w:marTop w:val="0"/>
      <w:marBottom w:val="0"/>
      <w:divBdr>
        <w:top w:val="none" w:sz="0" w:space="0" w:color="auto"/>
        <w:left w:val="none" w:sz="0" w:space="0" w:color="auto"/>
        <w:bottom w:val="none" w:sz="0" w:space="0" w:color="auto"/>
        <w:right w:val="none" w:sz="0" w:space="0" w:color="auto"/>
      </w:divBdr>
    </w:div>
    <w:div w:id="991329553">
      <w:bodyDiv w:val="1"/>
      <w:marLeft w:val="0"/>
      <w:marRight w:val="0"/>
      <w:marTop w:val="0"/>
      <w:marBottom w:val="0"/>
      <w:divBdr>
        <w:top w:val="none" w:sz="0" w:space="0" w:color="auto"/>
        <w:left w:val="none" w:sz="0" w:space="0" w:color="auto"/>
        <w:bottom w:val="none" w:sz="0" w:space="0" w:color="auto"/>
        <w:right w:val="none" w:sz="0" w:space="0" w:color="auto"/>
      </w:divBdr>
    </w:div>
    <w:div w:id="992099932">
      <w:bodyDiv w:val="1"/>
      <w:marLeft w:val="0"/>
      <w:marRight w:val="0"/>
      <w:marTop w:val="0"/>
      <w:marBottom w:val="0"/>
      <w:divBdr>
        <w:top w:val="none" w:sz="0" w:space="0" w:color="auto"/>
        <w:left w:val="none" w:sz="0" w:space="0" w:color="auto"/>
        <w:bottom w:val="none" w:sz="0" w:space="0" w:color="auto"/>
        <w:right w:val="none" w:sz="0" w:space="0" w:color="auto"/>
      </w:divBdr>
    </w:div>
    <w:div w:id="996225628">
      <w:bodyDiv w:val="1"/>
      <w:marLeft w:val="0"/>
      <w:marRight w:val="0"/>
      <w:marTop w:val="0"/>
      <w:marBottom w:val="0"/>
      <w:divBdr>
        <w:top w:val="none" w:sz="0" w:space="0" w:color="auto"/>
        <w:left w:val="none" w:sz="0" w:space="0" w:color="auto"/>
        <w:bottom w:val="none" w:sz="0" w:space="0" w:color="auto"/>
        <w:right w:val="none" w:sz="0" w:space="0" w:color="auto"/>
      </w:divBdr>
    </w:div>
    <w:div w:id="1005669462">
      <w:bodyDiv w:val="1"/>
      <w:marLeft w:val="0"/>
      <w:marRight w:val="0"/>
      <w:marTop w:val="0"/>
      <w:marBottom w:val="0"/>
      <w:divBdr>
        <w:top w:val="none" w:sz="0" w:space="0" w:color="auto"/>
        <w:left w:val="none" w:sz="0" w:space="0" w:color="auto"/>
        <w:bottom w:val="none" w:sz="0" w:space="0" w:color="auto"/>
        <w:right w:val="none" w:sz="0" w:space="0" w:color="auto"/>
      </w:divBdr>
    </w:div>
    <w:div w:id="1018385634">
      <w:bodyDiv w:val="1"/>
      <w:marLeft w:val="0"/>
      <w:marRight w:val="0"/>
      <w:marTop w:val="0"/>
      <w:marBottom w:val="0"/>
      <w:divBdr>
        <w:top w:val="none" w:sz="0" w:space="0" w:color="auto"/>
        <w:left w:val="none" w:sz="0" w:space="0" w:color="auto"/>
        <w:bottom w:val="none" w:sz="0" w:space="0" w:color="auto"/>
        <w:right w:val="none" w:sz="0" w:space="0" w:color="auto"/>
      </w:divBdr>
    </w:div>
    <w:div w:id="1043948618">
      <w:bodyDiv w:val="1"/>
      <w:marLeft w:val="0"/>
      <w:marRight w:val="0"/>
      <w:marTop w:val="0"/>
      <w:marBottom w:val="0"/>
      <w:divBdr>
        <w:top w:val="none" w:sz="0" w:space="0" w:color="auto"/>
        <w:left w:val="none" w:sz="0" w:space="0" w:color="auto"/>
        <w:bottom w:val="none" w:sz="0" w:space="0" w:color="auto"/>
        <w:right w:val="none" w:sz="0" w:space="0" w:color="auto"/>
      </w:divBdr>
    </w:div>
    <w:div w:id="1046370262">
      <w:bodyDiv w:val="1"/>
      <w:marLeft w:val="0"/>
      <w:marRight w:val="0"/>
      <w:marTop w:val="0"/>
      <w:marBottom w:val="0"/>
      <w:divBdr>
        <w:top w:val="none" w:sz="0" w:space="0" w:color="auto"/>
        <w:left w:val="none" w:sz="0" w:space="0" w:color="auto"/>
        <w:bottom w:val="none" w:sz="0" w:space="0" w:color="auto"/>
        <w:right w:val="none" w:sz="0" w:space="0" w:color="auto"/>
      </w:divBdr>
    </w:div>
    <w:div w:id="1047946934">
      <w:bodyDiv w:val="1"/>
      <w:marLeft w:val="0"/>
      <w:marRight w:val="0"/>
      <w:marTop w:val="0"/>
      <w:marBottom w:val="0"/>
      <w:divBdr>
        <w:top w:val="none" w:sz="0" w:space="0" w:color="auto"/>
        <w:left w:val="none" w:sz="0" w:space="0" w:color="auto"/>
        <w:bottom w:val="none" w:sz="0" w:space="0" w:color="auto"/>
        <w:right w:val="none" w:sz="0" w:space="0" w:color="auto"/>
      </w:divBdr>
    </w:div>
    <w:div w:id="1068381549">
      <w:bodyDiv w:val="1"/>
      <w:marLeft w:val="0"/>
      <w:marRight w:val="0"/>
      <w:marTop w:val="0"/>
      <w:marBottom w:val="0"/>
      <w:divBdr>
        <w:top w:val="none" w:sz="0" w:space="0" w:color="auto"/>
        <w:left w:val="none" w:sz="0" w:space="0" w:color="auto"/>
        <w:bottom w:val="none" w:sz="0" w:space="0" w:color="auto"/>
        <w:right w:val="none" w:sz="0" w:space="0" w:color="auto"/>
      </w:divBdr>
    </w:div>
    <w:div w:id="1073313377">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
    <w:div w:id="1124886409">
      <w:bodyDiv w:val="1"/>
      <w:marLeft w:val="0"/>
      <w:marRight w:val="0"/>
      <w:marTop w:val="0"/>
      <w:marBottom w:val="0"/>
      <w:divBdr>
        <w:top w:val="none" w:sz="0" w:space="0" w:color="auto"/>
        <w:left w:val="none" w:sz="0" w:space="0" w:color="auto"/>
        <w:bottom w:val="none" w:sz="0" w:space="0" w:color="auto"/>
        <w:right w:val="none" w:sz="0" w:space="0" w:color="auto"/>
      </w:divBdr>
    </w:div>
    <w:div w:id="1127040857">
      <w:bodyDiv w:val="1"/>
      <w:marLeft w:val="0"/>
      <w:marRight w:val="0"/>
      <w:marTop w:val="0"/>
      <w:marBottom w:val="0"/>
      <w:divBdr>
        <w:top w:val="none" w:sz="0" w:space="0" w:color="auto"/>
        <w:left w:val="none" w:sz="0" w:space="0" w:color="auto"/>
        <w:bottom w:val="none" w:sz="0" w:space="0" w:color="auto"/>
        <w:right w:val="none" w:sz="0" w:space="0" w:color="auto"/>
      </w:divBdr>
    </w:div>
    <w:div w:id="1152411374">
      <w:bodyDiv w:val="1"/>
      <w:marLeft w:val="0"/>
      <w:marRight w:val="0"/>
      <w:marTop w:val="0"/>
      <w:marBottom w:val="0"/>
      <w:divBdr>
        <w:top w:val="none" w:sz="0" w:space="0" w:color="auto"/>
        <w:left w:val="none" w:sz="0" w:space="0" w:color="auto"/>
        <w:bottom w:val="none" w:sz="0" w:space="0" w:color="auto"/>
        <w:right w:val="none" w:sz="0" w:space="0" w:color="auto"/>
      </w:divBdr>
    </w:div>
    <w:div w:id="1171409237">
      <w:bodyDiv w:val="1"/>
      <w:marLeft w:val="0"/>
      <w:marRight w:val="0"/>
      <w:marTop w:val="0"/>
      <w:marBottom w:val="0"/>
      <w:divBdr>
        <w:top w:val="none" w:sz="0" w:space="0" w:color="auto"/>
        <w:left w:val="none" w:sz="0" w:space="0" w:color="auto"/>
        <w:bottom w:val="none" w:sz="0" w:space="0" w:color="auto"/>
        <w:right w:val="none" w:sz="0" w:space="0" w:color="auto"/>
      </w:divBdr>
    </w:div>
    <w:div w:id="1172723182">
      <w:bodyDiv w:val="1"/>
      <w:marLeft w:val="0"/>
      <w:marRight w:val="0"/>
      <w:marTop w:val="0"/>
      <w:marBottom w:val="0"/>
      <w:divBdr>
        <w:top w:val="none" w:sz="0" w:space="0" w:color="auto"/>
        <w:left w:val="none" w:sz="0" w:space="0" w:color="auto"/>
        <w:bottom w:val="none" w:sz="0" w:space="0" w:color="auto"/>
        <w:right w:val="none" w:sz="0" w:space="0" w:color="auto"/>
      </w:divBdr>
    </w:div>
    <w:div w:id="1184398702">
      <w:bodyDiv w:val="1"/>
      <w:marLeft w:val="0"/>
      <w:marRight w:val="0"/>
      <w:marTop w:val="0"/>
      <w:marBottom w:val="0"/>
      <w:divBdr>
        <w:top w:val="none" w:sz="0" w:space="0" w:color="auto"/>
        <w:left w:val="none" w:sz="0" w:space="0" w:color="auto"/>
        <w:bottom w:val="none" w:sz="0" w:space="0" w:color="auto"/>
        <w:right w:val="none" w:sz="0" w:space="0" w:color="auto"/>
      </w:divBdr>
    </w:div>
    <w:div w:id="1187213367">
      <w:bodyDiv w:val="1"/>
      <w:marLeft w:val="0"/>
      <w:marRight w:val="0"/>
      <w:marTop w:val="0"/>
      <w:marBottom w:val="0"/>
      <w:divBdr>
        <w:top w:val="none" w:sz="0" w:space="0" w:color="auto"/>
        <w:left w:val="none" w:sz="0" w:space="0" w:color="auto"/>
        <w:bottom w:val="none" w:sz="0" w:space="0" w:color="auto"/>
        <w:right w:val="none" w:sz="0" w:space="0" w:color="auto"/>
      </w:divBdr>
    </w:div>
    <w:div w:id="1194422459">
      <w:bodyDiv w:val="1"/>
      <w:marLeft w:val="0"/>
      <w:marRight w:val="0"/>
      <w:marTop w:val="0"/>
      <w:marBottom w:val="0"/>
      <w:divBdr>
        <w:top w:val="none" w:sz="0" w:space="0" w:color="auto"/>
        <w:left w:val="none" w:sz="0" w:space="0" w:color="auto"/>
        <w:bottom w:val="none" w:sz="0" w:space="0" w:color="auto"/>
        <w:right w:val="none" w:sz="0" w:space="0" w:color="auto"/>
      </w:divBdr>
    </w:div>
    <w:div w:id="1212617483">
      <w:bodyDiv w:val="1"/>
      <w:marLeft w:val="0"/>
      <w:marRight w:val="0"/>
      <w:marTop w:val="0"/>
      <w:marBottom w:val="0"/>
      <w:divBdr>
        <w:top w:val="none" w:sz="0" w:space="0" w:color="auto"/>
        <w:left w:val="none" w:sz="0" w:space="0" w:color="auto"/>
        <w:bottom w:val="none" w:sz="0" w:space="0" w:color="auto"/>
        <w:right w:val="none" w:sz="0" w:space="0" w:color="auto"/>
      </w:divBdr>
    </w:div>
    <w:div w:id="1215577683">
      <w:bodyDiv w:val="1"/>
      <w:marLeft w:val="0"/>
      <w:marRight w:val="0"/>
      <w:marTop w:val="0"/>
      <w:marBottom w:val="0"/>
      <w:divBdr>
        <w:top w:val="none" w:sz="0" w:space="0" w:color="auto"/>
        <w:left w:val="none" w:sz="0" w:space="0" w:color="auto"/>
        <w:bottom w:val="none" w:sz="0" w:space="0" w:color="auto"/>
        <w:right w:val="none" w:sz="0" w:space="0" w:color="auto"/>
      </w:divBdr>
    </w:div>
    <w:div w:id="1216357335">
      <w:bodyDiv w:val="1"/>
      <w:marLeft w:val="0"/>
      <w:marRight w:val="0"/>
      <w:marTop w:val="0"/>
      <w:marBottom w:val="0"/>
      <w:divBdr>
        <w:top w:val="none" w:sz="0" w:space="0" w:color="auto"/>
        <w:left w:val="none" w:sz="0" w:space="0" w:color="auto"/>
        <w:bottom w:val="none" w:sz="0" w:space="0" w:color="auto"/>
        <w:right w:val="none" w:sz="0" w:space="0" w:color="auto"/>
      </w:divBdr>
    </w:div>
    <w:div w:id="1223255047">
      <w:bodyDiv w:val="1"/>
      <w:marLeft w:val="0"/>
      <w:marRight w:val="0"/>
      <w:marTop w:val="0"/>
      <w:marBottom w:val="0"/>
      <w:divBdr>
        <w:top w:val="none" w:sz="0" w:space="0" w:color="auto"/>
        <w:left w:val="none" w:sz="0" w:space="0" w:color="auto"/>
        <w:bottom w:val="none" w:sz="0" w:space="0" w:color="auto"/>
        <w:right w:val="none" w:sz="0" w:space="0" w:color="auto"/>
      </w:divBdr>
    </w:div>
    <w:div w:id="1226455743">
      <w:bodyDiv w:val="1"/>
      <w:marLeft w:val="0"/>
      <w:marRight w:val="0"/>
      <w:marTop w:val="0"/>
      <w:marBottom w:val="0"/>
      <w:divBdr>
        <w:top w:val="none" w:sz="0" w:space="0" w:color="auto"/>
        <w:left w:val="none" w:sz="0" w:space="0" w:color="auto"/>
        <w:bottom w:val="none" w:sz="0" w:space="0" w:color="auto"/>
        <w:right w:val="none" w:sz="0" w:space="0" w:color="auto"/>
      </w:divBdr>
    </w:div>
    <w:div w:id="1229995356">
      <w:bodyDiv w:val="1"/>
      <w:marLeft w:val="0"/>
      <w:marRight w:val="0"/>
      <w:marTop w:val="0"/>
      <w:marBottom w:val="0"/>
      <w:divBdr>
        <w:top w:val="none" w:sz="0" w:space="0" w:color="auto"/>
        <w:left w:val="none" w:sz="0" w:space="0" w:color="auto"/>
        <w:bottom w:val="none" w:sz="0" w:space="0" w:color="auto"/>
        <w:right w:val="none" w:sz="0" w:space="0" w:color="auto"/>
      </w:divBdr>
    </w:div>
    <w:div w:id="1232692982">
      <w:bodyDiv w:val="1"/>
      <w:marLeft w:val="0"/>
      <w:marRight w:val="0"/>
      <w:marTop w:val="0"/>
      <w:marBottom w:val="0"/>
      <w:divBdr>
        <w:top w:val="none" w:sz="0" w:space="0" w:color="auto"/>
        <w:left w:val="none" w:sz="0" w:space="0" w:color="auto"/>
        <w:bottom w:val="none" w:sz="0" w:space="0" w:color="auto"/>
        <w:right w:val="none" w:sz="0" w:space="0" w:color="auto"/>
      </w:divBdr>
    </w:div>
    <w:div w:id="1248689683">
      <w:bodyDiv w:val="1"/>
      <w:marLeft w:val="0"/>
      <w:marRight w:val="0"/>
      <w:marTop w:val="0"/>
      <w:marBottom w:val="0"/>
      <w:divBdr>
        <w:top w:val="none" w:sz="0" w:space="0" w:color="auto"/>
        <w:left w:val="none" w:sz="0" w:space="0" w:color="auto"/>
        <w:bottom w:val="none" w:sz="0" w:space="0" w:color="auto"/>
        <w:right w:val="none" w:sz="0" w:space="0" w:color="auto"/>
      </w:divBdr>
    </w:div>
    <w:div w:id="1258102203">
      <w:bodyDiv w:val="1"/>
      <w:marLeft w:val="0"/>
      <w:marRight w:val="0"/>
      <w:marTop w:val="0"/>
      <w:marBottom w:val="0"/>
      <w:divBdr>
        <w:top w:val="none" w:sz="0" w:space="0" w:color="auto"/>
        <w:left w:val="none" w:sz="0" w:space="0" w:color="auto"/>
        <w:bottom w:val="none" w:sz="0" w:space="0" w:color="auto"/>
        <w:right w:val="none" w:sz="0" w:space="0" w:color="auto"/>
      </w:divBdr>
    </w:div>
    <w:div w:id="1259748999">
      <w:bodyDiv w:val="1"/>
      <w:marLeft w:val="0"/>
      <w:marRight w:val="0"/>
      <w:marTop w:val="0"/>
      <w:marBottom w:val="0"/>
      <w:divBdr>
        <w:top w:val="none" w:sz="0" w:space="0" w:color="auto"/>
        <w:left w:val="none" w:sz="0" w:space="0" w:color="auto"/>
        <w:bottom w:val="none" w:sz="0" w:space="0" w:color="auto"/>
        <w:right w:val="none" w:sz="0" w:space="0" w:color="auto"/>
      </w:divBdr>
    </w:div>
    <w:div w:id="1272204872">
      <w:bodyDiv w:val="1"/>
      <w:marLeft w:val="0"/>
      <w:marRight w:val="0"/>
      <w:marTop w:val="0"/>
      <w:marBottom w:val="0"/>
      <w:divBdr>
        <w:top w:val="none" w:sz="0" w:space="0" w:color="auto"/>
        <w:left w:val="none" w:sz="0" w:space="0" w:color="auto"/>
        <w:bottom w:val="none" w:sz="0" w:space="0" w:color="auto"/>
        <w:right w:val="none" w:sz="0" w:space="0" w:color="auto"/>
      </w:divBdr>
    </w:div>
    <w:div w:id="1285428713">
      <w:bodyDiv w:val="1"/>
      <w:marLeft w:val="0"/>
      <w:marRight w:val="0"/>
      <w:marTop w:val="0"/>
      <w:marBottom w:val="0"/>
      <w:divBdr>
        <w:top w:val="none" w:sz="0" w:space="0" w:color="auto"/>
        <w:left w:val="none" w:sz="0" w:space="0" w:color="auto"/>
        <w:bottom w:val="none" w:sz="0" w:space="0" w:color="auto"/>
        <w:right w:val="none" w:sz="0" w:space="0" w:color="auto"/>
      </w:divBdr>
    </w:div>
    <w:div w:id="1296175532">
      <w:bodyDiv w:val="1"/>
      <w:marLeft w:val="0"/>
      <w:marRight w:val="0"/>
      <w:marTop w:val="0"/>
      <w:marBottom w:val="0"/>
      <w:divBdr>
        <w:top w:val="none" w:sz="0" w:space="0" w:color="auto"/>
        <w:left w:val="none" w:sz="0" w:space="0" w:color="auto"/>
        <w:bottom w:val="none" w:sz="0" w:space="0" w:color="auto"/>
        <w:right w:val="none" w:sz="0" w:space="0" w:color="auto"/>
      </w:divBdr>
    </w:div>
    <w:div w:id="1304579382">
      <w:bodyDiv w:val="1"/>
      <w:marLeft w:val="0"/>
      <w:marRight w:val="0"/>
      <w:marTop w:val="0"/>
      <w:marBottom w:val="0"/>
      <w:divBdr>
        <w:top w:val="none" w:sz="0" w:space="0" w:color="auto"/>
        <w:left w:val="none" w:sz="0" w:space="0" w:color="auto"/>
        <w:bottom w:val="none" w:sz="0" w:space="0" w:color="auto"/>
        <w:right w:val="none" w:sz="0" w:space="0" w:color="auto"/>
      </w:divBdr>
    </w:div>
    <w:div w:id="1315911449">
      <w:bodyDiv w:val="1"/>
      <w:marLeft w:val="0"/>
      <w:marRight w:val="0"/>
      <w:marTop w:val="0"/>
      <w:marBottom w:val="0"/>
      <w:divBdr>
        <w:top w:val="none" w:sz="0" w:space="0" w:color="auto"/>
        <w:left w:val="none" w:sz="0" w:space="0" w:color="auto"/>
        <w:bottom w:val="none" w:sz="0" w:space="0" w:color="auto"/>
        <w:right w:val="none" w:sz="0" w:space="0" w:color="auto"/>
      </w:divBdr>
    </w:div>
    <w:div w:id="1322611996">
      <w:bodyDiv w:val="1"/>
      <w:marLeft w:val="0"/>
      <w:marRight w:val="0"/>
      <w:marTop w:val="0"/>
      <w:marBottom w:val="0"/>
      <w:divBdr>
        <w:top w:val="none" w:sz="0" w:space="0" w:color="auto"/>
        <w:left w:val="none" w:sz="0" w:space="0" w:color="auto"/>
        <w:bottom w:val="none" w:sz="0" w:space="0" w:color="auto"/>
        <w:right w:val="none" w:sz="0" w:space="0" w:color="auto"/>
      </w:divBdr>
    </w:div>
    <w:div w:id="1324966809">
      <w:bodyDiv w:val="1"/>
      <w:marLeft w:val="0"/>
      <w:marRight w:val="0"/>
      <w:marTop w:val="0"/>
      <w:marBottom w:val="0"/>
      <w:divBdr>
        <w:top w:val="none" w:sz="0" w:space="0" w:color="auto"/>
        <w:left w:val="none" w:sz="0" w:space="0" w:color="auto"/>
        <w:bottom w:val="none" w:sz="0" w:space="0" w:color="auto"/>
        <w:right w:val="none" w:sz="0" w:space="0" w:color="auto"/>
      </w:divBdr>
    </w:div>
    <w:div w:id="1341616286">
      <w:bodyDiv w:val="1"/>
      <w:marLeft w:val="0"/>
      <w:marRight w:val="0"/>
      <w:marTop w:val="0"/>
      <w:marBottom w:val="0"/>
      <w:divBdr>
        <w:top w:val="none" w:sz="0" w:space="0" w:color="auto"/>
        <w:left w:val="none" w:sz="0" w:space="0" w:color="auto"/>
        <w:bottom w:val="none" w:sz="0" w:space="0" w:color="auto"/>
        <w:right w:val="none" w:sz="0" w:space="0" w:color="auto"/>
      </w:divBdr>
    </w:div>
    <w:div w:id="1347944873">
      <w:bodyDiv w:val="1"/>
      <w:marLeft w:val="0"/>
      <w:marRight w:val="0"/>
      <w:marTop w:val="0"/>
      <w:marBottom w:val="0"/>
      <w:divBdr>
        <w:top w:val="none" w:sz="0" w:space="0" w:color="auto"/>
        <w:left w:val="none" w:sz="0" w:space="0" w:color="auto"/>
        <w:bottom w:val="none" w:sz="0" w:space="0" w:color="auto"/>
        <w:right w:val="none" w:sz="0" w:space="0" w:color="auto"/>
      </w:divBdr>
    </w:div>
    <w:div w:id="1352341303">
      <w:bodyDiv w:val="1"/>
      <w:marLeft w:val="0"/>
      <w:marRight w:val="0"/>
      <w:marTop w:val="0"/>
      <w:marBottom w:val="0"/>
      <w:divBdr>
        <w:top w:val="none" w:sz="0" w:space="0" w:color="auto"/>
        <w:left w:val="none" w:sz="0" w:space="0" w:color="auto"/>
        <w:bottom w:val="none" w:sz="0" w:space="0" w:color="auto"/>
        <w:right w:val="none" w:sz="0" w:space="0" w:color="auto"/>
      </w:divBdr>
    </w:div>
    <w:div w:id="1365906363">
      <w:bodyDiv w:val="1"/>
      <w:marLeft w:val="0"/>
      <w:marRight w:val="0"/>
      <w:marTop w:val="0"/>
      <w:marBottom w:val="0"/>
      <w:divBdr>
        <w:top w:val="none" w:sz="0" w:space="0" w:color="auto"/>
        <w:left w:val="none" w:sz="0" w:space="0" w:color="auto"/>
        <w:bottom w:val="none" w:sz="0" w:space="0" w:color="auto"/>
        <w:right w:val="none" w:sz="0" w:space="0" w:color="auto"/>
      </w:divBdr>
    </w:div>
    <w:div w:id="1396901278">
      <w:bodyDiv w:val="1"/>
      <w:marLeft w:val="0"/>
      <w:marRight w:val="0"/>
      <w:marTop w:val="0"/>
      <w:marBottom w:val="0"/>
      <w:divBdr>
        <w:top w:val="none" w:sz="0" w:space="0" w:color="auto"/>
        <w:left w:val="none" w:sz="0" w:space="0" w:color="auto"/>
        <w:bottom w:val="none" w:sz="0" w:space="0" w:color="auto"/>
        <w:right w:val="none" w:sz="0" w:space="0" w:color="auto"/>
      </w:divBdr>
    </w:div>
    <w:div w:id="1405026900">
      <w:bodyDiv w:val="1"/>
      <w:marLeft w:val="0"/>
      <w:marRight w:val="0"/>
      <w:marTop w:val="0"/>
      <w:marBottom w:val="0"/>
      <w:divBdr>
        <w:top w:val="none" w:sz="0" w:space="0" w:color="auto"/>
        <w:left w:val="none" w:sz="0" w:space="0" w:color="auto"/>
        <w:bottom w:val="none" w:sz="0" w:space="0" w:color="auto"/>
        <w:right w:val="none" w:sz="0" w:space="0" w:color="auto"/>
      </w:divBdr>
    </w:div>
    <w:div w:id="1407922842">
      <w:bodyDiv w:val="1"/>
      <w:marLeft w:val="0"/>
      <w:marRight w:val="0"/>
      <w:marTop w:val="0"/>
      <w:marBottom w:val="0"/>
      <w:divBdr>
        <w:top w:val="none" w:sz="0" w:space="0" w:color="auto"/>
        <w:left w:val="none" w:sz="0" w:space="0" w:color="auto"/>
        <w:bottom w:val="none" w:sz="0" w:space="0" w:color="auto"/>
        <w:right w:val="none" w:sz="0" w:space="0" w:color="auto"/>
      </w:divBdr>
    </w:div>
    <w:div w:id="1411150769">
      <w:bodyDiv w:val="1"/>
      <w:marLeft w:val="0"/>
      <w:marRight w:val="0"/>
      <w:marTop w:val="0"/>
      <w:marBottom w:val="0"/>
      <w:divBdr>
        <w:top w:val="none" w:sz="0" w:space="0" w:color="auto"/>
        <w:left w:val="none" w:sz="0" w:space="0" w:color="auto"/>
        <w:bottom w:val="none" w:sz="0" w:space="0" w:color="auto"/>
        <w:right w:val="none" w:sz="0" w:space="0" w:color="auto"/>
      </w:divBdr>
    </w:div>
    <w:div w:id="1412384421">
      <w:bodyDiv w:val="1"/>
      <w:marLeft w:val="0"/>
      <w:marRight w:val="0"/>
      <w:marTop w:val="0"/>
      <w:marBottom w:val="0"/>
      <w:divBdr>
        <w:top w:val="none" w:sz="0" w:space="0" w:color="auto"/>
        <w:left w:val="none" w:sz="0" w:space="0" w:color="auto"/>
        <w:bottom w:val="none" w:sz="0" w:space="0" w:color="auto"/>
        <w:right w:val="none" w:sz="0" w:space="0" w:color="auto"/>
      </w:divBdr>
    </w:div>
    <w:div w:id="1422603663">
      <w:bodyDiv w:val="1"/>
      <w:marLeft w:val="0"/>
      <w:marRight w:val="0"/>
      <w:marTop w:val="0"/>
      <w:marBottom w:val="0"/>
      <w:divBdr>
        <w:top w:val="none" w:sz="0" w:space="0" w:color="auto"/>
        <w:left w:val="none" w:sz="0" w:space="0" w:color="auto"/>
        <w:bottom w:val="none" w:sz="0" w:space="0" w:color="auto"/>
        <w:right w:val="none" w:sz="0" w:space="0" w:color="auto"/>
      </w:divBdr>
    </w:div>
    <w:div w:id="1439108423">
      <w:bodyDiv w:val="1"/>
      <w:marLeft w:val="0"/>
      <w:marRight w:val="0"/>
      <w:marTop w:val="0"/>
      <w:marBottom w:val="0"/>
      <w:divBdr>
        <w:top w:val="none" w:sz="0" w:space="0" w:color="auto"/>
        <w:left w:val="none" w:sz="0" w:space="0" w:color="auto"/>
        <w:bottom w:val="none" w:sz="0" w:space="0" w:color="auto"/>
        <w:right w:val="none" w:sz="0" w:space="0" w:color="auto"/>
      </w:divBdr>
    </w:div>
    <w:div w:id="1451440844">
      <w:bodyDiv w:val="1"/>
      <w:marLeft w:val="0"/>
      <w:marRight w:val="0"/>
      <w:marTop w:val="0"/>
      <w:marBottom w:val="0"/>
      <w:divBdr>
        <w:top w:val="none" w:sz="0" w:space="0" w:color="auto"/>
        <w:left w:val="none" w:sz="0" w:space="0" w:color="auto"/>
        <w:bottom w:val="none" w:sz="0" w:space="0" w:color="auto"/>
        <w:right w:val="none" w:sz="0" w:space="0" w:color="auto"/>
      </w:divBdr>
    </w:div>
    <w:div w:id="1459300664">
      <w:bodyDiv w:val="1"/>
      <w:marLeft w:val="0"/>
      <w:marRight w:val="0"/>
      <w:marTop w:val="0"/>
      <w:marBottom w:val="0"/>
      <w:divBdr>
        <w:top w:val="none" w:sz="0" w:space="0" w:color="auto"/>
        <w:left w:val="none" w:sz="0" w:space="0" w:color="auto"/>
        <w:bottom w:val="none" w:sz="0" w:space="0" w:color="auto"/>
        <w:right w:val="none" w:sz="0" w:space="0" w:color="auto"/>
      </w:divBdr>
    </w:div>
    <w:div w:id="1459571196">
      <w:bodyDiv w:val="1"/>
      <w:marLeft w:val="0"/>
      <w:marRight w:val="0"/>
      <w:marTop w:val="0"/>
      <w:marBottom w:val="0"/>
      <w:divBdr>
        <w:top w:val="none" w:sz="0" w:space="0" w:color="auto"/>
        <w:left w:val="none" w:sz="0" w:space="0" w:color="auto"/>
        <w:bottom w:val="none" w:sz="0" w:space="0" w:color="auto"/>
        <w:right w:val="none" w:sz="0" w:space="0" w:color="auto"/>
      </w:divBdr>
    </w:div>
    <w:div w:id="1473792249">
      <w:bodyDiv w:val="1"/>
      <w:marLeft w:val="0"/>
      <w:marRight w:val="0"/>
      <w:marTop w:val="0"/>
      <w:marBottom w:val="0"/>
      <w:divBdr>
        <w:top w:val="none" w:sz="0" w:space="0" w:color="auto"/>
        <w:left w:val="none" w:sz="0" w:space="0" w:color="auto"/>
        <w:bottom w:val="none" w:sz="0" w:space="0" w:color="auto"/>
        <w:right w:val="none" w:sz="0" w:space="0" w:color="auto"/>
      </w:divBdr>
    </w:div>
    <w:div w:id="1497379366">
      <w:bodyDiv w:val="1"/>
      <w:marLeft w:val="0"/>
      <w:marRight w:val="0"/>
      <w:marTop w:val="0"/>
      <w:marBottom w:val="0"/>
      <w:divBdr>
        <w:top w:val="none" w:sz="0" w:space="0" w:color="auto"/>
        <w:left w:val="none" w:sz="0" w:space="0" w:color="auto"/>
        <w:bottom w:val="none" w:sz="0" w:space="0" w:color="auto"/>
        <w:right w:val="none" w:sz="0" w:space="0" w:color="auto"/>
      </w:divBdr>
    </w:div>
    <w:div w:id="1501920628">
      <w:bodyDiv w:val="1"/>
      <w:marLeft w:val="0"/>
      <w:marRight w:val="0"/>
      <w:marTop w:val="0"/>
      <w:marBottom w:val="0"/>
      <w:divBdr>
        <w:top w:val="none" w:sz="0" w:space="0" w:color="auto"/>
        <w:left w:val="none" w:sz="0" w:space="0" w:color="auto"/>
        <w:bottom w:val="none" w:sz="0" w:space="0" w:color="auto"/>
        <w:right w:val="none" w:sz="0" w:space="0" w:color="auto"/>
      </w:divBdr>
    </w:div>
    <w:div w:id="1514879055">
      <w:bodyDiv w:val="1"/>
      <w:marLeft w:val="0"/>
      <w:marRight w:val="0"/>
      <w:marTop w:val="0"/>
      <w:marBottom w:val="0"/>
      <w:divBdr>
        <w:top w:val="none" w:sz="0" w:space="0" w:color="auto"/>
        <w:left w:val="none" w:sz="0" w:space="0" w:color="auto"/>
        <w:bottom w:val="none" w:sz="0" w:space="0" w:color="auto"/>
        <w:right w:val="none" w:sz="0" w:space="0" w:color="auto"/>
      </w:divBdr>
    </w:div>
    <w:div w:id="1519078751">
      <w:bodyDiv w:val="1"/>
      <w:marLeft w:val="0"/>
      <w:marRight w:val="0"/>
      <w:marTop w:val="0"/>
      <w:marBottom w:val="0"/>
      <w:divBdr>
        <w:top w:val="none" w:sz="0" w:space="0" w:color="auto"/>
        <w:left w:val="none" w:sz="0" w:space="0" w:color="auto"/>
        <w:bottom w:val="none" w:sz="0" w:space="0" w:color="auto"/>
        <w:right w:val="none" w:sz="0" w:space="0" w:color="auto"/>
      </w:divBdr>
    </w:div>
    <w:div w:id="1520697592">
      <w:bodyDiv w:val="1"/>
      <w:marLeft w:val="0"/>
      <w:marRight w:val="0"/>
      <w:marTop w:val="0"/>
      <w:marBottom w:val="0"/>
      <w:divBdr>
        <w:top w:val="none" w:sz="0" w:space="0" w:color="auto"/>
        <w:left w:val="none" w:sz="0" w:space="0" w:color="auto"/>
        <w:bottom w:val="none" w:sz="0" w:space="0" w:color="auto"/>
        <w:right w:val="none" w:sz="0" w:space="0" w:color="auto"/>
      </w:divBdr>
    </w:div>
    <w:div w:id="1524898645">
      <w:bodyDiv w:val="1"/>
      <w:marLeft w:val="0"/>
      <w:marRight w:val="0"/>
      <w:marTop w:val="0"/>
      <w:marBottom w:val="0"/>
      <w:divBdr>
        <w:top w:val="none" w:sz="0" w:space="0" w:color="auto"/>
        <w:left w:val="none" w:sz="0" w:space="0" w:color="auto"/>
        <w:bottom w:val="none" w:sz="0" w:space="0" w:color="auto"/>
        <w:right w:val="none" w:sz="0" w:space="0" w:color="auto"/>
      </w:divBdr>
    </w:div>
    <w:div w:id="1529560281">
      <w:bodyDiv w:val="1"/>
      <w:marLeft w:val="0"/>
      <w:marRight w:val="0"/>
      <w:marTop w:val="0"/>
      <w:marBottom w:val="0"/>
      <w:divBdr>
        <w:top w:val="none" w:sz="0" w:space="0" w:color="auto"/>
        <w:left w:val="none" w:sz="0" w:space="0" w:color="auto"/>
        <w:bottom w:val="none" w:sz="0" w:space="0" w:color="auto"/>
        <w:right w:val="none" w:sz="0" w:space="0" w:color="auto"/>
      </w:divBdr>
    </w:div>
    <w:div w:id="1534076369">
      <w:bodyDiv w:val="1"/>
      <w:marLeft w:val="0"/>
      <w:marRight w:val="0"/>
      <w:marTop w:val="0"/>
      <w:marBottom w:val="0"/>
      <w:divBdr>
        <w:top w:val="none" w:sz="0" w:space="0" w:color="auto"/>
        <w:left w:val="none" w:sz="0" w:space="0" w:color="auto"/>
        <w:bottom w:val="none" w:sz="0" w:space="0" w:color="auto"/>
        <w:right w:val="none" w:sz="0" w:space="0" w:color="auto"/>
      </w:divBdr>
    </w:div>
    <w:div w:id="1544516032">
      <w:bodyDiv w:val="1"/>
      <w:marLeft w:val="0"/>
      <w:marRight w:val="0"/>
      <w:marTop w:val="0"/>
      <w:marBottom w:val="0"/>
      <w:divBdr>
        <w:top w:val="none" w:sz="0" w:space="0" w:color="auto"/>
        <w:left w:val="none" w:sz="0" w:space="0" w:color="auto"/>
        <w:bottom w:val="none" w:sz="0" w:space="0" w:color="auto"/>
        <w:right w:val="none" w:sz="0" w:space="0" w:color="auto"/>
      </w:divBdr>
    </w:div>
    <w:div w:id="1546941805">
      <w:bodyDiv w:val="1"/>
      <w:marLeft w:val="0"/>
      <w:marRight w:val="0"/>
      <w:marTop w:val="0"/>
      <w:marBottom w:val="0"/>
      <w:divBdr>
        <w:top w:val="none" w:sz="0" w:space="0" w:color="auto"/>
        <w:left w:val="none" w:sz="0" w:space="0" w:color="auto"/>
        <w:bottom w:val="none" w:sz="0" w:space="0" w:color="auto"/>
        <w:right w:val="none" w:sz="0" w:space="0" w:color="auto"/>
      </w:divBdr>
    </w:div>
    <w:div w:id="1553075555">
      <w:bodyDiv w:val="1"/>
      <w:marLeft w:val="0"/>
      <w:marRight w:val="0"/>
      <w:marTop w:val="0"/>
      <w:marBottom w:val="0"/>
      <w:divBdr>
        <w:top w:val="none" w:sz="0" w:space="0" w:color="auto"/>
        <w:left w:val="none" w:sz="0" w:space="0" w:color="auto"/>
        <w:bottom w:val="none" w:sz="0" w:space="0" w:color="auto"/>
        <w:right w:val="none" w:sz="0" w:space="0" w:color="auto"/>
      </w:divBdr>
    </w:div>
    <w:div w:id="1564370944">
      <w:bodyDiv w:val="1"/>
      <w:marLeft w:val="0"/>
      <w:marRight w:val="0"/>
      <w:marTop w:val="0"/>
      <w:marBottom w:val="0"/>
      <w:divBdr>
        <w:top w:val="none" w:sz="0" w:space="0" w:color="auto"/>
        <w:left w:val="none" w:sz="0" w:space="0" w:color="auto"/>
        <w:bottom w:val="none" w:sz="0" w:space="0" w:color="auto"/>
        <w:right w:val="none" w:sz="0" w:space="0" w:color="auto"/>
      </w:divBdr>
    </w:div>
    <w:div w:id="1569456412">
      <w:bodyDiv w:val="1"/>
      <w:marLeft w:val="0"/>
      <w:marRight w:val="0"/>
      <w:marTop w:val="0"/>
      <w:marBottom w:val="0"/>
      <w:divBdr>
        <w:top w:val="none" w:sz="0" w:space="0" w:color="auto"/>
        <w:left w:val="none" w:sz="0" w:space="0" w:color="auto"/>
        <w:bottom w:val="none" w:sz="0" w:space="0" w:color="auto"/>
        <w:right w:val="none" w:sz="0" w:space="0" w:color="auto"/>
      </w:divBdr>
    </w:div>
    <w:div w:id="1579318918">
      <w:bodyDiv w:val="1"/>
      <w:marLeft w:val="0"/>
      <w:marRight w:val="0"/>
      <w:marTop w:val="0"/>
      <w:marBottom w:val="0"/>
      <w:divBdr>
        <w:top w:val="none" w:sz="0" w:space="0" w:color="auto"/>
        <w:left w:val="none" w:sz="0" w:space="0" w:color="auto"/>
        <w:bottom w:val="none" w:sz="0" w:space="0" w:color="auto"/>
        <w:right w:val="none" w:sz="0" w:space="0" w:color="auto"/>
      </w:divBdr>
    </w:div>
    <w:div w:id="1600678565">
      <w:bodyDiv w:val="1"/>
      <w:marLeft w:val="0"/>
      <w:marRight w:val="0"/>
      <w:marTop w:val="0"/>
      <w:marBottom w:val="0"/>
      <w:divBdr>
        <w:top w:val="none" w:sz="0" w:space="0" w:color="auto"/>
        <w:left w:val="none" w:sz="0" w:space="0" w:color="auto"/>
        <w:bottom w:val="none" w:sz="0" w:space="0" w:color="auto"/>
        <w:right w:val="none" w:sz="0" w:space="0" w:color="auto"/>
      </w:divBdr>
    </w:div>
    <w:div w:id="1614440753">
      <w:bodyDiv w:val="1"/>
      <w:marLeft w:val="0"/>
      <w:marRight w:val="0"/>
      <w:marTop w:val="0"/>
      <w:marBottom w:val="0"/>
      <w:divBdr>
        <w:top w:val="none" w:sz="0" w:space="0" w:color="auto"/>
        <w:left w:val="none" w:sz="0" w:space="0" w:color="auto"/>
        <w:bottom w:val="none" w:sz="0" w:space="0" w:color="auto"/>
        <w:right w:val="none" w:sz="0" w:space="0" w:color="auto"/>
      </w:divBdr>
    </w:div>
    <w:div w:id="1624310390">
      <w:bodyDiv w:val="1"/>
      <w:marLeft w:val="0"/>
      <w:marRight w:val="0"/>
      <w:marTop w:val="0"/>
      <w:marBottom w:val="0"/>
      <w:divBdr>
        <w:top w:val="none" w:sz="0" w:space="0" w:color="auto"/>
        <w:left w:val="none" w:sz="0" w:space="0" w:color="auto"/>
        <w:bottom w:val="none" w:sz="0" w:space="0" w:color="auto"/>
        <w:right w:val="none" w:sz="0" w:space="0" w:color="auto"/>
      </w:divBdr>
    </w:div>
    <w:div w:id="1637024320">
      <w:bodyDiv w:val="1"/>
      <w:marLeft w:val="0"/>
      <w:marRight w:val="0"/>
      <w:marTop w:val="0"/>
      <w:marBottom w:val="0"/>
      <w:divBdr>
        <w:top w:val="none" w:sz="0" w:space="0" w:color="auto"/>
        <w:left w:val="none" w:sz="0" w:space="0" w:color="auto"/>
        <w:bottom w:val="none" w:sz="0" w:space="0" w:color="auto"/>
        <w:right w:val="none" w:sz="0" w:space="0" w:color="auto"/>
      </w:divBdr>
    </w:div>
    <w:div w:id="1650943408">
      <w:bodyDiv w:val="1"/>
      <w:marLeft w:val="0"/>
      <w:marRight w:val="0"/>
      <w:marTop w:val="0"/>
      <w:marBottom w:val="0"/>
      <w:divBdr>
        <w:top w:val="none" w:sz="0" w:space="0" w:color="auto"/>
        <w:left w:val="none" w:sz="0" w:space="0" w:color="auto"/>
        <w:bottom w:val="none" w:sz="0" w:space="0" w:color="auto"/>
        <w:right w:val="none" w:sz="0" w:space="0" w:color="auto"/>
      </w:divBdr>
    </w:div>
    <w:div w:id="1669937113">
      <w:bodyDiv w:val="1"/>
      <w:marLeft w:val="0"/>
      <w:marRight w:val="0"/>
      <w:marTop w:val="0"/>
      <w:marBottom w:val="0"/>
      <w:divBdr>
        <w:top w:val="none" w:sz="0" w:space="0" w:color="auto"/>
        <w:left w:val="none" w:sz="0" w:space="0" w:color="auto"/>
        <w:bottom w:val="none" w:sz="0" w:space="0" w:color="auto"/>
        <w:right w:val="none" w:sz="0" w:space="0" w:color="auto"/>
      </w:divBdr>
    </w:div>
    <w:div w:id="1671130582">
      <w:bodyDiv w:val="1"/>
      <w:marLeft w:val="0"/>
      <w:marRight w:val="0"/>
      <w:marTop w:val="0"/>
      <w:marBottom w:val="0"/>
      <w:divBdr>
        <w:top w:val="none" w:sz="0" w:space="0" w:color="auto"/>
        <w:left w:val="none" w:sz="0" w:space="0" w:color="auto"/>
        <w:bottom w:val="none" w:sz="0" w:space="0" w:color="auto"/>
        <w:right w:val="none" w:sz="0" w:space="0" w:color="auto"/>
      </w:divBdr>
    </w:div>
    <w:div w:id="1681161300">
      <w:bodyDiv w:val="1"/>
      <w:marLeft w:val="0"/>
      <w:marRight w:val="0"/>
      <w:marTop w:val="0"/>
      <w:marBottom w:val="0"/>
      <w:divBdr>
        <w:top w:val="none" w:sz="0" w:space="0" w:color="auto"/>
        <w:left w:val="none" w:sz="0" w:space="0" w:color="auto"/>
        <w:bottom w:val="none" w:sz="0" w:space="0" w:color="auto"/>
        <w:right w:val="none" w:sz="0" w:space="0" w:color="auto"/>
      </w:divBdr>
    </w:div>
    <w:div w:id="1692757642">
      <w:bodyDiv w:val="1"/>
      <w:marLeft w:val="0"/>
      <w:marRight w:val="0"/>
      <w:marTop w:val="0"/>
      <w:marBottom w:val="0"/>
      <w:divBdr>
        <w:top w:val="none" w:sz="0" w:space="0" w:color="auto"/>
        <w:left w:val="none" w:sz="0" w:space="0" w:color="auto"/>
        <w:bottom w:val="none" w:sz="0" w:space="0" w:color="auto"/>
        <w:right w:val="none" w:sz="0" w:space="0" w:color="auto"/>
      </w:divBdr>
    </w:div>
    <w:div w:id="1711030917">
      <w:bodyDiv w:val="1"/>
      <w:marLeft w:val="0"/>
      <w:marRight w:val="0"/>
      <w:marTop w:val="0"/>
      <w:marBottom w:val="0"/>
      <w:divBdr>
        <w:top w:val="none" w:sz="0" w:space="0" w:color="auto"/>
        <w:left w:val="none" w:sz="0" w:space="0" w:color="auto"/>
        <w:bottom w:val="none" w:sz="0" w:space="0" w:color="auto"/>
        <w:right w:val="none" w:sz="0" w:space="0" w:color="auto"/>
      </w:divBdr>
    </w:div>
    <w:div w:id="1711146891">
      <w:bodyDiv w:val="1"/>
      <w:marLeft w:val="0"/>
      <w:marRight w:val="0"/>
      <w:marTop w:val="0"/>
      <w:marBottom w:val="0"/>
      <w:divBdr>
        <w:top w:val="none" w:sz="0" w:space="0" w:color="auto"/>
        <w:left w:val="none" w:sz="0" w:space="0" w:color="auto"/>
        <w:bottom w:val="none" w:sz="0" w:space="0" w:color="auto"/>
        <w:right w:val="none" w:sz="0" w:space="0" w:color="auto"/>
      </w:divBdr>
    </w:div>
    <w:div w:id="1729453143">
      <w:bodyDiv w:val="1"/>
      <w:marLeft w:val="0"/>
      <w:marRight w:val="0"/>
      <w:marTop w:val="0"/>
      <w:marBottom w:val="0"/>
      <w:divBdr>
        <w:top w:val="none" w:sz="0" w:space="0" w:color="auto"/>
        <w:left w:val="none" w:sz="0" w:space="0" w:color="auto"/>
        <w:bottom w:val="none" w:sz="0" w:space="0" w:color="auto"/>
        <w:right w:val="none" w:sz="0" w:space="0" w:color="auto"/>
      </w:divBdr>
    </w:div>
    <w:div w:id="1732848099">
      <w:bodyDiv w:val="1"/>
      <w:marLeft w:val="0"/>
      <w:marRight w:val="0"/>
      <w:marTop w:val="0"/>
      <w:marBottom w:val="0"/>
      <w:divBdr>
        <w:top w:val="none" w:sz="0" w:space="0" w:color="auto"/>
        <w:left w:val="none" w:sz="0" w:space="0" w:color="auto"/>
        <w:bottom w:val="none" w:sz="0" w:space="0" w:color="auto"/>
        <w:right w:val="none" w:sz="0" w:space="0" w:color="auto"/>
      </w:divBdr>
    </w:div>
    <w:div w:id="1738674637">
      <w:bodyDiv w:val="1"/>
      <w:marLeft w:val="0"/>
      <w:marRight w:val="0"/>
      <w:marTop w:val="0"/>
      <w:marBottom w:val="0"/>
      <w:divBdr>
        <w:top w:val="none" w:sz="0" w:space="0" w:color="auto"/>
        <w:left w:val="none" w:sz="0" w:space="0" w:color="auto"/>
        <w:bottom w:val="none" w:sz="0" w:space="0" w:color="auto"/>
        <w:right w:val="none" w:sz="0" w:space="0" w:color="auto"/>
      </w:divBdr>
    </w:div>
    <w:div w:id="1743520925">
      <w:bodyDiv w:val="1"/>
      <w:marLeft w:val="0"/>
      <w:marRight w:val="0"/>
      <w:marTop w:val="0"/>
      <w:marBottom w:val="0"/>
      <w:divBdr>
        <w:top w:val="none" w:sz="0" w:space="0" w:color="auto"/>
        <w:left w:val="none" w:sz="0" w:space="0" w:color="auto"/>
        <w:bottom w:val="none" w:sz="0" w:space="0" w:color="auto"/>
        <w:right w:val="none" w:sz="0" w:space="0" w:color="auto"/>
      </w:divBdr>
    </w:div>
    <w:div w:id="1754888350">
      <w:bodyDiv w:val="1"/>
      <w:marLeft w:val="0"/>
      <w:marRight w:val="0"/>
      <w:marTop w:val="0"/>
      <w:marBottom w:val="0"/>
      <w:divBdr>
        <w:top w:val="none" w:sz="0" w:space="0" w:color="auto"/>
        <w:left w:val="none" w:sz="0" w:space="0" w:color="auto"/>
        <w:bottom w:val="none" w:sz="0" w:space="0" w:color="auto"/>
        <w:right w:val="none" w:sz="0" w:space="0" w:color="auto"/>
      </w:divBdr>
    </w:div>
    <w:div w:id="1760325992">
      <w:bodyDiv w:val="1"/>
      <w:marLeft w:val="0"/>
      <w:marRight w:val="0"/>
      <w:marTop w:val="0"/>
      <w:marBottom w:val="0"/>
      <w:divBdr>
        <w:top w:val="none" w:sz="0" w:space="0" w:color="auto"/>
        <w:left w:val="none" w:sz="0" w:space="0" w:color="auto"/>
        <w:bottom w:val="none" w:sz="0" w:space="0" w:color="auto"/>
        <w:right w:val="none" w:sz="0" w:space="0" w:color="auto"/>
      </w:divBdr>
    </w:div>
    <w:div w:id="1764913626">
      <w:bodyDiv w:val="1"/>
      <w:marLeft w:val="0"/>
      <w:marRight w:val="0"/>
      <w:marTop w:val="0"/>
      <w:marBottom w:val="0"/>
      <w:divBdr>
        <w:top w:val="none" w:sz="0" w:space="0" w:color="auto"/>
        <w:left w:val="none" w:sz="0" w:space="0" w:color="auto"/>
        <w:bottom w:val="none" w:sz="0" w:space="0" w:color="auto"/>
        <w:right w:val="none" w:sz="0" w:space="0" w:color="auto"/>
      </w:divBdr>
    </w:div>
    <w:div w:id="1766416329">
      <w:bodyDiv w:val="1"/>
      <w:marLeft w:val="0"/>
      <w:marRight w:val="0"/>
      <w:marTop w:val="0"/>
      <w:marBottom w:val="0"/>
      <w:divBdr>
        <w:top w:val="none" w:sz="0" w:space="0" w:color="auto"/>
        <w:left w:val="none" w:sz="0" w:space="0" w:color="auto"/>
        <w:bottom w:val="none" w:sz="0" w:space="0" w:color="auto"/>
        <w:right w:val="none" w:sz="0" w:space="0" w:color="auto"/>
      </w:divBdr>
    </w:div>
    <w:div w:id="1766613766">
      <w:bodyDiv w:val="1"/>
      <w:marLeft w:val="0"/>
      <w:marRight w:val="0"/>
      <w:marTop w:val="0"/>
      <w:marBottom w:val="0"/>
      <w:divBdr>
        <w:top w:val="none" w:sz="0" w:space="0" w:color="auto"/>
        <w:left w:val="none" w:sz="0" w:space="0" w:color="auto"/>
        <w:bottom w:val="none" w:sz="0" w:space="0" w:color="auto"/>
        <w:right w:val="none" w:sz="0" w:space="0" w:color="auto"/>
      </w:divBdr>
    </w:div>
    <w:div w:id="1769427720">
      <w:bodyDiv w:val="1"/>
      <w:marLeft w:val="0"/>
      <w:marRight w:val="0"/>
      <w:marTop w:val="0"/>
      <w:marBottom w:val="0"/>
      <w:divBdr>
        <w:top w:val="none" w:sz="0" w:space="0" w:color="auto"/>
        <w:left w:val="none" w:sz="0" w:space="0" w:color="auto"/>
        <w:bottom w:val="none" w:sz="0" w:space="0" w:color="auto"/>
        <w:right w:val="none" w:sz="0" w:space="0" w:color="auto"/>
      </w:divBdr>
    </w:div>
    <w:div w:id="1771776513">
      <w:bodyDiv w:val="1"/>
      <w:marLeft w:val="0"/>
      <w:marRight w:val="0"/>
      <w:marTop w:val="0"/>
      <w:marBottom w:val="0"/>
      <w:divBdr>
        <w:top w:val="none" w:sz="0" w:space="0" w:color="auto"/>
        <w:left w:val="none" w:sz="0" w:space="0" w:color="auto"/>
        <w:bottom w:val="none" w:sz="0" w:space="0" w:color="auto"/>
        <w:right w:val="none" w:sz="0" w:space="0" w:color="auto"/>
      </w:divBdr>
    </w:div>
    <w:div w:id="1774746184">
      <w:bodyDiv w:val="1"/>
      <w:marLeft w:val="0"/>
      <w:marRight w:val="0"/>
      <w:marTop w:val="0"/>
      <w:marBottom w:val="0"/>
      <w:divBdr>
        <w:top w:val="none" w:sz="0" w:space="0" w:color="auto"/>
        <w:left w:val="none" w:sz="0" w:space="0" w:color="auto"/>
        <w:bottom w:val="none" w:sz="0" w:space="0" w:color="auto"/>
        <w:right w:val="none" w:sz="0" w:space="0" w:color="auto"/>
      </w:divBdr>
    </w:div>
    <w:div w:id="1784034657">
      <w:bodyDiv w:val="1"/>
      <w:marLeft w:val="0"/>
      <w:marRight w:val="0"/>
      <w:marTop w:val="0"/>
      <w:marBottom w:val="0"/>
      <w:divBdr>
        <w:top w:val="none" w:sz="0" w:space="0" w:color="auto"/>
        <w:left w:val="none" w:sz="0" w:space="0" w:color="auto"/>
        <w:bottom w:val="none" w:sz="0" w:space="0" w:color="auto"/>
        <w:right w:val="none" w:sz="0" w:space="0" w:color="auto"/>
      </w:divBdr>
    </w:div>
    <w:div w:id="1784958001">
      <w:bodyDiv w:val="1"/>
      <w:marLeft w:val="0"/>
      <w:marRight w:val="0"/>
      <w:marTop w:val="0"/>
      <w:marBottom w:val="0"/>
      <w:divBdr>
        <w:top w:val="none" w:sz="0" w:space="0" w:color="auto"/>
        <w:left w:val="none" w:sz="0" w:space="0" w:color="auto"/>
        <w:bottom w:val="none" w:sz="0" w:space="0" w:color="auto"/>
        <w:right w:val="none" w:sz="0" w:space="0" w:color="auto"/>
      </w:divBdr>
    </w:div>
    <w:div w:id="1792750012">
      <w:bodyDiv w:val="1"/>
      <w:marLeft w:val="0"/>
      <w:marRight w:val="0"/>
      <w:marTop w:val="0"/>
      <w:marBottom w:val="0"/>
      <w:divBdr>
        <w:top w:val="none" w:sz="0" w:space="0" w:color="auto"/>
        <w:left w:val="none" w:sz="0" w:space="0" w:color="auto"/>
        <w:bottom w:val="none" w:sz="0" w:space="0" w:color="auto"/>
        <w:right w:val="none" w:sz="0" w:space="0" w:color="auto"/>
      </w:divBdr>
    </w:div>
    <w:div w:id="1798134282">
      <w:bodyDiv w:val="1"/>
      <w:marLeft w:val="0"/>
      <w:marRight w:val="0"/>
      <w:marTop w:val="0"/>
      <w:marBottom w:val="0"/>
      <w:divBdr>
        <w:top w:val="none" w:sz="0" w:space="0" w:color="auto"/>
        <w:left w:val="none" w:sz="0" w:space="0" w:color="auto"/>
        <w:bottom w:val="none" w:sz="0" w:space="0" w:color="auto"/>
        <w:right w:val="none" w:sz="0" w:space="0" w:color="auto"/>
      </w:divBdr>
    </w:div>
    <w:div w:id="1803499615">
      <w:bodyDiv w:val="1"/>
      <w:marLeft w:val="0"/>
      <w:marRight w:val="0"/>
      <w:marTop w:val="0"/>
      <w:marBottom w:val="0"/>
      <w:divBdr>
        <w:top w:val="none" w:sz="0" w:space="0" w:color="auto"/>
        <w:left w:val="none" w:sz="0" w:space="0" w:color="auto"/>
        <w:bottom w:val="none" w:sz="0" w:space="0" w:color="auto"/>
        <w:right w:val="none" w:sz="0" w:space="0" w:color="auto"/>
      </w:divBdr>
    </w:div>
    <w:div w:id="1811634052">
      <w:bodyDiv w:val="1"/>
      <w:marLeft w:val="0"/>
      <w:marRight w:val="0"/>
      <w:marTop w:val="0"/>
      <w:marBottom w:val="0"/>
      <w:divBdr>
        <w:top w:val="none" w:sz="0" w:space="0" w:color="auto"/>
        <w:left w:val="none" w:sz="0" w:space="0" w:color="auto"/>
        <w:bottom w:val="none" w:sz="0" w:space="0" w:color="auto"/>
        <w:right w:val="none" w:sz="0" w:space="0" w:color="auto"/>
      </w:divBdr>
    </w:div>
    <w:div w:id="1822843618">
      <w:bodyDiv w:val="1"/>
      <w:marLeft w:val="0"/>
      <w:marRight w:val="0"/>
      <w:marTop w:val="0"/>
      <w:marBottom w:val="0"/>
      <w:divBdr>
        <w:top w:val="none" w:sz="0" w:space="0" w:color="auto"/>
        <w:left w:val="none" w:sz="0" w:space="0" w:color="auto"/>
        <w:bottom w:val="none" w:sz="0" w:space="0" w:color="auto"/>
        <w:right w:val="none" w:sz="0" w:space="0" w:color="auto"/>
      </w:divBdr>
    </w:div>
    <w:div w:id="1825659364">
      <w:bodyDiv w:val="1"/>
      <w:marLeft w:val="0"/>
      <w:marRight w:val="0"/>
      <w:marTop w:val="0"/>
      <w:marBottom w:val="0"/>
      <w:divBdr>
        <w:top w:val="none" w:sz="0" w:space="0" w:color="auto"/>
        <w:left w:val="none" w:sz="0" w:space="0" w:color="auto"/>
        <w:bottom w:val="none" w:sz="0" w:space="0" w:color="auto"/>
        <w:right w:val="none" w:sz="0" w:space="0" w:color="auto"/>
      </w:divBdr>
    </w:div>
    <w:div w:id="1826554265">
      <w:bodyDiv w:val="1"/>
      <w:marLeft w:val="0"/>
      <w:marRight w:val="0"/>
      <w:marTop w:val="0"/>
      <w:marBottom w:val="0"/>
      <w:divBdr>
        <w:top w:val="none" w:sz="0" w:space="0" w:color="auto"/>
        <w:left w:val="none" w:sz="0" w:space="0" w:color="auto"/>
        <w:bottom w:val="none" w:sz="0" w:space="0" w:color="auto"/>
        <w:right w:val="none" w:sz="0" w:space="0" w:color="auto"/>
      </w:divBdr>
    </w:div>
    <w:div w:id="1850410549">
      <w:bodyDiv w:val="1"/>
      <w:marLeft w:val="0"/>
      <w:marRight w:val="0"/>
      <w:marTop w:val="0"/>
      <w:marBottom w:val="0"/>
      <w:divBdr>
        <w:top w:val="none" w:sz="0" w:space="0" w:color="auto"/>
        <w:left w:val="none" w:sz="0" w:space="0" w:color="auto"/>
        <w:bottom w:val="none" w:sz="0" w:space="0" w:color="auto"/>
        <w:right w:val="none" w:sz="0" w:space="0" w:color="auto"/>
      </w:divBdr>
    </w:div>
    <w:div w:id="1864050261">
      <w:bodyDiv w:val="1"/>
      <w:marLeft w:val="0"/>
      <w:marRight w:val="0"/>
      <w:marTop w:val="0"/>
      <w:marBottom w:val="0"/>
      <w:divBdr>
        <w:top w:val="none" w:sz="0" w:space="0" w:color="auto"/>
        <w:left w:val="none" w:sz="0" w:space="0" w:color="auto"/>
        <w:bottom w:val="none" w:sz="0" w:space="0" w:color="auto"/>
        <w:right w:val="none" w:sz="0" w:space="0" w:color="auto"/>
      </w:divBdr>
    </w:div>
    <w:div w:id="1872264068">
      <w:bodyDiv w:val="1"/>
      <w:marLeft w:val="0"/>
      <w:marRight w:val="0"/>
      <w:marTop w:val="0"/>
      <w:marBottom w:val="0"/>
      <w:divBdr>
        <w:top w:val="none" w:sz="0" w:space="0" w:color="auto"/>
        <w:left w:val="none" w:sz="0" w:space="0" w:color="auto"/>
        <w:bottom w:val="none" w:sz="0" w:space="0" w:color="auto"/>
        <w:right w:val="none" w:sz="0" w:space="0" w:color="auto"/>
      </w:divBdr>
    </w:div>
    <w:div w:id="1873035289">
      <w:bodyDiv w:val="1"/>
      <w:marLeft w:val="0"/>
      <w:marRight w:val="0"/>
      <w:marTop w:val="0"/>
      <w:marBottom w:val="0"/>
      <w:divBdr>
        <w:top w:val="none" w:sz="0" w:space="0" w:color="auto"/>
        <w:left w:val="none" w:sz="0" w:space="0" w:color="auto"/>
        <w:bottom w:val="none" w:sz="0" w:space="0" w:color="auto"/>
        <w:right w:val="none" w:sz="0" w:space="0" w:color="auto"/>
      </w:divBdr>
    </w:div>
    <w:div w:id="1890729565">
      <w:bodyDiv w:val="1"/>
      <w:marLeft w:val="0"/>
      <w:marRight w:val="0"/>
      <w:marTop w:val="0"/>
      <w:marBottom w:val="0"/>
      <w:divBdr>
        <w:top w:val="none" w:sz="0" w:space="0" w:color="auto"/>
        <w:left w:val="none" w:sz="0" w:space="0" w:color="auto"/>
        <w:bottom w:val="none" w:sz="0" w:space="0" w:color="auto"/>
        <w:right w:val="none" w:sz="0" w:space="0" w:color="auto"/>
      </w:divBdr>
    </w:div>
    <w:div w:id="1892839242">
      <w:bodyDiv w:val="1"/>
      <w:marLeft w:val="0"/>
      <w:marRight w:val="0"/>
      <w:marTop w:val="0"/>
      <w:marBottom w:val="0"/>
      <w:divBdr>
        <w:top w:val="none" w:sz="0" w:space="0" w:color="auto"/>
        <w:left w:val="none" w:sz="0" w:space="0" w:color="auto"/>
        <w:bottom w:val="none" w:sz="0" w:space="0" w:color="auto"/>
        <w:right w:val="none" w:sz="0" w:space="0" w:color="auto"/>
      </w:divBdr>
    </w:div>
    <w:div w:id="1904639738">
      <w:bodyDiv w:val="1"/>
      <w:marLeft w:val="0"/>
      <w:marRight w:val="0"/>
      <w:marTop w:val="0"/>
      <w:marBottom w:val="0"/>
      <w:divBdr>
        <w:top w:val="none" w:sz="0" w:space="0" w:color="auto"/>
        <w:left w:val="none" w:sz="0" w:space="0" w:color="auto"/>
        <w:bottom w:val="none" w:sz="0" w:space="0" w:color="auto"/>
        <w:right w:val="none" w:sz="0" w:space="0" w:color="auto"/>
      </w:divBdr>
    </w:div>
    <w:div w:id="1908608585">
      <w:bodyDiv w:val="1"/>
      <w:marLeft w:val="0"/>
      <w:marRight w:val="0"/>
      <w:marTop w:val="0"/>
      <w:marBottom w:val="0"/>
      <w:divBdr>
        <w:top w:val="none" w:sz="0" w:space="0" w:color="auto"/>
        <w:left w:val="none" w:sz="0" w:space="0" w:color="auto"/>
        <w:bottom w:val="none" w:sz="0" w:space="0" w:color="auto"/>
        <w:right w:val="none" w:sz="0" w:space="0" w:color="auto"/>
      </w:divBdr>
    </w:div>
    <w:div w:id="1918440855">
      <w:bodyDiv w:val="1"/>
      <w:marLeft w:val="0"/>
      <w:marRight w:val="0"/>
      <w:marTop w:val="0"/>
      <w:marBottom w:val="0"/>
      <w:divBdr>
        <w:top w:val="none" w:sz="0" w:space="0" w:color="auto"/>
        <w:left w:val="none" w:sz="0" w:space="0" w:color="auto"/>
        <w:bottom w:val="none" w:sz="0" w:space="0" w:color="auto"/>
        <w:right w:val="none" w:sz="0" w:space="0" w:color="auto"/>
      </w:divBdr>
    </w:div>
    <w:div w:id="1922568442">
      <w:bodyDiv w:val="1"/>
      <w:marLeft w:val="0"/>
      <w:marRight w:val="0"/>
      <w:marTop w:val="0"/>
      <w:marBottom w:val="0"/>
      <w:divBdr>
        <w:top w:val="none" w:sz="0" w:space="0" w:color="auto"/>
        <w:left w:val="none" w:sz="0" w:space="0" w:color="auto"/>
        <w:bottom w:val="none" w:sz="0" w:space="0" w:color="auto"/>
        <w:right w:val="none" w:sz="0" w:space="0" w:color="auto"/>
      </w:divBdr>
    </w:div>
    <w:div w:id="1925843065">
      <w:bodyDiv w:val="1"/>
      <w:marLeft w:val="0"/>
      <w:marRight w:val="0"/>
      <w:marTop w:val="0"/>
      <w:marBottom w:val="0"/>
      <w:divBdr>
        <w:top w:val="none" w:sz="0" w:space="0" w:color="auto"/>
        <w:left w:val="none" w:sz="0" w:space="0" w:color="auto"/>
        <w:bottom w:val="none" w:sz="0" w:space="0" w:color="auto"/>
        <w:right w:val="none" w:sz="0" w:space="0" w:color="auto"/>
      </w:divBdr>
    </w:div>
    <w:div w:id="1926569029">
      <w:bodyDiv w:val="1"/>
      <w:marLeft w:val="0"/>
      <w:marRight w:val="0"/>
      <w:marTop w:val="0"/>
      <w:marBottom w:val="0"/>
      <w:divBdr>
        <w:top w:val="none" w:sz="0" w:space="0" w:color="auto"/>
        <w:left w:val="none" w:sz="0" w:space="0" w:color="auto"/>
        <w:bottom w:val="none" w:sz="0" w:space="0" w:color="auto"/>
        <w:right w:val="none" w:sz="0" w:space="0" w:color="auto"/>
      </w:divBdr>
    </w:div>
    <w:div w:id="1931349871">
      <w:bodyDiv w:val="1"/>
      <w:marLeft w:val="0"/>
      <w:marRight w:val="0"/>
      <w:marTop w:val="0"/>
      <w:marBottom w:val="0"/>
      <w:divBdr>
        <w:top w:val="none" w:sz="0" w:space="0" w:color="auto"/>
        <w:left w:val="none" w:sz="0" w:space="0" w:color="auto"/>
        <w:bottom w:val="none" w:sz="0" w:space="0" w:color="auto"/>
        <w:right w:val="none" w:sz="0" w:space="0" w:color="auto"/>
      </w:divBdr>
    </w:div>
    <w:div w:id="1943485883">
      <w:bodyDiv w:val="1"/>
      <w:marLeft w:val="0"/>
      <w:marRight w:val="0"/>
      <w:marTop w:val="0"/>
      <w:marBottom w:val="0"/>
      <w:divBdr>
        <w:top w:val="none" w:sz="0" w:space="0" w:color="auto"/>
        <w:left w:val="none" w:sz="0" w:space="0" w:color="auto"/>
        <w:bottom w:val="none" w:sz="0" w:space="0" w:color="auto"/>
        <w:right w:val="none" w:sz="0" w:space="0" w:color="auto"/>
      </w:divBdr>
    </w:div>
    <w:div w:id="1944071057">
      <w:bodyDiv w:val="1"/>
      <w:marLeft w:val="0"/>
      <w:marRight w:val="0"/>
      <w:marTop w:val="0"/>
      <w:marBottom w:val="0"/>
      <w:divBdr>
        <w:top w:val="none" w:sz="0" w:space="0" w:color="auto"/>
        <w:left w:val="none" w:sz="0" w:space="0" w:color="auto"/>
        <w:bottom w:val="none" w:sz="0" w:space="0" w:color="auto"/>
        <w:right w:val="none" w:sz="0" w:space="0" w:color="auto"/>
      </w:divBdr>
    </w:div>
    <w:div w:id="1945841581">
      <w:bodyDiv w:val="1"/>
      <w:marLeft w:val="0"/>
      <w:marRight w:val="0"/>
      <w:marTop w:val="0"/>
      <w:marBottom w:val="0"/>
      <w:divBdr>
        <w:top w:val="none" w:sz="0" w:space="0" w:color="auto"/>
        <w:left w:val="none" w:sz="0" w:space="0" w:color="auto"/>
        <w:bottom w:val="none" w:sz="0" w:space="0" w:color="auto"/>
        <w:right w:val="none" w:sz="0" w:space="0" w:color="auto"/>
      </w:divBdr>
    </w:div>
    <w:div w:id="1957132225">
      <w:bodyDiv w:val="1"/>
      <w:marLeft w:val="0"/>
      <w:marRight w:val="0"/>
      <w:marTop w:val="0"/>
      <w:marBottom w:val="0"/>
      <w:divBdr>
        <w:top w:val="none" w:sz="0" w:space="0" w:color="auto"/>
        <w:left w:val="none" w:sz="0" w:space="0" w:color="auto"/>
        <w:bottom w:val="none" w:sz="0" w:space="0" w:color="auto"/>
        <w:right w:val="none" w:sz="0" w:space="0" w:color="auto"/>
      </w:divBdr>
    </w:div>
    <w:div w:id="1983149959">
      <w:bodyDiv w:val="1"/>
      <w:marLeft w:val="0"/>
      <w:marRight w:val="0"/>
      <w:marTop w:val="0"/>
      <w:marBottom w:val="0"/>
      <w:divBdr>
        <w:top w:val="none" w:sz="0" w:space="0" w:color="auto"/>
        <w:left w:val="none" w:sz="0" w:space="0" w:color="auto"/>
        <w:bottom w:val="none" w:sz="0" w:space="0" w:color="auto"/>
        <w:right w:val="none" w:sz="0" w:space="0" w:color="auto"/>
      </w:divBdr>
    </w:div>
    <w:div w:id="1984311006">
      <w:bodyDiv w:val="1"/>
      <w:marLeft w:val="0"/>
      <w:marRight w:val="0"/>
      <w:marTop w:val="0"/>
      <w:marBottom w:val="0"/>
      <w:divBdr>
        <w:top w:val="none" w:sz="0" w:space="0" w:color="auto"/>
        <w:left w:val="none" w:sz="0" w:space="0" w:color="auto"/>
        <w:bottom w:val="none" w:sz="0" w:space="0" w:color="auto"/>
        <w:right w:val="none" w:sz="0" w:space="0" w:color="auto"/>
      </w:divBdr>
    </w:div>
    <w:div w:id="1991128496">
      <w:bodyDiv w:val="1"/>
      <w:marLeft w:val="0"/>
      <w:marRight w:val="0"/>
      <w:marTop w:val="0"/>
      <w:marBottom w:val="0"/>
      <w:divBdr>
        <w:top w:val="none" w:sz="0" w:space="0" w:color="auto"/>
        <w:left w:val="none" w:sz="0" w:space="0" w:color="auto"/>
        <w:bottom w:val="none" w:sz="0" w:space="0" w:color="auto"/>
        <w:right w:val="none" w:sz="0" w:space="0" w:color="auto"/>
      </w:divBdr>
    </w:div>
    <w:div w:id="1994948362">
      <w:bodyDiv w:val="1"/>
      <w:marLeft w:val="0"/>
      <w:marRight w:val="0"/>
      <w:marTop w:val="0"/>
      <w:marBottom w:val="0"/>
      <w:divBdr>
        <w:top w:val="none" w:sz="0" w:space="0" w:color="auto"/>
        <w:left w:val="none" w:sz="0" w:space="0" w:color="auto"/>
        <w:bottom w:val="none" w:sz="0" w:space="0" w:color="auto"/>
        <w:right w:val="none" w:sz="0" w:space="0" w:color="auto"/>
      </w:divBdr>
    </w:div>
    <w:div w:id="2007321420">
      <w:bodyDiv w:val="1"/>
      <w:marLeft w:val="0"/>
      <w:marRight w:val="0"/>
      <w:marTop w:val="0"/>
      <w:marBottom w:val="0"/>
      <w:divBdr>
        <w:top w:val="none" w:sz="0" w:space="0" w:color="auto"/>
        <w:left w:val="none" w:sz="0" w:space="0" w:color="auto"/>
        <w:bottom w:val="none" w:sz="0" w:space="0" w:color="auto"/>
        <w:right w:val="none" w:sz="0" w:space="0" w:color="auto"/>
      </w:divBdr>
    </w:div>
    <w:div w:id="2034307840">
      <w:bodyDiv w:val="1"/>
      <w:marLeft w:val="0"/>
      <w:marRight w:val="0"/>
      <w:marTop w:val="0"/>
      <w:marBottom w:val="0"/>
      <w:divBdr>
        <w:top w:val="none" w:sz="0" w:space="0" w:color="auto"/>
        <w:left w:val="none" w:sz="0" w:space="0" w:color="auto"/>
        <w:bottom w:val="none" w:sz="0" w:space="0" w:color="auto"/>
        <w:right w:val="none" w:sz="0" w:space="0" w:color="auto"/>
      </w:divBdr>
    </w:div>
    <w:div w:id="2036466288">
      <w:bodyDiv w:val="1"/>
      <w:marLeft w:val="0"/>
      <w:marRight w:val="0"/>
      <w:marTop w:val="0"/>
      <w:marBottom w:val="0"/>
      <w:divBdr>
        <w:top w:val="none" w:sz="0" w:space="0" w:color="auto"/>
        <w:left w:val="none" w:sz="0" w:space="0" w:color="auto"/>
        <w:bottom w:val="none" w:sz="0" w:space="0" w:color="auto"/>
        <w:right w:val="none" w:sz="0" w:space="0" w:color="auto"/>
      </w:divBdr>
    </w:div>
    <w:div w:id="2050520787">
      <w:bodyDiv w:val="1"/>
      <w:marLeft w:val="0"/>
      <w:marRight w:val="0"/>
      <w:marTop w:val="0"/>
      <w:marBottom w:val="0"/>
      <w:divBdr>
        <w:top w:val="none" w:sz="0" w:space="0" w:color="auto"/>
        <w:left w:val="none" w:sz="0" w:space="0" w:color="auto"/>
        <w:bottom w:val="none" w:sz="0" w:space="0" w:color="auto"/>
        <w:right w:val="none" w:sz="0" w:space="0" w:color="auto"/>
      </w:divBdr>
    </w:div>
    <w:div w:id="2050688255">
      <w:bodyDiv w:val="1"/>
      <w:marLeft w:val="0"/>
      <w:marRight w:val="0"/>
      <w:marTop w:val="0"/>
      <w:marBottom w:val="0"/>
      <w:divBdr>
        <w:top w:val="none" w:sz="0" w:space="0" w:color="auto"/>
        <w:left w:val="none" w:sz="0" w:space="0" w:color="auto"/>
        <w:bottom w:val="none" w:sz="0" w:space="0" w:color="auto"/>
        <w:right w:val="none" w:sz="0" w:space="0" w:color="auto"/>
      </w:divBdr>
    </w:div>
    <w:div w:id="2051951413">
      <w:bodyDiv w:val="1"/>
      <w:marLeft w:val="0"/>
      <w:marRight w:val="0"/>
      <w:marTop w:val="0"/>
      <w:marBottom w:val="0"/>
      <w:divBdr>
        <w:top w:val="none" w:sz="0" w:space="0" w:color="auto"/>
        <w:left w:val="none" w:sz="0" w:space="0" w:color="auto"/>
        <w:bottom w:val="none" w:sz="0" w:space="0" w:color="auto"/>
        <w:right w:val="none" w:sz="0" w:space="0" w:color="auto"/>
      </w:divBdr>
    </w:div>
    <w:div w:id="2078548442">
      <w:bodyDiv w:val="1"/>
      <w:marLeft w:val="0"/>
      <w:marRight w:val="0"/>
      <w:marTop w:val="0"/>
      <w:marBottom w:val="0"/>
      <w:divBdr>
        <w:top w:val="none" w:sz="0" w:space="0" w:color="auto"/>
        <w:left w:val="none" w:sz="0" w:space="0" w:color="auto"/>
        <w:bottom w:val="none" w:sz="0" w:space="0" w:color="auto"/>
        <w:right w:val="none" w:sz="0" w:space="0" w:color="auto"/>
      </w:divBdr>
    </w:div>
    <w:div w:id="2096827252">
      <w:bodyDiv w:val="1"/>
      <w:marLeft w:val="0"/>
      <w:marRight w:val="0"/>
      <w:marTop w:val="0"/>
      <w:marBottom w:val="0"/>
      <w:divBdr>
        <w:top w:val="none" w:sz="0" w:space="0" w:color="auto"/>
        <w:left w:val="none" w:sz="0" w:space="0" w:color="auto"/>
        <w:bottom w:val="none" w:sz="0" w:space="0" w:color="auto"/>
        <w:right w:val="none" w:sz="0" w:space="0" w:color="auto"/>
      </w:divBdr>
    </w:div>
    <w:div w:id="2100758053">
      <w:bodyDiv w:val="1"/>
      <w:marLeft w:val="0"/>
      <w:marRight w:val="0"/>
      <w:marTop w:val="0"/>
      <w:marBottom w:val="0"/>
      <w:divBdr>
        <w:top w:val="none" w:sz="0" w:space="0" w:color="auto"/>
        <w:left w:val="none" w:sz="0" w:space="0" w:color="auto"/>
        <w:bottom w:val="none" w:sz="0" w:space="0" w:color="auto"/>
        <w:right w:val="none" w:sz="0" w:space="0" w:color="auto"/>
      </w:divBdr>
    </w:div>
    <w:div w:id="2111273247">
      <w:bodyDiv w:val="1"/>
      <w:marLeft w:val="0"/>
      <w:marRight w:val="0"/>
      <w:marTop w:val="0"/>
      <w:marBottom w:val="0"/>
      <w:divBdr>
        <w:top w:val="none" w:sz="0" w:space="0" w:color="auto"/>
        <w:left w:val="none" w:sz="0" w:space="0" w:color="auto"/>
        <w:bottom w:val="none" w:sz="0" w:space="0" w:color="auto"/>
        <w:right w:val="none" w:sz="0" w:space="0" w:color="auto"/>
      </w:divBdr>
    </w:div>
    <w:div w:id="2115055117">
      <w:bodyDiv w:val="1"/>
      <w:marLeft w:val="0"/>
      <w:marRight w:val="0"/>
      <w:marTop w:val="0"/>
      <w:marBottom w:val="0"/>
      <w:divBdr>
        <w:top w:val="none" w:sz="0" w:space="0" w:color="auto"/>
        <w:left w:val="none" w:sz="0" w:space="0" w:color="auto"/>
        <w:bottom w:val="none" w:sz="0" w:space="0" w:color="auto"/>
        <w:right w:val="none" w:sz="0" w:space="0" w:color="auto"/>
      </w:divBdr>
    </w:div>
    <w:div w:id="2115055315">
      <w:bodyDiv w:val="1"/>
      <w:marLeft w:val="0"/>
      <w:marRight w:val="0"/>
      <w:marTop w:val="0"/>
      <w:marBottom w:val="0"/>
      <w:divBdr>
        <w:top w:val="none" w:sz="0" w:space="0" w:color="auto"/>
        <w:left w:val="none" w:sz="0" w:space="0" w:color="auto"/>
        <w:bottom w:val="none" w:sz="0" w:space="0" w:color="auto"/>
        <w:right w:val="none" w:sz="0" w:space="0" w:color="auto"/>
      </w:divBdr>
    </w:div>
    <w:div w:id="2119644169">
      <w:bodyDiv w:val="1"/>
      <w:marLeft w:val="0"/>
      <w:marRight w:val="0"/>
      <w:marTop w:val="0"/>
      <w:marBottom w:val="0"/>
      <w:divBdr>
        <w:top w:val="none" w:sz="0" w:space="0" w:color="auto"/>
        <w:left w:val="none" w:sz="0" w:space="0" w:color="auto"/>
        <w:bottom w:val="none" w:sz="0" w:space="0" w:color="auto"/>
        <w:right w:val="none" w:sz="0" w:space="0" w:color="auto"/>
      </w:divBdr>
    </w:div>
    <w:div w:id="2127655792">
      <w:bodyDiv w:val="1"/>
      <w:marLeft w:val="0"/>
      <w:marRight w:val="0"/>
      <w:marTop w:val="0"/>
      <w:marBottom w:val="0"/>
      <w:divBdr>
        <w:top w:val="none" w:sz="0" w:space="0" w:color="auto"/>
        <w:left w:val="none" w:sz="0" w:space="0" w:color="auto"/>
        <w:bottom w:val="none" w:sz="0" w:space="0" w:color="auto"/>
        <w:right w:val="none" w:sz="0" w:space="0" w:color="auto"/>
      </w:divBdr>
    </w:div>
    <w:div w:id="2129658378">
      <w:bodyDiv w:val="1"/>
      <w:marLeft w:val="0"/>
      <w:marRight w:val="0"/>
      <w:marTop w:val="0"/>
      <w:marBottom w:val="0"/>
      <w:divBdr>
        <w:top w:val="none" w:sz="0" w:space="0" w:color="auto"/>
        <w:left w:val="none" w:sz="0" w:space="0" w:color="auto"/>
        <w:bottom w:val="none" w:sz="0" w:space="0" w:color="auto"/>
        <w:right w:val="none" w:sz="0" w:space="0" w:color="auto"/>
      </w:divBdr>
    </w:div>
    <w:div w:id="2132242144">
      <w:bodyDiv w:val="1"/>
      <w:marLeft w:val="0"/>
      <w:marRight w:val="0"/>
      <w:marTop w:val="0"/>
      <w:marBottom w:val="0"/>
      <w:divBdr>
        <w:top w:val="none" w:sz="0" w:space="0" w:color="auto"/>
        <w:left w:val="none" w:sz="0" w:space="0" w:color="auto"/>
        <w:bottom w:val="none" w:sz="0" w:space="0" w:color="auto"/>
        <w:right w:val="none" w:sz="0" w:space="0" w:color="auto"/>
      </w:divBdr>
    </w:div>
    <w:div w:id="2136751882">
      <w:bodyDiv w:val="1"/>
      <w:marLeft w:val="0"/>
      <w:marRight w:val="0"/>
      <w:marTop w:val="0"/>
      <w:marBottom w:val="0"/>
      <w:divBdr>
        <w:top w:val="none" w:sz="0" w:space="0" w:color="auto"/>
        <w:left w:val="none" w:sz="0" w:space="0" w:color="auto"/>
        <w:bottom w:val="none" w:sz="0" w:space="0" w:color="auto"/>
        <w:right w:val="none" w:sz="0" w:space="0" w:color="auto"/>
      </w:divBdr>
    </w:div>
    <w:div w:id="2143037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ebookweek.com"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jpe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www.makeuseof.com/tag/best-ebook-reader-7-models-compare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amazon.com/gp/product/B00365F73G?ie=UTF8&amp;tag=slatmaga-20&amp;linkCode=as2&amp;camp=1789&amp;creative=390957&amp;creativeASIN=B00365F73G" TargetMode="External"/><Relationship Id="rId5" Type="http://schemas.openxmlformats.org/officeDocument/2006/relationships/settings" Target="settings.xml"/><Relationship Id="rId15" Type="http://schemas.openxmlformats.org/officeDocument/2006/relationships/hyperlink" Target="http://www.makeuseof.com/tag/best-ebook-reader-7-models-compared/" TargetMode="External"/><Relationship Id="rId23" Type="http://schemas.openxmlformats.org/officeDocument/2006/relationships/hyperlink" Target="http://www.eco-libris-net)" TargetMode="External"/><Relationship Id="rId10" Type="http://schemas.openxmlformats.org/officeDocument/2006/relationships/image" Target="media/image2.png"/><Relationship Id="rId19" Type="http://schemas.openxmlformats.org/officeDocument/2006/relationships/hyperlink" Target="http://www.makeuseof.com/tag/best-ebook-reader-7-models-compared/"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makeuseof.com/tag/best-ebook-reader-7-models-compared/" TargetMode="External"/><Relationship Id="rId22" Type="http://schemas.openxmlformats.org/officeDocument/2006/relationships/hyperlink" Target="http://www.cleantech.com)"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2017-12-19T00:00:00</PublishDate>
  <Abstract/>
  <CompanyAddress>P145567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Sia17</b:Tag>
    <b:SourceType>InternetSite</b:SourceType>
    <b:Guid>{5E82C127-628D-4C60-B76C-77DCBF36CF18}</b:Guid>
    <b:Title> Ebook sales continue to fall as younger generations drive appetite for print </b:Title>
    <b:Year>2017</b:Year>
    <b:URL>https://www.theguardian.com/books/2017/mar/14/ebook-sales-continue-to-fall-nielsen-survey-uk-book-sales</b:URL>
    <b:Author>
      <b:Author>
        <b:NameList>
          <b:Person>
            <b:Last>Cain</b:Last>
            <b:First>Sian</b:First>
          </b:Person>
        </b:NameList>
      </b:Author>
    </b:Author>
    <b:InternetSiteTitle>The Guarden </b:InternetSiteTitle>
    <b:Month>March </b:Month>
    <b:Day>Tuesday 14th</b:Day>
    <b:RefOrder>1</b:RefOrder>
  </b:Source>
  <b:Source>
    <b:Tag>Mar162</b:Tag>
    <b:SourceType>InternetSite</b:SourceType>
    <b:Guid>{1DA84EFA-9ECF-4084-9AEE-018B195F7171}</b:Guid>
    <b:Title>Printed book sales rise for first time in four years as ebooks decline </b:Title>
    <b:InternetSiteTitle>The Guarden </b:InternetSiteTitle>
    <b:Year>2016</b:Year>
    <b:Month>May </b:Month>
    <b:Day>Friday 13th </b:Day>
    <b:URL>https://www.theguardian.com/media/2016/may/13/printed-book-sales-ebooks-decline</b:URL>
    <b:Author>
      <b:Author>
        <b:NameList>
          <b:Person>
            <b:Last>Sweney</b:Last>
            <b:First>Mark</b:First>
          </b:Person>
        </b:NameList>
      </b:Author>
    </b:Author>
    <b:RefOrder>2</b:RefOrder>
  </b:Source>
  <b:Source>
    <b:Tag>Liz131</b:Tag>
    <b:SourceType>InternetSite</b:SourceType>
    <b:Guid>{00F68265-252F-4105-BB45-78FAA577D813}</b:Guid>
    <b:Title> Young adult readers 'prefer printed to ebooks' </b:Title>
    <b:InternetSiteTitle>The Guarden </b:InternetSiteTitle>
    <b:Year>2013</b:Year>
    <b:Month>November </b:Month>
    <b:Day>Monday 25th</b:Day>
    <b:URL>https://www.theguardian.com/books/2013/nov/25/young-adult-readers-prefer-printed-ebooks</b:URL>
    <b:Author>
      <b:Author>
        <b:NameList>
          <b:Person>
            <b:Last>Bury</b:Last>
            <b:First>Liz</b:First>
          </b:Person>
        </b:NameList>
      </b:Author>
    </b:Author>
    <b:RefOrder>3</b:RefOrder>
  </b:Source>
  <b:Source>
    <b:Tag>Ada161</b:Tag>
    <b:SourceType>InternetSite</b:SourceType>
    <b:Guid>{0021559C-2B71-47A6-96A7-2F176308134B}</b:Guid>
    <b:Title>Why eBooks Are Better than Printed Books</b:Title>
    <b:InternetSiteTitle>iRead Book Tour</b:InternetSiteTitle>
    <b:Year>2016</b:Year>
    <b:Month>November </b:Month>
    <b:Day>20th</b:Day>
    <b:URL>https://www.ireadbooktours.com/resources-for-authors/why-ebooks-are-better-than-printed-books</b:URL>
    <b:Author>
      <b:Author>
        <b:NameList>
          <b:Person>
            <b:Last>Ferraresi</b:Last>
            <b:First>Adam</b:First>
          </b:Person>
        </b:NameList>
      </b:Author>
    </b:Author>
    <b:RefOrder>6</b:RefOrder>
  </b:Source>
  <b:Source>
    <b:Tag>Bri10</b:Tag>
    <b:SourceType>InternetSite</b:SourceType>
    <b:Guid>{A0EA79AD-7B58-4786-AEB4-E4DED4462BC6}</b:Guid>
    <b:Title>Should You Ditch Your Books for an E-Reader?</b:Title>
    <b:InternetSiteTitle>Slate </b:InternetSiteTitle>
    <b:Year>2010</b:Year>
    <b:Month>August </b:Month>
    <b:Day>24th</b:Day>
    <b:URL>http://www.slate.com/articles/health_and_science/the_green_lantern/2010/08/should_you_ditch_your_books_for_an_ereader.html</b:URL>
    <b:Author>
      <b:Author>
        <b:NameList>
          <b:Person>
            <b:Last>Palmer</b:Last>
            <b:First>Brian</b:First>
          </b:Person>
        </b:NameList>
      </b:Author>
    </b:Author>
    <b:RefOrder>8</b:RefOrder>
  </b:Source>
  <b:Source>
    <b:Tag>Kat14</b:Tag>
    <b:SourceType>Report</b:SourceType>
    <b:Guid>{4A4C4E18-B476-461B-AA3D-74B491657E59}</b:Guid>
    <b:Title>E-Reading Rises as Device Ownership Jumps</b:Title>
    <b:Year>2014</b:Year>
    <b:Publisher>Pew Research Center</b:Publisher>
    <b:City>USA</b:City>
    <b:Author>
      <b:Author>
        <b:NameList>
          <b:Person>
            <b:Last>Rainie</b:Last>
            <b:First>Kathryn</b:First>
            <b:Middle>Zickuhr and Lee</b:Middle>
          </b:Person>
        </b:NameList>
      </b:Author>
    </b:Author>
    <b:RefOrder>7</b:RefOrder>
  </b:Source>
  <b:Source>
    <b:Tag>Ron161</b:Tag>
    <b:SourceType>InternetSite</b:SourceType>
    <b:Guid>{C2C99E7B-B216-4893-A43E-8F9C8EFDA2C0}</b:Guid>
    <b:Title>16 Facts About eBooks &amp; Print Books</b:Title>
    <b:Year>2016</b:Year>
    <b:InternetSiteTitle>UPAUTHORS</b:InternetSiteTitle>
    <b:Month>January </b:Month>
    <b:Day>18th</b:Day>
    <b:URL>http://www.upauthors.com/16-facts-about-ebooks-print-books/</b:URL>
    <b:Author>
      <b:Author>
        <b:NameList>
          <b:Person>
            <b:Last>Knight</b:Last>
            <b:First>Ron</b:First>
          </b:Person>
        </b:NameList>
      </b:Author>
    </b:Author>
    <b:RefOrder>4</b:RefOrder>
  </b:Source>
  <b:Source>
    <b:Tag>Ali16</b:Tag>
    <b:SourceType>InternetSite</b:SourceType>
    <b:Guid>{39BE2AB7-CFAB-4D08-8836-E4F8C1410262}</b:Guid>
    <b:Title>Ebook sales falling for the first time, finds new report </b:Title>
    <b:InternetSiteTitle>The Guarden</b:InternetSiteTitle>
    <b:Year>2016</b:Year>
    <b:Month>Febuary </b:Month>
    <b:Day>Wednesday 3rd </b:Day>
    <b:URL>https://www.theguardian.com/books/2016/feb/03/ebook-sales-falling-for-the-first-time-finds-new-report</b:URL>
    <b:Author>
      <b:Author>
        <b:NameList>
          <b:Person>
            <b:Last>Flood</b:Last>
            <b:First>Alison</b:First>
          </b:Person>
        </b:NameList>
      </b:Author>
    </b:Author>
    <b:RefOrder>11</b:RefOrder>
  </b:Source>
  <b:Source>
    <b:Tag>Mar171</b:Tag>
    <b:SourceType>InternetSite</b:SourceType>
    <b:Guid>{2B86205B-0F61-42C1-99EC-69AAEBB61E6E}</b:Guid>
    <b:Title>'Screen fatigue' sees UK ebook sales plunge 17% as readers return to print </b:Title>
    <b:InternetSiteTitle>The Guarden </b:InternetSiteTitle>
    <b:Year>2017</b:Year>
    <b:Month>April</b:Month>
    <b:Day>Thursday 27th </b:Day>
    <b:URL>https://www.theguardian.com/books/2017/apr/27/screen-fatigue-sees-uk-ebook-sales-plunge-17-as-readers-return-to-print</b:URL>
    <b:Author>
      <b:Author>
        <b:NameList>
          <b:Person>
            <b:Last>Sweney</b:Last>
            <b:First>Mark</b:First>
          </b:Person>
        </b:NameList>
      </b:Author>
    </b:Author>
    <b:RefOrder>12</b:RefOrder>
  </b:Source>
  <b:Source>
    <b:Tag>pubna</b:Tag>
    <b:SourceType>InternetSite</b:SourceType>
    <b:Guid>{C60BFA34-030B-4735-9DBE-42D8EB62DAEB}</b:Guid>
    <b:Title>Are eBooks better than real books?</b:Title>
    <b:Year>n/a</b:Year>
    <b:Author>
      <b:Author>
        <b:NameList>
          <b:Person>
            <b:Last>poll.</b:Last>
            <b:First>public</b:First>
          </b:Person>
        </b:NameList>
      </b:Author>
    </b:Author>
    <b:InternetSiteTitle>Debate.org</b:InternetSiteTitle>
    <b:Month>n/a</b:Month>
    <b:Day>n/a</b:Day>
    <b:URL>http://www.debate.org/opinions/are-ebooks-better-than-real-books</b:URL>
    <b:RefOrder>5</b:RefOrder>
  </b:Source>
  <b:Source>
    <b:Tag>Amy15</b:Tag>
    <b:SourceType>InternetSite</b:SourceType>
    <b:Guid>{2362311D-4867-418F-A4D3-F62C91446F00}</b:Guid>
    <b:Title>Books vs. e-books: The science behind the best way to read</b:Title>
    <b:InternetSiteTitle>CBS NEWS </b:InternetSiteTitle>
    <b:Year>2015</b:Year>
    <b:Month>December </b:Month>
    <b:Day>14th 6am</b:Day>
    <b:URL>https://www.cbsnews.com/news/kindle-nook-e-reader-books-the-best-way-to-read/</b:URL>
    <b:Author>
      <b:Author>
        <b:NameList>
          <b:Person>
            <b:Last>Kraft</b:Last>
            <b:First>Amy</b:First>
          </b:Person>
        </b:NameList>
      </b:Author>
    </b:Author>
    <b:RefOrder>13</b:RefOrder>
  </b:Source>
  <b:Source>
    <b:Tag>Nan15</b:Tag>
    <b:SourceType>InternetSite</b:SourceType>
    <b:Guid>{03BDB396-0652-49DE-8DBB-2F7A458CF7CB}</b:Guid>
    <b:Title>E-Readers vs. Book Books: A Book Lover Weighs the Pros and Cons</b:Title>
    <b:InternetSiteTitle>Apartment Therapy </b:InternetSiteTitle>
    <b:Year>2015</b:Year>
    <b:Month>Apri</b:Month>
    <b:Day>15th</b:Day>
    <b:URL>https://www.apartmenttherapy.com/e-readers-pros-cons-218010</b:URL>
    <b:Author>
      <b:Author>
        <b:NameList>
          <b:Person>
            <b:Last>Mitchel</b:Last>
            <b:First>Nancy</b:First>
          </b:Person>
        </b:NameList>
      </b:Author>
    </b:Author>
    <b:RefOrder>14</b:RefOrder>
  </b:Source>
  <b:Source>
    <b:Tag>Johna</b:Tag>
    <b:SourceType>InternetSite</b:SourceType>
    <b:Guid>{92ECD660-608C-454E-AF14-0CFD3188A801}</b:Guid>
    <b:Title>50+ Things to Make From Old Books</b:Title>
    <b:InternetSiteTitle>saved by loves creation</b:InternetSiteTitle>
    <b:Year>n/a</b:Year>
    <b:Month>n/a</b:Month>
    <b:Day>n/a</b:Day>
    <b:URL>http://savedbylovecreations.com/2012/04/50-things-to-make-from-old-books.html</b:URL>
    <b:Author>
      <b:Author>
        <b:NameList>
          <b:Person>
            <b:Last>Collier</b:Last>
            <b:First>Johnnie</b:First>
          </b:Person>
        </b:NameList>
      </b:Author>
    </b:Author>
    <b:RefOrder>10</b:RefOrder>
  </b:Source>
  <b:Source>
    <b:Tag>Abi15</b:Tag>
    <b:SourceType>InternetSite</b:SourceType>
    <b:Guid>{BDA64C50-D013-4B0D-B61E-D288F1BF307B}</b:Guid>
    <b:Title>35 Unique DIY Project Ideas to Repurpose Old Books </b:Title>
    <b:InternetSiteTitle>BIG DIY</b:InternetSiteTitle>
    <b:Year>2015</b:Year>
    <b:Month>May </b:Month>
    <b:Day>1st</b:Day>
    <b:URL>http://www.bigdiyideas.com/35-unique-and-creative-vintage-book-crafts/</b:URL>
    <b:Author>
      <b:Author>
        <b:NameList>
          <b:Person>
            <b:Last>Beal</b:Last>
            <b:First>Abigail</b:First>
          </b:Person>
        </b:NameList>
      </b:Author>
    </b:Author>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3CCF9-B04D-42B8-86EB-2D5749BD3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42</TotalTime>
  <Pages>31</Pages>
  <Words>5184</Words>
  <Characters>29554</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technology vs traditional</vt:lpstr>
    </vt:vector>
  </TitlesOfParts>
  <Company>katrina taylor</Company>
  <LinksUpToDate>false</LinksUpToDate>
  <CharactersWithSpaces>34669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technology vs traditional</dc:title>
  <dc:subject>Is the printed word dying out?</dc:subject>
  <dc:creator>Katrina Taylor (P145567)</dc:creator>
  <cp:keywords/>
  <dc:description/>
  <cp:lastModifiedBy>Kat</cp:lastModifiedBy>
  <cp:revision>6</cp:revision>
  <cp:lastPrinted>2017-12-12T14:00:00Z</cp:lastPrinted>
  <dcterms:created xsi:type="dcterms:W3CDTF">2017-12-19T11:41:00Z</dcterms:created>
  <dcterms:modified xsi:type="dcterms:W3CDTF">2017-12-20T01:58:00Z</dcterms:modified>
</cp:coreProperties>
</file>