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20A30" w:rsidR="00EF0BE1" w:rsidP="001F6C18" w:rsidRDefault="00EF0BE1" w14:paraId="55982A5A" w14:textId="77777777">
      <w:pPr>
        <w:spacing w:line="276" w:lineRule="auto"/>
        <w:sectPr w:rsidRPr="00120A30" w:rsidR="00EF0BE1" w:rsidSect="0087762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 w:orient="portrait"/>
          <w:pgMar w:top="567" w:right="1440" w:bottom="1440" w:left="1440" w:header="720" w:footer="720" w:gutter="0"/>
          <w:cols w:space="720"/>
          <w:docGrid w:linePitch="360"/>
        </w:sectPr>
      </w:pPr>
    </w:p>
    <w:p w:rsidR="00877629" w:rsidP="001F6C18" w:rsidRDefault="00877629" w14:paraId="3D8369EB" w14:textId="77777777">
      <w:pPr>
        <w:pStyle w:val="Heading1"/>
        <w:spacing w:line="276" w:lineRule="auto"/>
        <w:rPr>
          <w:b/>
        </w:rPr>
      </w:pPr>
    </w:p>
    <w:p w:rsidRPr="00D1401A" w:rsidR="00EF0BE1" w:rsidP="001F6C18" w:rsidRDefault="00120A30" w14:paraId="499DB382" w14:textId="615964F8">
      <w:pPr>
        <w:pStyle w:val="Heading1"/>
        <w:spacing w:line="276" w:lineRule="auto"/>
        <w:rPr>
          <w:b/>
        </w:rPr>
      </w:pPr>
      <w:r w:rsidRPr="00D1401A">
        <w:rPr>
          <w:b/>
        </w:rPr>
        <w:t>Cynllun Gwers Cam 1</w:t>
      </w:r>
    </w:p>
    <w:p w:rsidRPr="00120A30" w:rsidR="00EF0BE1" w:rsidP="001F6C18" w:rsidRDefault="00EF0BE1" w14:paraId="41FC62E2" w14:textId="77777777">
      <w:pPr>
        <w:spacing w:line="276" w:lineRule="auto"/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120A30" w:rsidR="00D46A8E" w:rsidP="001F6C18" w:rsidRDefault="00D46A8E" w14:paraId="2DA80746" w14:textId="77777777">
      <w:pPr>
        <w:spacing w:line="276" w:lineRule="auto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3421"/>
        <w:gridCol w:w="1180"/>
        <w:gridCol w:w="2177"/>
      </w:tblGrid>
      <w:tr w:rsidRPr="00120A30" w:rsidR="00D46A8E" w:rsidTr="6CF5E15B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001F6C18" w:rsidRDefault="00FC132C" w14:paraId="222BD263" w14:textId="5196171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Darpar Athro </w:t>
            </w:r>
          </w:p>
        </w:tc>
        <w:tc>
          <w:tcPr>
            <w:tcW w:w="3555" w:type="dxa"/>
            <w:tcMar/>
          </w:tcPr>
          <w:p w:rsidRPr="00120A30" w:rsidR="00D46A8E" w:rsidP="001F6C18" w:rsidRDefault="00AE5ECE" w14:paraId="0632DE29" w14:textId="5FE2372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Cari Tinnuche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001F6C18" w:rsidRDefault="00120A30" w14:paraId="6881753A" w14:textId="273529DA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001F6C18" w:rsidRDefault="00AE5ECE" w14:paraId="497B23F6" w14:textId="059F39D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Derbyn </w:t>
            </w:r>
          </w:p>
        </w:tc>
      </w:tr>
      <w:tr w:rsidRPr="00120A30" w:rsidR="00D46A8E" w:rsidTr="6CF5E15B" w14:paraId="03967396" w14:textId="77777777">
        <w:trPr>
          <w:trHeight w:val="99"/>
        </w:trPr>
        <w:tc>
          <w:tcPr>
            <w:tcW w:w="2252" w:type="dxa"/>
            <w:shd w:val="clear" w:color="auto" w:fill="auto"/>
            <w:tcMar/>
          </w:tcPr>
          <w:p w:rsidRPr="00D1401A" w:rsidR="00D46A8E" w:rsidP="001F6C18" w:rsidRDefault="00120A30" w14:paraId="155DB2B9" w14:textId="58ABA2B9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001F6C18" w:rsidRDefault="00720137" w14:paraId="469E103D" w14:textId="2959C7C2">
            <w:pPr>
              <w:spacing w:line="276" w:lineRule="auto"/>
              <w:rPr>
                <w:sz w:val="28"/>
                <w:szCs w:val="28"/>
              </w:rPr>
            </w:pPr>
            <w:r w:rsidRPr="00DE34D2">
              <w:rPr>
                <w:sz w:val="28"/>
                <w:szCs w:val="28"/>
              </w:rPr>
              <w:t xml:space="preserve">Datblygiad iaith </w:t>
            </w:r>
          </w:p>
        </w:tc>
        <w:tc>
          <w:tcPr>
            <w:tcW w:w="950" w:type="dxa"/>
            <w:shd w:val="clear" w:color="auto" w:fill="auto"/>
            <w:tcMar/>
          </w:tcPr>
          <w:p w:rsidRPr="00D81579" w:rsidR="00D46A8E" w:rsidP="001F6C18" w:rsidRDefault="00120A30" w14:paraId="38E1D45E" w14:textId="33CEC1F4">
            <w:pPr>
              <w:spacing w:line="276" w:lineRule="auto"/>
              <w:rPr>
                <w:sz w:val="22"/>
              </w:rPr>
            </w:pPr>
            <w:r w:rsidRPr="00D81579">
              <w:rPr>
                <w:sz w:val="22"/>
              </w:rPr>
              <w:t>Dyddiad:</w:t>
            </w:r>
          </w:p>
        </w:tc>
        <w:tc>
          <w:tcPr>
            <w:tcW w:w="2253" w:type="dxa"/>
            <w:tcMar/>
          </w:tcPr>
          <w:p w:rsidRPr="00D81579" w:rsidR="00D46A8E" w:rsidP="001F6C18" w:rsidRDefault="00612B91" w14:paraId="4A9CFCAE" w14:textId="579DAB38">
            <w:pPr>
              <w:spacing w:line="276" w:lineRule="auto"/>
              <w:rPr>
                <w:sz w:val="22"/>
              </w:rPr>
            </w:pPr>
            <w:r w:rsidRPr="00DE34D2">
              <w:rPr>
                <w:szCs w:val="28"/>
              </w:rPr>
              <w:t xml:space="preserve">2/3/20 </w:t>
            </w:r>
          </w:p>
        </w:tc>
      </w:tr>
      <w:tr w:rsidRPr="00120A30" w:rsidR="00D46A8E" w:rsidTr="6CF5E15B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001F6C18" w:rsidRDefault="00120A30" w14:paraId="3DDCE2D6" w14:textId="1FA1CDE3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001F6C18" w:rsidRDefault="0099277E" w14:paraId="5DF6FF10" w14:textId="113A1E9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Adnabod </w:t>
            </w:r>
            <w:r w:rsidR="001F67CD">
              <w:rPr>
                <w:sz w:val="28"/>
                <w:szCs w:val="28"/>
              </w:rPr>
              <w:t xml:space="preserve">beth maent yn hoffi / dim yn hoffi </w:t>
            </w:r>
          </w:p>
        </w:tc>
      </w:tr>
      <w:tr w:rsidRPr="00120A30" w:rsidR="00EB6268" w:rsidTr="6CF5E15B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001F6C18" w:rsidRDefault="00120A30" w14:paraId="038A704D" w14:textId="2B9052DE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Cysylltiadau ystyrlon â'r Cwricwlwm</w:t>
            </w:r>
            <w:r w:rsidRPr="00D1401A" w:rsidR="00BC35BE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="09B58C13" w:rsidP="09B58C13" w:rsidRDefault="09B58C13" w14:paraId="218F7A3D" w14:textId="77777777">
            <w:pPr>
              <w:spacing w:line="276" w:lineRule="auto"/>
              <w:rPr>
                <w:rFonts w:ascii="Calibri" w:hAnsi="Calibri"/>
                <w:b/>
                <w:bCs/>
              </w:rPr>
            </w:pPr>
            <w:r w:rsidRPr="09B58C13">
              <w:rPr>
                <w:rFonts w:ascii="Calibri" w:hAnsi="Calibri"/>
                <w:b/>
                <w:bCs/>
              </w:rPr>
              <w:t>Iechyd a Lles</w:t>
            </w:r>
          </w:p>
          <w:p w:rsidR="004D7C8A" w:rsidP="001F6C18" w:rsidRDefault="004D7C8A" w14:paraId="14568277" w14:textId="77777777">
            <w:pPr>
              <w:spacing w:line="276" w:lineRule="auto"/>
              <w:rPr>
                <w:rFonts w:ascii="Calibri" w:hAnsi="Calibri"/>
              </w:rPr>
            </w:pPr>
            <w:r w:rsidRPr="09B58C13">
              <w:rPr>
                <w:rFonts w:ascii="Calibri" w:hAnsi="Calibri"/>
              </w:rPr>
              <w:t>Cam cynnydd 1</w:t>
            </w:r>
          </w:p>
          <w:p w:rsidR="09B58C13" w:rsidP="09B58C13" w:rsidRDefault="09B58C13" w14:paraId="2696AB62" w14:textId="648B2BC3">
            <w:pPr>
              <w:spacing w:line="276" w:lineRule="auto"/>
              <w:rPr>
                <w:rFonts w:ascii="Calibri" w:hAnsi="Calibri" w:cs="Arial"/>
              </w:rPr>
            </w:pPr>
            <w:r w:rsidRPr="09B58C13">
              <w:rPr>
                <w:rFonts w:ascii="Calibri" w:hAnsi="Calibri" w:cs="Arial"/>
              </w:rPr>
              <w:t>Rwy’n gallu gwneud penderfyniadau yn seiliedig ar beth rwy’n ei hoffi ac nad wyf yn ei hoffi.</w:t>
            </w:r>
          </w:p>
          <w:p w:rsidRPr="00E94FF2" w:rsidR="00E94FF2" w:rsidP="001F6C18" w:rsidRDefault="00E94FF2" w14:paraId="7102E20E" w14:textId="392EFC5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Pr="00120A30" w:rsidR="00EB6268" w:rsidTr="6CF5E15B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001F6C18" w:rsidRDefault="00120A30" w14:paraId="24B1AE44" w14:textId="3D40EDDB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Cysylltiadau ystyrlon â:</w:t>
            </w:r>
          </w:p>
          <w:p w:rsidRPr="00D1401A" w:rsidR="009D68DF" w:rsidP="001F6C18" w:rsidRDefault="00120A30" w14:paraId="03F43AE1" w14:textId="546214D5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="09B58C13" w:rsidP="09B58C13" w:rsidRDefault="09B58C13" w14:paraId="2573C91C" w14:textId="77777777">
            <w:pPr>
              <w:spacing w:line="276" w:lineRule="auto"/>
              <w:rPr>
                <w:rFonts w:ascii="Calibri" w:hAnsi="Calibri" w:cs="Arial"/>
                <w:b/>
                <w:bCs/>
              </w:rPr>
            </w:pPr>
            <w:r w:rsidRPr="09B58C13">
              <w:rPr>
                <w:rFonts w:ascii="Calibri" w:hAnsi="Calibri" w:cs="Arial"/>
                <w:b/>
                <w:bCs/>
              </w:rPr>
              <w:t>Llythrennedd</w:t>
            </w:r>
          </w:p>
          <w:p w:rsidR="09B58C13" w:rsidP="09B58C13" w:rsidRDefault="09B58C13" w14:paraId="76EBEC15" w14:textId="77777777">
            <w:pPr>
              <w:spacing w:line="276" w:lineRule="auto"/>
              <w:rPr>
                <w:rFonts w:ascii="Calibri" w:hAnsi="Calibri" w:cs="Arial"/>
              </w:rPr>
            </w:pPr>
            <w:r w:rsidRPr="09B58C13">
              <w:rPr>
                <w:rFonts w:ascii="Calibri" w:hAnsi="Calibri" w:cs="Arial"/>
              </w:rPr>
              <w:t xml:space="preserve">Siarad </w:t>
            </w:r>
          </w:p>
          <w:p w:rsidR="00C50916" w:rsidP="001F6C18" w:rsidRDefault="008F63C0" w14:paraId="7BB98921" w14:textId="77777777">
            <w:pPr>
              <w:spacing w:line="276" w:lineRule="auto"/>
              <w:rPr>
                <w:rFonts w:ascii="Calibri" w:hAnsi="Calibri" w:cs="Arial"/>
              </w:rPr>
            </w:pPr>
            <w:r w:rsidRPr="09B58C13">
              <w:rPr>
                <w:rFonts w:ascii="Calibri" w:hAnsi="Calibri" w:cs="Arial"/>
              </w:rPr>
              <w:t>Cam cynnydd</w:t>
            </w:r>
            <w:r w:rsidRPr="09B58C13" w:rsidR="006017B2">
              <w:rPr>
                <w:rFonts w:ascii="Calibri" w:hAnsi="Calibri" w:cs="Arial"/>
              </w:rPr>
              <w:t xml:space="preserve"> 1</w:t>
            </w:r>
          </w:p>
          <w:p w:rsidR="09B58C13" w:rsidP="09B58C13" w:rsidRDefault="09B58C13" w14:paraId="1A3D323F" w14:textId="3F35D840">
            <w:pPr>
              <w:spacing w:line="276" w:lineRule="auto"/>
              <w:rPr>
                <w:rFonts w:ascii="Calibri" w:hAnsi="Calibri" w:cs="Arial"/>
              </w:rPr>
            </w:pPr>
            <w:r w:rsidRPr="09B58C13">
              <w:rPr>
                <w:rFonts w:ascii="Calibri" w:hAnsi="Calibri" w:cs="Arial"/>
              </w:rPr>
              <w:t xml:space="preserve">Rwy’n gallu rhannu syniadau a theimladau a mynegi’r hyn yr wyf yn ei hoffi ac nad wyf yn ei hoffi. </w:t>
            </w:r>
          </w:p>
          <w:p w:rsidR="09B58C13" w:rsidP="09B58C13" w:rsidRDefault="09B58C13" w14:paraId="537FA5DE" w14:textId="4EC0DF64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9B58C13" w:rsidP="09B58C13" w:rsidRDefault="09B58C13" w14:paraId="799F7317" w14:textId="4B12B537">
            <w:pPr>
              <w:spacing w:line="276" w:lineRule="auto"/>
              <w:rPr>
                <w:rFonts w:cs="Arial"/>
              </w:rPr>
            </w:pPr>
            <w:r w:rsidRPr="6CF5E15B" w:rsidR="6CF5E15B">
              <w:rPr>
                <w:rFonts w:cs="Arial"/>
              </w:rPr>
              <w:t>Rwy’n gallu arbrofi gyda geirfa rwyf newydd ei dysgu.</w:t>
            </w:r>
          </w:p>
          <w:p w:rsidR="6CF5E15B" w:rsidP="6CF5E15B" w:rsidRDefault="6CF5E15B" w14:paraId="758F707A" w14:textId="6E654853">
            <w:pPr>
              <w:pStyle w:val="Normal"/>
              <w:spacing w:line="276" w:lineRule="auto"/>
              <w:rPr>
                <w:rFonts w:cs="Arial"/>
              </w:rPr>
            </w:pPr>
          </w:p>
          <w:p w:rsidR="6CF5E15B" w:rsidP="6CF5E15B" w:rsidRDefault="6CF5E15B" w14:paraId="252AD085" w14:textId="6708C33A">
            <w:pPr>
              <w:pStyle w:val="Normal"/>
              <w:spacing w:line="276" w:lineRule="auto"/>
              <w:rPr>
                <w:rFonts w:cs="Arial"/>
              </w:rPr>
            </w:pPr>
          </w:p>
          <w:p w:rsidRPr="0080252A" w:rsidR="006017B2" w:rsidP="001F6C18" w:rsidRDefault="006017B2" w14:paraId="4B837964" w14:textId="362D1158">
            <w:pPr>
              <w:spacing w:line="276" w:lineRule="auto"/>
            </w:pPr>
          </w:p>
        </w:tc>
      </w:tr>
      <w:tr w:rsidRPr="00120A30" w:rsidR="00D46A8E" w:rsidTr="6CF5E15B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D81579" w:rsidR="00D46A8E" w:rsidP="001F6C18" w:rsidRDefault="00120A30" w14:paraId="6F1BB930" w14:textId="19EEA85A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 xml:space="preserve">Targedau Personol </w:t>
            </w:r>
            <w:r w:rsidRPr="00D1401A">
              <w:rPr>
                <w:sz w:val="22"/>
                <w:szCs w:val="28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</w:rPr>
              <w:t>â</w:t>
            </w:r>
            <w:r w:rsidRPr="00D1401A">
              <w:rPr>
                <w:sz w:val="22"/>
                <w:szCs w:val="28"/>
              </w:rPr>
              <w:t xml:space="preserve"> SAC ac wedi eu nodi mewn adolygiad wythnosol)</w:t>
            </w:r>
          </w:p>
          <w:p w:rsidRPr="00120A30" w:rsidR="00D46A8E" w:rsidP="001F6C18" w:rsidRDefault="00D46A8E" w14:paraId="159C509D" w14:textId="77777777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Pr="00120A30" w:rsidR="00D46A8E" w:rsidP="001F6C18" w:rsidRDefault="00D46A8E" w14:paraId="6039AB14" w14:textId="77777777">
      <w:pPr>
        <w:spacing w:line="276" w:lineRule="auto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00D1401A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D1401A" w:rsidR="00D46A8E" w:rsidP="001F6C18" w:rsidRDefault="00120A30" w14:paraId="1F65104F" w14:textId="2E5EAFEA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Amcanion Dysgu (ffocws ar ddysgu – defnyddio geirfa ddealladwy):</w:t>
            </w:r>
          </w:p>
        </w:tc>
      </w:tr>
      <w:tr w:rsidRPr="00120A30" w:rsidR="00D46A8E" w:rsidTr="00D1401A" w14:paraId="35602596" w14:textId="77777777">
        <w:tc>
          <w:tcPr>
            <w:tcW w:w="9010" w:type="dxa"/>
          </w:tcPr>
          <w:p w:rsidRPr="00D1401A" w:rsidR="00D46A8E" w:rsidP="001F6C18" w:rsidRDefault="00120A30" w14:paraId="4D43E3C2" w14:textId="761E5F0E">
            <w:pPr>
              <w:spacing w:line="276" w:lineRule="auto"/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</w:rPr>
              <w:t>Bydd disgyblion yn dysgu i wneud y canlynol:</w:t>
            </w:r>
          </w:p>
          <w:p w:rsidR="00D46A8E" w:rsidP="001F6C18" w:rsidRDefault="006B22E5" w14:paraId="57658CEE" w14:textId="3BF6653B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Adnabod beth mae nhw yn </w:t>
            </w:r>
            <w:r w:rsidR="003C3D70">
              <w:rPr>
                <w:szCs w:val="28"/>
              </w:rPr>
              <w:t>hoffi / ddim yn hoffi</w:t>
            </w:r>
          </w:p>
          <w:p w:rsidR="003C3D70" w:rsidP="001F6C18" w:rsidRDefault="003C3D70" w14:paraId="76966F75" w14:textId="453ACC6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Adnabod sut i dweud "Rydw i yn hoffi .... / Nad wyf yn hoffi.../ Mae ... yn flasus"</w:t>
            </w:r>
          </w:p>
          <w:p w:rsidRPr="0080252A" w:rsidR="003C3D70" w:rsidP="001F6C18" w:rsidRDefault="003C3D70" w14:paraId="0F3951DF" w14:textId="00A0061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Adnabod enwau'r ffrwyth </w:t>
            </w:r>
          </w:p>
          <w:p w:rsidRPr="00120A30" w:rsidR="00D46A8E" w:rsidP="001F6C18" w:rsidRDefault="00D46A8E" w14:paraId="145FAC42" w14:textId="77777777">
            <w:pPr>
              <w:spacing w:line="276" w:lineRule="auto"/>
              <w:rPr>
                <w:szCs w:val="28"/>
              </w:rPr>
            </w:pPr>
          </w:p>
        </w:tc>
      </w:tr>
    </w:tbl>
    <w:p w:rsidRPr="00120A30" w:rsidR="00D46A8E" w:rsidP="001F6C18" w:rsidRDefault="00D46A8E" w14:paraId="32BC907E" w14:textId="77777777">
      <w:pPr>
        <w:spacing w:line="276" w:lineRule="auto"/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43E0E183" w14:paraId="23A40964" w14:textId="77777777">
        <w:tc>
          <w:tcPr>
            <w:tcW w:w="4505" w:type="dxa"/>
            <w:shd w:val="clear" w:color="auto" w:fill="D9E2F3" w:themeFill="accent1" w:themeFillTint="33"/>
          </w:tcPr>
          <w:p w:rsidRPr="00D1401A" w:rsidR="00D46A8E" w:rsidP="001F6C18" w:rsidRDefault="00120A30" w14:paraId="07000DF0" w14:textId="522CA1C7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D1401A" w:rsidR="00D46A8E" w:rsidP="001F6C18" w:rsidRDefault="00120A30" w14:paraId="282373B3" w14:textId="66410C2D">
            <w:pPr>
              <w:spacing w:line="276" w:lineRule="auto"/>
              <w:rPr>
                <w:szCs w:val="28"/>
              </w:rPr>
            </w:pPr>
            <w:r w:rsidRPr="00D1401A">
              <w:rPr>
                <w:szCs w:val="28"/>
              </w:rPr>
              <w:t>Asesu Dysgu’r Disgyblion</w:t>
            </w:r>
          </w:p>
          <w:p w:rsidRPr="00D1401A" w:rsidR="00D46A8E" w:rsidP="001F6C18" w:rsidRDefault="00120A30" w14:paraId="731A66C0" w14:textId="180C1394">
            <w:pPr>
              <w:spacing w:line="276" w:lineRule="auto"/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</w:t>
            </w:r>
          </w:p>
          <w:p w:rsidRPr="00D1401A" w:rsidR="00D46A8E" w:rsidP="001F6C18" w:rsidRDefault="00C8398D" w14:paraId="56E4D3F4" w14:textId="5D4E125C">
            <w:pPr>
              <w:spacing w:line="276" w:lineRule="auto"/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</w:rPr>
              <w:t xml:space="preserve"> </w:t>
            </w:r>
            <w:r w:rsidRPr="00D1401A" w:rsidR="00120A30">
              <w:rPr>
                <w:sz w:val="20"/>
                <w:szCs w:val="20"/>
              </w:rPr>
              <w:t>(Beth sydd gan y dysgwyr i’w ddweud/ysgrifennu/</w:t>
            </w:r>
            <w:r w:rsidRPr="00D1401A" w:rsidR="00D1401A">
              <w:rPr>
                <w:sz w:val="20"/>
                <w:szCs w:val="20"/>
              </w:rPr>
              <w:t>g</w:t>
            </w:r>
            <w:r w:rsidRPr="00D1401A" w:rsidR="00120A30">
              <w:rPr>
                <w:sz w:val="20"/>
                <w:szCs w:val="20"/>
              </w:rPr>
              <w:t>wneud/cynhyrchu i ddangos yr hyn a ddysgir)</w:t>
            </w:r>
          </w:p>
        </w:tc>
      </w:tr>
      <w:tr w:rsidRPr="00120A30" w:rsidR="00D46A8E" w:rsidTr="43E0E183" w14:paraId="444AED9B" w14:textId="77777777">
        <w:tc>
          <w:tcPr>
            <w:tcW w:w="4505" w:type="dxa"/>
          </w:tcPr>
          <w:p w:rsidR="00960153" w:rsidP="00960153" w:rsidRDefault="00960153" w14:paraId="5195425F" w14:textId="77777777">
            <w:pPr>
              <w:spacing w:line="276" w:lineRule="auto"/>
              <w:ind w:left="360"/>
            </w:pPr>
            <w:r>
              <w:t xml:space="preserve">Plant yn gallu adnabod y ffrwythau maen nhw yn / ddim yn hoffi. </w:t>
            </w:r>
          </w:p>
          <w:p w:rsidR="00960153" w:rsidP="00960153" w:rsidRDefault="00960153" w14:paraId="6620137F" w14:textId="77777777">
            <w:pPr>
              <w:spacing w:line="276" w:lineRule="auto"/>
              <w:ind w:left="360"/>
            </w:pPr>
          </w:p>
          <w:p w:rsidR="00960153" w:rsidP="00960153" w:rsidRDefault="00960153" w14:paraId="7798D8EF" w14:textId="77777777">
            <w:pPr>
              <w:spacing w:line="276" w:lineRule="auto"/>
              <w:ind w:left="360"/>
            </w:pPr>
            <w:r>
              <w:t xml:space="preserve">Plant yn dechrau defnyddio brawddegau megis "Rydw i yn hoffi..." </w:t>
            </w:r>
          </w:p>
          <w:p w:rsidR="00960153" w:rsidP="00960153" w:rsidRDefault="00960153" w14:paraId="3DC734F2" w14:textId="77777777">
            <w:pPr>
              <w:spacing w:line="276" w:lineRule="auto"/>
              <w:ind w:left="360"/>
            </w:pPr>
          </w:p>
          <w:p w:rsidR="00960153" w:rsidP="00960153" w:rsidRDefault="00960153" w14:paraId="1E4705F4" w14:textId="77777777">
            <w:pPr>
              <w:spacing w:line="276" w:lineRule="auto"/>
              <w:ind w:left="360"/>
            </w:pPr>
            <w:r>
              <w:t>Plant yn dechrau defnyddio geirfa megis "flasus"</w:t>
            </w:r>
          </w:p>
          <w:p w:rsidR="00960153" w:rsidP="00960153" w:rsidRDefault="00960153" w14:paraId="25BC138B" w14:textId="77777777">
            <w:pPr>
              <w:spacing w:line="276" w:lineRule="auto"/>
              <w:ind w:left="360"/>
            </w:pPr>
          </w:p>
          <w:p w:rsidRPr="004E0970" w:rsidR="00D46A8E" w:rsidP="00960153" w:rsidRDefault="00960153" w14:paraId="7BD7E8D0" w14:textId="3B469449">
            <w:pPr>
              <w:spacing w:line="276" w:lineRule="auto"/>
              <w:ind w:left="360"/>
              <w:rPr>
                <w:sz w:val="28"/>
                <w:szCs w:val="28"/>
              </w:rPr>
            </w:pPr>
            <w:r>
              <w:t>Plant yn gallu adnabod a chofio enwau'r ffrwyth</w:t>
            </w:r>
          </w:p>
        </w:tc>
        <w:tc>
          <w:tcPr>
            <w:tcW w:w="4505" w:type="dxa"/>
          </w:tcPr>
          <w:p w:rsidR="00DB2791" w:rsidP="00DB2791" w:rsidRDefault="00DB2791" w14:paraId="4D90761B" w14:textId="77777777">
            <w:pPr>
              <w:spacing w:line="276" w:lineRule="auto"/>
              <w:ind w:left="360"/>
            </w:pPr>
            <w:r>
              <w:t>Gallu ateb cwestiynau am y ffrwyth a beth wnaethon nhw fwynhau / pa ffrwyth nad oeddent yn hoffi (yn llafar)</w:t>
            </w:r>
          </w:p>
          <w:p w:rsidR="00DB2791" w:rsidP="00DB2791" w:rsidRDefault="00DB2791" w14:paraId="3A0FB676" w14:textId="77777777">
            <w:pPr>
              <w:spacing w:line="276" w:lineRule="auto"/>
              <w:ind w:left="360"/>
            </w:pPr>
          </w:p>
          <w:p w:rsidR="00DB2791" w:rsidP="00DB2791" w:rsidRDefault="00DB2791" w14:paraId="07D79FBE" w14:textId="77777777">
            <w:pPr>
              <w:spacing w:line="276" w:lineRule="auto"/>
              <w:ind w:left="360"/>
            </w:pPr>
            <w:r>
              <w:t xml:space="preserve">Gallu dweud brawddeg amdano'r ffrwyth yn gyffyrddus </w:t>
            </w:r>
          </w:p>
          <w:p w:rsidR="00DB2791" w:rsidP="00DB2791" w:rsidRDefault="00DB2791" w14:paraId="7617EB73" w14:textId="77777777">
            <w:pPr>
              <w:spacing w:line="276" w:lineRule="auto"/>
              <w:ind w:left="360"/>
            </w:pPr>
          </w:p>
          <w:p w:rsidR="00DB2791" w:rsidP="00DB2791" w:rsidRDefault="00DB2791" w14:paraId="0EB09A29" w14:textId="77777777">
            <w:pPr>
              <w:spacing w:line="276" w:lineRule="auto"/>
              <w:ind w:left="360"/>
            </w:pPr>
            <w:r>
              <w:t>Gallu cofio ac adnabod enwau'r gwahanol ffrwyth</w:t>
            </w:r>
          </w:p>
          <w:p w:rsidRPr="004E0970" w:rsidR="00D81579" w:rsidP="004E0970" w:rsidRDefault="00D81579" w14:paraId="250B79C3" w14:textId="25A53289">
            <w:pPr>
              <w:spacing w:line="276" w:lineRule="auto"/>
              <w:ind w:left="360"/>
              <w:rPr>
                <w:sz w:val="28"/>
                <w:szCs w:val="28"/>
              </w:rPr>
            </w:pPr>
          </w:p>
        </w:tc>
      </w:tr>
    </w:tbl>
    <w:p w:rsidRPr="004E0970" w:rsidR="00045D70" w:rsidP="004E0970" w:rsidRDefault="00045D70" w14:paraId="30135971" w14:textId="77777777">
      <w:pPr>
        <w:spacing w:line="276" w:lineRule="auto"/>
        <w:ind w:left="360"/>
        <w:rPr>
          <w:sz w:val="28"/>
          <w:szCs w:val="28"/>
        </w:rPr>
        <w:sectPr w:rsidRPr="004E0970" w:rsidR="00045D70" w:rsidSect="00D46A8E">
          <w:headerReference w:type="default" r:id="rId13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737"/>
        <w:gridCol w:w="4971"/>
        <w:gridCol w:w="4971"/>
        <w:gridCol w:w="2903"/>
      </w:tblGrid>
      <w:tr w:rsidRPr="00120A30" w:rsidR="00120A30" w:rsidTr="54CAAE41" w14:paraId="200AD4DF" w14:textId="77777777">
        <w:trPr>
          <w:trHeight w:val="1071"/>
        </w:trPr>
        <w:tc>
          <w:tcPr>
            <w:tcW w:w="1249" w:type="dxa"/>
            <w:tcMar/>
          </w:tcPr>
          <w:p w:rsidRPr="004E0970" w:rsidR="00120A30" w:rsidP="004E0970" w:rsidRDefault="00120A30" w14:paraId="088B6083" w14:textId="3B7815EB">
            <w:pPr>
              <w:spacing w:line="276" w:lineRule="auto"/>
              <w:ind w:left="360"/>
              <w:jc w:val="center"/>
              <w:rPr>
                <w:b/>
              </w:rPr>
            </w:pPr>
            <w:r w:rsidRPr="004E0970">
              <w:rPr>
                <w:b/>
              </w:rPr>
              <w:t>Amser</w:t>
            </w:r>
          </w:p>
        </w:tc>
        <w:tc>
          <w:tcPr>
            <w:tcW w:w="4971" w:type="dxa"/>
            <w:tcMar/>
          </w:tcPr>
          <w:p w:rsidRPr="004E0970" w:rsidR="00120A30" w:rsidP="004E0970" w:rsidRDefault="00120A30" w14:paraId="56528DB0" w14:textId="205C447E">
            <w:pPr>
              <w:spacing w:line="276" w:lineRule="auto"/>
              <w:ind w:left="360"/>
              <w:jc w:val="center"/>
              <w:rPr>
                <w:b/>
                <w:sz w:val="22"/>
                <w:szCs w:val="22"/>
              </w:rPr>
            </w:pPr>
            <w:r w:rsidRPr="004E0970">
              <w:rPr>
                <w:b/>
                <w:sz w:val="22"/>
                <w:szCs w:val="22"/>
              </w:rPr>
              <w:t>Gweithgareddau/Methodoleg/Cysyniadau Allweddol</w:t>
            </w:r>
          </w:p>
          <w:p w:rsidRPr="004E0970" w:rsidR="00120A30" w:rsidP="004E0970" w:rsidRDefault="00C8398D" w14:paraId="7E8C7567" w14:textId="69DCD670">
            <w:pPr>
              <w:spacing w:line="276" w:lineRule="auto"/>
              <w:ind w:left="360"/>
              <w:jc w:val="center"/>
              <w:rPr>
                <w:sz w:val="22"/>
                <w:szCs w:val="22"/>
              </w:rPr>
            </w:pPr>
            <w:r w:rsidRPr="004E0970">
              <w:rPr>
                <w:sz w:val="22"/>
                <w:szCs w:val="22"/>
              </w:rPr>
              <w:t xml:space="preserve"> </w:t>
            </w:r>
            <w:r w:rsidRPr="004E0970" w:rsidR="00120A30">
              <w:rPr>
                <w:sz w:val="22"/>
                <w:szCs w:val="22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4E0970" w:rsidR="00120A30" w:rsidP="004E0970" w:rsidRDefault="00120A30" w14:paraId="35CD1959" w14:textId="31499F10">
            <w:pPr>
              <w:spacing w:line="276" w:lineRule="auto"/>
              <w:ind w:left="360"/>
              <w:jc w:val="center"/>
              <w:rPr>
                <w:b/>
                <w:sz w:val="22"/>
                <w:szCs w:val="22"/>
              </w:rPr>
            </w:pPr>
            <w:r w:rsidRPr="004E0970">
              <w:rPr>
                <w:b/>
                <w:sz w:val="22"/>
                <w:szCs w:val="22"/>
              </w:rPr>
              <w:t>Tasgau Disgyblion</w:t>
            </w:r>
          </w:p>
          <w:p w:rsidRPr="004E0970" w:rsidR="00120A30" w:rsidP="004E0970" w:rsidRDefault="00C8398D" w14:paraId="18522FBF" w14:textId="415E97D4">
            <w:pPr>
              <w:spacing w:line="276" w:lineRule="auto"/>
              <w:ind w:left="360"/>
              <w:jc w:val="center"/>
              <w:rPr>
                <w:sz w:val="22"/>
                <w:szCs w:val="22"/>
              </w:rPr>
            </w:pPr>
            <w:r w:rsidRPr="004E0970">
              <w:rPr>
                <w:sz w:val="22"/>
                <w:szCs w:val="22"/>
              </w:rPr>
              <w:t xml:space="preserve"> </w:t>
            </w:r>
            <w:r w:rsidRPr="004E0970" w:rsidR="006D26F5">
              <w:rPr>
                <w:sz w:val="22"/>
                <w:szCs w:val="22"/>
              </w:rPr>
              <w:t>(Rôl disgyblion – gan gynnwys strategaethau gwahaniaethu, ymgysylltu ag asesu ffurfiannol a gwaith cartref)</w:t>
            </w:r>
          </w:p>
          <w:p w:rsidRPr="004E0970" w:rsidR="00120A30" w:rsidP="004E0970" w:rsidRDefault="00120A30" w14:paraId="71FEA254" w14:textId="59504618">
            <w:pPr>
              <w:spacing w:line="276" w:lineRule="auto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4E0970" w:rsidR="00120A30" w:rsidP="004E0970" w:rsidRDefault="006D26F5" w14:paraId="70A80BB0" w14:textId="775D1753">
            <w:pPr>
              <w:spacing w:line="276" w:lineRule="auto"/>
              <w:ind w:left="360"/>
              <w:jc w:val="center"/>
              <w:rPr>
                <w:b/>
                <w:sz w:val="22"/>
                <w:szCs w:val="22"/>
              </w:rPr>
            </w:pPr>
            <w:r w:rsidRPr="004E0970">
              <w:rPr>
                <w:b/>
                <w:sz w:val="22"/>
                <w:szCs w:val="22"/>
              </w:rPr>
              <w:t>Adnoddau</w:t>
            </w:r>
          </w:p>
          <w:p w:rsidRPr="004E0970" w:rsidR="00120A30" w:rsidP="004E0970" w:rsidRDefault="00C8398D" w14:paraId="18C6DCA1" w14:textId="0BEDB171">
            <w:pPr>
              <w:spacing w:line="276" w:lineRule="auto"/>
              <w:ind w:left="360"/>
              <w:jc w:val="center"/>
              <w:rPr>
                <w:sz w:val="22"/>
                <w:szCs w:val="22"/>
              </w:rPr>
            </w:pPr>
            <w:r w:rsidRPr="004E0970">
              <w:rPr>
                <w:sz w:val="22"/>
                <w:szCs w:val="22"/>
              </w:rPr>
              <w:t xml:space="preserve"> </w:t>
            </w:r>
            <w:r w:rsidRPr="004E0970" w:rsidR="006D26F5">
              <w:rPr>
                <w:sz w:val="22"/>
                <w:szCs w:val="22"/>
              </w:rPr>
              <w:t>(Gan gynnwys gofyniad Iechyd a Diogelwch)</w:t>
            </w:r>
          </w:p>
        </w:tc>
      </w:tr>
      <w:tr w:rsidRPr="00120A30" w:rsidR="00120A30" w:rsidTr="54CAAE41" w14:paraId="1D96C72E" w14:textId="77777777">
        <w:trPr>
          <w:trHeight w:val="2391"/>
        </w:trPr>
        <w:tc>
          <w:tcPr>
            <w:tcW w:w="1249" w:type="dxa"/>
            <w:tcMar/>
          </w:tcPr>
          <w:p w:rsidRPr="004E0970" w:rsidR="00120A30" w:rsidP="004E0970" w:rsidRDefault="00120A30" w14:paraId="1A014F51" w14:textId="77777777">
            <w:pPr>
              <w:spacing w:line="276" w:lineRule="auto"/>
              <w:ind w:left="360"/>
              <w:jc w:val="center"/>
              <w:rPr>
                <w:b/>
              </w:rPr>
            </w:pPr>
          </w:p>
          <w:p w:rsidRPr="004E0970" w:rsidR="00120A30" w:rsidP="004E0970" w:rsidRDefault="00120A30" w14:paraId="3F4C9105" w14:textId="77777777">
            <w:pPr>
              <w:spacing w:line="276" w:lineRule="auto"/>
              <w:ind w:left="360"/>
              <w:jc w:val="center"/>
              <w:rPr>
                <w:b/>
              </w:rPr>
            </w:pPr>
          </w:p>
          <w:p w:rsidRPr="004E0970" w:rsidR="00120A30" w:rsidP="004E0970" w:rsidRDefault="006D26F5" w14:paraId="411C5BFF" w14:textId="4534E915">
            <w:pPr>
              <w:spacing w:line="276" w:lineRule="auto"/>
              <w:ind w:left="360"/>
              <w:jc w:val="center"/>
              <w:rPr>
                <w:b/>
              </w:rPr>
            </w:pPr>
            <w:r w:rsidRPr="004E0970">
              <w:rPr>
                <w:b/>
              </w:rPr>
              <w:t xml:space="preserve">Cyfnod agoriadol </w:t>
            </w:r>
            <w:r w:rsidRPr="004E0970">
              <w:rPr>
                <w:sz w:val="22"/>
                <w:szCs w:val="22"/>
              </w:rPr>
              <w:t>(gyda chysylltiadau</w:t>
            </w:r>
            <w:r w:rsidRPr="004E0970">
              <w:t xml:space="preserve"> </w:t>
            </w:r>
            <w:r w:rsidRPr="004E0970">
              <w:rPr>
                <w:sz w:val="22"/>
                <w:szCs w:val="22"/>
              </w:rPr>
              <w:t>â dysgu blaenorol)</w:t>
            </w:r>
          </w:p>
        </w:tc>
        <w:tc>
          <w:tcPr>
            <w:tcW w:w="4971" w:type="dxa"/>
            <w:tcMar/>
          </w:tcPr>
          <w:p w:rsidR="00476690" w:rsidP="004E0970" w:rsidRDefault="00476690" w14:paraId="3AF50BBB" w14:textId="77777777">
            <w:pPr>
              <w:spacing w:line="276" w:lineRule="auto"/>
              <w:ind w:left="360"/>
            </w:pPr>
          </w:p>
          <w:p w:rsidR="43E0E183" w:rsidP="43E0E183" w:rsidRDefault="43E0E183" w14:paraId="769E43F8" w14:textId="3EC47FA8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Cyflwyno ac amlinellu'r gweithgaredd a chyflwyno'r ffrwyth bydd y plant yn blasu yn ystod y wers.  </w:t>
            </w:r>
          </w:p>
          <w:p w:rsidR="43E0E183" w:rsidP="43E0E183" w:rsidRDefault="43E0E183" w14:paraId="189B9DE4" w14:textId="337C77F0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 </w:t>
            </w:r>
          </w:p>
          <w:p w:rsidR="43E0E183" w:rsidP="43E0E183" w:rsidRDefault="43E0E183" w14:paraId="3E77C146" w14:textId="209D1D69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Gofyn cwestiynau tra cyflwyno'r ffrwyth, er enghraifft: "Ydych chi wedi blasu ____ o flaen?"  </w:t>
            </w:r>
          </w:p>
          <w:p w:rsidR="43E0E183" w:rsidP="43E0E183" w:rsidRDefault="43E0E183" w14:paraId="2D028367" w14:textId="0DFB53F9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 </w:t>
            </w:r>
          </w:p>
          <w:p w:rsidR="43E0E183" w:rsidP="43E0E183" w:rsidRDefault="43E0E183" w14:paraId="4E3692FE" w14:textId="18BCD08B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Cyflwyno'r brawddegau bydd y plant yn ceisio dysgu sut i ddweud: </w:t>
            </w:r>
          </w:p>
          <w:p w:rsidR="43E0E183" w:rsidP="43E0E183" w:rsidRDefault="43E0E183" w14:paraId="4B07424F" w14:textId="29209FE4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"Rydw i yn hoffi ____, nad wyf yn hoffi _____, mae _____ yn flasus!" ac y.y.b.  </w:t>
            </w:r>
          </w:p>
          <w:p w:rsidRPr="004E0970" w:rsidR="00120A30" w:rsidP="004E0970" w:rsidRDefault="00120A30" w14:paraId="3BC8E289" w14:textId="77777777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00120A30" w:rsidP="004E0970" w:rsidRDefault="00120A30" w14:paraId="675CC157" w14:textId="2B22F262">
            <w:pPr>
              <w:pStyle w:val="Style1"/>
              <w:framePr w:hSpace="0" w:wrap="auto" w:hAnchor="text" w:xAlign="left" w:yAlign="inline"/>
              <w:spacing w:line="276" w:lineRule="auto"/>
              <w:ind w:left="360"/>
            </w:pPr>
          </w:p>
          <w:p w:rsidR="43E0E183" w:rsidP="43E0E183" w:rsidRDefault="43E0E183" w14:paraId="1CBDFC40" w14:textId="1DB86C38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Plant yn cael ei rhannu mewn i grwpiau ar gyfer y dasg, yn ôl cryfder ei sgiliau cyfathrebu.  </w:t>
            </w:r>
          </w:p>
          <w:p w:rsidR="43E0E183" w:rsidP="43E0E183" w:rsidRDefault="43E0E183" w14:paraId="610B17CC" w14:textId="6D425B72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 </w:t>
            </w:r>
          </w:p>
          <w:p w:rsidR="43E0E183" w:rsidP="43E0E183" w:rsidRDefault="43E0E183" w14:paraId="3238932B" w14:textId="5953A1F5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Plant i wrando ar y cyflwyniad </w:t>
            </w:r>
          </w:p>
          <w:p w:rsidR="43E0E183" w:rsidP="43E0E183" w:rsidRDefault="43E0E183" w14:paraId="477B2534" w14:textId="1AE3FFE5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 </w:t>
            </w:r>
          </w:p>
          <w:p w:rsidR="43E0E183" w:rsidP="43E0E183" w:rsidRDefault="43E0E183" w14:paraId="70B349AA" w14:textId="66555523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Plant i ateb unrhyw gwestiynau / trafod a rhannu syniadau/ profiadau.  </w:t>
            </w:r>
          </w:p>
          <w:p w:rsidR="43E0E183" w:rsidP="43E0E183" w:rsidRDefault="43E0E183" w14:paraId="427557BC" w14:textId="7FA50EC5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 xml:space="preserve"> </w:t>
            </w:r>
          </w:p>
          <w:p w:rsidR="43E0E183" w:rsidP="43E0E183" w:rsidRDefault="43E0E183" w14:paraId="7CB0A5D6" w14:textId="3B2BB330">
            <w:pPr>
              <w:spacing w:line="276" w:lineRule="auto"/>
            </w:pPr>
            <w:r w:rsidRPr="43E0E183">
              <w:rPr>
                <w:rFonts w:ascii="Calibri" w:hAnsi="Calibri" w:eastAsia="Calibri" w:cs="Calibri"/>
              </w:rPr>
              <w:t>Dechrau ymarfer dweud  brawddegau fel "Rydw i yn hoffi.... ddim yn hoffi..."</w:t>
            </w:r>
          </w:p>
          <w:p w:rsidRPr="00774076" w:rsidR="00120A30" w:rsidP="004E0970" w:rsidRDefault="00120A30" w14:paraId="201F9395" w14:textId="19C74A56">
            <w:pPr>
              <w:pStyle w:val="Style1"/>
              <w:framePr w:hSpace="0" w:wrap="auto" w:hAnchor="text" w:xAlign="left" w:yAlign="inline"/>
              <w:spacing w:line="276" w:lineRule="auto"/>
              <w:ind w:left="360"/>
            </w:pPr>
          </w:p>
          <w:p w:rsidRPr="004E0970" w:rsidR="00120A30" w:rsidP="004E0970" w:rsidRDefault="00120A30" w14:paraId="7F17A4E6" w14:textId="77777777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="00DE34D2" w:rsidP="00DE34D2" w:rsidRDefault="00DE34D2" w14:paraId="64509F92" w14:textId="77777777">
            <w:pPr>
              <w:spacing w:line="276" w:lineRule="auto"/>
              <w:ind w:left="360"/>
            </w:pPr>
          </w:p>
          <w:p w:rsidRPr="004E0970" w:rsidR="00120A30" w:rsidP="00DE34D2" w:rsidRDefault="001B1BE5" w14:paraId="491DF6ED" w14:textId="7BA0D677">
            <w:pPr>
              <w:spacing w:line="276" w:lineRule="auto"/>
              <w:ind w:left="360"/>
              <w:rPr>
                <w:sz w:val="28"/>
                <w:szCs w:val="28"/>
              </w:rPr>
            </w:pPr>
            <w:r w:rsidRPr="00476690">
              <w:t>Ffrwyth</w:t>
            </w:r>
            <w:r w:rsidR="00DE34D2">
              <w:t xml:space="preserve"> i flasu</w:t>
            </w:r>
          </w:p>
        </w:tc>
      </w:tr>
      <w:tr w:rsidRPr="00120A30" w:rsidR="00120A30" w:rsidTr="54CAAE41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1F6C18" w:rsidRDefault="00120A30" w14:paraId="5F921DF8" w14:textId="77777777">
            <w:pPr>
              <w:spacing w:line="276" w:lineRule="auto"/>
              <w:jc w:val="center"/>
              <w:rPr>
                <w:b/>
              </w:rPr>
            </w:pPr>
          </w:p>
          <w:p w:rsidRPr="00120A30" w:rsidR="00120A30" w:rsidP="001F6C18" w:rsidRDefault="00120A30" w14:paraId="0394A643" w14:textId="77777777">
            <w:pPr>
              <w:spacing w:line="276" w:lineRule="auto"/>
              <w:jc w:val="center"/>
              <w:rPr>
                <w:b/>
              </w:rPr>
            </w:pPr>
          </w:p>
          <w:p w:rsidRPr="00D1401A" w:rsidR="00120A30" w:rsidP="001F6C18" w:rsidRDefault="006D26F5" w14:paraId="427965B4" w14:textId="0E6F34B9">
            <w:pPr>
              <w:spacing w:line="276" w:lineRule="auto"/>
              <w:jc w:val="center"/>
              <w:rPr>
                <w:b/>
              </w:rPr>
            </w:pPr>
            <w:r w:rsidRPr="00D1401A">
              <w:rPr>
                <w:b/>
              </w:rPr>
              <w:t>Addysgu a Dysgu Craidd</w:t>
            </w:r>
          </w:p>
        </w:tc>
        <w:tc>
          <w:tcPr>
            <w:tcW w:w="4971" w:type="dxa"/>
            <w:tcMar/>
          </w:tcPr>
          <w:p w:rsidRPr="00774076" w:rsidR="00120A30" w:rsidP="001F6C18" w:rsidRDefault="00120A30" w14:paraId="3BCC7692" w14:textId="77777777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="00120A30" w:rsidP="004E0970" w:rsidRDefault="008D611F" w14:paraId="2DED98E1" w14:textId="0D194BF5">
            <w:pPr>
              <w:pStyle w:val="Style1"/>
              <w:framePr w:hSpace="0" w:wrap="auto" w:hAnchor="text" w:xAlign="left" w:yAlign="inline"/>
              <w:spacing w:line="276" w:lineRule="auto"/>
            </w:pPr>
            <w:r>
              <w:t xml:space="preserve">Plant i flasu gwahanol ffrwyth ac yn dechrau siarad am beth mae nhw yn mwynhau / beth nad ydynt yn hoffi. </w:t>
            </w:r>
          </w:p>
          <w:p w:rsidR="004E0970" w:rsidP="004E0970" w:rsidRDefault="004E0970" w14:paraId="1E839ED8" w14:textId="77777777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="00E95366" w:rsidP="004E0970" w:rsidRDefault="00E95366" w14:paraId="35E9DEDE" w14:textId="3A7177B8">
            <w:pPr>
              <w:pStyle w:val="Style1"/>
              <w:framePr w:hSpace="0" w:wrap="auto" w:hAnchor="text" w:xAlign="left" w:yAlign="inline"/>
              <w:spacing w:line="276" w:lineRule="auto"/>
            </w:pPr>
            <w:r>
              <w:t>Plant yn ceisio esbonio beth maent yn hoffi am yr ffrwyth er enghraifft "Rwyf yn hoffi ____ oherwydd mae'n flasus"</w:t>
            </w:r>
          </w:p>
          <w:p w:rsidR="004E0970" w:rsidP="004E0970" w:rsidRDefault="004E0970" w14:paraId="2E0AB0FA" w14:textId="77777777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Pr="00774076" w:rsidR="001F6C18" w:rsidP="004E0970" w:rsidRDefault="00AD50CE" w14:paraId="0EA6A658" w14:textId="1483986A">
            <w:pPr>
              <w:pStyle w:val="Style1"/>
              <w:framePr w:hSpace="0" w:wrap="auto" w:hAnchor="text" w:xAlign="left" w:yAlign="inline"/>
              <w:spacing w:line="276" w:lineRule="auto"/>
            </w:pPr>
            <w:r>
              <w:t>Ffilmio'r pla</w:t>
            </w:r>
            <w:r w:rsidR="001F6C18">
              <w:t xml:space="preserve">nt yn dechrau cael y trafodaethau yma - yn y pen draw creu QR codes i'w lyfrau </w:t>
            </w:r>
          </w:p>
          <w:p w:rsidRPr="00774076" w:rsidR="00120A30" w:rsidP="001F6C18" w:rsidRDefault="00120A30" w14:paraId="0F0EC16A" w14:textId="77777777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Pr="00774076" w:rsidR="00120A30" w:rsidP="001F6C18" w:rsidRDefault="00120A30" w14:paraId="441EB289" w14:textId="77777777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Pr="00120A30" w:rsidR="00120A30" w:rsidP="001F6C18" w:rsidRDefault="00120A30" w14:paraId="65481C09" w14:textId="7777777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00120A30" w:rsidP="001F6C18" w:rsidRDefault="00120A30" w14:paraId="68B3FFFE" w14:textId="5AF25F57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="43E0E183" w:rsidRDefault="43E0E183" w14:paraId="422C9BB2" w14:textId="3DD3304C">
            <w:r w:rsidRPr="43E0E183">
              <w:t xml:space="preserve">Plant i flasu'r gwahanol ffrwyth  </w:t>
            </w:r>
          </w:p>
          <w:p w:rsidR="43E0E183" w:rsidRDefault="43E0E183" w14:paraId="334FD4BD" w14:textId="5B54DA69">
            <w:r w:rsidRPr="43E0E183">
              <w:t xml:space="preserve"> </w:t>
            </w:r>
          </w:p>
          <w:p w:rsidR="43E0E183" w:rsidRDefault="43E0E183" w14:paraId="12217978" w14:textId="663DF484">
            <w:r w:rsidRPr="43E0E183">
              <w:t xml:space="preserve">Plant yn cael ei hannog i siarad / trafod ei safbwyntiau ar y ffrwyth maent yn blasu fel grŵp.  </w:t>
            </w:r>
          </w:p>
          <w:p w:rsidR="43E0E183" w:rsidRDefault="43E0E183" w14:paraId="41076A2C" w14:textId="67D12963">
            <w:r w:rsidRPr="43E0E183">
              <w:t xml:space="preserve"> </w:t>
            </w:r>
          </w:p>
          <w:p w:rsidR="43E0E183" w:rsidRDefault="43E0E183" w14:paraId="223BDD3B" w14:textId="08936362">
            <w:r w:rsidRPr="43E0E183">
              <w:t xml:space="preserve">Plant yn ymarfer dweud y brawddegau wrth drafod ac yn ystod yr amser maent yn cael eu ffilmio.  </w:t>
            </w:r>
          </w:p>
          <w:p w:rsidR="43E0E183" w:rsidRDefault="43E0E183" w14:paraId="686AD4CF" w14:textId="427CC366">
            <w:r w:rsidRPr="43E0E183">
              <w:t xml:space="preserve"> </w:t>
            </w:r>
          </w:p>
          <w:p w:rsidR="43E0E183" w:rsidRDefault="43E0E183" w14:paraId="55E6B561" w14:textId="20286291">
            <w:r w:rsidRPr="43E0E183">
              <w:rPr>
                <w:b/>
                <w:bCs/>
              </w:rPr>
              <w:t>Grŵp gwyrdd</w:t>
            </w:r>
            <w:r w:rsidRPr="43E0E183">
              <w:t xml:space="preserve"> – ymarfer ffurfio brawddegau fel "rydw i yn hoffi, dydw i ddim yn hoffi..” a dechrau defnyddio ansoddeiriau fel blasus. (grŵp uchaf) </w:t>
            </w:r>
          </w:p>
          <w:p w:rsidR="43E0E183" w:rsidRDefault="43E0E183" w14:paraId="447ABA2F" w14:textId="77B085DD">
            <w:r w:rsidRPr="43E0E183">
              <w:t xml:space="preserve"> </w:t>
            </w:r>
          </w:p>
          <w:p w:rsidR="43E0E183" w:rsidRDefault="43E0E183" w14:paraId="787A8EE0" w14:textId="46953F49">
            <w:r w:rsidRPr="43E0E183">
              <w:rPr>
                <w:b/>
                <w:bCs/>
              </w:rPr>
              <w:t>Grŵp coch</w:t>
            </w:r>
            <w:r w:rsidRPr="43E0E183">
              <w:t xml:space="preserve"> – ymarfer ffurfio brawddegau mwy syml fel “rydw i yn hoffi mango”, os maent yn gallu defnyddio’r brawddegau yn iawn symud ymlaen i ddweud “dydw i ddim yn hoffi...” (grŵp canolig) </w:t>
            </w:r>
          </w:p>
          <w:p w:rsidR="43E0E183" w:rsidRDefault="43E0E183" w14:paraId="30A268D5" w14:textId="4A13A919">
            <w:r w:rsidRPr="43E0E183">
              <w:t xml:space="preserve"> </w:t>
            </w:r>
          </w:p>
          <w:p w:rsidR="43E0E183" w:rsidP="43E0E183" w:rsidRDefault="43E0E183" w14:paraId="60784BF6" w14:textId="14C092B9">
            <w:pPr>
              <w:pStyle w:val="Style1"/>
              <w:framePr w:hSpace="0" w:wrap="auto" w:hAnchor="text" w:xAlign="left" w:yAlign="inline"/>
              <w:spacing w:line="276" w:lineRule="auto"/>
            </w:pPr>
            <w:r w:rsidRPr="43E0E183">
              <w:rPr>
                <w:b/>
                <w:bCs/>
              </w:rPr>
              <w:t>Grŵp glas</w:t>
            </w:r>
            <w:r w:rsidRPr="43E0E183">
              <w:t xml:space="preserve"> – ymarfer dweud pa ffrwyth maen nhw yn neu ddim yn hoffi. Adeiladu lan tuag at ddefnyddio “rydw i yn hoffi...” (grŵp isaf)</w:t>
            </w:r>
          </w:p>
          <w:p w:rsidR="494DA294" w:rsidP="494DA294" w:rsidRDefault="494DA294" w14:paraId="14D6073F" w14:textId="19F4066F">
            <w:pPr>
              <w:pStyle w:val="Style1"/>
              <w:framePr w:hSpace="0" w:wrap="auto" w:hAnchor="text" w:xAlign="left" w:yAlign="inline"/>
              <w:spacing w:line="276" w:lineRule="auto"/>
            </w:pPr>
          </w:p>
          <w:p w:rsidRPr="00120A30" w:rsidR="00120A30" w:rsidP="494DA294" w:rsidRDefault="00120A30" w14:paraId="6F32319A" w14:textId="6008A752">
            <w:pPr>
              <w:spacing w:line="276" w:lineRule="auto"/>
            </w:pPr>
          </w:p>
        </w:tc>
        <w:tc>
          <w:tcPr>
            <w:tcW w:w="2903" w:type="dxa"/>
            <w:tcMar/>
          </w:tcPr>
          <w:p w:rsidR="00120A30" w:rsidP="001F6C18" w:rsidRDefault="00120A30" w14:paraId="745A7B0B" w14:textId="7777777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DE34D2" w:rsidP="00DE34D2" w:rsidRDefault="00DE34D2" w14:paraId="697A6FF1" w14:textId="77777777">
            <w:pPr>
              <w:pStyle w:val="Style1"/>
              <w:framePr w:hSpace="0" w:wrap="auto" w:hAnchor="text" w:xAlign="left" w:yAlign="inline"/>
            </w:pPr>
            <w:r>
              <w:t xml:space="preserve">Ffrwyth i flasu </w:t>
            </w:r>
          </w:p>
          <w:p w:rsidR="00DE34D2" w:rsidP="00DE34D2" w:rsidRDefault="00DE34D2" w14:paraId="18E3C877" w14:textId="77777777">
            <w:pPr>
              <w:pStyle w:val="Style1"/>
              <w:framePr w:hSpace="0" w:wrap="auto" w:hAnchor="text" w:xAlign="left" w:yAlign="inline"/>
            </w:pPr>
          </w:p>
          <w:p w:rsidRPr="00120A30" w:rsidR="00DE34D2" w:rsidP="00DE34D2" w:rsidRDefault="00DE34D2" w14:paraId="73A5E4AB" w14:textId="4613F14E">
            <w:pPr>
              <w:pStyle w:val="Style1"/>
              <w:framePr w:hSpace="0" w:wrap="auto" w:hAnchor="text" w:xAlign="left" w:yAlign="inline"/>
            </w:pPr>
            <w:r>
              <w:t xml:space="preserve">Dyfais i ffilmio </w:t>
            </w:r>
          </w:p>
        </w:tc>
      </w:tr>
      <w:tr w:rsidRPr="00120A30" w:rsidR="00120A30" w:rsidTr="54CAAE41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Sesiwn </w:t>
            </w:r>
            <w:r w:rsidR="009D7C3C">
              <w:rPr>
                <w:b/>
              </w:rPr>
              <w:t>Gloi</w:t>
            </w:r>
          </w:p>
        </w:tc>
        <w:tc>
          <w:tcPr>
            <w:tcW w:w="4971" w:type="dxa"/>
            <w:tcMar/>
          </w:tcPr>
          <w:p w:rsidR="00120A30" w:rsidP="00774076" w:rsidRDefault="00120A30" w14:paraId="6F8BDD9F" w14:textId="7FF1A460">
            <w:pPr>
              <w:pStyle w:val="Style1"/>
              <w:framePr w:hSpace="0" w:wrap="auto" w:hAnchor="text" w:xAlign="left" w:yAlign="inline"/>
            </w:pPr>
          </w:p>
          <w:p w:rsidR="00E75E36" w:rsidP="00774076" w:rsidRDefault="00E75E36" w14:paraId="743BF906" w14:textId="3AD0A743">
            <w:pPr>
              <w:pStyle w:val="Style1"/>
              <w:framePr w:hSpace="0" w:wrap="auto" w:hAnchor="text" w:xAlign="left" w:yAlign="inline"/>
            </w:pPr>
            <w:r>
              <w:t xml:space="preserve">Cwestiynau er mwyn adolygu i orffen. </w:t>
            </w:r>
          </w:p>
          <w:p w:rsidR="00E75E36" w:rsidP="00774076" w:rsidRDefault="00E75E36" w14:paraId="0D58ED6E" w14:textId="4B9E964E">
            <w:pPr>
              <w:pStyle w:val="Style1"/>
              <w:framePr w:hSpace="0" w:wrap="auto" w:hAnchor="text" w:xAlign="left" w:yAlign="inline"/>
            </w:pPr>
            <w:r>
              <w:t xml:space="preserve">"Beth oedd eich hoff ffrwyth a pam? Pa ffrwyth nad oeddech yn hoffi?" </w:t>
            </w:r>
          </w:p>
          <w:p w:rsidR="00E75E36" w:rsidP="00774076" w:rsidRDefault="00E75E36" w14:paraId="1DF911EB" w14:textId="77312734">
            <w:pPr>
              <w:pStyle w:val="Style1"/>
              <w:framePr w:hSpace="0" w:wrap="auto" w:hAnchor="text" w:xAlign="left" w:yAlign="inline"/>
            </w:pPr>
          </w:p>
          <w:p w:rsidRPr="00774076" w:rsidR="00120A30" w:rsidP="00774076" w:rsidRDefault="00E75E36" w14:paraId="2609A212" w14:textId="67CA3DAB">
            <w:pPr>
              <w:pStyle w:val="Style1"/>
              <w:framePr w:hSpace="0" w:wrap="auto" w:hAnchor="text" w:xAlign="left" w:yAlign="inline"/>
            </w:pPr>
            <w:r>
              <w:t>Ail-adolygu enwau'r ffrwyth wnaethon nhw flasu</w:t>
            </w:r>
          </w:p>
          <w:p w:rsidRPr="00120A30" w:rsidR="00120A30" w:rsidP="006D26F5" w:rsidRDefault="00120A30" w14:paraId="483EB441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Pr="00774076" w:rsidR="00120A30" w:rsidP="00774076" w:rsidRDefault="00120A30" w14:paraId="5A9B493B" w14:textId="77777777">
            <w:pPr>
              <w:pStyle w:val="Style1"/>
              <w:framePr w:hSpace="0" w:wrap="auto" w:hAnchor="text" w:xAlign="left" w:yAlign="inline"/>
            </w:pPr>
          </w:p>
          <w:p w:rsidR="00120A30" w:rsidP="00774076" w:rsidRDefault="00E75E36" w14:paraId="12553B39" w14:textId="0E5153CE">
            <w:pPr>
              <w:pStyle w:val="Style1"/>
              <w:framePr w:hSpace="0" w:wrap="auto" w:hAnchor="text" w:xAlign="left" w:yAlign="inline"/>
            </w:pPr>
            <w:r w:rsidR="54CAAE41">
              <w:rPr/>
              <w:t xml:space="preserve">Plant i wrando a chyfrannu i'r trafodaeth </w:t>
            </w:r>
          </w:p>
          <w:p w:rsidRPr="00774076" w:rsidR="00DE34D2" w:rsidP="00774076" w:rsidRDefault="00DE34D2" w14:paraId="76052CFD" w14:textId="2CBFD3C4">
            <w:pPr>
              <w:pStyle w:val="Style1"/>
              <w:framePr w:hSpace="0" w:wrap="auto" w:hAnchor="text" w:xAlign="left" w:yAlign="inline"/>
            </w:pPr>
          </w:p>
          <w:p w:rsidRPr="00774076" w:rsidR="00120A30" w:rsidP="00774076" w:rsidRDefault="00120A30" w14:paraId="6ACDA490" w14:textId="77777777">
            <w:pPr>
              <w:pStyle w:val="Style1"/>
              <w:framePr w:hSpace="0" w:wrap="auto" w:hAnchor="text" w:xAlign="left" w:yAlign="inline"/>
            </w:pPr>
          </w:p>
          <w:p w:rsidRPr="00774076" w:rsidR="00120A30" w:rsidP="00774076" w:rsidRDefault="00120A30" w14:paraId="6E2F249E" w14:textId="77777777">
            <w:pPr>
              <w:pStyle w:val="Style1"/>
              <w:framePr w:hSpace="0" w:wrap="auto" w:hAnchor="text" w:xAlign="left" w:yAlign="inline"/>
            </w:pPr>
          </w:p>
          <w:p w:rsidRPr="00774076" w:rsidR="00120A30" w:rsidP="00774076" w:rsidRDefault="00120A30" w14:paraId="219CA86D" w14:textId="77777777">
            <w:pPr>
              <w:pStyle w:val="Style1"/>
              <w:framePr w:hSpace="0" w:wrap="auto" w:hAnchor="text" w:xAlign="left" w:yAlign="inline"/>
            </w:pPr>
          </w:p>
          <w:p w:rsidRPr="00120A30" w:rsidR="00120A30" w:rsidP="006D26F5" w:rsidRDefault="00120A30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120A30" w:rsidR="00120A30" w:rsidP="006D26F5" w:rsidRDefault="00120A30" w14:paraId="08BDEAF7" w14:textId="77777777">
            <w:pPr>
              <w:jc w:val="center"/>
              <w:rPr>
                <w:sz w:val="28"/>
                <w:szCs w:val="28"/>
              </w:rPr>
            </w:pPr>
          </w:p>
        </w:tc>
      </w:tr>
    </w:tbl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 </w:t>
      </w:r>
      <w:r w:rsidRPr="00D1401A" w:rsidR="006D26F5">
        <w:rPr>
          <w:b/>
          <w:sz w:val="28"/>
          <w:szCs w:val="28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54CAAE41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54CAAE41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54CAAE41" w:rsidRDefault="006D26F5" w14:paraId="68427B60" w14:textId="690CB379" w14:noSpellErr="1">
            <w:pPr>
              <w:rPr>
                <w:sz w:val="22"/>
                <w:szCs w:val="22"/>
              </w:rPr>
            </w:pPr>
            <w:r w:rsidRPr="54CAAE41" w:rsidR="54CAAE41">
              <w:rPr>
                <w:sz w:val="22"/>
                <w:szCs w:val="22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F44350" w:rsidR="00F44350" w:rsidP="54CAAE41" w:rsidRDefault="00F44350" w14:paraId="2E813C37" w14:textId="77777777" w14:noSpellErr="1">
            <w:pPr>
              <w:rPr>
                <w:sz w:val="24"/>
                <w:szCs w:val="24"/>
              </w:rPr>
            </w:pPr>
            <w:r w:rsidRPr="54CAAE41" w:rsidR="54CAAE41">
              <w:rPr>
                <w:sz w:val="24"/>
                <w:szCs w:val="24"/>
              </w:rPr>
              <w:t xml:space="preserve">Fe wnes i werthuso trwy arsylwi a siarad gyda’r dysgwyr. Wrth arsylwi roeddwn yn edrych am hyder wrth siarad am beth oeddent yn / ddim yn hoffi a’u chyfraniad i'r dasg. </w:t>
            </w:r>
          </w:p>
          <w:p w:rsidRPr="00F44350" w:rsidR="00F44350" w:rsidP="54CAAE41" w:rsidRDefault="00F44350" w14:paraId="2EEFC9E5" w14:textId="77777777" w14:noSpellErr="1">
            <w:pPr>
              <w:rPr>
                <w:sz w:val="24"/>
                <w:szCs w:val="24"/>
              </w:rPr>
            </w:pPr>
          </w:p>
          <w:p w:rsidRPr="00F44350" w:rsidR="00F44350" w:rsidP="54CAAE41" w:rsidRDefault="00F44350" w14:paraId="40212DB5" w14:textId="77777777" w14:noSpellErr="1">
            <w:pPr>
              <w:rPr>
                <w:sz w:val="24"/>
                <w:szCs w:val="24"/>
              </w:rPr>
            </w:pPr>
            <w:r w:rsidRPr="54CAAE41" w:rsidR="54CAAE41">
              <w:rPr>
                <w:sz w:val="24"/>
                <w:szCs w:val="24"/>
              </w:rPr>
              <w:t xml:space="preserve">Llwyddodd y grŵp coch i ddysgu sut i ddweud “rydw i yn hoffi/ddim yn hoffi” ac wedi dechrau adeiladu ei hyder yn ateb y cwestiwn “a oeddet yn hoffi’r ffrwyth yma?”. </w:t>
            </w:r>
          </w:p>
          <w:p w:rsidRPr="00F44350" w:rsidR="00F44350" w:rsidP="54CAAE41" w:rsidRDefault="00F44350" w14:paraId="53E35896" w14:textId="77777777" w14:noSpellErr="1">
            <w:pPr>
              <w:rPr>
                <w:sz w:val="24"/>
                <w:szCs w:val="24"/>
              </w:rPr>
            </w:pPr>
          </w:p>
          <w:p w:rsidRPr="00F44350" w:rsidR="00F44350" w:rsidP="54CAAE41" w:rsidRDefault="00F44350" w14:paraId="53CA588B" w14:textId="77777777" w14:noSpellErr="1">
            <w:pPr>
              <w:rPr>
                <w:sz w:val="24"/>
                <w:szCs w:val="24"/>
              </w:rPr>
            </w:pPr>
            <w:r w:rsidRPr="54CAAE41" w:rsidR="54CAAE41">
              <w:rPr>
                <w:sz w:val="24"/>
                <w:szCs w:val="24"/>
              </w:rPr>
              <w:t xml:space="preserve">Llwyddodd y grŵp glas (y grŵp is) i ddechrau dweud y frawddeg “rydw i yn hoffi” a llwyddodd rhai unigolion i ddechrau defnyddio “dydw i ddim yn hoffi...”. </w:t>
            </w:r>
          </w:p>
          <w:p w:rsidRPr="00F44350" w:rsidR="00F44350" w:rsidP="54CAAE41" w:rsidRDefault="00F44350" w14:paraId="14B3B579" w14:textId="77777777" w14:noSpellErr="1">
            <w:pPr>
              <w:rPr>
                <w:sz w:val="24"/>
                <w:szCs w:val="24"/>
              </w:rPr>
            </w:pPr>
          </w:p>
          <w:p w:rsidRPr="00120A30" w:rsidR="00825827" w:rsidP="54CAAE41" w:rsidRDefault="00F44350" w14:paraId="4A5379EA" w14:textId="4D45A8CA" w14:noSpellErr="1">
            <w:pPr>
              <w:rPr>
                <w:sz w:val="24"/>
                <w:szCs w:val="24"/>
              </w:rPr>
            </w:pPr>
            <w:r w:rsidRPr="54CAAE41" w:rsidR="54CAAE41">
              <w:rPr>
                <w:sz w:val="24"/>
                <w:szCs w:val="24"/>
              </w:rPr>
              <w:t xml:space="preserve">Fe wnaeth y grŵp gwyrdd llwyddo i ymarfer dweud "rydw i yn hoffi" neu "dydw i ddim yn hoffi..", a symudodd rhai unigolion ymlaen i ddefnyddio ansoddeiriau fel “mae mango yn flasus!”.  </w:t>
            </w:r>
          </w:p>
          <w:p w:rsidRPr="00120A30" w:rsidR="00825827" w:rsidP="54CAAE41" w:rsidRDefault="00825827" w14:paraId="38BC71B3" w14:textId="4F26D6C1" w14:noSpellErr="1">
            <w:pPr>
              <w:rPr>
                <w:sz w:val="24"/>
                <w:szCs w:val="24"/>
              </w:rPr>
            </w:pPr>
          </w:p>
        </w:tc>
      </w:tr>
      <w:tr w:rsidRPr="00120A30" w:rsidR="00825827" w:rsidTr="54CAAE41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54CAAE41" w:rsidRDefault="006D26F5" w14:paraId="55E6124E" w14:textId="78242E63" w14:noSpellErr="1">
            <w:pPr>
              <w:rPr>
                <w:sz w:val="22"/>
                <w:szCs w:val="22"/>
              </w:rPr>
            </w:pPr>
            <w:r w:rsidRPr="54CAAE41" w:rsidR="54CAAE41">
              <w:rPr>
                <w:sz w:val="22"/>
                <w:szCs w:val="22"/>
              </w:rPr>
              <w:t>Y Camau Nesaf ar gyfer Cynnydd</w:t>
            </w:r>
          </w:p>
          <w:p w:rsidRPr="00120A30" w:rsidR="00825827" w:rsidP="54CAAE41" w:rsidRDefault="00825827" w14:paraId="76590C14" w14:textId="77777777" w14:noSpellErr="1">
            <w:pPr>
              <w:rPr>
                <w:sz w:val="22"/>
                <w:szCs w:val="22"/>
              </w:rPr>
            </w:pPr>
          </w:p>
        </w:tc>
        <w:tc>
          <w:tcPr>
            <w:tcW w:w="7030" w:type="dxa"/>
            <w:tcMar/>
          </w:tcPr>
          <w:p w:rsidRPr="00380E98" w:rsidR="00380E98" w:rsidP="54CAAE41" w:rsidRDefault="00380E98" w14:paraId="68669FFC" w14:textId="77777777" w14:noSpellErr="1">
            <w:pPr>
              <w:rPr>
                <w:sz w:val="24"/>
                <w:szCs w:val="24"/>
              </w:rPr>
            </w:pPr>
            <w:r w:rsidRPr="54CAAE41" w:rsidR="54CAAE41">
              <w:rPr>
                <w:sz w:val="24"/>
                <w:szCs w:val="24"/>
              </w:rPr>
              <w:t xml:space="preserve">Y cam nesaf i'r plant fydd i ddatblygu'r hyn maent wedi dysgu yn barod. </w:t>
            </w:r>
          </w:p>
          <w:p w:rsidRPr="00380E98" w:rsidR="00380E98" w:rsidP="54CAAE41" w:rsidRDefault="00380E98" w14:paraId="44148061" w14:textId="77777777" w14:noSpellErr="1">
            <w:pPr>
              <w:rPr>
                <w:sz w:val="28"/>
                <w:szCs w:val="28"/>
              </w:rPr>
            </w:pPr>
            <w:r w:rsidRPr="54CAAE41" w:rsidR="54CAAE41">
              <w:rPr>
                <w:sz w:val="24"/>
                <w:szCs w:val="24"/>
              </w:rPr>
              <w:t xml:space="preserve">I’r grŵp glas, y cam nesaf fyddai i symud ymlaen i ddefnyddio “dydw i ddim yn hoffi”, gyda chymorth i sicrhau ei fod yn ffurfio’r brawddegau yn iawn. </w:t>
            </w:r>
          </w:p>
          <w:p w:rsidR="54CAAE41" w:rsidP="54CAAE41" w:rsidRDefault="54CAAE41" w14:paraId="06988058" w14:textId="685CB0B4">
            <w:pPr>
              <w:pStyle w:val="Normal"/>
              <w:rPr>
                <w:sz w:val="24"/>
                <w:szCs w:val="24"/>
              </w:rPr>
            </w:pPr>
          </w:p>
          <w:p w:rsidRPr="00380E98" w:rsidR="00380E98" w:rsidP="54CAAE41" w:rsidRDefault="00380E98" w14:paraId="618DF06A" w14:textId="77777777" w14:noSpellErr="1">
            <w:pPr>
              <w:rPr>
                <w:sz w:val="28"/>
                <w:szCs w:val="28"/>
              </w:rPr>
            </w:pPr>
            <w:r w:rsidRPr="54CAAE41" w:rsidR="54CAAE41">
              <w:rPr>
                <w:sz w:val="24"/>
                <w:szCs w:val="24"/>
              </w:rPr>
              <w:t xml:space="preserve">Y cam nesaf i'r grŵp coch yw dechrau defnyddio ansoddeiriau wrth drafod y ffrwyth, e.e.. “mae’n flasus / sur / melys”, er mwyn adeiladu ar ei eirfa defnyddiwyd i ddisgrifio’r ffrwyth. </w:t>
            </w:r>
          </w:p>
          <w:p w:rsidR="54CAAE41" w:rsidP="54CAAE41" w:rsidRDefault="54CAAE41" w14:paraId="098EFD97" w14:textId="71E5CDB9">
            <w:pPr>
              <w:pStyle w:val="Normal"/>
              <w:rPr>
                <w:sz w:val="24"/>
                <w:szCs w:val="24"/>
              </w:rPr>
            </w:pPr>
          </w:p>
          <w:p w:rsidRPr="00120A30" w:rsidR="00825827" w:rsidP="54CAAE41" w:rsidRDefault="00380E98" w14:noSpellErr="1" w14:paraId="6517A7AA" w14:textId="7CB9CD9C">
            <w:pPr>
              <w:rPr>
                <w:sz w:val="28"/>
                <w:szCs w:val="28"/>
              </w:rPr>
            </w:pPr>
            <w:r w:rsidRPr="54CAAE41" w:rsidR="54CAAE41">
              <w:rPr>
                <w:sz w:val="24"/>
                <w:szCs w:val="24"/>
              </w:rPr>
              <w:t>Y cam nesaf i'r grŵp gwyrdd yw ymarfer dweud "rydw i yn caru.. Rydw i yn casáu" am y ffrwyth, ond hefyd i ymarfer dweud “rydw i yn hoffi/dydw i ddim yn hoffi” amdano bethau sydd dim byd i ymwneud a’r ffrwyth, er enghraifft “rydw i yn hoffi chwarae gyda fy ffrindiau, dydw i ddim yn hoffi mynd adref o’r ysgol”</w:t>
            </w:r>
          </w:p>
          <w:p w:rsidRPr="00120A30" w:rsidR="00825827" w:rsidP="54CAAE41" w:rsidRDefault="00380E98" w14:paraId="3B55AD33" w14:textId="3EE26DA1">
            <w:pPr>
              <w:pStyle w:val="Normal"/>
              <w:rPr>
                <w:sz w:val="24"/>
                <w:szCs w:val="24"/>
              </w:rPr>
            </w:pPr>
          </w:p>
          <w:p w:rsidRPr="00120A30" w:rsidR="00825827" w:rsidP="54CAAE41" w:rsidRDefault="00380E98" w14:paraId="6E88F129" w14:textId="2FB50E11">
            <w:pPr>
              <w:pStyle w:val="Normal"/>
              <w:rPr>
                <w:sz w:val="28"/>
                <w:szCs w:val="28"/>
              </w:rPr>
            </w:pPr>
            <w:r w:rsidRPr="54CAAE41" w:rsidR="54CAAE41">
              <w:rPr>
                <w:sz w:val="24"/>
                <w:szCs w:val="24"/>
              </w:rPr>
              <w:t>Ar gyfer y disgyblion MAT, y cam nesaf fyddai i nid yn unig dechrau defnyddio ansoddeiriau cymhleth fel flasus, sur, melys, ond i defnyddio nhw mewn brawddegau mwy cymhleth, er enghraifft “rydw i yn caru mango, oherwydd mae’n flasus iawn. Dydw i ddim yn hoffi pinafal oherwydd mae’n rhy melys”</w:t>
            </w:r>
          </w:p>
        </w:tc>
      </w:tr>
    </w:tbl>
    <w:p w:rsidRPr="00120A30" w:rsidR="00825827" w:rsidP="54CAAE41" w:rsidRDefault="00825827" w14:paraId="7AFDDA83" w14:textId="77777777" w14:noSpellErr="1">
      <w:pPr>
        <w:rPr>
          <w:sz w:val="22"/>
          <w:szCs w:val="22"/>
        </w:rPr>
      </w:pPr>
    </w:p>
    <w:p w:rsidRPr="00120A30" w:rsidR="00825827" w:rsidP="54CAAE41" w:rsidRDefault="00825827" w14:paraId="77B4D4EA" w14:textId="77777777" w14:noSpellErr="1">
      <w:pPr>
        <w:rPr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54CAAE41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54CAAE41" w:rsidRDefault="006D26F5" w14:paraId="6F5902A0" w14:textId="0E68C829" w14:noSpellErr="1">
            <w:pPr>
              <w:rPr>
                <w:b w:val="1"/>
                <w:bCs w:val="1"/>
                <w:sz w:val="28"/>
                <w:szCs w:val="28"/>
              </w:rPr>
            </w:pPr>
            <w:r w:rsidRPr="54CAAE41" w:rsidR="54CAAE41">
              <w:rPr>
                <w:b w:val="1"/>
                <w:bCs w:val="1"/>
                <w:sz w:val="28"/>
                <w:szCs w:val="28"/>
              </w:rPr>
              <w:t>Dadansoddiad Adfyfyriol o Addysgu a Strategaethau ar gyfer Datblygiad – gan gynnwys cyfiawnha</w:t>
            </w:r>
            <w:r w:rsidRPr="54CAAE41" w:rsidR="54CAAE41">
              <w:rPr>
                <w:b w:val="1"/>
                <w:bCs w:val="1"/>
                <w:sz w:val="28"/>
                <w:szCs w:val="28"/>
              </w:rPr>
              <w:t>d</w:t>
            </w:r>
            <w:r w:rsidRPr="54CAAE41" w:rsidR="54CAAE41">
              <w:rPr>
                <w:b w:val="1"/>
                <w:bCs w:val="1"/>
                <w:sz w:val="28"/>
                <w:szCs w:val="28"/>
              </w:rPr>
              <w:t>/rhesymwaith dewisiadau pedagogaidd</w:t>
            </w:r>
          </w:p>
          <w:p w:rsidRPr="00120A30" w:rsidR="00825827" w:rsidP="54CAAE41" w:rsidRDefault="00825827" w14:paraId="44C6AA70" w14:textId="77777777" w14:noSpellErr="1">
            <w:pPr>
              <w:rPr>
                <w:sz w:val="22"/>
                <w:szCs w:val="22"/>
              </w:rPr>
            </w:pPr>
          </w:p>
        </w:tc>
      </w:tr>
      <w:tr w:rsidRPr="00120A30" w:rsidR="00825827" w:rsidTr="54CAAE41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54CAAE41" w:rsidRDefault="006D26F5" w14:paraId="5B5A6D21" w14:textId="790991C5" w14:noSpellErr="1">
            <w:pPr>
              <w:rPr>
                <w:sz w:val="22"/>
                <w:szCs w:val="22"/>
              </w:rPr>
            </w:pPr>
            <w:r w:rsidRPr="54CAAE41" w:rsidR="54CAAE41">
              <w:rPr>
                <w:sz w:val="22"/>
                <w:szCs w:val="22"/>
              </w:rPr>
              <w:t>Tystiolaeth o’m Harfer Effeithiol</w:t>
            </w:r>
            <w:r w:rsidRPr="54CAAE41" w:rsidR="54CAAE41">
              <w:rPr>
                <w:sz w:val="22"/>
                <w:szCs w:val="22"/>
              </w:rPr>
              <w:t xml:space="preserve"> </w:t>
            </w:r>
          </w:p>
          <w:p w:rsidRPr="00120A30" w:rsidR="00825827" w:rsidP="54CAAE41" w:rsidRDefault="00825827" w14:paraId="3719705E" w14:textId="77777777" w14:noSpellErr="1">
            <w:pPr>
              <w:rPr>
                <w:sz w:val="22"/>
                <w:szCs w:val="22"/>
              </w:rPr>
            </w:pPr>
          </w:p>
          <w:p w:rsidRPr="00120A30" w:rsidR="00825827" w:rsidP="54CAAE41" w:rsidRDefault="00825827" w14:paraId="65F896C5" w14:textId="77777777" w14:noSpellErr="1">
            <w:pPr>
              <w:rPr>
                <w:sz w:val="22"/>
                <w:szCs w:val="22"/>
              </w:rPr>
            </w:pPr>
          </w:p>
        </w:tc>
        <w:tc>
          <w:tcPr>
            <w:tcW w:w="7172" w:type="dxa"/>
            <w:tcMar/>
          </w:tcPr>
          <w:p w:rsidRPr="00011D4E" w:rsidR="00011D4E" w:rsidP="54CAAE41" w:rsidRDefault="00011D4E" w14:paraId="0AA779AE" w14:textId="1098D0D4" w14:noSpellErr="1">
            <w:pPr>
              <w:pStyle w:val="ListParagraph"/>
              <w:numPr>
                <w:ilvl w:val="0"/>
                <w:numId w:val="8"/>
              </w:numPr>
              <w:rPr>
                <w:noProof/>
                <w:sz w:val="24"/>
                <w:szCs w:val="24"/>
              </w:rPr>
            </w:pPr>
            <w:bookmarkStart w:name="_GoBack" w:id="0"/>
            <w:bookmarkEnd w:id="0"/>
            <w:r w:rsidRPr="54CAAE41" w:rsidR="54CAAE41">
              <w:rPr>
                <w:noProof/>
                <w:sz w:val="24"/>
                <w:szCs w:val="24"/>
              </w:rPr>
              <w:t xml:space="preserve">Plant wedi mwynhau'r dasg yn fawr ac wedi cyfrannu tuag at y dasg trwy flasu'r gwahanol ffrwythau ac ymarfer dweud “rydw i yn hoffi / dydw i ddim yn hoffi”. </w:t>
            </w:r>
          </w:p>
          <w:p w:rsidRPr="00011D4E" w:rsidR="00011D4E" w:rsidP="54CAAE41" w:rsidRDefault="00011D4E" w14:paraId="55F3CA5F" w14:textId="6C867A78" w14:noSpellErr="1">
            <w:pPr>
              <w:pStyle w:val="ListParagraph"/>
              <w:numPr>
                <w:ilvl w:val="0"/>
                <w:numId w:val="8"/>
              </w:numPr>
              <w:rPr>
                <w:noProof/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Wnes i ddefnyddio ystod eang o eirfa allweddol a chyflwyno brawddegau newydd i'r plant er mwyn datblygu beth oeddent yn dysgu yn bellach, er enghraifft “fy hoff ffrwyth yw...” “mae ____ yn flasus!”. Wnes i ailadrodd er mwyn helpu’r plant nid yn unig dysgu'r brawddegau ond i ddatblygu ei hyder ac er mwyn iddyn nhw ddod i arfer a’i ddefnyddio. </w:t>
            </w:r>
          </w:p>
          <w:p w:rsidRPr="00011D4E" w:rsidR="00011D4E" w:rsidP="54CAAE41" w:rsidRDefault="00011D4E" w14:paraId="04A78744" w14:textId="51AC5951" w14:noSpellErr="1">
            <w:pPr>
              <w:pStyle w:val="ListParagraph"/>
              <w:numPr>
                <w:ilvl w:val="0"/>
                <w:numId w:val="8"/>
              </w:numPr>
              <w:rPr>
                <w:noProof/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Aeth y dasg mynd yn ôl y cynllun yn weddol agos, ac os oedd unrhyw addasu angen gwnes i ddefnyddio'r hyn mi roeddwn yn gwybod yn barod o brofiad er mwyn wneud hyn – er enghraifft addasu sut cyflwynais eirfa newydd yn ôl ffordd mae pob dysgwr yn dysgu. </w:t>
            </w:r>
          </w:p>
          <w:p w:rsidR="00825827" w:rsidP="54CAAE41" w:rsidRDefault="00011D4E" w14:paraId="3DF93DB5" w14:textId="75D538A7" w14:noSpellErr="1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Ar ôl i'r wers gyntaf beidio mynd yn ôl y  cynlluniau'n llwyr, roeddwn i'n gallu addasu sut y dysgais i'r wers a'i haddasu i'w gwneud yn fwy o hwyl ond hefyd i'w helpu i ddysgu'n well. </w:t>
            </w:r>
          </w:p>
          <w:p w:rsidRPr="00120A30" w:rsidR="00011D4E" w:rsidP="54CAAE41" w:rsidRDefault="00011D4E" w14:paraId="471612F7" w14:textId="670ECDC7" w14:noSpellErr="1">
            <w:pPr>
              <w:ind w:left="360"/>
              <w:rPr>
                <w:sz w:val="24"/>
                <w:szCs w:val="24"/>
              </w:rPr>
            </w:pPr>
          </w:p>
        </w:tc>
      </w:tr>
      <w:tr w:rsidRPr="00120A30" w:rsidR="00825827" w:rsidTr="54CAAE41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54CAAE41" w:rsidRDefault="006D26F5" w14:paraId="6F863CDC" w14:textId="4F14FA20" w14:noSpellErr="1">
            <w:pPr>
              <w:rPr>
                <w:sz w:val="22"/>
                <w:szCs w:val="22"/>
              </w:rPr>
            </w:pPr>
            <w:r w:rsidRPr="54CAAE41" w:rsidR="54CAAE41">
              <w:rPr>
                <w:sz w:val="22"/>
                <w:szCs w:val="22"/>
              </w:rPr>
              <w:t>Meysydd ar gyfer fy Natblygiad</w:t>
            </w:r>
          </w:p>
          <w:p w:rsidRPr="00120A30" w:rsidR="00825827" w:rsidP="54CAAE41" w:rsidRDefault="00825827" w14:paraId="0BD9B8BD" w14:textId="77777777" w14:noSpellErr="1">
            <w:pPr>
              <w:rPr>
                <w:sz w:val="22"/>
                <w:szCs w:val="22"/>
              </w:rPr>
            </w:pPr>
          </w:p>
          <w:p w:rsidRPr="00D1401A" w:rsidR="00825827" w:rsidP="54CAAE41" w:rsidRDefault="006D26F5" w14:paraId="3A90E508" w14:textId="1DE44CC1" w14:noSpellErr="1">
            <w:pPr>
              <w:rPr>
                <w:sz w:val="22"/>
                <w:szCs w:val="22"/>
              </w:rPr>
            </w:pPr>
            <w:r w:rsidRPr="54CAAE41" w:rsidR="54CAAE41">
              <w:rPr>
                <w:sz w:val="22"/>
                <w:szCs w:val="22"/>
              </w:rPr>
              <w:t>Targedau Personol ar gyfer Cynnydd</w:t>
            </w:r>
          </w:p>
          <w:p w:rsidRPr="00120A30" w:rsidR="00825827" w:rsidP="54CAAE41" w:rsidRDefault="00825827" w14:paraId="63AF2A7D" w14:textId="77777777" w14:noSpellErr="1">
            <w:pPr>
              <w:rPr>
                <w:sz w:val="22"/>
                <w:szCs w:val="22"/>
              </w:rPr>
            </w:pPr>
          </w:p>
        </w:tc>
        <w:tc>
          <w:tcPr>
            <w:tcW w:w="7172" w:type="dxa"/>
            <w:tcMar/>
          </w:tcPr>
          <w:p w:rsidRPr="007D6CD0" w:rsidR="007D6CD0" w:rsidP="54CAAE41" w:rsidRDefault="007D6CD0" w14:paraId="58A6BD7C" w14:textId="01D3DF82" w14:noSpellErr="1">
            <w:pPr>
              <w:pStyle w:val="ListParagraph"/>
              <w:numPr>
                <w:ilvl w:val="0"/>
                <w:numId w:val="7"/>
              </w:numPr>
              <w:rPr>
                <w:noProof/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Erbyn y wers nesaf mi fyddaf yn dysgu, mae angen gweithio arno ddelio gyda phlant sydd ddim yn ffocysu yn ystod y wers. Cwpwl o weithiau yn ystod y wers roedd ambell blentyn yn dechrau colli ffocws. Mae angen i fi gweithio arno wneud yn siŵr fy mod yn cadw ffocws y plant. </w:t>
            </w:r>
          </w:p>
          <w:p w:rsidRPr="007D6CD0" w:rsidR="007D6CD0" w:rsidP="54CAAE41" w:rsidRDefault="007D6CD0" w14:paraId="0FC02AEC" w14:textId="611852D5" w14:noSpellErr="1">
            <w:pPr>
              <w:pStyle w:val="ListParagraph"/>
              <w:numPr>
                <w:ilvl w:val="0"/>
                <w:numId w:val="7"/>
              </w:numPr>
              <w:rPr>
                <w:noProof/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Mae hefyd angen gwneud yn siŵr fy mod yn dal ati i ddefnyddio Cymraeg cywir a hefyd cywiro'r plant pryd maent yn dechrau siarad Saesneg. </w:t>
            </w:r>
          </w:p>
          <w:p w:rsidR="54CAAE41" w:rsidP="54CAAE41" w:rsidRDefault="54CAAE41" w14:paraId="12EC31AA" w14:textId="339590B8">
            <w:pPr>
              <w:pStyle w:val="Normal"/>
              <w:ind w:left="0"/>
              <w:rPr>
                <w:b w:val="1"/>
                <w:bCs w:val="1"/>
                <w:noProof/>
                <w:sz w:val="24"/>
                <w:szCs w:val="24"/>
              </w:rPr>
            </w:pPr>
            <w:r w:rsidRPr="54CAAE41" w:rsidR="54CAAE41">
              <w:rPr>
                <w:b w:val="1"/>
                <w:bCs w:val="1"/>
                <w:noProof/>
                <w:sz w:val="24"/>
                <w:szCs w:val="24"/>
              </w:rPr>
              <w:t>Targedau</w:t>
            </w:r>
          </w:p>
          <w:p w:rsidRPr="007D6CD0" w:rsidR="007D6CD0" w:rsidP="54CAAE41" w:rsidRDefault="007D6CD0" w14:paraId="5A3B5049" w14:textId="348374A6" w14:noSpellErr="1">
            <w:pPr>
              <w:pStyle w:val="ListParagraph"/>
              <w:numPr>
                <w:ilvl w:val="0"/>
                <w:numId w:val="7"/>
              </w:numPr>
              <w:rPr>
                <w:noProof/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Er mwyn gweithio arno rhain a fy nhasgau personol, tro nesaf mi fyddaf yn gofyn i’r athrawes cynnig cyngor arno sut allai delio gyda’r plant sydd yn colli ffocws. </w:t>
            </w:r>
          </w:p>
          <w:p w:rsidRPr="00120A30" w:rsidR="00825827" w:rsidP="54CAAE41" w:rsidRDefault="007D6CD0" w14:paraId="12D2BCF1" w14:textId="0F39D3C0" w14:noSpellErr="1">
            <w:pPr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54CAAE41" w:rsidR="54CAAE41">
              <w:rPr>
                <w:noProof/>
                <w:sz w:val="24"/>
                <w:szCs w:val="24"/>
              </w:rPr>
              <w:t xml:space="preserve">Mi fyddai hefyd yn cynllunio’r gwahanol eirfa Cymraeg rwyf am ddefnyddio er mwyn sicrhau fy mod yn gwybod y derminoleg gywir ar gyfer y wers. </w:t>
            </w:r>
          </w:p>
        </w:tc>
      </w:tr>
      <w:tr w:rsidR="351EF33E" w:rsidTr="54CAAE41" w14:paraId="3D9B90D2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="351EF33E" w:rsidP="351EF33E" w:rsidRDefault="351EF33E" w14:paraId="62ADCB17" w14:textId="7DCC3E03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="351EF33E" w:rsidP="54CAAE41" w:rsidRDefault="351EF33E" w14:paraId="2B01D023" w14:textId="3A14E76F" w14:noSpellErr="1">
            <w:pPr>
              <w:pStyle w:val="ListParagraph"/>
              <w:ind w:left="0"/>
              <w:rPr>
                <w:noProof/>
                <w:sz w:val="20"/>
                <w:szCs w:val="20"/>
              </w:rPr>
            </w:pP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C99" w:rsidP="00B24C18" w:rsidRDefault="00292C99" w14:paraId="0B085543" w14:textId="77777777">
      <w:r>
        <w:separator/>
      </w:r>
    </w:p>
  </w:endnote>
  <w:endnote w:type="continuationSeparator" w:id="0">
    <w:p w:rsidR="00292C99" w:rsidP="00B24C18" w:rsidRDefault="00292C99" w14:paraId="0E0AA6A0" w14:textId="77777777">
      <w:r>
        <w:continuationSeparator/>
      </w:r>
    </w:p>
  </w:endnote>
  <w:endnote w:type="continuationNotice" w:id="1">
    <w:p w:rsidR="00292C99" w:rsidRDefault="00292C99" w14:paraId="2908D25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C99" w:rsidP="00B24C18" w:rsidRDefault="00292C99" w14:paraId="2DD66F37" w14:textId="77777777">
      <w:r>
        <w:separator/>
      </w:r>
    </w:p>
  </w:footnote>
  <w:footnote w:type="continuationSeparator" w:id="0">
    <w:p w:rsidR="00292C99" w:rsidP="00B24C18" w:rsidRDefault="00292C99" w14:paraId="2D9ED95B" w14:textId="77777777">
      <w:r>
        <w:continuationSeparator/>
      </w:r>
    </w:p>
  </w:footnote>
  <w:footnote w:type="continuationNotice" w:id="1">
    <w:p w:rsidR="00292C99" w:rsidRDefault="00292C99" w14:paraId="5F606A8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6F5" w:rsidRDefault="006D26F5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E7F13"/>
    <w:multiLevelType w:val="hybridMultilevel"/>
    <w:tmpl w:val="C20E1B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2BC1759"/>
    <w:multiLevelType w:val="hybridMultilevel"/>
    <w:tmpl w:val="CD6E7D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3644DD5"/>
    <w:multiLevelType w:val="hybridMultilevel"/>
    <w:tmpl w:val="5074EC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89D16FE"/>
    <w:multiLevelType w:val="hybridMultilevel"/>
    <w:tmpl w:val="FFFFFFFF"/>
    <w:lvl w:ilvl="0" w:tplc="78827AD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D036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9ADC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5AD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00FD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752A1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9232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3CAE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74C7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6F44435"/>
    <w:multiLevelType w:val="hybridMultilevel"/>
    <w:tmpl w:val="FFFFFFFF"/>
    <w:lvl w:ilvl="0" w:tplc="E1169B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DA1E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969C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E521A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EA48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5060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56E7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F0EB7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BC0A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C3A2102"/>
    <w:multiLevelType w:val="hybridMultilevel"/>
    <w:tmpl w:val="6A3AA0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701628F"/>
    <w:multiLevelType w:val="hybridMultilevel"/>
    <w:tmpl w:val="1152B8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0B934B6"/>
    <w:multiLevelType w:val="hybridMultilevel"/>
    <w:tmpl w:val="0F187E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1D4E"/>
    <w:rsid w:val="000227B3"/>
    <w:rsid w:val="0004113D"/>
    <w:rsid w:val="000432F2"/>
    <w:rsid w:val="00045D70"/>
    <w:rsid w:val="00063D4A"/>
    <w:rsid w:val="000973E5"/>
    <w:rsid w:val="000B6B62"/>
    <w:rsid w:val="000E5C05"/>
    <w:rsid w:val="00120A30"/>
    <w:rsid w:val="00135E8A"/>
    <w:rsid w:val="00140D3C"/>
    <w:rsid w:val="00167F75"/>
    <w:rsid w:val="001A3A60"/>
    <w:rsid w:val="001B1BE5"/>
    <w:rsid w:val="001F67CD"/>
    <w:rsid w:val="001F6C18"/>
    <w:rsid w:val="00254BFD"/>
    <w:rsid w:val="00292C99"/>
    <w:rsid w:val="002B2D5B"/>
    <w:rsid w:val="002F72F8"/>
    <w:rsid w:val="0031228F"/>
    <w:rsid w:val="00343597"/>
    <w:rsid w:val="003502C7"/>
    <w:rsid w:val="003770F9"/>
    <w:rsid w:val="00380E98"/>
    <w:rsid w:val="003B005D"/>
    <w:rsid w:val="003B446C"/>
    <w:rsid w:val="003B625E"/>
    <w:rsid w:val="003C3D70"/>
    <w:rsid w:val="003D2673"/>
    <w:rsid w:val="00401394"/>
    <w:rsid w:val="0040291F"/>
    <w:rsid w:val="00414EA0"/>
    <w:rsid w:val="0043540F"/>
    <w:rsid w:val="00452F75"/>
    <w:rsid w:val="00467647"/>
    <w:rsid w:val="00476690"/>
    <w:rsid w:val="004847B6"/>
    <w:rsid w:val="004B73CD"/>
    <w:rsid w:val="004D7C8A"/>
    <w:rsid w:val="004E0970"/>
    <w:rsid w:val="004E1B77"/>
    <w:rsid w:val="005404E0"/>
    <w:rsid w:val="005423C6"/>
    <w:rsid w:val="0055734D"/>
    <w:rsid w:val="00580202"/>
    <w:rsid w:val="00586B57"/>
    <w:rsid w:val="005B7769"/>
    <w:rsid w:val="00600183"/>
    <w:rsid w:val="006017B2"/>
    <w:rsid w:val="00610C4A"/>
    <w:rsid w:val="00612B91"/>
    <w:rsid w:val="00645E24"/>
    <w:rsid w:val="0066617E"/>
    <w:rsid w:val="006953EE"/>
    <w:rsid w:val="006B22E5"/>
    <w:rsid w:val="006D26F5"/>
    <w:rsid w:val="006E32EF"/>
    <w:rsid w:val="00713823"/>
    <w:rsid w:val="00720137"/>
    <w:rsid w:val="00774076"/>
    <w:rsid w:val="007B65F8"/>
    <w:rsid w:val="007C1DD2"/>
    <w:rsid w:val="007D6CD0"/>
    <w:rsid w:val="007F35CC"/>
    <w:rsid w:val="0080252A"/>
    <w:rsid w:val="0081450C"/>
    <w:rsid w:val="00816DB9"/>
    <w:rsid w:val="00825827"/>
    <w:rsid w:val="00825DEF"/>
    <w:rsid w:val="00877629"/>
    <w:rsid w:val="00896514"/>
    <w:rsid w:val="008B2B15"/>
    <w:rsid w:val="008C364E"/>
    <w:rsid w:val="008D611F"/>
    <w:rsid w:val="008F63C0"/>
    <w:rsid w:val="00904067"/>
    <w:rsid w:val="009256D7"/>
    <w:rsid w:val="00960153"/>
    <w:rsid w:val="0099277E"/>
    <w:rsid w:val="009A03EA"/>
    <w:rsid w:val="009C26DA"/>
    <w:rsid w:val="009D68DF"/>
    <w:rsid w:val="009D7C3C"/>
    <w:rsid w:val="00A46632"/>
    <w:rsid w:val="00A53AE4"/>
    <w:rsid w:val="00A82242"/>
    <w:rsid w:val="00AA5380"/>
    <w:rsid w:val="00AD50CE"/>
    <w:rsid w:val="00AE5ECE"/>
    <w:rsid w:val="00AF532A"/>
    <w:rsid w:val="00B02BEF"/>
    <w:rsid w:val="00B0430A"/>
    <w:rsid w:val="00B24C18"/>
    <w:rsid w:val="00B42125"/>
    <w:rsid w:val="00B632E8"/>
    <w:rsid w:val="00B85948"/>
    <w:rsid w:val="00B92C38"/>
    <w:rsid w:val="00BC35BE"/>
    <w:rsid w:val="00BF5170"/>
    <w:rsid w:val="00C4663D"/>
    <w:rsid w:val="00C50916"/>
    <w:rsid w:val="00C8398D"/>
    <w:rsid w:val="00D060A6"/>
    <w:rsid w:val="00D1401A"/>
    <w:rsid w:val="00D46A8E"/>
    <w:rsid w:val="00D81579"/>
    <w:rsid w:val="00D91956"/>
    <w:rsid w:val="00DB1D3B"/>
    <w:rsid w:val="00DB2791"/>
    <w:rsid w:val="00DD1689"/>
    <w:rsid w:val="00DE34D2"/>
    <w:rsid w:val="00DF0E80"/>
    <w:rsid w:val="00E060F7"/>
    <w:rsid w:val="00E16D74"/>
    <w:rsid w:val="00E75960"/>
    <w:rsid w:val="00E75E36"/>
    <w:rsid w:val="00E93713"/>
    <w:rsid w:val="00E94FF2"/>
    <w:rsid w:val="00E95366"/>
    <w:rsid w:val="00EB6268"/>
    <w:rsid w:val="00EC0A98"/>
    <w:rsid w:val="00EE0418"/>
    <w:rsid w:val="00EE0AC1"/>
    <w:rsid w:val="00EF0BE1"/>
    <w:rsid w:val="00EF2DF8"/>
    <w:rsid w:val="00F44350"/>
    <w:rsid w:val="00F636FF"/>
    <w:rsid w:val="00F707F4"/>
    <w:rsid w:val="00F74F71"/>
    <w:rsid w:val="00F8496A"/>
    <w:rsid w:val="00FB79B2"/>
    <w:rsid w:val="00FC132C"/>
    <w:rsid w:val="09B58C13"/>
    <w:rsid w:val="351EF33E"/>
    <w:rsid w:val="43E0E183"/>
    <w:rsid w:val="494DA294"/>
    <w:rsid w:val="54CAAE41"/>
    <w:rsid w:val="59180C33"/>
    <w:rsid w:val="6CF5E15B"/>
    <w:rsid w:val="7B80C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ACE80715-4C1A-42E0-A712-A22869F7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6B22E5"/>
    <w:pPr>
      <w:ind w:left="720"/>
      <w:contextualSpacing/>
    </w:pPr>
  </w:style>
  <w:style w:type="paragraph" w:styleId="Style1" w:customStyle="1">
    <w:name w:val="Style1"/>
    <w:basedOn w:val="Normal"/>
    <w:qFormat/>
    <w:rsid w:val="00774076"/>
    <w:pPr>
      <w:framePr w:hSpace="180" w:wrap="around" w:hAnchor="page" w:x="1570" w:y="1084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5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header" Target="header4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fontTable" Target="fontTable.xml" Id="rId14" /><Relationship Type="http://schemas.openxmlformats.org/officeDocument/2006/relationships/glossaryDocument" Target="/word/glossary/document.xml" Id="Rdecbe528760e4e8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db9ff-e396-4fb6-8b60-35f09fe88cf3}"/>
      </w:docPartPr>
      <w:docPartBody>
        <w:p w14:paraId="3F088EA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Athrofa%20Acc.%20header%20and%20blank%20page%20-%20darker%20blue.dotx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Cari Tinnuche (1811204)</lastModifiedBy>
  <revision>16</revision>
  <dcterms:created xsi:type="dcterms:W3CDTF">2020-02-28T21:08:00.0000000Z</dcterms:created>
  <dcterms:modified xsi:type="dcterms:W3CDTF">2020-03-12T15:21:43.0296037Z</dcterms:modified>
</coreProperties>
</file>