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537478291"/>
        <w:docPartObj>
          <w:docPartGallery w:val="Cover Pages"/>
          <w:docPartUnique/>
        </w:docPartObj>
      </w:sdtPr>
      <w:sdtEndPr>
        <w:rPr>
          <w:szCs w:val="24"/>
        </w:rPr>
      </w:sdtEndPr>
      <w:sdtContent>
        <w:p w14:paraId="1EC71661" w14:textId="77777777" w:rsidR="001A4BF4" w:rsidRDefault="001A4BF4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1AFF41B7" wp14:editId="4D88DC93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635"/>
                    <wp:wrapNone/>
                    <wp:docPr id="193" name="Group 19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67E547DF" w14:textId="1281BB9E" w:rsidR="001A4BF4" w:rsidRDefault="00495B32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George D</w:t>
                                      </w:r>
                                      <w:r w:rsidR="00103156">
                                        <w:rPr>
                                          <w:color w:val="FFFFFF" w:themeColor="background1"/>
                                        </w:rPr>
                                        <w:t>avies</w:t>
                                      </w:r>
                                    </w:p>
                                  </w:sdtContent>
                                </w:sdt>
                                <w:p w14:paraId="620325BA" w14:textId="557F1611" w:rsidR="001A4BF4" w:rsidRDefault="0081338C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</w:rPr>
                                    <w:t>Word Count: 1032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6AE6B91C" w14:textId="26EFDE8A" w:rsidR="001A4BF4" w:rsidRDefault="00103156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  <w:t>MOBILE ENABLED WEBSITE UTILISING REST SERVICES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1AFF41B7" id="Group 193" o:spid="_x0000_s1026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4472c4 [3204]" stroked="f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4472c4 [3204]" stroked="f" strokeweight="1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67E547DF" w14:textId="1281BB9E" w:rsidR="001A4BF4" w:rsidRDefault="00495B32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George D</w:t>
                                </w:r>
                                <w:r w:rsidR="00103156">
                                  <w:rPr>
                                    <w:color w:val="FFFFFF" w:themeColor="background1"/>
                                  </w:rPr>
                                  <w:t>avies</w:t>
                                </w:r>
                              </w:p>
                            </w:sdtContent>
                          </w:sdt>
                          <w:p w14:paraId="620325BA" w14:textId="557F1611" w:rsidR="001A4BF4" w:rsidRDefault="0081338C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Word Count: 1032</w:t>
                            </w:r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4472C4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6AE6B91C" w14:textId="26EFDE8A" w:rsidR="001A4BF4" w:rsidRDefault="00103156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  <w:t>MOBILE ENABLED WEBSITE UTILISING REST SERVICES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56B25BFB" w14:textId="77777777" w:rsidR="001A4BF4" w:rsidRDefault="001A4BF4">
          <w:pPr>
            <w:rPr>
              <w:szCs w:val="24"/>
            </w:rPr>
          </w:pPr>
          <w:r>
            <w:rPr>
              <w:szCs w:val="24"/>
            </w:rPr>
            <w:br w:type="page"/>
          </w:r>
        </w:p>
      </w:sdtContent>
    </w:sdt>
    <w:p w14:paraId="137F96BC" w14:textId="77777777" w:rsidR="006E5F9D" w:rsidRPr="00D56F68" w:rsidRDefault="006E5F9D">
      <w:pPr>
        <w:rPr>
          <w:szCs w:val="24"/>
        </w:rPr>
      </w:pPr>
      <w:r w:rsidRPr="00D56F68">
        <w:rPr>
          <w:szCs w:val="24"/>
        </w:rPr>
        <w:lastRenderedPageBreak/>
        <w:t xml:space="preserve"> </w:t>
      </w:r>
    </w:p>
    <w:sdt>
      <w:sdtPr>
        <w:rPr>
          <w:rFonts w:asciiTheme="minorHAnsi" w:eastAsiaTheme="minorEastAsia" w:hAnsiTheme="minorHAnsi" w:cstheme="minorBidi"/>
          <w:color w:val="auto"/>
          <w:sz w:val="24"/>
          <w:szCs w:val="24"/>
          <w:lang w:val="en-GB"/>
        </w:rPr>
        <w:id w:val="-25043683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0C66904" w14:textId="77777777" w:rsidR="0037515B" w:rsidRDefault="0037515B">
          <w:pPr>
            <w:pStyle w:val="TOCHeading"/>
          </w:pPr>
          <w:r>
            <w:t>Contents</w:t>
          </w:r>
        </w:p>
        <w:p w14:paraId="42E942B6" w14:textId="3B563ACA" w:rsidR="000352F9" w:rsidRDefault="00B5668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Cs w:val="24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97289528" w:history="1">
            <w:r w:rsidR="000352F9" w:rsidRPr="00D30858">
              <w:rPr>
                <w:rStyle w:val="Hyperlink"/>
                <w:noProof/>
              </w:rPr>
              <w:t>1 Introduction</w:t>
            </w:r>
            <w:r w:rsidR="000352F9">
              <w:rPr>
                <w:noProof/>
                <w:webHidden/>
              </w:rPr>
              <w:tab/>
            </w:r>
            <w:r w:rsidR="000352F9">
              <w:rPr>
                <w:noProof/>
                <w:webHidden/>
              </w:rPr>
              <w:fldChar w:fldCharType="begin"/>
            </w:r>
            <w:r w:rsidR="000352F9">
              <w:rPr>
                <w:noProof/>
                <w:webHidden/>
              </w:rPr>
              <w:instrText xml:space="preserve"> PAGEREF _Toc197289528 \h </w:instrText>
            </w:r>
            <w:r w:rsidR="000352F9">
              <w:rPr>
                <w:noProof/>
                <w:webHidden/>
              </w:rPr>
            </w:r>
            <w:r w:rsidR="000352F9">
              <w:rPr>
                <w:noProof/>
                <w:webHidden/>
              </w:rPr>
              <w:fldChar w:fldCharType="separate"/>
            </w:r>
            <w:r w:rsidR="000352F9">
              <w:rPr>
                <w:noProof/>
                <w:webHidden/>
              </w:rPr>
              <w:t>1</w:t>
            </w:r>
            <w:r w:rsidR="000352F9">
              <w:rPr>
                <w:noProof/>
                <w:webHidden/>
              </w:rPr>
              <w:fldChar w:fldCharType="end"/>
            </w:r>
          </w:hyperlink>
        </w:p>
        <w:p w14:paraId="09B119CF" w14:textId="16408DA6" w:rsidR="000352F9" w:rsidRDefault="000352F9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Cs w:val="24"/>
              <w:lang w:eastAsia="en-GB"/>
              <w14:ligatures w14:val="standardContextual"/>
            </w:rPr>
          </w:pPr>
          <w:hyperlink w:anchor="_Toc197289529" w:history="1">
            <w:r w:rsidRPr="00D30858">
              <w:rPr>
                <w:rStyle w:val="Hyperlink"/>
                <w:noProof/>
              </w:rPr>
              <w:t>1.1</w:t>
            </w:r>
            <w:r>
              <w:rPr>
                <w:rFonts w:eastAsiaTheme="minorEastAsia"/>
                <w:noProof/>
                <w:kern w:val="2"/>
                <w:szCs w:val="24"/>
                <w:lang w:eastAsia="en-GB"/>
                <w14:ligatures w14:val="standardContextual"/>
              </w:rPr>
              <w:tab/>
            </w:r>
            <w:r w:rsidRPr="00D30858">
              <w:rPr>
                <w:rStyle w:val="Hyperlink"/>
                <w:noProof/>
              </w:rPr>
              <w:t>File Structure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_Toc197289529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37DDEF" w14:textId="5433BDE4" w:rsidR="000352F9" w:rsidRDefault="000352F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Cs w:val="24"/>
              <w:lang w:eastAsia="en-GB"/>
              <w14:ligatures w14:val="standardContextual"/>
            </w:rPr>
          </w:pPr>
          <w:hyperlink w:anchor="_Toc197289530" w:history="1">
            <w:r w:rsidRPr="00D30858">
              <w:rPr>
                <w:rStyle w:val="Hyperlink"/>
                <w:noProof/>
              </w:rPr>
              <w:t>2 Discussion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_Toc197289530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49FB74" w14:textId="3F72CA04" w:rsidR="000352F9" w:rsidRDefault="000352F9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szCs w:val="24"/>
              <w:lang w:eastAsia="en-GB"/>
              <w14:ligatures w14:val="standardContextual"/>
            </w:rPr>
          </w:pPr>
          <w:hyperlink w:anchor="_Toc197289531" w:history="1">
            <w:r w:rsidRPr="00D30858">
              <w:rPr>
                <w:rStyle w:val="Hyperlink"/>
                <w:noProof/>
              </w:rPr>
              <w:t>2.1 Getting Data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_Toc197289531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4084FB" w14:textId="0A17AD17" w:rsidR="000352F9" w:rsidRDefault="000352F9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szCs w:val="24"/>
              <w:lang w:eastAsia="en-GB"/>
              <w14:ligatures w14:val="standardContextual"/>
            </w:rPr>
          </w:pPr>
          <w:hyperlink w:anchor="_Toc197289532" w:history="1">
            <w:r w:rsidRPr="00D30858">
              <w:rPr>
                <w:rStyle w:val="Hyperlink"/>
                <w:noProof/>
              </w:rPr>
              <w:t>2.2 Performing a search using AJAX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_Toc197289532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3A6420" w14:textId="2706FCB5" w:rsidR="000352F9" w:rsidRDefault="000352F9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szCs w:val="24"/>
              <w:lang w:eastAsia="en-GB"/>
              <w14:ligatures w14:val="standardContextual"/>
            </w:rPr>
          </w:pPr>
          <w:hyperlink w:anchor="_Toc197289533" w:history="1">
            <w:r w:rsidRPr="00D30858">
              <w:rPr>
                <w:rStyle w:val="Hyperlink"/>
                <w:noProof/>
              </w:rPr>
              <w:t>2.3 Showing fields to user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_Toc197289533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2022C0" w14:textId="65870C23" w:rsidR="000352F9" w:rsidRDefault="000352F9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szCs w:val="24"/>
              <w:lang w:eastAsia="en-GB"/>
              <w14:ligatures w14:val="standardContextual"/>
            </w:rPr>
          </w:pPr>
          <w:hyperlink w:anchor="_Toc197289534" w:history="1">
            <w:r w:rsidRPr="00D30858">
              <w:rPr>
                <w:rStyle w:val="Hyperlink"/>
                <w:noProof/>
              </w:rPr>
              <w:t>2.4 Random Item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_Toc197289534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E1F4CC" w14:textId="486E7FEF" w:rsidR="000352F9" w:rsidRDefault="000352F9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szCs w:val="24"/>
              <w:lang w:eastAsia="en-GB"/>
              <w14:ligatures w14:val="standardContextual"/>
            </w:rPr>
          </w:pPr>
          <w:hyperlink w:anchor="_Toc197289535" w:history="1">
            <w:r w:rsidRPr="00D30858">
              <w:rPr>
                <w:rStyle w:val="Hyperlink"/>
                <w:noProof/>
              </w:rPr>
              <w:t>2.5 Mobile Features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_Toc197289535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78EFCD" w14:textId="2C0B7055" w:rsidR="000352F9" w:rsidRDefault="000352F9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szCs w:val="24"/>
              <w:lang w:eastAsia="en-GB"/>
              <w14:ligatures w14:val="standardContextual"/>
            </w:rPr>
          </w:pPr>
          <w:hyperlink w:anchor="_Toc197289536" w:history="1">
            <w:r w:rsidRPr="00D30858">
              <w:rPr>
                <w:rStyle w:val="Hyperlink"/>
                <w:noProof/>
              </w:rPr>
              <w:t>2.6 Weather API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_Toc197289536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94866E" w14:textId="409A1680" w:rsidR="000352F9" w:rsidRDefault="000352F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Cs w:val="24"/>
              <w:lang w:eastAsia="en-GB"/>
              <w14:ligatures w14:val="standardContextual"/>
            </w:rPr>
          </w:pPr>
          <w:hyperlink w:anchor="_Toc197289537" w:history="1">
            <w:r w:rsidRPr="00D30858">
              <w:rPr>
                <w:rStyle w:val="Hyperlink"/>
                <w:noProof/>
              </w:rPr>
              <w:t>3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_Toc197289537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F606A7" w14:textId="62EF9D23" w:rsidR="000352F9" w:rsidRDefault="000352F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Cs w:val="24"/>
              <w:lang w:eastAsia="en-GB"/>
              <w14:ligatures w14:val="standardContextual"/>
            </w:rPr>
          </w:pPr>
          <w:hyperlink w:anchor="_Toc197289538" w:history="1">
            <w:r w:rsidRPr="00D30858">
              <w:rPr>
                <w:rStyle w:val="Hyperlink"/>
                <w:noProof/>
              </w:rPr>
              <w:t>Bibliography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_Toc197289538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B77333" w14:textId="3369DC3B" w:rsidR="00D81E0C" w:rsidRDefault="00B5668C" w:rsidP="790696DC">
          <w:r>
            <w:rPr>
              <w:b/>
              <w:bCs/>
              <w:noProof/>
              <w:lang w:val="en-US"/>
            </w:rPr>
            <w:fldChar w:fldCharType="end"/>
          </w:r>
        </w:p>
      </w:sdtContent>
    </w:sdt>
    <w:p w14:paraId="7438BEF4" w14:textId="68526BB9" w:rsidR="008B4747" w:rsidRDefault="008B4747">
      <w:r>
        <w:br w:type="page"/>
      </w:r>
    </w:p>
    <w:p w14:paraId="6BAEB0B0" w14:textId="264F20D4" w:rsidR="008B4747" w:rsidRDefault="008B4747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Cs w:val="24"/>
          <w:lang w:eastAsia="en-GB"/>
          <w14:ligatures w14:val="standardContextual"/>
        </w:rPr>
      </w:pPr>
      <w:r>
        <w:lastRenderedPageBreak/>
        <w:fldChar w:fldCharType="begin"/>
      </w:r>
      <w:r>
        <w:instrText xml:space="preserve"> TOC \h \z \c "Figure" </w:instrText>
      </w:r>
      <w:r>
        <w:fldChar w:fldCharType="separate"/>
      </w:r>
      <w:hyperlink w:anchor="_Toc197289080" w:history="1">
        <w:r w:rsidRPr="005D7E99">
          <w:rPr>
            <w:rStyle w:val="Hyperlink"/>
            <w:noProof/>
          </w:rPr>
          <w:t>Figure 1 – Old PHP only solution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_Toc197289080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14:paraId="27BD4C2C" w14:textId="6BCF2BEE" w:rsidR="008B4747" w:rsidRDefault="008B4747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Cs w:val="24"/>
          <w:lang w:eastAsia="en-GB"/>
          <w14:ligatures w14:val="standardContextual"/>
        </w:rPr>
      </w:pPr>
      <w:hyperlink w:anchor="_Toc197289081" w:history="1">
        <w:r w:rsidRPr="005D7E99">
          <w:rPr>
            <w:rStyle w:val="Hyperlink"/>
            <w:noProof/>
          </w:rPr>
          <w:t>Figure 2 – Search bar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_Toc197289081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14:paraId="241FEDC2" w14:textId="3D8496B7" w:rsidR="008B4747" w:rsidRDefault="008B4747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Cs w:val="24"/>
          <w:lang w:eastAsia="en-GB"/>
          <w14:ligatures w14:val="standardContextual"/>
        </w:rPr>
      </w:pPr>
      <w:hyperlink w:anchor="_Toc197289082" w:history="1">
        <w:r w:rsidRPr="005D7E99">
          <w:rPr>
            <w:rStyle w:val="Hyperlink"/>
            <w:noProof/>
          </w:rPr>
          <w:t>Figure 3 – Result of initial JSON array from animedata.php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_Toc197289082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77F0E0AC" w14:textId="682D05B9" w:rsidR="008B4747" w:rsidRDefault="008B4747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Cs w:val="24"/>
          <w:lang w:eastAsia="en-GB"/>
          <w14:ligatures w14:val="standardContextual"/>
        </w:rPr>
      </w:pPr>
      <w:hyperlink w:anchor="_Toc197289083" w:history="1">
        <w:r w:rsidRPr="005D7E99">
          <w:rPr>
            <w:rStyle w:val="Hyperlink"/>
            <w:noProof/>
          </w:rPr>
          <w:t>Figure 4 – JSON output using JSON_PRETTY_PRINT and JSON_UNESCAPED_SLASHES from animedata.php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_Toc197289083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6EE82556" w14:textId="526F959C" w:rsidR="008B4747" w:rsidRDefault="008B4747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Cs w:val="24"/>
          <w:lang w:eastAsia="en-GB"/>
          <w14:ligatures w14:val="standardContextual"/>
        </w:rPr>
      </w:pPr>
      <w:hyperlink w:anchor="_Toc197289084" w:history="1">
        <w:r w:rsidRPr="005D7E99">
          <w:rPr>
            <w:rStyle w:val="Hyperlink"/>
            <w:noProof/>
          </w:rPr>
          <w:t>Figure 5 – Getting search term from user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_Toc197289084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5AED4203" w14:textId="6817FD29" w:rsidR="008B4747" w:rsidRDefault="008B4747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Cs w:val="24"/>
          <w:lang w:eastAsia="en-GB"/>
          <w14:ligatures w14:val="standardContextual"/>
        </w:rPr>
      </w:pPr>
      <w:hyperlink w:anchor="_Toc197289085" w:history="1">
        <w:r w:rsidRPr="005D7E99">
          <w:rPr>
            <w:rStyle w:val="Hyperlink"/>
            <w:noProof/>
          </w:rPr>
          <w:t>Figure 6 – AJAX data showing but not displaying the correct first result (One Punch Man)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_Toc197289085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5B0A4AF9" w14:textId="04B41BB9" w:rsidR="008B4747" w:rsidRDefault="008B4747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Cs w:val="24"/>
          <w:lang w:eastAsia="en-GB"/>
          <w14:ligatures w14:val="standardContextual"/>
        </w:rPr>
      </w:pPr>
      <w:hyperlink w:anchor="_Toc197289086" w:history="1">
        <w:r w:rsidRPr="005D7E99">
          <w:rPr>
            <w:rStyle w:val="Hyperlink"/>
            <w:noProof/>
          </w:rPr>
          <w:t>Figure 7 – Original code (no case insensitivity)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_Toc197289086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34EB2326" w14:textId="669689A6" w:rsidR="008B4747" w:rsidRDefault="008B4747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Cs w:val="24"/>
          <w:lang w:eastAsia="en-GB"/>
          <w14:ligatures w14:val="standardContextual"/>
        </w:rPr>
      </w:pPr>
      <w:hyperlink w:anchor="_Toc197289087" w:history="1">
        <w:r w:rsidRPr="005D7E99">
          <w:rPr>
            <w:rStyle w:val="Hyperlink"/>
            <w:noProof/>
          </w:rPr>
          <w:t>Figure 8 – Change implemented to fix the issue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_Toc197289087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3BB049D6" w14:textId="1BA7FFC6" w:rsidR="008B4747" w:rsidRDefault="008B4747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Cs w:val="24"/>
          <w:lang w:eastAsia="en-GB"/>
          <w14:ligatures w14:val="standardContextual"/>
        </w:rPr>
      </w:pPr>
      <w:hyperlink w:anchor="_Toc197289088" w:history="1">
        <w:r w:rsidRPr="005D7E99">
          <w:rPr>
            <w:rStyle w:val="Hyperlink"/>
            <w:noProof/>
          </w:rPr>
          <w:t>Figure 9 – AJAX comparing user input to titles in anime array (fixed)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_Toc197289088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750D7932" w14:textId="623D5469" w:rsidR="008B4747" w:rsidRDefault="008B4747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Cs w:val="24"/>
          <w:lang w:eastAsia="en-GB"/>
          <w14:ligatures w14:val="standardContextual"/>
        </w:rPr>
      </w:pPr>
      <w:hyperlink w:anchor="_Toc197289089" w:history="1">
        <w:r w:rsidRPr="005D7E99">
          <w:rPr>
            <w:rStyle w:val="Hyperlink"/>
            <w:noProof/>
          </w:rPr>
          <w:t>Figure 10 – Testing that “animedata.php” is being called when the search is used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_Toc197289089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20EF66EE" w14:textId="196EA613" w:rsidR="008B4747" w:rsidRDefault="008B4747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Cs w:val="24"/>
          <w:lang w:eastAsia="en-GB"/>
          <w14:ligatures w14:val="standardContextual"/>
        </w:rPr>
      </w:pPr>
      <w:hyperlink w:anchor="_Toc197289090" w:history="1">
        <w:r w:rsidRPr="005D7E99">
          <w:rPr>
            <w:rStyle w:val="Hyperlink"/>
            <w:noProof/>
          </w:rPr>
          <w:t>Figure 11 – Searching for “One Piece” in the anime table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_Toc197289090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1B4C845E" w14:textId="7F8D32A1" w:rsidR="008B4747" w:rsidRDefault="008B4747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Cs w:val="24"/>
          <w:lang w:eastAsia="en-GB"/>
          <w14:ligatures w14:val="standardContextual"/>
        </w:rPr>
      </w:pPr>
      <w:hyperlink w:anchor="_Toc197289091" w:history="1">
        <w:r w:rsidRPr="005D7E99">
          <w:rPr>
            <w:rStyle w:val="Hyperlink"/>
            <w:noProof/>
          </w:rPr>
          <w:t>Figure 12 – Searching for One Piece continuation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_Toc197289091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617EBDB3" w14:textId="53D49680" w:rsidR="008B4747" w:rsidRDefault="008B4747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Cs w:val="24"/>
          <w:lang w:eastAsia="en-GB"/>
          <w14:ligatures w14:val="standardContextual"/>
        </w:rPr>
      </w:pPr>
      <w:hyperlink w:anchor="_Toc197289092" w:history="1">
        <w:r w:rsidRPr="005D7E99">
          <w:rPr>
            <w:rStyle w:val="Hyperlink"/>
            <w:noProof/>
          </w:rPr>
          <w:t>Figure 13 – Searching for “One” (returning One Punch Man, One Piece and more)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_Toc197289092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564054AB" w14:textId="1A0AD4C8" w:rsidR="008B4747" w:rsidRDefault="008B4747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Cs w:val="24"/>
          <w:lang w:eastAsia="en-GB"/>
          <w14:ligatures w14:val="standardContextual"/>
        </w:rPr>
      </w:pPr>
      <w:hyperlink w:anchor="_Toc197289093" w:history="1">
        <w:r w:rsidRPr="005D7E99">
          <w:rPr>
            <w:rStyle w:val="Hyperlink"/>
            <w:noProof/>
          </w:rPr>
          <w:t>Figure 14 – Table script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_Toc197289093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7CFCF963" w14:textId="6C42B180" w:rsidR="008B4747" w:rsidRDefault="008B4747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Cs w:val="24"/>
          <w:lang w:eastAsia="en-GB"/>
          <w14:ligatures w14:val="standardContextual"/>
        </w:rPr>
      </w:pPr>
      <w:hyperlink w:anchor="_Toc197289094" w:history="1">
        <w:r w:rsidRPr="005D7E99">
          <w:rPr>
            <w:rStyle w:val="Hyperlink"/>
            <w:noProof/>
          </w:rPr>
          <w:t>Figure 15 – Table on anime page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_Toc197289094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0FF83FEE" w14:textId="3C8DBBA0" w:rsidR="008B4747" w:rsidRDefault="008B4747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Cs w:val="24"/>
          <w:lang w:eastAsia="en-GB"/>
          <w14:ligatures w14:val="standardContextual"/>
        </w:rPr>
      </w:pPr>
      <w:hyperlink w:anchor="_Toc197289095" w:history="1">
        <w:r w:rsidRPr="005D7E99">
          <w:rPr>
            <w:rStyle w:val="Hyperlink"/>
            <w:noProof/>
          </w:rPr>
          <w:t>Figure 16 – Code for getting the random item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_Toc197289095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41B955C4" w14:textId="6E84EB94" w:rsidR="008B4747" w:rsidRDefault="008B4747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Cs w:val="24"/>
          <w:lang w:eastAsia="en-GB"/>
          <w14:ligatures w14:val="standardContextual"/>
        </w:rPr>
      </w:pPr>
      <w:hyperlink w:anchor="_Toc197289096" w:history="1">
        <w:r w:rsidRPr="005D7E99">
          <w:rPr>
            <w:rStyle w:val="Hyperlink"/>
            <w:noProof/>
          </w:rPr>
          <w:t>Figure 17 – Code for displaying the random item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_Toc197289096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7E1C24E7" w14:textId="36563541" w:rsidR="008B4747" w:rsidRDefault="008B4747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Cs w:val="24"/>
          <w:lang w:eastAsia="en-GB"/>
          <w14:ligatures w14:val="standardContextual"/>
        </w:rPr>
      </w:pPr>
      <w:hyperlink w:anchor="_Toc197289097" w:history="1">
        <w:r w:rsidRPr="005D7E99">
          <w:rPr>
            <w:rStyle w:val="Hyperlink"/>
            <w:noProof/>
          </w:rPr>
          <w:t>Figure 18 – Navigation bar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_Toc197289097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18C0B6EB" w14:textId="1289C80F" w:rsidR="008B4747" w:rsidRDefault="008B4747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Cs w:val="24"/>
          <w:lang w:eastAsia="en-GB"/>
          <w14:ligatures w14:val="standardContextual"/>
        </w:rPr>
      </w:pPr>
      <w:hyperlink w:anchor="_Toc197289098" w:history="1">
        <w:r w:rsidRPr="005D7E99">
          <w:rPr>
            <w:rStyle w:val="Hyperlink"/>
            <w:noProof/>
          </w:rPr>
          <w:t>Figure 19 – Navigation bar code (navigation.php)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_Toc197289098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343618BC" w14:textId="544AD177" w:rsidR="008B4747" w:rsidRDefault="008B4747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Cs w:val="24"/>
          <w:lang w:eastAsia="en-GB"/>
          <w14:ligatures w14:val="standardContextual"/>
        </w:rPr>
      </w:pPr>
      <w:hyperlink w:anchor="_Toc197289099" w:history="1">
        <w:r w:rsidRPr="005D7E99">
          <w:rPr>
            <w:rStyle w:val="Hyperlink"/>
            <w:noProof/>
          </w:rPr>
          <w:t>Figure 20 – Collapsibles on the home page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_Toc197289099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1A5FA317" w14:textId="321DF975" w:rsidR="008B4747" w:rsidRDefault="008B4747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Cs w:val="24"/>
          <w:lang w:eastAsia="en-GB"/>
          <w14:ligatures w14:val="standardContextual"/>
        </w:rPr>
      </w:pPr>
      <w:hyperlink w:anchor="_Toc197289100" w:history="1">
        <w:r w:rsidRPr="005D7E99">
          <w:rPr>
            <w:rStyle w:val="Hyperlink"/>
            <w:noProof/>
          </w:rPr>
          <w:t>Figure 21 – Random anime collapsed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_Toc197289100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62006512" w14:textId="7C1E3E2F" w:rsidR="008B4747" w:rsidRDefault="008B4747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Cs w:val="24"/>
          <w:lang w:eastAsia="en-GB"/>
          <w14:ligatures w14:val="standardContextual"/>
        </w:rPr>
      </w:pPr>
      <w:hyperlink w:anchor="_Toc197289101" w:history="1">
        <w:r w:rsidRPr="005D7E99">
          <w:rPr>
            <w:rStyle w:val="Hyperlink"/>
            <w:noProof/>
          </w:rPr>
          <w:t>Figure 22 – Example search of Weather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_Toc197289101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44325AD3" w14:textId="1D8CE56B" w:rsidR="008B4747" w:rsidRDefault="008B4747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Cs w:val="24"/>
          <w:lang w:eastAsia="en-GB"/>
          <w14:ligatures w14:val="standardContextual"/>
        </w:rPr>
      </w:pPr>
      <w:hyperlink w:anchor="_Toc197289102" w:history="1">
        <w:r w:rsidRPr="005D7E99">
          <w:rPr>
            <w:rStyle w:val="Hyperlink"/>
            <w:noProof/>
          </w:rPr>
          <w:t>Figure 23 – Weather API call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_Toc197289102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3CFB8BD2" w14:textId="5AD33115" w:rsidR="008B4747" w:rsidRDefault="008B4747">
      <w:r>
        <w:fldChar w:fldCharType="end"/>
      </w:r>
      <w:r>
        <w:br w:type="page"/>
      </w:r>
    </w:p>
    <w:p w14:paraId="212C006C" w14:textId="77777777" w:rsidR="00D81E0C" w:rsidRDefault="00D81E0C" w:rsidP="790696DC">
      <w:pPr>
        <w:sectPr w:rsidR="00D81E0C" w:rsidSect="00762900">
          <w:headerReference w:type="default" r:id="rId8"/>
          <w:headerReference w:type="first" r:id="rId9"/>
          <w:pgSz w:w="11906" w:h="16838"/>
          <w:pgMar w:top="1440" w:right="1440" w:bottom="1440" w:left="1440" w:header="708" w:footer="708" w:gutter="0"/>
          <w:pgNumType w:start="1"/>
          <w:cols w:space="708"/>
          <w:docGrid w:linePitch="360"/>
        </w:sectPr>
      </w:pPr>
    </w:p>
    <w:p w14:paraId="5A7E3D0F" w14:textId="5C9C31C8" w:rsidR="001854BA" w:rsidRDefault="00CA120C" w:rsidP="00CA120C">
      <w:pPr>
        <w:pStyle w:val="Heading1"/>
      </w:pPr>
      <w:bookmarkStart w:id="0" w:name="_Toc197289528"/>
      <w:r>
        <w:lastRenderedPageBreak/>
        <w:t>1 Introduction</w:t>
      </w:r>
      <w:bookmarkEnd w:id="0"/>
    </w:p>
    <w:p w14:paraId="1789F715" w14:textId="77777777" w:rsidR="00CA120C" w:rsidRDefault="00CA120C" w:rsidP="00CA120C"/>
    <w:p w14:paraId="6BDDC055" w14:textId="0800293C" w:rsidR="00031ED0" w:rsidRDefault="006D79B3" w:rsidP="00CA120C">
      <w:r>
        <w:t xml:space="preserve">With the goal of making a mobile friendly website, </w:t>
      </w:r>
      <w:r w:rsidR="002F31BD">
        <w:t>I have created</w:t>
      </w:r>
      <w:r>
        <w:t xml:space="preserve"> a </w:t>
      </w:r>
      <w:r w:rsidR="00C24B53">
        <w:t xml:space="preserve">site that can </w:t>
      </w:r>
      <w:r w:rsidR="0098195D">
        <w:t xml:space="preserve">display </w:t>
      </w:r>
      <w:r w:rsidR="005B1E36">
        <w:t xml:space="preserve">different </w:t>
      </w:r>
      <w:r w:rsidR="002F31BD">
        <w:t xml:space="preserve">types of medias including games, anime and tv shows. The website’s functionality revolves around grabbing data from a JSON array that has been populated with data </w:t>
      </w:r>
      <w:r w:rsidR="006946C8">
        <w:t xml:space="preserve">from a database and then </w:t>
      </w:r>
      <w:r w:rsidR="00D05D53">
        <w:t xml:space="preserve">dynamically displaying it </w:t>
      </w:r>
      <w:r w:rsidR="00C965E5">
        <w:t>once it has been filtered with</w:t>
      </w:r>
      <w:r w:rsidR="00D05D53">
        <w:t xml:space="preserve"> a search term by the end user.</w:t>
      </w:r>
      <w:r w:rsidR="00031ED0">
        <w:t xml:space="preserve"> </w:t>
      </w:r>
    </w:p>
    <w:p w14:paraId="6954930C" w14:textId="77777777" w:rsidR="004F4AFF" w:rsidRDefault="004F4AFF" w:rsidP="00CA120C"/>
    <w:p w14:paraId="6EBC7AE4" w14:textId="47C6B192" w:rsidR="004F4AFF" w:rsidRDefault="005C4E8B" w:rsidP="002469C7">
      <w:pPr>
        <w:pStyle w:val="Heading2"/>
        <w:numPr>
          <w:ilvl w:val="1"/>
          <w:numId w:val="9"/>
        </w:numPr>
      </w:pPr>
      <w:bookmarkStart w:id="1" w:name="_Toc197289529"/>
      <w:r>
        <w:t>File Structure</w:t>
      </w:r>
      <w:bookmarkEnd w:id="1"/>
    </w:p>
    <w:p w14:paraId="6B416B85" w14:textId="77777777" w:rsidR="002469C7" w:rsidRDefault="002469C7" w:rsidP="002469C7"/>
    <w:p w14:paraId="5843E589" w14:textId="5DA02306" w:rsidR="002469C7" w:rsidRDefault="002469C7" w:rsidP="002469C7">
      <w:r>
        <w:t xml:space="preserve">For the </w:t>
      </w:r>
      <w:r w:rsidR="00E76335">
        <w:t>website to work properly, ensure that the “</w:t>
      </w:r>
      <w:proofErr w:type="spellStart"/>
      <w:r w:rsidR="00E76335">
        <w:t>mobileapp</w:t>
      </w:r>
      <w:proofErr w:type="spellEnd"/>
      <w:r w:rsidR="00E76335">
        <w:t>” folder and the “DBAssignment2” folder are both in the same folder</w:t>
      </w:r>
      <w:r w:rsidR="00B83D26">
        <w:t xml:space="preserve"> so that the images can be retrieved.</w:t>
      </w:r>
      <w:r w:rsidR="00FE7239">
        <w:t xml:space="preserve"> Also ensure that the </w:t>
      </w:r>
      <w:r w:rsidR="002006BE">
        <w:t>“</w:t>
      </w:r>
      <w:proofErr w:type="spellStart"/>
      <w:r w:rsidR="002006BE">
        <w:t>mediadb.sql</w:t>
      </w:r>
      <w:proofErr w:type="spellEnd"/>
      <w:r w:rsidR="002006BE">
        <w:t xml:space="preserve">” has been imported </w:t>
      </w:r>
      <w:r w:rsidR="00A74FAF">
        <w:t>into phpMyAdmin.</w:t>
      </w:r>
      <w:r w:rsidR="00710437">
        <w:t xml:space="preserve"> </w:t>
      </w:r>
    </w:p>
    <w:p w14:paraId="581549C0" w14:textId="77777777" w:rsidR="00D37D20" w:rsidRPr="002469C7" w:rsidRDefault="00D37D20" w:rsidP="002469C7"/>
    <w:p w14:paraId="6AB59E95" w14:textId="2786877D" w:rsidR="00031ED0" w:rsidRDefault="00031ED0" w:rsidP="005C7EB9">
      <w:pPr>
        <w:pStyle w:val="Heading1"/>
      </w:pPr>
      <w:bookmarkStart w:id="2" w:name="_Toc197289530"/>
      <w:r>
        <w:t>2 Discussion</w:t>
      </w:r>
      <w:bookmarkEnd w:id="2"/>
    </w:p>
    <w:p w14:paraId="55DE8422" w14:textId="33D95CD9" w:rsidR="006D79B3" w:rsidRPr="006D79B3" w:rsidRDefault="006D79B3" w:rsidP="006D79B3">
      <w:r>
        <w:t xml:space="preserve"> </w:t>
      </w:r>
    </w:p>
    <w:p w14:paraId="577C1C0B" w14:textId="488D9F6B" w:rsidR="00F13B43" w:rsidRDefault="002A15E1" w:rsidP="00C95506">
      <w:r>
        <w:t>The website I have created uses sticky mobile</w:t>
      </w:r>
      <w:sdt>
        <w:sdtPr>
          <w:id w:val="1088274701"/>
          <w:citation/>
        </w:sdtPr>
        <w:sdtContent>
          <w:r w:rsidR="00DE5939">
            <w:fldChar w:fldCharType="begin"/>
          </w:r>
          <w:r w:rsidR="00DE5939">
            <w:instrText xml:space="preserve"> CITATION Ena19 \l 2057 </w:instrText>
          </w:r>
          <w:r w:rsidR="00DE5939">
            <w:fldChar w:fldCharType="separate"/>
          </w:r>
          <w:r w:rsidR="0006508A">
            <w:rPr>
              <w:noProof/>
            </w:rPr>
            <w:t xml:space="preserve"> </w:t>
          </w:r>
          <w:r w:rsidR="0006508A" w:rsidRPr="0006508A">
            <w:rPr>
              <w:noProof/>
            </w:rPr>
            <w:t>[1]</w:t>
          </w:r>
          <w:r w:rsidR="00DE5939">
            <w:fldChar w:fldCharType="end"/>
          </w:r>
        </w:sdtContent>
      </w:sdt>
      <w:r>
        <w:t xml:space="preserve"> as a foundation for the design of the website</w:t>
      </w:r>
      <w:r w:rsidR="00B62AE8">
        <w:t xml:space="preserve">, using their CSS </w:t>
      </w:r>
      <w:r w:rsidR="00ED6FEB">
        <w:t xml:space="preserve">and customisation options to make my website </w:t>
      </w:r>
      <w:r w:rsidR="007472BE">
        <w:t>better.</w:t>
      </w:r>
      <w:r w:rsidR="00C04EC2">
        <w:t xml:space="preserve"> </w:t>
      </w:r>
      <w:r w:rsidR="008A5888">
        <w:t>This allowed me to make my website completely mobile</w:t>
      </w:r>
      <w:r w:rsidR="00013F5D">
        <w:t xml:space="preserve"> with </w:t>
      </w:r>
      <w:r w:rsidR="000310BA">
        <w:t>a suitable navigation and view.</w:t>
      </w:r>
      <w:r w:rsidR="004211DB">
        <w:t xml:space="preserve"> The website was also developed using the iPhone 13 Pro screen to</w:t>
      </w:r>
      <w:r w:rsidR="005A29BE">
        <w:t xml:space="preserve"> test for mobile </w:t>
      </w:r>
      <w:r w:rsidR="001A14CB">
        <w:t>responsiveness</w:t>
      </w:r>
      <w:r w:rsidR="00F65B12">
        <w:t>.</w:t>
      </w:r>
      <w:r w:rsidR="00A54E88">
        <w:t xml:space="preserve"> Alongside Sticky Mobile I also implemented jQuery Mobile</w:t>
      </w:r>
      <w:sdt>
        <w:sdtPr>
          <w:id w:val="921295292"/>
          <w:citation/>
        </w:sdtPr>
        <w:sdtContent>
          <w:r w:rsidR="00082D54">
            <w:fldChar w:fldCharType="begin"/>
          </w:r>
          <w:r w:rsidR="00082D54">
            <w:instrText xml:space="preserve"> CITATION jQu252 \l 2057 </w:instrText>
          </w:r>
          <w:r w:rsidR="00082D54">
            <w:fldChar w:fldCharType="separate"/>
          </w:r>
          <w:r w:rsidR="0006508A">
            <w:rPr>
              <w:noProof/>
            </w:rPr>
            <w:t xml:space="preserve"> </w:t>
          </w:r>
          <w:r w:rsidR="0006508A" w:rsidRPr="0006508A">
            <w:rPr>
              <w:noProof/>
            </w:rPr>
            <w:t>[2]</w:t>
          </w:r>
          <w:r w:rsidR="00082D54">
            <w:fldChar w:fldCharType="end"/>
          </w:r>
        </w:sdtContent>
      </w:sdt>
      <w:r w:rsidR="00A54E88">
        <w:t xml:space="preserve"> features to make the website visually appealing while making it more suitable for mobile users.</w:t>
      </w:r>
      <w:r w:rsidR="006F06AC">
        <w:t xml:space="preserve"> </w:t>
      </w:r>
      <w:r w:rsidR="008D6733">
        <w:t xml:space="preserve">For other developers to utilise my API, I have created a readme.txt file </w:t>
      </w:r>
      <w:r w:rsidR="007109BB">
        <w:t>with instructions on how to implement it in their own website</w:t>
      </w:r>
      <w:r w:rsidR="004B1E40">
        <w:t xml:space="preserve"> in the </w:t>
      </w:r>
      <w:proofErr w:type="spellStart"/>
      <w:r w:rsidR="004B1E40">
        <w:t>mobileapp</w:t>
      </w:r>
      <w:proofErr w:type="spellEnd"/>
      <w:r w:rsidR="004B1E40">
        <w:t xml:space="preserve"> folder. </w:t>
      </w:r>
    </w:p>
    <w:p w14:paraId="4AEA881B" w14:textId="4561EE0A" w:rsidR="00F13B43" w:rsidRDefault="003E7C49" w:rsidP="003E7C49">
      <w:pPr>
        <w:pStyle w:val="Heading2"/>
      </w:pPr>
      <w:bookmarkStart w:id="3" w:name="_Toc197289531"/>
      <w:r>
        <w:t>2.</w:t>
      </w:r>
      <w:r w:rsidR="006D79B3">
        <w:t>1</w:t>
      </w:r>
      <w:r>
        <w:t xml:space="preserve"> </w:t>
      </w:r>
      <w:r w:rsidR="00EA11C6">
        <w:t>Getting Data</w:t>
      </w:r>
      <w:bookmarkEnd w:id="3"/>
    </w:p>
    <w:p w14:paraId="042730E5" w14:textId="77777777" w:rsidR="00D1342A" w:rsidRDefault="00D1342A" w:rsidP="00D1342A"/>
    <w:p w14:paraId="01BF8292" w14:textId="3E0F19E5" w:rsidR="00215803" w:rsidRDefault="00D1342A" w:rsidP="00D1342A">
      <w:r>
        <w:t xml:space="preserve">Initially when creating the </w:t>
      </w:r>
      <w:r w:rsidR="00E85B93">
        <w:t>API calls for each table I was going to implement a full PHP solution</w:t>
      </w:r>
      <w:r w:rsidR="00215803">
        <w:t>, taking inspiration from a resource from Eli the Computer Guy</w:t>
      </w:r>
      <w:sdt>
        <w:sdtPr>
          <w:id w:val="-1588759580"/>
          <w:citation/>
        </w:sdtPr>
        <w:sdtContent>
          <w:r w:rsidR="00215803">
            <w:fldChar w:fldCharType="begin"/>
          </w:r>
          <w:r w:rsidR="00215803">
            <w:instrText xml:space="preserve"> CITATION Eli25 \l 2057 </w:instrText>
          </w:r>
          <w:r w:rsidR="00215803">
            <w:fldChar w:fldCharType="separate"/>
          </w:r>
          <w:r w:rsidR="0006508A">
            <w:rPr>
              <w:noProof/>
            </w:rPr>
            <w:t xml:space="preserve"> </w:t>
          </w:r>
          <w:r w:rsidR="0006508A" w:rsidRPr="0006508A">
            <w:rPr>
              <w:noProof/>
            </w:rPr>
            <w:t>[3]</w:t>
          </w:r>
          <w:r w:rsidR="00215803">
            <w:fldChar w:fldCharType="end"/>
          </w:r>
        </w:sdtContent>
      </w:sdt>
      <w:r w:rsidR="00E85B93">
        <w:t xml:space="preserve">. While developing this however I noticed that the search results were very slow and required a full page refresh every time I searched for data. </w:t>
      </w:r>
    </w:p>
    <w:p w14:paraId="297CD7F8" w14:textId="77777777" w:rsidR="00215803" w:rsidRDefault="00215803" w:rsidP="00215803">
      <w:pPr>
        <w:keepNext/>
      </w:pPr>
      <w:r w:rsidRPr="00215803">
        <w:rPr>
          <w:noProof/>
        </w:rPr>
        <w:lastRenderedPageBreak/>
        <w:drawing>
          <wp:inline distT="0" distB="0" distL="0" distR="0" wp14:anchorId="78D924E9" wp14:editId="661DDE86">
            <wp:extent cx="5731510" cy="3016250"/>
            <wp:effectExtent l="0" t="0" r="2540" b="0"/>
            <wp:docPr id="317373151" name="Picture 1" descr="A screen 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373151" name="Picture 1" descr="A screen shot of a computer program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1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583499" w14:textId="42B374D0" w:rsidR="00215803" w:rsidRDefault="00215803" w:rsidP="00215803">
      <w:pPr>
        <w:pStyle w:val="Caption"/>
        <w:jc w:val="left"/>
      </w:pPr>
      <w:bookmarkStart w:id="4" w:name="_Toc197289080"/>
      <w:r>
        <w:t xml:space="preserve">Figure </w:t>
      </w:r>
      <w:r w:rsidR="003D1C4A">
        <w:fldChar w:fldCharType="begin"/>
      </w:r>
      <w:r w:rsidR="003D1C4A">
        <w:instrText xml:space="preserve"> SEQ Figure \* ARABIC </w:instrText>
      </w:r>
      <w:r w:rsidR="003D1C4A">
        <w:fldChar w:fldCharType="separate"/>
      </w:r>
      <w:r w:rsidR="007537E4">
        <w:rPr>
          <w:noProof/>
        </w:rPr>
        <w:t>1</w:t>
      </w:r>
      <w:r w:rsidR="003D1C4A">
        <w:rPr>
          <w:noProof/>
        </w:rPr>
        <w:fldChar w:fldCharType="end"/>
      </w:r>
      <w:r>
        <w:t xml:space="preserve"> – Old PHP only solution</w:t>
      </w:r>
      <w:bookmarkEnd w:id="4"/>
    </w:p>
    <w:p w14:paraId="4D388952" w14:textId="77777777" w:rsidR="001E14B9" w:rsidRDefault="001E14B9" w:rsidP="001E14B9"/>
    <w:p w14:paraId="441DF8DE" w14:textId="77777777" w:rsidR="001E14B9" w:rsidRDefault="001E14B9" w:rsidP="001E14B9"/>
    <w:p w14:paraId="3BBE62B6" w14:textId="56995EC2" w:rsidR="006D79B3" w:rsidRDefault="001E14B9" w:rsidP="001E14B9">
      <w:r>
        <w:t xml:space="preserve">The new solution instead used </w:t>
      </w:r>
      <w:r w:rsidR="00172874">
        <w:t xml:space="preserve">AJAX to directly search a JSON array </w:t>
      </w:r>
      <w:r w:rsidR="00B13347">
        <w:t xml:space="preserve">by comparing data from a search bar the user can </w:t>
      </w:r>
      <w:r w:rsidR="007E5E4B">
        <w:t xml:space="preserve">interact with </w:t>
      </w:r>
      <w:r w:rsidR="00184709">
        <w:t>to the items in the array</w:t>
      </w:r>
      <w:r w:rsidR="007B3BEA">
        <w:t>, being a much more effective solution as it didn’t require a refresh to function</w:t>
      </w:r>
      <w:r w:rsidR="00184709">
        <w:t>.</w:t>
      </w:r>
      <w:r w:rsidR="006D79B3">
        <w:t xml:space="preserve"> </w:t>
      </w:r>
    </w:p>
    <w:p w14:paraId="1908C50C" w14:textId="77777777" w:rsidR="003D1C4A" w:rsidRDefault="006D79B3" w:rsidP="003D1C4A">
      <w:pPr>
        <w:keepNext/>
      </w:pPr>
      <w:r w:rsidRPr="006D79B3">
        <w:rPr>
          <w:noProof/>
        </w:rPr>
        <w:drawing>
          <wp:inline distT="0" distB="0" distL="0" distR="0" wp14:anchorId="2E87E422" wp14:editId="51942B4D">
            <wp:extent cx="6442469" cy="1593130"/>
            <wp:effectExtent l="0" t="0" r="0" b="7620"/>
            <wp:docPr id="762476904" name="Picture 1" descr="A computer code on a black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2476904" name="Picture 1" descr="A computer code on a black background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461490" cy="1597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22A9F7" w14:textId="439D8432" w:rsidR="006D79B3" w:rsidRDefault="003D1C4A" w:rsidP="003D1C4A">
      <w:pPr>
        <w:pStyle w:val="Caption"/>
        <w:jc w:val="left"/>
      </w:pPr>
      <w:bookmarkStart w:id="5" w:name="_Toc197289081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7537E4">
        <w:rPr>
          <w:noProof/>
        </w:rPr>
        <w:t>2</w:t>
      </w:r>
      <w:r>
        <w:rPr>
          <w:noProof/>
        </w:rPr>
        <w:fldChar w:fldCharType="end"/>
      </w:r>
      <w:r>
        <w:t xml:space="preserve"> – Search bar</w:t>
      </w:r>
      <w:bookmarkEnd w:id="5"/>
    </w:p>
    <w:p w14:paraId="6DAEFBD3" w14:textId="5F0F7856" w:rsidR="00BC0C72" w:rsidRDefault="00BC0C72" w:rsidP="00A33702"/>
    <w:p w14:paraId="61425E1A" w14:textId="12CF240E" w:rsidR="00BC0C72" w:rsidRDefault="00BC0C72" w:rsidP="00A33702">
      <w:r>
        <w:t xml:space="preserve">The first part of using this method was to </w:t>
      </w:r>
      <w:r w:rsidR="008A63B9">
        <w:t xml:space="preserve">create an array with JSON that contained </w:t>
      </w:r>
      <w:proofErr w:type="gramStart"/>
      <w:r w:rsidR="008A63B9">
        <w:t>all of</w:t>
      </w:r>
      <w:proofErr w:type="gramEnd"/>
      <w:r w:rsidR="008A63B9">
        <w:t xml:space="preserve"> the data that I needed for the search</w:t>
      </w:r>
      <w:r w:rsidR="00082D54">
        <w:t>, which I took inspiration from w3schools to assist me</w:t>
      </w:r>
      <w:sdt>
        <w:sdtPr>
          <w:id w:val="907814561"/>
          <w:citation/>
        </w:sdtPr>
        <w:sdtContent>
          <w:r w:rsidR="00F15B86">
            <w:fldChar w:fldCharType="begin"/>
          </w:r>
          <w:r w:rsidR="00F15B86">
            <w:instrText xml:space="preserve"> CITATION w3s251 \l 2057 </w:instrText>
          </w:r>
          <w:r w:rsidR="00F15B86">
            <w:fldChar w:fldCharType="separate"/>
          </w:r>
          <w:r w:rsidR="0006508A">
            <w:rPr>
              <w:noProof/>
            </w:rPr>
            <w:t xml:space="preserve"> </w:t>
          </w:r>
          <w:r w:rsidR="0006508A" w:rsidRPr="0006508A">
            <w:rPr>
              <w:noProof/>
            </w:rPr>
            <w:t>[4]</w:t>
          </w:r>
          <w:r w:rsidR="00F15B86">
            <w:fldChar w:fldCharType="end"/>
          </w:r>
        </w:sdtContent>
      </w:sdt>
      <w:r w:rsidR="008A63B9">
        <w:t>.</w:t>
      </w:r>
      <w:r w:rsidR="00117B75">
        <w:t xml:space="preserve"> I decided to take the approach of dynamically grabbing data </w:t>
      </w:r>
      <w:r w:rsidR="00A25C6F">
        <w:t xml:space="preserve">from the </w:t>
      </w:r>
      <w:r w:rsidR="00FD1E0E">
        <w:t xml:space="preserve">database </w:t>
      </w:r>
      <w:r w:rsidR="008D1473">
        <w:t>and performing a while loop to continuously grab data from the database while there are still rows left</w:t>
      </w:r>
      <w:r w:rsidR="00F45BDC">
        <w:t>, which would all be inserted into the array.</w:t>
      </w:r>
      <w:r w:rsidR="004A1AB5">
        <w:t xml:space="preserve"> Once </w:t>
      </w:r>
      <w:r w:rsidR="00110F90">
        <w:t>all</w:t>
      </w:r>
      <w:r w:rsidR="004A1AB5">
        <w:t xml:space="preserve"> the anime data was selected, the array would be echoed so that when the </w:t>
      </w:r>
      <w:proofErr w:type="spellStart"/>
      <w:r w:rsidR="004A1AB5">
        <w:t>php</w:t>
      </w:r>
      <w:proofErr w:type="spellEnd"/>
      <w:r w:rsidR="004A1AB5">
        <w:t xml:space="preserve"> file is called </w:t>
      </w:r>
      <w:r w:rsidR="0000735C">
        <w:t xml:space="preserve">it will display </w:t>
      </w:r>
      <w:r w:rsidR="00A11B76">
        <w:t>all</w:t>
      </w:r>
      <w:r w:rsidR="0000735C">
        <w:t xml:space="preserve"> the data.</w:t>
      </w:r>
    </w:p>
    <w:p w14:paraId="22ADF335" w14:textId="77777777" w:rsidR="00A11B76" w:rsidRDefault="00A11B76" w:rsidP="00A33702"/>
    <w:p w14:paraId="26344963" w14:textId="77777777" w:rsidR="00A11B76" w:rsidRDefault="00A11B76" w:rsidP="00A11B76">
      <w:pPr>
        <w:keepNext/>
      </w:pPr>
      <w:r w:rsidRPr="00A11B76">
        <w:lastRenderedPageBreak/>
        <w:drawing>
          <wp:inline distT="0" distB="0" distL="0" distR="0" wp14:anchorId="64C3EB0A" wp14:editId="74CF82E9">
            <wp:extent cx="6446681" cy="2469823"/>
            <wp:effectExtent l="0" t="0" r="0" b="6985"/>
            <wp:docPr id="410364185" name="Picture 1" descr="A screen 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364185" name="Picture 1" descr="A screen shot of a computer screen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458266" cy="24742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203DE7" w14:textId="12440965" w:rsidR="00A11B76" w:rsidRDefault="00A11B76" w:rsidP="00A11B76">
      <w:pPr>
        <w:pStyle w:val="Caption"/>
        <w:jc w:val="left"/>
      </w:pPr>
      <w:bookmarkStart w:id="6" w:name="_Toc197289082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7537E4">
        <w:rPr>
          <w:noProof/>
        </w:rPr>
        <w:t>3</w:t>
      </w:r>
      <w:r>
        <w:fldChar w:fldCharType="end"/>
      </w:r>
      <w:r>
        <w:t xml:space="preserve"> – Result of initial JSON array</w:t>
      </w:r>
      <w:r w:rsidR="00331837">
        <w:t xml:space="preserve"> from </w:t>
      </w:r>
      <w:proofErr w:type="spellStart"/>
      <w:r w:rsidR="00331837">
        <w:t>animedata.php</w:t>
      </w:r>
      <w:bookmarkEnd w:id="6"/>
      <w:proofErr w:type="spellEnd"/>
    </w:p>
    <w:p w14:paraId="4FB2165C" w14:textId="77777777" w:rsidR="00C21419" w:rsidRDefault="00C21419" w:rsidP="00C21419"/>
    <w:p w14:paraId="127CFCC0" w14:textId="77777777" w:rsidR="00D5099E" w:rsidRDefault="00D5099E" w:rsidP="00C21419"/>
    <w:p w14:paraId="6248F381" w14:textId="0026AA8F" w:rsidR="00C21419" w:rsidRDefault="00C21419" w:rsidP="00C21419">
      <w:r>
        <w:t xml:space="preserve">While </w:t>
      </w:r>
      <w:r w:rsidR="00661DAE">
        <w:t>the data was returned</w:t>
      </w:r>
      <w:r>
        <w:t xml:space="preserve">, the </w:t>
      </w:r>
      <w:r w:rsidR="00A115AA">
        <w:t xml:space="preserve">content was not readable </w:t>
      </w:r>
      <w:r w:rsidR="00F57745">
        <w:t>and</w:t>
      </w:r>
      <w:r w:rsidR="00A115AA">
        <w:t xml:space="preserve"> had some </w:t>
      </w:r>
      <w:r w:rsidR="00E31782">
        <w:t>issues that caused data to be incorrectly interpreted.</w:t>
      </w:r>
      <w:r w:rsidR="00510FF0">
        <w:t xml:space="preserve"> I solved this by </w:t>
      </w:r>
      <w:r w:rsidR="00661DAE">
        <w:t xml:space="preserve">adding JSON_PRETTY_PRINT, which </w:t>
      </w:r>
      <w:r w:rsidR="000457C5">
        <w:t>formatted the data in a readable format.</w:t>
      </w:r>
      <w:r w:rsidR="00507C1F">
        <w:t xml:space="preserve"> JSON_UNESCAPED_SLASHES was also implemented to </w:t>
      </w:r>
      <w:r w:rsidR="00F6086B">
        <w:t xml:space="preserve">stop the image file path names from being </w:t>
      </w:r>
      <w:r w:rsidR="00C73299">
        <w:t>give an additional “/” which would alter the file path and make them unusable.</w:t>
      </w:r>
      <w:r w:rsidR="00231C32">
        <w:t xml:space="preserve"> I also used JSON_UNESCAPED_UNICODE so that any Unicode characters would be returned in their original format</w:t>
      </w:r>
      <w:r w:rsidR="00CC3885">
        <w:t xml:space="preserve"> instead of hexadecimal.</w:t>
      </w:r>
    </w:p>
    <w:p w14:paraId="4006326E" w14:textId="77777777" w:rsidR="002D2694" w:rsidRDefault="002D2694" w:rsidP="002D2694">
      <w:pPr>
        <w:keepNext/>
      </w:pPr>
      <w:r>
        <w:rPr>
          <w:noProof/>
        </w:rPr>
        <w:drawing>
          <wp:inline distT="0" distB="0" distL="0" distR="0" wp14:anchorId="44C0CB46" wp14:editId="544F3FD0">
            <wp:extent cx="6510836" cy="3348319"/>
            <wp:effectExtent l="0" t="0" r="4445" b="5080"/>
            <wp:docPr id="10700310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7829" cy="3362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B006763" w14:textId="3B50DEA6" w:rsidR="002D2694" w:rsidRDefault="002D2694" w:rsidP="002D2694">
      <w:pPr>
        <w:pStyle w:val="Caption"/>
        <w:jc w:val="left"/>
      </w:pPr>
      <w:bookmarkStart w:id="7" w:name="_Toc197289083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7537E4">
        <w:rPr>
          <w:noProof/>
        </w:rPr>
        <w:t>4</w:t>
      </w:r>
      <w:r>
        <w:fldChar w:fldCharType="end"/>
      </w:r>
      <w:r>
        <w:t xml:space="preserve"> – JSON output using JSON_PRETTY_PRINT</w:t>
      </w:r>
      <w:r w:rsidR="00DB6739">
        <w:t xml:space="preserve"> and JSON_UNESCAPED_SLASHES</w:t>
      </w:r>
      <w:r w:rsidR="00C05D06">
        <w:t xml:space="preserve"> from </w:t>
      </w:r>
      <w:proofErr w:type="spellStart"/>
      <w:r w:rsidR="00C05D06">
        <w:t>animedata.php</w:t>
      </w:r>
      <w:bookmarkEnd w:id="7"/>
      <w:proofErr w:type="spellEnd"/>
    </w:p>
    <w:p w14:paraId="6B238D7B" w14:textId="77777777" w:rsidR="00601DCC" w:rsidRDefault="00601DCC" w:rsidP="00601DCC"/>
    <w:p w14:paraId="315DBC4C" w14:textId="3A66E58E" w:rsidR="00601DCC" w:rsidRDefault="009506D2" w:rsidP="006A3DDB">
      <w:pPr>
        <w:pStyle w:val="Heading2"/>
      </w:pPr>
      <w:bookmarkStart w:id="8" w:name="_Toc197289532"/>
      <w:r>
        <w:t>2.2 Performing a search using AJAX</w:t>
      </w:r>
      <w:bookmarkEnd w:id="8"/>
    </w:p>
    <w:p w14:paraId="6E977409" w14:textId="77777777" w:rsidR="006A3DDB" w:rsidRDefault="006A3DDB" w:rsidP="006A3DDB"/>
    <w:p w14:paraId="72EBD490" w14:textId="1BCF0005" w:rsidR="00CC0F03" w:rsidRDefault="006A3DDB" w:rsidP="006A3DDB">
      <w:r>
        <w:t xml:space="preserve">The search function works by </w:t>
      </w:r>
      <w:r w:rsidR="00A835BC">
        <w:t xml:space="preserve">utilising JavaScript and AJAX to </w:t>
      </w:r>
      <w:r w:rsidR="00D40FB6">
        <w:t xml:space="preserve">allow a search without any page reloads </w:t>
      </w:r>
      <w:r w:rsidR="004001DC">
        <w:t>and dynamic content retrieval.</w:t>
      </w:r>
      <w:r w:rsidR="000A0BFB">
        <w:t xml:space="preserve"> It functions by </w:t>
      </w:r>
      <w:r w:rsidR="00ED3B69">
        <w:t xml:space="preserve">performing a script when a </w:t>
      </w:r>
      <w:r w:rsidR="00B62077">
        <w:t xml:space="preserve">HTML form is submitted that will prevent it from being submitted which would typically refresh the page. </w:t>
      </w:r>
      <w:r w:rsidR="005E00FB">
        <w:t xml:space="preserve">The </w:t>
      </w:r>
      <w:r w:rsidR="007B3BEA">
        <w:t>user’s</w:t>
      </w:r>
      <w:r w:rsidR="005E00FB">
        <w:t xml:space="preserve"> input will then be converted into a variable </w:t>
      </w:r>
      <w:r w:rsidR="00A62F69">
        <w:t>(</w:t>
      </w:r>
      <w:proofErr w:type="spellStart"/>
      <w:r w:rsidR="00A62F69">
        <w:t>SearchTerm</w:t>
      </w:r>
      <w:proofErr w:type="spellEnd"/>
      <w:r w:rsidR="00A62F69">
        <w:t>)</w:t>
      </w:r>
      <w:r w:rsidR="004C2F90">
        <w:t xml:space="preserve">. AJAX </w:t>
      </w:r>
      <w:r w:rsidR="00A17535">
        <w:t xml:space="preserve">is then used to </w:t>
      </w:r>
      <w:r w:rsidR="00191E65">
        <w:t xml:space="preserve">retrieve data from </w:t>
      </w:r>
      <w:proofErr w:type="spellStart"/>
      <w:r w:rsidR="005514C9">
        <w:t>animedata.php</w:t>
      </w:r>
      <w:proofErr w:type="spellEnd"/>
      <w:r w:rsidR="005514C9">
        <w:t xml:space="preserve"> and</w:t>
      </w:r>
      <w:r w:rsidR="00034DA3">
        <w:t xml:space="preserve"> filter the data inside of </w:t>
      </w:r>
      <w:r w:rsidR="00A87278">
        <w:t xml:space="preserve">the data array </w:t>
      </w:r>
      <w:r w:rsidR="004C125F">
        <w:t>to include the search the user entered.</w:t>
      </w:r>
    </w:p>
    <w:p w14:paraId="0A6E3F38" w14:textId="77777777" w:rsidR="00CC0F03" w:rsidRDefault="00CC0F03" w:rsidP="00CC0F03">
      <w:pPr>
        <w:keepNext/>
      </w:pPr>
      <w:r w:rsidRPr="00CC0F03">
        <w:drawing>
          <wp:inline distT="0" distB="0" distL="0" distR="0" wp14:anchorId="4E82CA88" wp14:editId="4A8BE394">
            <wp:extent cx="5496692" cy="2381582"/>
            <wp:effectExtent l="0" t="0" r="8890" b="0"/>
            <wp:docPr id="61089140" name="Picture 1" descr="A computer screen shot of cod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089140" name="Picture 1" descr="A computer screen shot of code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496692" cy="2381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D27368" w14:textId="057FC1EE" w:rsidR="005514C9" w:rsidRDefault="00CC0F03" w:rsidP="00183743">
      <w:pPr>
        <w:pStyle w:val="Caption"/>
        <w:jc w:val="left"/>
      </w:pPr>
      <w:bookmarkStart w:id="9" w:name="_Toc197289084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7537E4">
        <w:rPr>
          <w:noProof/>
        </w:rPr>
        <w:t>5</w:t>
      </w:r>
      <w:r>
        <w:fldChar w:fldCharType="end"/>
      </w:r>
      <w:r>
        <w:t xml:space="preserve"> – Getting search </w:t>
      </w:r>
      <w:r w:rsidR="00042044">
        <w:t>term from user</w:t>
      </w:r>
      <w:bookmarkEnd w:id="9"/>
    </w:p>
    <w:p w14:paraId="7C8C6436" w14:textId="538DEC6E" w:rsidR="0089290E" w:rsidRDefault="0089290E" w:rsidP="0089290E">
      <w:r>
        <w:t xml:space="preserve">The search will then </w:t>
      </w:r>
      <w:r w:rsidR="007D26CB">
        <w:t>set the search result to</w:t>
      </w:r>
      <w:r w:rsidR="00062125">
        <w:t xml:space="preserve"> any fields that</w:t>
      </w:r>
      <w:r w:rsidR="00F7745A">
        <w:t xml:space="preserve"> include the</w:t>
      </w:r>
      <w:r w:rsidR="00CA5075">
        <w:t xml:space="preserve"> user input</w:t>
      </w:r>
      <w:r w:rsidR="005B6480">
        <w:t xml:space="preserve"> </w:t>
      </w:r>
      <w:r w:rsidR="00DA1E37">
        <w:t>by filtering out anything that doesn’t match.</w:t>
      </w:r>
      <w:r w:rsidR="00E77097">
        <w:t xml:space="preserve"> Once the filter has been performed, </w:t>
      </w:r>
      <w:r w:rsidR="00931AD8">
        <w:t xml:space="preserve">it will remove any data that was previously </w:t>
      </w:r>
      <w:r w:rsidR="005D7172">
        <w:t xml:space="preserve">in the container instead of refreshing the page </w:t>
      </w:r>
      <w:r w:rsidR="00CD4C95">
        <w:t xml:space="preserve">and check the data. The data </w:t>
      </w:r>
      <w:r w:rsidR="00E6306F">
        <w:t xml:space="preserve">will be checked to ensure that the length is greater than 0 </w:t>
      </w:r>
      <w:r w:rsidR="002866AC">
        <w:t xml:space="preserve">and if </w:t>
      </w:r>
      <w:proofErr w:type="gramStart"/>
      <w:r w:rsidR="002866AC">
        <w:t>so</w:t>
      </w:r>
      <w:proofErr w:type="gramEnd"/>
      <w:r w:rsidR="002866AC">
        <w:t xml:space="preserve"> will append </w:t>
      </w:r>
      <w:r w:rsidR="00676FB2">
        <w:t>the anime</w:t>
      </w:r>
      <w:r w:rsidR="00C56519">
        <w:t xml:space="preserve">-content div </w:t>
      </w:r>
      <w:r w:rsidR="005C4854">
        <w:t xml:space="preserve">for </w:t>
      </w:r>
      <w:r w:rsidR="00141AE5">
        <w:t xml:space="preserve">every </w:t>
      </w:r>
      <w:r w:rsidR="005104B5">
        <w:t>piece of data that contained the search term</w:t>
      </w:r>
      <w:r w:rsidR="00B70F67">
        <w:t>, which can be multiple</w:t>
      </w:r>
      <w:r w:rsidR="009F00CB">
        <w:t xml:space="preserve"> results at once</w:t>
      </w:r>
      <w:r w:rsidR="005104B5">
        <w:t>.</w:t>
      </w:r>
      <w:r w:rsidR="00A72592">
        <w:t xml:space="preserve"> </w:t>
      </w:r>
      <w:r w:rsidR="00B70F67">
        <w:t>All</w:t>
      </w:r>
      <w:r w:rsidR="00A72592">
        <w:t xml:space="preserve"> the image files are contained in the </w:t>
      </w:r>
      <w:r w:rsidR="005631AB">
        <w:t xml:space="preserve">folder </w:t>
      </w:r>
      <w:r w:rsidR="00797D52">
        <w:t xml:space="preserve">for the database </w:t>
      </w:r>
      <w:r w:rsidR="00972B6D">
        <w:t>management website</w:t>
      </w:r>
      <w:r w:rsidR="009D4C25">
        <w:t>,</w:t>
      </w:r>
      <w:r w:rsidR="005914F2">
        <w:t xml:space="preserve"> </w:t>
      </w:r>
      <w:r w:rsidR="00364792">
        <w:t xml:space="preserve">with the database returning the </w:t>
      </w:r>
      <w:r w:rsidR="00B93C5D">
        <w:t xml:space="preserve">file names </w:t>
      </w:r>
      <w:r w:rsidR="0003133A">
        <w:t>that are needed to call the file.</w:t>
      </w:r>
      <w:r w:rsidR="0066527F">
        <w:t xml:space="preserve"> I initially had an issue with this which</w:t>
      </w:r>
      <w:r w:rsidR="005F5388">
        <w:t xml:space="preserve">, when </w:t>
      </w:r>
      <w:r w:rsidR="00D4507B">
        <w:t xml:space="preserve">I clicked search, </w:t>
      </w:r>
      <w:r w:rsidR="00625141">
        <w:t xml:space="preserve">the results were </w:t>
      </w:r>
      <w:r w:rsidR="00E3446C">
        <w:t>not showing</w:t>
      </w:r>
      <w:r w:rsidR="00736019">
        <w:t xml:space="preserve"> properly even though the </w:t>
      </w:r>
      <w:r w:rsidR="00F8603F">
        <w:t xml:space="preserve">AJAX data was being returned. To fix this, I had to set the result of the search that the user inputted to lowercase to make it case insensitive, which </w:t>
      </w:r>
      <w:r w:rsidR="00956172">
        <w:t xml:space="preserve">allowed the search to go through regardless of capitalisation. </w:t>
      </w:r>
    </w:p>
    <w:p w14:paraId="4CFE2026" w14:textId="77777777" w:rsidR="00DA33CC" w:rsidRDefault="00DA33CC" w:rsidP="00DA33CC">
      <w:pPr>
        <w:keepNext/>
      </w:pPr>
      <w:r w:rsidRPr="00DA33CC">
        <w:lastRenderedPageBreak/>
        <w:drawing>
          <wp:inline distT="0" distB="0" distL="0" distR="0" wp14:anchorId="52277E8A" wp14:editId="36D741C0">
            <wp:extent cx="6384031" cy="3008119"/>
            <wp:effectExtent l="0" t="0" r="0" b="1905"/>
            <wp:docPr id="755508127" name="Picture 1" descr="A screen shot of a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5508127" name="Picture 1" descr="A screen shot of a phone&#10;&#10;AI-generated content may be incorrect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388827" cy="3010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C61851" w14:textId="1D5D7DE3" w:rsidR="00DA33CC" w:rsidRDefault="00DA33CC" w:rsidP="00DA33CC">
      <w:pPr>
        <w:pStyle w:val="Caption"/>
        <w:jc w:val="left"/>
      </w:pPr>
      <w:bookmarkStart w:id="10" w:name="_Toc197289085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7537E4">
        <w:rPr>
          <w:noProof/>
        </w:rPr>
        <w:t>6</w:t>
      </w:r>
      <w:r>
        <w:fldChar w:fldCharType="end"/>
      </w:r>
      <w:r>
        <w:t xml:space="preserve"> – AJAX data </w:t>
      </w:r>
      <w:r w:rsidR="006F7403">
        <w:t xml:space="preserve">showing but not </w:t>
      </w:r>
      <w:r w:rsidR="00BE6260">
        <w:t>displaying the correct first result (One Punch Man)</w:t>
      </w:r>
      <w:bookmarkEnd w:id="10"/>
      <w:r w:rsidR="00BE6260">
        <w:t xml:space="preserve"> </w:t>
      </w:r>
    </w:p>
    <w:p w14:paraId="0CCAA0DE" w14:textId="77777777" w:rsidR="00975143" w:rsidRDefault="00975143" w:rsidP="00975143">
      <w:pPr>
        <w:keepNext/>
      </w:pPr>
      <w:r w:rsidRPr="00975143">
        <w:drawing>
          <wp:inline distT="0" distB="0" distL="0" distR="0" wp14:anchorId="13AF891B" wp14:editId="572E94A6">
            <wp:extent cx="5731510" cy="3190875"/>
            <wp:effectExtent l="0" t="0" r="2540" b="9525"/>
            <wp:docPr id="1692288880" name="Picture 1" descr="A screen 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2288880" name="Picture 1" descr="A screen shot of a computer program&#10;&#10;AI-generated content may be incorrect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90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96A30A" w14:textId="4D3F8D8F" w:rsidR="00975143" w:rsidRDefault="00975143" w:rsidP="00975143">
      <w:pPr>
        <w:pStyle w:val="Caption"/>
        <w:jc w:val="left"/>
      </w:pPr>
      <w:bookmarkStart w:id="11" w:name="_Toc197289086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7537E4">
        <w:rPr>
          <w:noProof/>
        </w:rPr>
        <w:t>7</w:t>
      </w:r>
      <w:r>
        <w:fldChar w:fldCharType="end"/>
      </w:r>
      <w:r>
        <w:t xml:space="preserve"> – Original code (no case insensitivity)</w:t>
      </w:r>
      <w:bookmarkEnd w:id="11"/>
    </w:p>
    <w:p w14:paraId="6E5691E4" w14:textId="77777777" w:rsidR="00975143" w:rsidRDefault="00975143" w:rsidP="00975143"/>
    <w:p w14:paraId="02D37F47" w14:textId="77777777" w:rsidR="00975143" w:rsidRDefault="00975143" w:rsidP="00975143">
      <w:pPr>
        <w:keepNext/>
      </w:pPr>
      <w:r w:rsidRPr="00975143">
        <w:drawing>
          <wp:inline distT="0" distB="0" distL="0" distR="0" wp14:anchorId="20AE1E60" wp14:editId="65D608CB">
            <wp:extent cx="5731510" cy="569595"/>
            <wp:effectExtent l="0" t="0" r="2540" b="1905"/>
            <wp:docPr id="18892975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9297527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69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07C31F" w14:textId="5859C374" w:rsidR="00975143" w:rsidRPr="00975143" w:rsidRDefault="00975143" w:rsidP="00975143">
      <w:pPr>
        <w:pStyle w:val="Caption"/>
        <w:jc w:val="left"/>
      </w:pPr>
      <w:bookmarkStart w:id="12" w:name="_Toc197289087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7537E4">
        <w:rPr>
          <w:noProof/>
        </w:rPr>
        <w:t>8</w:t>
      </w:r>
      <w:r>
        <w:fldChar w:fldCharType="end"/>
      </w:r>
      <w:r>
        <w:t xml:space="preserve"> – Change implemented to fix the issue</w:t>
      </w:r>
      <w:bookmarkEnd w:id="12"/>
    </w:p>
    <w:p w14:paraId="015E47A9" w14:textId="77777777" w:rsidR="008C173C" w:rsidRDefault="003513AA" w:rsidP="008C173C">
      <w:pPr>
        <w:keepNext/>
      </w:pPr>
      <w:r w:rsidRPr="003513AA">
        <w:lastRenderedPageBreak/>
        <w:drawing>
          <wp:inline distT="0" distB="0" distL="0" distR="0" wp14:anchorId="09F3DB85" wp14:editId="1D2BE17B">
            <wp:extent cx="5324030" cy="3366302"/>
            <wp:effectExtent l="0" t="0" r="0" b="5715"/>
            <wp:docPr id="2016428719" name="Picture 1" descr="A screen 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6428719" name="Picture 1" descr="A screen shot of a computer program&#10;&#10;AI-generated content may be incorrect.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338959" cy="33757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7E414F" w14:textId="2F84004B" w:rsidR="005514C9" w:rsidRDefault="008C173C" w:rsidP="008C173C">
      <w:pPr>
        <w:pStyle w:val="Caption"/>
        <w:jc w:val="left"/>
      </w:pPr>
      <w:bookmarkStart w:id="13" w:name="_Toc197289088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7537E4">
        <w:rPr>
          <w:noProof/>
        </w:rPr>
        <w:t>9</w:t>
      </w:r>
      <w:r>
        <w:fldChar w:fldCharType="end"/>
      </w:r>
      <w:r>
        <w:t xml:space="preserve"> – AJAX </w:t>
      </w:r>
      <w:r w:rsidR="004D4708">
        <w:t xml:space="preserve">comparing user input to </w:t>
      </w:r>
      <w:r w:rsidR="003148BB">
        <w:t>title</w:t>
      </w:r>
      <w:r w:rsidR="00C04BF3">
        <w:t>s in anime array</w:t>
      </w:r>
      <w:r w:rsidR="00FA3134">
        <w:t xml:space="preserve"> (fixed)</w:t>
      </w:r>
      <w:bookmarkEnd w:id="13"/>
    </w:p>
    <w:p w14:paraId="54D8ED99" w14:textId="77777777" w:rsidR="00522BBB" w:rsidRDefault="00522BBB" w:rsidP="00522BBB">
      <w:pPr>
        <w:keepNext/>
      </w:pPr>
      <w:r w:rsidRPr="00522BBB">
        <w:drawing>
          <wp:inline distT="0" distB="0" distL="0" distR="0" wp14:anchorId="0809172B" wp14:editId="5E799B0A">
            <wp:extent cx="5731510" cy="2715895"/>
            <wp:effectExtent l="0" t="0" r="2540" b="8255"/>
            <wp:docPr id="880900923" name="Picture 1" descr="A screen shot of a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0900923" name="Picture 1" descr="A screen shot of a phone&#10;&#10;AI-generated content may be incorrect.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15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953B08" w14:textId="2098DF83" w:rsidR="00522BBB" w:rsidRPr="00522BBB" w:rsidRDefault="00522BBB" w:rsidP="00522BBB">
      <w:pPr>
        <w:pStyle w:val="Caption"/>
        <w:jc w:val="left"/>
      </w:pPr>
      <w:bookmarkStart w:id="14" w:name="_Toc197289089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7537E4">
        <w:rPr>
          <w:noProof/>
        </w:rPr>
        <w:t>10</w:t>
      </w:r>
      <w:r>
        <w:fldChar w:fldCharType="end"/>
      </w:r>
      <w:r>
        <w:t xml:space="preserve"> – Testing that “</w:t>
      </w:r>
      <w:proofErr w:type="spellStart"/>
      <w:r>
        <w:t>animedata.php</w:t>
      </w:r>
      <w:proofErr w:type="spellEnd"/>
      <w:r>
        <w:t xml:space="preserve">” is being called </w:t>
      </w:r>
      <w:r w:rsidR="00591B7D">
        <w:t>when the search is used</w:t>
      </w:r>
      <w:bookmarkEnd w:id="14"/>
    </w:p>
    <w:p w14:paraId="1BA89600" w14:textId="77777777" w:rsidR="00724CBE" w:rsidRDefault="00724CBE" w:rsidP="00724CBE">
      <w:pPr>
        <w:keepNext/>
      </w:pPr>
      <w:r w:rsidRPr="00724CBE">
        <w:lastRenderedPageBreak/>
        <w:drawing>
          <wp:inline distT="0" distB="0" distL="0" distR="0" wp14:anchorId="08677CD0" wp14:editId="20B0B3D1">
            <wp:extent cx="1925686" cy="3846786"/>
            <wp:effectExtent l="0" t="0" r="0" b="1905"/>
            <wp:docPr id="152802006" name="Picture 1" descr="A cell phone with a cartoon charac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802006" name="Picture 1" descr="A cell phone with a cartoon character&#10;&#10;AI-generated content may be incorrect.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925686" cy="38467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7C6696" w14:textId="6ABFA203" w:rsidR="00460776" w:rsidRDefault="00724CBE" w:rsidP="009F0C04">
      <w:pPr>
        <w:pStyle w:val="Caption"/>
        <w:jc w:val="left"/>
      </w:pPr>
      <w:bookmarkStart w:id="15" w:name="_Toc197289090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7537E4">
        <w:rPr>
          <w:noProof/>
        </w:rPr>
        <w:t>11</w:t>
      </w:r>
      <w:r>
        <w:fldChar w:fldCharType="end"/>
      </w:r>
      <w:r>
        <w:t xml:space="preserve"> – Searching for “One Piece” in the anime table</w:t>
      </w:r>
      <w:bookmarkEnd w:id="15"/>
    </w:p>
    <w:p w14:paraId="17D282B4" w14:textId="77777777" w:rsidR="00460776" w:rsidRDefault="00460776" w:rsidP="00460776">
      <w:pPr>
        <w:keepNext/>
      </w:pPr>
      <w:r w:rsidRPr="00460776">
        <w:drawing>
          <wp:inline distT="0" distB="0" distL="0" distR="0" wp14:anchorId="30A06A58" wp14:editId="0CC8CECC">
            <wp:extent cx="1971224" cy="3717421"/>
            <wp:effectExtent l="0" t="0" r="0" b="0"/>
            <wp:docPr id="1447516009" name="Picture 1" descr="A screen shot of a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7516009" name="Picture 1" descr="A screen shot of a phone&#10;&#10;AI-generated content may be incorrect.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978320" cy="3730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219461" w14:textId="1E79E97F" w:rsidR="00460776" w:rsidRDefault="00460776" w:rsidP="00460776">
      <w:pPr>
        <w:pStyle w:val="Caption"/>
        <w:jc w:val="left"/>
      </w:pPr>
      <w:bookmarkStart w:id="16" w:name="_Toc197289091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7537E4">
        <w:rPr>
          <w:noProof/>
        </w:rPr>
        <w:t>12</w:t>
      </w:r>
      <w:r>
        <w:fldChar w:fldCharType="end"/>
      </w:r>
      <w:r>
        <w:t xml:space="preserve"> – Searching for One Piece continuation</w:t>
      </w:r>
      <w:bookmarkEnd w:id="16"/>
    </w:p>
    <w:p w14:paraId="26AB08E8" w14:textId="77777777" w:rsidR="000C58E8" w:rsidRDefault="000C58E8" w:rsidP="00C54EEF"/>
    <w:p w14:paraId="3EF7D033" w14:textId="77777777" w:rsidR="000C58E8" w:rsidRDefault="000C58E8" w:rsidP="000C58E8">
      <w:pPr>
        <w:keepNext/>
      </w:pPr>
      <w:r w:rsidRPr="000C58E8">
        <w:lastRenderedPageBreak/>
        <w:drawing>
          <wp:inline distT="0" distB="0" distL="0" distR="0" wp14:anchorId="3744639A" wp14:editId="1A3A29B6">
            <wp:extent cx="1999517" cy="3760150"/>
            <wp:effectExtent l="0" t="0" r="1270" b="0"/>
            <wp:docPr id="1046512304" name="Picture 1" descr="A screen shot of a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6512304" name="Picture 1" descr="A screen shot of a phone&#10;&#10;AI-generated content may be incorrect.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009512" cy="3778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6A1FEB" w14:textId="5887C866" w:rsidR="001644D3" w:rsidRPr="001644D3" w:rsidRDefault="000C58E8" w:rsidP="001644D3">
      <w:pPr>
        <w:pStyle w:val="Caption"/>
        <w:jc w:val="left"/>
      </w:pPr>
      <w:bookmarkStart w:id="17" w:name="_Toc197289092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7537E4">
        <w:rPr>
          <w:noProof/>
        </w:rPr>
        <w:t>13</w:t>
      </w:r>
      <w:r>
        <w:fldChar w:fldCharType="end"/>
      </w:r>
      <w:r>
        <w:t xml:space="preserve"> – Searching for “One” (returning One Punch Man, One Piece and more)</w:t>
      </w:r>
      <w:bookmarkEnd w:id="17"/>
      <w:r>
        <w:t xml:space="preserve"> </w:t>
      </w:r>
    </w:p>
    <w:p w14:paraId="0E1EDC07" w14:textId="6A60112E" w:rsidR="0018497F" w:rsidRDefault="00233EB8" w:rsidP="001644D3">
      <w:pPr>
        <w:pStyle w:val="Heading2"/>
      </w:pPr>
      <w:bookmarkStart w:id="18" w:name="_Toc197289533"/>
      <w:r>
        <w:t xml:space="preserve">2.3 </w:t>
      </w:r>
      <w:r w:rsidR="00B82D8D">
        <w:t>Showing fields to user</w:t>
      </w:r>
      <w:bookmarkEnd w:id="18"/>
    </w:p>
    <w:p w14:paraId="2F5C94BD" w14:textId="18114A67" w:rsidR="00451D78" w:rsidRDefault="00A074E9" w:rsidP="0018497F">
      <w:r>
        <w:t xml:space="preserve">Each page also had a </w:t>
      </w:r>
      <w:proofErr w:type="spellStart"/>
      <w:r>
        <w:t>php</w:t>
      </w:r>
      <w:proofErr w:type="spellEnd"/>
      <w:r>
        <w:t xml:space="preserve"> script that would display </w:t>
      </w:r>
      <w:proofErr w:type="gramStart"/>
      <w:r>
        <w:t>all of</w:t>
      </w:r>
      <w:proofErr w:type="gramEnd"/>
      <w:r>
        <w:t xml:space="preserve"> the fields that existed </w:t>
      </w:r>
      <w:r w:rsidR="00807F78">
        <w:t xml:space="preserve">to the user </w:t>
      </w:r>
      <w:r w:rsidR="0042082A">
        <w:t xml:space="preserve">in a table </w:t>
      </w:r>
      <w:r w:rsidR="00982628">
        <w:t xml:space="preserve">so that </w:t>
      </w:r>
      <w:r w:rsidR="004B63A4">
        <w:t>they can see what options they can search for.</w:t>
      </w:r>
    </w:p>
    <w:p w14:paraId="2DFCF172" w14:textId="77777777" w:rsidR="00451D78" w:rsidRDefault="00451D78" w:rsidP="00451D78">
      <w:pPr>
        <w:keepNext/>
      </w:pPr>
      <w:r w:rsidRPr="00451D78">
        <w:drawing>
          <wp:inline distT="0" distB="0" distL="0" distR="0" wp14:anchorId="416B7E9F" wp14:editId="3D72095A">
            <wp:extent cx="4281611" cy="3358497"/>
            <wp:effectExtent l="0" t="0" r="5080" b="0"/>
            <wp:docPr id="251219779" name="Picture 1" descr="A computer screen shot of a program cod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219779" name="Picture 1" descr="A computer screen shot of a program code&#10;&#10;AI-generated content may be incorrect.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289123" cy="33643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3B7696" w14:textId="105095D6" w:rsidR="00451D78" w:rsidRDefault="00451D78" w:rsidP="00451D78">
      <w:pPr>
        <w:pStyle w:val="Caption"/>
        <w:jc w:val="left"/>
      </w:pPr>
      <w:bookmarkStart w:id="19" w:name="_Toc197289093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7537E4">
        <w:rPr>
          <w:noProof/>
        </w:rPr>
        <w:t>14</w:t>
      </w:r>
      <w:r>
        <w:fldChar w:fldCharType="end"/>
      </w:r>
      <w:r>
        <w:t xml:space="preserve"> – Table script</w:t>
      </w:r>
      <w:bookmarkEnd w:id="19"/>
    </w:p>
    <w:p w14:paraId="3F64911D" w14:textId="77777777" w:rsidR="008435C7" w:rsidRDefault="008435C7" w:rsidP="008435C7">
      <w:pPr>
        <w:keepNext/>
      </w:pPr>
      <w:r w:rsidRPr="008435C7">
        <w:lastRenderedPageBreak/>
        <w:drawing>
          <wp:inline distT="0" distB="0" distL="0" distR="0" wp14:anchorId="4AF61046" wp14:editId="090DB731">
            <wp:extent cx="2066940" cy="3878989"/>
            <wp:effectExtent l="0" t="0" r="0" b="7620"/>
            <wp:docPr id="16944884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4488434" name="Picture 1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071321" cy="3887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D324C6" w14:textId="0294F43F" w:rsidR="008435C7" w:rsidRDefault="008435C7" w:rsidP="008435C7">
      <w:pPr>
        <w:pStyle w:val="Caption"/>
        <w:jc w:val="left"/>
      </w:pPr>
      <w:bookmarkStart w:id="20" w:name="_Toc197289094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7537E4">
        <w:rPr>
          <w:noProof/>
        </w:rPr>
        <w:t>15</w:t>
      </w:r>
      <w:r>
        <w:fldChar w:fldCharType="end"/>
      </w:r>
      <w:r>
        <w:t xml:space="preserve"> – Table on </w:t>
      </w:r>
      <w:r w:rsidR="00DB1818">
        <w:t>anime page</w:t>
      </w:r>
      <w:bookmarkEnd w:id="20"/>
    </w:p>
    <w:p w14:paraId="3E366E9A" w14:textId="77777777" w:rsidR="00431CCC" w:rsidRDefault="00431CCC" w:rsidP="00431CCC"/>
    <w:p w14:paraId="66AEA3CF" w14:textId="25DC5FCC" w:rsidR="00431CCC" w:rsidRPr="00431CCC" w:rsidRDefault="00431CCC" w:rsidP="008A1A7F">
      <w:pPr>
        <w:pStyle w:val="Heading2"/>
      </w:pPr>
      <w:bookmarkStart w:id="21" w:name="_Toc197289534"/>
      <w:r>
        <w:t>2.4 Random Item</w:t>
      </w:r>
      <w:bookmarkEnd w:id="21"/>
    </w:p>
    <w:p w14:paraId="17E12EF7" w14:textId="77777777" w:rsidR="006C70CA" w:rsidRDefault="006C70CA" w:rsidP="006C70CA"/>
    <w:p w14:paraId="42E79948" w14:textId="6B677BFD" w:rsidR="002D39AA" w:rsidRDefault="008A1A7F" w:rsidP="006C70CA">
      <w:r>
        <w:t>I also implemented</w:t>
      </w:r>
      <w:r w:rsidR="00632F0B">
        <w:t xml:space="preserve"> a “random item” feature for my home page that will generate a random </w:t>
      </w:r>
      <w:r w:rsidR="00C72BA9">
        <w:t xml:space="preserve">field from </w:t>
      </w:r>
      <w:r w:rsidR="00985941">
        <w:t xml:space="preserve">each table and display it to the user on the home page. It does this by using order by </w:t>
      </w:r>
      <w:proofErr w:type="gramStart"/>
      <w:r w:rsidR="00985941">
        <w:t>rand(</w:t>
      </w:r>
      <w:proofErr w:type="gramEnd"/>
      <w:r w:rsidR="00985941">
        <w:t xml:space="preserve">) </w:t>
      </w:r>
      <w:r w:rsidR="00F8300B">
        <w:t xml:space="preserve">and </w:t>
      </w:r>
      <w:r w:rsidR="00BA4D9A">
        <w:t xml:space="preserve">putting it into a </w:t>
      </w:r>
      <w:r w:rsidR="00415479">
        <w:t xml:space="preserve">variable </w:t>
      </w:r>
      <w:r w:rsidR="00A702EE">
        <w:t>for the user to call</w:t>
      </w:r>
      <w:r w:rsidR="0094160B">
        <w:t>.</w:t>
      </w:r>
    </w:p>
    <w:p w14:paraId="3AAAFE3A" w14:textId="77777777" w:rsidR="002B051E" w:rsidRDefault="002B051E" w:rsidP="002B051E">
      <w:pPr>
        <w:keepNext/>
      </w:pPr>
      <w:r w:rsidRPr="002B051E">
        <w:drawing>
          <wp:inline distT="0" distB="0" distL="0" distR="0" wp14:anchorId="2571A3BA" wp14:editId="2F680F4E">
            <wp:extent cx="4103235" cy="2162086"/>
            <wp:effectExtent l="0" t="0" r="0" b="0"/>
            <wp:docPr id="74112304" name="Picture 1" descr="A computer screen shot of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112304" name="Picture 1" descr="A computer screen shot of text&#10;&#10;AI-generated content may be incorrect.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107647" cy="21644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F85E43" w14:textId="7C07EC9B" w:rsidR="002B051E" w:rsidRDefault="002B051E" w:rsidP="002B051E">
      <w:pPr>
        <w:pStyle w:val="Caption"/>
        <w:jc w:val="left"/>
      </w:pPr>
      <w:bookmarkStart w:id="22" w:name="_Toc197289095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7537E4">
        <w:rPr>
          <w:noProof/>
        </w:rPr>
        <w:t>16</w:t>
      </w:r>
      <w:r>
        <w:fldChar w:fldCharType="end"/>
      </w:r>
      <w:r>
        <w:t xml:space="preserve"> – Code for getting the random </w:t>
      </w:r>
      <w:r w:rsidR="00A935DE">
        <w:t>item</w:t>
      </w:r>
      <w:bookmarkEnd w:id="22"/>
    </w:p>
    <w:p w14:paraId="6F1E3823" w14:textId="77777777" w:rsidR="00F341F1" w:rsidRDefault="00F341F1" w:rsidP="006C70CA"/>
    <w:p w14:paraId="2B15F871" w14:textId="77777777" w:rsidR="001D18A2" w:rsidRDefault="001D18A2" w:rsidP="001D18A2">
      <w:pPr>
        <w:keepNext/>
      </w:pPr>
      <w:r w:rsidRPr="001D18A2">
        <w:lastRenderedPageBreak/>
        <w:drawing>
          <wp:inline distT="0" distB="0" distL="0" distR="0" wp14:anchorId="56038031" wp14:editId="4BE93335">
            <wp:extent cx="5731510" cy="2994660"/>
            <wp:effectExtent l="0" t="0" r="2540" b="0"/>
            <wp:docPr id="1467532197" name="Picture 1" descr="A screen shot of a computer cod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7532197" name="Picture 1" descr="A screen shot of a computer code&#10;&#10;AI-generated content may be incorrect.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94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00064A" w14:textId="67BE83B2" w:rsidR="00F341F1" w:rsidRDefault="001D18A2" w:rsidP="0039664B">
      <w:pPr>
        <w:pStyle w:val="Caption"/>
        <w:jc w:val="left"/>
      </w:pPr>
      <w:bookmarkStart w:id="23" w:name="_Toc197289096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7537E4">
        <w:rPr>
          <w:noProof/>
        </w:rPr>
        <w:t>17</w:t>
      </w:r>
      <w:r>
        <w:fldChar w:fldCharType="end"/>
      </w:r>
      <w:r>
        <w:t xml:space="preserve"> – Code for displaying the random item</w:t>
      </w:r>
      <w:bookmarkEnd w:id="23"/>
    </w:p>
    <w:p w14:paraId="5DD8CF54" w14:textId="77777777" w:rsidR="00F341F1" w:rsidRDefault="00F341F1" w:rsidP="006C70CA"/>
    <w:p w14:paraId="151D3178" w14:textId="3EBACE9C" w:rsidR="00BB5C5C" w:rsidRDefault="00CA38A9" w:rsidP="00396166">
      <w:pPr>
        <w:pStyle w:val="Heading2"/>
      </w:pPr>
      <w:bookmarkStart w:id="24" w:name="_Toc197289535"/>
      <w:r>
        <w:t>2.</w:t>
      </w:r>
      <w:r w:rsidR="009C1886">
        <w:t>5</w:t>
      </w:r>
      <w:r>
        <w:t xml:space="preserve"> </w:t>
      </w:r>
      <w:r w:rsidR="006C70CA">
        <w:t>Mobile Features</w:t>
      </w:r>
      <w:bookmarkEnd w:id="24"/>
    </w:p>
    <w:p w14:paraId="7F001B96" w14:textId="3A241594" w:rsidR="00661572" w:rsidRDefault="00BB5C5C" w:rsidP="00BB5C5C">
      <w:r>
        <w:t>The navigation bar for the website was designed to allow for instant access to any page without being intrusive in the site</w:t>
      </w:r>
      <w:r w:rsidR="00CF6503">
        <w:t>, using sticky mobile styling</w:t>
      </w:r>
      <w:r>
        <w:t>. It is always present at the bottom of the screen for the users with links to every page as well as a “go back button” that utilises jQuery mobile.</w:t>
      </w:r>
      <w:r w:rsidR="00D03986">
        <w:t xml:space="preserve"> Using jQuery </w:t>
      </w:r>
      <w:r w:rsidR="00396166">
        <w:t>mobile,</w:t>
      </w:r>
      <w:r w:rsidR="00D03986">
        <w:t xml:space="preserve"> I also implemented a fade transition to each link to make </w:t>
      </w:r>
      <w:r w:rsidR="00D60C75">
        <w:t xml:space="preserve">loading pages </w:t>
      </w:r>
      <w:r w:rsidR="00FB714E">
        <w:t>seamless.</w:t>
      </w:r>
    </w:p>
    <w:p w14:paraId="5B150B4C" w14:textId="77777777" w:rsidR="00661572" w:rsidRDefault="00661572" w:rsidP="00661572">
      <w:pPr>
        <w:keepNext/>
      </w:pPr>
      <w:r w:rsidRPr="00661572">
        <w:drawing>
          <wp:inline distT="0" distB="0" distL="0" distR="0" wp14:anchorId="4625FCDA" wp14:editId="753D1E15">
            <wp:extent cx="3972479" cy="2248214"/>
            <wp:effectExtent l="0" t="0" r="0" b="0"/>
            <wp:docPr id="108392707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3927070" name="Picture 1" descr="A screenshot of a computer&#10;&#10;AI-generated content may be incorrect.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972479" cy="22482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5F52B4" w14:textId="26F06288" w:rsidR="00661572" w:rsidRDefault="00661572" w:rsidP="00661572">
      <w:pPr>
        <w:pStyle w:val="Caption"/>
        <w:jc w:val="left"/>
      </w:pPr>
      <w:bookmarkStart w:id="25" w:name="_Toc197289097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7537E4">
        <w:rPr>
          <w:noProof/>
        </w:rPr>
        <w:t>18</w:t>
      </w:r>
      <w:r>
        <w:fldChar w:fldCharType="end"/>
      </w:r>
      <w:r>
        <w:t xml:space="preserve"> – Navigation bar</w:t>
      </w:r>
      <w:bookmarkEnd w:id="25"/>
    </w:p>
    <w:p w14:paraId="664CAF8D" w14:textId="77777777" w:rsidR="000A522E" w:rsidRDefault="004A1B8F" w:rsidP="000A522E">
      <w:pPr>
        <w:keepNext/>
      </w:pPr>
      <w:r w:rsidRPr="004A1B8F">
        <w:lastRenderedPageBreak/>
        <w:drawing>
          <wp:inline distT="0" distB="0" distL="0" distR="0" wp14:anchorId="4945B254" wp14:editId="5D0217CF">
            <wp:extent cx="5731510" cy="2759075"/>
            <wp:effectExtent l="0" t="0" r="2540" b="3175"/>
            <wp:docPr id="1702505328" name="Picture 1" descr="A screen shot of a computer cod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2505328" name="Picture 1" descr="A screen shot of a computer code&#10;&#10;AI-generated content may be incorrect.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5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6C46EB" w14:textId="217C3254" w:rsidR="004A1B8F" w:rsidRPr="004A1B8F" w:rsidRDefault="000A522E" w:rsidP="000A522E">
      <w:pPr>
        <w:pStyle w:val="Caption"/>
        <w:jc w:val="left"/>
      </w:pPr>
      <w:bookmarkStart w:id="26" w:name="_Toc197289098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7537E4">
        <w:rPr>
          <w:noProof/>
        </w:rPr>
        <w:t>19</w:t>
      </w:r>
      <w:r>
        <w:fldChar w:fldCharType="end"/>
      </w:r>
      <w:r>
        <w:t xml:space="preserve"> – Navigation bar code (</w:t>
      </w:r>
      <w:proofErr w:type="spellStart"/>
      <w:r>
        <w:t>navigation.php</w:t>
      </w:r>
      <w:proofErr w:type="spellEnd"/>
      <w:r>
        <w:t>)</w:t>
      </w:r>
      <w:bookmarkEnd w:id="26"/>
    </w:p>
    <w:p w14:paraId="35EB11D2" w14:textId="266DBDBF" w:rsidR="00BB5C5C" w:rsidRDefault="00BB5C5C" w:rsidP="00BB5C5C">
      <w:r>
        <w:t xml:space="preserve"> </w:t>
      </w:r>
    </w:p>
    <w:p w14:paraId="377733B7" w14:textId="008951FD" w:rsidR="00396166" w:rsidRDefault="00275839" w:rsidP="00BB5C5C">
      <w:r>
        <w:t xml:space="preserve">I also added collapsible items from jQuery mobile which </w:t>
      </w:r>
      <w:r w:rsidR="009003AB">
        <w:t xml:space="preserve">when </w:t>
      </w:r>
      <w:r w:rsidR="001A7061">
        <w:t xml:space="preserve">clicked will </w:t>
      </w:r>
      <w:r w:rsidR="009B57B0">
        <w:t xml:space="preserve">drop down a div that contains a random </w:t>
      </w:r>
      <w:r w:rsidR="005425DF">
        <w:t xml:space="preserve">item from the </w:t>
      </w:r>
      <w:r w:rsidR="00840937">
        <w:t>database</w:t>
      </w:r>
      <w:r w:rsidR="001150E2">
        <w:t xml:space="preserve"> to the user.</w:t>
      </w:r>
    </w:p>
    <w:p w14:paraId="2870A358" w14:textId="77777777" w:rsidR="00BA42D4" w:rsidRDefault="00723085" w:rsidP="00BA42D4">
      <w:pPr>
        <w:keepNext/>
      </w:pPr>
      <w:r w:rsidRPr="00723085">
        <w:drawing>
          <wp:inline distT="0" distB="0" distL="0" distR="0" wp14:anchorId="63915843" wp14:editId="64D1AD22">
            <wp:extent cx="2353698" cy="3443955"/>
            <wp:effectExtent l="0" t="0" r="8890" b="4445"/>
            <wp:docPr id="536930103" name="Picture 1" descr="A screen shot of a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6930103" name="Picture 1" descr="A screen shot of a phone&#10;&#10;AI-generated content may be incorrect.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364085" cy="34591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DF5046" w14:textId="20722EDE" w:rsidR="00723085" w:rsidRDefault="00BA42D4" w:rsidP="00BA42D4">
      <w:pPr>
        <w:pStyle w:val="Caption"/>
        <w:jc w:val="left"/>
      </w:pPr>
      <w:bookmarkStart w:id="27" w:name="_Toc197289099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7537E4">
        <w:rPr>
          <w:noProof/>
        </w:rPr>
        <w:t>20</w:t>
      </w:r>
      <w:r>
        <w:fldChar w:fldCharType="end"/>
      </w:r>
      <w:r>
        <w:t xml:space="preserve"> – </w:t>
      </w:r>
      <w:proofErr w:type="spellStart"/>
      <w:r>
        <w:t>Collapsibles</w:t>
      </w:r>
      <w:proofErr w:type="spellEnd"/>
      <w:r>
        <w:t xml:space="preserve"> on the home page</w:t>
      </w:r>
      <w:bookmarkEnd w:id="27"/>
    </w:p>
    <w:p w14:paraId="024266F5" w14:textId="77777777" w:rsidR="00BA42D4" w:rsidRDefault="00BA42D4" w:rsidP="00BB5C5C"/>
    <w:p w14:paraId="69A9A714" w14:textId="77777777" w:rsidR="00BA42D4" w:rsidRDefault="00BA42D4" w:rsidP="00BA42D4">
      <w:pPr>
        <w:keepNext/>
      </w:pPr>
      <w:r w:rsidRPr="00BA42D4">
        <w:lastRenderedPageBreak/>
        <w:drawing>
          <wp:inline distT="0" distB="0" distL="0" distR="0" wp14:anchorId="15AE97E4" wp14:editId="07754A4E">
            <wp:extent cx="2325578" cy="4238714"/>
            <wp:effectExtent l="0" t="0" r="0" b="0"/>
            <wp:docPr id="798898008" name="Picture 1" descr="A cell phone screen with a group of peop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8898008" name="Picture 1" descr="A cell phone screen with a group of people&#10;&#10;AI-generated content may be incorrect.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329780" cy="42463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CF146C" w14:textId="0C6FBB5A" w:rsidR="00BA42D4" w:rsidRDefault="00BA42D4" w:rsidP="00BA42D4">
      <w:pPr>
        <w:pStyle w:val="Caption"/>
        <w:jc w:val="left"/>
      </w:pPr>
      <w:bookmarkStart w:id="28" w:name="_Toc197289100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7537E4">
        <w:rPr>
          <w:noProof/>
        </w:rPr>
        <w:t>21</w:t>
      </w:r>
      <w:r>
        <w:fldChar w:fldCharType="end"/>
      </w:r>
      <w:r>
        <w:t xml:space="preserve"> – Random anime collapsed</w:t>
      </w:r>
      <w:bookmarkEnd w:id="28"/>
      <w:r>
        <w:t xml:space="preserve"> </w:t>
      </w:r>
    </w:p>
    <w:p w14:paraId="79B0EEEF" w14:textId="77777777" w:rsidR="007559A1" w:rsidRDefault="007559A1" w:rsidP="007559A1"/>
    <w:p w14:paraId="6D145FCA" w14:textId="4ADD9226" w:rsidR="008306F4" w:rsidRDefault="008306F4" w:rsidP="00862B36">
      <w:pPr>
        <w:pStyle w:val="Heading2"/>
      </w:pPr>
      <w:bookmarkStart w:id="29" w:name="_Toc197289536"/>
      <w:r>
        <w:t>2.6 Weather API</w:t>
      </w:r>
      <w:bookmarkEnd w:id="29"/>
    </w:p>
    <w:p w14:paraId="715B6C5D" w14:textId="77777777" w:rsidR="008306F4" w:rsidRDefault="008306F4" w:rsidP="007559A1"/>
    <w:p w14:paraId="76FA0623" w14:textId="29B572D1" w:rsidR="00862B36" w:rsidRDefault="00862B36" w:rsidP="007559A1">
      <w:r>
        <w:t xml:space="preserve">I also implemented </w:t>
      </w:r>
      <w:r w:rsidR="00515DA8">
        <w:t xml:space="preserve">the </w:t>
      </w:r>
      <w:proofErr w:type="spellStart"/>
      <w:r w:rsidR="00515DA8">
        <w:t>OpenWeather</w:t>
      </w:r>
      <w:proofErr w:type="spellEnd"/>
      <w:r w:rsidR="00515DA8">
        <w:t xml:space="preserve"> API</w:t>
      </w:r>
      <w:sdt>
        <w:sdtPr>
          <w:id w:val="21300800"/>
          <w:citation/>
        </w:sdtPr>
        <w:sdtContent>
          <w:r w:rsidR="00384DB0">
            <w:fldChar w:fldCharType="begin"/>
          </w:r>
          <w:r w:rsidR="00384DB0">
            <w:instrText xml:space="preserve"> CITATION Ope25 \l 2057 </w:instrText>
          </w:r>
          <w:r w:rsidR="00384DB0">
            <w:fldChar w:fldCharType="separate"/>
          </w:r>
          <w:r w:rsidR="0006508A">
            <w:rPr>
              <w:noProof/>
            </w:rPr>
            <w:t xml:space="preserve"> </w:t>
          </w:r>
          <w:r w:rsidR="0006508A" w:rsidRPr="0006508A">
            <w:rPr>
              <w:noProof/>
            </w:rPr>
            <w:t>[5]</w:t>
          </w:r>
          <w:r w:rsidR="00384DB0">
            <w:fldChar w:fldCharType="end"/>
          </w:r>
        </w:sdtContent>
      </w:sdt>
      <w:r w:rsidR="00515DA8">
        <w:t xml:space="preserve"> </w:t>
      </w:r>
      <w:r>
        <w:t xml:space="preserve">in my website which </w:t>
      </w:r>
      <w:r w:rsidR="003D43A5">
        <w:t xml:space="preserve">allows the user to search </w:t>
      </w:r>
      <w:r w:rsidR="00B5712F">
        <w:t xml:space="preserve">for a city and display relevant information about the weather in the area. </w:t>
      </w:r>
      <w:r w:rsidR="00E02106">
        <w:t xml:space="preserve">This is done similarly to </w:t>
      </w:r>
      <w:r w:rsidR="00F73AA5">
        <w:t xml:space="preserve">my </w:t>
      </w:r>
      <w:r w:rsidR="00B03493">
        <w:t xml:space="preserve">other tables except instead of grabbing data from </w:t>
      </w:r>
      <w:r w:rsidR="00210A0E">
        <w:t>my own</w:t>
      </w:r>
      <w:r w:rsidR="000578F9">
        <w:t xml:space="preserve"> JSON arrays, it uses a link to the </w:t>
      </w:r>
      <w:proofErr w:type="spellStart"/>
      <w:r w:rsidR="00752BFB">
        <w:t>OpenWeather</w:t>
      </w:r>
      <w:proofErr w:type="spellEnd"/>
      <w:r w:rsidR="00752BFB">
        <w:t xml:space="preserve"> website that returns </w:t>
      </w:r>
      <w:r w:rsidR="005561DB">
        <w:t>all</w:t>
      </w:r>
      <w:r w:rsidR="00752BFB">
        <w:t xml:space="preserve"> the data necessary</w:t>
      </w:r>
      <w:r w:rsidR="00280A5C">
        <w:t xml:space="preserve"> which I then implemented using their documentation.</w:t>
      </w:r>
    </w:p>
    <w:p w14:paraId="68899B33" w14:textId="77777777" w:rsidR="005B77F4" w:rsidRDefault="005B77F4" w:rsidP="005B77F4">
      <w:pPr>
        <w:keepNext/>
      </w:pPr>
      <w:r w:rsidRPr="005B77F4">
        <w:lastRenderedPageBreak/>
        <w:drawing>
          <wp:inline distT="0" distB="0" distL="0" distR="0" wp14:anchorId="00FA5F7D" wp14:editId="618BB4DB">
            <wp:extent cx="2834626" cy="4879649"/>
            <wp:effectExtent l="0" t="0" r="4445" b="0"/>
            <wp:docPr id="2122737933" name="Picture 1" descr="A screen shot of a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2737933" name="Picture 1" descr="A screen shot of a phone&#10;&#10;AI-generated content may be incorrect.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2838507" cy="4886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C5C86C" w14:textId="65F40BC5" w:rsidR="008306F4" w:rsidRDefault="005B77F4" w:rsidP="005B77F4">
      <w:pPr>
        <w:pStyle w:val="Caption"/>
        <w:jc w:val="left"/>
      </w:pPr>
      <w:bookmarkStart w:id="30" w:name="_Toc197289101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7537E4">
        <w:rPr>
          <w:noProof/>
        </w:rPr>
        <w:t>22</w:t>
      </w:r>
      <w:r>
        <w:fldChar w:fldCharType="end"/>
      </w:r>
      <w:r>
        <w:t xml:space="preserve"> – Example search of Weather</w:t>
      </w:r>
      <w:bookmarkEnd w:id="30"/>
    </w:p>
    <w:p w14:paraId="7FFA9DCD" w14:textId="77777777" w:rsidR="00B56BD2" w:rsidRDefault="00B56BD2" w:rsidP="00B56BD2"/>
    <w:p w14:paraId="4B381B71" w14:textId="77777777" w:rsidR="007537E4" w:rsidRDefault="007537E4" w:rsidP="007537E4">
      <w:pPr>
        <w:keepNext/>
      </w:pPr>
      <w:r w:rsidRPr="007537E4">
        <w:drawing>
          <wp:inline distT="0" distB="0" distL="0" distR="0" wp14:anchorId="03D463B4" wp14:editId="1D9BD198">
            <wp:extent cx="5731510" cy="2851785"/>
            <wp:effectExtent l="0" t="0" r="2540" b="5715"/>
            <wp:docPr id="19825017" name="Picture 1" descr="A screen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25017" name="Picture 1" descr="A screenshot of a computer program&#10;&#10;AI-generated content may be incorrect.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51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17EF63" w14:textId="443FA4FF" w:rsidR="00B56BD2" w:rsidRPr="00B56BD2" w:rsidRDefault="007537E4" w:rsidP="007537E4">
      <w:pPr>
        <w:pStyle w:val="Caption"/>
        <w:jc w:val="left"/>
      </w:pPr>
      <w:bookmarkStart w:id="31" w:name="_Toc197289102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23</w:t>
      </w:r>
      <w:r>
        <w:fldChar w:fldCharType="end"/>
      </w:r>
      <w:r>
        <w:t xml:space="preserve"> – Weather API call</w:t>
      </w:r>
      <w:bookmarkEnd w:id="31"/>
    </w:p>
    <w:p w14:paraId="0F41D199" w14:textId="77777777" w:rsidR="00292949" w:rsidRDefault="00292949" w:rsidP="007559A1"/>
    <w:p w14:paraId="78458B27" w14:textId="7570F52B" w:rsidR="007559A1" w:rsidRDefault="00D34D6D" w:rsidP="00D34D6D">
      <w:pPr>
        <w:pStyle w:val="Heading1"/>
      </w:pPr>
      <w:bookmarkStart w:id="32" w:name="_Toc197289537"/>
      <w:r>
        <w:t>3 Conclusion</w:t>
      </w:r>
      <w:bookmarkEnd w:id="32"/>
    </w:p>
    <w:p w14:paraId="1811929A" w14:textId="77777777" w:rsidR="00D34D6D" w:rsidRDefault="00D34D6D" w:rsidP="00D34D6D"/>
    <w:p w14:paraId="1594B2E1" w14:textId="1BD20D32" w:rsidR="009A32CB" w:rsidRDefault="00D34D6D" w:rsidP="00D34D6D">
      <w:r>
        <w:t xml:space="preserve">In conclusion, the mobile site </w:t>
      </w:r>
      <w:r w:rsidR="00D82623">
        <w:t xml:space="preserve">I created </w:t>
      </w:r>
      <w:r w:rsidR="00DA2D1E">
        <w:t xml:space="preserve">meets the requirements of being responsive and </w:t>
      </w:r>
      <w:r w:rsidR="00B408C4">
        <w:t xml:space="preserve">retrieving data dynamically from the database while </w:t>
      </w:r>
      <w:r w:rsidR="00E25CDD">
        <w:t xml:space="preserve">also remaining </w:t>
      </w:r>
      <w:r w:rsidR="005D797C">
        <w:t xml:space="preserve">visually appealing and </w:t>
      </w:r>
      <w:r w:rsidR="00063E04">
        <w:t>smooth due to the easy navigation options and the transitions between pages</w:t>
      </w:r>
      <w:r w:rsidR="004E3FCF">
        <w:t xml:space="preserve"> which makes the user experience much better.</w:t>
      </w:r>
    </w:p>
    <w:p w14:paraId="6450FA99" w14:textId="77777777" w:rsidR="009A32CB" w:rsidRDefault="009A32CB">
      <w:r>
        <w:br w:type="page"/>
      </w:r>
    </w:p>
    <w:bookmarkStart w:id="33" w:name="_Toc197289538" w:displacedByCustomXml="next"/>
    <w:sdt>
      <w:sdtPr>
        <w:id w:val="1837952558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4"/>
          <w:szCs w:val="22"/>
        </w:rPr>
      </w:sdtEndPr>
      <w:sdtContent>
        <w:p w14:paraId="488D4287" w14:textId="6C488FED" w:rsidR="009A32CB" w:rsidRDefault="009A32CB">
          <w:pPr>
            <w:pStyle w:val="Heading1"/>
          </w:pPr>
          <w:r>
            <w:t>Bibliography</w:t>
          </w:r>
          <w:bookmarkEnd w:id="33"/>
        </w:p>
        <w:sdt>
          <w:sdtPr>
            <w:id w:val="111145805"/>
            <w:bibliography/>
          </w:sdtPr>
          <w:sdtContent>
            <w:p w14:paraId="6CD73A87" w14:textId="77777777" w:rsidR="0006508A" w:rsidRDefault="009A32CB">
              <w:pPr>
                <w:rPr>
                  <w:noProof/>
                  <w:sz w:val="22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44"/>
                <w:gridCol w:w="8682"/>
              </w:tblGrid>
              <w:tr w:rsidR="0006508A" w14:paraId="5EC7AC59" w14:textId="77777777">
                <w:trPr>
                  <w:divId w:val="143362107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CB72670" w14:textId="60B07722" w:rsidR="0006508A" w:rsidRDefault="0006508A">
                    <w:pPr>
                      <w:pStyle w:val="Bibliography"/>
                      <w:rPr>
                        <w:noProof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94A9F22" w14:textId="77777777" w:rsidR="0006508A" w:rsidRDefault="0006508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Enabled, “Sticky Mobile,” 30 January 2019. [Online]. Available: https://themeforest.net/item/sticky-mobile-mobile-template/23229237. [Accessed 4 May 2025].</w:t>
                    </w:r>
                  </w:p>
                </w:tc>
              </w:tr>
              <w:tr w:rsidR="0006508A" w14:paraId="53D815A1" w14:textId="77777777">
                <w:trPr>
                  <w:divId w:val="143362107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D2BB9BC" w14:textId="77777777" w:rsidR="0006508A" w:rsidRDefault="0006508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1812E41" w14:textId="77777777" w:rsidR="0006508A" w:rsidRDefault="0006508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jQueryMobile, “A Touch-Optimized Web Framework,” [Online]. Available: https://jquerymobile.com/. [Accessed 4 May 2025].</w:t>
                    </w:r>
                  </w:p>
                </w:tc>
              </w:tr>
              <w:tr w:rsidR="0006508A" w14:paraId="2527C405" w14:textId="77777777">
                <w:trPr>
                  <w:divId w:val="143362107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3C2AD2A" w14:textId="77777777" w:rsidR="0006508A" w:rsidRDefault="0006508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E79E3DE" w14:textId="77777777" w:rsidR="0006508A" w:rsidRDefault="0006508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E. t. C. Guy, “MySQL – SEARCH Form with HTML and PHP,” [Online]. Available: https://www.elithecomputerguy.com/2019/12/mysql-search-form-with-html-and-php/. [Accessed 4 May 2025].</w:t>
                    </w:r>
                  </w:p>
                </w:tc>
              </w:tr>
              <w:tr w:rsidR="0006508A" w14:paraId="0EE25CF7" w14:textId="77777777">
                <w:trPr>
                  <w:divId w:val="143362107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197BDC6" w14:textId="77777777" w:rsidR="0006508A" w:rsidRDefault="0006508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558131F" w14:textId="77777777" w:rsidR="0006508A" w:rsidRDefault="0006508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w3schools, “PHP and JSON,” [Online]. Available: https://www.w3schools.com/php/php_json.asp. [Accessed 4 May 2025].</w:t>
                    </w:r>
                  </w:p>
                </w:tc>
              </w:tr>
              <w:tr w:rsidR="0006508A" w14:paraId="6CA5CF96" w14:textId="77777777">
                <w:trPr>
                  <w:divId w:val="143362107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D152066" w14:textId="77777777" w:rsidR="0006508A" w:rsidRDefault="0006508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E88AEC6" w14:textId="77777777" w:rsidR="0006508A" w:rsidRDefault="0006508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OpenWeather, “Weather API,” [Online]. Available: https://openweathermap.org/api. [Accessed 4 May 2025].</w:t>
                    </w:r>
                  </w:p>
                </w:tc>
              </w:tr>
            </w:tbl>
            <w:p w14:paraId="301993FF" w14:textId="77777777" w:rsidR="0006508A" w:rsidRDefault="0006508A">
              <w:pPr>
                <w:divId w:val="1433621079"/>
                <w:rPr>
                  <w:rFonts w:eastAsia="Times New Roman"/>
                  <w:noProof/>
                </w:rPr>
              </w:pPr>
            </w:p>
            <w:p w14:paraId="6E3E0E21" w14:textId="24DA785F" w:rsidR="009A32CB" w:rsidRDefault="009A32CB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04E9E3BA" w14:textId="77777777" w:rsidR="00D34D6D" w:rsidRPr="00D34D6D" w:rsidRDefault="00D34D6D" w:rsidP="00D34D6D"/>
    <w:sectPr w:rsidR="00D34D6D" w:rsidRPr="00D34D6D" w:rsidSect="00762900">
      <w:headerReference w:type="default" r:id="rId33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565C00" w14:textId="77777777" w:rsidR="002C5D3C" w:rsidRDefault="002C5D3C" w:rsidP="00D26D7C">
      <w:pPr>
        <w:spacing w:after="0" w:line="240" w:lineRule="auto"/>
      </w:pPr>
      <w:r>
        <w:separator/>
      </w:r>
    </w:p>
  </w:endnote>
  <w:endnote w:type="continuationSeparator" w:id="0">
    <w:p w14:paraId="0911D26F" w14:textId="77777777" w:rsidR="002C5D3C" w:rsidRDefault="002C5D3C" w:rsidP="00D26D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CFC9C8" w14:textId="77777777" w:rsidR="002C5D3C" w:rsidRDefault="002C5D3C" w:rsidP="00D26D7C">
      <w:pPr>
        <w:spacing w:after="0" w:line="240" w:lineRule="auto"/>
      </w:pPr>
      <w:r>
        <w:separator/>
      </w:r>
    </w:p>
  </w:footnote>
  <w:footnote w:type="continuationSeparator" w:id="0">
    <w:p w14:paraId="1334F1E5" w14:textId="77777777" w:rsidR="002C5D3C" w:rsidRDefault="002C5D3C" w:rsidP="00D26D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C8DA5" w14:textId="77777777" w:rsidR="008D06DE" w:rsidRDefault="008D06DE">
    <w:pPr>
      <w:pStyle w:val="Header"/>
    </w:pPr>
  </w:p>
  <w:p w14:paraId="50A2EFB2" w14:textId="77777777" w:rsidR="00AE7795" w:rsidRDefault="008D06DE" w:rsidP="008D06DE">
    <w:pPr>
      <w:pStyle w:val="Header"/>
      <w:tabs>
        <w:tab w:val="clear" w:pos="4513"/>
        <w:tab w:val="clear" w:pos="9026"/>
        <w:tab w:val="left" w:pos="92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BBEF4" w14:textId="77777777" w:rsidR="00AE7795" w:rsidRDefault="00AE7795">
    <w:pPr>
      <w:pStyle w:val="Header"/>
    </w:pPr>
  </w:p>
  <w:p w14:paraId="431979FF" w14:textId="77777777" w:rsidR="00885113" w:rsidRDefault="0088511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7316267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48C3490" w14:textId="77777777" w:rsidR="008D06DE" w:rsidRDefault="008D06DE">
        <w:pPr>
          <w:pStyle w:val="Head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1C94FC2" w14:textId="77777777" w:rsidR="008D06DE" w:rsidRDefault="008D06DE" w:rsidP="008D06DE">
    <w:pPr>
      <w:pStyle w:val="Header"/>
      <w:tabs>
        <w:tab w:val="clear" w:pos="4513"/>
        <w:tab w:val="clear" w:pos="9026"/>
        <w:tab w:val="left" w:pos="92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AA0D3C"/>
    <w:multiLevelType w:val="hybridMultilevel"/>
    <w:tmpl w:val="9DAC386E"/>
    <w:lvl w:ilvl="0" w:tplc="C3C294B6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5C24368"/>
    <w:multiLevelType w:val="hybridMultilevel"/>
    <w:tmpl w:val="2A069B36"/>
    <w:lvl w:ilvl="0" w:tplc="4BE6434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853F96"/>
    <w:multiLevelType w:val="hybridMultilevel"/>
    <w:tmpl w:val="D2687B90"/>
    <w:lvl w:ilvl="0" w:tplc="830E350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BD4CAC"/>
    <w:multiLevelType w:val="multilevel"/>
    <w:tmpl w:val="474A5A16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53995133"/>
    <w:multiLevelType w:val="hybridMultilevel"/>
    <w:tmpl w:val="8BFA93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F65A8A"/>
    <w:multiLevelType w:val="hybridMultilevel"/>
    <w:tmpl w:val="37C03E70"/>
    <w:lvl w:ilvl="0" w:tplc="59CEC59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E20BC3"/>
    <w:multiLevelType w:val="hybridMultilevel"/>
    <w:tmpl w:val="CF6CF122"/>
    <w:lvl w:ilvl="0" w:tplc="DF88F41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E670D2"/>
    <w:multiLevelType w:val="hybridMultilevel"/>
    <w:tmpl w:val="E3CA6B96"/>
    <w:lvl w:ilvl="0" w:tplc="21FE617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841184"/>
    <w:multiLevelType w:val="hybridMultilevel"/>
    <w:tmpl w:val="2384E806"/>
    <w:lvl w:ilvl="0" w:tplc="EDA4407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5241509">
    <w:abstractNumId w:val="6"/>
  </w:num>
  <w:num w:numId="2" w16cid:durableId="284388349">
    <w:abstractNumId w:val="1"/>
  </w:num>
  <w:num w:numId="3" w16cid:durableId="1042636978">
    <w:abstractNumId w:val="8"/>
  </w:num>
  <w:num w:numId="4" w16cid:durableId="2081098793">
    <w:abstractNumId w:val="2"/>
  </w:num>
  <w:num w:numId="5" w16cid:durableId="746849488">
    <w:abstractNumId w:val="7"/>
  </w:num>
  <w:num w:numId="6" w16cid:durableId="51661121">
    <w:abstractNumId w:val="0"/>
  </w:num>
  <w:num w:numId="7" w16cid:durableId="1341347142">
    <w:abstractNumId w:val="5"/>
  </w:num>
  <w:num w:numId="8" w16cid:durableId="2056082005">
    <w:abstractNumId w:val="4"/>
  </w:num>
  <w:num w:numId="9" w16cid:durableId="8009241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1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5B32"/>
    <w:rsid w:val="0000364D"/>
    <w:rsid w:val="00004F05"/>
    <w:rsid w:val="00005BDD"/>
    <w:rsid w:val="0000735C"/>
    <w:rsid w:val="000106B1"/>
    <w:rsid w:val="000123D9"/>
    <w:rsid w:val="00013F5D"/>
    <w:rsid w:val="00016A64"/>
    <w:rsid w:val="00017CE2"/>
    <w:rsid w:val="00022560"/>
    <w:rsid w:val="00022757"/>
    <w:rsid w:val="00023F46"/>
    <w:rsid w:val="000277E0"/>
    <w:rsid w:val="00030769"/>
    <w:rsid w:val="000310BA"/>
    <w:rsid w:val="0003133A"/>
    <w:rsid w:val="00031ED0"/>
    <w:rsid w:val="0003229C"/>
    <w:rsid w:val="00032612"/>
    <w:rsid w:val="00034DA3"/>
    <w:rsid w:val="000352F9"/>
    <w:rsid w:val="00037739"/>
    <w:rsid w:val="00042044"/>
    <w:rsid w:val="0004305F"/>
    <w:rsid w:val="0004538B"/>
    <w:rsid w:val="000457C5"/>
    <w:rsid w:val="00053A55"/>
    <w:rsid w:val="00055FAA"/>
    <w:rsid w:val="000565CB"/>
    <w:rsid w:val="000578F9"/>
    <w:rsid w:val="000605A9"/>
    <w:rsid w:val="000605B0"/>
    <w:rsid w:val="00062125"/>
    <w:rsid w:val="00062B27"/>
    <w:rsid w:val="00063681"/>
    <w:rsid w:val="0006372B"/>
    <w:rsid w:val="00063E04"/>
    <w:rsid w:val="0006508A"/>
    <w:rsid w:val="0006677D"/>
    <w:rsid w:val="00071BFC"/>
    <w:rsid w:val="000721EF"/>
    <w:rsid w:val="00073A70"/>
    <w:rsid w:val="000771E9"/>
    <w:rsid w:val="00082D54"/>
    <w:rsid w:val="000873D5"/>
    <w:rsid w:val="000878A9"/>
    <w:rsid w:val="00090D5E"/>
    <w:rsid w:val="0009247A"/>
    <w:rsid w:val="000943E3"/>
    <w:rsid w:val="000958E9"/>
    <w:rsid w:val="0009591E"/>
    <w:rsid w:val="00096CF3"/>
    <w:rsid w:val="0009752E"/>
    <w:rsid w:val="00097B5B"/>
    <w:rsid w:val="00097C97"/>
    <w:rsid w:val="000A062F"/>
    <w:rsid w:val="000A0BFB"/>
    <w:rsid w:val="000A1370"/>
    <w:rsid w:val="000A1D5B"/>
    <w:rsid w:val="000A522E"/>
    <w:rsid w:val="000A59C1"/>
    <w:rsid w:val="000B08C4"/>
    <w:rsid w:val="000B1159"/>
    <w:rsid w:val="000B1455"/>
    <w:rsid w:val="000B14C5"/>
    <w:rsid w:val="000B256C"/>
    <w:rsid w:val="000B3265"/>
    <w:rsid w:val="000B6060"/>
    <w:rsid w:val="000C1369"/>
    <w:rsid w:val="000C1B6E"/>
    <w:rsid w:val="000C540C"/>
    <w:rsid w:val="000C58E8"/>
    <w:rsid w:val="000C778E"/>
    <w:rsid w:val="000D1C6B"/>
    <w:rsid w:val="000D2764"/>
    <w:rsid w:val="000D42EB"/>
    <w:rsid w:val="000D5BDD"/>
    <w:rsid w:val="000D6760"/>
    <w:rsid w:val="000D6961"/>
    <w:rsid w:val="000E08CC"/>
    <w:rsid w:val="000E2CBD"/>
    <w:rsid w:val="000E5A8D"/>
    <w:rsid w:val="000E6910"/>
    <w:rsid w:val="000E716E"/>
    <w:rsid w:val="000E722D"/>
    <w:rsid w:val="000E7663"/>
    <w:rsid w:val="000F1B40"/>
    <w:rsid w:val="000F2CC0"/>
    <w:rsid w:val="000F347E"/>
    <w:rsid w:val="000F46D2"/>
    <w:rsid w:val="000F64DC"/>
    <w:rsid w:val="00100BCF"/>
    <w:rsid w:val="00100DCC"/>
    <w:rsid w:val="00101B4F"/>
    <w:rsid w:val="0010252B"/>
    <w:rsid w:val="00103156"/>
    <w:rsid w:val="001036D4"/>
    <w:rsid w:val="00104AB0"/>
    <w:rsid w:val="001067C6"/>
    <w:rsid w:val="001076CA"/>
    <w:rsid w:val="00110F90"/>
    <w:rsid w:val="00113B6A"/>
    <w:rsid w:val="001150E2"/>
    <w:rsid w:val="00117B75"/>
    <w:rsid w:val="00121256"/>
    <w:rsid w:val="001251CD"/>
    <w:rsid w:val="00125AE2"/>
    <w:rsid w:val="00125C55"/>
    <w:rsid w:val="00130821"/>
    <w:rsid w:val="00131AC3"/>
    <w:rsid w:val="001345D0"/>
    <w:rsid w:val="00135AA7"/>
    <w:rsid w:val="00137A3F"/>
    <w:rsid w:val="00141AE5"/>
    <w:rsid w:val="00142888"/>
    <w:rsid w:val="00144859"/>
    <w:rsid w:val="00146A11"/>
    <w:rsid w:val="001531BB"/>
    <w:rsid w:val="00155DFB"/>
    <w:rsid w:val="001565B8"/>
    <w:rsid w:val="0016090C"/>
    <w:rsid w:val="00161143"/>
    <w:rsid w:val="001644D3"/>
    <w:rsid w:val="001646E2"/>
    <w:rsid w:val="0017004C"/>
    <w:rsid w:val="00171452"/>
    <w:rsid w:val="0017155A"/>
    <w:rsid w:val="00172078"/>
    <w:rsid w:val="001722A3"/>
    <w:rsid w:val="00172874"/>
    <w:rsid w:val="00177106"/>
    <w:rsid w:val="001803A7"/>
    <w:rsid w:val="00180543"/>
    <w:rsid w:val="00182E99"/>
    <w:rsid w:val="00183743"/>
    <w:rsid w:val="00183FF3"/>
    <w:rsid w:val="00184709"/>
    <w:rsid w:val="0018483A"/>
    <w:rsid w:val="0018497F"/>
    <w:rsid w:val="001854BA"/>
    <w:rsid w:val="00185F1D"/>
    <w:rsid w:val="00187E0F"/>
    <w:rsid w:val="0019069E"/>
    <w:rsid w:val="00191E65"/>
    <w:rsid w:val="0019307E"/>
    <w:rsid w:val="00193486"/>
    <w:rsid w:val="00194CFA"/>
    <w:rsid w:val="001964FD"/>
    <w:rsid w:val="00196E40"/>
    <w:rsid w:val="00196E80"/>
    <w:rsid w:val="00196EE7"/>
    <w:rsid w:val="0019753E"/>
    <w:rsid w:val="00197DD4"/>
    <w:rsid w:val="001A0379"/>
    <w:rsid w:val="001A14CB"/>
    <w:rsid w:val="001A2B68"/>
    <w:rsid w:val="001A2BF7"/>
    <w:rsid w:val="001A4BF4"/>
    <w:rsid w:val="001A57CB"/>
    <w:rsid w:val="001A6A1E"/>
    <w:rsid w:val="001A6EAD"/>
    <w:rsid w:val="001A7061"/>
    <w:rsid w:val="001B3391"/>
    <w:rsid w:val="001B52CE"/>
    <w:rsid w:val="001B78D7"/>
    <w:rsid w:val="001B7978"/>
    <w:rsid w:val="001C1EAA"/>
    <w:rsid w:val="001C2B77"/>
    <w:rsid w:val="001C41BB"/>
    <w:rsid w:val="001C4679"/>
    <w:rsid w:val="001D18A2"/>
    <w:rsid w:val="001D34E8"/>
    <w:rsid w:val="001D581B"/>
    <w:rsid w:val="001D6BB4"/>
    <w:rsid w:val="001D74FF"/>
    <w:rsid w:val="001D78F3"/>
    <w:rsid w:val="001D7F71"/>
    <w:rsid w:val="001E14B9"/>
    <w:rsid w:val="001E1DC2"/>
    <w:rsid w:val="001E2538"/>
    <w:rsid w:val="001E3FB8"/>
    <w:rsid w:val="001E4567"/>
    <w:rsid w:val="001E5EA6"/>
    <w:rsid w:val="001F276E"/>
    <w:rsid w:val="001F2B4F"/>
    <w:rsid w:val="001F6411"/>
    <w:rsid w:val="0020032D"/>
    <w:rsid w:val="002006BE"/>
    <w:rsid w:val="00201200"/>
    <w:rsid w:val="002012F1"/>
    <w:rsid w:val="0020231B"/>
    <w:rsid w:val="002054D7"/>
    <w:rsid w:val="0021011C"/>
    <w:rsid w:val="00210A0E"/>
    <w:rsid w:val="00213F0E"/>
    <w:rsid w:val="0021438D"/>
    <w:rsid w:val="00215803"/>
    <w:rsid w:val="0021642A"/>
    <w:rsid w:val="00217FDE"/>
    <w:rsid w:val="00222BE6"/>
    <w:rsid w:val="0022345A"/>
    <w:rsid w:val="0022566A"/>
    <w:rsid w:val="00230A8A"/>
    <w:rsid w:val="00230CCD"/>
    <w:rsid w:val="00231C32"/>
    <w:rsid w:val="00232D4A"/>
    <w:rsid w:val="00233D9D"/>
    <w:rsid w:val="00233EB8"/>
    <w:rsid w:val="00235825"/>
    <w:rsid w:val="00236FD2"/>
    <w:rsid w:val="00237014"/>
    <w:rsid w:val="0023781A"/>
    <w:rsid w:val="00237FBA"/>
    <w:rsid w:val="00242DD0"/>
    <w:rsid w:val="002469C7"/>
    <w:rsid w:val="00251615"/>
    <w:rsid w:val="00251B19"/>
    <w:rsid w:val="00251DC8"/>
    <w:rsid w:val="00252122"/>
    <w:rsid w:val="00254186"/>
    <w:rsid w:val="0025723C"/>
    <w:rsid w:val="0026142F"/>
    <w:rsid w:val="00263D68"/>
    <w:rsid w:val="00264CD2"/>
    <w:rsid w:val="00266EDB"/>
    <w:rsid w:val="00266F14"/>
    <w:rsid w:val="00272A80"/>
    <w:rsid w:val="00275839"/>
    <w:rsid w:val="00276A97"/>
    <w:rsid w:val="002809A3"/>
    <w:rsid w:val="00280A5C"/>
    <w:rsid w:val="00282F18"/>
    <w:rsid w:val="002844DC"/>
    <w:rsid w:val="002866AC"/>
    <w:rsid w:val="002877EF"/>
    <w:rsid w:val="002919F6"/>
    <w:rsid w:val="00292949"/>
    <w:rsid w:val="00293414"/>
    <w:rsid w:val="002A0AE0"/>
    <w:rsid w:val="002A15E1"/>
    <w:rsid w:val="002A1A63"/>
    <w:rsid w:val="002A2D48"/>
    <w:rsid w:val="002A3D5A"/>
    <w:rsid w:val="002A45E0"/>
    <w:rsid w:val="002B051E"/>
    <w:rsid w:val="002B05B4"/>
    <w:rsid w:val="002B58F8"/>
    <w:rsid w:val="002C2C5C"/>
    <w:rsid w:val="002C52FF"/>
    <w:rsid w:val="002C5D3C"/>
    <w:rsid w:val="002C656F"/>
    <w:rsid w:val="002C77C1"/>
    <w:rsid w:val="002C7908"/>
    <w:rsid w:val="002D0DC4"/>
    <w:rsid w:val="002D266B"/>
    <w:rsid w:val="002D2694"/>
    <w:rsid w:val="002D3387"/>
    <w:rsid w:val="002D39AA"/>
    <w:rsid w:val="002D3FD7"/>
    <w:rsid w:val="002D57BD"/>
    <w:rsid w:val="002D70B3"/>
    <w:rsid w:val="002E12DD"/>
    <w:rsid w:val="002E2807"/>
    <w:rsid w:val="002E438B"/>
    <w:rsid w:val="002E62EC"/>
    <w:rsid w:val="002E6E66"/>
    <w:rsid w:val="002E76C8"/>
    <w:rsid w:val="002F2F51"/>
    <w:rsid w:val="002F31BD"/>
    <w:rsid w:val="002F56AF"/>
    <w:rsid w:val="003031C7"/>
    <w:rsid w:val="003045FB"/>
    <w:rsid w:val="003105FC"/>
    <w:rsid w:val="003109A9"/>
    <w:rsid w:val="00313C4F"/>
    <w:rsid w:val="003148BB"/>
    <w:rsid w:val="00315343"/>
    <w:rsid w:val="00315B58"/>
    <w:rsid w:val="00317066"/>
    <w:rsid w:val="00317A18"/>
    <w:rsid w:val="003210C5"/>
    <w:rsid w:val="003216CE"/>
    <w:rsid w:val="00322B98"/>
    <w:rsid w:val="00331388"/>
    <w:rsid w:val="00331837"/>
    <w:rsid w:val="00331954"/>
    <w:rsid w:val="00335C58"/>
    <w:rsid w:val="00340BC6"/>
    <w:rsid w:val="0034261A"/>
    <w:rsid w:val="003467EA"/>
    <w:rsid w:val="00346A6D"/>
    <w:rsid w:val="003513AA"/>
    <w:rsid w:val="003514F6"/>
    <w:rsid w:val="00353A5A"/>
    <w:rsid w:val="00354262"/>
    <w:rsid w:val="003561E2"/>
    <w:rsid w:val="003612FB"/>
    <w:rsid w:val="003634C6"/>
    <w:rsid w:val="003645AA"/>
    <w:rsid w:val="00364792"/>
    <w:rsid w:val="00364EAE"/>
    <w:rsid w:val="0036705C"/>
    <w:rsid w:val="00367653"/>
    <w:rsid w:val="00367E31"/>
    <w:rsid w:val="003735A7"/>
    <w:rsid w:val="00374DC3"/>
    <w:rsid w:val="0037515B"/>
    <w:rsid w:val="003761C7"/>
    <w:rsid w:val="003764C6"/>
    <w:rsid w:val="003767B7"/>
    <w:rsid w:val="0038114B"/>
    <w:rsid w:val="00382AFB"/>
    <w:rsid w:val="00384DB0"/>
    <w:rsid w:val="00384E54"/>
    <w:rsid w:val="003859FD"/>
    <w:rsid w:val="00386377"/>
    <w:rsid w:val="003864B1"/>
    <w:rsid w:val="00390AEA"/>
    <w:rsid w:val="0039343F"/>
    <w:rsid w:val="00393AD5"/>
    <w:rsid w:val="00393F9A"/>
    <w:rsid w:val="00396166"/>
    <w:rsid w:val="0039664B"/>
    <w:rsid w:val="00396C8B"/>
    <w:rsid w:val="003979B3"/>
    <w:rsid w:val="003A15DA"/>
    <w:rsid w:val="003A39A0"/>
    <w:rsid w:val="003A6690"/>
    <w:rsid w:val="003A6A28"/>
    <w:rsid w:val="003A6EF6"/>
    <w:rsid w:val="003A7467"/>
    <w:rsid w:val="003B134D"/>
    <w:rsid w:val="003B54C9"/>
    <w:rsid w:val="003B5866"/>
    <w:rsid w:val="003B7AFF"/>
    <w:rsid w:val="003C4C5C"/>
    <w:rsid w:val="003D1C4A"/>
    <w:rsid w:val="003D4006"/>
    <w:rsid w:val="003D424D"/>
    <w:rsid w:val="003D43A5"/>
    <w:rsid w:val="003D7C7C"/>
    <w:rsid w:val="003E1EB2"/>
    <w:rsid w:val="003E2D83"/>
    <w:rsid w:val="003E7C49"/>
    <w:rsid w:val="003F05B0"/>
    <w:rsid w:val="003F2573"/>
    <w:rsid w:val="003F4379"/>
    <w:rsid w:val="003F573F"/>
    <w:rsid w:val="003F7C95"/>
    <w:rsid w:val="003F7CFD"/>
    <w:rsid w:val="004001DC"/>
    <w:rsid w:val="00401572"/>
    <w:rsid w:val="0040708C"/>
    <w:rsid w:val="00414CBE"/>
    <w:rsid w:val="00415479"/>
    <w:rsid w:val="0042082A"/>
    <w:rsid w:val="004211DB"/>
    <w:rsid w:val="00421BEA"/>
    <w:rsid w:val="00423684"/>
    <w:rsid w:val="004241CE"/>
    <w:rsid w:val="00424CCB"/>
    <w:rsid w:val="00426DAB"/>
    <w:rsid w:val="00430EDB"/>
    <w:rsid w:val="00430EED"/>
    <w:rsid w:val="00431CCC"/>
    <w:rsid w:val="00434261"/>
    <w:rsid w:val="00437787"/>
    <w:rsid w:val="0044074A"/>
    <w:rsid w:val="00440BD2"/>
    <w:rsid w:val="004415FD"/>
    <w:rsid w:val="00442002"/>
    <w:rsid w:val="00442076"/>
    <w:rsid w:val="00442685"/>
    <w:rsid w:val="00443AFA"/>
    <w:rsid w:val="00445A82"/>
    <w:rsid w:val="00450625"/>
    <w:rsid w:val="00451D78"/>
    <w:rsid w:val="00452DC9"/>
    <w:rsid w:val="004540A3"/>
    <w:rsid w:val="00454D87"/>
    <w:rsid w:val="00460776"/>
    <w:rsid w:val="00460E44"/>
    <w:rsid w:val="0046118F"/>
    <w:rsid w:val="004634CB"/>
    <w:rsid w:val="00463DA3"/>
    <w:rsid w:val="0046592F"/>
    <w:rsid w:val="00467C61"/>
    <w:rsid w:val="004714C5"/>
    <w:rsid w:val="004718CB"/>
    <w:rsid w:val="004725B8"/>
    <w:rsid w:val="00473051"/>
    <w:rsid w:val="00473EC7"/>
    <w:rsid w:val="0047518F"/>
    <w:rsid w:val="0047791E"/>
    <w:rsid w:val="0048075F"/>
    <w:rsid w:val="00480C2C"/>
    <w:rsid w:val="004822B9"/>
    <w:rsid w:val="0048533E"/>
    <w:rsid w:val="00486C04"/>
    <w:rsid w:val="00486CDF"/>
    <w:rsid w:val="0049494A"/>
    <w:rsid w:val="00495AF7"/>
    <w:rsid w:val="00495B32"/>
    <w:rsid w:val="004A0BC1"/>
    <w:rsid w:val="004A1AB5"/>
    <w:rsid w:val="004A1B8F"/>
    <w:rsid w:val="004A2B52"/>
    <w:rsid w:val="004A370D"/>
    <w:rsid w:val="004A3A98"/>
    <w:rsid w:val="004A4054"/>
    <w:rsid w:val="004A4909"/>
    <w:rsid w:val="004A5258"/>
    <w:rsid w:val="004A7455"/>
    <w:rsid w:val="004B1E40"/>
    <w:rsid w:val="004B2BD0"/>
    <w:rsid w:val="004B386C"/>
    <w:rsid w:val="004B4223"/>
    <w:rsid w:val="004B5404"/>
    <w:rsid w:val="004B5512"/>
    <w:rsid w:val="004B63A4"/>
    <w:rsid w:val="004C1162"/>
    <w:rsid w:val="004C125F"/>
    <w:rsid w:val="004C2F90"/>
    <w:rsid w:val="004C388F"/>
    <w:rsid w:val="004C39BE"/>
    <w:rsid w:val="004C43A8"/>
    <w:rsid w:val="004C530C"/>
    <w:rsid w:val="004C5AD4"/>
    <w:rsid w:val="004C6B71"/>
    <w:rsid w:val="004D1EFA"/>
    <w:rsid w:val="004D45DF"/>
    <w:rsid w:val="004D4708"/>
    <w:rsid w:val="004D60AF"/>
    <w:rsid w:val="004D7EF8"/>
    <w:rsid w:val="004E0342"/>
    <w:rsid w:val="004E0F37"/>
    <w:rsid w:val="004E238C"/>
    <w:rsid w:val="004E3FCF"/>
    <w:rsid w:val="004E492D"/>
    <w:rsid w:val="004E5A33"/>
    <w:rsid w:val="004E67B7"/>
    <w:rsid w:val="004E789A"/>
    <w:rsid w:val="004F13AE"/>
    <w:rsid w:val="004F2371"/>
    <w:rsid w:val="004F31AE"/>
    <w:rsid w:val="004F4AFF"/>
    <w:rsid w:val="004F6B95"/>
    <w:rsid w:val="005010EA"/>
    <w:rsid w:val="00502A06"/>
    <w:rsid w:val="005048C5"/>
    <w:rsid w:val="0050643B"/>
    <w:rsid w:val="00507922"/>
    <w:rsid w:val="00507C1F"/>
    <w:rsid w:val="005104B5"/>
    <w:rsid w:val="00510994"/>
    <w:rsid w:val="00510FF0"/>
    <w:rsid w:val="00511A9A"/>
    <w:rsid w:val="00515DA8"/>
    <w:rsid w:val="00517366"/>
    <w:rsid w:val="005227CC"/>
    <w:rsid w:val="00522AD9"/>
    <w:rsid w:val="00522BBB"/>
    <w:rsid w:val="00523E85"/>
    <w:rsid w:val="00525386"/>
    <w:rsid w:val="00527B59"/>
    <w:rsid w:val="00530E7D"/>
    <w:rsid w:val="00531D01"/>
    <w:rsid w:val="00531FEA"/>
    <w:rsid w:val="00532F14"/>
    <w:rsid w:val="00533843"/>
    <w:rsid w:val="00533CC3"/>
    <w:rsid w:val="00535719"/>
    <w:rsid w:val="00536566"/>
    <w:rsid w:val="005376CF"/>
    <w:rsid w:val="005400F7"/>
    <w:rsid w:val="005425DF"/>
    <w:rsid w:val="005426B9"/>
    <w:rsid w:val="0054279A"/>
    <w:rsid w:val="00542BDF"/>
    <w:rsid w:val="00543495"/>
    <w:rsid w:val="00545FD2"/>
    <w:rsid w:val="00546C98"/>
    <w:rsid w:val="00550B09"/>
    <w:rsid w:val="005514C9"/>
    <w:rsid w:val="005536BB"/>
    <w:rsid w:val="005561DB"/>
    <w:rsid w:val="0055693B"/>
    <w:rsid w:val="00556AAA"/>
    <w:rsid w:val="00556D19"/>
    <w:rsid w:val="00557878"/>
    <w:rsid w:val="005603F6"/>
    <w:rsid w:val="00560CBF"/>
    <w:rsid w:val="005622A4"/>
    <w:rsid w:val="005631AB"/>
    <w:rsid w:val="0056408C"/>
    <w:rsid w:val="00564269"/>
    <w:rsid w:val="005650E8"/>
    <w:rsid w:val="00565953"/>
    <w:rsid w:val="00566F41"/>
    <w:rsid w:val="005723F0"/>
    <w:rsid w:val="005736B1"/>
    <w:rsid w:val="00575195"/>
    <w:rsid w:val="00576FF4"/>
    <w:rsid w:val="00577149"/>
    <w:rsid w:val="00585D14"/>
    <w:rsid w:val="00586996"/>
    <w:rsid w:val="005914F2"/>
    <w:rsid w:val="00591B7D"/>
    <w:rsid w:val="005934E5"/>
    <w:rsid w:val="00597571"/>
    <w:rsid w:val="005A0660"/>
    <w:rsid w:val="005A29BE"/>
    <w:rsid w:val="005A3FD9"/>
    <w:rsid w:val="005A521C"/>
    <w:rsid w:val="005B1E36"/>
    <w:rsid w:val="005B369E"/>
    <w:rsid w:val="005B45B8"/>
    <w:rsid w:val="005B4C7B"/>
    <w:rsid w:val="005B5354"/>
    <w:rsid w:val="005B6480"/>
    <w:rsid w:val="005B6A53"/>
    <w:rsid w:val="005B77F4"/>
    <w:rsid w:val="005B7C82"/>
    <w:rsid w:val="005C0871"/>
    <w:rsid w:val="005C4854"/>
    <w:rsid w:val="005C4E8B"/>
    <w:rsid w:val="005C7EB9"/>
    <w:rsid w:val="005D04E7"/>
    <w:rsid w:val="005D0F3E"/>
    <w:rsid w:val="005D1839"/>
    <w:rsid w:val="005D6ECE"/>
    <w:rsid w:val="005D7172"/>
    <w:rsid w:val="005D741D"/>
    <w:rsid w:val="005D797C"/>
    <w:rsid w:val="005D7CEC"/>
    <w:rsid w:val="005D7DA7"/>
    <w:rsid w:val="005E00FB"/>
    <w:rsid w:val="005E0166"/>
    <w:rsid w:val="005E4281"/>
    <w:rsid w:val="005E4B8A"/>
    <w:rsid w:val="005E5AAB"/>
    <w:rsid w:val="005E6DEC"/>
    <w:rsid w:val="005F5388"/>
    <w:rsid w:val="005F79B3"/>
    <w:rsid w:val="005F7A23"/>
    <w:rsid w:val="00601DCC"/>
    <w:rsid w:val="00602051"/>
    <w:rsid w:val="00602180"/>
    <w:rsid w:val="00610427"/>
    <w:rsid w:val="00610526"/>
    <w:rsid w:val="00610830"/>
    <w:rsid w:val="00611E24"/>
    <w:rsid w:val="0061353A"/>
    <w:rsid w:val="00613642"/>
    <w:rsid w:val="00613EEC"/>
    <w:rsid w:val="0061495F"/>
    <w:rsid w:val="0061661C"/>
    <w:rsid w:val="00623A90"/>
    <w:rsid w:val="006242C1"/>
    <w:rsid w:val="00625141"/>
    <w:rsid w:val="00627415"/>
    <w:rsid w:val="00627C3B"/>
    <w:rsid w:val="00630BD9"/>
    <w:rsid w:val="0063133F"/>
    <w:rsid w:val="00632588"/>
    <w:rsid w:val="00632F0B"/>
    <w:rsid w:val="006334CB"/>
    <w:rsid w:val="006347D8"/>
    <w:rsid w:val="00636890"/>
    <w:rsid w:val="00637384"/>
    <w:rsid w:val="0064292D"/>
    <w:rsid w:val="00642DF3"/>
    <w:rsid w:val="00644591"/>
    <w:rsid w:val="00647473"/>
    <w:rsid w:val="00647762"/>
    <w:rsid w:val="006512AB"/>
    <w:rsid w:val="00653662"/>
    <w:rsid w:val="006561C6"/>
    <w:rsid w:val="006564A2"/>
    <w:rsid w:val="00657EC1"/>
    <w:rsid w:val="0066120E"/>
    <w:rsid w:val="00661572"/>
    <w:rsid w:val="00661DAE"/>
    <w:rsid w:val="00663EE9"/>
    <w:rsid w:val="0066527F"/>
    <w:rsid w:val="0066650F"/>
    <w:rsid w:val="006675F1"/>
    <w:rsid w:val="00670386"/>
    <w:rsid w:val="00670AF4"/>
    <w:rsid w:val="0067630D"/>
    <w:rsid w:val="00676FB2"/>
    <w:rsid w:val="00677281"/>
    <w:rsid w:val="006779D8"/>
    <w:rsid w:val="006822A9"/>
    <w:rsid w:val="00682C2F"/>
    <w:rsid w:val="00683846"/>
    <w:rsid w:val="0069034E"/>
    <w:rsid w:val="006908B8"/>
    <w:rsid w:val="00690E3F"/>
    <w:rsid w:val="006910C3"/>
    <w:rsid w:val="00692577"/>
    <w:rsid w:val="0069319F"/>
    <w:rsid w:val="006946C8"/>
    <w:rsid w:val="00695159"/>
    <w:rsid w:val="0069619C"/>
    <w:rsid w:val="006A1353"/>
    <w:rsid w:val="006A3DDB"/>
    <w:rsid w:val="006A65EA"/>
    <w:rsid w:val="006A6EBA"/>
    <w:rsid w:val="006B1BB8"/>
    <w:rsid w:val="006B202E"/>
    <w:rsid w:val="006B3578"/>
    <w:rsid w:val="006C62E5"/>
    <w:rsid w:val="006C70CA"/>
    <w:rsid w:val="006D0725"/>
    <w:rsid w:val="006D1674"/>
    <w:rsid w:val="006D2FCC"/>
    <w:rsid w:val="006D3CB0"/>
    <w:rsid w:val="006D438E"/>
    <w:rsid w:val="006D7637"/>
    <w:rsid w:val="006D79B3"/>
    <w:rsid w:val="006E0FC7"/>
    <w:rsid w:val="006E3CBA"/>
    <w:rsid w:val="006E3E7B"/>
    <w:rsid w:val="006E5C88"/>
    <w:rsid w:val="006E5F9D"/>
    <w:rsid w:val="006E7487"/>
    <w:rsid w:val="006E77A4"/>
    <w:rsid w:val="006F05C5"/>
    <w:rsid w:val="006F06AC"/>
    <w:rsid w:val="006F2738"/>
    <w:rsid w:val="006F62E2"/>
    <w:rsid w:val="006F7403"/>
    <w:rsid w:val="007004B8"/>
    <w:rsid w:val="007019C6"/>
    <w:rsid w:val="00703BA1"/>
    <w:rsid w:val="007048F5"/>
    <w:rsid w:val="00704AA6"/>
    <w:rsid w:val="00704AF1"/>
    <w:rsid w:val="00705A57"/>
    <w:rsid w:val="007060CF"/>
    <w:rsid w:val="007061D6"/>
    <w:rsid w:val="00706602"/>
    <w:rsid w:val="00706A34"/>
    <w:rsid w:val="007071F9"/>
    <w:rsid w:val="00707C63"/>
    <w:rsid w:val="007103A5"/>
    <w:rsid w:val="00710437"/>
    <w:rsid w:val="007109BB"/>
    <w:rsid w:val="0071282F"/>
    <w:rsid w:val="00721B80"/>
    <w:rsid w:val="00721E3D"/>
    <w:rsid w:val="00722CFA"/>
    <w:rsid w:val="00722F58"/>
    <w:rsid w:val="00723085"/>
    <w:rsid w:val="00723277"/>
    <w:rsid w:val="007240A2"/>
    <w:rsid w:val="00724CBE"/>
    <w:rsid w:val="00726E64"/>
    <w:rsid w:val="00730B00"/>
    <w:rsid w:val="0073253A"/>
    <w:rsid w:val="00734D41"/>
    <w:rsid w:val="00735A33"/>
    <w:rsid w:val="00736019"/>
    <w:rsid w:val="00736896"/>
    <w:rsid w:val="0073721F"/>
    <w:rsid w:val="00737956"/>
    <w:rsid w:val="007402EB"/>
    <w:rsid w:val="00740C74"/>
    <w:rsid w:val="00742FFF"/>
    <w:rsid w:val="007451A7"/>
    <w:rsid w:val="007472BE"/>
    <w:rsid w:val="007501D6"/>
    <w:rsid w:val="00750321"/>
    <w:rsid w:val="00750B7C"/>
    <w:rsid w:val="00752BFB"/>
    <w:rsid w:val="00753184"/>
    <w:rsid w:val="007537E4"/>
    <w:rsid w:val="007559A1"/>
    <w:rsid w:val="007568C0"/>
    <w:rsid w:val="00756C75"/>
    <w:rsid w:val="00756CEE"/>
    <w:rsid w:val="00760DF1"/>
    <w:rsid w:val="00760F40"/>
    <w:rsid w:val="00762900"/>
    <w:rsid w:val="007638D3"/>
    <w:rsid w:val="007645CA"/>
    <w:rsid w:val="00772462"/>
    <w:rsid w:val="007764BD"/>
    <w:rsid w:val="00780E10"/>
    <w:rsid w:val="0078192C"/>
    <w:rsid w:val="00782BC8"/>
    <w:rsid w:val="00783A31"/>
    <w:rsid w:val="00784688"/>
    <w:rsid w:val="007863EA"/>
    <w:rsid w:val="00790914"/>
    <w:rsid w:val="00791F1C"/>
    <w:rsid w:val="00793EFE"/>
    <w:rsid w:val="00794757"/>
    <w:rsid w:val="00795338"/>
    <w:rsid w:val="00796E13"/>
    <w:rsid w:val="0079780A"/>
    <w:rsid w:val="00797D52"/>
    <w:rsid w:val="00797F38"/>
    <w:rsid w:val="007A229E"/>
    <w:rsid w:val="007A3E45"/>
    <w:rsid w:val="007A4197"/>
    <w:rsid w:val="007A4691"/>
    <w:rsid w:val="007A5725"/>
    <w:rsid w:val="007A636A"/>
    <w:rsid w:val="007A7A66"/>
    <w:rsid w:val="007A7EAE"/>
    <w:rsid w:val="007B136F"/>
    <w:rsid w:val="007B1532"/>
    <w:rsid w:val="007B20A0"/>
    <w:rsid w:val="007B2408"/>
    <w:rsid w:val="007B2EEB"/>
    <w:rsid w:val="007B3BEA"/>
    <w:rsid w:val="007B4704"/>
    <w:rsid w:val="007B522D"/>
    <w:rsid w:val="007B5A16"/>
    <w:rsid w:val="007B6406"/>
    <w:rsid w:val="007B74A9"/>
    <w:rsid w:val="007B7CFB"/>
    <w:rsid w:val="007C0A7B"/>
    <w:rsid w:val="007C2815"/>
    <w:rsid w:val="007D07EA"/>
    <w:rsid w:val="007D0ACC"/>
    <w:rsid w:val="007D26CB"/>
    <w:rsid w:val="007D352C"/>
    <w:rsid w:val="007D448F"/>
    <w:rsid w:val="007D48A5"/>
    <w:rsid w:val="007D51F2"/>
    <w:rsid w:val="007D77B1"/>
    <w:rsid w:val="007E0243"/>
    <w:rsid w:val="007E24FC"/>
    <w:rsid w:val="007E2F1A"/>
    <w:rsid w:val="007E3628"/>
    <w:rsid w:val="007E371A"/>
    <w:rsid w:val="007E41C0"/>
    <w:rsid w:val="007E44D2"/>
    <w:rsid w:val="007E5E4B"/>
    <w:rsid w:val="007E7C21"/>
    <w:rsid w:val="007F4B02"/>
    <w:rsid w:val="007F7A45"/>
    <w:rsid w:val="008003D2"/>
    <w:rsid w:val="008029DA"/>
    <w:rsid w:val="008054EA"/>
    <w:rsid w:val="00806542"/>
    <w:rsid w:val="00806A4A"/>
    <w:rsid w:val="00807F78"/>
    <w:rsid w:val="008104A5"/>
    <w:rsid w:val="00810E5F"/>
    <w:rsid w:val="0081296B"/>
    <w:rsid w:val="0081338C"/>
    <w:rsid w:val="00814666"/>
    <w:rsid w:val="00817126"/>
    <w:rsid w:val="00821C32"/>
    <w:rsid w:val="00821E20"/>
    <w:rsid w:val="00822E3C"/>
    <w:rsid w:val="0082444F"/>
    <w:rsid w:val="00826DD8"/>
    <w:rsid w:val="008306F4"/>
    <w:rsid w:val="00836A62"/>
    <w:rsid w:val="00837CFC"/>
    <w:rsid w:val="00840937"/>
    <w:rsid w:val="008434A5"/>
    <w:rsid w:val="0084358B"/>
    <w:rsid w:val="008435C7"/>
    <w:rsid w:val="008479C4"/>
    <w:rsid w:val="00847E86"/>
    <w:rsid w:val="008506B9"/>
    <w:rsid w:val="00852854"/>
    <w:rsid w:val="00853D3E"/>
    <w:rsid w:val="008545EB"/>
    <w:rsid w:val="00854A43"/>
    <w:rsid w:val="00854D1E"/>
    <w:rsid w:val="00856D6E"/>
    <w:rsid w:val="00857713"/>
    <w:rsid w:val="008607E6"/>
    <w:rsid w:val="00861585"/>
    <w:rsid w:val="00862B36"/>
    <w:rsid w:val="00862C8F"/>
    <w:rsid w:val="00863FE9"/>
    <w:rsid w:val="0086647C"/>
    <w:rsid w:val="00867786"/>
    <w:rsid w:val="00867A94"/>
    <w:rsid w:val="00870F7F"/>
    <w:rsid w:val="008758BD"/>
    <w:rsid w:val="0087616A"/>
    <w:rsid w:val="00876F9D"/>
    <w:rsid w:val="00877561"/>
    <w:rsid w:val="00880A85"/>
    <w:rsid w:val="00883AF3"/>
    <w:rsid w:val="008845E3"/>
    <w:rsid w:val="00885113"/>
    <w:rsid w:val="0088769A"/>
    <w:rsid w:val="0089290E"/>
    <w:rsid w:val="008935E5"/>
    <w:rsid w:val="0089436D"/>
    <w:rsid w:val="00895E3B"/>
    <w:rsid w:val="00897ED9"/>
    <w:rsid w:val="008A0041"/>
    <w:rsid w:val="008A1A7F"/>
    <w:rsid w:val="008A5477"/>
    <w:rsid w:val="008A5888"/>
    <w:rsid w:val="008A63B9"/>
    <w:rsid w:val="008A6B4B"/>
    <w:rsid w:val="008A748D"/>
    <w:rsid w:val="008A7859"/>
    <w:rsid w:val="008B04D0"/>
    <w:rsid w:val="008B1F7F"/>
    <w:rsid w:val="008B389E"/>
    <w:rsid w:val="008B4747"/>
    <w:rsid w:val="008B634A"/>
    <w:rsid w:val="008B6AF0"/>
    <w:rsid w:val="008C173C"/>
    <w:rsid w:val="008C3D02"/>
    <w:rsid w:val="008D06DE"/>
    <w:rsid w:val="008D0C57"/>
    <w:rsid w:val="008D1473"/>
    <w:rsid w:val="008D2BF9"/>
    <w:rsid w:val="008D5FFB"/>
    <w:rsid w:val="008D6733"/>
    <w:rsid w:val="008E089E"/>
    <w:rsid w:val="008E0B62"/>
    <w:rsid w:val="008E4281"/>
    <w:rsid w:val="008E7B36"/>
    <w:rsid w:val="008F2DF8"/>
    <w:rsid w:val="008F32BB"/>
    <w:rsid w:val="008F6666"/>
    <w:rsid w:val="008F7082"/>
    <w:rsid w:val="008F74A7"/>
    <w:rsid w:val="009003AB"/>
    <w:rsid w:val="0090068C"/>
    <w:rsid w:val="00902D37"/>
    <w:rsid w:val="0090597B"/>
    <w:rsid w:val="00906806"/>
    <w:rsid w:val="00911A75"/>
    <w:rsid w:val="00911DD3"/>
    <w:rsid w:val="009127A8"/>
    <w:rsid w:val="00912DA0"/>
    <w:rsid w:val="00912E75"/>
    <w:rsid w:val="00914D4A"/>
    <w:rsid w:val="00922485"/>
    <w:rsid w:val="00930A32"/>
    <w:rsid w:val="00931762"/>
    <w:rsid w:val="00931AD8"/>
    <w:rsid w:val="00932BB5"/>
    <w:rsid w:val="009362C7"/>
    <w:rsid w:val="00937FFB"/>
    <w:rsid w:val="00941391"/>
    <w:rsid w:val="0094160B"/>
    <w:rsid w:val="00941F31"/>
    <w:rsid w:val="0094599F"/>
    <w:rsid w:val="009506D2"/>
    <w:rsid w:val="00952B29"/>
    <w:rsid w:val="00953044"/>
    <w:rsid w:val="00954D71"/>
    <w:rsid w:val="00956086"/>
    <w:rsid w:val="00956172"/>
    <w:rsid w:val="009623D4"/>
    <w:rsid w:val="009664A2"/>
    <w:rsid w:val="00972B6D"/>
    <w:rsid w:val="00974117"/>
    <w:rsid w:val="00975143"/>
    <w:rsid w:val="0098171E"/>
    <w:rsid w:val="0098195D"/>
    <w:rsid w:val="009825DA"/>
    <w:rsid w:val="00982628"/>
    <w:rsid w:val="0098281C"/>
    <w:rsid w:val="00983F4E"/>
    <w:rsid w:val="009848E9"/>
    <w:rsid w:val="009852FF"/>
    <w:rsid w:val="00985941"/>
    <w:rsid w:val="00987DFF"/>
    <w:rsid w:val="00990011"/>
    <w:rsid w:val="009916BD"/>
    <w:rsid w:val="00994664"/>
    <w:rsid w:val="00995E03"/>
    <w:rsid w:val="00997B99"/>
    <w:rsid w:val="009A0F57"/>
    <w:rsid w:val="009A32CB"/>
    <w:rsid w:val="009A51CC"/>
    <w:rsid w:val="009B0425"/>
    <w:rsid w:val="009B33C1"/>
    <w:rsid w:val="009B57B0"/>
    <w:rsid w:val="009B5C85"/>
    <w:rsid w:val="009C10C8"/>
    <w:rsid w:val="009C1886"/>
    <w:rsid w:val="009C5B12"/>
    <w:rsid w:val="009C67FB"/>
    <w:rsid w:val="009C7A25"/>
    <w:rsid w:val="009C7C8D"/>
    <w:rsid w:val="009D1E72"/>
    <w:rsid w:val="009D41B1"/>
    <w:rsid w:val="009D4C25"/>
    <w:rsid w:val="009D74F8"/>
    <w:rsid w:val="009E02A3"/>
    <w:rsid w:val="009E2065"/>
    <w:rsid w:val="009E329A"/>
    <w:rsid w:val="009E5D75"/>
    <w:rsid w:val="009F00CB"/>
    <w:rsid w:val="009F02F6"/>
    <w:rsid w:val="009F0C04"/>
    <w:rsid w:val="009F0EAF"/>
    <w:rsid w:val="009F1AA3"/>
    <w:rsid w:val="009F20FF"/>
    <w:rsid w:val="009F213A"/>
    <w:rsid w:val="009F5520"/>
    <w:rsid w:val="009F7177"/>
    <w:rsid w:val="00A00C1D"/>
    <w:rsid w:val="00A01BF5"/>
    <w:rsid w:val="00A02DA2"/>
    <w:rsid w:val="00A0328F"/>
    <w:rsid w:val="00A057FB"/>
    <w:rsid w:val="00A074E9"/>
    <w:rsid w:val="00A115AA"/>
    <w:rsid w:val="00A11B76"/>
    <w:rsid w:val="00A17535"/>
    <w:rsid w:val="00A214FC"/>
    <w:rsid w:val="00A21DD6"/>
    <w:rsid w:val="00A22AF9"/>
    <w:rsid w:val="00A25C6F"/>
    <w:rsid w:val="00A32B61"/>
    <w:rsid w:val="00A33702"/>
    <w:rsid w:val="00A35486"/>
    <w:rsid w:val="00A356C7"/>
    <w:rsid w:val="00A36838"/>
    <w:rsid w:val="00A3708B"/>
    <w:rsid w:val="00A379EC"/>
    <w:rsid w:val="00A411FB"/>
    <w:rsid w:val="00A41550"/>
    <w:rsid w:val="00A44DDC"/>
    <w:rsid w:val="00A45F45"/>
    <w:rsid w:val="00A4602E"/>
    <w:rsid w:val="00A466C9"/>
    <w:rsid w:val="00A52A3D"/>
    <w:rsid w:val="00A54CA6"/>
    <w:rsid w:val="00A54E44"/>
    <w:rsid w:val="00A54E88"/>
    <w:rsid w:val="00A5556B"/>
    <w:rsid w:val="00A55C63"/>
    <w:rsid w:val="00A55FB4"/>
    <w:rsid w:val="00A571F1"/>
    <w:rsid w:val="00A611ED"/>
    <w:rsid w:val="00A61D7C"/>
    <w:rsid w:val="00A62F69"/>
    <w:rsid w:val="00A65737"/>
    <w:rsid w:val="00A67AF7"/>
    <w:rsid w:val="00A67E43"/>
    <w:rsid w:val="00A702EE"/>
    <w:rsid w:val="00A72592"/>
    <w:rsid w:val="00A7321A"/>
    <w:rsid w:val="00A7421F"/>
    <w:rsid w:val="00A74FAF"/>
    <w:rsid w:val="00A77C2F"/>
    <w:rsid w:val="00A80701"/>
    <w:rsid w:val="00A82BA2"/>
    <w:rsid w:val="00A835BC"/>
    <w:rsid w:val="00A8417B"/>
    <w:rsid w:val="00A87278"/>
    <w:rsid w:val="00A91674"/>
    <w:rsid w:val="00A92570"/>
    <w:rsid w:val="00A92BD5"/>
    <w:rsid w:val="00A935DE"/>
    <w:rsid w:val="00A97076"/>
    <w:rsid w:val="00AA25F2"/>
    <w:rsid w:val="00AA267F"/>
    <w:rsid w:val="00AA5E3C"/>
    <w:rsid w:val="00AA5E3D"/>
    <w:rsid w:val="00AA6F61"/>
    <w:rsid w:val="00AA749F"/>
    <w:rsid w:val="00AA76D1"/>
    <w:rsid w:val="00AB0685"/>
    <w:rsid w:val="00AB1573"/>
    <w:rsid w:val="00AB1E79"/>
    <w:rsid w:val="00AB2701"/>
    <w:rsid w:val="00AB3A8F"/>
    <w:rsid w:val="00AB3E07"/>
    <w:rsid w:val="00AB62D0"/>
    <w:rsid w:val="00AB6365"/>
    <w:rsid w:val="00AB688C"/>
    <w:rsid w:val="00AB7B3D"/>
    <w:rsid w:val="00AC004A"/>
    <w:rsid w:val="00AC1F30"/>
    <w:rsid w:val="00AC3F50"/>
    <w:rsid w:val="00AC64B3"/>
    <w:rsid w:val="00AC7C95"/>
    <w:rsid w:val="00AD2E97"/>
    <w:rsid w:val="00AD374E"/>
    <w:rsid w:val="00AD3DB5"/>
    <w:rsid w:val="00AD5B3E"/>
    <w:rsid w:val="00AE0EF7"/>
    <w:rsid w:val="00AE47D4"/>
    <w:rsid w:val="00AE52AC"/>
    <w:rsid w:val="00AE635B"/>
    <w:rsid w:val="00AE672C"/>
    <w:rsid w:val="00AE7795"/>
    <w:rsid w:val="00AF0475"/>
    <w:rsid w:val="00AF15A4"/>
    <w:rsid w:val="00AF20DB"/>
    <w:rsid w:val="00AF4896"/>
    <w:rsid w:val="00AF662F"/>
    <w:rsid w:val="00AF6997"/>
    <w:rsid w:val="00AF6A73"/>
    <w:rsid w:val="00B0025D"/>
    <w:rsid w:val="00B01C3A"/>
    <w:rsid w:val="00B03493"/>
    <w:rsid w:val="00B0531A"/>
    <w:rsid w:val="00B13347"/>
    <w:rsid w:val="00B15215"/>
    <w:rsid w:val="00B20BE9"/>
    <w:rsid w:val="00B23346"/>
    <w:rsid w:val="00B23B54"/>
    <w:rsid w:val="00B32C08"/>
    <w:rsid w:val="00B32DAA"/>
    <w:rsid w:val="00B33C12"/>
    <w:rsid w:val="00B33FBD"/>
    <w:rsid w:val="00B37BF8"/>
    <w:rsid w:val="00B408C4"/>
    <w:rsid w:val="00B43ACB"/>
    <w:rsid w:val="00B458C9"/>
    <w:rsid w:val="00B46C49"/>
    <w:rsid w:val="00B47026"/>
    <w:rsid w:val="00B4787A"/>
    <w:rsid w:val="00B52BAB"/>
    <w:rsid w:val="00B531C2"/>
    <w:rsid w:val="00B54D5B"/>
    <w:rsid w:val="00B5668C"/>
    <w:rsid w:val="00B56BD2"/>
    <w:rsid w:val="00B5712F"/>
    <w:rsid w:val="00B575DC"/>
    <w:rsid w:val="00B62077"/>
    <w:rsid w:val="00B629AF"/>
    <w:rsid w:val="00B62AE8"/>
    <w:rsid w:val="00B637BB"/>
    <w:rsid w:val="00B6439B"/>
    <w:rsid w:val="00B65025"/>
    <w:rsid w:val="00B70F67"/>
    <w:rsid w:val="00B711A2"/>
    <w:rsid w:val="00B7271D"/>
    <w:rsid w:val="00B754DD"/>
    <w:rsid w:val="00B77DDD"/>
    <w:rsid w:val="00B802AF"/>
    <w:rsid w:val="00B80A5B"/>
    <w:rsid w:val="00B82A4E"/>
    <w:rsid w:val="00B82D8D"/>
    <w:rsid w:val="00B83365"/>
    <w:rsid w:val="00B83D26"/>
    <w:rsid w:val="00B91117"/>
    <w:rsid w:val="00B938D0"/>
    <w:rsid w:val="00B938E0"/>
    <w:rsid w:val="00B93C5D"/>
    <w:rsid w:val="00B974EC"/>
    <w:rsid w:val="00B97C63"/>
    <w:rsid w:val="00BA07F8"/>
    <w:rsid w:val="00BA1776"/>
    <w:rsid w:val="00BA20DF"/>
    <w:rsid w:val="00BA42D4"/>
    <w:rsid w:val="00BA4D9A"/>
    <w:rsid w:val="00BB0E00"/>
    <w:rsid w:val="00BB0E78"/>
    <w:rsid w:val="00BB0FCC"/>
    <w:rsid w:val="00BB13C2"/>
    <w:rsid w:val="00BB5C5C"/>
    <w:rsid w:val="00BB7274"/>
    <w:rsid w:val="00BB7D9B"/>
    <w:rsid w:val="00BC0C72"/>
    <w:rsid w:val="00BC6668"/>
    <w:rsid w:val="00BC753D"/>
    <w:rsid w:val="00BC7F56"/>
    <w:rsid w:val="00BD1478"/>
    <w:rsid w:val="00BD391B"/>
    <w:rsid w:val="00BD43E0"/>
    <w:rsid w:val="00BD4E41"/>
    <w:rsid w:val="00BD7C98"/>
    <w:rsid w:val="00BE10C3"/>
    <w:rsid w:val="00BE2FA5"/>
    <w:rsid w:val="00BE3009"/>
    <w:rsid w:val="00BE3ED3"/>
    <w:rsid w:val="00BE4D42"/>
    <w:rsid w:val="00BE4EB1"/>
    <w:rsid w:val="00BE6260"/>
    <w:rsid w:val="00BF0030"/>
    <w:rsid w:val="00BF0694"/>
    <w:rsid w:val="00BF4808"/>
    <w:rsid w:val="00C0040A"/>
    <w:rsid w:val="00C00673"/>
    <w:rsid w:val="00C00F37"/>
    <w:rsid w:val="00C01667"/>
    <w:rsid w:val="00C03CBE"/>
    <w:rsid w:val="00C03D14"/>
    <w:rsid w:val="00C0466B"/>
    <w:rsid w:val="00C04BF3"/>
    <w:rsid w:val="00C04EC2"/>
    <w:rsid w:val="00C04ED3"/>
    <w:rsid w:val="00C050F2"/>
    <w:rsid w:val="00C05D06"/>
    <w:rsid w:val="00C07AD8"/>
    <w:rsid w:val="00C07E99"/>
    <w:rsid w:val="00C102D1"/>
    <w:rsid w:val="00C10C2F"/>
    <w:rsid w:val="00C118E5"/>
    <w:rsid w:val="00C13094"/>
    <w:rsid w:val="00C173F1"/>
    <w:rsid w:val="00C174C1"/>
    <w:rsid w:val="00C17EC7"/>
    <w:rsid w:val="00C21419"/>
    <w:rsid w:val="00C24909"/>
    <w:rsid w:val="00C24B53"/>
    <w:rsid w:val="00C24BB5"/>
    <w:rsid w:val="00C26DFA"/>
    <w:rsid w:val="00C37A3B"/>
    <w:rsid w:val="00C4210B"/>
    <w:rsid w:val="00C422CA"/>
    <w:rsid w:val="00C425E6"/>
    <w:rsid w:val="00C43525"/>
    <w:rsid w:val="00C44321"/>
    <w:rsid w:val="00C453DD"/>
    <w:rsid w:val="00C464CB"/>
    <w:rsid w:val="00C50400"/>
    <w:rsid w:val="00C53398"/>
    <w:rsid w:val="00C54C03"/>
    <w:rsid w:val="00C54EEF"/>
    <w:rsid w:val="00C55866"/>
    <w:rsid w:val="00C56519"/>
    <w:rsid w:val="00C57449"/>
    <w:rsid w:val="00C57A67"/>
    <w:rsid w:val="00C60439"/>
    <w:rsid w:val="00C61DCC"/>
    <w:rsid w:val="00C62C74"/>
    <w:rsid w:val="00C64D67"/>
    <w:rsid w:val="00C6707E"/>
    <w:rsid w:val="00C678C8"/>
    <w:rsid w:val="00C72BA9"/>
    <w:rsid w:val="00C73299"/>
    <w:rsid w:val="00C742A3"/>
    <w:rsid w:val="00C74DEA"/>
    <w:rsid w:val="00C75A97"/>
    <w:rsid w:val="00C801C0"/>
    <w:rsid w:val="00C81FB8"/>
    <w:rsid w:val="00C82CFD"/>
    <w:rsid w:val="00C84FAB"/>
    <w:rsid w:val="00C85E33"/>
    <w:rsid w:val="00C95506"/>
    <w:rsid w:val="00C95FB0"/>
    <w:rsid w:val="00C965E5"/>
    <w:rsid w:val="00C97F12"/>
    <w:rsid w:val="00CA120C"/>
    <w:rsid w:val="00CA38A9"/>
    <w:rsid w:val="00CA5075"/>
    <w:rsid w:val="00CA5842"/>
    <w:rsid w:val="00CA58B1"/>
    <w:rsid w:val="00CA6700"/>
    <w:rsid w:val="00CB1E17"/>
    <w:rsid w:val="00CB3EE5"/>
    <w:rsid w:val="00CB7BB0"/>
    <w:rsid w:val="00CC0F03"/>
    <w:rsid w:val="00CC3092"/>
    <w:rsid w:val="00CC3885"/>
    <w:rsid w:val="00CC38C7"/>
    <w:rsid w:val="00CC4155"/>
    <w:rsid w:val="00CC5806"/>
    <w:rsid w:val="00CC7F18"/>
    <w:rsid w:val="00CD285B"/>
    <w:rsid w:val="00CD4C95"/>
    <w:rsid w:val="00CD4ECA"/>
    <w:rsid w:val="00CD68F2"/>
    <w:rsid w:val="00CD71FB"/>
    <w:rsid w:val="00CE1C46"/>
    <w:rsid w:val="00CE254E"/>
    <w:rsid w:val="00CE4F81"/>
    <w:rsid w:val="00CE647B"/>
    <w:rsid w:val="00CF1A46"/>
    <w:rsid w:val="00CF3442"/>
    <w:rsid w:val="00CF3E8C"/>
    <w:rsid w:val="00CF4415"/>
    <w:rsid w:val="00CF5141"/>
    <w:rsid w:val="00CF52EF"/>
    <w:rsid w:val="00CF6503"/>
    <w:rsid w:val="00D00B8D"/>
    <w:rsid w:val="00D016D5"/>
    <w:rsid w:val="00D0349F"/>
    <w:rsid w:val="00D03986"/>
    <w:rsid w:val="00D05D53"/>
    <w:rsid w:val="00D06E25"/>
    <w:rsid w:val="00D1342A"/>
    <w:rsid w:val="00D170D3"/>
    <w:rsid w:val="00D21DD0"/>
    <w:rsid w:val="00D2530B"/>
    <w:rsid w:val="00D25595"/>
    <w:rsid w:val="00D26D7C"/>
    <w:rsid w:val="00D273B0"/>
    <w:rsid w:val="00D27511"/>
    <w:rsid w:val="00D34673"/>
    <w:rsid w:val="00D34D6D"/>
    <w:rsid w:val="00D37D20"/>
    <w:rsid w:val="00D40FB6"/>
    <w:rsid w:val="00D413A7"/>
    <w:rsid w:val="00D433BA"/>
    <w:rsid w:val="00D44626"/>
    <w:rsid w:val="00D44993"/>
    <w:rsid w:val="00D4507B"/>
    <w:rsid w:val="00D46439"/>
    <w:rsid w:val="00D5099E"/>
    <w:rsid w:val="00D54903"/>
    <w:rsid w:val="00D54916"/>
    <w:rsid w:val="00D54987"/>
    <w:rsid w:val="00D555DE"/>
    <w:rsid w:val="00D56F68"/>
    <w:rsid w:val="00D5769A"/>
    <w:rsid w:val="00D579DF"/>
    <w:rsid w:val="00D579FE"/>
    <w:rsid w:val="00D60C75"/>
    <w:rsid w:val="00D61497"/>
    <w:rsid w:val="00D63978"/>
    <w:rsid w:val="00D64A25"/>
    <w:rsid w:val="00D64D32"/>
    <w:rsid w:val="00D652E8"/>
    <w:rsid w:val="00D67EB0"/>
    <w:rsid w:val="00D74E1D"/>
    <w:rsid w:val="00D800DA"/>
    <w:rsid w:val="00D8094A"/>
    <w:rsid w:val="00D818C5"/>
    <w:rsid w:val="00D81E0C"/>
    <w:rsid w:val="00D820E0"/>
    <w:rsid w:val="00D82623"/>
    <w:rsid w:val="00D82FCD"/>
    <w:rsid w:val="00D83735"/>
    <w:rsid w:val="00D83794"/>
    <w:rsid w:val="00D83FCF"/>
    <w:rsid w:val="00D84656"/>
    <w:rsid w:val="00D84FDF"/>
    <w:rsid w:val="00D86B9F"/>
    <w:rsid w:val="00D90305"/>
    <w:rsid w:val="00D90443"/>
    <w:rsid w:val="00D9275E"/>
    <w:rsid w:val="00D92810"/>
    <w:rsid w:val="00D934FE"/>
    <w:rsid w:val="00D94934"/>
    <w:rsid w:val="00D9749D"/>
    <w:rsid w:val="00D97F4F"/>
    <w:rsid w:val="00DA0452"/>
    <w:rsid w:val="00DA0586"/>
    <w:rsid w:val="00DA0FD2"/>
    <w:rsid w:val="00DA1919"/>
    <w:rsid w:val="00DA1E37"/>
    <w:rsid w:val="00DA21AC"/>
    <w:rsid w:val="00DA2856"/>
    <w:rsid w:val="00DA2D1E"/>
    <w:rsid w:val="00DA33CC"/>
    <w:rsid w:val="00DA52A0"/>
    <w:rsid w:val="00DA5D7E"/>
    <w:rsid w:val="00DA7A49"/>
    <w:rsid w:val="00DB1818"/>
    <w:rsid w:val="00DB6739"/>
    <w:rsid w:val="00DC004F"/>
    <w:rsid w:val="00DC2828"/>
    <w:rsid w:val="00DC28F1"/>
    <w:rsid w:val="00DC2FF0"/>
    <w:rsid w:val="00DC45BC"/>
    <w:rsid w:val="00DC46F4"/>
    <w:rsid w:val="00DC6B44"/>
    <w:rsid w:val="00DC7667"/>
    <w:rsid w:val="00DC7E9E"/>
    <w:rsid w:val="00DC7FE6"/>
    <w:rsid w:val="00DD31FF"/>
    <w:rsid w:val="00DD327A"/>
    <w:rsid w:val="00DD35BD"/>
    <w:rsid w:val="00DD6471"/>
    <w:rsid w:val="00DE01B9"/>
    <w:rsid w:val="00DE57EA"/>
    <w:rsid w:val="00DE5939"/>
    <w:rsid w:val="00DE75B3"/>
    <w:rsid w:val="00DF119B"/>
    <w:rsid w:val="00DF1839"/>
    <w:rsid w:val="00DF3D70"/>
    <w:rsid w:val="00DF5383"/>
    <w:rsid w:val="00DF7331"/>
    <w:rsid w:val="00DF75DF"/>
    <w:rsid w:val="00E02106"/>
    <w:rsid w:val="00E0352B"/>
    <w:rsid w:val="00E03A69"/>
    <w:rsid w:val="00E06B6A"/>
    <w:rsid w:val="00E06B8A"/>
    <w:rsid w:val="00E10411"/>
    <w:rsid w:val="00E1043E"/>
    <w:rsid w:val="00E118D0"/>
    <w:rsid w:val="00E13858"/>
    <w:rsid w:val="00E14DF3"/>
    <w:rsid w:val="00E16AB5"/>
    <w:rsid w:val="00E2042A"/>
    <w:rsid w:val="00E20A34"/>
    <w:rsid w:val="00E2375B"/>
    <w:rsid w:val="00E253DD"/>
    <w:rsid w:val="00E257DA"/>
    <w:rsid w:val="00E25AE1"/>
    <w:rsid w:val="00E25CDD"/>
    <w:rsid w:val="00E26A8F"/>
    <w:rsid w:val="00E2730F"/>
    <w:rsid w:val="00E3080A"/>
    <w:rsid w:val="00E31782"/>
    <w:rsid w:val="00E34201"/>
    <w:rsid w:val="00E3446C"/>
    <w:rsid w:val="00E34B1C"/>
    <w:rsid w:val="00E34F85"/>
    <w:rsid w:val="00E35C47"/>
    <w:rsid w:val="00E36C9E"/>
    <w:rsid w:val="00E41060"/>
    <w:rsid w:val="00E42593"/>
    <w:rsid w:val="00E428A8"/>
    <w:rsid w:val="00E50F43"/>
    <w:rsid w:val="00E51838"/>
    <w:rsid w:val="00E52714"/>
    <w:rsid w:val="00E534AA"/>
    <w:rsid w:val="00E53B86"/>
    <w:rsid w:val="00E54723"/>
    <w:rsid w:val="00E549E3"/>
    <w:rsid w:val="00E623FB"/>
    <w:rsid w:val="00E6306F"/>
    <w:rsid w:val="00E65153"/>
    <w:rsid w:val="00E65562"/>
    <w:rsid w:val="00E6580E"/>
    <w:rsid w:val="00E71D89"/>
    <w:rsid w:val="00E730C1"/>
    <w:rsid w:val="00E731B3"/>
    <w:rsid w:val="00E731F7"/>
    <w:rsid w:val="00E74E89"/>
    <w:rsid w:val="00E76335"/>
    <w:rsid w:val="00E77097"/>
    <w:rsid w:val="00E7758F"/>
    <w:rsid w:val="00E801DD"/>
    <w:rsid w:val="00E80741"/>
    <w:rsid w:val="00E81542"/>
    <w:rsid w:val="00E84E43"/>
    <w:rsid w:val="00E85B93"/>
    <w:rsid w:val="00E8625D"/>
    <w:rsid w:val="00E90EC8"/>
    <w:rsid w:val="00EA0D7E"/>
    <w:rsid w:val="00EA11C6"/>
    <w:rsid w:val="00EA417F"/>
    <w:rsid w:val="00EA7AC0"/>
    <w:rsid w:val="00EB4BA8"/>
    <w:rsid w:val="00EB5432"/>
    <w:rsid w:val="00EC12F1"/>
    <w:rsid w:val="00EC25E8"/>
    <w:rsid w:val="00EC2BFD"/>
    <w:rsid w:val="00EC5BB3"/>
    <w:rsid w:val="00EC673D"/>
    <w:rsid w:val="00ED21E3"/>
    <w:rsid w:val="00ED277B"/>
    <w:rsid w:val="00ED3809"/>
    <w:rsid w:val="00ED3B69"/>
    <w:rsid w:val="00ED4228"/>
    <w:rsid w:val="00ED5246"/>
    <w:rsid w:val="00ED6265"/>
    <w:rsid w:val="00ED6FEB"/>
    <w:rsid w:val="00EE166B"/>
    <w:rsid w:val="00EE1696"/>
    <w:rsid w:val="00EE1A07"/>
    <w:rsid w:val="00EE1A19"/>
    <w:rsid w:val="00EE239D"/>
    <w:rsid w:val="00EE4EB0"/>
    <w:rsid w:val="00EE57EB"/>
    <w:rsid w:val="00EF0215"/>
    <w:rsid w:val="00EF0C47"/>
    <w:rsid w:val="00EF104B"/>
    <w:rsid w:val="00EF3BD8"/>
    <w:rsid w:val="00EF4037"/>
    <w:rsid w:val="00EF5B01"/>
    <w:rsid w:val="00EF7F77"/>
    <w:rsid w:val="00F01A74"/>
    <w:rsid w:val="00F0437E"/>
    <w:rsid w:val="00F04F89"/>
    <w:rsid w:val="00F05753"/>
    <w:rsid w:val="00F05AA7"/>
    <w:rsid w:val="00F05F94"/>
    <w:rsid w:val="00F07455"/>
    <w:rsid w:val="00F11AFB"/>
    <w:rsid w:val="00F1319E"/>
    <w:rsid w:val="00F13337"/>
    <w:rsid w:val="00F13B43"/>
    <w:rsid w:val="00F141F5"/>
    <w:rsid w:val="00F15B86"/>
    <w:rsid w:val="00F16172"/>
    <w:rsid w:val="00F16DB5"/>
    <w:rsid w:val="00F1778B"/>
    <w:rsid w:val="00F177E8"/>
    <w:rsid w:val="00F17B1D"/>
    <w:rsid w:val="00F20BF6"/>
    <w:rsid w:val="00F22C5E"/>
    <w:rsid w:val="00F25D59"/>
    <w:rsid w:val="00F30473"/>
    <w:rsid w:val="00F319C2"/>
    <w:rsid w:val="00F341F1"/>
    <w:rsid w:val="00F34935"/>
    <w:rsid w:val="00F3578D"/>
    <w:rsid w:val="00F35966"/>
    <w:rsid w:val="00F370AE"/>
    <w:rsid w:val="00F40246"/>
    <w:rsid w:val="00F45BDC"/>
    <w:rsid w:val="00F473A2"/>
    <w:rsid w:val="00F47AA5"/>
    <w:rsid w:val="00F507A2"/>
    <w:rsid w:val="00F517F0"/>
    <w:rsid w:val="00F525DF"/>
    <w:rsid w:val="00F5526D"/>
    <w:rsid w:val="00F56050"/>
    <w:rsid w:val="00F56AB0"/>
    <w:rsid w:val="00F57745"/>
    <w:rsid w:val="00F5784A"/>
    <w:rsid w:val="00F57A6D"/>
    <w:rsid w:val="00F57C33"/>
    <w:rsid w:val="00F6086B"/>
    <w:rsid w:val="00F60AA6"/>
    <w:rsid w:val="00F61C3F"/>
    <w:rsid w:val="00F62463"/>
    <w:rsid w:val="00F634D9"/>
    <w:rsid w:val="00F63F58"/>
    <w:rsid w:val="00F65AC4"/>
    <w:rsid w:val="00F65B12"/>
    <w:rsid w:val="00F66066"/>
    <w:rsid w:val="00F67BD0"/>
    <w:rsid w:val="00F719A6"/>
    <w:rsid w:val="00F71F56"/>
    <w:rsid w:val="00F73AA5"/>
    <w:rsid w:val="00F73F9A"/>
    <w:rsid w:val="00F754BB"/>
    <w:rsid w:val="00F76052"/>
    <w:rsid w:val="00F7745A"/>
    <w:rsid w:val="00F77855"/>
    <w:rsid w:val="00F8300B"/>
    <w:rsid w:val="00F83A3A"/>
    <w:rsid w:val="00F83F90"/>
    <w:rsid w:val="00F840FC"/>
    <w:rsid w:val="00F84369"/>
    <w:rsid w:val="00F845E4"/>
    <w:rsid w:val="00F8603F"/>
    <w:rsid w:val="00F90E25"/>
    <w:rsid w:val="00F9361D"/>
    <w:rsid w:val="00F960FE"/>
    <w:rsid w:val="00F97800"/>
    <w:rsid w:val="00FA07EB"/>
    <w:rsid w:val="00FA0D98"/>
    <w:rsid w:val="00FA1E81"/>
    <w:rsid w:val="00FA2C7B"/>
    <w:rsid w:val="00FA3134"/>
    <w:rsid w:val="00FA3F61"/>
    <w:rsid w:val="00FA6EBE"/>
    <w:rsid w:val="00FA72DF"/>
    <w:rsid w:val="00FB0D2B"/>
    <w:rsid w:val="00FB2D42"/>
    <w:rsid w:val="00FB3C9A"/>
    <w:rsid w:val="00FB40B2"/>
    <w:rsid w:val="00FB714E"/>
    <w:rsid w:val="00FC03F4"/>
    <w:rsid w:val="00FC2738"/>
    <w:rsid w:val="00FC333B"/>
    <w:rsid w:val="00FC7E10"/>
    <w:rsid w:val="00FD0513"/>
    <w:rsid w:val="00FD0626"/>
    <w:rsid w:val="00FD1E0E"/>
    <w:rsid w:val="00FE14DB"/>
    <w:rsid w:val="00FE1861"/>
    <w:rsid w:val="00FE2F48"/>
    <w:rsid w:val="00FE31F5"/>
    <w:rsid w:val="00FE49FA"/>
    <w:rsid w:val="00FE51C8"/>
    <w:rsid w:val="00FE5723"/>
    <w:rsid w:val="00FE7239"/>
    <w:rsid w:val="00FF511B"/>
    <w:rsid w:val="00FF6162"/>
    <w:rsid w:val="00FF620C"/>
    <w:rsid w:val="013B42A6"/>
    <w:rsid w:val="01A53E73"/>
    <w:rsid w:val="01B3B629"/>
    <w:rsid w:val="024FD832"/>
    <w:rsid w:val="0277F6F5"/>
    <w:rsid w:val="0299E059"/>
    <w:rsid w:val="02C4F672"/>
    <w:rsid w:val="03B0D196"/>
    <w:rsid w:val="03B38791"/>
    <w:rsid w:val="04014427"/>
    <w:rsid w:val="04BFCA0E"/>
    <w:rsid w:val="051DA680"/>
    <w:rsid w:val="056AF698"/>
    <w:rsid w:val="071E2E92"/>
    <w:rsid w:val="089217D4"/>
    <w:rsid w:val="09130972"/>
    <w:rsid w:val="09294B7B"/>
    <w:rsid w:val="096810AF"/>
    <w:rsid w:val="09737EF4"/>
    <w:rsid w:val="0B46C795"/>
    <w:rsid w:val="0B565ECD"/>
    <w:rsid w:val="0D9BD12E"/>
    <w:rsid w:val="0DC9FC8C"/>
    <w:rsid w:val="0FE1F25A"/>
    <w:rsid w:val="102D540F"/>
    <w:rsid w:val="10B28E67"/>
    <w:rsid w:val="114F37A0"/>
    <w:rsid w:val="115A1045"/>
    <w:rsid w:val="12CE7933"/>
    <w:rsid w:val="1308C7A6"/>
    <w:rsid w:val="143FF8B0"/>
    <w:rsid w:val="14D921C4"/>
    <w:rsid w:val="14FAF085"/>
    <w:rsid w:val="16D78831"/>
    <w:rsid w:val="17F322B2"/>
    <w:rsid w:val="18A432A3"/>
    <w:rsid w:val="19772BE7"/>
    <w:rsid w:val="1B0F2FD9"/>
    <w:rsid w:val="1B16BB75"/>
    <w:rsid w:val="1BAAF954"/>
    <w:rsid w:val="1E1F4619"/>
    <w:rsid w:val="1E4B2837"/>
    <w:rsid w:val="20E84C69"/>
    <w:rsid w:val="22C9139E"/>
    <w:rsid w:val="22EA2C54"/>
    <w:rsid w:val="2312EF8A"/>
    <w:rsid w:val="2362E5CA"/>
    <w:rsid w:val="2421531D"/>
    <w:rsid w:val="2436E4B0"/>
    <w:rsid w:val="24701F11"/>
    <w:rsid w:val="262D5DF7"/>
    <w:rsid w:val="26594BEF"/>
    <w:rsid w:val="2682A7FC"/>
    <w:rsid w:val="292A93A7"/>
    <w:rsid w:val="2A4D8C04"/>
    <w:rsid w:val="2B6DABAA"/>
    <w:rsid w:val="2C45FCB2"/>
    <w:rsid w:val="2C9BB7B4"/>
    <w:rsid w:val="2DB73B5A"/>
    <w:rsid w:val="2E29D143"/>
    <w:rsid w:val="2E378815"/>
    <w:rsid w:val="316F28D7"/>
    <w:rsid w:val="3206043C"/>
    <w:rsid w:val="32442B7B"/>
    <w:rsid w:val="3277F19E"/>
    <w:rsid w:val="32A2DEDF"/>
    <w:rsid w:val="34720927"/>
    <w:rsid w:val="348D7FF4"/>
    <w:rsid w:val="3609917F"/>
    <w:rsid w:val="3671CD23"/>
    <w:rsid w:val="37823A5B"/>
    <w:rsid w:val="38649045"/>
    <w:rsid w:val="38BC2FA6"/>
    <w:rsid w:val="395E2A1F"/>
    <w:rsid w:val="39634E34"/>
    <w:rsid w:val="39797ECB"/>
    <w:rsid w:val="3B56A2A0"/>
    <w:rsid w:val="3C70E168"/>
    <w:rsid w:val="3D7B5DBF"/>
    <w:rsid w:val="3D96FA4C"/>
    <w:rsid w:val="408E9615"/>
    <w:rsid w:val="4248AF7B"/>
    <w:rsid w:val="430D4ED9"/>
    <w:rsid w:val="430E78F2"/>
    <w:rsid w:val="434F7475"/>
    <w:rsid w:val="45E9287D"/>
    <w:rsid w:val="46AF06FF"/>
    <w:rsid w:val="47494C11"/>
    <w:rsid w:val="4812490E"/>
    <w:rsid w:val="49449E50"/>
    <w:rsid w:val="4A9FA92A"/>
    <w:rsid w:val="4B86A84A"/>
    <w:rsid w:val="4C700479"/>
    <w:rsid w:val="4D2CB40C"/>
    <w:rsid w:val="4E1CDECF"/>
    <w:rsid w:val="4E4FCF74"/>
    <w:rsid w:val="4F24A217"/>
    <w:rsid w:val="4FFBCFE3"/>
    <w:rsid w:val="51CC344D"/>
    <w:rsid w:val="520447F7"/>
    <w:rsid w:val="520DA935"/>
    <w:rsid w:val="525B8EBB"/>
    <w:rsid w:val="525DB915"/>
    <w:rsid w:val="53602306"/>
    <w:rsid w:val="53A53A86"/>
    <w:rsid w:val="5496A419"/>
    <w:rsid w:val="5500870A"/>
    <w:rsid w:val="55D905A5"/>
    <w:rsid w:val="57C2EDE1"/>
    <w:rsid w:val="57DEFAD2"/>
    <w:rsid w:val="594A4A6D"/>
    <w:rsid w:val="5B6181A4"/>
    <w:rsid w:val="5D82F6EA"/>
    <w:rsid w:val="5D9032E5"/>
    <w:rsid w:val="5DA86183"/>
    <w:rsid w:val="5EDB44A7"/>
    <w:rsid w:val="61B20533"/>
    <w:rsid w:val="63BCBDA5"/>
    <w:rsid w:val="68FB8D28"/>
    <w:rsid w:val="693061CD"/>
    <w:rsid w:val="6944635C"/>
    <w:rsid w:val="6A629797"/>
    <w:rsid w:val="6C1F1572"/>
    <w:rsid w:val="6D110676"/>
    <w:rsid w:val="6FA8F683"/>
    <w:rsid w:val="7057EA4B"/>
    <w:rsid w:val="70F06647"/>
    <w:rsid w:val="71C94B96"/>
    <w:rsid w:val="726D5C99"/>
    <w:rsid w:val="7281CA8D"/>
    <w:rsid w:val="72BB369C"/>
    <w:rsid w:val="7381180C"/>
    <w:rsid w:val="740CE740"/>
    <w:rsid w:val="7437E47B"/>
    <w:rsid w:val="75D5AA16"/>
    <w:rsid w:val="770E7E59"/>
    <w:rsid w:val="790696DC"/>
    <w:rsid w:val="79373C88"/>
    <w:rsid w:val="7A78F689"/>
    <w:rsid w:val="7AE4A4F6"/>
    <w:rsid w:val="7B328673"/>
    <w:rsid w:val="7B84BB9C"/>
    <w:rsid w:val="7B8B67EC"/>
    <w:rsid w:val="7C2A5F68"/>
    <w:rsid w:val="7C80F72F"/>
    <w:rsid w:val="7CBC5986"/>
    <w:rsid w:val="7CED5BC4"/>
    <w:rsid w:val="7D13B4E5"/>
    <w:rsid w:val="7D8B6319"/>
    <w:rsid w:val="7DCE0119"/>
    <w:rsid w:val="7ED15CD4"/>
    <w:rsid w:val="7F578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F5FDD6"/>
  <w15:chartTrackingRefBased/>
  <w15:docId w15:val="{2BB62BDE-A0BB-4AF0-B3FB-2104FE821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6086"/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6E5F9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56F6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B240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B240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6E5F9D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6E5F9D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6E5F9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6E5F9D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5E4B8A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5E4B8A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F5526D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D56F6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B240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7B2408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OC2">
    <w:name w:val="toc 2"/>
    <w:basedOn w:val="Normal"/>
    <w:next w:val="Normal"/>
    <w:autoRedefine/>
    <w:uiPriority w:val="39"/>
    <w:unhideWhenUsed/>
    <w:rsid w:val="00D26D7C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D26D7C"/>
    <w:pPr>
      <w:spacing w:after="100"/>
      <w:ind w:left="440"/>
    </w:pPr>
  </w:style>
  <w:style w:type="paragraph" w:styleId="Header">
    <w:name w:val="header"/>
    <w:basedOn w:val="Normal"/>
    <w:link w:val="HeaderChar"/>
    <w:uiPriority w:val="99"/>
    <w:unhideWhenUsed/>
    <w:rsid w:val="00D26D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6D7C"/>
  </w:style>
  <w:style w:type="paragraph" w:styleId="Footer">
    <w:name w:val="footer"/>
    <w:basedOn w:val="Normal"/>
    <w:link w:val="FooterChar"/>
    <w:uiPriority w:val="99"/>
    <w:unhideWhenUsed/>
    <w:rsid w:val="00D26D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6D7C"/>
  </w:style>
  <w:style w:type="character" w:customStyle="1" w:styleId="wacimagecontainer">
    <w:name w:val="wacimagecontainer"/>
    <w:basedOn w:val="DefaultParagraphFont"/>
    <w:rsid w:val="0056408C"/>
  </w:style>
  <w:style w:type="paragraph" w:styleId="Bibliography">
    <w:name w:val="Bibliography"/>
    <w:basedOn w:val="Normal"/>
    <w:next w:val="Normal"/>
    <w:uiPriority w:val="37"/>
    <w:unhideWhenUsed/>
    <w:rsid w:val="008D06DE"/>
  </w:style>
  <w:style w:type="character" w:styleId="HTMLCode">
    <w:name w:val="HTML Code"/>
    <w:basedOn w:val="DefaultParagraphFont"/>
    <w:uiPriority w:val="99"/>
    <w:semiHidden/>
    <w:unhideWhenUsed/>
    <w:rsid w:val="00760F40"/>
    <w:rPr>
      <w:rFonts w:ascii="Courier New" w:eastAsia="Times New Roman" w:hAnsi="Courier New" w:cs="Courier New"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3F2573"/>
    <w:rPr>
      <w:color w:val="605E5C"/>
      <w:shd w:val="clear" w:color="auto" w:fill="E1DFDD"/>
    </w:rPr>
  </w:style>
  <w:style w:type="paragraph" w:styleId="Caption">
    <w:name w:val="caption"/>
    <w:basedOn w:val="Normal"/>
    <w:next w:val="Normal"/>
    <w:autoRedefine/>
    <w:uiPriority w:val="35"/>
    <w:unhideWhenUsed/>
    <w:qFormat/>
    <w:rsid w:val="009F02F6"/>
    <w:pPr>
      <w:spacing w:after="200" w:line="240" w:lineRule="auto"/>
      <w:jc w:val="center"/>
    </w:pPr>
    <w:rPr>
      <w:i/>
      <w:iCs/>
      <w:color w:val="44546A" w:themeColor="text2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5603F6"/>
    <w:pPr>
      <w:spacing w:after="0"/>
    </w:pPr>
  </w:style>
  <w:style w:type="character" w:styleId="FollowedHyperlink">
    <w:name w:val="FollowedHyperlink"/>
    <w:basedOn w:val="DefaultParagraphFont"/>
    <w:uiPriority w:val="99"/>
    <w:semiHidden/>
    <w:unhideWhenUsed/>
    <w:rsid w:val="00F40246"/>
    <w:rPr>
      <w:color w:val="954F72" w:themeColor="followed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81338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16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3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8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7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8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3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0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6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4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4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2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9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9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7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1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3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6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0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7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9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1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8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6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2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4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5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7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37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5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6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0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1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9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1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5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7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62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0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9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0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37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99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142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2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0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6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5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1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50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062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5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3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0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1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6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5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6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4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8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theme" Target="theme/theme1.xml"/><Relationship Id="rId8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NI\Report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Eli25</b:Tag>
    <b:SourceType>InternetSite</b:SourceType>
    <b:Guid>{EFA53CCD-3ADD-4215-9D74-BA5788A39FB8}</b:Guid>
    <b:Title>MySQL – SEARCH Form with HTML and PHP</b:Title>
    <b:YearAccessed>2025</b:YearAccessed>
    <b:MonthAccessed>May</b:MonthAccessed>
    <b:DayAccessed>4</b:DayAccessed>
    <b:URL>https://www.elithecomputerguy.com/2019/12/mysql-search-form-with-html-and-php/</b:URL>
    <b:Author>
      <b:Author>
        <b:NameList>
          <b:Person>
            <b:Last>Guy</b:Last>
            <b:First>Eli</b:First>
            <b:Middle>the Computer</b:Middle>
          </b:Person>
        </b:NameList>
      </b:Author>
    </b:Author>
    <b:RefOrder>3</b:RefOrder>
  </b:Source>
  <b:Source>
    <b:Tag>Ena19</b:Tag>
    <b:SourceType>InternetSite</b:SourceType>
    <b:Guid>{3EC7E6C1-8C2F-4E57-BA32-E930C5AE9309}</b:Guid>
    <b:Author>
      <b:Author>
        <b:Corporate>Enabled</b:Corporate>
      </b:Author>
    </b:Author>
    <b:Title>Sticky Mobile</b:Title>
    <b:Year>2019</b:Year>
    <b:Month>January</b:Month>
    <b:Day>30</b:Day>
    <b:YearAccessed>2025</b:YearAccessed>
    <b:MonthAccessed>May</b:MonthAccessed>
    <b:DayAccessed>4</b:DayAccessed>
    <b:URL>https://themeforest.net/item/sticky-mobile-mobile-template/23229237</b:URL>
    <b:RefOrder>1</b:RefOrder>
  </b:Source>
  <b:Source>
    <b:Tag>jQu252</b:Tag>
    <b:SourceType>InternetSite</b:SourceType>
    <b:Guid>{5A6F43EE-C6DB-42C3-82CE-412C64108D30}</b:Guid>
    <b:Author>
      <b:Author>
        <b:NameList>
          <b:Person>
            <b:Last>jQueryMobile</b:Last>
          </b:Person>
        </b:NameList>
      </b:Author>
    </b:Author>
    <b:Title>A Touch-Optimized Web Framework</b:Title>
    <b:YearAccessed>2025</b:YearAccessed>
    <b:MonthAccessed>May</b:MonthAccessed>
    <b:DayAccessed>4</b:DayAccessed>
    <b:URL>https://jquerymobile.com/</b:URL>
    <b:RefOrder>2</b:RefOrder>
  </b:Source>
  <b:Source>
    <b:Tag>w3s251</b:Tag>
    <b:SourceType>InternetSite</b:SourceType>
    <b:Guid>{02A1DCCD-4C32-464D-B104-E7C5504053E3}</b:Guid>
    <b:Author>
      <b:Author>
        <b:Corporate>w3schools</b:Corporate>
      </b:Author>
    </b:Author>
    <b:Title>PHP and JSON</b:Title>
    <b:YearAccessed>2025</b:YearAccessed>
    <b:MonthAccessed>May</b:MonthAccessed>
    <b:DayAccessed>4</b:DayAccessed>
    <b:URL>https://www.w3schools.com/php/php_json.asp</b:URL>
    <b:RefOrder>4</b:RefOrder>
  </b:Source>
  <b:Source>
    <b:Tag>Ope25</b:Tag>
    <b:SourceType>InternetSite</b:SourceType>
    <b:Guid>{669829F2-0F7C-43F2-9B82-95F5612A6A73}</b:Guid>
    <b:Author>
      <b:Author>
        <b:Corporate>OpenWeather</b:Corporate>
      </b:Author>
    </b:Author>
    <b:Title>Weather API</b:Title>
    <b:YearAccessed>2025</b:YearAccessed>
    <b:MonthAccessed>May</b:MonthAccessed>
    <b:DayAccessed>4</b:DayAccessed>
    <b:URL>https://openweathermap.org/api</b:URL>
    <b:RefOrder>5</b:RefOrder>
  </b:Source>
</b:Sources>
</file>

<file path=customXml/itemProps1.xml><?xml version="1.0" encoding="utf-8"?>
<ds:datastoreItem xmlns:ds="http://schemas.openxmlformats.org/officeDocument/2006/customXml" ds:itemID="{A0A1E721-DE89-4FE6-A31C-52A17C0286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Report Template.dotx</Template>
  <TotalTime>1842</TotalTime>
  <Pages>18</Pages>
  <Words>1875</Words>
  <Characters>10690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MOBILE ENABLED WEBSITE UTILISING REST SERVICES</vt:lpstr>
    </vt:vector>
  </TitlesOfParts>
  <Company/>
  <LinksUpToDate>false</LinksUpToDate>
  <CharactersWithSpaces>12540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MOBILE ENABLED WEBSITE UTILISING REST SERVICES</dc:title>
  <dc:subject/>
  <dc:creator>George Davies</dc:creator>
  <cp:keywords/>
  <dc:description/>
  <cp:lastModifiedBy>DAV20857440 (George Davies)</cp:lastModifiedBy>
  <cp:revision>1049</cp:revision>
  <dcterms:created xsi:type="dcterms:W3CDTF">2024-12-23T18:57:00Z</dcterms:created>
  <dcterms:modified xsi:type="dcterms:W3CDTF">2025-05-04T21:22:00Z</dcterms:modified>
  <cp:category>HE Applied Computing</cp:category>
</cp:coreProperties>
</file>