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E1" w:rsidP="00EF0BE1" w:rsidRDefault="00EF0BE1" w14:paraId="55982A5A" w14:textId="77777777">
      <w:pPr>
        <w:sectPr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  <w:bookmarkStart w:name="_GoBack" w:id="0"/>
      <w:bookmarkEnd w:id="0"/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lastRenderedPageBreak/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29207A1C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9ADD7F2" w:rsidRDefault="00D46A8E" w14:paraId="0632DE29" w14:textId="2E4627F9">
            <w:pPr>
              <w:rPr>
                <w:sz w:val="28"/>
                <w:szCs w:val="28"/>
                <w:lang w:val="cy-GB"/>
              </w:rPr>
            </w:pPr>
            <w:r w:rsidRPr="09ADD7F2" w:rsidR="09ADD7F2">
              <w:rPr>
                <w:sz w:val="28"/>
                <w:szCs w:val="28"/>
                <w:lang w:val="cy-GB"/>
              </w:rPr>
              <w:t>Sophie De-vall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09ADD7F2" w:rsidRDefault="00D46A8E" w14:paraId="497B23F6" w14:textId="7B13FEA0">
            <w:pPr>
              <w:rPr>
                <w:sz w:val="28"/>
                <w:szCs w:val="28"/>
                <w:lang w:val="cy-GB"/>
              </w:rPr>
            </w:pPr>
            <w:r w:rsidRPr="09ADD7F2" w:rsidR="09ADD7F2">
              <w:rPr>
                <w:sz w:val="28"/>
                <w:szCs w:val="28"/>
                <w:lang w:val="cy-GB"/>
              </w:rPr>
              <w:t>Year 4</w:t>
            </w:r>
          </w:p>
        </w:tc>
      </w:tr>
      <w:tr w:rsidRPr="00D46A8E" w:rsidR="00D46A8E" w:rsidTr="29207A1C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Pr="00D46A8E" w:rsidR="00D46A8E" w:rsidP="4659DFFC" w:rsidRDefault="00D46A8E" w14:paraId="469E103D" w14:textId="5B8977DD">
            <w:pPr>
              <w:rPr>
                <w:noProof w:val="0"/>
                <w:sz w:val="28"/>
                <w:szCs w:val="28"/>
                <w:lang w:val="en-GB"/>
              </w:rPr>
            </w:pPr>
            <w:r w:rsidRPr="4659DFFC" w:rsidR="4659DFFC">
              <w:rPr>
                <w:noProof w:val="0"/>
                <w:sz w:val="28"/>
                <w:szCs w:val="28"/>
                <w:lang w:val="en-GB"/>
              </w:rPr>
              <w:t>Welsh Oracy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29207A1C" w:rsidRDefault="00D46A8E" w14:paraId="4A9CFCAE" w14:textId="18FD99D1">
            <w:pPr>
              <w:rPr>
                <w:sz w:val="28"/>
                <w:szCs w:val="28"/>
                <w:lang w:val="cy-GB"/>
              </w:rPr>
            </w:pPr>
            <w:r w:rsidRPr="29207A1C" w:rsidR="29207A1C">
              <w:rPr>
                <w:sz w:val="28"/>
                <w:szCs w:val="28"/>
                <w:lang w:val="cy-GB"/>
              </w:rPr>
              <w:t>2</w:t>
            </w:r>
            <w:r w:rsidRPr="29207A1C" w:rsidR="29207A1C">
              <w:rPr>
                <w:sz w:val="28"/>
                <w:szCs w:val="28"/>
                <w:lang w:val="cy-GB"/>
              </w:rPr>
              <w:t>8</w:t>
            </w:r>
            <w:r w:rsidRPr="29207A1C" w:rsidR="29207A1C">
              <w:rPr>
                <w:sz w:val="28"/>
                <w:szCs w:val="28"/>
                <w:lang w:val="cy-GB"/>
              </w:rPr>
              <w:t>.1.20</w:t>
            </w:r>
          </w:p>
        </w:tc>
      </w:tr>
      <w:tr w:rsidRPr="00D46A8E" w:rsidR="00D46A8E" w:rsidTr="29207A1C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78F3E9BD" w:rsidRDefault="00D46A8E" w14:paraId="5DF6FF10" w14:textId="2DF5B4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How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are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you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feeling? Sut wyt ti teimlo? </w:t>
            </w:r>
          </w:p>
        </w:tc>
      </w:tr>
      <w:tr w:rsidRPr="00D46A8E" w:rsidR="00EB6268" w:rsidTr="29207A1C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4659DFFC" w:rsidRDefault="00EB6268" w14:paraId="53F65506" w14:textId="1598378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Children’s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oracy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skills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should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be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fostered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promoted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through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first-hand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sensory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experiences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Through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taking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part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speaking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listening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viewing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activities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both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structured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spontaneous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the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Foundation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Phase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should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enable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make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progress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their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ability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to:</w:t>
            </w:r>
          </w:p>
          <w:p w:rsidRPr="00D46A8E" w:rsidR="00EB6268" w:rsidP="4659DFFC" w:rsidRDefault="00EB6268" w14:paraId="0110B281" w14:textId="3EA9B2A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view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listen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carefully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to a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variety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visual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audio-visual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stimuli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</w:p>
          <w:p w:rsidRPr="00D46A8E" w:rsidR="00EB6268" w:rsidP="4659DFFC" w:rsidRDefault="00EB6268" w14:paraId="7F15BAE1" w14:textId="6817CBF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listen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respond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simply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what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they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hear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familiar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circumstances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with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growing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attention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concentration</w:t>
            </w:r>
            <w:proofErr w:type="spellEnd"/>
          </w:p>
          <w:p w:rsidRPr="00D46A8E" w:rsidR="00EB6268" w:rsidP="4659DFFC" w:rsidRDefault="00EB6268" w14:paraId="4C2DA111" w14:textId="3D09E2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building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on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previous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experience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speak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with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confidence</w:t>
            </w:r>
          </w:p>
          <w:p w:rsidRPr="00D46A8E" w:rsidR="00EB6268" w:rsidP="4659DFFC" w:rsidRDefault="00EB6268" w14:paraId="7102E20E" w14:textId="0696711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</w:pPr>
          </w:p>
        </w:tc>
      </w:tr>
      <w:tr w:rsidRPr="00D46A8E" w:rsidR="00EB6268" w:rsidTr="29207A1C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4659DFFC" w:rsidRDefault="00EB6268" w14:paraId="34CDD7D6" w14:textId="0360DD73">
            <w:pPr>
              <w:pStyle w:val="Normal"/>
              <w:ind w:left="360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</w:pP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Numeracy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framework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2008</w:t>
            </w:r>
          </w:p>
          <w:p w:rsidRPr="00D46A8E" w:rsidR="00EB6268" w:rsidP="4659DFFC" w:rsidRDefault="00EB6268" w14:paraId="72AF16E4" w14:textId="5FB6888F">
            <w:pPr>
              <w:pStyle w:val="Normal"/>
              <w:ind w:left="360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</w:pP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Oracy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across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curriculum</w:t>
            </w:r>
            <w:proofErr w:type="spellEnd"/>
          </w:p>
          <w:p w:rsidRPr="00D46A8E" w:rsidR="00EB6268" w:rsidP="4659DFFC" w:rsidRDefault="00EB6268" w14:paraId="37C9A2BA" w14:textId="3B3C1982">
            <w:pPr>
              <w:pStyle w:val="ListParagraph"/>
              <w:numPr>
                <w:ilvl w:val="0"/>
                <w:numId w:val="5"/>
              </w:numPr>
              <w:ind/>
              <w:rPr>
                <w:color w:val="1F1F1F"/>
                <w:sz w:val="22"/>
                <w:szCs w:val="22"/>
              </w:rPr>
            </w:pP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Welsh-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medium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statement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: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answer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questions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by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using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correct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formats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Arial" w:hAnsi="Arial" w:eastAsia="Arial" w:cs="Arial"/>
                <w:i w:val="1"/>
                <w:iCs w:val="1"/>
                <w:noProof w:val="0"/>
                <w:color w:val="1F1F1F"/>
                <w:sz w:val="22"/>
                <w:szCs w:val="22"/>
                <w:lang w:val="cy-GB"/>
              </w:rPr>
              <w:t>e.g</w:t>
            </w:r>
            <w:proofErr w:type="spellEnd"/>
            <w:r w:rsidRPr="4659DFFC" w:rsidR="4659DFFC">
              <w:rPr>
                <w:rFonts w:ascii="Arial" w:hAnsi="Arial" w:eastAsia="Arial" w:cs="Arial"/>
                <w:i w:val="1"/>
                <w:iCs w:val="1"/>
                <w:noProof w:val="0"/>
                <w:color w:val="1F1F1F"/>
                <w:sz w:val="22"/>
                <w:szCs w:val="22"/>
                <w:lang w:val="cy-GB"/>
              </w:rPr>
              <w:t>. Ydy? Ydy/Nac ydy</w:t>
            </w: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.</w:t>
            </w:r>
          </w:p>
          <w:p w:rsidRPr="00D46A8E" w:rsidR="00EB6268" w:rsidP="4659DFFC" w:rsidRDefault="00EB6268" w14:paraId="4B837964" w14:textId="4B737FDA">
            <w:pPr>
              <w:pStyle w:val="ListParagraph"/>
              <w:numPr>
                <w:ilvl w:val="0"/>
                <w:numId w:val="5"/>
              </w:numPr>
              <w:ind/>
              <w:rPr>
                <w:noProof w:val="0"/>
                <w:color w:val="1F1F1F"/>
                <w:sz w:val="22"/>
                <w:szCs w:val="22"/>
                <w:lang w:val="cy-GB"/>
              </w:rPr>
            </w:pP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contribute to discussion, keeping a focus on the topic and taking turns to speak</w:t>
            </w:r>
          </w:p>
        </w:tc>
      </w:tr>
      <w:tr w:rsidRPr="00D46A8E" w:rsidR="00D46A8E" w:rsidTr="29207A1C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Pr="00D46A8E" w:rsidR="00D46A8E" w:rsidP="4659DFFC" w:rsidRDefault="00D46A8E" w14:paraId="159C509D" w14:textId="0156D2B8">
            <w:pPr>
              <w:pStyle w:val="Normal"/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29207A1C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29207A1C" w14:paraId="35602596" w14:textId="77777777">
        <w:tc>
          <w:tcPr>
            <w:tcW w:w="9010" w:type="dxa"/>
            <w:tcMar/>
          </w:tcPr>
          <w:p w:rsidRPr="008B2B15" w:rsidR="00D46A8E" w:rsidP="4659DFFC" w:rsidRDefault="00D46A8E" w14:paraId="4D43E3C2" w14:textId="77777777">
            <w:pPr>
              <w:rPr>
                <w:sz w:val="22"/>
                <w:szCs w:val="22"/>
                <w:lang w:val="cy-GB"/>
              </w:rPr>
            </w:pPr>
            <w:r w:rsidRPr="78F3E9BD" w:rsidR="78F3E9BD">
              <w:rPr>
                <w:sz w:val="22"/>
                <w:szCs w:val="22"/>
                <w:lang w:val="cy-GB"/>
              </w:rPr>
              <w:t xml:space="preserve">The </w:t>
            </w:r>
            <w:r w:rsidRPr="78F3E9BD" w:rsidR="78F3E9BD">
              <w:rPr>
                <w:sz w:val="22"/>
                <w:szCs w:val="22"/>
                <w:lang w:val="cy-GB"/>
              </w:rPr>
              <w:t>pupils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</w:t>
            </w:r>
            <w:r w:rsidRPr="78F3E9BD" w:rsidR="78F3E9BD">
              <w:rPr>
                <w:sz w:val="22"/>
                <w:szCs w:val="22"/>
                <w:lang w:val="cy-GB"/>
              </w:rPr>
              <w:t>will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</w:t>
            </w:r>
            <w:r w:rsidRPr="78F3E9BD" w:rsidR="78F3E9BD">
              <w:rPr>
                <w:sz w:val="22"/>
                <w:szCs w:val="22"/>
                <w:lang w:val="cy-GB"/>
              </w:rPr>
              <w:t>learn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to:</w:t>
            </w:r>
          </w:p>
          <w:p w:rsidRPr="006E32EF" w:rsidR="00D46A8E" w:rsidP="29207A1C" w:rsidRDefault="00D46A8E" w14:paraId="145FAC42" w14:textId="25AC21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2"/>
                <w:szCs w:val="22"/>
                <w:lang w:val="cy-GB"/>
              </w:rPr>
            </w:pPr>
            <w:proofErr w:type="spellStart"/>
            <w:r w:rsidRPr="29207A1C" w:rsidR="29207A1C">
              <w:rPr>
                <w:sz w:val="22"/>
                <w:szCs w:val="22"/>
                <w:lang w:val="cy-GB"/>
              </w:rPr>
              <w:t>Recap</w:t>
            </w:r>
            <w:proofErr w:type="spellEnd"/>
            <w:r w:rsidRPr="29207A1C" w:rsidR="29207A1C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2"/>
                <w:szCs w:val="22"/>
                <w:lang w:val="cy-GB"/>
              </w:rPr>
              <w:t>clothes</w:t>
            </w:r>
            <w:proofErr w:type="spellEnd"/>
            <w:r w:rsidRPr="29207A1C" w:rsidR="29207A1C">
              <w:rPr>
                <w:sz w:val="22"/>
                <w:szCs w:val="22"/>
                <w:lang w:val="cy-GB"/>
              </w:rPr>
              <w:t xml:space="preserve"> and weather </w:t>
            </w: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29207A1C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4659DFFC" w:rsidTr="29207A1C" w14:paraId="381F2F07">
        <w:tc>
          <w:tcPr>
            <w:tcW w:w="4505" w:type="dxa"/>
            <w:shd w:val="clear" w:color="auto" w:fill="FFFFFF" w:themeFill="background1"/>
            <w:tcMar/>
          </w:tcPr>
          <w:p w:rsidR="4659DFFC" w:rsidP="29207A1C" w:rsidRDefault="4659DFFC" w14:paraId="09F83E71" w14:textId="073E07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the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weather</w:t>
            </w:r>
          </w:p>
          <w:p w:rsidR="29207A1C" w:rsidP="29207A1C" w:rsidRDefault="29207A1C" w14:paraId="1D269E37" w14:textId="341E5AD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the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clothing</w:t>
            </w:r>
          </w:p>
          <w:p w:rsidR="29207A1C" w:rsidP="29207A1C" w:rsidRDefault="29207A1C" w14:paraId="3335A623" w14:textId="4AD653C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which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clothing</w:t>
            </w:r>
            <w:proofErr w:type="spellEnd"/>
            <w:r w:rsidRPr="29207A1C" w:rsidR="29207A1C">
              <w:rPr>
                <w:lang w:val="cy-GB"/>
              </w:rPr>
              <w:t xml:space="preserve"> is </w:t>
            </w:r>
            <w:proofErr w:type="spellStart"/>
            <w:r w:rsidRPr="29207A1C" w:rsidR="29207A1C">
              <w:rPr>
                <w:lang w:val="cy-GB"/>
              </w:rPr>
              <w:t>suitable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weather</w:t>
            </w:r>
            <w:proofErr w:type="spellEnd"/>
            <w:r w:rsidRPr="29207A1C" w:rsidR="29207A1C">
              <w:rPr>
                <w:lang w:val="cy-GB"/>
              </w:rPr>
              <w:t xml:space="preserve"> types</w:t>
            </w:r>
          </w:p>
          <w:p w:rsidR="4659DFFC" w:rsidP="78F3E9BD" w:rsidRDefault="4659DFFC" w14:paraId="644E79DC" w14:textId="02B612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proofErr w:type="spellStart"/>
            <w:r w:rsidRPr="78F3E9BD" w:rsidR="78F3E9BD">
              <w:rPr>
                <w:lang w:val="cy-GB"/>
              </w:rPr>
              <w:t>Children</w:t>
            </w:r>
            <w:proofErr w:type="spellEnd"/>
            <w:r w:rsidRPr="78F3E9BD" w:rsidR="78F3E9BD">
              <w:rPr>
                <w:lang w:val="cy-GB"/>
              </w:rPr>
              <w:t xml:space="preserve"> can </w:t>
            </w:r>
            <w:proofErr w:type="spellStart"/>
            <w:r w:rsidRPr="78F3E9BD" w:rsidR="78F3E9BD">
              <w:rPr>
                <w:lang w:val="cy-GB"/>
              </w:rPr>
              <w:t>understand</w:t>
            </w:r>
            <w:proofErr w:type="spellEnd"/>
            <w:r w:rsidRPr="78F3E9BD" w:rsidR="78F3E9BD">
              <w:rPr>
                <w:lang w:val="cy-GB"/>
              </w:rPr>
              <w:t xml:space="preserve"> a </w:t>
            </w:r>
            <w:proofErr w:type="spellStart"/>
            <w:r w:rsidRPr="78F3E9BD" w:rsidR="78F3E9BD">
              <w:rPr>
                <w:lang w:val="cy-GB"/>
              </w:rPr>
              <w:t>question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and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know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how</w:t>
            </w:r>
            <w:proofErr w:type="spellEnd"/>
            <w:r w:rsidRPr="78F3E9BD" w:rsidR="78F3E9BD">
              <w:rPr>
                <w:lang w:val="cy-GB"/>
              </w:rPr>
              <w:t xml:space="preserve"> to </w:t>
            </w:r>
            <w:r w:rsidRPr="78F3E9BD" w:rsidR="78F3E9BD">
              <w:rPr>
                <w:lang w:val="cy-GB"/>
              </w:rPr>
              <w:t>reply</w:t>
            </w:r>
            <w:r w:rsidRPr="78F3E9BD" w:rsidR="78F3E9BD">
              <w:rPr>
                <w:lang w:val="cy-GB"/>
              </w:rPr>
              <w:t>.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</w:tc>
        <w:tc>
          <w:tcPr>
            <w:tcW w:w="4505" w:type="dxa"/>
            <w:shd w:val="clear" w:color="auto" w:fill="FFFFFF" w:themeFill="background1"/>
            <w:tcMar/>
          </w:tcPr>
          <w:p w:rsidR="4659DFFC" w:rsidP="29207A1C" w:rsidRDefault="4659DFFC" w14:paraId="058B11E4" w14:textId="21264A6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say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weather and clothing</w:t>
            </w:r>
          </w:p>
          <w:p w:rsidR="4659DFFC" w:rsidP="78F3E9BD" w:rsidRDefault="4659DFFC" w14:paraId="387A296E" w14:textId="76951E6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proofErr w:type="spellStart"/>
            <w:r w:rsidRPr="78F3E9BD" w:rsidR="78F3E9BD">
              <w:rPr>
                <w:lang w:val="cy-GB"/>
              </w:rPr>
              <w:t>Children</w:t>
            </w:r>
            <w:proofErr w:type="spellEnd"/>
            <w:r w:rsidRPr="78F3E9BD" w:rsidR="78F3E9BD">
              <w:rPr>
                <w:lang w:val="cy-GB"/>
              </w:rPr>
              <w:t xml:space="preserve"> can </w:t>
            </w:r>
            <w:proofErr w:type="spellStart"/>
            <w:r w:rsidRPr="78F3E9BD" w:rsidR="78F3E9BD">
              <w:rPr>
                <w:lang w:val="cy-GB"/>
              </w:rPr>
              <w:t>answer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questions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in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r w:rsidRPr="78F3E9BD" w:rsidR="78F3E9BD">
              <w:rPr>
                <w:lang w:val="cy-GB"/>
              </w:rPr>
              <w:t>welsh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29207A1C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29207A1C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2B2D5B" w:rsidR="002B2D5B" w:rsidP="29207A1C" w:rsidRDefault="002B2D5B" w14:paraId="4F8EC2A8" w14:textId="31DFCB2C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Recap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previous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vobabulary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. </w:t>
            </w:r>
            <w:r w:rsidRPr="29207A1C" w:rsidR="29207A1C">
              <w:rPr>
                <w:sz w:val="24"/>
                <w:szCs w:val="24"/>
                <w:lang w:val="cy-GB"/>
              </w:rPr>
              <w:t xml:space="preserve">Dillad a’r tywydd. </w:t>
            </w:r>
          </w:p>
          <w:p w:rsidRPr="002B2D5B" w:rsidR="002B2D5B" w:rsidP="4659DFFC" w:rsidRDefault="002B2D5B" w14:paraId="3BC8E289" w14:textId="0A9E4B87">
            <w:pPr>
              <w:pStyle w:val="Normal"/>
              <w:jc w:val="center"/>
              <w:rPr>
                <w:i w:val="1"/>
                <w:iCs w:val="1"/>
                <w:sz w:val="24"/>
                <w:szCs w:val="24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4659DFFC" w:rsidRDefault="002B2D5B" w14:paraId="33E5E77D" w14:textId="7F5341FA">
            <w:pPr>
              <w:jc w:val="center"/>
              <w:rPr>
                <w:sz w:val="24"/>
                <w:szCs w:val="24"/>
                <w:lang w:val="cy-GB"/>
              </w:rPr>
            </w:pPr>
            <w:r w:rsidRPr="4659DFFC" w:rsidR="4659DFFC">
              <w:rPr>
                <w:sz w:val="24"/>
                <w:szCs w:val="24"/>
                <w:lang w:val="cy-GB"/>
              </w:rPr>
              <w:t xml:space="preserve">Turn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Talk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–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discuss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words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they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remember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</w:p>
          <w:p w:rsidRPr="002B2D5B" w:rsidR="002B2D5B" w:rsidP="4659DFFC" w:rsidRDefault="002B2D5B" w14:paraId="41807D0A" w14:textId="37A4DAF5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</w:p>
          <w:p w:rsidRPr="002B2D5B" w:rsidR="002B2D5B" w:rsidP="4659DFFC" w:rsidRDefault="002B2D5B" w14:paraId="7F17A4E6" w14:textId="3F34975E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Cold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calling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hands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up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for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feedback</w:t>
            </w:r>
            <w:proofErr w:type="spellEnd"/>
          </w:p>
        </w:tc>
        <w:tc>
          <w:tcPr>
            <w:tcW w:w="2903" w:type="dxa"/>
            <w:tcMar/>
          </w:tcPr>
          <w:p w:rsidRPr="002B2D5B" w:rsidR="002B2D5B" w:rsidP="5470D1E5" w:rsidRDefault="002B2D5B" w14:paraId="491DF6ED" w14:textId="595D87EC">
            <w:pPr>
              <w:jc w:val="center"/>
              <w:rPr>
                <w:sz w:val="24"/>
                <w:szCs w:val="24"/>
                <w:lang w:val="cy-GB"/>
              </w:rPr>
            </w:pPr>
          </w:p>
        </w:tc>
      </w:tr>
      <w:tr w:rsidRPr="002B2D5B" w:rsidR="002B2D5B" w:rsidTr="29207A1C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2B2D5B" w:rsidR="002B2D5B" w:rsidP="29207A1C" w:rsidRDefault="002B2D5B" w14:paraId="65481C09" w14:textId="1D246C7A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Review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weather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clothes </w:t>
            </w:r>
            <w:r w:rsidRPr="29207A1C" w:rsidR="29207A1C">
              <w:rPr>
                <w:sz w:val="24"/>
                <w:szCs w:val="24"/>
                <w:lang w:val="cy-GB"/>
              </w:rPr>
              <w:t xml:space="preserve">on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powerpoint</w:t>
            </w:r>
            <w:proofErr w:type="spellEnd"/>
          </w:p>
        </w:tc>
        <w:tc>
          <w:tcPr>
            <w:tcW w:w="4971" w:type="dxa"/>
            <w:tcMar/>
          </w:tcPr>
          <w:p w:rsidRPr="002B2D5B" w:rsidR="002B2D5B" w:rsidP="4659DFFC" w:rsidRDefault="002B2D5B" w14:paraId="59C31F58" w14:textId="4F4E558C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r w:rsidRPr="4659DFFC" w:rsidR="4659DFFC">
              <w:rPr>
                <w:sz w:val="24"/>
                <w:szCs w:val="24"/>
                <w:lang w:val="cy-GB"/>
              </w:rPr>
              <w:t xml:space="preserve">I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say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, You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say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–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repeat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after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me</w:t>
            </w:r>
          </w:p>
          <w:p w:rsidRPr="002B2D5B" w:rsidR="002B2D5B" w:rsidP="4659DFFC" w:rsidRDefault="002B2D5B" w14:paraId="6F32319A" w14:textId="20C85C9D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29207A1C" w:rsidRDefault="002B2D5B" w14:paraId="73A5E4AB" w14:textId="3B70AFB0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r w:rsidRPr="29207A1C" w:rsidR="29207A1C">
              <w:rPr>
                <w:sz w:val="24"/>
                <w:szCs w:val="24"/>
                <w:lang w:val="cy-GB"/>
              </w:rPr>
              <w:t>Welsh powerpoint</w:t>
            </w:r>
          </w:p>
        </w:tc>
      </w:tr>
      <w:tr w:rsidRPr="002B2D5B" w:rsidR="002B2D5B" w:rsidTr="29207A1C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2B2D5B" w:rsidR="002B2D5B" w:rsidP="78F3E9BD" w:rsidRDefault="002B2D5B" w14:paraId="483EB441" w14:textId="644DC1FE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Check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understand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consolidate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learning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by playing </w:t>
            </w:r>
          </w:p>
        </w:tc>
        <w:tc>
          <w:tcPr>
            <w:tcW w:w="4971" w:type="dxa"/>
            <w:tcMar/>
          </w:tcPr>
          <w:p w:rsidRPr="002B2D5B" w:rsidR="002B2D5B" w:rsidP="4659DFFC" w:rsidRDefault="002B2D5B" w14:paraId="46716F0C" w14:textId="606DFA7C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can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play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game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on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the IWB by taking turns </w:t>
            </w:r>
          </w:p>
        </w:tc>
        <w:tc>
          <w:tcPr>
            <w:tcW w:w="2903" w:type="dxa"/>
            <w:tcMar/>
          </w:tcPr>
          <w:p w:rsidRPr="002B2D5B" w:rsidR="002B2D5B" w:rsidP="29207A1C" w:rsidRDefault="002B2D5B" w14:paraId="21FC17CD" w14:textId="27DED754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29207A1C" w:rsidR="29207A1C">
              <w:rPr>
                <w:sz w:val="28"/>
                <w:szCs w:val="28"/>
                <w:lang w:val="cy-GB"/>
              </w:rPr>
              <w:t>Interactive</w:t>
            </w:r>
            <w:proofErr w:type="spellEnd"/>
            <w:r w:rsidRPr="29207A1C" w:rsidR="29207A1C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8"/>
                <w:szCs w:val="28"/>
                <w:lang w:val="cy-GB"/>
              </w:rPr>
              <w:t>game</w:t>
            </w:r>
            <w:proofErr w:type="spellEnd"/>
          </w:p>
          <w:p w:rsidRPr="002B2D5B" w:rsidR="002B2D5B" w:rsidP="4659DFFC" w:rsidRDefault="002B2D5B" w14:paraId="08BDEAF7" w14:textId="06042F5C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hyperlink r:id="R7ed99ab12ba24239">
              <w:r w:rsidRPr="29207A1C" w:rsidR="29207A1C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cy-GB"/>
                </w:rPr>
                <w:t>https://resources.hwb.wales.gov.uk/VTC/2008-09/wsl/fph_welsh_190209/tywydd/Tywydd/MAIN_MENU_TYWYDD.html</w:t>
              </w:r>
            </w:hyperlink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="29207A1C" w:rsidP="29207A1C" w:rsidRDefault="29207A1C" w14:paraId="0982D72E" w14:textId="00793908">
      <w:pPr>
        <w:pStyle w:val="Normal"/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00825827" w:rsidRDefault="00825827" w14:paraId="12A401DF" w14:textId="6525B3C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825827" w:rsidP="00825827" w:rsidRDefault="00825827" w14:paraId="38E88527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825827" w:rsidP="00825827" w:rsidRDefault="00825827" w14:paraId="4B490B66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825827" w:rsidP="00825827" w:rsidRDefault="00825827" w14:paraId="4C4726EA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1E3EB94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825827" w:rsidP="00825827" w:rsidRDefault="00825827" w14:paraId="60ACB73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825827" w:rsidP="00825827" w:rsidRDefault="00825827" w14:paraId="5CFCF159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1E3EB94C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825827" w:rsidP="00825827" w:rsidRDefault="00825827" w14:paraId="68427B60" w14:textId="5DB54463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  <w:tcMar/>
          </w:tcPr>
          <w:p w:rsidRPr="00825827" w:rsidR="00825827" w:rsidP="00825827" w:rsidRDefault="00825827" w14:paraId="598404E4" w14:textId="581951DB">
            <w:pPr>
              <w:rPr>
                <w:sz w:val="20"/>
                <w:szCs w:val="20"/>
                <w:lang w:val="cy-GB"/>
              </w:rPr>
            </w:pP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Children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enjoyed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recap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clothes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interactive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game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.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Showed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some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understanding and good sentence patterns. </w:t>
            </w:r>
          </w:p>
          <w:p w:rsidRPr="00825827" w:rsidR="00825827" w:rsidP="00825827" w:rsidRDefault="00825827" w14:paraId="38BC71B3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1E3EB94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825827" w:rsidP="00825827" w:rsidRDefault="00BF5170" w14:paraId="55E6124E" w14:textId="6991777A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 w:rsid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825827" w:rsidP="00825827" w:rsidRDefault="00825827" w14:paraId="76590C1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Mar/>
          </w:tcPr>
          <w:p w:rsidRPr="00825827" w:rsidR="00825827" w:rsidP="00825827" w:rsidRDefault="00825827" w14:paraId="513161FC" w14:textId="36D562CD">
            <w:pPr>
              <w:rPr>
                <w:sz w:val="20"/>
                <w:szCs w:val="20"/>
                <w:lang w:val="cy-GB"/>
              </w:rPr>
            </w:pP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Ask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answer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questions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in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full sentences.</w:t>
            </w:r>
          </w:p>
          <w:p w:rsidRPr="00825827" w:rsidR="00825827" w:rsidP="00825827" w:rsidRDefault="00825827" w14:paraId="6E88F129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7AFDDA83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77B4D4E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1E3EB94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825827" w:rsidP="00825827" w:rsidRDefault="00825827" w14:paraId="6F5902A0" w14:textId="38824899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:rsidRPr="00825827" w:rsidR="00825827" w:rsidP="00825827" w:rsidRDefault="00825827" w14:paraId="44C6AA70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1E3EB94C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825827" w:rsidP="00825827" w:rsidRDefault="00825827" w14:paraId="5B5A6D21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825827" w:rsidP="00825827" w:rsidRDefault="00825827" w14:paraId="3719705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5F896C5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825827" w:rsidR="00825827" w:rsidP="00825827" w:rsidRDefault="00825827" w14:paraId="0CBCEE7E" w14:textId="563A016D">
            <w:pPr>
              <w:rPr>
                <w:sz w:val="20"/>
                <w:szCs w:val="20"/>
                <w:lang w:val="cy-GB"/>
              </w:rPr>
            </w:pPr>
            <w:r w:rsidRPr="1E3EB94C" w:rsidR="1E3EB94C">
              <w:rPr>
                <w:sz w:val="20"/>
                <w:szCs w:val="20"/>
                <w:lang w:val="cy-GB"/>
              </w:rPr>
              <w:t xml:space="preserve">The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recap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of the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vocabulary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helped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retrieval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practice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before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applying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it to the task. Interactive game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kept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children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engaged.</w:t>
            </w:r>
          </w:p>
          <w:p w:rsidRPr="00825827" w:rsidR="00825827" w:rsidP="00825827" w:rsidRDefault="00825827" w14:paraId="471612F7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1E3EB94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825827" w:rsidP="00825827" w:rsidRDefault="00825827" w14:paraId="6F863CDC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825827" w:rsidP="00825827" w:rsidRDefault="00825827" w14:paraId="0BD9B8BD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A90E508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825827" w:rsidP="00825827" w:rsidRDefault="00825827" w14:paraId="63AF2A7D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825827" w:rsidR="00825827" w:rsidP="00825827" w:rsidRDefault="00825827" w14:paraId="51FDDB4B" w14:textId="6E6FE97A">
            <w:pPr>
              <w:rPr>
                <w:sz w:val="20"/>
                <w:szCs w:val="20"/>
                <w:lang w:val="cy-GB"/>
              </w:rPr>
            </w:pPr>
            <w:r w:rsidRPr="1E3EB94C" w:rsidR="1E3EB94C">
              <w:rPr>
                <w:sz w:val="20"/>
                <w:szCs w:val="20"/>
                <w:lang w:val="cy-GB"/>
              </w:rPr>
              <w:t xml:space="preserve">consolidate my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use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sentence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1E3EB94C" w:rsidR="1E3EB94C">
              <w:rPr>
                <w:sz w:val="20"/>
                <w:szCs w:val="20"/>
                <w:lang w:val="cy-GB"/>
              </w:rPr>
              <w:t>patterns</w:t>
            </w:r>
            <w:proofErr w:type="spellEnd"/>
            <w:r w:rsidRPr="1E3EB94C" w:rsidR="1E3EB94C">
              <w:rPr>
                <w:sz w:val="20"/>
                <w:szCs w:val="20"/>
                <w:lang w:val="cy-GB"/>
              </w:rPr>
              <w:t>.</w:t>
            </w:r>
          </w:p>
          <w:p w:rsidRPr="00825827" w:rsidR="00825827" w:rsidP="00825827" w:rsidRDefault="00825827" w14:paraId="12D2BCF1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5C255ACC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201937E0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02815835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13" w:rsidP="00B24C18" w:rsidRDefault="00BE5E13" w14:paraId="69695BB6" w14:textId="77777777">
      <w:r>
        <w:separator/>
      </w:r>
    </w:p>
  </w:endnote>
  <w:endnote w:type="continuationSeparator" w:id="0">
    <w:p w:rsidR="00BE5E13" w:rsidP="00B24C18" w:rsidRDefault="00BE5E13" w14:paraId="5FF28B6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13" w:rsidP="00B24C18" w:rsidRDefault="00BE5E13" w14:paraId="41BC1D5B" w14:textId="77777777">
      <w:r>
        <w:separator/>
      </w:r>
    </w:p>
  </w:footnote>
  <w:footnote w:type="continuationSeparator" w:id="0">
    <w:p w:rsidR="00BE5E13" w:rsidP="00B24C18" w:rsidRDefault="00BE5E13" w14:paraId="029462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9ADD7F2">
      <w:rPr/>
      <w:t/>
    </w:r>
    <w:r w:rsidR="0F293861">
      <w:rPr/>
      <w:t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00"/>
  <w:doNotDisplayPageBoundaries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9ADD7F2"/>
    <w:rsid w:val="0F293861"/>
    <w:rsid w:val="1E3EB94C"/>
    <w:rsid w:val="29207A1C"/>
    <w:rsid w:val="4659DFFC"/>
    <w:rsid w:val="5470D1E5"/>
    <w:rsid w:val="6B2F6C40"/>
    <w:rsid w:val="6E884B86"/>
    <w:rsid w:val="78F3E9BD"/>
    <w:rsid w:val="7BC28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ca5fa560684842da" /><Relationship Type="http://schemas.openxmlformats.org/officeDocument/2006/relationships/numbering" Target="/word/numbering.xml" Id="R55d0919478d44f90" /><Relationship Type="http://schemas.openxmlformats.org/officeDocument/2006/relationships/hyperlink" Target="https://resources.hwb.wales.gov.uk/VTC/2008-09/wsl/fph_welsh_190209/tywydd/Tywydd/MAIN_MENU_TYWYDD.html" TargetMode="External" Id="R7ed99ab12ba2423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dfa3b-1d91-4628-9a4f-10735e085ffc}"/>
      </w:docPartPr>
      <w:docPartBody>
        <w:p w14:paraId="09ADD7F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Sophie De-vall (1900123)</lastModifiedBy>
  <revision>12</revision>
  <dcterms:created xsi:type="dcterms:W3CDTF">2019-10-01T08:38:00.0000000Z</dcterms:created>
  <dcterms:modified xsi:type="dcterms:W3CDTF">2020-02-02T16:16:45.4634963Z</dcterms:modified>
</coreProperties>
</file>