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29617667"/>
    <w:bookmarkEnd w:id="0"/>
    <w:p w14:paraId="282BAE37" w14:textId="02A02C7C" w:rsidR="00C02767" w:rsidRPr="001168DD" w:rsidRDefault="00BF1427" w:rsidP="5B74336C">
      <w:pPr>
        <w:pStyle w:val="NoSpacing"/>
        <w:ind w:left="720"/>
        <w:rPr>
          <w:rFonts w:asciiTheme="minorHAnsi" w:hAnsiTheme="minorHAnsi" w:cstheme="minorHAnsi"/>
          <w:sz w:val="24"/>
          <w:szCs w:val="24"/>
          <w:lang w:val="en-GB"/>
        </w:rPr>
      </w:pPr>
      <w:r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3B561DE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8715" cy="9125585"/>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054030"/>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AC4156" w:rsidRDefault="00AC415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0.45pt;height:718.55pt;z-index:-251658240;mso-height-percent:950;mso-left-percent:40;mso-position-horizontal-relative:page;mso-position-vertical:center;mso-position-vertical-relative:page;mso-height-percent:950;mso-left-percent:4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0540;width:24188;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272A9C" w14:textId="77777777" w:rsidR="00AC4156" w:rsidRDefault="00AC415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406E5">
        <w:rPr>
          <w:rFonts w:cs="Arial"/>
          <w:noProof/>
        </w:rPr>
        <w:drawing>
          <wp:anchor distT="0" distB="0" distL="114300" distR="114300" simplePos="0" relativeHeight="251662338" behindDoc="0" locked="0" layoutInCell="1" allowOverlap="1" wp14:anchorId="4A867988" wp14:editId="55D72FEB">
            <wp:simplePos x="0" y="0"/>
            <wp:positionH relativeFrom="column">
              <wp:posOffset>0</wp:posOffset>
            </wp:positionH>
            <wp:positionV relativeFrom="paragraph">
              <wp:posOffset>231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02767" w:rsidRPr="001168DD">
        <w:rPr>
          <w:rFonts w:asciiTheme="minorHAnsi" w:eastAsiaTheme="minorHAnsi" w:hAnsiTheme="minorHAnsi" w:cstheme="minorHAnsi"/>
          <w:sz w:val="24"/>
          <w:lang w:val="en-GB"/>
        </w:rPr>
        <w:tab/>
      </w:r>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77C275DC" w:rsidR="00170FBB" w:rsidRPr="001168DD" w:rsidRDefault="00170FBB">
          <w:pPr>
            <w:pStyle w:val="NoSpacing"/>
            <w:rPr>
              <w:rFonts w:asciiTheme="minorHAnsi" w:hAnsiTheme="minorHAnsi" w:cstheme="minorHAnsi"/>
            </w:rPr>
          </w:pPr>
          <w:r w:rsidRPr="001168DD">
            <w:rPr>
              <w:rFonts w:asciiTheme="minorHAnsi" w:hAnsiTheme="minorHAnsi" w:cstheme="minorHAnsi"/>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AC4156" w:rsidRDefault="00AC4156">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AC4156" w:rsidRDefault="00AC4156">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v:textbox>
                    <w10:wrap anchorx="page" anchory="page"/>
                  </v:shape>
                </w:pict>
              </mc:Fallback>
            </mc:AlternateContent>
          </w:r>
        </w:p>
        <w:p w14:paraId="642729D4" w14:textId="07FFCB52" w:rsidR="00170FBB" w:rsidRPr="001168DD" w:rsidRDefault="00576649">
          <w:pPr>
            <w:rPr>
              <w:rFonts w:cstheme="minorHAnsi"/>
            </w:rPr>
          </w:pPr>
          <w:r w:rsidRPr="001168DD">
            <w:rPr>
              <w:rFonts w:cstheme="minorHAnsi"/>
              <w:noProof/>
              <w:lang w:eastAsia="en-GB"/>
            </w:rPr>
            <mc:AlternateContent>
              <mc:Choice Requires="wps">
                <w:drawing>
                  <wp:anchor distT="0" distB="0" distL="114300" distR="114300" simplePos="0" relativeHeight="251660290" behindDoc="0" locked="0" layoutInCell="1" allowOverlap="1" wp14:anchorId="0C3398B5" wp14:editId="4C889B3C">
                    <wp:simplePos x="0" y="0"/>
                    <wp:positionH relativeFrom="page">
                      <wp:posOffset>2798618</wp:posOffset>
                    </wp:positionH>
                    <wp:positionV relativeFrom="page">
                      <wp:posOffset>2497282</wp:posOffset>
                    </wp:positionV>
                    <wp:extent cx="4476466" cy="1069340"/>
                    <wp:effectExtent l="0" t="0" r="635" b="698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B9655" w14:textId="60031A90" w:rsidR="00AC4156" w:rsidRPr="00D7656C" w:rsidRDefault="00AC4156" w:rsidP="00843101">
                                <w:pPr>
                                  <w:spacing w:before="60" w:after="60"/>
                                  <w:rPr>
                                    <w:rFonts w:ascii="Arial" w:hAnsi="Arial" w:cs="Arial"/>
                                    <w:b/>
                                    <w:sz w:val="32"/>
                                    <w:szCs w:val="32"/>
                                  </w:rPr>
                                </w:pPr>
                                <w:r w:rsidRPr="00D7656C">
                                  <w:rPr>
                                    <w:rFonts w:ascii="Arial" w:hAnsi="Arial" w:cs="Arial"/>
                                    <w:b/>
                                    <w:sz w:val="32"/>
                                    <w:szCs w:val="32"/>
                                  </w:rPr>
                                  <w:t>Smart and Connected Devices I</w:t>
                                </w:r>
                              </w:p>
                              <w:p w14:paraId="001AF3A7" w14:textId="01D42928" w:rsidR="00AC4156" w:rsidRPr="00D7656C" w:rsidRDefault="00AC4156" w:rsidP="00843101">
                                <w:pPr>
                                  <w:spacing w:before="60" w:after="60"/>
                                  <w:rPr>
                                    <w:rFonts w:ascii="Calibri" w:hAnsi="Calibri" w:cs="Arial"/>
                                    <w:b/>
                                    <w:sz w:val="32"/>
                                    <w:szCs w:val="32"/>
                                  </w:rPr>
                                </w:pPr>
                                <w:r w:rsidRPr="00D7656C">
                                  <w:rPr>
                                    <w:rFonts w:ascii="Arial" w:hAnsi="Arial" w:cs="Arial"/>
                                    <w:b/>
                                    <w:sz w:val="32"/>
                                    <w:szCs w:val="32"/>
                                  </w:rPr>
                                  <w:t>Visualisation of IoT data</w:t>
                                </w:r>
                              </w:p>
                              <w:p w14:paraId="0F6E4E37" w14:textId="74015F75" w:rsidR="00AC4156" w:rsidRPr="00D7656C" w:rsidRDefault="003A42BF"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AC4156" w:rsidRPr="00D7656C">
                                      <w:rPr>
                                        <w:rFonts w:cstheme="minorHAnsi"/>
                                        <w:sz w:val="24"/>
                                        <w:szCs w:val="24"/>
                                      </w:rPr>
                                      <w:t>Module Code:</w:t>
                                    </w:r>
                                  </w:sdtContent>
                                </w:sdt>
                                <w:r w:rsidR="00AC4156" w:rsidRPr="00D7656C">
                                  <w:rPr>
                                    <w:rFonts w:cstheme="minorHAnsi"/>
                                    <w:sz w:val="24"/>
                                    <w:szCs w:val="24"/>
                                  </w:rPr>
                                  <w:t xml:space="preserve"> </w:t>
                                </w:r>
                                <w:r w:rsidR="00AC4156" w:rsidRPr="00D7656C">
                                  <w:rPr>
                                    <w:rFonts w:cstheme="minorHAnsi"/>
                                    <w:sz w:val="24"/>
                                    <w:szCs w:val="24"/>
                                    <w:shd w:val="clear" w:color="auto" w:fill="FFFFFF"/>
                                  </w:rPr>
                                  <w:t xml:space="preserve"> </w:t>
                                </w:r>
                                <w:r w:rsidR="00AC4156" w:rsidRPr="00D7656C">
                                  <w:rPr>
                                    <w:rFonts w:cstheme="minorHAnsi"/>
                                    <w:sz w:val="24"/>
                                    <w:szCs w:val="24"/>
                                    <w:shd w:val="clear" w:color="auto" w:fill="FFFFFF"/>
                                  </w:rPr>
                                  <w:tab/>
                                </w:r>
                                <w:r w:rsidR="00AC4156" w:rsidRPr="00D7656C">
                                  <w:rPr>
                                    <w:rFonts w:cstheme="minorHAnsi"/>
                                    <w:bCs/>
                                    <w:sz w:val="24"/>
                                    <w:szCs w:val="24"/>
                                  </w:rPr>
                                  <w:t>ACDA5005</w:t>
                                </w:r>
                              </w:p>
                              <w:p w14:paraId="15BB5F23" w14:textId="34D9A941" w:rsidR="00AC4156" w:rsidRPr="00D7656C" w:rsidRDefault="00AC4156" w:rsidP="00576649">
                                <w:pPr>
                                  <w:spacing w:before="60" w:after="60"/>
                                  <w:rPr>
                                    <w:rFonts w:cstheme="minorHAnsi"/>
                                    <w:sz w:val="24"/>
                                    <w:szCs w:val="24"/>
                                  </w:rPr>
                                </w:pPr>
                                <w:r w:rsidRPr="00D7656C">
                                  <w:rPr>
                                    <w:rFonts w:cstheme="minorHAnsi"/>
                                    <w:sz w:val="24"/>
                                    <w:szCs w:val="24"/>
                                  </w:rPr>
                                  <w:t xml:space="preserve">Module Lecturer:  </w:t>
                                </w:r>
                                <w:r w:rsidRPr="00D7656C">
                                  <w:rPr>
                                    <w:rFonts w:cstheme="minorHAnsi"/>
                                    <w:sz w:val="24"/>
                                    <w:szCs w:val="24"/>
                                  </w:rPr>
                                  <w:tab/>
                                  <w:t>Gaynor Thomas</w:t>
                                </w:r>
                              </w:p>
                              <w:p w14:paraId="503D7C4F" w14:textId="26D16214" w:rsidR="00AC4156" w:rsidRPr="00D7656C" w:rsidRDefault="00AC4156" w:rsidP="00576649">
                                <w:pPr>
                                  <w:spacing w:before="60" w:after="60"/>
                                  <w:rPr>
                                    <w:rFonts w:cstheme="minorHAnsi"/>
                                    <w:sz w:val="24"/>
                                    <w:szCs w:val="24"/>
                                  </w:rPr>
                                </w:pPr>
                                <w:r w:rsidRPr="00D7656C">
                                  <w:rPr>
                                    <w:rFonts w:cstheme="minorHAnsi"/>
                                    <w:sz w:val="24"/>
                                    <w:szCs w:val="24"/>
                                  </w:rPr>
                                  <w:t xml:space="preserve">Student Name: </w:t>
                                </w:r>
                                <w:r w:rsidRPr="00D7656C">
                                  <w:rPr>
                                    <w:rFonts w:cstheme="minorHAnsi"/>
                                    <w:sz w:val="24"/>
                                    <w:szCs w:val="24"/>
                                  </w:rPr>
                                  <w:tab/>
                                  <w:t>Mohamad Wael Baghdadi</w:t>
                                </w:r>
                              </w:p>
                              <w:p w14:paraId="61D6BE2F" w14:textId="49AC5402" w:rsidR="00AC4156" w:rsidRPr="00D7656C" w:rsidRDefault="00AC4156" w:rsidP="00576649">
                                <w:pPr>
                                  <w:spacing w:before="60" w:after="60"/>
                                  <w:rPr>
                                    <w:rFonts w:cstheme="minorHAnsi"/>
                                    <w:sz w:val="24"/>
                                    <w:szCs w:val="24"/>
                                  </w:rPr>
                                </w:pPr>
                                <w:r w:rsidRPr="00D7656C">
                                  <w:rPr>
                                    <w:rFonts w:cstheme="minorHAnsi"/>
                                    <w:sz w:val="24"/>
                                    <w:szCs w:val="24"/>
                                  </w:rPr>
                                  <w:t xml:space="preserve">Student Number: </w:t>
                                </w:r>
                                <w:r w:rsidRPr="00D7656C">
                                  <w:rPr>
                                    <w:rFonts w:cstheme="minorHAnsi"/>
                                    <w:sz w:val="24"/>
                                    <w:szCs w:val="24"/>
                                  </w:rPr>
                                  <w:tab/>
                                  <w:t>1708309</w:t>
                                </w:r>
                              </w:p>
                              <w:p w14:paraId="064B08F7" w14:textId="6296C259" w:rsidR="00AC4156" w:rsidRPr="00D7656C" w:rsidRDefault="00AC4156" w:rsidP="00576649">
                                <w:pPr>
                                  <w:spacing w:before="60" w:after="60"/>
                                  <w:rPr>
                                    <w:rFonts w:cstheme="minorHAnsi"/>
                                    <w:sz w:val="24"/>
                                    <w:szCs w:val="24"/>
                                  </w:rPr>
                                </w:pPr>
                                <w:r w:rsidRPr="00D7656C">
                                  <w:rPr>
                                    <w:rFonts w:cstheme="minorHAnsi"/>
                                    <w:sz w:val="24"/>
                                    <w:szCs w:val="24"/>
                                  </w:rPr>
                                  <w:t>Course:</w:t>
                                </w:r>
                                <w:r w:rsidRPr="00D7656C">
                                  <w:rPr>
                                    <w:rFonts w:cstheme="minorHAnsi"/>
                                    <w:sz w:val="24"/>
                                    <w:szCs w:val="24"/>
                                  </w:rPr>
                                  <w:tab/>
                                </w:r>
                                <w:r w:rsidRPr="00D7656C">
                                  <w:rPr>
                                    <w:rFonts w:cstheme="minorHAnsi"/>
                                    <w:sz w:val="24"/>
                                    <w:szCs w:val="24"/>
                                  </w:rPr>
                                  <w:tab/>
                                  <w:t>Software Engineering</w:t>
                                </w:r>
                              </w:p>
                              <w:p w14:paraId="07A390D3" w14:textId="3050792E" w:rsidR="00AC4156" w:rsidRPr="00D7656C" w:rsidRDefault="00AC4156" w:rsidP="00576649">
                                <w:pPr>
                                  <w:spacing w:before="60" w:after="60"/>
                                  <w:rPr>
                                    <w:rFonts w:cstheme="minorHAnsi"/>
                                    <w:sz w:val="24"/>
                                    <w:szCs w:val="24"/>
                                  </w:rPr>
                                </w:pPr>
                                <w:r w:rsidRPr="00D7656C">
                                  <w:rPr>
                                    <w:rFonts w:cstheme="minorHAnsi"/>
                                    <w:sz w:val="24"/>
                                    <w:szCs w:val="24"/>
                                  </w:rPr>
                                  <w:t xml:space="preserve">Date:   </w:t>
                                </w:r>
                                <w:r w:rsidRPr="00D7656C">
                                  <w:rPr>
                                    <w:rFonts w:cstheme="minorHAnsi"/>
                                    <w:sz w:val="24"/>
                                    <w:szCs w:val="24"/>
                                  </w:rPr>
                                  <w:tab/>
                                </w:r>
                                <w:r>
                                  <w:rPr>
                                    <w:rFonts w:cstheme="minorHAnsi"/>
                                    <w:sz w:val="24"/>
                                    <w:szCs w:val="24"/>
                                  </w:rPr>
                                  <w:tab/>
                                </w:r>
                                <w:r w:rsidRPr="00D7656C">
                                  <w:rPr>
                                    <w:rFonts w:cstheme="minorHAnsi"/>
                                    <w:sz w:val="24"/>
                                    <w:szCs w:val="24"/>
                                  </w:rPr>
                                  <w:tab/>
                                  <w:t>13</w:t>
                                </w:r>
                                <w:r w:rsidR="005E42E2" w:rsidRPr="005E42E2">
                                  <w:rPr>
                                    <w:rFonts w:cstheme="minorHAnsi"/>
                                    <w:sz w:val="24"/>
                                    <w:szCs w:val="24"/>
                                    <w:vertAlign w:val="superscript"/>
                                  </w:rPr>
                                  <w:t>th</w:t>
                                </w:r>
                                <w:r w:rsidR="005E42E2">
                                  <w:rPr>
                                    <w:rFonts w:cstheme="minorHAnsi"/>
                                    <w:sz w:val="24"/>
                                    <w:szCs w:val="24"/>
                                  </w:rPr>
                                  <w:t xml:space="preserve"> </w:t>
                                </w:r>
                                <w:r w:rsidRPr="00D7656C">
                                  <w:rPr>
                                    <w:rFonts w:cstheme="minorHAnsi"/>
                                    <w:sz w:val="24"/>
                                    <w:szCs w:val="24"/>
                                  </w:rPr>
                                  <w:t>May</w:t>
                                </w:r>
                                <w:r w:rsidR="005E42E2">
                                  <w:rPr>
                                    <w:rFonts w:cstheme="minorHAnsi"/>
                                    <w:sz w:val="24"/>
                                    <w:szCs w:val="24"/>
                                  </w:rPr>
                                  <w:t xml:space="preserve"> </w:t>
                                </w:r>
                                <w:r w:rsidRPr="00D7656C">
                                  <w:rPr>
                                    <w:rFonts w:cstheme="minorHAnsi"/>
                                    <w:sz w:val="24"/>
                                    <w:szCs w:val="24"/>
                                  </w:rPr>
                                  <w:t>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C3398B5" id="_x0000_t202" coordsize="21600,21600" o:spt="202" path="m,l,21600r21600,l21600,xe">
                    <v:stroke joinstyle="miter"/>
                    <v:path gradientshapeok="t" o:connecttype="rect"/>
                  </v:shapetype>
                  <v:shape id="Text Box 33" o:spid="_x0000_s1056" type="#_x0000_t202" style="position:absolute;margin-left:220.35pt;margin-top:196.65pt;width:352.5pt;height:84.2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RXeg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" filled="f" stroked="f" strokeweight=".5pt">
                    <v:textbox style="mso-fit-shape-to-text:t" inset="0,0,0,0">
                      <w:txbxContent>
                        <w:p w14:paraId="433B9655" w14:textId="60031A90" w:rsidR="00AC4156" w:rsidRPr="00D7656C" w:rsidRDefault="00AC4156" w:rsidP="00843101">
                          <w:pPr>
                            <w:spacing w:before="60" w:after="60"/>
                            <w:rPr>
                              <w:rFonts w:ascii="Arial" w:hAnsi="Arial" w:cs="Arial"/>
                              <w:b/>
                              <w:sz w:val="32"/>
                              <w:szCs w:val="32"/>
                            </w:rPr>
                          </w:pPr>
                          <w:r w:rsidRPr="00D7656C">
                            <w:rPr>
                              <w:rFonts w:ascii="Arial" w:hAnsi="Arial" w:cs="Arial"/>
                              <w:b/>
                              <w:sz w:val="32"/>
                              <w:szCs w:val="32"/>
                            </w:rPr>
                            <w:t>Smart and Connected Devices I</w:t>
                          </w:r>
                        </w:p>
                        <w:p w14:paraId="001AF3A7" w14:textId="01D42928" w:rsidR="00AC4156" w:rsidRPr="00D7656C" w:rsidRDefault="00AC4156" w:rsidP="00843101">
                          <w:pPr>
                            <w:spacing w:before="60" w:after="60"/>
                            <w:rPr>
                              <w:rFonts w:ascii="Calibri" w:hAnsi="Calibri" w:cs="Arial"/>
                              <w:b/>
                              <w:sz w:val="32"/>
                              <w:szCs w:val="32"/>
                            </w:rPr>
                          </w:pPr>
                          <w:r w:rsidRPr="00D7656C">
                            <w:rPr>
                              <w:rFonts w:ascii="Arial" w:hAnsi="Arial" w:cs="Arial"/>
                              <w:b/>
                              <w:sz w:val="32"/>
                              <w:szCs w:val="32"/>
                            </w:rPr>
                            <w:t>Visualisation of IoT data</w:t>
                          </w:r>
                        </w:p>
                        <w:p w14:paraId="0F6E4E37" w14:textId="74015F75" w:rsidR="00AC4156" w:rsidRPr="00D7656C" w:rsidRDefault="003A42BF"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AC4156" w:rsidRPr="00D7656C">
                                <w:rPr>
                                  <w:rFonts w:cstheme="minorHAnsi"/>
                                  <w:sz w:val="24"/>
                                  <w:szCs w:val="24"/>
                                </w:rPr>
                                <w:t>Module Code:</w:t>
                              </w:r>
                            </w:sdtContent>
                          </w:sdt>
                          <w:r w:rsidR="00AC4156" w:rsidRPr="00D7656C">
                            <w:rPr>
                              <w:rFonts w:cstheme="minorHAnsi"/>
                              <w:sz w:val="24"/>
                              <w:szCs w:val="24"/>
                            </w:rPr>
                            <w:t xml:space="preserve"> </w:t>
                          </w:r>
                          <w:r w:rsidR="00AC4156" w:rsidRPr="00D7656C">
                            <w:rPr>
                              <w:rFonts w:cstheme="minorHAnsi"/>
                              <w:sz w:val="24"/>
                              <w:szCs w:val="24"/>
                              <w:shd w:val="clear" w:color="auto" w:fill="FFFFFF"/>
                            </w:rPr>
                            <w:t xml:space="preserve"> </w:t>
                          </w:r>
                          <w:r w:rsidR="00AC4156" w:rsidRPr="00D7656C">
                            <w:rPr>
                              <w:rFonts w:cstheme="minorHAnsi"/>
                              <w:sz w:val="24"/>
                              <w:szCs w:val="24"/>
                              <w:shd w:val="clear" w:color="auto" w:fill="FFFFFF"/>
                            </w:rPr>
                            <w:tab/>
                          </w:r>
                          <w:r w:rsidR="00AC4156" w:rsidRPr="00D7656C">
                            <w:rPr>
                              <w:rFonts w:cstheme="minorHAnsi"/>
                              <w:bCs/>
                              <w:sz w:val="24"/>
                              <w:szCs w:val="24"/>
                            </w:rPr>
                            <w:t>ACDA5005</w:t>
                          </w:r>
                        </w:p>
                        <w:p w14:paraId="15BB5F23" w14:textId="34D9A941" w:rsidR="00AC4156" w:rsidRPr="00D7656C" w:rsidRDefault="00AC4156" w:rsidP="00576649">
                          <w:pPr>
                            <w:spacing w:before="60" w:after="60"/>
                            <w:rPr>
                              <w:rFonts w:cstheme="minorHAnsi"/>
                              <w:sz w:val="24"/>
                              <w:szCs w:val="24"/>
                            </w:rPr>
                          </w:pPr>
                          <w:r w:rsidRPr="00D7656C">
                            <w:rPr>
                              <w:rFonts w:cstheme="minorHAnsi"/>
                              <w:sz w:val="24"/>
                              <w:szCs w:val="24"/>
                            </w:rPr>
                            <w:t xml:space="preserve">Module Lecturer:  </w:t>
                          </w:r>
                          <w:r w:rsidRPr="00D7656C">
                            <w:rPr>
                              <w:rFonts w:cstheme="minorHAnsi"/>
                              <w:sz w:val="24"/>
                              <w:szCs w:val="24"/>
                            </w:rPr>
                            <w:tab/>
                            <w:t>Gaynor Thomas</w:t>
                          </w:r>
                        </w:p>
                        <w:p w14:paraId="503D7C4F" w14:textId="26D16214" w:rsidR="00AC4156" w:rsidRPr="00D7656C" w:rsidRDefault="00AC4156" w:rsidP="00576649">
                          <w:pPr>
                            <w:spacing w:before="60" w:after="60"/>
                            <w:rPr>
                              <w:rFonts w:cstheme="minorHAnsi"/>
                              <w:sz w:val="24"/>
                              <w:szCs w:val="24"/>
                            </w:rPr>
                          </w:pPr>
                          <w:r w:rsidRPr="00D7656C">
                            <w:rPr>
                              <w:rFonts w:cstheme="minorHAnsi"/>
                              <w:sz w:val="24"/>
                              <w:szCs w:val="24"/>
                            </w:rPr>
                            <w:t xml:space="preserve">Student Name: </w:t>
                          </w:r>
                          <w:r w:rsidRPr="00D7656C">
                            <w:rPr>
                              <w:rFonts w:cstheme="minorHAnsi"/>
                              <w:sz w:val="24"/>
                              <w:szCs w:val="24"/>
                            </w:rPr>
                            <w:tab/>
                            <w:t>Mohamad Wael Baghdadi</w:t>
                          </w:r>
                        </w:p>
                        <w:p w14:paraId="61D6BE2F" w14:textId="49AC5402" w:rsidR="00AC4156" w:rsidRPr="00D7656C" w:rsidRDefault="00AC4156" w:rsidP="00576649">
                          <w:pPr>
                            <w:spacing w:before="60" w:after="60"/>
                            <w:rPr>
                              <w:rFonts w:cstheme="minorHAnsi"/>
                              <w:sz w:val="24"/>
                              <w:szCs w:val="24"/>
                            </w:rPr>
                          </w:pPr>
                          <w:r w:rsidRPr="00D7656C">
                            <w:rPr>
                              <w:rFonts w:cstheme="minorHAnsi"/>
                              <w:sz w:val="24"/>
                              <w:szCs w:val="24"/>
                            </w:rPr>
                            <w:t xml:space="preserve">Student Number: </w:t>
                          </w:r>
                          <w:r w:rsidRPr="00D7656C">
                            <w:rPr>
                              <w:rFonts w:cstheme="minorHAnsi"/>
                              <w:sz w:val="24"/>
                              <w:szCs w:val="24"/>
                            </w:rPr>
                            <w:tab/>
                            <w:t>1708309</w:t>
                          </w:r>
                        </w:p>
                        <w:p w14:paraId="064B08F7" w14:textId="6296C259" w:rsidR="00AC4156" w:rsidRPr="00D7656C" w:rsidRDefault="00AC4156" w:rsidP="00576649">
                          <w:pPr>
                            <w:spacing w:before="60" w:after="60"/>
                            <w:rPr>
                              <w:rFonts w:cstheme="minorHAnsi"/>
                              <w:sz w:val="24"/>
                              <w:szCs w:val="24"/>
                            </w:rPr>
                          </w:pPr>
                          <w:r w:rsidRPr="00D7656C">
                            <w:rPr>
                              <w:rFonts w:cstheme="minorHAnsi"/>
                              <w:sz w:val="24"/>
                              <w:szCs w:val="24"/>
                            </w:rPr>
                            <w:t>Course:</w:t>
                          </w:r>
                          <w:r w:rsidRPr="00D7656C">
                            <w:rPr>
                              <w:rFonts w:cstheme="minorHAnsi"/>
                              <w:sz w:val="24"/>
                              <w:szCs w:val="24"/>
                            </w:rPr>
                            <w:tab/>
                          </w:r>
                          <w:r w:rsidRPr="00D7656C">
                            <w:rPr>
                              <w:rFonts w:cstheme="minorHAnsi"/>
                              <w:sz w:val="24"/>
                              <w:szCs w:val="24"/>
                            </w:rPr>
                            <w:tab/>
                            <w:t>Software Engineering</w:t>
                          </w:r>
                        </w:p>
                        <w:p w14:paraId="07A390D3" w14:textId="3050792E" w:rsidR="00AC4156" w:rsidRPr="00D7656C" w:rsidRDefault="00AC4156" w:rsidP="00576649">
                          <w:pPr>
                            <w:spacing w:before="60" w:after="60"/>
                            <w:rPr>
                              <w:rFonts w:cstheme="minorHAnsi"/>
                              <w:sz w:val="24"/>
                              <w:szCs w:val="24"/>
                            </w:rPr>
                          </w:pPr>
                          <w:r w:rsidRPr="00D7656C">
                            <w:rPr>
                              <w:rFonts w:cstheme="minorHAnsi"/>
                              <w:sz w:val="24"/>
                              <w:szCs w:val="24"/>
                            </w:rPr>
                            <w:t xml:space="preserve">Date:   </w:t>
                          </w:r>
                          <w:r w:rsidRPr="00D7656C">
                            <w:rPr>
                              <w:rFonts w:cstheme="minorHAnsi"/>
                              <w:sz w:val="24"/>
                              <w:szCs w:val="24"/>
                            </w:rPr>
                            <w:tab/>
                          </w:r>
                          <w:r>
                            <w:rPr>
                              <w:rFonts w:cstheme="minorHAnsi"/>
                              <w:sz w:val="24"/>
                              <w:szCs w:val="24"/>
                            </w:rPr>
                            <w:tab/>
                          </w:r>
                          <w:r w:rsidRPr="00D7656C">
                            <w:rPr>
                              <w:rFonts w:cstheme="minorHAnsi"/>
                              <w:sz w:val="24"/>
                              <w:szCs w:val="24"/>
                            </w:rPr>
                            <w:tab/>
                            <w:t>13</w:t>
                          </w:r>
                          <w:r w:rsidR="005E42E2" w:rsidRPr="005E42E2">
                            <w:rPr>
                              <w:rFonts w:cstheme="minorHAnsi"/>
                              <w:sz w:val="24"/>
                              <w:szCs w:val="24"/>
                              <w:vertAlign w:val="superscript"/>
                            </w:rPr>
                            <w:t>th</w:t>
                          </w:r>
                          <w:r w:rsidR="005E42E2">
                            <w:rPr>
                              <w:rFonts w:cstheme="minorHAnsi"/>
                              <w:sz w:val="24"/>
                              <w:szCs w:val="24"/>
                            </w:rPr>
                            <w:t xml:space="preserve"> </w:t>
                          </w:r>
                          <w:r w:rsidRPr="00D7656C">
                            <w:rPr>
                              <w:rFonts w:cstheme="minorHAnsi"/>
                              <w:sz w:val="24"/>
                              <w:szCs w:val="24"/>
                            </w:rPr>
                            <w:t>May</w:t>
                          </w:r>
                          <w:r w:rsidR="005E42E2">
                            <w:rPr>
                              <w:rFonts w:cstheme="minorHAnsi"/>
                              <w:sz w:val="24"/>
                              <w:szCs w:val="24"/>
                            </w:rPr>
                            <w:t xml:space="preserve"> </w:t>
                          </w:r>
                          <w:r w:rsidRPr="00D7656C">
                            <w:rPr>
                              <w:rFonts w:cstheme="minorHAnsi"/>
                              <w:sz w:val="24"/>
                              <w:szCs w:val="24"/>
                            </w:rPr>
                            <w:t>2019</w:t>
                          </w:r>
                        </w:p>
                      </w:txbxContent>
                    </v:textbox>
                    <w10:wrap anchorx="page" anchory="page"/>
                  </v:shape>
                </w:pict>
              </mc:Fallback>
            </mc:AlternateContent>
          </w:r>
          <w:r w:rsidR="00170FBB" w:rsidRPr="001168DD">
            <w:rPr>
              <w:rFonts w:cstheme="minorHAnsi"/>
            </w:rPr>
            <w:br w:type="page"/>
          </w:r>
        </w:p>
      </w:sdtContent>
    </w:sdt>
    <w:bookmarkStart w:id="1" w:name="_Toc8649221" w:displacedByCustomXml="next"/>
    <w:sdt>
      <w:sdtPr>
        <w:rPr>
          <w:rFonts w:eastAsiaTheme="minorHAnsi" w:cstheme="minorHAnsi"/>
          <w:b w:val="0"/>
          <w:color w:val="auto"/>
          <w:sz w:val="24"/>
          <w:szCs w:val="22"/>
        </w:rPr>
        <w:id w:val="54443472"/>
        <w:docPartObj>
          <w:docPartGallery w:val="Table of Contents"/>
          <w:docPartUnique/>
        </w:docPartObj>
      </w:sdtPr>
      <w:sdtEndPr>
        <w:rPr>
          <w:bCs/>
          <w:noProof/>
          <w:sz w:val="22"/>
        </w:rPr>
      </w:sdtEndPr>
      <w:sdtContent>
        <w:p w14:paraId="642729D5" w14:textId="77777777" w:rsidR="00170FBB" w:rsidRPr="001168DD" w:rsidRDefault="5B74336C" w:rsidP="00A05F3B">
          <w:pPr>
            <w:pStyle w:val="Heading1"/>
            <w:rPr>
              <w:rFonts w:cstheme="minorHAnsi"/>
            </w:rPr>
          </w:pPr>
          <w:r w:rsidRPr="001168DD">
            <w:rPr>
              <w:rFonts w:cstheme="minorHAnsi"/>
            </w:rPr>
            <w:t>Table of Contents</w:t>
          </w:r>
          <w:bookmarkEnd w:id="1"/>
        </w:p>
        <w:p w14:paraId="294CBB6B" w14:textId="27C011BA" w:rsidR="008F04E8" w:rsidRDefault="00170FBB">
          <w:pPr>
            <w:pStyle w:val="TOC1"/>
            <w:tabs>
              <w:tab w:val="right" w:leader="dot" w:pos="9828"/>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8649221" w:history="1">
            <w:r w:rsidR="008F04E8" w:rsidRPr="009E6C36">
              <w:rPr>
                <w:rStyle w:val="Hyperlink"/>
                <w:rFonts w:cstheme="minorHAnsi"/>
                <w:noProof/>
              </w:rPr>
              <w:t>Table of Contents</w:t>
            </w:r>
            <w:r w:rsidR="008F04E8">
              <w:rPr>
                <w:noProof/>
                <w:webHidden/>
              </w:rPr>
              <w:tab/>
            </w:r>
            <w:r w:rsidR="008F04E8">
              <w:rPr>
                <w:noProof/>
                <w:webHidden/>
              </w:rPr>
              <w:fldChar w:fldCharType="begin"/>
            </w:r>
            <w:r w:rsidR="008F04E8">
              <w:rPr>
                <w:noProof/>
                <w:webHidden/>
              </w:rPr>
              <w:instrText xml:space="preserve"> PAGEREF _Toc8649221 \h </w:instrText>
            </w:r>
            <w:r w:rsidR="008F04E8">
              <w:rPr>
                <w:noProof/>
                <w:webHidden/>
              </w:rPr>
            </w:r>
            <w:r w:rsidR="008F04E8">
              <w:rPr>
                <w:noProof/>
                <w:webHidden/>
              </w:rPr>
              <w:fldChar w:fldCharType="separate"/>
            </w:r>
            <w:r w:rsidR="008F04E8">
              <w:rPr>
                <w:noProof/>
                <w:webHidden/>
              </w:rPr>
              <w:t>1</w:t>
            </w:r>
            <w:r w:rsidR="008F04E8">
              <w:rPr>
                <w:noProof/>
                <w:webHidden/>
              </w:rPr>
              <w:fldChar w:fldCharType="end"/>
            </w:r>
          </w:hyperlink>
        </w:p>
        <w:p w14:paraId="7FBEC5DE" w14:textId="14004BB3" w:rsidR="008F04E8" w:rsidRDefault="003A42BF">
          <w:pPr>
            <w:pStyle w:val="TOC1"/>
            <w:tabs>
              <w:tab w:val="right" w:leader="dot" w:pos="9828"/>
            </w:tabs>
            <w:rPr>
              <w:rFonts w:eastAsiaTheme="minorEastAsia"/>
              <w:noProof/>
              <w:lang w:eastAsia="en-GB"/>
            </w:rPr>
          </w:pPr>
          <w:hyperlink w:anchor="_Toc8649222" w:history="1">
            <w:r w:rsidR="008F04E8" w:rsidRPr="009E6C36">
              <w:rPr>
                <w:rStyle w:val="Hyperlink"/>
                <w:noProof/>
              </w:rPr>
              <w:t>List of Figures:</w:t>
            </w:r>
            <w:r w:rsidR="008F04E8">
              <w:rPr>
                <w:noProof/>
                <w:webHidden/>
              </w:rPr>
              <w:tab/>
            </w:r>
            <w:r w:rsidR="008F04E8">
              <w:rPr>
                <w:noProof/>
                <w:webHidden/>
              </w:rPr>
              <w:fldChar w:fldCharType="begin"/>
            </w:r>
            <w:r w:rsidR="008F04E8">
              <w:rPr>
                <w:noProof/>
                <w:webHidden/>
              </w:rPr>
              <w:instrText xml:space="preserve"> PAGEREF _Toc8649222 \h </w:instrText>
            </w:r>
            <w:r w:rsidR="008F04E8">
              <w:rPr>
                <w:noProof/>
                <w:webHidden/>
              </w:rPr>
            </w:r>
            <w:r w:rsidR="008F04E8">
              <w:rPr>
                <w:noProof/>
                <w:webHidden/>
              </w:rPr>
              <w:fldChar w:fldCharType="separate"/>
            </w:r>
            <w:r w:rsidR="008F04E8">
              <w:rPr>
                <w:noProof/>
                <w:webHidden/>
              </w:rPr>
              <w:t>2</w:t>
            </w:r>
            <w:r w:rsidR="008F04E8">
              <w:rPr>
                <w:noProof/>
                <w:webHidden/>
              </w:rPr>
              <w:fldChar w:fldCharType="end"/>
            </w:r>
          </w:hyperlink>
        </w:p>
        <w:p w14:paraId="54B9D939" w14:textId="59BDAA17" w:rsidR="008F04E8" w:rsidRDefault="003A42BF">
          <w:pPr>
            <w:pStyle w:val="TOC1"/>
            <w:tabs>
              <w:tab w:val="left" w:pos="480"/>
              <w:tab w:val="right" w:leader="dot" w:pos="9828"/>
            </w:tabs>
            <w:rPr>
              <w:rFonts w:eastAsiaTheme="minorEastAsia"/>
              <w:noProof/>
              <w:lang w:eastAsia="en-GB"/>
            </w:rPr>
          </w:pPr>
          <w:hyperlink w:anchor="_Toc8649223" w:history="1">
            <w:r w:rsidR="008F04E8" w:rsidRPr="009E6C36">
              <w:rPr>
                <w:rStyle w:val="Hyperlink"/>
                <w:noProof/>
              </w:rPr>
              <w:t>1.</w:t>
            </w:r>
            <w:r w:rsidR="008F04E8">
              <w:rPr>
                <w:rFonts w:eastAsiaTheme="minorEastAsia"/>
                <w:noProof/>
                <w:lang w:eastAsia="en-GB"/>
              </w:rPr>
              <w:tab/>
            </w:r>
            <w:r w:rsidR="008F04E8" w:rsidRPr="009E6C36">
              <w:rPr>
                <w:rStyle w:val="Hyperlink"/>
                <w:noProof/>
              </w:rPr>
              <w:t>Introduction</w:t>
            </w:r>
            <w:r w:rsidR="008F04E8">
              <w:rPr>
                <w:noProof/>
                <w:webHidden/>
              </w:rPr>
              <w:tab/>
            </w:r>
            <w:r w:rsidR="008F04E8">
              <w:rPr>
                <w:noProof/>
                <w:webHidden/>
              </w:rPr>
              <w:fldChar w:fldCharType="begin"/>
            </w:r>
            <w:r w:rsidR="008F04E8">
              <w:rPr>
                <w:noProof/>
                <w:webHidden/>
              </w:rPr>
              <w:instrText xml:space="preserve"> PAGEREF _Toc8649223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78CF380B" w14:textId="1FA1F4CC" w:rsidR="008F04E8" w:rsidRDefault="003A42BF">
          <w:pPr>
            <w:pStyle w:val="TOC1"/>
            <w:tabs>
              <w:tab w:val="left" w:pos="480"/>
              <w:tab w:val="right" w:leader="dot" w:pos="9828"/>
            </w:tabs>
            <w:rPr>
              <w:rFonts w:eastAsiaTheme="minorEastAsia"/>
              <w:noProof/>
              <w:lang w:eastAsia="en-GB"/>
            </w:rPr>
          </w:pPr>
          <w:hyperlink w:anchor="_Toc8649224" w:history="1">
            <w:r w:rsidR="008F04E8" w:rsidRPr="009E6C36">
              <w:rPr>
                <w:rStyle w:val="Hyperlink"/>
                <w:noProof/>
              </w:rPr>
              <w:t>2.</w:t>
            </w:r>
            <w:r w:rsidR="008F04E8">
              <w:rPr>
                <w:rFonts w:eastAsiaTheme="minorEastAsia"/>
                <w:noProof/>
                <w:lang w:eastAsia="en-GB"/>
              </w:rPr>
              <w:tab/>
            </w:r>
            <w:r w:rsidR="008F04E8" w:rsidRPr="009E6C36">
              <w:rPr>
                <w:rStyle w:val="Hyperlink"/>
                <w:noProof/>
              </w:rPr>
              <w:t>Implementation technicalities</w:t>
            </w:r>
            <w:r w:rsidR="008F04E8">
              <w:rPr>
                <w:noProof/>
                <w:webHidden/>
              </w:rPr>
              <w:tab/>
            </w:r>
            <w:r w:rsidR="008F04E8">
              <w:rPr>
                <w:noProof/>
                <w:webHidden/>
              </w:rPr>
              <w:fldChar w:fldCharType="begin"/>
            </w:r>
            <w:r w:rsidR="008F04E8">
              <w:rPr>
                <w:noProof/>
                <w:webHidden/>
              </w:rPr>
              <w:instrText xml:space="preserve"> PAGEREF _Toc8649224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40A6041E" w14:textId="2BD54120" w:rsidR="008F04E8" w:rsidRDefault="003A42BF">
          <w:pPr>
            <w:pStyle w:val="TOC2"/>
            <w:tabs>
              <w:tab w:val="right" w:leader="dot" w:pos="9828"/>
            </w:tabs>
            <w:rPr>
              <w:rFonts w:eastAsiaTheme="minorEastAsia"/>
              <w:noProof/>
              <w:lang w:eastAsia="en-GB"/>
            </w:rPr>
          </w:pPr>
          <w:hyperlink w:anchor="_Toc8649225" w:history="1">
            <w:r w:rsidR="008F04E8" w:rsidRPr="009E6C36">
              <w:rPr>
                <w:rStyle w:val="Hyperlink"/>
                <w:noProof/>
              </w:rPr>
              <w:t>2.1 Security technique</w:t>
            </w:r>
            <w:r w:rsidR="008F04E8">
              <w:rPr>
                <w:noProof/>
                <w:webHidden/>
              </w:rPr>
              <w:tab/>
            </w:r>
            <w:r w:rsidR="008F04E8">
              <w:rPr>
                <w:noProof/>
                <w:webHidden/>
              </w:rPr>
              <w:fldChar w:fldCharType="begin"/>
            </w:r>
            <w:r w:rsidR="008F04E8">
              <w:rPr>
                <w:noProof/>
                <w:webHidden/>
              </w:rPr>
              <w:instrText xml:space="preserve"> PAGEREF _Toc8649225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3BF8D222" w14:textId="76CF29CF" w:rsidR="008F04E8" w:rsidRDefault="003A42BF">
          <w:pPr>
            <w:pStyle w:val="TOC2"/>
            <w:tabs>
              <w:tab w:val="right" w:leader="dot" w:pos="9828"/>
            </w:tabs>
            <w:rPr>
              <w:rFonts w:eastAsiaTheme="minorEastAsia"/>
              <w:noProof/>
              <w:lang w:eastAsia="en-GB"/>
            </w:rPr>
          </w:pPr>
          <w:hyperlink w:anchor="_Toc8649226" w:history="1">
            <w:r w:rsidR="008F04E8" w:rsidRPr="009E6C36">
              <w:rPr>
                <w:rStyle w:val="Hyperlink"/>
                <w:noProof/>
              </w:rPr>
              <w:t>2.2 Transferring the data</w:t>
            </w:r>
            <w:r w:rsidR="008F04E8">
              <w:rPr>
                <w:noProof/>
                <w:webHidden/>
              </w:rPr>
              <w:tab/>
            </w:r>
            <w:r w:rsidR="008F04E8">
              <w:rPr>
                <w:noProof/>
                <w:webHidden/>
              </w:rPr>
              <w:fldChar w:fldCharType="begin"/>
            </w:r>
            <w:r w:rsidR="008F04E8">
              <w:rPr>
                <w:noProof/>
                <w:webHidden/>
              </w:rPr>
              <w:instrText xml:space="preserve"> PAGEREF _Toc8649226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53A23705" w14:textId="5EFD51D2" w:rsidR="008F04E8" w:rsidRDefault="003A42BF">
          <w:pPr>
            <w:pStyle w:val="TOC2"/>
            <w:tabs>
              <w:tab w:val="right" w:leader="dot" w:pos="9828"/>
            </w:tabs>
            <w:rPr>
              <w:rFonts w:eastAsiaTheme="minorEastAsia"/>
              <w:noProof/>
              <w:lang w:eastAsia="en-GB"/>
            </w:rPr>
          </w:pPr>
          <w:hyperlink w:anchor="_Toc8649227" w:history="1">
            <w:r w:rsidR="008F04E8" w:rsidRPr="009E6C36">
              <w:rPr>
                <w:rStyle w:val="Hyperlink"/>
                <w:noProof/>
              </w:rPr>
              <w:t>2.3 Website features</w:t>
            </w:r>
            <w:r w:rsidR="008F04E8">
              <w:rPr>
                <w:noProof/>
                <w:webHidden/>
              </w:rPr>
              <w:tab/>
            </w:r>
            <w:r w:rsidR="008F04E8">
              <w:rPr>
                <w:noProof/>
                <w:webHidden/>
              </w:rPr>
              <w:fldChar w:fldCharType="begin"/>
            </w:r>
            <w:r w:rsidR="008F04E8">
              <w:rPr>
                <w:noProof/>
                <w:webHidden/>
              </w:rPr>
              <w:instrText xml:space="preserve"> PAGEREF _Toc8649227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11259E66" w14:textId="6AD8C00B" w:rsidR="008F04E8" w:rsidRDefault="003A42BF">
          <w:pPr>
            <w:pStyle w:val="TOC3"/>
            <w:tabs>
              <w:tab w:val="left" w:pos="880"/>
              <w:tab w:val="right" w:leader="dot" w:pos="9828"/>
            </w:tabs>
            <w:rPr>
              <w:rFonts w:eastAsiaTheme="minorEastAsia"/>
              <w:noProof/>
              <w:lang w:eastAsia="en-GB"/>
            </w:rPr>
          </w:pPr>
          <w:hyperlink w:anchor="_Toc8649228" w:history="1">
            <w:r w:rsidR="008F04E8" w:rsidRPr="009E6C36">
              <w:rPr>
                <w:rStyle w:val="Hyperlink"/>
                <w:noProof/>
              </w:rPr>
              <w:t>1.</w:t>
            </w:r>
            <w:r w:rsidR="008F04E8">
              <w:rPr>
                <w:rFonts w:eastAsiaTheme="minorEastAsia"/>
                <w:noProof/>
                <w:lang w:eastAsia="en-GB"/>
              </w:rPr>
              <w:tab/>
            </w:r>
            <w:r w:rsidR="008F04E8" w:rsidRPr="009E6C36">
              <w:rPr>
                <w:rStyle w:val="Hyperlink"/>
                <w:noProof/>
              </w:rPr>
              <w:t>The first option</w:t>
            </w:r>
            <w:r w:rsidR="008F04E8">
              <w:rPr>
                <w:noProof/>
                <w:webHidden/>
              </w:rPr>
              <w:tab/>
            </w:r>
            <w:r w:rsidR="008F04E8">
              <w:rPr>
                <w:noProof/>
                <w:webHidden/>
              </w:rPr>
              <w:fldChar w:fldCharType="begin"/>
            </w:r>
            <w:r w:rsidR="008F04E8">
              <w:rPr>
                <w:noProof/>
                <w:webHidden/>
              </w:rPr>
              <w:instrText xml:space="preserve"> PAGEREF _Toc8649228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6B3A71E3" w14:textId="2414A301" w:rsidR="008F04E8" w:rsidRDefault="003A42BF">
          <w:pPr>
            <w:pStyle w:val="TOC3"/>
            <w:tabs>
              <w:tab w:val="left" w:pos="880"/>
              <w:tab w:val="right" w:leader="dot" w:pos="9828"/>
            </w:tabs>
            <w:rPr>
              <w:rFonts w:eastAsiaTheme="minorEastAsia"/>
              <w:noProof/>
              <w:lang w:eastAsia="en-GB"/>
            </w:rPr>
          </w:pPr>
          <w:hyperlink w:anchor="_Toc8649229" w:history="1">
            <w:r w:rsidR="008F04E8" w:rsidRPr="009E6C36">
              <w:rPr>
                <w:rStyle w:val="Hyperlink"/>
                <w:noProof/>
              </w:rPr>
              <w:t>2.</w:t>
            </w:r>
            <w:r w:rsidR="008F04E8">
              <w:rPr>
                <w:rFonts w:eastAsiaTheme="minorEastAsia"/>
                <w:noProof/>
                <w:lang w:eastAsia="en-GB"/>
              </w:rPr>
              <w:tab/>
            </w:r>
            <w:r w:rsidR="008F04E8" w:rsidRPr="009E6C36">
              <w:rPr>
                <w:rStyle w:val="Hyperlink"/>
                <w:noProof/>
              </w:rPr>
              <w:t>The next option</w:t>
            </w:r>
            <w:r w:rsidR="008F04E8">
              <w:rPr>
                <w:noProof/>
                <w:webHidden/>
              </w:rPr>
              <w:tab/>
            </w:r>
            <w:r w:rsidR="008F04E8">
              <w:rPr>
                <w:noProof/>
                <w:webHidden/>
              </w:rPr>
              <w:fldChar w:fldCharType="begin"/>
            </w:r>
            <w:r w:rsidR="008F04E8">
              <w:rPr>
                <w:noProof/>
                <w:webHidden/>
              </w:rPr>
              <w:instrText xml:space="preserve"> PAGEREF _Toc8649229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3C301291" w14:textId="27BAC015" w:rsidR="008F04E8" w:rsidRDefault="003A42BF">
          <w:pPr>
            <w:pStyle w:val="TOC3"/>
            <w:tabs>
              <w:tab w:val="left" w:pos="880"/>
              <w:tab w:val="right" w:leader="dot" w:pos="9828"/>
            </w:tabs>
            <w:rPr>
              <w:rFonts w:eastAsiaTheme="minorEastAsia"/>
              <w:noProof/>
              <w:lang w:eastAsia="en-GB"/>
            </w:rPr>
          </w:pPr>
          <w:hyperlink w:anchor="_Toc8649230" w:history="1">
            <w:r w:rsidR="008F04E8" w:rsidRPr="009E6C36">
              <w:rPr>
                <w:rStyle w:val="Hyperlink"/>
                <w:noProof/>
              </w:rPr>
              <w:t>3.</w:t>
            </w:r>
            <w:r w:rsidR="008F04E8">
              <w:rPr>
                <w:rFonts w:eastAsiaTheme="minorEastAsia"/>
                <w:noProof/>
                <w:lang w:eastAsia="en-GB"/>
              </w:rPr>
              <w:tab/>
            </w:r>
            <w:r w:rsidR="008F04E8" w:rsidRPr="009E6C36">
              <w:rPr>
                <w:rStyle w:val="Hyperlink"/>
                <w:noProof/>
              </w:rPr>
              <w:t>The last option</w:t>
            </w:r>
            <w:r w:rsidR="008F04E8">
              <w:rPr>
                <w:noProof/>
                <w:webHidden/>
              </w:rPr>
              <w:tab/>
            </w:r>
            <w:r w:rsidR="008F04E8">
              <w:rPr>
                <w:noProof/>
                <w:webHidden/>
              </w:rPr>
              <w:fldChar w:fldCharType="begin"/>
            </w:r>
            <w:r w:rsidR="008F04E8">
              <w:rPr>
                <w:noProof/>
                <w:webHidden/>
              </w:rPr>
              <w:instrText xml:space="preserve"> PAGEREF _Toc8649230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1B451D52" w14:textId="2FA53870" w:rsidR="008F04E8" w:rsidRDefault="003A42BF">
          <w:pPr>
            <w:pStyle w:val="TOC2"/>
            <w:tabs>
              <w:tab w:val="right" w:leader="dot" w:pos="9828"/>
            </w:tabs>
            <w:rPr>
              <w:rFonts w:eastAsiaTheme="minorEastAsia"/>
              <w:noProof/>
              <w:lang w:eastAsia="en-GB"/>
            </w:rPr>
          </w:pPr>
          <w:hyperlink w:anchor="_Toc8649231" w:history="1">
            <w:r w:rsidR="008F04E8" w:rsidRPr="009E6C36">
              <w:rPr>
                <w:rStyle w:val="Hyperlink"/>
                <w:noProof/>
              </w:rPr>
              <w:t>2.4 Website style</w:t>
            </w:r>
            <w:r w:rsidR="008F04E8">
              <w:rPr>
                <w:noProof/>
                <w:webHidden/>
              </w:rPr>
              <w:tab/>
            </w:r>
            <w:r w:rsidR="008F04E8">
              <w:rPr>
                <w:noProof/>
                <w:webHidden/>
              </w:rPr>
              <w:fldChar w:fldCharType="begin"/>
            </w:r>
            <w:r w:rsidR="008F04E8">
              <w:rPr>
                <w:noProof/>
                <w:webHidden/>
              </w:rPr>
              <w:instrText xml:space="preserve"> PAGEREF _Toc8649231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458281B2" w14:textId="35E59792" w:rsidR="008F04E8" w:rsidRDefault="003A42BF">
          <w:pPr>
            <w:pStyle w:val="TOC3"/>
            <w:tabs>
              <w:tab w:val="left" w:pos="880"/>
              <w:tab w:val="right" w:leader="dot" w:pos="9828"/>
            </w:tabs>
            <w:rPr>
              <w:rFonts w:eastAsiaTheme="minorEastAsia"/>
              <w:noProof/>
              <w:lang w:eastAsia="en-GB"/>
            </w:rPr>
          </w:pPr>
          <w:hyperlink w:anchor="_Toc8649232" w:history="1">
            <w:r w:rsidR="008F04E8" w:rsidRPr="009E6C36">
              <w:rPr>
                <w:rStyle w:val="Hyperlink"/>
                <w:rFonts w:ascii="Wingdings" w:hAnsi="Wingdings"/>
                <w:noProof/>
              </w:rPr>
              <w:t></w:t>
            </w:r>
            <w:r w:rsidR="008F04E8">
              <w:rPr>
                <w:rFonts w:eastAsiaTheme="minorEastAsia"/>
                <w:noProof/>
                <w:lang w:eastAsia="en-GB"/>
              </w:rPr>
              <w:tab/>
            </w:r>
            <w:r w:rsidR="008F04E8" w:rsidRPr="009E6C36">
              <w:rPr>
                <w:rStyle w:val="Hyperlink"/>
                <w:noProof/>
              </w:rPr>
              <w:t>Header</w:t>
            </w:r>
            <w:r w:rsidR="008F04E8">
              <w:rPr>
                <w:noProof/>
                <w:webHidden/>
              </w:rPr>
              <w:tab/>
            </w:r>
            <w:r w:rsidR="008F04E8">
              <w:rPr>
                <w:noProof/>
                <w:webHidden/>
              </w:rPr>
              <w:fldChar w:fldCharType="begin"/>
            </w:r>
            <w:r w:rsidR="008F04E8">
              <w:rPr>
                <w:noProof/>
                <w:webHidden/>
              </w:rPr>
              <w:instrText xml:space="preserve"> PAGEREF _Toc8649232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3AB65844" w14:textId="47F03264" w:rsidR="008F04E8" w:rsidRDefault="003A42BF">
          <w:pPr>
            <w:pStyle w:val="TOC3"/>
            <w:tabs>
              <w:tab w:val="left" w:pos="880"/>
              <w:tab w:val="right" w:leader="dot" w:pos="9828"/>
            </w:tabs>
            <w:rPr>
              <w:rFonts w:eastAsiaTheme="minorEastAsia"/>
              <w:noProof/>
              <w:lang w:eastAsia="en-GB"/>
            </w:rPr>
          </w:pPr>
          <w:hyperlink w:anchor="_Toc8649233" w:history="1">
            <w:r w:rsidR="008F04E8" w:rsidRPr="009E6C36">
              <w:rPr>
                <w:rStyle w:val="Hyperlink"/>
                <w:rFonts w:ascii="Wingdings" w:hAnsi="Wingdings"/>
                <w:noProof/>
              </w:rPr>
              <w:t></w:t>
            </w:r>
            <w:r w:rsidR="008F04E8">
              <w:rPr>
                <w:rFonts w:eastAsiaTheme="minorEastAsia"/>
                <w:noProof/>
                <w:lang w:eastAsia="en-GB"/>
              </w:rPr>
              <w:tab/>
            </w:r>
            <w:r w:rsidR="008F04E8" w:rsidRPr="009E6C36">
              <w:rPr>
                <w:rStyle w:val="Hyperlink"/>
                <w:noProof/>
              </w:rPr>
              <w:t>Design file (CSS)</w:t>
            </w:r>
            <w:r w:rsidR="008F04E8">
              <w:rPr>
                <w:noProof/>
                <w:webHidden/>
              </w:rPr>
              <w:tab/>
            </w:r>
            <w:r w:rsidR="008F04E8">
              <w:rPr>
                <w:noProof/>
                <w:webHidden/>
              </w:rPr>
              <w:fldChar w:fldCharType="begin"/>
            </w:r>
            <w:r w:rsidR="008F04E8">
              <w:rPr>
                <w:noProof/>
                <w:webHidden/>
              </w:rPr>
              <w:instrText xml:space="preserve"> PAGEREF _Toc8649233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0064F0F0" w14:textId="07F41B8B" w:rsidR="008F04E8" w:rsidRDefault="003A42BF">
          <w:pPr>
            <w:pStyle w:val="TOC2"/>
            <w:tabs>
              <w:tab w:val="right" w:leader="dot" w:pos="9828"/>
            </w:tabs>
            <w:rPr>
              <w:rFonts w:eastAsiaTheme="minorEastAsia"/>
              <w:noProof/>
              <w:lang w:eastAsia="en-GB"/>
            </w:rPr>
          </w:pPr>
          <w:hyperlink w:anchor="_Toc8649234" w:history="1">
            <w:r w:rsidR="008F04E8" w:rsidRPr="009E6C36">
              <w:rPr>
                <w:rStyle w:val="Hyperlink"/>
                <w:noProof/>
              </w:rPr>
              <w:t>2.5 Challenging part</w:t>
            </w:r>
            <w:r w:rsidR="008F04E8">
              <w:rPr>
                <w:noProof/>
                <w:webHidden/>
              </w:rPr>
              <w:tab/>
            </w:r>
            <w:r w:rsidR="008F04E8">
              <w:rPr>
                <w:noProof/>
                <w:webHidden/>
              </w:rPr>
              <w:fldChar w:fldCharType="begin"/>
            </w:r>
            <w:r w:rsidR="008F04E8">
              <w:rPr>
                <w:noProof/>
                <w:webHidden/>
              </w:rPr>
              <w:instrText xml:space="preserve"> PAGEREF _Toc8649234 \h </w:instrText>
            </w:r>
            <w:r w:rsidR="008F04E8">
              <w:rPr>
                <w:noProof/>
                <w:webHidden/>
              </w:rPr>
            </w:r>
            <w:r w:rsidR="008F04E8">
              <w:rPr>
                <w:noProof/>
                <w:webHidden/>
              </w:rPr>
              <w:fldChar w:fldCharType="separate"/>
            </w:r>
            <w:r w:rsidR="008F04E8">
              <w:rPr>
                <w:noProof/>
                <w:webHidden/>
              </w:rPr>
              <w:t>7</w:t>
            </w:r>
            <w:r w:rsidR="008F04E8">
              <w:rPr>
                <w:noProof/>
                <w:webHidden/>
              </w:rPr>
              <w:fldChar w:fldCharType="end"/>
            </w:r>
          </w:hyperlink>
        </w:p>
        <w:p w14:paraId="3B7BDE8F" w14:textId="201C2DB9" w:rsidR="008F04E8" w:rsidRDefault="003A42BF">
          <w:pPr>
            <w:pStyle w:val="TOC1"/>
            <w:tabs>
              <w:tab w:val="left" w:pos="480"/>
              <w:tab w:val="right" w:leader="dot" w:pos="9828"/>
            </w:tabs>
            <w:rPr>
              <w:rFonts w:eastAsiaTheme="minorEastAsia"/>
              <w:noProof/>
              <w:lang w:eastAsia="en-GB"/>
            </w:rPr>
          </w:pPr>
          <w:hyperlink w:anchor="_Toc8649235" w:history="1">
            <w:r w:rsidR="008F04E8" w:rsidRPr="009E6C36">
              <w:rPr>
                <w:rStyle w:val="Hyperlink"/>
                <w:noProof/>
              </w:rPr>
              <w:t>3.</w:t>
            </w:r>
            <w:r w:rsidR="008F04E8">
              <w:rPr>
                <w:rFonts w:eastAsiaTheme="minorEastAsia"/>
                <w:noProof/>
                <w:lang w:eastAsia="en-GB"/>
              </w:rPr>
              <w:tab/>
            </w:r>
            <w:r w:rsidR="008F04E8" w:rsidRPr="009E6C36">
              <w:rPr>
                <w:rStyle w:val="Hyperlink"/>
                <w:noProof/>
              </w:rPr>
              <w:t>Screenshot of the final website</w:t>
            </w:r>
            <w:r w:rsidR="008F04E8">
              <w:rPr>
                <w:noProof/>
                <w:webHidden/>
              </w:rPr>
              <w:tab/>
            </w:r>
            <w:r w:rsidR="008F04E8">
              <w:rPr>
                <w:noProof/>
                <w:webHidden/>
              </w:rPr>
              <w:fldChar w:fldCharType="begin"/>
            </w:r>
            <w:r w:rsidR="008F04E8">
              <w:rPr>
                <w:noProof/>
                <w:webHidden/>
              </w:rPr>
              <w:instrText xml:space="preserve"> PAGEREF _Toc8649235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1A15F6B5" w14:textId="506AA719" w:rsidR="008F04E8" w:rsidRDefault="003A42BF">
          <w:pPr>
            <w:pStyle w:val="TOC1"/>
            <w:tabs>
              <w:tab w:val="right" w:leader="dot" w:pos="9828"/>
            </w:tabs>
            <w:rPr>
              <w:rFonts w:eastAsiaTheme="minorEastAsia"/>
              <w:noProof/>
              <w:lang w:eastAsia="en-GB"/>
            </w:rPr>
          </w:pPr>
          <w:hyperlink w:anchor="_Toc8649236" w:history="1">
            <w:r w:rsidR="008F04E8" w:rsidRPr="009E6C36">
              <w:rPr>
                <w:rStyle w:val="Hyperlink"/>
                <w:rFonts w:cstheme="minorHAnsi"/>
                <w:noProof/>
              </w:rPr>
              <w:t>Bibliography</w:t>
            </w:r>
            <w:r w:rsidR="008F04E8">
              <w:rPr>
                <w:noProof/>
                <w:webHidden/>
              </w:rPr>
              <w:tab/>
            </w:r>
            <w:r w:rsidR="008F04E8">
              <w:rPr>
                <w:noProof/>
                <w:webHidden/>
              </w:rPr>
              <w:fldChar w:fldCharType="begin"/>
            </w:r>
            <w:r w:rsidR="008F04E8">
              <w:rPr>
                <w:noProof/>
                <w:webHidden/>
              </w:rPr>
              <w:instrText xml:space="preserve"> PAGEREF _Toc8649236 \h </w:instrText>
            </w:r>
            <w:r w:rsidR="008F04E8">
              <w:rPr>
                <w:noProof/>
                <w:webHidden/>
              </w:rPr>
            </w:r>
            <w:r w:rsidR="008F04E8">
              <w:rPr>
                <w:noProof/>
                <w:webHidden/>
              </w:rPr>
              <w:fldChar w:fldCharType="separate"/>
            </w:r>
            <w:r w:rsidR="008F04E8">
              <w:rPr>
                <w:noProof/>
                <w:webHidden/>
              </w:rPr>
              <w:t>10</w:t>
            </w:r>
            <w:r w:rsidR="008F04E8">
              <w:rPr>
                <w:noProof/>
                <w:webHidden/>
              </w:rPr>
              <w:fldChar w:fldCharType="end"/>
            </w:r>
          </w:hyperlink>
        </w:p>
        <w:p w14:paraId="0D333F87" w14:textId="54C24A4E" w:rsidR="007229CE" w:rsidRPr="001168DD" w:rsidRDefault="00170FBB" w:rsidP="000F53E6">
          <w:pPr>
            <w:rPr>
              <w:rFonts w:cstheme="minorHAnsi"/>
              <w:bCs/>
              <w:noProof/>
            </w:rPr>
          </w:pPr>
          <w:r w:rsidRPr="001168DD">
            <w:rPr>
              <w:rFonts w:cstheme="minorHAnsi"/>
              <w:b/>
              <w:bCs/>
              <w:noProof/>
            </w:rPr>
            <w:fldChar w:fldCharType="end"/>
          </w:r>
        </w:p>
      </w:sdtContent>
    </w:sdt>
    <w:p w14:paraId="6421D492" w14:textId="77777777" w:rsidR="00904FEC" w:rsidRDefault="00904FEC" w:rsidP="00EC0188"/>
    <w:p w14:paraId="66DF7CD7" w14:textId="1B892AAF" w:rsidR="000904E6" w:rsidRDefault="000904E6">
      <w:r>
        <w:br w:type="page"/>
      </w:r>
    </w:p>
    <w:p w14:paraId="0D5BD4D3" w14:textId="00E4DC2E" w:rsidR="00904FEC" w:rsidRDefault="0035470B" w:rsidP="00904FEC">
      <w:pPr>
        <w:pStyle w:val="Heading1"/>
      </w:pPr>
      <w:bookmarkStart w:id="2" w:name="_Toc8649222"/>
      <w:r>
        <w:lastRenderedPageBreak/>
        <w:t xml:space="preserve">List of </w:t>
      </w:r>
      <w:r w:rsidR="00904FEC">
        <w:t>Figures:</w:t>
      </w:r>
      <w:bookmarkEnd w:id="2"/>
    </w:p>
    <w:p w14:paraId="707E230C" w14:textId="0E537883" w:rsidR="008F04E8" w:rsidRDefault="00C34AC0">
      <w:pPr>
        <w:pStyle w:val="TableofFigures"/>
        <w:tabs>
          <w:tab w:val="right" w:leader="dot" w:pos="9828"/>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r:id="rId12" w:anchor="_Toc8649237" w:history="1">
        <w:r w:rsidR="008F04E8" w:rsidRPr="00132B6F">
          <w:rPr>
            <w:rStyle w:val="Hyperlink"/>
            <w:noProof/>
          </w:rPr>
          <w:t>Figure 1</w:t>
        </w:r>
        <w:r w:rsidR="008F04E8" w:rsidRPr="00132B6F">
          <w:rPr>
            <w:rStyle w:val="Hyperlink"/>
            <w:noProof/>
            <w:lang w:val="en-US"/>
          </w:rPr>
          <w:t>: Log in page.</w:t>
        </w:r>
        <w:r w:rsidR="008F04E8">
          <w:rPr>
            <w:noProof/>
            <w:webHidden/>
          </w:rPr>
          <w:tab/>
        </w:r>
        <w:r w:rsidR="008F04E8">
          <w:rPr>
            <w:noProof/>
            <w:webHidden/>
          </w:rPr>
          <w:fldChar w:fldCharType="begin"/>
        </w:r>
        <w:r w:rsidR="008F04E8">
          <w:rPr>
            <w:noProof/>
            <w:webHidden/>
          </w:rPr>
          <w:instrText xml:space="preserve"> PAGEREF _Toc8649237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3213861C" w14:textId="70154BDC" w:rsidR="008F04E8" w:rsidRDefault="003A42BF">
      <w:pPr>
        <w:pStyle w:val="TableofFigures"/>
        <w:tabs>
          <w:tab w:val="right" w:leader="dot" w:pos="9828"/>
        </w:tabs>
        <w:rPr>
          <w:rFonts w:eastAsiaTheme="minorEastAsia"/>
          <w:noProof/>
          <w:lang w:eastAsia="en-GB"/>
        </w:rPr>
      </w:pPr>
      <w:hyperlink w:anchor="_Toc8649238" w:history="1">
        <w:r w:rsidR="008F04E8" w:rsidRPr="00132B6F">
          <w:rPr>
            <w:rStyle w:val="Hyperlink"/>
            <w:noProof/>
          </w:rPr>
          <w:t>Figure 2</w:t>
        </w:r>
        <w:r w:rsidR="008F04E8" w:rsidRPr="00132B6F">
          <w:rPr>
            <w:rStyle w:val="Hyperlink"/>
            <w:noProof/>
            <w:lang w:val="en-US"/>
          </w:rPr>
          <w:t>: If the username or password was wrong.</w:t>
        </w:r>
        <w:r w:rsidR="008F04E8">
          <w:rPr>
            <w:noProof/>
            <w:webHidden/>
          </w:rPr>
          <w:tab/>
        </w:r>
        <w:r w:rsidR="008F04E8">
          <w:rPr>
            <w:noProof/>
            <w:webHidden/>
          </w:rPr>
          <w:fldChar w:fldCharType="begin"/>
        </w:r>
        <w:r w:rsidR="008F04E8">
          <w:rPr>
            <w:noProof/>
            <w:webHidden/>
          </w:rPr>
          <w:instrText xml:space="preserve"> PAGEREF _Toc8649238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320CB8AA" w14:textId="6615E5F5" w:rsidR="008F04E8" w:rsidRDefault="003A42BF">
      <w:pPr>
        <w:pStyle w:val="TableofFigures"/>
        <w:tabs>
          <w:tab w:val="right" w:leader="dot" w:pos="9828"/>
        </w:tabs>
        <w:rPr>
          <w:rFonts w:eastAsiaTheme="minorEastAsia"/>
          <w:noProof/>
          <w:lang w:eastAsia="en-GB"/>
        </w:rPr>
      </w:pPr>
      <w:hyperlink w:anchor="_Toc8649239" w:history="1">
        <w:r w:rsidR="008F04E8" w:rsidRPr="00132B6F">
          <w:rPr>
            <w:rStyle w:val="Hyperlink"/>
            <w:noProof/>
          </w:rPr>
          <w:t>Figure 3</w:t>
        </w:r>
        <w:r w:rsidR="008F04E8" w:rsidRPr="00132B6F">
          <w:rPr>
            <w:rStyle w:val="Hyperlink"/>
            <w:noProof/>
            <w:lang w:val="en-US"/>
          </w:rPr>
          <w:t>: If the login failure (PHP code).</w:t>
        </w:r>
        <w:r w:rsidR="008F04E8">
          <w:rPr>
            <w:noProof/>
            <w:webHidden/>
          </w:rPr>
          <w:tab/>
        </w:r>
        <w:r w:rsidR="008F04E8">
          <w:rPr>
            <w:noProof/>
            <w:webHidden/>
          </w:rPr>
          <w:fldChar w:fldCharType="begin"/>
        </w:r>
        <w:r w:rsidR="008F04E8">
          <w:rPr>
            <w:noProof/>
            <w:webHidden/>
          </w:rPr>
          <w:instrText xml:space="preserve"> PAGEREF _Toc8649239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2D151917" w14:textId="44247CAE" w:rsidR="008F04E8" w:rsidRDefault="003A42BF">
      <w:pPr>
        <w:pStyle w:val="TableofFigures"/>
        <w:tabs>
          <w:tab w:val="right" w:leader="dot" w:pos="9828"/>
        </w:tabs>
        <w:rPr>
          <w:rFonts w:eastAsiaTheme="minorEastAsia"/>
          <w:noProof/>
          <w:lang w:eastAsia="en-GB"/>
        </w:rPr>
      </w:pPr>
      <w:hyperlink w:anchor="_Toc8649240" w:history="1">
        <w:r w:rsidR="008F04E8" w:rsidRPr="00132B6F">
          <w:rPr>
            <w:rStyle w:val="Hyperlink"/>
            <w:noProof/>
          </w:rPr>
          <w:t>Figure 4</w:t>
        </w:r>
        <w:r w:rsidR="008F04E8" w:rsidRPr="00132B6F">
          <w:rPr>
            <w:rStyle w:val="Hyperlink"/>
            <w:noProof/>
            <w:lang w:val="en-US"/>
          </w:rPr>
          <w:t>: Screenshot of the (users') accounts in the database</w:t>
        </w:r>
        <w:r w:rsidR="008F04E8">
          <w:rPr>
            <w:noProof/>
            <w:webHidden/>
          </w:rPr>
          <w:tab/>
        </w:r>
        <w:r w:rsidR="008F04E8">
          <w:rPr>
            <w:noProof/>
            <w:webHidden/>
          </w:rPr>
          <w:fldChar w:fldCharType="begin"/>
        </w:r>
        <w:r w:rsidR="008F04E8">
          <w:rPr>
            <w:noProof/>
            <w:webHidden/>
          </w:rPr>
          <w:instrText xml:space="preserve"> PAGEREF _Toc8649240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1D705E33" w14:textId="68AEC066" w:rsidR="008F04E8" w:rsidRDefault="003A42BF">
      <w:pPr>
        <w:pStyle w:val="TableofFigures"/>
        <w:tabs>
          <w:tab w:val="right" w:leader="dot" w:pos="9828"/>
        </w:tabs>
        <w:rPr>
          <w:rFonts w:eastAsiaTheme="minorEastAsia"/>
          <w:noProof/>
          <w:lang w:eastAsia="en-GB"/>
        </w:rPr>
      </w:pPr>
      <w:hyperlink r:id="rId13" w:anchor="_Toc8649241" w:history="1">
        <w:r w:rsidR="008F04E8" w:rsidRPr="00132B6F">
          <w:rPr>
            <w:rStyle w:val="Hyperlink"/>
            <w:noProof/>
          </w:rPr>
          <w:t>Figure 5</w:t>
        </w:r>
        <w:r w:rsidR="008F04E8" w:rsidRPr="00132B6F">
          <w:rPr>
            <w:rStyle w:val="Hyperlink"/>
            <w:noProof/>
            <w:lang w:val="en-US"/>
          </w:rPr>
          <w:t>: The database in (phpMyAdmin)</w:t>
        </w:r>
        <w:r w:rsidR="008F04E8">
          <w:rPr>
            <w:noProof/>
            <w:webHidden/>
          </w:rPr>
          <w:tab/>
        </w:r>
        <w:r w:rsidR="008F04E8">
          <w:rPr>
            <w:noProof/>
            <w:webHidden/>
          </w:rPr>
          <w:fldChar w:fldCharType="begin"/>
        </w:r>
        <w:r w:rsidR="008F04E8">
          <w:rPr>
            <w:noProof/>
            <w:webHidden/>
          </w:rPr>
          <w:instrText xml:space="preserve"> PAGEREF _Toc8649241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7ADA9201" w14:textId="74AD9B72" w:rsidR="008F04E8" w:rsidRDefault="003A42BF">
      <w:pPr>
        <w:pStyle w:val="TableofFigures"/>
        <w:tabs>
          <w:tab w:val="right" w:leader="dot" w:pos="9828"/>
        </w:tabs>
        <w:rPr>
          <w:rFonts w:eastAsiaTheme="minorEastAsia"/>
          <w:noProof/>
          <w:lang w:eastAsia="en-GB"/>
        </w:rPr>
      </w:pPr>
      <w:hyperlink w:anchor="_Toc8649242" w:history="1">
        <w:r w:rsidR="008F04E8" w:rsidRPr="00132B6F">
          <w:rPr>
            <w:rStyle w:val="Hyperlink"/>
            <w:noProof/>
          </w:rPr>
          <w:t>Figure 6</w:t>
        </w:r>
        <w:r w:rsidR="008F04E8" w:rsidRPr="00132B6F">
          <w:rPr>
            <w:rStyle w:val="Hyperlink"/>
            <w:noProof/>
            <w:lang w:val="en-US"/>
          </w:rPr>
          <w:t>: Screenshot showing the data inside the database.</w:t>
        </w:r>
        <w:r w:rsidR="008F04E8">
          <w:rPr>
            <w:noProof/>
            <w:webHidden/>
          </w:rPr>
          <w:tab/>
        </w:r>
        <w:r w:rsidR="008F04E8">
          <w:rPr>
            <w:noProof/>
            <w:webHidden/>
          </w:rPr>
          <w:fldChar w:fldCharType="begin"/>
        </w:r>
        <w:r w:rsidR="008F04E8">
          <w:rPr>
            <w:noProof/>
            <w:webHidden/>
          </w:rPr>
          <w:instrText xml:space="preserve"> PAGEREF _Toc8649242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2E203B82" w14:textId="66868DEA" w:rsidR="008F04E8" w:rsidRDefault="003A42BF">
      <w:pPr>
        <w:pStyle w:val="TableofFigures"/>
        <w:tabs>
          <w:tab w:val="right" w:leader="dot" w:pos="9828"/>
        </w:tabs>
        <w:rPr>
          <w:rFonts w:eastAsiaTheme="minorEastAsia"/>
          <w:noProof/>
          <w:lang w:eastAsia="en-GB"/>
        </w:rPr>
      </w:pPr>
      <w:hyperlink w:anchor="_Toc8649243" w:history="1">
        <w:r w:rsidR="008F04E8" w:rsidRPr="00132B6F">
          <w:rPr>
            <w:rStyle w:val="Hyperlink"/>
            <w:noProof/>
          </w:rPr>
          <w:t>Figure 7</w:t>
        </w:r>
        <w:r w:rsidR="008F04E8" w:rsidRPr="00132B6F">
          <w:rPr>
            <w:rStyle w:val="Hyperlink"/>
            <w:noProof/>
            <w:lang w:val="en-US"/>
          </w:rPr>
          <w:t>: Screenshot of the author's code while transferring the data to his database.</w:t>
        </w:r>
        <w:r w:rsidR="008F04E8">
          <w:rPr>
            <w:noProof/>
            <w:webHidden/>
          </w:rPr>
          <w:tab/>
        </w:r>
        <w:r w:rsidR="008F04E8">
          <w:rPr>
            <w:noProof/>
            <w:webHidden/>
          </w:rPr>
          <w:fldChar w:fldCharType="begin"/>
        </w:r>
        <w:r w:rsidR="008F04E8">
          <w:rPr>
            <w:noProof/>
            <w:webHidden/>
          </w:rPr>
          <w:instrText xml:space="preserve"> PAGEREF _Toc8649243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2597A98B" w14:textId="1DC7CDAB" w:rsidR="008F04E8" w:rsidRDefault="003A42BF">
      <w:pPr>
        <w:pStyle w:val="TableofFigures"/>
        <w:tabs>
          <w:tab w:val="right" w:leader="dot" w:pos="9828"/>
        </w:tabs>
        <w:rPr>
          <w:rFonts w:eastAsiaTheme="minorEastAsia"/>
          <w:noProof/>
          <w:lang w:eastAsia="en-GB"/>
        </w:rPr>
      </w:pPr>
      <w:hyperlink r:id="rId14" w:anchor="_Toc8649244" w:history="1">
        <w:r w:rsidR="008F04E8" w:rsidRPr="00132B6F">
          <w:rPr>
            <w:rStyle w:val="Hyperlink"/>
            <w:noProof/>
          </w:rPr>
          <w:t>Figure 8</w:t>
        </w:r>
        <w:r w:rsidR="008F04E8" w:rsidRPr="00132B6F">
          <w:rPr>
            <w:rStyle w:val="Hyperlink"/>
            <w:noProof/>
            <w:lang w:val="en-US"/>
          </w:rPr>
          <w:t>: The first option in the website.</w:t>
        </w:r>
        <w:r w:rsidR="008F04E8">
          <w:rPr>
            <w:noProof/>
            <w:webHidden/>
          </w:rPr>
          <w:tab/>
        </w:r>
        <w:r w:rsidR="008F04E8">
          <w:rPr>
            <w:noProof/>
            <w:webHidden/>
          </w:rPr>
          <w:fldChar w:fldCharType="begin"/>
        </w:r>
        <w:r w:rsidR="008F04E8">
          <w:rPr>
            <w:noProof/>
            <w:webHidden/>
          </w:rPr>
          <w:instrText xml:space="preserve"> PAGEREF _Toc8649244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464FFFA1" w14:textId="6B8853D9" w:rsidR="008F04E8" w:rsidRDefault="003A42BF">
      <w:pPr>
        <w:pStyle w:val="TableofFigures"/>
        <w:tabs>
          <w:tab w:val="right" w:leader="dot" w:pos="9828"/>
        </w:tabs>
        <w:rPr>
          <w:rFonts w:eastAsiaTheme="minorEastAsia"/>
          <w:noProof/>
          <w:lang w:eastAsia="en-GB"/>
        </w:rPr>
      </w:pPr>
      <w:hyperlink w:anchor="_Toc8649245" w:history="1">
        <w:r w:rsidR="008F04E8" w:rsidRPr="00132B6F">
          <w:rPr>
            <w:rStyle w:val="Hyperlink"/>
            <w:noProof/>
          </w:rPr>
          <w:t>Figure 9: Screenshot of the first option code (sensor)</w:t>
        </w:r>
        <w:r w:rsidR="008F04E8">
          <w:rPr>
            <w:noProof/>
            <w:webHidden/>
          </w:rPr>
          <w:tab/>
        </w:r>
        <w:r w:rsidR="008F04E8">
          <w:rPr>
            <w:noProof/>
            <w:webHidden/>
          </w:rPr>
          <w:fldChar w:fldCharType="begin"/>
        </w:r>
        <w:r w:rsidR="008F04E8">
          <w:rPr>
            <w:noProof/>
            <w:webHidden/>
          </w:rPr>
          <w:instrText xml:space="preserve"> PAGEREF _Toc8649245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060E9DEE" w14:textId="514CD18E" w:rsidR="008F04E8" w:rsidRDefault="003A42BF">
      <w:pPr>
        <w:pStyle w:val="TableofFigures"/>
        <w:tabs>
          <w:tab w:val="right" w:leader="dot" w:pos="9828"/>
        </w:tabs>
        <w:rPr>
          <w:rFonts w:eastAsiaTheme="minorEastAsia"/>
          <w:noProof/>
          <w:lang w:eastAsia="en-GB"/>
        </w:rPr>
      </w:pPr>
      <w:hyperlink r:id="rId15" w:anchor="_Toc8649246" w:history="1">
        <w:r w:rsidR="008F04E8" w:rsidRPr="00132B6F">
          <w:rPr>
            <w:rStyle w:val="Hyperlink"/>
            <w:noProof/>
          </w:rPr>
          <w:t>Figure 10</w:t>
        </w:r>
        <w:r w:rsidR="008F04E8" w:rsidRPr="00132B6F">
          <w:rPr>
            <w:rStyle w:val="Hyperlink"/>
            <w:noProof/>
            <w:lang w:val="en-US"/>
          </w:rPr>
          <w:t>: Second option in the website.</w:t>
        </w:r>
        <w:r w:rsidR="008F04E8">
          <w:rPr>
            <w:noProof/>
            <w:webHidden/>
          </w:rPr>
          <w:tab/>
        </w:r>
        <w:r w:rsidR="008F04E8">
          <w:rPr>
            <w:noProof/>
            <w:webHidden/>
          </w:rPr>
          <w:fldChar w:fldCharType="begin"/>
        </w:r>
        <w:r w:rsidR="008F04E8">
          <w:rPr>
            <w:noProof/>
            <w:webHidden/>
          </w:rPr>
          <w:instrText xml:space="preserve"> PAGEREF _Toc8649246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79CD7026" w14:textId="00130FE9" w:rsidR="008F04E8" w:rsidRDefault="003A42BF">
      <w:pPr>
        <w:pStyle w:val="TableofFigures"/>
        <w:tabs>
          <w:tab w:val="right" w:leader="dot" w:pos="9828"/>
        </w:tabs>
        <w:rPr>
          <w:rFonts w:eastAsiaTheme="minorEastAsia"/>
          <w:noProof/>
          <w:lang w:eastAsia="en-GB"/>
        </w:rPr>
      </w:pPr>
      <w:hyperlink w:anchor="_Toc8649247" w:history="1">
        <w:r w:rsidR="008F04E8" w:rsidRPr="00132B6F">
          <w:rPr>
            <w:rStyle w:val="Hyperlink"/>
            <w:noProof/>
          </w:rPr>
          <w:t>Figure 11: Screenshot of the second option code (date).</w:t>
        </w:r>
        <w:r w:rsidR="008F04E8">
          <w:rPr>
            <w:noProof/>
            <w:webHidden/>
          </w:rPr>
          <w:tab/>
        </w:r>
        <w:r w:rsidR="008F04E8">
          <w:rPr>
            <w:noProof/>
            <w:webHidden/>
          </w:rPr>
          <w:fldChar w:fldCharType="begin"/>
        </w:r>
        <w:r w:rsidR="008F04E8">
          <w:rPr>
            <w:noProof/>
            <w:webHidden/>
          </w:rPr>
          <w:instrText xml:space="preserve"> PAGEREF _Toc8649247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595466F3" w14:textId="23C22630" w:rsidR="008F04E8" w:rsidRDefault="003A42BF">
      <w:pPr>
        <w:pStyle w:val="TableofFigures"/>
        <w:tabs>
          <w:tab w:val="right" w:leader="dot" w:pos="9828"/>
        </w:tabs>
        <w:rPr>
          <w:rFonts w:eastAsiaTheme="minorEastAsia"/>
          <w:noProof/>
          <w:lang w:eastAsia="en-GB"/>
        </w:rPr>
      </w:pPr>
      <w:hyperlink r:id="rId16" w:anchor="_Toc8649248" w:history="1">
        <w:r w:rsidR="008F04E8" w:rsidRPr="00132B6F">
          <w:rPr>
            <w:rStyle w:val="Hyperlink"/>
            <w:noProof/>
          </w:rPr>
          <w:t>Figure 12</w:t>
        </w:r>
        <w:r w:rsidR="008F04E8" w:rsidRPr="00132B6F">
          <w:rPr>
            <w:rStyle w:val="Hyperlink"/>
            <w:noProof/>
            <w:lang w:val="en-US"/>
          </w:rPr>
          <w:t>: Third option in the website.</w:t>
        </w:r>
        <w:r w:rsidR="008F04E8">
          <w:rPr>
            <w:noProof/>
            <w:webHidden/>
          </w:rPr>
          <w:tab/>
        </w:r>
        <w:r w:rsidR="008F04E8">
          <w:rPr>
            <w:noProof/>
            <w:webHidden/>
          </w:rPr>
          <w:fldChar w:fldCharType="begin"/>
        </w:r>
        <w:r w:rsidR="008F04E8">
          <w:rPr>
            <w:noProof/>
            <w:webHidden/>
          </w:rPr>
          <w:instrText xml:space="preserve"> PAGEREF _Toc8649248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15FE6FF1" w14:textId="3CB3DBFA" w:rsidR="008F04E8" w:rsidRDefault="003A42BF">
      <w:pPr>
        <w:pStyle w:val="TableofFigures"/>
        <w:tabs>
          <w:tab w:val="right" w:leader="dot" w:pos="9828"/>
        </w:tabs>
        <w:rPr>
          <w:rFonts w:eastAsiaTheme="minorEastAsia"/>
          <w:noProof/>
          <w:lang w:eastAsia="en-GB"/>
        </w:rPr>
      </w:pPr>
      <w:hyperlink w:anchor="_Toc8649249" w:history="1">
        <w:r w:rsidR="008F04E8" w:rsidRPr="00132B6F">
          <w:rPr>
            <w:rStyle w:val="Hyperlink"/>
            <w:noProof/>
          </w:rPr>
          <w:t>Figure 13: Screenshot of the third option code (graph).</w:t>
        </w:r>
        <w:r w:rsidR="008F04E8">
          <w:rPr>
            <w:noProof/>
            <w:webHidden/>
          </w:rPr>
          <w:tab/>
        </w:r>
        <w:r w:rsidR="008F04E8">
          <w:rPr>
            <w:noProof/>
            <w:webHidden/>
          </w:rPr>
          <w:fldChar w:fldCharType="begin"/>
        </w:r>
        <w:r w:rsidR="008F04E8">
          <w:rPr>
            <w:noProof/>
            <w:webHidden/>
          </w:rPr>
          <w:instrText xml:space="preserve"> PAGEREF _Toc8649249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5D192719" w14:textId="365722C1" w:rsidR="008F04E8" w:rsidRDefault="003A42BF">
      <w:pPr>
        <w:pStyle w:val="TableofFigures"/>
        <w:tabs>
          <w:tab w:val="right" w:leader="dot" w:pos="9828"/>
        </w:tabs>
        <w:rPr>
          <w:rFonts w:eastAsiaTheme="minorEastAsia"/>
          <w:noProof/>
          <w:lang w:eastAsia="en-GB"/>
        </w:rPr>
      </w:pPr>
      <w:hyperlink w:anchor="_Toc8649250" w:history="1">
        <w:r w:rsidR="008F04E8" w:rsidRPr="00132B6F">
          <w:rPr>
            <w:rStyle w:val="Hyperlink"/>
            <w:noProof/>
          </w:rPr>
          <w:t>Figure 14: Screenshot of the data view options.</w:t>
        </w:r>
        <w:r w:rsidR="008F04E8">
          <w:rPr>
            <w:noProof/>
            <w:webHidden/>
          </w:rPr>
          <w:tab/>
        </w:r>
        <w:r w:rsidR="008F04E8">
          <w:rPr>
            <w:noProof/>
            <w:webHidden/>
          </w:rPr>
          <w:fldChar w:fldCharType="begin"/>
        </w:r>
        <w:r w:rsidR="008F04E8">
          <w:rPr>
            <w:noProof/>
            <w:webHidden/>
          </w:rPr>
          <w:instrText xml:space="preserve"> PAGEREF _Toc8649250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28FDCCEA" w14:textId="7AA190BA" w:rsidR="008F04E8" w:rsidRDefault="003A42BF">
      <w:pPr>
        <w:pStyle w:val="TableofFigures"/>
        <w:tabs>
          <w:tab w:val="right" w:leader="dot" w:pos="9828"/>
        </w:tabs>
        <w:rPr>
          <w:rFonts w:eastAsiaTheme="minorEastAsia"/>
          <w:noProof/>
          <w:lang w:eastAsia="en-GB"/>
        </w:rPr>
      </w:pPr>
      <w:hyperlink w:anchor="_Toc8649251" w:history="1">
        <w:r w:rsidR="008F04E8" w:rsidRPr="00132B6F">
          <w:rPr>
            <w:rStyle w:val="Hyperlink"/>
            <w:noProof/>
          </w:rPr>
          <w:t>Figure 15: Screenshot of the Header page file.</w:t>
        </w:r>
        <w:r w:rsidR="008F04E8">
          <w:rPr>
            <w:noProof/>
            <w:webHidden/>
          </w:rPr>
          <w:tab/>
        </w:r>
        <w:r w:rsidR="008F04E8">
          <w:rPr>
            <w:noProof/>
            <w:webHidden/>
          </w:rPr>
          <w:fldChar w:fldCharType="begin"/>
        </w:r>
        <w:r w:rsidR="008F04E8">
          <w:rPr>
            <w:noProof/>
            <w:webHidden/>
          </w:rPr>
          <w:instrText xml:space="preserve"> PAGEREF _Toc8649251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2BAAF6E4" w14:textId="39C7E759" w:rsidR="008F04E8" w:rsidRDefault="003A42BF">
      <w:pPr>
        <w:pStyle w:val="TableofFigures"/>
        <w:tabs>
          <w:tab w:val="right" w:leader="dot" w:pos="9828"/>
        </w:tabs>
        <w:rPr>
          <w:rFonts w:eastAsiaTheme="minorEastAsia"/>
          <w:noProof/>
          <w:lang w:eastAsia="en-GB"/>
        </w:rPr>
      </w:pPr>
      <w:hyperlink w:anchor="_Toc8649252" w:history="1">
        <w:r w:rsidR="008F04E8" w:rsidRPr="00132B6F">
          <w:rPr>
            <w:rStyle w:val="Hyperlink"/>
            <w:noProof/>
          </w:rPr>
          <w:t>Figure 16: The link in other pages to link to the header page file.</w:t>
        </w:r>
        <w:r w:rsidR="008F04E8">
          <w:rPr>
            <w:noProof/>
            <w:webHidden/>
          </w:rPr>
          <w:tab/>
        </w:r>
        <w:r w:rsidR="008F04E8">
          <w:rPr>
            <w:noProof/>
            <w:webHidden/>
          </w:rPr>
          <w:fldChar w:fldCharType="begin"/>
        </w:r>
        <w:r w:rsidR="008F04E8">
          <w:rPr>
            <w:noProof/>
            <w:webHidden/>
          </w:rPr>
          <w:instrText xml:space="preserve"> PAGEREF _Toc8649252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58CE400D" w14:textId="11C169B8" w:rsidR="008F04E8" w:rsidRDefault="003A42BF">
      <w:pPr>
        <w:pStyle w:val="TableofFigures"/>
        <w:tabs>
          <w:tab w:val="right" w:leader="dot" w:pos="9828"/>
        </w:tabs>
        <w:rPr>
          <w:rFonts w:eastAsiaTheme="minorEastAsia"/>
          <w:noProof/>
          <w:lang w:eastAsia="en-GB"/>
        </w:rPr>
      </w:pPr>
      <w:hyperlink w:anchor="_Toc8649253" w:history="1">
        <w:r w:rsidR="008F04E8" w:rsidRPr="00132B6F">
          <w:rPr>
            <w:rStyle w:val="Hyperlink"/>
            <w:noProof/>
          </w:rPr>
          <w:t>Figure 17: Screenshot of the header in the website.</w:t>
        </w:r>
        <w:r w:rsidR="008F04E8">
          <w:rPr>
            <w:noProof/>
            <w:webHidden/>
          </w:rPr>
          <w:tab/>
        </w:r>
        <w:r w:rsidR="008F04E8">
          <w:rPr>
            <w:noProof/>
            <w:webHidden/>
          </w:rPr>
          <w:fldChar w:fldCharType="begin"/>
        </w:r>
        <w:r w:rsidR="008F04E8">
          <w:rPr>
            <w:noProof/>
            <w:webHidden/>
          </w:rPr>
          <w:instrText xml:space="preserve"> PAGEREF _Toc8649253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7B7C078A" w14:textId="19FF1B80" w:rsidR="008F04E8" w:rsidRDefault="003A42BF">
      <w:pPr>
        <w:pStyle w:val="TableofFigures"/>
        <w:tabs>
          <w:tab w:val="right" w:leader="dot" w:pos="9828"/>
        </w:tabs>
        <w:rPr>
          <w:rFonts w:eastAsiaTheme="minorEastAsia"/>
          <w:noProof/>
          <w:lang w:eastAsia="en-GB"/>
        </w:rPr>
      </w:pPr>
      <w:hyperlink w:anchor="_Toc8649254" w:history="1">
        <w:r w:rsidR="008F04E8" w:rsidRPr="00132B6F">
          <w:rPr>
            <w:rStyle w:val="Hyperlink"/>
            <w:noProof/>
          </w:rPr>
          <w:t>Figure 18</w:t>
        </w:r>
        <w:r w:rsidR="008F04E8" w:rsidRPr="00132B6F">
          <w:rPr>
            <w:rStyle w:val="Hyperlink"/>
            <w:noProof/>
            <w:lang w:val="en-US"/>
          </w:rPr>
          <w:t>: Screenshot of implementing the function file.</w:t>
        </w:r>
        <w:r w:rsidR="008F04E8">
          <w:rPr>
            <w:noProof/>
            <w:webHidden/>
          </w:rPr>
          <w:tab/>
        </w:r>
        <w:r w:rsidR="008F04E8">
          <w:rPr>
            <w:noProof/>
            <w:webHidden/>
          </w:rPr>
          <w:fldChar w:fldCharType="begin"/>
        </w:r>
        <w:r w:rsidR="008F04E8">
          <w:rPr>
            <w:noProof/>
            <w:webHidden/>
          </w:rPr>
          <w:instrText xml:space="preserve"> PAGEREF _Toc8649254 \h </w:instrText>
        </w:r>
        <w:r w:rsidR="008F04E8">
          <w:rPr>
            <w:noProof/>
            <w:webHidden/>
          </w:rPr>
        </w:r>
        <w:r w:rsidR="008F04E8">
          <w:rPr>
            <w:noProof/>
            <w:webHidden/>
          </w:rPr>
          <w:fldChar w:fldCharType="separate"/>
        </w:r>
        <w:r w:rsidR="008F04E8">
          <w:rPr>
            <w:noProof/>
            <w:webHidden/>
          </w:rPr>
          <w:t>7</w:t>
        </w:r>
        <w:r w:rsidR="008F04E8">
          <w:rPr>
            <w:noProof/>
            <w:webHidden/>
          </w:rPr>
          <w:fldChar w:fldCharType="end"/>
        </w:r>
      </w:hyperlink>
    </w:p>
    <w:p w14:paraId="603A2AA6" w14:textId="61700104" w:rsidR="008F04E8" w:rsidRDefault="003A42BF">
      <w:pPr>
        <w:pStyle w:val="TableofFigures"/>
        <w:tabs>
          <w:tab w:val="right" w:leader="dot" w:pos="9828"/>
        </w:tabs>
        <w:rPr>
          <w:rFonts w:eastAsiaTheme="minorEastAsia"/>
          <w:noProof/>
          <w:lang w:eastAsia="en-GB"/>
        </w:rPr>
      </w:pPr>
      <w:hyperlink w:anchor="_Toc8649255" w:history="1">
        <w:r w:rsidR="008F04E8" w:rsidRPr="00132B6F">
          <w:rPr>
            <w:rStyle w:val="Hyperlink"/>
            <w:noProof/>
          </w:rPr>
          <w:t>Figure 19</w:t>
        </w:r>
        <w:r w:rsidR="008F04E8" w:rsidRPr="00132B6F">
          <w:rPr>
            <w:rStyle w:val="Hyperlink"/>
            <w:noProof/>
            <w:lang w:val="en-US"/>
          </w:rPr>
          <w:t>: Screenshot of the index code while implementing the function method.</w:t>
        </w:r>
        <w:r w:rsidR="008F04E8">
          <w:rPr>
            <w:noProof/>
            <w:webHidden/>
          </w:rPr>
          <w:tab/>
        </w:r>
        <w:r w:rsidR="008F04E8">
          <w:rPr>
            <w:noProof/>
            <w:webHidden/>
          </w:rPr>
          <w:fldChar w:fldCharType="begin"/>
        </w:r>
        <w:r w:rsidR="008F04E8">
          <w:rPr>
            <w:noProof/>
            <w:webHidden/>
          </w:rPr>
          <w:instrText xml:space="preserve"> PAGEREF _Toc8649255 \h </w:instrText>
        </w:r>
        <w:r w:rsidR="008F04E8">
          <w:rPr>
            <w:noProof/>
            <w:webHidden/>
          </w:rPr>
        </w:r>
        <w:r w:rsidR="008F04E8">
          <w:rPr>
            <w:noProof/>
            <w:webHidden/>
          </w:rPr>
          <w:fldChar w:fldCharType="separate"/>
        </w:r>
        <w:r w:rsidR="008F04E8">
          <w:rPr>
            <w:noProof/>
            <w:webHidden/>
          </w:rPr>
          <w:t>7</w:t>
        </w:r>
        <w:r w:rsidR="008F04E8">
          <w:rPr>
            <w:noProof/>
            <w:webHidden/>
          </w:rPr>
          <w:fldChar w:fldCharType="end"/>
        </w:r>
      </w:hyperlink>
    </w:p>
    <w:p w14:paraId="32830357" w14:textId="05E49D20" w:rsidR="008F04E8" w:rsidRDefault="003A42BF">
      <w:pPr>
        <w:pStyle w:val="TableofFigures"/>
        <w:tabs>
          <w:tab w:val="right" w:leader="dot" w:pos="9828"/>
        </w:tabs>
        <w:rPr>
          <w:rFonts w:eastAsiaTheme="minorEastAsia"/>
          <w:noProof/>
          <w:lang w:eastAsia="en-GB"/>
        </w:rPr>
      </w:pPr>
      <w:hyperlink w:anchor="_Toc8649256" w:history="1">
        <w:r w:rsidR="008F04E8" w:rsidRPr="00132B6F">
          <w:rPr>
            <w:rStyle w:val="Hyperlink"/>
            <w:noProof/>
          </w:rPr>
          <w:t>Figure 20</w:t>
        </w:r>
        <w:r w:rsidR="008F04E8" w:rsidRPr="00132B6F">
          <w:rPr>
            <w:rStyle w:val="Hyperlink"/>
            <w:noProof/>
            <w:lang w:val="en-US"/>
          </w:rPr>
          <w:t>: Screenshot of the first page to log in.</w:t>
        </w:r>
        <w:r w:rsidR="008F04E8">
          <w:rPr>
            <w:noProof/>
            <w:webHidden/>
          </w:rPr>
          <w:tab/>
        </w:r>
        <w:r w:rsidR="008F04E8">
          <w:rPr>
            <w:noProof/>
            <w:webHidden/>
          </w:rPr>
          <w:fldChar w:fldCharType="begin"/>
        </w:r>
        <w:r w:rsidR="008F04E8">
          <w:rPr>
            <w:noProof/>
            <w:webHidden/>
          </w:rPr>
          <w:instrText xml:space="preserve"> PAGEREF _Toc8649256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6723DCB2" w14:textId="64070215" w:rsidR="008F04E8" w:rsidRDefault="003A42BF">
      <w:pPr>
        <w:pStyle w:val="TableofFigures"/>
        <w:tabs>
          <w:tab w:val="right" w:leader="dot" w:pos="9828"/>
        </w:tabs>
        <w:rPr>
          <w:rFonts w:eastAsiaTheme="minorEastAsia"/>
          <w:noProof/>
          <w:lang w:eastAsia="en-GB"/>
        </w:rPr>
      </w:pPr>
      <w:hyperlink w:anchor="_Toc8649257" w:history="1">
        <w:r w:rsidR="008F04E8" w:rsidRPr="00132B6F">
          <w:rPr>
            <w:rStyle w:val="Hyperlink"/>
            <w:noProof/>
          </w:rPr>
          <w:t>Figure 21</w:t>
        </w:r>
        <w:r w:rsidR="008F04E8" w:rsidRPr="00132B6F">
          <w:rPr>
            <w:rStyle w:val="Hyperlink"/>
            <w:noProof/>
            <w:lang w:val="en-US"/>
          </w:rPr>
          <w:t>: Screenshot of the second page for the data view’s options.</w:t>
        </w:r>
        <w:r w:rsidR="008F04E8">
          <w:rPr>
            <w:noProof/>
            <w:webHidden/>
          </w:rPr>
          <w:tab/>
        </w:r>
        <w:r w:rsidR="008F04E8">
          <w:rPr>
            <w:noProof/>
            <w:webHidden/>
          </w:rPr>
          <w:fldChar w:fldCharType="begin"/>
        </w:r>
        <w:r w:rsidR="008F04E8">
          <w:rPr>
            <w:noProof/>
            <w:webHidden/>
          </w:rPr>
          <w:instrText xml:space="preserve"> PAGEREF _Toc8649257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65D68C6D" w14:textId="09202310" w:rsidR="008F04E8" w:rsidRDefault="003A42BF">
      <w:pPr>
        <w:pStyle w:val="TableofFigures"/>
        <w:tabs>
          <w:tab w:val="right" w:leader="dot" w:pos="9828"/>
        </w:tabs>
        <w:rPr>
          <w:rFonts w:eastAsiaTheme="minorEastAsia"/>
          <w:noProof/>
          <w:lang w:eastAsia="en-GB"/>
        </w:rPr>
      </w:pPr>
      <w:hyperlink w:anchor="_Toc8649258" w:history="1">
        <w:r w:rsidR="008F04E8" w:rsidRPr="00132B6F">
          <w:rPr>
            <w:rStyle w:val="Hyperlink"/>
            <w:noProof/>
          </w:rPr>
          <w:t>Figure 22</w:t>
        </w:r>
        <w:r w:rsidR="008F04E8" w:rsidRPr="00132B6F">
          <w:rPr>
            <w:rStyle w:val="Hyperlink"/>
            <w:noProof/>
            <w:lang w:val="en-US"/>
          </w:rPr>
          <w:t>: Screenshot of the data view by choosing the sensor option.</w:t>
        </w:r>
        <w:r w:rsidR="008F04E8">
          <w:rPr>
            <w:noProof/>
            <w:webHidden/>
          </w:rPr>
          <w:tab/>
        </w:r>
        <w:r w:rsidR="008F04E8">
          <w:rPr>
            <w:noProof/>
            <w:webHidden/>
          </w:rPr>
          <w:fldChar w:fldCharType="begin"/>
        </w:r>
        <w:r w:rsidR="008F04E8">
          <w:rPr>
            <w:noProof/>
            <w:webHidden/>
          </w:rPr>
          <w:instrText xml:space="preserve"> PAGEREF _Toc8649258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72D623C9" w14:textId="3695A7B7" w:rsidR="008F04E8" w:rsidRDefault="003A42BF">
      <w:pPr>
        <w:pStyle w:val="TableofFigures"/>
        <w:tabs>
          <w:tab w:val="right" w:leader="dot" w:pos="9828"/>
        </w:tabs>
        <w:rPr>
          <w:rFonts w:eastAsiaTheme="minorEastAsia"/>
          <w:noProof/>
          <w:lang w:eastAsia="en-GB"/>
        </w:rPr>
      </w:pPr>
      <w:hyperlink w:anchor="_Toc8649259" w:history="1">
        <w:r w:rsidR="008F04E8" w:rsidRPr="00132B6F">
          <w:rPr>
            <w:rStyle w:val="Hyperlink"/>
            <w:noProof/>
          </w:rPr>
          <w:t>Figure 23</w:t>
        </w:r>
        <w:r w:rsidR="008F04E8" w:rsidRPr="00132B6F">
          <w:rPr>
            <w:rStyle w:val="Hyperlink"/>
            <w:noProof/>
            <w:lang w:val="en-US"/>
          </w:rPr>
          <w:t>: Screenshot of the data view by choosing the graph option.</w:t>
        </w:r>
        <w:r w:rsidR="008F04E8">
          <w:rPr>
            <w:noProof/>
            <w:webHidden/>
          </w:rPr>
          <w:tab/>
        </w:r>
        <w:r w:rsidR="008F04E8">
          <w:rPr>
            <w:noProof/>
            <w:webHidden/>
          </w:rPr>
          <w:fldChar w:fldCharType="begin"/>
        </w:r>
        <w:r w:rsidR="008F04E8">
          <w:rPr>
            <w:noProof/>
            <w:webHidden/>
          </w:rPr>
          <w:instrText xml:space="preserve"> PAGEREF _Toc8649259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1C27CF55" w14:textId="7C590222" w:rsidR="008F04E8" w:rsidRDefault="003A42BF">
      <w:pPr>
        <w:pStyle w:val="TableofFigures"/>
        <w:tabs>
          <w:tab w:val="right" w:leader="dot" w:pos="9828"/>
        </w:tabs>
        <w:rPr>
          <w:rFonts w:eastAsiaTheme="minorEastAsia"/>
          <w:noProof/>
          <w:lang w:eastAsia="en-GB"/>
        </w:rPr>
      </w:pPr>
      <w:hyperlink w:anchor="_Toc8649260" w:history="1">
        <w:r w:rsidR="008F04E8" w:rsidRPr="00132B6F">
          <w:rPr>
            <w:rStyle w:val="Hyperlink"/>
            <w:noProof/>
          </w:rPr>
          <w:t>Figure 24</w:t>
        </w:r>
        <w:r w:rsidR="008F04E8" w:rsidRPr="00132B6F">
          <w:rPr>
            <w:rStyle w:val="Hyperlink"/>
            <w:noProof/>
            <w:lang w:val="en-US"/>
          </w:rPr>
          <w:t>: Screenshot when the user logged out.</w:t>
        </w:r>
        <w:r w:rsidR="008F04E8">
          <w:rPr>
            <w:noProof/>
            <w:webHidden/>
          </w:rPr>
          <w:tab/>
        </w:r>
        <w:r w:rsidR="008F04E8">
          <w:rPr>
            <w:noProof/>
            <w:webHidden/>
          </w:rPr>
          <w:fldChar w:fldCharType="begin"/>
        </w:r>
        <w:r w:rsidR="008F04E8">
          <w:rPr>
            <w:noProof/>
            <w:webHidden/>
          </w:rPr>
          <w:instrText xml:space="preserve"> PAGEREF _Toc8649260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3E49A65A" w14:textId="5D827417" w:rsidR="008F04E8" w:rsidRDefault="003A42BF">
      <w:pPr>
        <w:pStyle w:val="TableofFigures"/>
        <w:tabs>
          <w:tab w:val="right" w:leader="dot" w:pos="9828"/>
        </w:tabs>
        <w:rPr>
          <w:rFonts w:eastAsiaTheme="minorEastAsia"/>
          <w:noProof/>
          <w:lang w:eastAsia="en-GB"/>
        </w:rPr>
      </w:pPr>
      <w:hyperlink w:anchor="_Toc8649261" w:history="1">
        <w:r w:rsidR="008F04E8" w:rsidRPr="00132B6F">
          <w:rPr>
            <w:rStyle w:val="Hyperlink"/>
            <w:noProof/>
          </w:rPr>
          <w:t>Figure 25</w:t>
        </w:r>
        <w:r w:rsidR="008F04E8" w:rsidRPr="00132B6F">
          <w:rPr>
            <w:rStyle w:val="Hyperlink"/>
            <w:noProof/>
            <w:lang w:val="en-US"/>
          </w:rPr>
          <w:t>: Screenshot if the user trying to go back after logged in.</w:t>
        </w:r>
        <w:r w:rsidR="008F04E8">
          <w:rPr>
            <w:noProof/>
            <w:webHidden/>
          </w:rPr>
          <w:tab/>
        </w:r>
        <w:r w:rsidR="008F04E8">
          <w:rPr>
            <w:noProof/>
            <w:webHidden/>
          </w:rPr>
          <w:fldChar w:fldCharType="begin"/>
        </w:r>
        <w:r w:rsidR="008F04E8">
          <w:rPr>
            <w:noProof/>
            <w:webHidden/>
          </w:rPr>
          <w:instrText xml:space="preserve"> PAGEREF _Toc8649261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04D7EBF0" w14:textId="6D58533C" w:rsidR="00904FEC" w:rsidRDefault="00C34AC0" w:rsidP="003419A6">
      <w:pPr>
        <w:rPr>
          <w:rFonts w:cstheme="minorHAnsi"/>
        </w:rPr>
      </w:pPr>
      <w:r>
        <w:rPr>
          <w:rFonts w:cstheme="minorHAnsi"/>
        </w:rPr>
        <w:fldChar w:fldCharType="end"/>
      </w:r>
    </w:p>
    <w:p w14:paraId="3FC0544F" w14:textId="77777777" w:rsidR="00904FEC" w:rsidRDefault="00904FEC" w:rsidP="003419A6">
      <w:pPr>
        <w:rPr>
          <w:rFonts w:cstheme="minorHAnsi"/>
        </w:rPr>
      </w:pPr>
    </w:p>
    <w:p w14:paraId="5BDC512F" w14:textId="77777777" w:rsidR="000904E6" w:rsidRDefault="000904E6">
      <w:pPr>
        <w:rPr>
          <w:rStyle w:val="Heading1Char"/>
        </w:rPr>
      </w:pPr>
      <w:r>
        <w:rPr>
          <w:rStyle w:val="Heading1Char"/>
          <w:b w:val="0"/>
        </w:rPr>
        <w:br w:type="page"/>
      </w:r>
    </w:p>
    <w:p w14:paraId="4161ADEB" w14:textId="425BF765" w:rsidR="00904FEC" w:rsidRPr="00693D5C" w:rsidRDefault="00904FEC" w:rsidP="000904E6">
      <w:pPr>
        <w:pStyle w:val="Heading1"/>
        <w:numPr>
          <w:ilvl w:val="0"/>
          <w:numId w:val="23"/>
        </w:numPr>
      </w:pPr>
      <w:bookmarkStart w:id="3" w:name="_Toc8649223"/>
      <w:r w:rsidRPr="00693D5C">
        <w:rPr>
          <w:rStyle w:val="Heading1Char"/>
          <w:b/>
        </w:rPr>
        <w:lastRenderedPageBreak/>
        <w:t>Introductio</w:t>
      </w:r>
      <w:r w:rsidR="00D12213" w:rsidRPr="00693D5C">
        <w:rPr>
          <w:rStyle w:val="Heading1Char"/>
          <w:b/>
        </w:rPr>
        <w:t>n</w:t>
      </w:r>
      <w:bookmarkEnd w:id="3"/>
    </w:p>
    <w:p w14:paraId="07BBFA9B" w14:textId="149A65AA" w:rsidR="00D7656C" w:rsidRPr="00FE341A" w:rsidRDefault="00FE341A" w:rsidP="00AC4156">
      <w:pPr>
        <w:spacing w:after="360"/>
        <w:rPr>
          <w:rFonts w:ascii="Arial" w:hAnsi="Arial" w:cs="Arial"/>
          <w:color w:val="000000" w:themeColor="text1"/>
        </w:rPr>
      </w:pPr>
      <w:r>
        <w:t xml:space="preserve"> </w:t>
      </w:r>
      <w:r w:rsidRPr="00FE341A">
        <w:t xml:space="preserve">In this report, the author has included the technicalities of the implementation of his practical work to create suitable management and monitoring software which this software is about developing a website interface to allow a user to monitor data from the Internet of Things (IoT) devices. And this website will read the data from text files to insert the data into the database and then allow the user to view with data via a web interface, each file contains a series of temperature readings in Celsius and a date/time of the reading was taken which this data has been received from external sensors in different geographical location. </w:t>
      </w:r>
      <w:r w:rsidR="00AC4156" w:rsidRPr="00FE341A">
        <w:t>So,</w:t>
      </w:r>
      <w:r w:rsidRPr="00FE341A">
        <w:t xml:space="preserve"> the steps that included in the report are around the implementation technicalities like security, data transferring, website features, website design and a screenshot of the final implemented the website.</w:t>
      </w:r>
    </w:p>
    <w:p w14:paraId="0EE493C1" w14:textId="5134E618" w:rsidR="00A118BF" w:rsidRDefault="00A118BF" w:rsidP="000904E6">
      <w:pPr>
        <w:pStyle w:val="Heading1"/>
        <w:numPr>
          <w:ilvl w:val="0"/>
          <w:numId w:val="23"/>
        </w:numPr>
      </w:pPr>
      <w:bookmarkStart w:id="4" w:name="_Toc8649224"/>
      <w:r w:rsidRPr="00A118BF">
        <w:t>Implementation technicalities</w:t>
      </w:r>
      <w:bookmarkEnd w:id="4"/>
    </w:p>
    <w:p w14:paraId="758DB755" w14:textId="1B88BABD" w:rsidR="00BA0548" w:rsidRPr="00030829" w:rsidRDefault="00FE341A" w:rsidP="00030829">
      <w:pPr>
        <w:pStyle w:val="Heading2"/>
      </w:pPr>
      <w:bookmarkStart w:id="5" w:name="_Toc8649225"/>
      <w:r>
        <w:t xml:space="preserve">2.1 </w:t>
      </w:r>
      <w:r w:rsidR="00BA0548" w:rsidRPr="00030829">
        <w:t xml:space="preserve">Security </w:t>
      </w:r>
      <w:r w:rsidR="009D46BA" w:rsidRPr="009D46BA">
        <w:t>technique</w:t>
      </w:r>
      <w:bookmarkEnd w:id="5"/>
    </w:p>
    <w:p w14:paraId="11DB405B" w14:textId="6770AF10" w:rsidR="00AC4156" w:rsidRDefault="005E42E2" w:rsidP="00AC4156">
      <w:pPr>
        <w:pStyle w:val="TableText"/>
        <w:spacing w:after="360"/>
        <w:jc w:val="both"/>
      </w:pPr>
      <w:r>
        <w:rPr>
          <w:noProof/>
        </w:rPr>
        <w:drawing>
          <wp:anchor distT="0" distB="0" distL="114300" distR="114300" simplePos="0" relativeHeight="251672578" behindDoc="0" locked="0" layoutInCell="1" allowOverlap="1" wp14:anchorId="4ED027DE" wp14:editId="0C5D326A">
            <wp:simplePos x="0" y="0"/>
            <wp:positionH relativeFrom="column">
              <wp:posOffset>3865245</wp:posOffset>
            </wp:positionH>
            <wp:positionV relativeFrom="paragraph">
              <wp:posOffset>45085</wp:posOffset>
            </wp:positionV>
            <wp:extent cx="2329815" cy="2201545"/>
            <wp:effectExtent l="0" t="0" r="0" b="82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29815" cy="2201545"/>
                    </a:xfrm>
                    <a:prstGeom prst="rect">
                      <a:avLst/>
                    </a:prstGeom>
                  </pic:spPr>
                </pic:pic>
              </a:graphicData>
            </a:graphic>
            <wp14:sizeRelH relativeFrom="page">
              <wp14:pctWidth>0</wp14:pctWidth>
            </wp14:sizeRelH>
            <wp14:sizeRelV relativeFrom="page">
              <wp14:pctHeight>0</wp14:pctHeight>
            </wp14:sizeRelV>
          </wp:anchor>
        </w:drawing>
      </w:r>
      <w:r w:rsidR="00C34AC0" w:rsidRPr="00C34AC0">
        <w:t>To implement this work the author has set the most important step to begin to create his website interface, which is the security side of the data inside the website, and the first step of implementing the security is to define the who is allowed to enter to the website by creating a username and password for each user and insert this data into the database, then by these data the user can log in to his account successfully. and if any of the username or the password was wrong a warning message will appear to the user saying that his account does not recognized and need to try again. so, with this way the security of the website will be against any user does not have the authorization to enter the website and view the data.</w:t>
      </w:r>
    </w:p>
    <w:p w14:paraId="7FC86EFA" w14:textId="048ABACD" w:rsidR="00C34AC0" w:rsidRDefault="005E42E2" w:rsidP="00C34AC0">
      <w:pPr>
        <w:pStyle w:val="TableText"/>
        <w:spacing w:before="240"/>
      </w:pPr>
      <w:r>
        <w:rPr>
          <w:noProof/>
        </w:rPr>
        <mc:AlternateContent>
          <mc:Choice Requires="wps">
            <w:drawing>
              <wp:anchor distT="0" distB="0" distL="114300" distR="114300" simplePos="0" relativeHeight="251674626" behindDoc="0" locked="0" layoutInCell="1" allowOverlap="1" wp14:anchorId="2DBA7E58" wp14:editId="47393145">
                <wp:simplePos x="0" y="0"/>
                <wp:positionH relativeFrom="column">
                  <wp:posOffset>3865245</wp:posOffset>
                </wp:positionH>
                <wp:positionV relativeFrom="paragraph">
                  <wp:posOffset>466898</wp:posOffset>
                </wp:positionV>
                <wp:extent cx="2329815" cy="635"/>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2329815" cy="635"/>
                        </a:xfrm>
                        <a:prstGeom prst="rect">
                          <a:avLst/>
                        </a:prstGeom>
                        <a:solidFill>
                          <a:prstClr val="white"/>
                        </a:solidFill>
                        <a:ln>
                          <a:noFill/>
                        </a:ln>
                      </wps:spPr>
                      <wps:txbx>
                        <w:txbxContent>
                          <w:p w14:paraId="6D0BB002" w14:textId="67B183A8" w:rsidR="00AC4156" w:rsidRPr="00F523A1" w:rsidRDefault="00AC4156" w:rsidP="00AC4156">
                            <w:pPr>
                              <w:pStyle w:val="Caption"/>
                              <w:rPr>
                                <w:b/>
                                <w:noProof/>
                                <w:sz w:val="28"/>
                              </w:rPr>
                            </w:pPr>
                            <w:bookmarkStart w:id="6" w:name="_Toc8649237"/>
                            <w:r>
                              <w:t xml:space="preserve">Figure </w:t>
                            </w:r>
                            <w:fldSimple w:instr=" SEQ Figure \* ARABIC ">
                              <w:r w:rsidR="008F04E8">
                                <w:rPr>
                                  <w:noProof/>
                                </w:rPr>
                                <w:t>1</w:t>
                              </w:r>
                            </w:fldSimple>
                            <w:r>
                              <w:rPr>
                                <w:lang w:val="en-US"/>
                              </w:rPr>
                              <w:t xml:space="preserve">: </w:t>
                            </w:r>
                            <w:r w:rsidRPr="000B4034">
                              <w:rPr>
                                <w:lang w:val="en-US"/>
                              </w:rPr>
                              <w:t>Log in page.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A7E58" id="Text Box 70" o:spid="_x0000_s1057" type="#_x0000_t202" style="position:absolute;margin-left:304.35pt;margin-top:36.75pt;width:183.45pt;height:.05pt;z-index:2516746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" stroked="f">
                <v:textbox style="mso-fit-shape-to-text:t" inset="0,0,0,0">
                  <w:txbxContent>
                    <w:p w14:paraId="6D0BB002" w14:textId="67B183A8" w:rsidR="00AC4156" w:rsidRPr="00F523A1" w:rsidRDefault="00AC4156" w:rsidP="00AC4156">
                      <w:pPr>
                        <w:pStyle w:val="Caption"/>
                        <w:rPr>
                          <w:b/>
                          <w:noProof/>
                          <w:sz w:val="28"/>
                        </w:rPr>
                      </w:pPr>
                      <w:bookmarkStart w:id="7" w:name="_Toc8649237"/>
                      <w:r>
                        <w:t xml:space="preserve">Figure </w:t>
                      </w:r>
                      <w:fldSimple w:instr=" SEQ Figure \* ARABIC ">
                        <w:r w:rsidR="008F04E8">
                          <w:rPr>
                            <w:noProof/>
                          </w:rPr>
                          <w:t>1</w:t>
                        </w:r>
                      </w:fldSimple>
                      <w:r>
                        <w:rPr>
                          <w:lang w:val="en-US"/>
                        </w:rPr>
                        <w:t xml:space="preserve">: </w:t>
                      </w:r>
                      <w:r w:rsidRPr="000B4034">
                        <w:rPr>
                          <w:lang w:val="en-US"/>
                        </w:rPr>
                        <w:t>Log in page.</w:t>
                      </w:r>
                      <w:bookmarkEnd w:id="7"/>
                    </w:p>
                  </w:txbxContent>
                </v:textbox>
                <w10:wrap type="square"/>
              </v:shape>
            </w:pict>
          </mc:Fallback>
        </mc:AlternateContent>
      </w:r>
      <w:r w:rsidR="00C34AC0">
        <w:rPr>
          <w:noProof/>
        </w:rPr>
        <w:drawing>
          <wp:inline distT="0" distB="0" distL="0" distR="0" wp14:anchorId="156A4E8C" wp14:editId="2565FF25">
            <wp:extent cx="2457450" cy="11658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479" t="11957" r="11589" b="17670"/>
                    <a:stretch/>
                  </pic:blipFill>
                  <pic:spPr bwMode="auto">
                    <a:xfrm>
                      <a:off x="0" y="0"/>
                      <a:ext cx="2461092" cy="1167588"/>
                    </a:xfrm>
                    <a:prstGeom prst="rect">
                      <a:avLst/>
                    </a:prstGeom>
                    <a:ln>
                      <a:noFill/>
                    </a:ln>
                    <a:extLst>
                      <a:ext uri="{53640926-AAD7-44D8-BBD7-CCE9431645EC}">
                        <a14:shadowObscured xmlns:a14="http://schemas.microsoft.com/office/drawing/2010/main"/>
                      </a:ext>
                    </a:extLst>
                  </pic:spPr>
                </pic:pic>
              </a:graphicData>
            </a:graphic>
          </wp:inline>
        </w:drawing>
      </w:r>
    </w:p>
    <w:p w14:paraId="57173387" w14:textId="430692B0" w:rsidR="00C34AC0" w:rsidRDefault="00C34AC0" w:rsidP="000771E0">
      <w:pPr>
        <w:pStyle w:val="Caption"/>
        <w:spacing w:after="240"/>
      </w:pPr>
      <w:bookmarkStart w:id="8" w:name="_Toc8649238"/>
      <w:r>
        <w:t xml:space="preserve">Figure </w:t>
      </w:r>
      <w:fldSimple w:instr=" SEQ Figure \* ARABIC ">
        <w:r w:rsidR="008F04E8">
          <w:rPr>
            <w:noProof/>
          </w:rPr>
          <w:t>2</w:t>
        </w:r>
      </w:fldSimple>
      <w:r>
        <w:rPr>
          <w:lang w:val="en-US"/>
        </w:rPr>
        <w:t>: If the username or password was wrong.</w:t>
      </w:r>
      <w:bookmarkStart w:id="9" w:name="_GoBack"/>
      <w:bookmarkEnd w:id="8"/>
      <w:bookmarkEnd w:id="9"/>
    </w:p>
    <w:p w14:paraId="7309109C" w14:textId="77777777" w:rsidR="00C34AC0" w:rsidRDefault="00C34AC0" w:rsidP="00C34AC0">
      <w:pPr>
        <w:pStyle w:val="TableText"/>
        <w:spacing w:before="240"/>
      </w:pPr>
      <w:r>
        <w:rPr>
          <w:noProof/>
        </w:rPr>
        <w:drawing>
          <wp:inline distT="0" distB="0" distL="0" distR="0" wp14:anchorId="48CA72C4" wp14:editId="4E263409">
            <wp:extent cx="5619750" cy="811716"/>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60274" cy="817569"/>
                    </a:xfrm>
                    <a:prstGeom prst="rect">
                      <a:avLst/>
                    </a:prstGeom>
                  </pic:spPr>
                </pic:pic>
              </a:graphicData>
            </a:graphic>
          </wp:inline>
        </w:drawing>
      </w:r>
    </w:p>
    <w:p w14:paraId="4B4AC2F2" w14:textId="11CF1DC1" w:rsidR="00C34AC0" w:rsidRDefault="00C34AC0" w:rsidP="00AC4156">
      <w:pPr>
        <w:pStyle w:val="Caption"/>
        <w:spacing w:after="240"/>
        <w:rPr>
          <w:lang w:val="en-US"/>
        </w:rPr>
      </w:pPr>
      <w:bookmarkStart w:id="10" w:name="_Toc8649239"/>
      <w:r>
        <w:t xml:space="preserve">Figure </w:t>
      </w:r>
      <w:fldSimple w:instr=" SEQ Figure \* ARABIC ">
        <w:r w:rsidR="008F04E8">
          <w:rPr>
            <w:noProof/>
          </w:rPr>
          <w:t>3</w:t>
        </w:r>
      </w:fldSimple>
      <w:r>
        <w:rPr>
          <w:lang w:val="en-US"/>
        </w:rPr>
        <w:t>: I</w:t>
      </w:r>
      <w:r w:rsidRPr="00C34AC0">
        <w:rPr>
          <w:lang w:val="en-US"/>
        </w:rPr>
        <w:t>f the login failure (PHP code)</w:t>
      </w:r>
      <w:r>
        <w:rPr>
          <w:lang w:val="en-US"/>
        </w:rPr>
        <w:t>.</w:t>
      </w:r>
      <w:bookmarkEnd w:id="10"/>
    </w:p>
    <w:p w14:paraId="183CA272" w14:textId="77777777" w:rsidR="00C34AC0" w:rsidRDefault="00C34AC0" w:rsidP="00C34AC0">
      <w:pPr>
        <w:keepNext/>
        <w:spacing w:before="240" w:after="60"/>
      </w:pPr>
      <w:r>
        <w:rPr>
          <w:lang w:val="en-US"/>
        </w:rPr>
        <w:t xml:space="preserve"> </w:t>
      </w:r>
      <w:r>
        <w:rPr>
          <w:noProof/>
        </w:rPr>
        <w:drawing>
          <wp:inline distT="0" distB="0" distL="0" distR="0" wp14:anchorId="046D085E" wp14:editId="5B9475B1">
            <wp:extent cx="2998623" cy="1181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12016" cy="1186375"/>
                    </a:xfrm>
                    <a:prstGeom prst="rect">
                      <a:avLst/>
                    </a:prstGeom>
                  </pic:spPr>
                </pic:pic>
              </a:graphicData>
            </a:graphic>
          </wp:inline>
        </w:drawing>
      </w:r>
    </w:p>
    <w:p w14:paraId="533E78A8" w14:textId="79B5069F" w:rsidR="00C34AC0" w:rsidRDefault="00C34AC0" w:rsidP="00C34AC0">
      <w:pPr>
        <w:pStyle w:val="Caption"/>
        <w:rPr>
          <w:lang w:val="en-US"/>
        </w:rPr>
      </w:pPr>
      <w:bookmarkStart w:id="11" w:name="_Toc8649240"/>
      <w:r>
        <w:t xml:space="preserve">Figure </w:t>
      </w:r>
      <w:fldSimple w:instr=" SEQ Figure \* ARABIC ">
        <w:r w:rsidR="008F04E8">
          <w:rPr>
            <w:noProof/>
          </w:rPr>
          <w:t>4</w:t>
        </w:r>
      </w:fldSimple>
      <w:r>
        <w:rPr>
          <w:lang w:val="en-US"/>
        </w:rPr>
        <w:t xml:space="preserve">: </w:t>
      </w:r>
      <w:r w:rsidRPr="009C7CB5">
        <w:rPr>
          <w:lang w:val="en-US"/>
        </w:rPr>
        <w:t>Screenshot of the (users') accounts in the database</w:t>
      </w:r>
      <w:bookmarkEnd w:id="11"/>
    </w:p>
    <w:p w14:paraId="379CBDFC" w14:textId="1A874E18" w:rsidR="00C34AC0" w:rsidRPr="00C34AC0" w:rsidRDefault="00AC4156" w:rsidP="00AC4156">
      <w:pPr>
        <w:rPr>
          <w:lang w:val="en-US"/>
        </w:rPr>
      </w:pPr>
      <w:r>
        <w:rPr>
          <w:lang w:val="en-US"/>
        </w:rPr>
        <w:br w:type="page"/>
      </w:r>
    </w:p>
    <w:p w14:paraId="7FB43443" w14:textId="33A2C846" w:rsidR="00180C7F" w:rsidRDefault="00FE341A" w:rsidP="00030829">
      <w:pPr>
        <w:pStyle w:val="Heading2"/>
      </w:pPr>
      <w:bookmarkStart w:id="12" w:name="_Toc8649226"/>
      <w:r>
        <w:lastRenderedPageBreak/>
        <w:t xml:space="preserve">2.2 </w:t>
      </w:r>
      <w:r w:rsidR="00D12213">
        <w:t>Transferring the data</w:t>
      </w:r>
      <w:bookmarkEnd w:id="12"/>
    </w:p>
    <w:p w14:paraId="66DB6EC3" w14:textId="395393CC" w:rsidR="00767566" w:rsidRDefault="008F04E8" w:rsidP="008F04E8">
      <w:pPr>
        <w:spacing w:after="360"/>
        <w:jc w:val="both"/>
      </w:pPr>
      <w:r>
        <w:rPr>
          <w:noProof/>
        </w:rPr>
        <mc:AlternateContent>
          <mc:Choice Requires="wps">
            <w:drawing>
              <wp:anchor distT="0" distB="0" distL="114300" distR="114300" simplePos="0" relativeHeight="251677698" behindDoc="0" locked="0" layoutInCell="1" allowOverlap="1" wp14:anchorId="4853B83A" wp14:editId="1674B92D">
                <wp:simplePos x="0" y="0"/>
                <wp:positionH relativeFrom="column">
                  <wp:posOffset>3415665</wp:posOffset>
                </wp:positionH>
                <wp:positionV relativeFrom="paragraph">
                  <wp:posOffset>1411605</wp:posOffset>
                </wp:positionV>
                <wp:extent cx="2936875" cy="635"/>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2936875" cy="635"/>
                        </a:xfrm>
                        <a:prstGeom prst="rect">
                          <a:avLst/>
                        </a:prstGeom>
                        <a:solidFill>
                          <a:prstClr val="white"/>
                        </a:solidFill>
                        <a:ln>
                          <a:noFill/>
                        </a:ln>
                      </wps:spPr>
                      <wps:txbx>
                        <w:txbxContent>
                          <w:p w14:paraId="069A2213" w14:textId="25DC4F6D" w:rsidR="008F04E8" w:rsidRPr="00474600" w:rsidRDefault="008F04E8" w:rsidP="008F04E8">
                            <w:pPr>
                              <w:pStyle w:val="Caption"/>
                              <w:rPr>
                                <w:noProof/>
                              </w:rPr>
                            </w:pPr>
                            <w:bookmarkStart w:id="13" w:name="_Toc8649241"/>
                            <w:r>
                              <w:t xml:space="preserve">Figure </w:t>
                            </w:r>
                            <w:fldSimple w:instr=" SEQ Figure \* ARABIC ">
                              <w:r>
                                <w:rPr>
                                  <w:noProof/>
                                </w:rPr>
                                <w:t>5</w:t>
                              </w:r>
                            </w:fldSimple>
                            <w:r>
                              <w:rPr>
                                <w:lang w:val="en-US"/>
                              </w:rPr>
                              <w:t>: The d</w:t>
                            </w:r>
                            <w:r w:rsidRPr="00EE43CB">
                              <w:rPr>
                                <w:lang w:val="en-US"/>
                              </w:rPr>
                              <w:t>atabase in (phpMyAdmin)</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53B83A" id="Text Box 71" o:spid="_x0000_s1058" type="#_x0000_t202" style="position:absolute;left:0;text-align:left;margin-left:268.95pt;margin-top:111.15pt;width:231.25pt;height:.05pt;z-index:2516776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GoMAIAAGYEAAAOAAAAZHJzL2Uyb0RvYy54bWysVMFu2zAMvQ/YPwi6L07SNe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" stroked="f">
                <v:textbox style="mso-fit-shape-to-text:t" inset="0,0,0,0">
                  <w:txbxContent>
                    <w:p w14:paraId="069A2213" w14:textId="25DC4F6D" w:rsidR="008F04E8" w:rsidRPr="00474600" w:rsidRDefault="008F04E8" w:rsidP="008F04E8">
                      <w:pPr>
                        <w:pStyle w:val="Caption"/>
                        <w:rPr>
                          <w:noProof/>
                        </w:rPr>
                      </w:pPr>
                      <w:bookmarkStart w:id="14" w:name="_Toc8649241"/>
                      <w:r>
                        <w:t xml:space="preserve">Figure </w:t>
                      </w:r>
                      <w:r>
                        <w:fldChar w:fldCharType="begin"/>
                      </w:r>
                      <w:r>
                        <w:instrText xml:space="preserve"> SEQ Figure \* ARABIC </w:instrText>
                      </w:r>
                      <w:r>
                        <w:fldChar w:fldCharType="separate"/>
                      </w:r>
                      <w:r>
                        <w:rPr>
                          <w:noProof/>
                        </w:rPr>
                        <w:t>5</w:t>
                      </w:r>
                      <w:r>
                        <w:fldChar w:fldCharType="end"/>
                      </w:r>
                      <w:r>
                        <w:rPr>
                          <w:lang w:val="en-US"/>
                        </w:rPr>
                        <w:t>: The d</w:t>
                      </w:r>
                      <w:r w:rsidRPr="00EE43CB">
                        <w:rPr>
                          <w:lang w:val="en-US"/>
                        </w:rPr>
                        <w:t>atabase in (phpMyAdmin)</w:t>
                      </w:r>
                      <w:bookmarkEnd w:id="14"/>
                    </w:p>
                  </w:txbxContent>
                </v:textbox>
                <w10:wrap type="square"/>
              </v:shape>
            </w:pict>
          </mc:Fallback>
        </mc:AlternateContent>
      </w:r>
      <w:r>
        <w:rPr>
          <w:noProof/>
        </w:rPr>
        <w:drawing>
          <wp:anchor distT="0" distB="0" distL="114300" distR="114300" simplePos="0" relativeHeight="251675650" behindDoc="0" locked="0" layoutInCell="1" allowOverlap="1" wp14:anchorId="2CC607B7" wp14:editId="12C4A9D4">
            <wp:simplePos x="0" y="0"/>
            <wp:positionH relativeFrom="column">
              <wp:posOffset>3461385</wp:posOffset>
            </wp:positionH>
            <wp:positionV relativeFrom="paragraph">
              <wp:posOffset>424815</wp:posOffset>
            </wp:positionV>
            <wp:extent cx="2689225" cy="929640"/>
            <wp:effectExtent l="0" t="0" r="0" b="381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89225" cy="929640"/>
                    </a:xfrm>
                    <a:prstGeom prst="rect">
                      <a:avLst/>
                    </a:prstGeom>
                  </pic:spPr>
                </pic:pic>
              </a:graphicData>
            </a:graphic>
            <wp14:sizeRelH relativeFrom="page">
              <wp14:pctWidth>0</wp14:pctWidth>
            </wp14:sizeRelH>
            <wp14:sizeRelV relativeFrom="page">
              <wp14:pctHeight>0</wp14:pctHeight>
            </wp14:sizeRelV>
          </wp:anchor>
        </w:drawing>
      </w:r>
      <w:r w:rsidR="00767566" w:rsidRPr="00767566">
        <w:t xml:space="preserve">Surely, we need some data in the database to view for the user. </w:t>
      </w:r>
      <w:proofErr w:type="gramStart"/>
      <w:r w:rsidR="00767566" w:rsidRPr="00767566">
        <w:t>So</w:t>
      </w:r>
      <w:proofErr w:type="gramEnd"/>
      <w:r w:rsidR="00767566" w:rsidRPr="00767566">
        <w:t xml:space="preserve"> where the data come from and how these data will be transferred to be in the database file, how can the user view this data. the answer for those questions is the data coming in text files for each one of them and what the author did is creating PHP codes to transfer the data inside those text file to the database required and this code included by If statement to make sure the files are transferred. once the data transferred to our database the user can view this data successfully</w:t>
      </w:r>
      <w:r w:rsidR="00767566">
        <w:t>.</w:t>
      </w:r>
    </w:p>
    <w:p w14:paraId="068A3577" w14:textId="76846074" w:rsidR="000771E0" w:rsidRDefault="000771E0" w:rsidP="000771E0">
      <w:pPr>
        <w:keepNext/>
        <w:spacing w:after="60"/>
      </w:pPr>
      <w:r>
        <w:rPr>
          <w:noProof/>
        </w:rPr>
        <w:drawing>
          <wp:inline distT="0" distB="0" distL="0" distR="0" wp14:anchorId="4F097AA8" wp14:editId="4B91D25C">
            <wp:extent cx="4091940" cy="3114183"/>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4122" r="2723"/>
                    <a:stretch/>
                  </pic:blipFill>
                  <pic:spPr bwMode="auto">
                    <a:xfrm>
                      <a:off x="0" y="0"/>
                      <a:ext cx="4104033" cy="3123386"/>
                    </a:xfrm>
                    <a:prstGeom prst="rect">
                      <a:avLst/>
                    </a:prstGeom>
                    <a:ln>
                      <a:noFill/>
                    </a:ln>
                    <a:extLst>
                      <a:ext uri="{53640926-AAD7-44D8-BBD7-CCE9431645EC}">
                        <a14:shadowObscured xmlns:a14="http://schemas.microsoft.com/office/drawing/2010/main"/>
                      </a:ext>
                    </a:extLst>
                  </pic:spPr>
                </pic:pic>
              </a:graphicData>
            </a:graphic>
          </wp:inline>
        </w:drawing>
      </w:r>
    </w:p>
    <w:p w14:paraId="66550620" w14:textId="7E153AE3" w:rsidR="00C34AC0" w:rsidRPr="008F04E8" w:rsidRDefault="000771E0" w:rsidP="008F04E8">
      <w:pPr>
        <w:pStyle w:val="Caption"/>
        <w:spacing w:after="240"/>
        <w:rPr>
          <w:lang w:val="en-US"/>
        </w:rPr>
      </w:pPr>
      <w:bookmarkStart w:id="14" w:name="_Toc8649242"/>
      <w:r>
        <w:t xml:space="preserve">Figure </w:t>
      </w:r>
      <w:fldSimple w:instr=" SEQ Figure \* ARABIC ">
        <w:r w:rsidR="008F04E8">
          <w:rPr>
            <w:noProof/>
          </w:rPr>
          <w:t>6</w:t>
        </w:r>
      </w:fldSimple>
      <w:r>
        <w:rPr>
          <w:lang w:val="en-US"/>
        </w:rPr>
        <w:t>: Screenshot showing the data inside the database.</w:t>
      </w:r>
      <w:bookmarkEnd w:id="14"/>
    </w:p>
    <w:p w14:paraId="7AA69FA5" w14:textId="77777777" w:rsidR="000771E0" w:rsidRDefault="000771E0" w:rsidP="000771E0">
      <w:pPr>
        <w:keepNext/>
        <w:spacing w:after="60"/>
      </w:pPr>
      <w:r>
        <w:rPr>
          <w:noProof/>
        </w:rPr>
        <w:drawing>
          <wp:inline distT="0" distB="0" distL="0" distR="0" wp14:anchorId="79F0D224" wp14:editId="0E2A81F6">
            <wp:extent cx="4286250" cy="3085507"/>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97152" cy="3093355"/>
                    </a:xfrm>
                    <a:prstGeom prst="rect">
                      <a:avLst/>
                    </a:prstGeom>
                  </pic:spPr>
                </pic:pic>
              </a:graphicData>
            </a:graphic>
          </wp:inline>
        </w:drawing>
      </w:r>
    </w:p>
    <w:p w14:paraId="00D87644" w14:textId="5755A4E8" w:rsidR="000771E0" w:rsidRPr="000771E0" w:rsidRDefault="000771E0" w:rsidP="000771E0">
      <w:pPr>
        <w:pStyle w:val="Caption"/>
        <w:rPr>
          <w:lang w:val="en-US"/>
        </w:rPr>
      </w:pPr>
      <w:bookmarkStart w:id="15" w:name="_Toc8649243"/>
      <w:r>
        <w:t xml:space="preserve">Figure </w:t>
      </w:r>
      <w:fldSimple w:instr=" SEQ Figure \* ARABIC ">
        <w:r w:rsidR="008F04E8">
          <w:rPr>
            <w:noProof/>
          </w:rPr>
          <w:t>7</w:t>
        </w:r>
      </w:fldSimple>
      <w:r>
        <w:rPr>
          <w:lang w:val="en-US"/>
        </w:rPr>
        <w:t>: Screenshot of the author's code while transferring the data to his database.</w:t>
      </w:r>
      <w:bookmarkEnd w:id="15"/>
    </w:p>
    <w:p w14:paraId="2B97A591" w14:textId="2DF30042" w:rsidR="00D12213" w:rsidRDefault="00FE341A" w:rsidP="00C34AC0">
      <w:pPr>
        <w:pStyle w:val="Heading2"/>
      </w:pPr>
      <w:bookmarkStart w:id="16" w:name="_Toc8649227"/>
      <w:r>
        <w:lastRenderedPageBreak/>
        <w:t xml:space="preserve">2.3 </w:t>
      </w:r>
      <w:r w:rsidR="00D12213">
        <w:t>W</w:t>
      </w:r>
      <w:r w:rsidR="00D12213" w:rsidRPr="00D12213">
        <w:t>ebsite features</w:t>
      </w:r>
      <w:bookmarkEnd w:id="16"/>
    </w:p>
    <w:p w14:paraId="3146446B" w14:textId="77777777" w:rsidR="00693D5C" w:rsidRDefault="0022137D" w:rsidP="000C379A">
      <w:pPr>
        <w:jc w:val="both"/>
      </w:pPr>
      <w:r>
        <w:t xml:space="preserve"> </w:t>
      </w:r>
      <w:r w:rsidRPr="0022137D">
        <w:t>In the website and once the user logged in successfully, there are three options available to view the database which all of them included in PHP file called (</w:t>
      </w:r>
      <w:proofErr w:type="spellStart"/>
      <w:r w:rsidRPr="0022137D">
        <w:t>tempdata</w:t>
      </w:r>
      <w:proofErr w:type="spellEnd"/>
      <w:r w:rsidRPr="0022137D">
        <w:t xml:space="preserve">) and this file is the main file in the website to let the user choosing which way he would like to view the data. </w:t>
      </w:r>
    </w:p>
    <w:p w14:paraId="1805B857" w14:textId="77777777" w:rsidR="00693D5C" w:rsidRPr="00693D5C" w:rsidRDefault="0022137D" w:rsidP="00693D5C">
      <w:pPr>
        <w:pStyle w:val="Heading3"/>
        <w:numPr>
          <w:ilvl w:val="0"/>
          <w:numId w:val="22"/>
        </w:numPr>
      </w:pPr>
      <w:bookmarkStart w:id="17" w:name="_Toc8649228"/>
      <w:r w:rsidRPr="00693D5C">
        <w:rPr>
          <w:rStyle w:val="Heading3Char"/>
          <w:b/>
        </w:rPr>
        <w:t>The first option</w:t>
      </w:r>
      <w:bookmarkEnd w:id="17"/>
      <w:r w:rsidRPr="00693D5C">
        <w:t xml:space="preserve"> </w:t>
      </w:r>
    </w:p>
    <w:p w14:paraId="0A8281A5" w14:textId="78A37CF5" w:rsidR="00693D5C" w:rsidRDefault="0022137D" w:rsidP="000C379A">
      <w:pPr>
        <w:pStyle w:val="ListParagraph"/>
        <w:spacing w:after="120"/>
        <w:ind w:left="360"/>
        <w:jc w:val="both"/>
      </w:pPr>
      <w:r w:rsidRPr="0022137D">
        <w:t>(</w:t>
      </w:r>
      <w:proofErr w:type="spellStart"/>
      <w:r w:rsidRPr="0022137D">
        <w:t>sensorsearch</w:t>
      </w:r>
      <w:proofErr w:type="spellEnd"/>
      <w:r w:rsidRPr="0022137D">
        <w:t xml:space="preserve">) is to search by a sensor as the database include three sensors, and the result will appear just with the required one. </w:t>
      </w:r>
    </w:p>
    <w:p w14:paraId="32FDB007" w14:textId="77777777" w:rsidR="00693D5C" w:rsidRPr="00B66199" w:rsidRDefault="00693D5C" w:rsidP="00693D5C">
      <w:pPr>
        <w:pStyle w:val="ListParagraph"/>
        <w:spacing w:after="0"/>
        <w:ind w:left="360"/>
        <w:jc w:val="both"/>
        <w:rPr>
          <w:sz w:val="8"/>
          <w:szCs w:val="8"/>
        </w:rPr>
      </w:pPr>
    </w:p>
    <w:p w14:paraId="4B3720A8" w14:textId="0BFBE2A8" w:rsidR="00B66199" w:rsidRDefault="00AC4156" w:rsidP="00B66199">
      <w:pPr>
        <w:pStyle w:val="ListParagraph"/>
        <w:keepNext/>
        <w:spacing w:after="0"/>
        <w:ind w:left="0"/>
        <w:jc w:val="both"/>
      </w:pPr>
      <w:r>
        <w:rPr>
          <w:noProof/>
        </w:rPr>
        <mc:AlternateContent>
          <mc:Choice Requires="wps">
            <w:drawing>
              <wp:anchor distT="0" distB="0" distL="114300" distR="114300" simplePos="0" relativeHeight="251665410" behindDoc="0" locked="0" layoutInCell="1" allowOverlap="1" wp14:anchorId="5932F436" wp14:editId="0A3675D7">
                <wp:simplePos x="0" y="0"/>
                <wp:positionH relativeFrom="column">
                  <wp:posOffset>3602355</wp:posOffset>
                </wp:positionH>
                <wp:positionV relativeFrom="paragraph">
                  <wp:posOffset>1184275</wp:posOffset>
                </wp:positionV>
                <wp:extent cx="2393315" cy="6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2393315" cy="635"/>
                        </a:xfrm>
                        <a:prstGeom prst="rect">
                          <a:avLst/>
                        </a:prstGeom>
                        <a:solidFill>
                          <a:prstClr val="white"/>
                        </a:solidFill>
                        <a:ln>
                          <a:noFill/>
                        </a:ln>
                      </wps:spPr>
                      <wps:txbx>
                        <w:txbxContent>
                          <w:p w14:paraId="0D478667" w14:textId="68FE8341" w:rsidR="00AC4156" w:rsidRPr="00477E91" w:rsidRDefault="00AC4156" w:rsidP="00AC4156">
                            <w:pPr>
                              <w:pStyle w:val="Caption"/>
                              <w:rPr>
                                <w:noProof/>
                              </w:rPr>
                            </w:pPr>
                            <w:bookmarkStart w:id="18" w:name="_Toc8649244"/>
                            <w:r>
                              <w:t xml:space="preserve">Figure </w:t>
                            </w:r>
                            <w:fldSimple w:instr=" SEQ Figure \* ARABIC ">
                              <w:r w:rsidR="008F04E8">
                                <w:rPr>
                                  <w:noProof/>
                                </w:rPr>
                                <w:t>8</w:t>
                              </w:r>
                            </w:fldSimple>
                            <w:r>
                              <w:rPr>
                                <w:lang w:val="en-US"/>
                              </w:rPr>
                              <w:t>:</w:t>
                            </w:r>
                            <w:r w:rsidRPr="00785577">
                              <w:rPr>
                                <w:lang w:val="en-US"/>
                              </w:rPr>
                              <w:t xml:space="preserve"> The first option in the website.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32F436" id="Text Box 67" o:spid="_x0000_s1059" type="#_x0000_t202" style="position:absolute;left:0;text-align:left;margin-left:283.65pt;margin-top:93.25pt;width:188.45pt;height:.05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" stroked="f">
                <v:textbox style="mso-fit-shape-to-text:t" inset="0,0,0,0">
                  <w:txbxContent>
                    <w:p w14:paraId="0D478667" w14:textId="68FE8341" w:rsidR="00AC4156" w:rsidRPr="00477E91" w:rsidRDefault="00AC4156" w:rsidP="00AC4156">
                      <w:pPr>
                        <w:pStyle w:val="Caption"/>
                        <w:rPr>
                          <w:noProof/>
                        </w:rPr>
                      </w:pPr>
                      <w:bookmarkStart w:id="20" w:name="_Toc8649244"/>
                      <w:r>
                        <w:t xml:space="preserve">Figure </w:t>
                      </w:r>
                      <w:r>
                        <w:fldChar w:fldCharType="begin"/>
                      </w:r>
                      <w:r>
                        <w:instrText xml:space="preserve"> SEQ Figure \* ARABIC </w:instrText>
                      </w:r>
                      <w:r>
                        <w:fldChar w:fldCharType="separate"/>
                      </w:r>
                      <w:r w:rsidR="008F04E8">
                        <w:rPr>
                          <w:noProof/>
                        </w:rPr>
                        <w:t>8</w:t>
                      </w:r>
                      <w:r>
                        <w:fldChar w:fldCharType="end"/>
                      </w:r>
                      <w:r>
                        <w:rPr>
                          <w:lang w:val="en-US"/>
                        </w:rPr>
                        <w:t>:</w:t>
                      </w:r>
                      <w:r w:rsidRPr="00785577">
                        <w:rPr>
                          <w:lang w:val="en-US"/>
                        </w:rPr>
                        <w:t xml:space="preserve"> The first option in the website.</w:t>
                      </w:r>
                      <w:bookmarkEnd w:id="20"/>
                    </w:p>
                  </w:txbxContent>
                </v:textbox>
                <w10:wrap type="square"/>
              </v:shape>
            </w:pict>
          </mc:Fallback>
        </mc:AlternateContent>
      </w:r>
      <w:r>
        <w:rPr>
          <w:noProof/>
        </w:rPr>
        <w:drawing>
          <wp:anchor distT="0" distB="0" distL="114300" distR="114300" simplePos="0" relativeHeight="251663362" behindDoc="1" locked="0" layoutInCell="1" allowOverlap="1" wp14:anchorId="33D782A9" wp14:editId="6D20C027">
            <wp:simplePos x="0" y="0"/>
            <wp:positionH relativeFrom="column">
              <wp:posOffset>3602355</wp:posOffset>
            </wp:positionH>
            <wp:positionV relativeFrom="paragraph">
              <wp:posOffset>22860</wp:posOffset>
            </wp:positionV>
            <wp:extent cx="2393315" cy="1104265"/>
            <wp:effectExtent l="0" t="0" r="6985" b="63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93315" cy="1104265"/>
                    </a:xfrm>
                    <a:prstGeom prst="rect">
                      <a:avLst/>
                    </a:prstGeom>
                  </pic:spPr>
                </pic:pic>
              </a:graphicData>
            </a:graphic>
            <wp14:sizeRelH relativeFrom="page">
              <wp14:pctWidth>0</wp14:pctWidth>
            </wp14:sizeRelH>
            <wp14:sizeRelV relativeFrom="page">
              <wp14:pctHeight>0</wp14:pctHeight>
            </wp14:sizeRelV>
          </wp:anchor>
        </w:drawing>
      </w:r>
      <w:r w:rsidR="00693D5C">
        <w:rPr>
          <w:noProof/>
        </w:rPr>
        <w:drawing>
          <wp:inline distT="0" distB="0" distL="0" distR="0" wp14:anchorId="35E785B4" wp14:editId="26828265">
            <wp:extent cx="3448050" cy="114677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13324" cy="1168488"/>
                    </a:xfrm>
                    <a:prstGeom prst="rect">
                      <a:avLst/>
                    </a:prstGeom>
                  </pic:spPr>
                </pic:pic>
              </a:graphicData>
            </a:graphic>
          </wp:inline>
        </w:drawing>
      </w:r>
    </w:p>
    <w:p w14:paraId="6413679D" w14:textId="31AA0182" w:rsidR="00693D5C" w:rsidRDefault="00B66199" w:rsidP="0074168D">
      <w:pPr>
        <w:pStyle w:val="Caption"/>
        <w:spacing w:after="360"/>
        <w:jc w:val="both"/>
      </w:pPr>
      <w:bookmarkStart w:id="19" w:name="_Toc8649245"/>
      <w:r>
        <w:t xml:space="preserve">Figure </w:t>
      </w:r>
      <w:fldSimple w:instr=" SEQ Figure \* ARABIC ">
        <w:r w:rsidR="008F04E8">
          <w:rPr>
            <w:noProof/>
          </w:rPr>
          <w:t>9</w:t>
        </w:r>
      </w:fldSimple>
      <w:r>
        <w:t>: Screenshot of the first option code (sensor)</w:t>
      </w:r>
      <w:bookmarkEnd w:id="19"/>
      <w:r>
        <w:tab/>
      </w:r>
      <w:r>
        <w:tab/>
      </w:r>
      <w:r>
        <w:tab/>
      </w:r>
    </w:p>
    <w:p w14:paraId="62891590" w14:textId="158BFFE1" w:rsidR="00693D5C" w:rsidRPr="00693D5C" w:rsidRDefault="0022137D" w:rsidP="00693D5C">
      <w:pPr>
        <w:pStyle w:val="Heading3"/>
        <w:numPr>
          <w:ilvl w:val="0"/>
          <w:numId w:val="22"/>
        </w:numPr>
      </w:pPr>
      <w:bookmarkStart w:id="20" w:name="_Toc8649229"/>
      <w:r w:rsidRPr="00693D5C">
        <w:t>The next option</w:t>
      </w:r>
      <w:bookmarkEnd w:id="20"/>
    </w:p>
    <w:p w14:paraId="606687B8" w14:textId="6E2F8D37" w:rsidR="00693D5C" w:rsidRDefault="00AC4156" w:rsidP="000C379A">
      <w:pPr>
        <w:pStyle w:val="ListParagraph"/>
        <w:ind w:left="360"/>
        <w:jc w:val="both"/>
      </w:pPr>
      <w:r>
        <w:rPr>
          <w:noProof/>
        </w:rPr>
        <mc:AlternateContent>
          <mc:Choice Requires="wps">
            <w:drawing>
              <wp:anchor distT="0" distB="0" distL="114300" distR="114300" simplePos="0" relativeHeight="251668482" behindDoc="1" locked="0" layoutInCell="1" allowOverlap="1" wp14:anchorId="31496FEA" wp14:editId="55498AAE">
                <wp:simplePos x="0" y="0"/>
                <wp:positionH relativeFrom="column">
                  <wp:posOffset>3743325</wp:posOffset>
                </wp:positionH>
                <wp:positionV relativeFrom="paragraph">
                  <wp:posOffset>1404620</wp:posOffset>
                </wp:positionV>
                <wp:extent cx="2355850" cy="635"/>
                <wp:effectExtent l="0" t="0" r="0" b="0"/>
                <wp:wrapTight wrapText="bothSides">
                  <wp:wrapPolygon edited="0">
                    <wp:start x="0" y="0"/>
                    <wp:lineTo x="0" y="21600"/>
                    <wp:lineTo x="21600" y="21600"/>
                    <wp:lineTo x="21600" y="0"/>
                  </wp:wrapPolygon>
                </wp:wrapTight>
                <wp:docPr id="68" name="Text Box 68"/>
                <wp:cNvGraphicFramePr/>
                <a:graphic xmlns:a="http://schemas.openxmlformats.org/drawingml/2006/main">
                  <a:graphicData uri="http://schemas.microsoft.com/office/word/2010/wordprocessingShape">
                    <wps:wsp>
                      <wps:cNvSpPr txBox="1"/>
                      <wps:spPr>
                        <a:xfrm>
                          <a:off x="0" y="0"/>
                          <a:ext cx="2355850" cy="635"/>
                        </a:xfrm>
                        <a:prstGeom prst="rect">
                          <a:avLst/>
                        </a:prstGeom>
                        <a:solidFill>
                          <a:prstClr val="white"/>
                        </a:solidFill>
                        <a:ln>
                          <a:noFill/>
                        </a:ln>
                      </wps:spPr>
                      <wps:txbx>
                        <w:txbxContent>
                          <w:p w14:paraId="5ED25661" w14:textId="4DBD218C" w:rsidR="00AC4156" w:rsidRPr="00095CF2" w:rsidRDefault="00AC4156" w:rsidP="00AC4156">
                            <w:pPr>
                              <w:pStyle w:val="Caption"/>
                              <w:rPr>
                                <w:noProof/>
                              </w:rPr>
                            </w:pPr>
                            <w:bookmarkStart w:id="21" w:name="_Toc8649246"/>
                            <w:r>
                              <w:t xml:space="preserve">Figure </w:t>
                            </w:r>
                            <w:fldSimple w:instr=" SEQ Figure \* ARABIC ">
                              <w:r w:rsidR="008F04E8">
                                <w:rPr>
                                  <w:noProof/>
                                </w:rPr>
                                <w:t>10</w:t>
                              </w:r>
                            </w:fldSimple>
                            <w:r>
                              <w:rPr>
                                <w:lang w:val="en-US"/>
                              </w:rPr>
                              <w:t xml:space="preserve">: </w:t>
                            </w:r>
                            <w:r w:rsidRPr="00CF0896">
                              <w:rPr>
                                <w:lang w:val="en-US"/>
                              </w:rPr>
                              <w:t>Second option in the website.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96FEA" id="Text Box 68" o:spid="_x0000_s1060" type="#_x0000_t202" style="position:absolute;left:0;text-align:left;margin-left:294.75pt;margin-top:110.6pt;width:185.5pt;height:.05pt;z-index:-2516479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" stroked="f">
                <v:textbox style="mso-fit-shape-to-text:t" inset="0,0,0,0">
                  <w:txbxContent>
                    <w:p w14:paraId="5ED25661" w14:textId="4DBD218C" w:rsidR="00AC4156" w:rsidRPr="00095CF2" w:rsidRDefault="00AC4156" w:rsidP="00AC4156">
                      <w:pPr>
                        <w:pStyle w:val="Caption"/>
                        <w:rPr>
                          <w:noProof/>
                        </w:rPr>
                      </w:pPr>
                      <w:bookmarkStart w:id="24" w:name="_Toc8649246"/>
                      <w:r>
                        <w:t xml:space="preserve">Figure </w:t>
                      </w:r>
                      <w:r>
                        <w:fldChar w:fldCharType="begin"/>
                      </w:r>
                      <w:r>
                        <w:instrText xml:space="preserve"> SEQ Figure \* ARABIC </w:instrText>
                      </w:r>
                      <w:r>
                        <w:fldChar w:fldCharType="separate"/>
                      </w:r>
                      <w:r w:rsidR="008F04E8">
                        <w:rPr>
                          <w:noProof/>
                        </w:rPr>
                        <w:t>10</w:t>
                      </w:r>
                      <w:r>
                        <w:fldChar w:fldCharType="end"/>
                      </w:r>
                      <w:r>
                        <w:rPr>
                          <w:lang w:val="en-US"/>
                        </w:rPr>
                        <w:t xml:space="preserve">: </w:t>
                      </w:r>
                      <w:r w:rsidRPr="00CF0896">
                        <w:rPr>
                          <w:lang w:val="en-US"/>
                        </w:rPr>
                        <w:t>Second option in the website.</w:t>
                      </w:r>
                      <w:bookmarkEnd w:id="24"/>
                    </w:p>
                  </w:txbxContent>
                </v:textbox>
                <w10:wrap type="tight"/>
              </v:shape>
            </w:pict>
          </mc:Fallback>
        </mc:AlternateContent>
      </w:r>
      <w:r>
        <w:rPr>
          <w:noProof/>
        </w:rPr>
        <w:drawing>
          <wp:anchor distT="0" distB="0" distL="114300" distR="114300" simplePos="0" relativeHeight="251666434" behindDoc="1" locked="0" layoutInCell="1" allowOverlap="1" wp14:anchorId="134648B6" wp14:editId="3994F3EB">
            <wp:simplePos x="0" y="0"/>
            <wp:positionH relativeFrom="column">
              <wp:posOffset>3743325</wp:posOffset>
            </wp:positionH>
            <wp:positionV relativeFrom="paragraph">
              <wp:posOffset>280670</wp:posOffset>
            </wp:positionV>
            <wp:extent cx="2355850" cy="1066800"/>
            <wp:effectExtent l="0" t="0" r="6350" b="0"/>
            <wp:wrapTight wrapText="bothSides">
              <wp:wrapPolygon edited="0">
                <wp:start x="0" y="0"/>
                <wp:lineTo x="0" y="21214"/>
                <wp:lineTo x="21484" y="21214"/>
                <wp:lineTo x="2148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55850" cy="1066800"/>
                    </a:xfrm>
                    <a:prstGeom prst="rect">
                      <a:avLst/>
                    </a:prstGeom>
                  </pic:spPr>
                </pic:pic>
              </a:graphicData>
            </a:graphic>
            <wp14:sizeRelH relativeFrom="page">
              <wp14:pctWidth>0</wp14:pctWidth>
            </wp14:sizeRelH>
            <wp14:sizeRelV relativeFrom="page">
              <wp14:pctHeight>0</wp14:pctHeight>
            </wp14:sizeRelV>
          </wp:anchor>
        </w:drawing>
      </w:r>
      <w:r w:rsidR="0022137D" w:rsidRPr="0022137D">
        <w:t>has been set (</w:t>
      </w:r>
      <w:proofErr w:type="spellStart"/>
      <w:r w:rsidR="0022137D" w:rsidRPr="0022137D">
        <w:t>datesearch</w:t>
      </w:r>
      <w:proofErr w:type="spellEnd"/>
      <w:r w:rsidR="0022137D" w:rsidRPr="0022137D">
        <w:t>)</w:t>
      </w:r>
      <w:r w:rsidR="00693D5C">
        <w:t xml:space="preserve"> </w:t>
      </w:r>
      <w:r w:rsidR="0022137D" w:rsidRPr="0022137D">
        <w:t xml:space="preserve">is to search by date so the user can input which date he wants to </w:t>
      </w:r>
      <w:proofErr w:type="gramStart"/>
      <w:r w:rsidR="00693D5C" w:rsidRPr="0022137D">
        <w:t>view</w:t>
      </w:r>
      <w:proofErr w:type="gramEnd"/>
      <w:r w:rsidR="0022137D" w:rsidRPr="0022137D">
        <w:t xml:space="preserve"> and the data will appear on another page with just the required date. </w:t>
      </w:r>
    </w:p>
    <w:p w14:paraId="39263FDA" w14:textId="659ECA21" w:rsidR="00B66199" w:rsidRDefault="00B66199" w:rsidP="00B66199">
      <w:pPr>
        <w:pStyle w:val="ListParagraph"/>
        <w:keepNext/>
        <w:spacing w:after="0"/>
        <w:ind w:left="0"/>
        <w:jc w:val="both"/>
      </w:pPr>
      <w:r>
        <w:rPr>
          <w:noProof/>
        </w:rPr>
        <w:drawing>
          <wp:inline distT="0" distB="0" distL="0" distR="0" wp14:anchorId="5CF318C4" wp14:editId="1C86172F">
            <wp:extent cx="3600450" cy="815756"/>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42681" cy="847981"/>
                    </a:xfrm>
                    <a:prstGeom prst="rect">
                      <a:avLst/>
                    </a:prstGeom>
                  </pic:spPr>
                </pic:pic>
              </a:graphicData>
            </a:graphic>
          </wp:inline>
        </w:drawing>
      </w:r>
    </w:p>
    <w:p w14:paraId="055F6C8A" w14:textId="39F28261" w:rsidR="00B66199" w:rsidRDefault="00B66199" w:rsidP="0074168D">
      <w:pPr>
        <w:pStyle w:val="Caption"/>
        <w:spacing w:after="360"/>
        <w:jc w:val="both"/>
      </w:pPr>
      <w:bookmarkStart w:id="22" w:name="_Toc8649247"/>
      <w:r>
        <w:t xml:space="preserve">Figure </w:t>
      </w:r>
      <w:fldSimple w:instr=" SEQ Figure \* ARABIC ">
        <w:r w:rsidR="008F04E8">
          <w:rPr>
            <w:noProof/>
          </w:rPr>
          <w:t>11</w:t>
        </w:r>
      </w:fldSimple>
      <w:r>
        <w:t>: Screenshot of the second option code (date).</w:t>
      </w:r>
      <w:bookmarkEnd w:id="22"/>
      <w:r>
        <w:tab/>
      </w:r>
    </w:p>
    <w:p w14:paraId="146ACB77" w14:textId="77777777" w:rsidR="00693D5C" w:rsidRDefault="0022137D" w:rsidP="00693D5C">
      <w:pPr>
        <w:pStyle w:val="Heading3"/>
        <w:numPr>
          <w:ilvl w:val="0"/>
          <w:numId w:val="22"/>
        </w:numPr>
      </w:pPr>
      <w:bookmarkStart w:id="23" w:name="_Toc8649230"/>
      <w:r w:rsidRPr="0022137D">
        <w:t>The last option</w:t>
      </w:r>
      <w:bookmarkEnd w:id="23"/>
      <w:r w:rsidRPr="0022137D">
        <w:t xml:space="preserve"> </w:t>
      </w:r>
    </w:p>
    <w:p w14:paraId="788C9FDC" w14:textId="26322880" w:rsidR="00180C7F" w:rsidRDefault="00AC4156" w:rsidP="000C379A">
      <w:pPr>
        <w:pStyle w:val="ListParagraph"/>
        <w:ind w:left="360"/>
      </w:pPr>
      <w:r>
        <w:rPr>
          <w:noProof/>
        </w:rPr>
        <w:drawing>
          <wp:anchor distT="0" distB="0" distL="114300" distR="114300" simplePos="0" relativeHeight="251669506" behindDoc="0" locked="0" layoutInCell="1" allowOverlap="1" wp14:anchorId="04537AFE" wp14:editId="6CF2CCDC">
            <wp:simplePos x="0" y="0"/>
            <wp:positionH relativeFrom="column">
              <wp:posOffset>3621405</wp:posOffset>
            </wp:positionH>
            <wp:positionV relativeFrom="paragraph">
              <wp:posOffset>464185</wp:posOffset>
            </wp:positionV>
            <wp:extent cx="2249805" cy="102870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9805" cy="10287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4" behindDoc="0" locked="0" layoutInCell="1" allowOverlap="1" wp14:anchorId="75BE1898" wp14:editId="5C4F4A87">
                <wp:simplePos x="0" y="0"/>
                <wp:positionH relativeFrom="column">
                  <wp:posOffset>3621405</wp:posOffset>
                </wp:positionH>
                <wp:positionV relativeFrom="paragraph">
                  <wp:posOffset>1492885</wp:posOffset>
                </wp:positionV>
                <wp:extent cx="2249805"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2249805" cy="635"/>
                        </a:xfrm>
                        <a:prstGeom prst="rect">
                          <a:avLst/>
                        </a:prstGeom>
                        <a:solidFill>
                          <a:prstClr val="white"/>
                        </a:solidFill>
                        <a:ln>
                          <a:noFill/>
                        </a:ln>
                      </wps:spPr>
                      <wps:txbx>
                        <w:txbxContent>
                          <w:p w14:paraId="76329612" w14:textId="21B65FFB" w:rsidR="00AC4156" w:rsidRPr="00D16A3C" w:rsidRDefault="00AC4156" w:rsidP="00AC4156">
                            <w:pPr>
                              <w:pStyle w:val="Caption"/>
                              <w:rPr>
                                <w:noProof/>
                              </w:rPr>
                            </w:pPr>
                            <w:bookmarkStart w:id="24" w:name="_Toc8649248"/>
                            <w:r>
                              <w:t xml:space="preserve">Figure </w:t>
                            </w:r>
                            <w:fldSimple w:instr=" SEQ Figure \* ARABIC ">
                              <w:r w:rsidR="008F04E8">
                                <w:rPr>
                                  <w:noProof/>
                                </w:rPr>
                                <w:t>12</w:t>
                              </w:r>
                            </w:fldSimple>
                            <w:r>
                              <w:rPr>
                                <w:lang w:val="en-US"/>
                              </w:rPr>
                              <w:t xml:space="preserve">: </w:t>
                            </w:r>
                            <w:r w:rsidRPr="00115A8A">
                              <w:rPr>
                                <w:lang w:val="en-US"/>
                              </w:rPr>
                              <w:t>Third option in the website.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E1898" id="Text Box 69" o:spid="_x0000_s1061" type="#_x0000_t202" style="position:absolute;left:0;text-align:left;margin-left:285.15pt;margin-top:117.55pt;width:177.15pt;height:.05pt;z-index:2516715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" stroked="f">
                <v:textbox style="mso-fit-shape-to-text:t" inset="0,0,0,0">
                  <w:txbxContent>
                    <w:p w14:paraId="76329612" w14:textId="21B65FFB" w:rsidR="00AC4156" w:rsidRPr="00D16A3C" w:rsidRDefault="00AC4156" w:rsidP="00AC4156">
                      <w:pPr>
                        <w:pStyle w:val="Caption"/>
                        <w:rPr>
                          <w:noProof/>
                        </w:rPr>
                      </w:pPr>
                      <w:bookmarkStart w:id="28" w:name="_Toc8649248"/>
                      <w:r>
                        <w:t xml:space="preserve">Figure </w:t>
                      </w:r>
                      <w:r>
                        <w:fldChar w:fldCharType="begin"/>
                      </w:r>
                      <w:r>
                        <w:instrText xml:space="preserve"> SEQ Figure \* ARABIC </w:instrText>
                      </w:r>
                      <w:r>
                        <w:fldChar w:fldCharType="separate"/>
                      </w:r>
                      <w:r w:rsidR="008F04E8">
                        <w:rPr>
                          <w:noProof/>
                        </w:rPr>
                        <w:t>12</w:t>
                      </w:r>
                      <w:r>
                        <w:fldChar w:fldCharType="end"/>
                      </w:r>
                      <w:r>
                        <w:rPr>
                          <w:lang w:val="en-US"/>
                        </w:rPr>
                        <w:t xml:space="preserve">: </w:t>
                      </w:r>
                      <w:r w:rsidRPr="00115A8A">
                        <w:rPr>
                          <w:lang w:val="en-US"/>
                        </w:rPr>
                        <w:t>Third option in the website.</w:t>
                      </w:r>
                      <w:bookmarkEnd w:id="28"/>
                    </w:p>
                  </w:txbxContent>
                </v:textbox>
                <w10:wrap type="square"/>
              </v:shape>
            </w:pict>
          </mc:Fallback>
        </mc:AlternateContent>
      </w:r>
      <w:r w:rsidR="0022137D" w:rsidRPr="0022137D">
        <w:t>(</w:t>
      </w:r>
      <w:proofErr w:type="spellStart"/>
      <w:r w:rsidR="0022137D" w:rsidRPr="0022137D">
        <w:t>graphsearch</w:t>
      </w:r>
      <w:proofErr w:type="spellEnd"/>
      <w:r w:rsidR="0022137D" w:rsidRPr="0022137D">
        <w:t>) is to view the database in</w:t>
      </w:r>
      <w:r w:rsidR="0074168D">
        <w:t xml:space="preserve"> (</w:t>
      </w:r>
      <w:r w:rsidR="0074168D" w:rsidRPr="0074168D">
        <w:t>Vertical</w:t>
      </w:r>
      <w:r w:rsidR="0074168D">
        <w:t>)</w:t>
      </w:r>
      <w:r w:rsidR="0022137D" w:rsidRPr="0022137D">
        <w:t xml:space="preserve"> graph image which this option allowed the user to choose by date or if empty will view all the dates with all sensors</w:t>
      </w:r>
      <w:r w:rsidR="0074168D">
        <w:t xml:space="preserve">, and the library that used to show the graph is </w:t>
      </w:r>
      <w:r w:rsidR="0074168D" w:rsidRPr="0074168D">
        <w:t>"phpmyGraph5.0.php"</w:t>
      </w:r>
      <w:r w:rsidR="0074168D">
        <w:t xml:space="preserve"> </w:t>
      </w:r>
    </w:p>
    <w:p w14:paraId="301B42EE" w14:textId="2826ADA4" w:rsidR="0074168D" w:rsidRDefault="00B66199" w:rsidP="0074168D">
      <w:pPr>
        <w:pStyle w:val="ListParagraph"/>
        <w:keepNext/>
        <w:spacing w:after="0"/>
        <w:ind w:left="0"/>
        <w:jc w:val="both"/>
      </w:pPr>
      <w:r>
        <w:rPr>
          <w:noProof/>
        </w:rPr>
        <w:drawing>
          <wp:inline distT="0" distB="0" distL="0" distR="0" wp14:anchorId="0250B91D" wp14:editId="0637ED85">
            <wp:extent cx="3493770" cy="88320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66187" cy="901516"/>
                    </a:xfrm>
                    <a:prstGeom prst="rect">
                      <a:avLst/>
                    </a:prstGeom>
                  </pic:spPr>
                </pic:pic>
              </a:graphicData>
            </a:graphic>
          </wp:inline>
        </w:drawing>
      </w:r>
    </w:p>
    <w:p w14:paraId="5E15EE01" w14:textId="6E5E4731" w:rsidR="00B66199" w:rsidRDefault="0074168D" w:rsidP="00AC4156">
      <w:pPr>
        <w:pStyle w:val="Caption"/>
        <w:spacing w:after="360"/>
        <w:jc w:val="both"/>
      </w:pPr>
      <w:bookmarkStart w:id="25" w:name="_Toc8649249"/>
      <w:r>
        <w:t xml:space="preserve">Figure </w:t>
      </w:r>
      <w:fldSimple w:instr=" SEQ Figure \* ARABIC ">
        <w:r w:rsidR="008F04E8">
          <w:rPr>
            <w:noProof/>
          </w:rPr>
          <w:t>13</w:t>
        </w:r>
      </w:fldSimple>
      <w:r>
        <w:t xml:space="preserve">: </w:t>
      </w:r>
      <w:r w:rsidRPr="00DE65A3">
        <w:t>Screenshot of the third option code (graph).</w:t>
      </w:r>
      <w:bookmarkEnd w:id="25"/>
    </w:p>
    <w:p w14:paraId="072427BC" w14:textId="77777777" w:rsidR="00693D5C" w:rsidRDefault="0022137D" w:rsidP="0074168D">
      <w:pPr>
        <w:keepNext/>
        <w:spacing w:before="120" w:after="0"/>
      </w:pPr>
      <w:r>
        <w:rPr>
          <w:noProof/>
        </w:rPr>
        <w:drawing>
          <wp:inline distT="0" distB="0" distL="0" distR="0" wp14:anchorId="07D9C0F6" wp14:editId="153C9B52">
            <wp:extent cx="6247130" cy="1204595"/>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47130" cy="1204595"/>
                    </a:xfrm>
                    <a:prstGeom prst="rect">
                      <a:avLst/>
                    </a:prstGeom>
                  </pic:spPr>
                </pic:pic>
              </a:graphicData>
            </a:graphic>
          </wp:inline>
        </w:drawing>
      </w:r>
    </w:p>
    <w:p w14:paraId="0EAFD583" w14:textId="41DA69F5" w:rsidR="00AC4156" w:rsidRDefault="00693D5C" w:rsidP="0074168D">
      <w:pPr>
        <w:pStyle w:val="Caption"/>
        <w:spacing w:after="240"/>
      </w:pPr>
      <w:bookmarkStart w:id="26" w:name="_Toc8649250"/>
      <w:r>
        <w:t xml:space="preserve">Figure </w:t>
      </w:r>
      <w:fldSimple w:instr=" SEQ Figure \* ARABIC ">
        <w:r w:rsidR="008F04E8">
          <w:rPr>
            <w:noProof/>
          </w:rPr>
          <w:t>14</w:t>
        </w:r>
      </w:fldSimple>
      <w:r>
        <w:t xml:space="preserve">: </w:t>
      </w:r>
      <w:r w:rsidRPr="00693D5C">
        <w:t>Screenshot of the data view options</w:t>
      </w:r>
      <w:r>
        <w:t>.</w:t>
      </w:r>
      <w:bookmarkEnd w:id="26"/>
    </w:p>
    <w:p w14:paraId="5484D0CD" w14:textId="77777777" w:rsidR="00AC4156" w:rsidRDefault="00AC4156">
      <w:pPr>
        <w:rPr>
          <w:i/>
          <w:iCs/>
          <w:color w:val="44546A" w:themeColor="text2"/>
          <w:sz w:val="18"/>
          <w:szCs w:val="18"/>
        </w:rPr>
      </w:pPr>
      <w:r>
        <w:br w:type="page"/>
      </w:r>
    </w:p>
    <w:p w14:paraId="1AA91CEE" w14:textId="3E50C322" w:rsidR="000771E0" w:rsidRDefault="00FE341A" w:rsidP="00FA7508">
      <w:pPr>
        <w:pStyle w:val="Heading2"/>
      </w:pPr>
      <w:bookmarkStart w:id="27" w:name="_Toc8649231"/>
      <w:r>
        <w:lastRenderedPageBreak/>
        <w:t xml:space="preserve">2.4 </w:t>
      </w:r>
      <w:r w:rsidR="00FA7508">
        <w:t>Website style</w:t>
      </w:r>
      <w:bookmarkEnd w:id="27"/>
    </w:p>
    <w:p w14:paraId="7D4A3897" w14:textId="0830EEA5" w:rsidR="0074168D" w:rsidRDefault="0074168D" w:rsidP="00FE341A">
      <w:pPr>
        <w:pStyle w:val="Heading3"/>
        <w:numPr>
          <w:ilvl w:val="0"/>
          <w:numId w:val="24"/>
        </w:numPr>
      </w:pPr>
      <w:bookmarkStart w:id="28" w:name="_Toc8649232"/>
      <w:r>
        <w:t>Header</w:t>
      </w:r>
      <w:bookmarkEnd w:id="28"/>
    </w:p>
    <w:p w14:paraId="631BF671" w14:textId="65A16EF5" w:rsidR="0074168D" w:rsidRDefault="00001FF2" w:rsidP="000C379A">
      <w:pPr>
        <w:jc w:val="both"/>
      </w:pPr>
      <w:r w:rsidRPr="00001FF2">
        <w:t>Only one "header" file was implemented and included in other pages, to avoid repeating the code in each file which it takes too long to change or edit the header in next time and this file has included the Bootstrap framework to help the designs to be faster and easier.</w:t>
      </w:r>
    </w:p>
    <w:p w14:paraId="358544B7" w14:textId="77777777" w:rsidR="00001FF2" w:rsidRDefault="0074168D" w:rsidP="00001FF2">
      <w:pPr>
        <w:keepNext/>
        <w:spacing w:after="0"/>
      </w:pPr>
      <w:r>
        <w:rPr>
          <w:noProof/>
        </w:rPr>
        <w:drawing>
          <wp:inline distT="0" distB="0" distL="0" distR="0" wp14:anchorId="553B0A9F" wp14:editId="544CB13B">
            <wp:extent cx="4238625" cy="205856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48950" cy="2063577"/>
                    </a:xfrm>
                    <a:prstGeom prst="rect">
                      <a:avLst/>
                    </a:prstGeom>
                  </pic:spPr>
                </pic:pic>
              </a:graphicData>
            </a:graphic>
          </wp:inline>
        </w:drawing>
      </w:r>
    </w:p>
    <w:p w14:paraId="54A9E7BD" w14:textId="138D13A9" w:rsidR="00001FF2" w:rsidRDefault="00001FF2" w:rsidP="00001FF2">
      <w:pPr>
        <w:pStyle w:val="Caption"/>
        <w:spacing w:after="240"/>
      </w:pPr>
      <w:bookmarkStart w:id="29" w:name="_Toc8649251"/>
      <w:r>
        <w:t xml:space="preserve">Figure </w:t>
      </w:r>
      <w:fldSimple w:instr=" SEQ Figure \* ARABIC ">
        <w:r w:rsidR="008F04E8">
          <w:rPr>
            <w:noProof/>
          </w:rPr>
          <w:t>15</w:t>
        </w:r>
      </w:fldSimple>
      <w:r>
        <w:t>: Screenshot of the Header page file.</w:t>
      </w:r>
      <w:bookmarkEnd w:id="29"/>
    </w:p>
    <w:p w14:paraId="636E7A47" w14:textId="77777777" w:rsidR="00001FF2" w:rsidRDefault="0074168D" w:rsidP="00001FF2">
      <w:pPr>
        <w:keepNext/>
        <w:spacing w:after="0"/>
      </w:pPr>
      <w:r w:rsidRPr="0074168D">
        <w:rPr>
          <w:noProof/>
        </w:rPr>
        <w:t xml:space="preserve"> </w:t>
      </w:r>
      <w:r>
        <w:rPr>
          <w:noProof/>
        </w:rPr>
        <w:drawing>
          <wp:inline distT="0" distB="0" distL="0" distR="0" wp14:anchorId="65A02FD8" wp14:editId="0A15DE5E">
            <wp:extent cx="4984750" cy="239661"/>
            <wp:effectExtent l="0" t="0" r="0"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3909" cy="253563"/>
                    </a:xfrm>
                    <a:prstGeom prst="rect">
                      <a:avLst/>
                    </a:prstGeom>
                  </pic:spPr>
                </pic:pic>
              </a:graphicData>
            </a:graphic>
          </wp:inline>
        </w:drawing>
      </w:r>
    </w:p>
    <w:p w14:paraId="092C9E7A" w14:textId="6032D9CD" w:rsidR="0074168D" w:rsidRDefault="00001FF2" w:rsidP="00001FF2">
      <w:pPr>
        <w:pStyle w:val="Caption"/>
        <w:spacing w:after="240"/>
      </w:pPr>
      <w:bookmarkStart w:id="30" w:name="_Toc8649252"/>
      <w:r>
        <w:t xml:space="preserve">Figure </w:t>
      </w:r>
      <w:fldSimple w:instr=" SEQ Figure \* ARABIC ">
        <w:r w:rsidR="008F04E8">
          <w:rPr>
            <w:noProof/>
          </w:rPr>
          <w:t>16</w:t>
        </w:r>
      </w:fldSimple>
      <w:r>
        <w:t>: The link in other pages to link to the header page file.</w:t>
      </w:r>
      <w:bookmarkEnd w:id="30"/>
    </w:p>
    <w:p w14:paraId="021CF183" w14:textId="77777777" w:rsidR="00001FF2" w:rsidRDefault="0074168D" w:rsidP="00001FF2">
      <w:pPr>
        <w:keepNext/>
        <w:spacing w:after="0"/>
      </w:pPr>
      <w:r>
        <w:rPr>
          <w:noProof/>
        </w:rPr>
        <w:drawing>
          <wp:inline distT="0" distB="0" distL="0" distR="0" wp14:anchorId="70A7D72C" wp14:editId="4F7C3D64">
            <wp:extent cx="5015230" cy="506723"/>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66859" cy="511939"/>
                    </a:xfrm>
                    <a:prstGeom prst="rect">
                      <a:avLst/>
                    </a:prstGeom>
                  </pic:spPr>
                </pic:pic>
              </a:graphicData>
            </a:graphic>
          </wp:inline>
        </w:drawing>
      </w:r>
    </w:p>
    <w:p w14:paraId="6D76D553" w14:textId="6559EF51" w:rsidR="0074168D" w:rsidRDefault="00001FF2" w:rsidP="00001FF2">
      <w:pPr>
        <w:pStyle w:val="Caption"/>
      </w:pPr>
      <w:bookmarkStart w:id="31" w:name="_Toc8649253"/>
      <w:r>
        <w:t xml:space="preserve">Figure </w:t>
      </w:r>
      <w:fldSimple w:instr=" SEQ Figure \* ARABIC ">
        <w:r w:rsidR="008F04E8">
          <w:rPr>
            <w:noProof/>
          </w:rPr>
          <w:t>17</w:t>
        </w:r>
      </w:fldSimple>
      <w:r>
        <w:t>: Screenshot of the header in the website.</w:t>
      </w:r>
      <w:bookmarkEnd w:id="31"/>
    </w:p>
    <w:p w14:paraId="51333111" w14:textId="77777777" w:rsidR="0074168D" w:rsidRPr="0074168D" w:rsidRDefault="0074168D" w:rsidP="0074168D"/>
    <w:p w14:paraId="3261EA1A" w14:textId="64EBCD2E" w:rsidR="00FA7508" w:rsidRDefault="00001FF2" w:rsidP="00FE341A">
      <w:pPr>
        <w:pStyle w:val="Heading3"/>
        <w:numPr>
          <w:ilvl w:val="0"/>
          <w:numId w:val="24"/>
        </w:numPr>
      </w:pPr>
      <w:bookmarkStart w:id="32" w:name="_Toc8649233"/>
      <w:r>
        <w:t>Design file (CSS)</w:t>
      </w:r>
      <w:bookmarkEnd w:id="32"/>
    </w:p>
    <w:p w14:paraId="58E8192F" w14:textId="36602203" w:rsidR="00FA7508" w:rsidRDefault="00D82C75" w:rsidP="00FA7508">
      <w:pPr>
        <w:rPr>
          <w:lang w:val="en-US"/>
        </w:rPr>
      </w:pPr>
      <w:r w:rsidRPr="00D82C75">
        <w:rPr>
          <w:lang w:val="en-US"/>
        </w:rPr>
        <w:t>To implement the design of the website like colour, fonts, header,</w:t>
      </w:r>
      <w:r>
        <w:rPr>
          <w:lang w:val="en-US"/>
        </w:rPr>
        <w:t xml:space="preserve"> footer,</w:t>
      </w:r>
      <w:r w:rsidRPr="00D82C75">
        <w:rPr>
          <w:lang w:val="en-US"/>
        </w:rPr>
        <w:t xml:space="preserve"> cards and other design styles, a stylesheet (CSS) file has included in the work, which contains all the CSS codes for the all pages</w:t>
      </w:r>
    </w:p>
    <w:p w14:paraId="08DDBA04" w14:textId="71AE24A8" w:rsidR="00D82C75" w:rsidRDefault="00D82C75" w:rsidP="00FA7508">
      <w:pPr>
        <w:rPr>
          <w:lang w:val="en-US"/>
        </w:rPr>
      </w:pPr>
      <w:r>
        <w:rPr>
          <w:noProof/>
        </w:rPr>
        <w:drawing>
          <wp:inline distT="0" distB="0" distL="0" distR="0" wp14:anchorId="25AD06F4" wp14:editId="067A9699">
            <wp:extent cx="1901190" cy="2717821"/>
            <wp:effectExtent l="0" t="0" r="381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13839" cy="2735903"/>
                    </a:xfrm>
                    <a:prstGeom prst="rect">
                      <a:avLst/>
                    </a:prstGeom>
                  </pic:spPr>
                </pic:pic>
              </a:graphicData>
            </a:graphic>
          </wp:inline>
        </w:drawing>
      </w:r>
    </w:p>
    <w:p w14:paraId="40C13CF7" w14:textId="77777777" w:rsidR="00D82C75" w:rsidRPr="00D82C75" w:rsidRDefault="00D82C75" w:rsidP="00FA7508">
      <w:pPr>
        <w:rPr>
          <w:lang w:val="en-US"/>
        </w:rPr>
      </w:pPr>
    </w:p>
    <w:p w14:paraId="676620AD" w14:textId="7B530A70" w:rsidR="00180C7F" w:rsidRDefault="004C4F5A" w:rsidP="005E78DB">
      <w:pPr>
        <w:pStyle w:val="Heading2"/>
      </w:pPr>
      <w:bookmarkStart w:id="33" w:name="_Toc8649234"/>
      <w:r>
        <w:lastRenderedPageBreak/>
        <w:t xml:space="preserve">2.5 </w:t>
      </w:r>
      <w:r w:rsidR="005E78DB">
        <w:t>C</w:t>
      </w:r>
      <w:r w:rsidR="005E78DB" w:rsidRPr="005E78DB">
        <w:t>hallenging part</w:t>
      </w:r>
      <w:bookmarkEnd w:id="33"/>
    </w:p>
    <w:p w14:paraId="3F6D7126" w14:textId="23FB07C0" w:rsidR="00D82C75" w:rsidRPr="00D82C75" w:rsidRDefault="00D82C75" w:rsidP="000C379A">
      <w:pPr>
        <w:jc w:val="both"/>
        <w:rPr>
          <w:rFonts w:cstheme="minorHAnsi"/>
        </w:rPr>
      </w:pPr>
      <w:r>
        <w:rPr>
          <w:rFonts w:cstheme="minorHAnsi"/>
        </w:rPr>
        <w:t>I</w:t>
      </w:r>
      <w:r w:rsidRPr="00D82C75">
        <w:rPr>
          <w:rFonts w:cstheme="minorHAnsi"/>
        </w:rPr>
        <w:t>n this part of the study, the author has set a challenging work to do which is to implement all the pages in one page and make all the codes as functions for each one of them and call the required function when needed, but due to the deadline and other work for in the other assignments he just implemented the index page as functions, which he created a file called function and implemented the log in and log out in two separate functions, and in the index file the an If statement has been created and inside it we can call just the name of the function required.</w:t>
      </w:r>
    </w:p>
    <w:p w14:paraId="1DC98346" w14:textId="748C7801" w:rsidR="000C379A" w:rsidRPr="000C379A" w:rsidRDefault="00D82C75" w:rsidP="000C379A">
      <w:pPr>
        <w:spacing w:after="240"/>
        <w:jc w:val="both"/>
        <w:rPr>
          <w:rFonts w:cstheme="minorHAnsi"/>
        </w:rPr>
      </w:pPr>
      <w:r w:rsidRPr="00D82C75">
        <w:rPr>
          <w:rFonts w:cstheme="minorHAnsi"/>
        </w:rPr>
        <w:t>Which by doing the function methods we can implement the work easier as well as we can call the same function at any time, we want without repeating the same code.</w:t>
      </w:r>
    </w:p>
    <w:p w14:paraId="187F1F1A" w14:textId="4A14DF5B" w:rsidR="00D82C75" w:rsidRDefault="00D82C75" w:rsidP="000C379A">
      <w:pPr>
        <w:keepNext/>
        <w:spacing w:after="0"/>
      </w:pPr>
      <w:r>
        <w:rPr>
          <w:noProof/>
        </w:rPr>
        <w:drawing>
          <wp:inline distT="0" distB="0" distL="0" distR="0" wp14:anchorId="5A269E8F" wp14:editId="2E4051BC">
            <wp:extent cx="3718560" cy="278668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b="2621"/>
                    <a:stretch/>
                  </pic:blipFill>
                  <pic:spPr bwMode="auto">
                    <a:xfrm>
                      <a:off x="0" y="0"/>
                      <a:ext cx="3726525" cy="2792656"/>
                    </a:xfrm>
                    <a:prstGeom prst="rect">
                      <a:avLst/>
                    </a:prstGeom>
                    <a:ln>
                      <a:noFill/>
                    </a:ln>
                    <a:extLst>
                      <a:ext uri="{53640926-AAD7-44D8-BBD7-CCE9431645EC}">
                        <a14:shadowObscured xmlns:a14="http://schemas.microsoft.com/office/drawing/2010/main"/>
                      </a:ext>
                    </a:extLst>
                  </pic:spPr>
                </pic:pic>
              </a:graphicData>
            </a:graphic>
          </wp:inline>
        </w:drawing>
      </w:r>
    </w:p>
    <w:p w14:paraId="567D1750" w14:textId="373E9E59" w:rsidR="00D82C75" w:rsidRDefault="00D82C75" w:rsidP="000C379A">
      <w:pPr>
        <w:pStyle w:val="Caption"/>
        <w:spacing w:after="240"/>
        <w:rPr>
          <w:rFonts w:cstheme="minorHAnsi"/>
        </w:rPr>
      </w:pPr>
      <w:bookmarkStart w:id="34" w:name="_Toc8649254"/>
      <w:r>
        <w:t xml:space="preserve">Figure </w:t>
      </w:r>
      <w:fldSimple w:instr=" SEQ Figure \* ARABIC ">
        <w:r w:rsidR="008F04E8">
          <w:rPr>
            <w:noProof/>
          </w:rPr>
          <w:t>18</w:t>
        </w:r>
      </w:fldSimple>
      <w:r>
        <w:rPr>
          <w:lang w:val="en-US"/>
        </w:rPr>
        <w:t>: Screenshot of implementing the function file.</w:t>
      </w:r>
      <w:bookmarkEnd w:id="34"/>
    </w:p>
    <w:p w14:paraId="2E511F14" w14:textId="77777777" w:rsidR="000C379A" w:rsidRDefault="00D82C75" w:rsidP="000C379A">
      <w:pPr>
        <w:keepNext/>
        <w:spacing w:after="0"/>
      </w:pPr>
      <w:r w:rsidRPr="00D82C75">
        <w:rPr>
          <w:noProof/>
        </w:rPr>
        <w:t xml:space="preserve"> </w:t>
      </w:r>
      <w:r>
        <w:rPr>
          <w:noProof/>
        </w:rPr>
        <w:drawing>
          <wp:inline distT="0" distB="0" distL="0" distR="0" wp14:anchorId="295ADE3B" wp14:editId="4822F720">
            <wp:extent cx="2792730" cy="3229894"/>
            <wp:effectExtent l="0" t="0" r="762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98235" cy="3236261"/>
                    </a:xfrm>
                    <a:prstGeom prst="rect">
                      <a:avLst/>
                    </a:prstGeom>
                  </pic:spPr>
                </pic:pic>
              </a:graphicData>
            </a:graphic>
          </wp:inline>
        </w:drawing>
      </w:r>
    </w:p>
    <w:p w14:paraId="263700E3" w14:textId="12CCD952" w:rsidR="000C379A" w:rsidRDefault="000C379A" w:rsidP="000C379A">
      <w:pPr>
        <w:pStyle w:val="Caption"/>
        <w:spacing w:after="240"/>
        <w:rPr>
          <w:lang w:val="en-US"/>
        </w:rPr>
      </w:pPr>
      <w:bookmarkStart w:id="35" w:name="_Toc8649255"/>
      <w:r>
        <w:t xml:space="preserve">Figure </w:t>
      </w:r>
      <w:fldSimple w:instr=" SEQ Figure \* ARABIC ">
        <w:r w:rsidR="008F04E8">
          <w:rPr>
            <w:noProof/>
          </w:rPr>
          <w:t>19</w:t>
        </w:r>
      </w:fldSimple>
      <w:r>
        <w:rPr>
          <w:lang w:val="en-US"/>
        </w:rPr>
        <w:t>: Screenshot of the index code while implementing the function method.</w:t>
      </w:r>
      <w:bookmarkEnd w:id="35"/>
    </w:p>
    <w:p w14:paraId="244E7C26" w14:textId="77777777" w:rsidR="000C379A" w:rsidRDefault="000C379A">
      <w:pPr>
        <w:rPr>
          <w:i/>
          <w:iCs/>
          <w:color w:val="44546A" w:themeColor="text2"/>
          <w:sz w:val="18"/>
          <w:szCs w:val="18"/>
          <w:lang w:val="en-US"/>
        </w:rPr>
      </w:pPr>
      <w:r>
        <w:rPr>
          <w:lang w:val="en-US"/>
        </w:rPr>
        <w:br w:type="page"/>
      </w:r>
    </w:p>
    <w:p w14:paraId="1F19AD53" w14:textId="69915B24" w:rsidR="00D82C75" w:rsidRDefault="000C379A" w:rsidP="004C4F5A">
      <w:pPr>
        <w:pStyle w:val="Heading1"/>
        <w:numPr>
          <w:ilvl w:val="0"/>
          <w:numId w:val="23"/>
        </w:numPr>
      </w:pPr>
      <w:bookmarkStart w:id="36" w:name="_Toc8649235"/>
      <w:r>
        <w:lastRenderedPageBreak/>
        <w:t>Screenshot of the final website</w:t>
      </w:r>
      <w:bookmarkEnd w:id="36"/>
    </w:p>
    <w:p w14:paraId="28D6A411" w14:textId="77777777" w:rsidR="000C379A" w:rsidRDefault="000C379A" w:rsidP="000C379A">
      <w:pPr>
        <w:keepNext/>
        <w:spacing w:after="0"/>
      </w:pPr>
      <w:r>
        <w:rPr>
          <w:noProof/>
        </w:rPr>
        <w:drawing>
          <wp:inline distT="0" distB="0" distL="0" distR="0" wp14:anchorId="1F5DD48D" wp14:editId="62BF77E1">
            <wp:extent cx="5246370" cy="2467468"/>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0875" cy="2478993"/>
                    </a:xfrm>
                    <a:prstGeom prst="rect">
                      <a:avLst/>
                    </a:prstGeom>
                  </pic:spPr>
                </pic:pic>
              </a:graphicData>
            </a:graphic>
          </wp:inline>
        </w:drawing>
      </w:r>
    </w:p>
    <w:p w14:paraId="09783AB1" w14:textId="1CBCF54F" w:rsidR="000C379A" w:rsidRDefault="000C379A" w:rsidP="000C379A">
      <w:pPr>
        <w:pStyle w:val="Caption"/>
        <w:spacing w:after="240"/>
      </w:pPr>
      <w:bookmarkStart w:id="37" w:name="_Toc8649256"/>
      <w:r>
        <w:t xml:space="preserve">Figure </w:t>
      </w:r>
      <w:fldSimple w:instr=" SEQ Figure \* ARABIC ">
        <w:r w:rsidR="008F04E8">
          <w:rPr>
            <w:noProof/>
          </w:rPr>
          <w:t>20</w:t>
        </w:r>
      </w:fldSimple>
      <w:r>
        <w:rPr>
          <w:lang w:val="en-US"/>
        </w:rPr>
        <w:t>: Screenshot of the first page to log in.</w:t>
      </w:r>
      <w:bookmarkEnd w:id="37"/>
    </w:p>
    <w:p w14:paraId="7C73C61E" w14:textId="77777777" w:rsidR="000C379A" w:rsidRDefault="000C379A" w:rsidP="000C379A">
      <w:pPr>
        <w:keepNext/>
        <w:spacing w:after="0"/>
      </w:pPr>
      <w:r>
        <w:rPr>
          <w:noProof/>
        </w:rPr>
        <w:drawing>
          <wp:inline distT="0" distB="0" distL="0" distR="0" wp14:anchorId="5B8CB2EA" wp14:editId="607DBA67">
            <wp:extent cx="5337810" cy="2506134"/>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370480" cy="2521473"/>
                    </a:xfrm>
                    <a:prstGeom prst="rect">
                      <a:avLst/>
                    </a:prstGeom>
                  </pic:spPr>
                </pic:pic>
              </a:graphicData>
            </a:graphic>
          </wp:inline>
        </w:drawing>
      </w:r>
    </w:p>
    <w:p w14:paraId="05C1F4AC" w14:textId="119401AD" w:rsidR="000C379A" w:rsidRDefault="000C379A" w:rsidP="000C379A">
      <w:pPr>
        <w:pStyle w:val="Caption"/>
        <w:spacing w:after="240"/>
      </w:pPr>
      <w:bookmarkStart w:id="38" w:name="_Toc8649257"/>
      <w:r>
        <w:t xml:space="preserve">Figure </w:t>
      </w:r>
      <w:fldSimple w:instr=" SEQ Figure \* ARABIC ">
        <w:r w:rsidR="008F04E8">
          <w:rPr>
            <w:noProof/>
          </w:rPr>
          <w:t>21</w:t>
        </w:r>
      </w:fldSimple>
      <w:r>
        <w:rPr>
          <w:lang w:val="en-US"/>
        </w:rPr>
        <w:t>: Screenshot of the second page for the data view’s options.</w:t>
      </w:r>
      <w:bookmarkEnd w:id="38"/>
    </w:p>
    <w:p w14:paraId="4D2EFEF0" w14:textId="77777777" w:rsidR="000C379A" w:rsidRDefault="000C379A" w:rsidP="000C379A">
      <w:pPr>
        <w:keepNext/>
        <w:spacing w:after="0"/>
      </w:pPr>
      <w:r>
        <w:rPr>
          <w:noProof/>
        </w:rPr>
        <w:drawing>
          <wp:inline distT="0" distB="0" distL="0" distR="0" wp14:anchorId="7B89623F" wp14:editId="15A42BB8">
            <wp:extent cx="5406390" cy="2535585"/>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32936" cy="2548035"/>
                    </a:xfrm>
                    <a:prstGeom prst="rect">
                      <a:avLst/>
                    </a:prstGeom>
                  </pic:spPr>
                </pic:pic>
              </a:graphicData>
            </a:graphic>
          </wp:inline>
        </w:drawing>
      </w:r>
    </w:p>
    <w:p w14:paraId="1CEF657B" w14:textId="45CC2FE1" w:rsidR="000C379A" w:rsidRDefault="000C379A" w:rsidP="000C379A">
      <w:pPr>
        <w:pStyle w:val="Caption"/>
      </w:pPr>
      <w:bookmarkStart w:id="39" w:name="_Toc8649258"/>
      <w:r>
        <w:t xml:space="preserve">Figure </w:t>
      </w:r>
      <w:fldSimple w:instr=" SEQ Figure \* ARABIC ">
        <w:r w:rsidR="008F04E8">
          <w:rPr>
            <w:noProof/>
          </w:rPr>
          <w:t>22</w:t>
        </w:r>
      </w:fldSimple>
      <w:r>
        <w:rPr>
          <w:lang w:val="en-US"/>
        </w:rPr>
        <w:t>: Screenshot of the data view by choosing the sensor option.</w:t>
      </w:r>
      <w:bookmarkEnd w:id="39"/>
    </w:p>
    <w:p w14:paraId="529ED2FE" w14:textId="77777777" w:rsidR="000904E6" w:rsidRDefault="000C379A" w:rsidP="000904E6">
      <w:pPr>
        <w:keepNext/>
        <w:spacing w:after="0"/>
      </w:pPr>
      <w:r>
        <w:rPr>
          <w:noProof/>
        </w:rPr>
        <w:lastRenderedPageBreak/>
        <w:drawing>
          <wp:inline distT="0" distB="0" distL="0" distR="0" wp14:anchorId="63DF0D83" wp14:editId="009CEEF8">
            <wp:extent cx="5521112" cy="2491740"/>
            <wp:effectExtent l="0" t="0" r="381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37820" cy="2499281"/>
                    </a:xfrm>
                    <a:prstGeom prst="rect">
                      <a:avLst/>
                    </a:prstGeom>
                  </pic:spPr>
                </pic:pic>
              </a:graphicData>
            </a:graphic>
          </wp:inline>
        </w:drawing>
      </w:r>
    </w:p>
    <w:p w14:paraId="0C58E5FF" w14:textId="1B73F89D" w:rsidR="000C379A" w:rsidRDefault="000904E6" w:rsidP="000904E6">
      <w:pPr>
        <w:pStyle w:val="Caption"/>
        <w:spacing w:after="240"/>
      </w:pPr>
      <w:bookmarkStart w:id="40" w:name="_Toc8649259"/>
      <w:r>
        <w:t xml:space="preserve">Figure </w:t>
      </w:r>
      <w:fldSimple w:instr=" SEQ Figure \* ARABIC ">
        <w:r w:rsidR="008F04E8">
          <w:rPr>
            <w:noProof/>
          </w:rPr>
          <w:t>23</w:t>
        </w:r>
      </w:fldSimple>
      <w:r>
        <w:rPr>
          <w:lang w:val="en-US"/>
        </w:rPr>
        <w:t xml:space="preserve">: </w:t>
      </w:r>
      <w:r w:rsidRPr="00A83EA3">
        <w:rPr>
          <w:lang w:val="en-US"/>
        </w:rPr>
        <w:t xml:space="preserve">Screenshot of the data view by choosing the </w:t>
      </w:r>
      <w:r>
        <w:rPr>
          <w:lang w:val="en-US"/>
        </w:rPr>
        <w:t>graph</w:t>
      </w:r>
      <w:r w:rsidRPr="00A83EA3">
        <w:rPr>
          <w:lang w:val="en-US"/>
        </w:rPr>
        <w:t xml:space="preserve"> option.</w:t>
      </w:r>
      <w:bookmarkEnd w:id="40"/>
    </w:p>
    <w:p w14:paraId="5B1F55D6" w14:textId="77777777" w:rsidR="000904E6" w:rsidRDefault="000C379A" w:rsidP="000904E6">
      <w:pPr>
        <w:keepNext/>
        <w:spacing w:after="0"/>
      </w:pPr>
      <w:r>
        <w:rPr>
          <w:noProof/>
        </w:rPr>
        <w:drawing>
          <wp:inline distT="0" distB="0" distL="0" distR="0" wp14:anchorId="76DE0A97" wp14:editId="1F2FACB5">
            <wp:extent cx="5596890" cy="2629480"/>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99538" cy="2630724"/>
                    </a:xfrm>
                    <a:prstGeom prst="rect">
                      <a:avLst/>
                    </a:prstGeom>
                  </pic:spPr>
                </pic:pic>
              </a:graphicData>
            </a:graphic>
          </wp:inline>
        </w:drawing>
      </w:r>
    </w:p>
    <w:p w14:paraId="2F756E4D" w14:textId="15435718" w:rsidR="000C379A" w:rsidRDefault="000904E6" w:rsidP="000904E6">
      <w:pPr>
        <w:pStyle w:val="Caption"/>
        <w:spacing w:after="240"/>
      </w:pPr>
      <w:bookmarkStart w:id="41" w:name="_Toc8649260"/>
      <w:r>
        <w:t xml:space="preserve">Figure </w:t>
      </w:r>
      <w:fldSimple w:instr=" SEQ Figure \* ARABIC ">
        <w:r w:rsidR="008F04E8">
          <w:rPr>
            <w:noProof/>
          </w:rPr>
          <w:t>24</w:t>
        </w:r>
      </w:fldSimple>
      <w:r>
        <w:rPr>
          <w:lang w:val="en-US"/>
        </w:rPr>
        <w:t xml:space="preserve">: </w:t>
      </w:r>
      <w:r w:rsidRPr="00E56238">
        <w:rPr>
          <w:lang w:val="en-US"/>
        </w:rPr>
        <w:t xml:space="preserve">Screenshot </w:t>
      </w:r>
      <w:r>
        <w:rPr>
          <w:lang w:val="en-US"/>
        </w:rPr>
        <w:t>when the user logged out.</w:t>
      </w:r>
      <w:bookmarkEnd w:id="41"/>
    </w:p>
    <w:p w14:paraId="21838382" w14:textId="77777777" w:rsidR="000904E6" w:rsidRDefault="000C379A" w:rsidP="000904E6">
      <w:pPr>
        <w:keepNext/>
        <w:spacing w:after="0"/>
      </w:pPr>
      <w:r>
        <w:rPr>
          <w:noProof/>
        </w:rPr>
        <w:drawing>
          <wp:inline distT="0" distB="0" distL="0" distR="0" wp14:anchorId="0EED35E2" wp14:editId="3AE68F4D">
            <wp:extent cx="5661660" cy="265415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0634" cy="2658362"/>
                    </a:xfrm>
                    <a:prstGeom prst="rect">
                      <a:avLst/>
                    </a:prstGeom>
                  </pic:spPr>
                </pic:pic>
              </a:graphicData>
            </a:graphic>
          </wp:inline>
        </w:drawing>
      </w:r>
    </w:p>
    <w:p w14:paraId="322D0BBA" w14:textId="1F681064" w:rsidR="000C379A" w:rsidRPr="000C379A" w:rsidRDefault="000904E6" w:rsidP="000904E6">
      <w:pPr>
        <w:pStyle w:val="Caption"/>
      </w:pPr>
      <w:bookmarkStart w:id="42" w:name="_Toc8649261"/>
      <w:r>
        <w:t xml:space="preserve">Figure </w:t>
      </w:r>
      <w:fldSimple w:instr=" SEQ Figure \* ARABIC ">
        <w:r w:rsidR="008F04E8">
          <w:rPr>
            <w:noProof/>
          </w:rPr>
          <w:t>25</w:t>
        </w:r>
      </w:fldSimple>
      <w:r>
        <w:rPr>
          <w:lang w:val="en-US"/>
        </w:rPr>
        <w:t>: Screenshot if the user trying to go back after logged in.</w:t>
      </w:r>
      <w:bookmarkEnd w:id="42"/>
    </w:p>
    <w:p w14:paraId="213E5C50" w14:textId="796F6975" w:rsidR="00336685" w:rsidRDefault="004C4F5A" w:rsidP="00F665C2">
      <w:pPr>
        <w:pStyle w:val="Heading1"/>
        <w:spacing w:before="0" w:after="120"/>
        <w:rPr>
          <w:rStyle w:val="eop"/>
          <w:rFonts w:cstheme="minorHAnsi"/>
          <w:shd w:val="clear" w:color="auto" w:fill="FFFFFF"/>
        </w:rPr>
      </w:pPr>
      <w:bookmarkStart w:id="43" w:name="_Toc8649236"/>
      <w:r>
        <w:rPr>
          <w:rFonts w:cstheme="minorHAnsi"/>
        </w:rPr>
        <w:lastRenderedPageBreak/>
        <w:t>Bibliography</w:t>
      </w:r>
      <w:bookmarkEnd w:id="43"/>
    </w:p>
    <w:p w14:paraId="59B02092" w14:textId="449717F2" w:rsidR="00336685" w:rsidRDefault="00AC4156" w:rsidP="00336685">
      <w:r w:rsidRPr="00AC4156">
        <w:t>The author has used many resources to help to implement his work</w:t>
      </w:r>
      <w:r w:rsidR="004C4F5A">
        <w:fldChar w:fldCharType="begin" w:fldLock="1"/>
      </w:r>
      <w:r w:rsidR="004C4F5A">
        <w:instrText>ADDIN CSL_CITATION {"citationItems":[{"id":"ITEM-1","itemData":{"abstract":"Management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easily.","author":[{"dropping-particle":"","family":"Wall","given":"Larry","non-dropping-particle":"","parse-names":false,"suffix":""}],"container-title":"TutorialsPoint","id":"ITEM-1","issued":{"date-parts":[["2015"]]},"page":"148","title":"PHP Tutorial","type":"article-journal"},"uris":["http://www.mendeley.com/documents/?uuid=186c077b-f224-33e6-af9d-5fdffa37e556"]}],"mendeley":{"formattedCitation":"[1]","plainTextFormattedCitation":"[1]","previouslyFormattedCitation":"[1]"},"properties":{"noteIndex":0},"schema":"https://github.com/citation-style-language/schema/raw/master/csl-citation.json"}</w:instrText>
      </w:r>
      <w:r w:rsidR="004C4F5A">
        <w:fldChar w:fldCharType="separate"/>
      </w:r>
      <w:r w:rsidR="004C4F5A" w:rsidRPr="004C4F5A">
        <w:rPr>
          <w:noProof/>
        </w:rPr>
        <w:t>[1]</w:t>
      </w:r>
      <w:r w:rsidR="004C4F5A">
        <w:fldChar w:fldCharType="end"/>
      </w:r>
      <w:r w:rsidR="004C4F5A">
        <w:fldChar w:fldCharType="begin" w:fldLock="1"/>
      </w:r>
      <w:r w:rsidR="004C4F5A">
        <w:instrText>ADDIN CSL_CITATION {"citationItems":[{"id":"ITEM-1","itemData":{"abstract":"THE WORLD'S LARGEST WEB DEVELOPER SITE","author":[{"dropping-particle":"","family":"w3schools","given":"","non-dropping-particle":"","parse-names":false,"suffix":""}],"container-title":"2017","id":"ITEM-1","issued":{"date-parts":[["2017"]]},"page":"100","title":"PHP 5 Tutorial","type":"article"},"uris":["http://www.mendeley.com/documents/?uuid=031ff428-8aac-3b6b-87df-e2a2475190a2"]}],"mendeley":{"formattedCitation":"[2]","plainTextFormattedCitation":"[2]","previouslyFormattedCitation":"[2]"},"properties":{"noteIndex":0},"schema":"https://github.com/citation-style-language/schema/raw/master/csl-citation.json"}</w:instrText>
      </w:r>
      <w:r w:rsidR="004C4F5A">
        <w:fldChar w:fldCharType="separate"/>
      </w:r>
      <w:r w:rsidR="004C4F5A" w:rsidRPr="004C4F5A">
        <w:rPr>
          <w:noProof/>
        </w:rPr>
        <w:t>[2]</w:t>
      </w:r>
      <w:r w:rsidR="004C4F5A">
        <w:fldChar w:fldCharType="end"/>
      </w:r>
      <w:r w:rsidR="004C4F5A">
        <w:fldChar w:fldCharType="begin" w:fldLock="1"/>
      </w:r>
      <w:r w:rsidR="004C4F5A">
        <w:instrText>ADDIN CSL_CITATION {"citationItems":[{"id":"ITEM-1","itemData":{"id":"ITEM-1","issued":{"date-parts":[["0"]]},"title":"PHP Tutorial - Learn PHP","type":"article-journal"},"uris":["http://www.mendeley.com/documents/?uuid=e6fc07ab-9f43-339b-bfa4-c14787ee6380"]}],"mendeley":{"formattedCitation":"[3]","plainTextFormattedCitation":"[3]","previouslyFormattedCitation":"[3]"},"properties":{"noteIndex":0},"schema":"https://github.com/citation-style-language/schema/raw/master/csl-citation.json"}</w:instrText>
      </w:r>
      <w:r w:rsidR="004C4F5A">
        <w:fldChar w:fldCharType="separate"/>
      </w:r>
      <w:r w:rsidR="004C4F5A" w:rsidRPr="004C4F5A">
        <w:rPr>
          <w:noProof/>
        </w:rPr>
        <w:t>[3]</w:t>
      </w:r>
      <w:r w:rsidR="004C4F5A">
        <w:fldChar w:fldCharType="end"/>
      </w:r>
      <w:r w:rsidR="004C4F5A">
        <w:fldChar w:fldCharType="begin" w:fldLock="1"/>
      </w:r>
      <w:r w:rsidR="004C4F5A">
        <w:instrText>ADDIN CSL_CITATION {"citationItems":[{"id":"ITEM-1","itemData":{"URL":"https://www.php.net/manual/en/intro-whatis.php","abstract":"PHP (recursive acronym for PHP: Hypertext Preprocessor) is a widely-used open source general-purpose scripting language that is especially suited for web development and can be embedded into HTML.","accessed":{"date-parts":[["2019","5","13"]]},"author":[{"dropping-particle":"","family":"The PHP Group","given":"","non-dropping-particle":"","parse-names":false,"suffix":""}],"container-title":"my PHP.net","id":"ITEM-1","issued":{"date-parts":[["2017"]]},"page":"1","title":"PHP: What is PHP? - Manual","type":"webpage"},"uris":["http://www.mendeley.com/documents/?uuid=2f7d9c1c-0ffc-3261-b960-ea5b39f4a9d3"]}],"mendeley":{"formattedCitation":"[4]","plainTextFormattedCitation":"[4]","previouslyFormattedCitation":"[4]"},"properties":{"noteIndex":0},"schema":"https://github.com/citation-style-language/schema/raw/master/csl-citation.json"}</w:instrText>
      </w:r>
      <w:r w:rsidR="004C4F5A">
        <w:fldChar w:fldCharType="separate"/>
      </w:r>
      <w:r w:rsidR="004C4F5A" w:rsidRPr="004C4F5A">
        <w:rPr>
          <w:noProof/>
        </w:rPr>
        <w:t>[4]</w:t>
      </w:r>
      <w:r w:rsidR="004C4F5A">
        <w:fldChar w:fldCharType="end"/>
      </w:r>
      <w:r w:rsidR="004C4F5A">
        <w:fldChar w:fldCharType="begin" w:fldLock="1"/>
      </w:r>
      <w:r>
        <w:instrText>ADDIN CSL_CITATION {"citationItems":[{"id":"ITEM-1","itemData":{"URL":"https://www.geeksforgeeks.org/php/","accessed":{"date-parts":[["2019","5","13"]]},"id":"ITEM-1","issued":{"date-parts":[["0"]]},"title":"PHP Tutorials - GeeksforGeeks","type":"webpage"},"uris":["http://www.mendeley.com/documents/?uuid=a6664e56-84d8-32e6-89eb-14a8bc5d8974"]}],"mendeley":{"formattedCitation":"[5]","plainTextFormattedCitation":"[5]","previouslyFormattedCitation":"[5]"},"properties":{"noteIndex":0},"schema":"https://github.com/citation-style-language/schema/raw/master/csl-citation.json"}</w:instrText>
      </w:r>
      <w:r w:rsidR="004C4F5A">
        <w:fldChar w:fldCharType="separate"/>
      </w:r>
      <w:r w:rsidR="004C4F5A" w:rsidRPr="004C4F5A">
        <w:rPr>
          <w:noProof/>
        </w:rPr>
        <w:t>[5]</w:t>
      </w:r>
      <w:r w:rsidR="004C4F5A">
        <w:fldChar w:fldCharType="end"/>
      </w:r>
    </w:p>
    <w:p w14:paraId="273D83BC" w14:textId="359DD5F6"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AC4156">
        <w:rPr>
          <w:rFonts w:ascii="Calibri" w:hAnsi="Calibri" w:cs="Times New Roman"/>
          <w:noProof/>
          <w:szCs w:val="24"/>
        </w:rPr>
        <w:t>[1]</w:t>
      </w:r>
      <w:r w:rsidRPr="00AC4156">
        <w:rPr>
          <w:rFonts w:ascii="Calibri" w:hAnsi="Calibri" w:cs="Times New Roman"/>
          <w:noProof/>
          <w:szCs w:val="24"/>
        </w:rPr>
        <w:tab/>
        <w:t xml:space="preserve">L. Wall, “PHP Tutorial,” </w:t>
      </w:r>
      <w:r w:rsidRPr="00AC4156">
        <w:rPr>
          <w:rFonts w:ascii="Calibri" w:hAnsi="Calibri" w:cs="Times New Roman"/>
          <w:i/>
          <w:iCs/>
          <w:noProof/>
          <w:szCs w:val="24"/>
        </w:rPr>
        <w:t>TutorialsPoint</w:t>
      </w:r>
      <w:r w:rsidRPr="00AC4156">
        <w:rPr>
          <w:rFonts w:ascii="Calibri" w:hAnsi="Calibri" w:cs="Times New Roman"/>
          <w:noProof/>
          <w:szCs w:val="24"/>
        </w:rPr>
        <w:t>, p. 148, 2015.</w:t>
      </w:r>
    </w:p>
    <w:p w14:paraId="7DF3945E"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[2]</w:t>
      </w:r>
      <w:r w:rsidRPr="00AC4156">
        <w:rPr>
          <w:rFonts w:ascii="Calibri" w:hAnsi="Calibri" w:cs="Times New Roman"/>
          <w:noProof/>
          <w:szCs w:val="24"/>
        </w:rPr>
        <w:tab/>
        <w:t xml:space="preserve">w3schools, “PHP 5 Tutorial,” </w:t>
      </w:r>
      <w:r w:rsidRPr="00AC4156">
        <w:rPr>
          <w:rFonts w:ascii="Calibri" w:hAnsi="Calibri" w:cs="Times New Roman"/>
          <w:i/>
          <w:iCs/>
          <w:noProof/>
          <w:szCs w:val="24"/>
        </w:rPr>
        <w:t>2017</w:t>
      </w:r>
      <w:r w:rsidRPr="00AC4156">
        <w:rPr>
          <w:rFonts w:ascii="Calibri" w:hAnsi="Calibri" w:cs="Times New Roman"/>
          <w:noProof/>
          <w:szCs w:val="24"/>
        </w:rPr>
        <w:t>. p. 100, 2017.</w:t>
      </w:r>
    </w:p>
    <w:p w14:paraId="048FC886"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[3]</w:t>
      </w:r>
      <w:r w:rsidRPr="00AC4156">
        <w:rPr>
          <w:rFonts w:ascii="Calibri" w:hAnsi="Calibri" w:cs="Times New Roman"/>
          <w:noProof/>
          <w:szCs w:val="24"/>
        </w:rPr>
        <w:tab/>
        <w:t>“PHP Tutorial - Learn PHP.”</w:t>
      </w:r>
    </w:p>
    <w:p w14:paraId="1B0C5F39"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[4]</w:t>
      </w:r>
      <w:r w:rsidRPr="00AC4156">
        <w:rPr>
          <w:rFonts w:ascii="Calibri" w:hAnsi="Calibri" w:cs="Times New Roman"/>
          <w:noProof/>
          <w:szCs w:val="24"/>
        </w:rPr>
        <w:tab/>
        <w:t xml:space="preserve">The PHP Group, “PHP: What is PHP? - Manual,” </w:t>
      </w:r>
      <w:r w:rsidRPr="00AC4156">
        <w:rPr>
          <w:rFonts w:ascii="Calibri" w:hAnsi="Calibri" w:cs="Times New Roman"/>
          <w:i/>
          <w:iCs/>
          <w:noProof/>
          <w:szCs w:val="24"/>
        </w:rPr>
        <w:t>my PHP.net</w:t>
      </w:r>
      <w:r w:rsidRPr="00AC4156">
        <w:rPr>
          <w:rFonts w:ascii="Calibri" w:hAnsi="Calibri" w:cs="Times New Roman"/>
          <w:noProof/>
          <w:szCs w:val="24"/>
        </w:rPr>
        <w:t>, 2017. [Online]. Available: https://www.php.net/manual/en/intro-whatis.php. [Accessed: 13-May-2019].</w:t>
      </w:r>
    </w:p>
    <w:p w14:paraId="44ADDD6E" w14:textId="77777777" w:rsidR="00AC4156" w:rsidRPr="00AC4156" w:rsidRDefault="00AC4156" w:rsidP="00AC4156">
      <w:pPr>
        <w:widowControl w:val="0"/>
        <w:autoSpaceDE w:val="0"/>
        <w:autoSpaceDN w:val="0"/>
        <w:adjustRightInd w:val="0"/>
        <w:spacing w:line="240" w:lineRule="auto"/>
        <w:ind w:left="640" w:hanging="640"/>
        <w:rPr>
          <w:rFonts w:ascii="Calibri" w:hAnsi="Calibri"/>
          <w:noProof/>
        </w:rPr>
      </w:pPr>
      <w:r w:rsidRPr="00AC4156">
        <w:rPr>
          <w:rFonts w:ascii="Calibri" w:hAnsi="Calibri" w:cs="Times New Roman"/>
          <w:noProof/>
          <w:szCs w:val="24"/>
        </w:rPr>
        <w:t>[5]</w:t>
      </w:r>
      <w:r w:rsidRPr="00AC4156">
        <w:rPr>
          <w:rFonts w:ascii="Calibri" w:hAnsi="Calibri" w:cs="Times New Roman"/>
          <w:noProof/>
          <w:szCs w:val="24"/>
        </w:rPr>
        <w:tab/>
        <w:t>“PHP Tutorials - GeeksforGeeks.” [Online]. Available: https://www.geeksforgeeks.org/php/. [Accessed: 13-May-2019].</w:t>
      </w:r>
    </w:p>
    <w:p w14:paraId="0CD6AC38" w14:textId="7CA3DE8E" w:rsidR="004C4F5A" w:rsidRPr="00D05C1D" w:rsidRDefault="00AC4156" w:rsidP="00336685">
      <w:pPr>
        <w:rPr>
          <w:rtl/>
        </w:rPr>
      </w:pPr>
      <w:r>
        <w:fldChar w:fldCharType="end"/>
      </w:r>
    </w:p>
    <w:sectPr w:rsidR="004C4F5A" w:rsidRPr="00D05C1D" w:rsidSect="00843101">
      <w:footerReference w:type="default" r:id="rId43"/>
      <w:pgSz w:w="11906" w:h="16838"/>
      <w:pgMar w:top="1440" w:right="991" w:bottom="1440" w:left="1077" w:header="709" w:footer="2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C5B79" w14:textId="77777777" w:rsidR="003A42BF" w:rsidRDefault="003A42BF" w:rsidP="00170FBB">
      <w:pPr>
        <w:spacing w:after="0" w:line="240" w:lineRule="auto"/>
      </w:pPr>
      <w:r>
        <w:separator/>
      </w:r>
    </w:p>
  </w:endnote>
  <w:endnote w:type="continuationSeparator" w:id="0">
    <w:p w14:paraId="1A7196F8" w14:textId="77777777" w:rsidR="003A42BF" w:rsidRDefault="003A42BF" w:rsidP="00170FBB">
      <w:pPr>
        <w:spacing w:after="0" w:line="240" w:lineRule="auto"/>
      </w:pPr>
      <w:r>
        <w:continuationSeparator/>
      </w:r>
    </w:p>
  </w:endnote>
  <w:endnote w:type="continuationNotice" w:id="1">
    <w:p w14:paraId="6C903AFC" w14:textId="77777777" w:rsidR="003A42BF" w:rsidRDefault="003A42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B0DBA" w14:textId="77777777" w:rsidR="00AC4156" w:rsidRDefault="00AC4156" w:rsidP="00843101">
    <w:pPr>
      <w:spacing w:before="60" w:after="60"/>
      <w:rPr>
        <w:rFonts w:cstheme="minorHAnsi"/>
        <w:bCs/>
        <w:sz w:val="20"/>
        <w:szCs w:val="20"/>
      </w:rPr>
    </w:pPr>
  </w:p>
  <w:p w14:paraId="64272A9A" w14:textId="1021BB4C" w:rsidR="00AC4156" w:rsidRPr="00843101" w:rsidRDefault="00AC4156" w:rsidP="00843101">
    <w:pPr>
      <w:spacing w:before="60" w:after="60"/>
      <w:rPr>
        <w:rFonts w:ascii="Calibri" w:hAnsi="Calibri" w:cs="Arial"/>
        <w:b/>
        <w:sz w:val="32"/>
        <w:szCs w:val="32"/>
      </w:rPr>
    </w:pPr>
    <w:r w:rsidRPr="00843101">
      <w:rPr>
        <w:rFonts w:cstheme="minorHAnsi"/>
        <w:bCs/>
        <w:sz w:val="20"/>
        <w:szCs w:val="20"/>
      </w:rPr>
      <w:t>Visualisation of IoT data</w:t>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Pr>
        <w:noProof/>
        <w:color w:val="4472C4" w:themeColor="accent1"/>
        <w:sz w:val="20"/>
        <w:szCs w:val="20"/>
      </w:rPr>
      <w:t>6</w:t>
    </w:r>
    <w:r w:rsidRPr="666FB8DE">
      <w:rPr>
        <w:noProof/>
        <w:color w:val="4472C4" w:themeColor="accent1"/>
        <w:sz w:val="20"/>
        <w:szCs w:val="20"/>
      </w:rPr>
      <w:fldChar w:fldCharType="end"/>
    </w:r>
  </w:p>
  <w:p w14:paraId="64272A9B" w14:textId="77777777" w:rsidR="00AC4156" w:rsidRPr="00D6677F" w:rsidRDefault="00AC4156" w:rsidP="00D6677F">
    <w:pPr>
      <w:pStyle w:val="Footer"/>
    </w:pPr>
  </w:p>
  <w:p w14:paraId="576BD77B" w14:textId="77777777" w:rsidR="00AC4156" w:rsidRDefault="00AC41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61329" w14:textId="77777777" w:rsidR="003A42BF" w:rsidRDefault="003A42BF" w:rsidP="00170FBB">
      <w:pPr>
        <w:spacing w:after="0" w:line="240" w:lineRule="auto"/>
      </w:pPr>
      <w:r>
        <w:separator/>
      </w:r>
    </w:p>
  </w:footnote>
  <w:footnote w:type="continuationSeparator" w:id="0">
    <w:p w14:paraId="7B1895AD" w14:textId="77777777" w:rsidR="003A42BF" w:rsidRDefault="003A42BF" w:rsidP="00170FBB">
      <w:pPr>
        <w:spacing w:after="0" w:line="240" w:lineRule="auto"/>
      </w:pPr>
      <w:r>
        <w:continuationSeparator/>
      </w:r>
    </w:p>
  </w:footnote>
  <w:footnote w:type="continuationNotice" w:id="1">
    <w:p w14:paraId="333C6219" w14:textId="77777777" w:rsidR="003A42BF" w:rsidRDefault="003A42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00435"/>
    <w:multiLevelType w:val="hybridMultilevel"/>
    <w:tmpl w:val="06460B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82E7E"/>
    <w:multiLevelType w:val="hybridMultilevel"/>
    <w:tmpl w:val="981290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30360A"/>
    <w:multiLevelType w:val="hybridMultilevel"/>
    <w:tmpl w:val="BB0C3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E4544"/>
    <w:multiLevelType w:val="hybridMultilevel"/>
    <w:tmpl w:val="8196E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B0A91"/>
    <w:multiLevelType w:val="hybridMultilevel"/>
    <w:tmpl w:val="0EE8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421F80"/>
    <w:multiLevelType w:val="hybridMultilevel"/>
    <w:tmpl w:val="46BCF354"/>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2A4659"/>
    <w:multiLevelType w:val="hybridMultilevel"/>
    <w:tmpl w:val="32D2EE8E"/>
    <w:lvl w:ilvl="0" w:tplc="08090001">
      <w:start w:val="1"/>
      <w:numFmt w:val="bullet"/>
      <w:lvlText w:val=""/>
      <w:lvlJc w:val="left"/>
      <w:pPr>
        <w:ind w:left="360" w:hanging="360"/>
      </w:pPr>
      <w:rPr>
        <w:rFonts w:ascii="Symbol" w:hAnsi="Symbol" w:hint="default"/>
      </w:rPr>
    </w:lvl>
    <w:lvl w:ilvl="1" w:tplc="51D6024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327DE6"/>
    <w:multiLevelType w:val="hybridMultilevel"/>
    <w:tmpl w:val="48B26D2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D346AD"/>
    <w:multiLevelType w:val="hybridMultilevel"/>
    <w:tmpl w:val="24263F70"/>
    <w:lvl w:ilvl="0" w:tplc="0809000F">
      <w:start w:val="1"/>
      <w:numFmt w:val="decimal"/>
      <w:lvlText w:val="%1."/>
      <w:lvlJc w:val="left"/>
      <w:pPr>
        <w:ind w:left="720" w:hanging="360"/>
      </w:pPr>
      <w:rPr>
        <w:rFonts w:hint="default"/>
      </w:rPr>
    </w:lvl>
    <w:lvl w:ilvl="1" w:tplc="51D602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FB4772"/>
    <w:multiLevelType w:val="hybridMultilevel"/>
    <w:tmpl w:val="3A60E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A52746"/>
    <w:multiLevelType w:val="hybridMultilevel"/>
    <w:tmpl w:val="C8CA7F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044622"/>
    <w:multiLevelType w:val="hybridMultilevel"/>
    <w:tmpl w:val="79F8AFC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DA12DD"/>
    <w:multiLevelType w:val="hybridMultilevel"/>
    <w:tmpl w:val="79CAD9F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568B4"/>
    <w:multiLevelType w:val="hybridMultilevel"/>
    <w:tmpl w:val="0C00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422289"/>
    <w:multiLevelType w:val="hybridMultilevel"/>
    <w:tmpl w:val="B9C8AA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29D054E"/>
    <w:multiLevelType w:val="hybridMultilevel"/>
    <w:tmpl w:val="64045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701C5"/>
    <w:multiLevelType w:val="hybridMultilevel"/>
    <w:tmpl w:val="232CAE3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D2D636E"/>
    <w:multiLevelType w:val="multilevel"/>
    <w:tmpl w:val="B07E4FC2"/>
    <w:lvl w:ilvl="0">
      <w:start w:val="1"/>
      <w:numFmt w:val="decimal"/>
      <w:lvlText w:val="%1."/>
      <w:lvlJc w:val="left"/>
      <w:pPr>
        <w:ind w:left="720" w:hanging="360"/>
      </w:pPr>
      <w:rPr>
        <w:rFonts w:hint="default"/>
      </w:rPr>
    </w:lvl>
    <w:lvl w:ilvl="1">
      <w:start w:val="4"/>
      <w:numFmt w:val="decimal"/>
      <w:isLgl/>
      <w:lvlText w:val="%1.%2"/>
      <w:lvlJc w:val="left"/>
      <w:pPr>
        <w:ind w:left="906" w:hanging="54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2617A10"/>
    <w:multiLevelType w:val="multilevel"/>
    <w:tmpl w:val="49909B0E"/>
    <w:lvl w:ilvl="0">
      <w:start w:val="1"/>
      <w:numFmt w:val="decimal"/>
      <w:lvlText w:val="%1-"/>
      <w:lvlJc w:val="left"/>
      <w:pPr>
        <w:tabs>
          <w:tab w:val="num" w:pos="360"/>
        </w:tabs>
        <w:ind w:left="360" w:hanging="360"/>
      </w:pPr>
      <w:rPr>
        <w:rFonts w:asciiTheme="minorHAnsi" w:eastAsiaTheme="minorHAnsi" w:hAnsiTheme="minorHAnsi" w:cstheme="minorHAnsi"/>
        <w:sz w:val="20"/>
      </w:rPr>
    </w:lvl>
    <w:lvl w:ilvl="1">
      <w:numFmt w:val="bullet"/>
      <w:lvlText w:val="-"/>
      <w:lvlJc w:val="left"/>
      <w:pPr>
        <w:ind w:left="1080" w:hanging="360"/>
      </w:pPr>
      <w:rPr>
        <w:rFonts w:ascii="Calibri" w:eastAsiaTheme="minorHAnsi" w:hAnsi="Calibri" w:cs="Calibr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697A43FC"/>
    <w:multiLevelType w:val="hybridMultilevel"/>
    <w:tmpl w:val="D45206F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E411191"/>
    <w:multiLevelType w:val="hybridMultilevel"/>
    <w:tmpl w:val="09ECF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BC5571"/>
    <w:multiLevelType w:val="hybridMultilevel"/>
    <w:tmpl w:val="43A0A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1471E7"/>
    <w:multiLevelType w:val="hybridMultilevel"/>
    <w:tmpl w:val="A538F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1579B7"/>
    <w:multiLevelType w:val="hybridMultilevel"/>
    <w:tmpl w:val="CF9E5F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13"/>
  </w:num>
  <w:num w:numId="4">
    <w:abstractNumId w:val="0"/>
  </w:num>
  <w:num w:numId="5">
    <w:abstractNumId w:val="3"/>
  </w:num>
  <w:num w:numId="6">
    <w:abstractNumId w:val="6"/>
  </w:num>
  <w:num w:numId="7">
    <w:abstractNumId w:val="8"/>
  </w:num>
  <w:num w:numId="8">
    <w:abstractNumId w:val="2"/>
  </w:num>
  <w:num w:numId="9">
    <w:abstractNumId w:val="7"/>
  </w:num>
  <w:num w:numId="10">
    <w:abstractNumId w:val="21"/>
  </w:num>
  <w:num w:numId="11">
    <w:abstractNumId w:val="5"/>
  </w:num>
  <w:num w:numId="12">
    <w:abstractNumId w:val="1"/>
  </w:num>
  <w:num w:numId="13">
    <w:abstractNumId w:val="4"/>
  </w:num>
  <w:num w:numId="14">
    <w:abstractNumId w:val="10"/>
  </w:num>
  <w:num w:numId="15">
    <w:abstractNumId w:val="19"/>
  </w:num>
  <w:num w:numId="16">
    <w:abstractNumId w:val="11"/>
  </w:num>
  <w:num w:numId="17">
    <w:abstractNumId w:val="16"/>
  </w:num>
  <w:num w:numId="18">
    <w:abstractNumId w:val="20"/>
  </w:num>
  <w:num w:numId="19">
    <w:abstractNumId w:val="15"/>
  </w:num>
  <w:num w:numId="20">
    <w:abstractNumId w:val="23"/>
  </w:num>
  <w:num w:numId="21">
    <w:abstractNumId w:val="14"/>
  </w:num>
  <w:num w:numId="22">
    <w:abstractNumId w:val="22"/>
  </w:num>
  <w:num w:numId="23">
    <w:abstractNumId w:val="17"/>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1FF2"/>
    <w:rsid w:val="00002FCD"/>
    <w:rsid w:val="00003A30"/>
    <w:rsid w:val="00004C5E"/>
    <w:rsid w:val="0000551A"/>
    <w:rsid w:val="00005A24"/>
    <w:rsid w:val="00010094"/>
    <w:rsid w:val="000107F8"/>
    <w:rsid w:val="00010D77"/>
    <w:rsid w:val="00011914"/>
    <w:rsid w:val="00011EC4"/>
    <w:rsid w:val="00013E3C"/>
    <w:rsid w:val="00014589"/>
    <w:rsid w:val="00014B44"/>
    <w:rsid w:val="00017732"/>
    <w:rsid w:val="00021B84"/>
    <w:rsid w:val="00022112"/>
    <w:rsid w:val="000235C4"/>
    <w:rsid w:val="0002503B"/>
    <w:rsid w:val="00027D75"/>
    <w:rsid w:val="000302E5"/>
    <w:rsid w:val="00030829"/>
    <w:rsid w:val="000308D9"/>
    <w:rsid w:val="00036FE0"/>
    <w:rsid w:val="00041F95"/>
    <w:rsid w:val="0004351E"/>
    <w:rsid w:val="00044527"/>
    <w:rsid w:val="0004487B"/>
    <w:rsid w:val="0004649E"/>
    <w:rsid w:val="00046F7F"/>
    <w:rsid w:val="00051F88"/>
    <w:rsid w:val="0005280E"/>
    <w:rsid w:val="00053E13"/>
    <w:rsid w:val="0006062B"/>
    <w:rsid w:val="00060B58"/>
    <w:rsid w:val="00060BB3"/>
    <w:rsid w:val="000620E9"/>
    <w:rsid w:val="00062F95"/>
    <w:rsid w:val="0006369B"/>
    <w:rsid w:val="000652F6"/>
    <w:rsid w:val="00074528"/>
    <w:rsid w:val="00075652"/>
    <w:rsid w:val="000771E0"/>
    <w:rsid w:val="00077A45"/>
    <w:rsid w:val="000828FE"/>
    <w:rsid w:val="00082D36"/>
    <w:rsid w:val="00085A14"/>
    <w:rsid w:val="00086018"/>
    <w:rsid w:val="0009044F"/>
    <w:rsid w:val="000904E6"/>
    <w:rsid w:val="00091EE8"/>
    <w:rsid w:val="0009342D"/>
    <w:rsid w:val="000939DF"/>
    <w:rsid w:val="00093B40"/>
    <w:rsid w:val="00093EB1"/>
    <w:rsid w:val="00094886"/>
    <w:rsid w:val="00097250"/>
    <w:rsid w:val="000976E2"/>
    <w:rsid w:val="00097FB3"/>
    <w:rsid w:val="000A06FB"/>
    <w:rsid w:val="000A0786"/>
    <w:rsid w:val="000A2562"/>
    <w:rsid w:val="000A2C47"/>
    <w:rsid w:val="000A4AF6"/>
    <w:rsid w:val="000B474D"/>
    <w:rsid w:val="000B5864"/>
    <w:rsid w:val="000B5C6E"/>
    <w:rsid w:val="000C36D6"/>
    <w:rsid w:val="000C379A"/>
    <w:rsid w:val="000C385B"/>
    <w:rsid w:val="000C7205"/>
    <w:rsid w:val="000D0B8F"/>
    <w:rsid w:val="000D4014"/>
    <w:rsid w:val="000D4AC5"/>
    <w:rsid w:val="000D4B87"/>
    <w:rsid w:val="000D5025"/>
    <w:rsid w:val="000D59E2"/>
    <w:rsid w:val="000D5F68"/>
    <w:rsid w:val="000E1946"/>
    <w:rsid w:val="000E5681"/>
    <w:rsid w:val="000F0EF4"/>
    <w:rsid w:val="000F156A"/>
    <w:rsid w:val="000F1A92"/>
    <w:rsid w:val="000F2425"/>
    <w:rsid w:val="000F39E4"/>
    <w:rsid w:val="000F471A"/>
    <w:rsid w:val="000F53E6"/>
    <w:rsid w:val="000F558B"/>
    <w:rsid w:val="000F646E"/>
    <w:rsid w:val="000F69DB"/>
    <w:rsid w:val="000F6E4D"/>
    <w:rsid w:val="000F726F"/>
    <w:rsid w:val="000F7320"/>
    <w:rsid w:val="000F7EF2"/>
    <w:rsid w:val="001002AB"/>
    <w:rsid w:val="001009AB"/>
    <w:rsid w:val="00100BA4"/>
    <w:rsid w:val="00102C98"/>
    <w:rsid w:val="00103D3F"/>
    <w:rsid w:val="00106386"/>
    <w:rsid w:val="00106981"/>
    <w:rsid w:val="00107047"/>
    <w:rsid w:val="0010777F"/>
    <w:rsid w:val="001101B9"/>
    <w:rsid w:val="00110E58"/>
    <w:rsid w:val="00112291"/>
    <w:rsid w:val="001130B6"/>
    <w:rsid w:val="00113358"/>
    <w:rsid w:val="00113602"/>
    <w:rsid w:val="00113941"/>
    <w:rsid w:val="001149AA"/>
    <w:rsid w:val="00114E2A"/>
    <w:rsid w:val="00115756"/>
    <w:rsid w:val="001168DD"/>
    <w:rsid w:val="0012043E"/>
    <w:rsid w:val="001305E0"/>
    <w:rsid w:val="001306E1"/>
    <w:rsid w:val="00131BEE"/>
    <w:rsid w:val="00132F24"/>
    <w:rsid w:val="00132FEF"/>
    <w:rsid w:val="00133127"/>
    <w:rsid w:val="001335BE"/>
    <w:rsid w:val="00134BED"/>
    <w:rsid w:val="00134CB9"/>
    <w:rsid w:val="0013505C"/>
    <w:rsid w:val="001354EE"/>
    <w:rsid w:val="00137248"/>
    <w:rsid w:val="00137B0C"/>
    <w:rsid w:val="00137EA0"/>
    <w:rsid w:val="001406DC"/>
    <w:rsid w:val="0014183E"/>
    <w:rsid w:val="001418B0"/>
    <w:rsid w:val="00145CF8"/>
    <w:rsid w:val="001460AA"/>
    <w:rsid w:val="00146C38"/>
    <w:rsid w:val="00150431"/>
    <w:rsid w:val="00153003"/>
    <w:rsid w:val="0015322D"/>
    <w:rsid w:val="001551BE"/>
    <w:rsid w:val="00156773"/>
    <w:rsid w:val="00156C27"/>
    <w:rsid w:val="00157C96"/>
    <w:rsid w:val="001600B0"/>
    <w:rsid w:val="001622E9"/>
    <w:rsid w:val="00163C70"/>
    <w:rsid w:val="00164769"/>
    <w:rsid w:val="00164DD3"/>
    <w:rsid w:val="001703F0"/>
    <w:rsid w:val="001706AD"/>
    <w:rsid w:val="00170AA0"/>
    <w:rsid w:val="00170ED2"/>
    <w:rsid w:val="00170FBB"/>
    <w:rsid w:val="00171254"/>
    <w:rsid w:val="001719D4"/>
    <w:rsid w:val="00171F0F"/>
    <w:rsid w:val="00172626"/>
    <w:rsid w:val="001740FC"/>
    <w:rsid w:val="00174E98"/>
    <w:rsid w:val="001755C4"/>
    <w:rsid w:val="001779A7"/>
    <w:rsid w:val="00180C7F"/>
    <w:rsid w:val="00181439"/>
    <w:rsid w:val="00184074"/>
    <w:rsid w:val="001840D8"/>
    <w:rsid w:val="001848E1"/>
    <w:rsid w:val="0019085B"/>
    <w:rsid w:val="00190A05"/>
    <w:rsid w:val="001925A8"/>
    <w:rsid w:val="00192D29"/>
    <w:rsid w:val="00195347"/>
    <w:rsid w:val="00195A5C"/>
    <w:rsid w:val="00196C9E"/>
    <w:rsid w:val="00197242"/>
    <w:rsid w:val="00197905"/>
    <w:rsid w:val="00197A20"/>
    <w:rsid w:val="001A01F7"/>
    <w:rsid w:val="001A0738"/>
    <w:rsid w:val="001A0B2E"/>
    <w:rsid w:val="001A148C"/>
    <w:rsid w:val="001A15BB"/>
    <w:rsid w:val="001A1B4D"/>
    <w:rsid w:val="001A1C97"/>
    <w:rsid w:val="001A32E0"/>
    <w:rsid w:val="001A3636"/>
    <w:rsid w:val="001A3904"/>
    <w:rsid w:val="001A3C30"/>
    <w:rsid w:val="001A3C5C"/>
    <w:rsid w:val="001A4E9A"/>
    <w:rsid w:val="001A5CDF"/>
    <w:rsid w:val="001B07DD"/>
    <w:rsid w:val="001B441B"/>
    <w:rsid w:val="001B4A71"/>
    <w:rsid w:val="001B4FD5"/>
    <w:rsid w:val="001B7C7E"/>
    <w:rsid w:val="001C0017"/>
    <w:rsid w:val="001C0984"/>
    <w:rsid w:val="001C1023"/>
    <w:rsid w:val="001C2BF3"/>
    <w:rsid w:val="001C55E8"/>
    <w:rsid w:val="001C67BD"/>
    <w:rsid w:val="001C6BA2"/>
    <w:rsid w:val="001C7164"/>
    <w:rsid w:val="001D039A"/>
    <w:rsid w:val="001D0596"/>
    <w:rsid w:val="001D0BC4"/>
    <w:rsid w:val="001D1593"/>
    <w:rsid w:val="001D1D1F"/>
    <w:rsid w:val="001D3650"/>
    <w:rsid w:val="001D373C"/>
    <w:rsid w:val="001D7AD2"/>
    <w:rsid w:val="001E1C91"/>
    <w:rsid w:val="001E1E15"/>
    <w:rsid w:val="001E310D"/>
    <w:rsid w:val="001E3656"/>
    <w:rsid w:val="001E37FE"/>
    <w:rsid w:val="001E4EBD"/>
    <w:rsid w:val="001E5EB7"/>
    <w:rsid w:val="001F036A"/>
    <w:rsid w:val="001F0DA7"/>
    <w:rsid w:val="001F159C"/>
    <w:rsid w:val="001F3258"/>
    <w:rsid w:val="001F3315"/>
    <w:rsid w:val="001F341E"/>
    <w:rsid w:val="001F6D56"/>
    <w:rsid w:val="001F7632"/>
    <w:rsid w:val="002016A3"/>
    <w:rsid w:val="0020170F"/>
    <w:rsid w:val="00201C5E"/>
    <w:rsid w:val="00202233"/>
    <w:rsid w:val="00202A34"/>
    <w:rsid w:val="002068C9"/>
    <w:rsid w:val="00206FDB"/>
    <w:rsid w:val="00210B47"/>
    <w:rsid w:val="00215692"/>
    <w:rsid w:val="002167FD"/>
    <w:rsid w:val="00216A69"/>
    <w:rsid w:val="00220584"/>
    <w:rsid w:val="00221187"/>
    <w:rsid w:val="0022137D"/>
    <w:rsid w:val="0022177A"/>
    <w:rsid w:val="002227F6"/>
    <w:rsid w:val="002274C6"/>
    <w:rsid w:val="002305D5"/>
    <w:rsid w:val="00232423"/>
    <w:rsid w:val="00232755"/>
    <w:rsid w:val="0023305A"/>
    <w:rsid w:val="00233741"/>
    <w:rsid w:val="00233C3B"/>
    <w:rsid w:val="002348CF"/>
    <w:rsid w:val="00234CF5"/>
    <w:rsid w:val="0023608C"/>
    <w:rsid w:val="002421EA"/>
    <w:rsid w:val="0024265E"/>
    <w:rsid w:val="002439C1"/>
    <w:rsid w:val="00244341"/>
    <w:rsid w:val="002456D4"/>
    <w:rsid w:val="0024601F"/>
    <w:rsid w:val="002471FA"/>
    <w:rsid w:val="0025046F"/>
    <w:rsid w:val="00250590"/>
    <w:rsid w:val="002507E3"/>
    <w:rsid w:val="00251B4D"/>
    <w:rsid w:val="002529A0"/>
    <w:rsid w:val="00253819"/>
    <w:rsid w:val="0025393C"/>
    <w:rsid w:val="00256CFA"/>
    <w:rsid w:val="002578D8"/>
    <w:rsid w:val="00257F60"/>
    <w:rsid w:val="00261CA6"/>
    <w:rsid w:val="00262954"/>
    <w:rsid w:val="002642C9"/>
    <w:rsid w:val="00264D3F"/>
    <w:rsid w:val="0026565E"/>
    <w:rsid w:val="00265919"/>
    <w:rsid w:val="00265B7E"/>
    <w:rsid w:val="00266505"/>
    <w:rsid w:val="00267B1C"/>
    <w:rsid w:val="00267CC6"/>
    <w:rsid w:val="00270050"/>
    <w:rsid w:val="002731FB"/>
    <w:rsid w:val="00273985"/>
    <w:rsid w:val="0027670C"/>
    <w:rsid w:val="00280FD0"/>
    <w:rsid w:val="0028133C"/>
    <w:rsid w:val="00282C77"/>
    <w:rsid w:val="0028627F"/>
    <w:rsid w:val="00286C17"/>
    <w:rsid w:val="00287CD9"/>
    <w:rsid w:val="00287D28"/>
    <w:rsid w:val="002908AC"/>
    <w:rsid w:val="0029097B"/>
    <w:rsid w:val="0029157D"/>
    <w:rsid w:val="00291F26"/>
    <w:rsid w:val="00292050"/>
    <w:rsid w:val="00292D1B"/>
    <w:rsid w:val="00294462"/>
    <w:rsid w:val="00294A49"/>
    <w:rsid w:val="00294B51"/>
    <w:rsid w:val="00296839"/>
    <w:rsid w:val="0029765D"/>
    <w:rsid w:val="002A1437"/>
    <w:rsid w:val="002A263B"/>
    <w:rsid w:val="002A2AC7"/>
    <w:rsid w:val="002A3B22"/>
    <w:rsid w:val="002A3F98"/>
    <w:rsid w:val="002A4E20"/>
    <w:rsid w:val="002B0178"/>
    <w:rsid w:val="002B2A39"/>
    <w:rsid w:val="002B2AA7"/>
    <w:rsid w:val="002B3BDD"/>
    <w:rsid w:val="002B4074"/>
    <w:rsid w:val="002B40E5"/>
    <w:rsid w:val="002B6876"/>
    <w:rsid w:val="002B6A54"/>
    <w:rsid w:val="002C29AE"/>
    <w:rsid w:val="002C2C29"/>
    <w:rsid w:val="002C2ED9"/>
    <w:rsid w:val="002C456C"/>
    <w:rsid w:val="002C4D60"/>
    <w:rsid w:val="002C65CF"/>
    <w:rsid w:val="002C6932"/>
    <w:rsid w:val="002D0AE5"/>
    <w:rsid w:val="002D100C"/>
    <w:rsid w:val="002D1D99"/>
    <w:rsid w:val="002D2903"/>
    <w:rsid w:val="002D3D20"/>
    <w:rsid w:val="002D5062"/>
    <w:rsid w:val="002D71D2"/>
    <w:rsid w:val="002E043D"/>
    <w:rsid w:val="002E09AF"/>
    <w:rsid w:val="002E241E"/>
    <w:rsid w:val="002E3A42"/>
    <w:rsid w:val="002E4343"/>
    <w:rsid w:val="002E49E7"/>
    <w:rsid w:val="002E5290"/>
    <w:rsid w:val="002E5523"/>
    <w:rsid w:val="002E6CEE"/>
    <w:rsid w:val="002E7E4C"/>
    <w:rsid w:val="002F0D67"/>
    <w:rsid w:val="002F1919"/>
    <w:rsid w:val="002F383D"/>
    <w:rsid w:val="002F43D5"/>
    <w:rsid w:val="002F4E02"/>
    <w:rsid w:val="002F60BD"/>
    <w:rsid w:val="002F67DB"/>
    <w:rsid w:val="002F6D96"/>
    <w:rsid w:val="002F6DA3"/>
    <w:rsid w:val="002F7644"/>
    <w:rsid w:val="003005F6"/>
    <w:rsid w:val="00302443"/>
    <w:rsid w:val="00304CB9"/>
    <w:rsid w:val="003072A1"/>
    <w:rsid w:val="0031014C"/>
    <w:rsid w:val="003108C3"/>
    <w:rsid w:val="003119CD"/>
    <w:rsid w:val="00312F73"/>
    <w:rsid w:val="00314FFA"/>
    <w:rsid w:val="0031585E"/>
    <w:rsid w:val="00315BBF"/>
    <w:rsid w:val="00315CCE"/>
    <w:rsid w:val="00315F20"/>
    <w:rsid w:val="00316B47"/>
    <w:rsid w:val="003227FF"/>
    <w:rsid w:val="00325633"/>
    <w:rsid w:val="00326081"/>
    <w:rsid w:val="00326169"/>
    <w:rsid w:val="00326761"/>
    <w:rsid w:val="00326B33"/>
    <w:rsid w:val="003273F1"/>
    <w:rsid w:val="0033052B"/>
    <w:rsid w:val="00332F8A"/>
    <w:rsid w:val="00333A03"/>
    <w:rsid w:val="00335517"/>
    <w:rsid w:val="0033590A"/>
    <w:rsid w:val="003361D4"/>
    <w:rsid w:val="00336685"/>
    <w:rsid w:val="00340BAD"/>
    <w:rsid w:val="00341789"/>
    <w:rsid w:val="003419A6"/>
    <w:rsid w:val="00342C14"/>
    <w:rsid w:val="00343CA2"/>
    <w:rsid w:val="00345EBE"/>
    <w:rsid w:val="00346781"/>
    <w:rsid w:val="00347CE0"/>
    <w:rsid w:val="00347F4E"/>
    <w:rsid w:val="0035057D"/>
    <w:rsid w:val="00354499"/>
    <w:rsid w:val="00354594"/>
    <w:rsid w:val="0035470B"/>
    <w:rsid w:val="003567D5"/>
    <w:rsid w:val="00357083"/>
    <w:rsid w:val="0036021D"/>
    <w:rsid w:val="0036025F"/>
    <w:rsid w:val="003611F1"/>
    <w:rsid w:val="00361A32"/>
    <w:rsid w:val="0036211D"/>
    <w:rsid w:val="00362716"/>
    <w:rsid w:val="00362BEC"/>
    <w:rsid w:val="00362DE6"/>
    <w:rsid w:val="00362E44"/>
    <w:rsid w:val="00363865"/>
    <w:rsid w:val="0036460D"/>
    <w:rsid w:val="003675FB"/>
    <w:rsid w:val="00372522"/>
    <w:rsid w:val="0037351E"/>
    <w:rsid w:val="00374322"/>
    <w:rsid w:val="00374A4F"/>
    <w:rsid w:val="003753BD"/>
    <w:rsid w:val="00376CC1"/>
    <w:rsid w:val="00377732"/>
    <w:rsid w:val="00377BDB"/>
    <w:rsid w:val="00380A8E"/>
    <w:rsid w:val="00381993"/>
    <w:rsid w:val="003838D1"/>
    <w:rsid w:val="0038426F"/>
    <w:rsid w:val="003847A9"/>
    <w:rsid w:val="0038588F"/>
    <w:rsid w:val="00386BB6"/>
    <w:rsid w:val="003872F7"/>
    <w:rsid w:val="003877C3"/>
    <w:rsid w:val="00395112"/>
    <w:rsid w:val="003961DD"/>
    <w:rsid w:val="00397573"/>
    <w:rsid w:val="003A0AAE"/>
    <w:rsid w:val="003A35EA"/>
    <w:rsid w:val="003A3D13"/>
    <w:rsid w:val="003A42BF"/>
    <w:rsid w:val="003A5112"/>
    <w:rsid w:val="003A60E2"/>
    <w:rsid w:val="003A6264"/>
    <w:rsid w:val="003A6882"/>
    <w:rsid w:val="003A7183"/>
    <w:rsid w:val="003A740E"/>
    <w:rsid w:val="003A776B"/>
    <w:rsid w:val="003B006F"/>
    <w:rsid w:val="003B0ABB"/>
    <w:rsid w:val="003B18DD"/>
    <w:rsid w:val="003B20BF"/>
    <w:rsid w:val="003B2946"/>
    <w:rsid w:val="003B2DF0"/>
    <w:rsid w:val="003B3403"/>
    <w:rsid w:val="003B3E4D"/>
    <w:rsid w:val="003B4037"/>
    <w:rsid w:val="003B6B6B"/>
    <w:rsid w:val="003C09B2"/>
    <w:rsid w:val="003C28E7"/>
    <w:rsid w:val="003C3836"/>
    <w:rsid w:val="003C3A6E"/>
    <w:rsid w:val="003C506E"/>
    <w:rsid w:val="003C7D36"/>
    <w:rsid w:val="003D1867"/>
    <w:rsid w:val="003D28DD"/>
    <w:rsid w:val="003D3261"/>
    <w:rsid w:val="003D607F"/>
    <w:rsid w:val="003D6BE1"/>
    <w:rsid w:val="003E0AD4"/>
    <w:rsid w:val="003E0BAA"/>
    <w:rsid w:val="003E2419"/>
    <w:rsid w:val="003E2759"/>
    <w:rsid w:val="003E2A90"/>
    <w:rsid w:val="003E79C7"/>
    <w:rsid w:val="003E7C89"/>
    <w:rsid w:val="003E7D2C"/>
    <w:rsid w:val="003E7E6F"/>
    <w:rsid w:val="003F061D"/>
    <w:rsid w:val="003F226E"/>
    <w:rsid w:val="003F24F2"/>
    <w:rsid w:val="003F2953"/>
    <w:rsid w:val="003F299A"/>
    <w:rsid w:val="003F37E3"/>
    <w:rsid w:val="003F42D7"/>
    <w:rsid w:val="003F455A"/>
    <w:rsid w:val="003F473B"/>
    <w:rsid w:val="003F5AAD"/>
    <w:rsid w:val="003F6F74"/>
    <w:rsid w:val="004004BF"/>
    <w:rsid w:val="00401714"/>
    <w:rsid w:val="0040197A"/>
    <w:rsid w:val="00401B9F"/>
    <w:rsid w:val="00404F2E"/>
    <w:rsid w:val="00405168"/>
    <w:rsid w:val="00405EB1"/>
    <w:rsid w:val="004077B4"/>
    <w:rsid w:val="004077B7"/>
    <w:rsid w:val="00407DE3"/>
    <w:rsid w:val="00410B6A"/>
    <w:rsid w:val="00410DE7"/>
    <w:rsid w:val="0041226E"/>
    <w:rsid w:val="00415B5F"/>
    <w:rsid w:val="004164B9"/>
    <w:rsid w:val="00416D7F"/>
    <w:rsid w:val="004254FF"/>
    <w:rsid w:val="004306ED"/>
    <w:rsid w:val="004319E8"/>
    <w:rsid w:val="00432A60"/>
    <w:rsid w:val="0043592B"/>
    <w:rsid w:val="00437B87"/>
    <w:rsid w:val="00441BD6"/>
    <w:rsid w:val="00442D01"/>
    <w:rsid w:val="00444283"/>
    <w:rsid w:val="004444F6"/>
    <w:rsid w:val="0044613E"/>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51A4"/>
    <w:rsid w:val="00465593"/>
    <w:rsid w:val="00465F2F"/>
    <w:rsid w:val="00467C1B"/>
    <w:rsid w:val="00470EC1"/>
    <w:rsid w:val="004718D9"/>
    <w:rsid w:val="00471C0A"/>
    <w:rsid w:val="00472022"/>
    <w:rsid w:val="00472EE9"/>
    <w:rsid w:val="004738F9"/>
    <w:rsid w:val="00473BC8"/>
    <w:rsid w:val="004741D2"/>
    <w:rsid w:val="00474420"/>
    <w:rsid w:val="00475273"/>
    <w:rsid w:val="0048186A"/>
    <w:rsid w:val="0048267E"/>
    <w:rsid w:val="00484878"/>
    <w:rsid w:val="0048497A"/>
    <w:rsid w:val="00484E02"/>
    <w:rsid w:val="004858D2"/>
    <w:rsid w:val="00486A12"/>
    <w:rsid w:val="00486DFB"/>
    <w:rsid w:val="00486F18"/>
    <w:rsid w:val="0048757A"/>
    <w:rsid w:val="00490116"/>
    <w:rsid w:val="00490942"/>
    <w:rsid w:val="00491AB4"/>
    <w:rsid w:val="00492DB1"/>
    <w:rsid w:val="00494F76"/>
    <w:rsid w:val="004952F2"/>
    <w:rsid w:val="0049682D"/>
    <w:rsid w:val="00496992"/>
    <w:rsid w:val="00497983"/>
    <w:rsid w:val="004A3EF9"/>
    <w:rsid w:val="004A482D"/>
    <w:rsid w:val="004A4839"/>
    <w:rsid w:val="004A58EB"/>
    <w:rsid w:val="004A7DF3"/>
    <w:rsid w:val="004B102E"/>
    <w:rsid w:val="004B4BA9"/>
    <w:rsid w:val="004C0059"/>
    <w:rsid w:val="004C1F26"/>
    <w:rsid w:val="004C2195"/>
    <w:rsid w:val="004C26B8"/>
    <w:rsid w:val="004C26CC"/>
    <w:rsid w:val="004C27BF"/>
    <w:rsid w:val="004C3F54"/>
    <w:rsid w:val="004C491C"/>
    <w:rsid w:val="004C4F5A"/>
    <w:rsid w:val="004C51DE"/>
    <w:rsid w:val="004C6744"/>
    <w:rsid w:val="004C6C01"/>
    <w:rsid w:val="004D16A0"/>
    <w:rsid w:val="004D2F1D"/>
    <w:rsid w:val="004D346B"/>
    <w:rsid w:val="004D499C"/>
    <w:rsid w:val="004D5F37"/>
    <w:rsid w:val="004D7DC5"/>
    <w:rsid w:val="004E09E3"/>
    <w:rsid w:val="004E1A9B"/>
    <w:rsid w:val="004E341F"/>
    <w:rsid w:val="004E375A"/>
    <w:rsid w:val="004E44EC"/>
    <w:rsid w:val="004E4DC4"/>
    <w:rsid w:val="004E7DD2"/>
    <w:rsid w:val="004F10CD"/>
    <w:rsid w:val="004F1986"/>
    <w:rsid w:val="004F35D8"/>
    <w:rsid w:val="004F3BA6"/>
    <w:rsid w:val="004F3FB0"/>
    <w:rsid w:val="004F4106"/>
    <w:rsid w:val="004F42D5"/>
    <w:rsid w:val="004F4489"/>
    <w:rsid w:val="004F54B7"/>
    <w:rsid w:val="004F574B"/>
    <w:rsid w:val="0050108B"/>
    <w:rsid w:val="005019C0"/>
    <w:rsid w:val="00503312"/>
    <w:rsid w:val="00503B1B"/>
    <w:rsid w:val="00503BA5"/>
    <w:rsid w:val="00505091"/>
    <w:rsid w:val="00505A4B"/>
    <w:rsid w:val="00506399"/>
    <w:rsid w:val="005063A2"/>
    <w:rsid w:val="00506B13"/>
    <w:rsid w:val="005075B6"/>
    <w:rsid w:val="00507D36"/>
    <w:rsid w:val="005103CE"/>
    <w:rsid w:val="00510D3C"/>
    <w:rsid w:val="005128B7"/>
    <w:rsid w:val="00514E1A"/>
    <w:rsid w:val="005154F5"/>
    <w:rsid w:val="00515A24"/>
    <w:rsid w:val="00516CDC"/>
    <w:rsid w:val="00517895"/>
    <w:rsid w:val="00520D77"/>
    <w:rsid w:val="005210E3"/>
    <w:rsid w:val="00521E71"/>
    <w:rsid w:val="00522ECD"/>
    <w:rsid w:val="00524879"/>
    <w:rsid w:val="00527A0C"/>
    <w:rsid w:val="00530091"/>
    <w:rsid w:val="00535996"/>
    <w:rsid w:val="00535CB2"/>
    <w:rsid w:val="00540117"/>
    <w:rsid w:val="00540B58"/>
    <w:rsid w:val="0054190F"/>
    <w:rsid w:val="0054270A"/>
    <w:rsid w:val="00542BF9"/>
    <w:rsid w:val="0054365B"/>
    <w:rsid w:val="00545123"/>
    <w:rsid w:val="00546B4A"/>
    <w:rsid w:val="005503A6"/>
    <w:rsid w:val="00551B60"/>
    <w:rsid w:val="00553E25"/>
    <w:rsid w:val="00554CC5"/>
    <w:rsid w:val="005550D5"/>
    <w:rsid w:val="005553AD"/>
    <w:rsid w:val="0055612C"/>
    <w:rsid w:val="00556394"/>
    <w:rsid w:val="005563D3"/>
    <w:rsid w:val="00557210"/>
    <w:rsid w:val="00557993"/>
    <w:rsid w:val="005606FD"/>
    <w:rsid w:val="00560728"/>
    <w:rsid w:val="00561370"/>
    <w:rsid w:val="00562568"/>
    <w:rsid w:val="005627DF"/>
    <w:rsid w:val="00563838"/>
    <w:rsid w:val="00563C01"/>
    <w:rsid w:val="00565272"/>
    <w:rsid w:val="005663FC"/>
    <w:rsid w:val="00566472"/>
    <w:rsid w:val="00566BFF"/>
    <w:rsid w:val="00567B31"/>
    <w:rsid w:val="00570C96"/>
    <w:rsid w:val="00572FAC"/>
    <w:rsid w:val="00576649"/>
    <w:rsid w:val="0057688C"/>
    <w:rsid w:val="005769EF"/>
    <w:rsid w:val="00577A17"/>
    <w:rsid w:val="0058077D"/>
    <w:rsid w:val="005809AE"/>
    <w:rsid w:val="0058114B"/>
    <w:rsid w:val="00585F1D"/>
    <w:rsid w:val="005869B8"/>
    <w:rsid w:val="005869D6"/>
    <w:rsid w:val="00587471"/>
    <w:rsid w:val="00591595"/>
    <w:rsid w:val="005917B5"/>
    <w:rsid w:val="005934ED"/>
    <w:rsid w:val="005955C0"/>
    <w:rsid w:val="00595A4C"/>
    <w:rsid w:val="00595B76"/>
    <w:rsid w:val="0059620D"/>
    <w:rsid w:val="005A00CC"/>
    <w:rsid w:val="005A2809"/>
    <w:rsid w:val="005A5B6A"/>
    <w:rsid w:val="005A6F1D"/>
    <w:rsid w:val="005A7AA7"/>
    <w:rsid w:val="005B0F65"/>
    <w:rsid w:val="005B136A"/>
    <w:rsid w:val="005B2EEE"/>
    <w:rsid w:val="005B31FC"/>
    <w:rsid w:val="005B4C64"/>
    <w:rsid w:val="005B632F"/>
    <w:rsid w:val="005B6554"/>
    <w:rsid w:val="005B7085"/>
    <w:rsid w:val="005B7473"/>
    <w:rsid w:val="005C112D"/>
    <w:rsid w:val="005C12CC"/>
    <w:rsid w:val="005C2260"/>
    <w:rsid w:val="005C36D6"/>
    <w:rsid w:val="005C6A61"/>
    <w:rsid w:val="005D1B76"/>
    <w:rsid w:val="005D232E"/>
    <w:rsid w:val="005D3C76"/>
    <w:rsid w:val="005D5DB1"/>
    <w:rsid w:val="005D69FA"/>
    <w:rsid w:val="005E0402"/>
    <w:rsid w:val="005E2823"/>
    <w:rsid w:val="005E2E75"/>
    <w:rsid w:val="005E32EA"/>
    <w:rsid w:val="005E3DD1"/>
    <w:rsid w:val="005E42E2"/>
    <w:rsid w:val="005E53DD"/>
    <w:rsid w:val="005E60E2"/>
    <w:rsid w:val="005E6BDB"/>
    <w:rsid w:val="005E6F00"/>
    <w:rsid w:val="005E78DB"/>
    <w:rsid w:val="005E7B1F"/>
    <w:rsid w:val="005F022A"/>
    <w:rsid w:val="005F0E3D"/>
    <w:rsid w:val="005F212B"/>
    <w:rsid w:val="005F2C19"/>
    <w:rsid w:val="005F2DBF"/>
    <w:rsid w:val="005F419B"/>
    <w:rsid w:val="005F52B5"/>
    <w:rsid w:val="005F7485"/>
    <w:rsid w:val="006024AD"/>
    <w:rsid w:val="006027DD"/>
    <w:rsid w:val="00602BC3"/>
    <w:rsid w:val="006034C8"/>
    <w:rsid w:val="006039D1"/>
    <w:rsid w:val="00603B44"/>
    <w:rsid w:val="0060411F"/>
    <w:rsid w:val="00604AFE"/>
    <w:rsid w:val="00607027"/>
    <w:rsid w:val="00607120"/>
    <w:rsid w:val="00607E43"/>
    <w:rsid w:val="00611F73"/>
    <w:rsid w:val="006129F5"/>
    <w:rsid w:val="00612DE8"/>
    <w:rsid w:val="0061358C"/>
    <w:rsid w:val="00614E5C"/>
    <w:rsid w:val="00614FB8"/>
    <w:rsid w:val="006156ED"/>
    <w:rsid w:val="00616667"/>
    <w:rsid w:val="0062186E"/>
    <w:rsid w:val="00621B7B"/>
    <w:rsid w:val="006228ED"/>
    <w:rsid w:val="00624D62"/>
    <w:rsid w:val="006253FC"/>
    <w:rsid w:val="00627882"/>
    <w:rsid w:val="00630F67"/>
    <w:rsid w:val="006318AF"/>
    <w:rsid w:val="006347A2"/>
    <w:rsid w:val="006358DB"/>
    <w:rsid w:val="00636612"/>
    <w:rsid w:val="00636E12"/>
    <w:rsid w:val="00636F88"/>
    <w:rsid w:val="00640207"/>
    <w:rsid w:val="00641AB1"/>
    <w:rsid w:val="0064372B"/>
    <w:rsid w:val="00643D25"/>
    <w:rsid w:val="006442FC"/>
    <w:rsid w:val="00645CA1"/>
    <w:rsid w:val="006507C5"/>
    <w:rsid w:val="006518A0"/>
    <w:rsid w:val="00651CBB"/>
    <w:rsid w:val="00652C83"/>
    <w:rsid w:val="00652E3B"/>
    <w:rsid w:val="00653B6D"/>
    <w:rsid w:val="006541AA"/>
    <w:rsid w:val="00656209"/>
    <w:rsid w:val="00660BAC"/>
    <w:rsid w:val="00660D73"/>
    <w:rsid w:val="006615C0"/>
    <w:rsid w:val="006630A0"/>
    <w:rsid w:val="006638DD"/>
    <w:rsid w:val="00664458"/>
    <w:rsid w:val="006666E9"/>
    <w:rsid w:val="00667B23"/>
    <w:rsid w:val="00671C32"/>
    <w:rsid w:val="006729CF"/>
    <w:rsid w:val="00673B86"/>
    <w:rsid w:val="00675833"/>
    <w:rsid w:val="0067771F"/>
    <w:rsid w:val="006778D6"/>
    <w:rsid w:val="00677A03"/>
    <w:rsid w:val="00677B15"/>
    <w:rsid w:val="00677C13"/>
    <w:rsid w:val="00681385"/>
    <w:rsid w:val="006817B6"/>
    <w:rsid w:val="0068306F"/>
    <w:rsid w:val="00683D9C"/>
    <w:rsid w:val="0068676F"/>
    <w:rsid w:val="00686C0D"/>
    <w:rsid w:val="00686CE2"/>
    <w:rsid w:val="00690111"/>
    <w:rsid w:val="0069022A"/>
    <w:rsid w:val="0069389F"/>
    <w:rsid w:val="00693D42"/>
    <w:rsid w:val="00693D5C"/>
    <w:rsid w:val="00694E7E"/>
    <w:rsid w:val="00695674"/>
    <w:rsid w:val="00696658"/>
    <w:rsid w:val="006A0AE0"/>
    <w:rsid w:val="006A543C"/>
    <w:rsid w:val="006A57BA"/>
    <w:rsid w:val="006A69FF"/>
    <w:rsid w:val="006A6A4F"/>
    <w:rsid w:val="006B2B4B"/>
    <w:rsid w:val="006B4BA9"/>
    <w:rsid w:val="006C1DA3"/>
    <w:rsid w:val="006C1F7D"/>
    <w:rsid w:val="006C21B8"/>
    <w:rsid w:val="006C27A5"/>
    <w:rsid w:val="006C2EE4"/>
    <w:rsid w:val="006C3B01"/>
    <w:rsid w:val="006C3E1B"/>
    <w:rsid w:val="006D0DAA"/>
    <w:rsid w:val="006D1816"/>
    <w:rsid w:val="006E44AB"/>
    <w:rsid w:val="006E68F4"/>
    <w:rsid w:val="006E7B54"/>
    <w:rsid w:val="006F1E6D"/>
    <w:rsid w:val="006F2FB1"/>
    <w:rsid w:val="006F30B6"/>
    <w:rsid w:val="006F3372"/>
    <w:rsid w:val="006F4A3B"/>
    <w:rsid w:val="006F5BB1"/>
    <w:rsid w:val="006F64F1"/>
    <w:rsid w:val="00700A75"/>
    <w:rsid w:val="00701364"/>
    <w:rsid w:val="00703FDA"/>
    <w:rsid w:val="00705858"/>
    <w:rsid w:val="00706B99"/>
    <w:rsid w:val="00710C24"/>
    <w:rsid w:val="0071117E"/>
    <w:rsid w:val="0071134D"/>
    <w:rsid w:val="0071267D"/>
    <w:rsid w:val="00714890"/>
    <w:rsid w:val="00715CE6"/>
    <w:rsid w:val="0071699A"/>
    <w:rsid w:val="007169A2"/>
    <w:rsid w:val="00716E25"/>
    <w:rsid w:val="00717EB7"/>
    <w:rsid w:val="00720FDD"/>
    <w:rsid w:val="0072280F"/>
    <w:rsid w:val="007229CE"/>
    <w:rsid w:val="0072320F"/>
    <w:rsid w:val="00727221"/>
    <w:rsid w:val="00731C79"/>
    <w:rsid w:val="00732068"/>
    <w:rsid w:val="0073433D"/>
    <w:rsid w:val="00734B65"/>
    <w:rsid w:val="007357F0"/>
    <w:rsid w:val="00735C7F"/>
    <w:rsid w:val="007366C4"/>
    <w:rsid w:val="00736CB5"/>
    <w:rsid w:val="0074093E"/>
    <w:rsid w:val="00740E0E"/>
    <w:rsid w:val="0074168D"/>
    <w:rsid w:val="00741D37"/>
    <w:rsid w:val="00742DD2"/>
    <w:rsid w:val="00747695"/>
    <w:rsid w:val="0075014D"/>
    <w:rsid w:val="00750AE0"/>
    <w:rsid w:val="007558B3"/>
    <w:rsid w:val="007570B6"/>
    <w:rsid w:val="007616DD"/>
    <w:rsid w:val="00763B66"/>
    <w:rsid w:val="00764E37"/>
    <w:rsid w:val="00766571"/>
    <w:rsid w:val="00767566"/>
    <w:rsid w:val="00767CB5"/>
    <w:rsid w:val="00767D8B"/>
    <w:rsid w:val="00771FFB"/>
    <w:rsid w:val="0077227D"/>
    <w:rsid w:val="00772B84"/>
    <w:rsid w:val="00773FFD"/>
    <w:rsid w:val="00774287"/>
    <w:rsid w:val="00775D05"/>
    <w:rsid w:val="00775F80"/>
    <w:rsid w:val="0077665F"/>
    <w:rsid w:val="007803BC"/>
    <w:rsid w:val="00780526"/>
    <w:rsid w:val="007844D0"/>
    <w:rsid w:val="00785129"/>
    <w:rsid w:val="00787CFA"/>
    <w:rsid w:val="00790DC4"/>
    <w:rsid w:val="00795FE3"/>
    <w:rsid w:val="007A65E2"/>
    <w:rsid w:val="007B09F9"/>
    <w:rsid w:val="007B197A"/>
    <w:rsid w:val="007B2044"/>
    <w:rsid w:val="007B4179"/>
    <w:rsid w:val="007B45BC"/>
    <w:rsid w:val="007B560A"/>
    <w:rsid w:val="007B7421"/>
    <w:rsid w:val="007C0122"/>
    <w:rsid w:val="007C12C6"/>
    <w:rsid w:val="007C3C80"/>
    <w:rsid w:val="007C5D7A"/>
    <w:rsid w:val="007C779C"/>
    <w:rsid w:val="007D1E84"/>
    <w:rsid w:val="007D3197"/>
    <w:rsid w:val="007D4017"/>
    <w:rsid w:val="007D5C02"/>
    <w:rsid w:val="007D69B3"/>
    <w:rsid w:val="007D7BA9"/>
    <w:rsid w:val="007E3DAB"/>
    <w:rsid w:val="007E40C1"/>
    <w:rsid w:val="007E4B1E"/>
    <w:rsid w:val="007E511A"/>
    <w:rsid w:val="007F045E"/>
    <w:rsid w:val="007F09CD"/>
    <w:rsid w:val="007F1E6F"/>
    <w:rsid w:val="007F1F38"/>
    <w:rsid w:val="007F3321"/>
    <w:rsid w:val="007F3CE2"/>
    <w:rsid w:val="007F4047"/>
    <w:rsid w:val="007F4992"/>
    <w:rsid w:val="007F4D65"/>
    <w:rsid w:val="007F5496"/>
    <w:rsid w:val="007F62FD"/>
    <w:rsid w:val="008014C7"/>
    <w:rsid w:val="008025FC"/>
    <w:rsid w:val="008035C0"/>
    <w:rsid w:val="00804615"/>
    <w:rsid w:val="00804D23"/>
    <w:rsid w:val="0080745A"/>
    <w:rsid w:val="00807ECA"/>
    <w:rsid w:val="00815BDF"/>
    <w:rsid w:val="008167BF"/>
    <w:rsid w:val="008172FC"/>
    <w:rsid w:val="00817ADB"/>
    <w:rsid w:val="008210C1"/>
    <w:rsid w:val="00821B38"/>
    <w:rsid w:val="008221CC"/>
    <w:rsid w:val="0082434F"/>
    <w:rsid w:val="00824A6E"/>
    <w:rsid w:val="008260FB"/>
    <w:rsid w:val="00826285"/>
    <w:rsid w:val="008268A7"/>
    <w:rsid w:val="0083002B"/>
    <w:rsid w:val="00832CD2"/>
    <w:rsid w:val="00833B5D"/>
    <w:rsid w:val="00835018"/>
    <w:rsid w:val="00835259"/>
    <w:rsid w:val="008361FE"/>
    <w:rsid w:val="0083644A"/>
    <w:rsid w:val="00837F70"/>
    <w:rsid w:val="00837F8E"/>
    <w:rsid w:val="0084276F"/>
    <w:rsid w:val="008427F8"/>
    <w:rsid w:val="00843101"/>
    <w:rsid w:val="00850181"/>
    <w:rsid w:val="008508C8"/>
    <w:rsid w:val="00850DF0"/>
    <w:rsid w:val="00852A7C"/>
    <w:rsid w:val="0085398A"/>
    <w:rsid w:val="00854E6A"/>
    <w:rsid w:val="00855F99"/>
    <w:rsid w:val="0085735C"/>
    <w:rsid w:val="00861788"/>
    <w:rsid w:val="00861A8B"/>
    <w:rsid w:val="00863037"/>
    <w:rsid w:val="00863838"/>
    <w:rsid w:val="00863ADF"/>
    <w:rsid w:val="00864B1F"/>
    <w:rsid w:val="00865684"/>
    <w:rsid w:val="00870ADF"/>
    <w:rsid w:val="00870EDD"/>
    <w:rsid w:val="0087160D"/>
    <w:rsid w:val="00873D56"/>
    <w:rsid w:val="00874E19"/>
    <w:rsid w:val="0087587D"/>
    <w:rsid w:val="00877C7F"/>
    <w:rsid w:val="00880363"/>
    <w:rsid w:val="00882F37"/>
    <w:rsid w:val="00883AD2"/>
    <w:rsid w:val="00883E86"/>
    <w:rsid w:val="0088455F"/>
    <w:rsid w:val="008865A4"/>
    <w:rsid w:val="0088798E"/>
    <w:rsid w:val="00887C97"/>
    <w:rsid w:val="00887C9D"/>
    <w:rsid w:val="008902F2"/>
    <w:rsid w:val="00890FAE"/>
    <w:rsid w:val="00891617"/>
    <w:rsid w:val="0089332E"/>
    <w:rsid w:val="0089427F"/>
    <w:rsid w:val="00895095"/>
    <w:rsid w:val="00897518"/>
    <w:rsid w:val="00897B0A"/>
    <w:rsid w:val="008A1D45"/>
    <w:rsid w:val="008A20E1"/>
    <w:rsid w:val="008A32F9"/>
    <w:rsid w:val="008A49DD"/>
    <w:rsid w:val="008A4BF7"/>
    <w:rsid w:val="008A6AC7"/>
    <w:rsid w:val="008A7CBE"/>
    <w:rsid w:val="008B08DB"/>
    <w:rsid w:val="008B0985"/>
    <w:rsid w:val="008B112C"/>
    <w:rsid w:val="008B2FC1"/>
    <w:rsid w:val="008B5109"/>
    <w:rsid w:val="008B669A"/>
    <w:rsid w:val="008C01F4"/>
    <w:rsid w:val="008C1DD6"/>
    <w:rsid w:val="008C1FC3"/>
    <w:rsid w:val="008C2600"/>
    <w:rsid w:val="008C2B35"/>
    <w:rsid w:val="008C593B"/>
    <w:rsid w:val="008C6FD4"/>
    <w:rsid w:val="008C7AA1"/>
    <w:rsid w:val="008C7D21"/>
    <w:rsid w:val="008D08EA"/>
    <w:rsid w:val="008D1353"/>
    <w:rsid w:val="008D15E3"/>
    <w:rsid w:val="008D1C2B"/>
    <w:rsid w:val="008D5238"/>
    <w:rsid w:val="008D63D4"/>
    <w:rsid w:val="008E1C26"/>
    <w:rsid w:val="008E4EE4"/>
    <w:rsid w:val="008E59E7"/>
    <w:rsid w:val="008E6D3A"/>
    <w:rsid w:val="008E71C0"/>
    <w:rsid w:val="008E75A6"/>
    <w:rsid w:val="008F003E"/>
    <w:rsid w:val="008F04E8"/>
    <w:rsid w:val="008F06F9"/>
    <w:rsid w:val="008F0E96"/>
    <w:rsid w:val="008F10C1"/>
    <w:rsid w:val="008F17CF"/>
    <w:rsid w:val="008F4FE5"/>
    <w:rsid w:val="008F5450"/>
    <w:rsid w:val="008F6038"/>
    <w:rsid w:val="008F7B74"/>
    <w:rsid w:val="00901987"/>
    <w:rsid w:val="00902609"/>
    <w:rsid w:val="00902D27"/>
    <w:rsid w:val="00904A03"/>
    <w:rsid w:val="00904D75"/>
    <w:rsid w:val="00904FEC"/>
    <w:rsid w:val="009061E9"/>
    <w:rsid w:val="00907B83"/>
    <w:rsid w:val="009110D4"/>
    <w:rsid w:val="00911CEA"/>
    <w:rsid w:val="00912C64"/>
    <w:rsid w:val="009139F4"/>
    <w:rsid w:val="009141ED"/>
    <w:rsid w:val="009151CD"/>
    <w:rsid w:val="0091581A"/>
    <w:rsid w:val="00915831"/>
    <w:rsid w:val="00916CB0"/>
    <w:rsid w:val="00917004"/>
    <w:rsid w:val="00923D28"/>
    <w:rsid w:val="00923F8F"/>
    <w:rsid w:val="009248F0"/>
    <w:rsid w:val="00926B02"/>
    <w:rsid w:val="00927610"/>
    <w:rsid w:val="00931F95"/>
    <w:rsid w:val="00933BB7"/>
    <w:rsid w:val="0093523A"/>
    <w:rsid w:val="00935584"/>
    <w:rsid w:val="00935C8C"/>
    <w:rsid w:val="00936324"/>
    <w:rsid w:val="00941DAA"/>
    <w:rsid w:val="00942E43"/>
    <w:rsid w:val="00943E5C"/>
    <w:rsid w:val="009479F5"/>
    <w:rsid w:val="009535FE"/>
    <w:rsid w:val="00956160"/>
    <w:rsid w:val="00956A30"/>
    <w:rsid w:val="00962C60"/>
    <w:rsid w:val="00965809"/>
    <w:rsid w:val="009730ED"/>
    <w:rsid w:val="0097313B"/>
    <w:rsid w:val="0097457F"/>
    <w:rsid w:val="009758EF"/>
    <w:rsid w:val="009762CB"/>
    <w:rsid w:val="00977A96"/>
    <w:rsid w:val="00977C5B"/>
    <w:rsid w:val="00980FEB"/>
    <w:rsid w:val="00981AB5"/>
    <w:rsid w:val="009824D3"/>
    <w:rsid w:val="00983CCC"/>
    <w:rsid w:val="00983FC3"/>
    <w:rsid w:val="0098601C"/>
    <w:rsid w:val="00987708"/>
    <w:rsid w:val="00990851"/>
    <w:rsid w:val="0099228F"/>
    <w:rsid w:val="0099241F"/>
    <w:rsid w:val="009938F6"/>
    <w:rsid w:val="009945EB"/>
    <w:rsid w:val="0099509B"/>
    <w:rsid w:val="00996C4D"/>
    <w:rsid w:val="0099758F"/>
    <w:rsid w:val="009A018D"/>
    <w:rsid w:val="009A2568"/>
    <w:rsid w:val="009A25E2"/>
    <w:rsid w:val="009A2AE5"/>
    <w:rsid w:val="009A2CAE"/>
    <w:rsid w:val="009A4877"/>
    <w:rsid w:val="009A4D3A"/>
    <w:rsid w:val="009A6303"/>
    <w:rsid w:val="009A70CD"/>
    <w:rsid w:val="009A7BBF"/>
    <w:rsid w:val="009A7DE4"/>
    <w:rsid w:val="009A7F81"/>
    <w:rsid w:val="009B0784"/>
    <w:rsid w:val="009B1208"/>
    <w:rsid w:val="009B18D3"/>
    <w:rsid w:val="009B4F86"/>
    <w:rsid w:val="009B5172"/>
    <w:rsid w:val="009B5640"/>
    <w:rsid w:val="009B6C67"/>
    <w:rsid w:val="009B78E2"/>
    <w:rsid w:val="009C1693"/>
    <w:rsid w:val="009C2ACC"/>
    <w:rsid w:val="009C36FC"/>
    <w:rsid w:val="009C3B8E"/>
    <w:rsid w:val="009C3C4E"/>
    <w:rsid w:val="009C4CD2"/>
    <w:rsid w:val="009C565F"/>
    <w:rsid w:val="009C6CB1"/>
    <w:rsid w:val="009D0269"/>
    <w:rsid w:val="009D0A9F"/>
    <w:rsid w:val="009D2FAF"/>
    <w:rsid w:val="009D3F65"/>
    <w:rsid w:val="009D45ED"/>
    <w:rsid w:val="009D46BA"/>
    <w:rsid w:val="009D5136"/>
    <w:rsid w:val="009D5200"/>
    <w:rsid w:val="009D53C3"/>
    <w:rsid w:val="009D5410"/>
    <w:rsid w:val="009D6586"/>
    <w:rsid w:val="009D69D5"/>
    <w:rsid w:val="009D7546"/>
    <w:rsid w:val="009D76E7"/>
    <w:rsid w:val="009E0CA6"/>
    <w:rsid w:val="009E1341"/>
    <w:rsid w:val="009E2F8B"/>
    <w:rsid w:val="009E5727"/>
    <w:rsid w:val="009E58D9"/>
    <w:rsid w:val="009E6CB3"/>
    <w:rsid w:val="009E7CE8"/>
    <w:rsid w:val="009F0565"/>
    <w:rsid w:val="009F16DD"/>
    <w:rsid w:val="009F2A14"/>
    <w:rsid w:val="009F55F0"/>
    <w:rsid w:val="009F56DB"/>
    <w:rsid w:val="00A00992"/>
    <w:rsid w:val="00A043E7"/>
    <w:rsid w:val="00A05208"/>
    <w:rsid w:val="00A055B0"/>
    <w:rsid w:val="00A05F3B"/>
    <w:rsid w:val="00A067AC"/>
    <w:rsid w:val="00A06D86"/>
    <w:rsid w:val="00A07076"/>
    <w:rsid w:val="00A072B8"/>
    <w:rsid w:val="00A07CB8"/>
    <w:rsid w:val="00A1020A"/>
    <w:rsid w:val="00A10D65"/>
    <w:rsid w:val="00A118BF"/>
    <w:rsid w:val="00A11B08"/>
    <w:rsid w:val="00A11C57"/>
    <w:rsid w:val="00A12C69"/>
    <w:rsid w:val="00A13C8D"/>
    <w:rsid w:val="00A14F83"/>
    <w:rsid w:val="00A17020"/>
    <w:rsid w:val="00A21252"/>
    <w:rsid w:val="00A221AC"/>
    <w:rsid w:val="00A226E3"/>
    <w:rsid w:val="00A232CF"/>
    <w:rsid w:val="00A23465"/>
    <w:rsid w:val="00A238EE"/>
    <w:rsid w:val="00A24E44"/>
    <w:rsid w:val="00A2579C"/>
    <w:rsid w:val="00A25DCB"/>
    <w:rsid w:val="00A26DA2"/>
    <w:rsid w:val="00A27CA6"/>
    <w:rsid w:val="00A309FA"/>
    <w:rsid w:val="00A31C68"/>
    <w:rsid w:val="00A32AAD"/>
    <w:rsid w:val="00A33B70"/>
    <w:rsid w:val="00A34978"/>
    <w:rsid w:val="00A36168"/>
    <w:rsid w:val="00A37A84"/>
    <w:rsid w:val="00A41F8F"/>
    <w:rsid w:val="00A42026"/>
    <w:rsid w:val="00A4202A"/>
    <w:rsid w:val="00A422A4"/>
    <w:rsid w:val="00A46591"/>
    <w:rsid w:val="00A50037"/>
    <w:rsid w:val="00A50800"/>
    <w:rsid w:val="00A50C67"/>
    <w:rsid w:val="00A53071"/>
    <w:rsid w:val="00A56B85"/>
    <w:rsid w:val="00A5757B"/>
    <w:rsid w:val="00A618C2"/>
    <w:rsid w:val="00A62A22"/>
    <w:rsid w:val="00A62DEE"/>
    <w:rsid w:val="00A640F0"/>
    <w:rsid w:val="00A640F2"/>
    <w:rsid w:val="00A64EBF"/>
    <w:rsid w:val="00A66F05"/>
    <w:rsid w:val="00A7299E"/>
    <w:rsid w:val="00A7576A"/>
    <w:rsid w:val="00A7724F"/>
    <w:rsid w:val="00A7783D"/>
    <w:rsid w:val="00A77898"/>
    <w:rsid w:val="00A80873"/>
    <w:rsid w:val="00A80974"/>
    <w:rsid w:val="00A82017"/>
    <w:rsid w:val="00A83CBF"/>
    <w:rsid w:val="00A865D5"/>
    <w:rsid w:val="00A86E75"/>
    <w:rsid w:val="00A9001C"/>
    <w:rsid w:val="00A905CD"/>
    <w:rsid w:val="00A913EB"/>
    <w:rsid w:val="00A94095"/>
    <w:rsid w:val="00A95483"/>
    <w:rsid w:val="00A957D8"/>
    <w:rsid w:val="00A96EBD"/>
    <w:rsid w:val="00A96F2B"/>
    <w:rsid w:val="00A97C20"/>
    <w:rsid w:val="00AA034E"/>
    <w:rsid w:val="00AA0355"/>
    <w:rsid w:val="00AA086D"/>
    <w:rsid w:val="00AA0DAE"/>
    <w:rsid w:val="00AA0FA2"/>
    <w:rsid w:val="00AA24A3"/>
    <w:rsid w:val="00AA2CE2"/>
    <w:rsid w:val="00AA4A3C"/>
    <w:rsid w:val="00AA5EFC"/>
    <w:rsid w:val="00AA7217"/>
    <w:rsid w:val="00AB041C"/>
    <w:rsid w:val="00AB08B7"/>
    <w:rsid w:val="00AB5232"/>
    <w:rsid w:val="00AB61DA"/>
    <w:rsid w:val="00AB78D8"/>
    <w:rsid w:val="00AC01AC"/>
    <w:rsid w:val="00AC0B76"/>
    <w:rsid w:val="00AC0E5F"/>
    <w:rsid w:val="00AC31A8"/>
    <w:rsid w:val="00AC4156"/>
    <w:rsid w:val="00AC76B1"/>
    <w:rsid w:val="00AD04EF"/>
    <w:rsid w:val="00AD25B7"/>
    <w:rsid w:val="00AD2F79"/>
    <w:rsid w:val="00AD4143"/>
    <w:rsid w:val="00AD4362"/>
    <w:rsid w:val="00AD5792"/>
    <w:rsid w:val="00AD610B"/>
    <w:rsid w:val="00AE159F"/>
    <w:rsid w:val="00AE253A"/>
    <w:rsid w:val="00AE2800"/>
    <w:rsid w:val="00AE3561"/>
    <w:rsid w:val="00AE3DDD"/>
    <w:rsid w:val="00AE4A64"/>
    <w:rsid w:val="00AE4B33"/>
    <w:rsid w:val="00AE71B3"/>
    <w:rsid w:val="00AF1D3B"/>
    <w:rsid w:val="00AF2786"/>
    <w:rsid w:val="00AF2A6F"/>
    <w:rsid w:val="00AF2B9D"/>
    <w:rsid w:val="00AF331B"/>
    <w:rsid w:val="00AF33BC"/>
    <w:rsid w:val="00AF41A2"/>
    <w:rsid w:val="00AF555E"/>
    <w:rsid w:val="00AF5DF9"/>
    <w:rsid w:val="00AF66BC"/>
    <w:rsid w:val="00AF70D5"/>
    <w:rsid w:val="00AF7CA5"/>
    <w:rsid w:val="00B015D0"/>
    <w:rsid w:val="00B01FA5"/>
    <w:rsid w:val="00B031B6"/>
    <w:rsid w:val="00B04EEC"/>
    <w:rsid w:val="00B072E9"/>
    <w:rsid w:val="00B07A31"/>
    <w:rsid w:val="00B131C6"/>
    <w:rsid w:val="00B131E1"/>
    <w:rsid w:val="00B1656D"/>
    <w:rsid w:val="00B17025"/>
    <w:rsid w:val="00B203A0"/>
    <w:rsid w:val="00B20BBD"/>
    <w:rsid w:val="00B253B5"/>
    <w:rsid w:val="00B25410"/>
    <w:rsid w:val="00B2709B"/>
    <w:rsid w:val="00B273EC"/>
    <w:rsid w:val="00B2755B"/>
    <w:rsid w:val="00B27B44"/>
    <w:rsid w:val="00B27CBC"/>
    <w:rsid w:val="00B31796"/>
    <w:rsid w:val="00B33356"/>
    <w:rsid w:val="00B335D3"/>
    <w:rsid w:val="00B35649"/>
    <w:rsid w:val="00B35CC1"/>
    <w:rsid w:val="00B37529"/>
    <w:rsid w:val="00B3765A"/>
    <w:rsid w:val="00B406DA"/>
    <w:rsid w:val="00B43CC1"/>
    <w:rsid w:val="00B44FF5"/>
    <w:rsid w:val="00B4556E"/>
    <w:rsid w:val="00B530FC"/>
    <w:rsid w:val="00B55902"/>
    <w:rsid w:val="00B55AC4"/>
    <w:rsid w:val="00B55F62"/>
    <w:rsid w:val="00B56F49"/>
    <w:rsid w:val="00B5752B"/>
    <w:rsid w:val="00B577ED"/>
    <w:rsid w:val="00B60FF1"/>
    <w:rsid w:val="00B62F56"/>
    <w:rsid w:val="00B636C0"/>
    <w:rsid w:val="00B6417A"/>
    <w:rsid w:val="00B66199"/>
    <w:rsid w:val="00B67C82"/>
    <w:rsid w:val="00B70014"/>
    <w:rsid w:val="00B70AAA"/>
    <w:rsid w:val="00B71646"/>
    <w:rsid w:val="00B71A4B"/>
    <w:rsid w:val="00B72AD9"/>
    <w:rsid w:val="00B72DC0"/>
    <w:rsid w:val="00B72ED8"/>
    <w:rsid w:val="00B73FAD"/>
    <w:rsid w:val="00B74C9D"/>
    <w:rsid w:val="00B75861"/>
    <w:rsid w:val="00B763F8"/>
    <w:rsid w:val="00B76779"/>
    <w:rsid w:val="00B76AE6"/>
    <w:rsid w:val="00B8161D"/>
    <w:rsid w:val="00B81F6C"/>
    <w:rsid w:val="00B8245E"/>
    <w:rsid w:val="00B84639"/>
    <w:rsid w:val="00B8510A"/>
    <w:rsid w:val="00B8635C"/>
    <w:rsid w:val="00B86A95"/>
    <w:rsid w:val="00B87E1A"/>
    <w:rsid w:val="00B92A28"/>
    <w:rsid w:val="00B93E02"/>
    <w:rsid w:val="00B93F4B"/>
    <w:rsid w:val="00B94234"/>
    <w:rsid w:val="00B966E5"/>
    <w:rsid w:val="00B9672A"/>
    <w:rsid w:val="00BA0548"/>
    <w:rsid w:val="00BA062E"/>
    <w:rsid w:val="00BA12CB"/>
    <w:rsid w:val="00BA1537"/>
    <w:rsid w:val="00BA2A05"/>
    <w:rsid w:val="00BA3F37"/>
    <w:rsid w:val="00BA43EF"/>
    <w:rsid w:val="00BA4FFD"/>
    <w:rsid w:val="00BA5268"/>
    <w:rsid w:val="00BA71A8"/>
    <w:rsid w:val="00BB0267"/>
    <w:rsid w:val="00BB7D70"/>
    <w:rsid w:val="00BC06E1"/>
    <w:rsid w:val="00BC153E"/>
    <w:rsid w:val="00BC1690"/>
    <w:rsid w:val="00BC17AC"/>
    <w:rsid w:val="00BC1CF9"/>
    <w:rsid w:val="00BC2B96"/>
    <w:rsid w:val="00BC500B"/>
    <w:rsid w:val="00BC56DF"/>
    <w:rsid w:val="00BC5E8C"/>
    <w:rsid w:val="00BC6255"/>
    <w:rsid w:val="00BD0489"/>
    <w:rsid w:val="00BD0F73"/>
    <w:rsid w:val="00BD1117"/>
    <w:rsid w:val="00BD1625"/>
    <w:rsid w:val="00BD1F41"/>
    <w:rsid w:val="00BD28FD"/>
    <w:rsid w:val="00BD2A5F"/>
    <w:rsid w:val="00BD66F7"/>
    <w:rsid w:val="00BD774D"/>
    <w:rsid w:val="00BE06F8"/>
    <w:rsid w:val="00BE0957"/>
    <w:rsid w:val="00BE10BF"/>
    <w:rsid w:val="00BE16C7"/>
    <w:rsid w:val="00BE28E7"/>
    <w:rsid w:val="00BE3AF4"/>
    <w:rsid w:val="00BE3E45"/>
    <w:rsid w:val="00BE51A6"/>
    <w:rsid w:val="00BE525A"/>
    <w:rsid w:val="00BE7265"/>
    <w:rsid w:val="00BF0308"/>
    <w:rsid w:val="00BF0EBA"/>
    <w:rsid w:val="00BF1427"/>
    <w:rsid w:val="00BF2CDC"/>
    <w:rsid w:val="00BF311F"/>
    <w:rsid w:val="00BF5460"/>
    <w:rsid w:val="00C02767"/>
    <w:rsid w:val="00C02DD4"/>
    <w:rsid w:val="00C04B37"/>
    <w:rsid w:val="00C078C4"/>
    <w:rsid w:val="00C11E5D"/>
    <w:rsid w:val="00C17179"/>
    <w:rsid w:val="00C171EB"/>
    <w:rsid w:val="00C2286A"/>
    <w:rsid w:val="00C22A01"/>
    <w:rsid w:val="00C23F14"/>
    <w:rsid w:val="00C2428F"/>
    <w:rsid w:val="00C24CBC"/>
    <w:rsid w:val="00C261BA"/>
    <w:rsid w:val="00C26666"/>
    <w:rsid w:val="00C268C2"/>
    <w:rsid w:val="00C301D8"/>
    <w:rsid w:val="00C30E4D"/>
    <w:rsid w:val="00C34AC0"/>
    <w:rsid w:val="00C35C47"/>
    <w:rsid w:val="00C363D0"/>
    <w:rsid w:val="00C372DF"/>
    <w:rsid w:val="00C41970"/>
    <w:rsid w:val="00C41EEA"/>
    <w:rsid w:val="00C41F72"/>
    <w:rsid w:val="00C42129"/>
    <w:rsid w:val="00C45009"/>
    <w:rsid w:val="00C452B8"/>
    <w:rsid w:val="00C45385"/>
    <w:rsid w:val="00C47A40"/>
    <w:rsid w:val="00C50142"/>
    <w:rsid w:val="00C50175"/>
    <w:rsid w:val="00C50C36"/>
    <w:rsid w:val="00C5118C"/>
    <w:rsid w:val="00C51B09"/>
    <w:rsid w:val="00C536AB"/>
    <w:rsid w:val="00C61CDC"/>
    <w:rsid w:val="00C63F43"/>
    <w:rsid w:val="00C65028"/>
    <w:rsid w:val="00C72536"/>
    <w:rsid w:val="00C767C8"/>
    <w:rsid w:val="00C779C7"/>
    <w:rsid w:val="00C802B8"/>
    <w:rsid w:val="00C8102A"/>
    <w:rsid w:val="00C84AD3"/>
    <w:rsid w:val="00C85045"/>
    <w:rsid w:val="00C86260"/>
    <w:rsid w:val="00C87079"/>
    <w:rsid w:val="00C90744"/>
    <w:rsid w:val="00C9148C"/>
    <w:rsid w:val="00C92693"/>
    <w:rsid w:val="00C92D92"/>
    <w:rsid w:val="00C96997"/>
    <w:rsid w:val="00C96C9A"/>
    <w:rsid w:val="00CA0780"/>
    <w:rsid w:val="00CA1A29"/>
    <w:rsid w:val="00CA236D"/>
    <w:rsid w:val="00CA2F88"/>
    <w:rsid w:val="00CA338D"/>
    <w:rsid w:val="00CA6385"/>
    <w:rsid w:val="00CB025F"/>
    <w:rsid w:val="00CB02BF"/>
    <w:rsid w:val="00CB0C6F"/>
    <w:rsid w:val="00CB3DBA"/>
    <w:rsid w:val="00CB590A"/>
    <w:rsid w:val="00CB5B25"/>
    <w:rsid w:val="00CB5C60"/>
    <w:rsid w:val="00CB5F0E"/>
    <w:rsid w:val="00CB6676"/>
    <w:rsid w:val="00CC152F"/>
    <w:rsid w:val="00CC1CCB"/>
    <w:rsid w:val="00CC2A77"/>
    <w:rsid w:val="00CC3393"/>
    <w:rsid w:val="00CC513E"/>
    <w:rsid w:val="00CC5B78"/>
    <w:rsid w:val="00CC6769"/>
    <w:rsid w:val="00CD13A3"/>
    <w:rsid w:val="00CD15E9"/>
    <w:rsid w:val="00CD186C"/>
    <w:rsid w:val="00CD1BBC"/>
    <w:rsid w:val="00CD1D37"/>
    <w:rsid w:val="00CD2177"/>
    <w:rsid w:val="00CD2BB0"/>
    <w:rsid w:val="00CD3675"/>
    <w:rsid w:val="00CD61AE"/>
    <w:rsid w:val="00CD758A"/>
    <w:rsid w:val="00CE13D9"/>
    <w:rsid w:val="00CE1535"/>
    <w:rsid w:val="00CE19A3"/>
    <w:rsid w:val="00CE2267"/>
    <w:rsid w:val="00CE453E"/>
    <w:rsid w:val="00CE70FC"/>
    <w:rsid w:val="00CE7ECA"/>
    <w:rsid w:val="00CF0929"/>
    <w:rsid w:val="00CF409C"/>
    <w:rsid w:val="00CF4E4B"/>
    <w:rsid w:val="00CF60E5"/>
    <w:rsid w:val="00CF65B3"/>
    <w:rsid w:val="00CF718D"/>
    <w:rsid w:val="00CF7553"/>
    <w:rsid w:val="00D01676"/>
    <w:rsid w:val="00D02166"/>
    <w:rsid w:val="00D039E4"/>
    <w:rsid w:val="00D03AEF"/>
    <w:rsid w:val="00D0524C"/>
    <w:rsid w:val="00D05C1D"/>
    <w:rsid w:val="00D104C5"/>
    <w:rsid w:val="00D10FB0"/>
    <w:rsid w:val="00D11770"/>
    <w:rsid w:val="00D12213"/>
    <w:rsid w:val="00D1237C"/>
    <w:rsid w:val="00D12487"/>
    <w:rsid w:val="00D1296F"/>
    <w:rsid w:val="00D13742"/>
    <w:rsid w:val="00D150ED"/>
    <w:rsid w:val="00D16C11"/>
    <w:rsid w:val="00D20C01"/>
    <w:rsid w:val="00D21206"/>
    <w:rsid w:val="00D22557"/>
    <w:rsid w:val="00D239EE"/>
    <w:rsid w:val="00D24630"/>
    <w:rsid w:val="00D250DA"/>
    <w:rsid w:val="00D302DC"/>
    <w:rsid w:val="00D32F4E"/>
    <w:rsid w:val="00D330AC"/>
    <w:rsid w:val="00D34DD6"/>
    <w:rsid w:val="00D35C46"/>
    <w:rsid w:val="00D36469"/>
    <w:rsid w:val="00D36911"/>
    <w:rsid w:val="00D36E18"/>
    <w:rsid w:val="00D4058B"/>
    <w:rsid w:val="00D41AE8"/>
    <w:rsid w:val="00D427FB"/>
    <w:rsid w:val="00D4383A"/>
    <w:rsid w:val="00D46C63"/>
    <w:rsid w:val="00D5082C"/>
    <w:rsid w:val="00D53A61"/>
    <w:rsid w:val="00D550C6"/>
    <w:rsid w:val="00D55FEA"/>
    <w:rsid w:val="00D56AAE"/>
    <w:rsid w:val="00D57631"/>
    <w:rsid w:val="00D57B22"/>
    <w:rsid w:val="00D57F7D"/>
    <w:rsid w:val="00D609A3"/>
    <w:rsid w:val="00D63077"/>
    <w:rsid w:val="00D64220"/>
    <w:rsid w:val="00D645C2"/>
    <w:rsid w:val="00D65FCA"/>
    <w:rsid w:val="00D6677F"/>
    <w:rsid w:val="00D6788B"/>
    <w:rsid w:val="00D67F34"/>
    <w:rsid w:val="00D721C2"/>
    <w:rsid w:val="00D730F8"/>
    <w:rsid w:val="00D73836"/>
    <w:rsid w:val="00D73D43"/>
    <w:rsid w:val="00D74CCB"/>
    <w:rsid w:val="00D74E8F"/>
    <w:rsid w:val="00D75411"/>
    <w:rsid w:val="00D7656C"/>
    <w:rsid w:val="00D800D6"/>
    <w:rsid w:val="00D8052F"/>
    <w:rsid w:val="00D80918"/>
    <w:rsid w:val="00D82A42"/>
    <w:rsid w:val="00D82C75"/>
    <w:rsid w:val="00D83E61"/>
    <w:rsid w:val="00D84122"/>
    <w:rsid w:val="00D857B7"/>
    <w:rsid w:val="00D85912"/>
    <w:rsid w:val="00D867E9"/>
    <w:rsid w:val="00D902D5"/>
    <w:rsid w:val="00D913F1"/>
    <w:rsid w:val="00D91426"/>
    <w:rsid w:val="00D94847"/>
    <w:rsid w:val="00D952E0"/>
    <w:rsid w:val="00D957DD"/>
    <w:rsid w:val="00D96A70"/>
    <w:rsid w:val="00DA1A9E"/>
    <w:rsid w:val="00DA3AE0"/>
    <w:rsid w:val="00DA4A29"/>
    <w:rsid w:val="00DA4C14"/>
    <w:rsid w:val="00DA4DA4"/>
    <w:rsid w:val="00DA5EF5"/>
    <w:rsid w:val="00DA6335"/>
    <w:rsid w:val="00DA684C"/>
    <w:rsid w:val="00DA6B7C"/>
    <w:rsid w:val="00DA78FF"/>
    <w:rsid w:val="00DB2AFE"/>
    <w:rsid w:val="00DB4017"/>
    <w:rsid w:val="00DB4E0C"/>
    <w:rsid w:val="00DB5FD1"/>
    <w:rsid w:val="00DB7F4C"/>
    <w:rsid w:val="00DC1D36"/>
    <w:rsid w:val="00DC2731"/>
    <w:rsid w:val="00DC4A8E"/>
    <w:rsid w:val="00DC78D6"/>
    <w:rsid w:val="00DD0373"/>
    <w:rsid w:val="00DD24F6"/>
    <w:rsid w:val="00DD4191"/>
    <w:rsid w:val="00DD5FBE"/>
    <w:rsid w:val="00DD6294"/>
    <w:rsid w:val="00DD7AD1"/>
    <w:rsid w:val="00DD7E7A"/>
    <w:rsid w:val="00DE09E6"/>
    <w:rsid w:val="00DE46D1"/>
    <w:rsid w:val="00DF2983"/>
    <w:rsid w:val="00DF29AF"/>
    <w:rsid w:val="00DF315D"/>
    <w:rsid w:val="00DF44D6"/>
    <w:rsid w:val="00DF4EC4"/>
    <w:rsid w:val="00DF508A"/>
    <w:rsid w:val="00DF7F24"/>
    <w:rsid w:val="00E0005B"/>
    <w:rsid w:val="00E012DF"/>
    <w:rsid w:val="00E018A3"/>
    <w:rsid w:val="00E0192A"/>
    <w:rsid w:val="00E01C93"/>
    <w:rsid w:val="00E03298"/>
    <w:rsid w:val="00E03B4A"/>
    <w:rsid w:val="00E04308"/>
    <w:rsid w:val="00E04361"/>
    <w:rsid w:val="00E049F2"/>
    <w:rsid w:val="00E07A7A"/>
    <w:rsid w:val="00E11790"/>
    <w:rsid w:val="00E12A32"/>
    <w:rsid w:val="00E13031"/>
    <w:rsid w:val="00E137E1"/>
    <w:rsid w:val="00E13C00"/>
    <w:rsid w:val="00E15DC7"/>
    <w:rsid w:val="00E17F6B"/>
    <w:rsid w:val="00E21BEF"/>
    <w:rsid w:val="00E21E9F"/>
    <w:rsid w:val="00E24009"/>
    <w:rsid w:val="00E2490A"/>
    <w:rsid w:val="00E26DE0"/>
    <w:rsid w:val="00E277BF"/>
    <w:rsid w:val="00E307D1"/>
    <w:rsid w:val="00E31C96"/>
    <w:rsid w:val="00E32917"/>
    <w:rsid w:val="00E32B3D"/>
    <w:rsid w:val="00E332C9"/>
    <w:rsid w:val="00E34E9A"/>
    <w:rsid w:val="00E35B9C"/>
    <w:rsid w:val="00E36D67"/>
    <w:rsid w:val="00E43D49"/>
    <w:rsid w:val="00E44026"/>
    <w:rsid w:val="00E44107"/>
    <w:rsid w:val="00E4479C"/>
    <w:rsid w:val="00E453A2"/>
    <w:rsid w:val="00E457B1"/>
    <w:rsid w:val="00E45DAB"/>
    <w:rsid w:val="00E46BA0"/>
    <w:rsid w:val="00E46E1C"/>
    <w:rsid w:val="00E50168"/>
    <w:rsid w:val="00E51E34"/>
    <w:rsid w:val="00E5213E"/>
    <w:rsid w:val="00E53010"/>
    <w:rsid w:val="00E53979"/>
    <w:rsid w:val="00E63927"/>
    <w:rsid w:val="00E66370"/>
    <w:rsid w:val="00E6683F"/>
    <w:rsid w:val="00E6727F"/>
    <w:rsid w:val="00E70E57"/>
    <w:rsid w:val="00E72D71"/>
    <w:rsid w:val="00E74980"/>
    <w:rsid w:val="00E75AF7"/>
    <w:rsid w:val="00E75E2F"/>
    <w:rsid w:val="00E77B64"/>
    <w:rsid w:val="00E77E9D"/>
    <w:rsid w:val="00E82AEB"/>
    <w:rsid w:val="00E82DB7"/>
    <w:rsid w:val="00E843CA"/>
    <w:rsid w:val="00E8469C"/>
    <w:rsid w:val="00E8552D"/>
    <w:rsid w:val="00E8586E"/>
    <w:rsid w:val="00E85BDF"/>
    <w:rsid w:val="00E86631"/>
    <w:rsid w:val="00E86B5B"/>
    <w:rsid w:val="00E86D12"/>
    <w:rsid w:val="00E87630"/>
    <w:rsid w:val="00E87826"/>
    <w:rsid w:val="00E90C73"/>
    <w:rsid w:val="00E90F45"/>
    <w:rsid w:val="00E92B78"/>
    <w:rsid w:val="00E93C67"/>
    <w:rsid w:val="00E972E0"/>
    <w:rsid w:val="00EA0323"/>
    <w:rsid w:val="00EA15D6"/>
    <w:rsid w:val="00EA2F13"/>
    <w:rsid w:val="00EA328E"/>
    <w:rsid w:val="00EA556A"/>
    <w:rsid w:val="00EB02E1"/>
    <w:rsid w:val="00EB0A36"/>
    <w:rsid w:val="00EB1702"/>
    <w:rsid w:val="00EB1A37"/>
    <w:rsid w:val="00EB23E9"/>
    <w:rsid w:val="00EB394F"/>
    <w:rsid w:val="00EB4F43"/>
    <w:rsid w:val="00EB7BDF"/>
    <w:rsid w:val="00EC0188"/>
    <w:rsid w:val="00EC1931"/>
    <w:rsid w:val="00EC3CF6"/>
    <w:rsid w:val="00EC496F"/>
    <w:rsid w:val="00EC5D14"/>
    <w:rsid w:val="00EC66E5"/>
    <w:rsid w:val="00ED1162"/>
    <w:rsid w:val="00ED197D"/>
    <w:rsid w:val="00ED314D"/>
    <w:rsid w:val="00ED5495"/>
    <w:rsid w:val="00ED5586"/>
    <w:rsid w:val="00ED5D44"/>
    <w:rsid w:val="00ED60EF"/>
    <w:rsid w:val="00ED6622"/>
    <w:rsid w:val="00EE0648"/>
    <w:rsid w:val="00EE1945"/>
    <w:rsid w:val="00EE1B6D"/>
    <w:rsid w:val="00EE2384"/>
    <w:rsid w:val="00EE58B2"/>
    <w:rsid w:val="00EE69E8"/>
    <w:rsid w:val="00EF1D6C"/>
    <w:rsid w:val="00EF2CBA"/>
    <w:rsid w:val="00EF34F7"/>
    <w:rsid w:val="00EF4328"/>
    <w:rsid w:val="00EF44C0"/>
    <w:rsid w:val="00EF4CB7"/>
    <w:rsid w:val="00EF5632"/>
    <w:rsid w:val="00EF5A31"/>
    <w:rsid w:val="00EF6109"/>
    <w:rsid w:val="00EF6DB0"/>
    <w:rsid w:val="00F0009E"/>
    <w:rsid w:val="00F022F6"/>
    <w:rsid w:val="00F024CD"/>
    <w:rsid w:val="00F0397C"/>
    <w:rsid w:val="00F03D82"/>
    <w:rsid w:val="00F03FCB"/>
    <w:rsid w:val="00F06439"/>
    <w:rsid w:val="00F07BB5"/>
    <w:rsid w:val="00F114A7"/>
    <w:rsid w:val="00F134FF"/>
    <w:rsid w:val="00F166F2"/>
    <w:rsid w:val="00F17EEA"/>
    <w:rsid w:val="00F25A56"/>
    <w:rsid w:val="00F30FFA"/>
    <w:rsid w:val="00F321BC"/>
    <w:rsid w:val="00F32760"/>
    <w:rsid w:val="00F32917"/>
    <w:rsid w:val="00F32B21"/>
    <w:rsid w:val="00F34236"/>
    <w:rsid w:val="00F36ACF"/>
    <w:rsid w:val="00F36ADD"/>
    <w:rsid w:val="00F37936"/>
    <w:rsid w:val="00F37960"/>
    <w:rsid w:val="00F37AD4"/>
    <w:rsid w:val="00F40E44"/>
    <w:rsid w:val="00F44F22"/>
    <w:rsid w:val="00F500A4"/>
    <w:rsid w:val="00F50E10"/>
    <w:rsid w:val="00F51E49"/>
    <w:rsid w:val="00F52A12"/>
    <w:rsid w:val="00F52ECB"/>
    <w:rsid w:val="00F53346"/>
    <w:rsid w:val="00F54AF4"/>
    <w:rsid w:val="00F57135"/>
    <w:rsid w:val="00F57B0D"/>
    <w:rsid w:val="00F612FC"/>
    <w:rsid w:val="00F634A4"/>
    <w:rsid w:val="00F64092"/>
    <w:rsid w:val="00F646BA"/>
    <w:rsid w:val="00F6483D"/>
    <w:rsid w:val="00F665C2"/>
    <w:rsid w:val="00F675F2"/>
    <w:rsid w:val="00F7039C"/>
    <w:rsid w:val="00F709D7"/>
    <w:rsid w:val="00F70B1E"/>
    <w:rsid w:val="00F715D4"/>
    <w:rsid w:val="00F72372"/>
    <w:rsid w:val="00F7280A"/>
    <w:rsid w:val="00F779D1"/>
    <w:rsid w:val="00F803D4"/>
    <w:rsid w:val="00F81B4F"/>
    <w:rsid w:val="00F8277A"/>
    <w:rsid w:val="00F84B2E"/>
    <w:rsid w:val="00F908F9"/>
    <w:rsid w:val="00F9092E"/>
    <w:rsid w:val="00F90CF5"/>
    <w:rsid w:val="00F91087"/>
    <w:rsid w:val="00F91399"/>
    <w:rsid w:val="00F91952"/>
    <w:rsid w:val="00F95B85"/>
    <w:rsid w:val="00F96E65"/>
    <w:rsid w:val="00F972D0"/>
    <w:rsid w:val="00F97A7F"/>
    <w:rsid w:val="00F97EDF"/>
    <w:rsid w:val="00FA0679"/>
    <w:rsid w:val="00FA0A8F"/>
    <w:rsid w:val="00FA270C"/>
    <w:rsid w:val="00FA32E2"/>
    <w:rsid w:val="00FA39DC"/>
    <w:rsid w:val="00FA4015"/>
    <w:rsid w:val="00FA6E00"/>
    <w:rsid w:val="00FA74DB"/>
    <w:rsid w:val="00FA7508"/>
    <w:rsid w:val="00FB024C"/>
    <w:rsid w:val="00FB1376"/>
    <w:rsid w:val="00FB3EF0"/>
    <w:rsid w:val="00FB4B4A"/>
    <w:rsid w:val="00FB583A"/>
    <w:rsid w:val="00FB5B9E"/>
    <w:rsid w:val="00FC32EF"/>
    <w:rsid w:val="00FC39CA"/>
    <w:rsid w:val="00FC39CC"/>
    <w:rsid w:val="00FD1BCB"/>
    <w:rsid w:val="00FD27DB"/>
    <w:rsid w:val="00FD3ACC"/>
    <w:rsid w:val="00FD3E63"/>
    <w:rsid w:val="00FD5251"/>
    <w:rsid w:val="00FD588C"/>
    <w:rsid w:val="00FD5BFF"/>
    <w:rsid w:val="00FD6176"/>
    <w:rsid w:val="00FD639F"/>
    <w:rsid w:val="00FD6449"/>
    <w:rsid w:val="00FD6971"/>
    <w:rsid w:val="00FD7C03"/>
    <w:rsid w:val="00FE07DE"/>
    <w:rsid w:val="00FE23B2"/>
    <w:rsid w:val="00FE341A"/>
    <w:rsid w:val="00FE3BA0"/>
    <w:rsid w:val="00FE44D1"/>
    <w:rsid w:val="00FE49E6"/>
    <w:rsid w:val="00FE4D3B"/>
    <w:rsid w:val="00FE5637"/>
    <w:rsid w:val="00FE6F5C"/>
    <w:rsid w:val="00FE785F"/>
    <w:rsid w:val="00FE7FA7"/>
    <w:rsid w:val="00FF0122"/>
    <w:rsid w:val="00FF2EC6"/>
    <w:rsid w:val="00FF387D"/>
    <w:rsid w:val="00FF5372"/>
    <w:rsid w:val="00FF68AD"/>
    <w:rsid w:val="00FF68C8"/>
    <w:rsid w:val="00FF6E61"/>
    <w:rsid w:val="00FF6FCF"/>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738"/>
  </w:style>
  <w:style w:type="paragraph" w:styleId="Heading1">
    <w:name w:val="heading 1"/>
    <w:basedOn w:val="Normal"/>
    <w:next w:val="Normal"/>
    <w:link w:val="Heading1Char"/>
    <w:uiPriority w:val="9"/>
    <w:qFormat/>
    <w:rsid w:val="00693D5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93D5C"/>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93D5C"/>
    <w:pPr>
      <w:keepNext/>
      <w:keepLines/>
      <w:spacing w:before="40" w:after="0"/>
      <w:outlineLvl w:val="2"/>
    </w:pPr>
    <w:rPr>
      <w:rFonts w:eastAsiaTheme="majorEastAsia"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693D5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D5C"/>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693D5C"/>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693D5C"/>
    <w:rPr>
      <w:rFonts w:eastAsiaTheme="majorEastAsia"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5Char">
    <w:name w:val="Heading 5 Char"/>
    <w:basedOn w:val="DefaultParagraphFont"/>
    <w:link w:val="Heading5"/>
    <w:uiPriority w:val="9"/>
    <w:rsid w:val="00693D5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1879584903">
          <w:marLeft w:val="0"/>
          <w:marRight w:val="0"/>
          <w:marTop w:val="0"/>
          <w:marBottom w:val="0"/>
          <w:divBdr>
            <w:top w:val="none" w:sz="0" w:space="0" w:color="auto"/>
            <w:left w:val="none" w:sz="0" w:space="0" w:color="auto"/>
            <w:bottom w:val="none" w:sz="0" w:space="0" w:color="auto"/>
            <w:right w:val="none" w:sz="0" w:space="0" w:color="auto"/>
          </w:divBdr>
        </w:div>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765350961">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14722782">
          <w:marLeft w:val="0"/>
          <w:marRight w:val="0"/>
          <w:marTop w:val="0"/>
          <w:marBottom w:val="0"/>
          <w:divBdr>
            <w:top w:val="none" w:sz="0" w:space="0" w:color="auto"/>
            <w:left w:val="none" w:sz="0" w:space="0" w:color="auto"/>
            <w:bottom w:val="none" w:sz="0" w:space="0" w:color="auto"/>
            <w:right w:val="none" w:sz="0" w:space="0" w:color="auto"/>
          </w:divBdr>
        </w:div>
        <w:div w:id="1004942002">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270551780">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225605151">
          <w:marLeft w:val="0"/>
          <w:marRight w:val="0"/>
          <w:marTop w:val="0"/>
          <w:marBottom w:val="0"/>
          <w:divBdr>
            <w:top w:val="none" w:sz="0" w:space="0" w:color="auto"/>
            <w:left w:val="none" w:sz="0" w:space="0" w:color="auto"/>
            <w:bottom w:val="none" w:sz="0" w:space="0" w:color="auto"/>
            <w:right w:val="none" w:sz="0" w:space="0" w:color="auto"/>
          </w:divBdr>
        </w:div>
        <w:div w:id="1061102818">
          <w:marLeft w:val="0"/>
          <w:marRight w:val="0"/>
          <w:marTop w:val="0"/>
          <w:marBottom w:val="0"/>
          <w:divBdr>
            <w:top w:val="none" w:sz="0" w:space="0" w:color="auto"/>
            <w:left w:val="none" w:sz="0" w:space="0" w:color="auto"/>
            <w:bottom w:val="none" w:sz="0" w:space="0" w:color="auto"/>
            <w:right w:val="none" w:sz="0" w:space="0" w:color="auto"/>
          </w:divBdr>
        </w:div>
        <w:div w:id="968785179">
          <w:marLeft w:val="0"/>
          <w:marRight w:val="0"/>
          <w:marTop w:val="0"/>
          <w:marBottom w:val="0"/>
          <w:divBdr>
            <w:top w:val="none" w:sz="0" w:space="0" w:color="auto"/>
            <w:left w:val="none" w:sz="0" w:space="0" w:color="auto"/>
            <w:bottom w:val="none" w:sz="0" w:space="0" w:color="auto"/>
            <w:right w:val="none" w:sz="0" w:space="0" w:color="auto"/>
          </w:divBdr>
          <w:divsChild>
            <w:div w:id="2010866700">
              <w:marLeft w:val="0"/>
              <w:marRight w:val="0"/>
              <w:marTop w:val="0"/>
              <w:marBottom w:val="0"/>
              <w:divBdr>
                <w:top w:val="none" w:sz="0" w:space="0" w:color="auto"/>
                <w:left w:val="none" w:sz="0" w:space="0" w:color="auto"/>
                <w:bottom w:val="none" w:sz="0" w:space="0" w:color="auto"/>
                <w:right w:val="none" w:sz="0" w:space="0" w:color="auto"/>
              </w:divBdr>
            </w:div>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1486119840">
              <w:marLeft w:val="0"/>
              <w:marRight w:val="0"/>
              <w:marTop w:val="0"/>
              <w:marBottom w:val="0"/>
              <w:divBdr>
                <w:top w:val="none" w:sz="0" w:space="0" w:color="auto"/>
                <w:left w:val="none" w:sz="0" w:space="0" w:color="auto"/>
                <w:bottom w:val="none" w:sz="0" w:space="0" w:color="auto"/>
                <w:right w:val="none" w:sz="0" w:space="0" w:color="auto"/>
              </w:divBdr>
            </w:div>
            <w:div w:id="283511582">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 w:id="570507140">
              <w:marLeft w:val="0"/>
              <w:marRight w:val="0"/>
              <w:marTop w:val="0"/>
              <w:marBottom w:val="0"/>
              <w:divBdr>
                <w:top w:val="none" w:sz="0" w:space="0" w:color="auto"/>
                <w:left w:val="none" w:sz="0" w:space="0" w:color="auto"/>
                <w:bottom w:val="none" w:sz="0" w:space="0" w:color="auto"/>
                <w:right w:val="none" w:sz="0" w:space="0" w:color="auto"/>
              </w:divBdr>
            </w:div>
          </w:divsChild>
        </w:div>
        <w:div w:id="161507104">
          <w:marLeft w:val="0"/>
          <w:marRight w:val="0"/>
          <w:marTop w:val="0"/>
          <w:marBottom w:val="0"/>
          <w:divBdr>
            <w:top w:val="none" w:sz="0" w:space="0" w:color="auto"/>
            <w:left w:val="none" w:sz="0" w:space="0" w:color="auto"/>
            <w:bottom w:val="none" w:sz="0" w:space="0" w:color="auto"/>
            <w:right w:val="none" w:sz="0" w:space="0" w:color="auto"/>
          </w:divBdr>
          <w:divsChild>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 w:id="416564366">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1267037406">
              <w:marLeft w:val="0"/>
              <w:marRight w:val="0"/>
              <w:marTop w:val="0"/>
              <w:marBottom w:val="0"/>
              <w:divBdr>
                <w:top w:val="none" w:sz="0" w:space="0" w:color="auto"/>
                <w:left w:val="none" w:sz="0" w:space="0" w:color="auto"/>
                <w:bottom w:val="none" w:sz="0" w:space="0" w:color="auto"/>
                <w:right w:val="none" w:sz="0" w:space="0" w:color="auto"/>
              </w:divBdr>
            </w:div>
            <w:div w:id="600145463">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2147119300">
              <w:marLeft w:val="0"/>
              <w:marRight w:val="0"/>
              <w:marTop w:val="0"/>
              <w:marBottom w:val="0"/>
              <w:divBdr>
                <w:top w:val="none" w:sz="0" w:space="0" w:color="auto"/>
                <w:left w:val="none" w:sz="0" w:space="0" w:color="auto"/>
                <w:bottom w:val="none" w:sz="0" w:space="0" w:color="auto"/>
                <w:right w:val="none" w:sz="0" w:space="0" w:color="auto"/>
              </w:divBdr>
            </w:div>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sChild>
        </w:div>
        <w:div w:id="949510982">
          <w:marLeft w:val="0"/>
          <w:marRight w:val="0"/>
          <w:marTop w:val="0"/>
          <w:marBottom w:val="0"/>
          <w:divBdr>
            <w:top w:val="none" w:sz="0" w:space="0" w:color="auto"/>
            <w:left w:val="none" w:sz="0" w:space="0" w:color="auto"/>
            <w:bottom w:val="none" w:sz="0" w:space="0" w:color="auto"/>
            <w:right w:val="none" w:sz="0" w:space="0" w:color="auto"/>
          </w:divBdr>
          <w:divsChild>
            <w:div w:id="1871064138">
              <w:marLeft w:val="0"/>
              <w:marRight w:val="0"/>
              <w:marTop w:val="0"/>
              <w:marBottom w:val="0"/>
              <w:divBdr>
                <w:top w:val="none" w:sz="0" w:space="0" w:color="auto"/>
                <w:left w:val="none" w:sz="0" w:space="0" w:color="auto"/>
                <w:bottom w:val="none" w:sz="0" w:space="0" w:color="auto"/>
                <w:right w:val="none" w:sz="0" w:space="0" w:color="auto"/>
              </w:divBdr>
            </w:div>
            <w:div w:id="37227402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sChild>
        </w:div>
        <w:div w:id="323162857">
          <w:marLeft w:val="0"/>
          <w:marRight w:val="0"/>
          <w:marTop w:val="0"/>
          <w:marBottom w:val="0"/>
          <w:divBdr>
            <w:top w:val="none" w:sz="0" w:space="0" w:color="auto"/>
            <w:left w:val="none" w:sz="0" w:space="0" w:color="auto"/>
            <w:bottom w:val="none" w:sz="0" w:space="0" w:color="auto"/>
            <w:right w:val="none" w:sz="0" w:space="0" w:color="auto"/>
          </w:divBdr>
        </w:div>
        <w:div w:id="58096847">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558437820">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 w:id="299457891">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E:\2-%20Second%20Year%2028-01\Assignment\Smart%20Devices%20PHP%20Gaynor\Visualisation%20of%20IoT%20data-1708309.docx"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hyperlink" Target="file:///E:\2-%20Second%20Year%2028-01\Assignment\Smart%20Devices%20PHP%20Gaynor\Visualisation%20of%20IoT%20data-1708309.docx"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file:///E:\2-%20Second%20Year%2028-01\Assignment\Smart%20Devices%20PHP%20Gaynor\Visualisation%20of%20IoT%20data-1708309.docx" TargetMode="External"/><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emf"/><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E:\2-%20Second%20Year%2028-01\Assignment\Smart%20Devices%20PHP%20Gaynor\Visualisation%20of%20IoT%20data-1708309.docx"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image" Target="media/image2.emf"/><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file:///E:\2-%20Second%20Year%2028-01\Assignment\Smart%20Devices%20PHP%20Gaynor\Visualisation%20of%20IoT%20data-1708309.doc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50D06780-82D3-4BD8-846A-A22A72637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sheet.dotx</Template>
  <TotalTime>6898</TotalTime>
  <Pages>11</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 (1708309)</cp:lastModifiedBy>
  <cp:revision>1555</cp:revision>
  <dcterms:created xsi:type="dcterms:W3CDTF">2017-12-24T22:47:00Z</dcterms:created>
  <dcterms:modified xsi:type="dcterms:W3CDTF">2019-05-13T13:15:00Z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