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76A8629A" w:rsidR="00D46A8E" w:rsidRPr="00D46A8E" w:rsidRDefault="00B42034" w:rsidP="00E4674D">
            <w:pPr>
              <w:rPr>
                <w:sz w:val="28"/>
                <w:szCs w:val="28"/>
                <w:lang w:val="cy-GB"/>
              </w:rPr>
            </w:pPr>
            <w:r>
              <w:rPr>
                <w:sz w:val="28"/>
                <w:szCs w:val="28"/>
                <w:lang w:val="cy-GB"/>
              </w:rPr>
              <w:t xml:space="preserve">Nyree Walters </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6C022A8C" w:rsidR="00D46A8E" w:rsidRPr="00D46A8E" w:rsidRDefault="00B42034" w:rsidP="00E4674D">
            <w:pPr>
              <w:rPr>
                <w:sz w:val="28"/>
                <w:szCs w:val="28"/>
                <w:lang w:val="cy-GB"/>
              </w:rPr>
            </w:pPr>
            <w:r>
              <w:rPr>
                <w:sz w:val="28"/>
                <w:szCs w:val="28"/>
                <w:lang w:val="cy-GB"/>
              </w:rPr>
              <w:t>NA</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01FAB181" w:rsidR="00D46A8E" w:rsidRPr="00D46A8E" w:rsidRDefault="00B42034" w:rsidP="00E4674D">
            <w:pPr>
              <w:rPr>
                <w:sz w:val="28"/>
                <w:szCs w:val="28"/>
                <w:lang w:val="cy-GB"/>
              </w:rPr>
            </w:pPr>
            <w:r>
              <w:rPr>
                <w:sz w:val="28"/>
                <w:szCs w:val="28"/>
                <w:lang w:val="cy-GB"/>
              </w:rPr>
              <w:t xml:space="preserve">Welsh </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0FA03FBB" w:rsidR="00D46A8E" w:rsidRPr="00D46A8E" w:rsidRDefault="0072708A" w:rsidP="00E4674D">
            <w:pPr>
              <w:rPr>
                <w:sz w:val="28"/>
                <w:szCs w:val="28"/>
                <w:lang w:val="cy-GB"/>
              </w:rPr>
            </w:pPr>
            <w:r>
              <w:rPr>
                <w:sz w:val="28"/>
                <w:szCs w:val="28"/>
                <w:lang w:val="cy-GB"/>
              </w:rPr>
              <w:t>25 / 02 /</w:t>
            </w:r>
            <w:r w:rsidR="00B42034">
              <w:rPr>
                <w:sz w:val="28"/>
                <w:szCs w:val="28"/>
                <w:lang w:val="cy-GB"/>
              </w:rPr>
              <w:t xml:space="preserve"> 2020</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539CDEBE" w:rsidR="00D46A8E" w:rsidRPr="00D46A8E" w:rsidRDefault="00B42034" w:rsidP="00E4674D">
            <w:pPr>
              <w:rPr>
                <w:sz w:val="28"/>
                <w:szCs w:val="28"/>
                <w:lang w:val="cy-GB"/>
              </w:rPr>
            </w:pPr>
            <w:r>
              <w:rPr>
                <w:sz w:val="28"/>
                <w:szCs w:val="28"/>
                <w:lang w:val="cy-GB"/>
              </w:rPr>
              <w:t xml:space="preserve">Welsh Assessment </w:t>
            </w:r>
            <w:r w:rsidR="0072708A">
              <w:rPr>
                <w:sz w:val="28"/>
                <w:szCs w:val="28"/>
                <w:lang w:val="cy-GB"/>
              </w:rPr>
              <w:t>(10 min video assessment)</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677D4724" w:rsidR="00EB6268" w:rsidRPr="00D46A8E" w:rsidRDefault="00B42034" w:rsidP="00E4674D">
            <w:pPr>
              <w:rPr>
                <w:sz w:val="28"/>
                <w:szCs w:val="28"/>
                <w:lang w:val="cy-GB"/>
              </w:rPr>
            </w:pPr>
            <w:r>
              <w:rPr>
                <w:sz w:val="28"/>
                <w:szCs w:val="28"/>
                <w:lang w:val="cy-GB"/>
              </w:rPr>
              <w:t>NA</w:t>
            </w: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4B837964" w14:textId="614FA98D" w:rsidR="00EB6268" w:rsidRPr="00D46A8E" w:rsidRDefault="00B42034" w:rsidP="00E4674D">
            <w:pPr>
              <w:rPr>
                <w:sz w:val="28"/>
                <w:szCs w:val="28"/>
                <w:lang w:val="cy-GB"/>
              </w:rPr>
            </w:pPr>
            <w:r>
              <w:rPr>
                <w:sz w:val="28"/>
                <w:szCs w:val="28"/>
                <w:lang w:val="cy-GB"/>
              </w:rPr>
              <w:t>NA</w:t>
            </w:r>
          </w:p>
        </w:tc>
      </w:tr>
      <w:tr w:rsidR="00D46A8E" w:rsidRPr="00D46A8E" w14:paraId="28CD5959" w14:textId="77777777" w:rsidTr="004E1B77">
        <w:tc>
          <w:tcPr>
            <w:tcW w:w="9010" w:type="dxa"/>
            <w:gridSpan w:val="4"/>
            <w:shd w:val="clear" w:color="auto" w:fill="auto"/>
          </w:tcPr>
          <w:p w14:paraId="1523F361" w14:textId="7607E938" w:rsidR="00D46A8E" w:rsidRPr="000432F2"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159C509D" w14:textId="51C322EC" w:rsidR="00D46A8E" w:rsidRPr="00D46A8E" w:rsidRDefault="00B42034" w:rsidP="00E4674D">
            <w:pPr>
              <w:rPr>
                <w:sz w:val="28"/>
                <w:szCs w:val="28"/>
                <w:lang w:val="cy-GB"/>
              </w:rPr>
            </w:pPr>
            <w:r>
              <w:rPr>
                <w:sz w:val="28"/>
                <w:szCs w:val="28"/>
                <w:lang w:val="cy-GB"/>
              </w:rPr>
              <w:t>NA</w:t>
            </w: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77777777" w:rsidR="00D46A8E" w:rsidRPr="008B2B15" w:rsidRDefault="00D46A8E" w:rsidP="00E4674D">
            <w:pPr>
              <w:rPr>
                <w:sz w:val="22"/>
                <w:szCs w:val="28"/>
                <w:lang w:val="cy-GB"/>
              </w:rPr>
            </w:pPr>
            <w:r w:rsidRPr="008B2B15">
              <w:rPr>
                <w:sz w:val="22"/>
                <w:szCs w:val="28"/>
                <w:lang w:val="cy-GB"/>
              </w:rPr>
              <w:t>The pupils will learn to:</w:t>
            </w:r>
          </w:p>
          <w:p w14:paraId="39EBA135" w14:textId="77777777" w:rsidR="00D46A8E" w:rsidRPr="006E32EF" w:rsidRDefault="00D46A8E" w:rsidP="00E4674D">
            <w:pPr>
              <w:rPr>
                <w:szCs w:val="28"/>
                <w:lang w:val="cy-GB"/>
              </w:rPr>
            </w:pPr>
          </w:p>
          <w:p w14:paraId="1F94391C" w14:textId="7E4FCD9B" w:rsidR="00D46A8E" w:rsidRPr="006E32EF" w:rsidRDefault="00B42034" w:rsidP="00E4674D">
            <w:pPr>
              <w:rPr>
                <w:szCs w:val="28"/>
                <w:lang w:val="cy-GB"/>
              </w:rPr>
            </w:pPr>
            <w:r>
              <w:rPr>
                <w:szCs w:val="28"/>
                <w:lang w:val="cy-GB"/>
              </w:rPr>
              <w:t>Dysgu lliwiau a siap</w:t>
            </w:r>
            <w:r w:rsidR="00B509D4">
              <w:rPr>
                <w:szCs w:val="28"/>
                <w:lang w:val="cy-GB"/>
              </w:rPr>
              <w:t xml:space="preserve">iau. </w:t>
            </w:r>
          </w:p>
          <w:p w14:paraId="145FAC42" w14:textId="77777777" w:rsidR="00D46A8E" w:rsidRPr="006E32EF" w:rsidRDefault="00D46A8E" w:rsidP="00E4674D">
            <w:pPr>
              <w:rPr>
                <w:szCs w:val="28"/>
                <w:lang w:val="cy-GB"/>
              </w:rPr>
            </w:pP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6708FB52" w14:textId="77777777" w:rsidR="00D46A8E" w:rsidRPr="00D46A8E" w:rsidRDefault="00D46A8E" w:rsidP="00E4674D">
            <w:pPr>
              <w:rPr>
                <w:sz w:val="28"/>
                <w:szCs w:val="28"/>
                <w:lang w:val="cy-GB"/>
              </w:rPr>
            </w:pPr>
          </w:p>
          <w:p w14:paraId="5E9E6941" w14:textId="5CE25668" w:rsidR="00D46A8E" w:rsidRDefault="00B509D4" w:rsidP="00E4674D">
            <w:pPr>
              <w:rPr>
                <w:sz w:val="28"/>
                <w:szCs w:val="28"/>
                <w:lang w:val="cy-GB"/>
              </w:rPr>
            </w:pPr>
            <w:r>
              <w:rPr>
                <w:sz w:val="28"/>
                <w:szCs w:val="28"/>
                <w:lang w:val="cy-GB"/>
              </w:rPr>
              <w:t xml:space="preserve">Byddwch chi’n dysgu lliwiau a siapiau ac didoli siap. </w:t>
            </w:r>
          </w:p>
          <w:p w14:paraId="7E38D51A" w14:textId="77777777" w:rsidR="00D46A8E" w:rsidRDefault="00D46A8E" w:rsidP="00E4674D">
            <w:pPr>
              <w:rPr>
                <w:sz w:val="28"/>
                <w:szCs w:val="28"/>
                <w:lang w:val="cy-GB"/>
              </w:rPr>
            </w:pPr>
          </w:p>
          <w:p w14:paraId="21357C73" w14:textId="62B02015" w:rsidR="00D46A8E" w:rsidRPr="00D46A8E" w:rsidRDefault="00D46A8E" w:rsidP="00E4674D">
            <w:pPr>
              <w:rPr>
                <w:sz w:val="28"/>
                <w:szCs w:val="28"/>
                <w:lang w:val="cy-GB"/>
              </w:rPr>
            </w:pPr>
          </w:p>
          <w:p w14:paraId="1BF407B2" w14:textId="77777777" w:rsidR="00D46A8E" w:rsidRPr="00D46A8E" w:rsidRDefault="00D46A8E" w:rsidP="00E4674D">
            <w:pPr>
              <w:rPr>
                <w:sz w:val="28"/>
                <w:szCs w:val="28"/>
                <w:lang w:val="cy-GB"/>
              </w:rPr>
            </w:pPr>
          </w:p>
          <w:p w14:paraId="7BD7E8D0" w14:textId="77777777" w:rsidR="00D46A8E" w:rsidRPr="00D46A8E" w:rsidRDefault="00D46A8E" w:rsidP="00E4674D">
            <w:pPr>
              <w:rPr>
                <w:sz w:val="28"/>
                <w:szCs w:val="28"/>
                <w:lang w:val="cy-GB"/>
              </w:rPr>
            </w:pPr>
          </w:p>
        </w:tc>
        <w:tc>
          <w:tcPr>
            <w:tcW w:w="4505" w:type="dxa"/>
          </w:tcPr>
          <w:p w14:paraId="5DD6020E" w14:textId="77777777" w:rsidR="00D46A8E" w:rsidRDefault="00D46A8E" w:rsidP="00E4674D">
            <w:pPr>
              <w:rPr>
                <w:sz w:val="28"/>
                <w:szCs w:val="28"/>
                <w:lang w:val="cy-GB"/>
              </w:rPr>
            </w:pPr>
          </w:p>
          <w:p w14:paraId="250B79C3" w14:textId="48686A68" w:rsidR="00B509D4" w:rsidRPr="00D46A8E" w:rsidRDefault="00B509D4" w:rsidP="00E4674D">
            <w:pPr>
              <w:rPr>
                <w:sz w:val="28"/>
                <w:szCs w:val="28"/>
                <w:lang w:val="cy-GB"/>
              </w:rPr>
            </w:pPr>
            <w:r>
              <w:rPr>
                <w:sz w:val="28"/>
                <w:szCs w:val="28"/>
                <w:lang w:val="cy-GB"/>
              </w:rPr>
              <w:t xml:space="preserve">Dylech chi siarad am lliwiau a siap. </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7802204C" w14:textId="340A04A5" w:rsidR="002B2D5B" w:rsidRPr="002B2D5B" w:rsidRDefault="00770F67" w:rsidP="002B2D5B">
            <w:pPr>
              <w:jc w:val="center"/>
              <w:rPr>
                <w:sz w:val="28"/>
                <w:szCs w:val="28"/>
                <w:lang w:val="cy-GB"/>
              </w:rPr>
            </w:pPr>
            <w:r>
              <w:rPr>
                <w:sz w:val="28"/>
                <w:szCs w:val="28"/>
                <w:lang w:val="cy-GB"/>
              </w:rPr>
              <w:t>Question and answer starter</w:t>
            </w:r>
          </w:p>
          <w:p w14:paraId="049DFB93" w14:textId="77777777" w:rsidR="002B2D5B" w:rsidRPr="002B2D5B" w:rsidRDefault="002B2D5B" w:rsidP="002B2D5B">
            <w:pPr>
              <w:jc w:val="center"/>
              <w:rPr>
                <w:sz w:val="28"/>
                <w:szCs w:val="28"/>
                <w:lang w:val="cy-GB"/>
              </w:rPr>
            </w:pPr>
          </w:p>
          <w:p w14:paraId="08749496" w14:textId="0259246C" w:rsidR="002B2D5B" w:rsidRDefault="00B509D4" w:rsidP="002B2D5B">
            <w:pPr>
              <w:jc w:val="center"/>
              <w:rPr>
                <w:sz w:val="28"/>
                <w:szCs w:val="28"/>
                <w:lang w:val="cy-GB"/>
              </w:rPr>
            </w:pPr>
            <w:r>
              <w:rPr>
                <w:sz w:val="28"/>
                <w:szCs w:val="28"/>
                <w:lang w:val="cy-GB"/>
              </w:rPr>
              <w:t xml:space="preserve">Pa lliw </w:t>
            </w:r>
            <w:r w:rsidR="00770F67">
              <w:rPr>
                <w:sz w:val="28"/>
                <w:szCs w:val="28"/>
                <w:lang w:val="cy-GB"/>
              </w:rPr>
              <w:t>ydy</w:t>
            </w:r>
            <w:r>
              <w:rPr>
                <w:sz w:val="28"/>
                <w:szCs w:val="28"/>
                <w:lang w:val="cy-GB"/>
              </w:rPr>
              <w:t xml:space="preserve"> eich hoff? Dwylo i fyny! </w:t>
            </w:r>
          </w:p>
          <w:p w14:paraId="3AD78C30" w14:textId="77777777" w:rsidR="00770F67" w:rsidRDefault="00770F67" w:rsidP="002B2D5B">
            <w:pPr>
              <w:jc w:val="center"/>
              <w:rPr>
                <w:sz w:val="28"/>
                <w:szCs w:val="28"/>
                <w:lang w:val="cy-GB"/>
              </w:rPr>
            </w:pPr>
            <w:r>
              <w:rPr>
                <w:sz w:val="28"/>
                <w:szCs w:val="28"/>
                <w:lang w:val="cy-GB"/>
              </w:rPr>
              <w:t>Pa lliw ydy du hoff di?</w:t>
            </w:r>
          </w:p>
          <w:p w14:paraId="32589A76" w14:textId="77777777" w:rsidR="00770F67" w:rsidRDefault="00770F67" w:rsidP="002B2D5B">
            <w:pPr>
              <w:jc w:val="center"/>
              <w:rPr>
                <w:sz w:val="28"/>
                <w:szCs w:val="28"/>
                <w:lang w:val="cy-GB"/>
              </w:rPr>
            </w:pPr>
          </w:p>
          <w:p w14:paraId="3BC8E289" w14:textId="3F11BEDE" w:rsidR="00770F67" w:rsidRPr="002B2D5B" w:rsidRDefault="00770F67" w:rsidP="002B2D5B">
            <w:pPr>
              <w:jc w:val="center"/>
              <w:rPr>
                <w:sz w:val="28"/>
                <w:szCs w:val="28"/>
                <w:lang w:val="cy-GB"/>
              </w:rPr>
            </w:pPr>
            <w:r>
              <w:rPr>
                <w:sz w:val="28"/>
                <w:szCs w:val="28"/>
                <w:lang w:val="cy-GB"/>
              </w:rPr>
              <w:t xml:space="preserve">Siarad gyda partner. </w:t>
            </w:r>
          </w:p>
        </w:tc>
        <w:tc>
          <w:tcPr>
            <w:tcW w:w="4971" w:type="dxa"/>
          </w:tcPr>
          <w:p w14:paraId="24A77B16" w14:textId="2D101A6A" w:rsidR="002B2D5B" w:rsidRPr="002B2D5B" w:rsidRDefault="00770F67" w:rsidP="002B2D5B">
            <w:pPr>
              <w:jc w:val="center"/>
              <w:rPr>
                <w:sz w:val="28"/>
                <w:szCs w:val="28"/>
                <w:lang w:val="cy-GB"/>
              </w:rPr>
            </w:pPr>
            <w:r>
              <w:rPr>
                <w:sz w:val="28"/>
                <w:szCs w:val="28"/>
                <w:lang w:val="cy-GB"/>
              </w:rPr>
              <w:t>Question and answer starter</w:t>
            </w:r>
          </w:p>
          <w:p w14:paraId="050DE121" w14:textId="77777777" w:rsidR="002B2D5B" w:rsidRPr="002B2D5B" w:rsidRDefault="002B2D5B" w:rsidP="00770F67">
            <w:pPr>
              <w:rPr>
                <w:sz w:val="28"/>
                <w:szCs w:val="28"/>
                <w:lang w:val="cy-GB"/>
              </w:rPr>
            </w:pPr>
          </w:p>
          <w:p w14:paraId="0082543B" w14:textId="6779FF51" w:rsidR="002B2D5B" w:rsidRPr="002B2D5B" w:rsidRDefault="00770F67" w:rsidP="002B2D5B">
            <w:pPr>
              <w:jc w:val="center"/>
              <w:rPr>
                <w:sz w:val="28"/>
                <w:szCs w:val="28"/>
                <w:lang w:val="cy-GB"/>
              </w:rPr>
            </w:pPr>
            <w:r>
              <w:rPr>
                <w:sz w:val="28"/>
                <w:szCs w:val="28"/>
                <w:lang w:val="cy-GB"/>
              </w:rPr>
              <w:t xml:space="preserve">Ateb fy cwestiwnnau. </w:t>
            </w:r>
          </w:p>
          <w:p w14:paraId="22E6197A" w14:textId="77777777" w:rsidR="002B2D5B" w:rsidRPr="002B2D5B" w:rsidRDefault="002B2D5B" w:rsidP="002B2D5B">
            <w:pPr>
              <w:jc w:val="center"/>
              <w:rPr>
                <w:sz w:val="28"/>
                <w:szCs w:val="28"/>
                <w:lang w:val="cy-GB"/>
              </w:rPr>
            </w:pPr>
          </w:p>
          <w:p w14:paraId="706C2014" w14:textId="77777777" w:rsidR="002B2D5B" w:rsidRPr="002B2D5B" w:rsidRDefault="002B2D5B" w:rsidP="002B2D5B">
            <w:pPr>
              <w:jc w:val="center"/>
              <w:rPr>
                <w:sz w:val="28"/>
                <w:szCs w:val="28"/>
                <w:lang w:val="cy-GB"/>
              </w:rPr>
            </w:pPr>
          </w:p>
          <w:p w14:paraId="7F17A4E6" w14:textId="77777777" w:rsidR="002B2D5B" w:rsidRPr="002B2D5B" w:rsidRDefault="002B2D5B" w:rsidP="002B2D5B">
            <w:pPr>
              <w:jc w:val="center"/>
              <w:rPr>
                <w:sz w:val="28"/>
                <w:szCs w:val="28"/>
                <w:lang w:val="cy-GB"/>
              </w:rPr>
            </w:pPr>
          </w:p>
        </w:tc>
        <w:tc>
          <w:tcPr>
            <w:tcW w:w="2903" w:type="dxa"/>
          </w:tcPr>
          <w:p w14:paraId="491DF6ED" w14:textId="77777777" w:rsidR="002B2D5B" w:rsidRPr="002B2D5B" w:rsidRDefault="002B2D5B" w:rsidP="002B2D5B">
            <w:pPr>
              <w:jc w:val="center"/>
              <w:rPr>
                <w:sz w:val="28"/>
                <w:szCs w:val="28"/>
                <w:lang w:val="cy-GB"/>
              </w:rPr>
            </w:pP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463F7EFC" w14:textId="77777777" w:rsidR="002B2D5B" w:rsidRPr="002B2D5B" w:rsidRDefault="002B2D5B" w:rsidP="002B2D5B">
            <w:pPr>
              <w:jc w:val="center"/>
              <w:rPr>
                <w:sz w:val="28"/>
                <w:szCs w:val="28"/>
                <w:lang w:val="cy-GB"/>
              </w:rPr>
            </w:pPr>
          </w:p>
          <w:p w14:paraId="0F1C857D" w14:textId="3A704066" w:rsidR="00770F67" w:rsidRDefault="00770F67" w:rsidP="00770F67">
            <w:pPr>
              <w:jc w:val="center"/>
              <w:rPr>
                <w:sz w:val="28"/>
                <w:szCs w:val="28"/>
                <w:lang w:val="cy-GB"/>
              </w:rPr>
            </w:pPr>
            <w:r>
              <w:rPr>
                <w:sz w:val="28"/>
                <w:szCs w:val="28"/>
                <w:lang w:val="cy-GB"/>
              </w:rPr>
              <w:t xml:space="preserve">Dwedwch ar fy ol i..... </w:t>
            </w:r>
          </w:p>
          <w:p w14:paraId="65481C09" w14:textId="10DE709C" w:rsidR="002B2D5B" w:rsidRPr="002B2D5B" w:rsidRDefault="00770F67" w:rsidP="00F15754">
            <w:pPr>
              <w:jc w:val="center"/>
              <w:rPr>
                <w:sz w:val="28"/>
                <w:szCs w:val="28"/>
                <w:lang w:val="cy-GB"/>
              </w:rPr>
            </w:pPr>
            <w:r>
              <w:rPr>
                <w:sz w:val="28"/>
                <w:szCs w:val="28"/>
                <w:lang w:val="cy-GB"/>
              </w:rPr>
              <w:t xml:space="preserve">Oren, porffor, glas, melyn. </w:t>
            </w:r>
          </w:p>
        </w:tc>
        <w:tc>
          <w:tcPr>
            <w:tcW w:w="4971" w:type="dxa"/>
          </w:tcPr>
          <w:p w14:paraId="61540434" w14:textId="6E0E4071" w:rsidR="002B2D5B" w:rsidRDefault="00B41DB6" w:rsidP="00F15754">
            <w:pPr>
              <w:jc w:val="center"/>
              <w:rPr>
                <w:sz w:val="28"/>
                <w:szCs w:val="28"/>
                <w:lang w:val="cy-GB"/>
              </w:rPr>
            </w:pPr>
            <w:r>
              <w:rPr>
                <w:sz w:val="28"/>
                <w:szCs w:val="28"/>
                <w:lang w:val="cy-GB"/>
              </w:rPr>
              <w:t>Gyda dy partner, trenwch y siap. Trefnwch y lliwiau.</w:t>
            </w:r>
          </w:p>
          <w:p w14:paraId="7F4E8EF7" w14:textId="03CF96F1" w:rsidR="00B41DB6" w:rsidRDefault="00B41DB6" w:rsidP="00B41DB6">
            <w:pPr>
              <w:jc w:val="center"/>
              <w:rPr>
                <w:sz w:val="28"/>
                <w:szCs w:val="28"/>
                <w:lang w:val="cy-GB"/>
              </w:rPr>
            </w:pPr>
          </w:p>
          <w:p w14:paraId="6F32319A" w14:textId="33CB1481" w:rsidR="002B2D5B" w:rsidRPr="002B2D5B" w:rsidRDefault="00B41DB6" w:rsidP="00F15754">
            <w:pPr>
              <w:jc w:val="center"/>
              <w:rPr>
                <w:sz w:val="28"/>
                <w:szCs w:val="28"/>
                <w:lang w:val="cy-GB"/>
              </w:rPr>
            </w:pPr>
            <w:r>
              <w:rPr>
                <w:sz w:val="28"/>
                <w:szCs w:val="28"/>
                <w:lang w:val="cy-GB"/>
              </w:rPr>
              <w:t>Mae dau munud gyda chi!</w:t>
            </w:r>
          </w:p>
        </w:tc>
        <w:tc>
          <w:tcPr>
            <w:tcW w:w="2903" w:type="dxa"/>
          </w:tcPr>
          <w:p w14:paraId="21A78971" w14:textId="77777777" w:rsidR="002B2D5B" w:rsidRDefault="002B2D5B" w:rsidP="002B2D5B">
            <w:pPr>
              <w:jc w:val="center"/>
              <w:rPr>
                <w:sz w:val="28"/>
                <w:szCs w:val="28"/>
                <w:lang w:val="cy-GB"/>
              </w:rPr>
            </w:pPr>
          </w:p>
          <w:p w14:paraId="32FE496F" w14:textId="77777777" w:rsidR="00B41DB6" w:rsidRDefault="00B41DB6" w:rsidP="002B2D5B">
            <w:pPr>
              <w:jc w:val="center"/>
              <w:rPr>
                <w:sz w:val="28"/>
                <w:szCs w:val="28"/>
                <w:lang w:val="cy-GB"/>
              </w:rPr>
            </w:pPr>
          </w:p>
          <w:p w14:paraId="73A5E4AB" w14:textId="46EE86EB" w:rsidR="00B41DB6" w:rsidRPr="002B2D5B" w:rsidRDefault="00B41DB6" w:rsidP="002B2D5B">
            <w:pPr>
              <w:jc w:val="center"/>
              <w:rPr>
                <w:sz w:val="28"/>
                <w:szCs w:val="28"/>
                <w:lang w:val="cy-GB"/>
              </w:rPr>
            </w:pPr>
            <w:r>
              <w:rPr>
                <w:sz w:val="28"/>
                <w:szCs w:val="28"/>
                <w:lang w:val="cy-GB"/>
              </w:rPr>
              <w:t xml:space="preserve">Printed coloured shapes </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2EEFA067" w14:textId="77777777" w:rsidR="002B2D5B" w:rsidRPr="002B2D5B" w:rsidRDefault="002B2D5B" w:rsidP="00B41DB6">
            <w:pPr>
              <w:rPr>
                <w:sz w:val="28"/>
                <w:szCs w:val="28"/>
                <w:lang w:val="cy-GB"/>
              </w:rPr>
            </w:pPr>
          </w:p>
          <w:p w14:paraId="39E95A6C" w14:textId="468814BF" w:rsidR="002B2D5B" w:rsidRDefault="00B41DB6" w:rsidP="002B2D5B">
            <w:pPr>
              <w:jc w:val="center"/>
              <w:rPr>
                <w:sz w:val="28"/>
                <w:szCs w:val="28"/>
                <w:lang w:val="cy-GB"/>
              </w:rPr>
            </w:pPr>
            <w:r>
              <w:rPr>
                <w:sz w:val="28"/>
                <w:szCs w:val="28"/>
                <w:lang w:val="cy-GB"/>
              </w:rPr>
              <w:t xml:space="preserve">Recap colours – </w:t>
            </w:r>
          </w:p>
          <w:p w14:paraId="136C4E88" w14:textId="6D90CED5" w:rsidR="00B41DB6" w:rsidRDefault="00B41DB6" w:rsidP="002B2D5B">
            <w:pPr>
              <w:jc w:val="center"/>
              <w:rPr>
                <w:sz w:val="28"/>
                <w:szCs w:val="28"/>
                <w:lang w:val="cy-GB"/>
              </w:rPr>
            </w:pPr>
          </w:p>
          <w:p w14:paraId="5B45FDF0" w14:textId="754D45CB" w:rsidR="00B41DB6" w:rsidRDefault="00B41DB6" w:rsidP="00B41DB6">
            <w:pPr>
              <w:jc w:val="center"/>
              <w:rPr>
                <w:sz w:val="28"/>
                <w:szCs w:val="28"/>
                <w:lang w:val="cy-GB"/>
              </w:rPr>
            </w:pPr>
            <w:r>
              <w:rPr>
                <w:sz w:val="28"/>
                <w:szCs w:val="28"/>
                <w:lang w:val="cy-GB"/>
              </w:rPr>
              <w:t>Pa lliw ydy hwn? (hold up coloured shape, all say colour yn gymraeg)</w:t>
            </w:r>
          </w:p>
          <w:p w14:paraId="72946C81" w14:textId="43138484" w:rsidR="00B41DB6" w:rsidRDefault="00B41DB6" w:rsidP="00B41DB6">
            <w:pPr>
              <w:jc w:val="center"/>
              <w:rPr>
                <w:sz w:val="28"/>
                <w:szCs w:val="28"/>
                <w:lang w:val="cy-GB"/>
              </w:rPr>
            </w:pPr>
          </w:p>
          <w:p w14:paraId="483EB441" w14:textId="2F16BA8F" w:rsidR="002B2D5B" w:rsidRPr="002B2D5B" w:rsidRDefault="00B41DB6" w:rsidP="00B41DB6">
            <w:pPr>
              <w:jc w:val="center"/>
              <w:rPr>
                <w:sz w:val="28"/>
                <w:szCs w:val="28"/>
                <w:lang w:val="cy-GB"/>
              </w:rPr>
            </w:pPr>
            <w:r>
              <w:rPr>
                <w:sz w:val="28"/>
                <w:szCs w:val="28"/>
                <w:lang w:val="cy-GB"/>
              </w:rPr>
              <w:lastRenderedPageBreak/>
              <w:t>Pa siap ydy hwn? (hope up shape, all say shape yn gymraeg)</w:t>
            </w:r>
          </w:p>
        </w:tc>
        <w:tc>
          <w:tcPr>
            <w:tcW w:w="4971" w:type="dxa"/>
          </w:tcPr>
          <w:p w14:paraId="28960558" w14:textId="77777777" w:rsidR="002B2D5B" w:rsidRPr="002B2D5B" w:rsidRDefault="002B2D5B" w:rsidP="002B2D5B">
            <w:pPr>
              <w:jc w:val="center"/>
              <w:rPr>
                <w:sz w:val="28"/>
                <w:szCs w:val="28"/>
                <w:lang w:val="cy-GB"/>
              </w:rPr>
            </w:pPr>
          </w:p>
          <w:p w14:paraId="1E57D1BE" w14:textId="77777777" w:rsidR="002B2D5B" w:rsidRPr="002B2D5B" w:rsidRDefault="002B2D5B" w:rsidP="002B2D5B">
            <w:pPr>
              <w:jc w:val="center"/>
              <w:rPr>
                <w:sz w:val="28"/>
                <w:szCs w:val="28"/>
                <w:lang w:val="cy-GB"/>
              </w:rPr>
            </w:pPr>
          </w:p>
          <w:p w14:paraId="2A163885" w14:textId="77777777" w:rsidR="002B2D5B" w:rsidRPr="002B2D5B" w:rsidRDefault="002B2D5B" w:rsidP="002B2D5B">
            <w:pPr>
              <w:jc w:val="center"/>
              <w:rPr>
                <w:sz w:val="28"/>
                <w:szCs w:val="28"/>
                <w:lang w:val="cy-GB"/>
              </w:rPr>
            </w:pPr>
          </w:p>
          <w:p w14:paraId="31831FA2" w14:textId="77777777" w:rsidR="002B2D5B" w:rsidRPr="002B2D5B" w:rsidRDefault="002B2D5B" w:rsidP="002B2D5B">
            <w:pPr>
              <w:jc w:val="center"/>
              <w:rPr>
                <w:sz w:val="28"/>
                <w:szCs w:val="28"/>
                <w:lang w:val="cy-GB"/>
              </w:rPr>
            </w:pPr>
          </w:p>
          <w:p w14:paraId="0E61511D" w14:textId="77777777" w:rsidR="002B2D5B" w:rsidRPr="002B2D5B" w:rsidRDefault="002B2D5B" w:rsidP="002B2D5B">
            <w:pPr>
              <w:jc w:val="center"/>
              <w:rPr>
                <w:sz w:val="28"/>
                <w:szCs w:val="28"/>
                <w:lang w:val="cy-GB"/>
              </w:rPr>
            </w:pPr>
          </w:p>
          <w:p w14:paraId="46716F0C" w14:textId="77777777" w:rsidR="002B2D5B" w:rsidRPr="002B2D5B" w:rsidRDefault="002B2D5B" w:rsidP="002B2D5B">
            <w:pPr>
              <w:jc w:val="center"/>
              <w:rPr>
                <w:sz w:val="28"/>
                <w:szCs w:val="28"/>
                <w:lang w:val="cy-GB"/>
              </w:rPr>
            </w:pPr>
          </w:p>
        </w:tc>
        <w:tc>
          <w:tcPr>
            <w:tcW w:w="2903" w:type="dxa"/>
          </w:tcPr>
          <w:p w14:paraId="08BDEAF7" w14:textId="77777777" w:rsidR="002B2D5B" w:rsidRPr="002B2D5B" w:rsidRDefault="002B2D5B" w:rsidP="002B2D5B">
            <w:pPr>
              <w:jc w:val="center"/>
              <w:rPr>
                <w:sz w:val="28"/>
                <w:szCs w:val="28"/>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3685A40C" w14:textId="77777777" w:rsidR="00827180" w:rsidRDefault="00827180" w:rsidP="00827180">
      <w:pPr>
        <w:sectPr w:rsidR="00827180" w:rsidSect="00EC0A98">
          <w:headerReference w:type="default" r:id="rId10"/>
          <w:footerReference w:type="default" r:id="rId11"/>
          <w:pgSz w:w="11900" w:h="16840"/>
          <w:pgMar w:top="1440" w:right="1440" w:bottom="1440" w:left="1440" w:header="720" w:footer="720" w:gutter="0"/>
          <w:cols w:space="720"/>
          <w:docGrid w:linePitch="360"/>
        </w:sectPr>
      </w:pPr>
    </w:p>
    <w:p w14:paraId="3FF335C7" w14:textId="77777777" w:rsidR="00827180" w:rsidRPr="004B73CD" w:rsidRDefault="00827180" w:rsidP="00827180">
      <w:pPr>
        <w:pStyle w:val="Heading1"/>
        <w:rPr>
          <w:b/>
        </w:rPr>
      </w:pPr>
      <w:r w:rsidRPr="004B73CD">
        <w:rPr>
          <w:b/>
        </w:rPr>
        <w:t>Lesson Plan Phase 1</w:t>
      </w:r>
    </w:p>
    <w:p w14:paraId="7062EFD4" w14:textId="77777777" w:rsidR="00827180" w:rsidRDefault="00827180" w:rsidP="00827180">
      <w:pPr>
        <w:sectPr w:rsidR="00827180" w:rsidSect="00EF0BE1">
          <w:type w:val="continuous"/>
          <w:pgSz w:w="11900" w:h="16840"/>
          <w:pgMar w:top="1440" w:right="1440" w:bottom="1440" w:left="1440" w:header="720" w:footer="720" w:gutter="0"/>
          <w:cols w:space="720"/>
          <w:docGrid w:linePitch="360"/>
        </w:sectPr>
      </w:pPr>
    </w:p>
    <w:p w14:paraId="1E977E5F" w14:textId="77777777" w:rsidR="00827180" w:rsidRPr="00D46A8E" w:rsidRDefault="00827180" w:rsidP="00827180">
      <w:pPr>
        <w:rPr>
          <w:b/>
          <w:sz w:val="28"/>
          <w:szCs w:val="28"/>
          <w:lang w:val="cy-GB"/>
        </w:rPr>
      </w:pPr>
      <w:r w:rsidRPr="00D46A8E">
        <w:rPr>
          <w:b/>
          <w:sz w:val="28"/>
          <w:szCs w:val="28"/>
          <w:lang w:val="cy-GB"/>
        </w:rPr>
        <w:t>Lesson Plan – Step 1 Cynllun Gwers – Cam 1</w:t>
      </w:r>
    </w:p>
    <w:p w14:paraId="34D7BAC9" w14:textId="77777777" w:rsidR="00827180" w:rsidRPr="00D46A8E" w:rsidRDefault="00827180" w:rsidP="00827180">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827180" w:rsidRPr="00D46A8E" w14:paraId="3B3BF63D" w14:textId="77777777" w:rsidTr="00121EFD">
        <w:tc>
          <w:tcPr>
            <w:tcW w:w="2252" w:type="dxa"/>
            <w:shd w:val="clear" w:color="auto" w:fill="auto"/>
          </w:tcPr>
          <w:p w14:paraId="5325744E" w14:textId="77777777" w:rsidR="00827180" w:rsidRPr="002F72F8" w:rsidRDefault="00827180" w:rsidP="00121EFD">
            <w:pPr>
              <w:rPr>
                <w:szCs w:val="28"/>
                <w:lang w:val="cy-GB"/>
              </w:rPr>
            </w:pPr>
            <w:r w:rsidRPr="002F72F8">
              <w:rPr>
                <w:szCs w:val="28"/>
                <w:lang w:val="cy-GB"/>
              </w:rPr>
              <w:t>Student-teacher</w:t>
            </w:r>
          </w:p>
        </w:tc>
        <w:tc>
          <w:tcPr>
            <w:tcW w:w="3555" w:type="dxa"/>
          </w:tcPr>
          <w:p w14:paraId="5EEBB285" w14:textId="77777777" w:rsidR="00827180" w:rsidRPr="00D46A8E" w:rsidRDefault="00827180" w:rsidP="00121EFD">
            <w:pPr>
              <w:rPr>
                <w:sz w:val="28"/>
                <w:szCs w:val="28"/>
                <w:lang w:val="cy-GB"/>
              </w:rPr>
            </w:pPr>
            <w:r>
              <w:rPr>
                <w:sz w:val="28"/>
                <w:szCs w:val="28"/>
                <w:lang w:val="cy-GB"/>
              </w:rPr>
              <w:t xml:space="preserve">Nyree Walters </w:t>
            </w:r>
          </w:p>
        </w:tc>
        <w:tc>
          <w:tcPr>
            <w:tcW w:w="950" w:type="dxa"/>
            <w:shd w:val="clear" w:color="auto" w:fill="auto"/>
          </w:tcPr>
          <w:p w14:paraId="132C7E86" w14:textId="77777777" w:rsidR="00827180" w:rsidRPr="002F72F8" w:rsidRDefault="00827180" w:rsidP="00121EFD">
            <w:pPr>
              <w:rPr>
                <w:szCs w:val="28"/>
                <w:lang w:val="cy-GB"/>
              </w:rPr>
            </w:pPr>
            <w:r w:rsidRPr="002F72F8">
              <w:rPr>
                <w:szCs w:val="28"/>
                <w:lang w:val="cy-GB"/>
              </w:rPr>
              <w:t>Class:</w:t>
            </w:r>
          </w:p>
        </w:tc>
        <w:tc>
          <w:tcPr>
            <w:tcW w:w="2253" w:type="dxa"/>
          </w:tcPr>
          <w:p w14:paraId="2CFE84DE" w14:textId="77777777" w:rsidR="00827180" w:rsidRPr="00D46A8E" w:rsidRDefault="00827180" w:rsidP="00121EFD">
            <w:pPr>
              <w:rPr>
                <w:sz w:val="28"/>
                <w:szCs w:val="28"/>
                <w:lang w:val="cy-GB"/>
              </w:rPr>
            </w:pPr>
            <w:r>
              <w:rPr>
                <w:sz w:val="28"/>
                <w:szCs w:val="28"/>
                <w:lang w:val="cy-GB"/>
              </w:rPr>
              <w:t>Dosbarth 4</w:t>
            </w:r>
          </w:p>
        </w:tc>
      </w:tr>
      <w:tr w:rsidR="00827180" w:rsidRPr="00D46A8E" w14:paraId="00EA5701" w14:textId="77777777" w:rsidTr="00121EFD">
        <w:tc>
          <w:tcPr>
            <w:tcW w:w="2252" w:type="dxa"/>
            <w:shd w:val="clear" w:color="auto" w:fill="auto"/>
          </w:tcPr>
          <w:p w14:paraId="066267D7" w14:textId="77777777" w:rsidR="00827180" w:rsidRPr="002F72F8" w:rsidRDefault="00827180" w:rsidP="00121EFD">
            <w:pPr>
              <w:rPr>
                <w:szCs w:val="28"/>
                <w:lang w:val="cy-GB"/>
              </w:rPr>
            </w:pPr>
            <w:r w:rsidRPr="002F72F8">
              <w:rPr>
                <w:szCs w:val="28"/>
                <w:lang w:val="cy-GB"/>
              </w:rPr>
              <w:t>AoLE or Subject</w:t>
            </w:r>
          </w:p>
        </w:tc>
        <w:tc>
          <w:tcPr>
            <w:tcW w:w="3555" w:type="dxa"/>
          </w:tcPr>
          <w:p w14:paraId="0836693E" w14:textId="77777777" w:rsidR="00827180" w:rsidRPr="00D46A8E" w:rsidRDefault="00827180" w:rsidP="00121EFD">
            <w:pPr>
              <w:rPr>
                <w:sz w:val="28"/>
                <w:szCs w:val="28"/>
                <w:lang w:val="cy-GB"/>
              </w:rPr>
            </w:pPr>
            <w:r>
              <w:rPr>
                <w:sz w:val="28"/>
                <w:szCs w:val="28"/>
                <w:lang w:val="cy-GB"/>
              </w:rPr>
              <w:t>Physical Education / Health and Wellbeing</w:t>
            </w:r>
          </w:p>
        </w:tc>
        <w:tc>
          <w:tcPr>
            <w:tcW w:w="950" w:type="dxa"/>
            <w:shd w:val="clear" w:color="auto" w:fill="auto"/>
          </w:tcPr>
          <w:p w14:paraId="2A70239A" w14:textId="77777777" w:rsidR="00827180" w:rsidRPr="002F72F8" w:rsidRDefault="00827180" w:rsidP="00121EFD">
            <w:pPr>
              <w:rPr>
                <w:szCs w:val="28"/>
                <w:lang w:val="cy-GB"/>
              </w:rPr>
            </w:pPr>
            <w:r w:rsidRPr="002F72F8">
              <w:rPr>
                <w:szCs w:val="28"/>
                <w:lang w:val="cy-GB"/>
              </w:rPr>
              <w:t>Date:</w:t>
            </w:r>
          </w:p>
        </w:tc>
        <w:tc>
          <w:tcPr>
            <w:tcW w:w="2253" w:type="dxa"/>
          </w:tcPr>
          <w:p w14:paraId="2B1287A4" w14:textId="77777777" w:rsidR="00827180" w:rsidRPr="00D46A8E" w:rsidRDefault="00827180" w:rsidP="00121EFD">
            <w:pPr>
              <w:rPr>
                <w:sz w:val="28"/>
                <w:szCs w:val="28"/>
                <w:lang w:val="cy-GB"/>
              </w:rPr>
            </w:pPr>
            <w:r>
              <w:rPr>
                <w:sz w:val="28"/>
                <w:szCs w:val="28"/>
                <w:lang w:val="cy-GB"/>
              </w:rPr>
              <w:t>23/01/2020</w:t>
            </w:r>
          </w:p>
        </w:tc>
      </w:tr>
      <w:tr w:rsidR="00827180" w:rsidRPr="00D46A8E" w14:paraId="0E127EB9" w14:textId="77777777" w:rsidTr="00121EFD">
        <w:tc>
          <w:tcPr>
            <w:tcW w:w="2252" w:type="dxa"/>
            <w:shd w:val="clear" w:color="auto" w:fill="auto"/>
          </w:tcPr>
          <w:p w14:paraId="39186C39" w14:textId="77777777" w:rsidR="00827180" w:rsidRPr="002F72F8" w:rsidRDefault="00827180" w:rsidP="00121EFD">
            <w:pPr>
              <w:rPr>
                <w:szCs w:val="28"/>
                <w:lang w:val="cy-GB"/>
              </w:rPr>
            </w:pPr>
            <w:r w:rsidRPr="002F72F8">
              <w:rPr>
                <w:szCs w:val="28"/>
                <w:lang w:val="cy-GB"/>
              </w:rPr>
              <w:t>Lesson Focus:</w:t>
            </w:r>
          </w:p>
        </w:tc>
        <w:tc>
          <w:tcPr>
            <w:tcW w:w="6758" w:type="dxa"/>
            <w:gridSpan w:val="3"/>
          </w:tcPr>
          <w:p w14:paraId="78FC9CA6" w14:textId="77777777" w:rsidR="00827180" w:rsidRPr="00D46A8E" w:rsidRDefault="00827180" w:rsidP="00121EFD">
            <w:pPr>
              <w:rPr>
                <w:sz w:val="28"/>
                <w:szCs w:val="28"/>
                <w:lang w:val="cy-GB"/>
              </w:rPr>
            </w:pPr>
            <w:r>
              <w:rPr>
                <w:sz w:val="28"/>
                <w:szCs w:val="28"/>
                <w:lang w:val="cy-GB"/>
              </w:rPr>
              <w:t>Gymnastics</w:t>
            </w:r>
          </w:p>
        </w:tc>
      </w:tr>
      <w:tr w:rsidR="00827180" w:rsidRPr="00D46A8E" w14:paraId="10E24EE0" w14:textId="77777777" w:rsidTr="00121EFD">
        <w:tc>
          <w:tcPr>
            <w:tcW w:w="2252" w:type="dxa"/>
            <w:shd w:val="clear" w:color="auto" w:fill="auto"/>
          </w:tcPr>
          <w:p w14:paraId="769440C4" w14:textId="77777777" w:rsidR="00827180" w:rsidRPr="002F72F8" w:rsidRDefault="00827180" w:rsidP="00121EFD">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30859CEF" w14:textId="77777777" w:rsidR="00827180" w:rsidRPr="00D46A8E" w:rsidRDefault="00827180" w:rsidP="00121EFD">
            <w:pPr>
              <w:rPr>
                <w:sz w:val="28"/>
                <w:szCs w:val="28"/>
                <w:lang w:val="cy-GB"/>
              </w:rPr>
            </w:pPr>
            <w:r>
              <w:rPr>
                <w:sz w:val="28"/>
                <w:szCs w:val="28"/>
                <w:lang w:val="cy-GB"/>
              </w:rPr>
              <w:t>PESS approach to teaching Gymnastic Activities</w:t>
            </w:r>
          </w:p>
        </w:tc>
      </w:tr>
      <w:tr w:rsidR="00827180" w:rsidRPr="00D46A8E" w14:paraId="62E3F71C" w14:textId="77777777" w:rsidTr="00121EFD">
        <w:tc>
          <w:tcPr>
            <w:tcW w:w="2252" w:type="dxa"/>
            <w:shd w:val="clear" w:color="auto" w:fill="auto"/>
          </w:tcPr>
          <w:p w14:paraId="54F896E1" w14:textId="77777777" w:rsidR="00827180" w:rsidRDefault="00827180" w:rsidP="00121EFD">
            <w:pPr>
              <w:rPr>
                <w:szCs w:val="28"/>
                <w:lang w:val="cy-GB"/>
              </w:rPr>
            </w:pPr>
            <w:r w:rsidRPr="002F72F8">
              <w:rPr>
                <w:szCs w:val="28"/>
                <w:lang w:val="cy-GB"/>
              </w:rPr>
              <w:t>Meaningful</w:t>
            </w:r>
            <w:r>
              <w:rPr>
                <w:szCs w:val="28"/>
                <w:lang w:val="cy-GB"/>
              </w:rPr>
              <w:t xml:space="preserve"> links to:</w:t>
            </w:r>
          </w:p>
          <w:p w14:paraId="5FC115B8" w14:textId="77777777" w:rsidR="00827180" w:rsidRPr="002F72F8" w:rsidRDefault="00827180" w:rsidP="00121EFD">
            <w:pPr>
              <w:rPr>
                <w:szCs w:val="28"/>
                <w:lang w:val="cy-GB"/>
              </w:rPr>
            </w:pPr>
            <w:r>
              <w:rPr>
                <w:szCs w:val="28"/>
                <w:lang w:val="cy-GB"/>
              </w:rPr>
              <w:t>Cross Curricular Responsibilities</w:t>
            </w:r>
          </w:p>
        </w:tc>
        <w:tc>
          <w:tcPr>
            <w:tcW w:w="6758" w:type="dxa"/>
            <w:gridSpan w:val="3"/>
          </w:tcPr>
          <w:p w14:paraId="0D6B27D6" w14:textId="77777777" w:rsidR="00827180" w:rsidRPr="00D46A8E" w:rsidRDefault="00827180" w:rsidP="00121EFD">
            <w:pPr>
              <w:rPr>
                <w:sz w:val="28"/>
                <w:szCs w:val="28"/>
                <w:lang w:val="cy-GB"/>
              </w:rPr>
            </w:pPr>
            <w:r>
              <w:rPr>
                <w:sz w:val="28"/>
                <w:szCs w:val="28"/>
                <w:lang w:val="cy-GB"/>
              </w:rPr>
              <w:t>Numeracy- sequencing</w:t>
            </w:r>
          </w:p>
        </w:tc>
      </w:tr>
      <w:tr w:rsidR="00827180" w:rsidRPr="00D46A8E" w14:paraId="2FD00BED" w14:textId="77777777" w:rsidTr="00121EFD">
        <w:tc>
          <w:tcPr>
            <w:tcW w:w="9010" w:type="dxa"/>
            <w:gridSpan w:val="4"/>
            <w:shd w:val="clear" w:color="auto" w:fill="auto"/>
          </w:tcPr>
          <w:p w14:paraId="5E8BDA1E" w14:textId="77777777" w:rsidR="00827180" w:rsidRPr="000432F2" w:rsidRDefault="00827180" w:rsidP="00121EFD">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363B8EC9" w14:textId="77777777" w:rsidR="00827180" w:rsidRDefault="00827180" w:rsidP="00121EFD">
            <w:pPr>
              <w:rPr>
                <w:sz w:val="28"/>
                <w:szCs w:val="28"/>
                <w:lang w:val="cy-GB"/>
              </w:rPr>
            </w:pPr>
          </w:p>
          <w:p w14:paraId="25E17F5A" w14:textId="77777777" w:rsidR="00827180" w:rsidRPr="00D46A8E" w:rsidRDefault="00827180" w:rsidP="00121EFD">
            <w:pPr>
              <w:rPr>
                <w:sz w:val="28"/>
                <w:szCs w:val="28"/>
                <w:lang w:val="cy-GB"/>
              </w:rPr>
            </w:pPr>
            <w:r w:rsidRPr="589BDF92">
              <w:rPr>
                <w:sz w:val="28"/>
                <w:szCs w:val="28"/>
                <w:lang w:val="cy-GB"/>
              </w:rPr>
              <w:t xml:space="preserve">Incidental Welsh - ensure welsh incidental phrases and commands are used throughout the lesson. </w:t>
            </w:r>
          </w:p>
          <w:p w14:paraId="56DF5A5D" w14:textId="77777777" w:rsidR="00827180" w:rsidRPr="00D46A8E" w:rsidRDefault="00827180" w:rsidP="00121EFD">
            <w:pPr>
              <w:rPr>
                <w:sz w:val="28"/>
                <w:szCs w:val="28"/>
                <w:lang w:val="cy-GB"/>
              </w:rPr>
            </w:pPr>
          </w:p>
          <w:p w14:paraId="519A843D" w14:textId="77777777" w:rsidR="00827180" w:rsidRPr="00D46A8E" w:rsidRDefault="00827180" w:rsidP="00121EFD">
            <w:pPr>
              <w:rPr>
                <w:sz w:val="28"/>
                <w:szCs w:val="28"/>
                <w:lang w:val="cy-GB"/>
              </w:rPr>
            </w:pPr>
          </w:p>
        </w:tc>
      </w:tr>
    </w:tbl>
    <w:p w14:paraId="5B664EEC" w14:textId="77777777" w:rsidR="00827180" w:rsidRPr="00D46A8E" w:rsidRDefault="00827180" w:rsidP="00827180">
      <w:pPr>
        <w:rPr>
          <w:sz w:val="28"/>
          <w:szCs w:val="28"/>
          <w:lang w:val="cy-GB"/>
        </w:rPr>
      </w:pPr>
    </w:p>
    <w:p w14:paraId="7EEEAD0A" w14:textId="77777777" w:rsidR="00827180" w:rsidRPr="00D46A8E" w:rsidRDefault="00827180" w:rsidP="00827180">
      <w:pPr>
        <w:rPr>
          <w:sz w:val="28"/>
          <w:szCs w:val="28"/>
          <w:lang w:val="cy-GB"/>
        </w:rPr>
      </w:pPr>
    </w:p>
    <w:tbl>
      <w:tblPr>
        <w:tblStyle w:val="TableGrid"/>
        <w:tblW w:w="0" w:type="auto"/>
        <w:tblLook w:val="04A0" w:firstRow="1" w:lastRow="0" w:firstColumn="1" w:lastColumn="0" w:noHBand="0" w:noVBand="1"/>
      </w:tblPr>
      <w:tblGrid>
        <w:gridCol w:w="9010"/>
      </w:tblGrid>
      <w:tr w:rsidR="00827180" w:rsidRPr="00D46A8E" w14:paraId="08D9F686" w14:textId="77777777" w:rsidTr="00121EFD">
        <w:tc>
          <w:tcPr>
            <w:tcW w:w="9010" w:type="dxa"/>
            <w:shd w:val="clear" w:color="auto" w:fill="D9E2F3" w:themeFill="accent1" w:themeFillTint="33"/>
          </w:tcPr>
          <w:p w14:paraId="25715BC2" w14:textId="77777777" w:rsidR="00827180" w:rsidRPr="006E32EF" w:rsidRDefault="00827180" w:rsidP="00121EFD">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827180" w:rsidRPr="00D46A8E" w14:paraId="10D23B37" w14:textId="77777777" w:rsidTr="00121EFD">
        <w:tc>
          <w:tcPr>
            <w:tcW w:w="9010" w:type="dxa"/>
          </w:tcPr>
          <w:p w14:paraId="2CD32C60" w14:textId="77777777" w:rsidR="00827180" w:rsidRPr="00957589" w:rsidRDefault="00827180" w:rsidP="00121EFD">
            <w:pPr>
              <w:rPr>
                <w:sz w:val="22"/>
                <w:szCs w:val="28"/>
                <w:lang w:val="cy-GB"/>
              </w:rPr>
            </w:pPr>
            <w:r w:rsidRPr="008B2B15">
              <w:rPr>
                <w:sz w:val="22"/>
                <w:szCs w:val="28"/>
                <w:lang w:val="cy-GB"/>
              </w:rPr>
              <w:t>The pupils will learn to:</w:t>
            </w:r>
          </w:p>
          <w:p w14:paraId="3C5A3378" w14:textId="77777777" w:rsidR="00827180" w:rsidRPr="006E32EF" w:rsidRDefault="00827180" w:rsidP="00121EFD">
            <w:pPr>
              <w:rPr>
                <w:szCs w:val="28"/>
                <w:lang w:val="cy-GB"/>
              </w:rPr>
            </w:pPr>
            <w:r>
              <w:rPr>
                <w:szCs w:val="28"/>
                <w:lang w:val="cy-GB"/>
              </w:rPr>
              <w:t xml:space="preserve">Consolidate a performace of simple body actions: still and moving. </w:t>
            </w:r>
          </w:p>
          <w:p w14:paraId="6B755F34" w14:textId="77777777" w:rsidR="00827180" w:rsidRPr="006E32EF" w:rsidRDefault="00827180" w:rsidP="00121EFD">
            <w:pPr>
              <w:rPr>
                <w:szCs w:val="28"/>
                <w:lang w:val="cy-GB"/>
              </w:rPr>
            </w:pPr>
          </w:p>
        </w:tc>
      </w:tr>
    </w:tbl>
    <w:p w14:paraId="6C36610E" w14:textId="77777777" w:rsidR="00827180" w:rsidRPr="00D46A8E" w:rsidRDefault="00827180" w:rsidP="00827180">
      <w:pPr>
        <w:rPr>
          <w:sz w:val="28"/>
          <w:szCs w:val="28"/>
          <w:lang w:val="cy-GB"/>
        </w:rPr>
      </w:pPr>
    </w:p>
    <w:p w14:paraId="7D363923" w14:textId="77777777" w:rsidR="00827180" w:rsidRPr="00D46A8E" w:rsidRDefault="00827180" w:rsidP="00827180">
      <w:pPr>
        <w:rPr>
          <w:sz w:val="28"/>
          <w:szCs w:val="28"/>
          <w:lang w:val="cy-GB"/>
        </w:rPr>
      </w:pPr>
    </w:p>
    <w:tbl>
      <w:tblPr>
        <w:tblStyle w:val="TableGrid"/>
        <w:tblW w:w="0" w:type="auto"/>
        <w:tblLook w:val="04A0" w:firstRow="1" w:lastRow="0" w:firstColumn="1" w:lastColumn="0" w:noHBand="0" w:noVBand="1"/>
      </w:tblPr>
      <w:tblGrid>
        <w:gridCol w:w="4505"/>
        <w:gridCol w:w="4505"/>
      </w:tblGrid>
      <w:tr w:rsidR="00827180" w:rsidRPr="00D46A8E" w14:paraId="2D7E83D9" w14:textId="77777777" w:rsidTr="00121EFD">
        <w:tc>
          <w:tcPr>
            <w:tcW w:w="4505" w:type="dxa"/>
            <w:shd w:val="clear" w:color="auto" w:fill="D9E2F3" w:themeFill="accent1" w:themeFillTint="33"/>
          </w:tcPr>
          <w:p w14:paraId="243AF904" w14:textId="77777777" w:rsidR="00827180" w:rsidRPr="00D46A8E" w:rsidRDefault="00827180" w:rsidP="00121EFD">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056FC754" w14:textId="77777777" w:rsidR="00827180" w:rsidRPr="00D46A8E" w:rsidRDefault="00827180" w:rsidP="00121EFD">
            <w:pPr>
              <w:rPr>
                <w:sz w:val="28"/>
                <w:szCs w:val="28"/>
                <w:lang w:val="cy-GB"/>
              </w:rPr>
            </w:pPr>
            <w:r w:rsidRPr="006E32EF">
              <w:rPr>
                <w:szCs w:val="28"/>
                <w:lang w:val="cy-GB"/>
              </w:rPr>
              <w:t>Assessment of Pupils’ Learning</w:t>
            </w:r>
          </w:p>
          <w:p w14:paraId="2C3E8FD3" w14:textId="77777777" w:rsidR="00827180" w:rsidRPr="00D46A8E" w:rsidRDefault="00827180" w:rsidP="00121EFD">
            <w:pPr>
              <w:rPr>
                <w:sz w:val="20"/>
                <w:szCs w:val="20"/>
                <w:lang w:val="cy-GB"/>
              </w:rPr>
            </w:pPr>
            <w:r w:rsidRPr="00D46A8E">
              <w:rPr>
                <w:sz w:val="20"/>
                <w:szCs w:val="20"/>
                <w:lang w:val="cy-GB"/>
              </w:rPr>
              <w:t>Evidence</w:t>
            </w:r>
          </w:p>
          <w:p w14:paraId="77204EDE" w14:textId="77777777" w:rsidR="00827180" w:rsidRPr="00D46A8E" w:rsidRDefault="00827180" w:rsidP="00121EFD">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827180" w:rsidRPr="00D46A8E" w14:paraId="6F232B40" w14:textId="77777777" w:rsidTr="00121EFD">
        <w:tc>
          <w:tcPr>
            <w:tcW w:w="4505" w:type="dxa"/>
          </w:tcPr>
          <w:p w14:paraId="6994F691" w14:textId="77777777" w:rsidR="00827180" w:rsidRPr="00957589" w:rsidRDefault="00827180" w:rsidP="00121EFD">
            <w:pPr>
              <w:pStyle w:val="ListParagraph"/>
              <w:numPr>
                <w:ilvl w:val="0"/>
                <w:numId w:val="1"/>
              </w:numPr>
              <w:rPr>
                <w:sz w:val="28"/>
                <w:szCs w:val="28"/>
                <w:lang w:val="cy-GB"/>
              </w:rPr>
            </w:pPr>
            <w:r w:rsidRPr="589BDF92">
              <w:rPr>
                <w:sz w:val="28"/>
                <w:szCs w:val="28"/>
                <w:lang w:val="cy-GB"/>
              </w:rPr>
              <w:t xml:space="preserve">Demonstrate 3(tri) still and 2 (dau) moving actions which flow together </w:t>
            </w:r>
          </w:p>
          <w:p w14:paraId="12C4179B" w14:textId="77777777" w:rsidR="00827180" w:rsidRPr="00957589" w:rsidRDefault="00827180" w:rsidP="00121EFD">
            <w:pPr>
              <w:pStyle w:val="ListParagraph"/>
              <w:numPr>
                <w:ilvl w:val="0"/>
                <w:numId w:val="1"/>
              </w:numPr>
              <w:rPr>
                <w:sz w:val="28"/>
                <w:szCs w:val="28"/>
                <w:lang w:val="cy-GB"/>
              </w:rPr>
            </w:pPr>
            <w:r w:rsidRPr="00957589">
              <w:rPr>
                <w:sz w:val="28"/>
                <w:szCs w:val="28"/>
                <w:lang w:val="cy-GB"/>
              </w:rPr>
              <w:t xml:space="preserve">Be in sync with a partner </w:t>
            </w:r>
          </w:p>
          <w:p w14:paraId="07CA639D" w14:textId="77777777" w:rsidR="00827180" w:rsidRDefault="00827180" w:rsidP="00121EFD">
            <w:pPr>
              <w:pStyle w:val="ListParagraph"/>
              <w:numPr>
                <w:ilvl w:val="0"/>
                <w:numId w:val="1"/>
              </w:numPr>
              <w:rPr>
                <w:sz w:val="28"/>
                <w:szCs w:val="28"/>
                <w:lang w:val="cy-GB"/>
              </w:rPr>
            </w:pPr>
            <w:r w:rsidRPr="00957589">
              <w:rPr>
                <w:sz w:val="28"/>
                <w:szCs w:val="28"/>
                <w:lang w:val="cy-GB"/>
              </w:rPr>
              <w:t xml:space="preserve">Demonstrate changes in direction. </w:t>
            </w:r>
          </w:p>
          <w:p w14:paraId="7A5C2A64" w14:textId="77777777" w:rsidR="00827180" w:rsidRPr="00957589" w:rsidRDefault="00827180" w:rsidP="00121EFD">
            <w:pPr>
              <w:pStyle w:val="ListParagraph"/>
              <w:numPr>
                <w:ilvl w:val="0"/>
                <w:numId w:val="1"/>
              </w:numPr>
              <w:rPr>
                <w:sz w:val="28"/>
                <w:szCs w:val="28"/>
                <w:lang w:val="cy-GB"/>
              </w:rPr>
            </w:pPr>
            <w:r>
              <w:rPr>
                <w:sz w:val="28"/>
                <w:szCs w:val="28"/>
                <w:lang w:val="cy-GB"/>
              </w:rPr>
              <w:t xml:space="preserve">Peer assess others’ routines – use welsh praise when assessing. </w:t>
            </w:r>
          </w:p>
          <w:p w14:paraId="3CD32C8C" w14:textId="77777777" w:rsidR="00827180" w:rsidRDefault="00827180" w:rsidP="00121EFD">
            <w:pPr>
              <w:rPr>
                <w:sz w:val="28"/>
                <w:szCs w:val="28"/>
                <w:lang w:val="cy-GB"/>
              </w:rPr>
            </w:pPr>
          </w:p>
          <w:p w14:paraId="68757B72" w14:textId="77777777" w:rsidR="00827180" w:rsidRPr="00D46A8E" w:rsidRDefault="00827180" w:rsidP="00121EFD">
            <w:pPr>
              <w:rPr>
                <w:sz w:val="28"/>
                <w:szCs w:val="28"/>
                <w:lang w:val="cy-GB"/>
              </w:rPr>
            </w:pPr>
          </w:p>
        </w:tc>
        <w:tc>
          <w:tcPr>
            <w:tcW w:w="4505" w:type="dxa"/>
          </w:tcPr>
          <w:p w14:paraId="7E0DB69A" w14:textId="77777777" w:rsidR="00827180" w:rsidRPr="00D46A8E" w:rsidRDefault="00827180" w:rsidP="00121EFD">
            <w:pPr>
              <w:rPr>
                <w:sz w:val="28"/>
                <w:szCs w:val="28"/>
                <w:lang w:val="cy-GB"/>
              </w:rPr>
            </w:pPr>
            <w:r>
              <w:rPr>
                <w:sz w:val="28"/>
                <w:szCs w:val="28"/>
                <w:lang w:val="cy-GB"/>
              </w:rPr>
              <w:t xml:space="preserve">Construct a performance of body actions with a partner. </w:t>
            </w:r>
          </w:p>
        </w:tc>
      </w:tr>
    </w:tbl>
    <w:p w14:paraId="333F3973" w14:textId="77777777" w:rsidR="00827180" w:rsidRDefault="00827180" w:rsidP="00827180">
      <w:pPr>
        <w:rPr>
          <w:sz w:val="28"/>
          <w:szCs w:val="28"/>
          <w:lang w:val="cy-GB"/>
        </w:rPr>
        <w:sectPr w:rsidR="00827180" w:rsidSect="00D46A8E">
          <w:headerReference w:type="default" r:id="rId12"/>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827180" w:rsidRPr="002B2D5B" w14:paraId="7101A421" w14:textId="77777777" w:rsidTr="00121EFD">
        <w:trPr>
          <w:trHeight w:val="1071"/>
        </w:trPr>
        <w:tc>
          <w:tcPr>
            <w:tcW w:w="1249" w:type="dxa"/>
          </w:tcPr>
          <w:p w14:paraId="1B8BCCB8" w14:textId="77777777" w:rsidR="00827180" w:rsidRPr="002B2D5B" w:rsidRDefault="00827180" w:rsidP="00121EFD">
            <w:pPr>
              <w:jc w:val="center"/>
              <w:rPr>
                <w:b/>
                <w:lang w:val="cy-GB"/>
              </w:rPr>
            </w:pPr>
            <w:r w:rsidRPr="002B2D5B">
              <w:rPr>
                <w:b/>
                <w:lang w:val="cy-GB"/>
              </w:rPr>
              <w:lastRenderedPageBreak/>
              <w:t>Time</w:t>
            </w:r>
          </w:p>
        </w:tc>
        <w:tc>
          <w:tcPr>
            <w:tcW w:w="4971" w:type="dxa"/>
          </w:tcPr>
          <w:p w14:paraId="5D395D73" w14:textId="77777777" w:rsidR="00827180" w:rsidRPr="002B2D5B" w:rsidRDefault="00827180" w:rsidP="00121EFD">
            <w:pPr>
              <w:jc w:val="center"/>
              <w:rPr>
                <w:b/>
                <w:sz w:val="22"/>
                <w:szCs w:val="22"/>
                <w:lang w:val="cy-GB"/>
              </w:rPr>
            </w:pPr>
            <w:r w:rsidRPr="002B2D5B">
              <w:rPr>
                <w:b/>
                <w:sz w:val="22"/>
                <w:szCs w:val="22"/>
                <w:lang w:val="cy-GB"/>
              </w:rPr>
              <w:t>Activities/Methodology/Key Concepts</w:t>
            </w:r>
          </w:p>
          <w:p w14:paraId="7CC2DDDD" w14:textId="77777777" w:rsidR="00827180" w:rsidRPr="002B2D5B" w:rsidRDefault="00827180" w:rsidP="00121EFD">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5AC6665D" w14:textId="77777777" w:rsidR="00827180" w:rsidRPr="002B2D5B" w:rsidRDefault="00827180" w:rsidP="00121EFD">
            <w:pPr>
              <w:jc w:val="center"/>
              <w:rPr>
                <w:b/>
                <w:sz w:val="22"/>
                <w:szCs w:val="22"/>
                <w:lang w:val="cy-GB"/>
              </w:rPr>
            </w:pPr>
            <w:r w:rsidRPr="002B2D5B">
              <w:rPr>
                <w:b/>
                <w:sz w:val="22"/>
                <w:szCs w:val="22"/>
                <w:lang w:val="cy-GB"/>
              </w:rPr>
              <w:t>Pupil Tasks</w:t>
            </w:r>
          </w:p>
          <w:p w14:paraId="0851DA07" w14:textId="77777777" w:rsidR="00827180" w:rsidRPr="002B2D5B" w:rsidRDefault="00827180" w:rsidP="00121EFD">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4725E2A9" w14:textId="77777777" w:rsidR="00827180" w:rsidRPr="002B2D5B" w:rsidRDefault="00827180" w:rsidP="00121EFD">
            <w:pPr>
              <w:jc w:val="center"/>
              <w:rPr>
                <w:sz w:val="22"/>
                <w:szCs w:val="22"/>
                <w:lang w:val="cy-GB"/>
              </w:rPr>
            </w:pPr>
          </w:p>
        </w:tc>
        <w:tc>
          <w:tcPr>
            <w:tcW w:w="2903" w:type="dxa"/>
          </w:tcPr>
          <w:p w14:paraId="13753601" w14:textId="77777777" w:rsidR="00827180" w:rsidRPr="002B2D5B" w:rsidRDefault="00827180" w:rsidP="00121EFD">
            <w:pPr>
              <w:jc w:val="center"/>
              <w:rPr>
                <w:b/>
                <w:sz w:val="22"/>
                <w:szCs w:val="22"/>
                <w:lang w:val="cy-GB"/>
              </w:rPr>
            </w:pPr>
            <w:r w:rsidRPr="002B2D5B">
              <w:rPr>
                <w:b/>
                <w:sz w:val="22"/>
                <w:szCs w:val="22"/>
                <w:lang w:val="cy-GB"/>
              </w:rPr>
              <w:t>Resources</w:t>
            </w:r>
          </w:p>
          <w:p w14:paraId="12A57837" w14:textId="77777777" w:rsidR="00827180" w:rsidRPr="00B0430A" w:rsidRDefault="00827180" w:rsidP="00121EFD">
            <w:pPr>
              <w:jc w:val="center"/>
              <w:rPr>
                <w:sz w:val="22"/>
                <w:szCs w:val="22"/>
                <w:lang w:val="cy-GB"/>
              </w:rPr>
            </w:pPr>
            <w:r>
              <w:rPr>
                <w:sz w:val="22"/>
                <w:szCs w:val="22"/>
                <w:lang w:val="cy-GB"/>
              </w:rPr>
              <w:t>(</w:t>
            </w:r>
            <w:r w:rsidRPr="00B0430A">
              <w:rPr>
                <w:sz w:val="22"/>
                <w:szCs w:val="22"/>
                <w:lang w:val="cy-GB"/>
              </w:rPr>
              <w:t>Including Health and Safety requirement)</w:t>
            </w:r>
          </w:p>
        </w:tc>
      </w:tr>
      <w:tr w:rsidR="00827180" w:rsidRPr="002B2D5B" w14:paraId="46951BA3" w14:textId="77777777" w:rsidTr="00121EFD">
        <w:trPr>
          <w:trHeight w:val="2391"/>
        </w:trPr>
        <w:tc>
          <w:tcPr>
            <w:tcW w:w="1249" w:type="dxa"/>
          </w:tcPr>
          <w:p w14:paraId="67027122" w14:textId="77777777" w:rsidR="00827180" w:rsidRPr="002B2D5B" w:rsidRDefault="00827180" w:rsidP="00121EFD">
            <w:pPr>
              <w:jc w:val="center"/>
              <w:rPr>
                <w:b/>
                <w:lang w:val="cy-GB"/>
              </w:rPr>
            </w:pPr>
          </w:p>
          <w:p w14:paraId="63BB1BF6" w14:textId="77777777" w:rsidR="00827180" w:rsidRPr="002B2D5B" w:rsidRDefault="00827180" w:rsidP="00121EFD">
            <w:pPr>
              <w:jc w:val="center"/>
              <w:rPr>
                <w:b/>
                <w:lang w:val="cy-GB"/>
              </w:rPr>
            </w:pPr>
          </w:p>
          <w:p w14:paraId="1C2C9AD0" w14:textId="77777777" w:rsidR="00827180" w:rsidRPr="002B2D5B" w:rsidRDefault="00827180" w:rsidP="00121EFD">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763BED5C" w14:textId="77777777" w:rsidR="00827180" w:rsidRPr="002B2D5B" w:rsidRDefault="00827180" w:rsidP="00121EFD">
            <w:pPr>
              <w:jc w:val="center"/>
              <w:rPr>
                <w:sz w:val="28"/>
                <w:szCs w:val="28"/>
                <w:lang w:val="cy-GB"/>
              </w:rPr>
            </w:pPr>
          </w:p>
          <w:p w14:paraId="740DCD6B" w14:textId="77777777" w:rsidR="00827180" w:rsidRDefault="00827180" w:rsidP="00121EFD">
            <w:pPr>
              <w:jc w:val="center"/>
              <w:rPr>
                <w:sz w:val="28"/>
                <w:szCs w:val="28"/>
                <w:lang w:val="cy-GB"/>
              </w:rPr>
            </w:pPr>
          </w:p>
          <w:p w14:paraId="508E6A65" w14:textId="77777777" w:rsidR="00827180" w:rsidRDefault="00827180" w:rsidP="00121EFD">
            <w:pPr>
              <w:jc w:val="center"/>
              <w:rPr>
                <w:sz w:val="28"/>
                <w:szCs w:val="28"/>
                <w:lang w:val="cy-GB"/>
              </w:rPr>
            </w:pPr>
          </w:p>
          <w:p w14:paraId="02948D85" w14:textId="77777777" w:rsidR="00827180" w:rsidRDefault="00827180" w:rsidP="00121EFD">
            <w:pPr>
              <w:jc w:val="center"/>
              <w:rPr>
                <w:sz w:val="28"/>
                <w:szCs w:val="28"/>
                <w:lang w:val="cy-GB"/>
              </w:rPr>
            </w:pPr>
            <w:r>
              <w:rPr>
                <w:sz w:val="28"/>
                <w:szCs w:val="28"/>
                <w:lang w:val="cy-GB"/>
              </w:rPr>
              <w:t xml:space="preserve">Model stretches </w:t>
            </w:r>
          </w:p>
          <w:p w14:paraId="1805DF37" w14:textId="77777777" w:rsidR="00827180" w:rsidRPr="002B2D5B" w:rsidRDefault="00827180" w:rsidP="00121EFD">
            <w:pPr>
              <w:jc w:val="center"/>
              <w:rPr>
                <w:sz w:val="28"/>
                <w:szCs w:val="28"/>
                <w:lang w:val="cy-GB"/>
              </w:rPr>
            </w:pPr>
            <w:r>
              <w:rPr>
                <w:sz w:val="28"/>
                <w:szCs w:val="28"/>
                <w:lang w:val="cy-GB"/>
              </w:rPr>
              <w:t>Model BSAs</w:t>
            </w:r>
          </w:p>
        </w:tc>
        <w:tc>
          <w:tcPr>
            <w:tcW w:w="4971" w:type="dxa"/>
          </w:tcPr>
          <w:p w14:paraId="345107CB" w14:textId="77777777" w:rsidR="00827180" w:rsidRPr="002B2D5B" w:rsidRDefault="00827180" w:rsidP="00121EFD">
            <w:pPr>
              <w:jc w:val="center"/>
              <w:rPr>
                <w:sz w:val="28"/>
                <w:szCs w:val="28"/>
                <w:lang w:val="cy-GB"/>
              </w:rPr>
            </w:pPr>
          </w:p>
          <w:p w14:paraId="23A4B3D1" w14:textId="77777777" w:rsidR="00827180" w:rsidRPr="002B2D5B" w:rsidRDefault="00827180" w:rsidP="00121EFD">
            <w:pPr>
              <w:jc w:val="center"/>
              <w:rPr>
                <w:sz w:val="28"/>
                <w:szCs w:val="28"/>
                <w:lang w:val="cy-GB"/>
              </w:rPr>
            </w:pPr>
            <w:r>
              <w:rPr>
                <w:sz w:val="28"/>
                <w:szCs w:val="28"/>
                <w:lang w:val="cy-GB"/>
              </w:rPr>
              <w:t>Play stuck in the mud</w:t>
            </w:r>
          </w:p>
          <w:p w14:paraId="00930DD4" w14:textId="77777777" w:rsidR="00827180" w:rsidRPr="002B2D5B" w:rsidRDefault="00827180" w:rsidP="00121EFD">
            <w:pPr>
              <w:jc w:val="center"/>
              <w:rPr>
                <w:sz w:val="28"/>
                <w:szCs w:val="28"/>
                <w:lang w:val="cy-GB"/>
              </w:rPr>
            </w:pPr>
            <w:r>
              <w:rPr>
                <w:sz w:val="28"/>
                <w:szCs w:val="28"/>
                <w:lang w:val="cy-GB"/>
              </w:rPr>
              <w:t xml:space="preserve">Stretch </w:t>
            </w:r>
          </w:p>
          <w:p w14:paraId="24863AA2" w14:textId="77777777" w:rsidR="00827180" w:rsidRPr="002B2D5B" w:rsidRDefault="00827180" w:rsidP="00121EFD">
            <w:pPr>
              <w:jc w:val="center"/>
              <w:rPr>
                <w:sz w:val="28"/>
                <w:szCs w:val="28"/>
                <w:lang w:val="cy-GB"/>
              </w:rPr>
            </w:pPr>
            <w:r>
              <w:rPr>
                <w:sz w:val="28"/>
                <w:szCs w:val="28"/>
                <w:lang w:val="cy-GB"/>
              </w:rPr>
              <w:t xml:space="preserve">Practice BSA movements </w:t>
            </w:r>
          </w:p>
          <w:p w14:paraId="4C8430AB" w14:textId="77777777" w:rsidR="00827180" w:rsidRPr="002B2D5B" w:rsidRDefault="00827180" w:rsidP="00121EFD">
            <w:pPr>
              <w:jc w:val="center"/>
              <w:rPr>
                <w:sz w:val="28"/>
                <w:szCs w:val="28"/>
                <w:lang w:val="cy-GB"/>
              </w:rPr>
            </w:pPr>
          </w:p>
          <w:p w14:paraId="064BF0F8" w14:textId="77777777" w:rsidR="00827180" w:rsidRPr="002B2D5B" w:rsidRDefault="00827180" w:rsidP="00121EFD">
            <w:pPr>
              <w:jc w:val="center"/>
              <w:rPr>
                <w:sz w:val="28"/>
                <w:szCs w:val="28"/>
                <w:lang w:val="cy-GB"/>
              </w:rPr>
            </w:pPr>
          </w:p>
          <w:p w14:paraId="2A6817FC" w14:textId="77777777" w:rsidR="00827180" w:rsidRPr="002B2D5B" w:rsidRDefault="00827180" w:rsidP="00121EFD">
            <w:pPr>
              <w:jc w:val="center"/>
              <w:rPr>
                <w:sz w:val="28"/>
                <w:szCs w:val="28"/>
                <w:lang w:val="cy-GB"/>
              </w:rPr>
            </w:pPr>
          </w:p>
        </w:tc>
        <w:tc>
          <w:tcPr>
            <w:tcW w:w="2903" w:type="dxa"/>
          </w:tcPr>
          <w:p w14:paraId="766CF9BB" w14:textId="77777777" w:rsidR="00827180" w:rsidRDefault="00827180" w:rsidP="00121EFD">
            <w:pPr>
              <w:jc w:val="center"/>
              <w:rPr>
                <w:sz w:val="28"/>
                <w:szCs w:val="28"/>
                <w:lang w:val="cy-GB"/>
              </w:rPr>
            </w:pPr>
          </w:p>
          <w:p w14:paraId="4DB57D4F" w14:textId="77777777" w:rsidR="00827180" w:rsidRPr="002B2D5B" w:rsidRDefault="00827180" w:rsidP="00121EFD">
            <w:pPr>
              <w:jc w:val="center"/>
              <w:rPr>
                <w:sz w:val="28"/>
                <w:szCs w:val="28"/>
                <w:lang w:val="cy-GB"/>
              </w:rPr>
            </w:pPr>
            <w:r>
              <w:rPr>
                <w:sz w:val="28"/>
                <w:szCs w:val="28"/>
                <w:lang w:val="cy-GB"/>
              </w:rPr>
              <w:t>N/A</w:t>
            </w:r>
          </w:p>
        </w:tc>
      </w:tr>
      <w:tr w:rsidR="00827180" w:rsidRPr="002B2D5B" w14:paraId="7C5482D0" w14:textId="77777777" w:rsidTr="00121EFD">
        <w:trPr>
          <w:trHeight w:val="2043"/>
        </w:trPr>
        <w:tc>
          <w:tcPr>
            <w:tcW w:w="1249" w:type="dxa"/>
          </w:tcPr>
          <w:p w14:paraId="6152112F" w14:textId="77777777" w:rsidR="00827180" w:rsidRPr="002B2D5B" w:rsidRDefault="00827180" w:rsidP="00121EFD">
            <w:pPr>
              <w:jc w:val="center"/>
              <w:rPr>
                <w:b/>
                <w:lang w:val="cy-GB"/>
              </w:rPr>
            </w:pPr>
          </w:p>
          <w:p w14:paraId="246A112A" w14:textId="77777777" w:rsidR="00827180" w:rsidRPr="002B2D5B" w:rsidRDefault="00827180" w:rsidP="00121EFD">
            <w:pPr>
              <w:jc w:val="center"/>
              <w:rPr>
                <w:b/>
                <w:lang w:val="cy-GB"/>
              </w:rPr>
            </w:pPr>
          </w:p>
          <w:p w14:paraId="142150FA" w14:textId="77777777" w:rsidR="00827180" w:rsidRPr="002B2D5B" w:rsidRDefault="00827180" w:rsidP="00121EFD">
            <w:pPr>
              <w:jc w:val="center"/>
              <w:rPr>
                <w:b/>
                <w:lang w:val="cy-GB"/>
              </w:rPr>
            </w:pPr>
            <w:r w:rsidRPr="002B2D5B">
              <w:rPr>
                <w:b/>
                <w:lang w:val="cy-GB"/>
              </w:rPr>
              <w:t>Teaching &amp; Core Learning</w:t>
            </w:r>
          </w:p>
        </w:tc>
        <w:tc>
          <w:tcPr>
            <w:tcW w:w="4971" w:type="dxa"/>
          </w:tcPr>
          <w:p w14:paraId="5D2C3CB1" w14:textId="77777777" w:rsidR="00827180" w:rsidRPr="002B2D5B" w:rsidRDefault="00827180" w:rsidP="00121EFD">
            <w:pPr>
              <w:jc w:val="center"/>
              <w:rPr>
                <w:sz w:val="28"/>
                <w:szCs w:val="28"/>
                <w:lang w:val="cy-GB"/>
              </w:rPr>
            </w:pPr>
          </w:p>
          <w:p w14:paraId="05214326" w14:textId="77777777" w:rsidR="00827180" w:rsidRPr="002B2D5B" w:rsidRDefault="00827180" w:rsidP="00121EFD">
            <w:pPr>
              <w:jc w:val="center"/>
              <w:rPr>
                <w:sz w:val="28"/>
                <w:szCs w:val="28"/>
                <w:lang w:val="cy-GB"/>
              </w:rPr>
            </w:pPr>
          </w:p>
          <w:p w14:paraId="6819AB0B" w14:textId="77777777" w:rsidR="00827180" w:rsidRPr="002B2D5B" w:rsidRDefault="00827180" w:rsidP="00121EFD">
            <w:pPr>
              <w:jc w:val="center"/>
              <w:rPr>
                <w:sz w:val="28"/>
                <w:szCs w:val="28"/>
                <w:lang w:val="cy-GB"/>
              </w:rPr>
            </w:pPr>
            <w:r>
              <w:rPr>
                <w:sz w:val="28"/>
                <w:szCs w:val="28"/>
                <w:lang w:val="cy-GB"/>
              </w:rPr>
              <w:t>Direct activity</w:t>
            </w:r>
          </w:p>
          <w:p w14:paraId="3BC3C593" w14:textId="77777777" w:rsidR="00827180" w:rsidRPr="002B2D5B" w:rsidRDefault="00827180" w:rsidP="00121EFD">
            <w:pPr>
              <w:jc w:val="center"/>
              <w:rPr>
                <w:sz w:val="28"/>
                <w:szCs w:val="28"/>
                <w:lang w:val="cy-GB"/>
              </w:rPr>
            </w:pPr>
          </w:p>
          <w:p w14:paraId="607F668D" w14:textId="77777777" w:rsidR="00827180" w:rsidRPr="002B2D5B" w:rsidRDefault="00827180" w:rsidP="00121EFD">
            <w:pPr>
              <w:jc w:val="center"/>
              <w:rPr>
                <w:sz w:val="28"/>
                <w:szCs w:val="28"/>
                <w:lang w:val="cy-GB"/>
              </w:rPr>
            </w:pPr>
          </w:p>
        </w:tc>
        <w:tc>
          <w:tcPr>
            <w:tcW w:w="4971" w:type="dxa"/>
          </w:tcPr>
          <w:p w14:paraId="128E1A60" w14:textId="77777777" w:rsidR="00827180" w:rsidRPr="002B2D5B" w:rsidRDefault="00827180" w:rsidP="00121EFD">
            <w:pPr>
              <w:jc w:val="center"/>
              <w:rPr>
                <w:sz w:val="28"/>
                <w:szCs w:val="28"/>
                <w:lang w:val="cy-GB"/>
              </w:rPr>
            </w:pPr>
          </w:p>
          <w:p w14:paraId="70967E9C" w14:textId="77777777" w:rsidR="00827180" w:rsidRPr="002B2D5B" w:rsidRDefault="00827180" w:rsidP="00121EFD">
            <w:pPr>
              <w:jc w:val="center"/>
              <w:rPr>
                <w:sz w:val="28"/>
                <w:szCs w:val="28"/>
                <w:lang w:val="cy-GB"/>
              </w:rPr>
            </w:pPr>
          </w:p>
          <w:p w14:paraId="5884072E" w14:textId="77777777" w:rsidR="00827180" w:rsidRPr="002B2D5B" w:rsidRDefault="00827180" w:rsidP="00121EFD">
            <w:pPr>
              <w:jc w:val="center"/>
              <w:rPr>
                <w:sz w:val="28"/>
                <w:szCs w:val="28"/>
                <w:lang w:val="cy-GB"/>
              </w:rPr>
            </w:pPr>
            <w:r>
              <w:rPr>
                <w:sz w:val="28"/>
                <w:szCs w:val="28"/>
                <w:lang w:val="cy-GB"/>
              </w:rPr>
              <w:t xml:space="preserve">With a partner, construct a routine of BSA movements : still, moving, still, moving, still: while changing direction. </w:t>
            </w:r>
          </w:p>
          <w:p w14:paraId="5C1447C0" w14:textId="77777777" w:rsidR="00827180" w:rsidRPr="002B2D5B" w:rsidRDefault="00827180" w:rsidP="00121EFD">
            <w:pPr>
              <w:jc w:val="center"/>
              <w:rPr>
                <w:sz w:val="28"/>
                <w:szCs w:val="28"/>
                <w:lang w:val="cy-GB"/>
              </w:rPr>
            </w:pPr>
          </w:p>
          <w:p w14:paraId="11117B00" w14:textId="77777777" w:rsidR="00827180" w:rsidRDefault="00827180" w:rsidP="00121EFD">
            <w:pPr>
              <w:jc w:val="center"/>
              <w:rPr>
                <w:sz w:val="28"/>
                <w:szCs w:val="28"/>
                <w:lang w:val="cy-GB"/>
              </w:rPr>
            </w:pPr>
            <w:r w:rsidRPr="589BDF92">
              <w:rPr>
                <w:sz w:val="28"/>
                <w:szCs w:val="28"/>
                <w:lang w:val="cy-GB"/>
              </w:rPr>
              <w:t xml:space="preserve">Stopiwch </w:t>
            </w:r>
          </w:p>
          <w:p w14:paraId="66A87834" w14:textId="77777777" w:rsidR="00827180" w:rsidRDefault="00827180" w:rsidP="00121EFD">
            <w:pPr>
              <w:jc w:val="center"/>
              <w:rPr>
                <w:sz w:val="28"/>
                <w:szCs w:val="28"/>
                <w:lang w:val="cy-GB"/>
              </w:rPr>
            </w:pPr>
            <w:r w:rsidRPr="589BDF92">
              <w:rPr>
                <w:sz w:val="28"/>
                <w:szCs w:val="28"/>
                <w:lang w:val="cy-GB"/>
              </w:rPr>
              <w:t xml:space="preserve">Rhedeg </w:t>
            </w:r>
          </w:p>
          <w:p w14:paraId="68184E7C" w14:textId="77777777" w:rsidR="00827180" w:rsidRDefault="00827180" w:rsidP="00121EFD">
            <w:pPr>
              <w:jc w:val="center"/>
              <w:rPr>
                <w:sz w:val="28"/>
                <w:szCs w:val="28"/>
                <w:lang w:val="cy-GB"/>
              </w:rPr>
            </w:pPr>
          </w:p>
          <w:p w14:paraId="0787E4F5" w14:textId="77777777" w:rsidR="00827180" w:rsidRPr="002B2D5B" w:rsidRDefault="00827180" w:rsidP="00121EFD">
            <w:pPr>
              <w:jc w:val="center"/>
              <w:rPr>
                <w:sz w:val="28"/>
                <w:szCs w:val="28"/>
                <w:lang w:val="cy-GB"/>
              </w:rPr>
            </w:pPr>
          </w:p>
          <w:p w14:paraId="036752CA" w14:textId="77777777" w:rsidR="00827180" w:rsidRPr="002B2D5B" w:rsidRDefault="00827180" w:rsidP="00121EFD">
            <w:pPr>
              <w:jc w:val="center"/>
              <w:rPr>
                <w:sz w:val="28"/>
                <w:szCs w:val="28"/>
                <w:lang w:val="cy-GB"/>
              </w:rPr>
            </w:pPr>
          </w:p>
        </w:tc>
        <w:tc>
          <w:tcPr>
            <w:tcW w:w="2903" w:type="dxa"/>
          </w:tcPr>
          <w:p w14:paraId="2DDFC34F" w14:textId="77777777" w:rsidR="00827180" w:rsidRPr="002B2D5B" w:rsidRDefault="00827180" w:rsidP="00121EFD">
            <w:pPr>
              <w:jc w:val="center"/>
              <w:rPr>
                <w:sz w:val="28"/>
                <w:szCs w:val="28"/>
                <w:lang w:val="cy-GB"/>
              </w:rPr>
            </w:pPr>
            <w:r>
              <w:rPr>
                <w:sz w:val="28"/>
                <w:szCs w:val="28"/>
                <w:lang w:val="cy-GB"/>
              </w:rPr>
              <w:t>N/A</w:t>
            </w:r>
          </w:p>
        </w:tc>
      </w:tr>
      <w:tr w:rsidR="00827180" w:rsidRPr="002B2D5B" w14:paraId="0F7EFB94" w14:textId="77777777" w:rsidTr="00121EFD">
        <w:trPr>
          <w:trHeight w:val="2051"/>
        </w:trPr>
        <w:tc>
          <w:tcPr>
            <w:tcW w:w="1249" w:type="dxa"/>
          </w:tcPr>
          <w:p w14:paraId="512B72F4" w14:textId="77777777" w:rsidR="00827180" w:rsidRPr="002B2D5B" w:rsidRDefault="00827180" w:rsidP="00121EFD">
            <w:pPr>
              <w:jc w:val="center"/>
              <w:rPr>
                <w:b/>
                <w:lang w:val="cy-GB"/>
              </w:rPr>
            </w:pPr>
          </w:p>
          <w:p w14:paraId="0AE5CB31" w14:textId="77777777" w:rsidR="00827180" w:rsidRPr="002B2D5B" w:rsidRDefault="00827180" w:rsidP="00121EFD">
            <w:pPr>
              <w:jc w:val="center"/>
              <w:rPr>
                <w:b/>
                <w:lang w:val="cy-GB"/>
              </w:rPr>
            </w:pPr>
          </w:p>
          <w:p w14:paraId="2CB0D465" w14:textId="77777777" w:rsidR="00827180" w:rsidRPr="002B2D5B" w:rsidRDefault="00827180" w:rsidP="00121EFD">
            <w:pPr>
              <w:jc w:val="center"/>
              <w:rPr>
                <w:b/>
                <w:lang w:val="cy-GB"/>
              </w:rPr>
            </w:pPr>
            <w:r w:rsidRPr="002B2D5B">
              <w:rPr>
                <w:b/>
                <w:lang w:val="cy-GB"/>
              </w:rPr>
              <w:t>Plenary</w:t>
            </w:r>
          </w:p>
        </w:tc>
        <w:tc>
          <w:tcPr>
            <w:tcW w:w="4971" w:type="dxa"/>
          </w:tcPr>
          <w:p w14:paraId="16D0E602" w14:textId="77777777" w:rsidR="00827180" w:rsidRPr="002B2D5B" w:rsidRDefault="00827180" w:rsidP="00121EFD">
            <w:pPr>
              <w:jc w:val="center"/>
              <w:rPr>
                <w:sz w:val="28"/>
                <w:szCs w:val="28"/>
                <w:lang w:val="cy-GB"/>
              </w:rPr>
            </w:pPr>
          </w:p>
          <w:p w14:paraId="6714A0DB" w14:textId="77777777" w:rsidR="00827180" w:rsidRPr="002B2D5B" w:rsidRDefault="00827180" w:rsidP="00121EFD">
            <w:pPr>
              <w:jc w:val="center"/>
              <w:rPr>
                <w:sz w:val="28"/>
                <w:szCs w:val="28"/>
                <w:lang w:val="cy-GB"/>
              </w:rPr>
            </w:pPr>
            <w:r>
              <w:rPr>
                <w:sz w:val="28"/>
                <w:szCs w:val="28"/>
                <w:lang w:val="cy-GB"/>
              </w:rPr>
              <w:t xml:space="preserve">Direct peer assessment </w:t>
            </w:r>
          </w:p>
          <w:p w14:paraId="1D6BF25D" w14:textId="77777777" w:rsidR="00827180" w:rsidRPr="002B2D5B" w:rsidRDefault="00827180" w:rsidP="00121EFD">
            <w:pPr>
              <w:jc w:val="center"/>
              <w:rPr>
                <w:sz w:val="28"/>
                <w:szCs w:val="28"/>
                <w:lang w:val="cy-GB"/>
              </w:rPr>
            </w:pPr>
          </w:p>
        </w:tc>
        <w:tc>
          <w:tcPr>
            <w:tcW w:w="4971" w:type="dxa"/>
          </w:tcPr>
          <w:p w14:paraId="513D967A" w14:textId="77777777" w:rsidR="00827180" w:rsidRPr="002B2D5B" w:rsidRDefault="00827180" w:rsidP="00121EFD">
            <w:pPr>
              <w:jc w:val="center"/>
              <w:rPr>
                <w:sz w:val="28"/>
                <w:szCs w:val="28"/>
                <w:lang w:val="cy-GB"/>
              </w:rPr>
            </w:pPr>
          </w:p>
          <w:p w14:paraId="42C2A51B" w14:textId="77777777" w:rsidR="00827180" w:rsidRPr="002B2D5B" w:rsidRDefault="00827180" w:rsidP="00121EFD">
            <w:pPr>
              <w:jc w:val="center"/>
              <w:rPr>
                <w:sz w:val="28"/>
                <w:szCs w:val="28"/>
                <w:lang w:val="cy-GB"/>
              </w:rPr>
            </w:pPr>
          </w:p>
          <w:p w14:paraId="4044CE08" w14:textId="77777777" w:rsidR="00827180" w:rsidRDefault="00827180" w:rsidP="00121EFD">
            <w:pPr>
              <w:jc w:val="center"/>
              <w:rPr>
                <w:sz w:val="28"/>
                <w:szCs w:val="28"/>
                <w:lang w:val="cy-GB"/>
              </w:rPr>
            </w:pPr>
            <w:r>
              <w:rPr>
                <w:sz w:val="28"/>
                <w:szCs w:val="28"/>
                <w:lang w:val="cy-GB"/>
              </w:rPr>
              <w:t>Perform and peer assess eachother’s routines : WWW/EBI</w:t>
            </w:r>
          </w:p>
          <w:p w14:paraId="2AA0DEDA" w14:textId="77777777" w:rsidR="00827180" w:rsidRDefault="00827180" w:rsidP="00121EFD">
            <w:pPr>
              <w:jc w:val="center"/>
              <w:rPr>
                <w:sz w:val="28"/>
                <w:szCs w:val="28"/>
                <w:lang w:val="cy-GB"/>
              </w:rPr>
            </w:pPr>
          </w:p>
          <w:p w14:paraId="789211C8" w14:textId="77777777" w:rsidR="00827180" w:rsidRDefault="00827180" w:rsidP="00121EFD">
            <w:pPr>
              <w:jc w:val="center"/>
              <w:rPr>
                <w:sz w:val="28"/>
                <w:szCs w:val="28"/>
                <w:lang w:val="cy-GB"/>
              </w:rPr>
            </w:pPr>
            <w:r>
              <w:rPr>
                <w:sz w:val="28"/>
                <w:szCs w:val="28"/>
                <w:lang w:val="cy-GB"/>
              </w:rPr>
              <w:t xml:space="preserve">Welsh phrases for praise: </w:t>
            </w:r>
          </w:p>
          <w:p w14:paraId="16C11587" w14:textId="77777777" w:rsidR="00827180" w:rsidRDefault="00827180" w:rsidP="00121EFD">
            <w:pPr>
              <w:jc w:val="center"/>
              <w:rPr>
                <w:sz w:val="28"/>
                <w:szCs w:val="28"/>
                <w:lang w:val="cy-GB"/>
              </w:rPr>
            </w:pPr>
            <w:r>
              <w:rPr>
                <w:sz w:val="28"/>
                <w:szCs w:val="28"/>
                <w:lang w:val="cy-GB"/>
              </w:rPr>
              <w:t>Gwaith da</w:t>
            </w:r>
          </w:p>
          <w:p w14:paraId="086396DE" w14:textId="77777777" w:rsidR="00827180" w:rsidRDefault="00827180" w:rsidP="00121EFD">
            <w:pPr>
              <w:jc w:val="center"/>
              <w:rPr>
                <w:sz w:val="28"/>
                <w:szCs w:val="28"/>
                <w:lang w:val="cy-GB"/>
              </w:rPr>
            </w:pPr>
            <w:r>
              <w:rPr>
                <w:sz w:val="28"/>
                <w:szCs w:val="28"/>
                <w:lang w:val="cy-GB"/>
              </w:rPr>
              <w:t>Dda iawn</w:t>
            </w:r>
          </w:p>
          <w:p w14:paraId="6F9F6650" w14:textId="77777777" w:rsidR="00827180" w:rsidRDefault="00827180" w:rsidP="00121EFD">
            <w:pPr>
              <w:jc w:val="center"/>
              <w:rPr>
                <w:sz w:val="28"/>
                <w:szCs w:val="28"/>
                <w:lang w:val="cy-GB"/>
              </w:rPr>
            </w:pPr>
            <w:r>
              <w:rPr>
                <w:sz w:val="28"/>
                <w:szCs w:val="28"/>
                <w:lang w:val="cy-GB"/>
              </w:rPr>
              <w:t>Fastastig</w:t>
            </w:r>
          </w:p>
          <w:p w14:paraId="5124F695" w14:textId="77777777" w:rsidR="00827180" w:rsidRPr="002B2D5B" w:rsidRDefault="00827180" w:rsidP="00121EFD">
            <w:pPr>
              <w:jc w:val="center"/>
              <w:rPr>
                <w:sz w:val="28"/>
                <w:szCs w:val="28"/>
                <w:lang w:val="cy-GB"/>
              </w:rPr>
            </w:pPr>
            <w:r>
              <w:rPr>
                <w:sz w:val="28"/>
                <w:szCs w:val="28"/>
                <w:lang w:val="cy-GB"/>
              </w:rPr>
              <w:t xml:space="preserve">Bendigedig </w:t>
            </w:r>
          </w:p>
          <w:p w14:paraId="1214A526" w14:textId="77777777" w:rsidR="00827180" w:rsidRPr="002B2D5B" w:rsidRDefault="00827180" w:rsidP="00121EFD">
            <w:pPr>
              <w:jc w:val="center"/>
              <w:rPr>
                <w:sz w:val="28"/>
                <w:szCs w:val="28"/>
                <w:lang w:val="cy-GB"/>
              </w:rPr>
            </w:pPr>
          </w:p>
          <w:p w14:paraId="3D104F50" w14:textId="77777777" w:rsidR="00827180" w:rsidRPr="002B2D5B" w:rsidRDefault="00827180" w:rsidP="00121EFD">
            <w:pPr>
              <w:jc w:val="center"/>
              <w:rPr>
                <w:sz w:val="28"/>
                <w:szCs w:val="28"/>
                <w:lang w:val="cy-GB"/>
              </w:rPr>
            </w:pPr>
          </w:p>
        </w:tc>
        <w:tc>
          <w:tcPr>
            <w:tcW w:w="2903" w:type="dxa"/>
          </w:tcPr>
          <w:p w14:paraId="35BF85DB" w14:textId="77777777" w:rsidR="00827180" w:rsidRPr="002B2D5B" w:rsidRDefault="00827180" w:rsidP="00121EFD">
            <w:pPr>
              <w:jc w:val="center"/>
              <w:rPr>
                <w:sz w:val="28"/>
                <w:szCs w:val="28"/>
                <w:lang w:val="cy-GB"/>
              </w:rPr>
            </w:pPr>
            <w:r>
              <w:rPr>
                <w:sz w:val="28"/>
                <w:szCs w:val="28"/>
                <w:lang w:val="cy-GB"/>
              </w:rPr>
              <w:t>N/A</w:t>
            </w:r>
          </w:p>
        </w:tc>
      </w:tr>
    </w:tbl>
    <w:p w14:paraId="15860827" w14:textId="77777777" w:rsidR="00827180" w:rsidRPr="00D46A8E" w:rsidRDefault="00827180" w:rsidP="00827180">
      <w:pPr>
        <w:tabs>
          <w:tab w:val="left" w:pos="12758"/>
        </w:tabs>
        <w:rPr>
          <w:sz w:val="28"/>
          <w:szCs w:val="28"/>
          <w:lang w:val="cy-GB"/>
        </w:rPr>
      </w:pPr>
    </w:p>
    <w:p w14:paraId="51F37A29" w14:textId="77777777" w:rsidR="00827180" w:rsidRPr="00D46A8E" w:rsidRDefault="00827180" w:rsidP="00827180">
      <w:pPr>
        <w:pStyle w:val="Heading1"/>
        <w:rPr>
          <w:sz w:val="28"/>
          <w:szCs w:val="28"/>
        </w:rPr>
      </w:pPr>
    </w:p>
    <w:p w14:paraId="04A2675E" w14:textId="77777777" w:rsidR="00827180" w:rsidRPr="00D46A8E" w:rsidRDefault="00827180" w:rsidP="00827180">
      <w:pPr>
        <w:rPr>
          <w:sz w:val="28"/>
          <w:szCs w:val="28"/>
        </w:rPr>
      </w:pPr>
    </w:p>
    <w:p w14:paraId="656426E9" w14:textId="77777777" w:rsidR="00827180" w:rsidRPr="00D46A8E" w:rsidRDefault="00827180" w:rsidP="00827180">
      <w:pPr>
        <w:rPr>
          <w:sz w:val="28"/>
          <w:szCs w:val="28"/>
        </w:rPr>
      </w:pPr>
    </w:p>
    <w:p w14:paraId="4E35A777" w14:textId="77777777" w:rsidR="00827180" w:rsidRPr="00D46A8E" w:rsidRDefault="00827180" w:rsidP="00827180">
      <w:pPr>
        <w:rPr>
          <w:sz w:val="28"/>
          <w:szCs w:val="28"/>
        </w:rPr>
      </w:pPr>
    </w:p>
    <w:p w14:paraId="7B664C81" w14:textId="77777777" w:rsidR="00827180" w:rsidRPr="00D46A8E" w:rsidRDefault="00827180" w:rsidP="00827180">
      <w:pPr>
        <w:rPr>
          <w:sz w:val="28"/>
          <w:szCs w:val="28"/>
        </w:rPr>
      </w:pPr>
    </w:p>
    <w:p w14:paraId="1E91ED9F" w14:textId="77777777" w:rsidR="00827180" w:rsidRPr="00D46A8E" w:rsidRDefault="00827180" w:rsidP="00827180">
      <w:pPr>
        <w:rPr>
          <w:sz w:val="28"/>
          <w:szCs w:val="28"/>
        </w:rPr>
      </w:pPr>
    </w:p>
    <w:p w14:paraId="5F55B0DF" w14:textId="77777777" w:rsidR="00827180" w:rsidRPr="00D46A8E" w:rsidRDefault="00827180" w:rsidP="00827180">
      <w:pPr>
        <w:rPr>
          <w:sz w:val="28"/>
          <w:szCs w:val="28"/>
        </w:rPr>
      </w:pPr>
    </w:p>
    <w:p w14:paraId="756F391E" w14:textId="77777777" w:rsidR="00827180" w:rsidRPr="00D46A8E" w:rsidRDefault="00827180" w:rsidP="00827180">
      <w:pPr>
        <w:rPr>
          <w:sz w:val="28"/>
          <w:szCs w:val="28"/>
        </w:rPr>
      </w:pPr>
    </w:p>
    <w:p w14:paraId="46EF397F" w14:textId="77777777" w:rsidR="00827180" w:rsidRPr="00D46A8E" w:rsidRDefault="00827180" w:rsidP="00827180">
      <w:pPr>
        <w:rPr>
          <w:sz w:val="28"/>
          <w:szCs w:val="28"/>
        </w:rPr>
      </w:pPr>
    </w:p>
    <w:p w14:paraId="627D91E1" w14:textId="77777777" w:rsidR="00827180" w:rsidRPr="00D46A8E" w:rsidRDefault="00827180" w:rsidP="00827180">
      <w:pPr>
        <w:rPr>
          <w:sz w:val="28"/>
          <w:szCs w:val="28"/>
        </w:rPr>
      </w:pPr>
    </w:p>
    <w:p w14:paraId="06524F4A" w14:textId="77777777" w:rsidR="00827180" w:rsidRPr="00D46A8E" w:rsidRDefault="00827180" w:rsidP="00827180">
      <w:pPr>
        <w:rPr>
          <w:sz w:val="28"/>
          <w:szCs w:val="28"/>
        </w:rPr>
      </w:pPr>
    </w:p>
    <w:p w14:paraId="1EB8889A" w14:textId="77777777" w:rsidR="00827180" w:rsidRPr="00D46A8E" w:rsidRDefault="00827180" w:rsidP="00827180">
      <w:pPr>
        <w:rPr>
          <w:sz w:val="28"/>
          <w:szCs w:val="28"/>
        </w:rPr>
      </w:pPr>
    </w:p>
    <w:p w14:paraId="285D30B2" w14:textId="77777777" w:rsidR="00827180" w:rsidRPr="00D46A8E" w:rsidRDefault="00827180" w:rsidP="00827180">
      <w:pPr>
        <w:rPr>
          <w:sz w:val="28"/>
          <w:szCs w:val="28"/>
        </w:rPr>
      </w:pPr>
    </w:p>
    <w:p w14:paraId="1A21F1B6" w14:textId="77777777" w:rsidR="00827180" w:rsidRPr="00D46A8E" w:rsidRDefault="00827180" w:rsidP="00827180">
      <w:pPr>
        <w:rPr>
          <w:sz w:val="28"/>
          <w:szCs w:val="28"/>
        </w:rPr>
      </w:pPr>
    </w:p>
    <w:p w14:paraId="23428CD0" w14:textId="77777777" w:rsidR="00827180" w:rsidRPr="00D46A8E" w:rsidRDefault="00827180" w:rsidP="00827180">
      <w:pPr>
        <w:rPr>
          <w:sz w:val="28"/>
          <w:szCs w:val="28"/>
        </w:rPr>
      </w:pPr>
    </w:p>
    <w:p w14:paraId="4B20DC28" w14:textId="77777777" w:rsidR="00827180" w:rsidRPr="00D46A8E" w:rsidRDefault="00827180" w:rsidP="00827180">
      <w:pPr>
        <w:rPr>
          <w:sz w:val="28"/>
          <w:szCs w:val="28"/>
        </w:rPr>
      </w:pPr>
    </w:p>
    <w:p w14:paraId="46AAC724" w14:textId="77777777" w:rsidR="00827180" w:rsidRPr="00D46A8E" w:rsidRDefault="00827180" w:rsidP="00827180">
      <w:pPr>
        <w:rPr>
          <w:sz w:val="28"/>
          <w:szCs w:val="28"/>
        </w:rPr>
      </w:pPr>
    </w:p>
    <w:p w14:paraId="20A69D67" w14:textId="77777777" w:rsidR="00827180" w:rsidRPr="00D46A8E" w:rsidRDefault="00827180" w:rsidP="00827180">
      <w:pPr>
        <w:rPr>
          <w:sz w:val="28"/>
          <w:szCs w:val="28"/>
        </w:rPr>
      </w:pPr>
    </w:p>
    <w:p w14:paraId="32F12C6B" w14:textId="77777777" w:rsidR="00827180" w:rsidRPr="00D46A8E" w:rsidRDefault="00827180" w:rsidP="00827180">
      <w:pPr>
        <w:rPr>
          <w:sz w:val="28"/>
          <w:szCs w:val="28"/>
        </w:rPr>
      </w:pPr>
    </w:p>
    <w:p w14:paraId="6941E0F5" w14:textId="77777777" w:rsidR="00827180" w:rsidRPr="00D46A8E" w:rsidRDefault="00827180" w:rsidP="00827180">
      <w:pPr>
        <w:rPr>
          <w:sz w:val="28"/>
          <w:szCs w:val="28"/>
        </w:rPr>
      </w:pPr>
    </w:p>
    <w:p w14:paraId="1F5FF9E9" w14:textId="77777777" w:rsidR="00827180" w:rsidRPr="00D46A8E" w:rsidRDefault="00827180" w:rsidP="00827180">
      <w:pPr>
        <w:rPr>
          <w:sz w:val="28"/>
          <w:szCs w:val="28"/>
        </w:rPr>
      </w:pPr>
    </w:p>
    <w:p w14:paraId="4003307E" w14:textId="77777777" w:rsidR="00827180" w:rsidRPr="00D46A8E" w:rsidRDefault="00827180" w:rsidP="00827180">
      <w:pPr>
        <w:rPr>
          <w:sz w:val="28"/>
          <w:szCs w:val="28"/>
        </w:rPr>
      </w:pPr>
    </w:p>
    <w:p w14:paraId="55682B3D" w14:textId="77777777" w:rsidR="00827180" w:rsidRPr="00D46A8E" w:rsidRDefault="00827180" w:rsidP="00827180">
      <w:pPr>
        <w:rPr>
          <w:sz w:val="28"/>
          <w:szCs w:val="28"/>
        </w:rPr>
      </w:pPr>
    </w:p>
    <w:p w14:paraId="184F985B" w14:textId="77777777" w:rsidR="00827180" w:rsidRPr="00D46A8E" w:rsidRDefault="00827180" w:rsidP="00827180">
      <w:pPr>
        <w:rPr>
          <w:sz w:val="28"/>
          <w:szCs w:val="28"/>
        </w:rPr>
      </w:pPr>
    </w:p>
    <w:p w14:paraId="4094A2B1" w14:textId="77777777" w:rsidR="00827180" w:rsidRDefault="00827180" w:rsidP="00827180">
      <w:pPr>
        <w:rPr>
          <w:sz w:val="28"/>
          <w:szCs w:val="28"/>
        </w:rPr>
        <w:sectPr w:rsidR="00827180" w:rsidSect="00A53AE4">
          <w:pgSz w:w="16840" w:h="11900" w:orient="landscape"/>
          <w:pgMar w:top="1440" w:right="1440" w:bottom="1440" w:left="794" w:header="720" w:footer="720" w:gutter="0"/>
          <w:cols w:space="720"/>
          <w:docGrid w:linePitch="360"/>
        </w:sectPr>
      </w:pPr>
    </w:p>
    <w:p w14:paraId="21322CA8" w14:textId="77777777" w:rsidR="00827180" w:rsidRPr="00825827" w:rsidRDefault="00827180" w:rsidP="00827180">
      <w:pPr>
        <w:jc w:val="center"/>
        <w:rPr>
          <w:b/>
          <w:sz w:val="28"/>
          <w:szCs w:val="28"/>
          <w:lang w:val="cy-GB"/>
        </w:rPr>
      </w:pPr>
      <w:r>
        <w:rPr>
          <w:b/>
          <w:sz w:val="28"/>
          <w:szCs w:val="28"/>
          <w:lang w:val="cy-GB"/>
        </w:rPr>
        <w:lastRenderedPageBreak/>
        <w:t>Lesson Plan – Phase 1</w:t>
      </w:r>
    </w:p>
    <w:p w14:paraId="1CE7E008" w14:textId="77777777" w:rsidR="00827180" w:rsidRPr="00825827" w:rsidRDefault="00827180" w:rsidP="00827180">
      <w:pPr>
        <w:jc w:val="center"/>
        <w:rPr>
          <w:b/>
          <w:sz w:val="28"/>
          <w:szCs w:val="28"/>
          <w:lang w:val="cy-GB"/>
        </w:rPr>
      </w:pPr>
      <w:r w:rsidRPr="00825827">
        <w:rPr>
          <w:b/>
          <w:sz w:val="28"/>
          <w:szCs w:val="28"/>
          <w:lang w:val="cy-GB"/>
        </w:rPr>
        <w:t>Evaluation of the Learning Experience</w:t>
      </w:r>
    </w:p>
    <w:p w14:paraId="068A52D3" w14:textId="77777777" w:rsidR="00827180" w:rsidRPr="00825827" w:rsidRDefault="00827180" w:rsidP="00827180">
      <w:pPr>
        <w:jc w:val="center"/>
        <w:rPr>
          <w:b/>
          <w:sz w:val="28"/>
          <w:szCs w:val="28"/>
          <w:lang w:val="cy-GB"/>
        </w:rPr>
      </w:pPr>
      <w:r w:rsidRPr="00825827">
        <w:rPr>
          <w:b/>
          <w:sz w:val="28"/>
          <w:szCs w:val="28"/>
          <w:lang w:val="cy-GB"/>
        </w:rPr>
        <w:t>(include references to QTS)</w:t>
      </w:r>
    </w:p>
    <w:p w14:paraId="039819CF" w14:textId="77777777" w:rsidR="00827180" w:rsidRPr="00825827" w:rsidRDefault="00827180" w:rsidP="00827180">
      <w:pPr>
        <w:rPr>
          <w:sz w:val="28"/>
          <w:szCs w:val="28"/>
          <w:lang w:val="cy-GB"/>
        </w:rPr>
      </w:pPr>
    </w:p>
    <w:tbl>
      <w:tblPr>
        <w:tblStyle w:val="TableGrid3"/>
        <w:tblW w:w="0" w:type="auto"/>
        <w:tblLook w:val="04A0" w:firstRow="1" w:lastRow="0" w:firstColumn="1" w:lastColumn="0" w:noHBand="0" w:noVBand="1"/>
      </w:tblPr>
      <w:tblGrid>
        <w:gridCol w:w="1980"/>
        <w:gridCol w:w="7030"/>
      </w:tblGrid>
      <w:tr w:rsidR="00827180" w:rsidRPr="00825827" w14:paraId="1314DA1D" w14:textId="77777777" w:rsidTr="00121EFD">
        <w:tc>
          <w:tcPr>
            <w:tcW w:w="9010" w:type="dxa"/>
            <w:gridSpan w:val="2"/>
            <w:shd w:val="clear" w:color="auto" w:fill="D9E2F3" w:themeFill="accent1" w:themeFillTint="33"/>
          </w:tcPr>
          <w:p w14:paraId="7D22D3AA" w14:textId="77777777" w:rsidR="00827180" w:rsidRPr="00825827" w:rsidRDefault="00827180" w:rsidP="00121EFD">
            <w:pPr>
              <w:rPr>
                <w:b/>
                <w:lang w:val="cy-GB"/>
              </w:rPr>
            </w:pPr>
            <w:r w:rsidRPr="00825827">
              <w:rPr>
                <w:b/>
                <w:lang w:val="cy-GB"/>
              </w:rPr>
              <w:t>Evaluation of Pupil Learning</w:t>
            </w:r>
          </w:p>
          <w:p w14:paraId="3C1F2D2D" w14:textId="77777777" w:rsidR="00827180" w:rsidRPr="00825827" w:rsidRDefault="00827180" w:rsidP="00121EFD">
            <w:pPr>
              <w:rPr>
                <w:sz w:val="20"/>
                <w:szCs w:val="20"/>
                <w:lang w:val="cy-GB"/>
              </w:rPr>
            </w:pPr>
          </w:p>
        </w:tc>
      </w:tr>
      <w:tr w:rsidR="00827180" w:rsidRPr="00825827" w14:paraId="65F4693C" w14:textId="77777777" w:rsidTr="00121EFD">
        <w:tc>
          <w:tcPr>
            <w:tcW w:w="1980" w:type="dxa"/>
            <w:shd w:val="clear" w:color="auto" w:fill="D9E2F3" w:themeFill="accent1" w:themeFillTint="33"/>
          </w:tcPr>
          <w:p w14:paraId="220037F2" w14:textId="77777777" w:rsidR="00827180" w:rsidRPr="00825827" w:rsidRDefault="00827180" w:rsidP="00121EFD">
            <w:pPr>
              <w:rPr>
                <w:sz w:val="20"/>
                <w:szCs w:val="20"/>
                <w:lang w:val="cy-GB"/>
              </w:rPr>
            </w:pPr>
            <w:r w:rsidRPr="00825827">
              <w:rPr>
                <w:sz w:val="20"/>
                <w:szCs w:val="20"/>
                <w:lang w:val="cy-GB"/>
              </w:rPr>
              <w:t>Evidence of Learning (including attitude to learning</w:t>
            </w:r>
            <w:r>
              <w:rPr>
                <w:sz w:val="20"/>
                <w:szCs w:val="20"/>
                <w:lang w:val="cy-GB"/>
              </w:rPr>
              <w:t xml:space="preserve"> over time)</w:t>
            </w:r>
            <w:r w:rsidRPr="00825827">
              <w:rPr>
                <w:sz w:val="20"/>
                <w:szCs w:val="20"/>
                <w:lang w:val="cy-GB"/>
              </w:rPr>
              <w:t>)</w:t>
            </w:r>
          </w:p>
        </w:tc>
        <w:tc>
          <w:tcPr>
            <w:tcW w:w="7030" w:type="dxa"/>
          </w:tcPr>
          <w:p w14:paraId="7D6EF53C" w14:textId="77777777" w:rsidR="00827180" w:rsidRPr="00825827" w:rsidRDefault="00827180" w:rsidP="00121EFD">
            <w:pPr>
              <w:rPr>
                <w:sz w:val="20"/>
                <w:szCs w:val="20"/>
                <w:lang w:val="cy-GB"/>
              </w:rPr>
            </w:pPr>
            <w:r w:rsidRPr="507ED545">
              <w:rPr>
                <w:sz w:val="20"/>
                <w:szCs w:val="20"/>
                <w:lang w:val="cy-GB"/>
              </w:rPr>
              <w:t xml:space="preserve">All children remembered their BSAs from last lesson. Most children worked well with a partner and included a range of moving and still movements. The communication between partners was good but needs improving in the next session to ensure their routines are in sync. </w:t>
            </w:r>
          </w:p>
          <w:p w14:paraId="24C2F316" w14:textId="77777777" w:rsidR="00827180" w:rsidRPr="00825827" w:rsidRDefault="00827180" w:rsidP="00121EFD">
            <w:pPr>
              <w:rPr>
                <w:sz w:val="20"/>
                <w:szCs w:val="20"/>
                <w:lang w:val="cy-GB"/>
              </w:rPr>
            </w:pPr>
          </w:p>
        </w:tc>
      </w:tr>
      <w:tr w:rsidR="00827180" w:rsidRPr="00825827" w14:paraId="29710094" w14:textId="77777777" w:rsidTr="00121EFD">
        <w:trPr>
          <w:trHeight w:val="437"/>
        </w:trPr>
        <w:tc>
          <w:tcPr>
            <w:tcW w:w="1980" w:type="dxa"/>
            <w:shd w:val="clear" w:color="auto" w:fill="D9E2F3" w:themeFill="accent1" w:themeFillTint="33"/>
          </w:tcPr>
          <w:p w14:paraId="6C75FF42" w14:textId="77777777" w:rsidR="00827180" w:rsidRPr="00825827" w:rsidRDefault="00827180" w:rsidP="00121EFD">
            <w:pPr>
              <w:rPr>
                <w:sz w:val="20"/>
                <w:szCs w:val="20"/>
                <w:lang w:val="cy-GB"/>
              </w:rPr>
            </w:pPr>
            <w:r>
              <w:rPr>
                <w:sz w:val="20"/>
                <w:szCs w:val="20"/>
                <w:lang w:val="cy-GB"/>
              </w:rPr>
              <w:t xml:space="preserve">Next </w:t>
            </w:r>
            <w:r w:rsidRPr="00825827">
              <w:rPr>
                <w:sz w:val="20"/>
                <w:szCs w:val="20"/>
                <w:lang w:val="cy-GB"/>
              </w:rPr>
              <w:t>Steps for Progress</w:t>
            </w:r>
          </w:p>
          <w:p w14:paraId="05CE665D" w14:textId="77777777" w:rsidR="00827180" w:rsidRPr="00825827" w:rsidRDefault="00827180" w:rsidP="00121EFD">
            <w:pPr>
              <w:rPr>
                <w:sz w:val="20"/>
                <w:szCs w:val="20"/>
                <w:lang w:val="cy-GB"/>
              </w:rPr>
            </w:pPr>
          </w:p>
        </w:tc>
        <w:tc>
          <w:tcPr>
            <w:tcW w:w="7030" w:type="dxa"/>
          </w:tcPr>
          <w:p w14:paraId="5A39BA1A" w14:textId="77777777" w:rsidR="00827180" w:rsidRPr="00825827" w:rsidRDefault="00827180" w:rsidP="00121EFD">
            <w:pPr>
              <w:rPr>
                <w:sz w:val="20"/>
                <w:szCs w:val="20"/>
                <w:lang w:val="cy-GB"/>
              </w:rPr>
            </w:pPr>
            <w:r w:rsidRPr="507ED545">
              <w:rPr>
                <w:sz w:val="20"/>
                <w:szCs w:val="20"/>
                <w:lang w:val="cy-GB"/>
              </w:rPr>
              <w:t xml:space="preserve">Therefore in the next lesson, to progress, the children need to make sure the children communicate thoroughly with their partners and </w:t>
            </w:r>
          </w:p>
          <w:p w14:paraId="73A559C0" w14:textId="77777777" w:rsidR="00827180" w:rsidRPr="00825827" w:rsidRDefault="00827180" w:rsidP="00121EFD">
            <w:pPr>
              <w:rPr>
                <w:sz w:val="20"/>
                <w:szCs w:val="20"/>
                <w:lang w:val="cy-GB"/>
              </w:rPr>
            </w:pPr>
          </w:p>
        </w:tc>
      </w:tr>
    </w:tbl>
    <w:p w14:paraId="6F3001E8" w14:textId="77777777" w:rsidR="00827180" w:rsidRPr="00825827" w:rsidRDefault="00827180" w:rsidP="00827180">
      <w:pPr>
        <w:rPr>
          <w:sz w:val="20"/>
          <w:szCs w:val="20"/>
          <w:lang w:val="cy-GB"/>
        </w:rPr>
      </w:pPr>
    </w:p>
    <w:p w14:paraId="1FC620D0" w14:textId="77777777" w:rsidR="00827180" w:rsidRPr="00825827" w:rsidRDefault="00827180" w:rsidP="00827180">
      <w:pPr>
        <w:rPr>
          <w:sz w:val="20"/>
          <w:szCs w:val="20"/>
          <w:lang w:val="cy-GB"/>
        </w:rPr>
      </w:pPr>
    </w:p>
    <w:tbl>
      <w:tblPr>
        <w:tblStyle w:val="TableGrid3"/>
        <w:tblW w:w="0" w:type="auto"/>
        <w:tblLook w:val="04A0" w:firstRow="1" w:lastRow="0" w:firstColumn="1" w:lastColumn="0" w:noHBand="0" w:noVBand="1"/>
      </w:tblPr>
      <w:tblGrid>
        <w:gridCol w:w="1838"/>
        <w:gridCol w:w="7172"/>
      </w:tblGrid>
      <w:tr w:rsidR="00827180" w:rsidRPr="00825827" w14:paraId="6746C4FA" w14:textId="77777777" w:rsidTr="00121EFD">
        <w:tc>
          <w:tcPr>
            <w:tcW w:w="9010" w:type="dxa"/>
            <w:gridSpan w:val="2"/>
            <w:shd w:val="clear" w:color="auto" w:fill="D9E2F3" w:themeFill="accent1" w:themeFillTint="33"/>
          </w:tcPr>
          <w:p w14:paraId="0EE58509" w14:textId="77777777" w:rsidR="00827180" w:rsidRPr="00825827" w:rsidRDefault="00827180" w:rsidP="00121EFD">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162D69F6" w14:textId="77777777" w:rsidR="00827180" w:rsidRPr="00825827" w:rsidRDefault="00827180" w:rsidP="00121EFD">
            <w:pPr>
              <w:rPr>
                <w:sz w:val="20"/>
                <w:szCs w:val="20"/>
                <w:lang w:val="cy-GB"/>
              </w:rPr>
            </w:pPr>
          </w:p>
        </w:tc>
      </w:tr>
      <w:tr w:rsidR="00827180" w:rsidRPr="00825827" w14:paraId="6D11E98A" w14:textId="77777777" w:rsidTr="00121EFD">
        <w:tc>
          <w:tcPr>
            <w:tcW w:w="1838" w:type="dxa"/>
            <w:shd w:val="clear" w:color="auto" w:fill="D9E2F3" w:themeFill="accent1" w:themeFillTint="33"/>
          </w:tcPr>
          <w:p w14:paraId="20FF9705" w14:textId="77777777" w:rsidR="00827180" w:rsidRPr="00825827" w:rsidRDefault="00827180" w:rsidP="00121EFD">
            <w:pPr>
              <w:rPr>
                <w:sz w:val="20"/>
                <w:szCs w:val="20"/>
                <w:lang w:val="cy-GB"/>
              </w:rPr>
            </w:pPr>
            <w:r w:rsidRPr="00825827">
              <w:rPr>
                <w:sz w:val="20"/>
                <w:szCs w:val="20"/>
                <w:lang w:val="cy-GB"/>
              </w:rPr>
              <w:t xml:space="preserve">Evidence of my Effective Practice </w:t>
            </w:r>
          </w:p>
          <w:p w14:paraId="08515963" w14:textId="77777777" w:rsidR="00827180" w:rsidRPr="00825827" w:rsidRDefault="00827180" w:rsidP="00121EFD">
            <w:pPr>
              <w:rPr>
                <w:sz w:val="20"/>
                <w:szCs w:val="20"/>
                <w:lang w:val="cy-GB"/>
              </w:rPr>
            </w:pPr>
          </w:p>
          <w:p w14:paraId="33DED1C7" w14:textId="77777777" w:rsidR="00827180" w:rsidRPr="00825827" w:rsidRDefault="00827180" w:rsidP="00121EFD">
            <w:pPr>
              <w:rPr>
                <w:sz w:val="20"/>
                <w:szCs w:val="20"/>
                <w:lang w:val="cy-GB"/>
              </w:rPr>
            </w:pPr>
          </w:p>
        </w:tc>
        <w:tc>
          <w:tcPr>
            <w:tcW w:w="7172" w:type="dxa"/>
          </w:tcPr>
          <w:p w14:paraId="06229C95" w14:textId="77777777" w:rsidR="00827180" w:rsidRPr="00825827" w:rsidRDefault="00827180" w:rsidP="00121EFD">
            <w:pPr>
              <w:rPr>
                <w:sz w:val="20"/>
                <w:szCs w:val="20"/>
                <w:lang w:val="cy-GB"/>
              </w:rPr>
            </w:pPr>
            <w:r w:rsidRPr="507ED545">
              <w:rPr>
                <w:sz w:val="20"/>
                <w:szCs w:val="20"/>
                <w:lang w:val="cy-GB"/>
              </w:rPr>
              <w:t xml:space="preserve">The students simply followed instructions a lot better. Thus I believe the simplicity in my intruction is getting a lot better. The children improved their movements after my modelling, thus modelling the BSAs was effective in practice. </w:t>
            </w:r>
          </w:p>
          <w:p w14:paraId="78DDB912" w14:textId="77777777" w:rsidR="00827180" w:rsidRPr="00825827" w:rsidRDefault="00827180" w:rsidP="00121EFD">
            <w:pPr>
              <w:rPr>
                <w:sz w:val="20"/>
                <w:szCs w:val="20"/>
                <w:lang w:val="cy-GB"/>
              </w:rPr>
            </w:pPr>
          </w:p>
        </w:tc>
      </w:tr>
      <w:tr w:rsidR="00827180" w:rsidRPr="00825827" w14:paraId="6BD09C0E" w14:textId="77777777" w:rsidTr="00121EFD">
        <w:trPr>
          <w:trHeight w:val="437"/>
        </w:trPr>
        <w:tc>
          <w:tcPr>
            <w:tcW w:w="1838" w:type="dxa"/>
            <w:shd w:val="clear" w:color="auto" w:fill="D9E2F3" w:themeFill="accent1" w:themeFillTint="33"/>
          </w:tcPr>
          <w:p w14:paraId="633932AA" w14:textId="77777777" w:rsidR="00827180" w:rsidRPr="00825827" w:rsidRDefault="00827180" w:rsidP="00121EFD">
            <w:pPr>
              <w:rPr>
                <w:sz w:val="20"/>
                <w:szCs w:val="20"/>
                <w:lang w:val="cy-GB"/>
              </w:rPr>
            </w:pPr>
            <w:r w:rsidRPr="00825827">
              <w:rPr>
                <w:sz w:val="20"/>
                <w:szCs w:val="20"/>
                <w:lang w:val="cy-GB"/>
              </w:rPr>
              <w:t>Areas for my Development</w:t>
            </w:r>
          </w:p>
          <w:p w14:paraId="24599461" w14:textId="77777777" w:rsidR="00827180" w:rsidRPr="00825827" w:rsidRDefault="00827180" w:rsidP="00121EFD">
            <w:pPr>
              <w:rPr>
                <w:sz w:val="20"/>
                <w:szCs w:val="20"/>
                <w:lang w:val="cy-GB"/>
              </w:rPr>
            </w:pPr>
          </w:p>
          <w:p w14:paraId="1B9E00F1" w14:textId="77777777" w:rsidR="00827180" w:rsidRPr="00825827" w:rsidRDefault="00827180" w:rsidP="00121EFD">
            <w:pPr>
              <w:rPr>
                <w:sz w:val="20"/>
                <w:szCs w:val="20"/>
                <w:lang w:val="cy-GB"/>
              </w:rPr>
            </w:pPr>
            <w:r w:rsidRPr="00825827">
              <w:rPr>
                <w:sz w:val="20"/>
                <w:szCs w:val="20"/>
                <w:lang w:val="cy-GB"/>
              </w:rPr>
              <w:t>Personal Targets for Progress</w:t>
            </w:r>
          </w:p>
          <w:p w14:paraId="1796DDC4" w14:textId="77777777" w:rsidR="00827180" w:rsidRPr="00825827" w:rsidRDefault="00827180" w:rsidP="00121EFD">
            <w:pPr>
              <w:rPr>
                <w:sz w:val="20"/>
                <w:szCs w:val="20"/>
                <w:lang w:val="cy-GB"/>
              </w:rPr>
            </w:pPr>
          </w:p>
        </w:tc>
        <w:tc>
          <w:tcPr>
            <w:tcW w:w="7172" w:type="dxa"/>
          </w:tcPr>
          <w:p w14:paraId="11C6753C" w14:textId="77777777" w:rsidR="00827180" w:rsidRPr="00825827" w:rsidRDefault="00827180" w:rsidP="00121EFD">
            <w:pPr>
              <w:rPr>
                <w:sz w:val="20"/>
                <w:szCs w:val="20"/>
                <w:lang w:val="cy-GB"/>
              </w:rPr>
            </w:pPr>
            <w:r w:rsidRPr="507ED545">
              <w:rPr>
                <w:sz w:val="20"/>
                <w:szCs w:val="20"/>
                <w:lang w:val="cy-GB"/>
              </w:rPr>
              <w:t xml:space="preserve">Despite the students following instructions better, I need to ensure i don’t spend too much time on a warm up so there is more time available for instruction and questions before starting an activity. </w:t>
            </w:r>
          </w:p>
          <w:p w14:paraId="058C27C9" w14:textId="77777777" w:rsidR="00827180" w:rsidRDefault="00827180" w:rsidP="00121EFD">
            <w:pPr>
              <w:rPr>
                <w:sz w:val="20"/>
                <w:szCs w:val="20"/>
                <w:lang w:val="cy-GB"/>
              </w:rPr>
            </w:pPr>
          </w:p>
          <w:p w14:paraId="6CDF0B34" w14:textId="77777777" w:rsidR="00827180" w:rsidRDefault="00827180" w:rsidP="00121EFD">
            <w:pPr>
              <w:rPr>
                <w:sz w:val="20"/>
                <w:szCs w:val="20"/>
                <w:lang w:val="cy-GB"/>
              </w:rPr>
            </w:pPr>
          </w:p>
          <w:p w14:paraId="43BDCB24" w14:textId="77777777" w:rsidR="00827180" w:rsidRDefault="00827180" w:rsidP="00121EFD">
            <w:pPr>
              <w:rPr>
                <w:sz w:val="20"/>
                <w:szCs w:val="20"/>
                <w:lang w:val="cy-GB"/>
              </w:rPr>
            </w:pPr>
            <w:r w:rsidRPr="507ED545">
              <w:rPr>
                <w:sz w:val="20"/>
                <w:szCs w:val="20"/>
                <w:lang w:val="cy-GB"/>
              </w:rPr>
              <w:t xml:space="preserve">Therefore, a personal target for progression would be time management during the lesson. </w:t>
            </w:r>
          </w:p>
          <w:p w14:paraId="63270AA7" w14:textId="77777777" w:rsidR="00827180" w:rsidRPr="00825827" w:rsidRDefault="00827180" w:rsidP="00121EFD">
            <w:pPr>
              <w:rPr>
                <w:sz w:val="20"/>
                <w:szCs w:val="20"/>
                <w:lang w:val="cy-GB"/>
              </w:rPr>
            </w:pPr>
          </w:p>
        </w:tc>
      </w:tr>
    </w:tbl>
    <w:p w14:paraId="3CFFBACC" w14:textId="77777777" w:rsidR="00827180" w:rsidRPr="00825827" w:rsidRDefault="00827180" w:rsidP="00827180">
      <w:pPr>
        <w:rPr>
          <w:sz w:val="20"/>
          <w:szCs w:val="20"/>
          <w:lang w:val="cy-GB"/>
        </w:rPr>
      </w:pPr>
    </w:p>
    <w:p w14:paraId="39AE0BBC" w14:textId="77777777" w:rsidR="00827180" w:rsidRPr="00825827" w:rsidRDefault="00827180" w:rsidP="00827180">
      <w:pPr>
        <w:rPr>
          <w:sz w:val="20"/>
          <w:szCs w:val="20"/>
          <w:lang w:val="cy-GB"/>
        </w:rPr>
      </w:pPr>
    </w:p>
    <w:p w14:paraId="65050D27" w14:textId="77777777" w:rsidR="00827180" w:rsidRPr="00825827" w:rsidRDefault="00827180" w:rsidP="00827180">
      <w:pPr>
        <w:rPr>
          <w:sz w:val="20"/>
          <w:szCs w:val="20"/>
          <w:lang w:val="cy-GB"/>
        </w:rPr>
      </w:pPr>
    </w:p>
    <w:p w14:paraId="0DD6738D" w14:textId="77777777" w:rsidR="00827180" w:rsidRPr="00D46A8E" w:rsidRDefault="00827180" w:rsidP="00827180">
      <w:pPr>
        <w:rPr>
          <w:sz w:val="28"/>
          <w:szCs w:val="28"/>
        </w:rPr>
      </w:pPr>
    </w:p>
    <w:p w14:paraId="771BAEA7" w14:textId="77777777" w:rsidR="00827180" w:rsidRPr="00D46A8E" w:rsidRDefault="00827180" w:rsidP="00827180">
      <w:pPr>
        <w:rPr>
          <w:sz w:val="28"/>
          <w:szCs w:val="28"/>
        </w:rPr>
      </w:pPr>
    </w:p>
    <w:p w14:paraId="7C0832FA" w14:textId="77777777" w:rsidR="00827180" w:rsidRPr="00D46A8E" w:rsidRDefault="00827180" w:rsidP="00827180">
      <w:pPr>
        <w:rPr>
          <w:sz w:val="28"/>
          <w:szCs w:val="28"/>
        </w:rPr>
      </w:pPr>
    </w:p>
    <w:p w14:paraId="619899D4" w14:textId="77777777" w:rsidR="00827180" w:rsidRPr="00D46A8E" w:rsidRDefault="00827180" w:rsidP="00827180">
      <w:pPr>
        <w:rPr>
          <w:sz w:val="28"/>
          <w:szCs w:val="28"/>
        </w:rPr>
      </w:pPr>
    </w:p>
    <w:p w14:paraId="36524158" w14:textId="77777777" w:rsidR="00827180" w:rsidRPr="00D46A8E" w:rsidRDefault="00827180" w:rsidP="00827180">
      <w:pPr>
        <w:rPr>
          <w:sz w:val="28"/>
          <w:szCs w:val="28"/>
        </w:rPr>
      </w:pPr>
    </w:p>
    <w:p w14:paraId="0CA192F5" w14:textId="77777777" w:rsidR="00827180" w:rsidRPr="00D46A8E" w:rsidRDefault="00827180" w:rsidP="00827180">
      <w:pPr>
        <w:rPr>
          <w:sz w:val="28"/>
          <w:szCs w:val="28"/>
        </w:rPr>
      </w:pPr>
    </w:p>
    <w:p w14:paraId="2D8F6725" w14:textId="77777777" w:rsidR="00827180" w:rsidRPr="00D46A8E" w:rsidRDefault="00827180" w:rsidP="00827180">
      <w:pPr>
        <w:rPr>
          <w:sz w:val="28"/>
          <w:szCs w:val="28"/>
        </w:rPr>
      </w:pPr>
    </w:p>
    <w:p w14:paraId="260116EF" w14:textId="03196D11" w:rsidR="00EF0BE1" w:rsidRDefault="00EF0BE1" w:rsidP="00EF0BE1"/>
    <w:p w14:paraId="0179D369" w14:textId="39B01965" w:rsidR="00827180" w:rsidRDefault="00827180" w:rsidP="00EF0BE1"/>
    <w:p w14:paraId="33CB15A6" w14:textId="110A3F80" w:rsidR="00827180" w:rsidRDefault="00827180" w:rsidP="00EF0BE1"/>
    <w:p w14:paraId="5132BBD5" w14:textId="225CCC46" w:rsidR="00827180" w:rsidRDefault="00827180" w:rsidP="00EF0BE1"/>
    <w:p w14:paraId="5D155080" w14:textId="15BE2BC0" w:rsidR="00827180" w:rsidRDefault="00827180" w:rsidP="00EF0BE1"/>
    <w:p w14:paraId="3BA111C8" w14:textId="2D3405DE" w:rsidR="00827180" w:rsidRDefault="00827180" w:rsidP="00EF0BE1"/>
    <w:p w14:paraId="3FD1D1D1" w14:textId="6F6B134B" w:rsidR="00827180" w:rsidRDefault="00827180" w:rsidP="00EF0BE1"/>
    <w:p w14:paraId="79D01250" w14:textId="3E5B80D2" w:rsidR="00827180" w:rsidRDefault="00827180" w:rsidP="00EF0BE1"/>
    <w:p w14:paraId="5769D892" w14:textId="12A6428B" w:rsidR="00827180" w:rsidRDefault="00827180" w:rsidP="00EF0BE1"/>
    <w:p w14:paraId="103E0FB0" w14:textId="77777777" w:rsidR="00827180" w:rsidRDefault="00827180" w:rsidP="00827180">
      <w:pPr>
        <w:sectPr w:rsidR="00827180" w:rsidSect="00EC0A98">
          <w:headerReference w:type="default" r:id="rId13"/>
          <w:footerReference w:type="default" r:id="rId14"/>
          <w:pgSz w:w="11900" w:h="16840"/>
          <w:pgMar w:top="1440" w:right="1440" w:bottom="1440" w:left="1440" w:header="720" w:footer="720" w:gutter="0"/>
          <w:cols w:space="720"/>
          <w:docGrid w:linePitch="360"/>
        </w:sectPr>
      </w:pPr>
    </w:p>
    <w:p w14:paraId="37EC7C60" w14:textId="77777777" w:rsidR="00827180" w:rsidRPr="004B73CD" w:rsidRDefault="00827180" w:rsidP="00827180">
      <w:pPr>
        <w:pStyle w:val="Heading1"/>
        <w:rPr>
          <w:b/>
        </w:rPr>
      </w:pPr>
      <w:r w:rsidRPr="004B73CD">
        <w:rPr>
          <w:b/>
        </w:rPr>
        <w:lastRenderedPageBreak/>
        <w:t>Lesson Plan Phase 1</w:t>
      </w:r>
    </w:p>
    <w:p w14:paraId="066C3383" w14:textId="77777777" w:rsidR="00827180" w:rsidRDefault="00827180" w:rsidP="00827180">
      <w:pPr>
        <w:sectPr w:rsidR="00827180" w:rsidSect="00EF0BE1">
          <w:type w:val="continuous"/>
          <w:pgSz w:w="11900" w:h="16840"/>
          <w:pgMar w:top="1440" w:right="1440" w:bottom="1440" w:left="1440" w:header="720" w:footer="720" w:gutter="0"/>
          <w:cols w:space="720"/>
          <w:docGrid w:linePitch="360"/>
        </w:sectPr>
      </w:pPr>
    </w:p>
    <w:p w14:paraId="0000EAC1" w14:textId="77777777" w:rsidR="00827180" w:rsidRPr="00D46A8E" w:rsidRDefault="00827180" w:rsidP="00827180">
      <w:pPr>
        <w:rPr>
          <w:b/>
          <w:sz w:val="28"/>
          <w:szCs w:val="28"/>
          <w:lang w:val="cy-GB"/>
        </w:rPr>
      </w:pPr>
      <w:r w:rsidRPr="00D46A8E">
        <w:rPr>
          <w:b/>
          <w:sz w:val="28"/>
          <w:szCs w:val="28"/>
          <w:lang w:val="cy-GB"/>
        </w:rPr>
        <w:t>Lesson Plan – Step 1 Cynllun Gwers – Cam 1</w:t>
      </w:r>
    </w:p>
    <w:p w14:paraId="3E3AB080" w14:textId="77777777" w:rsidR="00827180" w:rsidRPr="00D46A8E" w:rsidRDefault="00827180" w:rsidP="00827180">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827180" w:rsidRPr="00D46A8E" w14:paraId="5A48197D" w14:textId="77777777" w:rsidTr="00121EFD">
        <w:tc>
          <w:tcPr>
            <w:tcW w:w="2252" w:type="dxa"/>
            <w:shd w:val="clear" w:color="auto" w:fill="auto"/>
          </w:tcPr>
          <w:p w14:paraId="6C91F5CA" w14:textId="77777777" w:rsidR="00827180" w:rsidRPr="002F72F8" w:rsidRDefault="00827180" w:rsidP="00121EFD">
            <w:pPr>
              <w:rPr>
                <w:szCs w:val="28"/>
                <w:lang w:val="cy-GB"/>
              </w:rPr>
            </w:pPr>
            <w:r w:rsidRPr="002F72F8">
              <w:rPr>
                <w:szCs w:val="28"/>
                <w:lang w:val="cy-GB"/>
              </w:rPr>
              <w:t>Student-teacher</w:t>
            </w:r>
          </w:p>
        </w:tc>
        <w:tc>
          <w:tcPr>
            <w:tcW w:w="3555" w:type="dxa"/>
          </w:tcPr>
          <w:p w14:paraId="368F4576" w14:textId="77777777" w:rsidR="00827180" w:rsidRPr="00D46A8E" w:rsidRDefault="00827180" w:rsidP="00121EFD">
            <w:pPr>
              <w:rPr>
                <w:sz w:val="28"/>
                <w:szCs w:val="28"/>
                <w:lang w:val="cy-GB"/>
              </w:rPr>
            </w:pPr>
            <w:r>
              <w:rPr>
                <w:sz w:val="28"/>
                <w:szCs w:val="28"/>
                <w:lang w:val="cy-GB"/>
              </w:rPr>
              <w:t xml:space="preserve">Nyree Walters </w:t>
            </w:r>
          </w:p>
        </w:tc>
        <w:tc>
          <w:tcPr>
            <w:tcW w:w="950" w:type="dxa"/>
            <w:shd w:val="clear" w:color="auto" w:fill="auto"/>
          </w:tcPr>
          <w:p w14:paraId="31689C1B" w14:textId="77777777" w:rsidR="00827180" w:rsidRPr="002F72F8" w:rsidRDefault="00827180" w:rsidP="00121EFD">
            <w:pPr>
              <w:rPr>
                <w:szCs w:val="28"/>
                <w:lang w:val="cy-GB"/>
              </w:rPr>
            </w:pPr>
            <w:r w:rsidRPr="002F72F8">
              <w:rPr>
                <w:szCs w:val="28"/>
                <w:lang w:val="cy-GB"/>
              </w:rPr>
              <w:t>Class:</w:t>
            </w:r>
          </w:p>
        </w:tc>
        <w:tc>
          <w:tcPr>
            <w:tcW w:w="2253" w:type="dxa"/>
          </w:tcPr>
          <w:p w14:paraId="1539824A" w14:textId="77777777" w:rsidR="00827180" w:rsidRPr="00D46A8E" w:rsidRDefault="00827180" w:rsidP="00121EFD">
            <w:pPr>
              <w:rPr>
                <w:sz w:val="28"/>
                <w:szCs w:val="28"/>
                <w:lang w:val="cy-GB"/>
              </w:rPr>
            </w:pPr>
            <w:r>
              <w:rPr>
                <w:sz w:val="28"/>
                <w:szCs w:val="28"/>
                <w:lang w:val="cy-GB"/>
              </w:rPr>
              <w:t>Dosbarth 4</w:t>
            </w:r>
          </w:p>
        </w:tc>
      </w:tr>
      <w:tr w:rsidR="00827180" w:rsidRPr="00D46A8E" w14:paraId="686941CA" w14:textId="77777777" w:rsidTr="00121EFD">
        <w:tc>
          <w:tcPr>
            <w:tcW w:w="2252" w:type="dxa"/>
            <w:shd w:val="clear" w:color="auto" w:fill="auto"/>
          </w:tcPr>
          <w:p w14:paraId="1B06AAA0" w14:textId="77777777" w:rsidR="00827180" w:rsidRPr="002F72F8" w:rsidRDefault="00827180" w:rsidP="00121EFD">
            <w:pPr>
              <w:rPr>
                <w:szCs w:val="28"/>
                <w:lang w:val="cy-GB"/>
              </w:rPr>
            </w:pPr>
            <w:r w:rsidRPr="002F72F8">
              <w:rPr>
                <w:szCs w:val="28"/>
                <w:lang w:val="cy-GB"/>
              </w:rPr>
              <w:t>AoLE or Subject</w:t>
            </w:r>
          </w:p>
        </w:tc>
        <w:tc>
          <w:tcPr>
            <w:tcW w:w="3555" w:type="dxa"/>
          </w:tcPr>
          <w:p w14:paraId="69CC8A46" w14:textId="77777777" w:rsidR="00827180" w:rsidRPr="00D46A8E" w:rsidRDefault="00827180" w:rsidP="00121EFD">
            <w:pPr>
              <w:rPr>
                <w:sz w:val="28"/>
                <w:szCs w:val="28"/>
                <w:lang w:val="cy-GB"/>
              </w:rPr>
            </w:pPr>
            <w:r>
              <w:rPr>
                <w:sz w:val="28"/>
                <w:szCs w:val="28"/>
                <w:lang w:val="cy-GB"/>
              </w:rPr>
              <w:t xml:space="preserve">Topic – Mathematics </w:t>
            </w:r>
          </w:p>
        </w:tc>
        <w:tc>
          <w:tcPr>
            <w:tcW w:w="950" w:type="dxa"/>
            <w:shd w:val="clear" w:color="auto" w:fill="auto"/>
          </w:tcPr>
          <w:p w14:paraId="66E18A93" w14:textId="77777777" w:rsidR="00827180" w:rsidRPr="002F72F8" w:rsidRDefault="00827180" w:rsidP="00121EFD">
            <w:pPr>
              <w:rPr>
                <w:szCs w:val="28"/>
                <w:lang w:val="cy-GB"/>
              </w:rPr>
            </w:pPr>
            <w:r w:rsidRPr="002F72F8">
              <w:rPr>
                <w:szCs w:val="28"/>
                <w:lang w:val="cy-GB"/>
              </w:rPr>
              <w:t>Date:</w:t>
            </w:r>
          </w:p>
        </w:tc>
        <w:tc>
          <w:tcPr>
            <w:tcW w:w="2253" w:type="dxa"/>
          </w:tcPr>
          <w:p w14:paraId="758E1FDC" w14:textId="77777777" w:rsidR="00827180" w:rsidRPr="00D46A8E" w:rsidRDefault="00827180" w:rsidP="00121EFD">
            <w:pPr>
              <w:rPr>
                <w:sz w:val="28"/>
                <w:szCs w:val="28"/>
                <w:lang w:val="cy-GB"/>
              </w:rPr>
            </w:pPr>
            <w:r>
              <w:rPr>
                <w:sz w:val="28"/>
                <w:szCs w:val="28"/>
                <w:lang w:val="cy-GB"/>
              </w:rPr>
              <w:t>23/01/2020</w:t>
            </w:r>
          </w:p>
        </w:tc>
      </w:tr>
      <w:tr w:rsidR="00827180" w:rsidRPr="00D46A8E" w14:paraId="77544545" w14:textId="77777777" w:rsidTr="00121EFD">
        <w:tc>
          <w:tcPr>
            <w:tcW w:w="2252" w:type="dxa"/>
            <w:shd w:val="clear" w:color="auto" w:fill="auto"/>
          </w:tcPr>
          <w:p w14:paraId="290DE0CA" w14:textId="77777777" w:rsidR="00827180" w:rsidRPr="002F72F8" w:rsidRDefault="00827180" w:rsidP="00121EFD">
            <w:pPr>
              <w:rPr>
                <w:szCs w:val="28"/>
                <w:lang w:val="cy-GB"/>
              </w:rPr>
            </w:pPr>
            <w:r w:rsidRPr="002F72F8">
              <w:rPr>
                <w:szCs w:val="28"/>
                <w:lang w:val="cy-GB"/>
              </w:rPr>
              <w:t>Lesson Focus:</w:t>
            </w:r>
          </w:p>
        </w:tc>
        <w:tc>
          <w:tcPr>
            <w:tcW w:w="6758" w:type="dxa"/>
            <w:gridSpan w:val="3"/>
          </w:tcPr>
          <w:p w14:paraId="14756945" w14:textId="77777777" w:rsidR="00827180" w:rsidRPr="00D46A8E" w:rsidRDefault="00827180" w:rsidP="00121EFD">
            <w:pPr>
              <w:rPr>
                <w:sz w:val="28"/>
                <w:szCs w:val="28"/>
                <w:lang w:val="cy-GB"/>
              </w:rPr>
            </w:pPr>
            <w:r>
              <w:rPr>
                <w:sz w:val="28"/>
                <w:szCs w:val="28"/>
                <w:lang w:val="cy-GB"/>
              </w:rPr>
              <w:t xml:space="preserve">Presenting Data </w:t>
            </w:r>
          </w:p>
        </w:tc>
      </w:tr>
      <w:tr w:rsidR="00827180" w:rsidRPr="00D46A8E" w14:paraId="5FFA9C31" w14:textId="77777777" w:rsidTr="00121EFD">
        <w:tc>
          <w:tcPr>
            <w:tcW w:w="2252" w:type="dxa"/>
            <w:shd w:val="clear" w:color="auto" w:fill="auto"/>
          </w:tcPr>
          <w:p w14:paraId="76F253A9" w14:textId="77777777" w:rsidR="00827180" w:rsidRPr="002F72F8" w:rsidRDefault="00827180" w:rsidP="00121EFD">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4980744D" w14:textId="77777777" w:rsidR="00827180" w:rsidRPr="00D46A8E" w:rsidRDefault="00827180" w:rsidP="00121EFD">
            <w:pPr>
              <w:rPr>
                <w:sz w:val="28"/>
                <w:szCs w:val="28"/>
                <w:lang w:val="cy-GB"/>
              </w:rPr>
            </w:pPr>
          </w:p>
        </w:tc>
      </w:tr>
      <w:tr w:rsidR="00827180" w:rsidRPr="00D46A8E" w14:paraId="400F871F" w14:textId="77777777" w:rsidTr="00121EFD">
        <w:tc>
          <w:tcPr>
            <w:tcW w:w="2252" w:type="dxa"/>
            <w:shd w:val="clear" w:color="auto" w:fill="auto"/>
          </w:tcPr>
          <w:p w14:paraId="2C46E50F" w14:textId="77777777" w:rsidR="00827180" w:rsidRDefault="00827180" w:rsidP="00121EFD">
            <w:pPr>
              <w:rPr>
                <w:szCs w:val="28"/>
                <w:lang w:val="cy-GB"/>
              </w:rPr>
            </w:pPr>
            <w:r w:rsidRPr="002F72F8">
              <w:rPr>
                <w:szCs w:val="28"/>
                <w:lang w:val="cy-GB"/>
              </w:rPr>
              <w:t>Meaningful</w:t>
            </w:r>
            <w:r>
              <w:rPr>
                <w:szCs w:val="28"/>
                <w:lang w:val="cy-GB"/>
              </w:rPr>
              <w:t xml:space="preserve"> links to:</w:t>
            </w:r>
          </w:p>
          <w:p w14:paraId="36CE4173" w14:textId="77777777" w:rsidR="00827180" w:rsidRPr="002F72F8" w:rsidRDefault="00827180" w:rsidP="00121EFD">
            <w:pPr>
              <w:rPr>
                <w:szCs w:val="28"/>
                <w:lang w:val="cy-GB"/>
              </w:rPr>
            </w:pPr>
            <w:r>
              <w:rPr>
                <w:szCs w:val="28"/>
                <w:lang w:val="cy-GB"/>
              </w:rPr>
              <w:t>Cross Curricular Responsibilities</w:t>
            </w:r>
          </w:p>
        </w:tc>
        <w:tc>
          <w:tcPr>
            <w:tcW w:w="6758" w:type="dxa"/>
            <w:gridSpan w:val="3"/>
          </w:tcPr>
          <w:p w14:paraId="21B199D1" w14:textId="77777777" w:rsidR="00827180" w:rsidRDefault="00827180" w:rsidP="00121EFD">
            <w:pPr>
              <w:rPr>
                <w:sz w:val="28"/>
                <w:szCs w:val="28"/>
                <w:lang w:val="cy-GB"/>
              </w:rPr>
            </w:pPr>
            <w:r>
              <w:rPr>
                <w:sz w:val="28"/>
                <w:szCs w:val="28"/>
                <w:lang w:val="cy-GB"/>
              </w:rPr>
              <w:t xml:space="preserve">Numeracy – collect information by voting or sorting and represent it in pictures, objects or drawings. </w:t>
            </w:r>
          </w:p>
          <w:p w14:paraId="3566B3E1" w14:textId="77777777" w:rsidR="00827180" w:rsidRPr="00D46A8E" w:rsidRDefault="00827180" w:rsidP="00121EFD">
            <w:pPr>
              <w:rPr>
                <w:sz w:val="28"/>
                <w:szCs w:val="28"/>
                <w:lang w:val="cy-GB"/>
              </w:rPr>
            </w:pPr>
            <w:r>
              <w:rPr>
                <w:sz w:val="28"/>
                <w:szCs w:val="28"/>
                <w:lang w:val="cy-GB"/>
              </w:rPr>
              <w:t xml:space="preserve">DCF – PS 2- record data collected in a suitable format. </w:t>
            </w:r>
          </w:p>
        </w:tc>
      </w:tr>
      <w:tr w:rsidR="00827180" w:rsidRPr="00D46A8E" w14:paraId="035E17E7" w14:textId="77777777" w:rsidTr="00121EFD">
        <w:tc>
          <w:tcPr>
            <w:tcW w:w="9010" w:type="dxa"/>
            <w:gridSpan w:val="4"/>
            <w:shd w:val="clear" w:color="auto" w:fill="auto"/>
          </w:tcPr>
          <w:p w14:paraId="2EBF7592" w14:textId="77777777" w:rsidR="00827180" w:rsidRPr="000432F2" w:rsidRDefault="00827180" w:rsidP="00121EFD">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020E3C8E" w14:textId="77777777" w:rsidR="00827180" w:rsidRDefault="00827180" w:rsidP="00121EFD">
            <w:pPr>
              <w:rPr>
                <w:sz w:val="28"/>
                <w:szCs w:val="28"/>
                <w:lang w:val="cy-GB"/>
              </w:rPr>
            </w:pPr>
          </w:p>
          <w:p w14:paraId="7735D73E" w14:textId="77777777" w:rsidR="00827180" w:rsidRPr="00D46A8E" w:rsidRDefault="00827180" w:rsidP="00121EFD">
            <w:pPr>
              <w:rPr>
                <w:sz w:val="28"/>
                <w:szCs w:val="28"/>
                <w:lang w:val="cy-GB"/>
              </w:rPr>
            </w:pPr>
            <w:r w:rsidRPr="1078E051">
              <w:rPr>
                <w:sz w:val="28"/>
                <w:szCs w:val="28"/>
                <w:lang w:val="cy-GB"/>
              </w:rPr>
              <w:t xml:space="preserve">Incidental Welsh:  Use of incidental phrases is important in this lesson – counting, recognising colours, question and answers - ‘Ble rwyt ti’n byw?’ ‘Dw I'n byw yng Gaerdydd’ </w:t>
            </w:r>
          </w:p>
          <w:p w14:paraId="678F668D" w14:textId="77777777" w:rsidR="00827180" w:rsidRPr="00D46A8E" w:rsidRDefault="00827180" w:rsidP="00121EFD">
            <w:pPr>
              <w:rPr>
                <w:sz w:val="28"/>
                <w:szCs w:val="28"/>
                <w:lang w:val="cy-GB"/>
              </w:rPr>
            </w:pPr>
          </w:p>
        </w:tc>
      </w:tr>
    </w:tbl>
    <w:p w14:paraId="4BC7A2E1" w14:textId="77777777" w:rsidR="00827180" w:rsidRPr="00D46A8E" w:rsidRDefault="00827180" w:rsidP="00827180">
      <w:pPr>
        <w:rPr>
          <w:sz w:val="28"/>
          <w:szCs w:val="28"/>
          <w:lang w:val="cy-GB"/>
        </w:rPr>
      </w:pPr>
    </w:p>
    <w:p w14:paraId="44C060CA" w14:textId="77777777" w:rsidR="00827180" w:rsidRPr="00D46A8E" w:rsidRDefault="00827180" w:rsidP="00827180">
      <w:pPr>
        <w:rPr>
          <w:sz w:val="28"/>
          <w:szCs w:val="28"/>
          <w:lang w:val="cy-GB"/>
        </w:rPr>
      </w:pPr>
    </w:p>
    <w:tbl>
      <w:tblPr>
        <w:tblStyle w:val="TableGrid"/>
        <w:tblW w:w="0" w:type="auto"/>
        <w:tblLook w:val="04A0" w:firstRow="1" w:lastRow="0" w:firstColumn="1" w:lastColumn="0" w:noHBand="0" w:noVBand="1"/>
      </w:tblPr>
      <w:tblGrid>
        <w:gridCol w:w="9010"/>
      </w:tblGrid>
      <w:tr w:rsidR="00827180" w:rsidRPr="00D46A8E" w14:paraId="0025B7D3" w14:textId="77777777" w:rsidTr="00121EFD">
        <w:tc>
          <w:tcPr>
            <w:tcW w:w="9010" w:type="dxa"/>
            <w:shd w:val="clear" w:color="auto" w:fill="D9E2F3" w:themeFill="accent1" w:themeFillTint="33"/>
          </w:tcPr>
          <w:p w14:paraId="234DF110" w14:textId="77777777" w:rsidR="00827180" w:rsidRPr="006E32EF" w:rsidRDefault="00827180" w:rsidP="00121EFD">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827180" w:rsidRPr="00D46A8E" w14:paraId="54659AA0" w14:textId="77777777" w:rsidTr="00121EFD">
        <w:tc>
          <w:tcPr>
            <w:tcW w:w="9010" w:type="dxa"/>
          </w:tcPr>
          <w:p w14:paraId="4209D84B" w14:textId="77777777" w:rsidR="00827180" w:rsidRPr="008B2B15" w:rsidRDefault="00827180" w:rsidP="00121EFD">
            <w:pPr>
              <w:rPr>
                <w:sz w:val="22"/>
                <w:szCs w:val="28"/>
                <w:lang w:val="cy-GB"/>
              </w:rPr>
            </w:pPr>
            <w:r w:rsidRPr="008B2B15">
              <w:rPr>
                <w:sz w:val="22"/>
                <w:szCs w:val="28"/>
                <w:lang w:val="cy-GB"/>
              </w:rPr>
              <w:t>The pupils will learn to:</w:t>
            </w:r>
          </w:p>
          <w:p w14:paraId="0EBB8965" w14:textId="77777777" w:rsidR="00827180" w:rsidRPr="006E32EF" w:rsidRDefault="00827180" w:rsidP="00121EFD">
            <w:pPr>
              <w:rPr>
                <w:szCs w:val="28"/>
                <w:lang w:val="cy-GB"/>
              </w:rPr>
            </w:pPr>
          </w:p>
          <w:p w14:paraId="4B92A8E1" w14:textId="77777777" w:rsidR="00827180" w:rsidRPr="006E32EF" w:rsidRDefault="00827180" w:rsidP="00121EFD">
            <w:pPr>
              <w:rPr>
                <w:szCs w:val="28"/>
                <w:lang w:val="cy-GB"/>
              </w:rPr>
            </w:pPr>
            <w:r>
              <w:rPr>
                <w:szCs w:val="28"/>
                <w:lang w:val="cy-GB"/>
              </w:rPr>
              <w:t xml:space="preserve">To gather and present data. </w:t>
            </w:r>
          </w:p>
        </w:tc>
      </w:tr>
    </w:tbl>
    <w:p w14:paraId="58E9D2A0" w14:textId="77777777" w:rsidR="00827180" w:rsidRPr="00D46A8E" w:rsidRDefault="00827180" w:rsidP="00827180">
      <w:pPr>
        <w:rPr>
          <w:sz w:val="28"/>
          <w:szCs w:val="28"/>
          <w:lang w:val="cy-GB"/>
        </w:rPr>
      </w:pPr>
    </w:p>
    <w:p w14:paraId="1D42308C" w14:textId="77777777" w:rsidR="00827180" w:rsidRPr="00D46A8E" w:rsidRDefault="00827180" w:rsidP="00827180">
      <w:pPr>
        <w:rPr>
          <w:sz w:val="28"/>
          <w:szCs w:val="28"/>
          <w:lang w:val="cy-GB"/>
        </w:rPr>
      </w:pPr>
    </w:p>
    <w:tbl>
      <w:tblPr>
        <w:tblStyle w:val="TableGrid"/>
        <w:tblW w:w="0" w:type="auto"/>
        <w:tblLook w:val="04A0" w:firstRow="1" w:lastRow="0" w:firstColumn="1" w:lastColumn="0" w:noHBand="0" w:noVBand="1"/>
      </w:tblPr>
      <w:tblGrid>
        <w:gridCol w:w="4505"/>
        <w:gridCol w:w="4505"/>
      </w:tblGrid>
      <w:tr w:rsidR="00827180" w:rsidRPr="00D46A8E" w14:paraId="3985E778" w14:textId="77777777" w:rsidTr="00121EFD">
        <w:tc>
          <w:tcPr>
            <w:tcW w:w="4505" w:type="dxa"/>
            <w:shd w:val="clear" w:color="auto" w:fill="D9E2F3" w:themeFill="accent1" w:themeFillTint="33"/>
          </w:tcPr>
          <w:p w14:paraId="0F4D3E55" w14:textId="77777777" w:rsidR="00827180" w:rsidRPr="00D46A8E" w:rsidRDefault="00827180" w:rsidP="00121EFD">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15D03B2" w14:textId="77777777" w:rsidR="00827180" w:rsidRPr="00D46A8E" w:rsidRDefault="00827180" w:rsidP="00121EFD">
            <w:pPr>
              <w:rPr>
                <w:sz w:val="28"/>
                <w:szCs w:val="28"/>
                <w:lang w:val="cy-GB"/>
              </w:rPr>
            </w:pPr>
            <w:r w:rsidRPr="006E32EF">
              <w:rPr>
                <w:szCs w:val="28"/>
                <w:lang w:val="cy-GB"/>
              </w:rPr>
              <w:t>Assessment of Pupils’ Learning</w:t>
            </w:r>
          </w:p>
          <w:p w14:paraId="08637BB7" w14:textId="77777777" w:rsidR="00827180" w:rsidRPr="00D46A8E" w:rsidRDefault="00827180" w:rsidP="00121EFD">
            <w:pPr>
              <w:rPr>
                <w:sz w:val="20"/>
                <w:szCs w:val="20"/>
                <w:lang w:val="cy-GB"/>
              </w:rPr>
            </w:pPr>
            <w:r w:rsidRPr="00D46A8E">
              <w:rPr>
                <w:sz w:val="20"/>
                <w:szCs w:val="20"/>
                <w:lang w:val="cy-GB"/>
              </w:rPr>
              <w:t>Evidence</w:t>
            </w:r>
          </w:p>
          <w:p w14:paraId="6B8DC9DC" w14:textId="77777777" w:rsidR="00827180" w:rsidRPr="00D46A8E" w:rsidRDefault="00827180" w:rsidP="00121EFD">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827180" w:rsidRPr="00D46A8E" w14:paraId="64405BCC" w14:textId="77777777" w:rsidTr="00121EFD">
        <w:tc>
          <w:tcPr>
            <w:tcW w:w="4505" w:type="dxa"/>
          </w:tcPr>
          <w:p w14:paraId="610DCBD2" w14:textId="77777777" w:rsidR="00827180" w:rsidRDefault="00827180" w:rsidP="00827180">
            <w:pPr>
              <w:pStyle w:val="ListParagraph"/>
              <w:numPr>
                <w:ilvl w:val="0"/>
                <w:numId w:val="2"/>
              </w:numPr>
              <w:rPr>
                <w:szCs w:val="28"/>
                <w:lang w:val="cy-GB"/>
              </w:rPr>
            </w:pPr>
            <w:r>
              <w:rPr>
                <w:szCs w:val="28"/>
                <w:lang w:val="cy-GB"/>
              </w:rPr>
              <w:t xml:space="preserve">Discuss our favourite places in Cardiff. </w:t>
            </w:r>
          </w:p>
          <w:p w14:paraId="69512056" w14:textId="77777777" w:rsidR="00827180" w:rsidRDefault="00827180" w:rsidP="00827180">
            <w:pPr>
              <w:pStyle w:val="ListParagraph"/>
              <w:numPr>
                <w:ilvl w:val="0"/>
                <w:numId w:val="2"/>
              </w:numPr>
              <w:rPr>
                <w:szCs w:val="28"/>
                <w:lang w:val="cy-GB"/>
              </w:rPr>
            </w:pPr>
            <w:r>
              <w:rPr>
                <w:szCs w:val="28"/>
                <w:lang w:val="cy-GB"/>
              </w:rPr>
              <w:t xml:space="preserve">Vote and gather data on our faces places in Cardiff. </w:t>
            </w:r>
          </w:p>
          <w:p w14:paraId="68527668" w14:textId="77777777" w:rsidR="00827180" w:rsidRDefault="00827180" w:rsidP="00827180">
            <w:pPr>
              <w:pStyle w:val="ListParagraph"/>
              <w:numPr>
                <w:ilvl w:val="0"/>
                <w:numId w:val="2"/>
              </w:numPr>
              <w:rPr>
                <w:szCs w:val="28"/>
                <w:lang w:val="cy-GB"/>
              </w:rPr>
            </w:pPr>
            <w:r>
              <w:rPr>
                <w:szCs w:val="28"/>
                <w:lang w:val="cy-GB"/>
              </w:rPr>
              <w:t xml:space="preserve">Understand tally charts. </w:t>
            </w:r>
          </w:p>
          <w:p w14:paraId="3E955497" w14:textId="77777777" w:rsidR="00827180" w:rsidRDefault="00827180" w:rsidP="00827180">
            <w:pPr>
              <w:pStyle w:val="ListParagraph"/>
              <w:numPr>
                <w:ilvl w:val="0"/>
                <w:numId w:val="2"/>
              </w:numPr>
              <w:rPr>
                <w:szCs w:val="28"/>
                <w:lang w:val="cy-GB"/>
              </w:rPr>
            </w:pPr>
            <w:r>
              <w:rPr>
                <w:szCs w:val="28"/>
                <w:lang w:val="cy-GB"/>
              </w:rPr>
              <w:t>Log into hwb (in partners)</w:t>
            </w:r>
          </w:p>
          <w:p w14:paraId="01DAF269" w14:textId="77777777" w:rsidR="00827180" w:rsidRPr="0091762A" w:rsidRDefault="00827180" w:rsidP="00827180">
            <w:pPr>
              <w:pStyle w:val="ListParagraph"/>
              <w:numPr>
                <w:ilvl w:val="0"/>
                <w:numId w:val="2"/>
              </w:numPr>
              <w:rPr>
                <w:szCs w:val="28"/>
                <w:lang w:val="cy-GB"/>
              </w:rPr>
            </w:pPr>
            <w:r>
              <w:rPr>
                <w:szCs w:val="28"/>
                <w:lang w:val="cy-GB"/>
              </w:rPr>
              <w:t xml:space="preserve">Represent the data using pictograms through J2 Launch. </w:t>
            </w:r>
          </w:p>
          <w:p w14:paraId="4792598C" w14:textId="77777777" w:rsidR="00827180" w:rsidRPr="0091762A" w:rsidRDefault="00827180" w:rsidP="00827180">
            <w:pPr>
              <w:pStyle w:val="ListParagraph"/>
              <w:numPr>
                <w:ilvl w:val="0"/>
                <w:numId w:val="2"/>
              </w:numPr>
              <w:rPr>
                <w:szCs w:val="28"/>
                <w:lang w:val="cy-GB"/>
              </w:rPr>
            </w:pPr>
            <w:r>
              <w:rPr>
                <w:szCs w:val="28"/>
                <w:lang w:val="cy-GB"/>
              </w:rPr>
              <w:t>Screenshot pictogram and upload to seesaw.</w:t>
            </w:r>
          </w:p>
          <w:p w14:paraId="54821A90" w14:textId="77777777" w:rsidR="00827180" w:rsidRPr="00D46A8E" w:rsidRDefault="00827180" w:rsidP="00121EFD">
            <w:pPr>
              <w:rPr>
                <w:sz w:val="28"/>
                <w:szCs w:val="28"/>
                <w:lang w:val="cy-GB"/>
              </w:rPr>
            </w:pPr>
          </w:p>
        </w:tc>
        <w:tc>
          <w:tcPr>
            <w:tcW w:w="4505" w:type="dxa"/>
          </w:tcPr>
          <w:p w14:paraId="1E41FAD4" w14:textId="77777777" w:rsidR="00827180" w:rsidRPr="00D46A8E" w:rsidRDefault="00827180" w:rsidP="00121EFD">
            <w:pPr>
              <w:rPr>
                <w:sz w:val="28"/>
                <w:szCs w:val="28"/>
                <w:lang w:val="cy-GB"/>
              </w:rPr>
            </w:pPr>
            <w:r>
              <w:rPr>
                <w:sz w:val="28"/>
                <w:szCs w:val="28"/>
                <w:lang w:val="cy-GB"/>
              </w:rPr>
              <w:t xml:space="preserve">Learners must vote on their favourite area of Cardiff. Then read the class data and represent the data in a pictogram. </w:t>
            </w:r>
          </w:p>
        </w:tc>
      </w:tr>
    </w:tbl>
    <w:p w14:paraId="140E9793" w14:textId="77777777" w:rsidR="00827180" w:rsidRDefault="00827180" w:rsidP="00827180">
      <w:pPr>
        <w:rPr>
          <w:sz w:val="28"/>
          <w:szCs w:val="28"/>
          <w:lang w:val="cy-GB"/>
        </w:rPr>
        <w:sectPr w:rsidR="00827180" w:rsidSect="00D46A8E">
          <w:headerReference w:type="default" r:id="rId15"/>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827180" w:rsidRPr="002B2D5B" w14:paraId="2DDCC2F0" w14:textId="77777777" w:rsidTr="00121EFD">
        <w:trPr>
          <w:trHeight w:val="1071"/>
        </w:trPr>
        <w:tc>
          <w:tcPr>
            <w:tcW w:w="1249" w:type="dxa"/>
          </w:tcPr>
          <w:p w14:paraId="0ED99C8D" w14:textId="77777777" w:rsidR="00827180" w:rsidRPr="002B2D5B" w:rsidRDefault="00827180" w:rsidP="00121EFD">
            <w:pPr>
              <w:jc w:val="center"/>
              <w:rPr>
                <w:b/>
                <w:lang w:val="cy-GB"/>
              </w:rPr>
            </w:pPr>
            <w:r w:rsidRPr="002B2D5B">
              <w:rPr>
                <w:b/>
                <w:lang w:val="cy-GB"/>
              </w:rPr>
              <w:lastRenderedPageBreak/>
              <w:t>Time</w:t>
            </w:r>
          </w:p>
        </w:tc>
        <w:tc>
          <w:tcPr>
            <w:tcW w:w="4971" w:type="dxa"/>
          </w:tcPr>
          <w:p w14:paraId="4D577EE6" w14:textId="77777777" w:rsidR="00827180" w:rsidRPr="002B2D5B" w:rsidRDefault="00827180" w:rsidP="00121EFD">
            <w:pPr>
              <w:jc w:val="center"/>
              <w:rPr>
                <w:b/>
                <w:sz w:val="22"/>
                <w:szCs w:val="22"/>
                <w:lang w:val="cy-GB"/>
              </w:rPr>
            </w:pPr>
            <w:r w:rsidRPr="002B2D5B">
              <w:rPr>
                <w:b/>
                <w:sz w:val="22"/>
                <w:szCs w:val="22"/>
                <w:lang w:val="cy-GB"/>
              </w:rPr>
              <w:t>Activities/Methodology/Key Concepts</w:t>
            </w:r>
          </w:p>
          <w:p w14:paraId="30AC27CE" w14:textId="77777777" w:rsidR="00827180" w:rsidRPr="002B2D5B" w:rsidRDefault="00827180" w:rsidP="00121EFD">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577FD30A" w14:textId="77777777" w:rsidR="00827180" w:rsidRPr="002B2D5B" w:rsidRDefault="00827180" w:rsidP="00121EFD">
            <w:pPr>
              <w:jc w:val="center"/>
              <w:rPr>
                <w:b/>
                <w:sz w:val="22"/>
                <w:szCs w:val="22"/>
                <w:lang w:val="cy-GB"/>
              </w:rPr>
            </w:pPr>
            <w:r w:rsidRPr="002B2D5B">
              <w:rPr>
                <w:b/>
                <w:sz w:val="22"/>
                <w:szCs w:val="22"/>
                <w:lang w:val="cy-GB"/>
              </w:rPr>
              <w:t>Pupil Tasks</w:t>
            </w:r>
          </w:p>
          <w:p w14:paraId="5DD0123A" w14:textId="77777777" w:rsidR="00827180" w:rsidRPr="002B2D5B" w:rsidRDefault="00827180" w:rsidP="00121EFD">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125834FB" w14:textId="77777777" w:rsidR="00827180" w:rsidRPr="002B2D5B" w:rsidRDefault="00827180" w:rsidP="00121EFD">
            <w:pPr>
              <w:jc w:val="center"/>
              <w:rPr>
                <w:sz w:val="22"/>
                <w:szCs w:val="22"/>
                <w:lang w:val="cy-GB"/>
              </w:rPr>
            </w:pPr>
          </w:p>
        </w:tc>
        <w:tc>
          <w:tcPr>
            <w:tcW w:w="2903" w:type="dxa"/>
          </w:tcPr>
          <w:p w14:paraId="5CF548F7" w14:textId="77777777" w:rsidR="00827180" w:rsidRPr="002B2D5B" w:rsidRDefault="00827180" w:rsidP="00121EFD">
            <w:pPr>
              <w:jc w:val="center"/>
              <w:rPr>
                <w:b/>
                <w:sz w:val="22"/>
                <w:szCs w:val="22"/>
                <w:lang w:val="cy-GB"/>
              </w:rPr>
            </w:pPr>
            <w:r w:rsidRPr="002B2D5B">
              <w:rPr>
                <w:b/>
                <w:sz w:val="22"/>
                <w:szCs w:val="22"/>
                <w:lang w:val="cy-GB"/>
              </w:rPr>
              <w:t>Resources</w:t>
            </w:r>
          </w:p>
          <w:p w14:paraId="48FD0605" w14:textId="77777777" w:rsidR="00827180" w:rsidRPr="00B0430A" w:rsidRDefault="00827180" w:rsidP="00121EFD">
            <w:pPr>
              <w:jc w:val="center"/>
              <w:rPr>
                <w:sz w:val="22"/>
                <w:szCs w:val="22"/>
                <w:lang w:val="cy-GB"/>
              </w:rPr>
            </w:pPr>
            <w:r>
              <w:rPr>
                <w:sz w:val="22"/>
                <w:szCs w:val="22"/>
                <w:lang w:val="cy-GB"/>
              </w:rPr>
              <w:t>(</w:t>
            </w:r>
            <w:r w:rsidRPr="00B0430A">
              <w:rPr>
                <w:sz w:val="22"/>
                <w:szCs w:val="22"/>
                <w:lang w:val="cy-GB"/>
              </w:rPr>
              <w:t>Including Health and Safety requirement)</w:t>
            </w:r>
          </w:p>
        </w:tc>
      </w:tr>
      <w:tr w:rsidR="00827180" w:rsidRPr="002B2D5B" w14:paraId="14261598" w14:textId="77777777" w:rsidTr="00121EFD">
        <w:trPr>
          <w:trHeight w:val="2391"/>
        </w:trPr>
        <w:tc>
          <w:tcPr>
            <w:tcW w:w="1249" w:type="dxa"/>
          </w:tcPr>
          <w:p w14:paraId="092F31DB" w14:textId="77777777" w:rsidR="00827180" w:rsidRPr="002B2D5B" w:rsidRDefault="00827180" w:rsidP="00121EFD">
            <w:pPr>
              <w:jc w:val="center"/>
              <w:rPr>
                <w:b/>
                <w:lang w:val="cy-GB"/>
              </w:rPr>
            </w:pPr>
          </w:p>
          <w:p w14:paraId="729848AA" w14:textId="77777777" w:rsidR="00827180" w:rsidRPr="002B2D5B" w:rsidRDefault="00827180" w:rsidP="00121EFD">
            <w:pPr>
              <w:jc w:val="center"/>
              <w:rPr>
                <w:b/>
                <w:lang w:val="cy-GB"/>
              </w:rPr>
            </w:pPr>
          </w:p>
          <w:p w14:paraId="5728A51B" w14:textId="77777777" w:rsidR="00827180" w:rsidRPr="002B2D5B" w:rsidRDefault="00827180" w:rsidP="00121EFD">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4D52E6AF" w14:textId="77777777" w:rsidR="00827180" w:rsidRPr="002B2D5B" w:rsidRDefault="00827180" w:rsidP="00121EFD">
            <w:pPr>
              <w:jc w:val="center"/>
              <w:rPr>
                <w:sz w:val="28"/>
                <w:szCs w:val="28"/>
                <w:lang w:val="cy-GB"/>
              </w:rPr>
            </w:pPr>
          </w:p>
          <w:p w14:paraId="0068944E" w14:textId="77777777" w:rsidR="00827180" w:rsidRPr="002B2D5B" w:rsidRDefault="00827180" w:rsidP="00121EFD">
            <w:pPr>
              <w:jc w:val="center"/>
              <w:rPr>
                <w:sz w:val="28"/>
                <w:szCs w:val="28"/>
                <w:lang w:val="cy-GB"/>
              </w:rPr>
            </w:pPr>
            <w:r w:rsidRPr="0E149625">
              <w:rPr>
                <w:sz w:val="28"/>
                <w:szCs w:val="28"/>
                <w:lang w:val="cy-GB"/>
              </w:rPr>
              <w:t xml:space="preserve">Lean how to say Wales in Welsh – Cymru </w:t>
            </w:r>
          </w:p>
          <w:p w14:paraId="470E27D0" w14:textId="77777777" w:rsidR="00827180" w:rsidRDefault="00827180" w:rsidP="00121EFD">
            <w:pPr>
              <w:jc w:val="center"/>
              <w:rPr>
                <w:sz w:val="28"/>
                <w:szCs w:val="28"/>
                <w:lang w:val="cy-GB"/>
              </w:rPr>
            </w:pPr>
            <w:r w:rsidRPr="0E149625">
              <w:rPr>
                <w:sz w:val="28"/>
                <w:szCs w:val="28"/>
                <w:lang w:val="cy-GB"/>
              </w:rPr>
              <w:t xml:space="preserve">Dwedwch ar fy ôl i – Cymru, Cymru, Cymru. </w:t>
            </w:r>
          </w:p>
          <w:p w14:paraId="051A283D" w14:textId="77777777" w:rsidR="00827180" w:rsidRDefault="00827180" w:rsidP="00121EFD">
            <w:pPr>
              <w:jc w:val="center"/>
              <w:rPr>
                <w:sz w:val="28"/>
                <w:szCs w:val="28"/>
                <w:lang w:val="cy-GB"/>
              </w:rPr>
            </w:pPr>
          </w:p>
          <w:p w14:paraId="57866D92" w14:textId="77777777" w:rsidR="00827180" w:rsidRDefault="00827180" w:rsidP="00121EFD">
            <w:pPr>
              <w:jc w:val="center"/>
              <w:rPr>
                <w:sz w:val="28"/>
                <w:szCs w:val="28"/>
                <w:lang w:val="cy-GB"/>
              </w:rPr>
            </w:pPr>
            <w:r>
              <w:rPr>
                <w:sz w:val="28"/>
                <w:szCs w:val="28"/>
                <w:lang w:val="cy-GB"/>
              </w:rPr>
              <w:t xml:space="preserve">Show lots of pictures of places in Cardiff. Choose 5 within the class and ensure the whole class votes upon their favourite. </w:t>
            </w:r>
          </w:p>
          <w:p w14:paraId="5B2669D5" w14:textId="77777777" w:rsidR="00827180" w:rsidRDefault="00827180" w:rsidP="00121EFD">
            <w:pPr>
              <w:jc w:val="center"/>
              <w:rPr>
                <w:sz w:val="28"/>
                <w:szCs w:val="28"/>
                <w:lang w:val="cy-GB"/>
              </w:rPr>
            </w:pPr>
            <w:r>
              <w:rPr>
                <w:sz w:val="28"/>
                <w:szCs w:val="28"/>
                <w:lang w:val="cy-GB"/>
              </w:rPr>
              <w:t>Explain how tally charts work</w:t>
            </w:r>
          </w:p>
          <w:p w14:paraId="6BB6EA84" w14:textId="77777777" w:rsidR="00827180" w:rsidRPr="002B2D5B" w:rsidRDefault="00827180" w:rsidP="00121EFD">
            <w:pPr>
              <w:jc w:val="center"/>
              <w:rPr>
                <w:sz w:val="28"/>
                <w:szCs w:val="28"/>
                <w:lang w:val="cy-GB"/>
              </w:rPr>
            </w:pPr>
            <w:r>
              <w:rPr>
                <w:sz w:val="28"/>
                <w:szCs w:val="28"/>
                <w:lang w:val="cy-GB"/>
              </w:rPr>
              <w:t>Which was our favourite place? How can we tell?</w:t>
            </w:r>
          </w:p>
        </w:tc>
        <w:tc>
          <w:tcPr>
            <w:tcW w:w="4971" w:type="dxa"/>
          </w:tcPr>
          <w:p w14:paraId="634FB77F" w14:textId="77777777" w:rsidR="00827180" w:rsidRPr="00FE5BF5" w:rsidRDefault="00827180" w:rsidP="00121EFD">
            <w:pPr>
              <w:jc w:val="center"/>
              <w:rPr>
                <w:sz w:val="28"/>
                <w:szCs w:val="28"/>
                <w:u w:val="single"/>
                <w:lang w:val="cy-GB"/>
              </w:rPr>
            </w:pPr>
            <w:r w:rsidRPr="00FE5BF5">
              <w:rPr>
                <w:sz w:val="28"/>
                <w:szCs w:val="28"/>
                <w:u w:val="single"/>
                <w:lang w:val="cy-GB"/>
              </w:rPr>
              <w:t>Teacher led introduction</w:t>
            </w:r>
          </w:p>
          <w:p w14:paraId="043F728F" w14:textId="77777777" w:rsidR="00827180" w:rsidRPr="002B2D5B" w:rsidRDefault="00827180" w:rsidP="00121EFD">
            <w:pPr>
              <w:jc w:val="center"/>
              <w:rPr>
                <w:sz w:val="28"/>
                <w:szCs w:val="28"/>
                <w:lang w:val="cy-GB"/>
              </w:rPr>
            </w:pPr>
          </w:p>
          <w:p w14:paraId="111A8F40" w14:textId="77777777" w:rsidR="00827180" w:rsidRDefault="00827180" w:rsidP="00121EFD">
            <w:pPr>
              <w:jc w:val="center"/>
              <w:rPr>
                <w:sz w:val="28"/>
                <w:szCs w:val="28"/>
                <w:lang w:val="cy-GB"/>
              </w:rPr>
            </w:pPr>
            <w:r w:rsidRPr="1078E051">
              <w:rPr>
                <w:sz w:val="28"/>
                <w:szCs w:val="28"/>
                <w:lang w:val="cy-GB"/>
              </w:rPr>
              <w:t xml:space="preserve">Engage in discusssion surrounding our favouite places in Cardiff. </w:t>
            </w:r>
          </w:p>
          <w:p w14:paraId="42F63FAD" w14:textId="77777777" w:rsidR="00827180" w:rsidRDefault="00827180" w:rsidP="00121EFD">
            <w:pPr>
              <w:jc w:val="center"/>
              <w:rPr>
                <w:sz w:val="28"/>
                <w:szCs w:val="28"/>
                <w:lang w:val="cy-GB"/>
              </w:rPr>
            </w:pPr>
          </w:p>
          <w:p w14:paraId="7BF596E0" w14:textId="77777777" w:rsidR="00827180" w:rsidRDefault="00827180" w:rsidP="00121EFD">
            <w:pPr>
              <w:jc w:val="center"/>
              <w:rPr>
                <w:sz w:val="28"/>
                <w:szCs w:val="28"/>
                <w:lang w:val="cy-GB"/>
              </w:rPr>
            </w:pPr>
            <w:r w:rsidRPr="1078E051">
              <w:rPr>
                <w:sz w:val="28"/>
                <w:szCs w:val="28"/>
                <w:lang w:val="cy-GB"/>
              </w:rPr>
              <w:t xml:space="preserve">Welsh = “Fy hoff i ydy...” Pam? - Partner work to find out what is their favourite and why in Welsh. </w:t>
            </w:r>
          </w:p>
          <w:p w14:paraId="17AA1713" w14:textId="77777777" w:rsidR="00827180" w:rsidRDefault="00827180" w:rsidP="00121EFD">
            <w:pPr>
              <w:jc w:val="center"/>
              <w:rPr>
                <w:sz w:val="28"/>
                <w:szCs w:val="28"/>
                <w:lang w:val="cy-GB"/>
              </w:rPr>
            </w:pPr>
          </w:p>
          <w:p w14:paraId="7343E594" w14:textId="77777777" w:rsidR="00827180" w:rsidRDefault="00827180" w:rsidP="00121EFD">
            <w:pPr>
              <w:jc w:val="center"/>
              <w:rPr>
                <w:sz w:val="28"/>
                <w:szCs w:val="28"/>
                <w:lang w:val="cy-GB"/>
              </w:rPr>
            </w:pPr>
            <w:r>
              <w:rPr>
                <w:sz w:val="28"/>
                <w:szCs w:val="28"/>
                <w:lang w:val="cy-GB"/>
              </w:rPr>
              <w:t xml:space="preserve">Vote upon favouite place. </w:t>
            </w:r>
          </w:p>
          <w:p w14:paraId="0ECB4904" w14:textId="77777777" w:rsidR="00827180" w:rsidRPr="002B2D5B" w:rsidRDefault="00827180" w:rsidP="00121EFD">
            <w:pPr>
              <w:jc w:val="center"/>
              <w:rPr>
                <w:sz w:val="28"/>
                <w:szCs w:val="28"/>
                <w:lang w:val="cy-GB"/>
              </w:rPr>
            </w:pPr>
          </w:p>
        </w:tc>
        <w:tc>
          <w:tcPr>
            <w:tcW w:w="2903" w:type="dxa"/>
          </w:tcPr>
          <w:p w14:paraId="27BCE7CF" w14:textId="77777777" w:rsidR="00827180" w:rsidRDefault="00827180" w:rsidP="00121EFD">
            <w:pPr>
              <w:jc w:val="center"/>
              <w:rPr>
                <w:sz w:val="28"/>
                <w:szCs w:val="28"/>
                <w:lang w:val="cy-GB"/>
              </w:rPr>
            </w:pPr>
          </w:p>
          <w:p w14:paraId="1515C35F" w14:textId="77777777" w:rsidR="00827180" w:rsidRDefault="00827180" w:rsidP="00121EFD">
            <w:pPr>
              <w:jc w:val="center"/>
              <w:rPr>
                <w:sz w:val="28"/>
                <w:szCs w:val="28"/>
                <w:lang w:val="cy-GB"/>
              </w:rPr>
            </w:pPr>
            <w:r>
              <w:rPr>
                <w:sz w:val="28"/>
                <w:szCs w:val="28"/>
                <w:lang w:val="cy-GB"/>
              </w:rPr>
              <w:t xml:space="preserve">Powerpoint presentation </w:t>
            </w:r>
          </w:p>
          <w:p w14:paraId="7EF4DED0" w14:textId="77777777" w:rsidR="00827180" w:rsidRDefault="00827180" w:rsidP="00121EFD">
            <w:pPr>
              <w:jc w:val="center"/>
              <w:rPr>
                <w:sz w:val="28"/>
                <w:szCs w:val="28"/>
                <w:lang w:val="cy-GB"/>
              </w:rPr>
            </w:pPr>
          </w:p>
          <w:p w14:paraId="1314C076" w14:textId="77777777" w:rsidR="00827180" w:rsidRDefault="00827180" w:rsidP="00121EFD">
            <w:pPr>
              <w:jc w:val="center"/>
              <w:rPr>
                <w:sz w:val="28"/>
                <w:szCs w:val="28"/>
                <w:lang w:val="cy-GB"/>
              </w:rPr>
            </w:pPr>
            <w:r>
              <w:rPr>
                <w:sz w:val="28"/>
                <w:szCs w:val="28"/>
                <w:lang w:val="cy-GB"/>
              </w:rPr>
              <w:t xml:space="preserve">Whiteboard </w:t>
            </w:r>
          </w:p>
          <w:p w14:paraId="1E281BC0" w14:textId="77777777" w:rsidR="00827180" w:rsidRDefault="00827180" w:rsidP="00121EFD">
            <w:pPr>
              <w:jc w:val="center"/>
              <w:rPr>
                <w:sz w:val="28"/>
                <w:szCs w:val="28"/>
                <w:lang w:val="cy-GB"/>
              </w:rPr>
            </w:pPr>
          </w:p>
          <w:p w14:paraId="03BD6706" w14:textId="77777777" w:rsidR="00827180" w:rsidRPr="002B2D5B" w:rsidRDefault="00827180" w:rsidP="00121EFD">
            <w:pPr>
              <w:jc w:val="center"/>
              <w:rPr>
                <w:sz w:val="28"/>
                <w:szCs w:val="28"/>
                <w:lang w:val="cy-GB"/>
              </w:rPr>
            </w:pPr>
          </w:p>
        </w:tc>
      </w:tr>
      <w:tr w:rsidR="00827180" w:rsidRPr="002B2D5B" w14:paraId="35CF7DC9" w14:textId="77777777" w:rsidTr="00121EFD">
        <w:trPr>
          <w:trHeight w:val="2043"/>
        </w:trPr>
        <w:tc>
          <w:tcPr>
            <w:tcW w:w="1249" w:type="dxa"/>
          </w:tcPr>
          <w:p w14:paraId="1417157A" w14:textId="77777777" w:rsidR="00827180" w:rsidRPr="002B2D5B" w:rsidRDefault="00827180" w:rsidP="00121EFD">
            <w:pPr>
              <w:jc w:val="center"/>
              <w:rPr>
                <w:b/>
                <w:lang w:val="cy-GB"/>
              </w:rPr>
            </w:pPr>
          </w:p>
          <w:p w14:paraId="549FB812" w14:textId="77777777" w:rsidR="00827180" w:rsidRPr="002B2D5B" w:rsidRDefault="00827180" w:rsidP="00121EFD">
            <w:pPr>
              <w:jc w:val="center"/>
              <w:rPr>
                <w:b/>
                <w:lang w:val="cy-GB"/>
              </w:rPr>
            </w:pPr>
          </w:p>
          <w:p w14:paraId="0E6560B6" w14:textId="77777777" w:rsidR="00827180" w:rsidRPr="002B2D5B" w:rsidRDefault="00827180" w:rsidP="00121EFD">
            <w:pPr>
              <w:jc w:val="center"/>
              <w:rPr>
                <w:b/>
                <w:lang w:val="cy-GB"/>
              </w:rPr>
            </w:pPr>
            <w:r w:rsidRPr="002B2D5B">
              <w:rPr>
                <w:b/>
                <w:lang w:val="cy-GB"/>
              </w:rPr>
              <w:t>Teaching &amp; Core Learning</w:t>
            </w:r>
          </w:p>
        </w:tc>
        <w:tc>
          <w:tcPr>
            <w:tcW w:w="4971" w:type="dxa"/>
          </w:tcPr>
          <w:p w14:paraId="623BD53F" w14:textId="77777777" w:rsidR="00827180" w:rsidRPr="002B2D5B" w:rsidRDefault="00827180" w:rsidP="00121EFD">
            <w:pPr>
              <w:jc w:val="center"/>
              <w:rPr>
                <w:sz w:val="28"/>
                <w:szCs w:val="28"/>
                <w:lang w:val="cy-GB"/>
              </w:rPr>
            </w:pPr>
          </w:p>
          <w:p w14:paraId="2C70B565" w14:textId="77777777" w:rsidR="00827180" w:rsidRPr="002B2D5B" w:rsidRDefault="00827180" w:rsidP="00121EFD">
            <w:pPr>
              <w:jc w:val="center"/>
              <w:rPr>
                <w:sz w:val="28"/>
                <w:szCs w:val="28"/>
                <w:lang w:val="cy-GB"/>
              </w:rPr>
            </w:pPr>
          </w:p>
          <w:p w14:paraId="7AEB9F8E" w14:textId="77777777" w:rsidR="00827180" w:rsidRDefault="00827180" w:rsidP="00121EFD">
            <w:pPr>
              <w:jc w:val="center"/>
              <w:rPr>
                <w:sz w:val="28"/>
                <w:szCs w:val="28"/>
                <w:lang w:val="cy-GB"/>
              </w:rPr>
            </w:pPr>
            <w:r>
              <w:rPr>
                <w:sz w:val="28"/>
                <w:szCs w:val="28"/>
                <w:lang w:val="cy-GB"/>
              </w:rPr>
              <w:t xml:space="preserve">Ensure understanding of tally charts. </w:t>
            </w:r>
          </w:p>
          <w:p w14:paraId="3C550FCF" w14:textId="77777777" w:rsidR="00827180" w:rsidRPr="002B2D5B" w:rsidRDefault="00827180" w:rsidP="00121EFD">
            <w:pPr>
              <w:jc w:val="center"/>
              <w:rPr>
                <w:sz w:val="28"/>
                <w:szCs w:val="28"/>
                <w:lang w:val="cy-GB"/>
              </w:rPr>
            </w:pPr>
            <w:r>
              <w:rPr>
                <w:sz w:val="28"/>
                <w:szCs w:val="28"/>
                <w:lang w:val="cy-GB"/>
              </w:rPr>
              <w:t xml:space="preserve">Support children who struggle when logging into hwb. </w:t>
            </w:r>
          </w:p>
          <w:p w14:paraId="264C508B" w14:textId="77777777" w:rsidR="00827180" w:rsidRDefault="00827180" w:rsidP="00121EFD">
            <w:pPr>
              <w:jc w:val="center"/>
              <w:rPr>
                <w:sz w:val="28"/>
                <w:szCs w:val="28"/>
                <w:lang w:val="cy-GB"/>
              </w:rPr>
            </w:pPr>
            <w:r>
              <w:rPr>
                <w:sz w:val="28"/>
                <w:szCs w:val="28"/>
                <w:lang w:val="cy-GB"/>
              </w:rPr>
              <w:t xml:space="preserve">Model the use of a pictogram. </w:t>
            </w:r>
          </w:p>
          <w:p w14:paraId="58BA9DE4" w14:textId="77777777" w:rsidR="00827180" w:rsidRPr="002B2D5B" w:rsidRDefault="00827180" w:rsidP="00121EFD">
            <w:pPr>
              <w:jc w:val="center"/>
              <w:rPr>
                <w:sz w:val="28"/>
                <w:szCs w:val="28"/>
                <w:lang w:val="cy-GB"/>
              </w:rPr>
            </w:pPr>
          </w:p>
          <w:p w14:paraId="0A4812EA" w14:textId="77777777" w:rsidR="00827180" w:rsidRPr="002B2D5B" w:rsidRDefault="00827180" w:rsidP="00121EFD">
            <w:pPr>
              <w:jc w:val="center"/>
              <w:rPr>
                <w:sz w:val="28"/>
                <w:szCs w:val="28"/>
                <w:lang w:val="cy-GB"/>
              </w:rPr>
            </w:pPr>
          </w:p>
        </w:tc>
        <w:tc>
          <w:tcPr>
            <w:tcW w:w="4971" w:type="dxa"/>
          </w:tcPr>
          <w:p w14:paraId="0A0A61BE" w14:textId="77777777" w:rsidR="00827180" w:rsidRPr="00FE5BF5" w:rsidRDefault="00827180" w:rsidP="00121EFD">
            <w:pPr>
              <w:jc w:val="center"/>
              <w:rPr>
                <w:sz w:val="28"/>
                <w:szCs w:val="28"/>
                <w:u w:val="single"/>
                <w:lang w:val="cy-GB"/>
              </w:rPr>
            </w:pPr>
            <w:r w:rsidRPr="3EAA17D8">
              <w:rPr>
                <w:sz w:val="28"/>
                <w:szCs w:val="28"/>
                <w:u w:val="single"/>
                <w:lang w:val="cy-GB"/>
              </w:rPr>
              <w:t>WORKING IN PAIRS- 1 iPad PER PAIR</w:t>
            </w:r>
          </w:p>
          <w:p w14:paraId="4B547B7B" w14:textId="77777777" w:rsidR="00827180" w:rsidRPr="002B2D5B" w:rsidRDefault="00827180" w:rsidP="00121EFD">
            <w:pPr>
              <w:jc w:val="center"/>
              <w:rPr>
                <w:sz w:val="28"/>
                <w:szCs w:val="28"/>
                <w:lang w:val="cy-GB"/>
              </w:rPr>
            </w:pPr>
          </w:p>
          <w:p w14:paraId="03120623" w14:textId="77777777" w:rsidR="00827180" w:rsidRDefault="00827180" w:rsidP="00121EFD">
            <w:pPr>
              <w:jc w:val="center"/>
              <w:rPr>
                <w:sz w:val="28"/>
                <w:szCs w:val="28"/>
                <w:lang w:val="cy-GB"/>
              </w:rPr>
            </w:pPr>
            <w:r>
              <w:rPr>
                <w:sz w:val="28"/>
                <w:szCs w:val="28"/>
                <w:lang w:val="cy-GB"/>
              </w:rPr>
              <w:t xml:space="preserve">All children log into hwb on laptops </w:t>
            </w:r>
          </w:p>
          <w:p w14:paraId="65822822" w14:textId="77777777" w:rsidR="00827180" w:rsidRDefault="00827180" w:rsidP="00827180">
            <w:pPr>
              <w:pStyle w:val="ListParagraph"/>
              <w:numPr>
                <w:ilvl w:val="0"/>
                <w:numId w:val="2"/>
              </w:numPr>
              <w:jc w:val="center"/>
              <w:rPr>
                <w:sz w:val="28"/>
                <w:szCs w:val="28"/>
                <w:lang w:val="cy-GB"/>
              </w:rPr>
            </w:pPr>
            <w:r>
              <w:rPr>
                <w:sz w:val="28"/>
                <w:szCs w:val="28"/>
                <w:lang w:val="cy-GB"/>
              </w:rPr>
              <w:t xml:space="preserve">Interpret the tally chart data and input onto pictogram. </w:t>
            </w:r>
          </w:p>
          <w:p w14:paraId="4D4A7BC4" w14:textId="77777777" w:rsidR="00827180" w:rsidRPr="00FE5BF5" w:rsidRDefault="00827180" w:rsidP="00827180">
            <w:pPr>
              <w:pStyle w:val="ListParagraph"/>
              <w:numPr>
                <w:ilvl w:val="0"/>
                <w:numId w:val="2"/>
              </w:numPr>
              <w:jc w:val="center"/>
              <w:rPr>
                <w:sz w:val="28"/>
                <w:szCs w:val="28"/>
                <w:lang w:val="cy-GB"/>
              </w:rPr>
            </w:pPr>
            <w:r>
              <w:rPr>
                <w:sz w:val="28"/>
                <w:szCs w:val="28"/>
                <w:lang w:val="cy-GB"/>
              </w:rPr>
              <w:t xml:space="preserve">Upload to seesaw  </w:t>
            </w:r>
          </w:p>
          <w:p w14:paraId="3D7AEFC3" w14:textId="77777777" w:rsidR="00827180" w:rsidRPr="002B2D5B" w:rsidRDefault="00827180" w:rsidP="00121EFD">
            <w:pPr>
              <w:jc w:val="center"/>
              <w:rPr>
                <w:sz w:val="28"/>
                <w:szCs w:val="28"/>
                <w:lang w:val="cy-GB"/>
              </w:rPr>
            </w:pPr>
          </w:p>
          <w:p w14:paraId="304CD259" w14:textId="77777777" w:rsidR="00827180" w:rsidRPr="002B2D5B" w:rsidRDefault="00827180" w:rsidP="00121EFD">
            <w:pPr>
              <w:jc w:val="center"/>
              <w:rPr>
                <w:sz w:val="28"/>
                <w:szCs w:val="28"/>
                <w:lang w:val="cy-GB"/>
              </w:rPr>
            </w:pPr>
            <w:r w:rsidRPr="1078E051">
              <w:rPr>
                <w:sz w:val="28"/>
                <w:szCs w:val="28"/>
                <w:lang w:val="cy-GB"/>
              </w:rPr>
              <w:lastRenderedPageBreak/>
              <w:t xml:space="preserve">Commands done in welsh throughout the lesson - </w:t>
            </w:r>
          </w:p>
          <w:p w14:paraId="0E2E7741" w14:textId="77777777" w:rsidR="00827180" w:rsidRDefault="00827180" w:rsidP="00121EFD">
            <w:pPr>
              <w:jc w:val="center"/>
              <w:rPr>
                <w:sz w:val="28"/>
                <w:szCs w:val="28"/>
                <w:lang w:val="cy-GB"/>
              </w:rPr>
            </w:pPr>
            <w:r w:rsidRPr="1078E051">
              <w:rPr>
                <w:sz w:val="28"/>
                <w:szCs w:val="28"/>
                <w:lang w:val="cy-GB"/>
              </w:rPr>
              <w:t xml:space="preserve">Bore / Prynhawn da. </w:t>
            </w:r>
          </w:p>
          <w:p w14:paraId="27A1A0B4" w14:textId="77777777" w:rsidR="00827180" w:rsidRDefault="00827180" w:rsidP="00121EFD">
            <w:pPr>
              <w:jc w:val="center"/>
              <w:rPr>
                <w:sz w:val="28"/>
                <w:szCs w:val="28"/>
                <w:lang w:val="cy-GB"/>
              </w:rPr>
            </w:pPr>
            <w:r w:rsidRPr="1078E051">
              <w:rPr>
                <w:sz w:val="28"/>
                <w:szCs w:val="28"/>
                <w:lang w:val="cy-GB"/>
              </w:rPr>
              <w:t xml:space="preserve">Beth wyt ti’n eisau am cinio? </w:t>
            </w:r>
          </w:p>
          <w:p w14:paraId="7E9ED3AE" w14:textId="77777777" w:rsidR="00827180" w:rsidRDefault="00827180" w:rsidP="00121EFD">
            <w:pPr>
              <w:jc w:val="center"/>
              <w:rPr>
                <w:sz w:val="28"/>
                <w:szCs w:val="28"/>
                <w:lang w:val="cy-GB"/>
              </w:rPr>
            </w:pPr>
          </w:p>
          <w:p w14:paraId="2E2BC68E" w14:textId="77777777" w:rsidR="00827180" w:rsidRDefault="00827180" w:rsidP="00121EFD">
            <w:pPr>
              <w:jc w:val="center"/>
              <w:rPr>
                <w:sz w:val="28"/>
                <w:szCs w:val="28"/>
                <w:lang w:val="cy-GB"/>
              </w:rPr>
            </w:pPr>
            <w:r w:rsidRPr="1078E051">
              <w:rPr>
                <w:sz w:val="28"/>
                <w:szCs w:val="28"/>
                <w:lang w:val="cy-GB"/>
              </w:rPr>
              <w:t>Coch, oren, gwyrdd. (traffic light)</w:t>
            </w:r>
          </w:p>
          <w:p w14:paraId="606CF14D" w14:textId="77777777" w:rsidR="00827180" w:rsidRDefault="00827180" w:rsidP="00121EFD">
            <w:pPr>
              <w:jc w:val="center"/>
              <w:rPr>
                <w:sz w:val="28"/>
                <w:szCs w:val="28"/>
                <w:lang w:val="cy-GB"/>
              </w:rPr>
            </w:pPr>
            <w:r w:rsidRPr="1078E051">
              <w:rPr>
                <w:sz w:val="28"/>
                <w:szCs w:val="28"/>
                <w:lang w:val="cy-GB"/>
              </w:rPr>
              <w:t>Gwrandwch!</w:t>
            </w:r>
          </w:p>
          <w:p w14:paraId="4E720E42" w14:textId="77777777" w:rsidR="00827180" w:rsidRDefault="00827180" w:rsidP="00121EFD">
            <w:pPr>
              <w:jc w:val="center"/>
              <w:rPr>
                <w:sz w:val="28"/>
                <w:szCs w:val="28"/>
                <w:lang w:val="cy-GB"/>
              </w:rPr>
            </w:pPr>
            <w:r w:rsidRPr="1078E051">
              <w:rPr>
                <w:sz w:val="28"/>
                <w:szCs w:val="28"/>
                <w:lang w:val="cy-GB"/>
              </w:rPr>
              <w:t>Eisteddwch!</w:t>
            </w:r>
          </w:p>
          <w:p w14:paraId="0899DA6A" w14:textId="77777777" w:rsidR="00827180" w:rsidRDefault="00827180" w:rsidP="00121EFD">
            <w:pPr>
              <w:jc w:val="center"/>
              <w:rPr>
                <w:sz w:val="28"/>
                <w:szCs w:val="28"/>
                <w:lang w:val="cy-GB"/>
              </w:rPr>
            </w:pPr>
            <w:r w:rsidRPr="1078E051">
              <w:rPr>
                <w:sz w:val="28"/>
                <w:szCs w:val="28"/>
                <w:lang w:val="cy-GB"/>
              </w:rPr>
              <w:t xml:space="preserve">Counting in Welsh. </w:t>
            </w:r>
          </w:p>
          <w:p w14:paraId="115CBF38" w14:textId="77777777" w:rsidR="00827180" w:rsidRDefault="00827180" w:rsidP="00121EFD">
            <w:pPr>
              <w:jc w:val="center"/>
              <w:rPr>
                <w:sz w:val="28"/>
                <w:szCs w:val="28"/>
                <w:lang w:val="cy-GB"/>
              </w:rPr>
            </w:pPr>
            <w:r w:rsidRPr="1078E051">
              <w:rPr>
                <w:sz w:val="28"/>
                <w:szCs w:val="28"/>
                <w:lang w:val="cy-GB"/>
              </w:rPr>
              <w:t>Dwedwch ar fy ôl i.....</w:t>
            </w:r>
          </w:p>
          <w:p w14:paraId="2E208F5A" w14:textId="77777777" w:rsidR="00827180" w:rsidRDefault="00827180" w:rsidP="00121EFD">
            <w:pPr>
              <w:jc w:val="center"/>
              <w:rPr>
                <w:sz w:val="28"/>
                <w:szCs w:val="28"/>
                <w:lang w:val="cy-GB"/>
              </w:rPr>
            </w:pPr>
          </w:p>
          <w:p w14:paraId="32283887" w14:textId="77777777" w:rsidR="00827180" w:rsidRPr="002B2D5B" w:rsidRDefault="00827180" w:rsidP="00121EFD">
            <w:pPr>
              <w:jc w:val="center"/>
              <w:rPr>
                <w:sz w:val="28"/>
                <w:szCs w:val="28"/>
                <w:lang w:val="cy-GB"/>
              </w:rPr>
            </w:pPr>
          </w:p>
        </w:tc>
        <w:tc>
          <w:tcPr>
            <w:tcW w:w="2903" w:type="dxa"/>
          </w:tcPr>
          <w:p w14:paraId="4C0D5BCC" w14:textId="77777777" w:rsidR="00827180" w:rsidRDefault="00827180" w:rsidP="00121EFD">
            <w:pPr>
              <w:jc w:val="center"/>
              <w:rPr>
                <w:sz w:val="28"/>
                <w:szCs w:val="28"/>
                <w:lang w:val="cy-GB"/>
              </w:rPr>
            </w:pPr>
            <w:r w:rsidRPr="3EAA17D8">
              <w:rPr>
                <w:sz w:val="28"/>
                <w:szCs w:val="28"/>
                <w:lang w:val="cy-GB"/>
              </w:rPr>
              <w:lastRenderedPageBreak/>
              <w:t>iPads (J2 Launch- JiT - Pictogram)</w:t>
            </w:r>
          </w:p>
          <w:p w14:paraId="37878943" w14:textId="77777777" w:rsidR="00827180" w:rsidRDefault="00827180" w:rsidP="00121EFD">
            <w:pPr>
              <w:jc w:val="center"/>
              <w:rPr>
                <w:sz w:val="28"/>
                <w:szCs w:val="28"/>
                <w:lang w:val="cy-GB"/>
              </w:rPr>
            </w:pPr>
          </w:p>
          <w:p w14:paraId="65A9953F" w14:textId="77777777" w:rsidR="00827180" w:rsidRPr="002B2D5B" w:rsidRDefault="00827180" w:rsidP="00121EFD">
            <w:pPr>
              <w:jc w:val="center"/>
              <w:rPr>
                <w:sz w:val="28"/>
                <w:szCs w:val="28"/>
                <w:lang w:val="cy-GB"/>
              </w:rPr>
            </w:pPr>
            <w:r>
              <w:rPr>
                <w:sz w:val="28"/>
                <w:szCs w:val="28"/>
                <w:lang w:val="cy-GB"/>
              </w:rPr>
              <w:t>Whiteboard</w:t>
            </w:r>
          </w:p>
        </w:tc>
      </w:tr>
      <w:tr w:rsidR="00827180" w:rsidRPr="002B2D5B" w14:paraId="08153789" w14:textId="77777777" w:rsidTr="00121EFD">
        <w:trPr>
          <w:trHeight w:val="2051"/>
        </w:trPr>
        <w:tc>
          <w:tcPr>
            <w:tcW w:w="1249" w:type="dxa"/>
          </w:tcPr>
          <w:p w14:paraId="74195112" w14:textId="77777777" w:rsidR="00827180" w:rsidRPr="002B2D5B" w:rsidRDefault="00827180" w:rsidP="00121EFD">
            <w:pPr>
              <w:jc w:val="center"/>
              <w:rPr>
                <w:b/>
                <w:lang w:val="cy-GB"/>
              </w:rPr>
            </w:pPr>
          </w:p>
          <w:p w14:paraId="0A482391" w14:textId="77777777" w:rsidR="00827180" w:rsidRPr="002B2D5B" w:rsidRDefault="00827180" w:rsidP="00121EFD">
            <w:pPr>
              <w:jc w:val="center"/>
              <w:rPr>
                <w:b/>
                <w:lang w:val="cy-GB"/>
              </w:rPr>
            </w:pPr>
          </w:p>
          <w:p w14:paraId="0C892741" w14:textId="77777777" w:rsidR="00827180" w:rsidRPr="002B2D5B" w:rsidRDefault="00827180" w:rsidP="00121EFD">
            <w:pPr>
              <w:jc w:val="center"/>
              <w:rPr>
                <w:b/>
                <w:lang w:val="cy-GB"/>
              </w:rPr>
            </w:pPr>
            <w:r w:rsidRPr="002B2D5B">
              <w:rPr>
                <w:b/>
                <w:lang w:val="cy-GB"/>
              </w:rPr>
              <w:t>Plenary</w:t>
            </w:r>
          </w:p>
        </w:tc>
        <w:tc>
          <w:tcPr>
            <w:tcW w:w="4971" w:type="dxa"/>
          </w:tcPr>
          <w:p w14:paraId="04B39739" w14:textId="77777777" w:rsidR="00827180" w:rsidRPr="002B2D5B" w:rsidRDefault="00827180" w:rsidP="00121EFD">
            <w:pPr>
              <w:jc w:val="center"/>
              <w:rPr>
                <w:sz w:val="28"/>
                <w:szCs w:val="28"/>
                <w:lang w:val="cy-GB"/>
              </w:rPr>
            </w:pPr>
          </w:p>
          <w:p w14:paraId="78BD186E" w14:textId="77777777" w:rsidR="00827180" w:rsidRPr="002B2D5B" w:rsidRDefault="00827180" w:rsidP="00121EFD">
            <w:pPr>
              <w:jc w:val="center"/>
              <w:rPr>
                <w:sz w:val="28"/>
                <w:szCs w:val="28"/>
                <w:lang w:val="cy-GB"/>
              </w:rPr>
            </w:pPr>
          </w:p>
          <w:p w14:paraId="095F330B" w14:textId="77777777" w:rsidR="00827180" w:rsidRPr="002B2D5B" w:rsidRDefault="00827180" w:rsidP="00121EFD">
            <w:pPr>
              <w:jc w:val="center"/>
              <w:rPr>
                <w:sz w:val="28"/>
                <w:szCs w:val="28"/>
                <w:lang w:val="cy-GB"/>
              </w:rPr>
            </w:pPr>
            <w:r>
              <w:rPr>
                <w:sz w:val="28"/>
                <w:szCs w:val="28"/>
                <w:lang w:val="cy-GB"/>
              </w:rPr>
              <w:t xml:space="preserve">What have we learnt today? – lollypop sticks </w:t>
            </w:r>
          </w:p>
          <w:p w14:paraId="2435E2DF" w14:textId="77777777" w:rsidR="00827180" w:rsidRPr="002B2D5B" w:rsidRDefault="00827180" w:rsidP="00121EFD">
            <w:pPr>
              <w:jc w:val="center"/>
              <w:rPr>
                <w:sz w:val="28"/>
                <w:szCs w:val="28"/>
                <w:lang w:val="cy-GB"/>
              </w:rPr>
            </w:pPr>
          </w:p>
          <w:p w14:paraId="424D4F7E" w14:textId="77777777" w:rsidR="00827180" w:rsidRPr="002B2D5B" w:rsidRDefault="00827180" w:rsidP="00121EFD">
            <w:pPr>
              <w:jc w:val="center"/>
              <w:rPr>
                <w:sz w:val="28"/>
                <w:szCs w:val="28"/>
                <w:lang w:val="cy-GB"/>
              </w:rPr>
            </w:pPr>
            <w:r w:rsidRPr="0E149625">
              <w:rPr>
                <w:sz w:val="28"/>
                <w:szCs w:val="28"/>
                <w:lang w:val="cy-GB"/>
              </w:rPr>
              <w:t xml:space="preserve">Recap intro - how do we say Wales in Welsh? – Cymru. </w:t>
            </w:r>
          </w:p>
        </w:tc>
        <w:tc>
          <w:tcPr>
            <w:tcW w:w="4971" w:type="dxa"/>
          </w:tcPr>
          <w:p w14:paraId="2AEF5D61" w14:textId="77777777" w:rsidR="00827180" w:rsidRPr="002B2D5B" w:rsidRDefault="00827180" w:rsidP="00121EFD">
            <w:pPr>
              <w:jc w:val="center"/>
              <w:rPr>
                <w:sz w:val="28"/>
                <w:szCs w:val="28"/>
                <w:lang w:val="cy-GB"/>
              </w:rPr>
            </w:pPr>
          </w:p>
          <w:p w14:paraId="3BDE2C74" w14:textId="77777777" w:rsidR="00827180" w:rsidRPr="002B2D5B" w:rsidRDefault="00827180" w:rsidP="00121EFD">
            <w:pPr>
              <w:jc w:val="center"/>
              <w:rPr>
                <w:sz w:val="28"/>
                <w:szCs w:val="28"/>
                <w:lang w:val="cy-GB"/>
              </w:rPr>
            </w:pPr>
          </w:p>
          <w:p w14:paraId="555C2C4A" w14:textId="77777777" w:rsidR="00827180" w:rsidRDefault="00827180" w:rsidP="00121EFD">
            <w:pPr>
              <w:jc w:val="center"/>
              <w:rPr>
                <w:sz w:val="28"/>
                <w:szCs w:val="28"/>
                <w:lang w:val="cy-GB"/>
              </w:rPr>
            </w:pPr>
            <w:r>
              <w:rPr>
                <w:sz w:val="28"/>
                <w:szCs w:val="28"/>
                <w:lang w:val="cy-GB"/>
              </w:rPr>
              <w:t xml:space="preserve">Engage in discussion: WWW/EBI. </w:t>
            </w:r>
          </w:p>
          <w:p w14:paraId="4C1BFE08" w14:textId="77777777" w:rsidR="00827180" w:rsidRPr="002B2D5B" w:rsidRDefault="00827180" w:rsidP="00121EFD">
            <w:pPr>
              <w:jc w:val="center"/>
              <w:rPr>
                <w:sz w:val="28"/>
                <w:szCs w:val="28"/>
                <w:lang w:val="cy-GB"/>
              </w:rPr>
            </w:pPr>
          </w:p>
          <w:p w14:paraId="68ED4901" w14:textId="77777777" w:rsidR="00827180" w:rsidRPr="002B2D5B" w:rsidRDefault="00827180" w:rsidP="00121EFD">
            <w:pPr>
              <w:jc w:val="center"/>
              <w:rPr>
                <w:sz w:val="28"/>
                <w:szCs w:val="28"/>
                <w:lang w:val="cy-GB"/>
              </w:rPr>
            </w:pPr>
          </w:p>
          <w:p w14:paraId="72168BDE" w14:textId="77777777" w:rsidR="00827180" w:rsidRPr="002B2D5B" w:rsidRDefault="00827180" w:rsidP="00121EFD">
            <w:pPr>
              <w:rPr>
                <w:sz w:val="28"/>
                <w:szCs w:val="28"/>
                <w:lang w:val="cy-GB"/>
              </w:rPr>
            </w:pPr>
          </w:p>
        </w:tc>
        <w:tc>
          <w:tcPr>
            <w:tcW w:w="2903" w:type="dxa"/>
          </w:tcPr>
          <w:p w14:paraId="6600C20D" w14:textId="77777777" w:rsidR="00827180" w:rsidRDefault="00827180" w:rsidP="00121EFD">
            <w:pPr>
              <w:jc w:val="center"/>
              <w:rPr>
                <w:sz w:val="28"/>
                <w:szCs w:val="28"/>
                <w:lang w:val="cy-GB"/>
              </w:rPr>
            </w:pPr>
          </w:p>
          <w:p w14:paraId="4621570C" w14:textId="77777777" w:rsidR="00827180" w:rsidRPr="002B2D5B" w:rsidRDefault="00827180" w:rsidP="00121EFD">
            <w:pPr>
              <w:jc w:val="center"/>
              <w:rPr>
                <w:sz w:val="28"/>
                <w:szCs w:val="28"/>
                <w:lang w:val="cy-GB"/>
              </w:rPr>
            </w:pPr>
            <w:r>
              <w:rPr>
                <w:sz w:val="28"/>
                <w:szCs w:val="28"/>
                <w:lang w:val="cy-GB"/>
              </w:rPr>
              <w:t xml:space="preserve">Lollypop sticks. </w:t>
            </w:r>
          </w:p>
        </w:tc>
      </w:tr>
    </w:tbl>
    <w:p w14:paraId="310043E2" w14:textId="77777777" w:rsidR="00827180" w:rsidRPr="00D46A8E" w:rsidRDefault="00827180" w:rsidP="00827180">
      <w:pPr>
        <w:tabs>
          <w:tab w:val="left" w:pos="12758"/>
        </w:tabs>
        <w:rPr>
          <w:sz w:val="28"/>
          <w:szCs w:val="28"/>
          <w:lang w:val="cy-GB"/>
        </w:rPr>
      </w:pPr>
    </w:p>
    <w:p w14:paraId="72390905" w14:textId="77777777" w:rsidR="00827180" w:rsidRPr="00D46A8E" w:rsidRDefault="00827180" w:rsidP="00827180">
      <w:pPr>
        <w:pStyle w:val="Heading1"/>
        <w:rPr>
          <w:sz w:val="28"/>
          <w:szCs w:val="28"/>
        </w:rPr>
      </w:pPr>
    </w:p>
    <w:p w14:paraId="111BEF71" w14:textId="77777777" w:rsidR="00827180" w:rsidRPr="00D46A8E" w:rsidRDefault="00827180" w:rsidP="00827180">
      <w:pPr>
        <w:rPr>
          <w:sz w:val="28"/>
          <w:szCs w:val="28"/>
        </w:rPr>
      </w:pPr>
    </w:p>
    <w:p w14:paraId="77BD87CE" w14:textId="77777777" w:rsidR="00827180" w:rsidRPr="00D46A8E" w:rsidRDefault="00827180" w:rsidP="00827180">
      <w:pPr>
        <w:rPr>
          <w:sz w:val="28"/>
          <w:szCs w:val="28"/>
        </w:rPr>
      </w:pPr>
    </w:p>
    <w:p w14:paraId="3D0FEE29" w14:textId="77777777" w:rsidR="00827180" w:rsidRPr="00D46A8E" w:rsidRDefault="00827180" w:rsidP="00827180">
      <w:pPr>
        <w:rPr>
          <w:sz w:val="28"/>
          <w:szCs w:val="28"/>
        </w:rPr>
      </w:pPr>
    </w:p>
    <w:p w14:paraId="27306C58" w14:textId="77777777" w:rsidR="00827180" w:rsidRPr="00D46A8E" w:rsidRDefault="00827180" w:rsidP="00827180">
      <w:pPr>
        <w:rPr>
          <w:sz w:val="28"/>
          <w:szCs w:val="28"/>
        </w:rPr>
      </w:pPr>
    </w:p>
    <w:p w14:paraId="07B93075" w14:textId="77777777" w:rsidR="00827180" w:rsidRPr="00D46A8E" w:rsidRDefault="00827180" w:rsidP="00827180">
      <w:pPr>
        <w:rPr>
          <w:sz w:val="28"/>
          <w:szCs w:val="28"/>
        </w:rPr>
      </w:pPr>
    </w:p>
    <w:p w14:paraId="6684ACBA" w14:textId="77777777" w:rsidR="00827180" w:rsidRPr="00D46A8E" w:rsidRDefault="00827180" w:rsidP="00827180">
      <w:pPr>
        <w:rPr>
          <w:sz w:val="28"/>
          <w:szCs w:val="28"/>
        </w:rPr>
      </w:pPr>
    </w:p>
    <w:p w14:paraId="0AE34C91" w14:textId="77777777" w:rsidR="00827180" w:rsidRPr="00D46A8E" w:rsidRDefault="00827180" w:rsidP="00827180">
      <w:pPr>
        <w:rPr>
          <w:sz w:val="28"/>
          <w:szCs w:val="28"/>
        </w:rPr>
      </w:pPr>
    </w:p>
    <w:p w14:paraId="4CFD06DB" w14:textId="77777777" w:rsidR="00827180" w:rsidRPr="00D46A8E" w:rsidRDefault="00827180" w:rsidP="00827180">
      <w:pPr>
        <w:rPr>
          <w:sz w:val="28"/>
          <w:szCs w:val="28"/>
        </w:rPr>
      </w:pPr>
    </w:p>
    <w:p w14:paraId="21FCD188" w14:textId="77777777" w:rsidR="00827180" w:rsidRPr="00D46A8E" w:rsidRDefault="00827180" w:rsidP="00827180">
      <w:pPr>
        <w:rPr>
          <w:sz w:val="28"/>
          <w:szCs w:val="28"/>
        </w:rPr>
      </w:pPr>
    </w:p>
    <w:p w14:paraId="7AFF1D4D" w14:textId="77777777" w:rsidR="00827180" w:rsidRPr="00D46A8E" w:rsidRDefault="00827180" w:rsidP="00827180">
      <w:pPr>
        <w:rPr>
          <w:sz w:val="28"/>
          <w:szCs w:val="28"/>
        </w:rPr>
      </w:pPr>
    </w:p>
    <w:p w14:paraId="28141D71" w14:textId="77777777" w:rsidR="00827180" w:rsidRPr="00D46A8E" w:rsidRDefault="00827180" w:rsidP="00827180">
      <w:pPr>
        <w:rPr>
          <w:sz w:val="28"/>
          <w:szCs w:val="28"/>
        </w:rPr>
      </w:pPr>
    </w:p>
    <w:p w14:paraId="26BA454E" w14:textId="77777777" w:rsidR="00827180" w:rsidRPr="00D46A8E" w:rsidRDefault="00827180" w:rsidP="00827180">
      <w:pPr>
        <w:rPr>
          <w:sz w:val="28"/>
          <w:szCs w:val="28"/>
        </w:rPr>
      </w:pPr>
    </w:p>
    <w:p w14:paraId="53017F3A" w14:textId="77777777" w:rsidR="00827180" w:rsidRPr="00D46A8E" w:rsidRDefault="00827180" w:rsidP="00827180">
      <w:pPr>
        <w:rPr>
          <w:sz w:val="28"/>
          <w:szCs w:val="28"/>
        </w:rPr>
      </w:pPr>
    </w:p>
    <w:p w14:paraId="7B7AAF41" w14:textId="77777777" w:rsidR="00827180" w:rsidRPr="00D46A8E" w:rsidRDefault="00827180" w:rsidP="00827180">
      <w:pPr>
        <w:rPr>
          <w:sz w:val="28"/>
          <w:szCs w:val="28"/>
        </w:rPr>
      </w:pPr>
    </w:p>
    <w:p w14:paraId="2CA252FD" w14:textId="77777777" w:rsidR="00827180" w:rsidRPr="00D46A8E" w:rsidRDefault="00827180" w:rsidP="00827180">
      <w:pPr>
        <w:rPr>
          <w:sz w:val="28"/>
          <w:szCs w:val="28"/>
        </w:rPr>
      </w:pPr>
    </w:p>
    <w:p w14:paraId="6A568FD8" w14:textId="77777777" w:rsidR="00827180" w:rsidRPr="00D46A8E" w:rsidRDefault="00827180" w:rsidP="00827180">
      <w:pPr>
        <w:rPr>
          <w:sz w:val="28"/>
          <w:szCs w:val="28"/>
        </w:rPr>
      </w:pPr>
    </w:p>
    <w:p w14:paraId="15D94CCE" w14:textId="77777777" w:rsidR="00827180" w:rsidRPr="00D46A8E" w:rsidRDefault="00827180" w:rsidP="00827180">
      <w:pPr>
        <w:rPr>
          <w:sz w:val="28"/>
          <w:szCs w:val="28"/>
        </w:rPr>
      </w:pPr>
    </w:p>
    <w:p w14:paraId="4C642D90" w14:textId="77777777" w:rsidR="00827180" w:rsidRPr="00D46A8E" w:rsidRDefault="00827180" w:rsidP="00827180">
      <w:pPr>
        <w:rPr>
          <w:sz w:val="28"/>
          <w:szCs w:val="28"/>
        </w:rPr>
      </w:pPr>
    </w:p>
    <w:p w14:paraId="3A34C607" w14:textId="77777777" w:rsidR="00827180" w:rsidRPr="00D46A8E" w:rsidRDefault="00827180" w:rsidP="00827180">
      <w:pPr>
        <w:rPr>
          <w:sz w:val="28"/>
          <w:szCs w:val="28"/>
        </w:rPr>
      </w:pPr>
    </w:p>
    <w:p w14:paraId="159DD6C8" w14:textId="77777777" w:rsidR="00827180" w:rsidRPr="00D46A8E" w:rsidRDefault="00827180" w:rsidP="00827180">
      <w:pPr>
        <w:rPr>
          <w:sz w:val="28"/>
          <w:szCs w:val="28"/>
        </w:rPr>
      </w:pPr>
    </w:p>
    <w:p w14:paraId="63458122" w14:textId="77777777" w:rsidR="00827180" w:rsidRPr="00D46A8E" w:rsidRDefault="00827180" w:rsidP="00827180">
      <w:pPr>
        <w:rPr>
          <w:sz w:val="28"/>
          <w:szCs w:val="28"/>
        </w:rPr>
      </w:pPr>
    </w:p>
    <w:p w14:paraId="7C77E451" w14:textId="77777777" w:rsidR="00827180" w:rsidRPr="00D46A8E" w:rsidRDefault="00827180" w:rsidP="00827180">
      <w:pPr>
        <w:rPr>
          <w:sz w:val="28"/>
          <w:szCs w:val="28"/>
        </w:rPr>
      </w:pPr>
    </w:p>
    <w:p w14:paraId="1E7EF801" w14:textId="77777777" w:rsidR="00827180" w:rsidRPr="00D46A8E" w:rsidRDefault="00827180" w:rsidP="00827180">
      <w:pPr>
        <w:rPr>
          <w:sz w:val="28"/>
          <w:szCs w:val="28"/>
        </w:rPr>
      </w:pPr>
    </w:p>
    <w:p w14:paraId="07FD0C84" w14:textId="77777777" w:rsidR="00827180" w:rsidRDefault="00827180" w:rsidP="00827180">
      <w:pPr>
        <w:rPr>
          <w:sz w:val="28"/>
          <w:szCs w:val="28"/>
        </w:rPr>
        <w:sectPr w:rsidR="00827180" w:rsidSect="00A53AE4">
          <w:pgSz w:w="16840" w:h="11900" w:orient="landscape"/>
          <w:pgMar w:top="1440" w:right="1440" w:bottom="1440" w:left="794" w:header="720" w:footer="720" w:gutter="0"/>
          <w:cols w:space="720"/>
          <w:docGrid w:linePitch="360"/>
        </w:sectPr>
      </w:pPr>
    </w:p>
    <w:p w14:paraId="11D5E8BE" w14:textId="77777777" w:rsidR="00827180" w:rsidRPr="00825827" w:rsidRDefault="00827180" w:rsidP="00827180">
      <w:pPr>
        <w:jc w:val="center"/>
        <w:rPr>
          <w:b/>
          <w:sz w:val="28"/>
          <w:szCs w:val="28"/>
          <w:lang w:val="cy-GB"/>
        </w:rPr>
      </w:pPr>
      <w:r>
        <w:rPr>
          <w:b/>
          <w:sz w:val="28"/>
          <w:szCs w:val="28"/>
          <w:lang w:val="cy-GB"/>
        </w:rPr>
        <w:lastRenderedPageBreak/>
        <w:t>Lesson Plan – Phase 1</w:t>
      </w:r>
    </w:p>
    <w:p w14:paraId="564E6AC2" w14:textId="77777777" w:rsidR="00827180" w:rsidRPr="00825827" w:rsidRDefault="00827180" w:rsidP="00827180">
      <w:pPr>
        <w:jc w:val="center"/>
        <w:rPr>
          <w:b/>
          <w:sz w:val="28"/>
          <w:szCs w:val="28"/>
          <w:lang w:val="cy-GB"/>
        </w:rPr>
      </w:pPr>
      <w:r w:rsidRPr="00825827">
        <w:rPr>
          <w:b/>
          <w:sz w:val="28"/>
          <w:szCs w:val="28"/>
          <w:lang w:val="cy-GB"/>
        </w:rPr>
        <w:t>Evaluation of the Learning Experience</w:t>
      </w:r>
    </w:p>
    <w:p w14:paraId="196274FD" w14:textId="77777777" w:rsidR="00827180" w:rsidRPr="00825827" w:rsidRDefault="00827180" w:rsidP="00827180">
      <w:pPr>
        <w:jc w:val="center"/>
        <w:rPr>
          <w:b/>
          <w:sz w:val="28"/>
          <w:szCs w:val="28"/>
          <w:lang w:val="cy-GB"/>
        </w:rPr>
      </w:pPr>
      <w:r w:rsidRPr="00825827">
        <w:rPr>
          <w:b/>
          <w:sz w:val="28"/>
          <w:szCs w:val="28"/>
          <w:lang w:val="cy-GB"/>
        </w:rPr>
        <w:t>(include references to QTS)</w:t>
      </w:r>
    </w:p>
    <w:p w14:paraId="712EBF96" w14:textId="77777777" w:rsidR="00827180" w:rsidRPr="00825827" w:rsidRDefault="00827180" w:rsidP="00827180">
      <w:pPr>
        <w:rPr>
          <w:sz w:val="28"/>
          <w:szCs w:val="28"/>
          <w:lang w:val="cy-GB"/>
        </w:rPr>
      </w:pPr>
    </w:p>
    <w:tbl>
      <w:tblPr>
        <w:tblStyle w:val="TableGrid3"/>
        <w:tblW w:w="0" w:type="auto"/>
        <w:tblLook w:val="04A0" w:firstRow="1" w:lastRow="0" w:firstColumn="1" w:lastColumn="0" w:noHBand="0" w:noVBand="1"/>
      </w:tblPr>
      <w:tblGrid>
        <w:gridCol w:w="1980"/>
        <w:gridCol w:w="7030"/>
      </w:tblGrid>
      <w:tr w:rsidR="00827180" w:rsidRPr="00825827" w14:paraId="4CA39569" w14:textId="77777777" w:rsidTr="00121EFD">
        <w:tc>
          <w:tcPr>
            <w:tcW w:w="9010" w:type="dxa"/>
            <w:gridSpan w:val="2"/>
            <w:shd w:val="clear" w:color="auto" w:fill="D9E2F3" w:themeFill="accent1" w:themeFillTint="33"/>
          </w:tcPr>
          <w:p w14:paraId="2978C7BE" w14:textId="77777777" w:rsidR="00827180" w:rsidRPr="00825827" w:rsidRDefault="00827180" w:rsidP="00121EFD">
            <w:pPr>
              <w:rPr>
                <w:b/>
                <w:lang w:val="cy-GB"/>
              </w:rPr>
            </w:pPr>
            <w:r w:rsidRPr="00825827">
              <w:rPr>
                <w:b/>
                <w:lang w:val="cy-GB"/>
              </w:rPr>
              <w:t>Evaluation of Pupil Learning</w:t>
            </w:r>
          </w:p>
          <w:p w14:paraId="19938D62" w14:textId="77777777" w:rsidR="00827180" w:rsidRPr="00825827" w:rsidRDefault="00827180" w:rsidP="00121EFD">
            <w:pPr>
              <w:rPr>
                <w:sz w:val="20"/>
                <w:szCs w:val="20"/>
                <w:lang w:val="cy-GB"/>
              </w:rPr>
            </w:pPr>
          </w:p>
        </w:tc>
      </w:tr>
      <w:tr w:rsidR="00827180" w:rsidRPr="00825827" w14:paraId="2447E730" w14:textId="77777777" w:rsidTr="00121EFD">
        <w:tc>
          <w:tcPr>
            <w:tcW w:w="1980" w:type="dxa"/>
            <w:shd w:val="clear" w:color="auto" w:fill="D9E2F3" w:themeFill="accent1" w:themeFillTint="33"/>
          </w:tcPr>
          <w:p w14:paraId="3AA7A873" w14:textId="77777777" w:rsidR="00827180" w:rsidRPr="00825827" w:rsidRDefault="00827180" w:rsidP="00121EFD">
            <w:pPr>
              <w:rPr>
                <w:sz w:val="20"/>
                <w:szCs w:val="20"/>
                <w:lang w:val="cy-GB"/>
              </w:rPr>
            </w:pPr>
            <w:r w:rsidRPr="00825827">
              <w:rPr>
                <w:sz w:val="20"/>
                <w:szCs w:val="20"/>
                <w:lang w:val="cy-GB"/>
              </w:rPr>
              <w:t>Evidence of Learning (including attitude to learning</w:t>
            </w:r>
            <w:r>
              <w:rPr>
                <w:sz w:val="20"/>
                <w:szCs w:val="20"/>
                <w:lang w:val="cy-GB"/>
              </w:rPr>
              <w:t xml:space="preserve"> over time)</w:t>
            </w:r>
            <w:r w:rsidRPr="00825827">
              <w:rPr>
                <w:sz w:val="20"/>
                <w:szCs w:val="20"/>
                <w:lang w:val="cy-GB"/>
              </w:rPr>
              <w:t>)</w:t>
            </w:r>
          </w:p>
        </w:tc>
        <w:tc>
          <w:tcPr>
            <w:tcW w:w="7030" w:type="dxa"/>
          </w:tcPr>
          <w:p w14:paraId="4CF60C4F" w14:textId="77777777" w:rsidR="00827180" w:rsidRPr="00825827" w:rsidRDefault="00827180" w:rsidP="00121EFD">
            <w:pPr>
              <w:rPr>
                <w:sz w:val="20"/>
                <w:szCs w:val="20"/>
                <w:lang w:val="cy-GB"/>
              </w:rPr>
            </w:pPr>
            <w:r w:rsidRPr="3EAA17D8">
              <w:rPr>
                <w:sz w:val="20"/>
                <w:szCs w:val="20"/>
                <w:lang w:val="cy-GB"/>
              </w:rPr>
              <w:t xml:space="preserve">The children are progressing in their speed of typing. The children were more able than an anticipated when it came to the production of the pictogram. The end product was evidenced via seesaw and all children trafflic lighted with green. This made me question whether the task was challenging enough for the learners. </w:t>
            </w:r>
          </w:p>
          <w:p w14:paraId="164305F3" w14:textId="77777777" w:rsidR="00827180" w:rsidRPr="00825827" w:rsidRDefault="00827180" w:rsidP="00121EFD">
            <w:pPr>
              <w:rPr>
                <w:sz w:val="20"/>
                <w:szCs w:val="20"/>
                <w:lang w:val="cy-GB"/>
              </w:rPr>
            </w:pPr>
          </w:p>
        </w:tc>
      </w:tr>
      <w:tr w:rsidR="00827180" w:rsidRPr="00825827" w14:paraId="32D51901" w14:textId="77777777" w:rsidTr="00121EFD">
        <w:trPr>
          <w:trHeight w:val="437"/>
        </w:trPr>
        <w:tc>
          <w:tcPr>
            <w:tcW w:w="1980" w:type="dxa"/>
            <w:shd w:val="clear" w:color="auto" w:fill="D9E2F3" w:themeFill="accent1" w:themeFillTint="33"/>
          </w:tcPr>
          <w:p w14:paraId="757CE0D8" w14:textId="77777777" w:rsidR="00827180" w:rsidRPr="00825827" w:rsidRDefault="00827180" w:rsidP="00121EFD">
            <w:pPr>
              <w:rPr>
                <w:sz w:val="20"/>
                <w:szCs w:val="20"/>
                <w:lang w:val="cy-GB"/>
              </w:rPr>
            </w:pPr>
            <w:r>
              <w:rPr>
                <w:sz w:val="20"/>
                <w:szCs w:val="20"/>
                <w:lang w:val="cy-GB"/>
              </w:rPr>
              <w:t xml:space="preserve">Next </w:t>
            </w:r>
            <w:r w:rsidRPr="00825827">
              <w:rPr>
                <w:sz w:val="20"/>
                <w:szCs w:val="20"/>
                <w:lang w:val="cy-GB"/>
              </w:rPr>
              <w:t>Steps for Progress</w:t>
            </w:r>
          </w:p>
          <w:p w14:paraId="52CAB874" w14:textId="77777777" w:rsidR="00827180" w:rsidRPr="00825827" w:rsidRDefault="00827180" w:rsidP="00121EFD">
            <w:pPr>
              <w:rPr>
                <w:sz w:val="20"/>
                <w:szCs w:val="20"/>
                <w:lang w:val="cy-GB"/>
              </w:rPr>
            </w:pPr>
          </w:p>
        </w:tc>
        <w:tc>
          <w:tcPr>
            <w:tcW w:w="7030" w:type="dxa"/>
          </w:tcPr>
          <w:p w14:paraId="461308E4" w14:textId="77777777" w:rsidR="00827180" w:rsidRPr="00825827" w:rsidRDefault="00827180" w:rsidP="00121EFD">
            <w:pPr>
              <w:rPr>
                <w:sz w:val="20"/>
                <w:szCs w:val="20"/>
                <w:lang w:val="cy-GB"/>
              </w:rPr>
            </w:pPr>
            <w:r w:rsidRPr="3EAA17D8">
              <w:rPr>
                <w:sz w:val="20"/>
                <w:szCs w:val="20"/>
                <w:lang w:val="cy-GB"/>
              </w:rPr>
              <w:t xml:space="preserve">If i was to do the lesson again, I would ensure the children peer assess eachother’s work by posting a comment on seesaw and then acting upon these comments on their work. </w:t>
            </w:r>
          </w:p>
          <w:p w14:paraId="6348E8FE" w14:textId="77777777" w:rsidR="00827180" w:rsidRDefault="00827180" w:rsidP="00121EFD">
            <w:pPr>
              <w:rPr>
                <w:sz w:val="20"/>
                <w:szCs w:val="20"/>
                <w:lang w:val="cy-GB"/>
              </w:rPr>
            </w:pPr>
          </w:p>
          <w:p w14:paraId="7F1F5420" w14:textId="77777777" w:rsidR="00827180" w:rsidRDefault="00827180" w:rsidP="00121EFD">
            <w:pPr>
              <w:rPr>
                <w:sz w:val="20"/>
                <w:szCs w:val="20"/>
                <w:lang w:val="cy-GB"/>
              </w:rPr>
            </w:pPr>
            <w:r w:rsidRPr="3EAA17D8">
              <w:rPr>
                <w:sz w:val="20"/>
                <w:szCs w:val="20"/>
                <w:lang w:val="cy-GB"/>
              </w:rPr>
              <w:t xml:space="preserve">The children also need to work upon their need to work upon their typing skills as much time was consumed by logging into hwb. </w:t>
            </w:r>
          </w:p>
          <w:p w14:paraId="6FEB597E" w14:textId="77777777" w:rsidR="00827180" w:rsidRPr="00825827" w:rsidRDefault="00827180" w:rsidP="00121EFD">
            <w:pPr>
              <w:rPr>
                <w:sz w:val="20"/>
                <w:szCs w:val="20"/>
                <w:lang w:val="cy-GB"/>
              </w:rPr>
            </w:pPr>
          </w:p>
        </w:tc>
      </w:tr>
    </w:tbl>
    <w:p w14:paraId="342D1A4C" w14:textId="77777777" w:rsidR="00827180" w:rsidRPr="00825827" w:rsidRDefault="00827180" w:rsidP="00827180">
      <w:pPr>
        <w:rPr>
          <w:sz w:val="20"/>
          <w:szCs w:val="20"/>
          <w:lang w:val="cy-GB"/>
        </w:rPr>
      </w:pPr>
    </w:p>
    <w:p w14:paraId="4156B4C5" w14:textId="77777777" w:rsidR="00827180" w:rsidRPr="00825827" w:rsidRDefault="00827180" w:rsidP="00827180">
      <w:pPr>
        <w:rPr>
          <w:sz w:val="20"/>
          <w:szCs w:val="20"/>
          <w:lang w:val="cy-GB"/>
        </w:rPr>
      </w:pPr>
    </w:p>
    <w:tbl>
      <w:tblPr>
        <w:tblStyle w:val="TableGrid3"/>
        <w:tblW w:w="0" w:type="auto"/>
        <w:tblLook w:val="04A0" w:firstRow="1" w:lastRow="0" w:firstColumn="1" w:lastColumn="0" w:noHBand="0" w:noVBand="1"/>
      </w:tblPr>
      <w:tblGrid>
        <w:gridCol w:w="1838"/>
        <w:gridCol w:w="7172"/>
      </w:tblGrid>
      <w:tr w:rsidR="00827180" w:rsidRPr="00825827" w14:paraId="3FE3BF3E" w14:textId="77777777" w:rsidTr="00121EFD">
        <w:tc>
          <w:tcPr>
            <w:tcW w:w="9010" w:type="dxa"/>
            <w:gridSpan w:val="2"/>
            <w:shd w:val="clear" w:color="auto" w:fill="D9E2F3" w:themeFill="accent1" w:themeFillTint="33"/>
          </w:tcPr>
          <w:p w14:paraId="3661B745" w14:textId="77777777" w:rsidR="00827180" w:rsidRPr="00825827" w:rsidRDefault="00827180" w:rsidP="00121EFD">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5DC09367" w14:textId="77777777" w:rsidR="00827180" w:rsidRPr="00825827" w:rsidRDefault="00827180" w:rsidP="00121EFD">
            <w:pPr>
              <w:rPr>
                <w:sz w:val="20"/>
                <w:szCs w:val="20"/>
                <w:lang w:val="cy-GB"/>
              </w:rPr>
            </w:pPr>
          </w:p>
        </w:tc>
      </w:tr>
      <w:tr w:rsidR="00827180" w:rsidRPr="00825827" w14:paraId="3AC4FDBC" w14:textId="77777777" w:rsidTr="00121EFD">
        <w:tc>
          <w:tcPr>
            <w:tcW w:w="1838" w:type="dxa"/>
            <w:shd w:val="clear" w:color="auto" w:fill="D9E2F3" w:themeFill="accent1" w:themeFillTint="33"/>
          </w:tcPr>
          <w:p w14:paraId="1F2C8BC9" w14:textId="77777777" w:rsidR="00827180" w:rsidRPr="00825827" w:rsidRDefault="00827180" w:rsidP="00121EFD">
            <w:pPr>
              <w:rPr>
                <w:sz w:val="20"/>
                <w:szCs w:val="20"/>
                <w:lang w:val="cy-GB"/>
              </w:rPr>
            </w:pPr>
            <w:r w:rsidRPr="00825827">
              <w:rPr>
                <w:sz w:val="20"/>
                <w:szCs w:val="20"/>
                <w:lang w:val="cy-GB"/>
              </w:rPr>
              <w:t xml:space="preserve">Evidence of my Effective Practice </w:t>
            </w:r>
          </w:p>
          <w:p w14:paraId="0AFB64D5" w14:textId="77777777" w:rsidR="00827180" w:rsidRPr="00825827" w:rsidRDefault="00827180" w:rsidP="00121EFD">
            <w:pPr>
              <w:rPr>
                <w:sz w:val="20"/>
                <w:szCs w:val="20"/>
                <w:lang w:val="cy-GB"/>
              </w:rPr>
            </w:pPr>
          </w:p>
          <w:p w14:paraId="6957E571" w14:textId="77777777" w:rsidR="00827180" w:rsidRPr="00825827" w:rsidRDefault="00827180" w:rsidP="00121EFD">
            <w:pPr>
              <w:rPr>
                <w:sz w:val="20"/>
                <w:szCs w:val="20"/>
                <w:lang w:val="cy-GB"/>
              </w:rPr>
            </w:pPr>
          </w:p>
        </w:tc>
        <w:tc>
          <w:tcPr>
            <w:tcW w:w="7172" w:type="dxa"/>
          </w:tcPr>
          <w:p w14:paraId="6C0A0461" w14:textId="77777777" w:rsidR="00827180" w:rsidRPr="00825827" w:rsidRDefault="00827180" w:rsidP="00121EFD">
            <w:pPr>
              <w:rPr>
                <w:sz w:val="20"/>
                <w:szCs w:val="20"/>
                <w:lang w:val="cy-GB"/>
              </w:rPr>
            </w:pPr>
            <w:r w:rsidRPr="3EAA17D8">
              <w:rPr>
                <w:sz w:val="20"/>
                <w:szCs w:val="20"/>
                <w:lang w:val="cy-GB"/>
              </w:rPr>
              <w:t xml:space="preserve">All learners grasped the lesson quickly and were able to interpret tally charts after some explanation. As well as this, MAT students completed the task without teacher input, making which made me feel as though the task was clear and simply explained. </w:t>
            </w:r>
          </w:p>
          <w:p w14:paraId="5756DF65" w14:textId="77777777" w:rsidR="00827180" w:rsidRPr="00825827" w:rsidRDefault="00827180" w:rsidP="00121EFD">
            <w:pPr>
              <w:rPr>
                <w:sz w:val="20"/>
                <w:szCs w:val="20"/>
                <w:lang w:val="cy-GB"/>
              </w:rPr>
            </w:pPr>
          </w:p>
        </w:tc>
      </w:tr>
      <w:tr w:rsidR="00827180" w:rsidRPr="00825827" w14:paraId="6444AEBF" w14:textId="77777777" w:rsidTr="00121EFD">
        <w:trPr>
          <w:trHeight w:val="437"/>
        </w:trPr>
        <w:tc>
          <w:tcPr>
            <w:tcW w:w="1838" w:type="dxa"/>
            <w:shd w:val="clear" w:color="auto" w:fill="D9E2F3" w:themeFill="accent1" w:themeFillTint="33"/>
          </w:tcPr>
          <w:p w14:paraId="3246D92F" w14:textId="77777777" w:rsidR="00827180" w:rsidRPr="00825827" w:rsidRDefault="00827180" w:rsidP="00121EFD">
            <w:pPr>
              <w:rPr>
                <w:sz w:val="20"/>
                <w:szCs w:val="20"/>
                <w:lang w:val="cy-GB"/>
              </w:rPr>
            </w:pPr>
            <w:r w:rsidRPr="00825827">
              <w:rPr>
                <w:sz w:val="20"/>
                <w:szCs w:val="20"/>
                <w:lang w:val="cy-GB"/>
              </w:rPr>
              <w:t>Areas for my Development</w:t>
            </w:r>
          </w:p>
          <w:p w14:paraId="6306A947" w14:textId="77777777" w:rsidR="00827180" w:rsidRPr="00825827" w:rsidRDefault="00827180" w:rsidP="00121EFD">
            <w:pPr>
              <w:rPr>
                <w:sz w:val="20"/>
                <w:szCs w:val="20"/>
                <w:lang w:val="cy-GB"/>
              </w:rPr>
            </w:pPr>
          </w:p>
          <w:p w14:paraId="1198F465" w14:textId="77777777" w:rsidR="00827180" w:rsidRPr="00825827" w:rsidRDefault="00827180" w:rsidP="00121EFD">
            <w:pPr>
              <w:rPr>
                <w:sz w:val="20"/>
                <w:szCs w:val="20"/>
                <w:lang w:val="cy-GB"/>
              </w:rPr>
            </w:pPr>
            <w:r w:rsidRPr="00825827">
              <w:rPr>
                <w:sz w:val="20"/>
                <w:szCs w:val="20"/>
                <w:lang w:val="cy-GB"/>
              </w:rPr>
              <w:t>Personal Targets for Progress</w:t>
            </w:r>
          </w:p>
          <w:p w14:paraId="33E473E0" w14:textId="77777777" w:rsidR="00827180" w:rsidRPr="00825827" w:rsidRDefault="00827180" w:rsidP="00121EFD">
            <w:pPr>
              <w:rPr>
                <w:sz w:val="20"/>
                <w:szCs w:val="20"/>
                <w:lang w:val="cy-GB"/>
              </w:rPr>
            </w:pPr>
          </w:p>
        </w:tc>
        <w:tc>
          <w:tcPr>
            <w:tcW w:w="7172" w:type="dxa"/>
          </w:tcPr>
          <w:p w14:paraId="5E3E2028" w14:textId="77777777" w:rsidR="00827180" w:rsidRPr="00825827" w:rsidRDefault="00827180" w:rsidP="00121EFD">
            <w:pPr>
              <w:rPr>
                <w:sz w:val="20"/>
                <w:szCs w:val="20"/>
                <w:lang w:val="cy-GB"/>
              </w:rPr>
            </w:pPr>
            <w:r w:rsidRPr="3EAA17D8">
              <w:rPr>
                <w:sz w:val="20"/>
                <w:szCs w:val="20"/>
                <w:lang w:val="cy-GB"/>
              </w:rPr>
              <w:t xml:space="preserve">However, to develop further, i will ensure that there is an extension task in place to challenge the MAT students further (as i underestimated how qyuickly they’d work through the set task. </w:t>
            </w:r>
          </w:p>
          <w:p w14:paraId="106478D3" w14:textId="77777777" w:rsidR="00827180" w:rsidRDefault="00827180" w:rsidP="00121EFD">
            <w:pPr>
              <w:rPr>
                <w:sz w:val="20"/>
                <w:szCs w:val="20"/>
                <w:lang w:val="cy-GB"/>
              </w:rPr>
            </w:pPr>
          </w:p>
          <w:p w14:paraId="797BE568" w14:textId="77777777" w:rsidR="00827180" w:rsidRDefault="00827180" w:rsidP="00121EFD">
            <w:pPr>
              <w:rPr>
                <w:sz w:val="20"/>
                <w:szCs w:val="20"/>
                <w:lang w:val="cy-GB"/>
              </w:rPr>
            </w:pPr>
            <w:r w:rsidRPr="3EAA17D8">
              <w:rPr>
                <w:sz w:val="20"/>
                <w:szCs w:val="20"/>
                <w:lang w:val="cy-GB"/>
              </w:rPr>
              <w:t xml:space="preserve">Thus, my target for next session is to ensure there is a challenging ET in place for MATs. </w:t>
            </w:r>
          </w:p>
          <w:p w14:paraId="211CADCF" w14:textId="77777777" w:rsidR="00827180" w:rsidRPr="00825827" w:rsidRDefault="00827180" w:rsidP="00121EFD">
            <w:pPr>
              <w:rPr>
                <w:sz w:val="20"/>
                <w:szCs w:val="20"/>
                <w:lang w:val="cy-GB"/>
              </w:rPr>
            </w:pPr>
          </w:p>
        </w:tc>
      </w:tr>
    </w:tbl>
    <w:p w14:paraId="39F0B957" w14:textId="77777777" w:rsidR="00827180" w:rsidRPr="00825827" w:rsidRDefault="00827180" w:rsidP="00827180">
      <w:pPr>
        <w:rPr>
          <w:sz w:val="20"/>
          <w:szCs w:val="20"/>
          <w:lang w:val="cy-GB"/>
        </w:rPr>
      </w:pPr>
    </w:p>
    <w:p w14:paraId="63032448" w14:textId="77777777" w:rsidR="00827180" w:rsidRPr="00825827" w:rsidRDefault="00827180" w:rsidP="00827180">
      <w:pPr>
        <w:rPr>
          <w:sz w:val="20"/>
          <w:szCs w:val="20"/>
          <w:lang w:val="cy-GB"/>
        </w:rPr>
      </w:pPr>
    </w:p>
    <w:p w14:paraId="0A93CAA8" w14:textId="77777777" w:rsidR="00827180" w:rsidRPr="00825827" w:rsidRDefault="00827180" w:rsidP="00827180">
      <w:pPr>
        <w:rPr>
          <w:sz w:val="20"/>
          <w:szCs w:val="20"/>
          <w:lang w:val="cy-GB"/>
        </w:rPr>
      </w:pPr>
    </w:p>
    <w:p w14:paraId="62D2431B" w14:textId="77777777" w:rsidR="00827180" w:rsidRPr="00D46A8E" w:rsidRDefault="00827180" w:rsidP="00827180">
      <w:pPr>
        <w:rPr>
          <w:sz w:val="28"/>
          <w:szCs w:val="28"/>
        </w:rPr>
      </w:pPr>
    </w:p>
    <w:p w14:paraId="376545DD" w14:textId="77777777" w:rsidR="00827180" w:rsidRPr="00D46A8E" w:rsidRDefault="00827180" w:rsidP="00827180">
      <w:pPr>
        <w:rPr>
          <w:sz w:val="28"/>
          <w:szCs w:val="28"/>
        </w:rPr>
      </w:pPr>
    </w:p>
    <w:p w14:paraId="43360E12" w14:textId="77777777" w:rsidR="00827180" w:rsidRPr="00D46A8E" w:rsidRDefault="00827180" w:rsidP="00827180">
      <w:pPr>
        <w:rPr>
          <w:sz w:val="28"/>
          <w:szCs w:val="28"/>
        </w:rPr>
      </w:pPr>
    </w:p>
    <w:p w14:paraId="0F537862" w14:textId="5D0126E2" w:rsidR="00827180" w:rsidRDefault="00827180" w:rsidP="00EF0BE1"/>
    <w:p w14:paraId="103D9501" w14:textId="258A063B" w:rsidR="00827180" w:rsidRDefault="00827180" w:rsidP="00EF0BE1"/>
    <w:p w14:paraId="3B1DC81F" w14:textId="00931A11" w:rsidR="00827180" w:rsidRDefault="00827180" w:rsidP="00EF0BE1"/>
    <w:p w14:paraId="265BB89F" w14:textId="27C67951" w:rsidR="00827180" w:rsidRDefault="00827180" w:rsidP="00EF0BE1"/>
    <w:p w14:paraId="0428D755" w14:textId="2DD98ADE" w:rsidR="00827180" w:rsidRDefault="00827180" w:rsidP="00EF0BE1"/>
    <w:p w14:paraId="0DB14493" w14:textId="64A07608" w:rsidR="00827180" w:rsidRDefault="00827180" w:rsidP="00EF0BE1"/>
    <w:p w14:paraId="7ADD030E" w14:textId="0BCB390F" w:rsidR="00827180" w:rsidRDefault="00827180" w:rsidP="00EF0BE1"/>
    <w:p w14:paraId="0E58A96D" w14:textId="7A687E2E" w:rsidR="00827180" w:rsidRDefault="00827180" w:rsidP="00EF0BE1"/>
    <w:p w14:paraId="15BDA4C6" w14:textId="2766EF5C" w:rsidR="00827180" w:rsidRDefault="00827180" w:rsidP="00EF0BE1"/>
    <w:p w14:paraId="32F97570" w14:textId="271B1B70" w:rsidR="00827180" w:rsidRDefault="00827180" w:rsidP="00EF0BE1"/>
    <w:p w14:paraId="55F851AE" w14:textId="326270AE" w:rsidR="00827180" w:rsidRDefault="00827180" w:rsidP="00EF0BE1"/>
    <w:p w14:paraId="05898F58" w14:textId="094CC511" w:rsidR="00827180" w:rsidRDefault="00827180" w:rsidP="00EF0BE1"/>
    <w:p w14:paraId="018652F5" w14:textId="77777777" w:rsidR="00827180" w:rsidRPr="00BA752A" w:rsidRDefault="00827180" w:rsidP="00827180">
      <w:pPr>
        <w:rPr>
          <w:b/>
        </w:rPr>
      </w:pPr>
      <w:r w:rsidRPr="00BA752A">
        <w:rPr>
          <w:b/>
        </w:rPr>
        <w:t>Mid Term Review Welsh Evidence:</w:t>
      </w:r>
    </w:p>
    <w:p w14:paraId="19292E6A" w14:textId="77777777" w:rsidR="00827180" w:rsidRDefault="00827180" w:rsidP="00827180">
      <w:r>
        <w:rPr>
          <w:noProof/>
        </w:rPr>
        <w:drawing>
          <wp:inline distT="0" distB="0" distL="0" distR="0" wp14:anchorId="3B95BC6F" wp14:editId="7A6ACFCD">
            <wp:extent cx="5727700" cy="19221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29 at 11.47.53.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1922145"/>
                    </a:xfrm>
                    <a:prstGeom prst="rect">
                      <a:avLst/>
                    </a:prstGeom>
                  </pic:spPr>
                </pic:pic>
              </a:graphicData>
            </a:graphic>
          </wp:inline>
        </w:drawing>
      </w:r>
    </w:p>
    <w:p w14:paraId="5BE64ED5" w14:textId="77777777" w:rsidR="00827180" w:rsidRDefault="00827180" w:rsidP="00827180"/>
    <w:p w14:paraId="2D6B1ACF" w14:textId="77777777" w:rsidR="00827180" w:rsidRDefault="00827180" w:rsidP="00827180">
      <w:r w:rsidRPr="00BA752A">
        <w:rPr>
          <w:b/>
        </w:rPr>
        <w:t>Lesson Observation Welsh Evidence:</w:t>
      </w:r>
      <w:r>
        <w:t xml:space="preserve"> </w:t>
      </w:r>
      <w:r>
        <w:rPr>
          <w:noProof/>
        </w:rPr>
        <w:drawing>
          <wp:inline distT="0" distB="0" distL="0" distR="0" wp14:anchorId="6EB2F7BC" wp14:editId="62D6E8B2">
            <wp:extent cx="5727700" cy="6883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29 at 12.25.00.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688340"/>
                    </a:xfrm>
                    <a:prstGeom prst="rect">
                      <a:avLst/>
                    </a:prstGeom>
                  </pic:spPr>
                </pic:pic>
              </a:graphicData>
            </a:graphic>
          </wp:inline>
        </w:drawing>
      </w:r>
    </w:p>
    <w:p w14:paraId="00F035B2" w14:textId="77777777" w:rsidR="00827180" w:rsidRDefault="00827180" w:rsidP="00827180"/>
    <w:p w14:paraId="1A488D83" w14:textId="77777777" w:rsidR="00827180" w:rsidRDefault="00827180" w:rsidP="00827180"/>
    <w:p w14:paraId="6C6995A2" w14:textId="77777777" w:rsidR="00827180" w:rsidRDefault="00827180" w:rsidP="00827180"/>
    <w:p w14:paraId="299E524A" w14:textId="77777777" w:rsidR="00827180" w:rsidRPr="004960DB" w:rsidRDefault="00827180" w:rsidP="00827180">
      <w:pPr>
        <w:rPr>
          <w:b/>
        </w:rPr>
      </w:pPr>
      <w:r>
        <w:rPr>
          <w:noProof/>
        </w:rPr>
        <w:drawing>
          <wp:anchor distT="0" distB="0" distL="114300" distR="114300" simplePos="0" relativeHeight="251660288" behindDoc="1" locked="0" layoutInCell="1" allowOverlap="1" wp14:anchorId="69A9E92D" wp14:editId="36634E7F">
            <wp:simplePos x="0" y="0"/>
            <wp:positionH relativeFrom="column">
              <wp:posOffset>3091180</wp:posOffset>
            </wp:positionH>
            <wp:positionV relativeFrom="paragraph">
              <wp:posOffset>337185</wp:posOffset>
            </wp:positionV>
            <wp:extent cx="2853690" cy="3973195"/>
            <wp:effectExtent l="0" t="0" r="3810" b="1905"/>
            <wp:wrapTight wrapText="bothSides">
              <wp:wrapPolygon edited="0">
                <wp:start x="0" y="0"/>
                <wp:lineTo x="0" y="21541"/>
                <wp:lineTo x="21533" y="21541"/>
                <wp:lineTo x="215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4-29 at 13.08.56.png"/>
                    <pic:cNvPicPr/>
                  </pic:nvPicPr>
                  <pic:blipFill>
                    <a:blip r:embed="rId18">
                      <a:extLst>
                        <a:ext uri="{28A0092B-C50C-407E-A947-70E740481C1C}">
                          <a14:useLocalDpi xmlns:a14="http://schemas.microsoft.com/office/drawing/2010/main" val="0"/>
                        </a:ext>
                      </a:extLst>
                    </a:blip>
                    <a:stretch>
                      <a:fillRect/>
                    </a:stretch>
                  </pic:blipFill>
                  <pic:spPr>
                    <a:xfrm>
                      <a:off x="0" y="0"/>
                      <a:ext cx="2853690" cy="3973195"/>
                    </a:xfrm>
                    <a:prstGeom prst="rect">
                      <a:avLst/>
                    </a:prstGeom>
                  </pic:spPr>
                </pic:pic>
              </a:graphicData>
            </a:graphic>
            <wp14:sizeRelH relativeFrom="page">
              <wp14:pctWidth>0</wp14:pctWidth>
            </wp14:sizeRelH>
            <wp14:sizeRelV relativeFrom="page">
              <wp14:pctHeight>0</wp14:pctHeight>
            </wp14:sizeRelV>
          </wp:anchor>
        </w:drawing>
      </w:r>
      <w:r w:rsidRPr="004960DB">
        <w:rPr>
          <w:b/>
        </w:rPr>
        <w:t>Examples of simple Welsh praise in marking:</w:t>
      </w:r>
    </w:p>
    <w:p w14:paraId="39C7A871" w14:textId="77777777" w:rsidR="00827180" w:rsidRDefault="00827180" w:rsidP="00827180">
      <w:r>
        <w:rPr>
          <w:noProof/>
        </w:rPr>
        <w:drawing>
          <wp:anchor distT="0" distB="0" distL="114300" distR="114300" simplePos="0" relativeHeight="251659264" behindDoc="1" locked="0" layoutInCell="1" allowOverlap="1" wp14:anchorId="1AC72E3D" wp14:editId="6645944D">
            <wp:simplePos x="0" y="0"/>
            <wp:positionH relativeFrom="column">
              <wp:posOffset>-359773</wp:posOffset>
            </wp:positionH>
            <wp:positionV relativeFrom="paragraph">
              <wp:posOffset>151583</wp:posOffset>
            </wp:positionV>
            <wp:extent cx="3616325" cy="3973195"/>
            <wp:effectExtent l="0" t="0" r="3175" b="1905"/>
            <wp:wrapTight wrapText="bothSides">
              <wp:wrapPolygon edited="0">
                <wp:start x="0" y="0"/>
                <wp:lineTo x="0" y="21541"/>
                <wp:lineTo x="21543" y="21541"/>
                <wp:lineTo x="215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29 at 13.08.45.png"/>
                    <pic:cNvPicPr/>
                  </pic:nvPicPr>
                  <pic:blipFill>
                    <a:blip r:embed="rId19">
                      <a:extLst>
                        <a:ext uri="{28A0092B-C50C-407E-A947-70E740481C1C}">
                          <a14:useLocalDpi xmlns:a14="http://schemas.microsoft.com/office/drawing/2010/main" val="0"/>
                        </a:ext>
                      </a:extLst>
                    </a:blip>
                    <a:stretch>
                      <a:fillRect/>
                    </a:stretch>
                  </pic:blipFill>
                  <pic:spPr>
                    <a:xfrm>
                      <a:off x="0" y="0"/>
                      <a:ext cx="3616325" cy="3973195"/>
                    </a:xfrm>
                    <a:prstGeom prst="rect">
                      <a:avLst/>
                    </a:prstGeom>
                  </pic:spPr>
                </pic:pic>
              </a:graphicData>
            </a:graphic>
            <wp14:sizeRelH relativeFrom="page">
              <wp14:pctWidth>0</wp14:pctWidth>
            </wp14:sizeRelH>
            <wp14:sizeRelV relativeFrom="page">
              <wp14:pctHeight>0</wp14:pctHeight>
            </wp14:sizeRelV>
          </wp:anchor>
        </w:drawing>
      </w:r>
    </w:p>
    <w:p w14:paraId="6130C316" w14:textId="16574C61" w:rsidR="00827180" w:rsidRDefault="00827180" w:rsidP="00EF0BE1"/>
    <w:p w14:paraId="2E19E920" w14:textId="331139D5" w:rsidR="00827180" w:rsidRDefault="00827180" w:rsidP="00EF0BE1"/>
    <w:p w14:paraId="36E4659D" w14:textId="731B0B94" w:rsidR="00827180" w:rsidRDefault="00827180" w:rsidP="00EF0BE1"/>
    <w:p w14:paraId="0BE868A0" w14:textId="77777777" w:rsidR="00827180" w:rsidRPr="00D57413" w:rsidRDefault="00827180" w:rsidP="00827180">
      <w:pPr>
        <w:jc w:val="center"/>
        <w:rPr>
          <w:b/>
          <w:sz w:val="28"/>
        </w:rPr>
      </w:pPr>
      <w:r w:rsidRPr="00D57413">
        <w:rPr>
          <w:b/>
          <w:sz w:val="28"/>
        </w:rPr>
        <w:t>Reflecting upon my use of Welsh in the classroom.</w:t>
      </w:r>
    </w:p>
    <w:p w14:paraId="6E027AFE" w14:textId="77777777" w:rsidR="00827180" w:rsidRDefault="00827180" w:rsidP="00827180"/>
    <w:p w14:paraId="70355D4E" w14:textId="77777777" w:rsidR="00827180" w:rsidRDefault="00827180" w:rsidP="00827180">
      <w:r>
        <w:t xml:space="preserve">Prior to beginning professional teaching experience one, I felt reasonably confident in my Welsh language speaking, reading and skills. This confidence came from having obtained good grades in both GCSE and A Level Welsh. However, Welsh is not my first language and when going to attend an English university to complete my undergraduate degree, my ability to converse fluently in the Welsh language gradually declined. Nevertheless, after a number of </w:t>
      </w:r>
      <w:proofErr w:type="spellStart"/>
      <w:r>
        <w:t>Cymraeg</w:t>
      </w:r>
      <w:proofErr w:type="spellEnd"/>
      <w:r>
        <w:t xml:space="preserve"> I </w:t>
      </w:r>
      <w:proofErr w:type="spellStart"/>
      <w:r>
        <w:t>Pawb</w:t>
      </w:r>
      <w:proofErr w:type="spellEnd"/>
      <w:r>
        <w:t xml:space="preserve"> lessons at UWTSD, my confidence grew in my level of incidental Welsh going into the classroom. </w:t>
      </w:r>
    </w:p>
    <w:p w14:paraId="4A495D11" w14:textId="77777777" w:rsidR="00827180" w:rsidRDefault="00827180" w:rsidP="00827180">
      <w:r>
        <w:t xml:space="preserve"> </w:t>
      </w:r>
    </w:p>
    <w:p w14:paraId="7B842605" w14:textId="77777777" w:rsidR="00827180" w:rsidRDefault="00827180" w:rsidP="00827180">
      <w:r>
        <w:t xml:space="preserve">When delivering lessons, it was apparent that my lessons lacked incidental Welsh and my use of Welsh around the school was low. This was due to the level of concentration on other aspects of teaching which I was nervous about. Therefore, Welsh soon became a weekly target of mine to work upon. As a step towards meeting my target, I firstly decided to concentrate on the use of Welsh commands in the classroom, these include: </w:t>
      </w:r>
    </w:p>
    <w:p w14:paraId="17B38DA6" w14:textId="77777777" w:rsidR="00827180" w:rsidRDefault="00827180" w:rsidP="00827180"/>
    <w:p w14:paraId="5E4DC849" w14:textId="77777777" w:rsidR="00827180" w:rsidRDefault="00827180" w:rsidP="00827180">
      <w:proofErr w:type="spellStart"/>
      <w:r>
        <w:t>Stopiwch</w:t>
      </w:r>
      <w:proofErr w:type="spellEnd"/>
      <w:r>
        <w:t xml:space="preserve"> </w:t>
      </w:r>
    </w:p>
    <w:p w14:paraId="69096E16" w14:textId="77777777" w:rsidR="00827180" w:rsidRDefault="00827180" w:rsidP="00827180">
      <w:proofErr w:type="spellStart"/>
      <w:r>
        <w:t>Gwrandwch</w:t>
      </w:r>
      <w:proofErr w:type="spellEnd"/>
      <w:r>
        <w:t xml:space="preserve"> </w:t>
      </w:r>
    </w:p>
    <w:p w14:paraId="29D12C78" w14:textId="77777777" w:rsidR="00827180" w:rsidRDefault="00827180" w:rsidP="00827180">
      <w:proofErr w:type="spellStart"/>
      <w:r>
        <w:t>Eisteddwch</w:t>
      </w:r>
      <w:proofErr w:type="spellEnd"/>
      <w:r>
        <w:t xml:space="preserve"> </w:t>
      </w:r>
    </w:p>
    <w:p w14:paraId="58A3AF57" w14:textId="77777777" w:rsidR="00827180" w:rsidRDefault="00827180" w:rsidP="00827180">
      <w:proofErr w:type="spellStart"/>
      <w:r>
        <w:t>Cerddwch</w:t>
      </w:r>
      <w:proofErr w:type="spellEnd"/>
      <w:r>
        <w:t xml:space="preserve"> </w:t>
      </w:r>
    </w:p>
    <w:p w14:paraId="1A8A7BD8" w14:textId="77777777" w:rsidR="00827180" w:rsidRDefault="00827180" w:rsidP="00827180">
      <w:proofErr w:type="spellStart"/>
      <w:r>
        <w:t>Sefwch</w:t>
      </w:r>
      <w:proofErr w:type="spellEnd"/>
      <w:r>
        <w:t xml:space="preserve"> </w:t>
      </w:r>
    </w:p>
    <w:p w14:paraId="4DBDBBC6" w14:textId="77777777" w:rsidR="00827180" w:rsidRDefault="00827180" w:rsidP="00827180">
      <w:proofErr w:type="spellStart"/>
      <w:r>
        <w:t>Tachluswch</w:t>
      </w:r>
      <w:proofErr w:type="spellEnd"/>
    </w:p>
    <w:p w14:paraId="02D97E83" w14:textId="77777777" w:rsidR="00827180" w:rsidRDefault="00827180" w:rsidP="00827180">
      <w:proofErr w:type="spellStart"/>
      <w:r>
        <w:t>Ewch</w:t>
      </w:r>
      <w:proofErr w:type="spellEnd"/>
      <w:r>
        <w:t xml:space="preserve"> </w:t>
      </w:r>
    </w:p>
    <w:p w14:paraId="6CD72A6C" w14:textId="77777777" w:rsidR="00827180" w:rsidRDefault="00827180" w:rsidP="00827180">
      <w:proofErr w:type="spellStart"/>
      <w:r>
        <w:t>Ysgrifennwch</w:t>
      </w:r>
      <w:proofErr w:type="spellEnd"/>
      <w:r>
        <w:t xml:space="preserve"> </w:t>
      </w:r>
    </w:p>
    <w:p w14:paraId="15837257" w14:textId="77777777" w:rsidR="00827180" w:rsidRDefault="00827180" w:rsidP="00827180">
      <w:proofErr w:type="spellStart"/>
      <w:r>
        <w:t>Rhedwch</w:t>
      </w:r>
      <w:proofErr w:type="spellEnd"/>
      <w:r>
        <w:t xml:space="preserve"> </w:t>
      </w:r>
    </w:p>
    <w:p w14:paraId="6EC63CCF" w14:textId="77777777" w:rsidR="00827180" w:rsidRDefault="00827180" w:rsidP="00827180">
      <w:proofErr w:type="spellStart"/>
      <w:r>
        <w:t>Peidiwch</w:t>
      </w:r>
      <w:proofErr w:type="spellEnd"/>
    </w:p>
    <w:p w14:paraId="4617BCCC" w14:textId="77777777" w:rsidR="00827180" w:rsidRDefault="00827180" w:rsidP="00827180"/>
    <w:p w14:paraId="17B2B1A8" w14:textId="77777777" w:rsidR="00827180" w:rsidRDefault="00827180" w:rsidP="00827180">
      <w:r>
        <w:t xml:space="preserve">And many more. </w:t>
      </w:r>
    </w:p>
    <w:p w14:paraId="3D5641D0" w14:textId="77777777" w:rsidR="00827180" w:rsidRDefault="00827180" w:rsidP="00827180">
      <w:r>
        <w:t xml:space="preserve"> </w:t>
      </w:r>
    </w:p>
    <w:p w14:paraId="3127A2DA" w14:textId="77777777" w:rsidR="00827180" w:rsidRDefault="00827180" w:rsidP="00827180">
      <w:r>
        <w:t xml:space="preserve">I set myself a target of introducing two Welsh commands every day. This worked well and quickly received improved feedback on my use of Welsh. I ensured I felt confident enough to use an extensive range of commands inside the classroom and around the school before using full sentences in the Welsh language. Despite quickly growing confidence in the use of commands in my lessons, I decided to keep the use of incidental Welsh as an ongoing weekly target to improve further. In the weeks following this, my confidence grew and after conversing my mentor, I slowly introduced welsh language in marking and feedback. Mostly through praise, using words such as: </w:t>
      </w:r>
    </w:p>
    <w:p w14:paraId="589F5A50" w14:textId="77777777" w:rsidR="00827180" w:rsidRDefault="00827180" w:rsidP="00827180"/>
    <w:p w14:paraId="74589616" w14:textId="77777777" w:rsidR="00827180" w:rsidRDefault="00827180" w:rsidP="00827180">
      <w:proofErr w:type="spellStart"/>
      <w:r>
        <w:t>Bendigedig</w:t>
      </w:r>
      <w:proofErr w:type="spellEnd"/>
    </w:p>
    <w:p w14:paraId="0582C0D5" w14:textId="77777777" w:rsidR="00827180" w:rsidRDefault="00827180" w:rsidP="00827180">
      <w:r>
        <w:t>Gwaith da</w:t>
      </w:r>
    </w:p>
    <w:p w14:paraId="042C6228" w14:textId="77777777" w:rsidR="00827180" w:rsidRDefault="00827180" w:rsidP="00827180">
      <w:proofErr w:type="spellStart"/>
      <w:r>
        <w:t>Dda</w:t>
      </w:r>
      <w:proofErr w:type="spellEnd"/>
      <w:r>
        <w:t xml:space="preserve"> </w:t>
      </w:r>
      <w:proofErr w:type="spellStart"/>
      <w:r>
        <w:t>iawn</w:t>
      </w:r>
      <w:proofErr w:type="spellEnd"/>
      <w:r>
        <w:t xml:space="preserve"> </w:t>
      </w:r>
    </w:p>
    <w:p w14:paraId="35BE438B" w14:textId="77777777" w:rsidR="00827180" w:rsidRDefault="00827180" w:rsidP="00827180">
      <w:proofErr w:type="spellStart"/>
      <w:r>
        <w:t>Gwych</w:t>
      </w:r>
      <w:proofErr w:type="spellEnd"/>
      <w:r>
        <w:t xml:space="preserve">. </w:t>
      </w:r>
    </w:p>
    <w:p w14:paraId="5F31E903" w14:textId="77777777" w:rsidR="00827180" w:rsidRDefault="00827180" w:rsidP="00827180"/>
    <w:p w14:paraId="18C4F6CD" w14:textId="77777777" w:rsidR="00827180" w:rsidRDefault="00827180" w:rsidP="00827180">
      <w:r>
        <w:t xml:space="preserve">During my time in my first professional teaching experience I attended a questioning workshop and this included techniques on embedding the use of the Welsh language into questioning. This was a brilliant workshop where I was able to converse with the other </w:t>
      </w:r>
      <w:r>
        <w:lastRenderedPageBreak/>
        <w:t xml:space="preserve">teaching staff in the school about Welsh language in questioning gathered many resources and ideas from this, in order to work upon adding extra Welsh into my lessons, particularly in questioning. These resources were (and still are) being used in order to improve upon and revise my Welsh abilities and forming new ways of embedding the language into every lesson. </w:t>
      </w:r>
    </w:p>
    <w:p w14:paraId="573CE0BA" w14:textId="77777777" w:rsidR="00827180" w:rsidRDefault="00827180" w:rsidP="00827180"/>
    <w:p w14:paraId="558619A2" w14:textId="77777777" w:rsidR="00827180" w:rsidRDefault="00827180" w:rsidP="00827180">
      <w:r>
        <w:t>I quickly noticed that the pupils within the classroom were more likely to use the Welsh language when there was some level of competition. I regularly directed Welsh games during ‘</w:t>
      </w:r>
      <w:proofErr w:type="spellStart"/>
      <w:r>
        <w:t>helpwr</w:t>
      </w:r>
      <w:proofErr w:type="spellEnd"/>
      <w:r>
        <w:t xml:space="preserve"> </w:t>
      </w:r>
      <w:proofErr w:type="spellStart"/>
      <w:r>
        <w:t>heddiw</w:t>
      </w:r>
      <w:proofErr w:type="spellEnd"/>
      <w:r>
        <w:t xml:space="preserve">’ sessions where points were awarded for the best questions and most detailed answers. This challenged and encouraged the pupils to improve their Welsh. Upon reflection, I would use competitive point scoring games in future practice as it definitely encouraged and stretched the pupils to use more Welsh. They were also very much enjoyed. </w:t>
      </w:r>
    </w:p>
    <w:p w14:paraId="1492426E" w14:textId="77777777" w:rsidR="00827180" w:rsidRDefault="00827180" w:rsidP="00827180"/>
    <w:p w14:paraId="4A0B42FD" w14:textId="77777777" w:rsidR="00827180" w:rsidRDefault="00827180" w:rsidP="00827180">
      <w:r>
        <w:t xml:space="preserve">My experience with the use of Welsh in this school allowed for my confidence to grow when using the Welsh language in my lessons and provided training and resources for </w:t>
      </w:r>
      <w:proofErr w:type="spellStart"/>
      <w:r>
        <w:t>furture</w:t>
      </w:r>
      <w:proofErr w:type="spellEnd"/>
      <w:r>
        <w:t xml:space="preserve"> practice. Despite having much room for further improvement and much more progress to make before my Welsh is considered brilliant, I now feel as though I am able to deliver a lesson with sufficient levels of Welsh language embedded in it, through commands, questions, praise and incidental phrases. </w:t>
      </w:r>
    </w:p>
    <w:p w14:paraId="6F981AE8" w14:textId="77777777" w:rsidR="00827180" w:rsidRDefault="00827180" w:rsidP="00EF0BE1">
      <w:bookmarkStart w:id="0" w:name="_GoBack"/>
      <w:bookmarkEnd w:id="0"/>
    </w:p>
    <w:sectPr w:rsidR="00827180"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55D44" w14:textId="77777777" w:rsidR="00C33571" w:rsidRDefault="00C33571" w:rsidP="00B24C18">
      <w:r>
        <w:separator/>
      </w:r>
    </w:p>
  </w:endnote>
  <w:endnote w:type="continuationSeparator" w:id="0">
    <w:p w14:paraId="0455A863" w14:textId="77777777" w:rsidR="00C33571" w:rsidRDefault="00C33571"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8092534"/>
      <w:docPartObj>
        <w:docPartGallery w:val="Page Numbers (Bottom of Page)"/>
        <w:docPartUnique/>
      </w:docPartObj>
    </w:sdtPr>
    <w:sdtEndPr>
      <w:rPr>
        <w:noProof/>
      </w:rPr>
    </w:sdtEndPr>
    <w:sdtContent>
      <w:p w14:paraId="627B036B" w14:textId="77777777" w:rsidR="00827180" w:rsidRDefault="00827180">
        <w:pPr>
          <w:pStyle w:val="Footer"/>
        </w:pPr>
        <w:r>
          <w:fldChar w:fldCharType="begin"/>
        </w:r>
        <w:r>
          <w:instrText xml:space="preserve"> PAGE   \* MERGEFORMAT </w:instrText>
        </w:r>
        <w:r>
          <w:fldChar w:fldCharType="separate"/>
        </w:r>
        <w:r>
          <w:rPr>
            <w:noProof/>
          </w:rPr>
          <w:t>2</w:t>
        </w:r>
        <w:r>
          <w:rPr>
            <w:noProof/>
          </w:rPr>
          <w:fldChar w:fldCharType="end"/>
        </w:r>
      </w:p>
    </w:sdtContent>
  </w:sdt>
  <w:p w14:paraId="243F0CF8" w14:textId="77777777" w:rsidR="00827180" w:rsidRDefault="008271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5164170"/>
      <w:docPartObj>
        <w:docPartGallery w:val="Page Numbers (Bottom of Page)"/>
        <w:docPartUnique/>
      </w:docPartObj>
    </w:sdtPr>
    <w:sdtEndPr>
      <w:rPr>
        <w:noProof/>
      </w:rPr>
    </w:sdtEndPr>
    <w:sdtContent>
      <w:p w14:paraId="43332774" w14:textId="77777777" w:rsidR="00827180" w:rsidRDefault="00827180">
        <w:pPr>
          <w:pStyle w:val="Footer"/>
        </w:pPr>
        <w:r>
          <w:fldChar w:fldCharType="begin"/>
        </w:r>
        <w:r>
          <w:instrText xml:space="preserve"> PAGE   \* MERGEFORMAT </w:instrText>
        </w:r>
        <w:r>
          <w:fldChar w:fldCharType="separate"/>
        </w:r>
        <w:r>
          <w:rPr>
            <w:noProof/>
          </w:rPr>
          <w:t>2</w:t>
        </w:r>
        <w:r>
          <w:rPr>
            <w:noProof/>
          </w:rPr>
          <w:fldChar w:fldCharType="end"/>
        </w:r>
      </w:p>
    </w:sdtContent>
  </w:sdt>
  <w:p w14:paraId="1C7D7691" w14:textId="77777777" w:rsidR="00827180" w:rsidRDefault="00827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92A05" w14:textId="77777777" w:rsidR="00C33571" w:rsidRDefault="00C33571" w:rsidP="00B24C18">
      <w:r>
        <w:separator/>
      </w:r>
    </w:p>
  </w:footnote>
  <w:footnote w:type="continuationSeparator" w:id="0">
    <w:p w14:paraId="2E10C7F2" w14:textId="77777777" w:rsidR="00C33571" w:rsidRDefault="00C33571"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BD5FC" w14:textId="77777777" w:rsidR="00827180" w:rsidRDefault="00827180">
    <w:pPr>
      <w:pStyle w:val="Header"/>
    </w:pPr>
    <w:r>
      <w:rPr>
        <w:noProof/>
        <w:lang w:eastAsia="en-GB"/>
      </w:rPr>
      <w:drawing>
        <wp:anchor distT="0" distB="0" distL="114300" distR="114300" simplePos="0" relativeHeight="251660288" behindDoc="1" locked="0" layoutInCell="1" allowOverlap="1" wp14:anchorId="576E9C1D" wp14:editId="4967F574">
          <wp:simplePos x="0" y="0"/>
          <wp:positionH relativeFrom="column">
            <wp:posOffset>-914121</wp:posOffset>
          </wp:positionH>
          <wp:positionV relativeFrom="page">
            <wp:posOffset>22225</wp:posOffset>
          </wp:positionV>
          <wp:extent cx="7538225" cy="10654638"/>
          <wp:effectExtent l="0" t="0" r="571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C48AC" w14:textId="77777777" w:rsidR="00827180" w:rsidRDefault="0082718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9169C" w14:textId="77777777" w:rsidR="00827180" w:rsidRDefault="00827180">
    <w:pPr>
      <w:pStyle w:val="Header"/>
    </w:pPr>
    <w:r>
      <w:rPr>
        <w:noProof/>
        <w:lang w:eastAsia="en-GB"/>
      </w:rPr>
      <w:drawing>
        <wp:anchor distT="0" distB="0" distL="114300" distR="114300" simplePos="0" relativeHeight="251662336" behindDoc="1" locked="0" layoutInCell="1" allowOverlap="1" wp14:anchorId="1EB35B5F" wp14:editId="61C4FBEA">
          <wp:simplePos x="0" y="0"/>
          <wp:positionH relativeFrom="column">
            <wp:posOffset>-914121</wp:posOffset>
          </wp:positionH>
          <wp:positionV relativeFrom="page">
            <wp:posOffset>22225</wp:posOffset>
          </wp:positionV>
          <wp:extent cx="7538225" cy="10654638"/>
          <wp:effectExtent l="0" t="0" r="5715"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CC035" w14:textId="77777777" w:rsidR="00827180" w:rsidRDefault="008271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52FB1"/>
    <w:multiLevelType w:val="hybridMultilevel"/>
    <w:tmpl w:val="C76AD55E"/>
    <w:lvl w:ilvl="0" w:tplc="E8B874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060F9E"/>
    <w:multiLevelType w:val="hybridMultilevel"/>
    <w:tmpl w:val="D71859FE"/>
    <w:lvl w:ilvl="0" w:tplc="E50C885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432F2"/>
    <w:rsid w:val="00045D70"/>
    <w:rsid w:val="00063D4A"/>
    <w:rsid w:val="000973E5"/>
    <w:rsid w:val="000B6B62"/>
    <w:rsid w:val="000E5C05"/>
    <w:rsid w:val="00167F75"/>
    <w:rsid w:val="002B2D5B"/>
    <w:rsid w:val="002F72F8"/>
    <w:rsid w:val="0031228F"/>
    <w:rsid w:val="003502C7"/>
    <w:rsid w:val="003770F9"/>
    <w:rsid w:val="003B005D"/>
    <w:rsid w:val="003D443E"/>
    <w:rsid w:val="0040291F"/>
    <w:rsid w:val="00405745"/>
    <w:rsid w:val="00467647"/>
    <w:rsid w:val="004847B6"/>
    <w:rsid w:val="004B73CD"/>
    <w:rsid w:val="004E1B77"/>
    <w:rsid w:val="00500FF5"/>
    <w:rsid w:val="005404E0"/>
    <w:rsid w:val="005B7769"/>
    <w:rsid w:val="00610C4A"/>
    <w:rsid w:val="00645E24"/>
    <w:rsid w:val="006953EE"/>
    <w:rsid w:val="006E32EF"/>
    <w:rsid w:val="00713823"/>
    <w:rsid w:val="0072708A"/>
    <w:rsid w:val="00770F67"/>
    <w:rsid w:val="007B65F8"/>
    <w:rsid w:val="00816DB9"/>
    <w:rsid w:val="00825827"/>
    <w:rsid w:val="00825DEF"/>
    <w:rsid w:val="00827180"/>
    <w:rsid w:val="008723DA"/>
    <w:rsid w:val="00896514"/>
    <w:rsid w:val="008B2B15"/>
    <w:rsid w:val="009A03EA"/>
    <w:rsid w:val="009C26DA"/>
    <w:rsid w:val="009D68DF"/>
    <w:rsid w:val="00A46632"/>
    <w:rsid w:val="00A53AE4"/>
    <w:rsid w:val="00AA5380"/>
    <w:rsid w:val="00AF532A"/>
    <w:rsid w:val="00B02BEF"/>
    <w:rsid w:val="00B0430A"/>
    <w:rsid w:val="00B24C18"/>
    <w:rsid w:val="00B41DB6"/>
    <w:rsid w:val="00B42034"/>
    <w:rsid w:val="00B509D4"/>
    <w:rsid w:val="00B85948"/>
    <w:rsid w:val="00BB582B"/>
    <w:rsid w:val="00BC35BE"/>
    <w:rsid w:val="00BE5E13"/>
    <w:rsid w:val="00BF5170"/>
    <w:rsid w:val="00C33571"/>
    <w:rsid w:val="00D060A6"/>
    <w:rsid w:val="00D46A8E"/>
    <w:rsid w:val="00D5259C"/>
    <w:rsid w:val="00D91956"/>
    <w:rsid w:val="00DB1D3B"/>
    <w:rsid w:val="00E75960"/>
    <w:rsid w:val="00EB6268"/>
    <w:rsid w:val="00EC0A98"/>
    <w:rsid w:val="00EE0418"/>
    <w:rsid w:val="00EE0AC1"/>
    <w:rsid w:val="00EF0BE1"/>
    <w:rsid w:val="00F15754"/>
    <w:rsid w:val="00F636FF"/>
    <w:rsid w:val="00F707F4"/>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E9A11FE1-EBD3-D946-B02B-0B76E91D0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827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3.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0</TotalTime>
  <Pages>14</Pages>
  <Words>2010</Words>
  <Characters>11459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Nyree Walters (1600231)</cp:lastModifiedBy>
  <cp:revision>2</cp:revision>
  <dcterms:created xsi:type="dcterms:W3CDTF">2020-05-06T09:49:00Z</dcterms:created>
  <dcterms:modified xsi:type="dcterms:W3CDTF">2020-05-06T09:49:00Z</dcterms:modified>
</cp:coreProperties>
</file>