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E5D70" w14:textId="569F7D17"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393379C3" w14:textId="730849D6" w:rsidR="00C6554A" w:rsidRDefault="00FC4250" w:rsidP="00C6554A">
      <w:pPr>
        <w:pStyle w:val="Title"/>
      </w:pPr>
      <w:r>
        <w:t>Project Report</w:t>
      </w:r>
    </w:p>
    <w:p w14:paraId="06D31326" w14:textId="04F3CDF1" w:rsidR="00C6554A" w:rsidRPr="00D5413C" w:rsidRDefault="00FC4250" w:rsidP="00C6554A">
      <w:pPr>
        <w:pStyle w:val="Subtitle"/>
      </w:pPr>
      <w:r>
        <w:t>Embedded C</w:t>
      </w:r>
    </w:p>
    <w:p w14:paraId="6A923C18" w14:textId="7565162D" w:rsidR="00C6554A" w:rsidRDefault="00FC4250" w:rsidP="00C6554A">
      <w:pPr>
        <w:pStyle w:val="ContactInfo"/>
      </w:pPr>
      <w:r>
        <w:t>Martin White</w:t>
      </w:r>
      <w:r w:rsidR="00C6554A">
        <w:t xml:space="preserve"> | </w:t>
      </w:r>
      <w:r>
        <w:t>Embedded Electronics</w:t>
      </w:r>
      <w:r w:rsidR="00C6554A">
        <w:t xml:space="preserve"> |</w:t>
      </w:r>
      <w:r w:rsidR="00C6554A" w:rsidRPr="00D5413C">
        <w:t xml:space="preserve"> </w:t>
      </w:r>
      <w:r>
        <w:t>30/03/2024</w:t>
      </w:r>
      <w:r w:rsidR="00C6554A">
        <w:br w:type="page"/>
      </w:r>
    </w:p>
    <w:p w14:paraId="071853C4" w14:textId="73730C7E" w:rsidR="00C6554A" w:rsidRDefault="00FC4250" w:rsidP="00C6554A">
      <w:pPr>
        <w:pStyle w:val="Heading1"/>
      </w:pPr>
      <w:r>
        <w:lastRenderedPageBreak/>
        <w:t>Introduction</w:t>
      </w:r>
    </w:p>
    <w:p w14:paraId="19FCD9EB" w14:textId="2AA668A7" w:rsidR="00C6554A" w:rsidRDefault="00AB5F21" w:rsidP="00AB5F21">
      <w:pPr>
        <w:pStyle w:val="ListBullet"/>
        <w:numPr>
          <w:ilvl w:val="0"/>
          <w:numId w:val="0"/>
        </w:numPr>
      </w:pPr>
      <w:r>
        <w:t>For this project I was given a proteus board that had been premade</w:t>
      </w:r>
      <w:r>
        <w:t xml:space="preserve"> and was tasked to complete various tasks using the C coding language</w:t>
      </w:r>
      <w:r>
        <w:t xml:space="preserve">. I </w:t>
      </w:r>
      <w:r>
        <w:t>was instructed to follow the</w:t>
      </w:r>
      <w:r>
        <w:t xml:space="preserve"> brief</w:t>
      </w:r>
      <w:r>
        <w:t>s</w:t>
      </w:r>
      <w:r>
        <w:t xml:space="preserve"> description</w:t>
      </w:r>
      <w:r>
        <w:t xml:space="preserve"> and to ensure that each task was completed as required.</w:t>
      </w:r>
    </w:p>
    <w:p w14:paraId="56DFDEBD" w14:textId="1AC9DCE6" w:rsidR="00AB5F21" w:rsidRDefault="00AB5F21" w:rsidP="00AB5F21">
      <w:pPr>
        <w:pStyle w:val="ListBullet"/>
        <w:numPr>
          <w:ilvl w:val="0"/>
          <w:numId w:val="0"/>
        </w:numPr>
      </w:pPr>
      <w:r>
        <w:t>There was a various number of tasks provided for myself to complete utilizing all aspects of the proteus file that was provided to me.</w:t>
      </w:r>
    </w:p>
    <w:p w14:paraId="0EAFDE70" w14:textId="77777777" w:rsidR="00AB5F21" w:rsidRPr="00514122" w:rsidRDefault="00AB5F21" w:rsidP="00AB5F21">
      <w:pPr>
        <w:pStyle w:val="ListBullet"/>
        <w:numPr>
          <w:ilvl w:val="0"/>
          <w:numId w:val="0"/>
        </w:numPr>
        <w:ind w:left="720" w:hanging="360"/>
      </w:pPr>
    </w:p>
    <w:p w14:paraId="1440BFED" w14:textId="61AA02EF" w:rsidR="00C6554A" w:rsidRPr="00D5413C" w:rsidRDefault="00D354D2" w:rsidP="00805ADE">
      <w:pPr>
        <w:pStyle w:val="Heading1"/>
      </w:pPr>
      <w:r>
        <w:t>SW1-B</w:t>
      </w:r>
    </w:p>
    <w:p w14:paraId="5A35094A" w14:textId="2E1FA43A" w:rsidR="00000000" w:rsidRDefault="00AE1CEA" w:rsidP="00AE1CEA">
      <w:r>
        <w:t xml:space="preserve">Thie task was to create a block of code that when the SW </w:t>
      </w:r>
      <w:r w:rsidR="002F196D">
        <w:t>which</w:t>
      </w:r>
      <w:r>
        <w:t xml:space="preserve"> was set to the B port it would do any of the following. I had to make sure that if the value on the variable resistor was set below 75 then it would cause the Motor too rotate clockwise</w:t>
      </w:r>
      <w:r w:rsidR="002F196D">
        <w:t>, If the variable resistor had a value higher than 175 the motor would rotate anti clockwise.</w:t>
      </w:r>
      <w:r w:rsidR="002B5683">
        <w:t xml:space="preserve"> If the value was between the two values the motor would not be operational at all so would not rotate.</w:t>
      </w:r>
      <w:r w:rsidR="00E83D09">
        <w:t xml:space="preserve"> This was done by using the ADC which had been set up prior which would read the value of the variable resistor and stating that if it was higher or lower to the selected values then the motor would react accordingly. I also had to have the ADC value show on to the LCD screen.</w:t>
      </w:r>
    </w:p>
    <w:p w14:paraId="3198BDCC" w14:textId="13A73A1F" w:rsidR="00805ADE" w:rsidRPr="00D5413C" w:rsidRDefault="00805ADE" w:rsidP="00805ADE">
      <w:pPr>
        <w:pStyle w:val="Heading1"/>
      </w:pPr>
      <w:r>
        <w:t>SW1-</w:t>
      </w:r>
      <w:r>
        <w:t>C</w:t>
      </w:r>
    </w:p>
    <w:p w14:paraId="6EB70994" w14:textId="77777777" w:rsidR="00986587" w:rsidRDefault="0087664A">
      <w:r>
        <w:t xml:space="preserve">This task was the “Kitt mode” task, the purpose of this task was that when the SW switch was set too C it would make the LEDs pulse to resemble the beloved tv character KITT car. While this is going on the </w:t>
      </w:r>
      <w:r w:rsidR="0040604C">
        <w:t>“KITT mode” was required to be printed on both the LCD display and shown once on the virtual terminal.</w:t>
      </w:r>
      <w:r w:rsidR="00B535CB">
        <w:t xml:space="preserve"> The approach I took for this task was to manually type out every single led change instead of creating a sub routine that would cycle through. I did this be declaring every LED that was to be used in the dependencies and then alternating through them with a 150ms delay from left to right then back to left. As for displaying “Kit mod</w:t>
      </w:r>
      <w:r w:rsidR="00986587">
        <w:t xml:space="preserve">e” on the LCD screen I used a simple clear screen and print command to ensure that the screen would display “kit mode”. </w:t>
      </w:r>
    </w:p>
    <w:p w14:paraId="52ECEF94" w14:textId="7F1202D1" w:rsidR="00805ADE" w:rsidRDefault="00986587">
      <w:r>
        <w:t xml:space="preserve">And </w:t>
      </w:r>
      <w:proofErr w:type="gramStart"/>
      <w:r>
        <w:t>finally</w:t>
      </w:r>
      <w:proofErr w:type="gramEnd"/>
      <w:r>
        <w:t xml:space="preserve"> I had to have “kit mode” onto the virtual console as well. I did this by once again using the print command but this time instead of using “</w:t>
      </w:r>
      <w:proofErr w:type="spellStart"/>
      <w:proofErr w:type="gramStart"/>
      <w:r>
        <w:t>printf</w:t>
      </w:r>
      <w:proofErr w:type="spellEnd"/>
      <w:r>
        <w:t>(</w:t>
      </w:r>
      <w:proofErr w:type="spellStart"/>
      <w:proofErr w:type="gramEnd"/>
      <w:r>
        <w:t>lcd_putc</w:t>
      </w:r>
      <w:proofErr w:type="spellEnd"/>
      <w:r>
        <w:t xml:space="preserve">” I used </w:t>
      </w:r>
      <w:proofErr w:type="spellStart"/>
      <w:r>
        <w:t>printf</w:t>
      </w:r>
      <w:proofErr w:type="spellEnd"/>
      <w:r>
        <w:t xml:space="preserve">( “kit mode\r\n”) which would print onto the </w:t>
      </w:r>
      <w:proofErr w:type="spellStart"/>
      <w:r>
        <w:t>vitural</w:t>
      </w:r>
      <w:proofErr w:type="spellEnd"/>
      <w:r>
        <w:t xml:space="preserve"> display, so that this would only happen once I used an if command that if the module was set to 3 the </w:t>
      </w:r>
      <w:proofErr w:type="spellStart"/>
      <w:r>
        <w:t>vitural</w:t>
      </w:r>
      <w:proofErr w:type="spellEnd"/>
      <w:r>
        <w:t xml:space="preserve"> command would not execute a second time but the test of the sequence would continue as normal.</w:t>
      </w:r>
    </w:p>
    <w:p w14:paraId="1E25D207" w14:textId="77777777" w:rsidR="00986587" w:rsidRDefault="00986587"/>
    <w:p w14:paraId="43CBBF80" w14:textId="77777777" w:rsidR="00986587" w:rsidRDefault="00986587"/>
    <w:p w14:paraId="49FFEB66" w14:textId="74C46D23" w:rsidR="00805ADE" w:rsidRPr="00D5413C" w:rsidRDefault="00805ADE" w:rsidP="00805ADE">
      <w:pPr>
        <w:pStyle w:val="Heading1"/>
      </w:pPr>
      <w:r>
        <w:t>SW1-</w:t>
      </w:r>
      <w:r>
        <w:t>A</w:t>
      </w:r>
    </w:p>
    <w:p w14:paraId="0E23A8C5" w14:textId="0691C3BF" w:rsidR="00986587" w:rsidRDefault="0043420D" w:rsidP="00986587">
      <w:r>
        <w:t xml:space="preserve">SW1-A was arguable the easiest of the 4 tasks provided as it was utilizing steps that had already been used in prior tasks. I simply had to create a routine that would clear the LCD screen move the text line to the </w:t>
      </w:r>
      <w:proofErr w:type="spellStart"/>
      <w:r>
        <w:t>centre</w:t>
      </w:r>
      <w:proofErr w:type="spellEnd"/>
      <w:r>
        <w:t xml:space="preserve"> of the screen and then make it display the ADC value of the variable resistor as well as ensuring that it was displayed on the virtual terminal.</w:t>
      </w:r>
    </w:p>
    <w:p w14:paraId="4549CECC" w14:textId="2A046E58" w:rsidR="0043420D" w:rsidRDefault="0043420D" w:rsidP="00986587">
      <w:r>
        <w:t xml:space="preserve">I did this by using the ADC value that I had set up for SW1-B and using the </w:t>
      </w:r>
      <w:proofErr w:type="spellStart"/>
      <w:r>
        <w:t>printf</w:t>
      </w:r>
      <w:proofErr w:type="spellEnd"/>
      <w:r>
        <w:t xml:space="preserve"> command for both “</w:t>
      </w:r>
      <w:proofErr w:type="spellStart"/>
      <w:r>
        <w:t>lcd_putc</w:t>
      </w:r>
      <w:proofErr w:type="spellEnd"/>
      <w:r>
        <w:t xml:space="preserve">” and </w:t>
      </w:r>
      <w:proofErr w:type="spellStart"/>
      <w:r>
        <w:t>printf</w:t>
      </w:r>
      <w:proofErr w:type="spellEnd"/>
      <w:r>
        <w:t xml:space="preserve"> “\r\n” this would ensure that the ADC value was displayed on both displays while SW1-A was active</w:t>
      </w:r>
    </w:p>
    <w:p w14:paraId="71A7A113" w14:textId="77777777" w:rsidR="00805ADE" w:rsidRDefault="00805ADE" w:rsidP="002F196D">
      <w:pPr>
        <w:jc w:val="right"/>
      </w:pPr>
    </w:p>
    <w:p w14:paraId="4354E7AD" w14:textId="6600A40E" w:rsidR="00805ADE" w:rsidRPr="00D5413C" w:rsidRDefault="00805ADE" w:rsidP="00805ADE">
      <w:pPr>
        <w:pStyle w:val="Heading1"/>
      </w:pPr>
      <w:r>
        <w:t>SW1-</w:t>
      </w:r>
      <w:r>
        <w:t>D</w:t>
      </w:r>
    </w:p>
    <w:p w14:paraId="1E48A4F3" w14:textId="505D8FAB" w:rsidR="00805ADE" w:rsidRPr="00AB5F21" w:rsidRDefault="00986587" w:rsidP="00986587">
      <w:pPr>
        <w:rPr>
          <w:color w:val="FF0000"/>
          <w:u w:val="single"/>
        </w:rPr>
      </w:pPr>
      <w:r>
        <w:t>When SW1-D is selected pressing the button will make Motor A rotate clockwise as long as the button is depressed, and the motor will stop when released. The status of the button is to be displayed on the LCD on line 3 and echoed once on the virtual terminal.</w:t>
      </w:r>
    </w:p>
    <w:p w14:paraId="5F567FB1" w14:textId="77777777" w:rsidR="003F768A" w:rsidRDefault="003F768A" w:rsidP="00986587"/>
    <w:p w14:paraId="4D013790" w14:textId="7E55426C" w:rsidR="003F768A" w:rsidRDefault="003F768A" w:rsidP="00986587">
      <w:r>
        <w:t>For SW1-D the task was to make the motor rotate clockwise while the button on the board is pressed</w:t>
      </w:r>
      <w:r w:rsidR="00AB5F21">
        <w:t xml:space="preserve"> if the button was not pressed the motor would not rotate. While this is happening both the LCD screen and the virtual display would be updated in a similar way to previous tasks with either “button pressed” or “button released”</w:t>
      </w:r>
      <w:proofErr w:type="gramStart"/>
      <w:r w:rsidR="00AB5F21">
        <w:t>/”NOT</w:t>
      </w:r>
      <w:proofErr w:type="gramEnd"/>
      <w:r w:rsidR="00AB5F21">
        <w:t>”</w:t>
      </w:r>
    </w:p>
    <w:p w14:paraId="2910C2A4" w14:textId="77777777" w:rsidR="00805ADE" w:rsidRDefault="00805ADE"/>
    <w:p w14:paraId="6212F3A5" w14:textId="28D56977" w:rsidR="00AB5F21" w:rsidRDefault="00AB5F21" w:rsidP="00AB5F21">
      <w:pPr>
        <w:pStyle w:val="Heading1"/>
      </w:pPr>
      <w:r>
        <w:t>Conclusion</w:t>
      </w:r>
    </w:p>
    <w:p w14:paraId="1D104003" w14:textId="75D198F9" w:rsidR="00CC7158" w:rsidRDefault="00CC7158" w:rsidP="00CC7158">
      <w:r>
        <w:t xml:space="preserve">Reflecting on this project, it becomes clear that each task undertaken with the Proteus board has been an important learning opportunity, </w:t>
      </w:r>
      <w:r>
        <w:t>teaching me new skills that concern</w:t>
      </w:r>
      <w:r>
        <w:t xml:space="preserve"> embedded systems development and the use of the C coding language. From the </w:t>
      </w:r>
      <w:r>
        <w:t>start,</w:t>
      </w:r>
      <w:r>
        <w:t xml:space="preserve"> the </w:t>
      </w:r>
      <w:r>
        <w:t>brief</w:t>
      </w:r>
      <w:r>
        <w:t xml:space="preserve"> </w:t>
      </w:r>
      <w:r>
        <w:t>for</w:t>
      </w:r>
      <w:r>
        <w:t xml:space="preserve"> the project was clear: go through a series of tasks outlined in the brief, ensuring meticulous attention to detail and compliance with the specified requirements.</w:t>
      </w:r>
      <w:r>
        <w:t xml:space="preserve"> While finding a suitable and effective method do make everything work in an organized manor.</w:t>
      </w:r>
    </w:p>
    <w:p w14:paraId="1374745B" w14:textId="77777777" w:rsidR="00CC7158" w:rsidRDefault="00CC7158" w:rsidP="00CC7158"/>
    <w:p w14:paraId="09EB4CFB" w14:textId="75A0828C" w:rsidR="00AB5F21" w:rsidRPr="00AB5F21" w:rsidRDefault="00CC7158" w:rsidP="00CC7158">
      <w:r>
        <w:lastRenderedPageBreak/>
        <w:t>In conclusion, this project illustrates the iterative nature of embedded systems development, where each task serves as a building block to achieve a larger goal. By overcoming various challenges and leveraging the inherent capabilities of the Proteus board, a comprehensive understanding of C coding and hardware integration was achieved. Additionally, the project highlighted the importance of adaptability, systematic problem solving and efficient use of resources in achieving complex functionality within embedded systems. As such, the project is a testament to the intricacies of modern engineering and the limitless possibilities inherent in the intersection of software and hardware technologies.</w:t>
      </w:r>
    </w:p>
    <w:sectPr w:rsidR="00AB5F21" w:rsidRPr="00AB5F21">
      <w:footerReference w:type="default" r:id="rId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405DF" w14:textId="77777777" w:rsidR="004A434F" w:rsidRDefault="004A434F" w:rsidP="00C6554A">
      <w:pPr>
        <w:spacing w:before="0" w:after="0" w:line="240" w:lineRule="auto"/>
      </w:pPr>
      <w:r>
        <w:separator/>
      </w:r>
    </w:p>
  </w:endnote>
  <w:endnote w:type="continuationSeparator" w:id="0">
    <w:p w14:paraId="0756F68E" w14:textId="77777777" w:rsidR="004A434F" w:rsidRDefault="004A434F"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04AD7" w14:textId="77777777" w:rsidR="00000000"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1A325" w14:textId="77777777" w:rsidR="004A434F" w:rsidRDefault="004A434F" w:rsidP="00C6554A">
      <w:pPr>
        <w:spacing w:before="0" w:after="0" w:line="240" w:lineRule="auto"/>
      </w:pPr>
      <w:r>
        <w:separator/>
      </w:r>
    </w:p>
  </w:footnote>
  <w:footnote w:type="continuationSeparator" w:id="0">
    <w:p w14:paraId="2598CC99" w14:textId="77777777" w:rsidR="004A434F" w:rsidRDefault="004A434F"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B757095"/>
    <w:multiLevelType w:val="hybridMultilevel"/>
    <w:tmpl w:val="AB40271C"/>
    <w:lvl w:ilvl="0" w:tplc="991417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1567261">
    <w:abstractNumId w:val="9"/>
  </w:num>
  <w:num w:numId="2" w16cid:durableId="1793480083">
    <w:abstractNumId w:val="8"/>
  </w:num>
  <w:num w:numId="3" w16cid:durableId="7946580">
    <w:abstractNumId w:val="8"/>
  </w:num>
  <w:num w:numId="4" w16cid:durableId="1871675219">
    <w:abstractNumId w:val="9"/>
  </w:num>
  <w:num w:numId="5" w16cid:durableId="1419983217">
    <w:abstractNumId w:val="12"/>
  </w:num>
  <w:num w:numId="6" w16cid:durableId="162815580">
    <w:abstractNumId w:val="10"/>
  </w:num>
  <w:num w:numId="7" w16cid:durableId="1656638461">
    <w:abstractNumId w:val="11"/>
  </w:num>
  <w:num w:numId="8" w16cid:durableId="39594279">
    <w:abstractNumId w:val="7"/>
  </w:num>
  <w:num w:numId="9" w16cid:durableId="1687293849">
    <w:abstractNumId w:val="6"/>
  </w:num>
  <w:num w:numId="10" w16cid:durableId="1585647148">
    <w:abstractNumId w:val="5"/>
  </w:num>
  <w:num w:numId="11" w16cid:durableId="1597134563">
    <w:abstractNumId w:val="4"/>
  </w:num>
  <w:num w:numId="12" w16cid:durableId="1047685721">
    <w:abstractNumId w:val="3"/>
  </w:num>
  <w:num w:numId="13" w16cid:durableId="1637177379">
    <w:abstractNumId w:val="2"/>
  </w:num>
  <w:num w:numId="14" w16cid:durableId="276061001">
    <w:abstractNumId w:val="1"/>
  </w:num>
  <w:num w:numId="15" w16cid:durableId="1953634267">
    <w:abstractNumId w:val="0"/>
  </w:num>
  <w:num w:numId="16" w16cid:durableId="13596206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250"/>
    <w:rsid w:val="002554CD"/>
    <w:rsid w:val="00293B83"/>
    <w:rsid w:val="002B4294"/>
    <w:rsid w:val="002B5683"/>
    <w:rsid w:val="002F196D"/>
    <w:rsid w:val="00333D0D"/>
    <w:rsid w:val="003F768A"/>
    <w:rsid w:val="0040604C"/>
    <w:rsid w:val="0043420D"/>
    <w:rsid w:val="004A434F"/>
    <w:rsid w:val="004C049F"/>
    <w:rsid w:val="005000E2"/>
    <w:rsid w:val="006A3CE7"/>
    <w:rsid w:val="00805ADE"/>
    <w:rsid w:val="0087664A"/>
    <w:rsid w:val="00986587"/>
    <w:rsid w:val="00AB5F21"/>
    <w:rsid w:val="00AE1CEA"/>
    <w:rsid w:val="00B535CB"/>
    <w:rsid w:val="00C6554A"/>
    <w:rsid w:val="00CC7158"/>
    <w:rsid w:val="00D354D2"/>
    <w:rsid w:val="00E83D09"/>
    <w:rsid w:val="00ED7C44"/>
    <w:rsid w:val="00FC4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E9CB7"/>
  <w15:chartTrackingRefBased/>
  <w15:docId w15:val="{C8D03AFB-54DD-486F-9AC9-6E8F5C7BE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8924</TotalTime>
  <Pages>4</Pages>
  <Words>723</Words>
  <Characters>4124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White</dc:creator>
  <cp:keywords/>
  <dc:description/>
  <cp:lastModifiedBy>Martin White (2218704)</cp:lastModifiedBy>
  <cp:revision>1</cp:revision>
  <dcterms:created xsi:type="dcterms:W3CDTF">2024-04-08T09:13:00Z</dcterms:created>
  <dcterms:modified xsi:type="dcterms:W3CDTF">2024-04-14T13:57:00Z</dcterms:modified>
</cp:coreProperties>
</file>