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4F7FDA" w:rsidP="006A1E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 xml:space="preserve">Josh </w:t>
            </w:r>
            <w:r w:rsidR="006A1EA0">
              <w:rPr>
                <w:rFonts w:asciiTheme="minorHAnsi" w:hAnsiTheme="minorHAnsi" w:cstheme="minorHAnsi"/>
                <w:b/>
                <w:color w:val="1F497D" w:themeColor="text2"/>
              </w:rPr>
              <w:t>Garcia-</w:t>
            </w:r>
            <w:proofErr w:type="spellStart"/>
            <w:r w:rsidR="006A1EA0">
              <w:rPr>
                <w:rFonts w:asciiTheme="minorHAnsi" w:hAnsiTheme="minorHAnsi" w:cstheme="minorHAnsi"/>
                <w:b/>
                <w:color w:val="1F497D" w:themeColor="text2"/>
              </w:rPr>
              <w:t>Gray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1EA0" w:rsidRPr="006A1EA0" w:rsidRDefault="006A1EA0" w:rsidP="006A1EA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6A1EA0">
              <w:rPr>
                <w:rFonts w:asciiTheme="minorHAnsi" w:hAnsiTheme="minorHAnsi" w:cstheme="minorHAnsi"/>
                <w:b/>
                <w:color w:val="1F497D" w:themeColor="text2"/>
              </w:rPr>
              <w:t>An Investigation into the use of Information Technologies to Facilitate the Tracking of Fitness Progress and</w:t>
            </w:r>
            <w:r>
              <w:rPr>
                <w:rFonts w:asciiTheme="minorHAnsi" w:hAnsiTheme="minorHAnsi" w:cstheme="minorHAnsi"/>
                <w:b/>
                <w:color w:val="1F497D" w:themeColor="text2"/>
              </w:rPr>
              <w:t xml:space="preserve"> </w:t>
            </w:r>
            <w:r w:rsidRPr="006A1EA0">
              <w:rPr>
                <w:rFonts w:asciiTheme="minorHAnsi" w:hAnsiTheme="minorHAnsi" w:cstheme="minorHAnsi"/>
                <w:b/>
                <w:color w:val="1F497D" w:themeColor="text2"/>
              </w:rPr>
              <w:t>Personal Trainers Interaction with their Clients</w:t>
            </w:r>
          </w:p>
          <w:p w:rsidR="00031F40" w:rsidRPr="0065665D" w:rsidRDefault="00031F40" w:rsidP="006A1EA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C2EE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C2DCA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031F40" w:rsidRPr="00C2152E" w:rsidRDefault="00A873F4" w:rsidP="00A873F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Computing 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A873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647"/>
        <w:gridCol w:w="993"/>
      </w:tblGrid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873F4">
        <w:trPr>
          <w:trHeight w:val="435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C2EE5" w:rsidRPr="005E69B4" w:rsidRDefault="0081551D" w:rsidP="0026269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4F7FDA" w:rsidP="006A1EA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  <w:r w:rsidR="006A1EA0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300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873F4">
        <w:trPr>
          <w:trHeight w:val="403"/>
        </w:trPr>
        <w:tc>
          <w:tcPr>
            <w:tcW w:w="86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A1EA0" w:rsidP="006A1EA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873F4">
        <w:trPr>
          <w:trHeight w:val="421"/>
        </w:trPr>
        <w:tc>
          <w:tcPr>
            <w:tcW w:w="8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A1EA0" w:rsidP="004F7FDA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68</w:t>
            </w:r>
            <w:bookmarkStart w:id="0" w:name="_GoBack"/>
            <w:bookmarkEnd w:id="0"/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C2EE5" w:rsidRPr="00C2152E" w:rsidRDefault="006C2EE5" w:rsidP="006C2EE5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</w:t>
      </w:r>
      <w:r>
        <w:rPr>
          <w:rFonts w:asciiTheme="minorHAnsi" w:hAnsiTheme="minorHAnsi"/>
          <w:color w:val="000000" w:themeColor="text1"/>
        </w:rPr>
        <w:t xml:space="preserve">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Pr="00811371">
        <w:rPr>
          <w:rFonts w:asciiTheme="minorHAnsi" w:hAnsiTheme="minorHAnsi"/>
          <w:color w:val="000000" w:themeColor="text1"/>
        </w:rPr>
        <w:t xml:space="preserve">   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C2EE5" w:rsidRPr="006363DD" w:rsidRDefault="006C2EE5" w:rsidP="006C2EE5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ab/>
        <w:t xml:space="preserve"> </w:t>
      </w:r>
      <w:r>
        <w:object w:dxaOrig="4275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1.8pt;height:32.15pt" o:ole="">
            <v:imagedata r:id="rId4" o:title=""/>
          </v:shape>
          <o:OLEObject Type="Embed" ProgID="PBrush" ShapeID="_x0000_i1025" DrawAspect="Content" ObjectID="_1619420715" r:id="rId5"/>
        </w:objec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73A7F"/>
    <w:rsid w:val="00093C00"/>
    <w:rsid w:val="00125730"/>
    <w:rsid w:val="001D0DDD"/>
    <w:rsid w:val="001E456A"/>
    <w:rsid w:val="001F5C64"/>
    <w:rsid w:val="00242112"/>
    <w:rsid w:val="00253402"/>
    <w:rsid w:val="00261A46"/>
    <w:rsid w:val="0026269A"/>
    <w:rsid w:val="002C6AEF"/>
    <w:rsid w:val="004F7FDA"/>
    <w:rsid w:val="005E69B4"/>
    <w:rsid w:val="006363DD"/>
    <w:rsid w:val="006530D2"/>
    <w:rsid w:val="0065665D"/>
    <w:rsid w:val="006645F5"/>
    <w:rsid w:val="00693334"/>
    <w:rsid w:val="006A1EA0"/>
    <w:rsid w:val="006C1129"/>
    <w:rsid w:val="006C2EE5"/>
    <w:rsid w:val="00757C0F"/>
    <w:rsid w:val="00787C3B"/>
    <w:rsid w:val="007B697A"/>
    <w:rsid w:val="007C5C9D"/>
    <w:rsid w:val="0081551D"/>
    <w:rsid w:val="00866E85"/>
    <w:rsid w:val="008B05C1"/>
    <w:rsid w:val="00971A3B"/>
    <w:rsid w:val="009F37CB"/>
    <w:rsid w:val="00A151E5"/>
    <w:rsid w:val="00A736BA"/>
    <w:rsid w:val="00A873F4"/>
    <w:rsid w:val="00A91BA7"/>
    <w:rsid w:val="00AB34FE"/>
    <w:rsid w:val="00AC67A0"/>
    <w:rsid w:val="00AE30DD"/>
    <w:rsid w:val="00AF3C3C"/>
    <w:rsid w:val="00C30167"/>
    <w:rsid w:val="00C60A27"/>
    <w:rsid w:val="00C73668"/>
    <w:rsid w:val="00CC4C41"/>
    <w:rsid w:val="00CD2262"/>
    <w:rsid w:val="00CF3983"/>
    <w:rsid w:val="00D41284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80456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76AF09FA</Template>
  <TotalTime>31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28</cp:revision>
  <dcterms:created xsi:type="dcterms:W3CDTF">2013-07-16T15:35:00Z</dcterms:created>
  <dcterms:modified xsi:type="dcterms:W3CDTF">2019-05-15T09:19:00Z</dcterms:modified>
</cp:coreProperties>
</file>