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3330EE" w14:textId="77777777" w:rsidR="00BC40F3" w:rsidRPr="00D9621F" w:rsidRDefault="00D9621F" w:rsidP="00133A59">
      <w:pPr>
        <w:pStyle w:val="Testname"/>
        <w:rPr>
          <w:sz w:val="24"/>
          <w:szCs w:val="24"/>
        </w:rPr>
      </w:pPr>
      <w:r w:rsidRPr="00D9621F">
        <w:rPr>
          <w:sz w:val="24"/>
          <w:szCs w:val="24"/>
        </w:rPr>
        <w:t>Mathematics formative assessment – Calculator and formula book allowed</w:t>
      </w:r>
    </w:p>
    <w:tbl>
      <w:tblPr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465"/>
        <w:gridCol w:w="3150"/>
        <w:gridCol w:w="1170"/>
        <w:gridCol w:w="3690"/>
      </w:tblGrid>
      <w:tr w:rsidR="00DB09A2" w:rsidRPr="00DB09A2" w14:paraId="3C5ED87C" w14:textId="77777777" w:rsidTr="00381AB4">
        <w:tc>
          <w:tcPr>
            <w:tcW w:w="1465" w:type="dxa"/>
            <w:vAlign w:val="bottom"/>
          </w:tcPr>
          <w:p w14:paraId="1DE8EA56" w14:textId="77777777" w:rsidR="00F914C2" w:rsidRPr="00DB09A2" w:rsidRDefault="00F914C2" w:rsidP="00133A59">
            <w:pPr>
              <w:pStyle w:val="Classdetails"/>
              <w:framePr w:hSpace="0" w:wrap="auto" w:vAnchor="margin" w:hAnchor="text" w:yAlign="inline"/>
            </w:pPr>
            <w:r w:rsidRPr="00DB09A2">
              <w:t>Instructor:</w:t>
            </w:r>
          </w:p>
        </w:tc>
        <w:sdt>
          <w:sdtPr>
            <w:id w:val="36987259"/>
            <w:placeholder>
              <w:docPart w:val="47999C58F16A4ECA8E58FDED98B71C56"/>
            </w:placeholder>
          </w:sdtPr>
          <w:sdtEndPr/>
          <w:sdtContent>
            <w:tc>
              <w:tcPr>
                <w:tcW w:w="3150" w:type="dxa"/>
                <w:tcBorders>
                  <w:bottom w:val="single" w:sz="4" w:space="0" w:color="auto"/>
                </w:tcBorders>
                <w:vAlign w:val="bottom"/>
              </w:tcPr>
              <w:p w14:paraId="0B72B0D9" w14:textId="77777777" w:rsidR="00F914C2" w:rsidRPr="00DB09A2" w:rsidRDefault="00D9621F" w:rsidP="00133A59">
                <w:pPr>
                  <w:pStyle w:val="Classdetails"/>
                  <w:framePr w:hSpace="0" w:wrap="auto" w:vAnchor="margin" w:hAnchor="text" w:yAlign="inline"/>
                </w:pPr>
                <w:r>
                  <w:t>Richard Sutton</w:t>
                </w:r>
              </w:p>
            </w:tc>
          </w:sdtContent>
        </w:sdt>
        <w:tc>
          <w:tcPr>
            <w:tcW w:w="1170" w:type="dxa"/>
            <w:vAlign w:val="bottom"/>
          </w:tcPr>
          <w:p w14:paraId="49F732DF" w14:textId="77777777" w:rsidR="00F914C2" w:rsidRPr="00DB09A2" w:rsidRDefault="001F06E3" w:rsidP="00133A59">
            <w:pPr>
              <w:pStyle w:val="Classdetails"/>
              <w:framePr w:hSpace="0" w:wrap="auto" w:vAnchor="margin" w:hAnchor="text" w:yAlign="inline"/>
            </w:pPr>
            <w:r>
              <w:t>Name</w:t>
            </w:r>
            <w:r w:rsidR="00F914C2" w:rsidRPr="00DB09A2">
              <w:t>:</w:t>
            </w:r>
          </w:p>
        </w:tc>
        <w:tc>
          <w:tcPr>
            <w:tcW w:w="3690" w:type="dxa"/>
            <w:tcBorders>
              <w:bottom w:val="single" w:sz="4" w:space="0" w:color="auto"/>
            </w:tcBorders>
            <w:vAlign w:val="bottom"/>
          </w:tcPr>
          <w:p w14:paraId="2B677E23" w14:textId="77777777" w:rsidR="00F914C2" w:rsidRPr="00DB09A2" w:rsidRDefault="00F914C2" w:rsidP="00133A59">
            <w:pPr>
              <w:pStyle w:val="Classdetails"/>
              <w:framePr w:hSpace="0" w:wrap="auto" w:vAnchor="margin" w:hAnchor="text" w:yAlign="inline"/>
            </w:pPr>
          </w:p>
        </w:tc>
      </w:tr>
      <w:tr w:rsidR="00DB09A2" w:rsidRPr="00DB09A2" w14:paraId="56C91B0B" w14:textId="77777777" w:rsidTr="00381AB4">
        <w:tc>
          <w:tcPr>
            <w:tcW w:w="1465" w:type="dxa"/>
            <w:vAlign w:val="bottom"/>
          </w:tcPr>
          <w:p w14:paraId="1DA3E9BC" w14:textId="77777777" w:rsidR="00F914C2" w:rsidRPr="00DB09A2" w:rsidRDefault="00F914C2" w:rsidP="00133A59">
            <w:pPr>
              <w:pStyle w:val="Classdetails"/>
              <w:framePr w:hSpace="0" w:wrap="auto" w:vAnchor="margin" w:hAnchor="text" w:yAlign="inline"/>
            </w:pPr>
            <w:r w:rsidRPr="00DB09A2">
              <w:t>Class:</w:t>
            </w:r>
          </w:p>
        </w:tc>
        <w:sdt>
          <w:sdtPr>
            <w:id w:val="36987263"/>
            <w:placeholder>
              <w:docPart w:val="C6DAF656A1A44AFA8ACFD8A21BD0DFFD"/>
            </w:placeholder>
          </w:sdtPr>
          <w:sdtEndPr/>
          <w:sdtContent>
            <w:tc>
              <w:tcPr>
                <w:tcW w:w="3150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14:paraId="344A9F39" w14:textId="77777777" w:rsidR="00F914C2" w:rsidRPr="00DB09A2" w:rsidRDefault="00D9621F" w:rsidP="00942A1F">
                <w:pPr>
                  <w:pStyle w:val="Classdetails"/>
                  <w:framePr w:hSpace="0" w:wrap="auto" w:vAnchor="margin" w:hAnchor="text" w:yAlign="inline"/>
                </w:pPr>
                <w:r>
                  <w:t>BEng First year</w:t>
                </w:r>
              </w:p>
            </w:tc>
          </w:sdtContent>
        </w:sdt>
        <w:tc>
          <w:tcPr>
            <w:tcW w:w="1170" w:type="dxa"/>
            <w:vAlign w:val="bottom"/>
          </w:tcPr>
          <w:p w14:paraId="2DCB23F3" w14:textId="77777777" w:rsidR="00F914C2" w:rsidRPr="00DB09A2" w:rsidRDefault="00F914C2" w:rsidP="00133A59">
            <w:pPr>
              <w:pStyle w:val="Classdetails"/>
              <w:framePr w:hSpace="0" w:wrap="auto" w:vAnchor="margin" w:hAnchor="text" w:yAlign="inline"/>
            </w:pPr>
            <w:r w:rsidRPr="00DB09A2">
              <w:t>Date:</w:t>
            </w:r>
          </w:p>
        </w:tc>
        <w:tc>
          <w:tcPr>
            <w:tcW w:w="369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52EFDBD" w14:textId="37529873" w:rsidR="00F914C2" w:rsidRPr="00DB09A2" w:rsidRDefault="005026BA" w:rsidP="00133A59">
            <w:pPr>
              <w:pStyle w:val="Classdetails"/>
              <w:framePr w:hSpace="0" w:wrap="auto" w:vAnchor="margin" w:hAnchor="text" w:yAlign="inline"/>
            </w:pPr>
            <w:r>
              <w:t>October 201</w:t>
            </w:r>
            <w:r w:rsidR="003B22C4">
              <w:t>8</w:t>
            </w:r>
          </w:p>
        </w:tc>
      </w:tr>
      <w:tr w:rsidR="00DB09A2" w:rsidRPr="00DB09A2" w14:paraId="5A249D78" w14:textId="77777777" w:rsidTr="00381AB4">
        <w:tc>
          <w:tcPr>
            <w:tcW w:w="1465" w:type="dxa"/>
            <w:vAlign w:val="bottom"/>
          </w:tcPr>
          <w:p w14:paraId="7C1F5799" w14:textId="77777777" w:rsidR="00F914C2" w:rsidRPr="00DB09A2" w:rsidRDefault="00F914C2" w:rsidP="00133A59">
            <w:pPr>
              <w:pStyle w:val="Classdetails"/>
              <w:framePr w:hSpace="0" w:wrap="auto" w:vAnchor="margin" w:hAnchor="text" w:yAlign="inline"/>
            </w:pPr>
            <w:r w:rsidRPr="00DB09A2">
              <w:t>Period:</w:t>
            </w:r>
          </w:p>
        </w:tc>
        <w:sdt>
          <w:sdtPr>
            <w:id w:val="36987266"/>
            <w:placeholder>
              <w:docPart w:val="823F3C57FB4F4C78826FF64A0BEC3BE8"/>
            </w:placeholder>
          </w:sdtPr>
          <w:sdtEndPr/>
          <w:sdtContent>
            <w:tc>
              <w:tcPr>
                <w:tcW w:w="3150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14:paraId="59708A48" w14:textId="77777777" w:rsidR="00F914C2" w:rsidRPr="00DB09A2" w:rsidRDefault="00D9621F" w:rsidP="00942A1F">
                <w:pPr>
                  <w:pStyle w:val="Classdetails"/>
                  <w:framePr w:hSpace="0" w:wrap="auto" w:vAnchor="margin" w:hAnchor="text" w:yAlign="inline"/>
                </w:pPr>
                <w:r>
                  <w:t>Semester 1</w:t>
                </w:r>
              </w:p>
            </w:tc>
          </w:sdtContent>
        </w:sdt>
        <w:tc>
          <w:tcPr>
            <w:tcW w:w="1170" w:type="dxa"/>
            <w:vAlign w:val="bottom"/>
          </w:tcPr>
          <w:p w14:paraId="4D75D62E" w14:textId="77777777" w:rsidR="00F914C2" w:rsidRPr="00DB09A2" w:rsidRDefault="00B1432A" w:rsidP="00133A59">
            <w:pPr>
              <w:pStyle w:val="Classdetails"/>
              <w:framePr w:hSpace="0" w:wrap="auto" w:vAnchor="margin" w:hAnchor="text" w:yAlign="inline"/>
            </w:pPr>
            <w:r>
              <w:t>Result</w:t>
            </w:r>
            <w:r w:rsidR="00212C2F">
              <w:t>s</w:t>
            </w:r>
            <w:r w:rsidR="00F914C2" w:rsidRPr="00DB09A2">
              <w:t>:</w:t>
            </w:r>
          </w:p>
        </w:tc>
        <w:tc>
          <w:tcPr>
            <w:tcW w:w="369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CA67D60" w14:textId="77777777" w:rsidR="00F914C2" w:rsidRPr="00DB09A2" w:rsidRDefault="00F914C2" w:rsidP="00133A59">
            <w:pPr>
              <w:pStyle w:val="Classdetails"/>
              <w:framePr w:hSpace="0" w:wrap="auto" w:vAnchor="margin" w:hAnchor="text" w:yAlign="inline"/>
            </w:pPr>
          </w:p>
        </w:tc>
      </w:tr>
    </w:tbl>
    <w:p w14:paraId="49B9FD61" w14:textId="77777777" w:rsidR="00DB09A2" w:rsidRDefault="00DB09A2" w:rsidP="00DB09A2">
      <w:pPr>
        <w:pStyle w:val="Instructionstitle"/>
      </w:pPr>
      <w:r>
        <w:t>Instructions</w:t>
      </w:r>
    </w:p>
    <w:sdt>
      <w:sdtPr>
        <w:id w:val="36987245"/>
        <w:placeholder>
          <w:docPart w:val="DFE6EC16A4D040AE968450D0D00105B2"/>
        </w:placeholder>
      </w:sdtPr>
      <w:sdtEndPr/>
      <w:sdtContent>
        <w:p w14:paraId="7F3A4495" w14:textId="77777777" w:rsidR="00BC40F3" w:rsidRDefault="00D9621F" w:rsidP="005006E2">
          <w:pPr>
            <w:pStyle w:val="Instructionstostudents"/>
            <w:ind w:left="288"/>
          </w:pPr>
          <w:r>
            <w:t>Please put the letter of the answer that you have chosen in the underlined part next to the question</w:t>
          </w:r>
        </w:p>
      </w:sdtContent>
    </w:sdt>
    <w:p w14:paraId="7965F9DE" w14:textId="77777777" w:rsidR="00AD00DC" w:rsidRPr="00CE24D9" w:rsidRDefault="00AD00DC" w:rsidP="00466DC7">
      <w:pPr>
        <w:pStyle w:val="Testsectiontitles"/>
      </w:pPr>
    </w:p>
    <w:tbl>
      <w:tblPr>
        <w:tblpPr w:leftFromText="187" w:rightFromText="187" w:vertAnchor="text" w:horzAnchor="page" w:tblpX="1585" w:tblpY="1"/>
        <w:tblOverlap w:val="never"/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45"/>
        <w:gridCol w:w="540"/>
        <w:gridCol w:w="8010"/>
      </w:tblGrid>
      <w:tr w:rsidR="00AD00DC" w:rsidRPr="00DB09A2" w14:paraId="6CB7FB2C" w14:textId="77777777" w:rsidTr="00D45322">
        <w:tc>
          <w:tcPr>
            <w:tcW w:w="745" w:type="dxa"/>
            <w:vAlign w:val="bottom"/>
          </w:tcPr>
          <w:p w14:paraId="582FAFA9" w14:textId="77777777" w:rsidR="00AD00DC" w:rsidRPr="00DB09A2" w:rsidRDefault="00AD00DC" w:rsidP="00CE24D9">
            <w:pPr>
              <w:pStyle w:val="Questionnumbering"/>
              <w:framePr w:hSpace="0" w:wrap="auto" w:vAnchor="margin" w:hAnchor="text" w:xAlign="left" w:yAlign="inline"/>
              <w:suppressOverlap w:val="0"/>
            </w:pPr>
            <w:r>
              <w:t>1)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bottom"/>
          </w:tcPr>
          <w:p w14:paraId="3872C388" w14:textId="77777777" w:rsidR="00AD00DC" w:rsidRPr="00DB09A2" w:rsidRDefault="00AD00DC" w:rsidP="00C8278A">
            <w:pPr>
              <w:pStyle w:val="Questions"/>
              <w:framePr w:hSpace="0" w:wrap="auto" w:vAnchor="margin" w:hAnchor="text" w:xAlign="left" w:yAlign="inline"/>
              <w:suppressOverlap w:val="0"/>
            </w:pPr>
          </w:p>
        </w:tc>
        <w:sdt>
          <w:sdtPr>
            <w:id w:val="36987563"/>
            <w:placeholder>
              <w:docPart w:val="06C8EA6D0D2C44C490694CD3FDAB68B8"/>
            </w:placeholder>
          </w:sdtPr>
          <w:sdtEndPr/>
          <w:sdtContent>
            <w:tc>
              <w:tcPr>
                <w:tcW w:w="8010" w:type="dxa"/>
              </w:tcPr>
              <w:p w14:paraId="25C409C8" w14:textId="77777777" w:rsidR="00AD00DC" w:rsidRPr="00CE24D9" w:rsidRDefault="00CA7EDF" w:rsidP="00CE24D9">
                <w:pPr>
                  <w:pStyle w:val="Questions"/>
                  <w:framePr w:hSpace="0" w:wrap="auto" w:vAnchor="margin" w:hAnchor="text" w:xAlign="left" w:yAlign="inline"/>
                  <w:suppressOverlap w:val="0"/>
                </w:pPr>
                <w:r>
                  <w:t xml:space="preserve"> </w:t>
                </w:r>
                <w:sdt>
                  <w:sdtPr>
                    <w:id w:val="187032655"/>
                    <w:placeholder>
                      <w:docPart w:val="2895C041661640B391C9237991277DB4"/>
                    </w:placeholder>
                  </w:sdtPr>
                  <w:sdtEndPr/>
                  <w:sdtContent>
                    <w:r>
                      <w:t xml:space="preserve">Find the value of </w:t>
                    </w:r>
                    <m:oMath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</w:rPr>
                            <m:t>a</m:t>
                          </m:r>
                        </m:e>
                        <m:sup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</w:rPr>
                            <m:t>3</m:t>
                          </m:r>
                        </m:sup>
                      </m:s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-2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a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</w:rPr>
                            <m:t>b</m:t>
                          </m:r>
                        </m:e>
                        <m:sup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</w:rPr>
                            <m:t>b</m:t>
                          </m:r>
                        </m:e>
                        <m:sup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</w:rPr>
                            <m:t>3</m:t>
                          </m:r>
                        </m:sup>
                      </m:sSup>
                    </m:oMath>
                    <w:r>
                      <w:t xml:space="preserve"> when </w:t>
                    </w:r>
                    <m:oMath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a=-2</m:t>
                      </m:r>
                    </m:oMath>
                    <w:r>
                      <w:t xml:space="preserve"> and </w:t>
                    </w:r>
                    <m:oMath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b=-1</m:t>
                      </m:r>
                    </m:oMath>
                  </w:sdtContent>
                </w:sdt>
                <w:r>
                  <w:t xml:space="preserve"> </w:t>
                </w:r>
              </w:p>
            </w:tc>
          </w:sdtContent>
        </w:sdt>
      </w:tr>
      <w:tr w:rsidR="00AD00DC" w:rsidRPr="00DB09A2" w14:paraId="41F594E7" w14:textId="77777777" w:rsidTr="00D45322">
        <w:tc>
          <w:tcPr>
            <w:tcW w:w="745" w:type="dxa"/>
            <w:vAlign w:val="bottom"/>
          </w:tcPr>
          <w:p w14:paraId="692BA5B1" w14:textId="77777777" w:rsidR="00AD00DC" w:rsidRPr="00DB09A2" w:rsidRDefault="00AD00DC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tcBorders>
              <w:top w:val="single" w:sz="4" w:space="0" w:color="auto"/>
            </w:tcBorders>
            <w:vAlign w:val="bottom"/>
          </w:tcPr>
          <w:p w14:paraId="4A8067EB" w14:textId="77777777" w:rsidR="00AD00DC" w:rsidRDefault="00AD00DC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a.</w:t>
            </w:r>
          </w:p>
        </w:tc>
        <w:sdt>
          <w:sdtPr>
            <w:id w:val="36987612"/>
            <w:placeholder>
              <w:docPart w:val="94660074330743F2998E69133B2F8449"/>
            </w:placeholder>
          </w:sdtPr>
          <w:sdtEndPr/>
          <w:sdtContent>
            <w:tc>
              <w:tcPr>
                <w:tcW w:w="8010" w:type="dxa"/>
                <w:vAlign w:val="bottom"/>
              </w:tcPr>
              <w:p w14:paraId="3B1F7C6F" w14:textId="77777777" w:rsidR="00AD00DC" w:rsidRPr="00DB09A2" w:rsidRDefault="00CA7EDF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w:r>
                  <w:t>3</w:t>
                </w:r>
              </w:p>
            </w:tc>
          </w:sdtContent>
        </w:sdt>
      </w:tr>
      <w:tr w:rsidR="00AD00DC" w:rsidRPr="00DB09A2" w14:paraId="34A063B8" w14:textId="77777777" w:rsidTr="00D45322">
        <w:tc>
          <w:tcPr>
            <w:tcW w:w="745" w:type="dxa"/>
            <w:vAlign w:val="bottom"/>
          </w:tcPr>
          <w:p w14:paraId="055E2EF3" w14:textId="77777777" w:rsidR="00AD00DC" w:rsidRPr="00DB09A2" w:rsidRDefault="00AD00DC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093BC944" w14:textId="77777777" w:rsidR="00AD00DC" w:rsidRDefault="00AD00DC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b.</w:t>
            </w:r>
          </w:p>
        </w:tc>
        <w:sdt>
          <w:sdtPr>
            <w:id w:val="36987613"/>
            <w:placeholder>
              <w:docPart w:val="EA476C6DB11A448DB6F49DD971DD61F8"/>
            </w:placeholder>
          </w:sdtPr>
          <w:sdtEndPr/>
          <w:sdtContent>
            <w:tc>
              <w:tcPr>
                <w:tcW w:w="8010" w:type="dxa"/>
                <w:vAlign w:val="bottom"/>
              </w:tcPr>
              <w:p w14:paraId="55A4F6E4" w14:textId="77777777" w:rsidR="00AD00DC" w:rsidRPr="00DB09A2" w:rsidRDefault="00CA7EDF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w:r>
                  <w:t>-3</w:t>
                </w:r>
              </w:p>
            </w:tc>
          </w:sdtContent>
        </w:sdt>
      </w:tr>
      <w:tr w:rsidR="00AD00DC" w:rsidRPr="00DB09A2" w14:paraId="2EA37078" w14:textId="77777777" w:rsidTr="00D45322">
        <w:tc>
          <w:tcPr>
            <w:tcW w:w="745" w:type="dxa"/>
            <w:vAlign w:val="bottom"/>
          </w:tcPr>
          <w:p w14:paraId="081E49FC" w14:textId="77777777" w:rsidR="00AD00DC" w:rsidRPr="00DB09A2" w:rsidRDefault="00AD00DC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0D090E9C" w14:textId="77777777" w:rsidR="00AD00DC" w:rsidRDefault="00AD00DC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c.</w:t>
            </w:r>
          </w:p>
        </w:tc>
        <w:sdt>
          <w:sdtPr>
            <w:id w:val="36987614"/>
            <w:placeholder>
              <w:docPart w:val="89BBC7DD312E4999B2EF5E0492ADA97E"/>
            </w:placeholder>
          </w:sdtPr>
          <w:sdtEndPr/>
          <w:sdtContent>
            <w:tc>
              <w:tcPr>
                <w:tcW w:w="8010" w:type="dxa"/>
                <w:vAlign w:val="bottom"/>
              </w:tcPr>
              <w:p w14:paraId="2F8223C8" w14:textId="77777777" w:rsidR="00AD00DC" w:rsidRDefault="00CA7EDF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w:r>
                  <w:t>-5</w:t>
                </w:r>
              </w:p>
            </w:tc>
          </w:sdtContent>
        </w:sdt>
      </w:tr>
      <w:tr w:rsidR="00AD00DC" w:rsidRPr="00DB09A2" w14:paraId="31B0AB23" w14:textId="77777777" w:rsidTr="00D45322">
        <w:tc>
          <w:tcPr>
            <w:tcW w:w="745" w:type="dxa"/>
            <w:vAlign w:val="bottom"/>
          </w:tcPr>
          <w:p w14:paraId="4F1E8A01" w14:textId="77777777" w:rsidR="00AD00DC" w:rsidRPr="00DB09A2" w:rsidRDefault="00AD00DC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61A11D1B" w14:textId="77777777" w:rsidR="00AD00DC" w:rsidRDefault="00AD00DC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d.</w:t>
            </w:r>
          </w:p>
        </w:tc>
        <w:sdt>
          <w:sdtPr>
            <w:id w:val="36987615"/>
            <w:placeholder>
              <w:docPart w:val="EA7211DFCA904813904B6C2F50D65E59"/>
            </w:placeholder>
          </w:sdtPr>
          <w:sdtEndPr/>
          <w:sdtContent>
            <w:tc>
              <w:tcPr>
                <w:tcW w:w="8010" w:type="dxa"/>
                <w:vAlign w:val="bottom"/>
              </w:tcPr>
              <w:p w14:paraId="7CE67F5A" w14:textId="77777777" w:rsidR="00AD00DC" w:rsidRDefault="00CA7EDF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w:r>
                  <w:t>5</w:t>
                </w:r>
              </w:p>
            </w:tc>
          </w:sdtContent>
        </w:sdt>
      </w:tr>
    </w:tbl>
    <w:p w14:paraId="61A238E7" w14:textId="77777777" w:rsidR="00A44BD6" w:rsidRPr="00CE24D9" w:rsidRDefault="00A44BD6" w:rsidP="00A44BD6">
      <w:pPr>
        <w:ind w:left="0" w:firstLine="0"/>
      </w:pPr>
    </w:p>
    <w:tbl>
      <w:tblPr>
        <w:tblpPr w:leftFromText="187" w:rightFromText="187" w:vertAnchor="text" w:horzAnchor="page" w:tblpX="1585" w:tblpY="1"/>
        <w:tblOverlap w:val="never"/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45"/>
        <w:gridCol w:w="540"/>
        <w:gridCol w:w="8010"/>
      </w:tblGrid>
      <w:tr w:rsidR="00AD00DC" w:rsidRPr="00DB09A2" w14:paraId="1A2CF046" w14:textId="77777777" w:rsidTr="00D45322">
        <w:tc>
          <w:tcPr>
            <w:tcW w:w="745" w:type="dxa"/>
            <w:vAlign w:val="bottom"/>
          </w:tcPr>
          <w:p w14:paraId="276DD1EF" w14:textId="77777777" w:rsidR="00AD00DC" w:rsidRPr="00DB09A2" w:rsidRDefault="00AD00DC" w:rsidP="00CE24D9">
            <w:pPr>
              <w:pStyle w:val="Questionnumbering"/>
              <w:framePr w:hSpace="0" w:wrap="auto" w:vAnchor="margin" w:hAnchor="text" w:xAlign="left" w:yAlign="inline"/>
              <w:suppressOverlap w:val="0"/>
            </w:pPr>
            <w:r>
              <w:t>2)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bottom"/>
          </w:tcPr>
          <w:p w14:paraId="3B1B7366" w14:textId="77777777" w:rsidR="00AD00DC" w:rsidRPr="00DB09A2" w:rsidRDefault="00AD00DC" w:rsidP="00C8278A">
            <w:pPr>
              <w:pStyle w:val="Questions"/>
              <w:framePr w:hSpace="0" w:wrap="auto" w:vAnchor="margin" w:hAnchor="text" w:xAlign="left" w:yAlign="inline"/>
              <w:suppressOverlap w:val="0"/>
            </w:pPr>
          </w:p>
        </w:tc>
        <w:sdt>
          <w:sdtPr>
            <w:id w:val="36987662"/>
            <w:placeholder>
              <w:docPart w:val="06C8EA6D0D2C44C490694CD3FDAB68B8"/>
            </w:placeholder>
          </w:sdtPr>
          <w:sdtEndPr/>
          <w:sdtContent>
            <w:tc>
              <w:tcPr>
                <w:tcW w:w="8010" w:type="dxa"/>
              </w:tcPr>
              <w:p w14:paraId="2726E506" w14:textId="77777777" w:rsidR="00AD00DC" w:rsidRPr="00DB09A2" w:rsidRDefault="006E4630" w:rsidP="00C8278A">
                <w:pPr>
                  <w:pStyle w:val="Questions"/>
                  <w:framePr w:hSpace="0" w:wrap="auto" w:vAnchor="margin" w:hAnchor="text" w:xAlign="left" w:yAlign="inline"/>
                  <w:suppressOverlap w:val="0"/>
                </w:pPr>
                <w:r>
                  <w:t xml:space="preserve">Simplify </w:t>
                </w:r>
                <m:oMath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3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</w:rPr>
                            <m:t>y</m:t>
                          </m:r>
                        </m:e>
                        <m:sup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</w:rPr>
                            <m:t>4</m:t>
                          </m:r>
                        </m:sup>
                      </m:s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</w:rPr>
                            <m:t>y</m:t>
                          </m:r>
                        </m:e>
                        <m:sup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-2</m:t>
                      </m:r>
                    </m:e>
                  </m:d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-2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y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</w:rPr>
                            <m:t>y</m:t>
                          </m:r>
                        </m:e>
                        <m:sup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</w:rPr>
                            <m:t>3</m:t>
                          </m:r>
                        </m:sup>
                      </m:s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+2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y-1</m:t>
                      </m:r>
                    </m:e>
                  </m:d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y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(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y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+1)</m:t>
                  </m:r>
                </m:oMath>
              </w:p>
            </w:tc>
          </w:sdtContent>
        </w:sdt>
      </w:tr>
      <w:tr w:rsidR="00AD00DC" w:rsidRPr="00DB09A2" w14:paraId="6CD5AD16" w14:textId="77777777" w:rsidTr="00D45322">
        <w:tc>
          <w:tcPr>
            <w:tcW w:w="745" w:type="dxa"/>
            <w:vAlign w:val="bottom"/>
          </w:tcPr>
          <w:p w14:paraId="490A5FC8" w14:textId="77777777" w:rsidR="00AD00DC" w:rsidRPr="00DB09A2" w:rsidRDefault="00AD00DC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tcBorders>
              <w:top w:val="single" w:sz="4" w:space="0" w:color="auto"/>
            </w:tcBorders>
            <w:vAlign w:val="bottom"/>
          </w:tcPr>
          <w:p w14:paraId="2E0957E5" w14:textId="77777777" w:rsidR="00AD00DC" w:rsidRDefault="00AD00DC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a.</w:t>
            </w:r>
          </w:p>
        </w:tc>
        <w:sdt>
          <w:sdtPr>
            <w:id w:val="36987663"/>
            <w:placeholder>
              <w:docPart w:val="94660074330743F2998E69133B2F8449"/>
            </w:placeholder>
          </w:sdtPr>
          <w:sdtEndPr/>
          <w:sdtContent>
            <w:tc>
              <w:tcPr>
                <w:tcW w:w="8010" w:type="dxa"/>
                <w:vAlign w:val="bottom"/>
              </w:tcPr>
              <w:p w14:paraId="377DB6AC" w14:textId="77777777" w:rsidR="00AD00DC" w:rsidRPr="00DB09A2" w:rsidRDefault="006E4630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8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y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-2y-6</m:t>
                  </m:r>
                </m:oMath>
              </w:p>
            </w:tc>
          </w:sdtContent>
        </w:sdt>
      </w:tr>
      <w:tr w:rsidR="00AD00DC" w:rsidRPr="00DB09A2" w14:paraId="41C69697" w14:textId="77777777" w:rsidTr="00D45322">
        <w:tc>
          <w:tcPr>
            <w:tcW w:w="745" w:type="dxa"/>
            <w:vAlign w:val="bottom"/>
          </w:tcPr>
          <w:p w14:paraId="5C5E2591" w14:textId="77777777" w:rsidR="00AD00DC" w:rsidRPr="00DB09A2" w:rsidRDefault="00AD00DC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22D42031" w14:textId="77777777" w:rsidR="00AD00DC" w:rsidRDefault="00AD00DC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b.</w:t>
            </w:r>
          </w:p>
        </w:tc>
        <w:sdt>
          <w:sdtPr>
            <w:id w:val="36987664"/>
            <w:placeholder>
              <w:docPart w:val="EA476C6DB11A448DB6F49DD971DD61F8"/>
            </w:placeholder>
          </w:sdtPr>
          <w:sdtEndPr/>
          <w:sdtContent>
            <w:tc>
              <w:tcPr>
                <w:tcW w:w="8010" w:type="dxa"/>
                <w:vAlign w:val="bottom"/>
              </w:tcPr>
              <w:p w14:paraId="3EE3BC96" w14:textId="77777777" w:rsidR="00AD00DC" w:rsidRPr="00DB09A2" w:rsidRDefault="006E4630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-7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y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-2y-6</m:t>
                  </m:r>
                </m:oMath>
              </w:p>
            </w:tc>
          </w:sdtContent>
        </w:sdt>
      </w:tr>
      <w:tr w:rsidR="00AD00DC" w:rsidRPr="00DB09A2" w14:paraId="0D74E8FF" w14:textId="77777777" w:rsidTr="00D45322">
        <w:tc>
          <w:tcPr>
            <w:tcW w:w="745" w:type="dxa"/>
            <w:vAlign w:val="bottom"/>
          </w:tcPr>
          <w:p w14:paraId="7A8BFF5C" w14:textId="77777777" w:rsidR="00AD00DC" w:rsidRPr="00DB09A2" w:rsidRDefault="00AD00DC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67D06AD3" w14:textId="77777777" w:rsidR="00AD00DC" w:rsidRDefault="00AD00DC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c.</w:t>
            </w:r>
          </w:p>
        </w:tc>
        <w:sdt>
          <w:sdtPr>
            <w:id w:val="36987665"/>
            <w:placeholder>
              <w:docPart w:val="89BBC7DD312E4999B2EF5E0492ADA97E"/>
            </w:placeholder>
          </w:sdtPr>
          <w:sdtEndPr/>
          <w:sdtContent>
            <w:tc>
              <w:tcPr>
                <w:tcW w:w="8010" w:type="dxa"/>
                <w:vAlign w:val="bottom"/>
              </w:tcPr>
              <w:p w14:paraId="419F0AFA" w14:textId="77777777" w:rsidR="00AD00DC" w:rsidRDefault="006E4630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-8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y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-2y+6</m:t>
                  </m:r>
                </m:oMath>
              </w:p>
            </w:tc>
          </w:sdtContent>
        </w:sdt>
      </w:tr>
      <w:tr w:rsidR="00AD00DC" w:rsidRPr="00DB09A2" w14:paraId="5503E312" w14:textId="77777777" w:rsidTr="00D45322">
        <w:tc>
          <w:tcPr>
            <w:tcW w:w="745" w:type="dxa"/>
            <w:vAlign w:val="bottom"/>
          </w:tcPr>
          <w:p w14:paraId="591B3FC0" w14:textId="77777777" w:rsidR="00AD00DC" w:rsidRPr="00DB09A2" w:rsidRDefault="00AD00DC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05697CAC" w14:textId="77777777" w:rsidR="00AD00DC" w:rsidRDefault="00AD00DC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d.</w:t>
            </w:r>
          </w:p>
        </w:tc>
        <w:sdt>
          <w:sdtPr>
            <w:id w:val="36987666"/>
            <w:placeholder>
              <w:docPart w:val="EA7211DFCA904813904B6C2F50D65E59"/>
            </w:placeholder>
          </w:sdtPr>
          <w:sdtEndPr/>
          <w:sdtContent>
            <w:tc>
              <w:tcPr>
                <w:tcW w:w="8010" w:type="dxa"/>
                <w:vAlign w:val="bottom"/>
              </w:tcPr>
              <w:p w14:paraId="3AE096BF" w14:textId="77777777" w:rsidR="00AD00DC" w:rsidRDefault="006E4630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-8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y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+2y-6</m:t>
                  </m:r>
                </m:oMath>
              </w:p>
            </w:tc>
          </w:sdtContent>
        </w:sdt>
      </w:tr>
    </w:tbl>
    <w:p w14:paraId="112B0089" w14:textId="77777777" w:rsidR="00AD00DC" w:rsidRPr="00CE24D9" w:rsidRDefault="00AD00DC" w:rsidP="00CE24D9"/>
    <w:tbl>
      <w:tblPr>
        <w:tblpPr w:leftFromText="187" w:rightFromText="187" w:vertAnchor="text" w:horzAnchor="page" w:tblpX="1585" w:tblpY="1"/>
        <w:tblOverlap w:val="never"/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45"/>
        <w:gridCol w:w="540"/>
        <w:gridCol w:w="8010"/>
      </w:tblGrid>
      <w:tr w:rsidR="00AD00DC" w:rsidRPr="00DB09A2" w14:paraId="2B8E1FDE" w14:textId="77777777" w:rsidTr="00D45322">
        <w:tc>
          <w:tcPr>
            <w:tcW w:w="745" w:type="dxa"/>
            <w:vAlign w:val="bottom"/>
          </w:tcPr>
          <w:p w14:paraId="39C036D3" w14:textId="77777777" w:rsidR="00AD00DC" w:rsidRPr="00DB09A2" w:rsidRDefault="00AD00DC" w:rsidP="00CE24D9">
            <w:pPr>
              <w:pStyle w:val="Questionnumbering"/>
              <w:framePr w:hSpace="0" w:wrap="auto" w:vAnchor="margin" w:hAnchor="text" w:xAlign="left" w:yAlign="inline"/>
              <w:suppressOverlap w:val="0"/>
            </w:pPr>
            <w:r>
              <w:t>3)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bottom"/>
          </w:tcPr>
          <w:p w14:paraId="1E041931" w14:textId="77777777" w:rsidR="00AD00DC" w:rsidRPr="00DB09A2" w:rsidRDefault="00AD00DC" w:rsidP="00C8278A">
            <w:pPr>
              <w:pStyle w:val="Questions"/>
              <w:framePr w:hSpace="0" w:wrap="auto" w:vAnchor="margin" w:hAnchor="text" w:xAlign="left" w:yAlign="inline"/>
              <w:suppressOverlap w:val="0"/>
            </w:pPr>
          </w:p>
        </w:tc>
        <w:sdt>
          <w:sdtPr>
            <w:id w:val="36987667"/>
            <w:placeholder>
              <w:docPart w:val="06C8EA6D0D2C44C490694CD3FDAB68B8"/>
            </w:placeholder>
          </w:sdtPr>
          <w:sdtEndPr/>
          <w:sdtContent>
            <w:tc>
              <w:tcPr>
                <w:tcW w:w="8010" w:type="dxa"/>
              </w:tcPr>
              <w:p w14:paraId="1E472CCB" w14:textId="77777777" w:rsidR="00AD00DC" w:rsidRPr="00DB09A2" w:rsidRDefault="00926443" w:rsidP="00C8278A">
                <w:pPr>
                  <w:pStyle w:val="Questions"/>
                  <w:framePr w:hSpace="0" w:wrap="auto" w:vAnchor="margin" w:hAnchor="text" w:xAlign="left" w:yAlign="inline"/>
                  <w:suppressOverlap w:val="0"/>
                </w:pPr>
                <w:r>
                  <w:t xml:space="preserve">Expand and simplify </w:t>
                </w:r>
                <m:oMath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(2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x-3)(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+4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x-2)</m:t>
                  </m:r>
                </m:oMath>
              </w:p>
            </w:tc>
          </w:sdtContent>
        </w:sdt>
      </w:tr>
      <w:tr w:rsidR="00AD00DC" w:rsidRPr="00DB09A2" w14:paraId="52E0A01C" w14:textId="77777777" w:rsidTr="00D45322">
        <w:tc>
          <w:tcPr>
            <w:tcW w:w="745" w:type="dxa"/>
            <w:vAlign w:val="bottom"/>
          </w:tcPr>
          <w:p w14:paraId="0669635D" w14:textId="77777777" w:rsidR="00AD00DC" w:rsidRPr="00DB09A2" w:rsidRDefault="00AD00DC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tcBorders>
              <w:top w:val="single" w:sz="4" w:space="0" w:color="auto"/>
            </w:tcBorders>
            <w:vAlign w:val="bottom"/>
          </w:tcPr>
          <w:p w14:paraId="1415A6DA" w14:textId="77777777" w:rsidR="00AD00DC" w:rsidRDefault="00AD00DC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a.</w:t>
            </w:r>
          </w:p>
        </w:tc>
        <w:sdt>
          <w:sdtPr>
            <w:id w:val="36987668"/>
            <w:placeholder>
              <w:docPart w:val="94660074330743F2998E69133B2F8449"/>
            </w:placeholder>
          </w:sdtPr>
          <w:sdtEndPr/>
          <w:sdtContent>
            <w:tc>
              <w:tcPr>
                <w:tcW w:w="8010" w:type="dxa"/>
                <w:vAlign w:val="bottom"/>
              </w:tcPr>
              <w:p w14:paraId="1DAEB84A" w14:textId="77777777" w:rsidR="00AD00DC" w:rsidRPr="00DB09A2" w:rsidRDefault="00926443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2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+5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-16x-6</m:t>
                  </m:r>
                </m:oMath>
              </w:p>
            </w:tc>
          </w:sdtContent>
        </w:sdt>
      </w:tr>
      <w:tr w:rsidR="00AD00DC" w:rsidRPr="00DB09A2" w14:paraId="7DB2A2BC" w14:textId="77777777" w:rsidTr="00D45322">
        <w:tc>
          <w:tcPr>
            <w:tcW w:w="745" w:type="dxa"/>
            <w:vAlign w:val="bottom"/>
          </w:tcPr>
          <w:p w14:paraId="0E6B38FA" w14:textId="77777777" w:rsidR="00AD00DC" w:rsidRPr="00DB09A2" w:rsidRDefault="00AD00DC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42758A63" w14:textId="77777777" w:rsidR="00AD00DC" w:rsidRDefault="00AD00DC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b.</w:t>
            </w:r>
          </w:p>
        </w:tc>
        <w:sdt>
          <w:sdtPr>
            <w:id w:val="36987669"/>
            <w:placeholder>
              <w:docPart w:val="EA476C6DB11A448DB6F49DD971DD61F8"/>
            </w:placeholder>
          </w:sdtPr>
          <w:sdtEndPr/>
          <w:sdtContent>
            <w:tc>
              <w:tcPr>
                <w:tcW w:w="8010" w:type="dxa"/>
                <w:vAlign w:val="bottom"/>
              </w:tcPr>
              <w:p w14:paraId="324AE151" w14:textId="77777777" w:rsidR="00AD00DC" w:rsidRPr="00DB09A2" w:rsidRDefault="00926443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2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+11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-11x+6</m:t>
                  </m:r>
                </m:oMath>
              </w:p>
            </w:tc>
          </w:sdtContent>
        </w:sdt>
      </w:tr>
      <w:tr w:rsidR="00AD00DC" w:rsidRPr="00DB09A2" w14:paraId="51679259" w14:textId="77777777" w:rsidTr="00D45322">
        <w:tc>
          <w:tcPr>
            <w:tcW w:w="745" w:type="dxa"/>
            <w:vAlign w:val="bottom"/>
          </w:tcPr>
          <w:p w14:paraId="4919FCFC" w14:textId="77777777" w:rsidR="00AD00DC" w:rsidRPr="00DB09A2" w:rsidRDefault="00AD00DC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050B1E9A" w14:textId="77777777" w:rsidR="00AD00DC" w:rsidRDefault="00AD00DC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c.</w:t>
            </w:r>
          </w:p>
        </w:tc>
        <w:sdt>
          <w:sdtPr>
            <w:id w:val="36987670"/>
            <w:placeholder>
              <w:docPart w:val="89BBC7DD312E4999B2EF5E0492ADA97E"/>
            </w:placeholder>
          </w:sdtPr>
          <w:sdtEndPr/>
          <w:sdtContent>
            <w:tc>
              <w:tcPr>
                <w:tcW w:w="8010" w:type="dxa"/>
                <w:vAlign w:val="bottom"/>
              </w:tcPr>
              <w:p w14:paraId="16A19F43" w14:textId="77777777" w:rsidR="00AD00DC" w:rsidRDefault="00926443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2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>-5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-11x+6</m:t>
                  </m:r>
                </m:oMath>
              </w:p>
            </w:tc>
          </w:sdtContent>
        </w:sdt>
      </w:tr>
      <w:tr w:rsidR="00AD00DC" w:rsidRPr="00DB09A2" w14:paraId="644D6CAB" w14:textId="77777777" w:rsidTr="00D45322">
        <w:tc>
          <w:tcPr>
            <w:tcW w:w="745" w:type="dxa"/>
            <w:vAlign w:val="bottom"/>
          </w:tcPr>
          <w:p w14:paraId="0D664557" w14:textId="77777777" w:rsidR="00AD00DC" w:rsidRPr="00DB09A2" w:rsidRDefault="00AD00DC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277EC863" w14:textId="77777777" w:rsidR="00AD00DC" w:rsidRDefault="00AD00DC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d.</w:t>
            </w:r>
          </w:p>
        </w:tc>
        <w:sdt>
          <w:sdtPr>
            <w:id w:val="36987671"/>
            <w:placeholder>
              <w:docPart w:val="EA7211DFCA904813904B6C2F50D65E59"/>
            </w:placeholder>
          </w:sdtPr>
          <w:sdtEndPr/>
          <w:sdtContent>
            <w:tc>
              <w:tcPr>
                <w:tcW w:w="8010" w:type="dxa"/>
                <w:vAlign w:val="bottom"/>
              </w:tcPr>
              <w:p w14:paraId="45DA5721" w14:textId="77777777" w:rsidR="00AD00DC" w:rsidRDefault="00926443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2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+5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-16x+6</m:t>
                  </m:r>
                </m:oMath>
              </w:p>
            </w:tc>
          </w:sdtContent>
        </w:sdt>
      </w:tr>
    </w:tbl>
    <w:p w14:paraId="094EDA9B" w14:textId="77777777" w:rsidR="00AD00DC" w:rsidRDefault="00AD00DC" w:rsidP="00CE24D9"/>
    <w:p w14:paraId="312510CD" w14:textId="77777777" w:rsidR="005F2666" w:rsidRDefault="005F2666" w:rsidP="00CE24D9"/>
    <w:p w14:paraId="76024D8E" w14:textId="77777777" w:rsidR="005F2666" w:rsidRDefault="005F2666" w:rsidP="00CE24D9"/>
    <w:p w14:paraId="51662C8F" w14:textId="77777777" w:rsidR="005F2666" w:rsidRPr="00CE24D9" w:rsidRDefault="005F2666" w:rsidP="00CE24D9"/>
    <w:tbl>
      <w:tblPr>
        <w:tblpPr w:leftFromText="187" w:rightFromText="187" w:vertAnchor="text" w:horzAnchor="page" w:tblpX="1585" w:tblpY="1"/>
        <w:tblOverlap w:val="never"/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45"/>
        <w:gridCol w:w="540"/>
        <w:gridCol w:w="8010"/>
      </w:tblGrid>
      <w:tr w:rsidR="00AD00DC" w:rsidRPr="00DB09A2" w14:paraId="2CC9A430" w14:textId="77777777" w:rsidTr="00D45322">
        <w:tc>
          <w:tcPr>
            <w:tcW w:w="745" w:type="dxa"/>
            <w:vAlign w:val="bottom"/>
          </w:tcPr>
          <w:p w14:paraId="57C83A0C" w14:textId="77777777" w:rsidR="00AD00DC" w:rsidRPr="00DB09A2" w:rsidRDefault="00AD00DC" w:rsidP="00CE24D9">
            <w:pPr>
              <w:pStyle w:val="Questionnumbering"/>
              <w:framePr w:hSpace="0" w:wrap="auto" w:vAnchor="margin" w:hAnchor="text" w:xAlign="left" w:yAlign="inline"/>
              <w:suppressOverlap w:val="0"/>
            </w:pPr>
            <w:r>
              <w:lastRenderedPageBreak/>
              <w:t>4)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bottom"/>
          </w:tcPr>
          <w:p w14:paraId="3767BEDE" w14:textId="77777777" w:rsidR="00AD00DC" w:rsidRPr="00DB09A2" w:rsidRDefault="00AD00DC" w:rsidP="00C8278A">
            <w:pPr>
              <w:pStyle w:val="Questions"/>
              <w:framePr w:hSpace="0" w:wrap="auto" w:vAnchor="margin" w:hAnchor="text" w:xAlign="left" w:yAlign="inline"/>
              <w:suppressOverlap w:val="0"/>
            </w:pPr>
          </w:p>
        </w:tc>
        <w:sdt>
          <w:sdtPr>
            <w:id w:val="36987672"/>
            <w:placeholder>
              <w:docPart w:val="06C8EA6D0D2C44C490694CD3FDAB68B8"/>
            </w:placeholder>
          </w:sdtPr>
          <w:sdtEndPr/>
          <w:sdtContent>
            <w:tc>
              <w:tcPr>
                <w:tcW w:w="8010" w:type="dxa"/>
              </w:tcPr>
              <w:p w14:paraId="221222B1" w14:textId="77777777" w:rsidR="00AD00DC" w:rsidRPr="00CE24D9" w:rsidRDefault="005F2666" w:rsidP="00CE24D9">
                <w:pPr>
                  <w:pStyle w:val="Questions"/>
                  <w:framePr w:hSpace="0" w:wrap="auto" w:vAnchor="margin" w:hAnchor="text" w:xAlign="left" w:yAlign="inline"/>
                  <w:suppressOverlap w:val="0"/>
                </w:pPr>
                <w:proofErr w:type="spellStart"/>
                <w:r>
                  <w:t>Factorise</w:t>
                </w:r>
                <w:proofErr w:type="spellEnd"/>
                <w:r>
                  <w:t xml:space="preserve"> fully: </w:t>
                </w:r>
                <m:oMath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4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y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-8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y</m:t>
                  </m:r>
                </m:oMath>
              </w:p>
            </w:tc>
          </w:sdtContent>
        </w:sdt>
      </w:tr>
      <w:tr w:rsidR="00AD00DC" w:rsidRPr="00DB09A2" w14:paraId="7B5342F8" w14:textId="77777777" w:rsidTr="00D45322">
        <w:tc>
          <w:tcPr>
            <w:tcW w:w="745" w:type="dxa"/>
            <w:vAlign w:val="bottom"/>
          </w:tcPr>
          <w:p w14:paraId="4EAC8EA4" w14:textId="77777777" w:rsidR="00AD00DC" w:rsidRPr="00DB09A2" w:rsidRDefault="00AD00DC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tcBorders>
              <w:top w:val="single" w:sz="4" w:space="0" w:color="auto"/>
            </w:tcBorders>
            <w:vAlign w:val="bottom"/>
          </w:tcPr>
          <w:p w14:paraId="4CE9152D" w14:textId="77777777" w:rsidR="00AD00DC" w:rsidRDefault="00AD00DC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a.</w:t>
            </w:r>
          </w:p>
        </w:tc>
        <w:sdt>
          <w:sdtPr>
            <w:id w:val="36987673"/>
            <w:placeholder>
              <w:docPart w:val="94660074330743F2998E69133B2F8449"/>
            </w:placeholder>
          </w:sdtPr>
          <w:sdtEndPr/>
          <w:sdtContent>
            <w:tc>
              <w:tcPr>
                <w:tcW w:w="8010" w:type="dxa"/>
                <w:vAlign w:val="bottom"/>
              </w:tcPr>
              <w:p w14:paraId="24DE32E5" w14:textId="77777777" w:rsidR="00AD00DC" w:rsidRPr="00DB09A2" w:rsidRDefault="00FD7964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4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y(xy-2)</m:t>
                  </m:r>
                </m:oMath>
              </w:p>
            </w:tc>
          </w:sdtContent>
        </w:sdt>
      </w:tr>
      <w:tr w:rsidR="00AD00DC" w:rsidRPr="00DB09A2" w14:paraId="6C6E9C30" w14:textId="77777777" w:rsidTr="00D45322">
        <w:tc>
          <w:tcPr>
            <w:tcW w:w="745" w:type="dxa"/>
            <w:vAlign w:val="bottom"/>
          </w:tcPr>
          <w:p w14:paraId="443D24BF" w14:textId="77777777" w:rsidR="00AD00DC" w:rsidRPr="00DB09A2" w:rsidRDefault="00AD00DC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78B78894" w14:textId="77777777" w:rsidR="00AD00DC" w:rsidRDefault="00AD00DC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b.</w:t>
            </w:r>
          </w:p>
        </w:tc>
        <w:sdt>
          <w:sdtPr>
            <w:id w:val="36987674"/>
            <w:placeholder>
              <w:docPart w:val="EA476C6DB11A448DB6F49DD971DD61F8"/>
            </w:placeholder>
          </w:sdtPr>
          <w:sdtEndPr/>
          <w:sdtContent>
            <w:tc>
              <w:tcPr>
                <w:tcW w:w="8010" w:type="dxa"/>
                <w:vAlign w:val="bottom"/>
              </w:tcPr>
              <w:p w14:paraId="33FF83C3" w14:textId="77777777" w:rsidR="00AD00DC" w:rsidRPr="00DB09A2" w:rsidRDefault="00FD7964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4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y(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y-2)</m:t>
                  </m:r>
                </m:oMath>
              </w:p>
            </w:tc>
          </w:sdtContent>
        </w:sdt>
      </w:tr>
      <w:tr w:rsidR="00AD00DC" w:rsidRPr="00DB09A2" w14:paraId="3D273D1D" w14:textId="77777777" w:rsidTr="00D45322">
        <w:tc>
          <w:tcPr>
            <w:tcW w:w="745" w:type="dxa"/>
            <w:vAlign w:val="bottom"/>
          </w:tcPr>
          <w:p w14:paraId="6A6AE129" w14:textId="77777777" w:rsidR="00AD00DC" w:rsidRPr="00DB09A2" w:rsidRDefault="00AD00DC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214CC853" w14:textId="77777777" w:rsidR="00AD00DC" w:rsidRDefault="00AD00DC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c.</w:t>
            </w:r>
          </w:p>
        </w:tc>
        <w:sdt>
          <w:sdtPr>
            <w:id w:val="36987675"/>
            <w:placeholder>
              <w:docPart w:val="89BBC7DD312E4999B2EF5E0492ADA97E"/>
            </w:placeholder>
          </w:sdtPr>
          <w:sdtEndPr/>
          <w:sdtContent>
            <w:tc>
              <w:tcPr>
                <w:tcW w:w="8010" w:type="dxa"/>
                <w:vAlign w:val="bottom"/>
              </w:tcPr>
              <w:p w14:paraId="19ADD73F" w14:textId="77777777" w:rsidR="00AD00DC" w:rsidRDefault="00FD7964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4xy(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y-2x)</m:t>
                  </m:r>
                </m:oMath>
              </w:p>
            </w:tc>
          </w:sdtContent>
        </w:sdt>
      </w:tr>
      <w:tr w:rsidR="00AD00DC" w:rsidRPr="00DB09A2" w14:paraId="632437B4" w14:textId="77777777" w:rsidTr="00D45322">
        <w:tc>
          <w:tcPr>
            <w:tcW w:w="745" w:type="dxa"/>
            <w:vAlign w:val="bottom"/>
          </w:tcPr>
          <w:p w14:paraId="25606857" w14:textId="77777777" w:rsidR="00AD00DC" w:rsidRPr="00DB09A2" w:rsidRDefault="00AD00DC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7E8F8D2C" w14:textId="77777777" w:rsidR="00AD00DC" w:rsidRDefault="00AD00DC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d.</w:t>
            </w:r>
          </w:p>
        </w:tc>
        <w:sdt>
          <w:sdtPr>
            <w:id w:val="36987676"/>
            <w:placeholder>
              <w:docPart w:val="EA7211DFCA904813904B6C2F50D65E59"/>
            </w:placeholder>
          </w:sdtPr>
          <w:sdtEndPr/>
          <w:sdtContent>
            <w:tc>
              <w:tcPr>
                <w:tcW w:w="8010" w:type="dxa"/>
                <w:vAlign w:val="bottom"/>
              </w:tcPr>
              <w:p w14:paraId="6427BA55" w14:textId="77777777" w:rsidR="00AD00DC" w:rsidRDefault="00FD7964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4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y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(x-2)</m:t>
                  </m:r>
                </m:oMath>
              </w:p>
            </w:tc>
          </w:sdtContent>
        </w:sdt>
      </w:tr>
    </w:tbl>
    <w:p w14:paraId="7F79D2A6" w14:textId="77777777" w:rsidR="00AD00DC" w:rsidRPr="00CE24D9" w:rsidRDefault="00AD00DC" w:rsidP="00CE24D9">
      <w:pPr>
        <w:pStyle w:val="Testsectiontitles"/>
      </w:pPr>
    </w:p>
    <w:tbl>
      <w:tblPr>
        <w:tblpPr w:leftFromText="187" w:rightFromText="187" w:vertAnchor="text" w:horzAnchor="page" w:tblpX="1585" w:tblpY="1"/>
        <w:tblOverlap w:val="never"/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45"/>
        <w:gridCol w:w="540"/>
        <w:gridCol w:w="8010"/>
      </w:tblGrid>
      <w:tr w:rsidR="00AD00DC" w:rsidRPr="00DB09A2" w14:paraId="16FA5667" w14:textId="77777777" w:rsidTr="00D45322">
        <w:tc>
          <w:tcPr>
            <w:tcW w:w="745" w:type="dxa"/>
            <w:vAlign w:val="bottom"/>
          </w:tcPr>
          <w:p w14:paraId="7F931779" w14:textId="77777777" w:rsidR="00AD00DC" w:rsidRPr="00DB09A2" w:rsidRDefault="000E06F2" w:rsidP="00CE24D9">
            <w:pPr>
              <w:pStyle w:val="Questionnumbering"/>
              <w:framePr w:hSpace="0" w:wrap="auto" w:vAnchor="margin" w:hAnchor="text" w:xAlign="left" w:yAlign="inline"/>
              <w:suppressOverlap w:val="0"/>
            </w:pPr>
            <w:r>
              <w:t>5</w:t>
            </w:r>
            <w:r w:rsidR="00AD00DC">
              <w:t>)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bottom"/>
          </w:tcPr>
          <w:p w14:paraId="48F86FD2" w14:textId="77777777" w:rsidR="00AD00DC" w:rsidRPr="00DB09A2" w:rsidRDefault="00AD00DC" w:rsidP="00C8278A">
            <w:pPr>
              <w:pStyle w:val="Questions"/>
              <w:framePr w:hSpace="0" w:wrap="auto" w:vAnchor="margin" w:hAnchor="text" w:xAlign="left" w:yAlign="inline"/>
              <w:suppressOverlap w:val="0"/>
            </w:pPr>
          </w:p>
        </w:tc>
        <w:tc>
          <w:tcPr>
            <w:tcW w:w="8010" w:type="dxa"/>
          </w:tcPr>
          <w:p w14:paraId="7DE6B6A8" w14:textId="77777777" w:rsidR="00AD00DC" w:rsidRPr="00CE24D9" w:rsidRDefault="000E06F2" w:rsidP="00CE24D9">
            <w:pPr>
              <w:pStyle w:val="Questions"/>
              <w:framePr w:hSpace="0" w:wrap="auto" w:vAnchor="margin" w:hAnchor="text" w:xAlign="left" w:yAlign="inline"/>
              <w:suppressOverlap w:val="0"/>
            </w:pPr>
            <w:proofErr w:type="spellStart"/>
            <w:r>
              <w:t>Factorise</w:t>
            </w:r>
            <w:proofErr w:type="spellEnd"/>
            <w:r>
              <w:t xml:space="preserve"> fully: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m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</w:rPr>
                <m:t>-144</m:t>
              </m:r>
            </m:oMath>
          </w:p>
        </w:tc>
      </w:tr>
      <w:tr w:rsidR="00AD00DC" w:rsidRPr="00DB09A2" w14:paraId="180E38AA" w14:textId="77777777" w:rsidTr="00D45322">
        <w:tc>
          <w:tcPr>
            <w:tcW w:w="745" w:type="dxa"/>
            <w:vAlign w:val="bottom"/>
          </w:tcPr>
          <w:p w14:paraId="1CD15B34" w14:textId="77777777" w:rsidR="00AD00DC" w:rsidRPr="00DB09A2" w:rsidRDefault="00AD00DC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tcBorders>
              <w:top w:val="single" w:sz="4" w:space="0" w:color="auto"/>
            </w:tcBorders>
            <w:vAlign w:val="bottom"/>
          </w:tcPr>
          <w:p w14:paraId="26A48CB2" w14:textId="77777777" w:rsidR="00AD00DC" w:rsidRDefault="00AD00DC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a.</w:t>
            </w:r>
          </w:p>
        </w:tc>
        <w:sdt>
          <w:sdtPr>
            <w:id w:val="36987618"/>
            <w:placeholder>
              <w:docPart w:val="3FFC53FA18AB46F1B48CEDC6C41C0808"/>
            </w:placeholder>
          </w:sdtPr>
          <w:sdtEndPr/>
          <w:sdtContent>
            <w:tc>
              <w:tcPr>
                <w:tcW w:w="8010" w:type="dxa"/>
                <w:vAlign w:val="bottom"/>
              </w:tcPr>
              <w:p w14:paraId="11B641FD" w14:textId="77777777" w:rsidR="00AD00DC" w:rsidRPr="00CE24D9" w:rsidRDefault="000E06F2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(m+144)(m-144)</m:t>
                  </m:r>
                </m:oMath>
              </w:p>
            </w:tc>
          </w:sdtContent>
        </w:sdt>
      </w:tr>
      <w:tr w:rsidR="00AD00DC" w:rsidRPr="00DB09A2" w14:paraId="2AE234C7" w14:textId="77777777" w:rsidTr="00D45322">
        <w:tc>
          <w:tcPr>
            <w:tcW w:w="745" w:type="dxa"/>
            <w:vAlign w:val="bottom"/>
          </w:tcPr>
          <w:p w14:paraId="74A09C9C" w14:textId="77777777" w:rsidR="00AD00DC" w:rsidRPr="00DB09A2" w:rsidRDefault="00AD00DC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50A4F81E" w14:textId="77777777" w:rsidR="00AD00DC" w:rsidRDefault="00AD00DC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b.</w:t>
            </w:r>
          </w:p>
        </w:tc>
        <w:sdt>
          <w:sdtPr>
            <w:id w:val="36987620"/>
            <w:placeholder>
              <w:docPart w:val="913D5AE871F94269995289F8CAE99085"/>
            </w:placeholder>
          </w:sdtPr>
          <w:sdtEndPr/>
          <w:sdtContent>
            <w:tc>
              <w:tcPr>
                <w:tcW w:w="8010" w:type="dxa"/>
                <w:vAlign w:val="bottom"/>
              </w:tcPr>
              <w:p w14:paraId="63CF8305" w14:textId="77777777" w:rsidR="00AD00DC" w:rsidRPr="00CE24D9" w:rsidRDefault="000E06F2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m(m-144)</m:t>
                  </m:r>
                </m:oMath>
              </w:p>
            </w:tc>
          </w:sdtContent>
        </w:sdt>
      </w:tr>
      <w:tr w:rsidR="00AD00DC" w:rsidRPr="00DB09A2" w14:paraId="3A1FE526" w14:textId="77777777" w:rsidTr="00D45322">
        <w:tc>
          <w:tcPr>
            <w:tcW w:w="745" w:type="dxa"/>
            <w:vAlign w:val="bottom"/>
          </w:tcPr>
          <w:p w14:paraId="430F8797" w14:textId="77777777" w:rsidR="00AD00DC" w:rsidRPr="00DB09A2" w:rsidRDefault="00AD00DC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45D188C4" w14:textId="77777777" w:rsidR="00AD00DC" w:rsidRDefault="00AD00DC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c.</w:t>
            </w:r>
          </w:p>
        </w:tc>
        <w:sdt>
          <w:sdtPr>
            <w:id w:val="36987621"/>
            <w:placeholder>
              <w:docPart w:val="1D3E91D16E1241E4A3073ABA745E30D4"/>
            </w:placeholder>
          </w:sdtPr>
          <w:sdtEndPr/>
          <w:sdtContent>
            <w:tc>
              <w:tcPr>
                <w:tcW w:w="8010" w:type="dxa"/>
                <w:vAlign w:val="bottom"/>
              </w:tcPr>
              <w:p w14:paraId="1278AA09" w14:textId="77777777" w:rsidR="00AD00DC" w:rsidRPr="00CE24D9" w:rsidRDefault="00987E15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m-12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oMath>
              </w:p>
            </w:tc>
          </w:sdtContent>
        </w:sdt>
      </w:tr>
      <w:tr w:rsidR="00AD00DC" w:rsidRPr="00DB09A2" w14:paraId="3DB67CF6" w14:textId="77777777" w:rsidTr="00D45322">
        <w:tc>
          <w:tcPr>
            <w:tcW w:w="745" w:type="dxa"/>
            <w:vAlign w:val="bottom"/>
          </w:tcPr>
          <w:p w14:paraId="74A6C063" w14:textId="77777777" w:rsidR="00AD00DC" w:rsidRPr="00DB09A2" w:rsidRDefault="00AD00DC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3C2F9126" w14:textId="77777777" w:rsidR="00AD00DC" w:rsidRDefault="00AD00DC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d.</w:t>
            </w:r>
          </w:p>
        </w:tc>
        <w:sdt>
          <w:sdtPr>
            <w:id w:val="36987622"/>
            <w:placeholder>
              <w:docPart w:val="53078B75F1FA4655B95722AA089CF079"/>
            </w:placeholder>
          </w:sdtPr>
          <w:sdtEndPr/>
          <w:sdtContent>
            <w:tc>
              <w:tcPr>
                <w:tcW w:w="8010" w:type="dxa"/>
                <w:vAlign w:val="bottom"/>
              </w:tcPr>
              <w:p w14:paraId="07E029F6" w14:textId="77777777" w:rsidR="00AD00DC" w:rsidRPr="00CE24D9" w:rsidRDefault="000E06F2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(m+12)(m-12)</m:t>
                  </m:r>
                </m:oMath>
              </w:p>
            </w:tc>
          </w:sdtContent>
        </w:sdt>
      </w:tr>
      <w:tr w:rsidR="000E06F2" w:rsidRPr="00DB09A2" w14:paraId="0F60D715" w14:textId="77777777" w:rsidTr="00D45322">
        <w:trPr>
          <w:gridAfter w:val="2"/>
          <w:wAfter w:w="8550" w:type="dxa"/>
        </w:trPr>
        <w:tc>
          <w:tcPr>
            <w:tcW w:w="745" w:type="dxa"/>
            <w:vAlign w:val="bottom"/>
          </w:tcPr>
          <w:p w14:paraId="1CE4C4DB" w14:textId="77777777" w:rsidR="000E06F2" w:rsidRPr="00DB09A2" w:rsidRDefault="000E06F2" w:rsidP="000E06F2">
            <w:pPr>
              <w:pStyle w:val="Classdetails"/>
              <w:framePr w:hSpace="0" w:wrap="auto" w:vAnchor="margin" w:hAnchor="text" w:yAlign="inline"/>
              <w:ind w:left="0" w:firstLine="0"/>
            </w:pPr>
          </w:p>
        </w:tc>
      </w:tr>
    </w:tbl>
    <w:p w14:paraId="11280C16" w14:textId="77777777" w:rsidR="002A52D0" w:rsidRPr="00CE24D9" w:rsidRDefault="002A52D0" w:rsidP="002A52D0">
      <w:pPr>
        <w:ind w:left="0" w:firstLine="0"/>
      </w:pPr>
    </w:p>
    <w:tbl>
      <w:tblPr>
        <w:tblpPr w:leftFromText="187" w:rightFromText="187" w:vertAnchor="text" w:horzAnchor="page" w:tblpX="1585" w:tblpY="1"/>
        <w:tblOverlap w:val="never"/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45"/>
        <w:gridCol w:w="540"/>
        <w:gridCol w:w="8010"/>
      </w:tblGrid>
      <w:tr w:rsidR="00AD00DC" w:rsidRPr="00DB09A2" w14:paraId="1716ABD2" w14:textId="77777777" w:rsidTr="00D45322">
        <w:tc>
          <w:tcPr>
            <w:tcW w:w="745" w:type="dxa"/>
            <w:vAlign w:val="bottom"/>
          </w:tcPr>
          <w:p w14:paraId="48645819" w14:textId="77777777" w:rsidR="00AD00DC" w:rsidRPr="00DB09A2" w:rsidRDefault="000E06F2" w:rsidP="00CE24D9">
            <w:pPr>
              <w:pStyle w:val="Questionnumbering"/>
              <w:framePr w:hSpace="0" w:wrap="auto" w:vAnchor="margin" w:hAnchor="text" w:xAlign="left" w:yAlign="inline"/>
              <w:suppressOverlap w:val="0"/>
            </w:pPr>
            <w:r>
              <w:t>6</w:t>
            </w:r>
            <w:r w:rsidR="00AD00DC">
              <w:t>)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bottom"/>
          </w:tcPr>
          <w:p w14:paraId="4C948216" w14:textId="77777777" w:rsidR="00AD00DC" w:rsidRPr="00DB09A2" w:rsidRDefault="00AD00DC" w:rsidP="00C8278A">
            <w:pPr>
              <w:pStyle w:val="Questions"/>
              <w:framePr w:hSpace="0" w:wrap="auto" w:vAnchor="margin" w:hAnchor="text" w:xAlign="left" w:yAlign="inline"/>
              <w:suppressOverlap w:val="0"/>
            </w:pPr>
          </w:p>
        </w:tc>
        <w:tc>
          <w:tcPr>
            <w:tcW w:w="8010" w:type="dxa"/>
          </w:tcPr>
          <w:p w14:paraId="784F5902" w14:textId="77777777" w:rsidR="00AD00DC" w:rsidRPr="00DB09A2" w:rsidRDefault="000E06F2" w:rsidP="00546E22">
            <w:pPr>
              <w:pStyle w:val="Questions"/>
              <w:framePr w:hSpace="0" w:wrap="auto" w:vAnchor="margin" w:hAnchor="text" w:xAlign="left" w:yAlign="inline"/>
              <w:suppressOverlap w:val="0"/>
            </w:pPr>
            <w:proofErr w:type="spellStart"/>
            <w:r>
              <w:t>Factorise</w:t>
            </w:r>
            <w:proofErr w:type="spellEnd"/>
            <w:r>
              <w:t xml:space="preserve"> fully: 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rq-rv+sq-sv</m:t>
              </m:r>
            </m:oMath>
          </w:p>
        </w:tc>
      </w:tr>
      <w:tr w:rsidR="00AD00DC" w:rsidRPr="00DB09A2" w14:paraId="07F0A0FE" w14:textId="77777777" w:rsidTr="00D45322">
        <w:tc>
          <w:tcPr>
            <w:tcW w:w="745" w:type="dxa"/>
            <w:vAlign w:val="bottom"/>
          </w:tcPr>
          <w:p w14:paraId="5BCA6823" w14:textId="77777777" w:rsidR="00AD00DC" w:rsidRPr="00DB09A2" w:rsidRDefault="00AD00DC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tcBorders>
              <w:top w:val="single" w:sz="4" w:space="0" w:color="auto"/>
            </w:tcBorders>
            <w:vAlign w:val="bottom"/>
          </w:tcPr>
          <w:p w14:paraId="7F09E02D" w14:textId="77777777" w:rsidR="00AD00DC" w:rsidRDefault="00AD00DC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a.</w:t>
            </w:r>
          </w:p>
        </w:tc>
        <w:sdt>
          <w:sdtPr>
            <w:id w:val="36987683"/>
            <w:placeholder>
              <w:docPart w:val="3FFC53FA18AB46F1B48CEDC6C41C0808"/>
            </w:placeholder>
          </w:sdtPr>
          <w:sdtEndPr/>
          <w:sdtContent>
            <w:tc>
              <w:tcPr>
                <w:tcW w:w="8010" w:type="dxa"/>
                <w:vAlign w:val="bottom"/>
              </w:tcPr>
              <w:p w14:paraId="38EA19E8" w14:textId="77777777" w:rsidR="00AD00DC" w:rsidRPr="00DB09A2" w:rsidRDefault="000E06F2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(r-s)(q-v)</m:t>
                  </m:r>
                </m:oMath>
              </w:p>
            </w:tc>
          </w:sdtContent>
        </w:sdt>
      </w:tr>
      <w:tr w:rsidR="00AD00DC" w:rsidRPr="00DB09A2" w14:paraId="0B3C6CB7" w14:textId="77777777" w:rsidTr="00D45322">
        <w:tc>
          <w:tcPr>
            <w:tcW w:w="745" w:type="dxa"/>
            <w:vAlign w:val="bottom"/>
          </w:tcPr>
          <w:p w14:paraId="355CDD3B" w14:textId="77777777" w:rsidR="00AD00DC" w:rsidRPr="00DB09A2" w:rsidRDefault="00AD00DC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469FF9AC" w14:textId="77777777" w:rsidR="00AD00DC" w:rsidRDefault="00AD00DC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b.</w:t>
            </w:r>
          </w:p>
        </w:tc>
        <w:sdt>
          <w:sdtPr>
            <w:id w:val="36987684"/>
            <w:placeholder>
              <w:docPart w:val="913D5AE871F94269995289F8CAE99085"/>
            </w:placeholder>
          </w:sdtPr>
          <w:sdtEndPr/>
          <w:sdtContent>
            <w:tc>
              <w:tcPr>
                <w:tcW w:w="8010" w:type="dxa"/>
                <w:vAlign w:val="bottom"/>
              </w:tcPr>
              <w:p w14:paraId="023A2224" w14:textId="77777777" w:rsidR="00AD00DC" w:rsidRPr="00DB09A2" w:rsidRDefault="000E06F2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(r+s)(q-v)</m:t>
                  </m:r>
                </m:oMath>
              </w:p>
            </w:tc>
          </w:sdtContent>
        </w:sdt>
      </w:tr>
      <w:tr w:rsidR="00AD00DC" w:rsidRPr="00DB09A2" w14:paraId="332BE311" w14:textId="77777777" w:rsidTr="00D45322">
        <w:tc>
          <w:tcPr>
            <w:tcW w:w="745" w:type="dxa"/>
            <w:vAlign w:val="bottom"/>
          </w:tcPr>
          <w:p w14:paraId="28234D59" w14:textId="77777777" w:rsidR="00AD00DC" w:rsidRPr="00DB09A2" w:rsidRDefault="00AD00DC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6D5B27E3" w14:textId="77777777" w:rsidR="00AD00DC" w:rsidRDefault="00AD00DC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c.</w:t>
            </w:r>
          </w:p>
        </w:tc>
        <w:sdt>
          <w:sdtPr>
            <w:id w:val="36987685"/>
            <w:placeholder>
              <w:docPart w:val="1D3E91D16E1241E4A3073ABA745E30D4"/>
            </w:placeholder>
          </w:sdtPr>
          <w:sdtEndPr/>
          <w:sdtContent>
            <w:tc>
              <w:tcPr>
                <w:tcW w:w="8010" w:type="dxa"/>
                <w:vAlign w:val="bottom"/>
              </w:tcPr>
              <w:p w14:paraId="5D1614E1" w14:textId="77777777" w:rsidR="00AD00DC" w:rsidRDefault="000E06F2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(r-s)(q-v)</m:t>
                  </m:r>
                </m:oMath>
              </w:p>
            </w:tc>
          </w:sdtContent>
        </w:sdt>
      </w:tr>
      <w:tr w:rsidR="00AD00DC" w:rsidRPr="00DB09A2" w14:paraId="0FA3A6F3" w14:textId="77777777" w:rsidTr="00D45322">
        <w:tc>
          <w:tcPr>
            <w:tcW w:w="745" w:type="dxa"/>
            <w:vAlign w:val="bottom"/>
          </w:tcPr>
          <w:p w14:paraId="35B2C929" w14:textId="77777777" w:rsidR="00AD00DC" w:rsidRPr="00DB09A2" w:rsidRDefault="00AD00DC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26DBF666" w14:textId="77777777" w:rsidR="00AD00DC" w:rsidRDefault="00AD00DC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d.</w:t>
            </w:r>
          </w:p>
        </w:tc>
        <w:sdt>
          <w:sdtPr>
            <w:id w:val="36987686"/>
            <w:placeholder>
              <w:docPart w:val="53078B75F1FA4655B95722AA089CF079"/>
            </w:placeholder>
          </w:sdtPr>
          <w:sdtEndPr/>
          <w:sdtContent>
            <w:tc>
              <w:tcPr>
                <w:tcW w:w="8010" w:type="dxa"/>
                <w:vAlign w:val="bottom"/>
              </w:tcPr>
              <w:p w14:paraId="5F886BFD" w14:textId="77777777" w:rsidR="00AD00DC" w:rsidRDefault="000E06F2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(r-s)(q+v)</m:t>
                  </m:r>
                </m:oMath>
              </w:p>
            </w:tc>
          </w:sdtContent>
        </w:sdt>
      </w:tr>
    </w:tbl>
    <w:p w14:paraId="14486A2F" w14:textId="77777777" w:rsidR="00AD00DC" w:rsidRPr="00CE24D9" w:rsidRDefault="00AD00DC" w:rsidP="00CE24D9"/>
    <w:tbl>
      <w:tblPr>
        <w:tblpPr w:leftFromText="187" w:rightFromText="187" w:vertAnchor="text" w:horzAnchor="page" w:tblpX="1585" w:tblpY="1"/>
        <w:tblOverlap w:val="never"/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45"/>
        <w:gridCol w:w="540"/>
        <w:gridCol w:w="8010"/>
      </w:tblGrid>
      <w:tr w:rsidR="00AD00DC" w:rsidRPr="00DB09A2" w14:paraId="383D4384" w14:textId="77777777" w:rsidTr="00D45322">
        <w:tc>
          <w:tcPr>
            <w:tcW w:w="745" w:type="dxa"/>
            <w:vAlign w:val="bottom"/>
          </w:tcPr>
          <w:p w14:paraId="391E3F80" w14:textId="77777777" w:rsidR="00AD00DC" w:rsidRPr="00DB09A2" w:rsidRDefault="00D14B88" w:rsidP="00CE24D9">
            <w:pPr>
              <w:pStyle w:val="Questionnumbering"/>
              <w:framePr w:hSpace="0" w:wrap="auto" w:vAnchor="margin" w:hAnchor="text" w:xAlign="left" w:yAlign="inline"/>
              <w:suppressOverlap w:val="0"/>
            </w:pPr>
            <w:r>
              <w:t>7</w:t>
            </w:r>
            <w:r w:rsidR="00AD00DC">
              <w:t>)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bottom"/>
          </w:tcPr>
          <w:p w14:paraId="5876F4B4" w14:textId="77777777" w:rsidR="00AD00DC" w:rsidRPr="00DB09A2" w:rsidRDefault="00AD00DC" w:rsidP="00C8278A">
            <w:pPr>
              <w:pStyle w:val="Questions"/>
              <w:framePr w:hSpace="0" w:wrap="auto" w:vAnchor="margin" w:hAnchor="text" w:xAlign="left" w:yAlign="inline"/>
              <w:suppressOverlap w:val="0"/>
            </w:pPr>
          </w:p>
        </w:tc>
        <w:tc>
          <w:tcPr>
            <w:tcW w:w="8010" w:type="dxa"/>
          </w:tcPr>
          <w:p w14:paraId="66968A1C" w14:textId="77777777" w:rsidR="00AD00DC" w:rsidRPr="00DB09A2" w:rsidRDefault="00D14B88" w:rsidP="00D14B88">
            <w:pPr>
              <w:pStyle w:val="Questions"/>
              <w:framePr w:hSpace="0" w:wrap="auto" w:vAnchor="margin" w:hAnchor="text" w:xAlign="left" w:yAlign="inline"/>
              <w:ind w:left="0" w:firstLine="0"/>
              <w:suppressOverlap w:val="0"/>
            </w:pPr>
            <w:proofErr w:type="spellStart"/>
            <w:r>
              <w:t>Factorise</w:t>
            </w:r>
            <w:proofErr w:type="spellEnd"/>
            <w:r>
              <w:t xml:space="preserve"> fully: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</w:rPr>
                <m:t>+2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x-15</m:t>
              </m:r>
            </m:oMath>
          </w:p>
        </w:tc>
      </w:tr>
      <w:tr w:rsidR="00AD00DC" w:rsidRPr="00DB09A2" w14:paraId="1FFB870D" w14:textId="77777777" w:rsidTr="00D45322">
        <w:tc>
          <w:tcPr>
            <w:tcW w:w="745" w:type="dxa"/>
            <w:vAlign w:val="bottom"/>
          </w:tcPr>
          <w:p w14:paraId="2153F5A6" w14:textId="77777777" w:rsidR="00AD00DC" w:rsidRPr="00DB09A2" w:rsidRDefault="00AD00DC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tcBorders>
              <w:top w:val="single" w:sz="4" w:space="0" w:color="auto"/>
            </w:tcBorders>
            <w:vAlign w:val="bottom"/>
          </w:tcPr>
          <w:p w14:paraId="2D039ADA" w14:textId="77777777" w:rsidR="00AD00DC" w:rsidRDefault="00AD00DC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a.</w:t>
            </w:r>
          </w:p>
        </w:tc>
        <w:sdt>
          <w:sdtPr>
            <w:id w:val="36987689"/>
            <w:placeholder>
              <w:docPart w:val="3FFC53FA18AB46F1B48CEDC6C41C0808"/>
            </w:placeholder>
          </w:sdtPr>
          <w:sdtEndPr/>
          <w:sdtContent>
            <w:tc>
              <w:tcPr>
                <w:tcW w:w="8010" w:type="dxa"/>
                <w:vAlign w:val="bottom"/>
              </w:tcPr>
              <w:p w14:paraId="7E5863D9" w14:textId="77777777" w:rsidR="00AD00DC" w:rsidRPr="00DB09A2" w:rsidRDefault="008C7AF9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(x+15)(x-1)</m:t>
                  </m:r>
                </m:oMath>
              </w:p>
            </w:tc>
          </w:sdtContent>
        </w:sdt>
      </w:tr>
      <w:tr w:rsidR="00AD00DC" w:rsidRPr="00DB09A2" w14:paraId="1E207CB2" w14:textId="77777777" w:rsidTr="00D45322">
        <w:tc>
          <w:tcPr>
            <w:tcW w:w="745" w:type="dxa"/>
            <w:vAlign w:val="bottom"/>
          </w:tcPr>
          <w:p w14:paraId="0F78C415" w14:textId="77777777" w:rsidR="00AD00DC" w:rsidRPr="00DB09A2" w:rsidRDefault="00AD00DC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2707229C" w14:textId="77777777" w:rsidR="00AD00DC" w:rsidRDefault="00AD00DC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b.</w:t>
            </w:r>
          </w:p>
        </w:tc>
        <w:sdt>
          <w:sdtPr>
            <w:id w:val="36987690"/>
            <w:placeholder>
              <w:docPart w:val="913D5AE871F94269995289F8CAE99085"/>
            </w:placeholder>
          </w:sdtPr>
          <w:sdtEndPr/>
          <w:sdtContent>
            <w:tc>
              <w:tcPr>
                <w:tcW w:w="8010" w:type="dxa"/>
                <w:vAlign w:val="bottom"/>
              </w:tcPr>
              <w:p w14:paraId="57C7915D" w14:textId="77777777" w:rsidR="00AD00DC" w:rsidRPr="00DB09A2" w:rsidRDefault="008C7AF9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(x+15)(x+1)</m:t>
                  </m:r>
                </m:oMath>
              </w:p>
            </w:tc>
          </w:sdtContent>
        </w:sdt>
      </w:tr>
      <w:tr w:rsidR="00AD00DC" w:rsidRPr="00DB09A2" w14:paraId="0573AC4A" w14:textId="77777777" w:rsidTr="00D45322">
        <w:tc>
          <w:tcPr>
            <w:tcW w:w="745" w:type="dxa"/>
            <w:vAlign w:val="bottom"/>
          </w:tcPr>
          <w:p w14:paraId="5F5C7F52" w14:textId="77777777" w:rsidR="00AD00DC" w:rsidRPr="00DB09A2" w:rsidRDefault="00AD00DC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7A8D51A4" w14:textId="77777777" w:rsidR="00AD00DC" w:rsidRDefault="00AD00DC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c.</w:t>
            </w:r>
          </w:p>
        </w:tc>
        <w:sdt>
          <w:sdtPr>
            <w:id w:val="36987691"/>
            <w:placeholder>
              <w:docPart w:val="1D3E91D16E1241E4A3073ABA745E30D4"/>
            </w:placeholder>
          </w:sdtPr>
          <w:sdtEndPr/>
          <w:sdtContent>
            <w:tc>
              <w:tcPr>
                <w:tcW w:w="8010" w:type="dxa"/>
                <w:vAlign w:val="bottom"/>
              </w:tcPr>
              <w:p w14:paraId="1A81ED27" w14:textId="77777777" w:rsidR="00AD00DC" w:rsidRDefault="008C7AF9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(x-5)(x+3)</m:t>
                  </m:r>
                </m:oMath>
              </w:p>
            </w:tc>
          </w:sdtContent>
        </w:sdt>
      </w:tr>
      <w:tr w:rsidR="00AD00DC" w:rsidRPr="00DB09A2" w14:paraId="1E31EC32" w14:textId="77777777" w:rsidTr="00D45322">
        <w:tc>
          <w:tcPr>
            <w:tcW w:w="745" w:type="dxa"/>
            <w:vAlign w:val="bottom"/>
          </w:tcPr>
          <w:p w14:paraId="41A5526C" w14:textId="77777777" w:rsidR="00AD00DC" w:rsidRPr="00DB09A2" w:rsidRDefault="00AD00DC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7E57D445" w14:textId="77777777" w:rsidR="00AD00DC" w:rsidRDefault="00AD00DC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d.</w:t>
            </w:r>
          </w:p>
        </w:tc>
        <w:sdt>
          <w:sdtPr>
            <w:id w:val="36987692"/>
            <w:placeholder>
              <w:docPart w:val="53078B75F1FA4655B95722AA089CF079"/>
            </w:placeholder>
          </w:sdtPr>
          <w:sdtEndPr/>
          <w:sdtContent>
            <w:tc>
              <w:tcPr>
                <w:tcW w:w="8010" w:type="dxa"/>
                <w:vAlign w:val="bottom"/>
              </w:tcPr>
              <w:p w14:paraId="0A774F82" w14:textId="77777777" w:rsidR="00AD00DC" w:rsidRDefault="008C7AF9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(x+5)(x-3)</m:t>
                  </m:r>
                </m:oMath>
              </w:p>
            </w:tc>
          </w:sdtContent>
        </w:sdt>
      </w:tr>
    </w:tbl>
    <w:p w14:paraId="7C3EF5F4" w14:textId="77777777" w:rsidR="00AD00DC" w:rsidRPr="00CE24D9" w:rsidRDefault="00AD00DC" w:rsidP="00CE24D9"/>
    <w:tbl>
      <w:tblPr>
        <w:tblpPr w:leftFromText="187" w:rightFromText="187" w:vertAnchor="text" w:horzAnchor="page" w:tblpX="1585" w:tblpY="1"/>
        <w:tblOverlap w:val="never"/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45"/>
        <w:gridCol w:w="540"/>
        <w:gridCol w:w="8010"/>
      </w:tblGrid>
      <w:tr w:rsidR="00AD00DC" w:rsidRPr="00DB09A2" w14:paraId="15D51971" w14:textId="77777777" w:rsidTr="00D45322">
        <w:tc>
          <w:tcPr>
            <w:tcW w:w="745" w:type="dxa"/>
            <w:vAlign w:val="bottom"/>
          </w:tcPr>
          <w:p w14:paraId="166E8FE6" w14:textId="77777777" w:rsidR="00AD00DC" w:rsidRPr="00DB09A2" w:rsidRDefault="008C7AF9" w:rsidP="00CE24D9">
            <w:pPr>
              <w:pStyle w:val="Questionnumbering"/>
              <w:framePr w:hSpace="0" w:wrap="auto" w:vAnchor="margin" w:hAnchor="text" w:xAlign="left" w:yAlign="inline"/>
              <w:suppressOverlap w:val="0"/>
            </w:pPr>
            <w:r>
              <w:t>8</w:t>
            </w:r>
            <w:r w:rsidR="00AD00DC">
              <w:t>)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bottom"/>
          </w:tcPr>
          <w:p w14:paraId="2A932094" w14:textId="77777777" w:rsidR="00AD00DC" w:rsidRPr="00DB09A2" w:rsidRDefault="00AD00DC" w:rsidP="00C8278A">
            <w:pPr>
              <w:pStyle w:val="Questions"/>
              <w:framePr w:hSpace="0" w:wrap="auto" w:vAnchor="margin" w:hAnchor="text" w:xAlign="left" w:yAlign="inline"/>
              <w:suppressOverlap w:val="0"/>
            </w:pPr>
          </w:p>
        </w:tc>
        <w:tc>
          <w:tcPr>
            <w:tcW w:w="8010" w:type="dxa"/>
          </w:tcPr>
          <w:p w14:paraId="6955A62E" w14:textId="77777777" w:rsidR="00AD00DC" w:rsidRPr="00DB09A2" w:rsidRDefault="008C7AF9" w:rsidP="00546E22">
            <w:pPr>
              <w:pStyle w:val="Questions"/>
              <w:framePr w:hSpace="0" w:wrap="auto" w:vAnchor="margin" w:hAnchor="text" w:xAlign="left" w:yAlign="inline"/>
              <w:suppressOverlap w:val="0"/>
            </w:pPr>
            <w:proofErr w:type="spellStart"/>
            <w:r>
              <w:t>Factorise</w:t>
            </w:r>
            <w:proofErr w:type="spellEnd"/>
            <w:r>
              <w:t xml:space="preserve"> fully: 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2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</w:rPr>
                <m:t>-5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x-12</m:t>
              </m:r>
            </m:oMath>
          </w:p>
        </w:tc>
      </w:tr>
      <w:tr w:rsidR="00AD00DC" w:rsidRPr="00DB09A2" w14:paraId="2F80FC48" w14:textId="77777777" w:rsidTr="00D45322">
        <w:tc>
          <w:tcPr>
            <w:tcW w:w="745" w:type="dxa"/>
            <w:vAlign w:val="bottom"/>
          </w:tcPr>
          <w:p w14:paraId="2B3DB8A7" w14:textId="77777777" w:rsidR="00AD00DC" w:rsidRPr="00DB09A2" w:rsidRDefault="00AD00DC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tcBorders>
              <w:top w:val="single" w:sz="4" w:space="0" w:color="auto"/>
            </w:tcBorders>
            <w:vAlign w:val="bottom"/>
          </w:tcPr>
          <w:p w14:paraId="79E1A5C6" w14:textId="77777777" w:rsidR="00AD00DC" w:rsidRDefault="00AD00DC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a.</w:t>
            </w:r>
          </w:p>
        </w:tc>
        <w:sdt>
          <w:sdtPr>
            <w:id w:val="36987695"/>
            <w:placeholder>
              <w:docPart w:val="3FFC53FA18AB46F1B48CEDC6C41C0808"/>
            </w:placeholder>
          </w:sdtPr>
          <w:sdtEndPr/>
          <w:sdtContent>
            <w:tc>
              <w:tcPr>
                <w:tcW w:w="8010" w:type="dxa"/>
                <w:vAlign w:val="bottom"/>
              </w:tcPr>
              <w:p w14:paraId="60A1853A" w14:textId="77777777" w:rsidR="00AD00DC" w:rsidRPr="00DB09A2" w:rsidRDefault="008C7AF9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(2x+3)(x-4)</m:t>
                  </m:r>
                </m:oMath>
              </w:p>
            </w:tc>
          </w:sdtContent>
        </w:sdt>
      </w:tr>
      <w:tr w:rsidR="00AD00DC" w:rsidRPr="00DB09A2" w14:paraId="3A0E1D68" w14:textId="77777777" w:rsidTr="00D45322">
        <w:tc>
          <w:tcPr>
            <w:tcW w:w="745" w:type="dxa"/>
            <w:vAlign w:val="bottom"/>
          </w:tcPr>
          <w:p w14:paraId="025B1374" w14:textId="77777777" w:rsidR="00AD00DC" w:rsidRPr="00DB09A2" w:rsidRDefault="00AD00DC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7B05EC94" w14:textId="77777777" w:rsidR="00AD00DC" w:rsidRDefault="00AD00DC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b.</w:t>
            </w:r>
          </w:p>
        </w:tc>
        <w:sdt>
          <w:sdtPr>
            <w:id w:val="36987696"/>
            <w:placeholder>
              <w:docPart w:val="913D5AE871F94269995289F8CAE99085"/>
            </w:placeholder>
          </w:sdtPr>
          <w:sdtEndPr/>
          <w:sdtContent>
            <w:tc>
              <w:tcPr>
                <w:tcW w:w="8010" w:type="dxa"/>
                <w:vAlign w:val="bottom"/>
              </w:tcPr>
              <w:p w14:paraId="2D51E6C0" w14:textId="77777777" w:rsidR="00AD00DC" w:rsidRPr="00DB09A2" w:rsidRDefault="008C7AF9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w:r>
                  <w:t>(</w:t>
                </w:r>
                <m:oMath>
                  <m:r>
                    <w:rPr>
                      <w:rFonts w:ascii="Cambria Math" w:hAnsi="Cambria Math"/>
                    </w:rPr>
                    <m:t>2x-3)(x+4)</m:t>
                  </m:r>
                </m:oMath>
              </w:p>
            </w:tc>
          </w:sdtContent>
        </w:sdt>
      </w:tr>
      <w:tr w:rsidR="00AD00DC" w:rsidRPr="00DB09A2" w14:paraId="48E99046" w14:textId="77777777" w:rsidTr="00D45322">
        <w:tc>
          <w:tcPr>
            <w:tcW w:w="745" w:type="dxa"/>
            <w:vAlign w:val="bottom"/>
          </w:tcPr>
          <w:p w14:paraId="4A8AE776" w14:textId="77777777" w:rsidR="00AD00DC" w:rsidRPr="00DB09A2" w:rsidRDefault="00AD00DC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4DDE7B0C" w14:textId="77777777" w:rsidR="00AD00DC" w:rsidRDefault="00AD00DC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c.</w:t>
            </w:r>
          </w:p>
        </w:tc>
        <w:sdt>
          <w:sdtPr>
            <w:id w:val="36987697"/>
            <w:placeholder>
              <w:docPart w:val="1D3E91D16E1241E4A3073ABA745E30D4"/>
            </w:placeholder>
          </w:sdtPr>
          <w:sdtEndPr/>
          <w:sdtContent>
            <w:tc>
              <w:tcPr>
                <w:tcW w:w="8010" w:type="dxa"/>
                <w:vAlign w:val="bottom"/>
              </w:tcPr>
              <w:p w14:paraId="6B236BC0" w14:textId="77777777" w:rsidR="00AD00DC" w:rsidRDefault="008C7AF9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(2x-12)(x+1)</m:t>
                  </m:r>
                </m:oMath>
              </w:p>
            </w:tc>
          </w:sdtContent>
        </w:sdt>
      </w:tr>
      <w:tr w:rsidR="00AD00DC" w:rsidRPr="00DB09A2" w14:paraId="7ED64442" w14:textId="77777777" w:rsidTr="00D45322">
        <w:tc>
          <w:tcPr>
            <w:tcW w:w="745" w:type="dxa"/>
            <w:vAlign w:val="bottom"/>
          </w:tcPr>
          <w:p w14:paraId="43509A15" w14:textId="77777777" w:rsidR="00AD00DC" w:rsidRPr="00DB09A2" w:rsidRDefault="00AD00DC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0633EA81" w14:textId="77777777" w:rsidR="00AD00DC" w:rsidRDefault="00AD00DC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d.</w:t>
            </w:r>
          </w:p>
        </w:tc>
        <w:sdt>
          <w:sdtPr>
            <w:id w:val="36987698"/>
            <w:placeholder>
              <w:docPart w:val="53078B75F1FA4655B95722AA089CF079"/>
            </w:placeholder>
          </w:sdtPr>
          <w:sdtEndPr/>
          <w:sdtContent>
            <w:tc>
              <w:tcPr>
                <w:tcW w:w="8010" w:type="dxa"/>
                <w:vAlign w:val="bottom"/>
              </w:tcPr>
              <w:p w14:paraId="10B8064C" w14:textId="77777777" w:rsidR="00AD00DC" w:rsidRDefault="008C7AF9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(2x+12)(x-1)</m:t>
                  </m:r>
                </m:oMath>
              </w:p>
            </w:tc>
          </w:sdtContent>
        </w:sdt>
      </w:tr>
    </w:tbl>
    <w:p w14:paraId="7D059015" w14:textId="77777777" w:rsidR="000F4721" w:rsidRPr="00CE24D9" w:rsidRDefault="000F4721" w:rsidP="00CE24D9"/>
    <w:tbl>
      <w:tblPr>
        <w:tblpPr w:leftFromText="187" w:rightFromText="187" w:vertAnchor="text" w:horzAnchor="page" w:tblpX="1585" w:tblpY="1"/>
        <w:tblOverlap w:val="never"/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45"/>
        <w:gridCol w:w="540"/>
        <w:gridCol w:w="8010"/>
      </w:tblGrid>
      <w:tr w:rsidR="00147B28" w:rsidRPr="00DB09A2" w14:paraId="0497EC80" w14:textId="77777777" w:rsidTr="00466DC7">
        <w:tc>
          <w:tcPr>
            <w:tcW w:w="745" w:type="dxa"/>
            <w:vAlign w:val="bottom"/>
          </w:tcPr>
          <w:p w14:paraId="59757C6C" w14:textId="77777777" w:rsidR="00147B28" w:rsidRPr="00DB09A2" w:rsidRDefault="008C7AF9" w:rsidP="00CE24D9">
            <w:pPr>
              <w:pStyle w:val="Questionnumbering"/>
              <w:framePr w:hSpace="0" w:wrap="auto" w:vAnchor="margin" w:hAnchor="text" w:xAlign="left" w:yAlign="inline"/>
              <w:suppressOverlap w:val="0"/>
            </w:pPr>
            <w:r>
              <w:lastRenderedPageBreak/>
              <w:t>9</w:t>
            </w:r>
            <w:r w:rsidR="00147B28">
              <w:t>)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bottom"/>
          </w:tcPr>
          <w:p w14:paraId="0B3332C0" w14:textId="77777777" w:rsidR="00147B28" w:rsidRPr="00DB09A2" w:rsidRDefault="00147B28" w:rsidP="00C8278A">
            <w:pPr>
              <w:pStyle w:val="Questions"/>
              <w:framePr w:hSpace="0" w:wrap="auto" w:vAnchor="margin" w:hAnchor="text" w:xAlign="left" w:yAlign="inline"/>
              <w:suppressOverlap w:val="0"/>
            </w:pPr>
          </w:p>
        </w:tc>
        <w:tc>
          <w:tcPr>
            <w:tcW w:w="8010" w:type="dxa"/>
          </w:tcPr>
          <w:p w14:paraId="462E985C" w14:textId="77777777" w:rsidR="00147B28" w:rsidRPr="00DB09A2" w:rsidRDefault="008C7AF9" w:rsidP="00546E22">
            <w:pPr>
              <w:pStyle w:val="Questions"/>
              <w:framePr w:hSpace="0" w:wrap="auto" w:vAnchor="margin" w:hAnchor="text" w:xAlign="left" w:yAlign="inline"/>
              <w:suppressOverlap w:val="0"/>
            </w:pPr>
            <w:r>
              <w:t xml:space="preserve">Solve the following for 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x:</m:t>
              </m:r>
            </m:oMath>
            <w: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6-x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5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3+2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x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9</m:t>
                  </m:r>
                </m:den>
              </m:f>
            </m:oMath>
            <w:r>
              <w:t xml:space="preserve"> </w:t>
            </w:r>
          </w:p>
        </w:tc>
      </w:tr>
      <w:tr w:rsidR="00147B28" w:rsidRPr="00DB09A2" w14:paraId="3FE7C444" w14:textId="77777777" w:rsidTr="00466DC7">
        <w:tc>
          <w:tcPr>
            <w:tcW w:w="745" w:type="dxa"/>
            <w:vAlign w:val="bottom"/>
          </w:tcPr>
          <w:p w14:paraId="53588D44" w14:textId="77777777" w:rsidR="00147B28" w:rsidRPr="00DB09A2" w:rsidRDefault="00147B28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tcBorders>
              <w:top w:val="single" w:sz="4" w:space="0" w:color="auto"/>
            </w:tcBorders>
            <w:vAlign w:val="bottom"/>
          </w:tcPr>
          <w:p w14:paraId="07304E56" w14:textId="77777777" w:rsidR="00147B28" w:rsidRDefault="00147B28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a.</w:t>
            </w:r>
          </w:p>
        </w:tc>
        <w:sdt>
          <w:sdtPr>
            <w:id w:val="36987854"/>
            <w:placeholder>
              <w:docPart w:val="3FFC53FA18AB46F1B48CEDC6C41C0808"/>
            </w:placeholder>
          </w:sdtPr>
          <w:sdtEndPr/>
          <w:sdtContent>
            <w:tc>
              <w:tcPr>
                <w:tcW w:w="8010" w:type="dxa"/>
                <w:vAlign w:val="bottom"/>
              </w:tcPr>
              <w:p w14:paraId="6339EA8B" w14:textId="77777777" w:rsidR="00147B28" w:rsidRPr="00DB09A2" w:rsidRDefault="00987E15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39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19</m:t>
                      </m:r>
                    </m:den>
                  </m:f>
                  <m:r>
                    <w:rPr>
                      <w:rFonts w:ascii="Cambria Math" w:hAnsi="Cambria Math"/>
                    </w:rPr>
                    <m:t xml:space="preserve"> (2.05)</m:t>
                  </m:r>
                </m:oMath>
              </w:p>
            </w:tc>
          </w:sdtContent>
        </w:sdt>
      </w:tr>
      <w:tr w:rsidR="00147B28" w:rsidRPr="00DB09A2" w14:paraId="2D4DA710" w14:textId="77777777" w:rsidTr="00466DC7">
        <w:tc>
          <w:tcPr>
            <w:tcW w:w="745" w:type="dxa"/>
            <w:vAlign w:val="bottom"/>
          </w:tcPr>
          <w:p w14:paraId="39614284" w14:textId="77777777" w:rsidR="00147B28" w:rsidRPr="00DB09A2" w:rsidRDefault="00147B28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63418550" w14:textId="77777777" w:rsidR="00147B28" w:rsidRDefault="00147B28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b.</w:t>
            </w:r>
          </w:p>
        </w:tc>
        <w:sdt>
          <w:sdtPr>
            <w:id w:val="36987855"/>
            <w:placeholder>
              <w:docPart w:val="913D5AE871F94269995289F8CAE99085"/>
            </w:placeholder>
          </w:sdtPr>
          <w:sdtEndPr/>
          <w:sdtContent>
            <w:tc>
              <w:tcPr>
                <w:tcW w:w="8010" w:type="dxa"/>
                <w:vAlign w:val="bottom"/>
              </w:tcPr>
              <w:p w14:paraId="63A43337" w14:textId="77777777" w:rsidR="00147B28" w:rsidRPr="00DB09A2" w:rsidRDefault="00987E15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69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19</m:t>
                      </m:r>
                    </m:den>
                  </m:f>
                  <m:r>
                    <w:rPr>
                      <w:rFonts w:ascii="Cambria Math" w:hAnsi="Cambria Math"/>
                    </w:rPr>
                    <m:t xml:space="preserve"> (3.63)</m:t>
                  </m:r>
                </m:oMath>
              </w:p>
            </w:tc>
          </w:sdtContent>
        </w:sdt>
      </w:tr>
      <w:tr w:rsidR="00147B28" w:rsidRPr="00DB09A2" w14:paraId="23F600BC" w14:textId="77777777" w:rsidTr="00466DC7">
        <w:tc>
          <w:tcPr>
            <w:tcW w:w="745" w:type="dxa"/>
            <w:vAlign w:val="bottom"/>
          </w:tcPr>
          <w:p w14:paraId="170EE1BD" w14:textId="77777777" w:rsidR="00147B28" w:rsidRPr="00DB09A2" w:rsidRDefault="00147B28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30F6C9BB" w14:textId="77777777" w:rsidR="00147B28" w:rsidRDefault="00147B28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c.</w:t>
            </w:r>
          </w:p>
        </w:tc>
        <w:sdt>
          <w:sdtPr>
            <w:id w:val="36987856"/>
            <w:placeholder>
              <w:docPart w:val="1D3E91D16E1241E4A3073ABA745E30D4"/>
            </w:placeholder>
          </w:sdtPr>
          <w:sdtEndPr/>
          <w:sdtContent>
            <w:tc>
              <w:tcPr>
                <w:tcW w:w="8010" w:type="dxa"/>
                <w:vAlign w:val="bottom"/>
              </w:tcPr>
              <w:p w14:paraId="06A5DC03" w14:textId="77777777" w:rsidR="00147B28" w:rsidRDefault="00987E15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39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10</m:t>
                      </m:r>
                    </m:den>
                  </m:f>
                  <m:r>
                    <w:rPr>
                      <w:rFonts w:ascii="Cambria Math" w:hAnsi="Cambria Math"/>
                    </w:rPr>
                    <m:t xml:space="preserve"> (3.90)</m:t>
                  </m:r>
                </m:oMath>
              </w:p>
            </w:tc>
          </w:sdtContent>
        </w:sdt>
      </w:tr>
      <w:tr w:rsidR="00147B28" w:rsidRPr="00DB09A2" w14:paraId="06C99442" w14:textId="77777777" w:rsidTr="00466DC7">
        <w:tc>
          <w:tcPr>
            <w:tcW w:w="745" w:type="dxa"/>
            <w:vAlign w:val="bottom"/>
          </w:tcPr>
          <w:p w14:paraId="2F86F521" w14:textId="77777777" w:rsidR="00147B28" w:rsidRPr="00DB09A2" w:rsidRDefault="00147B28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6776BBBE" w14:textId="77777777" w:rsidR="00147B28" w:rsidRDefault="00147B28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d.</w:t>
            </w:r>
          </w:p>
        </w:tc>
        <w:sdt>
          <w:sdtPr>
            <w:id w:val="36987857"/>
            <w:placeholder>
              <w:docPart w:val="53078B75F1FA4655B95722AA089CF079"/>
            </w:placeholder>
          </w:sdtPr>
          <w:sdtEndPr/>
          <w:sdtContent>
            <w:tc>
              <w:tcPr>
                <w:tcW w:w="8010" w:type="dxa"/>
                <w:vAlign w:val="bottom"/>
              </w:tcPr>
              <w:p w14:paraId="510D502C" w14:textId="77777777" w:rsidR="00147B28" w:rsidRDefault="000759BA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39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19</m:t>
                      </m:r>
                    </m:den>
                  </m:f>
                  <m:r>
                    <w:rPr>
                      <w:rFonts w:ascii="Cambria Math" w:hAnsi="Cambria Math"/>
                    </w:rPr>
                    <m:t xml:space="preserve"> (-2.05)</m:t>
                  </m:r>
                </m:oMath>
              </w:p>
            </w:tc>
          </w:sdtContent>
        </w:sdt>
      </w:tr>
      <w:tr w:rsidR="008C7AF9" w:rsidRPr="00DB09A2" w14:paraId="61FB03A5" w14:textId="77777777" w:rsidTr="00466DC7">
        <w:trPr>
          <w:gridAfter w:val="2"/>
          <w:wAfter w:w="8550" w:type="dxa"/>
        </w:trPr>
        <w:tc>
          <w:tcPr>
            <w:tcW w:w="745" w:type="dxa"/>
            <w:vAlign w:val="bottom"/>
          </w:tcPr>
          <w:p w14:paraId="7E496D82" w14:textId="77777777" w:rsidR="008C7AF9" w:rsidRPr="00DB09A2" w:rsidRDefault="008C7AF9" w:rsidP="00583164">
            <w:pPr>
              <w:pStyle w:val="Classdetails"/>
              <w:framePr w:hSpace="0" w:wrap="auto" w:vAnchor="margin" w:hAnchor="text" w:yAlign="inline"/>
            </w:pPr>
          </w:p>
        </w:tc>
      </w:tr>
      <w:tr w:rsidR="008C7AF9" w:rsidRPr="00DB09A2" w14:paraId="6EDDDBCA" w14:textId="77777777" w:rsidTr="00583164">
        <w:tc>
          <w:tcPr>
            <w:tcW w:w="745" w:type="dxa"/>
            <w:vAlign w:val="bottom"/>
          </w:tcPr>
          <w:p w14:paraId="75C7AEAC" w14:textId="77777777" w:rsidR="008C7AF9" w:rsidRPr="00DB09A2" w:rsidRDefault="00CB6C76" w:rsidP="00583164">
            <w:pPr>
              <w:pStyle w:val="Questionnumbering"/>
              <w:framePr w:hSpace="0" w:wrap="auto" w:vAnchor="margin" w:hAnchor="text" w:xAlign="left" w:yAlign="inline"/>
              <w:suppressOverlap w:val="0"/>
            </w:pPr>
            <w:r>
              <w:t>10</w:t>
            </w:r>
            <w:r w:rsidR="008C7AF9">
              <w:t>)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bottom"/>
          </w:tcPr>
          <w:p w14:paraId="0885059B" w14:textId="77777777" w:rsidR="008C7AF9" w:rsidRPr="00DB09A2" w:rsidRDefault="008C7AF9" w:rsidP="00583164">
            <w:pPr>
              <w:pStyle w:val="Questions"/>
              <w:framePr w:hSpace="0" w:wrap="auto" w:vAnchor="margin" w:hAnchor="text" w:xAlign="left" w:yAlign="inline"/>
              <w:suppressOverlap w:val="0"/>
            </w:pPr>
          </w:p>
        </w:tc>
        <w:tc>
          <w:tcPr>
            <w:tcW w:w="8010" w:type="dxa"/>
          </w:tcPr>
          <w:p w14:paraId="7234CE5E" w14:textId="77777777" w:rsidR="008C7AF9" w:rsidRPr="00DB09A2" w:rsidRDefault="006D04B3" w:rsidP="00583164">
            <w:pPr>
              <w:pStyle w:val="Questions"/>
              <w:framePr w:hSpace="0" w:wrap="auto" w:vAnchor="margin" w:hAnchor="text" w:xAlign="left" w:yAlign="inline"/>
              <w:suppressOverlap w:val="0"/>
            </w:pPr>
            <w:r>
              <w:t xml:space="preserve">Solve the following for 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x:</m:t>
              </m:r>
            </m:oMath>
            <w:r>
              <w:t xml:space="preserve">  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4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</w:rPr>
                <m:t>-5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x=4</m:t>
              </m:r>
            </m:oMath>
          </w:p>
        </w:tc>
      </w:tr>
      <w:tr w:rsidR="008C7AF9" w:rsidRPr="00DB09A2" w14:paraId="51DF97EC" w14:textId="77777777" w:rsidTr="00583164">
        <w:tc>
          <w:tcPr>
            <w:tcW w:w="745" w:type="dxa"/>
            <w:vAlign w:val="bottom"/>
          </w:tcPr>
          <w:p w14:paraId="5045C719" w14:textId="77777777" w:rsidR="008C7AF9" w:rsidRPr="00DB09A2" w:rsidRDefault="008C7AF9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tcBorders>
              <w:top w:val="single" w:sz="4" w:space="0" w:color="auto"/>
            </w:tcBorders>
            <w:vAlign w:val="bottom"/>
          </w:tcPr>
          <w:p w14:paraId="1FF3E785" w14:textId="77777777" w:rsidR="008C7AF9" w:rsidRDefault="008C7AF9" w:rsidP="00583164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a.</w:t>
            </w:r>
          </w:p>
        </w:tc>
        <w:sdt>
          <w:sdtPr>
            <w:id w:val="-1730297105"/>
            <w:placeholder>
              <w:docPart w:val="B212D6EED76D4AEB8176EA23A38B448A"/>
            </w:placeholder>
          </w:sdtPr>
          <w:sdtEndPr/>
          <w:sdtContent>
            <w:tc>
              <w:tcPr>
                <w:tcW w:w="8010" w:type="dxa"/>
                <w:vAlign w:val="bottom"/>
              </w:tcPr>
              <w:p w14:paraId="6B05A032" w14:textId="77777777" w:rsidR="008C7AF9" w:rsidRPr="00DB09A2" w:rsidRDefault="00583164" w:rsidP="00583164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x=4, x=5</m:t>
                  </m:r>
                </m:oMath>
              </w:p>
            </w:tc>
          </w:sdtContent>
        </w:sdt>
      </w:tr>
      <w:tr w:rsidR="008C7AF9" w:rsidRPr="00DB09A2" w14:paraId="04A061EA" w14:textId="77777777" w:rsidTr="00583164">
        <w:tc>
          <w:tcPr>
            <w:tcW w:w="745" w:type="dxa"/>
            <w:vAlign w:val="bottom"/>
          </w:tcPr>
          <w:p w14:paraId="09D41905" w14:textId="77777777" w:rsidR="008C7AF9" w:rsidRPr="00DB09A2" w:rsidRDefault="008C7AF9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28D097F4" w14:textId="77777777" w:rsidR="008C7AF9" w:rsidRDefault="008C7AF9" w:rsidP="00583164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b.</w:t>
            </w:r>
          </w:p>
        </w:tc>
        <w:sdt>
          <w:sdtPr>
            <w:id w:val="-1318565716"/>
            <w:placeholder>
              <w:docPart w:val="BFB61DCA785B42C5B1383B22CD0862CE"/>
            </w:placeholder>
          </w:sdtPr>
          <w:sdtEndPr/>
          <w:sdtContent>
            <w:tc>
              <w:tcPr>
                <w:tcW w:w="8010" w:type="dxa"/>
                <w:vAlign w:val="bottom"/>
              </w:tcPr>
              <w:p w14:paraId="65623BE3" w14:textId="77777777" w:rsidR="008C7AF9" w:rsidRPr="00DB09A2" w:rsidRDefault="00583164" w:rsidP="00583164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x=1.80, x=-0.55</m:t>
                  </m:r>
                </m:oMath>
              </w:p>
            </w:tc>
          </w:sdtContent>
        </w:sdt>
      </w:tr>
      <w:tr w:rsidR="008C7AF9" w14:paraId="25D527EE" w14:textId="77777777" w:rsidTr="00583164">
        <w:tc>
          <w:tcPr>
            <w:tcW w:w="745" w:type="dxa"/>
            <w:vAlign w:val="bottom"/>
          </w:tcPr>
          <w:p w14:paraId="17D8F772" w14:textId="77777777" w:rsidR="008C7AF9" w:rsidRPr="00DB09A2" w:rsidRDefault="008C7AF9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7999950C" w14:textId="77777777" w:rsidR="008C7AF9" w:rsidRDefault="008C7AF9" w:rsidP="00583164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c.</w:t>
            </w:r>
          </w:p>
        </w:tc>
        <w:sdt>
          <w:sdtPr>
            <w:id w:val="1255872209"/>
            <w:placeholder>
              <w:docPart w:val="2948B34078CF49EFB14A104B3FC22419"/>
            </w:placeholder>
          </w:sdtPr>
          <w:sdtEndPr/>
          <w:sdtContent>
            <w:tc>
              <w:tcPr>
                <w:tcW w:w="8010" w:type="dxa"/>
                <w:vAlign w:val="bottom"/>
              </w:tcPr>
              <w:p w14:paraId="13F7D5E3" w14:textId="77777777" w:rsidR="008C7AF9" w:rsidRDefault="00583164" w:rsidP="00583164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x=1.80, x=0.55</m:t>
                  </m:r>
                </m:oMath>
                <w:r>
                  <w:t xml:space="preserve"> </w:t>
                </w:r>
              </w:p>
            </w:tc>
          </w:sdtContent>
        </w:sdt>
      </w:tr>
      <w:tr w:rsidR="008C7AF9" w14:paraId="1CA1C420" w14:textId="77777777" w:rsidTr="00583164">
        <w:tc>
          <w:tcPr>
            <w:tcW w:w="745" w:type="dxa"/>
            <w:vAlign w:val="bottom"/>
          </w:tcPr>
          <w:p w14:paraId="7D698D5B" w14:textId="77777777" w:rsidR="008C7AF9" w:rsidRPr="00DB09A2" w:rsidRDefault="008C7AF9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5560C93A" w14:textId="77777777" w:rsidR="008C7AF9" w:rsidRDefault="008C7AF9" w:rsidP="00583164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d.</w:t>
            </w:r>
          </w:p>
        </w:tc>
        <w:sdt>
          <w:sdtPr>
            <w:id w:val="-1809545013"/>
            <w:placeholder>
              <w:docPart w:val="93A2330688F74963B6AA68B225A976F0"/>
            </w:placeholder>
          </w:sdtPr>
          <w:sdtEndPr/>
          <w:sdtContent>
            <w:tc>
              <w:tcPr>
                <w:tcW w:w="8010" w:type="dxa"/>
                <w:vAlign w:val="bottom"/>
              </w:tcPr>
              <w:p w14:paraId="7D14A8EF" w14:textId="77777777" w:rsidR="008C7AF9" w:rsidRDefault="00C4012E" w:rsidP="00583164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No real roots</m:t>
                  </m:r>
                </m:oMath>
              </w:p>
            </w:tc>
          </w:sdtContent>
        </w:sdt>
      </w:tr>
      <w:tr w:rsidR="008C7AF9" w:rsidRPr="00DB09A2" w14:paraId="1CE21997" w14:textId="77777777" w:rsidTr="00583164">
        <w:tc>
          <w:tcPr>
            <w:tcW w:w="745" w:type="dxa"/>
            <w:vAlign w:val="bottom"/>
          </w:tcPr>
          <w:p w14:paraId="04EDB74D" w14:textId="77777777" w:rsidR="008C7AF9" w:rsidRPr="00DB09A2" w:rsidRDefault="00CB6C76" w:rsidP="00583164">
            <w:pPr>
              <w:pStyle w:val="Questionnumbering"/>
              <w:framePr w:hSpace="0" w:wrap="auto" w:vAnchor="margin" w:hAnchor="text" w:xAlign="left" w:yAlign="inline"/>
              <w:suppressOverlap w:val="0"/>
            </w:pPr>
            <w:r>
              <w:t>11</w:t>
            </w:r>
            <w:r w:rsidR="008C7AF9">
              <w:t>)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bottom"/>
          </w:tcPr>
          <w:p w14:paraId="2E9DB6E0" w14:textId="77777777" w:rsidR="008C7AF9" w:rsidRPr="00DB09A2" w:rsidRDefault="008C7AF9" w:rsidP="00583164">
            <w:pPr>
              <w:pStyle w:val="Questions"/>
              <w:framePr w:hSpace="0" w:wrap="auto" w:vAnchor="margin" w:hAnchor="text" w:xAlign="left" w:yAlign="inline"/>
              <w:suppressOverlap w:val="0"/>
            </w:pPr>
          </w:p>
        </w:tc>
        <w:tc>
          <w:tcPr>
            <w:tcW w:w="8010" w:type="dxa"/>
          </w:tcPr>
          <w:p w14:paraId="737D882A" w14:textId="77777777" w:rsidR="00DB270A" w:rsidRDefault="00DB270A" w:rsidP="00583164">
            <w:pPr>
              <w:pStyle w:val="Questions"/>
              <w:framePr w:hSpace="0" w:wrap="auto" w:vAnchor="margin" w:hAnchor="text" w:xAlign="left" w:yAlign="inline"/>
              <w:suppressOverlap w:val="0"/>
            </w:pPr>
          </w:p>
          <w:p w14:paraId="31DD9677" w14:textId="77777777" w:rsidR="008C7AF9" w:rsidRPr="00DB09A2" w:rsidRDefault="00CB6C76" w:rsidP="00583164">
            <w:pPr>
              <w:pStyle w:val="Questions"/>
              <w:framePr w:hSpace="0" w:wrap="auto" w:vAnchor="margin" w:hAnchor="text" w:xAlign="left" w:yAlign="inline"/>
              <w:suppressOverlap w:val="0"/>
            </w:pPr>
            <w:r>
              <w:t xml:space="preserve">Solve the following simultaneous equations: 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4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x+3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y=6</m:t>
              </m:r>
              <m:r>
                <m:rPr>
                  <m:sty m:val="b"/>
                </m:rPr>
                <w:rPr>
                  <w:rFonts w:ascii="Cambria Math" w:hAnsi="Cambria Math"/>
                </w:rPr>
                <w:br/>
              </m:r>
            </m:oMath>
            <w:r>
              <w:t xml:space="preserve">                                                                   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3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x+4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y=1</m:t>
              </m:r>
            </m:oMath>
          </w:p>
        </w:tc>
      </w:tr>
      <w:tr w:rsidR="008C7AF9" w:rsidRPr="00DB09A2" w14:paraId="55029C74" w14:textId="77777777" w:rsidTr="00583164">
        <w:tc>
          <w:tcPr>
            <w:tcW w:w="745" w:type="dxa"/>
            <w:vAlign w:val="bottom"/>
          </w:tcPr>
          <w:p w14:paraId="28FC7ED6" w14:textId="77777777" w:rsidR="008C7AF9" w:rsidRPr="00DB09A2" w:rsidRDefault="008C7AF9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tcBorders>
              <w:top w:val="single" w:sz="4" w:space="0" w:color="auto"/>
            </w:tcBorders>
            <w:vAlign w:val="bottom"/>
          </w:tcPr>
          <w:p w14:paraId="799AAE6E" w14:textId="77777777" w:rsidR="008C7AF9" w:rsidRDefault="008C7AF9" w:rsidP="00583164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a.</w:t>
            </w:r>
          </w:p>
        </w:tc>
        <w:sdt>
          <w:sdtPr>
            <w:id w:val="1941791175"/>
            <w:placeholder>
              <w:docPart w:val="2CA9FC0C0D2B46CFB4F5E41068E143F2"/>
            </w:placeholder>
          </w:sdtPr>
          <w:sdtEndPr/>
          <w:sdtContent>
            <w:tc>
              <w:tcPr>
                <w:tcW w:w="8010" w:type="dxa"/>
                <w:vAlign w:val="bottom"/>
              </w:tcPr>
              <w:p w14:paraId="3E22B83C" w14:textId="77777777" w:rsidR="008C7AF9" w:rsidRPr="00DB09A2" w:rsidRDefault="00CB6C76" w:rsidP="00583164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x=-2, y=3</m:t>
                  </m:r>
                </m:oMath>
              </w:p>
            </w:tc>
          </w:sdtContent>
        </w:sdt>
      </w:tr>
      <w:tr w:rsidR="008C7AF9" w:rsidRPr="00DB09A2" w14:paraId="0938E950" w14:textId="77777777" w:rsidTr="00583164">
        <w:tc>
          <w:tcPr>
            <w:tcW w:w="745" w:type="dxa"/>
            <w:vAlign w:val="bottom"/>
          </w:tcPr>
          <w:p w14:paraId="6038F2FE" w14:textId="77777777" w:rsidR="008C7AF9" w:rsidRPr="00DB09A2" w:rsidRDefault="008C7AF9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03CEE6D9" w14:textId="77777777" w:rsidR="008C7AF9" w:rsidRDefault="008C7AF9" w:rsidP="00583164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b.</w:t>
            </w:r>
          </w:p>
        </w:tc>
        <w:sdt>
          <w:sdtPr>
            <w:id w:val="1473704059"/>
            <w:placeholder>
              <w:docPart w:val="EA3C3DE823A84DC89760B39E77AC4013"/>
            </w:placeholder>
          </w:sdtPr>
          <w:sdtEndPr/>
          <w:sdtContent>
            <w:tc>
              <w:tcPr>
                <w:tcW w:w="8010" w:type="dxa"/>
                <w:vAlign w:val="bottom"/>
              </w:tcPr>
              <w:p w14:paraId="337ACDE0" w14:textId="77777777" w:rsidR="008C7AF9" w:rsidRPr="00DB09A2" w:rsidRDefault="00CB6C76" w:rsidP="00583164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x=3, y=2</m:t>
                  </m:r>
                </m:oMath>
              </w:p>
            </w:tc>
          </w:sdtContent>
        </w:sdt>
      </w:tr>
      <w:tr w:rsidR="008C7AF9" w14:paraId="18B1F5B2" w14:textId="77777777" w:rsidTr="00583164">
        <w:tc>
          <w:tcPr>
            <w:tcW w:w="745" w:type="dxa"/>
            <w:vAlign w:val="bottom"/>
          </w:tcPr>
          <w:p w14:paraId="675B5ADB" w14:textId="77777777" w:rsidR="008C7AF9" w:rsidRPr="00DB09A2" w:rsidRDefault="008C7AF9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36B977A0" w14:textId="77777777" w:rsidR="008C7AF9" w:rsidRDefault="008C7AF9" w:rsidP="00583164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c.</w:t>
            </w:r>
          </w:p>
        </w:tc>
        <w:sdt>
          <w:sdtPr>
            <w:id w:val="361480983"/>
            <w:placeholder>
              <w:docPart w:val="3970FA9F9D934B99B48045C248F1543A"/>
            </w:placeholder>
          </w:sdtPr>
          <w:sdtEndPr/>
          <w:sdtContent>
            <w:tc>
              <w:tcPr>
                <w:tcW w:w="8010" w:type="dxa"/>
                <w:vAlign w:val="bottom"/>
              </w:tcPr>
              <w:p w14:paraId="042EF677" w14:textId="77777777" w:rsidR="008C7AF9" w:rsidRDefault="00CB6C76" w:rsidP="00583164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x=-3, y=-2</m:t>
                  </m:r>
                </m:oMath>
              </w:p>
            </w:tc>
          </w:sdtContent>
        </w:sdt>
      </w:tr>
      <w:tr w:rsidR="008C7AF9" w14:paraId="342F9D23" w14:textId="77777777" w:rsidTr="00583164">
        <w:tc>
          <w:tcPr>
            <w:tcW w:w="745" w:type="dxa"/>
            <w:vAlign w:val="bottom"/>
          </w:tcPr>
          <w:p w14:paraId="7E2B658F" w14:textId="77777777" w:rsidR="008C7AF9" w:rsidRPr="00DB09A2" w:rsidRDefault="008C7AF9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61E40C1E" w14:textId="77777777" w:rsidR="008C7AF9" w:rsidRDefault="008C7AF9" w:rsidP="00583164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d.</w:t>
            </w:r>
          </w:p>
        </w:tc>
        <w:sdt>
          <w:sdtPr>
            <w:id w:val="-1114744730"/>
            <w:placeholder>
              <w:docPart w:val="76ADEEA2668E4CCA8D4480536AE9992D"/>
            </w:placeholder>
          </w:sdtPr>
          <w:sdtEndPr/>
          <w:sdtContent>
            <w:tc>
              <w:tcPr>
                <w:tcW w:w="8010" w:type="dxa"/>
                <w:vAlign w:val="bottom"/>
              </w:tcPr>
              <w:p w14:paraId="04B1CDC4" w14:textId="77777777" w:rsidR="008C7AF9" w:rsidRDefault="00CB6C76" w:rsidP="00583164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x=3, y=-2</m:t>
                  </m:r>
                </m:oMath>
              </w:p>
            </w:tc>
          </w:sdtContent>
        </w:sdt>
      </w:tr>
      <w:tr w:rsidR="008C7AF9" w:rsidRPr="00DB09A2" w14:paraId="1B4AF24B" w14:textId="77777777" w:rsidTr="00583164">
        <w:tc>
          <w:tcPr>
            <w:tcW w:w="745" w:type="dxa"/>
            <w:vAlign w:val="bottom"/>
          </w:tcPr>
          <w:p w14:paraId="21AC25C1" w14:textId="77777777" w:rsidR="008C7AF9" w:rsidRPr="00DB09A2" w:rsidRDefault="00DB270A" w:rsidP="00583164">
            <w:pPr>
              <w:pStyle w:val="Questionnumbering"/>
              <w:framePr w:hSpace="0" w:wrap="auto" w:vAnchor="margin" w:hAnchor="text" w:xAlign="left" w:yAlign="inline"/>
              <w:suppressOverlap w:val="0"/>
            </w:pPr>
            <w:r>
              <w:t>12</w:t>
            </w:r>
            <w:r w:rsidR="008C7AF9">
              <w:t>)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bottom"/>
          </w:tcPr>
          <w:p w14:paraId="64310F03" w14:textId="77777777" w:rsidR="008C7AF9" w:rsidRPr="00DB09A2" w:rsidRDefault="008C7AF9" w:rsidP="00583164">
            <w:pPr>
              <w:pStyle w:val="Questions"/>
              <w:framePr w:hSpace="0" w:wrap="auto" w:vAnchor="margin" w:hAnchor="text" w:xAlign="left" w:yAlign="inline"/>
              <w:suppressOverlap w:val="0"/>
            </w:pPr>
          </w:p>
        </w:tc>
        <w:tc>
          <w:tcPr>
            <w:tcW w:w="8010" w:type="dxa"/>
          </w:tcPr>
          <w:p w14:paraId="4919E53E" w14:textId="77777777" w:rsidR="00DB270A" w:rsidRDefault="00DB270A" w:rsidP="00583164">
            <w:pPr>
              <w:pStyle w:val="Questions"/>
              <w:framePr w:hSpace="0" w:wrap="auto" w:vAnchor="margin" w:hAnchor="text" w:xAlign="left" w:yAlign="inline"/>
              <w:suppressOverlap w:val="0"/>
            </w:pPr>
          </w:p>
          <w:p w14:paraId="017C5EBC" w14:textId="77777777" w:rsidR="008C7AF9" w:rsidRPr="00DB09A2" w:rsidRDefault="00DB270A" w:rsidP="00583164">
            <w:pPr>
              <w:pStyle w:val="Questions"/>
              <w:framePr w:hSpace="0" w:wrap="auto" w:vAnchor="margin" w:hAnchor="text" w:xAlign="left" w:yAlign="inline"/>
              <w:suppressOverlap w:val="0"/>
            </w:pPr>
            <w:r>
              <w:t xml:space="preserve">Make 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r</m:t>
              </m:r>
            </m:oMath>
            <w:r>
              <w:t xml:space="preserve"> the subject: 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n=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den>
              </m:f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r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p</m:t>
                      </m:r>
                    </m:den>
                  </m:f>
                </m:e>
              </m:rad>
            </m:oMath>
          </w:p>
        </w:tc>
      </w:tr>
      <w:tr w:rsidR="008C7AF9" w:rsidRPr="00DB09A2" w14:paraId="27847197" w14:textId="77777777" w:rsidTr="00583164">
        <w:tc>
          <w:tcPr>
            <w:tcW w:w="745" w:type="dxa"/>
            <w:vAlign w:val="bottom"/>
          </w:tcPr>
          <w:p w14:paraId="253DF03B" w14:textId="77777777" w:rsidR="008C7AF9" w:rsidRPr="00DB09A2" w:rsidRDefault="008C7AF9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tcBorders>
              <w:top w:val="single" w:sz="4" w:space="0" w:color="auto"/>
            </w:tcBorders>
            <w:vAlign w:val="bottom"/>
          </w:tcPr>
          <w:p w14:paraId="5435C343" w14:textId="77777777" w:rsidR="008C7AF9" w:rsidRDefault="008C7AF9" w:rsidP="00583164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a.</w:t>
            </w:r>
          </w:p>
        </w:tc>
        <w:sdt>
          <w:sdtPr>
            <w:id w:val="1835421305"/>
            <w:placeholder>
              <w:docPart w:val="937A89AD29E347FFB76E6A59C0E1D609"/>
            </w:placeholder>
          </w:sdtPr>
          <w:sdtEndPr/>
          <w:sdtContent>
            <w:tc>
              <w:tcPr>
                <w:tcW w:w="8010" w:type="dxa"/>
                <w:vAlign w:val="bottom"/>
              </w:tcPr>
              <w:p w14:paraId="2D90CFE6" w14:textId="77777777" w:rsidR="008C7AF9" w:rsidRPr="00DB09A2" w:rsidRDefault="00987E15" w:rsidP="00583164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np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t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>=r</m:t>
                  </m:r>
                </m:oMath>
              </w:p>
            </w:tc>
          </w:sdtContent>
        </w:sdt>
      </w:tr>
      <w:tr w:rsidR="008C7AF9" w:rsidRPr="00DB09A2" w14:paraId="6C35DE89" w14:textId="77777777" w:rsidTr="00583164">
        <w:tc>
          <w:tcPr>
            <w:tcW w:w="745" w:type="dxa"/>
            <w:vAlign w:val="bottom"/>
          </w:tcPr>
          <w:p w14:paraId="1F0668D4" w14:textId="77777777" w:rsidR="008C7AF9" w:rsidRPr="00DB09A2" w:rsidRDefault="008C7AF9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53F03E9E" w14:textId="77777777" w:rsidR="008C7AF9" w:rsidRDefault="008C7AF9" w:rsidP="00583164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b.</w:t>
            </w:r>
          </w:p>
        </w:tc>
        <w:sdt>
          <w:sdtPr>
            <w:id w:val="-1036576658"/>
            <w:placeholder>
              <w:docPart w:val="3002EB92AE9D4675BECB3A0FA2FAD884"/>
            </w:placeholder>
          </w:sdtPr>
          <w:sdtEndPr/>
          <w:sdtContent>
            <w:tc>
              <w:tcPr>
                <w:tcW w:w="8010" w:type="dxa"/>
                <w:vAlign w:val="bottom"/>
              </w:tcPr>
              <w:p w14:paraId="429F16AE" w14:textId="77777777" w:rsidR="008C7AF9" w:rsidRPr="00DB09A2" w:rsidRDefault="00987E15" w:rsidP="00583164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>2ntp</m:t>
                      </m:r>
                    </m:e>
                  </m:rad>
                  <m:r>
                    <w:rPr>
                      <w:rFonts w:ascii="Cambria Math" w:hAnsi="Cambria Math"/>
                    </w:rPr>
                    <m:t>=r</m:t>
                  </m:r>
                </m:oMath>
              </w:p>
            </w:tc>
          </w:sdtContent>
        </w:sdt>
      </w:tr>
      <w:tr w:rsidR="008C7AF9" w14:paraId="65655A94" w14:textId="77777777" w:rsidTr="00583164">
        <w:tc>
          <w:tcPr>
            <w:tcW w:w="745" w:type="dxa"/>
            <w:vAlign w:val="bottom"/>
          </w:tcPr>
          <w:p w14:paraId="69A718FD" w14:textId="77777777" w:rsidR="008C7AF9" w:rsidRPr="00DB09A2" w:rsidRDefault="008C7AF9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4A769F6A" w14:textId="77777777" w:rsidR="008C7AF9" w:rsidRDefault="008C7AF9" w:rsidP="00583164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c.</w:t>
            </w:r>
          </w:p>
        </w:tc>
        <w:sdt>
          <w:sdtPr>
            <w:id w:val="1898309417"/>
            <w:placeholder>
              <w:docPart w:val="F33E0AE4115F40DFBE3C494670791F75"/>
            </w:placeholder>
          </w:sdtPr>
          <w:sdtEndPr/>
          <w:sdtContent>
            <w:tc>
              <w:tcPr>
                <w:tcW w:w="8010" w:type="dxa"/>
                <w:vAlign w:val="bottom"/>
              </w:tcPr>
              <w:p w14:paraId="43CE88DD" w14:textId="77777777" w:rsidR="008C7AF9" w:rsidRDefault="00DB270A" w:rsidP="00583164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4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n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t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p=r</m:t>
                  </m:r>
                </m:oMath>
              </w:p>
            </w:tc>
          </w:sdtContent>
        </w:sdt>
      </w:tr>
      <w:tr w:rsidR="008C7AF9" w14:paraId="5B494763" w14:textId="77777777" w:rsidTr="00583164">
        <w:tc>
          <w:tcPr>
            <w:tcW w:w="745" w:type="dxa"/>
            <w:vAlign w:val="bottom"/>
          </w:tcPr>
          <w:p w14:paraId="7C50C6DD" w14:textId="77777777" w:rsidR="008C7AF9" w:rsidRPr="00DB09A2" w:rsidRDefault="008C7AF9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41EA0A17" w14:textId="77777777" w:rsidR="008C7AF9" w:rsidRDefault="008C7AF9" w:rsidP="00583164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d.</w:t>
            </w:r>
          </w:p>
        </w:tc>
        <w:sdt>
          <w:sdtPr>
            <w:id w:val="2067987743"/>
            <w:placeholder>
              <w:docPart w:val="B5CB0277824340978DCC757049577A6B"/>
            </w:placeholder>
          </w:sdtPr>
          <w:sdtEndPr/>
          <w:sdtContent>
            <w:tc>
              <w:tcPr>
                <w:tcW w:w="8010" w:type="dxa"/>
                <w:vAlign w:val="bottom"/>
              </w:tcPr>
              <w:p w14:paraId="4A91ED4C" w14:textId="77777777" w:rsidR="008C7AF9" w:rsidRDefault="00DB270A" w:rsidP="00583164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p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2nt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>=r</m:t>
                  </m:r>
                </m:oMath>
              </w:p>
            </w:tc>
          </w:sdtContent>
        </w:sdt>
      </w:tr>
    </w:tbl>
    <w:p w14:paraId="25448572" w14:textId="77777777" w:rsidR="00EE3590" w:rsidRDefault="00EE3590" w:rsidP="00466DC7"/>
    <w:tbl>
      <w:tblPr>
        <w:tblpPr w:leftFromText="187" w:rightFromText="187" w:vertAnchor="text" w:horzAnchor="page" w:tblpX="1585" w:tblpY="1"/>
        <w:tblOverlap w:val="never"/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45"/>
        <w:gridCol w:w="540"/>
        <w:gridCol w:w="8010"/>
      </w:tblGrid>
      <w:tr w:rsidR="00B332F8" w:rsidRPr="00DB09A2" w14:paraId="589CE96C" w14:textId="77777777" w:rsidTr="00E721BB">
        <w:tc>
          <w:tcPr>
            <w:tcW w:w="745" w:type="dxa"/>
            <w:vAlign w:val="bottom"/>
          </w:tcPr>
          <w:p w14:paraId="50C03025" w14:textId="20A19F7D" w:rsidR="00B332F8" w:rsidRPr="00DB09A2" w:rsidRDefault="00145B62" w:rsidP="00E721BB">
            <w:pPr>
              <w:pStyle w:val="Questionnumbering"/>
              <w:framePr w:hSpace="0" w:wrap="auto" w:vAnchor="margin" w:hAnchor="text" w:xAlign="left" w:yAlign="inline"/>
              <w:suppressOverlap w:val="0"/>
            </w:pPr>
            <w:r>
              <w:t>13)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bottom"/>
          </w:tcPr>
          <w:p w14:paraId="7803CB16" w14:textId="77777777" w:rsidR="00B332F8" w:rsidRPr="00DB09A2" w:rsidRDefault="00B332F8" w:rsidP="00E721BB">
            <w:pPr>
              <w:pStyle w:val="Questions"/>
              <w:framePr w:hSpace="0" w:wrap="auto" w:vAnchor="margin" w:hAnchor="text" w:xAlign="left" w:yAlign="inline"/>
              <w:suppressOverlap w:val="0"/>
            </w:pPr>
          </w:p>
        </w:tc>
        <w:tc>
          <w:tcPr>
            <w:tcW w:w="8010" w:type="dxa"/>
          </w:tcPr>
          <w:p w14:paraId="44930E6B" w14:textId="6609CCAA" w:rsidR="00B332F8" w:rsidRPr="00DB09A2" w:rsidRDefault="00145B62" w:rsidP="00E721BB">
            <w:pPr>
              <w:pStyle w:val="Questions"/>
              <w:framePr w:hSpace="0" w:wrap="auto" w:vAnchor="margin" w:hAnchor="text" w:xAlign="left" w:yAlign="inline"/>
              <w:suppressOverlap w:val="0"/>
            </w:pPr>
            <w:r>
              <w:t xml:space="preserve">Differentiate the following: 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y=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4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</w:rPr>
                <m:t>sin 2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 xml:space="preserve">x </m:t>
              </m:r>
            </m:oMath>
          </w:p>
        </w:tc>
      </w:tr>
      <w:tr w:rsidR="00B332F8" w:rsidRPr="00DB09A2" w14:paraId="5A20F602" w14:textId="77777777" w:rsidTr="00E721BB">
        <w:tc>
          <w:tcPr>
            <w:tcW w:w="745" w:type="dxa"/>
            <w:vAlign w:val="bottom"/>
          </w:tcPr>
          <w:p w14:paraId="16B3CA2D" w14:textId="77777777" w:rsidR="00B332F8" w:rsidRPr="00DB09A2" w:rsidRDefault="00B332F8" w:rsidP="00E721BB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tcBorders>
              <w:top w:val="single" w:sz="4" w:space="0" w:color="auto"/>
            </w:tcBorders>
            <w:vAlign w:val="bottom"/>
          </w:tcPr>
          <w:p w14:paraId="0A5FD015" w14:textId="77777777" w:rsidR="00B332F8" w:rsidRDefault="00B332F8" w:rsidP="00E721BB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a.</w:t>
            </w:r>
          </w:p>
        </w:tc>
        <w:sdt>
          <w:sdtPr>
            <w:id w:val="-730843647"/>
            <w:placeholder>
              <w:docPart w:val="6C704379AB854EE6B971591B7A62270F"/>
            </w:placeholder>
          </w:sdtPr>
          <w:sdtEndPr/>
          <w:sdtContent>
            <w:tc>
              <w:tcPr>
                <w:tcW w:w="8010" w:type="dxa"/>
                <w:vAlign w:val="bottom"/>
              </w:tcPr>
              <w:p w14:paraId="18BE5DCB" w14:textId="1F0A6C9B" w:rsidR="00B332F8" w:rsidRPr="00DB09A2" w:rsidRDefault="00BC0F6C" w:rsidP="00E721BB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dy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dx</m:t>
                      </m:r>
                    </m:den>
                  </m:f>
                  <m:r>
                    <w:rPr>
                      <w:rFonts w:ascii="Cambria Math" w:hAnsi="Cambria Math"/>
                    </w:rPr>
                    <m:t>=12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(2</m:t>
                  </m:r>
                  <m:func>
                    <m:funcPr>
                      <m:ctrlPr>
                        <w:rPr>
                          <w:rFonts w:ascii="Cambria Math" w:hAnsi="Cambria Math"/>
                          <w:i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hAnsi="Cambria Math"/>
                        </w:rPr>
                        <m:t>2x)</m:t>
                      </m:r>
                    </m:e>
                  </m:func>
                  <m:r>
                    <w:rPr>
                      <w:rFonts w:ascii="Cambria Math" w:hAnsi="Cambria Math"/>
                    </w:rPr>
                    <m:t xml:space="preserve"> </m:t>
                  </m:r>
                </m:oMath>
              </w:p>
            </w:tc>
          </w:sdtContent>
        </w:sdt>
      </w:tr>
      <w:tr w:rsidR="00B332F8" w:rsidRPr="00DB09A2" w14:paraId="31DBA021" w14:textId="77777777" w:rsidTr="00E721BB">
        <w:tc>
          <w:tcPr>
            <w:tcW w:w="745" w:type="dxa"/>
            <w:vAlign w:val="bottom"/>
          </w:tcPr>
          <w:p w14:paraId="3D8A8C95" w14:textId="77777777" w:rsidR="00B332F8" w:rsidRPr="00DB09A2" w:rsidRDefault="00B332F8" w:rsidP="00E721BB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07401283" w14:textId="77777777" w:rsidR="00B332F8" w:rsidRDefault="00B332F8" w:rsidP="00E721BB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b.</w:t>
            </w:r>
          </w:p>
        </w:tc>
        <w:sdt>
          <w:sdtPr>
            <w:id w:val="126825305"/>
            <w:placeholder>
              <w:docPart w:val="30D56898CB5B4D1992683DBE3D950A81"/>
            </w:placeholder>
          </w:sdtPr>
          <w:sdtEndPr/>
          <w:sdtContent>
            <w:tc>
              <w:tcPr>
                <w:tcW w:w="8010" w:type="dxa"/>
                <w:vAlign w:val="bottom"/>
              </w:tcPr>
              <w:p w14:paraId="4012F206" w14:textId="3280965E" w:rsidR="00B332F8" w:rsidRPr="00DB09A2" w:rsidRDefault="00BC0F6C" w:rsidP="00E721BB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dy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dx</m:t>
                      </m:r>
                    </m:den>
                  </m:f>
                  <m:r>
                    <w:rPr>
                      <w:rFonts w:ascii="Cambria Math" w:hAnsi="Cambria Math"/>
                    </w:rPr>
                    <m:t>=12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func>
                    <m:funcPr>
                      <m:ctrlPr>
                        <w:rPr>
                          <w:rFonts w:ascii="Cambria Math" w:hAnsi="Cambria Math"/>
                          <w:i/>
                        </w:rPr>
                      </m:ctrlPr>
                    </m:funcPr>
                    <m:fNam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sec</m:t>
                          </m:r>
                          <m:ctrlPr>
                            <w:rPr>
                              <w:rFonts w:ascii="Cambria Math" w:hAnsi="Cambria Math"/>
                            </w:rPr>
                          </m:ctrlP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  <m:ctrlPr>
                            <w:rPr>
                              <w:rFonts w:ascii="Cambria Math" w:hAnsi="Cambria Math"/>
                            </w:rPr>
                          </m:ctrlPr>
                        </m:sup>
                      </m:sSup>
                    </m:fName>
                    <m:e>
                      <m:r>
                        <w:rPr>
                          <w:rFonts w:ascii="Cambria Math" w:hAnsi="Cambria Math"/>
                        </w:rPr>
                        <m:t>2x</m:t>
                      </m:r>
                    </m:e>
                  </m:func>
                </m:oMath>
              </w:p>
            </w:tc>
          </w:sdtContent>
        </w:sdt>
      </w:tr>
      <w:tr w:rsidR="00B332F8" w14:paraId="06431314" w14:textId="77777777" w:rsidTr="00E721BB">
        <w:tc>
          <w:tcPr>
            <w:tcW w:w="745" w:type="dxa"/>
            <w:vAlign w:val="bottom"/>
          </w:tcPr>
          <w:p w14:paraId="519AE48F" w14:textId="77777777" w:rsidR="00B332F8" w:rsidRPr="00DB09A2" w:rsidRDefault="00B332F8" w:rsidP="00E721BB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3E3F223C" w14:textId="77777777" w:rsidR="00B332F8" w:rsidRDefault="00B332F8" w:rsidP="00E721BB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c.</w:t>
            </w:r>
          </w:p>
        </w:tc>
        <w:sdt>
          <w:sdtPr>
            <w:id w:val="806205740"/>
            <w:placeholder>
              <w:docPart w:val="62686D7B8DF54B05B9DA91AB763E1BEC"/>
            </w:placeholder>
          </w:sdtPr>
          <w:sdtEndPr/>
          <w:sdtContent>
            <w:tc>
              <w:tcPr>
                <w:tcW w:w="8010" w:type="dxa"/>
                <w:vAlign w:val="bottom"/>
              </w:tcPr>
              <w:p w14:paraId="17111AEF" w14:textId="040BC75A" w:rsidR="00B332F8" w:rsidRDefault="00BC0F6C" w:rsidP="00E721BB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dy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dx</m:t>
                      </m:r>
                    </m:den>
                  </m:f>
                  <m:r>
                    <w:rPr>
                      <w:rFonts w:ascii="Cambria Math" w:hAnsi="Cambria Math"/>
                    </w:rPr>
                    <m:t>=</m:t>
                  </m:r>
                  <m:r>
                    <w:rPr>
                      <w:rFonts w:ascii="Cambria Math" w:hAnsi="Cambria Math"/>
                    </w:rPr>
                    <m:t>8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  <m:func>
                    <m:funcPr>
                      <m:ctrlPr>
                        <w:rPr>
                          <w:rFonts w:ascii="Cambria Math" w:hAnsi="Cambria Math"/>
                          <w:i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hAnsi="Cambria Math"/>
                        </w:rPr>
                        <m:t>2x</m:t>
                      </m:r>
                    </m:e>
                  </m:func>
                  <m:r>
                    <w:rPr>
                      <w:rFonts w:ascii="Cambria Math" w:hAnsi="Cambria Math"/>
                    </w:rPr>
                    <m:t>+12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func>
                    <m:funcPr>
                      <m:ctrlPr>
                        <w:rPr>
                          <w:rFonts w:ascii="Cambria Math" w:hAnsi="Cambria Math"/>
                          <w:i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hAnsi="Cambria Math"/>
                        </w:rPr>
                        <m:t>2x</m:t>
                      </m:r>
                    </m:e>
                  </m:func>
                </m:oMath>
              </w:p>
            </w:tc>
          </w:sdtContent>
        </w:sdt>
      </w:tr>
      <w:tr w:rsidR="00B332F8" w14:paraId="477B6C41" w14:textId="77777777" w:rsidTr="00E721BB">
        <w:tc>
          <w:tcPr>
            <w:tcW w:w="745" w:type="dxa"/>
            <w:vAlign w:val="bottom"/>
          </w:tcPr>
          <w:p w14:paraId="563F87FB" w14:textId="77777777" w:rsidR="00B332F8" w:rsidRPr="00DB09A2" w:rsidRDefault="00B332F8" w:rsidP="00E721BB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5E509E58" w14:textId="77777777" w:rsidR="00B332F8" w:rsidRDefault="00B332F8" w:rsidP="00E721BB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d.</w:t>
            </w:r>
          </w:p>
        </w:tc>
        <w:sdt>
          <w:sdtPr>
            <w:id w:val="617262067"/>
            <w:placeholder>
              <w:docPart w:val="724CA320D76F446E9117BCA1529EFA26"/>
            </w:placeholder>
          </w:sdtPr>
          <w:sdtEndPr/>
          <w:sdtContent>
            <w:tc>
              <w:tcPr>
                <w:tcW w:w="8010" w:type="dxa"/>
                <w:vAlign w:val="bottom"/>
              </w:tcPr>
              <w:p w14:paraId="55D780F7" w14:textId="49D4D072" w:rsidR="00B332F8" w:rsidRDefault="00BC0F6C" w:rsidP="00E721BB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dy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dx</m:t>
                      </m:r>
                    </m:den>
                  </m:f>
                  <m:r>
                    <w:rPr>
                      <w:rFonts w:ascii="Cambria Math" w:hAnsi="Cambria Math"/>
                    </w:rPr>
                    <m:t>=</m:t>
                  </m:r>
                  <m:r>
                    <w:rPr>
                      <w:rFonts w:ascii="Cambria Math" w:hAnsi="Cambria Math"/>
                    </w:rPr>
                    <m:t>-8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  <m:func>
                    <m:funcPr>
                      <m:ctrlPr>
                        <w:rPr>
                          <w:rFonts w:ascii="Cambria Math" w:hAnsi="Cambria Math"/>
                          <w:i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hAnsi="Cambria Math"/>
                        </w:rPr>
                        <m:t>2x</m:t>
                      </m:r>
                    </m:e>
                  </m:func>
                  <m:r>
                    <w:rPr>
                      <w:rFonts w:ascii="Cambria Math" w:hAnsi="Cambria Math"/>
                    </w:rPr>
                    <m:t>-12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func>
                    <m:funcPr>
                      <m:ctrlPr>
                        <w:rPr>
                          <w:rFonts w:ascii="Cambria Math" w:hAnsi="Cambria Math"/>
                          <w:i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hAnsi="Cambria Math"/>
                        </w:rPr>
                        <m:t>2x</m:t>
                      </m:r>
                    </m:e>
                  </m:func>
                </m:oMath>
              </w:p>
            </w:tc>
          </w:sdtContent>
        </w:sdt>
        <w:bookmarkStart w:id="0" w:name="_GoBack" w:displacedByCustomXml="prev"/>
        <w:bookmarkEnd w:id="0" w:displacedByCustomXml="prev"/>
      </w:tr>
    </w:tbl>
    <w:p w14:paraId="64F4E25C" w14:textId="77777777" w:rsidR="003C703B" w:rsidRPr="00CE24D9" w:rsidRDefault="003C703B" w:rsidP="00B332F8">
      <w:pPr>
        <w:ind w:left="0" w:firstLine="0"/>
      </w:pPr>
    </w:p>
    <w:sectPr w:rsidR="003C703B" w:rsidRPr="00CE24D9" w:rsidSect="00583164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0FD30F" w14:textId="77777777" w:rsidR="00987E15" w:rsidRDefault="00987E15" w:rsidP="004F07FE">
      <w:pPr>
        <w:spacing w:after="0" w:line="240" w:lineRule="auto"/>
      </w:pPr>
      <w:r>
        <w:separator/>
      </w:r>
    </w:p>
  </w:endnote>
  <w:endnote w:type="continuationSeparator" w:id="0">
    <w:p w14:paraId="5E0B5BC4" w14:textId="77777777" w:rsidR="00987E15" w:rsidRDefault="00987E15" w:rsidP="004F07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8DC532" w14:textId="77777777" w:rsidR="00583164" w:rsidRPr="00466DC7" w:rsidRDefault="00583164" w:rsidP="00466DC7">
    <w:pPr>
      <w:pStyle w:val="Pagenumbers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43C33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EE93A6" w14:textId="77777777" w:rsidR="00987E15" w:rsidRDefault="00987E15" w:rsidP="004F07FE">
      <w:pPr>
        <w:spacing w:after="0" w:line="240" w:lineRule="auto"/>
      </w:pPr>
      <w:r>
        <w:separator/>
      </w:r>
    </w:p>
  </w:footnote>
  <w:footnote w:type="continuationSeparator" w:id="0">
    <w:p w14:paraId="4BC553E8" w14:textId="77777777" w:rsidR="00987E15" w:rsidRDefault="00987E15" w:rsidP="004F07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1146CB" w14:textId="77777777" w:rsidR="00583164" w:rsidRPr="0078473A" w:rsidRDefault="00987E15" w:rsidP="00533EBC">
    <w:pPr>
      <w:pStyle w:val="Tipsforusingthistemplate"/>
      <w:tabs>
        <w:tab w:val="clear" w:pos="4680"/>
        <w:tab w:val="clear" w:pos="9360"/>
        <w:tab w:val="left" w:pos="5520"/>
      </w:tabs>
    </w:pPr>
    <w:sdt>
      <w:sdtPr>
        <w:id w:val="1300742"/>
      </w:sdtPr>
      <w:sdtEndPr/>
      <w:sdtContent>
        <w:r w:rsidR="00583164">
          <w:t>Mathematics formative assessment</w:t>
        </w:r>
        <w:r w:rsidR="00533EBC">
          <w:t xml:space="preserve"> </w:t>
        </w:r>
      </w:sdtContent>
    </w:sdt>
    <w:r w:rsidR="00533EBC">
      <w:tab/>
    </w:r>
    <w:r w:rsidR="00533EBC">
      <w:rPr>
        <w:noProof/>
      </w:rPr>
      <w:drawing>
        <wp:inline distT="0" distB="0" distL="0" distR="0" wp14:anchorId="3CA82203" wp14:editId="192D98D8">
          <wp:extent cx="1038225" cy="369536"/>
          <wp:effectExtent l="0" t="0" r="0" b="0"/>
          <wp:docPr id="1" name="Picture 1" descr="http://student-blog.tsd.ac.uk/wp-content/uploads/2016/05/UWTSD-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student-blog.tsd.ac.uk/wp-content/uploads/2016/05/UWTSD-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511" cy="376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5D2EAE"/>
    <w:multiLevelType w:val="hybridMultilevel"/>
    <w:tmpl w:val="0DB65CDA"/>
    <w:lvl w:ilvl="0" w:tplc="CB2CF6D0">
      <w:start w:val="1"/>
      <w:numFmt w:val="decimal"/>
      <w:pStyle w:val="Questionnumber"/>
      <w:lvlText w:val="%1)"/>
      <w:lvlJc w:val="left"/>
      <w:pPr>
        <w:ind w:left="720" w:hanging="360"/>
      </w:pPr>
      <w:rPr>
        <w:rFonts w:ascii="Calibri" w:eastAsiaTheme="minorEastAsia" w:hAnsi="Calibri" w:hint="default"/>
        <w:b w:val="0"/>
        <w:i w:val="0"/>
        <w:color w:val="auto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D453E5"/>
    <w:multiLevelType w:val="hybridMultilevel"/>
    <w:tmpl w:val="326E0DB4"/>
    <w:lvl w:ilvl="0" w:tplc="3B9428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407B61"/>
    <w:multiLevelType w:val="hybridMultilevel"/>
    <w:tmpl w:val="2DA2ECD6"/>
    <w:lvl w:ilvl="0" w:tplc="BC34A6BE">
      <w:start w:val="1"/>
      <w:numFmt w:val="decimal"/>
      <w:pStyle w:val="Questionnumbers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ED42C3"/>
    <w:multiLevelType w:val="hybridMultilevel"/>
    <w:tmpl w:val="24ECCD4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181CBB"/>
    <w:multiLevelType w:val="hybridMultilevel"/>
    <w:tmpl w:val="BB76567A"/>
    <w:lvl w:ilvl="0" w:tplc="D8362488">
      <w:start w:val="1"/>
      <w:numFmt w:val="bullet"/>
      <w:pStyle w:val="Tipsbulleted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4801DE"/>
    <w:multiLevelType w:val="hybridMultilevel"/>
    <w:tmpl w:val="FA481F7C"/>
    <w:lvl w:ilvl="0" w:tplc="B34E2FF4">
      <w:start w:val="1"/>
      <w:numFmt w:val="lowerLetter"/>
      <w:pStyle w:val="Answer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6" w15:restartNumberingAfterBreak="0">
    <w:nsid w:val="7D23048B"/>
    <w:multiLevelType w:val="hybridMultilevel"/>
    <w:tmpl w:val="461ACC50"/>
    <w:lvl w:ilvl="0" w:tplc="F98E4E04">
      <w:start w:val="1"/>
      <w:numFmt w:val="decimal"/>
      <w:pStyle w:val="Questio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2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13088"/>
    <w:rsid w:val="000759BA"/>
    <w:rsid w:val="000E05EC"/>
    <w:rsid w:val="000E06F2"/>
    <w:rsid w:val="000E62F6"/>
    <w:rsid w:val="000E6942"/>
    <w:rsid w:val="000F4721"/>
    <w:rsid w:val="001068A0"/>
    <w:rsid w:val="00133A59"/>
    <w:rsid w:val="00145B62"/>
    <w:rsid w:val="00147B28"/>
    <w:rsid w:val="001C122E"/>
    <w:rsid w:val="001C2E47"/>
    <w:rsid w:val="001F06E3"/>
    <w:rsid w:val="0020041F"/>
    <w:rsid w:val="00212C2F"/>
    <w:rsid w:val="002314DF"/>
    <w:rsid w:val="0024033D"/>
    <w:rsid w:val="002A52D0"/>
    <w:rsid w:val="002F6B40"/>
    <w:rsid w:val="00302E28"/>
    <w:rsid w:val="0035541E"/>
    <w:rsid w:val="00381AB4"/>
    <w:rsid w:val="003A176D"/>
    <w:rsid w:val="003B22C4"/>
    <w:rsid w:val="003C703B"/>
    <w:rsid w:val="003D64A2"/>
    <w:rsid w:val="003E682D"/>
    <w:rsid w:val="004619EC"/>
    <w:rsid w:val="00466DC7"/>
    <w:rsid w:val="004955F9"/>
    <w:rsid w:val="004B551F"/>
    <w:rsid w:val="004C612E"/>
    <w:rsid w:val="004F07FE"/>
    <w:rsid w:val="005006E2"/>
    <w:rsid w:val="005026BA"/>
    <w:rsid w:val="00533EBC"/>
    <w:rsid w:val="00546E22"/>
    <w:rsid w:val="0054737F"/>
    <w:rsid w:val="00583164"/>
    <w:rsid w:val="00590098"/>
    <w:rsid w:val="00594BFF"/>
    <w:rsid w:val="005A17BE"/>
    <w:rsid w:val="005A19DD"/>
    <w:rsid w:val="005C01C9"/>
    <w:rsid w:val="005C6C7D"/>
    <w:rsid w:val="005F2666"/>
    <w:rsid w:val="005F27B4"/>
    <w:rsid w:val="0061743B"/>
    <w:rsid w:val="006602D5"/>
    <w:rsid w:val="006753E6"/>
    <w:rsid w:val="006D04B3"/>
    <w:rsid w:val="006E4630"/>
    <w:rsid w:val="006E4C32"/>
    <w:rsid w:val="00710232"/>
    <w:rsid w:val="0073448A"/>
    <w:rsid w:val="007520F4"/>
    <w:rsid w:val="007740A0"/>
    <w:rsid w:val="0078473A"/>
    <w:rsid w:val="007879C9"/>
    <w:rsid w:val="007950CF"/>
    <w:rsid w:val="007B087A"/>
    <w:rsid w:val="007D2A62"/>
    <w:rsid w:val="007E123A"/>
    <w:rsid w:val="00830B3D"/>
    <w:rsid w:val="00834949"/>
    <w:rsid w:val="00843C33"/>
    <w:rsid w:val="00845D1B"/>
    <w:rsid w:val="0089004C"/>
    <w:rsid w:val="008A1390"/>
    <w:rsid w:val="008A1435"/>
    <w:rsid w:val="008A3C67"/>
    <w:rsid w:val="008C205F"/>
    <w:rsid w:val="008C7AF9"/>
    <w:rsid w:val="008E47B2"/>
    <w:rsid w:val="008F2B9B"/>
    <w:rsid w:val="00915F39"/>
    <w:rsid w:val="00926443"/>
    <w:rsid w:val="00942A1F"/>
    <w:rsid w:val="00951D4D"/>
    <w:rsid w:val="00987E15"/>
    <w:rsid w:val="009B128D"/>
    <w:rsid w:val="009C6445"/>
    <w:rsid w:val="009D7F91"/>
    <w:rsid w:val="00A44BD6"/>
    <w:rsid w:val="00A66420"/>
    <w:rsid w:val="00A84ED0"/>
    <w:rsid w:val="00AD00DC"/>
    <w:rsid w:val="00AD5E87"/>
    <w:rsid w:val="00AF3241"/>
    <w:rsid w:val="00B101A8"/>
    <w:rsid w:val="00B13088"/>
    <w:rsid w:val="00B1432A"/>
    <w:rsid w:val="00B332F8"/>
    <w:rsid w:val="00B52234"/>
    <w:rsid w:val="00B967F1"/>
    <w:rsid w:val="00BB74AB"/>
    <w:rsid w:val="00BC0F6C"/>
    <w:rsid w:val="00BC40F3"/>
    <w:rsid w:val="00BD5B0D"/>
    <w:rsid w:val="00C4012E"/>
    <w:rsid w:val="00C5093C"/>
    <w:rsid w:val="00C8278A"/>
    <w:rsid w:val="00CA7EDF"/>
    <w:rsid w:val="00CB6C76"/>
    <w:rsid w:val="00CE24D9"/>
    <w:rsid w:val="00CF0768"/>
    <w:rsid w:val="00D107FF"/>
    <w:rsid w:val="00D14B88"/>
    <w:rsid w:val="00D45322"/>
    <w:rsid w:val="00D715B6"/>
    <w:rsid w:val="00D87241"/>
    <w:rsid w:val="00D9621F"/>
    <w:rsid w:val="00DB09A2"/>
    <w:rsid w:val="00DB270A"/>
    <w:rsid w:val="00E803C7"/>
    <w:rsid w:val="00EE0124"/>
    <w:rsid w:val="00EE32A9"/>
    <w:rsid w:val="00EE3590"/>
    <w:rsid w:val="00F259B6"/>
    <w:rsid w:val="00F40F97"/>
    <w:rsid w:val="00F914C2"/>
    <w:rsid w:val="00FA2430"/>
    <w:rsid w:val="00FA5715"/>
    <w:rsid w:val="00FC3122"/>
    <w:rsid w:val="00FD7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C6904D"/>
  <w15:docId w15:val="{1B9CA695-6C35-4E31-9CC2-B14D100C0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44BD6"/>
    <w:pPr>
      <w:spacing w:line="312" w:lineRule="auto"/>
      <w:ind w:left="720" w:hanging="720"/>
    </w:pPr>
    <w:rPr>
      <w:rFonts w:ascii="Century Gothic" w:eastAsia="Century Gothic" w:hAnsi="Century Gothic" w:cs="Times New Roman"/>
      <w:sz w:val="20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F914C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914C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914C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914C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914C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14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914C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914C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F914C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F914C2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Footer">
    <w:name w:val="footer"/>
    <w:basedOn w:val="Normal"/>
    <w:link w:val="FooterChar"/>
    <w:uiPriority w:val="99"/>
    <w:unhideWhenUsed/>
    <w:rsid w:val="00F914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14C2"/>
    <w:rPr>
      <w:rFonts w:ascii="Century Gothic" w:eastAsia="Century Gothic" w:hAnsi="Century Gothic" w:cs="Times New Roman"/>
      <w:sz w:val="20"/>
      <w:lang w:eastAsia="en-US"/>
    </w:rPr>
  </w:style>
  <w:style w:type="paragraph" w:customStyle="1" w:styleId="Question">
    <w:name w:val="Question"/>
    <w:basedOn w:val="Normal"/>
    <w:rsid w:val="00F914C2"/>
    <w:pPr>
      <w:numPr>
        <w:numId w:val="1"/>
      </w:numPr>
      <w:tabs>
        <w:tab w:val="left" w:leader="underscore" w:pos="720"/>
      </w:tabs>
      <w:spacing w:before="240" w:after="0"/>
    </w:pPr>
    <w:rPr>
      <w:rFonts w:eastAsia="Times New Roman"/>
      <w:szCs w:val="24"/>
    </w:rPr>
  </w:style>
  <w:style w:type="paragraph" w:customStyle="1" w:styleId="Answer">
    <w:name w:val="Answer"/>
    <w:basedOn w:val="Normal"/>
    <w:qFormat/>
    <w:rsid w:val="00F914C2"/>
    <w:pPr>
      <w:numPr>
        <w:numId w:val="2"/>
      </w:numPr>
      <w:spacing w:after="0"/>
      <w:ind w:left="720" w:firstLine="0"/>
    </w:pPr>
  </w:style>
  <w:style w:type="character" w:styleId="CommentReference">
    <w:name w:val="annotation reference"/>
    <w:basedOn w:val="DefaultParagraphFont"/>
    <w:uiPriority w:val="99"/>
    <w:semiHidden/>
    <w:unhideWhenUsed/>
    <w:rsid w:val="00F914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914C2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914C2"/>
    <w:rPr>
      <w:rFonts w:ascii="Century Gothic" w:eastAsia="Century Gothic" w:hAnsi="Century Gothic" w:cs="Times New Roman"/>
      <w:sz w:val="20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F914C2"/>
    <w:pPr>
      <w:contextualSpacing/>
    </w:pPr>
  </w:style>
  <w:style w:type="paragraph" w:customStyle="1" w:styleId="Tabletext">
    <w:name w:val="Table text"/>
    <w:basedOn w:val="Normal"/>
    <w:qFormat/>
    <w:rsid w:val="00F914C2"/>
    <w:pPr>
      <w:framePr w:hSpace="187" w:wrap="around" w:vAnchor="page" w:hAnchor="margin" w:y="2579"/>
      <w:spacing w:before="240" w:after="0" w:line="36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14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14C2"/>
    <w:rPr>
      <w:rFonts w:ascii="Tahoma" w:eastAsia="Century Gothic" w:hAnsi="Tahoma" w:cs="Tahoma"/>
      <w:sz w:val="16"/>
      <w:szCs w:val="16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F07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07FE"/>
    <w:rPr>
      <w:rFonts w:ascii="Century Gothic" w:eastAsia="Century Gothic" w:hAnsi="Century Gothic" w:cs="Times New Roman"/>
      <w:sz w:val="20"/>
      <w:lang w:eastAsia="en-US"/>
    </w:rPr>
  </w:style>
  <w:style w:type="paragraph" w:customStyle="1" w:styleId="Testname">
    <w:name w:val="Test name"/>
    <w:basedOn w:val="Heading1"/>
    <w:qFormat/>
    <w:rsid w:val="00466DC7"/>
    <w:pPr>
      <w:spacing w:before="0" w:after="120" w:line="360" w:lineRule="auto"/>
      <w:ind w:left="0" w:firstLine="0"/>
    </w:pPr>
    <w:rPr>
      <w:color w:val="auto"/>
    </w:rPr>
  </w:style>
  <w:style w:type="paragraph" w:customStyle="1" w:styleId="Instructionstostudents">
    <w:name w:val="Instructions to students"/>
    <w:basedOn w:val="Normal"/>
    <w:qFormat/>
    <w:rsid w:val="007740A0"/>
    <w:pPr>
      <w:spacing w:before="120" w:after="0" w:line="240" w:lineRule="auto"/>
      <w:ind w:left="144" w:firstLine="0"/>
    </w:pPr>
    <w:rPr>
      <w:rFonts w:asciiTheme="minorHAnsi" w:eastAsiaTheme="minorEastAsia" w:hAnsiTheme="minorHAnsi" w:cstheme="minorHAnsi"/>
      <w:sz w:val="21"/>
    </w:rPr>
  </w:style>
  <w:style w:type="paragraph" w:customStyle="1" w:styleId="Classdetails">
    <w:name w:val="Class details"/>
    <w:basedOn w:val="Tabletext"/>
    <w:qFormat/>
    <w:rsid w:val="007740A0"/>
    <w:pPr>
      <w:framePr w:wrap="around"/>
      <w:spacing w:before="120" w:line="240" w:lineRule="auto"/>
    </w:pPr>
    <w:rPr>
      <w:rFonts w:asciiTheme="minorHAnsi" w:hAnsiTheme="minorHAnsi"/>
      <w:sz w:val="21"/>
    </w:rPr>
  </w:style>
  <w:style w:type="paragraph" w:customStyle="1" w:styleId="Instructionstitle">
    <w:name w:val="Instructions (title)"/>
    <w:basedOn w:val="Normal"/>
    <w:qFormat/>
    <w:rsid w:val="000E6942"/>
    <w:pPr>
      <w:spacing w:before="480" w:after="120" w:line="360" w:lineRule="auto"/>
      <w:ind w:left="0" w:firstLine="0"/>
    </w:pPr>
    <w:rPr>
      <w:rFonts w:asciiTheme="majorHAnsi" w:hAnsiTheme="majorHAnsi"/>
      <w:b/>
      <w:sz w:val="25"/>
    </w:rPr>
  </w:style>
  <w:style w:type="paragraph" w:customStyle="1" w:styleId="Assessmentnotestostudent">
    <w:name w:val="Assessment notes (to student)"/>
    <w:basedOn w:val="Header"/>
    <w:qFormat/>
    <w:rsid w:val="00133A59"/>
    <w:pPr>
      <w:spacing w:before="120"/>
      <w:ind w:left="288" w:firstLine="0"/>
    </w:pPr>
    <w:rPr>
      <w:rFonts w:asciiTheme="minorHAnsi" w:hAnsiTheme="minorHAnsi"/>
      <w:sz w:val="24"/>
    </w:rPr>
  </w:style>
  <w:style w:type="paragraph" w:customStyle="1" w:styleId="Testsectiontitles">
    <w:name w:val="Test section titles"/>
    <w:basedOn w:val="Normal"/>
    <w:qFormat/>
    <w:rsid w:val="00CE24D9"/>
    <w:pPr>
      <w:keepNext/>
      <w:keepLines/>
      <w:spacing w:before="360" w:after="240" w:line="23" w:lineRule="atLeast"/>
      <w:ind w:left="0" w:firstLine="0"/>
      <w:contextualSpacing/>
    </w:pPr>
    <w:rPr>
      <w:rFonts w:asciiTheme="majorHAnsi" w:hAnsiTheme="majorHAnsi"/>
      <w:b/>
      <w:sz w:val="25"/>
    </w:rPr>
  </w:style>
  <w:style w:type="character" w:styleId="PlaceholderText">
    <w:name w:val="Placeholder Text"/>
    <w:basedOn w:val="DefaultParagraphFont"/>
    <w:uiPriority w:val="99"/>
    <w:semiHidden/>
    <w:rsid w:val="00BC40F3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0E6942"/>
  </w:style>
  <w:style w:type="paragraph" w:customStyle="1" w:styleId="Questions">
    <w:name w:val="Questions"/>
    <w:basedOn w:val="Classdetails"/>
    <w:qFormat/>
    <w:rsid w:val="00C8278A"/>
    <w:pPr>
      <w:framePr w:wrap="around" w:vAnchor="text" w:hAnchor="page" w:x="1585" w:y="1"/>
      <w:suppressOverlap/>
    </w:pPr>
    <w:rPr>
      <w:b/>
    </w:rPr>
  </w:style>
  <w:style w:type="paragraph" w:customStyle="1" w:styleId="spacing">
    <w:name w:val="spacing"/>
    <w:basedOn w:val="Normal"/>
    <w:qFormat/>
    <w:rsid w:val="007B087A"/>
    <w:rPr>
      <w:rFonts w:asciiTheme="minorHAnsi" w:hAnsiTheme="minorHAnsi"/>
      <w:sz w:val="4"/>
      <w:szCs w:val="4"/>
    </w:rPr>
  </w:style>
  <w:style w:type="paragraph" w:customStyle="1" w:styleId="Testsectiontitlepagebreak">
    <w:name w:val="Test section title (page break)"/>
    <w:basedOn w:val="Testsectiontitles"/>
    <w:rsid w:val="0035541E"/>
    <w:pPr>
      <w:pageBreakBefore/>
    </w:pPr>
  </w:style>
  <w:style w:type="paragraph" w:customStyle="1" w:styleId="Tipsbulletedlist">
    <w:name w:val="Tips (bulleted list)"/>
    <w:basedOn w:val="ListParagraph"/>
    <w:rsid w:val="00466DC7"/>
    <w:pPr>
      <w:numPr>
        <w:numId w:val="5"/>
      </w:numPr>
      <w:spacing w:after="0" w:line="240" w:lineRule="auto"/>
      <w:ind w:left="792" w:hanging="720"/>
    </w:pPr>
    <w:rPr>
      <w:rFonts w:asciiTheme="minorHAnsi" w:hAnsiTheme="minorHAnsi"/>
      <w:sz w:val="21"/>
    </w:rPr>
  </w:style>
  <w:style w:type="paragraph" w:customStyle="1" w:styleId="Tipsforusingthistemplate">
    <w:name w:val="Tips for using this template"/>
    <w:basedOn w:val="Footer"/>
    <w:qFormat/>
    <w:rsid w:val="00A84ED0"/>
    <w:pPr>
      <w:spacing w:before="60" w:after="40"/>
      <w:ind w:left="0" w:firstLine="0"/>
    </w:pPr>
    <w:rPr>
      <w:rFonts w:asciiTheme="minorHAnsi" w:hAnsiTheme="minorHAnsi"/>
      <w:sz w:val="21"/>
    </w:rPr>
  </w:style>
  <w:style w:type="paragraph" w:customStyle="1" w:styleId="Pagenumbers">
    <w:name w:val="Page numbers"/>
    <w:basedOn w:val="Footer"/>
    <w:qFormat/>
    <w:rsid w:val="007E123A"/>
    <w:pPr>
      <w:spacing w:before="120" w:after="40"/>
      <w:jc w:val="right"/>
    </w:pPr>
    <w:rPr>
      <w:rFonts w:asciiTheme="minorHAnsi" w:hAnsiTheme="minorHAnsi"/>
      <w:sz w:val="21"/>
    </w:rPr>
  </w:style>
  <w:style w:type="paragraph" w:customStyle="1" w:styleId="Answers">
    <w:name w:val="Answers"/>
    <w:basedOn w:val="Classdetails"/>
    <w:qFormat/>
    <w:rsid w:val="005C01C9"/>
    <w:pPr>
      <w:framePr w:wrap="around" w:vAnchor="text" w:hAnchor="page" w:x="1585" w:y="1"/>
      <w:suppressOverlap/>
    </w:pPr>
  </w:style>
  <w:style w:type="paragraph" w:customStyle="1" w:styleId="Questionnumbers">
    <w:name w:val="Question numbers"/>
    <w:basedOn w:val="Normal"/>
    <w:qFormat/>
    <w:rsid w:val="005C01C9"/>
    <w:pPr>
      <w:framePr w:wrap="auto" w:vAnchor="text" w:hAnchor="page" w:x="1585" w:y="1"/>
      <w:numPr>
        <w:numId w:val="6"/>
      </w:numPr>
      <w:suppressOverlap/>
    </w:pPr>
    <w:rPr>
      <w:rFonts w:asciiTheme="minorHAnsi" w:hAnsiTheme="minorHAnsi"/>
      <w:sz w:val="24"/>
    </w:rPr>
  </w:style>
  <w:style w:type="paragraph" w:customStyle="1" w:styleId="Answerletteringa">
    <w:name w:val="Answer lettering (a"/>
    <w:aliases w:val="b,c)"/>
    <w:basedOn w:val="Classdetails"/>
    <w:qFormat/>
    <w:rsid w:val="005C01C9"/>
    <w:pPr>
      <w:framePr w:wrap="around" w:vAnchor="text" w:hAnchor="page" w:x="1585" w:y="1"/>
      <w:suppressOverlap/>
      <w:jc w:val="right"/>
    </w:pPr>
  </w:style>
  <w:style w:type="paragraph" w:customStyle="1" w:styleId="Questionnumber">
    <w:name w:val="Question number"/>
    <w:basedOn w:val="Classdetails"/>
    <w:qFormat/>
    <w:rsid w:val="005C01C9"/>
    <w:pPr>
      <w:framePr w:wrap="around" w:vAnchor="text" w:hAnchor="page" w:x="1585" w:y="1"/>
      <w:numPr>
        <w:numId w:val="7"/>
      </w:numPr>
      <w:suppressOverlap/>
    </w:pPr>
  </w:style>
  <w:style w:type="paragraph" w:customStyle="1" w:styleId="Questionnumbering">
    <w:name w:val="Question numbering"/>
    <w:basedOn w:val="Classdetails"/>
    <w:qFormat/>
    <w:rsid w:val="00CE24D9"/>
    <w:pPr>
      <w:framePr w:wrap="around" w:vAnchor="text" w:hAnchor="page" w:x="1585" w:y="1"/>
      <w:suppressOverlap/>
    </w:pPr>
  </w:style>
  <w:style w:type="paragraph" w:customStyle="1" w:styleId="Testsectiontitle">
    <w:name w:val="Test section title"/>
    <w:basedOn w:val="Normal"/>
    <w:qFormat/>
    <w:rsid w:val="003C703B"/>
    <w:pPr>
      <w:keepNext/>
      <w:keepLines/>
      <w:spacing w:before="360" w:after="0" w:line="240" w:lineRule="auto"/>
      <w:ind w:left="0" w:firstLine="0"/>
      <w:contextualSpacing/>
    </w:pPr>
    <w:rPr>
      <w:rFonts w:asciiTheme="majorHAnsi" w:hAnsiTheme="majorHAnsi"/>
      <w:b/>
      <w:sz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Brightbill\AppData\Roaming\Microsoft\Templates\multchcBBki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7999C58F16A4ECA8E58FDED98B71C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2231E6-5A2A-4AE5-BF5B-8F7B373982A7}"/>
      </w:docPartPr>
      <w:docPartBody>
        <w:p w:rsidR="002D0A9A" w:rsidRDefault="00303652">
          <w:pPr>
            <w:pStyle w:val="47999C58F16A4ECA8E58FDED98B71C56"/>
          </w:pPr>
          <w:r>
            <w:t>[Type your name]</w:t>
          </w:r>
        </w:p>
      </w:docPartBody>
    </w:docPart>
    <w:docPart>
      <w:docPartPr>
        <w:name w:val="C6DAF656A1A44AFA8ACFD8A21BD0DF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50C00F-7D01-46B5-B9A3-48C8E18496E0}"/>
      </w:docPartPr>
      <w:docPartBody>
        <w:p w:rsidR="002D0A9A" w:rsidRDefault="00303652">
          <w:pPr>
            <w:pStyle w:val="C6DAF656A1A44AFA8ACFD8A21BD0DFFD"/>
          </w:pPr>
          <w:r>
            <w:t>[Type a class name]</w:t>
          </w:r>
        </w:p>
      </w:docPartBody>
    </w:docPart>
    <w:docPart>
      <w:docPartPr>
        <w:name w:val="823F3C57FB4F4C78826FF64A0BEC3B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EBD56E-59A5-4B4A-9DE5-F6D4FFA3437B}"/>
      </w:docPartPr>
      <w:docPartBody>
        <w:p w:rsidR="002D0A9A" w:rsidRDefault="00303652">
          <w:pPr>
            <w:pStyle w:val="823F3C57FB4F4C78826FF64A0BEC3BE8"/>
          </w:pPr>
          <w:r>
            <w:t>[Type a period name]</w:t>
          </w:r>
        </w:p>
      </w:docPartBody>
    </w:docPart>
    <w:docPart>
      <w:docPartPr>
        <w:name w:val="DFE6EC16A4D040AE968450D0D00105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7B2E95-90AE-4AEE-A380-C492ABAAC15C}"/>
      </w:docPartPr>
      <w:docPartBody>
        <w:p w:rsidR="002D0A9A" w:rsidRDefault="00303652">
          <w:pPr>
            <w:pStyle w:val="DFE6EC16A4D040AE968450D0D00105B2"/>
          </w:pPr>
          <w:r>
            <w:t xml:space="preserve">[Type the test instructions here. </w:t>
          </w:r>
          <w:r w:rsidRPr="00ED01D6">
            <w:t>For exampl</w:t>
          </w:r>
          <w:r>
            <w:t>e, instruct students to read</w:t>
          </w:r>
          <w:r w:rsidRPr="00ED01D6">
            <w:t xml:space="preserve"> e</w:t>
          </w:r>
          <w:r>
            <w:t>ach question carefully and then print the letter</w:t>
          </w:r>
          <w:r w:rsidRPr="00ED01D6">
            <w:t xml:space="preserve"> of the correct answer next to the question.</w:t>
          </w:r>
          <w:r>
            <w:t>]</w:t>
          </w:r>
        </w:p>
      </w:docPartBody>
    </w:docPart>
    <w:docPart>
      <w:docPartPr>
        <w:name w:val="06C8EA6D0D2C44C490694CD3FDAB68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8FA873-3278-4D32-A2EF-552C5C25FC4A}"/>
      </w:docPartPr>
      <w:docPartBody>
        <w:p w:rsidR="002D0A9A" w:rsidRDefault="00303652">
          <w:pPr>
            <w:pStyle w:val="06C8EA6D0D2C44C490694CD3FDAB68B8"/>
          </w:pPr>
          <w:r w:rsidRPr="00CE24D9">
            <w:t>[Type question here]</w:t>
          </w:r>
        </w:p>
      </w:docPartBody>
    </w:docPart>
    <w:docPart>
      <w:docPartPr>
        <w:name w:val="94660074330743F2998E69133B2F84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EBA533-4BEA-468C-8940-127EFE3BF3A2}"/>
      </w:docPartPr>
      <w:docPartBody>
        <w:p w:rsidR="002D0A9A" w:rsidRDefault="00303652">
          <w:pPr>
            <w:pStyle w:val="94660074330743F2998E69133B2F8449"/>
          </w:pPr>
          <w:r>
            <w:t>[Answer A]</w:t>
          </w:r>
        </w:p>
      </w:docPartBody>
    </w:docPart>
    <w:docPart>
      <w:docPartPr>
        <w:name w:val="EA476C6DB11A448DB6F49DD971DD61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E3EDC0-C804-4B3D-9DAF-3DD2E0D8CF65}"/>
      </w:docPartPr>
      <w:docPartBody>
        <w:p w:rsidR="002D0A9A" w:rsidRDefault="00303652">
          <w:pPr>
            <w:pStyle w:val="EA476C6DB11A448DB6F49DD971DD61F8"/>
          </w:pPr>
          <w:r>
            <w:t>[Answer B]</w:t>
          </w:r>
        </w:p>
      </w:docPartBody>
    </w:docPart>
    <w:docPart>
      <w:docPartPr>
        <w:name w:val="89BBC7DD312E4999B2EF5E0492ADA9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B9D32F-5935-4F45-8246-407AC5981990}"/>
      </w:docPartPr>
      <w:docPartBody>
        <w:p w:rsidR="002D0A9A" w:rsidRDefault="00303652">
          <w:pPr>
            <w:pStyle w:val="89BBC7DD312E4999B2EF5E0492ADA97E"/>
          </w:pPr>
          <w:r>
            <w:t>[Answer C]</w:t>
          </w:r>
        </w:p>
      </w:docPartBody>
    </w:docPart>
    <w:docPart>
      <w:docPartPr>
        <w:name w:val="EA7211DFCA904813904B6C2F50D65E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B5712-596E-4602-9B4C-05C1BB74D17E}"/>
      </w:docPartPr>
      <w:docPartBody>
        <w:p w:rsidR="002D0A9A" w:rsidRDefault="00303652">
          <w:pPr>
            <w:pStyle w:val="EA7211DFCA904813904B6C2F50D65E59"/>
          </w:pPr>
          <w:r>
            <w:t>[Answer D]</w:t>
          </w:r>
        </w:p>
      </w:docPartBody>
    </w:docPart>
    <w:docPart>
      <w:docPartPr>
        <w:name w:val="3FFC53FA18AB46F1B48CEDC6C41C08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24679-6DD0-4034-98D0-5052F4222395}"/>
      </w:docPartPr>
      <w:docPartBody>
        <w:p w:rsidR="002D0A9A" w:rsidRDefault="00303652">
          <w:pPr>
            <w:pStyle w:val="3FFC53FA18AB46F1B48CEDC6C41C0808"/>
          </w:pPr>
          <w:r>
            <w:t>[Answer A]</w:t>
          </w:r>
        </w:p>
      </w:docPartBody>
    </w:docPart>
    <w:docPart>
      <w:docPartPr>
        <w:name w:val="913D5AE871F94269995289F8CAE990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396828-7F6D-4EB8-A7B7-B4ADD2A797D7}"/>
      </w:docPartPr>
      <w:docPartBody>
        <w:p w:rsidR="002D0A9A" w:rsidRDefault="00303652">
          <w:pPr>
            <w:pStyle w:val="913D5AE871F94269995289F8CAE99085"/>
          </w:pPr>
          <w:r w:rsidRPr="00CE24D9">
            <w:t>[Answer B]</w:t>
          </w:r>
        </w:p>
      </w:docPartBody>
    </w:docPart>
    <w:docPart>
      <w:docPartPr>
        <w:name w:val="1D3E91D16E1241E4A3073ABA745E3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1E016-B9D3-406C-B2A0-6AD4E37EBA31}"/>
      </w:docPartPr>
      <w:docPartBody>
        <w:p w:rsidR="002D0A9A" w:rsidRDefault="00303652">
          <w:pPr>
            <w:pStyle w:val="1D3E91D16E1241E4A3073ABA745E30D4"/>
          </w:pPr>
          <w:r w:rsidRPr="00CE24D9">
            <w:t>[Answer C]</w:t>
          </w:r>
        </w:p>
      </w:docPartBody>
    </w:docPart>
    <w:docPart>
      <w:docPartPr>
        <w:name w:val="53078B75F1FA4655B95722AA089CF0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1B43A6-10F7-435E-BA4E-B2D02ACF5487}"/>
      </w:docPartPr>
      <w:docPartBody>
        <w:p w:rsidR="002D0A9A" w:rsidRDefault="00303652">
          <w:pPr>
            <w:pStyle w:val="53078B75F1FA4655B95722AA089CF079"/>
          </w:pPr>
          <w:r w:rsidRPr="00CE24D9">
            <w:t>[Answer D]</w:t>
          </w:r>
        </w:p>
      </w:docPartBody>
    </w:docPart>
    <w:docPart>
      <w:docPartPr>
        <w:name w:val="2895C041661640B391C9237991277D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33D230-F886-485B-841C-69F09B7BE5BD}"/>
      </w:docPartPr>
      <w:docPartBody>
        <w:p w:rsidR="002D0A9A" w:rsidRDefault="002D0A9A" w:rsidP="002D0A9A">
          <w:pPr>
            <w:pStyle w:val="2895C041661640B391C9237991277DB4"/>
          </w:pPr>
          <w:r w:rsidRPr="00CE24D9">
            <w:t>[Type question here]</w:t>
          </w:r>
        </w:p>
      </w:docPartBody>
    </w:docPart>
    <w:docPart>
      <w:docPartPr>
        <w:name w:val="B212D6EED76D4AEB8176EA23A38B44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F0935-DA45-4E53-96FF-0C372DCEF487}"/>
      </w:docPartPr>
      <w:docPartBody>
        <w:p w:rsidR="002D0A9A" w:rsidRDefault="002D0A9A" w:rsidP="002D0A9A">
          <w:pPr>
            <w:pStyle w:val="B212D6EED76D4AEB8176EA23A38B448A"/>
          </w:pPr>
          <w:r>
            <w:t>[Answer A]</w:t>
          </w:r>
        </w:p>
      </w:docPartBody>
    </w:docPart>
    <w:docPart>
      <w:docPartPr>
        <w:name w:val="BFB61DCA785B42C5B1383B22CD0862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CB9960-3031-4B9C-8D9D-81CDB4DCC110}"/>
      </w:docPartPr>
      <w:docPartBody>
        <w:p w:rsidR="002D0A9A" w:rsidRDefault="002D0A9A" w:rsidP="002D0A9A">
          <w:pPr>
            <w:pStyle w:val="BFB61DCA785B42C5B1383B22CD0862CE"/>
          </w:pPr>
          <w:r w:rsidRPr="00CE24D9">
            <w:t>[Answer B]</w:t>
          </w:r>
        </w:p>
      </w:docPartBody>
    </w:docPart>
    <w:docPart>
      <w:docPartPr>
        <w:name w:val="2948B34078CF49EFB14A104B3FC224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074742-8ADE-4332-BE4F-EBB9B02DD3F9}"/>
      </w:docPartPr>
      <w:docPartBody>
        <w:p w:rsidR="002D0A9A" w:rsidRDefault="002D0A9A" w:rsidP="002D0A9A">
          <w:pPr>
            <w:pStyle w:val="2948B34078CF49EFB14A104B3FC22419"/>
          </w:pPr>
          <w:r w:rsidRPr="00CE24D9">
            <w:t>[Answer C]</w:t>
          </w:r>
        </w:p>
      </w:docPartBody>
    </w:docPart>
    <w:docPart>
      <w:docPartPr>
        <w:name w:val="93A2330688F74963B6AA68B225A976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92E87F-3AC5-42B6-AB13-FD3018E5D58E}"/>
      </w:docPartPr>
      <w:docPartBody>
        <w:p w:rsidR="002D0A9A" w:rsidRDefault="002D0A9A" w:rsidP="002D0A9A">
          <w:pPr>
            <w:pStyle w:val="93A2330688F74963B6AA68B225A976F0"/>
          </w:pPr>
          <w:r w:rsidRPr="00CE24D9">
            <w:t>[Answer D]</w:t>
          </w:r>
        </w:p>
      </w:docPartBody>
    </w:docPart>
    <w:docPart>
      <w:docPartPr>
        <w:name w:val="2CA9FC0C0D2B46CFB4F5E41068E143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63BF44-2033-4247-B9EA-9CFBF7E34E21}"/>
      </w:docPartPr>
      <w:docPartBody>
        <w:p w:rsidR="002D0A9A" w:rsidRDefault="002D0A9A" w:rsidP="002D0A9A">
          <w:pPr>
            <w:pStyle w:val="2CA9FC0C0D2B46CFB4F5E41068E143F2"/>
          </w:pPr>
          <w:r>
            <w:t>[Answer A]</w:t>
          </w:r>
        </w:p>
      </w:docPartBody>
    </w:docPart>
    <w:docPart>
      <w:docPartPr>
        <w:name w:val="EA3C3DE823A84DC89760B39E77AC40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58449B-6A32-46BF-9B67-83D22CD10F2D}"/>
      </w:docPartPr>
      <w:docPartBody>
        <w:p w:rsidR="002D0A9A" w:rsidRDefault="002D0A9A" w:rsidP="002D0A9A">
          <w:pPr>
            <w:pStyle w:val="EA3C3DE823A84DC89760B39E77AC4013"/>
          </w:pPr>
          <w:r w:rsidRPr="00CE24D9">
            <w:t>[Answer B]</w:t>
          </w:r>
        </w:p>
      </w:docPartBody>
    </w:docPart>
    <w:docPart>
      <w:docPartPr>
        <w:name w:val="3970FA9F9D934B99B48045C248F154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DE110D-2E53-4999-8CBF-03B81C56605B}"/>
      </w:docPartPr>
      <w:docPartBody>
        <w:p w:rsidR="002D0A9A" w:rsidRDefault="002D0A9A" w:rsidP="002D0A9A">
          <w:pPr>
            <w:pStyle w:val="3970FA9F9D934B99B48045C248F1543A"/>
          </w:pPr>
          <w:r w:rsidRPr="00CE24D9">
            <w:t>[Answer C]</w:t>
          </w:r>
        </w:p>
      </w:docPartBody>
    </w:docPart>
    <w:docPart>
      <w:docPartPr>
        <w:name w:val="76ADEEA2668E4CCA8D4480536AE999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7F4ADE-B89C-4B9E-A39E-6ED8530E2B3A}"/>
      </w:docPartPr>
      <w:docPartBody>
        <w:p w:rsidR="002D0A9A" w:rsidRDefault="002D0A9A" w:rsidP="002D0A9A">
          <w:pPr>
            <w:pStyle w:val="76ADEEA2668E4CCA8D4480536AE9992D"/>
          </w:pPr>
          <w:r w:rsidRPr="00CE24D9">
            <w:t>[Answer D]</w:t>
          </w:r>
        </w:p>
      </w:docPartBody>
    </w:docPart>
    <w:docPart>
      <w:docPartPr>
        <w:name w:val="937A89AD29E347FFB76E6A59C0E1D6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43398C-02F2-44C5-8071-B737BA1104E8}"/>
      </w:docPartPr>
      <w:docPartBody>
        <w:p w:rsidR="002D0A9A" w:rsidRDefault="002D0A9A" w:rsidP="002D0A9A">
          <w:pPr>
            <w:pStyle w:val="937A89AD29E347FFB76E6A59C0E1D609"/>
          </w:pPr>
          <w:r>
            <w:t>[Answer A]</w:t>
          </w:r>
        </w:p>
      </w:docPartBody>
    </w:docPart>
    <w:docPart>
      <w:docPartPr>
        <w:name w:val="3002EB92AE9D4675BECB3A0FA2FAD8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7AC465-9A48-4638-A3A6-C79E97D0675D}"/>
      </w:docPartPr>
      <w:docPartBody>
        <w:p w:rsidR="002D0A9A" w:rsidRDefault="002D0A9A" w:rsidP="002D0A9A">
          <w:pPr>
            <w:pStyle w:val="3002EB92AE9D4675BECB3A0FA2FAD884"/>
          </w:pPr>
          <w:r w:rsidRPr="00CE24D9">
            <w:t>[Answer B]</w:t>
          </w:r>
        </w:p>
      </w:docPartBody>
    </w:docPart>
    <w:docPart>
      <w:docPartPr>
        <w:name w:val="F33E0AE4115F40DFBE3C494670791F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9D309B-67D2-4BC9-AE76-51AEE67D0BE1}"/>
      </w:docPartPr>
      <w:docPartBody>
        <w:p w:rsidR="002D0A9A" w:rsidRDefault="002D0A9A" w:rsidP="002D0A9A">
          <w:pPr>
            <w:pStyle w:val="F33E0AE4115F40DFBE3C494670791F75"/>
          </w:pPr>
          <w:r w:rsidRPr="00CE24D9">
            <w:t>[Answer C]</w:t>
          </w:r>
        </w:p>
      </w:docPartBody>
    </w:docPart>
    <w:docPart>
      <w:docPartPr>
        <w:name w:val="B5CB0277824340978DCC757049577A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150614-D977-4573-BE33-57B2FA5F8D80}"/>
      </w:docPartPr>
      <w:docPartBody>
        <w:p w:rsidR="002D0A9A" w:rsidRDefault="002D0A9A" w:rsidP="002D0A9A">
          <w:pPr>
            <w:pStyle w:val="B5CB0277824340978DCC757049577A6B"/>
          </w:pPr>
          <w:r w:rsidRPr="00CE24D9">
            <w:t>[Answer D]</w:t>
          </w:r>
        </w:p>
      </w:docPartBody>
    </w:docPart>
    <w:docPart>
      <w:docPartPr>
        <w:name w:val="6C704379AB854EE6B971591B7A6227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6B6B61-DDE7-4225-87B1-DA796FCABFFA}"/>
      </w:docPartPr>
      <w:docPartBody>
        <w:p w:rsidR="006F773D" w:rsidRDefault="002D0A9A" w:rsidP="002D0A9A">
          <w:pPr>
            <w:pStyle w:val="6C704379AB854EE6B971591B7A62270F"/>
          </w:pPr>
          <w:r>
            <w:t>[Answer A]</w:t>
          </w:r>
        </w:p>
      </w:docPartBody>
    </w:docPart>
    <w:docPart>
      <w:docPartPr>
        <w:name w:val="30D56898CB5B4D1992683DBE3D95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C5775C-A5B9-4A27-86DF-DEE663988DF5}"/>
      </w:docPartPr>
      <w:docPartBody>
        <w:p w:rsidR="006F773D" w:rsidRDefault="002D0A9A" w:rsidP="002D0A9A">
          <w:pPr>
            <w:pStyle w:val="30D56898CB5B4D1992683DBE3D950A81"/>
          </w:pPr>
          <w:r w:rsidRPr="00CE24D9">
            <w:t>[Answer B]</w:t>
          </w:r>
        </w:p>
      </w:docPartBody>
    </w:docPart>
    <w:docPart>
      <w:docPartPr>
        <w:name w:val="62686D7B8DF54B05B9DA91AB763E1B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AD0E30-0494-40D7-8B93-0AB7F32C065E}"/>
      </w:docPartPr>
      <w:docPartBody>
        <w:p w:rsidR="006F773D" w:rsidRDefault="002D0A9A" w:rsidP="002D0A9A">
          <w:pPr>
            <w:pStyle w:val="62686D7B8DF54B05B9DA91AB763E1BEC"/>
          </w:pPr>
          <w:r w:rsidRPr="00CE24D9">
            <w:t>[Answer C]</w:t>
          </w:r>
        </w:p>
      </w:docPartBody>
    </w:docPart>
    <w:docPart>
      <w:docPartPr>
        <w:name w:val="724CA320D76F446E9117BCA1529EFA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C32FF0-BBFA-43E0-87DD-5CE3CE283E0B}"/>
      </w:docPartPr>
      <w:docPartBody>
        <w:p w:rsidR="006F773D" w:rsidRDefault="002D0A9A" w:rsidP="002D0A9A">
          <w:pPr>
            <w:pStyle w:val="724CA320D76F446E9117BCA1529EFA26"/>
          </w:pPr>
          <w:r w:rsidRPr="00CE24D9">
            <w:t>[Answer D]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03652"/>
    <w:rsid w:val="002D0A9A"/>
    <w:rsid w:val="00303652"/>
    <w:rsid w:val="006F773D"/>
    <w:rsid w:val="00A757B3"/>
    <w:rsid w:val="00CB5F01"/>
    <w:rsid w:val="00FA4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B1C386720154DF4A1AEA846D2B95555">
    <w:name w:val="EB1C386720154DF4A1AEA846D2B95555"/>
  </w:style>
  <w:style w:type="paragraph" w:customStyle="1" w:styleId="47999C58F16A4ECA8E58FDED98B71C56">
    <w:name w:val="47999C58F16A4ECA8E58FDED98B71C56"/>
  </w:style>
  <w:style w:type="paragraph" w:customStyle="1" w:styleId="C6DAF656A1A44AFA8ACFD8A21BD0DFFD">
    <w:name w:val="C6DAF656A1A44AFA8ACFD8A21BD0DFFD"/>
  </w:style>
  <w:style w:type="paragraph" w:customStyle="1" w:styleId="823F3C57FB4F4C78826FF64A0BEC3BE8">
    <w:name w:val="823F3C57FB4F4C78826FF64A0BEC3BE8"/>
  </w:style>
  <w:style w:type="paragraph" w:customStyle="1" w:styleId="DFE6EC16A4D040AE968450D0D00105B2">
    <w:name w:val="DFE6EC16A4D040AE968450D0D00105B2"/>
  </w:style>
  <w:style w:type="paragraph" w:customStyle="1" w:styleId="43CFDAC077604775ADF9D54F2C38E2DA">
    <w:name w:val="43CFDAC077604775ADF9D54F2C38E2DA"/>
  </w:style>
  <w:style w:type="paragraph" w:customStyle="1" w:styleId="21A3A079779C4F85B177FD2F6158571F">
    <w:name w:val="21A3A079779C4F85B177FD2F6158571F"/>
  </w:style>
  <w:style w:type="paragraph" w:customStyle="1" w:styleId="7CCAB12C7B2041C895B0782C50197836">
    <w:name w:val="7CCAB12C7B2041C895B0782C50197836"/>
  </w:style>
  <w:style w:type="paragraph" w:customStyle="1" w:styleId="9356E0BA9EFC42BAAA864EF43C62FEA5">
    <w:name w:val="9356E0BA9EFC42BAAA864EF43C62FEA5"/>
  </w:style>
  <w:style w:type="paragraph" w:customStyle="1" w:styleId="877221CB0CAD4405B6E69F61E4514983">
    <w:name w:val="877221CB0CAD4405B6E69F61E4514983"/>
  </w:style>
  <w:style w:type="paragraph" w:customStyle="1" w:styleId="D0681041053F4AD0A9D0739DDA628E67">
    <w:name w:val="D0681041053F4AD0A9D0739DDA628E67"/>
  </w:style>
  <w:style w:type="paragraph" w:customStyle="1" w:styleId="06C8EA6D0D2C44C490694CD3FDAB68B8">
    <w:name w:val="06C8EA6D0D2C44C490694CD3FDAB68B8"/>
  </w:style>
  <w:style w:type="paragraph" w:customStyle="1" w:styleId="94660074330743F2998E69133B2F8449">
    <w:name w:val="94660074330743F2998E69133B2F8449"/>
  </w:style>
  <w:style w:type="paragraph" w:customStyle="1" w:styleId="EA476C6DB11A448DB6F49DD971DD61F8">
    <w:name w:val="EA476C6DB11A448DB6F49DD971DD61F8"/>
  </w:style>
  <w:style w:type="paragraph" w:customStyle="1" w:styleId="89BBC7DD312E4999B2EF5E0492ADA97E">
    <w:name w:val="89BBC7DD312E4999B2EF5E0492ADA97E"/>
  </w:style>
  <w:style w:type="paragraph" w:customStyle="1" w:styleId="EA7211DFCA904813904B6C2F50D65E59">
    <w:name w:val="EA7211DFCA904813904B6C2F50D65E59"/>
  </w:style>
  <w:style w:type="paragraph" w:customStyle="1" w:styleId="C9C667C397D34810B4704442AEFE9177">
    <w:name w:val="C9C667C397D34810B4704442AEFE9177"/>
  </w:style>
  <w:style w:type="paragraph" w:customStyle="1" w:styleId="3DE07A50E5F34B49A6D590B1A845C0EA">
    <w:name w:val="3DE07A50E5F34B49A6D590B1A845C0EA"/>
  </w:style>
  <w:style w:type="paragraph" w:customStyle="1" w:styleId="3FFC53FA18AB46F1B48CEDC6C41C0808">
    <w:name w:val="3FFC53FA18AB46F1B48CEDC6C41C0808"/>
  </w:style>
  <w:style w:type="paragraph" w:customStyle="1" w:styleId="913D5AE871F94269995289F8CAE99085">
    <w:name w:val="913D5AE871F94269995289F8CAE99085"/>
  </w:style>
  <w:style w:type="paragraph" w:customStyle="1" w:styleId="1D3E91D16E1241E4A3073ABA745E30D4">
    <w:name w:val="1D3E91D16E1241E4A3073ABA745E30D4"/>
  </w:style>
  <w:style w:type="paragraph" w:customStyle="1" w:styleId="53078B75F1FA4655B95722AA089CF079">
    <w:name w:val="53078B75F1FA4655B95722AA089CF079"/>
  </w:style>
  <w:style w:type="paragraph" w:customStyle="1" w:styleId="AF484AB73CD546F6BB1D3B742DEE7AFD">
    <w:name w:val="AF484AB73CD546F6BB1D3B742DEE7AFD"/>
  </w:style>
  <w:style w:type="character" w:styleId="PlaceholderText">
    <w:name w:val="Placeholder Text"/>
    <w:basedOn w:val="DefaultParagraphFont"/>
    <w:uiPriority w:val="99"/>
    <w:semiHidden/>
    <w:rsid w:val="00FA4162"/>
    <w:rPr>
      <w:color w:val="808080"/>
    </w:rPr>
  </w:style>
  <w:style w:type="paragraph" w:customStyle="1" w:styleId="2895C041661640B391C9237991277DB4">
    <w:name w:val="2895C041661640B391C9237991277DB4"/>
    <w:rsid w:val="002D0A9A"/>
    <w:pPr>
      <w:spacing w:after="160" w:line="259" w:lineRule="auto"/>
    </w:pPr>
    <w:rPr>
      <w:lang w:val="en-GB" w:eastAsia="en-GB"/>
    </w:rPr>
  </w:style>
  <w:style w:type="paragraph" w:customStyle="1" w:styleId="64F29D32A63C418B87DAA829AE7A6095">
    <w:name w:val="64F29D32A63C418B87DAA829AE7A6095"/>
    <w:rsid w:val="002D0A9A"/>
    <w:pPr>
      <w:spacing w:after="160" w:line="259" w:lineRule="auto"/>
    </w:pPr>
    <w:rPr>
      <w:lang w:val="en-GB" w:eastAsia="en-GB"/>
    </w:rPr>
  </w:style>
  <w:style w:type="paragraph" w:customStyle="1" w:styleId="B212D6EED76D4AEB8176EA23A38B448A">
    <w:name w:val="B212D6EED76D4AEB8176EA23A38B448A"/>
    <w:rsid w:val="002D0A9A"/>
    <w:pPr>
      <w:spacing w:after="160" w:line="259" w:lineRule="auto"/>
    </w:pPr>
    <w:rPr>
      <w:lang w:val="en-GB" w:eastAsia="en-GB"/>
    </w:rPr>
  </w:style>
  <w:style w:type="paragraph" w:customStyle="1" w:styleId="BFB61DCA785B42C5B1383B22CD0862CE">
    <w:name w:val="BFB61DCA785B42C5B1383B22CD0862CE"/>
    <w:rsid w:val="002D0A9A"/>
    <w:pPr>
      <w:spacing w:after="160" w:line="259" w:lineRule="auto"/>
    </w:pPr>
    <w:rPr>
      <w:lang w:val="en-GB" w:eastAsia="en-GB"/>
    </w:rPr>
  </w:style>
  <w:style w:type="paragraph" w:customStyle="1" w:styleId="2948B34078CF49EFB14A104B3FC22419">
    <w:name w:val="2948B34078CF49EFB14A104B3FC22419"/>
    <w:rsid w:val="002D0A9A"/>
    <w:pPr>
      <w:spacing w:after="160" w:line="259" w:lineRule="auto"/>
    </w:pPr>
    <w:rPr>
      <w:lang w:val="en-GB" w:eastAsia="en-GB"/>
    </w:rPr>
  </w:style>
  <w:style w:type="paragraph" w:customStyle="1" w:styleId="93A2330688F74963B6AA68B225A976F0">
    <w:name w:val="93A2330688F74963B6AA68B225A976F0"/>
    <w:rsid w:val="002D0A9A"/>
    <w:pPr>
      <w:spacing w:after="160" w:line="259" w:lineRule="auto"/>
    </w:pPr>
    <w:rPr>
      <w:lang w:val="en-GB" w:eastAsia="en-GB"/>
    </w:rPr>
  </w:style>
  <w:style w:type="paragraph" w:customStyle="1" w:styleId="8E321DD6B65B4EA88552EE12A8DE5E98">
    <w:name w:val="8E321DD6B65B4EA88552EE12A8DE5E98"/>
    <w:rsid w:val="002D0A9A"/>
    <w:pPr>
      <w:spacing w:after="160" w:line="259" w:lineRule="auto"/>
    </w:pPr>
    <w:rPr>
      <w:lang w:val="en-GB" w:eastAsia="en-GB"/>
    </w:rPr>
  </w:style>
  <w:style w:type="paragraph" w:customStyle="1" w:styleId="2CA9FC0C0D2B46CFB4F5E41068E143F2">
    <w:name w:val="2CA9FC0C0D2B46CFB4F5E41068E143F2"/>
    <w:rsid w:val="002D0A9A"/>
    <w:pPr>
      <w:spacing w:after="160" w:line="259" w:lineRule="auto"/>
    </w:pPr>
    <w:rPr>
      <w:lang w:val="en-GB" w:eastAsia="en-GB"/>
    </w:rPr>
  </w:style>
  <w:style w:type="paragraph" w:customStyle="1" w:styleId="EA3C3DE823A84DC89760B39E77AC4013">
    <w:name w:val="EA3C3DE823A84DC89760B39E77AC4013"/>
    <w:rsid w:val="002D0A9A"/>
    <w:pPr>
      <w:spacing w:after="160" w:line="259" w:lineRule="auto"/>
    </w:pPr>
    <w:rPr>
      <w:lang w:val="en-GB" w:eastAsia="en-GB"/>
    </w:rPr>
  </w:style>
  <w:style w:type="paragraph" w:customStyle="1" w:styleId="3970FA9F9D934B99B48045C248F1543A">
    <w:name w:val="3970FA9F9D934B99B48045C248F1543A"/>
    <w:rsid w:val="002D0A9A"/>
    <w:pPr>
      <w:spacing w:after="160" w:line="259" w:lineRule="auto"/>
    </w:pPr>
    <w:rPr>
      <w:lang w:val="en-GB" w:eastAsia="en-GB"/>
    </w:rPr>
  </w:style>
  <w:style w:type="paragraph" w:customStyle="1" w:styleId="76ADEEA2668E4CCA8D4480536AE9992D">
    <w:name w:val="76ADEEA2668E4CCA8D4480536AE9992D"/>
    <w:rsid w:val="002D0A9A"/>
    <w:pPr>
      <w:spacing w:after="160" w:line="259" w:lineRule="auto"/>
    </w:pPr>
    <w:rPr>
      <w:lang w:val="en-GB" w:eastAsia="en-GB"/>
    </w:rPr>
  </w:style>
  <w:style w:type="paragraph" w:customStyle="1" w:styleId="4D8C5A7048874C31BF70DBBBF7630760">
    <w:name w:val="4D8C5A7048874C31BF70DBBBF7630760"/>
    <w:rsid w:val="002D0A9A"/>
    <w:pPr>
      <w:spacing w:after="160" w:line="259" w:lineRule="auto"/>
    </w:pPr>
    <w:rPr>
      <w:lang w:val="en-GB" w:eastAsia="en-GB"/>
    </w:rPr>
  </w:style>
  <w:style w:type="paragraph" w:customStyle="1" w:styleId="937A89AD29E347FFB76E6A59C0E1D609">
    <w:name w:val="937A89AD29E347FFB76E6A59C0E1D609"/>
    <w:rsid w:val="002D0A9A"/>
    <w:pPr>
      <w:spacing w:after="160" w:line="259" w:lineRule="auto"/>
    </w:pPr>
    <w:rPr>
      <w:lang w:val="en-GB" w:eastAsia="en-GB"/>
    </w:rPr>
  </w:style>
  <w:style w:type="paragraph" w:customStyle="1" w:styleId="3002EB92AE9D4675BECB3A0FA2FAD884">
    <w:name w:val="3002EB92AE9D4675BECB3A0FA2FAD884"/>
    <w:rsid w:val="002D0A9A"/>
    <w:pPr>
      <w:spacing w:after="160" w:line="259" w:lineRule="auto"/>
    </w:pPr>
    <w:rPr>
      <w:lang w:val="en-GB" w:eastAsia="en-GB"/>
    </w:rPr>
  </w:style>
  <w:style w:type="paragraph" w:customStyle="1" w:styleId="F33E0AE4115F40DFBE3C494670791F75">
    <w:name w:val="F33E0AE4115F40DFBE3C494670791F75"/>
    <w:rsid w:val="002D0A9A"/>
    <w:pPr>
      <w:spacing w:after="160" w:line="259" w:lineRule="auto"/>
    </w:pPr>
    <w:rPr>
      <w:lang w:val="en-GB" w:eastAsia="en-GB"/>
    </w:rPr>
  </w:style>
  <w:style w:type="paragraph" w:customStyle="1" w:styleId="B5CB0277824340978DCC757049577A6B">
    <w:name w:val="B5CB0277824340978DCC757049577A6B"/>
    <w:rsid w:val="002D0A9A"/>
    <w:pPr>
      <w:spacing w:after="160" w:line="259" w:lineRule="auto"/>
    </w:pPr>
    <w:rPr>
      <w:lang w:val="en-GB" w:eastAsia="en-GB"/>
    </w:rPr>
  </w:style>
  <w:style w:type="paragraph" w:customStyle="1" w:styleId="6DB5DD596EA3435E94696D69EABB8E9A">
    <w:name w:val="6DB5DD596EA3435E94696D69EABB8E9A"/>
    <w:rsid w:val="002D0A9A"/>
    <w:pPr>
      <w:spacing w:after="160" w:line="259" w:lineRule="auto"/>
    </w:pPr>
    <w:rPr>
      <w:lang w:val="en-GB" w:eastAsia="en-GB"/>
    </w:rPr>
  </w:style>
  <w:style w:type="paragraph" w:customStyle="1" w:styleId="6C704379AB854EE6B971591B7A62270F">
    <w:name w:val="6C704379AB854EE6B971591B7A62270F"/>
    <w:rsid w:val="002D0A9A"/>
    <w:pPr>
      <w:spacing w:after="160" w:line="259" w:lineRule="auto"/>
    </w:pPr>
    <w:rPr>
      <w:lang w:val="en-GB" w:eastAsia="en-GB"/>
    </w:rPr>
  </w:style>
  <w:style w:type="paragraph" w:customStyle="1" w:styleId="30D56898CB5B4D1992683DBE3D950A81">
    <w:name w:val="30D56898CB5B4D1992683DBE3D950A81"/>
    <w:rsid w:val="002D0A9A"/>
    <w:pPr>
      <w:spacing w:after="160" w:line="259" w:lineRule="auto"/>
    </w:pPr>
    <w:rPr>
      <w:lang w:val="en-GB" w:eastAsia="en-GB"/>
    </w:rPr>
  </w:style>
  <w:style w:type="paragraph" w:customStyle="1" w:styleId="62686D7B8DF54B05B9DA91AB763E1BEC">
    <w:name w:val="62686D7B8DF54B05B9DA91AB763E1BEC"/>
    <w:rsid w:val="002D0A9A"/>
    <w:pPr>
      <w:spacing w:after="160" w:line="259" w:lineRule="auto"/>
    </w:pPr>
    <w:rPr>
      <w:lang w:val="en-GB" w:eastAsia="en-GB"/>
    </w:rPr>
  </w:style>
  <w:style w:type="paragraph" w:customStyle="1" w:styleId="724CA320D76F446E9117BCA1529EFA26">
    <w:name w:val="724CA320D76F446E9117BCA1529EFA26"/>
    <w:rsid w:val="002D0A9A"/>
    <w:pPr>
      <w:spacing w:after="160" w:line="259" w:lineRule="auto"/>
    </w:pPr>
    <w:rPr>
      <w:lang w:val="en-GB" w:eastAsia="en-GB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F48966A9-0F7A-4EFD-A99D-1D87C0F6453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multchcBBkit.dotx</Template>
  <TotalTime>105</TotalTime>
  <Pages>4</Pages>
  <Words>352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Multiple-choice test or survey kit (for creating 3, 4, or 5-answer questions)</vt:lpstr>
    </vt:vector>
  </TitlesOfParts>
  <Company/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Multiple-choice test or survey kit (for creating 3, 4, or 5-answer questions)</dc:title>
  <dc:creator>CBrightbill</dc:creator>
  <cp:lastModifiedBy>Richard Sutton</cp:lastModifiedBy>
  <cp:revision>18</cp:revision>
  <dcterms:created xsi:type="dcterms:W3CDTF">2015-06-08T13:57:00Z</dcterms:created>
  <dcterms:modified xsi:type="dcterms:W3CDTF">2018-10-07T16:12:00Z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TC102444809990</vt:lpwstr>
  </property>
</Properties>
</file>