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93482D">
        <w:trPr>
          <w:jc w:val="center"/>
        </w:trPr>
        <w:tc>
          <w:tcPr>
            <w:tcW w:w="10444" w:type="dxa"/>
            <w:shd w:val="clear" w:color="auto" w:fill="BFBFBF"/>
          </w:tcPr>
          <w:p w14:paraId="01DA47CE" w14:textId="7B731DD9"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 xml:space="preserve">Student </w:t>
            </w:r>
            <w:r w:rsidR="0093482D">
              <w:rPr>
                <w:rFonts w:ascii="Arial" w:hAnsi="Arial" w:cs="Arial"/>
                <w:b/>
                <w:caps/>
                <w:sz w:val="40"/>
              </w:rPr>
              <w:t xml:space="preserve">SELF </w:t>
            </w:r>
            <w:r w:rsidRPr="00A406E5">
              <w:rPr>
                <w:rFonts w:ascii="Arial" w:hAnsi="Arial" w:cs="Arial"/>
                <w:b/>
                <w:caps/>
                <w:sz w:val="40"/>
              </w:rPr>
              <w:t>FEEDBACK</w:t>
            </w:r>
            <w:r w:rsidR="004D5E9B">
              <w:rPr>
                <w:rFonts w:ascii="Arial" w:hAnsi="Arial" w:cs="Arial"/>
                <w:b/>
                <w:caps/>
                <w:sz w:val="40"/>
              </w:rPr>
              <w:t xml:space="preserve"> FORM</w:t>
            </w:r>
            <w:r w:rsidR="0093482D">
              <w:rPr>
                <w:rFonts w:ascii="Arial" w:hAnsi="Arial" w:cs="Arial"/>
                <w:b/>
                <w:caps/>
                <w:sz w:val="40"/>
              </w:rPr>
              <w:t xml:space="preserve"> LEVEL 4</w:t>
            </w:r>
          </w:p>
        </w:tc>
      </w:tr>
    </w:tbl>
    <w:p w14:paraId="02CD959D" w14:textId="77777777" w:rsidR="00152E9D" w:rsidRPr="00A406E5" w:rsidRDefault="00152E9D" w:rsidP="00152E9D">
      <w:pPr>
        <w:rPr>
          <w:rFonts w:ascii="Arial" w:hAnsi="Arial" w:cs="Arial"/>
        </w:rPr>
      </w:pPr>
    </w:p>
    <w:p w14:paraId="23F16AF3" w14:textId="0CC4D803" w:rsidR="00152E9D" w:rsidRPr="00A406E5" w:rsidRDefault="004B60E3" w:rsidP="00152E9D">
      <w:pPr>
        <w:pStyle w:val="BodyText1"/>
        <w:tabs>
          <w:tab w:val="clear" w:pos="720"/>
          <w:tab w:val="clear" w:pos="1440"/>
        </w:tabs>
        <w:jc w:val="both"/>
        <w:rPr>
          <w:rFonts w:ascii="Arial" w:hAnsi="Arial" w:cs="Arial"/>
          <w:sz w:val="20"/>
        </w:rPr>
      </w:pPr>
      <w:r>
        <w:rPr>
          <w:rFonts w:ascii="Arial" w:hAnsi="Arial" w:cs="Arial"/>
          <w:sz w:val="20"/>
        </w:rPr>
        <w:t>You will need to submit AT LEAST ONE of these and link it to one of the assignments you ar</w:t>
      </w:r>
      <w:r w:rsidR="00B839FA">
        <w:rPr>
          <w:rFonts w:ascii="Arial" w:hAnsi="Arial" w:cs="Arial"/>
          <w:sz w:val="20"/>
        </w:rPr>
        <w:t>e submitting. We recommend self-a</w:t>
      </w:r>
      <w:r>
        <w:rPr>
          <w:rFonts w:ascii="Arial" w:hAnsi="Arial" w:cs="Arial"/>
          <w:sz w:val="20"/>
        </w:rPr>
        <w:t>ssessing your interview write up. Use the cri</w:t>
      </w:r>
      <w:r w:rsidR="00B839FA">
        <w:rPr>
          <w:rFonts w:ascii="Arial" w:hAnsi="Arial" w:cs="Arial"/>
          <w:sz w:val="20"/>
        </w:rPr>
        <w:t>teria on the last page below to help you self-</w:t>
      </w:r>
      <w:r>
        <w:rPr>
          <w:rFonts w:ascii="Arial" w:hAnsi="Arial" w:cs="Arial"/>
          <w:sz w:val="20"/>
        </w:rPr>
        <w:t>assess</w:t>
      </w:r>
      <w:r w:rsidR="00B839FA">
        <w:rPr>
          <w:rFonts w:ascii="Arial" w:hAnsi="Arial" w:cs="Arial"/>
          <w:sz w:val="20"/>
        </w:rPr>
        <w:t xml:space="preserve">. </w:t>
      </w: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19C13C" w14:textId="60F14D43" w:rsidR="00152E9D" w:rsidRPr="00565448" w:rsidRDefault="00565448" w:rsidP="00152E9D">
            <w:pPr>
              <w:spacing w:after="120"/>
              <w:rPr>
                <w:rFonts w:ascii="Arial" w:hAnsi="Arial" w:cs="Arial"/>
                <w:sz w:val="24"/>
                <w:szCs w:val="24"/>
              </w:rPr>
            </w:pPr>
            <w:r w:rsidRPr="00565448">
              <w:rPr>
                <w:rFonts w:ascii="Arial" w:hAnsi="Arial" w:cs="Arial"/>
                <w:sz w:val="24"/>
                <w:szCs w:val="24"/>
              </w:rPr>
              <w:t>I feel I have engaged quite well with literature</w:t>
            </w:r>
            <w:r>
              <w:rPr>
                <w:rFonts w:ascii="Arial" w:hAnsi="Arial" w:cs="Arial"/>
                <w:sz w:val="24"/>
                <w:szCs w:val="24"/>
              </w:rPr>
              <w:t>.  I found it hard to get to grips with referencing at first.  I think I used a range of appropriate literature, but I initially found it difficult to find references from books, until I discovered Google books, which then helped me greatly, as I was able to find quotes and ideas directly from relevant books.</w:t>
            </w: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242DF65B" w:rsidR="00152E9D" w:rsidRPr="00A406E5" w:rsidRDefault="00565448" w:rsidP="00152E9D">
            <w:pPr>
              <w:jc w:val="center"/>
              <w:rPr>
                <w:rFonts w:ascii="Arial" w:hAnsi="Arial" w:cs="Arial"/>
                <w:sz w:val="32"/>
              </w:rPr>
            </w:pPr>
            <w:r>
              <w:rPr>
                <w:rFonts w:ascii="Arial" w:hAnsi="Arial" w:cs="Arial"/>
                <w:sz w:val="32"/>
              </w:rPr>
              <w:t>6</w:t>
            </w: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3A4676B8" w:rsidR="00152E9D" w:rsidRPr="00565448" w:rsidRDefault="00565448" w:rsidP="00152E9D">
            <w:pPr>
              <w:spacing w:after="120"/>
              <w:rPr>
                <w:rFonts w:ascii="Arial" w:hAnsi="Arial" w:cs="Arial"/>
                <w:sz w:val="24"/>
                <w:szCs w:val="24"/>
              </w:rPr>
            </w:pPr>
            <w:r>
              <w:rPr>
                <w:rFonts w:ascii="Arial" w:hAnsi="Arial" w:cs="Arial"/>
                <w:sz w:val="24"/>
                <w:szCs w:val="24"/>
              </w:rPr>
              <w:t>I think I had competent knowledge of the basic underlying concepts and principles, but I struggled at times.  I did find my research report difficult as I hadn’t read a research journal before</w:t>
            </w:r>
            <w:r w:rsidR="00B97C00">
              <w:rPr>
                <w:rFonts w:ascii="Arial" w:hAnsi="Arial" w:cs="Arial"/>
                <w:sz w:val="24"/>
                <w:szCs w:val="24"/>
              </w:rPr>
              <w:t>.  Understanding the terminology that is used wasn’t easy at first.</w:t>
            </w: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478301F0" w:rsidR="00152E9D" w:rsidRPr="00A406E5" w:rsidRDefault="00B97C00" w:rsidP="00152E9D">
            <w:pPr>
              <w:jc w:val="center"/>
              <w:rPr>
                <w:rFonts w:ascii="Arial" w:hAnsi="Arial" w:cs="Arial"/>
                <w:sz w:val="32"/>
              </w:rPr>
            </w:pPr>
            <w:r>
              <w:rPr>
                <w:rFonts w:ascii="Arial" w:hAnsi="Arial" w:cs="Arial"/>
                <w:sz w:val="32"/>
              </w:rPr>
              <w:t>14</w:t>
            </w: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5371365" w:rsidR="00152E9D" w:rsidRPr="00B97C00" w:rsidRDefault="00B97C00" w:rsidP="00152E9D">
            <w:pPr>
              <w:spacing w:after="120"/>
              <w:rPr>
                <w:rFonts w:ascii="Arial" w:hAnsi="Arial" w:cs="Arial"/>
                <w:sz w:val="24"/>
                <w:szCs w:val="24"/>
              </w:rPr>
            </w:pPr>
            <w:r>
              <w:rPr>
                <w:rFonts w:ascii="Arial" w:hAnsi="Arial" w:cs="Arial"/>
                <w:sz w:val="24"/>
                <w:szCs w:val="24"/>
              </w:rPr>
              <w:t>I think I had good evaluation of the underlying concepts and principles.  I have used evidence to support arguments.  I have been able to interpret quantitative and qualitative data, with a few errors.</w:t>
            </w:r>
          </w:p>
          <w:p w14:paraId="21B07129" w14:textId="77777777" w:rsidR="00152E9D" w:rsidRDefault="00152E9D" w:rsidP="00152E9D">
            <w:pPr>
              <w:spacing w:after="120"/>
              <w:rPr>
                <w:rFonts w:ascii="Arial" w:hAnsi="Arial" w:cs="Arial"/>
                <w:sz w:val="14"/>
                <w:szCs w:val="14"/>
              </w:rPr>
            </w:pPr>
          </w:p>
          <w:p w14:paraId="58E41DC2" w14:textId="6E99E9EF" w:rsidR="00045BA5" w:rsidRPr="00A406E5" w:rsidRDefault="00045BA5" w:rsidP="00152E9D">
            <w:pPr>
              <w:spacing w:after="120"/>
              <w:rPr>
                <w:rFonts w:ascii="Arial" w:hAnsi="Arial" w:cs="Arial"/>
                <w:sz w:val="14"/>
                <w:szCs w:val="14"/>
              </w:rPr>
            </w:pPr>
            <w:bookmarkStart w:id="0" w:name="_GoBack"/>
            <w:bookmarkEnd w:id="0"/>
          </w:p>
        </w:tc>
        <w:tc>
          <w:tcPr>
            <w:tcW w:w="416" w:type="pct"/>
            <w:tcBorders>
              <w:top w:val="single" w:sz="4" w:space="0" w:color="auto"/>
              <w:left w:val="single" w:sz="4" w:space="0" w:color="auto"/>
              <w:right w:val="single" w:sz="4" w:space="0" w:color="auto"/>
            </w:tcBorders>
          </w:tcPr>
          <w:p w14:paraId="425673F8" w14:textId="400ACFE6" w:rsidR="00152E9D" w:rsidRPr="00A406E5" w:rsidRDefault="00154D3A" w:rsidP="00152E9D">
            <w:pPr>
              <w:jc w:val="center"/>
              <w:rPr>
                <w:rFonts w:ascii="Arial" w:hAnsi="Arial" w:cs="Arial"/>
                <w:sz w:val="32"/>
              </w:rPr>
            </w:pPr>
            <w:r>
              <w:rPr>
                <w:rFonts w:ascii="Arial" w:hAnsi="Arial" w:cs="Arial"/>
                <w:sz w:val="32"/>
              </w:rPr>
              <w:t>2</w:t>
            </w:r>
            <w:r w:rsidR="00136C4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C6B4DF5" w:rsidR="00152E9D" w:rsidRPr="00A406E5" w:rsidRDefault="00B97C00" w:rsidP="00152E9D">
            <w:pPr>
              <w:jc w:val="center"/>
              <w:rPr>
                <w:rFonts w:ascii="Arial" w:hAnsi="Arial" w:cs="Arial"/>
                <w:sz w:val="32"/>
              </w:rPr>
            </w:pPr>
            <w:r>
              <w:rPr>
                <w:rFonts w:ascii="Arial" w:hAnsi="Arial" w:cs="Arial"/>
                <w:sz w:val="32"/>
              </w:rPr>
              <w:t>13</w:t>
            </w: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363411BD" w:rsidR="00152E9D" w:rsidRPr="00B97C00" w:rsidRDefault="00B97C00" w:rsidP="00152E9D">
            <w:pPr>
              <w:spacing w:after="120"/>
              <w:rPr>
                <w:rFonts w:ascii="Arial" w:hAnsi="Arial" w:cs="Arial"/>
                <w:sz w:val="24"/>
                <w:szCs w:val="24"/>
              </w:rPr>
            </w:pPr>
            <w:r>
              <w:rPr>
                <w:rFonts w:ascii="Arial" w:hAnsi="Arial" w:cs="Arial"/>
                <w:sz w:val="24"/>
                <w:szCs w:val="24"/>
              </w:rPr>
              <w:t>I think I have had a good and appropriate application of basic methods, materials, tools and techniques.  I have a clear appreciation of the context of the application, and evidence of different approaches to problem solving.</w:t>
            </w:r>
          </w:p>
          <w:p w14:paraId="595DB22E" w14:textId="77777777" w:rsidR="00152E9D" w:rsidRDefault="00152E9D" w:rsidP="00152E9D">
            <w:pPr>
              <w:spacing w:after="120"/>
              <w:rPr>
                <w:rFonts w:ascii="Arial" w:hAnsi="Arial" w:cs="Arial"/>
                <w:sz w:val="14"/>
                <w:szCs w:val="14"/>
              </w:rPr>
            </w:pPr>
          </w:p>
          <w:p w14:paraId="2D144641" w14:textId="432ABB3C" w:rsidR="00045BA5" w:rsidRPr="00A406E5" w:rsidRDefault="00045BA5"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3590A924"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42E3427E" w:rsidR="00152E9D" w:rsidRPr="00A406E5" w:rsidRDefault="00B97C00" w:rsidP="00152E9D">
            <w:pPr>
              <w:jc w:val="center"/>
              <w:rPr>
                <w:rFonts w:ascii="Arial" w:hAnsi="Arial" w:cs="Arial"/>
                <w:sz w:val="32"/>
              </w:rPr>
            </w:pPr>
            <w:r>
              <w:rPr>
                <w:rFonts w:ascii="Arial" w:hAnsi="Arial" w:cs="Arial"/>
                <w:sz w:val="32"/>
              </w:rPr>
              <w:t>16</w:t>
            </w: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B973F" w:rsidR="00152E9D" w:rsidRPr="00B97C00" w:rsidRDefault="00B97C00" w:rsidP="00152E9D">
            <w:pPr>
              <w:spacing w:after="120"/>
              <w:rPr>
                <w:rFonts w:ascii="Arial" w:hAnsi="Arial" w:cs="Arial"/>
                <w:sz w:val="24"/>
                <w:szCs w:val="24"/>
              </w:rPr>
            </w:pPr>
            <w:r>
              <w:rPr>
                <w:rFonts w:ascii="Arial" w:hAnsi="Arial" w:cs="Arial"/>
                <w:sz w:val="24"/>
                <w:szCs w:val="24"/>
              </w:rPr>
              <w:t>I think my work has been accurate, very well presented, well structured and presented professionally.  I feel I have demonstrated very good skills for employment, requiring the ex</w:t>
            </w:r>
            <w:r w:rsidR="00045BA5">
              <w:rPr>
                <w:rFonts w:ascii="Arial" w:hAnsi="Arial" w:cs="Arial"/>
                <w:sz w:val="24"/>
                <w:szCs w:val="24"/>
              </w:rPr>
              <w:t>ercise of some personal responsibility, with an occasional minor weakness.</w:t>
            </w:r>
          </w:p>
          <w:p w14:paraId="09146601" w14:textId="77777777" w:rsidR="00152E9D" w:rsidRDefault="00152E9D" w:rsidP="00152E9D">
            <w:pPr>
              <w:spacing w:after="120"/>
              <w:rPr>
                <w:rFonts w:ascii="Arial" w:hAnsi="Arial" w:cs="Arial"/>
                <w:sz w:val="14"/>
                <w:szCs w:val="14"/>
              </w:rPr>
            </w:pPr>
          </w:p>
          <w:p w14:paraId="4BDAF7B5" w14:textId="7A898731" w:rsidR="00045BA5" w:rsidRPr="00A406E5" w:rsidRDefault="00045BA5"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1641D85C"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E3CE334" w:rsidR="00152E9D" w:rsidRPr="00A406E5" w:rsidRDefault="00045BA5" w:rsidP="00152E9D">
            <w:pPr>
              <w:jc w:val="center"/>
              <w:rPr>
                <w:rFonts w:ascii="Arial" w:hAnsi="Arial" w:cs="Arial"/>
                <w:sz w:val="32"/>
              </w:rPr>
            </w:pPr>
            <w:r>
              <w:rPr>
                <w:rFonts w:ascii="Arial" w:hAnsi="Arial" w:cs="Arial"/>
                <w:sz w:val="32"/>
              </w:rPr>
              <w:t>18</w:t>
            </w: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02138D92" w:rsidR="00152E9D" w:rsidRPr="00A406E5" w:rsidRDefault="00045BA5" w:rsidP="00152E9D">
            <w:pPr>
              <w:jc w:val="right"/>
              <w:rPr>
                <w:rFonts w:ascii="Arial" w:hAnsi="Arial" w:cs="Arial"/>
                <w:b/>
                <w:bCs/>
              </w:rPr>
            </w:pPr>
            <w:r>
              <w:rPr>
                <w:rFonts w:ascii="Arial" w:hAnsi="Arial" w:cs="Arial"/>
                <w:b/>
                <w:bCs/>
              </w:rPr>
              <w:t xml:space="preserve">67 </w:t>
            </w:r>
            <w:r w:rsidR="00152E9D"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 xml:space="preserve">in </w:t>
            </w:r>
            <w:r w:rsidRPr="00BA319E">
              <w:rPr>
                <w:rFonts w:ascii="Arial" w:hAnsi="Arial" w:cs="Arial"/>
              </w:rPr>
              <w:lastRenderedPageBreak/>
              <w:t>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60C3C2" w14:textId="77777777" w:rsidR="00720C1E" w:rsidRDefault="00720C1E">
      <w:r>
        <w:separator/>
      </w:r>
    </w:p>
  </w:endnote>
  <w:endnote w:type="continuationSeparator" w:id="0">
    <w:p w14:paraId="07168AA3" w14:textId="77777777" w:rsidR="00720C1E" w:rsidRDefault="00720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849D4A" w14:textId="77777777" w:rsidR="00720C1E" w:rsidRDefault="00720C1E">
      <w:r>
        <w:separator/>
      </w:r>
    </w:p>
  </w:footnote>
  <w:footnote w:type="continuationSeparator" w:id="0">
    <w:p w14:paraId="23D3FECA" w14:textId="77777777" w:rsidR="00720C1E" w:rsidRDefault="00720C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5BA5"/>
    <w:rsid w:val="000822E5"/>
    <w:rsid w:val="000971FC"/>
    <w:rsid w:val="000A2A3A"/>
    <w:rsid w:val="000A492A"/>
    <w:rsid w:val="000C31CB"/>
    <w:rsid w:val="000D2F80"/>
    <w:rsid w:val="000E413A"/>
    <w:rsid w:val="000F5AA3"/>
    <w:rsid w:val="00100396"/>
    <w:rsid w:val="00100B5C"/>
    <w:rsid w:val="001106E9"/>
    <w:rsid w:val="00110E60"/>
    <w:rsid w:val="001147D3"/>
    <w:rsid w:val="00124CA5"/>
    <w:rsid w:val="00134F77"/>
    <w:rsid w:val="001363A5"/>
    <w:rsid w:val="00136C4B"/>
    <w:rsid w:val="00152E9D"/>
    <w:rsid w:val="00154487"/>
    <w:rsid w:val="00154D3A"/>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590"/>
    <w:rsid w:val="0022746E"/>
    <w:rsid w:val="00235F71"/>
    <w:rsid w:val="002444CA"/>
    <w:rsid w:val="00260DE6"/>
    <w:rsid w:val="00273FEE"/>
    <w:rsid w:val="0028204E"/>
    <w:rsid w:val="0028591B"/>
    <w:rsid w:val="002878BF"/>
    <w:rsid w:val="00291841"/>
    <w:rsid w:val="002A2DB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0E3"/>
    <w:rsid w:val="004B6C14"/>
    <w:rsid w:val="004D5E9B"/>
    <w:rsid w:val="004D63D9"/>
    <w:rsid w:val="004E6585"/>
    <w:rsid w:val="004F38B4"/>
    <w:rsid w:val="0050249F"/>
    <w:rsid w:val="00524566"/>
    <w:rsid w:val="00527E60"/>
    <w:rsid w:val="00530BEF"/>
    <w:rsid w:val="00532607"/>
    <w:rsid w:val="00542885"/>
    <w:rsid w:val="00552351"/>
    <w:rsid w:val="00561F00"/>
    <w:rsid w:val="00562C4E"/>
    <w:rsid w:val="00562DEC"/>
    <w:rsid w:val="00565448"/>
    <w:rsid w:val="00576AB4"/>
    <w:rsid w:val="00577917"/>
    <w:rsid w:val="0058048A"/>
    <w:rsid w:val="00584396"/>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41CC"/>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0C1E"/>
    <w:rsid w:val="007366DF"/>
    <w:rsid w:val="00756E47"/>
    <w:rsid w:val="00757839"/>
    <w:rsid w:val="00770C81"/>
    <w:rsid w:val="00791024"/>
    <w:rsid w:val="00793F0A"/>
    <w:rsid w:val="007A2657"/>
    <w:rsid w:val="007C682C"/>
    <w:rsid w:val="007D2385"/>
    <w:rsid w:val="007D5DE2"/>
    <w:rsid w:val="007F214F"/>
    <w:rsid w:val="00800069"/>
    <w:rsid w:val="008042F0"/>
    <w:rsid w:val="008310A0"/>
    <w:rsid w:val="00835D29"/>
    <w:rsid w:val="00841212"/>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482D"/>
    <w:rsid w:val="00937C5B"/>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5580"/>
    <w:rsid w:val="00A67FB1"/>
    <w:rsid w:val="00A85BFE"/>
    <w:rsid w:val="00AB1ECF"/>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9FA"/>
    <w:rsid w:val="00B84B5B"/>
    <w:rsid w:val="00B86446"/>
    <w:rsid w:val="00B97C00"/>
    <w:rsid w:val="00BA1176"/>
    <w:rsid w:val="00BE0B01"/>
    <w:rsid w:val="00BE125E"/>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7A92"/>
    <w:rsid w:val="00D22D9C"/>
    <w:rsid w:val="00D241F1"/>
    <w:rsid w:val="00D275CB"/>
    <w:rsid w:val="00D30DFA"/>
    <w:rsid w:val="00D463A5"/>
    <w:rsid w:val="00D4710D"/>
    <w:rsid w:val="00D47D25"/>
    <w:rsid w:val="00D62ACD"/>
    <w:rsid w:val="00DA36EE"/>
    <w:rsid w:val="00DB116D"/>
    <w:rsid w:val="00DC74BE"/>
    <w:rsid w:val="00DD17CC"/>
    <w:rsid w:val="00DE217A"/>
    <w:rsid w:val="00DF321B"/>
    <w:rsid w:val="00DF4532"/>
    <w:rsid w:val="00DF6FBE"/>
    <w:rsid w:val="00E02F9A"/>
    <w:rsid w:val="00E230E0"/>
    <w:rsid w:val="00E27F15"/>
    <w:rsid w:val="00E51AAC"/>
    <w:rsid w:val="00E5280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63E39-09D5-4157-8C44-CB44F71FF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24</TotalTime>
  <Pages>5</Pages>
  <Words>1902</Words>
  <Characters>10845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12722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Caroline Howells</cp:lastModifiedBy>
  <cp:revision>3</cp:revision>
  <cp:lastPrinted>2019-03-15T14:41:00Z</cp:lastPrinted>
  <dcterms:created xsi:type="dcterms:W3CDTF">2019-03-20T20:27:00Z</dcterms:created>
  <dcterms:modified xsi:type="dcterms:W3CDTF">2019-03-20T20:50:00Z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