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3DDE5" w14:textId="77777777" w:rsidR="00873BDB" w:rsidRDefault="00811735">
      <w:r>
        <w:t xml:space="preserve">   </w:t>
      </w:r>
      <w:sdt>
        <w:sdtPr>
          <w:id w:val="1559514500"/>
          <w:docPartObj>
            <w:docPartGallery w:val="Cover Pages"/>
            <w:docPartUnique/>
          </w:docPartObj>
        </w:sdtPr>
        <w:sdtContent>
          <w:r w:rsidR="00873BDB"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A6331B1" wp14:editId="1A761BC2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18415" b="15240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796AF6C9" w14:textId="1DFAD13F" w:rsidR="005634CD" w:rsidRPr="00DC025B" w:rsidRDefault="005E2F7E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color w:val="FFFFFF" w:themeColor="background1"/>
                                        </w:rPr>
                                        <w:t>Madison Jay Willow Oats</w:t>
                                      </w:r>
                                    </w:p>
                                  </w:sdtContent>
                                </w:sdt>
                                <w:p w14:paraId="178A86F7" w14:textId="308A7EFA" w:rsidR="005634CD" w:rsidRDefault="0000000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rial" w:hAnsi="Arial" w:cs="Arial"/>
                                        <w:b/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5634CD">
                                        <w:rPr>
                                          <w:rFonts w:ascii="Arial" w:hAnsi="Arial" w:cs="Arial"/>
                                          <w:b/>
                                          <w:caps/>
                                          <w:color w:val="FFFFFF" w:themeColor="background1"/>
                                        </w:rPr>
                                        <w:t xml:space="preserve">DATE: </w:t>
                                      </w:r>
                                      <w:r w:rsidR="005E2F7E">
                                        <w:rPr>
                                          <w:rFonts w:ascii="Arial" w:hAnsi="Arial" w:cs="Arial"/>
                                          <w:b/>
                                          <w:caps/>
                                          <w:color w:val="FFFFFF" w:themeColor="background1"/>
                                        </w:rPr>
                                        <w:t>APRIL</w:t>
                                      </w:r>
                                      <w:r w:rsidR="00616A8A">
                                        <w:rPr>
                                          <w:rFonts w:ascii="Arial" w:hAnsi="Arial" w:cs="Arial"/>
                                          <w:b/>
                                          <w:caps/>
                                          <w:color w:val="FFFFFF" w:themeColor="background1"/>
                                        </w:rPr>
                                        <w:t xml:space="preserve"> </w:t>
                                      </w:r>
                                      <w:r w:rsidR="005E2F7E">
                                        <w:rPr>
                                          <w:rFonts w:ascii="Arial" w:hAnsi="Arial" w:cs="Arial"/>
                                          <w:b/>
                                          <w:caps/>
                                          <w:color w:val="FFFFFF" w:themeColor="background1"/>
                                        </w:rPr>
                                        <w:t>07</w:t>
                                      </w:r>
                                      <w:r w:rsidR="00616A8A">
                                        <w:rPr>
                                          <w:rFonts w:ascii="Arial" w:hAnsi="Arial" w:cs="Arial"/>
                                          <w:b/>
                                          <w:caps/>
                                          <w:color w:val="FFFFFF" w:themeColor="background1"/>
                                        </w:rPr>
                                        <w:t xml:space="preserve"> </w:t>
                                      </w:r>
                                      <w:r w:rsidR="005E2F7E">
                                        <w:rPr>
                                          <w:rFonts w:ascii="Arial" w:hAnsi="Arial" w:cs="Arial"/>
                                          <w:b/>
                                          <w:caps/>
                                          <w:color w:val="FFFFFF" w:themeColor="background1"/>
                                        </w:rPr>
                                        <w:t>2023</w:t>
                                      </w:r>
                                    </w:sdtContent>
                                  </w:sdt>
                                  <w:r w:rsidR="005634CD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5634CD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A4F994A" w14:textId="77777777" w:rsidR="005634CD" w:rsidRPr="00DC025B" w:rsidRDefault="005634CD">
                                  <w:pPr>
                                    <w:pStyle w:val="NoSpacing"/>
                                    <w:jc w:val="center"/>
                                    <w:rPr>
                                      <w:rFonts w:ascii="Arial" w:eastAsiaTheme="majorEastAsia" w:hAnsi="Arial" w:cs="Arial"/>
                                      <w:b/>
                                      <w:caps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0A6331B1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" fillcolor="black [3213]" strokecolor="black [3213]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" fillcolor="black [3213]" strokecolor="black [3213]" strokeweight="1pt">
                      <v:textbox inset="36pt,57.6pt,36pt,36pt">
                        <w:txbx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796AF6C9" w14:textId="1DFAD13F" w:rsidR="005634CD" w:rsidRPr="00DC025B" w:rsidRDefault="005E2F7E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color w:val="FFFFFF" w:themeColor="background1"/>
                                  </w:rPr>
                                  <w:t>Madison Jay Willow Oats</w:t>
                                </w:r>
                              </w:p>
                            </w:sdtContent>
                          </w:sdt>
                          <w:p w14:paraId="178A86F7" w14:textId="308A7EFA" w:rsidR="005634CD" w:rsidRDefault="0000000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5634CD">
                                  <w:rPr>
                                    <w:rFonts w:ascii="Arial" w:hAnsi="Arial" w:cs="Arial"/>
                                    <w:b/>
                                    <w:caps/>
                                    <w:color w:val="FFFFFF" w:themeColor="background1"/>
                                  </w:rPr>
                                  <w:t xml:space="preserve">DATE: </w:t>
                                </w:r>
                                <w:r w:rsidR="005E2F7E">
                                  <w:rPr>
                                    <w:rFonts w:ascii="Arial" w:hAnsi="Arial" w:cs="Arial"/>
                                    <w:b/>
                                    <w:caps/>
                                    <w:color w:val="FFFFFF" w:themeColor="background1"/>
                                  </w:rPr>
                                  <w:t>APRIL</w:t>
                                </w:r>
                                <w:r w:rsidR="00616A8A">
                                  <w:rPr>
                                    <w:rFonts w:ascii="Arial" w:hAnsi="Arial" w:cs="Arial"/>
                                    <w:b/>
                                    <w:caps/>
                                    <w:color w:val="FFFFFF" w:themeColor="background1"/>
                                  </w:rPr>
                                  <w:t xml:space="preserve"> </w:t>
                                </w:r>
                                <w:r w:rsidR="005E2F7E">
                                  <w:rPr>
                                    <w:rFonts w:ascii="Arial" w:hAnsi="Arial" w:cs="Arial"/>
                                    <w:b/>
                                    <w:caps/>
                                    <w:color w:val="FFFFFF" w:themeColor="background1"/>
                                  </w:rPr>
                                  <w:t>07</w:t>
                                </w:r>
                                <w:r w:rsidR="00616A8A">
                                  <w:rPr>
                                    <w:rFonts w:ascii="Arial" w:hAnsi="Arial" w:cs="Arial"/>
                                    <w:b/>
                                    <w:caps/>
                                    <w:color w:val="FFFFFF" w:themeColor="background1"/>
                                  </w:rPr>
                                  <w:t xml:space="preserve"> </w:t>
                                </w:r>
                                <w:r w:rsidR="005E2F7E">
                                  <w:rPr>
                                    <w:rFonts w:ascii="Arial" w:hAnsi="Arial" w:cs="Arial"/>
                                    <w:b/>
                                    <w:caps/>
                                    <w:color w:val="FFFFFF" w:themeColor="background1"/>
                                  </w:rPr>
                                  <w:t>2023</w:t>
                                </w:r>
                              </w:sdtContent>
                            </w:sdt>
                            <w:r w:rsidR="005634CD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5634CD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" fillcolor="white [3212]" strokecolor="black [3213]" strokeweight=".5pt">
                      <v:textbox inset="36pt,7.2pt,36pt,7.2pt">
                        <w:txbxContent>
                          <w:p w14:paraId="1A4F994A" w14:textId="77777777" w:rsidR="005634CD" w:rsidRPr="00DC025B" w:rsidRDefault="005634CD">
                            <w:pPr>
                              <w:pStyle w:val="NoSpacing"/>
                              <w:jc w:val="center"/>
                              <w:rPr>
                                <w:rFonts w:ascii="Arial" w:eastAsiaTheme="majorEastAsia" w:hAnsi="Arial" w:cs="Arial"/>
                                <w:b/>
                                <w:caps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sdtContent>
      </w:sdt>
    </w:p>
    <w:p w14:paraId="7DA45070" w14:textId="77777777" w:rsidR="00604A8E" w:rsidRDefault="00604A8E"/>
    <w:p w14:paraId="23AEC603" w14:textId="77777777" w:rsidR="00604A8E" w:rsidRDefault="00604A8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13ADC1" wp14:editId="4DFD9B81">
                <wp:simplePos x="0" y="0"/>
                <wp:positionH relativeFrom="margin">
                  <wp:align>right</wp:align>
                </wp:positionH>
                <wp:positionV relativeFrom="paragraph">
                  <wp:posOffset>581853</wp:posOffset>
                </wp:positionV>
                <wp:extent cx="1828800" cy="18288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602769" w14:textId="028E8588" w:rsidR="005634CD" w:rsidRDefault="005634CD" w:rsidP="00C26B07">
                            <w:pPr>
                              <w:pStyle w:val="NoSpacing"/>
                              <w:jc w:val="center"/>
                              <w:rPr>
                                <w:rFonts w:ascii="Arial" w:eastAsiaTheme="majorEastAsia" w:hAnsi="Arial" w:cs="Arial"/>
                                <w:b/>
                                <w:caps/>
                                <w:color w:val="000000" w:themeColor="text1"/>
                                <w:sz w:val="72"/>
                                <w:szCs w:val="72"/>
                                <w:lang w:val="en-GB"/>
                              </w:rPr>
                            </w:pPr>
                            <w:r w:rsidRPr="00C26B07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HND APPLIED COMPUTING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 xml:space="preserve"> – LEVEL </w:t>
                            </w:r>
                            <w:r w:rsidR="005E2F7E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5</w:t>
                            </w:r>
                            <w:r w:rsidRPr="00C26B07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5E2F7E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– DATABASES &amp; APPLICATION DEVELOPMENT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br/>
                            </w:r>
                            <w:r w:rsidRPr="00C26B07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br w:type="page"/>
                            </w:r>
                            <w:sdt>
                              <w:sdtPr>
                                <w:rPr>
                                  <w:rFonts w:ascii="Arial" w:eastAsiaTheme="majorEastAsia" w:hAnsi="Arial" w:cs="Arial"/>
                                  <w:b/>
                                  <w:caps/>
                                  <w:color w:val="000000" w:themeColor="text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999171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5E2F7E">
                                  <w:rPr>
                                    <w:rFonts w:ascii="Arial" w:eastAsiaTheme="majorEastAsia" w:hAnsi="Arial" w:cs="Arial"/>
                                    <w:b/>
                                    <w:caps/>
                                    <w:color w:val="000000" w:themeColor="text1"/>
                                    <w:sz w:val="72"/>
                                    <w:szCs w:val="72"/>
                                  </w:rPr>
                                  <w:t>DATABASE DRIVEN WEBSITE APPLICATION</w:t>
                                </w:r>
                              </w:sdtContent>
                            </w:sdt>
                          </w:p>
                          <w:p w14:paraId="3CD49021" w14:textId="77777777" w:rsidR="005634CD" w:rsidRPr="00C26B07" w:rsidRDefault="005634CD" w:rsidP="00C26B07">
                            <w:pPr>
                              <w:pStyle w:val="NoSpacing"/>
                              <w:jc w:val="center"/>
                              <w:rPr>
                                <w:rFonts w:ascii="Arial" w:eastAsiaTheme="minorHAnsi" w:hAnsi="Arial" w:cs="Arial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13ADC1" id="Text Box 1" o:spid="_x0000_s1030" type="#_x0000_t202" style="position:absolute;margin-left:92.8pt;margin-top:45.8pt;width:2in;height:2in;z-index:251661312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" filled="f" stroked="f" strokeweight=".5pt">
                <v:textbox style="mso-fit-shape-to-text:t">
                  <w:txbxContent>
                    <w:p w14:paraId="0D602769" w14:textId="028E8588" w:rsidR="005634CD" w:rsidRDefault="005634CD" w:rsidP="00C26B07">
                      <w:pPr>
                        <w:pStyle w:val="NoSpacing"/>
                        <w:jc w:val="center"/>
                        <w:rPr>
                          <w:rFonts w:ascii="Arial" w:eastAsiaTheme="majorEastAsia" w:hAnsi="Arial" w:cs="Arial"/>
                          <w:b/>
                          <w:caps/>
                          <w:color w:val="000000" w:themeColor="text1"/>
                          <w:sz w:val="72"/>
                          <w:szCs w:val="72"/>
                          <w:lang w:val="en-GB"/>
                        </w:rPr>
                      </w:pPr>
                      <w:r w:rsidRPr="00C26B07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HND APPLIED COMPUTING</w:t>
                      </w: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 xml:space="preserve"> – LEVEL </w:t>
                      </w:r>
                      <w:r w:rsidR="005E2F7E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5</w:t>
                      </w:r>
                      <w:r w:rsidRPr="00C26B07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5E2F7E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– DATABASES &amp; APPLICATION DEVELOPMENT</w:t>
                      </w: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br/>
                      </w:r>
                      <w:r w:rsidRPr="00C26B07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br w:type="page"/>
                      </w:r>
                      <w:sdt>
                        <w:sdtPr>
                          <w:rPr>
                            <w:rFonts w:ascii="Arial" w:eastAsiaTheme="majorEastAsia" w:hAnsi="Arial" w:cs="Arial"/>
                            <w:b/>
                            <w:caps/>
                            <w:color w:val="000000" w:themeColor="text1"/>
                            <w:sz w:val="72"/>
                            <w:szCs w:val="72"/>
                          </w:rPr>
                          <w:alias w:val="Title"/>
                          <w:tag w:val=""/>
                          <w:id w:val="-9991715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 w:rsidR="005E2F7E">
                            <w:rPr>
                              <w:rFonts w:ascii="Arial" w:eastAsiaTheme="majorEastAsia" w:hAnsi="Arial" w:cs="Arial"/>
                              <w:b/>
                              <w:caps/>
                              <w:color w:val="000000" w:themeColor="text1"/>
                              <w:sz w:val="72"/>
                              <w:szCs w:val="72"/>
                            </w:rPr>
                            <w:t>DATABASE DRIVEN WEBSITE APPLICATION</w:t>
                          </w:r>
                        </w:sdtContent>
                      </w:sdt>
                    </w:p>
                    <w:p w14:paraId="3CD49021" w14:textId="77777777" w:rsidR="005634CD" w:rsidRPr="00C26B07" w:rsidRDefault="005634CD" w:rsidP="00C26B07">
                      <w:pPr>
                        <w:pStyle w:val="NoSpacing"/>
                        <w:jc w:val="center"/>
                        <w:rPr>
                          <w:rFonts w:ascii="Arial" w:eastAsiaTheme="minorHAnsi" w:hAnsi="Arial" w:cs="Arial"/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6181833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2EF152B" w14:textId="77777777" w:rsidR="00265EE6" w:rsidRDefault="00265EE6">
          <w:pPr>
            <w:pStyle w:val="TOCHeading"/>
          </w:pPr>
          <w:r>
            <w:t>Contents</w:t>
          </w:r>
        </w:p>
        <w:p w14:paraId="786E69EE" w14:textId="55D945E9" w:rsidR="005F4C9F" w:rsidRDefault="00265EE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5259211" w:history="1">
            <w:r w:rsidR="005F4C9F" w:rsidRPr="00466EEE">
              <w:rPr>
                <w:rStyle w:val="Hyperlink"/>
                <w:rFonts w:ascii="Arial" w:hAnsi="Arial" w:cs="Arial"/>
                <w:b/>
                <w:bCs/>
                <w:noProof/>
              </w:rPr>
              <w:t>DATA DRIVEN WEBSITE APPLICATION</w:t>
            </w:r>
            <w:r w:rsidR="005F4C9F">
              <w:rPr>
                <w:noProof/>
                <w:webHidden/>
              </w:rPr>
              <w:tab/>
            </w:r>
            <w:r w:rsidR="005F4C9F">
              <w:rPr>
                <w:noProof/>
                <w:webHidden/>
              </w:rPr>
              <w:fldChar w:fldCharType="begin"/>
            </w:r>
            <w:r w:rsidR="005F4C9F">
              <w:rPr>
                <w:noProof/>
                <w:webHidden/>
              </w:rPr>
              <w:instrText xml:space="preserve"> PAGEREF _Toc135259211 \h </w:instrText>
            </w:r>
            <w:r w:rsidR="005F4C9F">
              <w:rPr>
                <w:noProof/>
                <w:webHidden/>
              </w:rPr>
            </w:r>
            <w:r w:rsidR="005F4C9F">
              <w:rPr>
                <w:noProof/>
                <w:webHidden/>
              </w:rPr>
              <w:fldChar w:fldCharType="separate"/>
            </w:r>
            <w:r w:rsidR="005F4C9F">
              <w:rPr>
                <w:noProof/>
                <w:webHidden/>
              </w:rPr>
              <w:t>2</w:t>
            </w:r>
            <w:r w:rsidR="005F4C9F">
              <w:rPr>
                <w:noProof/>
                <w:webHidden/>
              </w:rPr>
              <w:fldChar w:fldCharType="end"/>
            </w:r>
          </w:hyperlink>
        </w:p>
        <w:p w14:paraId="3EE2D416" w14:textId="1D00F97C" w:rsidR="005F4C9F" w:rsidRDefault="005F4C9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5259212" w:history="1">
            <w:r w:rsidRPr="00466EEE">
              <w:rPr>
                <w:rStyle w:val="Hyperlink"/>
                <w:rFonts w:ascii="Arial" w:hAnsi="Arial" w:cs="Arial"/>
                <w:b/>
                <w:bCs/>
                <w:noProof/>
              </w:rPr>
              <w:t>Website Images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_Toc135259212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EF16F4" w14:textId="630F1F35" w:rsidR="005F4C9F" w:rsidRDefault="005F4C9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5259213" w:history="1">
            <w:r w:rsidRPr="00466EEE">
              <w:rPr>
                <w:rStyle w:val="Hyperlink"/>
                <w:rFonts w:ascii="Arial" w:hAnsi="Arial" w:cs="Arial"/>
                <w:b/>
                <w:bCs/>
                <w:noProof/>
              </w:rPr>
              <w:t>Running Demo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_Toc135259213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FD8EED" w14:textId="555042A4" w:rsidR="00265EE6" w:rsidRDefault="00265EE6">
          <w:r>
            <w:rPr>
              <w:b/>
              <w:bCs/>
              <w:noProof/>
            </w:rPr>
            <w:fldChar w:fldCharType="end"/>
          </w:r>
        </w:p>
      </w:sdtContent>
    </w:sdt>
    <w:p w14:paraId="3E6109E4" w14:textId="77777777" w:rsidR="00604A8E" w:rsidRDefault="00604A8E"/>
    <w:p w14:paraId="3359470E" w14:textId="4D83785F" w:rsidR="00313FD9" w:rsidRDefault="00604A8E" w:rsidP="00313FD9">
      <w:r>
        <w:br w:type="page"/>
      </w:r>
    </w:p>
    <w:p w14:paraId="7172145A" w14:textId="51418161" w:rsidR="000A5FFF" w:rsidRPr="005F4C9F" w:rsidRDefault="0007025E" w:rsidP="005F4C9F">
      <w:pPr>
        <w:pStyle w:val="Heading2"/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bookmarkStart w:id="0" w:name="_Toc135259211"/>
      <w:r w:rsidRPr="0007025E">
        <w:rPr>
          <w:rFonts w:ascii="Arial" w:hAnsi="Arial" w:cs="Arial"/>
          <w:b/>
          <w:bCs/>
          <w:color w:val="000000" w:themeColor="text1"/>
          <w:sz w:val="28"/>
          <w:szCs w:val="28"/>
        </w:rPr>
        <w:lastRenderedPageBreak/>
        <w:t>DATA DRIVEN WEBSITE APPLICATION</w:t>
      </w:r>
      <w:bookmarkEnd w:id="0"/>
    </w:p>
    <w:p w14:paraId="4010A04A" w14:textId="175FAA25" w:rsidR="00746736" w:rsidRDefault="000A5FFF" w:rsidP="000A5FFF">
      <w:pPr>
        <w:pStyle w:val="Heading3"/>
        <w:rPr>
          <w:rFonts w:ascii="Arial" w:hAnsi="Arial" w:cs="Arial"/>
          <w:b/>
          <w:bCs/>
          <w:color w:val="000000" w:themeColor="text1"/>
        </w:rPr>
      </w:pPr>
      <w:bookmarkStart w:id="1" w:name="_Toc135259212"/>
      <w:r w:rsidRPr="000A5FFF">
        <w:rPr>
          <w:rFonts w:ascii="Arial" w:hAnsi="Arial" w:cs="Arial"/>
          <w:b/>
          <w:bCs/>
          <w:color w:val="000000" w:themeColor="text1"/>
        </w:rPr>
        <w:t>Website Images</w:t>
      </w:r>
      <w:bookmarkEnd w:id="1"/>
    </w:p>
    <w:p w14:paraId="570AC9D9" w14:textId="37EDBD7B" w:rsidR="000A5FFF" w:rsidRDefault="000A5FFF" w:rsidP="000A5FFF">
      <w:pPr>
        <w:rPr>
          <w:rFonts w:ascii="Arial" w:hAnsi="Arial" w:cs="Arial"/>
          <w:b/>
          <w:bCs/>
          <w:sz w:val="23"/>
          <w:szCs w:val="23"/>
        </w:rPr>
      </w:pPr>
      <w:r w:rsidRPr="00AB1BFA">
        <w:rPr>
          <w:rFonts w:ascii="Arial" w:hAnsi="Arial" w:cs="Arial"/>
          <w:b/>
          <w:bCs/>
          <w:sz w:val="23"/>
          <w:szCs w:val="23"/>
        </w:rPr>
        <w:t>Login Page</w:t>
      </w:r>
    </w:p>
    <w:p w14:paraId="083D970F" w14:textId="50E6456A" w:rsidR="00645740" w:rsidRPr="00AB1BFA" w:rsidRDefault="00645740" w:rsidP="000A5FFF">
      <w:pPr>
        <w:rPr>
          <w:rFonts w:ascii="Arial" w:hAnsi="Arial" w:cs="Arial"/>
          <w:b/>
          <w:bCs/>
          <w:sz w:val="23"/>
          <w:szCs w:val="23"/>
        </w:rPr>
      </w:pPr>
      <w:r w:rsidRPr="00645740">
        <w:rPr>
          <w:rFonts w:ascii="Arial" w:hAnsi="Arial" w:cs="Arial"/>
          <w:b/>
          <w:bCs/>
          <w:sz w:val="23"/>
          <w:szCs w:val="23"/>
        </w:rPr>
        <w:drawing>
          <wp:inline distT="0" distB="0" distL="0" distR="0" wp14:anchorId="2D01D5AA" wp14:editId="5FB44799">
            <wp:extent cx="4394200" cy="2370901"/>
            <wp:effectExtent l="0" t="0" r="6350" b="0"/>
            <wp:docPr id="113021591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215914" name="Picture 1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97025" cy="237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1DE17" w14:textId="31F3CB0E" w:rsidR="000A5FFF" w:rsidRDefault="000A5FFF" w:rsidP="000A5FFF">
      <w:pPr>
        <w:rPr>
          <w:rFonts w:ascii="Arial" w:hAnsi="Arial" w:cs="Arial"/>
          <w:b/>
          <w:bCs/>
          <w:sz w:val="23"/>
          <w:szCs w:val="23"/>
        </w:rPr>
      </w:pPr>
      <w:r w:rsidRPr="00AB1BFA">
        <w:rPr>
          <w:rFonts w:ascii="Arial" w:hAnsi="Arial" w:cs="Arial"/>
          <w:b/>
          <w:bCs/>
          <w:sz w:val="23"/>
          <w:szCs w:val="23"/>
        </w:rPr>
        <w:t>Artist Page</w:t>
      </w:r>
    </w:p>
    <w:p w14:paraId="00883DC7" w14:textId="0BC57EC7" w:rsidR="00645740" w:rsidRPr="00AB1BFA" w:rsidRDefault="00645740" w:rsidP="000A5FFF">
      <w:pPr>
        <w:rPr>
          <w:rFonts w:ascii="Arial" w:hAnsi="Arial" w:cs="Arial"/>
          <w:b/>
          <w:bCs/>
          <w:sz w:val="23"/>
          <w:szCs w:val="23"/>
        </w:rPr>
      </w:pPr>
      <w:r w:rsidRPr="00645740">
        <w:rPr>
          <w:rFonts w:ascii="Arial" w:hAnsi="Arial" w:cs="Arial"/>
          <w:b/>
          <w:bCs/>
          <w:sz w:val="23"/>
          <w:szCs w:val="23"/>
        </w:rPr>
        <w:drawing>
          <wp:inline distT="0" distB="0" distL="0" distR="0" wp14:anchorId="329D5DD4" wp14:editId="0121A8FB">
            <wp:extent cx="4367879" cy="2343150"/>
            <wp:effectExtent l="0" t="0" r="0" b="0"/>
            <wp:docPr id="31449421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494211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71309" cy="234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130EC" w14:textId="72454975" w:rsidR="000A5FFF" w:rsidRDefault="000A5FFF" w:rsidP="000A5FFF">
      <w:pPr>
        <w:rPr>
          <w:rFonts w:ascii="Arial" w:hAnsi="Arial" w:cs="Arial"/>
          <w:b/>
          <w:bCs/>
          <w:sz w:val="23"/>
          <w:szCs w:val="23"/>
        </w:rPr>
      </w:pPr>
      <w:r w:rsidRPr="00AB1BFA">
        <w:rPr>
          <w:rFonts w:ascii="Arial" w:hAnsi="Arial" w:cs="Arial"/>
          <w:b/>
          <w:bCs/>
          <w:sz w:val="23"/>
          <w:szCs w:val="23"/>
        </w:rPr>
        <w:t>Artist Edit Page</w:t>
      </w:r>
    </w:p>
    <w:p w14:paraId="0774AC13" w14:textId="23792E51" w:rsidR="00645740" w:rsidRDefault="00645740" w:rsidP="000A5FFF">
      <w:pPr>
        <w:rPr>
          <w:rFonts w:ascii="Arial" w:hAnsi="Arial" w:cs="Arial"/>
          <w:b/>
          <w:bCs/>
          <w:sz w:val="23"/>
          <w:szCs w:val="23"/>
        </w:rPr>
      </w:pPr>
      <w:r w:rsidRPr="00645740">
        <w:rPr>
          <w:rFonts w:ascii="Arial" w:hAnsi="Arial" w:cs="Arial"/>
          <w:b/>
          <w:bCs/>
          <w:sz w:val="23"/>
          <w:szCs w:val="23"/>
        </w:rPr>
        <w:drawing>
          <wp:inline distT="0" distB="0" distL="0" distR="0" wp14:anchorId="7AF28C86" wp14:editId="228E2273">
            <wp:extent cx="4279900" cy="2289315"/>
            <wp:effectExtent l="0" t="0" r="6350" b="0"/>
            <wp:docPr id="184863499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8634998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85890" cy="229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4AFB74" w14:textId="77777777" w:rsidR="00645740" w:rsidRDefault="00645740" w:rsidP="000A5FFF">
      <w:pPr>
        <w:rPr>
          <w:rFonts w:ascii="Arial" w:hAnsi="Arial" w:cs="Arial"/>
          <w:b/>
          <w:bCs/>
          <w:sz w:val="23"/>
          <w:szCs w:val="23"/>
        </w:rPr>
      </w:pPr>
    </w:p>
    <w:p w14:paraId="1E3498CE" w14:textId="77777777" w:rsidR="00645740" w:rsidRPr="00AB1BFA" w:rsidRDefault="00645740" w:rsidP="000A5FFF">
      <w:pPr>
        <w:rPr>
          <w:rFonts w:ascii="Arial" w:hAnsi="Arial" w:cs="Arial"/>
          <w:b/>
          <w:bCs/>
          <w:sz w:val="23"/>
          <w:szCs w:val="23"/>
        </w:rPr>
      </w:pPr>
    </w:p>
    <w:p w14:paraId="59305E32" w14:textId="0BFD9FB8" w:rsidR="000A5FFF" w:rsidRDefault="000A5FFF" w:rsidP="000A5FFF">
      <w:pPr>
        <w:rPr>
          <w:rFonts w:ascii="Arial" w:hAnsi="Arial" w:cs="Arial"/>
          <w:b/>
          <w:bCs/>
          <w:sz w:val="23"/>
          <w:szCs w:val="23"/>
        </w:rPr>
      </w:pPr>
      <w:r w:rsidRPr="00AB1BFA">
        <w:rPr>
          <w:rFonts w:ascii="Arial" w:hAnsi="Arial" w:cs="Arial"/>
          <w:b/>
          <w:bCs/>
          <w:sz w:val="23"/>
          <w:szCs w:val="23"/>
        </w:rPr>
        <w:t>Artist Delete Page</w:t>
      </w:r>
    </w:p>
    <w:p w14:paraId="0A129987" w14:textId="3D6B37DF" w:rsidR="007A7CCA" w:rsidRPr="00AB1BFA" w:rsidRDefault="007A7CCA" w:rsidP="000A5FFF">
      <w:pPr>
        <w:rPr>
          <w:rFonts w:ascii="Arial" w:hAnsi="Arial" w:cs="Arial"/>
          <w:b/>
          <w:bCs/>
          <w:sz w:val="23"/>
          <w:szCs w:val="23"/>
        </w:rPr>
      </w:pPr>
      <w:r w:rsidRPr="007A7CCA">
        <w:rPr>
          <w:rFonts w:ascii="Arial" w:hAnsi="Arial" w:cs="Arial"/>
          <w:b/>
          <w:bCs/>
          <w:sz w:val="23"/>
          <w:szCs w:val="23"/>
        </w:rPr>
        <w:drawing>
          <wp:inline distT="0" distB="0" distL="0" distR="0" wp14:anchorId="554B3C67" wp14:editId="5E93AD1E">
            <wp:extent cx="4040768" cy="2171700"/>
            <wp:effectExtent l="0" t="0" r="0" b="0"/>
            <wp:docPr id="64807274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072742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43328" cy="2173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85DC4" w14:textId="33E0038C" w:rsidR="000A5FFF" w:rsidRDefault="000A5FFF" w:rsidP="000A5FFF">
      <w:pPr>
        <w:rPr>
          <w:rFonts w:ascii="Arial" w:hAnsi="Arial" w:cs="Arial"/>
          <w:b/>
          <w:bCs/>
          <w:sz w:val="23"/>
          <w:szCs w:val="23"/>
        </w:rPr>
      </w:pPr>
      <w:r w:rsidRPr="00AB1BFA">
        <w:rPr>
          <w:rFonts w:ascii="Arial" w:hAnsi="Arial" w:cs="Arial"/>
          <w:b/>
          <w:bCs/>
          <w:sz w:val="23"/>
          <w:szCs w:val="23"/>
        </w:rPr>
        <w:t>Artist Create Page</w:t>
      </w:r>
    </w:p>
    <w:p w14:paraId="60A7A085" w14:textId="2E331EF0" w:rsidR="007A7CCA" w:rsidRPr="00AB1BFA" w:rsidRDefault="007A7CCA" w:rsidP="000A5FFF">
      <w:pPr>
        <w:rPr>
          <w:rFonts w:ascii="Arial" w:hAnsi="Arial" w:cs="Arial"/>
          <w:b/>
          <w:bCs/>
          <w:sz w:val="23"/>
          <w:szCs w:val="23"/>
        </w:rPr>
      </w:pPr>
      <w:r w:rsidRPr="007A7CCA">
        <w:rPr>
          <w:rFonts w:ascii="Arial" w:hAnsi="Arial" w:cs="Arial"/>
          <w:b/>
          <w:bCs/>
          <w:sz w:val="23"/>
          <w:szCs w:val="23"/>
        </w:rPr>
        <w:drawing>
          <wp:inline distT="0" distB="0" distL="0" distR="0" wp14:anchorId="7A36A650" wp14:editId="78E1D7C8">
            <wp:extent cx="4072016" cy="2190750"/>
            <wp:effectExtent l="0" t="0" r="5080" b="0"/>
            <wp:docPr id="147684925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849254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77250" cy="2193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9A047" w14:textId="7B35803F" w:rsidR="000A5FFF" w:rsidRDefault="000A5FFF" w:rsidP="000A5FFF">
      <w:pPr>
        <w:rPr>
          <w:rFonts w:ascii="Arial" w:hAnsi="Arial" w:cs="Arial"/>
          <w:b/>
          <w:bCs/>
          <w:sz w:val="23"/>
          <w:szCs w:val="23"/>
        </w:rPr>
      </w:pPr>
      <w:r w:rsidRPr="00AB1BFA">
        <w:rPr>
          <w:rFonts w:ascii="Arial" w:hAnsi="Arial" w:cs="Arial"/>
          <w:b/>
          <w:bCs/>
          <w:sz w:val="23"/>
          <w:szCs w:val="23"/>
        </w:rPr>
        <w:t>Album Page</w:t>
      </w:r>
    </w:p>
    <w:p w14:paraId="69224B2E" w14:textId="4B9CD049" w:rsidR="007A7CCA" w:rsidRDefault="007A7CCA" w:rsidP="000A5FFF">
      <w:pPr>
        <w:rPr>
          <w:rFonts w:ascii="Arial" w:hAnsi="Arial" w:cs="Arial"/>
          <w:b/>
          <w:bCs/>
          <w:sz w:val="23"/>
          <w:szCs w:val="23"/>
        </w:rPr>
      </w:pPr>
      <w:r w:rsidRPr="007A7CCA">
        <w:rPr>
          <w:rFonts w:ascii="Arial" w:hAnsi="Arial" w:cs="Arial"/>
          <w:b/>
          <w:bCs/>
          <w:sz w:val="23"/>
          <w:szCs w:val="23"/>
        </w:rPr>
        <w:drawing>
          <wp:inline distT="0" distB="0" distL="0" distR="0" wp14:anchorId="59EF60CD" wp14:editId="2A2E63DA">
            <wp:extent cx="4064000" cy="2186438"/>
            <wp:effectExtent l="0" t="0" r="0" b="4445"/>
            <wp:docPr id="47830153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301536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69443" cy="2189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F35E7" w14:textId="77777777" w:rsidR="007A7CCA" w:rsidRDefault="007A7CCA" w:rsidP="000A5FFF">
      <w:pPr>
        <w:rPr>
          <w:rFonts w:ascii="Arial" w:hAnsi="Arial" w:cs="Arial"/>
          <w:b/>
          <w:bCs/>
          <w:sz w:val="23"/>
          <w:szCs w:val="23"/>
        </w:rPr>
      </w:pPr>
    </w:p>
    <w:p w14:paraId="1481317A" w14:textId="77777777" w:rsidR="007A7CCA" w:rsidRDefault="007A7CCA" w:rsidP="000A5FFF">
      <w:pPr>
        <w:rPr>
          <w:rFonts w:ascii="Arial" w:hAnsi="Arial" w:cs="Arial"/>
          <w:b/>
          <w:bCs/>
          <w:sz w:val="23"/>
          <w:szCs w:val="23"/>
        </w:rPr>
      </w:pPr>
    </w:p>
    <w:p w14:paraId="18C0E67B" w14:textId="77777777" w:rsidR="007A7CCA" w:rsidRDefault="007A7CCA" w:rsidP="000A5FFF">
      <w:pPr>
        <w:rPr>
          <w:rFonts w:ascii="Arial" w:hAnsi="Arial" w:cs="Arial"/>
          <w:b/>
          <w:bCs/>
          <w:sz w:val="23"/>
          <w:szCs w:val="23"/>
        </w:rPr>
      </w:pPr>
    </w:p>
    <w:p w14:paraId="0B0C5FE7" w14:textId="77777777" w:rsidR="007A7CCA" w:rsidRPr="00AB1BFA" w:rsidRDefault="007A7CCA" w:rsidP="000A5FFF">
      <w:pPr>
        <w:rPr>
          <w:rFonts w:ascii="Arial" w:hAnsi="Arial" w:cs="Arial"/>
          <w:b/>
          <w:bCs/>
          <w:sz w:val="23"/>
          <w:szCs w:val="23"/>
        </w:rPr>
      </w:pPr>
    </w:p>
    <w:p w14:paraId="04481EFB" w14:textId="36E29955" w:rsidR="000A5FFF" w:rsidRDefault="000A5FFF" w:rsidP="000A5FFF">
      <w:pPr>
        <w:rPr>
          <w:rFonts w:ascii="Arial" w:hAnsi="Arial" w:cs="Arial"/>
          <w:b/>
          <w:bCs/>
          <w:sz w:val="23"/>
          <w:szCs w:val="23"/>
        </w:rPr>
      </w:pPr>
      <w:r w:rsidRPr="00AB1BFA">
        <w:rPr>
          <w:rFonts w:ascii="Arial" w:hAnsi="Arial" w:cs="Arial"/>
          <w:b/>
          <w:bCs/>
          <w:sz w:val="23"/>
          <w:szCs w:val="23"/>
        </w:rPr>
        <w:t>Album Edit Page</w:t>
      </w:r>
    </w:p>
    <w:p w14:paraId="306B6108" w14:textId="2237D168" w:rsidR="007A7CCA" w:rsidRPr="00AB1BFA" w:rsidRDefault="004C56C6" w:rsidP="000A5FFF">
      <w:pPr>
        <w:rPr>
          <w:rFonts w:ascii="Arial" w:hAnsi="Arial" w:cs="Arial"/>
          <w:b/>
          <w:bCs/>
          <w:sz w:val="23"/>
          <w:szCs w:val="23"/>
        </w:rPr>
      </w:pPr>
      <w:r w:rsidRPr="004C56C6">
        <w:rPr>
          <w:rFonts w:ascii="Arial" w:hAnsi="Arial" w:cs="Arial"/>
          <w:b/>
          <w:bCs/>
          <w:sz w:val="23"/>
          <w:szCs w:val="23"/>
        </w:rPr>
        <w:drawing>
          <wp:inline distT="0" distB="0" distL="0" distR="0" wp14:anchorId="52693A27" wp14:editId="0DD3B9FD">
            <wp:extent cx="4119155" cy="2222500"/>
            <wp:effectExtent l="0" t="0" r="0" b="6350"/>
            <wp:docPr id="179872539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725391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21898" cy="222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5FA34" w14:textId="007A2174" w:rsidR="000A5FFF" w:rsidRDefault="000A5FFF" w:rsidP="000A5FFF">
      <w:pPr>
        <w:rPr>
          <w:rFonts w:ascii="Arial" w:hAnsi="Arial" w:cs="Arial"/>
          <w:b/>
          <w:bCs/>
          <w:sz w:val="23"/>
          <w:szCs w:val="23"/>
        </w:rPr>
      </w:pPr>
      <w:r w:rsidRPr="00AB1BFA">
        <w:rPr>
          <w:rFonts w:ascii="Arial" w:hAnsi="Arial" w:cs="Arial"/>
          <w:b/>
          <w:bCs/>
          <w:sz w:val="23"/>
          <w:szCs w:val="23"/>
        </w:rPr>
        <w:t>Album Delete Page</w:t>
      </w:r>
    </w:p>
    <w:p w14:paraId="334D1E3D" w14:textId="5C6DB55D" w:rsidR="004C56C6" w:rsidRPr="00AB1BFA" w:rsidRDefault="004C56C6" w:rsidP="000A5FFF">
      <w:pPr>
        <w:rPr>
          <w:rFonts w:ascii="Arial" w:hAnsi="Arial" w:cs="Arial"/>
          <w:b/>
          <w:bCs/>
          <w:sz w:val="23"/>
          <w:szCs w:val="23"/>
        </w:rPr>
      </w:pPr>
      <w:r w:rsidRPr="004C56C6">
        <w:rPr>
          <w:rFonts w:ascii="Arial" w:hAnsi="Arial" w:cs="Arial"/>
          <w:b/>
          <w:bCs/>
          <w:sz w:val="23"/>
          <w:szCs w:val="23"/>
        </w:rPr>
        <w:drawing>
          <wp:inline distT="0" distB="0" distL="0" distR="0" wp14:anchorId="77D38A3F" wp14:editId="09B55935">
            <wp:extent cx="4126972" cy="2209800"/>
            <wp:effectExtent l="0" t="0" r="6985" b="0"/>
            <wp:docPr id="208189398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893986" name="Picture 1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29391" cy="221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F5F3AF" w14:textId="66C33133" w:rsidR="000A5FFF" w:rsidRDefault="000A5FFF" w:rsidP="000A5FFF">
      <w:pPr>
        <w:rPr>
          <w:rFonts w:ascii="Arial" w:hAnsi="Arial" w:cs="Arial"/>
          <w:b/>
          <w:bCs/>
          <w:sz w:val="23"/>
          <w:szCs w:val="23"/>
        </w:rPr>
      </w:pPr>
      <w:r w:rsidRPr="00AB1BFA">
        <w:rPr>
          <w:rFonts w:ascii="Arial" w:hAnsi="Arial" w:cs="Arial"/>
          <w:b/>
          <w:bCs/>
          <w:sz w:val="23"/>
          <w:szCs w:val="23"/>
        </w:rPr>
        <w:t>Album Create Page</w:t>
      </w:r>
    </w:p>
    <w:p w14:paraId="6B408ACB" w14:textId="65A58449" w:rsidR="004C56C6" w:rsidRDefault="004C56C6" w:rsidP="000A5FFF">
      <w:pPr>
        <w:rPr>
          <w:rFonts w:ascii="Arial" w:hAnsi="Arial" w:cs="Arial"/>
          <w:b/>
          <w:bCs/>
          <w:sz w:val="23"/>
          <w:szCs w:val="23"/>
        </w:rPr>
      </w:pPr>
      <w:r w:rsidRPr="004C56C6">
        <w:rPr>
          <w:rFonts w:ascii="Arial" w:hAnsi="Arial" w:cs="Arial"/>
          <w:b/>
          <w:bCs/>
          <w:sz w:val="23"/>
          <w:szCs w:val="23"/>
        </w:rPr>
        <w:drawing>
          <wp:inline distT="0" distB="0" distL="0" distR="0" wp14:anchorId="19D0C867" wp14:editId="424AAC7F">
            <wp:extent cx="4126686" cy="2228850"/>
            <wp:effectExtent l="0" t="0" r="7620" b="0"/>
            <wp:docPr id="208345368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453684" name="Picture 1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34288" cy="2232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1A36DA" w14:textId="77777777" w:rsidR="004C56C6" w:rsidRDefault="004C56C6" w:rsidP="000A5FFF">
      <w:pPr>
        <w:rPr>
          <w:rFonts w:ascii="Arial" w:hAnsi="Arial" w:cs="Arial"/>
          <w:b/>
          <w:bCs/>
          <w:sz w:val="23"/>
          <w:szCs w:val="23"/>
        </w:rPr>
      </w:pPr>
    </w:p>
    <w:p w14:paraId="10F8EB42" w14:textId="77777777" w:rsidR="004C56C6" w:rsidRDefault="004C56C6" w:rsidP="000A5FFF">
      <w:pPr>
        <w:rPr>
          <w:rFonts w:ascii="Arial" w:hAnsi="Arial" w:cs="Arial"/>
          <w:b/>
          <w:bCs/>
          <w:sz w:val="23"/>
          <w:szCs w:val="23"/>
        </w:rPr>
      </w:pPr>
    </w:p>
    <w:p w14:paraId="3914642D" w14:textId="77777777" w:rsidR="004C56C6" w:rsidRPr="00AB1BFA" w:rsidRDefault="004C56C6" w:rsidP="000A5FFF">
      <w:pPr>
        <w:rPr>
          <w:rFonts w:ascii="Arial" w:hAnsi="Arial" w:cs="Arial"/>
          <w:b/>
          <w:bCs/>
          <w:sz w:val="23"/>
          <w:szCs w:val="23"/>
        </w:rPr>
      </w:pPr>
    </w:p>
    <w:p w14:paraId="13CD5BF5" w14:textId="19BBB29B" w:rsidR="000A5FFF" w:rsidRDefault="000A5FFF" w:rsidP="000A5FFF">
      <w:pPr>
        <w:rPr>
          <w:rFonts w:ascii="Arial" w:hAnsi="Arial" w:cs="Arial"/>
          <w:b/>
          <w:bCs/>
          <w:sz w:val="23"/>
          <w:szCs w:val="23"/>
        </w:rPr>
      </w:pPr>
      <w:r w:rsidRPr="00AB1BFA">
        <w:rPr>
          <w:rFonts w:ascii="Arial" w:hAnsi="Arial" w:cs="Arial"/>
          <w:b/>
          <w:bCs/>
          <w:sz w:val="23"/>
          <w:szCs w:val="23"/>
        </w:rPr>
        <w:t>Genre Page</w:t>
      </w:r>
    </w:p>
    <w:p w14:paraId="55FD2F12" w14:textId="3F9FD749" w:rsidR="004C56C6" w:rsidRPr="00AB1BFA" w:rsidRDefault="004C56C6" w:rsidP="000A5FFF">
      <w:pPr>
        <w:rPr>
          <w:rFonts w:ascii="Arial" w:hAnsi="Arial" w:cs="Arial"/>
          <w:b/>
          <w:bCs/>
          <w:sz w:val="23"/>
          <w:szCs w:val="23"/>
        </w:rPr>
      </w:pPr>
      <w:r w:rsidRPr="004C56C6">
        <w:rPr>
          <w:rFonts w:ascii="Arial" w:hAnsi="Arial" w:cs="Arial"/>
          <w:b/>
          <w:bCs/>
          <w:sz w:val="23"/>
          <w:szCs w:val="23"/>
        </w:rPr>
        <w:drawing>
          <wp:inline distT="0" distB="0" distL="0" distR="0" wp14:anchorId="7212E9A0" wp14:editId="2AF52D7D">
            <wp:extent cx="4383406" cy="2355850"/>
            <wp:effectExtent l="0" t="0" r="0" b="6350"/>
            <wp:docPr id="190968849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9688491" name="Picture 1" descr="A screenshot of a comput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92439" cy="236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72F3D" w14:textId="2A1C9888" w:rsidR="000A5FFF" w:rsidRDefault="000A5FFF" w:rsidP="000A5FFF">
      <w:pPr>
        <w:rPr>
          <w:rFonts w:ascii="Arial" w:hAnsi="Arial" w:cs="Arial"/>
          <w:b/>
          <w:bCs/>
          <w:sz w:val="23"/>
          <w:szCs w:val="23"/>
        </w:rPr>
      </w:pPr>
      <w:r w:rsidRPr="00AB1BFA">
        <w:rPr>
          <w:rFonts w:ascii="Arial" w:hAnsi="Arial" w:cs="Arial"/>
          <w:b/>
          <w:bCs/>
          <w:sz w:val="23"/>
          <w:szCs w:val="23"/>
        </w:rPr>
        <w:t>Genre Edit Page</w:t>
      </w:r>
    </w:p>
    <w:p w14:paraId="117204E5" w14:textId="2741E0AB" w:rsidR="004F2E5B" w:rsidRPr="00AB1BFA" w:rsidRDefault="004F2E5B" w:rsidP="000A5FFF">
      <w:pPr>
        <w:rPr>
          <w:rFonts w:ascii="Arial" w:hAnsi="Arial" w:cs="Arial"/>
          <w:b/>
          <w:bCs/>
          <w:sz w:val="23"/>
          <w:szCs w:val="23"/>
        </w:rPr>
      </w:pPr>
      <w:r w:rsidRPr="004F2E5B">
        <w:rPr>
          <w:rFonts w:ascii="Arial" w:hAnsi="Arial" w:cs="Arial"/>
          <w:b/>
          <w:bCs/>
          <w:sz w:val="23"/>
          <w:szCs w:val="23"/>
        </w:rPr>
        <w:drawing>
          <wp:inline distT="0" distB="0" distL="0" distR="0" wp14:anchorId="2554C5BB" wp14:editId="0C71C432">
            <wp:extent cx="4397096" cy="2374900"/>
            <wp:effectExtent l="0" t="0" r="3810" b="6350"/>
            <wp:docPr id="38216458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164581" name="Picture 1" descr="A screenshot of a compu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05180" cy="2379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E99151" w14:textId="24B4A177" w:rsidR="000A5FFF" w:rsidRDefault="000A5FFF" w:rsidP="000A5FFF">
      <w:pPr>
        <w:rPr>
          <w:rFonts w:ascii="Arial" w:hAnsi="Arial" w:cs="Arial"/>
          <w:b/>
          <w:bCs/>
          <w:sz w:val="23"/>
          <w:szCs w:val="23"/>
        </w:rPr>
      </w:pPr>
      <w:r w:rsidRPr="00AB1BFA">
        <w:rPr>
          <w:rFonts w:ascii="Arial" w:hAnsi="Arial" w:cs="Arial"/>
          <w:b/>
          <w:bCs/>
          <w:sz w:val="23"/>
          <w:szCs w:val="23"/>
        </w:rPr>
        <w:t>Genre Delete Page</w:t>
      </w:r>
    </w:p>
    <w:p w14:paraId="733D6E6A" w14:textId="2544D3CF" w:rsidR="004F2E5B" w:rsidRDefault="004F2E5B" w:rsidP="000A5FFF">
      <w:pPr>
        <w:rPr>
          <w:rFonts w:ascii="Arial" w:hAnsi="Arial" w:cs="Arial"/>
          <w:b/>
          <w:bCs/>
          <w:sz w:val="23"/>
          <w:szCs w:val="23"/>
        </w:rPr>
      </w:pPr>
      <w:r w:rsidRPr="004F2E5B">
        <w:rPr>
          <w:rFonts w:ascii="Arial" w:hAnsi="Arial" w:cs="Arial"/>
          <w:b/>
          <w:bCs/>
          <w:sz w:val="23"/>
          <w:szCs w:val="23"/>
        </w:rPr>
        <w:drawing>
          <wp:inline distT="0" distB="0" distL="0" distR="0" wp14:anchorId="5C7E7BC6" wp14:editId="5B38DB42">
            <wp:extent cx="4569110" cy="2451100"/>
            <wp:effectExtent l="0" t="0" r="3175" b="6350"/>
            <wp:docPr id="183194722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947227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73382" cy="2453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45FA5" w14:textId="77777777" w:rsidR="00BD0AED" w:rsidRDefault="00BD0AED" w:rsidP="000A5FFF">
      <w:pPr>
        <w:rPr>
          <w:rFonts w:ascii="Arial" w:hAnsi="Arial" w:cs="Arial"/>
          <w:b/>
          <w:bCs/>
          <w:sz w:val="23"/>
          <w:szCs w:val="23"/>
        </w:rPr>
      </w:pPr>
    </w:p>
    <w:p w14:paraId="55534B9C" w14:textId="77777777" w:rsidR="00BD0AED" w:rsidRPr="00AB1BFA" w:rsidRDefault="00BD0AED" w:rsidP="000A5FFF">
      <w:pPr>
        <w:rPr>
          <w:rFonts w:ascii="Arial" w:hAnsi="Arial" w:cs="Arial"/>
          <w:b/>
          <w:bCs/>
          <w:sz w:val="23"/>
          <w:szCs w:val="23"/>
        </w:rPr>
      </w:pPr>
    </w:p>
    <w:p w14:paraId="4E3AA795" w14:textId="07A3891E" w:rsidR="000A5FFF" w:rsidRDefault="000A5FFF" w:rsidP="000A5FFF">
      <w:pPr>
        <w:rPr>
          <w:rFonts w:ascii="Arial" w:hAnsi="Arial" w:cs="Arial"/>
          <w:b/>
          <w:bCs/>
          <w:sz w:val="23"/>
          <w:szCs w:val="23"/>
        </w:rPr>
      </w:pPr>
      <w:r w:rsidRPr="00AB1BFA">
        <w:rPr>
          <w:rFonts w:ascii="Arial" w:hAnsi="Arial" w:cs="Arial"/>
          <w:b/>
          <w:bCs/>
          <w:sz w:val="23"/>
          <w:szCs w:val="23"/>
        </w:rPr>
        <w:t>Genre Create Page</w:t>
      </w:r>
    </w:p>
    <w:p w14:paraId="72E296F8" w14:textId="78F9B4D5" w:rsidR="00BD0AED" w:rsidRPr="00AB1BFA" w:rsidRDefault="00BD0AED" w:rsidP="000A5FFF">
      <w:pPr>
        <w:rPr>
          <w:rFonts w:ascii="Arial" w:hAnsi="Arial" w:cs="Arial"/>
          <w:b/>
          <w:bCs/>
          <w:sz w:val="23"/>
          <w:szCs w:val="23"/>
        </w:rPr>
      </w:pPr>
      <w:r w:rsidRPr="00BD0AED">
        <w:rPr>
          <w:rFonts w:ascii="Arial" w:hAnsi="Arial" w:cs="Arial"/>
          <w:b/>
          <w:bCs/>
          <w:sz w:val="23"/>
          <w:szCs w:val="23"/>
        </w:rPr>
        <w:drawing>
          <wp:inline distT="0" distB="0" distL="0" distR="0" wp14:anchorId="1E9B5235" wp14:editId="62C97669">
            <wp:extent cx="4072081" cy="2197100"/>
            <wp:effectExtent l="0" t="0" r="5080" b="0"/>
            <wp:docPr id="53184550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845508" name="Picture 1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081036" cy="2201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6DE91" w14:textId="355C6B4F" w:rsidR="00AB1BFA" w:rsidRDefault="00AB1BFA" w:rsidP="000A5FFF">
      <w:pPr>
        <w:rPr>
          <w:rFonts w:ascii="Arial" w:hAnsi="Arial" w:cs="Arial"/>
          <w:b/>
          <w:bCs/>
          <w:sz w:val="23"/>
          <w:szCs w:val="23"/>
        </w:rPr>
      </w:pPr>
      <w:r w:rsidRPr="00AB1BFA">
        <w:rPr>
          <w:rFonts w:ascii="Arial" w:hAnsi="Arial" w:cs="Arial"/>
          <w:b/>
          <w:bCs/>
          <w:sz w:val="23"/>
          <w:szCs w:val="23"/>
        </w:rPr>
        <w:t>Songs Page</w:t>
      </w:r>
    </w:p>
    <w:p w14:paraId="0AD8A6E2" w14:textId="3458BB48" w:rsidR="00BD0AED" w:rsidRPr="00AB1BFA" w:rsidRDefault="00BD0AED" w:rsidP="000A5FFF">
      <w:pPr>
        <w:rPr>
          <w:rFonts w:ascii="Arial" w:hAnsi="Arial" w:cs="Arial"/>
          <w:b/>
          <w:bCs/>
          <w:sz w:val="23"/>
          <w:szCs w:val="23"/>
        </w:rPr>
      </w:pPr>
      <w:r w:rsidRPr="00BD0AED">
        <w:rPr>
          <w:rFonts w:ascii="Arial" w:hAnsi="Arial" w:cs="Arial"/>
          <w:b/>
          <w:bCs/>
          <w:sz w:val="23"/>
          <w:szCs w:val="23"/>
        </w:rPr>
        <w:drawing>
          <wp:inline distT="0" distB="0" distL="0" distR="0" wp14:anchorId="4B157F83" wp14:editId="58FED92B">
            <wp:extent cx="4108450" cy="2216724"/>
            <wp:effectExtent l="0" t="0" r="6350" b="0"/>
            <wp:docPr id="120438462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384621" name="Picture 1" descr="A screenshot of a computer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117350" cy="2221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FC5BFD" w14:textId="70CA9252" w:rsidR="00AB1BFA" w:rsidRDefault="00AB1BFA" w:rsidP="000A5FFF">
      <w:pPr>
        <w:rPr>
          <w:rFonts w:ascii="Arial" w:hAnsi="Arial" w:cs="Arial"/>
          <w:b/>
          <w:bCs/>
          <w:sz w:val="23"/>
          <w:szCs w:val="23"/>
        </w:rPr>
      </w:pPr>
      <w:r w:rsidRPr="00AB1BFA">
        <w:rPr>
          <w:rFonts w:ascii="Arial" w:hAnsi="Arial" w:cs="Arial"/>
          <w:b/>
          <w:bCs/>
          <w:sz w:val="23"/>
          <w:szCs w:val="23"/>
        </w:rPr>
        <w:t>Songs Edit Page</w:t>
      </w:r>
    </w:p>
    <w:p w14:paraId="3B5C62DE" w14:textId="6A025B1F" w:rsidR="00BD0AED" w:rsidRDefault="00BD0AED" w:rsidP="000A5FFF">
      <w:pPr>
        <w:rPr>
          <w:rFonts w:ascii="Arial" w:hAnsi="Arial" w:cs="Arial"/>
          <w:b/>
          <w:bCs/>
          <w:sz w:val="23"/>
          <w:szCs w:val="23"/>
        </w:rPr>
      </w:pPr>
      <w:r w:rsidRPr="00BD0AED">
        <w:rPr>
          <w:rFonts w:ascii="Arial" w:hAnsi="Arial" w:cs="Arial"/>
          <w:b/>
          <w:bCs/>
          <w:sz w:val="23"/>
          <w:szCs w:val="23"/>
        </w:rPr>
        <w:drawing>
          <wp:inline distT="0" distB="0" distL="0" distR="0" wp14:anchorId="776EAEB1" wp14:editId="7958B320">
            <wp:extent cx="4051300" cy="2173321"/>
            <wp:effectExtent l="0" t="0" r="6350" b="0"/>
            <wp:docPr id="175539370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393700" name="Picture 1" descr="A screen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062761" cy="2179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F61DFD" w14:textId="77777777" w:rsidR="00BD0AED" w:rsidRDefault="00BD0AED" w:rsidP="000A5FFF">
      <w:pPr>
        <w:rPr>
          <w:rFonts w:ascii="Arial" w:hAnsi="Arial" w:cs="Arial"/>
          <w:b/>
          <w:bCs/>
          <w:sz w:val="23"/>
          <w:szCs w:val="23"/>
        </w:rPr>
      </w:pPr>
    </w:p>
    <w:p w14:paraId="1145A4A1" w14:textId="77777777" w:rsidR="00BD0AED" w:rsidRDefault="00BD0AED" w:rsidP="000A5FFF">
      <w:pPr>
        <w:rPr>
          <w:rFonts w:ascii="Arial" w:hAnsi="Arial" w:cs="Arial"/>
          <w:b/>
          <w:bCs/>
          <w:sz w:val="23"/>
          <w:szCs w:val="23"/>
        </w:rPr>
      </w:pPr>
    </w:p>
    <w:p w14:paraId="46B448BC" w14:textId="77777777" w:rsidR="00BD0AED" w:rsidRDefault="00BD0AED" w:rsidP="000A5FFF">
      <w:pPr>
        <w:rPr>
          <w:rFonts w:ascii="Arial" w:hAnsi="Arial" w:cs="Arial"/>
          <w:b/>
          <w:bCs/>
          <w:sz w:val="23"/>
          <w:szCs w:val="23"/>
        </w:rPr>
      </w:pPr>
    </w:p>
    <w:p w14:paraId="66779087" w14:textId="77777777" w:rsidR="00BD0AED" w:rsidRPr="00AB1BFA" w:rsidRDefault="00BD0AED" w:rsidP="000A5FFF">
      <w:pPr>
        <w:rPr>
          <w:rFonts w:ascii="Arial" w:hAnsi="Arial" w:cs="Arial"/>
          <w:b/>
          <w:bCs/>
          <w:sz w:val="23"/>
          <w:szCs w:val="23"/>
        </w:rPr>
      </w:pPr>
    </w:p>
    <w:p w14:paraId="3E51518E" w14:textId="3CF00143" w:rsidR="00AB1BFA" w:rsidRDefault="00AB1BFA" w:rsidP="000A5FFF">
      <w:pPr>
        <w:rPr>
          <w:rFonts w:ascii="Arial" w:hAnsi="Arial" w:cs="Arial"/>
          <w:b/>
          <w:bCs/>
          <w:sz w:val="23"/>
          <w:szCs w:val="23"/>
        </w:rPr>
      </w:pPr>
      <w:r w:rsidRPr="00AB1BFA">
        <w:rPr>
          <w:rFonts w:ascii="Arial" w:hAnsi="Arial" w:cs="Arial"/>
          <w:b/>
          <w:bCs/>
          <w:sz w:val="23"/>
          <w:szCs w:val="23"/>
        </w:rPr>
        <w:t>Songs Delete Page</w:t>
      </w:r>
    </w:p>
    <w:p w14:paraId="66068FF3" w14:textId="12FEB52A" w:rsidR="00BD0AED" w:rsidRPr="00AB1BFA" w:rsidRDefault="00954BE0" w:rsidP="000A5FFF">
      <w:pPr>
        <w:rPr>
          <w:rFonts w:ascii="Arial" w:hAnsi="Arial" w:cs="Arial"/>
          <w:b/>
          <w:bCs/>
          <w:sz w:val="23"/>
          <w:szCs w:val="23"/>
        </w:rPr>
      </w:pPr>
      <w:r w:rsidRPr="00954BE0">
        <w:rPr>
          <w:rFonts w:ascii="Arial" w:hAnsi="Arial" w:cs="Arial"/>
          <w:b/>
          <w:bCs/>
          <w:sz w:val="23"/>
          <w:szCs w:val="23"/>
        </w:rPr>
        <w:drawing>
          <wp:inline distT="0" distB="0" distL="0" distR="0" wp14:anchorId="5078C8F3" wp14:editId="1B77A309">
            <wp:extent cx="4072016" cy="2190750"/>
            <wp:effectExtent l="0" t="0" r="5080" b="0"/>
            <wp:docPr id="199044557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445571" name="Picture 1" descr="A screenshot of a computer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079773" cy="2194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A707B0" w14:textId="143E0DFD" w:rsidR="00AB1BFA" w:rsidRDefault="00AB1BFA" w:rsidP="000A5FFF">
      <w:pPr>
        <w:rPr>
          <w:rFonts w:ascii="Arial" w:hAnsi="Arial" w:cs="Arial"/>
          <w:b/>
          <w:bCs/>
          <w:sz w:val="23"/>
          <w:szCs w:val="23"/>
        </w:rPr>
      </w:pPr>
      <w:r w:rsidRPr="00AB1BFA">
        <w:rPr>
          <w:rFonts w:ascii="Arial" w:hAnsi="Arial" w:cs="Arial"/>
          <w:b/>
          <w:bCs/>
          <w:sz w:val="23"/>
          <w:szCs w:val="23"/>
        </w:rPr>
        <w:t>Songs Create Page</w:t>
      </w:r>
    </w:p>
    <w:p w14:paraId="082652FB" w14:textId="10CD0D2E" w:rsidR="00954BE0" w:rsidRPr="00AB1BFA" w:rsidRDefault="00954BE0" w:rsidP="000A5FFF">
      <w:pPr>
        <w:rPr>
          <w:rFonts w:ascii="Arial" w:hAnsi="Arial" w:cs="Arial"/>
          <w:b/>
          <w:bCs/>
          <w:sz w:val="23"/>
          <w:szCs w:val="23"/>
        </w:rPr>
      </w:pPr>
      <w:r w:rsidRPr="00954BE0">
        <w:rPr>
          <w:rFonts w:ascii="Arial" w:hAnsi="Arial" w:cs="Arial"/>
          <w:b/>
          <w:bCs/>
          <w:sz w:val="23"/>
          <w:szCs w:val="23"/>
        </w:rPr>
        <w:drawing>
          <wp:inline distT="0" distB="0" distL="0" distR="0" wp14:anchorId="257F61AC" wp14:editId="17AA4C80">
            <wp:extent cx="4075426" cy="2197100"/>
            <wp:effectExtent l="0" t="0" r="1905" b="0"/>
            <wp:docPr id="70578140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781401" name="Picture 1" descr="A screenshot of a computer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080639" cy="219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D8BD3A" w14:textId="77C035E9" w:rsidR="00AB1BFA" w:rsidRDefault="00AB1BFA" w:rsidP="000A5FFF">
      <w:pPr>
        <w:rPr>
          <w:rFonts w:ascii="Arial" w:hAnsi="Arial" w:cs="Arial"/>
          <w:b/>
          <w:bCs/>
          <w:sz w:val="23"/>
          <w:szCs w:val="23"/>
        </w:rPr>
      </w:pPr>
      <w:r w:rsidRPr="00AB1BFA">
        <w:rPr>
          <w:rFonts w:ascii="Arial" w:hAnsi="Arial" w:cs="Arial"/>
          <w:b/>
          <w:bCs/>
          <w:sz w:val="23"/>
          <w:szCs w:val="23"/>
        </w:rPr>
        <w:t>Users Page</w:t>
      </w:r>
    </w:p>
    <w:p w14:paraId="37D00586" w14:textId="6E7A890A" w:rsidR="00954BE0" w:rsidRDefault="00954BE0" w:rsidP="000A5FFF">
      <w:pPr>
        <w:rPr>
          <w:rFonts w:ascii="Arial" w:hAnsi="Arial" w:cs="Arial"/>
          <w:b/>
          <w:bCs/>
          <w:sz w:val="23"/>
          <w:szCs w:val="23"/>
        </w:rPr>
      </w:pPr>
      <w:r w:rsidRPr="00954BE0">
        <w:rPr>
          <w:rFonts w:ascii="Arial" w:hAnsi="Arial" w:cs="Arial"/>
          <w:b/>
          <w:bCs/>
          <w:sz w:val="23"/>
          <w:szCs w:val="23"/>
        </w:rPr>
        <w:drawing>
          <wp:inline distT="0" distB="0" distL="0" distR="0" wp14:anchorId="6DE82F67" wp14:editId="030E364F">
            <wp:extent cx="4016692" cy="2146300"/>
            <wp:effectExtent l="0" t="0" r="3175" b="6350"/>
            <wp:docPr id="124661582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615822" name="Picture 1" descr="A screenshot of a computer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021598" cy="2148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0F5D3" w14:textId="77777777" w:rsidR="00954BE0" w:rsidRDefault="00954BE0" w:rsidP="000A5FFF">
      <w:pPr>
        <w:rPr>
          <w:rFonts w:ascii="Arial" w:hAnsi="Arial" w:cs="Arial"/>
          <w:b/>
          <w:bCs/>
          <w:sz w:val="23"/>
          <w:szCs w:val="23"/>
        </w:rPr>
      </w:pPr>
    </w:p>
    <w:p w14:paraId="3A89F839" w14:textId="77777777" w:rsidR="00954BE0" w:rsidRDefault="00954BE0" w:rsidP="000A5FFF">
      <w:pPr>
        <w:rPr>
          <w:rFonts w:ascii="Arial" w:hAnsi="Arial" w:cs="Arial"/>
          <w:b/>
          <w:bCs/>
          <w:sz w:val="23"/>
          <w:szCs w:val="23"/>
        </w:rPr>
      </w:pPr>
    </w:p>
    <w:p w14:paraId="79B4D252" w14:textId="77777777" w:rsidR="00954BE0" w:rsidRDefault="00954BE0" w:rsidP="000A5FFF">
      <w:pPr>
        <w:rPr>
          <w:rFonts w:ascii="Arial" w:hAnsi="Arial" w:cs="Arial"/>
          <w:b/>
          <w:bCs/>
          <w:sz w:val="23"/>
          <w:szCs w:val="23"/>
        </w:rPr>
      </w:pPr>
    </w:p>
    <w:p w14:paraId="6F441424" w14:textId="77777777" w:rsidR="00954BE0" w:rsidRPr="00AB1BFA" w:rsidRDefault="00954BE0" w:rsidP="000A5FFF">
      <w:pPr>
        <w:rPr>
          <w:rFonts w:ascii="Arial" w:hAnsi="Arial" w:cs="Arial"/>
          <w:b/>
          <w:bCs/>
          <w:sz w:val="23"/>
          <w:szCs w:val="23"/>
        </w:rPr>
      </w:pPr>
    </w:p>
    <w:p w14:paraId="0FC0BC91" w14:textId="37610960" w:rsidR="00AB1BFA" w:rsidRDefault="00AB1BFA" w:rsidP="000A5FFF">
      <w:pPr>
        <w:rPr>
          <w:rFonts w:ascii="Arial" w:hAnsi="Arial" w:cs="Arial"/>
          <w:b/>
          <w:bCs/>
          <w:sz w:val="23"/>
          <w:szCs w:val="23"/>
        </w:rPr>
      </w:pPr>
      <w:r w:rsidRPr="00AB1BFA">
        <w:rPr>
          <w:rFonts w:ascii="Arial" w:hAnsi="Arial" w:cs="Arial"/>
          <w:b/>
          <w:bCs/>
          <w:sz w:val="23"/>
          <w:szCs w:val="23"/>
        </w:rPr>
        <w:t>Users Create Page</w:t>
      </w:r>
    </w:p>
    <w:p w14:paraId="33950804" w14:textId="69C5889A" w:rsidR="00954BE0" w:rsidRPr="00AB1BFA" w:rsidRDefault="00954BE0" w:rsidP="000A5FFF">
      <w:pPr>
        <w:rPr>
          <w:rFonts w:ascii="Arial" w:hAnsi="Arial" w:cs="Arial"/>
          <w:b/>
          <w:bCs/>
          <w:sz w:val="23"/>
          <w:szCs w:val="23"/>
        </w:rPr>
      </w:pPr>
      <w:r w:rsidRPr="00954BE0">
        <w:rPr>
          <w:rFonts w:ascii="Arial" w:hAnsi="Arial" w:cs="Arial"/>
          <w:b/>
          <w:bCs/>
          <w:sz w:val="23"/>
          <w:szCs w:val="23"/>
        </w:rPr>
        <w:drawing>
          <wp:inline distT="0" distB="0" distL="0" distR="0" wp14:anchorId="5A167BB2" wp14:editId="3581ECBD">
            <wp:extent cx="4063648" cy="2190750"/>
            <wp:effectExtent l="0" t="0" r="0" b="0"/>
            <wp:docPr id="108126271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262713" name="Picture 1" descr="A screenshot of a computer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067338" cy="2192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494380" w14:textId="50ADD4F4" w:rsidR="00AB1BFA" w:rsidRDefault="00AB1BFA" w:rsidP="000A5FFF">
      <w:pPr>
        <w:rPr>
          <w:rFonts w:ascii="Arial" w:hAnsi="Arial" w:cs="Arial"/>
          <w:b/>
          <w:bCs/>
          <w:sz w:val="23"/>
          <w:szCs w:val="23"/>
        </w:rPr>
      </w:pPr>
      <w:r w:rsidRPr="00AB1BFA">
        <w:rPr>
          <w:rFonts w:ascii="Arial" w:hAnsi="Arial" w:cs="Arial"/>
          <w:b/>
          <w:bCs/>
          <w:sz w:val="23"/>
          <w:szCs w:val="23"/>
        </w:rPr>
        <w:t>Users Edit Page</w:t>
      </w:r>
    </w:p>
    <w:p w14:paraId="5EFF56E5" w14:textId="5FFCE7BB" w:rsidR="003C68F6" w:rsidRPr="00AB1BFA" w:rsidRDefault="003C68F6" w:rsidP="000A5FFF">
      <w:pPr>
        <w:rPr>
          <w:rFonts w:ascii="Arial" w:hAnsi="Arial" w:cs="Arial"/>
          <w:b/>
          <w:bCs/>
          <w:sz w:val="23"/>
          <w:szCs w:val="23"/>
        </w:rPr>
      </w:pPr>
      <w:r w:rsidRPr="003C68F6">
        <w:rPr>
          <w:rFonts w:ascii="Arial" w:hAnsi="Arial" w:cs="Arial"/>
          <w:b/>
          <w:bCs/>
          <w:sz w:val="23"/>
          <w:szCs w:val="23"/>
        </w:rPr>
        <w:drawing>
          <wp:inline distT="0" distB="0" distL="0" distR="0" wp14:anchorId="0452DC29" wp14:editId="693CACB9">
            <wp:extent cx="4088011" cy="2190750"/>
            <wp:effectExtent l="0" t="0" r="8255" b="0"/>
            <wp:docPr id="58557857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578571" name="Picture 1" descr="A screenshot of a computer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095438" cy="219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6748C" w14:textId="3CC4651F" w:rsidR="00AB1BFA" w:rsidRDefault="00AB1BFA" w:rsidP="000A5FFF">
      <w:pPr>
        <w:rPr>
          <w:rFonts w:ascii="Arial" w:hAnsi="Arial" w:cs="Arial"/>
          <w:b/>
          <w:bCs/>
          <w:sz w:val="23"/>
          <w:szCs w:val="23"/>
        </w:rPr>
      </w:pPr>
      <w:r w:rsidRPr="00AB1BFA">
        <w:rPr>
          <w:rFonts w:ascii="Arial" w:hAnsi="Arial" w:cs="Arial"/>
          <w:b/>
          <w:bCs/>
          <w:sz w:val="23"/>
          <w:szCs w:val="23"/>
        </w:rPr>
        <w:t>Users Delete Page</w:t>
      </w:r>
    </w:p>
    <w:p w14:paraId="4136CEC3" w14:textId="56907131" w:rsidR="003C68F6" w:rsidRPr="00AB1BFA" w:rsidRDefault="003C68F6" w:rsidP="000A5FFF">
      <w:pPr>
        <w:rPr>
          <w:rFonts w:ascii="Arial" w:hAnsi="Arial" w:cs="Arial"/>
          <w:b/>
          <w:bCs/>
          <w:sz w:val="23"/>
          <w:szCs w:val="23"/>
        </w:rPr>
      </w:pPr>
      <w:r w:rsidRPr="003C68F6">
        <w:rPr>
          <w:rFonts w:ascii="Arial" w:hAnsi="Arial" w:cs="Arial"/>
          <w:b/>
          <w:bCs/>
          <w:sz w:val="23"/>
          <w:szCs w:val="23"/>
        </w:rPr>
        <w:drawing>
          <wp:inline distT="0" distB="0" distL="0" distR="0" wp14:anchorId="7E534861" wp14:editId="0817F3DC">
            <wp:extent cx="4154461" cy="2241550"/>
            <wp:effectExtent l="0" t="0" r="0" b="6350"/>
            <wp:docPr id="105462302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623023" name="Picture 1" descr="A screenshot of a computer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162614" cy="2245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EA5D08" w14:textId="77777777" w:rsidR="00AB1BFA" w:rsidRPr="000A5FFF" w:rsidRDefault="00AB1BFA" w:rsidP="000A5FFF"/>
    <w:p w14:paraId="284AB5C0" w14:textId="77777777" w:rsidR="00FB5FE4" w:rsidRDefault="00FB5FE4" w:rsidP="007E38E5">
      <w:pPr>
        <w:rPr>
          <w:rFonts w:ascii="Arial" w:hAnsi="Arial" w:cs="Arial"/>
        </w:rPr>
      </w:pPr>
    </w:p>
    <w:p w14:paraId="77DE23CC" w14:textId="77777777" w:rsidR="00FB5FE4" w:rsidRDefault="00FB5FE4" w:rsidP="007E38E5">
      <w:pPr>
        <w:rPr>
          <w:rFonts w:ascii="Arial" w:hAnsi="Arial" w:cs="Arial"/>
        </w:rPr>
      </w:pPr>
    </w:p>
    <w:p w14:paraId="4EE3B171" w14:textId="77777777" w:rsidR="00FB5FE4" w:rsidRDefault="00FB5FE4" w:rsidP="007E38E5">
      <w:pPr>
        <w:rPr>
          <w:rFonts w:ascii="Arial" w:hAnsi="Arial" w:cs="Arial"/>
        </w:rPr>
      </w:pPr>
    </w:p>
    <w:p w14:paraId="7D795716" w14:textId="555746A3" w:rsidR="00FB5FE4" w:rsidRPr="00FB5FE4" w:rsidRDefault="00FB5FE4" w:rsidP="00FB5FE4">
      <w:pPr>
        <w:pStyle w:val="Heading3"/>
        <w:rPr>
          <w:rFonts w:ascii="Arial" w:hAnsi="Arial" w:cs="Arial"/>
          <w:b/>
          <w:bCs/>
          <w:color w:val="000000" w:themeColor="text1"/>
        </w:rPr>
      </w:pPr>
      <w:bookmarkStart w:id="2" w:name="_Toc135259213"/>
      <w:r w:rsidRPr="00FB5FE4">
        <w:rPr>
          <w:rFonts w:ascii="Arial" w:hAnsi="Arial" w:cs="Arial"/>
          <w:b/>
          <w:bCs/>
          <w:color w:val="000000" w:themeColor="text1"/>
        </w:rPr>
        <w:t>Running Demo</w:t>
      </w:r>
      <w:bookmarkEnd w:id="2"/>
    </w:p>
    <w:p w14:paraId="5E43D56C" w14:textId="718106A1" w:rsidR="00FB5FE4" w:rsidRPr="004E2C3E" w:rsidRDefault="00FB5FE4" w:rsidP="007E38E5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Below is an embedded YouTube video of a running demo of my database website application. If there are any issues with watching the embedded video, there will also be a direct YouTube link to the video, below.</w:t>
      </w:r>
    </w:p>
    <w:p w14:paraId="4E0AAE2A" w14:textId="5CE1839F" w:rsidR="00FB5FE4" w:rsidRPr="004E2C3E" w:rsidRDefault="00FB5FE4" w:rsidP="007E38E5">
      <w:pPr>
        <w:rPr>
          <w:rFonts w:ascii="Arial" w:hAnsi="Arial" w:cs="Arial"/>
          <w:b/>
          <w:bCs/>
        </w:rPr>
      </w:pPr>
      <w:hyperlink r:id="rId29" w:history="1">
        <w:r w:rsidRPr="004E2C3E">
          <w:rPr>
            <w:rStyle w:val="Hyperlink"/>
            <w:rFonts w:ascii="Arial" w:hAnsi="Arial" w:cs="Arial"/>
            <w:b/>
            <w:bCs/>
          </w:rPr>
          <w:t>DIRECT YOUTUBE VIDEO LINK</w:t>
        </w:r>
      </w:hyperlink>
    </w:p>
    <w:p w14:paraId="13303F7F" w14:textId="5D7B2B91" w:rsidR="00FB5FE4" w:rsidRDefault="00FB5FE4" w:rsidP="007E38E5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94336F6" wp14:editId="4D524371">
            <wp:extent cx="4572000" cy="3429000"/>
            <wp:effectExtent l="0" t="0" r="0" b="0"/>
            <wp:docPr id="786211242" name="Video 1" descr="Madison Jay Willow Oats - Databases And Application Development - Running Demo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211242" name="Video 1" descr="Madison Jay Willow Oats - Databases And Application Development - Running Demo">
                      <a:hlinkClick r:id="rId30"/>
                    </pic:cNvPr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uk4bpF4H2NQ?feature=oembed&quot; frameborder=&quot;0&quot; allow=&quot;accelerometer; autoplay; clipboard-write; encrypted-media; gyroscope; picture-in-picture; web-share&quot; allowfullscreen=&quot;&quot; title=&quot;Madison Jay Willow Oats - Databases And Application Development - Running Demo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B1C14" w14:textId="77777777" w:rsidR="00FB5FE4" w:rsidRDefault="00FB5FE4" w:rsidP="007E38E5">
      <w:pPr>
        <w:rPr>
          <w:rFonts w:ascii="Arial" w:hAnsi="Arial" w:cs="Arial"/>
        </w:rPr>
      </w:pPr>
    </w:p>
    <w:p w14:paraId="205E81E2" w14:textId="77777777" w:rsidR="00FB5FE4" w:rsidRDefault="00FB5FE4" w:rsidP="007E38E5">
      <w:pPr>
        <w:rPr>
          <w:rFonts w:ascii="Arial" w:hAnsi="Arial" w:cs="Arial"/>
        </w:rPr>
      </w:pPr>
    </w:p>
    <w:p w14:paraId="53996EB6" w14:textId="77777777" w:rsidR="00FB5FE4" w:rsidRDefault="00FB5FE4" w:rsidP="007E38E5">
      <w:pPr>
        <w:rPr>
          <w:rFonts w:ascii="Arial" w:hAnsi="Arial" w:cs="Arial"/>
        </w:rPr>
      </w:pPr>
    </w:p>
    <w:p w14:paraId="6B5C4F08" w14:textId="77777777" w:rsidR="00FB5FE4" w:rsidRDefault="00FB5FE4" w:rsidP="007E38E5">
      <w:pPr>
        <w:rPr>
          <w:rFonts w:ascii="Arial" w:hAnsi="Arial" w:cs="Arial"/>
        </w:rPr>
      </w:pPr>
    </w:p>
    <w:p w14:paraId="6CC99B3A" w14:textId="77777777" w:rsidR="00FB5FE4" w:rsidRDefault="00FB5FE4" w:rsidP="007E38E5">
      <w:pPr>
        <w:rPr>
          <w:rFonts w:ascii="Arial" w:hAnsi="Arial" w:cs="Arial"/>
        </w:rPr>
      </w:pPr>
    </w:p>
    <w:p w14:paraId="106B7597" w14:textId="77777777" w:rsidR="00FB5FE4" w:rsidRDefault="00FB5FE4" w:rsidP="007E38E5">
      <w:pPr>
        <w:rPr>
          <w:rFonts w:ascii="Arial" w:hAnsi="Arial" w:cs="Arial"/>
        </w:rPr>
      </w:pPr>
    </w:p>
    <w:p w14:paraId="3DB066D0" w14:textId="77777777" w:rsidR="00FB5FE4" w:rsidRDefault="00FB5FE4" w:rsidP="007E38E5">
      <w:pPr>
        <w:rPr>
          <w:rFonts w:ascii="Arial" w:hAnsi="Arial" w:cs="Arial"/>
        </w:rPr>
      </w:pPr>
    </w:p>
    <w:p w14:paraId="48837E22" w14:textId="77777777" w:rsidR="00FB5FE4" w:rsidRDefault="00FB5FE4" w:rsidP="007E38E5">
      <w:pPr>
        <w:rPr>
          <w:rFonts w:ascii="Arial" w:hAnsi="Arial" w:cs="Arial"/>
        </w:rPr>
      </w:pPr>
    </w:p>
    <w:p w14:paraId="1E28343A" w14:textId="77777777" w:rsidR="00FB5FE4" w:rsidRDefault="00FB5FE4" w:rsidP="007E38E5">
      <w:pPr>
        <w:rPr>
          <w:rFonts w:ascii="Arial" w:hAnsi="Arial" w:cs="Arial"/>
        </w:rPr>
      </w:pPr>
    </w:p>
    <w:p w14:paraId="49F58F07" w14:textId="77777777" w:rsidR="00FB5FE4" w:rsidRDefault="00FB5FE4" w:rsidP="007E38E5">
      <w:pPr>
        <w:rPr>
          <w:rFonts w:ascii="Arial" w:hAnsi="Arial" w:cs="Arial"/>
        </w:rPr>
      </w:pPr>
    </w:p>
    <w:p w14:paraId="0BBAE124" w14:textId="77777777" w:rsidR="00FB5FE4" w:rsidRDefault="00FB5FE4" w:rsidP="007E38E5">
      <w:pPr>
        <w:rPr>
          <w:rFonts w:ascii="Arial" w:hAnsi="Arial" w:cs="Arial"/>
        </w:rPr>
      </w:pPr>
    </w:p>
    <w:p w14:paraId="2D33793A" w14:textId="77777777" w:rsidR="00FB5FE4" w:rsidRDefault="00FB5FE4" w:rsidP="007E38E5">
      <w:pPr>
        <w:rPr>
          <w:rFonts w:ascii="Arial" w:hAnsi="Arial" w:cs="Arial"/>
        </w:rPr>
      </w:pPr>
    </w:p>
    <w:p w14:paraId="608BF133" w14:textId="77777777" w:rsidR="00616A8A" w:rsidRDefault="00616A8A" w:rsidP="007E38E5"/>
    <w:p w14:paraId="73C291E0" w14:textId="695E3F55" w:rsidR="00C87E52" w:rsidRPr="00C87E52" w:rsidRDefault="00C87E52" w:rsidP="003A11EA">
      <w:pPr>
        <w:pStyle w:val="Heading2"/>
        <w:rPr>
          <w:rFonts w:ascii="Arial" w:hAnsi="Arial" w:cs="Arial"/>
        </w:rPr>
      </w:pPr>
    </w:p>
    <w:sectPr w:rsidR="00C87E52" w:rsidRPr="00C87E52" w:rsidSect="00873BDB">
      <w:headerReference w:type="default" r:id="rId32"/>
      <w:footerReference w:type="default" r:id="rId3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6584F" w14:textId="77777777" w:rsidR="0030467C" w:rsidRDefault="0030467C" w:rsidP="00356D9F">
      <w:pPr>
        <w:spacing w:after="0" w:line="240" w:lineRule="auto"/>
      </w:pPr>
      <w:r>
        <w:separator/>
      </w:r>
    </w:p>
  </w:endnote>
  <w:endnote w:type="continuationSeparator" w:id="0">
    <w:p w14:paraId="4150F384" w14:textId="77777777" w:rsidR="0030467C" w:rsidRDefault="0030467C" w:rsidP="00356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78C06" w14:textId="77777777" w:rsidR="00356D9F" w:rsidRDefault="00356D9F">
    <w:pPr>
      <w:pStyle w:val="Footer"/>
    </w:pPr>
    <w:r>
      <w:rPr>
        <w:noProof/>
        <w:color w:val="808080" w:themeColor="background1" w:themeShade="80"/>
        <w:lang w:eastAsia="en-GB"/>
      </w:rPr>
      <mc:AlternateContent>
        <mc:Choice Requires="wpg">
          <w:drawing>
            <wp:anchor distT="0" distB="0" distL="0" distR="0" simplePos="0" relativeHeight="251660288" behindDoc="0" locked="0" layoutInCell="1" allowOverlap="1" wp14:anchorId="5D697C31" wp14:editId="32CE5DC9">
              <wp:simplePos x="0" y="0"/>
              <wp:positionH relativeFrom="margin">
                <wp:align>right</wp:align>
              </wp:positionH>
              <mc:AlternateContent>
                <mc:Choice Requires="wp14">
                  <wp:positionV relativeFrom="bottomMargin">
                    <wp14:pctPosVOffset>20000</wp14:pctPosVOffset>
                  </wp:positionV>
                </mc:Choice>
                <mc:Fallback>
                  <wp:positionV relativeFrom="page">
                    <wp:posOffset>9960610</wp:posOffset>
                  </wp:positionV>
                </mc:Fallback>
              </mc:AlternateContent>
              <wp:extent cx="5943600" cy="320040"/>
              <wp:effectExtent l="0" t="0" r="0" b="3810"/>
              <wp:wrapSquare wrapText="bothSides"/>
              <wp:docPr id="37" name="Group 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320040"/>
                        <a:chOff x="0" y="0"/>
                        <a:chExt cx="5962650" cy="323851"/>
                      </a:xfrm>
                    </wpg:grpSpPr>
                    <wps:wsp>
                      <wps:cNvPr id="38" name="Rectangle 38"/>
                      <wps:cNvSpPr/>
                      <wps:spPr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Text Box 39"/>
                      <wps:cNvSpPr txBox="1"/>
                      <wps:spPr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E1474E" w14:textId="77777777" w:rsidR="00356D9F" w:rsidRDefault="00356D9F">
                            <w:pPr>
                              <w:jc w:val="right"/>
                              <w:rPr>
                                <w:color w:val="7F7F7F" w:themeColor="text1" w:themeTint="80"/>
                              </w:rPr>
                            </w:pPr>
                          </w:p>
                          <w:p w14:paraId="13793C27" w14:textId="77777777" w:rsidR="00356D9F" w:rsidRDefault="00356D9F">
                            <w:pPr>
                              <w:jc w:val="right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D697C31" id="Group 37" o:spid="_x0000_s1032" style="position:absolute;margin-left:416.8pt;margin-top:0;width:468pt;height:25.2pt;z-index:251660288;mso-width-percent:1000;mso-top-percent:200;mso-wrap-distance-left:0;mso-wrap-distance-right:0;mso-position-horizontal:right;mso-position-horizontal-relative:margin;mso-position-vertical-relative:bottom-margin-area;mso-width-percent:1000;mso-top-percent:2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">
              <v:rect id="Rectangle 38" o:spid="_x0000_s1033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" fillcolor="black [3213]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9" o:spid="_x0000_s1034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" filled="f" stroked="f" strokeweight=".5pt">
                <v:textbox inset=",,,0">
                  <w:txbxContent>
                    <w:p w14:paraId="2EE1474E" w14:textId="77777777" w:rsidR="00356D9F" w:rsidRDefault="00356D9F">
                      <w:pPr>
                        <w:jc w:val="right"/>
                        <w:rPr>
                          <w:color w:val="7F7F7F" w:themeColor="text1" w:themeTint="80"/>
                        </w:rPr>
                      </w:pPr>
                    </w:p>
                    <w:p w14:paraId="13793C27" w14:textId="77777777" w:rsidR="00356D9F" w:rsidRDefault="00356D9F">
                      <w:pPr>
                        <w:jc w:val="right"/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</v:shape>
              <w10:wrap type="square" anchorx="margin" anchory="margin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1F0B6C5" wp14:editId="7AA079BB">
              <wp:simplePos x="0" y="0"/>
              <wp:positionH relativeFrom="rightMargin">
                <wp:align>left</wp:align>
              </wp:positionH>
              <mc:AlternateContent>
                <mc:Choice Requires="wp14">
                  <wp:positionV relativeFrom="bottomMargin">
                    <wp14:pctPosVOffset>20000</wp14:pctPosVOffset>
                  </wp:positionV>
                </mc:Choice>
                <mc:Fallback>
                  <wp:positionV relativeFrom="page">
                    <wp:posOffset>9960610</wp:posOffset>
                  </wp:positionV>
                </mc:Fallback>
              </mc:AlternateContent>
              <wp:extent cx="457200" cy="320040"/>
              <wp:effectExtent l="0" t="0" r="0" b="3810"/>
              <wp:wrapSquare wrapText="bothSides"/>
              <wp:docPr id="40" name="Rectangle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 w="38100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1AF7EB9" w14:textId="77777777" w:rsidR="00356D9F" w:rsidRDefault="00356D9F"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t>5</w:t>
                          </w:r>
                          <w:r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1F0B6C5" id="Rectangle 40" o:spid="_x0000_s1035" style="position:absolute;margin-left:0;margin-top:0;width:36pt;height:25.2pt;z-index:251659264;visibility:visible;mso-wrap-style:square;mso-width-percent:0;mso-height-percent:0;mso-top-percent:200;mso-wrap-distance-left:0;mso-wrap-distance-top:0;mso-wrap-distance-right:0;mso-wrap-distance-bottom:0;mso-position-horizontal:left;mso-position-horizontal-relative:right-margin-area;mso-position-vertical-relative:bottom-margin-area;mso-width-percent:0;mso-height-percent:0;mso-top-percent:2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" fillcolor="black [3213]" stroked="f" strokeweight="3pt">
              <v:textbox>
                <w:txbxContent>
                  <w:p w14:paraId="41AF7EB9" w14:textId="77777777" w:rsidR="00356D9F" w:rsidRDefault="00356D9F">
                    <w:pPr>
                      <w:jc w:val="right"/>
                      <w:rPr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noProof/>
                        <w:color w:val="FFFFFF" w:themeColor="background1"/>
                        <w:sz w:val="28"/>
                        <w:szCs w:val="28"/>
                      </w:rPr>
                      <w:t>5</w:t>
                    </w:r>
                    <w:r>
                      <w:rPr>
                        <w:noProof/>
                        <w:color w:val="FFFFFF" w:themeColor="background1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D9A2C" w14:textId="77777777" w:rsidR="0030467C" w:rsidRDefault="0030467C" w:rsidP="00356D9F">
      <w:pPr>
        <w:spacing w:after="0" w:line="240" w:lineRule="auto"/>
      </w:pPr>
      <w:r>
        <w:separator/>
      </w:r>
    </w:p>
  </w:footnote>
  <w:footnote w:type="continuationSeparator" w:id="0">
    <w:p w14:paraId="551F5BF1" w14:textId="77777777" w:rsidR="0030467C" w:rsidRDefault="0030467C" w:rsidP="00356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313F3" w14:textId="77777777" w:rsidR="00356D9F" w:rsidRDefault="00356D9F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62336" behindDoc="1" locked="0" layoutInCell="1" allowOverlap="0" wp14:anchorId="4A587F03" wp14:editId="400D685D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2540" b="444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dk1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36719C52" w14:textId="567007AF" w:rsidR="00356D9F" w:rsidRDefault="005E2F7E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DATABASE DRIVEN WEBSITE APPLICATION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4A587F03" id="Rectangle 197" o:spid="_x0000_s1031" style="position:absolute;margin-left:0;margin-top:0;width:468.5pt;height:21.3pt;z-index:-251654144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" o:allowoverlap="f" fillcolor="black [3200]" stroked="f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36719C52" w14:textId="567007AF" w:rsidR="00356D9F" w:rsidRDefault="005E2F7E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DATABASE DRIVEN WEBSITE APPLICATION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743B9E"/>
    <w:multiLevelType w:val="multilevel"/>
    <w:tmpl w:val="9D0A3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45657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F7E"/>
    <w:rsid w:val="00056437"/>
    <w:rsid w:val="0006101D"/>
    <w:rsid w:val="0007025E"/>
    <w:rsid w:val="00076B0A"/>
    <w:rsid w:val="000A5FFF"/>
    <w:rsid w:val="000D01C3"/>
    <w:rsid w:val="000D0B89"/>
    <w:rsid w:val="00153CCF"/>
    <w:rsid w:val="0024158D"/>
    <w:rsid w:val="00242785"/>
    <w:rsid w:val="00253B4C"/>
    <w:rsid w:val="00265EE6"/>
    <w:rsid w:val="00271433"/>
    <w:rsid w:val="00272209"/>
    <w:rsid w:val="002A656D"/>
    <w:rsid w:val="002B43E4"/>
    <w:rsid w:val="0030467C"/>
    <w:rsid w:val="00304FCF"/>
    <w:rsid w:val="00313FD9"/>
    <w:rsid w:val="00356D9F"/>
    <w:rsid w:val="00393C95"/>
    <w:rsid w:val="003A11EA"/>
    <w:rsid w:val="003C68F6"/>
    <w:rsid w:val="003E2188"/>
    <w:rsid w:val="0040248B"/>
    <w:rsid w:val="00407FEE"/>
    <w:rsid w:val="004569D0"/>
    <w:rsid w:val="00463985"/>
    <w:rsid w:val="00486F72"/>
    <w:rsid w:val="004B3512"/>
    <w:rsid w:val="004B5CF2"/>
    <w:rsid w:val="004C56C6"/>
    <w:rsid w:val="004E2C3E"/>
    <w:rsid w:val="004E65D0"/>
    <w:rsid w:val="004E7DAC"/>
    <w:rsid w:val="004F2C69"/>
    <w:rsid w:val="004F2E5B"/>
    <w:rsid w:val="005421DD"/>
    <w:rsid w:val="005634CD"/>
    <w:rsid w:val="00572DAF"/>
    <w:rsid w:val="005B2B32"/>
    <w:rsid w:val="005C1AFF"/>
    <w:rsid w:val="005D4A66"/>
    <w:rsid w:val="005D785B"/>
    <w:rsid w:val="005E2F7E"/>
    <w:rsid w:val="005F4C9F"/>
    <w:rsid w:val="00604A8E"/>
    <w:rsid w:val="00616A8A"/>
    <w:rsid w:val="00641288"/>
    <w:rsid w:val="00645740"/>
    <w:rsid w:val="00662C0B"/>
    <w:rsid w:val="006A6361"/>
    <w:rsid w:val="00726EA5"/>
    <w:rsid w:val="00731CAD"/>
    <w:rsid w:val="00746736"/>
    <w:rsid w:val="00752FF7"/>
    <w:rsid w:val="007A7CCA"/>
    <w:rsid w:val="007B5D15"/>
    <w:rsid w:val="007D592B"/>
    <w:rsid w:val="007E1846"/>
    <w:rsid w:val="007E2400"/>
    <w:rsid w:val="007E38E5"/>
    <w:rsid w:val="00811735"/>
    <w:rsid w:val="00873BDB"/>
    <w:rsid w:val="00883255"/>
    <w:rsid w:val="00891955"/>
    <w:rsid w:val="00916BEC"/>
    <w:rsid w:val="00932186"/>
    <w:rsid w:val="009374F6"/>
    <w:rsid w:val="00954BE0"/>
    <w:rsid w:val="00956F7D"/>
    <w:rsid w:val="009A0F60"/>
    <w:rsid w:val="009A42AE"/>
    <w:rsid w:val="009F7E26"/>
    <w:rsid w:val="00A144AF"/>
    <w:rsid w:val="00A17A1B"/>
    <w:rsid w:val="00A82B34"/>
    <w:rsid w:val="00AA5B8A"/>
    <w:rsid w:val="00AB1BFA"/>
    <w:rsid w:val="00AC6649"/>
    <w:rsid w:val="00AD65F0"/>
    <w:rsid w:val="00AE5504"/>
    <w:rsid w:val="00AF6EF4"/>
    <w:rsid w:val="00B2485F"/>
    <w:rsid w:val="00BB78B9"/>
    <w:rsid w:val="00BC20E7"/>
    <w:rsid w:val="00BC4399"/>
    <w:rsid w:val="00BD0AED"/>
    <w:rsid w:val="00BD18D1"/>
    <w:rsid w:val="00C04C97"/>
    <w:rsid w:val="00C26B07"/>
    <w:rsid w:val="00C6057B"/>
    <w:rsid w:val="00C87E52"/>
    <w:rsid w:val="00CD5166"/>
    <w:rsid w:val="00CD665A"/>
    <w:rsid w:val="00CE5CCF"/>
    <w:rsid w:val="00D030BD"/>
    <w:rsid w:val="00D6656B"/>
    <w:rsid w:val="00DC025B"/>
    <w:rsid w:val="00DD015B"/>
    <w:rsid w:val="00DE085D"/>
    <w:rsid w:val="00DF00A5"/>
    <w:rsid w:val="00E03978"/>
    <w:rsid w:val="00E06C4D"/>
    <w:rsid w:val="00E17F9D"/>
    <w:rsid w:val="00E95D75"/>
    <w:rsid w:val="00EA46D4"/>
    <w:rsid w:val="00ED705D"/>
    <w:rsid w:val="00EF526B"/>
    <w:rsid w:val="00F22730"/>
    <w:rsid w:val="00F337BD"/>
    <w:rsid w:val="00F6004B"/>
    <w:rsid w:val="00FA3F81"/>
    <w:rsid w:val="00FB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F360E"/>
  <w15:chartTrackingRefBased/>
  <w15:docId w15:val="{3CDEAD84-419A-4DE4-ABA6-8FD206B76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4A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218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E218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73BD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73BDB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604A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04A8E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3E218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E218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C2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C20E7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BC20E7"/>
    <w:rPr>
      <w:rFonts w:ascii="Courier New" w:eastAsia="Times New Roman" w:hAnsi="Courier New" w:cs="Courier New"/>
      <w:sz w:val="20"/>
      <w:szCs w:val="20"/>
    </w:rPr>
  </w:style>
  <w:style w:type="paragraph" w:customStyle="1" w:styleId="location">
    <w:name w:val="location"/>
    <w:basedOn w:val="Normal"/>
    <w:rsid w:val="00BC2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ast-line">
    <w:name w:val="last-line"/>
    <w:basedOn w:val="DefaultParagraphFont"/>
    <w:rsid w:val="00BC20E7"/>
  </w:style>
  <w:style w:type="character" w:customStyle="1" w:styleId="last-col">
    <w:name w:val="last-col"/>
    <w:basedOn w:val="DefaultParagraphFont"/>
    <w:rsid w:val="00BC20E7"/>
  </w:style>
  <w:style w:type="paragraph" w:customStyle="1" w:styleId="extract">
    <w:name w:val="extract"/>
    <w:basedOn w:val="Normal"/>
    <w:rsid w:val="00BC2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f">
    <w:name w:val="lf"/>
    <w:basedOn w:val="DefaultParagraphFont"/>
    <w:rsid w:val="00BC20E7"/>
  </w:style>
  <w:style w:type="paragraph" w:styleId="TOC2">
    <w:name w:val="toc 2"/>
    <w:basedOn w:val="Normal"/>
    <w:next w:val="Normal"/>
    <w:autoRedefine/>
    <w:uiPriority w:val="39"/>
    <w:unhideWhenUsed/>
    <w:rsid w:val="00265EE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265EE6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265EE6"/>
    <w:rPr>
      <w:color w:val="0563C1" w:themeColor="hyperlink"/>
      <w:u w:val="single"/>
    </w:rPr>
  </w:style>
  <w:style w:type="paragraph" w:customStyle="1" w:styleId="msonormal0">
    <w:name w:val="msonormal"/>
    <w:basedOn w:val="Normal"/>
    <w:rsid w:val="00C87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BC4399"/>
  </w:style>
  <w:style w:type="paragraph" w:styleId="TOC1">
    <w:name w:val="toc 1"/>
    <w:basedOn w:val="Normal"/>
    <w:next w:val="Normal"/>
    <w:autoRedefine/>
    <w:uiPriority w:val="39"/>
    <w:unhideWhenUsed/>
    <w:rsid w:val="00BC4399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356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6D9F"/>
  </w:style>
  <w:style w:type="paragraph" w:styleId="Footer">
    <w:name w:val="footer"/>
    <w:basedOn w:val="Normal"/>
    <w:link w:val="FooterChar"/>
    <w:uiPriority w:val="99"/>
    <w:unhideWhenUsed/>
    <w:rsid w:val="00356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6D9F"/>
  </w:style>
  <w:style w:type="character" w:styleId="UnresolvedMention">
    <w:name w:val="Unresolved Mention"/>
    <w:basedOn w:val="DefaultParagraphFont"/>
    <w:uiPriority w:val="99"/>
    <w:semiHidden/>
    <w:unhideWhenUsed/>
    <w:rsid w:val="00FB5F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1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1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68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9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05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90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61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2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7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77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67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7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8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73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69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45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1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9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64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36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9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4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8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9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1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2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02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14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4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5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7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4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11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7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0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3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23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9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3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0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7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3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2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77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9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01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50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1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55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54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5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4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26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8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3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3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1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9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2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2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4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0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3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92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9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2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80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9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45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0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9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0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1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0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39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0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14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8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79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7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74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05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9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63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65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8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3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0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6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3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2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06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7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8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03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5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06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3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58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62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1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42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81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9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3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1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94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8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4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27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9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0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17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3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1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02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3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7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3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0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9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6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3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4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8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15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9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0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6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27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2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3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8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0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8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9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1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83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80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2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5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15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4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8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78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03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92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36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27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28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44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3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1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7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0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8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2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7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0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6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5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1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42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9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02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07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78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4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5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07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7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95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3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9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9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7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3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10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6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82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8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52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94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1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1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28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67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5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1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8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4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8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9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8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1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7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1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0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0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34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8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87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9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76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31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77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0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05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37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7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8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54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37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81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1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60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29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2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9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14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7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7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9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32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4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4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6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0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4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2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1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6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3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47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87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1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84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66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81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2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0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3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2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4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94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07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96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2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25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5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07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8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9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96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07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9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8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4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4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7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6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9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3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7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6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8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73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96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01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14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4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21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45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9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3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6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5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39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0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0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2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0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17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72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3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7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0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3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33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0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3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1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9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6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68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1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1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06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1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1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88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0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6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0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30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86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0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6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85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05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3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59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0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5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1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1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7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82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51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08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1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2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06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97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9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4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8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9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41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2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7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09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13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21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4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56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9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41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5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25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84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2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6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5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43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1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8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2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10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66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79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1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77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0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7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3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3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7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52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71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91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6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24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0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1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6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2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1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7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5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7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0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2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6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1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1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1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1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5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96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1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2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8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10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65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3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0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7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5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22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2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9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4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4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32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45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9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69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6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10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5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1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64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26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4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90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96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6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8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8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4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5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8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0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6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79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1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21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1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1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5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55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67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1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90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4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2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14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9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2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8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24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8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5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9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7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9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16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9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7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29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3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8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3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14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8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97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6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03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9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85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8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8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46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36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52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83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83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9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34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3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7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51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55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2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5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38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2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5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36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5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46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2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6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60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4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4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8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5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7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12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73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1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26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25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35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7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9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6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7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0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05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2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8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1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60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6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2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8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96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9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14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66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97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08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3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19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76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22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1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0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7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57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66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06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35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8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5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5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6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45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3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72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9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61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9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7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7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43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46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46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6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8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8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38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0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26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6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6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5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1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1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1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2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40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1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3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2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8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23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9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8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6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3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0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96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5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47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87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0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0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9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33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93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3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46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6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3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9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9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0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5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3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44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05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6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24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98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5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3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35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4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1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04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7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95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2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37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7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59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73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4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2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3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53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2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8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6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0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27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05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35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43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1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8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80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88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66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4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3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91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44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5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93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8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4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63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30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0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24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2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43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14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4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12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8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41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8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17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75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22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8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8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73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1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3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15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3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65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4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8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8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7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10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95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4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4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57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9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60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39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05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0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5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8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8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8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05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25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7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6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1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46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77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76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9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4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4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73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4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5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95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07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97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83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3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6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23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9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1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32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9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0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5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33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06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5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7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7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18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71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2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43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8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7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0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0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5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75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47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2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7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66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3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4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25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6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2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4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4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76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0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9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0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49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65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42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3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73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9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89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23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83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2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52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7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8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0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2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1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8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63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97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4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1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23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74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2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1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8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2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5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1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76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5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1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60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6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63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1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75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4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4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5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26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8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1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93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7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70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1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11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37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3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48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1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0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49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9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79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2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45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6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1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0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3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3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14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58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5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5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1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0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06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9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73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52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3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7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35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44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84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1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9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0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2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86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9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16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72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95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9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29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76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1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7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1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74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5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5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0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8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17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8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3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4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2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64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43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6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6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4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8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7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43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7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1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9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2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8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9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63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9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83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4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36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0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65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96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8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9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0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36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4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4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9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5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32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2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43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9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9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5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84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4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0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1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2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2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1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2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8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15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64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9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2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8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61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6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9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5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15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9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6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63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0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4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6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0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44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0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33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51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13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9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06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8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0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50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40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6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26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70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8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1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39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5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45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0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1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2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5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18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45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33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0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4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54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42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7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87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1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1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7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5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7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9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8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4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7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1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03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8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8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9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8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4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0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1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02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0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87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8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27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9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8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22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12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20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7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8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26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6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9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25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24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1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11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8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8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15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54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1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3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84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7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50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41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36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38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5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6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3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3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85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1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1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4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0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47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1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6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55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60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1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8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7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9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0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3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09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2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2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7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5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96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47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3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1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2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1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1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1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83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0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6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14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89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53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9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82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1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8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2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4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63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9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21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1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8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8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2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1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13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9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94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86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9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56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36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9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93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9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9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53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8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93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9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9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2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4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69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7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29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55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85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0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73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1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2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5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4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8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25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9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2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14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22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7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7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8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3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3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4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9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1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8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70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35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9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70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70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21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38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29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0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2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6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1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1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9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63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59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10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5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64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54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8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90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74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1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517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4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6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7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8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43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2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93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2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73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61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5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7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05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58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77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89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9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0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2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13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5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6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2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4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97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1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4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90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57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97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1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1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2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3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3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4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34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17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8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9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95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91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16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8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4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17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2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5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7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8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7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00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93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13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1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13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6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0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0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7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52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57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7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68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9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6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40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74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66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3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4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6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57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2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1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84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2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31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1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46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44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7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3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8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59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3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7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0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1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1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8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33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3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61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8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1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9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1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9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3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38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7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8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0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88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1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3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2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2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89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4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9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6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42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83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97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6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1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8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74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95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18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06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1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7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53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88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2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yperlink" Target="https://youtu.be/uk4bpF4H2NQ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2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hyperlink" Target="https://www.youtube.com/embed/uk4bpF4H2NQ?feature=oembed" TargetMode="External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dis\Downloads\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OWA23</b:Tag>
    <b:SourceType>InternetSite</b:SourceType>
    <b:Guid>{5402E2D9-A4AE-49FB-984C-F9C06D2279F0}</b:Guid>
    <b:Author>
      <b:Author>
        <b:Corporate>OWASP</b:Corporate>
      </b:Author>
    </b:Author>
    <b:Title>SQL Injection</b:Title>
    <b:YearAccessed>2023</b:YearAccessed>
    <b:MonthAccessed>May</b:MonthAccessed>
    <b:DayAccessed>3</b:DayAccessed>
    <b:URL>https://owasp.org/www-community/attacks/SQL_Injection</b:URL>
    <b:RefOrder>1</b:RefOrder>
  </b:Source>
  <b:Source>
    <b:Tag>por23</b:Tag>
    <b:SourceType>InternetSite</b:SourceType>
    <b:Guid>{305029D8-1C81-4441-8BC0-BF5E3F81A9D4}</b:Guid>
    <b:Author>
      <b:Author>
        <b:Corporate>portswigger</b:Corporate>
      </b:Author>
    </b:Author>
    <b:Title>SQL injection</b:Title>
    <b:YearAccessed>2023</b:YearAccessed>
    <b:MonthAccessed>May</b:MonthAccessed>
    <b:DayAccessed>3</b:DayAccessed>
    <b:URL>https://portswigger.net/web-security/sql-injection</b:URL>
    <b:RefOrder>2</b:RefOrder>
  </b:Source>
  <b:Source>
    <b:Tag>OWA231</b:Tag>
    <b:SourceType>InternetSite</b:SourceType>
    <b:Guid>{13D1FDF9-9979-4CB8-8357-C83137937861}</b:Guid>
    <b:Author>
      <b:Author>
        <b:Corporate>OWASP</b:Corporate>
      </b:Author>
    </b:Author>
    <b:Title>A01:2021 – Broken Access Control</b:Title>
    <b:YearAccessed>2023</b:YearAccessed>
    <b:MonthAccessed>May </b:MonthAccessed>
    <b:DayAccessed>3</b:DayAccessed>
    <b:URL>https://owasp.org/Top10/A01_2021-Broken_Access_Control/</b:URL>
    <b:RefOrder>3</b:RefOrder>
  </b:Source>
  <b:Source>
    <b:Tag>Ing22</b:Tag>
    <b:SourceType>InternetSite</b:SourceType>
    <b:Guid>{29E07911-459B-43BD-B18E-6148B8A589A3}</b:Guid>
    <b:Author>
      <b:Author>
        <b:NameList>
          <b:Person>
            <b:Last>Ingalls</b:Last>
            <b:First>Sam</b:First>
          </b:Person>
        </b:NameList>
      </b:Author>
    </b:Author>
    <b:Title>https://www.esecurityplanet.com/threats/how-to-prevent-sql-injection-attacks/</b:Title>
    <b:Year>2022</b:Year>
    <b:Month>December</b:Month>
    <b:Day>27</b:Day>
    <b:YearAccessed>2023</b:YearAccessed>
    <b:MonthAccessed>May</b:MonthAccessed>
    <b:DayAccessed>3</b:DayAccessed>
    <b:URL>https://www.esecurityplanet.com/threats/how-to-prevent-sql-injection-attacks/</b:URL>
    <b:RefOrder>4</b:RefOrder>
  </b:Source>
  <b:Source>
    <b:Tag>OWA232</b:Tag>
    <b:SourceType>InternetSite</b:SourceType>
    <b:Guid>{13AACB72-E259-4E30-85ED-E059459F89C4}</b:Guid>
    <b:Author>
      <b:Author>
        <b:Corporate>OWASP</b:Corporate>
      </b:Author>
    </b:Author>
    <b:Title>Broken Access Control</b:Title>
    <b:YearAccessed>2023</b:YearAccessed>
    <b:MonthAccessed>May</b:MonthAccessed>
    <b:DayAccessed>4</b:DayAccessed>
    <b:URL>https://owasp.org/www-community/Broken_Access_Control#:~:text=Once%20a%20flaw%20is%20discovered,even%20take%20over%20site%20administration.</b:URL>
    <b:RefOrder>5</b:RefOrder>
  </b:Source>
  <b:Source>
    <b:Tag>Roy22</b:Tag>
    <b:SourceType>InternetSite</b:SourceType>
    <b:Guid>{C67DFC4C-3DF5-4CB0-AEB6-8A33B7FA8480}</b:Guid>
    <b:Author>
      <b:Author>
        <b:NameList>
          <b:Person>
            <b:Last>Roy</b:Last>
            <b:First>Sandipan</b:First>
          </b:Person>
        </b:NameList>
      </b:Author>
    </b:Author>
    <b:Title>How to prevent broken access control</b:Title>
    <b:Year>2022</b:Year>
    <b:Month>December</b:Month>
    <b:Day>8</b:Day>
    <b:YearAccessed>2023</b:YearAccessed>
    <b:MonthAccessed>May</b:MonthAccessed>
    <b:DayAccessed>4</b:DayAccessed>
    <b:URL>https://developers.redhat.com/articles/2022/12/08/how-prevent-broken-access-control#how_to_prevent_broken_access_control</b:URL>
    <b:RefOrder>6</b:RefOrder>
  </b:Source>
</b:Sources>
</file>

<file path=customXml/itemProps1.xml><?xml version="1.0" encoding="utf-8"?>
<ds:datastoreItem xmlns:ds="http://schemas.openxmlformats.org/officeDocument/2006/customXml" ds:itemID="{5D7C571D-3C23-4823-8071-F5F4A3D3E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10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DATABASE DRIVEN WEBSITE APPLICATION</vt:lpstr>
    </vt:vector>
  </TitlesOfParts>
  <Company>DATE: APRIL 07 2023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DATABASE DRIVEN WEBSITE APPLICATION</dc:title>
  <dc:subject/>
  <dc:creator>Madison Jay Willow Oats</dc:creator>
  <cp:keywords/>
  <dc:description/>
  <cp:lastModifiedBy>OAT18838836 (Madison Oats)</cp:lastModifiedBy>
  <cp:revision>2</cp:revision>
  <dcterms:created xsi:type="dcterms:W3CDTF">2023-05-17T22:40:00Z</dcterms:created>
  <dcterms:modified xsi:type="dcterms:W3CDTF">2023-05-17T22:40:00Z</dcterms:modified>
</cp:coreProperties>
</file>