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438"/>
        <w:gridCol w:w="6055"/>
      </w:tblGrid>
      <w:tr w:rsidR="00C81452" w:rsidRPr="00C70DD5" w:rsidTr="00B77780">
        <w:tc>
          <w:tcPr>
            <w:tcW w:w="3438" w:type="dxa"/>
            <w:shd w:val="clear" w:color="auto" w:fill="D9D9D9"/>
          </w:tcPr>
          <w:p w:rsidR="00C81452" w:rsidRPr="00C70DD5" w:rsidRDefault="00C81452" w:rsidP="00B77780">
            <w:pPr>
              <w:spacing w:before="120" w:after="120"/>
              <w:rPr>
                <w:rFonts w:ascii="Tahoma" w:hAnsi="Tahoma" w:cs="Tahoma"/>
                <w:sz w:val="32"/>
                <w:szCs w:val="32"/>
              </w:rPr>
            </w:pPr>
            <w:r w:rsidRPr="00C70DD5">
              <w:rPr>
                <w:rFonts w:ascii="Tahoma" w:hAnsi="Tahoma" w:cs="Tahoma"/>
                <w:sz w:val="32"/>
                <w:szCs w:val="32"/>
              </w:rPr>
              <w:t>Student Name:</w:t>
            </w:r>
          </w:p>
        </w:tc>
        <w:tc>
          <w:tcPr>
            <w:tcW w:w="6055" w:type="dxa"/>
          </w:tcPr>
          <w:p w:rsidR="00C81452" w:rsidRPr="00C70DD5" w:rsidRDefault="00C81452" w:rsidP="00B77780">
            <w:pPr>
              <w:rPr>
                <w:rFonts w:ascii="Tahoma" w:hAnsi="Tahoma" w:cs="Tahoma"/>
                <w:sz w:val="32"/>
                <w:szCs w:val="32"/>
              </w:rPr>
            </w:pPr>
            <w:r w:rsidRPr="00C70DD5">
              <w:rPr>
                <w:rFonts w:ascii="Tahoma" w:hAnsi="Tahoma" w:cs="Tahoma"/>
                <w:sz w:val="32"/>
                <w:szCs w:val="32"/>
              </w:rPr>
              <w:t>Gheorghe Mihalka</w:t>
            </w:r>
          </w:p>
        </w:tc>
      </w:tr>
      <w:tr w:rsidR="00C81452" w:rsidRPr="00C70DD5" w:rsidTr="00B77780">
        <w:tc>
          <w:tcPr>
            <w:tcW w:w="3438" w:type="dxa"/>
            <w:shd w:val="clear" w:color="auto" w:fill="D9D9D9"/>
          </w:tcPr>
          <w:p w:rsidR="00C81452" w:rsidRPr="00C70DD5" w:rsidRDefault="00C81452" w:rsidP="00B77780">
            <w:pPr>
              <w:spacing w:before="120" w:after="120"/>
              <w:rPr>
                <w:rFonts w:ascii="Tahoma" w:hAnsi="Tahoma" w:cs="Tahoma"/>
                <w:sz w:val="32"/>
                <w:szCs w:val="32"/>
              </w:rPr>
            </w:pPr>
            <w:r w:rsidRPr="00C70DD5">
              <w:rPr>
                <w:rFonts w:ascii="Tahoma" w:hAnsi="Tahoma" w:cs="Tahoma"/>
                <w:sz w:val="32"/>
                <w:szCs w:val="32"/>
              </w:rPr>
              <w:t>Student Number:</w:t>
            </w:r>
          </w:p>
        </w:tc>
        <w:tc>
          <w:tcPr>
            <w:tcW w:w="6055" w:type="dxa"/>
          </w:tcPr>
          <w:p w:rsidR="00C81452" w:rsidRPr="00C70DD5" w:rsidRDefault="00C81452" w:rsidP="00B77780">
            <w:pPr>
              <w:spacing w:before="120" w:after="120"/>
              <w:rPr>
                <w:rFonts w:ascii="Tahoma" w:hAnsi="Tahoma" w:cs="Tahoma"/>
                <w:sz w:val="32"/>
                <w:szCs w:val="32"/>
              </w:rPr>
            </w:pPr>
            <w:r w:rsidRPr="00C70DD5">
              <w:rPr>
                <w:rFonts w:ascii="Tahoma" w:hAnsi="Tahoma" w:cs="Tahoma"/>
                <w:sz w:val="32"/>
                <w:szCs w:val="32"/>
              </w:rPr>
              <w:t>1711806</w:t>
            </w:r>
          </w:p>
        </w:tc>
      </w:tr>
      <w:tr w:rsidR="00C81452" w:rsidRPr="00C70DD5" w:rsidTr="00B77780">
        <w:tc>
          <w:tcPr>
            <w:tcW w:w="3438" w:type="dxa"/>
            <w:shd w:val="clear" w:color="auto" w:fill="D9D9D9"/>
          </w:tcPr>
          <w:p w:rsidR="00C81452" w:rsidRPr="00C70DD5" w:rsidRDefault="00C81452" w:rsidP="00B77780">
            <w:pPr>
              <w:spacing w:before="120" w:after="120"/>
              <w:rPr>
                <w:rFonts w:ascii="Tahoma" w:hAnsi="Tahoma" w:cs="Tahoma"/>
                <w:sz w:val="32"/>
                <w:szCs w:val="32"/>
              </w:rPr>
            </w:pPr>
            <w:r w:rsidRPr="00C70DD5">
              <w:rPr>
                <w:rFonts w:ascii="Tahoma" w:hAnsi="Tahoma" w:cs="Tahoma"/>
                <w:sz w:val="32"/>
                <w:szCs w:val="32"/>
              </w:rPr>
              <w:t>Module No:</w:t>
            </w:r>
          </w:p>
        </w:tc>
        <w:tc>
          <w:tcPr>
            <w:tcW w:w="6055" w:type="dxa"/>
          </w:tcPr>
          <w:p w:rsidR="00C81452" w:rsidRPr="00C70DD5" w:rsidRDefault="00C81452" w:rsidP="00B77780">
            <w:pPr>
              <w:spacing w:before="120" w:after="120"/>
              <w:rPr>
                <w:rFonts w:ascii="Tahoma" w:hAnsi="Tahoma" w:cs="Tahoma"/>
                <w:sz w:val="32"/>
                <w:szCs w:val="32"/>
              </w:rPr>
            </w:pPr>
            <w:r w:rsidRPr="00C70DD5">
              <w:rPr>
                <w:rFonts w:ascii="Tahoma" w:hAnsi="Tahoma" w:cs="Tahoma"/>
                <w:sz w:val="32"/>
                <w:szCs w:val="32"/>
              </w:rPr>
              <w:t>BMSK4003</w:t>
            </w:r>
          </w:p>
        </w:tc>
      </w:tr>
      <w:tr w:rsidR="00C81452" w:rsidRPr="00C70DD5" w:rsidTr="00B77780">
        <w:trPr>
          <w:trHeight w:val="413"/>
        </w:trPr>
        <w:tc>
          <w:tcPr>
            <w:tcW w:w="3438" w:type="dxa"/>
            <w:shd w:val="clear" w:color="auto" w:fill="D9D9D9"/>
          </w:tcPr>
          <w:p w:rsidR="00C81452" w:rsidRPr="00C70DD5" w:rsidRDefault="00C81452" w:rsidP="00B77780">
            <w:pPr>
              <w:spacing w:before="120" w:after="120"/>
              <w:rPr>
                <w:rFonts w:ascii="Tahoma" w:hAnsi="Tahoma" w:cs="Tahoma"/>
                <w:sz w:val="32"/>
                <w:szCs w:val="32"/>
              </w:rPr>
            </w:pPr>
            <w:r w:rsidRPr="00C70DD5">
              <w:rPr>
                <w:rFonts w:ascii="Tahoma" w:hAnsi="Tahoma" w:cs="Tahoma"/>
                <w:sz w:val="32"/>
                <w:szCs w:val="32"/>
              </w:rPr>
              <w:t>Module Title:</w:t>
            </w:r>
          </w:p>
        </w:tc>
        <w:tc>
          <w:tcPr>
            <w:tcW w:w="6055" w:type="dxa"/>
          </w:tcPr>
          <w:p w:rsidR="00C81452" w:rsidRPr="00C70DD5" w:rsidRDefault="00C81452" w:rsidP="00B77780">
            <w:pPr>
              <w:rPr>
                <w:rFonts w:ascii="Tahoma" w:hAnsi="Tahoma" w:cs="Tahoma"/>
                <w:sz w:val="32"/>
                <w:szCs w:val="32"/>
              </w:rPr>
            </w:pPr>
            <w:r w:rsidRPr="00C70DD5">
              <w:rPr>
                <w:rFonts w:ascii="Tahoma" w:hAnsi="Tahoma" w:cs="Tahoma"/>
                <w:sz w:val="32"/>
                <w:szCs w:val="32"/>
              </w:rPr>
              <w:t>DIGITAL SKILLS AND RESEARCH METHODS</w:t>
            </w:r>
          </w:p>
        </w:tc>
      </w:tr>
      <w:tr w:rsidR="00C81452" w:rsidRPr="00C70DD5" w:rsidTr="00B77780">
        <w:trPr>
          <w:trHeight w:val="413"/>
        </w:trPr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C81452" w:rsidRPr="00C70DD5" w:rsidRDefault="00C81452" w:rsidP="00B77780">
            <w:pPr>
              <w:spacing w:before="120" w:after="120"/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>Lecturer:</w:t>
            </w:r>
          </w:p>
        </w:tc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452" w:rsidRPr="00C70DD5" w:rsidRDefault="00C81452" w:rsidP="00B77780">
            <w:pPr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>Ze Zook</w:t>
            </w:r>
          </w:p>
        </w:tc>
      </w:tr>
    </w:tbl>
    <w:sdt>
      <w:sdtPr>
        <w:id w:val="1182322067"/>
        <w:docPartObj>
          <w:docPartGallery w:val="Cover Pages"/>
          <w:docPartUnique/>
        </w:docPartObj>
      </w:sdtPr>
      <w:sdtEndPr>
        <w:rPr>
          <w:b/>
        </w:rPr>
      </w:sdtEndPr>
      <w:sdtContent>
        <w:p w:rsidR="00BD78A4" w:rsidRPr="00C6241F" w:rsidRDefault="00C81452" w:rsidP="00BD78A4">
          <w:pPr>
            <w:rPr>
              <w:rFonts w:asciiTheme="majorHAnsi" w:eastAsiaTheme="majorEastAsia" w:hAnsiTheme="majorHAnsi" w:cstheme="majorBidi"/>
              <w:b/>
              <w:spacing w:val="-10"/>
              <w:kern w:val="28"/>
              <w:sz w:val="56"/>
              <w:szCs w:val="56"/>
            </w:rPr>
          </w:pPr>
          <w:r w:rsidRPr="004E6A8B">
            <w:rPr>
              <w:noProof/>
            </w:rPr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70" o:spid="_x0000_s1028" type="#_x0000_t202" style="position:absolute;left:0;text-align:left;margin-left:178.7pt;margin-top:426pt;width:220.3pt;height:112.3pt;z-index:251665408;visibility:visible;mso-width-percent:360;mso-height-percent:280;mso-position-horizontal-relative:page;mso-position-vertical-relative:page;mso-width-percent:360;mso-height-percent: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" filled="f" stroked="f" strokeweight=".5pt">
                <v:textbox style="mso-fit-shape-to-text:t">
                  <w:txbxContent>
                    <w:sdt>
                      <w:sdtPr>
                        <w:rPr>
                          <w:rFonts w:ascii="Times New Roman" w:eastAsiaTheme="majorEastAsia" w:hAnsi="Times New Roman" w:cs="Times New Roman"/>
                          <w:b/>
                          <w:spacing w:val="-10"/>
                          <w:kern w:val="28"/>
                          <w:sz w:val="52"/>
                          <w:szCs w:val="52"/>
                        </w:rPr>
                        <w:alias w:val="Title"/>
                        <w:id w:val="-958338334"/>
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<w:text/>
                      </w:sdtPr>
                      <w:sdtContent>
                        <w:p w:rsidR="00C6241F" w:rsidRPr="00C6241F" w:rsidRDefault="00C6241F" w:rsidP="00C6241F">
                          <w:pPr>
                            <w:spacing w:line="240" w:lineRule="auto"/>
                            <w:rPr>
                              <w:rFonts w:ascii="Times New Roman" w:eastAsiaTheme="majorEastAsia" w:hAnsi="Times New Roman" w:cs="Times New Roman"/>
                              <w:noProof/>
                              <w:color w:val="5B9BD5" w:themeColor="accent1"/>
                              <w:sz w:val="52"/>
                              <w:szCs w:val="52"/>
                            </w:rPr>
                          </w:pPr>
                          <w:r w:rsidRPr="00C6241F">
                            <w:rPr>
                              <w:rFonts w:ascii="Times New Roman" w:eastAsiaTheme="majorEastAsia" w:hAnsi="Times New Roman" w:cs="Times New Roman"/>
                              <w:b/>
                              <w:spacing w:val="-10"/>
                              <w:kern w:val="28"/>
                              <w:sz w:val="52"/>
                              <w:szCs w:val="52"/>
                            </w:rPr>
                            <w:t>Digital Skills and Research Methods</w:t>
                          </w:r>
                        </w:p>
                      </w:sdtContent>
                    </w:sdt>
                    <w:p w:rsidR="00C6241F" w:rsidRDefault="00C6241F">
                      <w:pPr>
                        <w:rPr>
                          <w:rFonts w:asciiTheme="majorHAnsi" w:eastAsiaTheme="majorEastAsia" w:hAnsiTheme="majorHAnsi" w:cstheme="majorBidi"/>
                          <w:noProof/>
                          <w:color w:val="44546A" w:themeColor="text2"/>
                          <w:sz w:val="32"/>
                          <w:szCs w:val="40"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w:r>
          <w:r w:rsidR="004E6A8B" w:rsidRPr="004E6A8B">
            <w:rPr>
              <w:noProof/>
            </w:rPr>
            <w:pict>
              <v:rect id="Rectangle 466" o:spid="_x0000_s1026" style="position:absolute;left:0;text-align:left;margin-left:0;margin-top:0;width:581.4pt;height:752.4pt;z-index:-251649024;visibility:visible;mso-width-percent:950;mso-height-percent:950;mso-position-horizontal:center;mso-position-horizontal-relative:page;mso-position-vertical:center;mso-position-vertical-relative:page;mso-width-percent:950;mso-height-percent:950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" fillcolor="#deeaf6 [660]" stroked="f" strokeweight="1pt">
                <v:fill color2="#9cc2e5 [1940]" rotate="t" focus="100%" type="gradient">
                  <o:fill v:ext="view" type="gradientUnscaled"/>
                </v:fill>
                <v:path arrowok="t"/>
                <v:textbox inset="21.6pt,,21.6pt">
                  <w:txbxContent>
                    <w:p w:rsidR="00C6241F" w:rsidRDefault="00C6241F"/>
                    <w:p w:rsidR="00C81452" w:rsidRDefault="00C81452"/>
                    <w:p w:rsidR="00C81452" w:rsidRDefault="00C81452"/>
                    <w:p w:rsidR="00C81452" w:rsidRDefault="00C81452"/>
                    <w:p w:rsidR="00C81452" w:rsidRDefault="00C81452"/>
                    <w:p w:rsidR="00C81452" w:rsidRDefault="00C81452"/>
                    <w:p w:rsidR="00C81452" w:rsidRDefault="00C81452"/>
                    <w:p w:rsidR="00C81452" w:rsidRDefault="00C81452"/>
                    <w:p w:rsidR="00C81452" w:rsidRDefault="00C81452"/>
                    <w:p w:rsidR="00C81452" w:rsidRDefault="00C81452"/>
                    <w:p w:rsidR="00C81452" w:rsidRDefault="00C81452"/>
                    <w:p w:rsidR="00C81452" w:rsidRDefault="00C81452"/>
                    <w:p w:rsidR="00C81452" w:rsidRDefault="00C81452"/>
                    <w:p w:rsidR="00C81452" w:rsidRDefault="00C81452"/>
                    <w:p w:rsidR="00C81452" w:rsidRDefault="00C81452"/>
                    <w:p w:rsidR="00C81452" w:rsidRDefault="00C81452"/>
                    <w:p w:rsidR="00C81452" w:rsidRDefault="00C81452"/>
                    <w:p w:rsidR="00C81452" w:rsidRDefault="00C81452"/>
                    <w:p w:rsidR="00C81452" w:rsidRDefault="00C81452"/>
                    <w:p w:rsidR="00C81452" w:rsidRDefault="00C81452"/>
                    <w:p w:rsidR="00C81452" w:rsidRDefault="00C81452"/>
                    <w:p w:rsidR="00C81452" w:rsidRDefault="00C81452"/>
                    <w:p w:rsidR="00C81452" w:rsidRDefault="00C81452" w:rsidP="00C81452">
                      <w:pPr>
                        <w:jc w:val="center"/>
                      </w:pPr>
                      <w:r>
                        <w:t>31 August 2018</w:t>
                      </w:r>
                    </w:p>
                  </w:txbxContent>
                </v:textbox>
                <w10:wrap anchorx="page" anchory="page"/>
              </v:rect>
            </w:pict>
          </w:r>
          <w:r w:rsidR="00C6241F">
            <w:rPr>
              <w:b/>
            </w:rPr>
            <w:br w:type="page"/>
          </w:r>
        </w:p>
      </w:sdtContent>
    </w:sdt>
    <w:sdt>
      <w:sdtPr>
        <w:rPr>
          <w:rFonts w:ascii="Arial" w:eastAsiaTheme="minorHAnsi" w:hAnsi="Arial" w:cs="Arial"/>
          <w:b w:val="0"/>
          <w:color w:val="auto"/>
          <w:sz w:val="24"/>
          <w:szCs w:val="24"/>
        </w:rPr>
        <w:id w:val="1742055660"/>
        <w:docPartObj>
          <w:docPartGallery w:val="Table of Contents"/>
          <w:docPartUnique/>
        </w:docPartObj>
      </w:sdtPr>
      <w:sdtEndPr>
        <w:rPr>
          <w:bCs/>
          <w:noProof/>
        </w:rPr>
      </w:sdtEndPr>
      <w:sdtContent>
        <w:p w:rsidR="00BD78A4" w:rsidRPr="00BD78A4" w:rsidRDefault="00BD78A4">
          <w:pPr>
            <w:pStyle w:val="TOCHeading"/>
            <w:rPr>
              <w:rFonts w:ascii="Arial" w:hAnsi="Arial" w:cs="Arial"/>
              <w:color w:val="auto"/>
            </w:rPr>
          </w:pPr>
          <w:r w:rsidRPr="00BD78A4">
            <w:rPr>
              <w:rFonts w:ascii="Arial" w:hAnsi="Arial" w:cs="Arial"/>
              <w:color w:val="auto"/>
            </w:rPr>
            <w:t>Contents</w:t>
          </w:r>
        </w:p>
        <w:p w:rsidR="00896F03" w:rsidRDefault="004E6A8B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en-GB" w:eastAsia="en-GB"/>
            </w:rPr>
          </w:pPr>
          <w:r w:rsidRPr="004E6A8B">
            <w:fldChar w:fldCharType="begin"/>
          </w:r>
          <w:r w:rsidR="00B73FFB">
            <w:instrText xml:space="preserve"> TOC \o "1-3" \h \z \u </w:instrText>
          </w:r>
          <w:r w:rsidRPr="004E6A8B">
            <w:fldChar w:fldCharType="separate"/>
          </w:r>
          <w:hyperlink w:anchor="_Toc522448839" w:history="1">
            <w:r w:rsidR="00896F03" w:rsidRPr="00C339E3">
              <w:rPr>
                <w:rStyle w:val="Hyperlink"/>
                <w:noProof/>
              </w:rPr>
              <w:t>Introduction</w:t>
            </w:r>
            <w:bookmarkStart w:id="0" w:name="_GoBack"/>
            <w:bookmarkEnd w:id="0"/>
            <w:r w:rsidR="00896F0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96F03">
              <w:rPr>
                <w:noProof/>
                <w:webHidden/>
              </w:rPr>
              <w:instrText xml:space="preserve"> PAGEREF _Toc522448839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6241F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96F03" w:rsidRDefault="004E6A8B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en-GB" w:eastAsia="en-GB"/>
            </w:rPr>
          </w:pPr>
          <w:hyperlink w:anchor="_Toc522448840" w:history="1">
            <w:r w:rsidR="00896F03" w:rsidRPr="00C339E3">
              <w:rPr>
                <w:rStyle w:val="Hyperlink"/>
                <w:noProof/>
              </w:rPr>
              <w:t>Digital Era and Social Media Marketing</w:t>
            </w:r>
            <w:r w:rsidR="00896F0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96F03">
              <w:rPr>
                <w:noProof/>
                <w:webHidden/>
              </w:rPr>
              <w:instrText xml:space="preserve"> PAGEREF _Toc522448840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6241F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96F03" w:rsidRDefault="004E6A8B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en-GB" w:eastAsia="en-GB"/>
            </w:rPr>
          </w:pPr>
          <w:hyperlink w:anchor="_Toc522448841" w:history="1">
            <w:r w:rsidR="00896F03" w:rsidRPr="00C339E3">
              <w:rPr>
                <w:rStyle w:val="Hyperlink"/>
                <w:noProof/>
              </w:rPr>
              <w:t>Social Media and Integrated Marketing</w:t>
            </w:r>
            <w:r w:rsidR="00896F0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96F03">
              <w:rPr>
                <w:noProof/>
                <w:webHidden/>
              </w:rPr>
              <w:instrText xml:space="preserve"> PAGEREF _Toc522448841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6241F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96F03" w:rsidRDefault="004E6A8B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en-GB" w:eastAsia="en-GB"/>
            </w:rPr>
          </w:pPr>
          <w:hyperlink w:anchor="_Toc522448842" w:history="1">
            <w:r w:rsidR="00896F03" w:rsidRPr="00C339E3">
              <w:rPr>
                <w:rStyle w:val="Hyperlink"/>
                <w:noProof/>
              </w:rPr>
              <w:t>Necessity of Social Media Marketing</w:t>
            </w:r>
            <w:r w:rsidR="00896F0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96F03">
              <w:rPr>
                <w:noProof/>
                <w:webHidden/>
              </w:rPr>
              <w:instrText xml:space="preserve"> PAGEREF _Toc522448842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6241F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96F03" w:rsidRDefault="004E6A8B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en-GB" w:eastAsia="en-GB"/>
            </w:rPr>
          </w:pPr>
          <w:hyperlink w:anchor="_Toc522448843" w:history="1">
            <w:r w:rsidR="00896F03" w:rsidRPr="00C339E3">
              <w:rPr>
                <w:rStyle w:val="Hyperlink"/>
                <w:noProof/>
              </w:rPr>
              <w:t>Marketing: Traditional VS Social Media</w:t>
            </w:r>
            <w:r w:rsidR="00896F0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96F03">
              <w:rPr>
                <w:noProof/>
                <w:webHidden/>
              </w:rPr>
              <w:instrText xml:space="preserve"> PAGEREF _Toc522448843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6241F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96F03" w:rsidRDefault="004E6A8B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en-GB" w:eastAsia="en-GB"/>
            </w:rPr>
          </w:pPr>
          <w:hyperlink w:anchor="_Toc522448844" w:history="1">
            <w:r w:rsidR="00896F03" w:rsidRPr="00C339E3">
              <w:rPr>
                <w:rStyle w:val="Hyperlink"/>
                <w:noProof/>
              </w:rPr>
              <w:t>Required skills in implementing Social Media Marketing in Organization</w:t>
            </w:r>
            <w:r w:rsidR="00896F0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96F03">
              <w:rPr>
                <w:noProof/>
                <w:webHidden/>
              </w:rPr>
              <w:instrText xml:space="preserve"> PAGEREF _Toc522448844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6241F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96F03" w:rsidRDefault="004E6A8B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en-GB" w:eastAsia="en-GB"/>
            </w:rPr>
          </w:pPr>
          <w:hyperlink w:anchor="_Toc522448845" w:history="1">
            <w:r w:rsidR="00896F03" w:rsidRPr="00C339E3">
              <w:rPr>
                <w:rStyle w:val="Hyperlink"/>
                <w:noProof/>
              </w:rPr>
              <w:t>Conclusion</w:t>
            </w:r>
            <w:r w:rsidR="00896F0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96F03">
              <w:rPr>
                <w:noProof/>
                <w:webHidden/>
              </w:rPr>
              <w:instrText xml:space="preserve"> PAGEREF _Toc522448845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6241F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96F03" w:rsidRDefault="004E6A8B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val="en-GB" w:eastAsia="en-GB"/>
            </w:rPr>
          </w:pPr>
          <w:hyperlink w:anchor="_Toc522448846" w:history="1">
            <w:r w:rsidR="00896F03" w:rsidRPr="00C339E3">
              <w:rPr>
                <w:rStyle w:val="Hyperlink"/>
                <w:noProof/>
              </w:rPr>
              <w:t>Reference</w:t>
            </w:r>
            <w:r w:rsidR="00896F03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96F03">
              <w:rPr>
                <w:noProof/>
                <w:webHidden/>
              </w:rPr>
              <w:instrText xml:space="preserve"> PAGEREF _Toc522448846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6241F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D78A4" w:rsidRDefault="004E6A8B">
          <w:r>
            <w:rPr>
              <w:b/>
              <w:bCs/>
              <w:noProof/>
            </w:rPr>
            <w:fldChar w:fldCharType="end"/>
          </w:r>
        </w:p>
      </w:sdtContent>
    </w:sdt>
    <w:p w:rsidR="00BD78A4" w:rsidRDefault="00BD78A4" w:rsidP="00BD78A4"/>
    <w:p w:rsidR="00BD78A4" w:rsidRPr="00BD78A4" w:rsidRDefault="00BD78A4" w:rsidP="00BD78A4"/>
    <w:p w:rsidR="00BD78A4" w:rsidRPr="00BD78A4" w:rsidRDefault="00BD78A4" w:rsidP="00BD78A4"/>
    <w:p w:rsidR="00BD78A4" w:rsidRPr="00BD78A4" w:rsidRDefault="00BD78A4" w:rsidP="00BD78A4"/>
    <w:p w:rsidR="00BD78A4" w:rsidRPr="00BD78A4" w:rsidRDefault="00BD78A4" w:rsidP="00BD78A4"/>
    <w:p w:rsidR="00BD78A4" w:rsidRPr="00BD78A4" w:rsidRDefault="00BD78A4" w:rsidP="00BD78A4"/>
    <w:p w:rsidR="00BD78A4" w:rsidRPr="00BD78A4" w:rsidRDefault="00BD78A4" w:rsidP="00BD78A4"/>
    <w:p w:rsidR="00BD78A4" w:rsidRPr="00BD78A4" w:rsidRDefault="00BD78A4" w:rsidP="00BD78A4"/>
    <w:p w:rsidR="00BD78A4" w:rsidRDefault="00BD78A4" w:rsidP="00BD78A4"/>
    <w:p w:rsidR="00072BCC" w:rsidRDefault="00072BCC" w:rsidP="00BD78A4"/>
    <w:p w:rsidR="00BD78A4" w:rsidRDefault="00BD78A4" w:rsidP="00BD78A4"/>
    <w:p w:rsidR="00BD78A4" w:rsidRDefault="00BD78A4" w:rsidP="00BD78A4"/>
    <w:p w:rsidR="00BD78A4" w:rsidRDefault="00BD78A4" w:rsidP="00211467">
      <w:pPr>
        <w:pStyle w:val="Heading1"/>
        <w:tabs>
          <w:tab w:val="left" w:pos="2693"/>
        </w:tabs>
      </w:pPr>
      <w:r>
        <w:br w:type="page"/>
      </w:r>
      <w:bookmarkStart w:id="1" w:name="_Toc522448839"/>
      <w:r w:rsidR="00211467">
        <w:lastRenderedPageBreak/>
        <w:t>Introduction</w:t>
      </w:r>
      <w:bookmarkEnd w:id="1"/>
      <w:r w:rsidR="00211467">
        <w:tab/>
      </w:r>
    </w:p>
    <w:p w:rsidR="00211467" w:rsidRDefault="00BA431A" w:rsidP="00211467">
      <w:r>
        <w:t>Social media is popular among people. For this</w:t>
      </w:r>
      <w:r w:rsidR="0021582B">
        <w:t xml:space="preserve"> popularity</w:t>
      </w:r>
      <w:r>
        <w:t xml:space="preserve"> the users are increasing and people are </w:t>
      </w:r>
      <w:r w:rsidR="0021582B">
        <w:t xml:space="preserve">making </w:t>
      </w:r>
      <w:r>
        <w:t>it their lifestyle. The wave of digitalization with social media</w:t>
      </w:r>
      <w:r w:rsidR="0021582B">
        <w:t xml:space="preserve"> is occurring everywhere and the business are catching up. </w:t>
      </w:r>
      <w:r w:rsidR="00BB6DDA">
        <w:t xml:space="preserve">The technology use is increasing and the </w:t>
      </w:r>
      <w:r w:rsidR="00047AE9">
        <w:t xml:space="preserve">increase is occurring due to the cost reduction of the technologies. </w:t>
      </w:r>
      <w:r w:rsidR="00585835">
        <w:t xml:space="preserve">The use of social media is touched in the day-to-day operations of organizations. </w:t>
      </w:r>
      <w:r w:rsidR="00D069E3">
        <w:t xml:space="preserve">The marketing process now considers social media as a part of the media to be explored to reach its targeted audience. </w:t>
      </w:r>
    </w:p>
    <w:p w:rsidR="00C6241F" w:rsidRDefault="00C6241F" w:rsidP="00211467"/>
    <w:p w:rsidR="006C32D2" w:rsidRDefault="006C32D2" w:rsidP="00923553">
      <w:pPr>
        <w:pStyle w:val="Heading1"/>
      </w:pPr>
      <w:bookmarkStart w:id="2" w:name="_Toc522448840"/>
      <w:r>
        <w:t>Digital Era</w:t>
      </w:r>
      <w:r w:rsidR="00923553">
        <w:t xml:space="preserve"> and Social Media</w:t>
      </w:r>
      <w:r w:rsidR="00CE2A0E">
        <w:t xml:space="preserve"> Marketing</w:t>
      </w:r>
      <w:bookmarkEnd w:id="2"/>
    </w:p>
    <w:p w:rsidR="006C32D2" w:rsidRDefault="004E6A8B" w:rsidP="006C32D2">
      <w:r>
        <w:rPr>
          <w:noProof/>
        </w:rPr>
        <w:pict>
          <v:group id="Group 3" o:spid="_x0000_s1029" style="position:absolute;left:0;text-align:left;margin-left:164.25pt;margin-top:143.9pt;width:237pt;height:298.65pt;z-index:251661312;mso-width-relative:margin;mso-height-relative:margin" coordsize="34004,4285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1" o:spid="_x0000_s1030" type="#_x0000_t75" style="position:absolute;width:34004;height:38379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2mvhvAAAAA2gAAAA8AAABkcnMvZG93bnJldi54bWxET0trwkAQvhf8D8sI3pqNHqREV5FCNZ5K&#10;jdIeh+yYBLOzIbvm8e+7gUJPw8f3nO1+MLXoqHWVZQXLKAZBnFtdcaHgmn28voFwHlljbZkUjORg&#10;v5u9bDHRtucv6i6+ECGEXYIKSu+bREqXl2TQRbYhDtzdtgZ9gG0hdYt9CDe1XMXxWhqsODSU2NB7&#10;Sfnj8jQKvuPz6Za5LKWsP6yan/FoPvujUov5cNiA8DT4f/GfO9VhPkyvTFfufgE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vaa+G8AAAADaAAAADwAAAAAAAAAAAAAAAACfAgAA&#10;ZHJzL2Rvd25yZXYueG1sUEsFBgAAAAAEAAQA9wAAAIwDAAAAAA==&#10;">
              <v:imagedata r:id="rId7" o:title="" croptop="19429f" cropbottom="11732f" cropleft="29407f" cropright="19009f"/>
              <v:path arrowok="t"/>
            </v:shape>
            <v:shape id="Text Box 2" o:spid="_x0000_s1031" type="#_x0000_t202" style="position:absolute;top:38957;width:34004;height:389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jcpTsIA&#10;AADaAAAADwAAAGRycy9kb3ducmV2LnhtbESPzYvCMBTE74L/Q3iCF9HUHkSqUXb9AA/rwQ88P5q3&#10;bdnmpSTR1v/eLAgeh5n5DbNcd6YWD3K+sqxgOklAEOdWV1wouF724zkIH5A11pZJwZM8rFf93hIz&#10;bVs+0eMcChEh7DNUUIbQZFL6vCSDfmIb4uj9WmcwROkKqR22EW5qmSbJTBqsOC6U2NCmpPzvfDcK&#10;Zlt3b0+8GW2vux88NkV6+37elBoOuq8FiEBd+ITf7YNWkML/lXgD5O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NylOwgAAANoAAAAPAAAAAAAAAAAAAAAAAJgCAABkcnMvZG93&#10;bnJldi54bWxQSwUGAAAAAAQABAD1AAAAhwMAAAAA&#10;" stroked="f">
              <v:textbox inset="0,0,0,0">
                <w:txbxContent>
                  <w:p w:rsidR="00842583" w:rsidRPr="008409B7" w:rsidRDefault="00842583" w:rsidP="00842583">
                    <w:pPr>
                      <w:pStyle w:val="Caption"/>
                      <w:jc w:val="center"/>
                      <w:rPr>
                        <w:noProof/>
                        <w:sz w:val="24"/>
                        <w:szCs w:val="24"/>
                      </w:rPr>
                    </w:pPr>
                    <w:r>
                      <w:t xml:space="preserve">Figure </w:t>
                    </w:r>
                    <w:fldSimple w:instr=" SEQ Figure \* ARABIC ">
                      <w:r>
                        <w:rPr>
                          <w:noProof/>
                        </w:rPr>
                        <w:t>1</w:t>
                      </w:r>
                    </w:fldSimple>
                    <w:r>
                      <w:t xml:space="preserve"> Top 10 Multi-Platform Social Networking Websites and Forums ( source: </w:t>
                    </w:r>
                    <w:r w:rsidRPr="002856C9">
                      <w:t>(Kelsey, 2017)</w:t>
                    </w:r>
                    <w:r>
                      <w:t>)</w:t>
                    </w:r>
                  </w:p>
                </w:txbxContent>
              </v:textbox>
            </v:shape>
            <w10:wrap type="topAndBottom"/>
          </v:group>
        </w:pict>
      </w:r>
      <w:r w:rsidR="00EF3E15">
        <w:t>Social media is some form of website or application that is designed for the users to connect, share contents</w:t>
      </w:r>
      <w:r w:rsidR="00904A92">
        <w:t xml:space="preserve"> quickly in real-time</w:t>
      </w:r>
      <w:r w:rsidR="003B3B89" w:rsidRPr="003B3B89">
        <w:t>(Hudson, 2018)</w:t>
      </w:r>
      <w:r w:rsidR="003B3B89">
        <w:t xml:space="preserve">. </w:t>
      </w:r>
      <w:r w:rsidR="001A0D3E">
        <w:t xml:space="preserve">Social media has different types of platform where there can be social networking sites, creative work sharing sites, user-sponsored blogs, business networking sites, virtual world sites, commerce community, and more types exists </w:t>
      </w:r>
      <w:r w:rsidR="001A0D3E" w:rsidRPr="001A0D3E">
        <w:t>(Mangold and Faulds, 2009)</w:t>
      </w:r>
      <w:r w:rsidR="001A0D3E">
        <w:t xml:space="preserve">. </w:t>
      </w:r>
      <w:r w:rsidR="003559B5">
        <w:t xml:space="preserve">The platform of social media is on the rise. But not all platform </w:t>
      </w:r>
      <w:r w:rsidR="00842583">
        <w:t>is</w:t>
      </w:r>
      <w:r w:rsidR="003559B5">
        <w:t xml:space="preserve"> widely used o</w:t>
      </w:r>
      <w:r w:rsidR="00842583">
        <w:t xml:space="preserve">r get same level of popularity. </w:t>
      </w:r>
      <w:r w:rsidR="00842583">
        <w:lastRenderedPageBreak/>
        <w:t>The popular platform that are currently used is given below:</w:t>
      </w:r>
    </w:p>
    <w:p w:rsidR="00244CE2" w:rsidRDefault="00842583" w:rsidP="00211F3B">
      <w:r>
        <w:t>The most dominat</w:t>
      </w:r>
      <w:r w:rsidR="00674425">
        <w:t xml:space="preserve">ing of the social media is </w:t>
      </w:r>
      <w:r w:rsidR="00923553">
        <w:t>Facebook and</w:t>
      </w:r>
      <w:r w:rsidR="00D37233">
        <w:t>YouTube</w:t>
      </w:r>
      <w:r w:rsidR="00674425">
        <w:t xml:space="preserve">. </w:t>
      </w:r>
      <w:r w:rsidR="00696CFA">
        <w:t xml:space="preserve">The </w:t>
      </w:r>
      <w:r w:rsidR="004218F8">
        <w:t>Facebook</w:t>
      </w:r>
      <w:r w:rsidR="00696CFA">
        <w:t xml:space="preserve"> and </w:t>
      </w:r>
      <w:r w:rsidR="004218F8">
        <w:t>YouTube</w:t>
      </w:r>
      <w:r w:rsidR="00696CFA">
        <w:t xml:space="preserve"> both are providing advertisement opportunity along with the existing networking </w:t>
      </w:r>
      <w:r w:rsidR="00923553">
        <w:t>services. The presence of the genuine target market exists in this platform and advertising here helps the</w:t>
      </w:r>
      <w:r w:rsidR="00F441D6">
        <w:t xml:space="preserve"> business to find and convert the </w:t>
      </w:r>
      <w:r w:rsidR="00D579DA">
        <w:t>potential</w:t>
      </w:r>
      <w:r w:rsidR="00F441D6">
        <w:t xml:space="preserve"> lead to </w:t>
      </w:r>
      <w:r w:rsidR="00D579DA">
        <w:t>customers</w:t>
      </w:r>
      <w:r w:rsidR="00211F3B" w:rsidRPr="00211F3B">
        <w:t xml:space="preserve"> (Kelsey, 2017)</w:t>
      </w:r>
      <w:r w:rsidR="00211F3B">
        <w:t xml:space="preserve">. </w:t>
      </w:r>
    </w:p>
    <w:p w:rsidR="002F67A0" w:rsidRDefault="00B52D68" w:rsidP="00244CE2">
      <w:r>
        <w:t xml:space="preserve">The marketing in social media has become essential. </w:t>
      </w:r>
      <w:r w:rsidR="001D47A5">
        <w:t xml:space="preserve">The social media has seven functionalities of which most popular social media </w:t>
      </w:r>
      <w:r w:rsidR="001D47A5" w:rsidRPr="005F5C7D">
        <w:rPr>
          <w:noProof/>
        </w:rPr>
        <w:t>fulfils</w:t>
      </w:r>
      <w:r w:rsidR="001D47A5">
        <w:t xml:space="preserve">. These functionalities are identity, reputation, groups, conversations, share, and present. Not all website </w:t>
      </w:r>
      <w:r w:rsidR="005F5C7D">
        <w:rPr>
          <w:noProof/>
        </w:rPr>
        <w:t>can</w:t>
      </w:r>
      <w:r w:rsidR="001D47A5" w:rsidRPr="005F5C7D">
        <w:rPr>
          <w:noProof/>
        </w:rPr>
        <w:t>fulfil</w:t>
      </w:r>
      <w:r w:rsidR="00503AB2">
        <w:t xml:space="preserve">all </w:t>
      </w:r>
      <w:r w:rsidR="001D47A5">
        <w:t>the</w:t>
      </w:r>
      <w:r w:rsidR="00503AB2">
        <w:t xml:space="preserve"> functionalities</w:t>
      </w:r>
      <w:r w:rsidR="005F5C7D">
        <w:t>,</w:t>
      </w:r>
      <w:r w:rsidR="00503AB2" w:rsidRPr="005F5C7D">
        <w:rPr>
          <w:noProof/>
        </w:rPr>
        <w:t>but</w:t>
      </w:r>
      <w:r w:rsidR="00E74098" w:rsidRPr="005F5C7D">
        <w:rPr>
          <w:noProof/>
        </w:rPr>
        <w:t xml:space="preserve">some </w:t>
      </w:r>
      <w:r w:rsidR="0030164D" w:rsidRPr="005F5C7D">
        <w:rPr>
          <w:noProof/>
        </w:rPr>
        <w:t>functionality</w:t>
      </w:r>
      <w:r w:rsidR="00E74098" w:rsidRPr="005F5C7D">
        <w:rPr>
          <w:noProof/>
        </w:rPr>
        <w:t xml:space="preserve"> is touched by all the existing social media</w:t>
      </w:r>
      <w:r w:rsidR="00E74098">
        <w:t xml:space="preserve">. </w:t>
      </w:r>
      <w:r w:rsidR="0030164D">
        <w:t xml:space="preserve">Identifying </w:t>
      </w:r>
      <w:r w:rsidR="0030164D" w:rsidRPr="005F5C7D">
        <w:rPr>
          <w:noProof/>
        </w:rPr>
        <w:t>th</w:t>
      </w:r>
      <w:r w:rsidR="005F5C7D">
        <w:rPr>
          <w:noProof/>
        </w:rPr>
        <w:t>is</w:t>
      </w:r>
      <w:r w:rsidR="0030164D" w:rsidRPr="005F5C7D">
        <w:rPr>
          <w:noProof/>
        </w:rPr>
        <w:t xml:space="preserve"> functionality</w:t>
      </w:r>
      <w:r w:rsidR="0030164D">
        <w:t xml:space="preserve"> is essential to create </w:t>
      </w:r>
      <w:r w:rsidR="0030164D" w:rsidRPr="005F5C7D">
        <w:rPr>
          <w:noProof/>
        </w:rPr>
        <w:t>a marketing strateg</w:t>
      </w:r>
      <w:r w:rsidR="005F5C7D">
        <w:rPr>
          <w:noProof/>
        </w:rPr>
        <w:t>y</w:t>
      </w:r>
      <w:r w:rsidR="0030164D">
        <w:t xml:space="preserve"> for better capturing the target market </w:t>
      </w:r>
      <w:r w:rsidR="00C16A65" w:rsidRPr="00C16A65">
        <w:t>(Kietzmann et al., 2011)</w:t>
      </w:r>
      <w:r w:rsidR="00396C97">
        <w:t>.</w:t>
      </w:r>
      <w:r w:rsidR="002F67A0">
        <w:t xml:space="preserve"> The presence of social media has redefined the interaction between the customer and the retailer, brands. </w:t>
      </w:r>
      <w:r w:rsidR="00F24235">
        <w:t xml:space="preserve">The </w:t>
      </w:r>
      <w:r w:rsidR="005F5C7D">
        <w:rPr>
          <w:noProof/>
        </w:rPr>
        <w:t>influential</w:t>
      </w:r>
      <w:r w:rsidR="00F24235">
        <w:t xml:space="preserve"> social media can help create and flourish brand </w:t>
      </w:r>
      <w:r w:rsidR="000D32C1">
        <w:t>community</w:t>
      </w:r>
      <w:r w:rsidR="00F24235">
        <w:t>.</w:t>
      </w:r>
      <w:r w:rsidR="00D8037A">
        <w:t xml:space="preserve"> The social media helps the </w:t>
      </w:r>
      <w:r w:rsidR="00D8037A" w:rsidRPr="005F5C7D">
        <w:rPr>
          <w:noProof/>
        </w:rPr>
        <w:t>organi</w:t>
      </w:r>
      <w:r w:rsidR="005F5C7D">
        <w:rPr>
          <w:noProof/>
        </w:rPr>
        <w:t>s</w:t>
      </w:r>
      <w:r w:rsidR="00D8037A" w:rsidRPr="005F5C7D">
        <w:rPr>
          <w:noProof/>
        </w:rPr>
        <w:t>a</w:t>
      </w:r>
      <w:r w:rsidR="00896F03" w:rsidRPr="005F5C7D">
        <w:rPr>
          <w:noProof/>
        </w:rPr>
        <w:t>tio</w:t>
      </w:r>
      <w:r w:rsidR="00D8037A" w:rsidRPr="005F5C7D">
        <w:rPr>
          <w:noProof/>
        </w:rPr>
        <w:t>n</w:t>
      </w:r>
      <w:r w:rsidR="00D8037A">
        <w:t xml:space="preserve"> to operate outside of its physical base and reach the customers who deemed as unreachable due to distance</w:t>
      </w:r>
      <w:r w:rsidR="006D4839" w:rsidRPr="006D4839">
        <w:t>(Clark, Black and Judson, 2017)</w:t>
      </w:r>
      <w:r w:rsidR="00D8037A">
        <w:t xml:space="preserve">.   </w:t>
      </w:r>
    </w:p>
    <w:p w:rsidR="00C6241F" w:rsidRDefault="00C6241F" w:rsidP="00244CE2"/>
    <w:p w:rsidR="00D52BD2" w:rsidRDefault="00D52BD2" w:rsidP="00D52BD2">
      <w:pPr>
        <w:pStyle w:val="Heading1"/>
      </w:pPr>
      <w:bookmarkStart w:id="3" w:name="_Toc522448841"/>
      <w:r>
        <w:t>Social Media and Integrated Marketing</w:t>
      </w:r>
      <w:bookmarkEnd w:id="3"/>
    </w:p>
    <w:p w:rsidR="008778C3" w:rsidRDefault="00285A5E" w:rsidP="00285A5E">
      <w:r>
        <w:t xml:space="preserve">The presence of social media has made </w:t>
      </w:r>
      <w:r w:rsidRPr="005F5C7D">
        <w:rPr>
          <w:noProof/>
        </w:rPr>
        <w:t>a</w:t>
      </w:r>
      <w:r w:rsidR="005F5C7D">
        <w:rPr>
          <w:noProof/>
        </w:rPr>
        <w:t xml:space="preserve"> meaningful</w:t>
      </w:r>
      <w:r>
        <w:t xml:space="preserve"> impact on </w:t>
      </w:r>
      <w:r w:rsidR="005F5C7D">
        <w:t xml:space="preserve">the </w:t>
      </w:r>
      <w:r w:rsidRPr="005F5C7D">
        <w:rPr>
          <w:noProof/>
        </w:rPr>
        <w:t>promotion</w:t>
      </w:r>
      <w:r>
        <w:t xml:space="preserve"> mix. The social media is helping to integrate the marketing communication. The </w:t>
      </w:r>
      <w:r w:rsidR="00757D1D">
        <w:t xml:space="preserve">integrated marketing communication </w:t>
      </w:r>
      <w:r w:rsidR="00757D1D" w:rsidRPr="005F5C7D">
        <w:rPr>
          <w:noProof/>
        </w:rPr>
        <w:t xml:space="preserve">is </w:t>
      </w:r>
      <w:r w:rsidR="00BF55D7" w:rsidRPr="005F5C7D">
        <w:rPr>
          <w:noProof/>
        </w:rPr>
        <w:t>referred</w:t>
      </w:r>
      <w:r w:rsidR="00757D1D">
        <w:t xml:space="preserve"> as coordinated effort to create a single program that helps to </w:t>
      </w:r>
      <w:r w:rsidR="00757D1D" w:rsidRPr="005F5C7D">
        <w:rPr>
          <w:noProof/>
        </w:rPr>
        <w:t>maximi</w:t>
      </w:r>
      <w:r w:rsidR="005F5C7D">
        <w:rPr>
          <w:noProof/>
        </w:rPr>
        <w:t>s</w:t>
      </w:r>
      <w:r w:rsidR="00757D1D" w:rsidRPr="005F5C7D">
        <w:rPr>
          <w:noProof/>
        </w:rPr>
        <w:t>e</w:t>
      </w:r>
      <w:r w:rsidR="00757D1D">
        <w:t xml:space="preserve"> the impact on related </w:t>
      </w:r>
      <w:r w:rsidR="00BF55D7">
        <w:t>stakeholders</w:t>
      </w:r>
      <w:r w:rsidR="00757D1D">
        <w:t xml:space="preserve"> and the </w:t>
      </w:r>
      <w:r w:rsidR="00BF55D7">
        <w:t>customers</w:t>
      </w:r>
      <w:r w:rsidR="00A93192">
        <w:t xml:space="preserve">. The well designed </w:t>
      </w:r>
      <w:r w:rsidR="005E52F9">
        <w:t>integrated</w:t>
      </w:r>
      <w:r w:rsidR="00A93192">
        <w:t xml:space="preserve"> marketing communication plan can only </w:t>
      </w:r>
      <w:r w:rsidR="00A93192" w:rsidRPr="005F5C7D">
        <w:rPr>
          <w:noProof/>
        </w:rPr>
        <w:t>be executed</w:t>
      </w:r>
      <w:r w:rsidR="005E52F9">
        <w:t xml:space="preserve">with </w:t>
      </w:r>
      <w:r w:rsidR="005F5C7D">
        <w:t xml:space="preserve">the </w:t>
      </w:r>
      <w:r w:rsidR="005E52F9" w:rsidRPr="005F5C7D">
        <w:rPr>
          <w:noProof/>
        </w:rPr>
        <w:t>utili</w:t>
      </w:r>
      <w:r w:rsidR="005F5C7D">
        <w:rPr>
          <w:noProof/>
        </w:rPr>
        <w:t>s</w:t>
      </w:r>
      <w:r w:rsidR="005E52F9" w:rsidRPr="005F5C7D">
        <w:rPr>
          <w:noProof/>
        </w:rPr>
        <w:t>ation</w:t>
      </w:r>
      <w:r w:rsidR="005E52F9">
        <w:t xml:space="preserve"> of social media platforms (</w:t>
      </w:r>
      <w:r w:rsidR="00A05FF3" w:rsidRPr="00A05FF3">
        <w:t>Clow, 2018)</w:t>
      </w:r>
      <w:r w:rsidR="00757D1D">
        <w:t>.</w:t>
      </w:r>
      <w:r w:rsidR="005E52F9">
        <w:t xml:space="preserve"> Though before </w:t>
      </w:r>
      <w:r w:rsidR="005543D2">
        <w:t>integration</w:t>
      </w:r>
      <w:r w:rsidR="005E52F9">
        <w:t xml:space="preserve"> can </w:t>
      </w:r>
      <w:r w:rsidR="005E52F9" w:rsidRPr="005F5C7D">
        <w:rPr>
          <w:noProof/>
        </w:rPr>
        <w:t>be done</w:t>
      </w:r>
      <w:r w:rsidR="005E52F9">
        <w:t xml:space="preserve">, the digital marketing has to be </w:t>
      </w:r>
      <w:r w:rsidR="005E52F9" w:rsidRPr="005F5C7D">
        <w:rPr>
          <w:noProof/>
        </w:rPr>
        <w:t>analy</w:t>
      </w:r>
      <w:r w:rsidR="005F5C7D">
        <w:rPr>
          <w:noProof/>
        </w:rPr>
        <w:t>s</w:t>
      </w:r>
      <w:r w:rsidR="005E52F9" w:rsidRPr="005F5C7D">
        <w:rPr>
          <w:noProof/>
        </w:rPr>
        <w:t>ed</w:t>
      </w:r>
      <w:r w:rsidR="005E52F9">
        <w:t xml:space="preserve"> using different tools like Porter’s five forces, brand </w:t>
      </w:r>
      <w:r w:rsidR="005543D2">
        <w:t>positioningmapping</w:t>
      </w:r>
      <w:r w:rsidR="005E52F9">
        <w:t xml:space="preserve">, customer lifetime value, segmentation and </w:t>
      </w:r>
      <w:r w:rsidR="005543D2">
        <w:t xml:space="preserve">positioning </w:t>
      </w:r>
      <w:r w:rsidR="005543D2" w:rsidRPr="005F5C7D">
        <w:rPr>
          <w:noProof/>
        </w:rPr>
        <w:t>etc</w:t>
      </w:r>
      <w:r w:rsidR="005543D2">
        <w:t xml:space="preserve">. </w:t>
      </w:r>
      <w:r w:rsidR="005543D2" w:rsidRPr="005543D2">
        <w:t>(Kingsnorth, 2016)</w:t>
      </w:r>
      <w:r w:rsidR="005543D2">
        <w:t xml:space="preserve">. The integrated marketing is helpful for creating community and maintaining the community in the online arena. </w:t>
      </w:r>
      <w:r w:rsidR="00413D50">
        <w:t xml:space="preserve">Research has found that community building strategy can pay off in satisfying customer in the long run. It </w:t>
      </w:r>
      <w:r w:rsidR="00413D50" w:rsidRPr="005F5C7D">
        <w:rPr>
          <w:noProof/>
        </w:rPr>
        <w:t xml:space="preserve">is </w:t>
      </w:r>
      <w:r w:rsidR="00413D50" w:rsidRPr="005F5C7D">
        <w:rPr>
          <w:noProof/>
        </w:rPr>
        <w:lastRenderedPageBreak/>
        <w:t>suggested</w:t>
      </w:r>
      <w:r w:rsidR="00413D50">
        <w:t xml:space="preserve"> that different social media should focus on building </w:t>
      </w:r>
      <w:r w:rsidR="00413D50" w:rsidRPr="005F5C7D">
        <w:rPr>
          <w:noProof/>
        </w:rPr>
        <w:t>community</w:t>
      </w:r>
      <w:r w:rsidR="005F5C7D">
        <w:rPr>
          <w:noProof/>
        </w:rPr>
        <w:t>-</w:t>
      </w:r>
      <w:r w:rsidR="00413D50" w:rsidRPr="005F5C7D">
        <w:rPr>
          <w:noProof/>
        </w:rPr>
        <w:t>based</w:t>
      </w:r>
      <w:r w:rsidR="00413D50">
        <w:t xml:space="preserve"> on that site where the customer will regularly visit</w:t>
      </w:r>
      <w:r w:rsidR="00675A0D" w:rsidRPr="00675A0D">
        <w:t>(Clark, Black and Judson, 2017)</w:t>
      </w:r>
      <w:r w:rsidR="00413D50">
        <w:t xml:space="preserve">. </w:t>
      </w:r>
      <w:r w:rsidR="00E925EB">
        <w:t xml:space="preserve">The integrated marketing helps the </w:t>
      </w:r>
      <w:r w:rsidR="00E925EB" w:rsidRPr="005F5C7D">
        <w:rPr>
          <w:noProof/>
        </w:rPr>
        <w:t>organi</w:t>
      </w:r>
      <w:r w:rsidR="005F5C7D">
        <w:rPr>
          <w:noProof/>
        </w:rPr>
        <w:t>s</w:t>
      </w:r>
      <w:r w:rsidR="00E925EB" w:rsidRPr="005F5C7D">
        <w:rPr>
          <w:noProof/>
        </w:rPr>
        <w:t>ation</w:t>
      </w:r>
      <w:r w:rsidR="00E925EB">
        <w:t xml:space="preserve"> to communicate what it </w:t>
      </w:r>
      <w:r w:rsidR="00C718BD">
        <w:t>intends</w:t>
      </w:r>
      <w:r w:rsidR="00E925EB">
        <w:t xml:space="preserve"> to communicate in all media and </w:t>
      </w:r>
      <w:r w:rsidR="009E4064">
        <w:t>platforms</w:t>
      </w:r>
      <w:r w:rsidR="00E925EB">
        <w:t xml:space="preserve"> but some </w:t>
      </w:r>
      <w:r w:rsidR="009E4064">
        <w:t>platform</w:t>
      </w:r>
      <w:r w:rsidR="00E925EB" w:rsidRPr="005F5C7D">
        <w:rPr>
          <w:noProof/>
        </w:rPr>
        <w:t>need</w:t>
      </w:r>
      <w:r w:rsidR="005F5C7D">
        <w:rPr>
          <w:noProof/>
        </w:rPr>
        <w:t>s</w:t>
      </w:r>
      <w:r w:rsidR="00E925EB">
        <w:t xml:space="preserve"> diffe</w:t>
      </w:r>
      <w:r w:rsidR="009E4064">
        <w:t>re</w:t>
      </w:r>
      <w:r w:rsidR="00E925EB">
        <w:t xml:space="preserve">nt approaches </w:t>
      </w:r>
      <w:r w:rsidR="00D360F1">
        <w:t xml:space="preserve">in </w:t>
      </w:r>
      <w:r w:rsidR="009E4064">
        <w:t>connection</w:t>
      </w:r>
      <w:r w:rsidR="00D360F1">
        <w:t xml:space="preserve"> with its target </w:t>
      </w:r>
      <w:r w:rsidR="009E4064">
        <w:t>audiences</w:t>
      </w:r>
      <w:r w:rsidR="00D360F1">
        <w:t xml:space="preserve">. </w:t>
      </w:r>
    </w:p>
    <w:p w:rsidR="00C6241F" w:rsidRDefault="00C6241F" w:rsidP="00285A5E"/>
    <w:p w:rsidR="00533E9B" w:rsidRDefault="005F5C7D" w:rsidP="00533E9B">
      <w:pPr>
        <w:pStyle w:val="Heading1"/>
      </w:pPr>
      <w:bookmarkStart w:id="4" w:name="_Toc522448842"/>
      <w:r>
        <w:rPr>
          <w:noProof/>
        </w:rPr>
        <w:t>The n</w:t>
      </w:r>
      <w:r w:rsidR="00533E9B" w:rsidRPr="005F5C7D">
        <w:rPr>
          <w:noProof/>
        </w:rPr>
        <w:t>ecessity</w:t>
      </w:r>
      <w:r w:rsidR="00533E9B">
        <w:t xml:space="preserve"> of Social Media Marketing</w:t>
      </w:r>
      <w:bookmarkEnd w:id="4"/>
    </w:p>
    <w:p w:rsidR="00533E9B" w:rsidRDefault="00E10E81" w:rsidP="00285A5E">
      <w:r>
        <w:t xml:space="preserve">The social media </w:t>
      </w:r>
      <w:r w:rsidR="005F5C7D">
        <w:rPr>
          <w:noProof/>
        </w:rPr>
        <w:t>can</w:t>
      </w:r>
      <w:r>
        <w:t xml:space="preserve"> reach the target customer higher than the traditional existing marketing </w:t>
      </w:r>
      <w:r w:rsidR="00E50F74">
        <w:t>strategies</w:t>
      </w:r>
      <w:r>
        <w:t>.</w:t>
      </w:r>
      <w:r w:rsidR="00990208">
        <w:t xml:space="preserve"> E</w:t>
      </w:r>
      <w:r w:rsidR="00AB36A3">
        <w:t xml:space="preserve">ven in the USA election, the social media marketing has </w:t>
      </w:r>
      <w:r w:rsidR="00AB36A3" w:rsidRPr="005F5C7D">
        <w:rPr>
          <w:noProof/>
        </w:rPr>
        <w:t>been used</w:t>
      </w:r>
      <w:r w:rsidR="00AB36A3">
        <w:t xml:space="preserve"> in </w:t>
      </w:r>
      <w:r w:rsidR="005F5C7D">
        <w:t xml:space="preserve">a </w:t>
      </w:r>
      <w:r w:rsidR="00AB36A3" w:rsidRPr="005F5C7D">
        <w:rPr>
          <w:noProof/>
        </w:rPr>
        <w:t>methodological</w:t>
      </w:r>
      <w:r w:rsidR="00AB36A3">
        <w:t xml:space="preserve"> manner </w:t>
      </w:r>
      <w:r w:rsidR="00AB36A3" w:rsidRPr="00AB36A3">
        <w:t>(Williams, 2017)</w:t>
      </w:r>
      <w:r w:rsidR="00AB36A3">
        <w:t xml:space="preserve">. </w:t>
      </w:r>
      <w:r w:rsidR="005F5C7D">
        <w:rPr>
          <w:noProof/>
        </w:rPr>
        <w:t>S</w:t>
      </w:r>
      <w:r w:rsidR="00896F03" w:rsidRPr="005F5C7D">
        <w:rPr>
          <w:noProof/>
        </w:rPr>
        <w:t>ocial</w:t>
      </w:r>
      <w:r w:rsidR="00896F03">
        <w:rPr>
          <w:noProof/>
        </w:rPr>
        <w:t xml:space="preserve"> media’s use </w:t>
      </w:r>
      <w:r w:rsidR="00D83500" w:rsidRPr="00896F03">
        <w:rPr>
          <w:noProof/>
        </w:rPr>
        <w:t>is increasing in</w:t>
      </w:r>
      <w:r w:rsidR="00D83500">
        <w:t xml:space="preserve"> the context of reaching direct consumers by the B2C </w:t>
      </w:r>
      <w:r w:rsidR="00D83500" w:rsidRPr="005F5C7D">
        <w:rPr>
          <w:noProof/>
        </w:rPr>
        <w:t>organi</w:t>
      </w:r>
      <w:r w:rsidR="005F5C7D">
        <w:rPr>
          <w:noProof/>
        </w:rPr>
        <w:t>s</w:t>
      </w:r>
      <w:r w:rsidR="00D83500" w:rsidRPr="005F5C7D">
        <w:rPr>
          <w:noProof/>
        </w:rPr>
        <w:t>ation</w:t>
      </w:r>
      <w:r w:rsidR="00D83500">
        <w:t xml:space="preserve">. The necessity of social media marketing </w:t>
      </w:r>
      <w:r w:rsidR="00D83500" w:rsidRPr="005F5C7D">
        <w:rPr>
          <w:noProof/>
        </w:rPr>
        <w:t>is given</w:t>
      </w:r>
      <w:r w:rsidR="00D83500">
        <w:t xml:space="preserve"> below:</w:t>
      </w:r>
    </w:p>
    <w:p w:rsidR="00D83500" w:rsidRDefault="00D83500" w:rsidP="00285A5E">
      <w:r w:rsidRPr="003A0B0B">
        <w:rPr>
          <w:b/>
        </w:rPr>
        <w:t>Increase Traffic:</w:t>
      </w:r>
      <w:r w:rsidR="0055374D">
        <w:t xml:space="preserve">the </w:t>
      </w:r>
      <w:r w:rsidR="006F4D42">
        <w:t xml:space="preserve">social media has </w:t>
      </w:r>
      <w:r w:rsidR="006F4D42" w:rsidRPr="005F5C7D">
        <w:rPr>
          <w:noProof/>
        </w:rPr>
        <w:t>been used</w:t>
      </w:r>
      <w:r w:rsidR="006F4D42">
        <w:t xml:space="preserve"> by 2.46 billion people in the world</w:t>
      </w:r>
      <w:r w:rsidR="00CE7DFA" w:rsidRPr="00CE7DFA">
        <w:t>(Statista, 2018)</w:t>
      </w:r>
      <w:r w:rsidR="006F4D42">
        <w:t>. The number is increasing</w:t>
      </w:r>
      <w:r w:rsidR="005F5C7D">
        <w:t>,</w:t>
      </w:r>
      <w:r w:rsidR="006F4D42" w:rsidRPr="005F5C7D">
        <w:rPr>
          <w:noProof/>
        </w:rPr>
        <w:t>and</w:t>
      </w:r>
      <w:r w:rsidR="006F4D42">
        <w:t xml:space="preserve"> the people are always shifting </w:t>
      </w:r>
      <w:r w:rsidR="00CE7DFA">
        <w:t>to</w:t>
      </w:r>
      <w:r w:rsidR="006F4D42">
        <w:t xml:space="preserve"> the popular social </w:t>
      </w:r>
      <w:r w:rsidR="006F4D42" w:rsidRPr="005F5C7D">
        <w:rPr>
          <w:noProof/>
        </w:rPr>
        <w:t>media</w:t>
      </w:r>
      <w:r w:rsidR="006F4D42">
        <w:t xml:space="preserve">. </w:t>
      </w:r>
    </w:p>
    <w:p w:rsidR="003A0B0B" w:rsidRDefault="003A0B0B" w:rsidP="00285A5E">
      <w:r w:rsidRPr="009B0CB0">
        <w:rPr>
          <w:b/>
        </w:rPr>
        <w:t>Customer intelligence</w:t>
      </w:r>
      <w:r w:rsidR="00DB6D0F" w:rsidRPr="009B0CB0">
        <w:rPr>
          <w:b/>
        </w:rPr>
        <w:t>:</w:t>
      </w:r>
      <w:r w:rsidR="006911E0">
        <w:t>listening</w:t>
      </w:r>
      <w:r w:rsidR="00DB6D0F">
        <w:t xml:space="preserve"> to the needs of </w:t>
      </w:r>
      <w:r w:rsidR="005F5C7D">
        <w:t xml:space="preserve">the </w:t>
      </w:r>
      <w:r w:rsidR="00DB6D0F" w:rsidRPr="005F5C7D">
        <w:rPr>
          <w:noProof/>
        </w:rPr>
        <w:t>customer</w:t>
      </w:r>
      <w:r w:rsidR="00DB6D0F">
        <w:t xml:space="preserve"> is essential in delivering </w:t>
      </w:r>
      <w:r w:rsidR="005F5C7D">
        <w:t xml:space="preserve">a </w:t>
      </w:r>
      <w:r w:rsidR="00DB6D0F" w:rsidRPr="005F5C7D">
        <w:rPr>
          <w:noProof/>
        </w:rPr>
        <w:t>superior</w:t>
      </w:r>
      <w:r w:rsidR="00DB6D0F">
        <w:t xml:space="preserve"> product. </w:t>
      </w:r>
      <w:r w:rsidR="005F5C7D">
        <w:rPr>
          <w:noProof/>
        </w:rPr>
        <w:t>S</w:t>
      </w:r>
      <w:r w:rsidR="00DB6D0F" w:rsidRPr="005F5C7D">
        <w:rPr>
          <w:noProof/>
        </w:rPr>
        <w:t>ocial</w:t>
      </w:r>
      <w:r w:rsidR="00DB6D0F">
        <w:t xml:space="preserve"> listening is enlightening information for serving the </w:t>
      </w:r>
      <w:r w:rsidR="006911E0">
        <w:t>customer</w:t>
      </w:r>
      <w:r w:rsidR="00DB6D0F">
        <w:t xml:space="preserve"> keeping in m</w:t>
      </w:r>
      <w:r w:rsidR="009B0CB0">
        <w:t xml:space="preserve">ind of their need is essential. </w:t>
      </w:r>
      <w:r w:rsidR="009B0CB0" w:rsidRPr="005F5C7D">
        <w:rPr>
          <w:noProof/>
        </w:rPr>
        <w:t>Though the negative comments can turn down the interest of the business.</w:t>
      </w:r>
      <w:r w:rsidR="005F5C7D">
        <w:rPr>
          <w:noProof/>
        </w:rPr>
        <w:t>However,</w:t>
      </w:r>
      <w:r w:rsidR="00B9617B">
        <w:t xml:space="preserve">these comments can provide </w:t>
      </w:r>
      <w:r w:rsidR="006A1553">
        <w:t>insight</w:t>
      </w:r>
      <w:r w:rsidR="005F5C7D">
        <w:rPr>
          <w:noProof/>
        </w:rPr>
        <w:t>into</w:t>
      </w:r>
      <w:r w:rsidR="00B9617B">
        <w:t xml:space="preserve"> what the customer wants.</w:t>
      </w:r>
      <w:r w:rsidR="006A1553">
        <w:t xml:space="preserve"> The customer intelligence is a great way to understand and predict the need of the consumers. The marketing strategy and the design of </w:t>
      </w:r>
      <w:r w:rsidR="005F5C7D">
        <w:t xml:space="preserve">the </w:t>
      </w:r>
      <w:r w:rsidR="006A1553" w:rsidRPr="005F5C7D">
        <w:rPr>
          <w:noProof/>
        </w:rPr>
        <w:t>new</w:t>
      </w:r>
      <w:r w:rsidR="006A1553">
        <w:t xml:space="preserve"> product can be helpful </w:t>
      </w:r>
      <w:r w:rsidR="006A1553" w:rsidRPr="005F5C7D">
        <w:rPr>
          <w:noProof/>
        </w:rPr>
        <w:t>th</w:t>
      </w:r>
      <w:r w:rsidR="005F5C7D">
        <w:rPr>
          <w:noProof/>
        </w:rPr>
        <w:t>r</w:t>
      </w:r>
      <w:r w:rsidR="006A1553" w:rsidRPr="005F5C7D">
        <w:rPr>
          <w:noProof/>
        </w:rPr>
        <w:t>ough</w:t>
      </w:r>
      <w:r w:rsidR="006A1553">
        <w:t xml:space="preserve"> this intelligence</w:t>
      </w:r>
      <w:r w:rsidR="00A008EA" w:rsidRPr="00A008EA">
        <w:t>(Clow, 2018)</w:t>
      </w:r>
      <w:r w:rsidR="006A1553">
        <w:t xml:space="preserve">. </w:t>
      </w:r>
    </w:p>
    <w:p w:rsidR="003A0B0B" w:rsidRDefault="003A0B0B" w:rsidP="00285A5E">
      <w:r w:rsidRPr="008413E0">
        <w:rPr>
          <w:b/>
        </w:rPr>
        <w:t>Brand Image:</w:t>
      </w:r>
      <w:r w:rsidR="00A008EA">
        <w:t xml:space="preserve"> the image of </w:t>
      </w:r>
      <w:r w:rsidR="005F5C7D">
        <w:t xml:space="preserve">the </w:t>
      </w:r>
      <w:r w:rsidR="00A008EA" w:rsidRPr="005F5C7D">
        <w:rPr>
          <w:noProof/>
        </w:rPr>
        <w:t>brand</w:t>
      </w:r>
      <w:r w:rsidR="00A008EA">
        <w:t xml:space="preserve"> can be promoted and maintained in the social media using controlled communication.</w:t>
      </w:r>
      <w:r w:rsidR="00D96307" w:rsidRPr="00D96307">
        <w:t xml:space="preserve"> Clark, Black and Judson </w:t>
      </w:r>
      <w:r w:rsidR="00D96307">
        <w:t>(</w:t>
      </w:r>
      <w:r w:rsidR="00D96307" w:rsidRPr="00D96307">
        <w:t>2017)</w:t>
      </w:r>
      <w:r w:rsidR="00D96307">
        <w:t xml:space="preserve"> argues that community building can be helpful for creating </w:t>
      </w:r>
      <w:r w:rsidR="005F5C7D">
        <w:t xml:space="preserve">a </w:t>
      </w:r>
      <w:r w:rsidR="00D96307" w:rsidRPr="005F5C7D">
        <w:rPr>
          <w:noProof/>
        </w:rPr>
        <w:t>long</w:t>
      </w:r>
      <w:r w:rsidR="005F5C7D" w:rsidRPr="005F5C7D">
        <w:rPr>
          <w:noProof/>
        </w:rPr>
        <w:t>-</w:t>
      </w:r>
      <w:r w:rsidR="00D96307" w:rsidRPr="005F5C7D">
        <w:rPr>
          <w:noProof/>
        </w:rPr>
        <w:t>term</w:t>
      </w:r>
      <w:r w:rsidR="00D96307">
        <w:t xml:space="preserve"> brand image. The web platform well designed can be used to flourish the brand image among the user. </w:t>
      </w:r>
      <w:r w:rsidR="008413E0">
        <w:t xml:space="preserve">The intended communication can be tested by interacting with the customers and correction in the marketing effort can be done </w:t>
      </w:r>
      <w:r w:rsidR="008413E0" w:rsidRPr="005F5C7D">
        <w:rPr>
          <w:noProof/>
        </w:rPr>
        <w:t>th</w:t>
      </w:r>
      <w:r w:rsidR="005F5C7D">
        <w:rPr>
          <w:noProof/>
        </w:rPr>
        <w:t>r</w:t>
      </w:r>
      <w:r w:rsidR="008413E0" w:rsidRPr="005F5C7D">
        <w:rPr>
          <w:noProof/>
        </w:rPr>
        <w:t>ough</w:t>
      </w:r>
      <w:r w:rsidR="008413E0">
        <w:t xml:space="preserve"> understanding the consumers’ responses through social media </w:t>
      </w:r>
      <w:r w:rsidR="008413E0" w:rsidRPr="008413E0">
        <w:t>(Clark, Black and Judson, 2017)</w:t>
      </w:r>
      <w:r w:rsidR="008413E0">
        <w:t>.</w:t>
      </w:r>
    </w:p>
    <w:p w:rsidR="003A0B0B" w:rsidRDefault="003A0B0B" w:rsidP="00285A5E">
      <w:r w:rsidRPr="00C75541">
        <w:rPr>
          <w:b/>
        </w:rPr>
        <w:lastRenderedPageBreak/>
        <w:t>Lead and converting into customers:</w:t>
      </w:r>
      <w:r w:rsidR="002A632D">
        <w:t xml:space="preserve"> lead </w:t>
      </w:r>
      <w:r w:rsidR="005F5C7D">
        <w:rPr>
          <w:noProof/>
        </w:rPr>
        <w:t>is</w:t>
      </w:r>
      <w:r w:rsidR="002A632D">
        <w:t xml:space="preserve"> the people who are interested </w:t>
      </w:r>
      <w:r w:rsidR="005F5C7D">
        <w:rPr>
          <w:noProof/>
        </w:rPr>
        <w:t>in</w:t>
      </w:r>
      <w:r w:rsidR="002A632D">
        <w:t xml:space="preserve"> the brand and its offering. The effective </w:t>
      </w:r>
      <w:r w:rsidR="00B82E73">
        <w:t>meeting</w:t>
      </w:r>
      <w:r w:rsidR="002A632D">
        <w:t xml:space="preserve"> effort can help </w:t>
      </w:r>
      <w:r w:rsidR="002A632D" w:rsidRPr="005F5C7D">
        <w:rPr>
          <w:noProof/>
        </w:rPr>
        <w:t>t</w:t>
      </w:r>
      <w:r w:rsidR="005F5C7D">
        <w:rPr>
          <w:noProof/>
        </w:rPr>
        <w:t>o turn</w:t>
      </w:r>
      <w:r w:rsidR="002A632D">
        <w:t xml:space="preserve"> them into </w:t>
      </w:r>
      <w:r w:rsidR="00B82E73">
        <w:t>customers</w:t>
      </w:r>
      <w:r w:rsidR="002A632D">
        <w:t xml:space="preserve">. The social media marketing helps to connect same minded </w:t>
      </w:r>
      <w:r w:rsidR="00B82E73">
        <w:t>users</w:t>
      </w:r>
      <w:r w:rsidR="002A632D">
        <w:t xml:space="preserve"> to be connected in a community and to a brand. That can be helpful for understanding their need and </w:t>
      </w:r>
      <w:r w:rsidR="00B82E73">
        <w:t>communication</w:t>
      </w:r>
      <w:r w:rsidR="002A632D">
        <w:t xml:space="preserve"> to </w:t>
      </w:r>
      <w:r w:rsidR="002A632D" w:rsidRPr="005F5C7D">
        <w:rPr>
          <w:noProof/>
        </w:rPr>
        <w:t>fulfil</w:t>
      </w:r>
      <w:r w:rsidR="002A632D">
        <w:t xml:space="preserve"> their need</w:t>
      </w:r>
      <w:r w:rsidR="00C75541">
        <w:t xml:space="preserve">s </w:t>
      </w:r>
      <w:r w:rsidR="00C75541" w:rsidRPr="00A008EA">
        <w:t>(Clow, 2018)</w:t>
      </w:r>
      <w:r w:rsidR="002A632D">
        <w:t xml:space="preserve">. </w:t>
      </w:r>
    </w:p>
    <w:p w:rsidR="003A0B0B" w:rsidRDefault="003A0B0B" w:rsidP="00285A5E">
      <w:r w:rsidRPr="004A3F7A">
        <w:rPr>
          <w:b/>
        </w:rPr>
        <w:t>Brand Loyalty:</w:t>
      </w:r>
      <w:r w:rsidR="00C75541">
        <w:t xml:space="preserve"> the brand loyalty can </w:t>
      </w:r>
      <w:r w:rsidR="00C75541" w:rsidRPr="005F5C7D">
        <w:rPr>
          <w:noProof/>
        </w:rPr>
        <w:t xml:space="preserve">be </w:t>
      </w:r>
      <w:r w:rsidR="00A221C0" w:rsidRPr="005F5C7D">
        <w:rPr>
          <w:noProof/>
        </w:rPr>
        <w:t>achiev</w:t>
      </w:r>
      <w:r w:rsidR="005F5C7D" w:rsidRPr="005F5C7D">
        <w:rPr>
          <w:noProof/>
        </w:rPr>
        <w:t>ed</w:t>
      </w:r>
      <w:r w:rsidR="00C75541">
        <w:t xml:space="preserve"> through building community and community. There is another essential part that has to </w:t>
      </w:r>
      <w:r w:rsidR="00C75541" w:rsidRPr="005F5C7D">
        <w:rPr>
          <w:noProof/>
        </w:rPr>
        <w:t>be keptin</w:t>
      </w:r>
      <w:r w:rsidR="00C75541">
        <w:t xml:space="preserve"> mind- the </w:t>
      </w:r>
      <w:r w:rsidR="00A221C0">
        <w:t>customer</w:t>
      </w:r>
      <w:r w:rsidR="00C75541">
        <w:t xml:space="preserve"> service. The brand loyalty will </w:t>
      </w:r>
      <w:r w:rsidR="00C75541" w:rsidRPr="005F5C7D">
        <w:rPr>
          <w:noProof/>
        </w:rPr>
        <w:t>be increased</w:t>
      </w:r>
      <w:r w:rsidR="00C75541">
        <w:t xml:space="preserve"> if the customer service is good and satisfactory for the users</w:t>
      </w:r>
      <w:r w:rsidR="004A3F7A" w:rsidRPr="004A3F7A">
        <w:t>(Kingsnorth, 2016)</w:t>
      </w:r>
      <w:r w:rsidR="00C75541">
        <w:t xml:space="preserve">. </w:t>
      </w:r>
      <w:r w:rsidR="004A3F7A">
        <w:t xml:space="preserve">Web platform has to </w:t>
      </w:r>
      <w:r w:rsidR="004A3F7A" w:rsidRPr="005F5C7D">
        <w:rPr>
          <w:noProof/>
        </w:rPr>
        <w:t>be analy</w:t>
      </w:r>
      <w:r w:rsidR="005F5C7D" w:rsidRPr="005F5C7D">
        <w:rPr>
          <w:noProof/>
        </w:rPr>
        <w:t>s</w:t>
      </w:r>
      <w:r w:rsidR="004A3F7A" w:rsidRPr="005F5C7D">
        <w:rPr>
          <w:noProof/>
        </w:rPr>
        <w:t>ed</w:t>
      </w:r>
      <w:r w:rsidR="004A3F7A">
        <w:t xml:space="preserve"> before the brand starts to </w:t>
      </w:r>
      <w:r w:rsidR="00E11776" w:rsidRPr="005F5C7D">
        <w:rPr>
          <w:noProof/>
        </w:rPr>
        <w:t>utili</w:t>
      </w:r>
      <w:r w:rsidR="005F5C7D">
        <w:rPr>
          <w:noProof/>
        </w:rPr>
        <w:t>s</w:t>
      </w:r>
      <w:r w:rsidR="00E11776" w:rsidRPr="005F5C7D">
        <w:rPr>
          <w:noProof/>
        </w:rPr>
        <w:t>e</w:t>
      </w:r>
      <w:r w:rsidR="00E11776">
        <w:t xml:space="preserve"> a social platform. Not all types of communication </w:t>
      </w:r>
      <w:r w:rsidR="00F80BCD" w:rsidRPr="005F5C7D">
        <w:rPr>
          <w:noProof/>
        </w:rPr>
        <w:t>are</w:t>
      </w:r>
      <w:r w:rsidR="00E11776" w:rsidRPr="005F5C7D">
        <w:rPr>
          <w:noProof/>
        </w:rPr>
        <w:t xml:space="preserve"> welcomed</w:t>
      </w:r>
      <w:r w:rsidR="00E11776">
        <w:t xml:space="preserve"> in all social </w:t>
      </w:r>
      <w:r w:rsidR="00E11776" w:rsidRPr="005F5C7D">
        <w:rPr>
          <w:noProof/>
        </w:rPr>
        <w:t>media</w:t>
      </w:r>
      <w:r w:rsidR="00E11776">
        <w:t xml:space="preserve">. Some social media requires specific types of post or communication method. </w:t>
      </w:r>
      <w:r w:rsidR="005F5C7D">
        <w:rPr>
          <w:noProof/>
        </w:rPr>
        <w:t>The s</w:t>
      </w:r>
      <w:r w:rsidR="00A608BF" w:rsidRPr="005F5C7D">
        <w:rPr>
          <w:noProof/>
        </w:rPr>
        <w:t>ame</w:t>
      </w:r>
      <w:r w:rsidR="00A608BF">
        <w:t xml:space="preserve"> strategy for Twitter and Facebook will not work due to communication style. </w:t>
      </w:r>
      <w:r w:rsidR="00F80BCD">
        <w:t xml:space="preserve">Understanding these things and </w:t>
      </w:r>
      <w:r w:rsidR="00F80BCD" w:rsidRPr="005F5C7D">
        <w:rPr>
          <w:noProof/>
        </w:rPr>
        <w:t>communicat</w:t>
      </w:r>
      <w:r w:rsidR="005F5C7D">
        <w:rPr>
          <w:noProof/>
        </w:rPr>
        <w:t>ecorrect</w:t>
      </w:r>
      <w:r w:rsidR="00F80BCD" w:rsidRPr="005F5C7D">
        <w:rPr>
          <w:noProof/>
        </w:rPr>
        <w:t>ly</w:t>
      </w:r>
      <w:r w:rsidR="00F80BCD">
        <w:t xml:space="preserve"> will help the brand to reach and maintain its customer base </w:t>
      </w:r>
      <w:r w:rsidR="00F80BCD" w:rsidRPr="00F80BCD">
        <w:t>(Clark, Black and Judson, 2017)</w:t>
      </w:r>
      <w:r w:rsidR="00F80BCD">
        <w:t xml:space="preserve">. </w:t>
      </w:r>
    </w:p>
    <w:p w:rsidR="00C6241F" w:rsidRDefault="00C6241F" w:rsidP="00285A5E"/>
    <w:p w:rsidR="00D52BD2" w:rsidRDefault="00D52BD2" w:rsidP="00D52BD2">
      <w:pPr>
        <w:pStyle w:val="Heading1"/>
      </w:pPr>
      <w:bookmarkStart w:id="5" w:name="_Toc522448843"/>
      <w:r>
        <w:t>Marketing: Traditional VS Social Media</w:t>
      </w:r>
      <w:bookmarkEnd w:id="5"/>
    </w:p>
    <w:p w:rsidR="008778C3" w:rsidRDefault="009B65F8" w:rsidP="008778C3">
      <w:r w:rsidRPr="005F5C7D">
        <w:rPr>
          <w:noProof/>
        </w:rPr>
        <w:t xml:space="preserve">Traditional marketing has been around for </w:t>
      </w:r>
      <w:r w:rsidR="005F5C7D" w:rsidRPr="005F5C7D">
        <w:rPr>
          <w:noProof/>
        </w:rPr>
        <w:t>more extended</w:t>
      </w:r>
      <w:r w:rsidRPr="005F5C7D">
        <w:rPr>
          <w:noProof/>
        </w:rPr>
        <w:t xml:space="preserve"> period whereas the social media marketing is newer.</w:t>
      </w:r>
      <w:r w:rsidR="005F5C7D">
        <w:rPr>
          <w:noProof/>
        </w:rPr>
        <w:t>However,</w:t>
      </w:r>
      <w:r w:rsidR="003A0B0B">
        <w:t xml:space="preserve"> the importance of social media is on the rising. There is </w:t>
      </w:r>
      <w:r w:rsidR="005F5C7D">
        <w:t xml:space="preserve">the </w:t>
      </w:r>
      <w:r w:rsidR="003A0B0B" w:rsidRPr="005F5C7D">
        <w:rPr>
          <w:noProof/>
        </w:rPr>
        <w:t>difference</w:t>
      </w:r>
      <w:r w:rsidR="005F5C7D">
        <w:rPr>
          <w:noProof/>
        </w:rPr>
        <w:t>betwee</w:t>
      </w:r>
      <w:r w:rsidR="003A0B0B" w:rsidRPr="005F5C7D">
        <w:rPr>
          <w:noProof/>
        </w:rPr>
        <w:t>n</w:t>
      </w:r>
      <w:r w:rsidR="003A0B0B">
        <w:t xml:space="preserve"> these marketing. The difference </w:t>
      </w:r>
      <w:r w:rsidR="003A0B0B" w:rsidRPr="005F5C7D">
        <w:rPr>
          <w:noProof/>
        </w:rPr>
        <w:t>is described</w:t>
      </w:r>
      <w:r w:rsidR="003A0B0B">
        <w:t xml:space="preserve"> below:</w:t>
      </w:r>
    </w:p>
    <w:tbl>
      <w:tblPr>
        <w:tblStyle w:val="TableGrid"/>
        <w:tblW w:w="0" w:type="auto"/>
        <w:tblLook w:val="04A0"/>
      </w:tblPr>
      <w:tblGrid>
        <w:gridCol w:w="4675"/>
        <w:gridCol w:w="4675"/>
      </w:tblGrid>
      <w:tr w:rsidR="003A0B0B" w:rsidTr="003A0B0B">
        <w:tc>
          <w:tcPr>
            <w:tcW w:w="4675" w:type="dxa"/>
          </w:tcPr>
          <w:p w:rsidR="003A0B0B" w:rsidRPr="00C6241F" w:rsidRDefault="003A0B0B" w:rsidP="003A0B0B">
            <w:pPr>
              <w:jc w:val="center"/>
              <w:rPr>
                <w:b/>
              </w:rPr>
            </w:pPr>
            <w:r w:rsidRPr="00C6241F">
              <w:rPr>
                <w:b/>
              </w:rPr>
              <w:t>Traditional Marketing</w:t>
            </w:r>
          </w:p>
        </w:tc>
        <w:tc>
          <w:tcPr>
            <w:tcW w:w="4675" w:type="dxa"/>
          </w:tcPr>
          <w:p w:rsidR="003A0B0B" w:rsidRPr="00C6241F" w:rsidRDefault="003A0B0B" w:rsidP="003A0B0B">
            <w:pPr>
              <w:jc w:val="center"/>
              <w:rPr>
                <w:b/>
              </w:rPr>
            </w:pPr>
            <w:r w:rsidRPr="00C6241F">
              <w:rPr>
                <w:b/>
              </w:rPr>
              <w:t>Social Media Marketing</w:t>
            </w:r>
          </w:p>
        </w:tc>
      </w:tr>
      <w:tr w:rsidR="003A0B0B" w:rsidTr="003A0B0B">
        <w:tc>
          <w:tcPr>
            <w:tcW w:w="4675" w:type="dxa"/>
          </w:tcPr>
          <w:p w:rsidR="003A0B0B" w:rsidRDefault="009E6A69" w:rsidP="008778C3">
            <w:r>
              <w:t>Traditional</w:t>
            </w:r>
            <w:r w:rsidR="003A0B0B">
              <w:t xml:space="preserve"> marketing </w:t>
            </w:r>
            <w:r>
              <w:t>is</w:t>
            </w:r>
            <w:r w:rsidR="005F5C7D">
              <w:t xml:space="preserve">a </w:t>
            </w:r>
            <w:r w:rsidR="003A0B0B" w:rsidRPr="005F5C7D">
              <w:rPr>
                <w:noProof/>
              </w:rPr>
              <w:t>direct</w:t>
            </w:r>
            <w:r w:rsidR="003A0B0B">
              <w:t xml:space="preserve"> promotion to the customer </w:t>
            </w:r>
            <w:r w:rsidR="0092175C">
              <w:t xml:space="preserve">where the use of </w:t>
            </w:r>
            <w:r w:rsidR="005F5C7D">
              <w:t xml:space="preserve">the </w:t>
            </w:r>
            <w:r w:rsidR="0092175C" w:rsidRPr="005F5C7D">
              <w:rPr>
                <w:noProof/>
              </w:rPr>
              <w:t>internetis not used</w:t>
            </w:r>
            <w:r w:rsidR="0092175C">
              <w:t xml:space="preserve">. </w:t>
            </w:r>
          </w:p>
        </w:tc>
        <w:tc>
          <w:tcPr>
            <w:tcW w:w="4675" w:type="dxa"/>
          </w:tcPr>
          <w:p w:rsidR="003A0B0B" w:rsidRDefault="009E6A69" w:rsidP="008778C3">
            <w:r>
              <w:t xml:space="preserve">Social media marketing takes into account </w:t>
            </w:r>
            <w:r w:rsidRPr="005F5C7D">
              <w:rPr>
                <w:noProof/>
              </w:rPr>
              <w:t>utili</w:t>
            </w:r>
            <w:r w:rsidR="005F5C7D">
              <w:rPr>
                <w:noProof/>
              </w:rPr>
              <w:t>s</w:t>
            </w:r>
            <w:r w:rsidRPr="005F5C7D">
              <w:rPr>
                <w:noProof/>
              </w:rPr>
              <w:t>ing</w:t>
            </w:r>
            <w:r>
              <w:t xml:space="preserve"> the social media/social network to market some product, brand, or </w:t>
            </w:r>
            <w:r w:rsidRPr="005F5C7D">
              <w:rPr>
                <w:noProof/>
              </w:rPr>
              <w:t>organi</w:t>
            </w:r>
            <w:r w:rsidR="005F5C7D">
              <w:rPr>
                <w:noProof/>
              </w:rPr>
              <w:t>s</w:t>
            </w:r>
            <w:r w:rsidRPr="005F5C7D">
              <w:rPr>
                <w:noProof/>
              </w:rPr>
              <w:t>ation</w:t>
            </w:r>
            <w:r w:rsidR="00AB476C" w:rsidRPr="00AB476C">
              <w:t>(Clow, 2018)</w:t>
            </w:r>
            <w:r w:rsidR="00AB476C">
              <w:t>.</w:t>
            </w:r>
          </w:p>
        </w:tc>
      </w:tr>
      <w:tr w:rsidR="003A0B0B" w:rsidTr="003A0B0B">
        <w:tc>
          <w:tcPr>
            <w:tcW w:w="4675" w:type="dxa"/>
          </w:tcPr>
          <w:p w:rsidR="003A0B0B" w:rsidRDefault="009E6A69" w:rsidP="008778C3">
            <w:r>
              <w:t xml:space="preserve">Billboard, street signs, television advertisement, newspaper advertisements </w:t>
            </w:r>
            <w:r w:rsidRPr="005F5C7D">
              <w:rPr>
                <w:noProof/>
              </w:rPr>
              <w:t>etc</w:t>
            </w:r>
            <w:r>
              <w:t xml:space="preserve">. are the </w:t>
            </w:r>
            <w:r w:rsidR="005F5C7D">
              <w:rPr>
                <w:noProof/>
              </w:rPr>
              <w:t>primary</w:t>
            </w:r>
            <w:r>
              <w:t xml:space="preserve"> media of advertisement   </w:t>
            </w:r>
          </w:p>
        </w:tc>
        <w:tc>
          <w:tcPr>
            <w:tcW w:w="4675" w:type="dxa"/>
          </w:tcPr>
          <w:p w:rsidR="003A0B0B" w:rsidRDefault="005F5C7D" w:rsidP="008778C3">
            <w:r>
              <w:rPr>
                <w:noProof/>
              </w:rPr>
              <w:t>A p</w:t>
            </w:r>
            <w:r w:rsidR="009E6A69" w:rsidRPr="005F5C7D">
              <w:rPr>
                <w:noProof/>
              </w:rPr>
              <w:t>latform</w:t>
            </w:r>
            <w:r w:rsidR="009E6A69">
              <w:t xml:space="preserve"> such as Facebook, </w:t>
            </w:r>
            <w:r w:rsidR="003B523C">
              <w:t>YouTube</w:t>
            </w:r>
            <w:r w:rsidR="009E6A69">
              <w:t xml:space="preserve">, Twitter, Instagram, </w:t>
            </w:r>
            <w:r w:rsidR="009E6A69" w:rsidRPr="005F5C7D">
              <w:rPr>
                <w:noProof/>
              </w:rPr>
              <w:t>etc</w:t>
            </w:r>
            <w:r w:rsidR="009E6A69">
              <w:t xml:space="preserve">. are the </w:t>
            </w:r>
            <w:r>
              <w:rPr>
                <w:noProof/>
              </w:rPr>
              <w:t>leading</w:t>
            </w:r>
            <w:r w:rsidR="009E6A69">
              <w:t xml:space="preserve"> media in social media</w:t>
            </w:r>
          </w:p>
        </w:tc>
      </w:tr>
      <w:tr w:rsidR="003A0B0B" w:rsidTr="003A0B0B">
        <w:tc>
          <w:tcPr>
            <w:tcW w:w="4675" w:type="dxa"/>
          </w:tcPr>
          <w:p w:rsidR="003A0B0B" w:rsidRDefault="00EA1D88" w:rsidP="008778C3">
            <w:r>
              <w:t xml:space="preserve">The reach is limited to some demographic and all the customer related and unrelated to </w:t>
            </w:r>
            <w:r w:rsidR="005F5C7D">
              <w:t xml:space="preserve">the </w:t>
            </w:r>
            <w:r w:rsidRPr="005F5C7D">
              <w:rPr>
                <w:noProof/>
              </w:rPr>
              <w:t>target</w:t>
            </w:r>
            <w:r>
              <w:t xml:space="preserve"> market are </w:t>
            </w:r>
            <w:r w:rsidR="007A5F75">
              <w:t xml:space="preserve">reached through this </w:t>
            </w:r>
            <w:r w:rsidR="007A5F75">
              <w:lastRenderedPageBreak/>
              <w:t>media</w:t>
            </w:r>
          </w:p>
        </w:tc>
        <w:tc>
          <w:tcPr>
            <w:tcW w:w="4675" w:type="dxa"/>
          </w:tcPr>
          <w:p w:rsidR="003A0B0B" w:rsidRDefault="00690F6F" w:rsidP="008778C3">
            <w:r>
              <w:lastRenderedPageBreak/>
              <w:t xml:space="preserve">The reach of </w:t>
            </w:r>
            <w:r w:rsidR="005F5C7D">
              <w:t xml:space="preserve">the </w:t>
            </w:r>
            <w:r w:rsidRPr="005F5C7D">
              <w:rPr>
                <w:noProof/>
              </w:rPr>
              <w:t>target</w:t>
            </w:r>
            <w:r>
              <w:t xml:space="preserve"> audience can </w:t>
            </w:r>
            <w:r w:rsidRPr="005F5C7D">
              <w:rPr>
                <w:noProof/>
              </w:rPr>
              <w:t>be achieved</w:t>
            </w:r>
            <w:r>
              <w:t xml:space="preserve"> with higher accuracy through this marketing </w:t>
            </w:r>
          </w:p>
        </w:tc>
      </w:tr>
      <w:tr w:rsidR="003A0B0B" w:rsidTr="003A0B0B">
        <w:tc>
          <w:tcPr>
            <w:tcW w:w="4675" w:type="dxa"/>
          </w:tcPr>
          <w:p w:rsidR="003A0B0B" w:rsidRDefault="00690F6F" w:rsidP="008778C3">
            <w:r>
              <w:lastRenderedPageBreak/>
              <w:t xml:space="preserve">The average cost is higher than social media and conversion of lead to </w:t>
            </w:r>
            <w:r w:rsidR="005F5C7D">
              <w:t xml:space="preserve">the </w:t>
            </w:r>
            <w:r w:rsidRPr="005F5C7D">
              <w:rPr>
                <w:noProof/>
              </w:rPr>
              <w:t>customer</w:t>
            </w:r>
            <w:r>
              <w:t xml:space="preserve"> is somewhat lower than the social media marketing</w:t>
            </w:r>
          </w:p>
        </w:tc>
        <w:tc>
          <w:tcPr>
            <w:tcW w:w="4675" w:type="dxa"/>
          </w:tcPr>
          <w:p w:rsidR="003A0B0B" w:rsidRDefault="000E4198" w:rsidP="00431BDC">
            <w:r>
              <w:t xml:space="preserve">The cost is lower than the traditional marketing and conversion of lead to </w:t>
            </w:r>
            <w:r w:rsidR="005F5C7D">
              <w:t xml:space="preserve">the </w:t>
            </w:r>
            <w:r w:rsidR="00C014DC" w:rsidRPr="005F5C7D">
              <w:rPr>
                <w:noProof/>
              </w:rPr>
              <w:t>customer</w:t>
            </w:r>
            <w:r>
              <w:t xml:space="preserve"> is higher than </w:t>
            </w:r>
            <w:r w:rsidR="00C014DC">
              <w:t xml:space="preserve">that of </w:t>
            </w:r>
            <w:r w:rsidR="00431BDC">
              <w:t>traditional</w:t>
            </w:r>
            <w:r w:rsidR="00C014DC">
              <w:t xml:space="preserve"> marketing. </w:t>
            </w:r>
          </w:p>
        </w:tc>
      </w:tr>
      <w:tr w:rsidR="003A0B0B" w:rsidTr="003A0B0B">
        <w:tc>
          <w:tcPr>
            <w:tcW w:w="4675" w:type="dxa"/>
          </w:tcPr>
          <w:p w:rsidR="003A0B0B" w:rsidRDefault="002B4D1E" w:rsidP="008778C3">
            <w:r>
              <w:t xml:space="preserve">Use of </w:t>
            </w:r>
            <w:r w:rsidR="005F5C7D">
              <w:t xml:space="preserve">the </w:t>
            </w:r>
            <w:r w:rsidRPr="005F5C7D">
              <w:rPr>
                <w:noProof/>
              </w:rPr>
              <w:t>internet</w:t>
            </w:r>
            <w:r>
              <w:t xml:space="preserve"> is none or minimum</w:t>
            </w:r>
          </w:p>
        </w:tc>
        <w:tc>
          <w:tcPr>
            <w:tcW w:w="4675" w:type="dxa"/>
          </w:tcPr>
          <w:p w:rsidR="003A0B0B" w:rsidRDefault="002B4D1E" w:rsidP="008778C3">
            <w:r>
              <w:t xml:space="preserve">Use of </w:t>
            </w:r>
            <w:r w:rsidR="005F5C7D">
              <w:t xml:space="preserve">the </w:t>
            </w:r>
            <w:r w:rsidRPr="005F5C7D">
              <w:rPr>
                <w:noProof/>
              </w:rPr>
              <w:t>internet</w:t>
            </w:r>
            <w:r>
              <w:t xml:space="preserve"> is high and </w:t>
            </w:r>
            <w:r w:rsidR="0054172C">
              <w:t xml:space="preserve">reaching of </w:t>
            </w:r>
            <w:r w:rsidR="005F5C7D">
              <w:t xml:space="preserve">the </w:t>
            </w:r>
            <w:r w:rsidR="0054172C" w:rsidRPr="005F5C7D">
              <w:rPr>
                <w:noProof/>
              </w:rPr>
              <w:t>audience</w:t>
            </w:r>
            <w:r w:rsidR="001C55B6">
              <w:t xml:space="preserve">can be done </w:t>
            </w:r>
            <w:r w:rsidR="001C55B6" w:rsidRPr="005F5C7D">
              <w:rPr>
                <w:noProof/>
              </w:rPr>
              <w:t>anytime</w:t>
            </w:r>
            <w:r w:rsidR="001C55B6">
              <w:t xml:space="preserve"> of the day</w:t>
            </w:r>
          </w:p>
        </w:tc>
      </w:tr>
    </w:tbl>
    <w:p w:rsidR="003A0B0B" w:rsidRDefault="003B523C" w:rsidP="008778C3">
      <w:r>
        <w:t xml:space="preserve">The table provides the brief comparison of social media marketing with traditional marketing. The effectiveness of social media lays with the use of </w:t>
      </w:r>
      <w:r w:rsidR="005F5C7D">
        <w:t xml:space="preserve">the </w:t>
      </w:r>
      <w:r w:rsidRPr="005F5C7D">
        <w:rPr>
          <w:noProof/>
        </w:rPr>
        <w:t>internet</w:t>
      </w:r>
      <w:r w:rsidR="005F5C7D">
        <w:t>,</w:t>
      </w:r>
      <w:r w:rsidRPr="005F5C7D">
        <w:rPr>
          <w:noProof/>
        </w:rPr>
        <w:t>and</w:t>
      </w:r>
      <w:r w:rsidR="007339FC">
        <w:t xml:space="preserve">the reaching of interested </w:t>
      </w:r>
      <w:r w:rsidR="0046699B">
        <w:t xml:space="preserve">parties of </w:t>
      </w:r>
      <w:r w:rsidR="00B15766">
        <w:t xml:space="preserve">the brand can </w:t>
      </w:r>
      <w:r w:rsidR="00B15766" w:rsidRPr="005F5C7D">
        <w:rPr>
          <w:noProof/>
        </w:rPr>
        <w:t>be reached</w:t>
      </w:r>
      <w:r w:rsidR="00B15766">
        <w:t xml:space="preserve"> and converted into </w:t>
      </w:r>
      <w:r w:rsidR="005F5C7D">
        <w:t xml:space="preserve">a </w:t>
      </w:r>
      <w:r w:rsidR="00B15766" w:rsidRPr="005F5C7D">
        <w:rPr>
          <w:noProof/>
        </w:rPr>
        <w:t>customer</w:t>
      </w:r>
      <w:r w:rsidR="00B15766">
        <w:t xml:space="preserve"> at low cost with higher success. For this effectiveness, more and more marketers are adopting social media marketing with traditional marketing. </w:t>
      </w:r>
    </w:p>
    <w:p w:rsidR="00C6241F" w:rsidRPr="008778C3" w:rsidRDefault="00C6241F" w:rsidP="008778C3"/>
    <w:p w:rsidR="008778C3" w:rsidRDefault="00D52BD2" w:rsidP="00D52BD2">
      <w:pPr>
        <w:pStyle w:val="Heading1"/>
      </w:pPr>
      <w:bookmarkStart w:id="6" w:name="_Toc522448844"/>
      <w:r>
        <w:t>Required skills in implementing Social Media Marketing</w:t>
      </w:r>
      <w:r w:rsidR="008778C3">
        <w:t xml:space="preserve"> in Organization</w:t>
      </w:r>
      <w:bookmarkEnd w:id="6"/>
    </w:p>
    <w:p w:rsidR="008778C3" w:rsidRDefault="006757CD" w:rsidP="008778C3">
      <w:r>
        <w:t xml:space="preserve">Implementing </w:t>
      </w:r>
      <w:r w:rsidRPr="005F5C7D">
        <w:rPr>
          <w:noProof/>
        </w:rPr>
        <w:t>social</w:t>
      </w:r>
      <w:r>
        <w:t xml:space="preserve"> media marketing is not </w:t>
      </w:r>
      <w:r w:rsidR="005F5C7D">
        <w:t xml:space="preserve">a </w:t>
      </w:r>
      <w:r w:rsidRPr="005F5C7D">
        <w:rPr>
          <w:noProof/>
        </w:rPr>
        <w:t>tough</w:t>
      </w:r>
      <w:r>
        <w:t xml:space="preserve"> task. </w:t>
      </w:r>
      <w:r w:rsidR="005F5C7D">
        <w:rPr>
          <w:noProof/>
        </w:rPr>
        <w:t>However,</w:t>
      </w:r>
      <w:r>
        <w:t xml:space="preserve"> implementing </w:t>
      </w:r>
      <w:r w:rsidRPr="005F5C7D">
        <w:rPr>
          <w:noProof/>
        </w:rPr>
        <w:t xml:space="preserve">an </w:t>
      </w:r>
      <w:r w:rsidR="005F5C7D">
        <w:rPr>
          <w:noProof/>
        </w:rPr>
        <w:t>a</w:t>
      </w:r>
      <w:r w:rsidRPr="005F5C7D">
        <w:rPr>
          <w:noProof/>
        </w:rPr>
        <w:t>ctive</w:t>
      </w:r>
      <w:r>
        <w:t xml:space="preserve"> social media </w:t>
      </w:r>
      <w:r w:rsidR="00F20353">
        <w:t>marketing</w:t>
      </w:r>
      <w:r>
        <w:t xml:space="preserve"> is a tough task. </w:t>
      </w:r>
      <w:r w:rsidR="00F20353">
        <w:t xml:space="preserve">The </w:t>
      </w:r>
      <w:r w:rsidR="00F20353" w:rsidRPr="005F5C7D">
        <w:rPr>
          <w:noProof/>
        </w:rPr>
        <w:t>organi</w:t>
      </w:r>
      <w:r w:rsidR="005F5C7D">
        <w:rPr>
          <w:noProof/>
        </w:rPr>
        <w:t>s</w:t>
      </w:r>
      <w:r w:rsidR="00F20353" w:rsidRPr="005F5C7D">
        <w:rPr>
          <w:noProof/>
        </w:rPr>
        <w:t>ation</w:t>
      </w:r>
      <w:r w:rsidR="00F20353">
        <w:t xml:space="preserve"> to </w:t>
      </w:r>
      <w:r w:rsidR="00F20353" w:rsidRPr="005F5C7D">
        <w:rPr>
          <w:noProof/>
        </w:rPr>
        <w:t>organi</w:t>
      </w:r>
      <w:r w:rsidR="005F5C7D">
        <w:rPr>
          <w:noProof/>
        </w:rPr>
        <w:t>s</w:t>
      </w:r>
      <w:r w:rsidR="00F20353" w:rsidRPr="005F5C7D">
        <w:rPr>
          <w:noProof/>
        </w:rPr>
        <w:t>ation</w:t>
      </w:r>
      <w:r w:rsidR="00F20353">
        <w:t xml:space="preserve"> varies how </w:t>
      </w:r>
      <w:r w:rsidR="005F5C7D">
        <w:t>it</w:t>
      </w:r>
      <w:r w:rsidR="00F20353">
        <w:t xml:space="preserve"> will implement the social media marketing.</w:t>
      </w:r>
      <w:r w:rsidR="005F5C7D">
        <w:rPr>
          <w:noProof/>
        </w:rPr>
        <w:t>However,several posts and actives</w:t>
      </w:r>
      <w:r w:rsidR="007376FE" w:rsidRPr="005F5C7D">
        <w:rPr>
          <w:noProof/>
        </w:rPr>
        <w:t xml:space="preserve"> are</w:t>
      </w:r>
      <w:r w:rsidR="007376FE">
        <w:t xml:space="preserve"> needed to create a social media marketing. These are:</w:t>
      </w:r>
    </w:p>
    <w:p w:rsidR="007376FE" w:rsidRDefault="00AE1BE0" w:rsidP="008778C3">
      <w:r w:rsidRPr="003D6C46">
        <w:rPr>
          <w:b/>
        </w:rPr>
        <w:t>Framework for marketing:</w:t>
      </w:r>
      <w:r>
        <w:t xml:space="preserve"> not mandatory but can be helpful for the </w:t>
      </w:r>
      <w:r w:rsidR="003D6C46" w:rsidRPr="005F5C7D">
        <w:rPr>
          <w:noProof/>
        </w:rPr>
        <w:t>organi</w:t>
      </w:r>
      <w:r w:rsidR="005F5C7D">
        <w:rPr>
          <w:noProof/>
        </w:rPr>
        <w:t>s</w:t>
      </w:r>
      <w:r w:rsidR="003D6C46" w:rsidRPr="005F5C7D">
        <w:rPr>
          <w:noProof/>
        </w:rPr>
        <w:t>ation</w:t>
      </w:r>
      <w:r w:rsidR="003D6C46">
        <w:t xml:space="preserve">. The medium and large size </w:t>
      </w:r>
      <w:r w:rsidR="003D6C46" w:rsidRPr="005F5C7D">
        <w:rPr>
          <w:noProof/>
        </w:rPr>
        <w:t>organi</w:t>
      </w:r>
      <w:r w:rsidR="005F5C7D">
        <w:rPr>
          <w:noProof/>
        </w:rPr>
        <w:t>s</w:t>
      </w:r>
      <w:r w:rsidR="003D6C46" w:rsidRPr="005F5C7D">
        <w:rPr>
          <w:noProof/>
        </w:rPr>
        <w:t>ation</w:t>
      </w:r>
      <w:r w:rsidR="003D6C46">
        <w:t xml:space="preserve"> use frameworks to integrate the marketing efforts. The social media marketing can be </w:t>
      </w:r>
      <w:r w:rsidR="003D6C46" w:rsidRPr="005F5C7D">
        <w:rPr>
          <w:noProof/>
        </w:rPr>
        <w:t>compl</w:t>
      </w:r>
      <w:r w:rsidR="005F5C7D">
        <w:rPr>
          <w:noProof/>
        </w:rPr>
        <w:t>icated</w:t>
      </w:r>
      <w:r w:rsidR="003D6C46">
        <w:t xml:space="preserve"> where </w:t>
      </w:r>
      <w:r w:rsidR="00465F23">
        <w:t>cross</w:t>
      </w:r>
      <w:r w:rsidR="003D6C46">
        <w:t xml:space="preserve">-functional </w:t>
      </w:r>
      <w:r w:rsidR="00465F23">
        <w:t>activates</w:t>
      </w:r>
      <w:r w:rsidR="003D6C46">
        <w:t xml:space="preserve"> is needed. The framework </w:t>
      </w:r>
      <w:r w:rsidR="00465F23">
        <w:t>is</w:t>
      </w:r>
      <w:r w:rsidR="003D6C46">
        <w:t xml:space="preserve"> still work</w:t>
      </w:r>
      <w:r w:rsidR="00465F23">
        <w:t>-in-process</w:t>
      </w:r>
      <w:r w:rsidR="005F5C7D">
        <w:t>,</w:t>
      </w:r>
      <w:r w:rsidR="00465F23" w:rsidRPr="005F5C7D">
        <w:rPr>
          <w:noProof/>
        </w:rPr>
        <w:t>and</w:t>
      </w:r>
      <w:r w:rsidR="00465F23">
        <w:t xml:space="preserve"> there </w:t>
      </w:r>
      <w:r w:rsidR="008176FB">
        <w:t xml:space="preserve">isprogress in this sector </w:t>
      </w:r>
      <w:r w:rsidR="005554A8" w:rsidRPr="005554A8">
        <w:t>(Felix, Rauschnabel and Hinsch, 2016)</w:t>
      </w:r>
      <w:r w:rsidR="005554A8">
        <w:t>.</w:t>
      </w:r>
    </w:p>
    <w:p w:rsidR="008176FB" w:rsidRDefault="005554A8" w:rsidP="008778C3">
      <w:r w:rsidRPr="0080383E">
        <w:rPr>
          <w:b/>
        </w:rPr>
        <w:t xml:space="preserve">Customer Relationship </w:t>
      </w:r>
      <w:r w:rsidR="008176FB" w:rsidRPr="0080383E">
        <w:rPr>
          <w:b/>
        </w:rPr>
        <w:t>M</w:t>
      </w:r>
      <w:r w:rsidRPr="0080383E">
        <w:rPr>
          <w:b/>
        </w:rPr>
        <w:t>anagement (CRM):</w:t>
      </w:r>
      <w:r>
        <w:t xml:space="preserve"> the online community is vast and easy to </w:t>
      </w:r>
      <w:r w:rsidR="00491B37">
        <w:t>lose</w:t>
      </w:r>
      <w:r>
        <w:t xml:space="preserve"> sight of how to manage the customer. The customer relationship management is essential to </w:t>
      </w:r>
      <w:r w:rsidR="00491B37">
        <w:t>manage</w:t>
      </w:r>
      <w:r>
        <w:t xml:space="preserve"> the customer relationship along with </w:t>
      </w:r>
      <w:r w:rsidR="0080383E">
        <w:t>focusing</w:t>
      </w:r>
      <w:r w:rsidR="00491B37">
        <w:t xml:space="preserve"> the marketing efforts. </w:t>
      </w:r>
      <w:r w:rsidR="008742FE">
        <w:t xml:space="preserve">For </w:t>
      </w:r>
      <w:r w:rsidR="008742FE" w:rsidRPr="005F5C7D">
        <w:rPr>
          <w:noProof/>
        </w:rPr>
        <w:t>this</w:t>
      </w:r>
      <w:r w:rsidR="005F5C7D">
        <w:rPr>
          <w:noProof/>
        </w:rPr>
        <w:t>,</w:t>
      </w:r>
      <w:r w:rsidR="008742FE">
        <w:t xml:space="preserve"> a dedicated manager </w:t>
      </w:r>
      <w:r w:rsidR="008742FE" w:rsidRPr="005F5C7D">
        <w:rPr>
          <w:noProof/>
        </w:rPr>
        <w:t xml:space="preserve">is </w:t>
      </w:r>
      <w:r w:rsidR="0080383E" w:rsidRPr="005F5C7D">
        <w:rPr>
          <w:noProof/>
        </w:rPr>
        <w:t>required</w:t>
      </w:r>
      <w:r w:rsidR="005F5C7D">
        <w:t>,</w:t>
      </w:r>
      <w:r w:rsidR="008742FE" w:rsidRPr="005F5C7D">
        <w:rPr>
          <w:noProof/>
        </w:rPr>
        <w:t>and</w:t>
      </w:r>
      <w:r w:rsidR="008742FE">
        <w:t xml:space="preserve"> the post and communication should go through the </w:t>
      </w:r>
      <w:r w:rsidR="0080383E" w:rsidRPr="005F5C7D">
        <w:rPr>
          <w:noProof/>
        </w:rPr>
        <w:t>organizations</w:t>
      </w:r>
      <w:r w:rsidR="008742FE">
        <w:t xml:space="preserve"> established customer relationship manager. There </w:t>
      </w:r>
      <w:r w:rsidR="0080383E">
        <w:t>is</w:t>
      </w:r>
      <w:r w:rsidR="008742FE">
        <w:t xml:space="preserve"> evidence that adopting CRM </w:t>
      </w:r>
      <w:r w:rsidR="0080383E">
        <w:t>alongside</w:t>
      </w:r>
      <w:r w:rsidR="008742FE">
        <w:t xml:space="preserve"> social media marketing is </w:t>
      </w:r>
      <w:r w:rsidR="008742FE" w:rsidRPr="005F5C7D">
        <w:rPr>
          <w:noProof/>
        </w:rPr>
        <w:t>helpful</w:t>
      </w:r>
      <w:r w:rsidR="005F5C7D">
        <w:rPr>
          <w:noProof/>
        </w:rPr>
        <w:t xml:space="preserve"> in</w:t>
      </w:r>
      <w:r w:rsidR="008742FE">
        <w:t xml:space="preserve"> attracting </w:t>
      </w:r>
      <w:r w:rsidR="008742FE">
        <w:lastRenderedPageBreak/>
        <w:t xml:space="preserve">more </w:t>
      </w:r>
      <w:r w:rsidR="0080383E">
        <w:t>customers</w:t>
      </w:r>
      <w:r w:rsidR="008742FE">
        <w:t xml:space="preserve">, </w:t>
      </w:r>
      <w:r w:rsidR="0080383E">
        <w:t>improve</w:t>
      </w:r>
      <w:r w:rsidR="008742FE">
        <w:t xml:space="preserve"> business performance and higher satisfaction level in consumers</w:t>
      </w:r>
      <w:r w:rsidR="008176FB" w:rsidRPr="008176FB">
        <w:t>(Charoensukmongkol and Sasatanun, 2017)</w:t>
      </w:r>
      <w:r w:rsidR="0080383E">
        <w:t>.</w:t>
      </w:r>
    </w:p>
    <w:p w:rsidR="0080383E" w:rsidRDefault="0080383E" w:rsidP="008778C3">
      <w:r w:rsidRPr="00576EA5">
        <w:rPr>
          <w:b/>
        </w:rPr>
        <w:t>Designer and copywriter:</w:t>
      </w:r>
      <w:r>
        <w:t xml:space="preserve"> the content of the brand or organization should look professional. The design of the post in visual media should consult </w:t>
      </w:r>
      <w:r w:rsidR="00D76EA0">
        <w:t xml:space="preserve">designer to have greater impact. The copywriter </w:t>
      </w:r>
      <w:r w:rsidR="00547389">
        <w:t>is</w:t>
      </w:r>
      <w:r w:rsidR="00D76EA0">
        <w:t xml:space="preserve"> responsible for greater </w:t>
      </w:r>
      <w:r w:rsidR="00547389">
        <w:t>impacting</w:t>
      </w:r>
      <w:r w:rsidR="00D76EA0">
        <w:t xml:space="preserve"> with words. The </w:t>
      </w:r>
      <w:r w:rsidR="00547389">
        <w:t>scenario</w:t>
      </w:r>
      <w:r w:rsidR="00756E51">
        <w:t>is</w:t>
      </w:r>
      <w:r w:rsidR="00D76EA0">
        <w:t xml:space="preserve"> changing. The creative professional is also changing in the digital age. </w:t>
      </w:r>
      <w:r w:rsidR="00547389">
        <w:t xml:space="preserve">The social media marketing has created more </w:t>
      </w:r>
      <w:r w:rsidR="00756E51">
        <w:t>opportunities</w:t>
      </w:r>
      <w:r w:rsidR="00547389">
        <w:t xml:space="preserve"> for the markets along with some </w:t>
      </w:r>
      <w:r w:rsidR="00756E51">
        <w:t>challenges</w:t>
      </w:r>
      <w:r w:rsidR="00547389">
        <w:t xml:space="preserve">. The </w:t>
      </w:r>
      <w:r w:rsidR="00756E51">
        <w:t>opportunities</w:t>
      </w:r>
      <w:r w:rsidR="00547389">
        <w:t xml:space="preserve"> are to create more content that require creativity and have personal appeal. </w:t>
      </w:r>
      <w:r w:rsidR="000522AE">
        <w:t xml:space="preserve">The threat </w:t>
      </w:r>
      <w:r w:rsidR="00543812">
        <w:t>is</w:t>
      </w:r>
      <w:r w:rsidR="000522AE">
        <w:t xml:space="preserve"> that meeting demand on time and delivering and investigating the needs which might require traditional approaches of </w:t>
      </w:r>
      <w:r w:rsidR="00543812">
        <w:t xml:space="preserve">investigations </w:t>
      </w:r>
      <w:r w:rsidR="00543812" w:rsidRPr="00543812">
        <w:t>(Lee and Lau, 2018)</w:t>
      </w:r>
      <w:r w:rsidR="000522AE">
        <w:t xml:space="preserve">. </w:t>
      </w:r>
    </w:p>
    <w:p w:rsidR="00543812" w:rsidRDefault="00543812" w:rsidP="006A4951">
      <w:r w:rsidRPr="00543812">
        <w:rPr>
          <w:b/>
        </w:rPr>
        <w:t>Digital Marketing:</w:t>
      </w:r>
      <w:r>
        <w:t xml:space="preserve"> the digital marketing consists of internet marketing, social media marketing, and mobile marketing</w:t>
      </w:r>
      <w:r w:rsidR="006A4951">
        <w:t>.</w:t>
      </w:r>
      <w:r>
        <w:t xml:space="preserve"> The e-commerce, social media, mobile internet </w:t>
      </w:r>
      <w:r w:rsidRPr="005F5C7D">
        <w:rPr>
          <w:noProof/>
        </w:rPr>
        <w:t>etc</w:t>
      </w:r>
      <w:r>
        <w:t xml:space="preserve">. has created a vast area for communication for the </w:t>
      </w:r>
      <w:r w:rsidRPr="005F5C7D">
        <w:rPr>
          <w:noProof/>
        </w:rPr>
        <w:t>organi</w:t>
      </w:r>
      <w:r w:rsidR="005F5C7D">
        <w:rPr>
          <w:noProof/>
        </w:rPr>
        <w:t>s</w:t>
      </w:r>
      <w:r w:rsidRPr="005F5C7D">
        <w:rPr>
          <w:noProof/>
        </w:rPr>
        <w:t>ations</w:t>
      </w:r>
      <w:r>
        <w:t xml:space="preserve">. For </w:t>
      </w:r>
      <w:r w:rsidRPr="005F5C7D">
        <w:rPr>
          <w:noProof/>
        </w:rPr>
        <w:t>this</w:t>
      </w:r>
      <w:r w:rsidR="005F5C7D">
        <w:rPr>
          <w:noProof/>
        </w:rPr>
        <w:t>,</w:t>
      </w:r>
      <w:r>
        <w:t xml:space="preserve"> the digital marketing </w:t>
      </w:r>
      <w:r w:rsidRPr="005F5C7D">
        <w:rPr>
          <w:noProof/>
        </w:rPr>
        <w:t>is designed</w:t>
      </w:r>
      <w:r>
        <w:t xml:space="preserve"> with integrated communication</w:t>
      </w:r>
      <w:r w:rsidR="006A4951" w:rsidRPr="00A008EA">
        <w:t>(Clow, 2018)</w:t>
      </w:r>
      <w:r w:rsidR="006A4951">
        <w:t xml:space="preserve">. Along with CRM, digital marketing can help the </w:t>
      </w:r>
      <w:r w:rsidR="0031302F" w:rsidRPr="005F5C7D">
        <w:rPr>
          <w:noProof/>
        </w:rPr>
        <w:t>organi</w:t>
      </w:r>
      <w:r w:rsidR="005F5C7D">
        <w:rPr>
          <w:noProof/>
        </w:rPr>
        <w:t>s</w:t>
      </w:r>
      <w:r w:rsidR="0031302F" w:rsidRPr="005F5C7D">
        <w:rPr>
          <w:noProof/>
        </w:rPr>
        <w:t>ation</w:t>
      </w:r>
      <w:r w:rsidR="006A4951">
        <w:t xml:space="preserve"> grow in the future. </w:t>
      </w:r>
    </w:p>
    <w:p w:rsidR="00543812" w:rsidRDefault="00543812" w:rsidP="008778C3">
      <w:r w:rsidRPr="00035826">
        <w:rPr>
          <w:b/>
        </w:rPr>
        <w:t>Spokesperson:</w:t>
      </w:r>
      <w:r w:rsidR="00452F48">
        <w:t xml:space="preserve"> a spokesperson is essential in the event of </w:t>
      </w:r>
      <w:r w:rsidR="005F5C7D">
        <w:t xml:space="preserve">a </w:t>
      </w:r>
      <w:r w:rsidR="00452F48" w:rsidRPr="005F5C7D">
        <w:rPr>
          <w:noProof/>
        </w:rPr>
        <w:t>crisis</w:t>
      </w:r>
      <w:r w:rsidR="00452F48">
        <w:t xml:space="preserve">. Though it is not necessary, it will be helpful. The social media can </w:t>
      </w:r>
      <w:r w:rsidR="005F5C7D" w:rsidRPr="005F5C7D">
        <w:rPr>
          <w:noProof/>
        </w:rPr>
        <w:t>natural</w:t>
      </w:r>
      <w:r w:rsidR="005F5C7D">
        <w:rPr>
          <w:noProof/>
        </w:rPr>
        <w:t>ly</w:t>
      </w:r>
      <w:r w:rsidR="00452F48">
        <w:t xml:space="preserve"> turn against the brand. The </w:t>
      </w:r>
      <w:r w:rsidR="00A561C4">
        <w:t>spokesperson</w:t>
      </w:r>
      <w:r w:rsidR="00452F48">
        <w:t xml:space="preserve"> can be a medium to reduce the </w:t>
      </w:r>
      <w:r w:rsidR="00A561C4">
        <w:t>negative</w:t>
      </w:r>
      <w:r w:rsidR="00452F48">
        <w:t xml:space="preserve"> impact and help gain the confidence of the </w:t>
      </w:r>
      <w:r w:rsidR="00035826">
        <w:t xml:space="preserve">users. </w:t>
      </w:r>
      <w:r w:rsidR="005F5C7D">
        <w:rPr>
          <w:noProof/>
        </w:rPr>
        <w:t>However,</w:t>
      </w:r>
      <w:r w:rsidR="00035826">
        <w:t xml:space="preserve"> for </w:t>
      </w:r>
      <w:r w:rsidR="00035826" w:rsidRPr="005F5C7D">
        <w:rPr>
          <w:noProof/>
        </w:rPr>
        <w:t>this</w:t>
      </w:r>
      <w:r w:rsidR="005F5C7D">
        <w:rPr>
          <w:noProof/>
        </w:rPr>
        <w:t>,</w:t>
      </w:r>
      <w:r w:rsidR="00035826">
        <w:t xml:space="preserve"> the </w:t>
      </w:r>
      <w:r w:rsidR="00EA4997">
        <w:t>spokesperson</w:t>
      </w:r>
      <w:r w:rsidR="00035826">
        <w:t xml:space="preserve"> has to be present in the social media along with the brand’s social media effort</w:t>
      </w:r>
      <w:r w:rsidR="00B03314" w:rsidRPr="00B03314">
        <w:t>(Austin and Yan, 2018)</w:t>
      </w:r>
      <w:r w:rsidR="00035826">
        <w:t xml:space="preserve">. </w:t>
      </w:r>
    </w:p>
    <w:p w:rsidR="00C6241F" w:rsidRDefault="00C6241F" w:rsidP="008778C3"/>
    <w:p w:rsidR="00C6241F" w:rsidRDefault="00C6241F" w:rsidP="008778C3"/>
    <w:p w:rsidR="008778C3" w:rsidRDefault="008778C3" w:rsidP="00D52BD2">
      <w:pPr>
        <w:pStyle w:val="Heading1"/>
      </w:pPr>
      <w:bookmarkStart w:id="7" w:name="_Toc522448845"/>
      <w:r>
        <w:t>Conclusion</w:t>
      </w:r>
      <w:bookmarkEnd w:id="7"/>
    </w:p>
    <w:p w:rsidR="008778C3" w:rsidRPr="008778C3" w:rsidRDefault="003B7E97" w:rsidP="008778C3">
      <w:r>
        <w:t>Business</w:t>
      </w:r>
      <w:r w:rsidR="0031302F">
        <w:t>es</w:t>
      </w:r>
      <w:r>
        <w:t xml:space="preserve"> need to </w:t>
      </w:r>
      <w:r w:rsidRPr="005F5C7D">
        <w:rPr>
          <w:noProof/>
        </w:rPr>
        <w:t>ad</w:t>
      </w:r>
      <w:r w:rsidR="005F5C7D">
        <w:rPr>
          <w:noProof/>
        </w:rPr>
        <w:t>a</w:t>
      </w:r>
      <w:r w:rsidRPr="005F5C7D">
        <w:rPr>
          <w:noProof/>
        </w:rPr>
        <w:t>pt</w:t>
      </w:r>
      <w:r w:rsidR="005F5C7D">
        <w:rPr>
          <w:noProof/>
        </w:rPr>
        <w:t>to</w:t>
      </w:r>
      <w:r w:rsidR="005F5C7D">
        <w:t xml:space="preserve">a </w:t>
      </w:r>
      <w:r w:rsidR="0031302F" w:rsidRPr="005F5C7D">
        <w:rPr>
          <w:noProof/>
        </w:rPr>
        <w:t>changing</w:t>
      </w:r>
      <w:r w:rsidR="005F5C7D">
        <w:t xml:space="preserve">the </w:t>
      </w:r>
      <w:r w:rsidR="0031302F" w:rsidRPr="005F5C7D">
        <w:rPr>
          <w:noProof/>
        </w:rPr>
        <w:t>environment</w:t>
      </w:r>
      <w:r w:rsidR="0031302F">
        <w:t xml:space="preserve">. The age has connected the people </w:t>
      </w:r>
      <w:r w:rsidR="00F8092E">
        <w:t>through</w:t>
      </w:r>
      <w:r w:rsidR="0031302F">
        <w:t xml:space="preserve"> social media. It is the job of the business </w:t>
      </w:r>
      <w:r w:rsidR="00F8092E">
        <w:t>to</w:t>
      </w:r>
      <w:r w:rsidR="0031302F">
        <w:t xml:space="preserve"> connect with </w:t>
      </w:r>
      <w:r w:rsidR="005F5C7D">
        <w:t xml:space="preserve">the </w:t>
      </w:r>
      <w:r w:rsidR="0031302F" w:rsidRPr="005F5C7D">
        <w:rPr>
          <w:noProof/>
        </w:rPr>
        <w:t>consumer</w:t>
      </w:r>
      <w:r w:rsidR="0031302F">
        <w:t xml:space="preserve"> through this media. The social media is an opportunity to have a meaningful </w:t>
      </w:r>
      <w:r w:rsidR="0031302F" w:rsidRPr="005F5C7D">
        <w:rPr>
          <w:noProof/>
        </w:rPr>
        <w:t>relation</w:t>
      </w:r>
      <w:r w:rsidR="005F5C7D">
        <w:rPr>
          <w:noProof/>
        </w:rPr>
        <w:t>ship</w:t>
      </w:r>
      <w:r w:rsidR="0031302F">
        <w:t xml:space="preserve"> with the consumer and the brand. </w:t>
      </w:r>
      <w:r w:rsidR="00F8092E">
        <w:t xml:space="preserve">It can help each party to understand each other. The </w:t>
      </w:r>
      <w:r w:rsidR="00F8092E">
        <w:lastRenderedPageBreak/>
        <w:t>traditional media still has importance</w:t>
      </w:r>
      <w:r w:rsidR="005F5C7D">
        <w:t>,</w:t>
      </w:r>
      <w:r w:rsidR="00F8092E" w:rsidRPr="005F5C7D">
        <w:rPr>
          <w:noProof/>
        </w:rPr>
        <w:t>but</w:t>
      </w:r>
      <w:r w:rsidR="00F8092E">
        <w:t xml:space="preserve"> the increasing presence of the user online cannot </w:t>
      </w:r>
      <w:r w:rsidR="00F8092E" w:rsidRPr="005F5C7D">
        <w:rPr>
          <w:noProof/>
        </w:rPr>
        <w:t>be ignored</w:t>
      </w:r>
      <w:r w:rsidR="00F8092E">
        <w:t xml:space="preserve">. </w:t>
      </w:r>
      <w:r w:rsidR="005B42B1">
        <w:t xml:space="preserve">The </w:t>
      </w:r>
      <w:r w:rsidR="00FA720F" w:rsidRPr="005F5C7D">
        <w:rPr>
          <w:noProof/>
        </w:rPr>
        <w:t>organi</w:t>
      </w:r>
      <w:r w:rsidR="005F5C7D">
        <w:rPr>
          <w:noProof/>
        </w:rPr>
        <w:t>s</w:t>
      </w:r>
      <w:r w:rsidR="00FA720F" w:rsidRPr="005F5C7D">
        <w:rPr>
          <w:noProof/>
        </w:rPr>
        <w:t>ation</w:t>
      </w:r>
      <w:r w:rsidR="005B42B1">
        <w:t xml:space="preserve"> can find frameworks, </w:t>
      </w:r>
      <w:r w:rsidR="00847AF9">
        <w:t xml:space="preserve">establish CRM, an integrated digital marketing strategy can help create </w:t>
      </w:r>
      <w:r w:rsidR="00393DC7">
        <w:t xml:space="preserve">social media marketing. </w:t>
      </w:r>
      <w:r w:rsidR="00393DC7" w:rsidRPr="005F5C7D">
        <w:rPr>
          <w:noProof/>
        </w:rPr>
        <w:t>The social media marketing can be implemented by anyone</w:t>
      </w:r>
      <w:r w:rsidR="00393DC7">
        <w:t xml:space="preserve"> but getting success </w:t>
      </w:r>
      <w:r w:rsidR="005F5C7D">
        <w:rPr>
          <w:noProof/>
        </w:rPr>
        <w:t>since</w:t>
      </w:r>
      <w:r w:rsidR="00393DC7">
        <w:t xml:space="preserve"> it requires </w:t>
      </w:r>
      <w:r w:rsidR="005F5C7D">
        <w:rPr>
          <w:noProof/>
        </w:rPr>
        <w:t>much</w:t>
      </w:r>
      <w:r w:rsidR="00393DC7">
        <w:t xml:space="preserve"> hard work along with doing things that </w:t>
      </w:r>
      <w:r w:rsidR="00393DC7" w:rsidRPr="005F5C7D">
        <w:rPr>
          <w:noProof/>
        </w:rPr>
        <w:t>other</w:t>
      </w:r>
      <w:r w:rsidR="005F5C7D">
        <w:rPr>
          <w:noProof/>
        </w:rPr>
        <w:t>s</w:t>
      </w:r>
      <w:r w:rsidR="00393DC7">
        <w:t xml:space="preserve"> might not have done to </w:t>
      </w:r>
      <w:r w:rsidR="0016249F">
        <w:t>achieve</w:t>
      </w:r>
      <w:r w:rsidR="00764C61">
        <w:t xml:space="preserve"> success. The </w:t>
      </w:r>
      <w:r w:rsidR="00764C61" w:rsidRPr="005F5C7D">
        <w:rPr>
          <w:noProof/>
        </w:rPr>
        <w:t>result</w:t>
      </w:r>
      <w:r w:rsidR="00764C61">
        <w:t xml:space="preserve"> will be </w:t>
      </w:r>
      <w:r w:rsidR="00393DC7">
        <w:t>bond creation with the customer through community</w:t>
      </w:r>
      <w:r w:rsidR="0016249F">
        <w:t xml:space="preserve"> building. </w:t>
      </w:r>
    </w:p>
    <w:p w:rsidR="00D52BD2" w:rsidRDefault="008778C3" w:rsidP="008778C3">
      <w:pPr>
        <w:pStyle w:val="Heading1"/>
        <w:pageBreakBefore/>
      </w:pPr>
      <w:bookmarkStart w:id="8" w:name="_Toc522448846"/>
      <w:r>
        <w:lastRenderedPageBreak/>
        <w:t>Reference</w:t>
      </w:r>
      <w:bookmarkEnd w:id="8"/>
    </w:p>
    <w:p w:rsidR="00B03314" w:rsidRPr="00B03314" w:rsidRDefault="00B03314" w:rsidP="00B03314">
      <w:pPr>
        <w:rPr>
          <w:rFonts w:eastAsia="Times New Roman"/>
          <w:color w:val="000000"/>
          <w:lang w:val="en-GB" w:eastAsia="en-GB"/>
        </w:rPr>
      </w:pPr>
      <w:r w:rsidRPr="00B03314">
        <w:rPr>
          <w:rFonts w:eastAsia="Times New Roman"/>
          <w:color w:val="000000"/>
          <w:lang w:val="en-GB" w:eastAsia="en-GB"/>
        </w:rPr>
        <w:t>Austin, L. and Yan, J. (2018). </w:t>
      </w:r>
      <w:r w:rsidRPr="00B03314">
        <w:rPr>
          <w:rFonts w:eastAsia="Times New Roman"/>
          <w:i/>
          <w:iCs/>
          <w:color w:val="000000"/>
          <w:lang w:val="en-GB" w:eastAsia="en-GB"/>
        </w:rPr>
        <w:t>Social media and crisis communication</w:t>
      </w:r>
      <w:r w:rsidRPr="00B03314">
        <w:rPr>
          <w:rFonts w:eastAsia="Times New Roman"/>
          <w:color w:val="000000"/>
          <w:lang w:val="en-GB" w:eastAsia="en-GB"/>
        </w:rPr>
        <w:t>.</w:t>
      </w:r>
    </w:p>
    <w:p w:rsidR="00B03314" w:rsidRPr="00C309A2" w:rsidRDefault="00B03314" w:rsidP="00C309A2">
      <w:pPr>
        <w:pStyle w:val="NormalWeb"/>
        <w:spacing w:before="0" w:beforeAutospacing="0" w:after="180" w:afterAutospacing="0"/>
        <w:ind w:left="450" w:hanging="450"/>
        <w:rPr>
          <w:rFonts w:ascii="Arial" w:hAnsi="Arial" w:cs="Arial"/>
          <w:color w:val="000000"/>
        </w:rPr>
      </w:pPr>
      <w:r w:rsidRPr="00C309A2">
        <w:rPr>
          <w:rFonts w:ascii="Arial" w:hAnsi="Arial" w:cs="Arial"/>
          <w:color w:val="000000"/>
        </w:rPr>
        <w:t>Charoensukmongkol, P. and Sasatanun, P. (2017). Social media use for CRM and business performance satisfaction: The moderating roles of social skills and social media sales intensity. </w:t>
      </w:r>
      <w:r w:rsidRPr="00C309A2">
        <w:rPr>
          <w:rFonts w:ascii="Arial" w:hAnsi="Arial" w:cs="Arial"/>
          <w:i/>
          <w:iCs/>
          <w:color w:val="000000"/>
        </w:rPr>
        <w:t>Asia Pacific Management Review</w:t>
      </w:r>
      <w:r w:rsidRPr="00C309A2">
        <w:rPr>
          <w:rFonts w:ascii="Arial" w:hAnsi="Arial" w:cs="Arial"/>
          <w:color w:val="000000"/>
        </w:rPr>
        <w:t>, 22(1), pp.25-34.</w:t>
      </w:r>
    </w:p>
    <w:p w:rsidR="00B03314" w:rsidRPr="00C309A2" w:rsidRDefault="00B03314" w:rsidP="00C309A2">
      <w:pPr>
        <w:pStyle w:val="NormalWeb"/>
        <w:spacing w:before="0" w:beforeAutospacing="0" w:after="180" w:afterAutospacing="0"/>
        <w:ind w:left="450" w:hanging="450"/>
        <w:rPr>
          <w:rFonts w:ascii="Arial" w:hAnsi="Arial" w:cs="Arial"/>
          <w:color w:val="000000"/>
        </w:rPr>
      </w:pPr>
      <w:r w:rsidRPr="00C309A2">
        <w:rPr>
          <w:rFonts w:ascii="Arial" w:hAnsi="Arial" w:cs="Arial"/>
          <w:color w:val="000000"/>
        </w:rPr>
        <w:t>Clark, M., Black, H. and Judson, K. (2017). Brand community integration and satisfaction with social media sites: a comparative study. </w:t>
      </w:r>
      <w:r w:rsidRPr="00C309A2">
        <w:rPr>
          <w:rFonts w:ascii="Arial" w:hAnsi="Arial" w:cs="Arial"/>
          <w:i/>
          <w:iCs/>
          <w:color w:val="000000"/>
        </w:rPr>
        <w:t>Journal of Research in Interactive Marketing</w:t>
      </w:r>
      <w:r w:rsidRPr="00C309A2">
        <w:rPr>
          <w:rFonts w:ascii="Arial" w:hAnsi="Arial" w:cs="Arial"/>
          <w:color w:val="000000"/>
        </w:rPr>
        <w:t>, 11(1), pp.39-55.</w:t>
      </w:r>
    </w:p>
    <w:p w:rsidR="00B03314" w:rsidRPr="00C309A2" w:rsidRDefault="00B03314" w:rsidP="00C309A2">
      <w:pPr>
        <w:pStyle w:val="NormalWeb"/>
        <w:spacing w:before="0" w:beforeAutospacing="0" w:after="180" w:afterAutospacing="0"/>
        <w:ind w:left="450" w:hanging="450"/>
        <w:rPr>
          <w:rFonts w:ascii="Arial" w:hAnsi="Arial" w:cs="Arial"/>
          <w:color w:val="000000"/>
        </w:rPr>
      </w:pPr>
      <w:r w:rsidRPr="00C309A2">
        <w:rPr>
          <w:rFonts w:ascii="Arial" w:hAnsi="Arial" w:cs="Arial"/>
          <w:color w:val="000000"/>
        </w:rPr>
        <w:t>Clow, K. (2018). </w:t>
      </w:r>
      <w:r w:rsidRPr="00C309A2">
        <w:rPr>
          <w:rFonts w:ascii="Arial" w:hAnsi="Arial" w:cs="Arial"/>
          <w:i/>
          <w:iCs/>
          <w:color w:val="000000"/>
        </w:rPr>
        <w:t>Integrated advertising, promotion, and marketing communications</w:t>
      </w:r>
      <w:r w:rsidRPr="00C309A2">
        <w:rPr>
          <w:rFonts w:ascii="Arial" w:hAnsi="Arial" w:cs="Arial"/>
          <w:color w:val="000000"/>
        </w:rPr>
        <w:t>.</w:t>
      </w:r>
    </w:p>
    <w:p w:rsidR="00B03314" w:rsidRPr="00B03314" w:rsidRDefault="00B03314" w:rsidP="00B03314">
      <w:pPr>
        <w:spacing w:after="180" w:line="240" w:lineRule="auto"/>
        <w:ind w:left="450" w:hanging="450"/>
        <w:jc w:val="left"/>
        <w:rPr>
          <w:rFonts w:eastAsia="Times New Roman"/>
          <w:color w:val="000000"/>
          <w:lang w:val="en-GB" w:eastAsia="en-GB"/>
        </w:rPr>
      </w:pPr>
      <w:r w:rsidRPr="00B03314">
        <w:rPr>
          <w:rFonts w:eastAsia="Times New Roman"/>
          <w:color w:val="000000"/>
          <w:lang w:val="en-GB" w:eastAsia="en-GB"/>
        </w:rPr>
        <w:t>Felix, R., Rauschnabel, P. and Hinsch, C. (2016). </w:t>
      </w:r>
      <w:r w:rsidRPr="00B03314">
        <w:rPr>
          <w:rFonts w:eastAsia="Times New Roman"/>
          <w:i/>
          <w:iCs/>
          <w:noProof/>
          <w:color w:val="000000"/>
          <w:lang w:val="en-GB" w:eastAsia="en-GB"/>
        </w:rPr>
        <w:t>Elements of strategic social media marketing: A holistic framework</w:t>
      </w:r>
      <w:r w:rsidRPr="00B03314">
        <w:rPr>
          <w:rFonts w:eastAsia="Times New Roman"/>
          <w:noProof/>
          <w:color w:val="000000"/>
          <w:lang w:val="en-GB" w:eastAsia="en-GB"/>
        </w:rPr>
        <w:t>.</w:t>
      </w:r>
    </w:p>
    <w:p w:rsidR="00B03314" w:rsidRPr="00B03314" w:rsidRDefault="00B03314" w:rsidP="00B03314">
      <w:pPr>
        <w:spacing w:after="180" w:line="240" w:lineRule="auto"/>
        <w:ind w:left="450" w:hanging="450"/>
        <w:jc w:val="left"/>
        <w:rPr>
          <w:rFonts w:eastAsia="Times New Roman"/>
          <w:color w:val="000000"/>
          <w:lang w:val="en-GB" w:eastAsia="en-GB"/>
        </w:rPr>
      </w:pPr>
      <w:r w:rsidRPr="00B03314">
        <w:rPr>
          <w:rFonts w:eastAsia="Times New Roman"/>
          <w:color w:val="000000"/>
          <w:lang w:val="en-GB" w:eastAsia="en-GB"/>
        </w:rPr>
        <w:t>Hudson, M. (2018). </w:t>
      </w:r>
      <w:r w:rsidRPr="00B03314">
        <w:rPr>
          <w:rFonts w:eastAsia="Times New Roman"/>
          <w:i/>
          <w:iCs/>
          <w:color w:val="000000"/>
          <w:lang w:val="en-GB" w:eastAsia="en-GB"/>
        </w:rPr>
        <w:t xml:space="preserve">Learn What Social Media Is and How to Use It to Grow </w:t>
      </w:r>
      <w:r w:rsidRPr="00B03314">
        <w:rPr>
          <w:rFonts w:eastAsia="Times New Roman"/>
          <w:i/>
          <w:iCs/>
          <w:noProof/>
          <w:color w:val="000000"/>
          <w:lang w:val="en-GB" w:eastAsia="en-GB"/>
        </w:rPr>
        <w:t>Your</w:t>
      </w:r>
      <w:r w:rsidRPr="00B03314">
        <w:rPr>
          <w:rFonts w:eastAsia="Times New Roman"/>
          <w:i/>
          <w:iCs/>
          <w:color w:val="000000"/>
          <w:lang w:val="en-GB" w:eastAsia="en-GB"/>
        </w:rPr>
        <w:t xml:space="preserve"> Business</w:t>
      </w:r>
      <w:r w:rsidRPr="00B03314">
        <w:rPr>
          <w:rFonts w:eastAsia="Times New Roman"/>
          <w:color w:val="000000"/>
          <w:lang w:val="en-GB" w:eastAsia="en-GB"/>
        </w:rPr>
        <w:t>. [online] The Balance Small Business. Available at: https://www.thebalancesmb.com/what-is-social-media-2890301 [Accessed 13 Aug. 2018].</w:t>
      </w:r>
    </w:p>
    <w:p w:rsidR="00B03314" w:rsidRPr="00C309A2" w:rsidRDefault="00B03314" w:rsidP="00C309A2">
      <w:pPr>
        <w:pStyle w:val="NormalWeb"/>
        <w:spacing w:before="0" w:beforeAutospacing="0" w:after="180" w:afterAutospacing="0"/>
        <w:ind w:left="450" w:hanging="450"/>
        <w:rPr>
          <w:rFonts w:ascii="Arial" w:hAnsi="Arial" w:cs="Arial"/>
          <w:color w:val="000000"/>
        </w:rPr>
      </w:pPr>
      <w:r w:rsidRPr="00C309A2">
        <w:rPr>
          <w:rFonts w:ascii="Arial" w:hAnsi="Arial" w:cs="Arial"/>
          <w:color w:val="000000"/>
        </w:rPr>
        <w:t>Kelsey, T. (2017). </w:t>
      </w:r>
      <w:r w:rsidRPr="005F5C7D">
        <w:rPr>
          <w:rFonts w:ascii="Arial" w:hAnsi="Arial" w:cs="Arial"/>
          <w:i/>
          <w:iCs/>
          <w:noProof/>
          <w:color w:val="000000"/>
        </w:rPr>
        <w:t>Introduction</w:t>
      </w:r>
      <w:r w:rsidRPr="00C309A2">
        <w:rPr>
          <w:rFonts w:ascii="Arial" w:hAnsi="Arial" w:cs="Arial"/>
          <w:i/>
          <w:iCs/>
          <w:color w:val="000000"/>
        </w:rPr>
        <w:t xml:space="preserve"> to Social Media Marketing</w:t>
      </w:r>
      <w:r w:rsidRPr="00C309A2">
        <w:rPr>
          <w:rFonts w:ascii="Arial" w:hAnsi="Arial" w:cs="Arial"/>
          <w:color w:val="000000"/>
        </w:rPr>
        <w:t xml:space="preserve">. </w:t>
      </w:r>
      <w:r w:rsidRPr="005F5C7D">
        <w:rPr>
          <w:rFonts w:ascii="Arial" w:hAnsi="Arial" w:cs="Arial"/>
          <w:noProof/>
          <w:color w:val="000000"/>
        </w:rPr>
        <w:t>s</w:t>
      </w:r>
      <w:r w:rsidRPr="00C309A2">
        <w:rPr>
          <w:rFonts w:ascii="Arial" w:hAnsi="Arial" w:cs="Arial"/>
          <w:color w:val="000000"/>
        </w:rPr>
        <w:t>.l: Springer Verlag.</w:t>
      </w:r>
    </w:p>
    <w:p w:rsidR="00B03314" w:rsidRPr="00B03314" w:rsidRDefault="00B03314" w:rsidP="00B03314">
      <w:pPr>
        <w:spacing w:after="180" w:line="240" w:lineRule="auto"/>
        <w:ind w:left="450" w:hanging="450"/>
        <w:jc w:val="left"/>
        <w:rPr>
          <w:rFonts w:eastAsia="Times New Roman"/>
          <w:color w:val="000000"/>
          <w:lang w:val="en-GB" w:eastAsia="en-GB"/>
        </w:rPr>
      </w:pPr>
      <w:r w:rsidRPr="00B03314">
        <w:rPr>
          <w:rFonts w:eastAsia="Times New Roman"/>
          <w:color w:val="000000"/>
          <w:lang w:val="en-GB" w:eastAsia="en-GB"/>
        </w:rPr>
        <w:t xml:space="preserve">Kietzmann, J., Hermkens, K., McCarthy, I. and Silvestre, B. (2011). </w:t>
      </w:r>
      <w:r w:rsidRPr="00B03314">
        <w:rPr>
          <w:rFonts w:eastAsia="Times New Roman"/>
          <w:noProof/>
          <w:color w:val="000000"/>
          <w:lang w:val="en-GB" w:eastAsia="en-GB"/>
        </w:rPr>
        <w:t>Social media? Get serious! Understanding the functional building blocks of social media.</w:t>
      </w:r>
      <w:r w:rsidRPr="00B03314">
        <w:rPr>
          <w:rFonts w:eastAsia="Times New Roman"/>
          <w:color w:val="000000"/>
          <w:lang w:val="en-GB" w:eastAsia="en-GB"/>
        </w:rPr>
        <w:t> </w:t>
      </w:r>
      <w:r w:rsidRPr="00B03314">
        <w:rPr>
          <w:rFonts w:eastAsia="Times New Roman"/>
          <w:i/>
          <w:iCs/>
          <w:color w:val="000000"/>
          <w:lang w:val="en-GB" w:eastAsia="en-GB"/>
        </w:rPr>
        <w:t>Business Horizons</w:t>
      </w:r>
      <w:r w:rsidRPr="00B03314">
        <w:rPr>
          <w:rFonts w:eastAsia="Times New Roman"/>
          <w:color w:val="000000"/>
          <w:lang w:val="en-GB" w:eastAsia="en-GB"/>
        </w:rPr>
        <w:t>, 54(3), pp.241-251.</w:t>
      </w:r>
    </w:p>
    <w:p w:rsidR="00B03314" w:rsidRPr="00C309A2" w:rsidRDefault="00B03314" w:rsidP="00C309A2">
      <w:pPr>
        <w:pStyle w:val="NormalWeb"/>
        <w:spacing w:before="0" w:beforeAutospacing="0" w:after="180" w:afterAutospacing="0"/>
        <w:ind w:left="450" w:hanging="450"/>
        <w:rPr>
          <w:rFonts w:ascii="Arial" w:hAnsi="Arial" w:cs="Arial"/>
          <w:color w:val="000000"/>
        </w:rPr>
      </w:pPr>
      <w:r w:rsidRPr="00C309A2">
        <w:rPr>
          <w:rFonts w:ascii="Arial" w:hAnsi="Arial" w:cs="Arial"/>
          <w:color w:val="000000"/>
        </w:rPr>
        <w:t>Kingsnorth, S. (2016). </w:t>
      </w:r>
      <w:r w:rsidRPr="00C309A2">
        <w:rPr>
          <w:rFonts w:ascii="Arial" w:hAnsi="Arial" w:cs="Arial"/>
          <w:i/>
          <w:iCs/>
          <w:color w:val="000000"/>
        </w:rPr>
        <w:t>Digital marketing strategy</w:t>
      </w:r>
      <w:r w:rsidRPr="00C309A2">
        <w:rPr>
          <w:rFonts w:ascii="Arial" w:hAnsi="Arial" w:cs="Arial"/>
          <w:color w:val="000000"/>
        </w:rPr>
        <w:t>.</w:t>
      </w:r>
    </w:p>
    <w:p w:rsidR="00B03314" w:rsidRPr="00B03314" w:rsidRDefault="00B03314" w:rsidP="00B03314">
      <w:pPr>
        <w:spacing w:after="180" w:line="240" w:lineRule="auto"/>
        <w:ind w:left="450" w:hanging="450"/>
        <w:jc w:val="left"/>
        <w:rPr>
          <w:rFonts w:eastAsia="Times New Roman"/>
          <w:color w:val="000000"/>
          <w:lang w:val="en-GB" w:eastAsia="en-GB"/>
        </w:rPr>
      </w:pPr>
      <w:r w:rsidRPr="00B03314">
        <w:rPr>
          <w:rFonts w:eastAsia="Times New Roman"/>
          <w:color w:val="000000"/>
          <w:lang w:val="en-GB" w:eastAsia="en-GB"/>
        </w:rPr>
        <w:t xml:space="preserve">Lee, P. and Lau, K. (2018). A new triadic creative role for </w:t>
      </w:r>
      <w:r w:rsidRPr="00B03314">
        <w:rPr>
          <w:rFonts w:eastAsia="Times New Roman"/>
          <w:noProof/>
          <w:color w:val="000000"/>
          <w:lang w:val="en-GB" w:eastAsia="en-GB"/>
        </w:rPr>
        <w:t>advertising</w:t>
      </w:r>
      <w:r w:rsidRPr="00B03314">
        <w:rPr>
          <w:rFonts w:eastAsia="Times New Roman"/>
          <w:color w:val="000000"/>
          <w:lang w:val="en-GB" w:eastAsia="en-GB"/>
        </w:rPr>
        <w:t xml:space="preserve"> industry: a study of creatives’ role identity in the rise of social media advertising. </w:t>
      </w:r>
      <w:r w:rsidRPr="00B03314">
        <w:rPr>
          <w:rFonts w:eastAsia="Times New Roman"/>
          <w:i/>
          <w:iCs/>
          <w:color w:val="000000"/>
          <w:lang w:val="en-GB" w:eastAsia="en-GB"/>
        </w:rPr>
        <w:t>Creative Industries Journal</w:t>
      </w:r>
      <w:r w:rsidRPr="00B03314">
        <w:rPr>
          <w:rFonts w:eastAsia="Times New Roman"/>
          <w:color w:val="000000"/>
          <w:lang w:val="en-GB" w:eastAsia="en-GB"/>
        </w:rPr>
        <w:t>, pp.1-21.</w:t>
      </w:r>
    </w:p>
    <w:p w:rsidR="00B03314" w:rsidRPr="00C309A2" w:rsidRDefault="00B03314" w:rsidP="00C309A2">
      <w:pPr>
        <w:pStyle w:val="NormalWeb"/>
        <w:spacing w:before="0" w:beforeAutospacing="0" w:after="180" w:afterAutospacing="0"/>
        <w:ind w:left="450" w:hanging="450"/>
        <w:rPr>
          <w:rFonts w:ascii="Arial" w:hAnsi="Arial" w:cs="Arial"/>
          <w:color w:val="000000"/>
        </w:rPr>
      </w:pPr>
      <w:r w:rsidRPr="00C309A2">
        <w:rPr>
          <w:rFonts w:ascii="Arial" w:hAnsi="Arial" w:cs="Arial"/>
          <w:color w:val="000000"/>
        </w:rPr>
        <w:t xml:space="preserve">Mangold, W. and Faulds, D. (2009). </w:t>
      </w:r>
      <w:r w:rsidRPr="005F5C7D">
        <w:rPr>
          <w:rFonts w:ascii="Arial" w:hAnsi="Arial" w:cs="Arial"/>
          <w:noProof/>
          <w:color w:val="000000"/>
        </w:rPr>
        <w:t>Social media: The new hybrid element of the promotion mix.</w:t>
      </w:r>
      <w:r w:rsidRPr="00C309A2">
        <w:rPr>
          <w:rFonts w:ascii="Arial" w:hAnsi="Arial" w:cs="Arial"/>
          <w:color w:val="000000"/>
        </w:rPr>
        <w:t> </w:t>
      </w:r>
      <w:r w:rsidRPr="00C309A2">
        <w:rPr>
          <w:rFonts w:ascii="Arial" w:hAnsi="Arial" w:cs="Arial"/>
          <w:i/>
          <w:iCs/>
          <w:color w:val="000000"/>
        </w:rPr>
        <w:t>Business Horizons</w:t>
      </w:r>
      <w:r w:rsidRPr="00C309A2">
        <w:rPr>
          <w:rFonts w:ascii="Arial" w:hAnsi="Arial" w:cs="Arial"/>
          <w:color w:val="000000"/>
        </w:rPr>
        <w:t>, 52(4), pp.357-365.</w:t>
      </w:r>
    </w:p>
    <w:p w:rsidR="00B03314" w:rsidRPr="00B03314" w:rsidRDefault="00B03314" w:rsidP="00B03314">
      <w:pPr>
        <w:spacing w:after="180" w:line="240" w:lineRule="auto"/>
        <w:ind w:left="450" w:hanging="450"/>
        <w:jc w:val="left"/>
        <w:rPr>
          <w:rFonts w:eastAsia="Times New Roman"/>
          <w:color w:val="000000"/>
          <w:lang w:val="en-GB" w:eastAsia="en-GB"/>
        </w:rPr>
      </w:pPr>
      <w:r w:rsidRPr="00B03314">
        <w:rPr>
          <w:rFonts w:eastAsia="Times New Roman"/>
          <w:color w:val="000000"/>
          <w:lang w:val="en-GB" w:eastAsia="en-GB"/>
        </w:rPr>
        <w:t>Statista. (2018). </w:t>
      </w:r>
      <w:r w:rsidRPr="00B03314">
        <w:rPr>
          <w:rFonts w:eastAsia="Times New Roman"/>
          <w:i/>
          <w:iCs/>
          <w:noProof/>
          <w:color w:val="000000"/>
          <w:lang w:val="en-GB" w:eastAsia="en-GB"/>
        </w:rPr>
        <w:t>Number of social media users worldwide 2010-2021 | Statista</w:t>
      </w:r>
      <w:r w:rsidRPr="00B03314">
        <w:rPr>
          <w:rFonts w:eastAsia="Times New Roman"/>
          <w:noProof/>
          <w:color w:val="000000"/>
          <w:lang w:val="en-GB" w:eastAsia="en-GB"/>
        </w:rPr>
        <w:t>.</w:t>
      </w:r>
      <w:r w:rsidRPr="00B03314">
        <w:rPr>
          <w:rFonts w:eastAsia="Times New Roman"/>
          <w:color w:val="000000"/>
          <w:lang w:val="en-GB" w:eastAsia="en-GB"/>
        </w:rPr>
        <w:t xml:space="preserve"> [online] Available at: https://www.statista.com/statistics/278414/number-of-worldwide-social-network-users/ [Accessed 12 Aug. 2018].</w:t>
      </w:r>
    </w:p>
    <w:p w:rsidR="00B03314" w:rsidRPr="00C309A2" w:rsidRDefault="00B03314" w:rsidP="00C309A2">
      <w:pPr>
        <w:pStyle w:val="NormalWeb"/>
        <w:spacing w:before="0" w:beforeAutospacing="0" w:after="180" w:afterAutospacing="0"/>
        <w:ind w:left="450" w:hanging="450"/>
        <w:rPr>
          <w:rFonts w:ascii="Arial" w:hAnsi="Arial" w:cs="Arial"/>
          <w:color w:val="000000"/>
        </w:rPr>
      </w:pPr>
      <w:r w:rsidRPr="00C309A2">
        <w:rPr>
          <w:rFonts w:ascii="Arial" w:hAnsi="Arial" w:cs="Arial"/>
          <w:color w:val="000000"/>
        </w:rPr>
        <w:t>Williams, C. (2017). Introduction: Social Media, Political Marketing and the 2016 U.S. Election. </w:t>
      </w:r>
      <w:r w:rsidRPr="00C309A2">
        <w:rPr>
          <w:rFonts w:ascii="Arial" w:hAnsi="Arial" w:cs="Arial"/>
          <w:i/>
          <w:iCs/>
          <w:color w:val="000000"/>
        </w:rPr>
        <w:t>Journal of Political Marketing</w:t>
      </w:r>
      <w:r w:rsidRPr="00C309A2">
        <w:rPr>
          <w:rFonts w:ascii="Arial" w:hAnsi="Arial" w:cs="Arial"/>
          <w:color w:val="000000"/>
        </w:rPr>
        <w:t>, 16(3-4), pp.207-211.</w:t>
      </w:r>
    </w:p>
    <w:p w:rsidR="00D52BD2" w:rsidRPr="00C309A2" w:rsidRDefault="00D52BD2" w:rsidP="00D52BD2"/>
    <w:p w:rsidR="00D52BD2" w:rsidRPr="00D52BD2" w:rsidRDefault="00D52BD2" w:rsidP="00D52BD2"/>
    <w:sectPr w:rsidR="00D52BD2" w:rsidRPr="00D52BD2" w:rsidSect="00C6241F">
      <w:footerReference w:type="default" r:id="rId8"/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52B1" w:rsidRDefault="000152B1" w:rsidP="00BD78A4">
      <w:pPr>
        <w:spacing w:after="0" w:line="240" w:lineRule="auto"/>
      </w:pPr>
      <w:r>
        <w:separator/>
      </w:r>
    </w:p>
  </w:endnote>
  <w:endnote w:type="continuationSeparator" w:id="1">
    <w:p w:rsidR="000152B1" w:rsidRDefault="000152B1" w:rsidP="00BD78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7729704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D78A4" w:rsidRDefault="004E6A8B">
        <w:pPr>
          <w:pStyle w:val="Footer"/>
        </w:pPr>
        <w:r>
          <w:fldChar w:fldCharType="begin"/>
        </w:r>
        <w:r w:rsidR="00BD78A4">
          <w:instrText xml:space="preserve"> PAGE   \* MERGEFORMAT </w:instrText>
        </w:r>
        <w:r>
          <w:fldChar w:fldCharType="separate"/>
        </w:r>
        <w:r w:rsidR="00C8145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D78A4" w:rsidRDefault="00BD78A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52B1" w:rsidRDefault="000152B1" w:rsidP="00BD78A4">
      <w:pPr>
        <w:spacing w:after="0" w:line="240" w:lineRule="auto"/>
      </w:pPr>
      <w:r>
        <w:separator/>
      </w:r>
    </w:p>
  </w:footnote>
  <w:footnote w:type="continuationSeparator" w:id="1">
    <w:p w:rsidR="000152B1" w:rsidRDefault="000152B1" w:rsidP="00BD78A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docVars>
    <w:docVar w:name="__Grammarly_42____i" w:val="H4sIAAAAAAAEAKtWckksSQxILCpxzi/NK1GyMqwFAAEhoTITAAAA"/>
    <w:docVar w:name="__Grammarly_42___1" w:val="H4sIAAAAAAAEAKtWcslP9kxRslIyNDY0tzQ0NjexsDQ3NTU2MDVT0lEKTi0uzszPAykwrAUA5OEylCwAAAA="/>
  </w:docVars>
  <w:rsids>
    <w:rsidRoot w:val="007E51D3"/>
    <w:rsid w:val="000152B1"/>
    <w:rsid w:val="00035826"/>
    <w:rsid w:val="00047AE9"/>
    <w:rsid w:val="000522AE"/>
    <w:rsid w:val="00072BCC"/>
    <w:rsid w:val="00095F9D"/>
    <w:rsid w:val="000D32C1"/>
    <w:rsid w:val="000E4198"/>
    <w:rsid w:val="0016249F"/>
    <w:rsid w:val="001A0D3E"/>
    <w:rsid w:val="001C55B6"/>
    <w:rsid w:val="001D47A5"/>
    <w:rsid w:val="00211467"/>
    <w:rsid w:val="00211F3B"/>
    <w:rsid w:val="0021582B"/>
    <w:rsid w:val="0022486B"/>
    <w:rsid w:val="0023656E"/>
    <w:rsid w:val="00237FA3"/>
    <w:rsid w:val="00244CE2"/>
    <w:rsid w:val="00285A5E"/>
    <w:rsid w:val="002A632D"/>
    <w:rsid w:val="002B4D1E"/>
    <w:rsid w:val="002F67A0"/>
    <w:rsid w:val="0030164D"/>
    <w:rsid w:val="0031302F"/>
    <w:rsid w:val="00344E77"/>
    <w:rsid w:val="003559B5"/>
    <w:rsid w:val="00370D1F"/>
    <w:rsid w:val="00393DC7"/>
    <w:rsid w:val="00396C97"/>
    <w:rsid w:val="003A0B0B"/>
    <w:rsid w:val="003B3B89"/>
    <w:rsid w:val="003B523C"/>
    <w:rsid w:val="003B7E97"/>
    <w:rsid w:val="003D21A3"/>
    <w:rsid w:val="003D6C46"/>
    <w:rsid w:val="00413D50"/>
    <w:rsid w:val="004218F8"/>
    <w:rsid w:val="00427CA9"/>
    <w:rsid w:val="00431BDC"/>
    <w:rsid w:val="00452F48"/>
    <w:rsid w:val="00465F23"/>
    <w:rsid w:val="0046699B"/>
    <w:rsid w:val="00491B37"/>
    <w:rsid w:val="00493905"/>
    <w:rsid w:val="004A3F7A"/>
    <w:rsid w:val="004E6A8B"/>
    <w:rsid w:val="00503AB2"/>
    <w:rsid w:val="00533E9B"/>
    <w:rsid w:val="0054172C"/>
    <w:rsid w:val="00543812"/>
    <w:rsid w:val="00547389"/>
    <w:rsid w:val="00553240"/>
    <w:rsid w:val="0055374D"/>
    <w:rsid w:val="005543D2"/>
    <w:rsid w:val="005554A8"/>
    <w:rsid w:val="00576EA5"/>
    <w:rsid w:val="00585835"/>
    <w:rsid w:val="00595F9D"/>
    <w:rsid w:val="005B42B1"/>
    <w:rsid w:val="005E52F9"/>
    <w:rsid w:val="005E6A64"/>
    <w:rsid w:val="005E7E2C"/>
    <w:rsid w:val="005F5C7D"/>
    <w:rsid w:val="0063602E"/>
    <w:rsid w:val="006402A8"/>
    <w:rsid w:val="00641051"/>
    <w:rsid w:val="00674425"/>
    <w:rsid w:val="006757CD"/>
    <w:rsid w:val="00675A0D"/>
    <w:rsid w:val="00690F6F"/>
    <w:rsid w:val="006911E0"/>
    <w:rsid w:val="00696CFA"/>
    <w:rsid w:val="006A1553"/>
    <w:rsid w:val="006A4951"/>
    <w:rsid w:val="006C32D2"/>
    <w:rsid w:val="006D4839"/>
    <w:rsid w:val="006E6836"/>
    <w:rsid w:val="006F4D42"/>
    <w:rsid w:val="007031C4"/>
    <w:rsid w:val="007339FC"/>
    <w:rsid w:val="007376FE"/>
    <w:rsid w:val="00756E51"/>
    <w:rsid w:val="00757D1D"/>
    <w:rsid w:val="00764C61"/>
    <w:rsid w:val="007A5F75"/>
    <w:rsid w:val="007E51D3"/>
    <w:rsid w:val="0080383E"/>
    <w:rsid w:val="008176FB"/>
    <w:rsid w:val="008413E0"/>
    <w:rsid w:val="00842583"/>
    <w:rsid w:val="0084703B"/>
    <w:rsid w:val="00847AF9"/>
    <w:rsid w:val="008742FE"/>
    <w:rsid w:val="008778C3"/>
    <w:rsid w:val="00896F03"/>
    <w:rsid w:val="008D1137"/>
    <w:rsid w:val="00904A92"/>
    <w:rsid w:val="0092175C"/>
    <w:rsid w:val="00923553"/>
    <w:rsid w:val="00990208"/>
    <w:rsid w:val="009B0CB0"/>
    <w:rsid w:val="009B65F8"/>
    <w:rsid w:val="009C7063"/>
    <w:rsid w:val="009E4064"/>
    <w:rsid w:val="009E6A69"/>
    <w:rsid w:val="009F79BC"/>
    <w:rsid w:val="00A008EA"/>
    <w:rsid w:val="00A05FF3"/>
    <w:rsid w:val="00A221C0"/>
    <w:rsid w:val="00A352F2"/>
    <w:rsid w:val="00A561C4"/>
    <w:rsid w:val="00A608BF"/>
    <w:rsid w:val="00A93192"/>
    <w:rsid w:val="00AB36A3"/>
    <w:rsid w:val="00AB476C"/>
    <w:rsid w:val="00AE1BE0"/>
    <w:rsid w:val="00AE48E7"/>
    <w:rsid w:val="00B03314"/>
    <w:rsid w:val="00B15766"/>
    <w:rsid w:val="00B4462F"/>
    <w:rsid w:val="00B528FF"/>
    <w:rsid w:val="00B52D68"/>
    <w:rsid w:val="00B73FFB"/>
    <w:rsid w:val="00B807DB"/>
    <w:rsid w:val="00B82E73"/>
    <w:rsid w:val="00B8549A"/>
    <w:rsid w:val="00B9617B"/>
    <w:rsid w:val="00BA431A"/>
    <w:rsid w:val="00BB6DDA"/>
    <w:rsid w:val="00BC3186"/>
    <w:rsid w:val="00BD46D1"/>
    <w:rsid w:val="00BD78A4"/>
    <w:rsid w:val="00BF55D7"/>
    <w:rsid w:val="00C014DC"/>
    <w:rsid w:val="00C16A65"/>
    <w:rsid w:val="00C309A2"/>
    <w:rsid w:val="00C6241F"/>
    <w:rsid w:val="00C718BD"/>
    <w:rsid w:val="00C75541"/>
    <w:rsid w:val="00C81452"/>
    <w:rsid w:val="00C87C2A"/>
    <w:rsid w:val="00C9538C"/>
    <w:rsid w:val="00CE2A0E"/>
    <w:rsid w:val="00CE7DFA"/>
    <w:rsid w:val="00D069E3"/>
    <w:rsid w:val="00D360F1"/>
    <w:rsid w:val="00D37233"/>
    <w:rsid w:val="00D52BD2"/>
    <w:rsid w:val="00D542EC"/>
    <w:rsid w:val="00D579DA"/>
    <w:rsid w:val="00D76EA0"/>
    <w:rsid w:val="00D8037A"/>
    <w:rsid w:val="00D81407"/>
    <w:rsid w:val="00D83500"/>
    <w:rsid w:val="00D96307"/>
    <w:rsid w:val="00DB6D0F"/>
    <w:rsid w:val="00DD0F4B"/>
    <w:rsid w:val="00DF45F1"/>
    <w:rsid w:val="00E10E81"/>
    <w:rsid w:val="00E11776"/>
    <w:rsid w:val="00E37418"/>
    <w:rsid w:val="00E40800"/>
    <w:rsid w:val="00E50D3B"/>
    <w:rsid w:val="00E50F74"/>
    <w:rsid w:val="00E53328"/>
    <w:rsid w:val="00E74098"/>
    <w:rsid w:val="00E80A44"/>
    <w:rsid w:val="00E925EB"/>
    <w:rsid w:val="00EA1C12"/>
    <w:rsid w:val="00EA1D88"/>
    <w:rsid w:val="00EA4997"/>
    <w:rsid w:val="00EC5E0A"/>
    <w:rsid w:val="00EF3E15"/>
    <w:rsid w:val="00F05DFC"/>
    <w:rsid w:val="00F20353"/>
    <w:rsid w:val="00F24235"/>
    <w:rsid w:val="00F441D6"/>
    <w:rsid w:val="00F44FDF"/>
    <w:rsid w:val="00F8092E"/>
    <w:rsid w:val="00F80BCD"/>
    <w:rsid w:val="00F95355"/>
    <w:rsid w:val="00FA720F"/>
    <w:rsid w:val="00FC010F"/>
    <w:rsid w:val="00FF63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78A4"/>
    <w:pPr>
      <w:spacing w:line="360" w:lineRule="auto"/>
      <w:jc w:val="both"/>
    </w:pPr>
    <w:rPr>
      <w:rFonts w:ascii="Arial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BD78A4"/>
    <w:pPr>
      <w:keepNext/>
      <w:keepLines/>
      <w:spacing w:before="240" w:after="0"/>
      <w:outlineLvl w:val="0"/>
    </w:pPr>
    <w:rPr>
      <w:rFonts w:eastAsiaTheme="majorEastAsia"/>
      <w:b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D78A4"/>
    <w:pPr>
      <w:keepNext/>
      <w:keepLines/>
      <w:spacing w:before="40" w:after="0"/>
      <w:outlineLvl w:val="1"/>
    </w:pPr>
    <w:rPr>
      <w:rFonts w:eastAsiaTheme="majorEastAsia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ldnormal">
    <w:name w:val="bold normal"/>
    <w:basedOn w:val="Normal"/>
    <w:link w:val="boldnormalChar"/>
    <w:qFormat/>
    <w:rsid w:val="00BD78A4"/>
    <w:rPr>
      <w:b/>
    </w:rPr>
  </w:style>
  <w:style w:type="character" w:customStyle="1" w:styleId="boldnormalChar">
    <w:name w:val="bold normal Char"/>
    <w:basedOn w:val="DefaultParagraphFont"/>
    <w:link w:val="boldnormal"/>
    <w:rsid w:val="00BD78A4"/>
    <w:rPr>
      <w:rFonts w:ascii="Arial" w:hAnsi="Arial" w:cs="Arial"/>
      <w:b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BD78A4"/>
    <w:rPr>
      <w:rFonts w:ascii="Arial" w:eastAsiaTheme="majorEastAsia" w:hAnsi="Arial" w:cs="Arial"/>
      <w:b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BD78A4"/>
    <w:rPr>
      <w:rFonts w:ascii="Arial" w:eastAsiaTheme="majorEastAsia" w:hAnsi="Arial" w:cs="Arial"/>
      <w:b/>
      <w:sz w:val="24"/>
      <w:szCs w:val="24"/>
    </w:rPr>
  </w:style>
  <w:style w:type="paragraph" w:styleId="Caption">
    <w:name w:val="caption"/>
    <w:basedOn w:val="Normal"/>
    <w:next w:val="Normal"/>
    <w:uiPriority w:val="35"/>
    <w:unhideWhenUsed/>
    <w:qFormat/>
    <w:rsid w:val="00BD78A4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BD78A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D78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BD78A4"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unhideWhenUsed/>
    <w:qFormat/>
    <w:rsid w:val="00BD78A4"/>
    <w:pPr>
      <w:jc w:val="left"/>
      <w:outlineLvl w:val="9"/>
    </w:pPr>
    <w:rPr>
      <w:rFonts w:asciiTheme="majorHAnsi" w:hAnsiTheme="majorHAnsi" w:cstheme="majorBidi"/>
      <w:color w:val="2E74B5" w:themeColor="accent1" w:themeShade="BF"/>
    </w:rPr>
  </w:style>
  <w:style w:type="paragraph" w:styleId="Header">
    <w:name w:val="header"/>
    <w:basedOn w:val="Normal"/>
    <w:link w:val="HeaderChar"/>
    <w:uiPriority w:val="99"/>
    <w:unhideWhenUsed/>
    <w:rsid w:val="00BD78A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D78A4"/>
    <w:rPr>
      <w:rFonts w:ascii="Arial" w:hAnsi="Arial" w:cs="Arial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D78A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78A4"/>
    <w:rPr>
      <w:rFonts w:ascii="Arial" w:hAnsi="Arial" w:cs="Arial"/>
      <w:sz w:val="24"/>
      <w:szCs w:val="24"/>
    </w:rPr>
  </w:style>
  <w:style w:type="paragraph" w:styleId="TOC1">
    <w:name w:val="toc 1"/>
    <w:basedOn w:val="Normal"/>
    <w:next w:val="Normal"/>
    <w:autoRedefine/>
    <w:uiPriority w:val="39"/>
    <w:unhideWhenUsed/>
    <w:rsid w:val="008778C3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8778C3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3A0B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C309A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lang w:val="en-GB" w:eastAsia="en-GB"/>
    </w:rPr>
  </w:style>
  <w:style w:type="paragraph" w:styleId="NoSpacing">
    <w:name w:val="No Spacing"/>
    <w:link w:val="NoSpacingChar"/>
    <w:uiPriority w:val="1"/>
    <w:qFormat/>
    <w:rsid w:val="00C6241F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C6241F"/>
    <w:rPr>
      <w:rFonts w:eastAsiaTheme="minorEastAsi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814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145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730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5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weety\Documents\Custom%20Office%20Templates\ECBC%20Halima%20Unit%2042%20PG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FD1C15-F230-4B2B-A8BB-265CC6A93A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ECBC Halima Unit 42 PG</Template>
  <TotalTime>860</TotalTime>
  <Pages>10</Pages>
  <Words>2251</Words>
  <Characters>12833</Characters>
  <Application>Microsoft Office Word</Application>
  <DocSecurity>0</DocSecurity>
  <Lines>106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Digital Skills and Research Methods</dc:title>
  <dc:subject/>
  <dc:creator>Windows User</dc:creator>
  <cp:keywords/>
  <dc:description/>
  <cp:lastModifiedBy>ghita</cp:lastModifiedBy>
  <cp:revision>192</cp:revision>
  <dcterms:created xsi:type="dcterms:W3CDTF">2018-08-18T15:16:00Z</dcterms:created>
  <dcterms:modified xsi:type="dcterms:W3CDTF">2018-08-31T08:09:00Z</dcterms:modified>
</cp:coreProperties>
</file>