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194F" w:rsidRPr="00A406E5" w14:paraId="31142257" w14:textId="77777777" w:rsidTr="008F1308">
        <w:tc>
          <w:tcPr>
            <w:tcW w:w="2093" w:type="dxa"/>
            <w:shd w:val="pct15" w:color="auto" w:fill="auto"/>
          </w:tcPr>
          <w:p w14:paraId="2162D392" w14:textId="57108E96"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3C18A235"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415E81AC"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B08F10B" w14:textId="77777777" w:rsidR="0059194F" w:rsidRPr="00A406E5" w:rsidRDefault="0059194F" w:rsidP="0059194F">
            <w:pPr>
              <w:spacing w:before="120" w:after="120"/>
              <w:jc w:val="both"/>
              <w:rPr>
                <w:rFonts w:ascii="Arial" w:hAnsi="Arial" w:cs="Arial"/>
                <w:b/>
                <w:sz w:val="22"/>
                <w:szCs w:val="22"/>
              </w:rPr>
            </w:pPr>
          </w:p>
        </w:tc>
      </w:tr>
      <w:tr w:rsidR="0059194F" w:rsidRPr="00A406E5" w14:paraId="448895F9" w14:textId="77777777" w:rsidTr="00A406E5">
        <w:tc>
          <w:tcPr>
            <w:tcW w:w="2093" w:type="dxa"/>
            <w:shd w:val="pct15" w:color="auto" w:fill="auto"/>
          </w:tcPr>
          <w:p w14:paraId="6C763A4C" w14:textId="0A15790E"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CDC0FEB"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Ordnance Munitions and Explosives Apprenticeship (BEng)</w:t>
            </w:r>
          </w:p>
        </w:tc>
      </w:tr>
      <w:tr w:rsidR="0059194F" w:rsidRPr="00A406E5" w14:paraId="70A79578" w14:textId="77777777" w:rsidTr="00A628CC">
        <w:tc>
          <w:tcPr>
            <w:tcW w:w="2093" w:type="dxa"/>
            <w:shd w:val="pct15" w:color="auto" w:fill="auto"/>
          </w:tcPr>
          <w:p w14:paraId="46EE564F" w14:textId="7D64EEE0"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5C2B5C6"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Work Based Group Project</w:t>
            </w:r>
          </w:p>
        </w:tc>
      </w:tr>
      <w:tr w:rsidR="0059194F" w:rsidRPr="00A406E5" w14:paraId="24056A8B" w14:textId="77777777" w:rsidTr="008F1308">
        <w:tc>
          <w:tcPr>
            <w:tcW w:w="2093" w:type="dxa"/>
            <w:shd w:val="pct15" w:color="auto" w:fill="auto"/>
          </w:tcPr>
          <w:p w14:paraId="681E21E4" w14:textId="2ED3E19D"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B8BA9A9"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ACDA5022</w:t>
            </w:r>
          </w:p>
        </w:tc>
        <w:tc>
          <w:tcPr>
            <w:tcW w:w="2268" w:type="dxa"/>
            <w:shd w:val="clear" w:color="auto" w:fill="D9D9D9"/>
          </w:tcPr>
          <w:p w14:paraId="13A6C57C" w14:textId="4970128B" w:rsidR="0059194F" w:rsidRPr="004D5E9B" w:rsidRDefault="0059194F" w:rsidP="0059194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87543CE"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100%</w:t>
            </w:r>
          </w:p>
        </w:tc>
      </w:tr>
      <w:tr w:rsidR="0059194F" w:rsidRPr="00A406E5" w14:paraId="22FB8E32" w14:textId="77777777" w:rsidTr="008F1308">
        <w:tc>
          <w:tcPr>
            <w:tcW w:w="2093" w:type="dxa"/>
            <w:shd w:val="pct15" w:color="auto" w:fill="auto"/>
          </w:tcPr>
          <w:p w14:paraId="7ED50ADE" w14:textId="6AE6F142"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52F5276"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2C8A2D38" w14:textId="3B0173DE"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24C11E8" w:rsidR="0059194F" w:rsidRPr="00A406E5" w:rsidRDefault="00835811" w:rsidP="0059194F">
            <w:pPr>
              <w:spacing w:before="120" w:after="120"/>
              <w:jc w:val="both"/>
              <w:rPr>
                <w:rFonts w:ascii="Arial" w:hAnsi="Arial" w:cs="Arial"/>
                <w:b/>
                <w:sz w:val="22"/>
                <w:szCs w:val="22"/>
              </w:rPr>
            </w:pPr>
            <w:r>
              <w:rPr>
                <w:rFonts w:ascii="Arial" w:hAnsi="Arial" w:cs="Arial"/>
                <w:b/>
                <w:sz w:val="22"/>
                <w:szCs w:val="22"/>
              </w:rPr>
              <w:t>Ewa Kazimierska</w:t>
            </w:r>
          </w:p>
        </w:tc>
      </w:tr>
      <w:tr w:rsidR="0059194F" w:rsidRPr="00A406E5" w14:paraId="37EFFAE2" w14:textId="77777777" w:rsidTr="008F1308">
        <w:tc>
          <w:tcPr>
            <w:tcW w:w="2093" w:type="dxa"/>
            <w:shd w:val="pct15" w:color="auto" w:fill="auto"/>
          </w:tcPr>
          <w:p w14:paraId="278ACFCF" w14:textId="6FCB0D40"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E8126CA"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Group Project Portfolio</w:t>
            </w:r>
          </w:p>
        </w:tc>
        <w:tc>
          <w:tcPr>
            <w:tcW w:w="2268" w:type="dxa"/>
            <w:shd w:val="pct15" w:color="auto" w:fill="auto"/>
          </w:tcPr>
          <w:p w14:paraId="728676B8" w14:textId="13B23935"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28B9D8D"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5000</w:t>
            </w:r>
          </w:p>
        </w:tc>
      </w:tr>
      <w:tr w:rsidR="0059194F" w:rsidRPr="00A406E5" w14:paraId="4373828E" w14:textId="77777777" w:rsidTr="008F1308">
        <w:tc>
          <w:tcPr>
            <w:tcW w:w="2093" w:type="dxa"/>
            <w:shd w:val="pct15" w:color="auto" w:fill="auto"/>
          </w:tcPr>
          <w:p w14:paraId="0C789482" w14:textId="41CA09B1"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5EF1E62"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6D22A1B0"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E51DAFC" w:rsidR="0059194F" w:rsidRPr="00A406E5" w:rsidRDefault="0059194F" w:rsidP="0059194F">
            <w:pPr>
              <w:spacing w:before="120" w:after="120"/>
              <w:jc w:val="both"/>
              <w:rPr>
                <w:rFonts w:ascii="Arial" w:hAnsi="Arial" w:cs="Arial"/>
                <w:b/>
                <w:sz w:val="22"/>
                <w:szCs w:val="22"/>
              </w:rPr>
            </w:pPr>
            <w:r>
              <w:rPr>
                <w:rFonts w:ascii="Arial" w:hAnsi="Arial" w:cs="Arial"/>
                <w:b/>
                <w:sz w:val="22"/>
                <w:szCs w:val="22"/>
              </w:rPr>
              <w:t>TBA</w:t>
            </w:r>
          </w:p>
        </w:tc>
      </w:tr>
      <w:tr w:rsidR="0059194F" w:rsidRPr="00A406E5" w14:paraId="6A71A95D" w14:textId="77777777" w:rsidTr="00A406E5">
        <w:tc>
          <w:tcPr>
            <w:tcW w:w="2093" w:type="dxa"/>
            <w:shd w:val="pct15" w:color="auto" w:fill="auto"/>
          </w:tcPr>
          <w:p w14:paraId="41645ECC" w14:textId="77777777"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59194F" w:rsidRPr="00A406E5" w:rsidRDefault="0059194F" w:rsidP="0059194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59194F" w:rsidRPr="00A406E5" w:rsidRDefault="0059194F" w:rsidP="0059194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59194F" w:rsidRDefault="0059194F" w:rsidP="0059194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59194F" w:rsidRDefault="0059194F" w:rsidP="0059194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59194F" w:rsidRPr="00A406E5" w:rsidRDefault="0059194F" w:rsidP="0059194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9194F" w:rsidRPr="00A406E5" w14:paraId="0FF00618" w14:textId="77777777" w:rsidTr="00A406E5">
        <w:tc>
          <w:tcPr>
            <w:tcW w:w="2093" w:type="dxa"/>
            <w:shd w:val="pct15" w:color="auto" w:fill="auto"/>
          </w:tcPr>
          <w:p w14:paraId="257B4794" w14:textId="77777777" w:rsidR="0059194F" w:rsidRPr="00A406E5" w:rsidRDefault="0059194F" w:rsidP="0059194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59194F" w:rsidRPr="00A406E5" w:rsidRDefault="0059194F" w:rsidP="0059194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E26C8B" w:rsidRPr="00A406E5" w14:paraId="13C259EF" w14:textId="77777777" w:rsidTr="00A406E5">
        <w:tc>
          <w:tcPr>
            <w:tcW w:w="2093" w:type="dxa"/>
            <w:shd w:val="pct15" w:color="auto" w:fill="auto"/>
          </w:tcPr>
          <w:p w14:paraId="4E92D6DD" w14:textId="44F81F89" w:rsidR="00E26C8B" w:rsidRPr="00A406E5" w:rsidRDefault="00E26C8B" w:rsidP="00E26C8B">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Layout w:type="fixed"/>
              <w:tblCellMar>
                <w:left w:w="0" w:type="dxa"/>
                <w:right w:w="0" w:type="dxa"/>
              </w:tblCellMar>
              <w:tblLook w:val="04A0" w:firstRow="1" w:lastRow="0" w:firstColumn="1" w:lastColumn="0" w:noHBand="0" w:noVBand="1"/>
            </w:tblPr>
            <w:tblGrid>
              <w:gridCol w:w="7611"/>
            </w:tblGrid>
            <w:tr w:rsidR="00E26C8B" w:rsidRPr="006B0E75" w14:paraId="65FF99F8" w14:textId="77777777" w:rsidTr="00AB3125">
              <w:tc>
                <w:tcPr>
                  <w:tcW w:w="7611" w:type="dxa"/>
                  <w:tcBorders>
                    <w:left w:val="nil"/>
                  </w:tcBorders>
                  <w:tcMar>
                    <w:top w:w="0" w:type="dxa"/>
                    <w:left w:w="108" w:type="dxa"/>
                    <w:bottom w:w="0" w:type="dxa"/>
                    <w:right w:w="108" w:type="dxa"/>
                  </w:tcMar>
                </w:tcPr>
                <w:p w14:paraId="7DDE9D90" w14:textId="77777777" w:rsidR="00E26C8B" w:rsidRPr="006B0E75" w:rsidRDefault="00E26C8B" w:rsidP="00E26C8B">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604F9280" w14:textId="77777777" w:rsidR="00E26C8B" w:rsidRPr="006B0E75" w:rsidRDefault="00E26C8B" w:rsidP="00E26C8B">
                  <w:pPr>
                    <w:numPr>
                      <w:ilvl w:val="0"/>
                      <w:numId w:val="20"/>
                    </w:numPr>
                    <w:rPr>
                      <w:rFonts w:ascii="Arial" w:hAnsi="Arial" w:cs="Arial"/>
                      <w:sz w:val="22"/>
                      <w:szCs w:val="22"/>
                    </w:rPr>
                  </w:pPr>
                  <w:r w:rsidRPr="006B0E75">
                    <w:rPr>
                      <w:rFonts w:ascii="Arial" w:hAnsi="Arial" w:cs="Arial"/>
                      <w:sz w:val="22"/>
                      <w:szCs w:val="22"/>
                    </w:rPr>
                    <w:t>You write clearly and concisely.</w:t>
                  </w:r>
                </w:p>
                <w:p w14:paraId="67B415A2" w14:textId="77777777" w:rsidR="00E26C8B" w:rsidRPr="006B0E75" w:rsidRDefault="00E26C8B" w:rsidP="00E26C8B">
                  <w:pPr>
                    <w:numPr>
                      <w:ilvl w:val="0"/>
                      <w:numId w:val="20"/>
                    </w:numPr>
                    <w:rPr>
                      <w:rFonts w:ascii="Arial" w:hAnsi="Arial" w:cs="Arial"/>
                      <w:sz w:val="22"/>
                      <w:szCs w:val="22"/>
                    </w:rPr>
                  </w:pPr>
                  <w:r w:rsidRPr="006B0E75">
                    <w:rPr>
                      <w:rFonts w:ascii="Arial" w:hAnsi="Arial" w:cs="Arial"/>
                      <w:sz w:val="22"/>
                      <w:szCs w:val="22"/>
                    </w:rPr>
                    <w:t>All students complete the assessment on an equal basis.</w:t>
                  </w:r>
                </w:p>
                <w:p w14:paraId="02AEDF97" w14:textId="77777777" w:rsidR="00E26C8B" w:rsidRPr="006B0E75" w:rsidRDefault="00E26C8B" w:rsidP="00E26C8B">
                  <w:pPr>
                    <w:ind w:left="-10"/>
                    <w:rPr>
                      <w:rFonts w:ascii="Arial" w:hAnsi="Arial" w:cs="Arial"/>
                      <w:b/>
                      <w:bCs/>
                      <w:sz w:val="22"/>
                      <w:szCs w:val="22"/>
                    </w:rPr>
                  </w:pPr>
                </w:p>
                <w:p w14:paraId="09C46160" w14:textId="77777777" w:rsidR="00E26C8B" w:rsidRPr="006B0E75" w:rsidRDefault="00E26C8B" w:rsidP="00E26C8B">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4DD85839" w14:textId="77777777" w:rsidR="00E26C8B" w:rsidRPr="006B0E75" w:rsidRDefault="00E26C8B" w:rsidP="00E26C8B">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7FBD63F3" w14:textId="77777777" w:rsidR="00E26C8B" w:rsidRPr="006B0E75" w:rsidRDefault="00E26C8B" w:rsidP="00E26C8B">
                  <w:pPr>
                    <w:ind w:left="-10"/>
                    <w:rPr>
                      <w:rFonts w:ascii="Arial" w:hAnsi="Arial" w:cs="Arial"/>
                      <w:sz w:val="22"/>
                      <w:szCs w:val="22"/>
                    </w:rPr>
                  </w:pPr>
                </w:p>
                <w:tbl>
                  <w:tblPr>
                    <w:tblW w:w="0" w:type="auto"/>
                    <w:tblLayout w:type="fixed"/>
                    <w:tblCellMar>
                      <w:left w:w="0" w:type="dxa"/>
                      <w:right w:w="0" w:type="dxa"/>
                    </w:tblCellMar>
                    <w:tblLook w:val="04A0" w:firstRow="1" w:lastRow="0" w:firstColumn="1" w:lastColumn="0" w:noHBand="0" w:noVBand="1"/>
                  </w:tblPr>
                  <w:tblGrid>
                    <w:gridCol w:w="1936"/>
                    <w:gridCol w:w="5274"/>
                  </w:tblGrid>
                  <w:tr w:rsidR="00E26C8B" w:rsidRPr="006B0E75" w14:paraId="69535C8B" w14:textId="77777777" w:rsidTr="00AB3125">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06FB8"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BAA4DC"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Penalty Applied</w:t>
                        </w:r>
                      </w:p>
                    </w:tc>
                  </w:tr>
                  <w:tr w:rsidR="00E26C8B" w:rsidRPr="006B0E75" w14:paraId="7A5D0777" w14:textId="77777777" w:rsidTr="00AB312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122B6B"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18896D"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No penalty</w:t>
                        </w:r>
                      </w:p>
                    </w:tc>
                  </w:tr>
                  <w:tr w:rsidR="00E26C8B" w:rsidRPr="006B0E75" w14:paraId="56FD154A" w14:textId="77777777" w:rsidTr="00AB312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F45D82"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B4390B"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E26C8B" w:rsidRPr="006B0E75" w14:paraId="05BB06B7" w14:textId="77777777" w:rsidTr="00AB312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269DDD"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82F9EE"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E26C8B" w:rsidRPr="006B0E75" w14:paraId="6A6B5666" w14:textId="77777777" w:rsidTr="00AB312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FD597E"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5F2DC2"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Mark capped at the pass mark</w:t>
                        </w:r>
                      </w:p>
                    </w:tc>
                  </w:tr>
                </w:tbl>
                <w:p w14:paraId="32DE68B0" w14:textId="77777777" w:rsidR="00E26C8B" w:rsidRPr="006B0E75" w:rsidRDefault="00E26C8B" w:rsidP="00E26C8B">
                  <w:pPr>
                    <w:ind w:left="-10"/>
                    <w:rPr>
                      <w:rFonts w:ascii="Arial" w:eastAsiaTheme="minorEastAsia" w:hAnsi="Arial" w:cs="Arial"/>
                      <w:sz w:val="22"/>
                      <w:szCs w:val="22"/>
                      <w14:ligatures w14:val="standardContextual"/>
                    </w:rPr>
                  </w:pPr>
                </w:p>
                <w:p w14:paraId="1962F56B" w14:textId="77777777" w:rsidR="00E26C8B" w:rsidRPr="006B0E75" w:rsidRDefault="00E26C8B" w:rsidP="00E26C8B">
                  <w:pPr>
                    <w:ind w:left="-10"/>
                    <w:rPr>
                      <w:rFonts w:ascii="Arial" w:hAnsi="Arial" w:cs="Arial"/>
                      <w:sz w:val="22"/>
                      <w:szCs w:val="22"/>
                    </w:rPr>
                  </w:pPr>
                  <w:r w:rsidRPr="006B0E75">
                    <w:rPr>
                      <w:rFonts w:ascii="Arial" w:hAnsi="Arial" w:cs="Arial"/>
                      <w:b/>
                      <w:bCs/>
                      <w:sz w:val="22"/>
                      <w:szCs w:val="22"/>
                    </w:rPr>
                    <w:t>Examples (Undergraduate):</w:t>
                  </w:r>
                </w:p>
                <w:p w14:paraId="046DB64F" w14:textId="77777777" w:rsidR="00E26C8B" w:rsidRPr="006B0E75" w:rsidRDefault="00E26C8B" w:rsidP="00E26C8B">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7FF79D28" w14:textId="77777777" w:rsidR="00E26C8B" w:rsidRPr="006B0E75" w:rsidRDefault="00E26C8B" w:rsidP="00E26C8B">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59550B07" w14:textId="77777777" w:rsidR="00E26C8B" w:rsidRPr="006B0E75" w:rsidRDefault="00E26C8B" w:rsidP="00E26C8B">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2E95035B" w14:textId="77777777" w:rsidR="00E26C8B" w:rsidRPr="006B0E75" w:rsidRDefault="00E26C8B" w:rsidP="00E26C8B">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5AE7E8C" w14:textId="77777777" w:rsidR="00E26C8B" w:rsidRPr="006B0E75" w:rsidRDefault="00E26C8B" w:rsidP="00E26C8B">
                  <w:pPr>
                    <w:ind w:left="-10"/>
                    <w:rPr>
                      <w:rFonts w:ascii="Arial" w:eastAsiaTheme="minorEastAsia" w:hAnsi="Arial" w:cs="Arial"/>
                      <w:b/>
                      <w:bCs/>
                      <w:sz w:val="22"/>
                      <w:szCs w:val="22"/>
                    </w:rPr>
                  </w:pPr>
                </w:p>
                <w:p w14:paraId="32397516" w14:textId="77777777" w:rsidR="00E26C8B" w:rsidRPr="006B0E75" w:rsidRDefault="00E26C8B" w:rsidP="00E26C8B">
                  <w:pPr>
                    <w:ind w:left="-10"/>
                    <w:rPr>
                      <w:rFonts w:ascii="Arial" w:hAnsi="Arial" w:cs="Arial"/>
                      <w:b/>
                      <w:bCs/>
                      <w:sz w:val="22"/>
                      <w:szCs w:val="22"/>
                    </w:rPr>
                  </w:pPr>
                  <w:r w:rsidRPr="006B0E75">
                    <w:rPr>
                      <w:rFonts w:ascii="Arial" w:hAnsi="Arial" w:cs="Arial"/>
                      <w:b/>
                      <w:bCs/>
                      <w:sz w:val="22"/>
                      <w:szCs w:val="22"/>
                    </w:rPr>
                    <w:t>If You Are Under the Word Limit</w:t>
                  </w:r>
                </w:p>
                <w:p w14:paraId="614D979E"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78BE854D" w14:textId="77777777" w:rsidR="00E26C8B" w:rsidRPr="006B0E75" w:rsidRDefault="00E26C8B" w:rsidP="00E26C8B">
                  <w:pPr>
                    <w:ind w:left="-10"/>
                    <w:rPr>
                      <w:rFonts w:ascii="Arial" w:hAnsi="Arial" w:cs="Arial"/>
                      <w:b/>
                      <w:bCs/>
                      <w:sz w:val="22"/>
                      <w:szCs w:val="22"/>
                    </w:rPr>
                  </w:pPr>
                </w:p>
                <w:p w14:paraId="400CD34F" w14:textId="77777777" w:rsidR="00E26C8B" w:rsidRPr="006B0E75" w:rsidRDefault="00E26C8B" w:rsidP="00E26C8B">
                  <w:pPr>
                    <w:ind w:left="-10"/>
                    <w:rPr>
                      <w:rFonts w:ascii="Arial" w:hAnsi="Arial" w:cs="Arial"/>
                      <w:b/>
                      <w:bCs/>
                      <w:sz w:val="22"/>
                      <w:szCs w:val="22"/>
                    </w:rPr>
                  </w:pPr>
                  <w:r w:rsidRPr="006B0E75">
                    <w:rPr>
                      <w:rFonts w:ascii="Arial" w:hAnsi="Arial" w:cs="Arial"/>
                      <w:b/>
                      <w:bCs/>
                      <w:sz w:val="22"/>
                      <w:szCs w:val="22"/>
                    </w:rPr>
                    <w:t>Feedback</w:t>
                  </w:r>
                </w:p>
                <w:p w14:paraId="47134CC0" w14:textId="77777777" w:rsidR="00E26C8B" w:rsidRPr="006B0E75" w:rsidRDefault="00E26C8B" w:rsidP="00E26C8B">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4A742D6D" w14:textId="77777777" w:rsidR="00E26C8B" w:rsidRPr="006B0E75" w:rsidRDefault="00E26C8B" w:rsidP="00E26C8B">
                  <w:pPr>
                    <w:rPr>
                      <w:rFonts w:ascii="Arial" w:hAnsi="Arial" w:cs="Arial"/>
                      <w:color w:val="0F4761"/>
                      <w:sz w:val="22"/>
                      <w:szCs w:val="22"/>
                    </w:rPr>
                  </w:pPr>
                </w:p>
              </w:tc>
            </w:tr>
          </w:tbl>
          <w:p w14:paraId="7249C974" w14:textId="77777777" w:rsidR="00E26C8B" w:rsidRPr="00A406E5" w:rsidRDefault="00E26C8B" w:rsidP="00E26C8B">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E2444E2" w14:textId="77777777" w:rsidR="002032A3" w:rsidRDefault="002032A3" w:rsidP="002032A3">
            <w:pPr>
              <w:pStyle w:val="Default"/>
              <w:rPr>
                <w:sz w:val="22"/>
                <w:szCs w:val="22"/>
              </w:rPr>
            </w:pPr>
            <w:r>
              <w:rPr>
                <w:sz w:val="22"/>
                <w:szCs w:val="22"/>
              </w:rPr>
              <w:t xml:space="preserve">Upon the successful completion of this module, the student should be able to: </w:t>
            </w:r>
          </w:p>
          <w:p w14:paraId="40736D70" w14:textId="77777777" w:rsidR="002032A3" w:rsidRDefault="002032A3" w:rsidP="002032A3">
            <w:pPr>
              <w:pStyle w:val="Default"/>
              <w:rPr>
                <w:sz w:val="22"/>
                <w:szCs w:val="22"/>
              </w:rPr>
            </w:pPr>
          </w:p>
          <w:p w14:paraId="273A4BA3" w14:textId="77777777" w:rsidR="002032A3" w:rsidRDefault="002032A3" w:rsidP="002032A3">
            <w:pPr>
              <w:pStyle w:val="Default"/>
              <w:numPr>
                <w:ilvl w:val="0"/>
                <w:numId w:val="18"/>
              </w:numPr>
              <w:spacing w:after="270"/>
              <w:rPr>
                <w:sz w:val="22"/>
                <w:szCs w:val="22"/>
              </w:rPr>
            </w:pPr>
            <w:r>
              <w:rPr>
                <w:sz w:val="22"/>
                <w:szCs w:val="22"/>
              </w:rPr>
              <w:t xml:space="preserve">Apply a systematic understanding of the scientific principles behind OME design. </w:t>
            </w:r>
          </w:p>
          <w:p w14:paraId="02747FEA" w14:textId="77777777" w:rsidR="002032A3" w:rsidRDefault="002032A3" w:rsidP="002032A3">
            <w:pPr>
              <w:pStyle w:val="Default"/>
              <w:numPr>
                <w:ilvl w:val="0"/>
                <w:numId w:val="18"/>
              </w:numPr>
              <w:rPr>
                <w:sz w:val="22"/>
                <w:szCs w:val="22"/>
              </w:rPr>
            </w:pPr>
            <w:r>
              <w:rPr>
                <w:sz w:val="22"/>
                <w:szCs w:val="22"/>
              </w:rPr>
              <w:t xml:space="preserve">Critically analyse and select appropriate OME to produce a given effect. </w:t>
            </w:r>
          </w:p>
          <w:p w14:paraId="4A5BE35D" w14:textId="77777777" w:rsidR="002032A3" w:rsidRPr="00A406E5" w:rsidRDefault="002032A3" w:rsidP="002032A3">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261338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87A3C2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45D43C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15034B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D19F14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310064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31D7C0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A6945">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79D69AED" w14:textId="77777777" w:rsidR="00F16E9B" w:rsidRDefault="00F16E9B" w:rsidP="00F16E9B">
      <w:pPr>
        <w:ind w:left="720"/>
        <w:rPr>
          <w:rFonts w:ascii="Arial" w:hAnsi="Arial" w:cs="Arial"/>
          <w:sz w:val="24"/>
          <w:szCs w:val="24"/>
        </w:rPr>
      </w:pPr>
      <w:r>
        <w:rPr>
          <w:rFonts w:ascii="Arial" w:hAnsi="Arial" w:cs="Arial"/>
          <w:sz w:val="24"/>
          <w:szCs w:val="24"/>
        </w:rPr>
        <w:t>You will be part of a small design team which will engage in the solving of a designated design task. These will be the same teams that were formed in the ACDA5021, Systems engineering module that was run concurrently/</w:t>
      </w:r>
    </w:p>
    <w:p w14:paraId="39025DCD" w14:textId="77777777" w:rsidR="00F16E9B" w:rsidRDefault="00F16E9B" w:rsidP="00F16E9B">
      <w:pPr>
        <w:ind w:left="720"/>
        <w:rPr>
          <w:rFonts w:ascii="Arial" w:hAnsi="Arial" w:cs="Arial"/>
          <w:sz w:val="24"/>
          <w:szCs w:val="24"/>
        </w:rPr>
      </w:pPr>
    </w:p>
    <w:p w14:paraId="2AD543F0" w14:textId="77777777" w:rsidR="00F16E9B" w:rsidRDefault="00F16E9B" w:rsidP="00F16E9B">
      <w:pPr>
        <w:ind w:left="720"/>
        <w:rPr>
          <w:rFonts w:ascii="Arial" w:hAnsi="Arial" w:cs="Arial"/>
          <w:sz w:val="24"/>
          <w:szCs w:val="24"/>
          <w:lang w:val="en-US"/>
        </w:rPr>
      </w:pPr>
      <w:r>
        <w:rPr>
          <w:rFonts w:ascii="Arial" w:hAnsi="Arial" w:cs="Arial"/>
          <w:sz w:val="24"/>
          <w:szCs w:val="24"/>
          <w:lang w:val="en-US"/>
        </w:rPr>
        <w:t xml:space="preserve">A design brief for a particular OME article will be given during the first block of lectures. The brief will be given by domain experts who will then be available for questions. </w:t>
      </w:r>
    </w:p>
    <w:p w14:paraId="529C0615" w14:textId="77777777" w:rsidR="00F16E9B" w:rsidRDefault="00F16E9B" w:rsidP="00F16E9B">
      <w:pPr>
        <w:ind w:left="720"/>
        <w:rPr>
          <w:rFonts w:ascii="Arial" w:hAnsi="Arial" w:cs="Arial"/>
          <w:sz w:val="24"/>
          <w:szCs w:val="24"/>
          <w:lang w:val="en-US"/>
        </w:rPr>
      </w:pPr>
    </w:p>
    <w:p w14:paraId="46A240CD" w14:textId="77777777" w:rsidR="00F16E9B" w:rsidRDefault="00F16E9B" w:rsidP="00F16E9B">
      <w:pPr>
        <w:ind w:left="720"/>
        <w:rPr>
          <w:rFonts w:ascii="Arial" w:hAnsi="Arial" w:cs="Arial"/>
          <w:sz w:val="24"/>
          <w:szCs w:val="24"/>
        </w:rPr>
      </w:pPr>
      <w:r>
        <w:rPr>
          <w:rFonts w:ascii="Arial" w:hAnsi="Arial" w:cs="Arial"/>
          <w:sz w:val="24"/>
          <w:szCs w:val="24"/>
        </w:rPr>
        <w:t>You will be expected to work unsupervised as a design team for the remainder of the project. Taking output from the systems engineering lectures and propose a viable solution for the OME related problem set.</w:t>
      </w:r>
    </w:p>
    <w:p w14:paraId="599CC4E6" w14:textId="77777777" w:rsidR="00F16E9B" w:rsidRDefault="00F16E9B" w:rsidP="00F16E9B">
      <w:pPr>
        <w:ind w:left="720"/>
        <w:rPr>
          <w:rFonts w:ascii="Arial" w:hAnsi="Arial" w:cs="Arial"/>
          <w:sz w:val="24"/>
          <w:szCs w:val="24"/>
        </w:rPr>
      </w:pPr>
    </w:p>
    <w:p w14:paraId="6E3A8FE2" w14:textId="77777777" w:rsidR="00F16E9B" w:rsidRDefault="00F16E9B" w:rsidP="00F16E9B">
      <w:pPr>
        <w:ind w:left="720"/>
        <w:rPr>
          <w:rFonts w:ascii="Arial" w:hAnsi="Arial" w:cs="Arial"/>
          <w:sz w:val="24"/>
          <w:szCs w:val="24"/>
        </w:rPr>
      </w:pPr>
      <w:r>
        <w:rPr>
          <w:rFonts w:ascii="Arial" w:hAnsi="Arial" w:cs="Arial"/>
          <w:sz w:val="24"/>
          <w:szCs w:val="24"/>
        </w:rPr>
        <w:t>Assistance from the lecture staff will be available either online or face to face during the timetabled project time.</w:t>
      </w:r>
    </w:p>
    <w:p w14:paraId="57AEB342" w14:textId="77777777" w:rsidR="00F16E9B" w:rsidRDefault="00F16E9B" w:rsidP="00F16E9B">
      <w:pPr>
        <w:ind w:left="720"/>
        <w:rPr>
          <w:rFonts w:ascii="Arial" w:hAnsi="Arial" w:cs="Arial"/>
          <w:sz w:val="24"/>
          <w:szCs w:val="24"/>
        </w:rPr>
      </w:pPr>
    </w:p>
    <w:p w14:paraId="641FC304" w14:textId="29AD0F5A" w:rsidR="00F16E9B" w:rsidRDefault="00F16E9B" w:rsidP="00F16E9B">
      <w:pPr>
        <w:ind w:left="720"/>
        <w:rPr>
          <w:rFonts w:ascii="Arial" w:hAnsi="Arial" w:cs="Arial"/>
          <w:sz w:val="24"/>
          <w:szCs w:val="24"/>
        </w:rPr>
      </w:pPr>
      <w:r>
        <w:rPr>
          <w:rFonts w:ascii="Arial" w:hAnsi="Arial" w:cs="Arial"/>
          <w:sz w:val="24"/>
          <w:szCs w:val="24"/>
        </w:rPr>
        <w:t>A design review will be held midway through the task to ensure the task is on track and to answer any specific design questions.</w:t>
      </w:r>
    </w:p>
    <w:p w14:paraId="6F32BF57" w14:textId="08E37009" w:rsidR="00B24679" w:rsidRDefault="00B24679" w:rsidP="00F16E9B">
      <w:pPr>
        <w:ind w:left="720"/>
        <w:rPr>
          <w:rFonts w:ascii="Arial" w:hAnsi="Arial" w:cs="Arial"/>
          <w:sz w:val="24"/>
          <w:szCs w:val="24"/>
        </w:rPr>
      </w:pPr>
    </w:p>
    <w:p w14:paraId="7D697498" w14:textId="77777777" w:rsidR="00F16E9B" w:rsidRPr="00BC5257" w:rsidRDefault="00F16E9B" w:rsidP="00F16E9B">
      <w:pPr>
        <w:ind w:left="720"/>
        <w:rPr>
          <w:rFonts w:ascii="Arial" w:hAnsi="Arial" w:cs="Arial"/>
          <w:b/>
          <w:bCs/>
          <w:sz w:val="24"/>
          <w:szCs w:val="24"/>
        </w:rPr>
      </w:pPr>
      <w:r>
        <w:rPr>
          <w:rFonts w:ascii="Arial" w:hAnsi="Arial" w:cs="Arial"/>
          <w:sz w:val="24"/>
          <w:szCs w:val="24"/>
        </w:rPr>
        <w:t xml:space="preserve">The design team will be requested to provide a portfolio comprising a 40–45-minute presentation and be expected to respond to questions from the assessment panel. </w:t>
      </w:r>
      <w:r w:rsidRPr="00BC5257">
        <w:rPr>
          <w:rFonts w:ascii="Arial" w:hAnsi="Arial" w:cs="Arial"/>
          <w:b/>
          <w:bCs/>
          <w:sz w:val="24"/>
          <w:szCs w:val="24"/>
        </w:rPr>
        <w:t>The presentation will be worth 50% of the total mark</w:t>
      </w:r>
      <w:r>
        <w:rPr>
          <w:rFonts w:ascii="Arial" w:hAnsi="Arial" w:cs="Arial"/>
          <w:b/>
          <w:bCs/>
          <w:sz w:val="24"/>
          <w:szCs w:val="24"/>
        </w:rPr>
        <w:t>.</w:t>
      </w:r>
    </w:p>
    <w:p w14:paraId="51AAD6D1" w14:textId="77777777" w:rsidR="00F16E9B" w:rsidRDefault="00F16E9B" w:rsidP="00F16E9B">
      <w:pPr>
        <w:ind w:left="720"/>
        <w:rPr>
          <w:rFonts w:ascii="Arial" w:hAnsi="Arial" w:cs="Arial"/>
          <w:sz w:val="24"/>
          <w:szCs w:val="24"/>
        </w:rPr>
      </w:pPr>
    </w:p>
    <w:p w14:paraId="21FFE379" w14:textId="77777777" w:rsidR="00F16E9B" w:rsidRDefault="00F16E9B" w:rsidP="00F16E9B">
      <w:pPr>
        <w:ind w:left="720"/>
        <w:rPr>
          <w:rFonts w:ascii="Arial" w:hAnsi="Arial" w:cs="Arial"/>
          <w:sz w:val="24"/>
          <w:szCs w:val="24"/>
        </w:rPr>
      </w:pPr>
      <w:r>
        <w:rPr>
          <w:rFonts w:ascii="Arial" w:hAnsi="Arial" w:cs="Arial"/>
          <w:sz w:val="24"/>
          <w:szCs w:val="24"/>
        </w:rPr>
        <w:t>The assessment panel will normally comprise two of the lecture team and a designated OME SME. ALO’s and Employers’ representatives may also be invited to attend.</w:t>
      </w:r>
    </w:p>
    <w:p w14:paraId="70C660BC" w14:textId="77777777" w:rsidR="00F16E9B" w:rsidRDefault="00F16E9B" w:rsidP="00F16E9B">
      <w:pPr>
        <w:ind w:left="720"/>
        <w:rPr>
          <w:rFonts w:ascii="Arial" w:hAnsi="Arial" w:cs="Arial"/>
          <w:sz w:val="24"/>
          <w:szCs w:val="24"/>
        </w:rPr>
      </w:pPr>
    </w:p>
    <w:p w14:paraId="057A0CF4" w14:textId="77777777" w:rsidR="00F16E9B" w:rsidRDefault="00F16E9B" w:rsidP="00F16E9B">
      <w:pPr>
        <w:ind w:left="720"/>
        <w:rPr>
          <w:rFonts w:ascii="Arial" w:hAnsi="Arial" w:cs="Arial"/>
          <w:sz w:val="24"/>
          <w:szCs w:val="24"/>
        </w:rPr>
      </w:pPr>
      <w:r>
        <w:rPr>
          <w:rFonts w:ascii="Arial" w:hAnsi="Arial" w:cs="Arial"/>
          <w:sz w:val="24"/>
          <w:szCs w:val="24"/>
        </w:rPr>
        <w:t>Key marking aspects for the presentation, according to role are given in the table below.</w:t>
      </w:r>
    </w:p>
    <w:p w14:paraId="364F9B79" w14:textId="77777777" w:rsidR="00F16E9B" w:rsidRDefault="00F16E9B" w:rsidP="00F16E9B">
      <w:pPr>
        <w:ind w:left="720"/>
        <w:rPr>
          <w:rFonts w:ascii="Arial" w:hAnsi="Arial" w:cs="Arial"/>
          <w:sz w:val="24"/>
          <w:szCs w:val="24"/>
        </w:rPr>
      </w:pPr>
    </w:p>
    <w:p w14:paraId="270C3897" w14:textId="77777777" w:rsidR="00F16E9B" w:rsidRDefault="00F16E9B" w:rsidP="00F16E9B">
      <w:pPr>
        <w:ind w:left="720"/>
        <w:rPr>
          <w:rFonts w:ascii="Arial" w:hAnsi="Arial" w:cs="Arial"/>
          <w:sz w:val="24"/>
          <w:szCs w:val="24"/>
        </w:rPr>
      </w:pPr>
      <w:r>
        <w:rPr>
          <w:rFonts w:ascii="Arial" w:hAnsi="Arial" w:cs="Arial"/>
          <w:sz w:val="24"/>
          <w:szCs w:val="24"/>
        </w:rPr>
        <w:t>Feedback from the presentation may then be used to optimise the design portfolio report (Details to follow) and include any key learning areas.</w:t>
      </w:r>
    </w:p>
    <w:p w14:paraId="1AE3C536" w14:textId="77777777" w:rsidR="00F16E9B" w:rsidRPr="00A406E5" w:rsidRDefault="00F16E9B" w:rsidP="00F16E9B">
      <w:pPr>
        <w:ind w:left="720"/>
        <w:rPr>
          <w:rFonts w:ascii="Arial" w:hAnsi="Arial" w:cs="Arial"/>
          <w:sz w:val="24"/>
          <w:szCs w:val="24"/>
        </w:rPr>
      </w:pPr>
    </w:p>
    <w:p w14:paraId="2F115F9E" w14:textId="77777777" w:rsidR="00F16E9B" w:rsidRDefault="00F16E9B" w:rsidP="00F16E9B">
      <w:pPr>
        <w:ind w:left="720"/>
        <w:rPr>
          <w:rFonts w:ascii="Arial" w:hAnsi="Arial" w:cs="Arial"/>
          <w:sz w:val="24"/>
          <w:szCs w:val="24"/>
        </w:rPr>
      </w:pPr>
    </w:p>
    <w:p w14:paraId="488DF050" w14:textId="77777777" w:rsidR="00F16E9B" w:rsidRDefault="00F16E9B" w:rsidP="00F16E9B">
      <w:pPr>
        <w:ind w:left="720"/>
        <w:rPr>
          <w:rFonts w:ascii="Arial" w:hAnsi="Arial" w:cs="Arial"/>
          <w:sz w:val="24"/>
          <w:szCs w:val="24"/>
        </w:rPr>
      </w:pPr>
    </w:p>
    <w:p w14:paraId="08490495" w14:textId="77777777" w:rsidR="00F16E9B" w:rsidRDefault="00F16E9B" w:rsidP="00F16E9B">
      <w:pPr>
        <w:ind w:left="720"/>
        <w:rPr>
          <w:rFonts w:ascii="Arial" w:hAnsi="Arial" w:cs="Arial"/>
          <w:sz w:val="24"/>
          <w:szCs w:val="24"/>
        </w:rPr>
      </w:pPr>
    </w:p>
    <w:p w14:paraId="74418199" w14:textId="77777777" w:rsidR="00F16E9B" w:rsidRDefault="00F16E9B" w:rsidP="00F16E9B">
      <w:pPr>
        <w:ind w:left="720"/>
        <w:rPr>
          <w:rFonts w:ascii="Arial" w:hAnsi="Arial" w:cs="Arial"/>
          <w:sz w:val="24"/>
          <w:szCs w:val="24"/>
        </w:rPr>
      </w:pPr>
    </w:p>
    <w:p w14:paraId="1015B0A3" w14:textId="77777777" w:rsidR="00F16E9B" w:rsidRDefault="00F16E9B" w:rsidP="00F16E9B">
      <w:pPr>
        <w:ind w:left="720"/>
        <w:rPr>
          <w:rFonts w:ascii="Arial" w:hAnsi="Arial" w:cs="Arial"/>
          <w:sz w:val="24"/>
          <w:szCs w:val="24"/>
        </w:rPr>
      </w:pPr>
    </w:p>
    <w:p w14:paraId="2B261FFA" w14:textId="77777777" w:rsidR="00F16E9B" w:rsidRDefault="00F16E9B" w:rsidP="00F16E9B">
      <w:pPr>
        <w:ind w:left="720"/>
        <w:rPr>
          <w:rFonts w:ascii="Arial" w:hAnsi="Arial" w:cs="Arial"/>
          <w:sz w:val="24"/>
          <w:szCs w:val="24"/>
        </w:rPr>
      </w:pPr>
    </w:p>
    <w:p w14:paraId="70A58D96" w14:textId="77777777" w:rsidR="00F16E9B" w:rsidRDefault="00F16E9B" w:rsidP="00F16E9B">
      <w:pPr>
        <w:ind w:left="720"/>
        <w:rPr>
          <w:rFonts w:ascii="Arial" w:hAnsi="Arial" w:cs="Arial"/>
          <w:sz w:val="24"/>
          <w:szCs w:val="24"/>
        </w:rPr>
      </w:pPr>
    </w:p>
    <w:p w14:paraId="1A35B68B" w14:textId="77777777" w:rsidR="00F16E9B" w:rsidRDefault="00F16E9B" w:rsidP="00F16E9B">
      <w:pPr>
        <w:ind w:left="720"/>
        <w:rPr>
          <w:rFonts w:ascii="Arial" w:hAnsi="Arial" w:cs="Arial"/>
          <w:sz w:val="24"/>
          <w:szCs w:val="24"/>
        </w:rPr>
      </w:pPr>
    </w:p>
    <w:p w14:paraId="19A8C080" w14:textId="77777777" w:rsidR="00F16E9B" w:rsidRDefault="00F16E9B" w:rsidP="00F16E9B">
      <w:pPr>
        <w:ind w:left="720"/>
        <w:rPr>
          <w:rFonts w:ascii="Arial" w:hAnsi="Arial" w:cs="Arial"/>
          <w:sz w:val="24"/>
          <w:szCs w:val="24"/>
        </w:rPr>
      </w:pPr>
    </w:p>
    <w:tbl>
      <w:tblPr>
        <w:tblStyle w:val="TableGrid"/>
        <w:tblW w:w="0" w:type="auto"/>
        <w:tblLook w:val="04A0" w:firstRow="1" w:lastRow="0" w:firstColumn="1" w:lastColumn="0" w:noHBand="0" w:noVBand="1"/>
      </w:tblPr>
      <w:tblGrid>
        <w:gridCol w:w="1519"/>
        <w:gridCol w:w="1552"/>
        <w:gridCol w:w="1552"/>
        <w:gridCol w:w="1358"/>
        <w:gridCol w:w="1518"/>
        <w:gridCol w:w="1518"/>
        <w:gridCol w:w="1427"/>
      </w:tblGrid>
      <w:tr w:rsidR="00F16E9B" w14:paraId="3092455C" w14:textId="77777777" w:rsidTr="00293C96">
        <w:tc>
          <w:tcPr>
            <w:tcW w:w="1519" w:type="dxa"/>
          </w:tcPr>
          <w:p w14:paraId="79EDA558" w14:textId="77777777" w:rsidR="00F16E9B" w:rsidRDefault="00F16E9B" w:rsidP="00293C96">
            <w:pPr>
              <w:pStyle w:val="NormalWeb"/>
              <w:rPr>
                <w:rFonts w:ascii="Arial" w:hAnsi="Arial" w:cs="Arial"/>
                <w:color w:val="303B44"/>
                <w:sz w:val="22"/>
                <w:szCs w:val="22"/>
              </w:rPr>
            </w:pPr>
            <w:r>
              <w:rPr>
                <w:rFonts w:ascii="Arial" w:hAnsi="Arial" w:cs="Arial"/>
                <w:color w:val="303B44"/>
                <w:sz w:val="22"/>
                <w:szCs w:val="22"/>
              </w:rPr>
              <w:t>Role</w:t>
            </w:r>
          </w:p>
        </w:tc>
        <w:tc>
          <w:tcPr>
            <w:tcW w:w="1552" w:type="dxa"/>
          </w:tcPr>
          <w:p w14:paraId="2CED1FAD" w14:textId="77777777" w:rsidR="00F16E9B" w:rsidRDefault="00F16E9B" w:rsidP="00293C96">
            <w:pPr>
              <w:pStyle w:val="NormalWeb"/>
              <w:rPr>
                <w:rFonts w:ascii="Arial" w:hAnsi="Arial" w:cs="Arial"/>
                <w:color w:val="303B44"/>
                <w:sz w:val="22"/>
                <w:szCs w:val="22"/>
              </w:rPr>
            </w:pPr>
          </w:p>
        </w:tc>
        <w:tc>
          <w:tcPr>
            <w:tcW w:w="1552" w:type="dxa"/>
          </w:tcPr>
          <w:p w14:paraId="1FE4E952" w14:textId="77777777" w:rsidR="00F16E9B" w:rsidRDefault="00F16E9B" w:rsidP="00293C96">
            <w:pPr>
              <w:pStyle w:val="NormalWeb"/>
              <w:rPr>
                <w:rFonts w:ascii="Arial" w:hAnsi="Arial" w:cs="Arial"/>
                <w:color w:val="303B44"/>
                <w:sz w:val="22"/>
                <w:szCs w:val="22"/>
              </w:rPr>
            </w:pPr>
          </w:p>
        </w:tc>
        <w:tc>
          <w:tcPr>
            <w:tcW w:w="1358" w:type="dxa"/>
          </w:tcPr>
          <w:p w14:paraId="2BD7AE7B" w14:textId="77777777" w:rsidR="00F16E9B" w:rsidRDefault="00F16E9B" w:rsidP="00293C96">
            <w:pPr>
              <w:pStyle w:val="NormalWeb"/>
              <w:rPr>
                <w:rFonts w:ascii="Arial" w:hAnsi="Arial" w:cs="Arial"/>
                <w:color w:val="303B44"/>
                <w:sz w:val="22"/>
                <w:szCs w:val="22"/>
              </w:rPr>
            </w:pPr>
          </w:p>
        </w:tc>
        <w:tc>
          <w:tcPr>
            <w:tcW w:w="1518" w:type="dxa"/>
          </w:tcPr>
          <w:p w14:paraId="0C4D674C" w14:textId="77777777" w:rsidR="00F16E9B" w:rsidRDefault="00F16E9B" w:rsidP="00293C96">
            <w:pPr>
              <w:pStyle w:val="NormalWeb"/>
              <w:rPr>
                <w:rFonts w:ascii="Arial" w:hAnsi="Arial" w:cs="Arial"/>
                <w:color w:val="303B44"/>
                <w:sz w:val="22"/>
                <w:szCs w:val="22"/>
              </w:rPr>
            </w:pPr>
          </w:p>
        </w:tc>
        <w:tc>
          <w:tcPr>
            <w:tcW w:w="1518" w:type="dxa"/>
          </w:tcPr>
          <w:p w14:paraId="10809472" w14:textId="77777777" w:rsidR="00F16E9B" w:rsidRDefault="00F16E9B" w:rsidP="00293C96">
            <w:pPr>
              <w:pStyle w:val="NormalWeb"/>
              <w:rPr>
                <w:rFonts w:ascii="Arial" w:hAnsi="Arial" w:cs="Arial"/>
                <w:color w:val="303B44"/>
                <w:sz w:val="22"/>
                <w:szCs w:val="22"/>
              </w:rPr>
            </w:pPr>
          </w:p>
        </w:tc>
        <w:tc>
          <w:tcPr>
            <w:tcW w:w="1427" w:type="dxa"/>
          </w:tcPr>
          <w:p w14:paraId="2FCB97FB" w14:textId="77777777" w:rsidR="00F16E9B" w:rsidRDefault="00F16E9B" w:rsidP="00293C96">
            <w:pPr>
              <w:pStyle w:val="NormalWeb"/>
              <w:rPr>
                <w:rFonts w:ascii="Arial" w:hAnsi="Arial" w:cs="Arial"/>
                <w:color w:val="303B44"/>
                <w:sz w:val="22"/>
                <w:szCs w:val="22"/>
              </w:rPr>
            </w:pPr>
          </w:p>
        </w:tc>
      </w:tr>
      <w:tr w:rsidR="00F16E9B" w14:paraId="0C8BE4C4" w14:textId="77777777" w:rsidTr="00293C96">
        <w:tc>
          <w:tcPr>
            <w:tcW w:w="1519" w:type="dxa"/>
          </w:tcPr>
          <w:p w14:paraId="767BB7B4"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TR&amp;D</w:t>
            </w:r>
          </w:p>
        </w:tc>
        <w:tc>
          <w:tcPr>
            <w:tcW w:w="1552" w:type="dxa"/>
          </w:tcPr>
          <w:p w14:paraId="03437A11"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Understanding and analysis of customer requirements</w:t>
            </w:r>
          </w:p>
        </w:tc>
        <w:tc>
          <w:tcPr>
            <w:tcW w:w="1552" w:type="dxa"/>
          </w:tcPr>
          <w:p w14:paraId="4EAE9373"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Understanding of design deliverables</w:t>
            </w:r>
          </w:p>
        </w:tc>
        <w:tc>
          <w:tcPr>
            <w:tcW w:w="1358" w:type="dxa"/>
          </w:tcPr>
          <w:p w14:paraId="1A5B823E"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Critical a</w:t>
            </w:r>
            <w:r w:rsidRPr="007D4B78">
              <w:rPr>
                <w:rFonts w:ascii="Arial" w:hAnsi="Arial" w:cs="Arial"/>
                <w:color w:val="303B44"/>
                <w:sz w:val="18"/>
                <w:szCs w:val="18"/>
              </w:rPr>
              <w:t>nalysis of design trade off and selection of appropriate design</w:t>
            </w:r>
          </w:p>
        </w:tc>
        <w:tc>
          <w:tcPr>
            <w:tcW w:w="1518" w:type="dxa"/>
          </w:tcPr>
          <w:p w14:paraId="43A03860"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Proposal of designs for trials</w:t>
            </w:r>
          </w:p>
        </w:tc>
        <w:tc>
          <w:tcPr>
            <w:tcW w:w="1518" w:type="dxa"/>
          </w:tcPr>
          <w:p w14:paraId="749F8906"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Contribution to manufacturing e.g. identification of critical design features</w:t>
            </w:r>
          </w:p>
        </w:tc>
        <w:tc>
          <w:tcPr>
            <w:tcW w:w="1427" w:type="dxa"/>
          </w:tcPr>
          <w:p w14:paraId="27589654"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Contribution to process instructions, PCP, Care points</w:t>
            </w:r>
          </w:p>
        </w:tc>
      </w:tr>
      <w:tr w:rsidR="00F16E9B" w14:paraId="69ABF802" w14:textId="77777777" w:rsidTr="00293C96">
        <w:tc>
          <w:tcPr>
            <w:tcW w:w="1519" w:type="dxa"/>
          </w:tcPr>
          <w:p w14:paraId="6DD3FB48"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785BEF51" w14:textId="77777777" w:rsidR="00F16E9B" w:rsidRPr="007D4B78" w:rsidRDefault="00F16E9B" w:rsidP="00293C96">
            <w:pPr>
              <w:pStyle w:val="NormalWeb"/>
              <w:rPr>
                <w:rFonts w:ascii="Arial" w:hAnsi="Arial" w:cs="Arial"/>
                <w:color w:val="303B44"/>
                <w:sz w:val="18"/>
                <w:szCs w:val="18"/>
              </w:rPr>
            </w:pPr>
          </w:p>
        </w:tc>
        <w:tc>
          <w:tcPr>
            <w:tcW w:w="1552" w:type="dxa"/>
          </w:tcPr>
          <w:p w14:paraId="79F8E17F" w14:textId="77777777" w:rsidR="00F16E9B" w:rsidRPr="007D4B78" w:rsidRDefault="00F16E9B" w:rsidP="00293C96">
            <w:pPr>
              <w:pStyle w:val="NormalWeb"/>
              <w:rPr>
                <w:rFonts w:ascii="Arial" w:hAnsi="Arial" w:cs="Arial"/>
                <w:color w:val="303B44"/>
                <w:sz w:val="18"/>
                <w:szCs w:val="18"/>
              </w:rPr>
            </w:pPr>
          </w:p>
        </w:tc>
        <w:tc>
          <w:tcPr>
            <w:tcW w:w="1358" w:type="dxa"/>
          </w:tcPr>
          <w:p w14:paraId="5BEFB4B4" w14:textId="77777777" w:rsidR="00F16E9B" w:rsidRPr="007D4B78" w:rsidRDefault="00F16E9B" w:rsidP="00293C96">
            <w:pPr>
              <w:pStyle w:val="NormalWeb"/>
              <w:rPr>
                <w:rFonts w:ascii="Arial" w:hAnsi="Arial" w:cs="Arial"/>
                <w:color w:val="303B44"/>
                <w:sz w:val="18"/>
                <w:szCs w:val="18"/>
              </w:rPr>
            </w:pPr>
          </w:p>
        </w:tc>
        <w:tc>
          <w:tcPr>
            <w:tcW w:w="1518" w:type="dxa"/>
          </w:tcPr>
          <w:p w14:paraId="15F44911" w14:textId="77777777" w:rsidR="00F16E9B" w:rsidRPr="007D4B78" w:rsidRDefault="00F16E9B" w:rsidP="00293C96">
            <w:pPr>
              <w:pStyle w:val="NormalWeb"/>
              <w:rPr>
                <w:rFonts w:ascii="Arial" w:hAnsi="Arial" w:cs="Arial"/>
                <w:color w:val="303B44"/>
                <w:sz w:val="18"/>
                <w:szCs w:val="18"/>
              </w:rPr>
            </w:pPr>
          </w:p>
        </w:tc>
        <w:tc>
          <w:tcPr>
            <w:tcW w:w="1518" w:type="dxa"/>
          </w:tcPr>
          <w:p w14:paraId="57A3C553" w14:textId="77777777" w:rsidR="00F16E9B" w:rsidRPr="007D4B78" w:rsidRDefault="00F16E9B" w:rsidP="00293C96">
            <w:pPr>
              <w:pStyle w:val="NormalWeb"/>
              <w:rPr>
                <w:rFonts w:ascii="Arial" w:hAnsi="Arial" w:cs="Arial"/>
                <w:color w:val="303B44"/>
                <w:sz w:val="18"/>
                <w:szCs w:val="18"/>
              </w:rPr>
            </w:pPr>
          </w:p>
        </w:tc>
        <w:tc>
          <w:tcPr>
            <w:tcW w:w="1427" w:type="dxa"/>
          </w:tcPr>
          <w:p w14:paraId="40D5EB2D" w14:textId="77777777" w:rsidR="00F16E9B" w:rsidRPr="007D4B78" w:rsidRDefault="00F16E9B" w:rsidP="00293C96">
            <w:pPr>
              <w:pStyle w:val="NormalWeb"/>
              <w:rPr>
                <w:rFonts w:ascii="Arial" w:hAnsi="Arial" w:cs="Arial"/>
                <w:color w:val="303B44"/>
                <w:sz w:val="18"/>
                <w:szCs w:val="18"/>
              </w:rPr>
            </w:pPr>
          </w:p>
        </w:tc>
      </w:tr>
      <w:tr w:rsidR="00F16E9B" w14:paraId="476F9963" w14:textId="77777777" w:rsidTr="00293C96">
        <w:tc>
          <w:tcPr>
            <w:tcW w:w="1519" w:type="dxa"/>
          </w:tcPr>
          <w:p w14:paraId="05565CB1"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Manufacturing</w:t>
            </w:r>
          </w:p>
        </w:tc>
        <w:tc>
          <w:tcPr>
            <w:tcW w:w="1552" w:type="dxa"/>
          </w:tcPr>
          <w:p w14:paraId="5D2E9E5B"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Understanding and analysis of manufacturing requirements</w:t>
            </w:r>
          </w:p>
        </w:tc>
        <w:tc>
          <w:tcPr>
            <w:tcW w:w="1552" w:type="dxa"/>
          </w:tcPr>
          <w:p w14:paraId="607E01C4"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Understanding of process deliverables</w:t>
            </w:r>
          </w:p>
        </w:tc>
        <w:tc>
          <w:tcPr>
            <w:tcW w:w="1358" w:type="dxa"/>
          </w:tcPr>
          <w:p w14:paraId="5D16ADF1"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Critical a</w:t>
            </w:r>
            <w:r w:rsidRPr="007D4B78">
              <w:rPr>
                <w:rFonts w:ascii="Arial" w:hAnsi="Arial" w:cs="Arial"/>
                <w:color w:val="303B44"/>
                <w:sz w:val="18"/>
                <w:szCs w:val="18"/>
              </w:rPr>
              <w:t xml:space="preserve">nalysis of process trade-offs and selection of appropriate designs form manufacture </w:t>
            </w:r>
          </w:p>
        </w:tc>
        <w:tc>
          <w:tcPr>
            <w:tcW w:w="1518" w:type="dxa"/>
          </w:tcPr>
          <w:p w14:paraId="4A1BEC6A"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Proposals for manufacturing verification trials</w:t>
            </w:r>
          </w:p>
        </w:tc>
        <w:tc>
          <w:tcPr>
            <w:tcW w:w="1518" w:type="dxa"/>
          </w:tcPr>
          <w:p w14:paraId="2C496DA2"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Identification of critical process steps</w:t>
            </w:r>
          </w:p>
        </w:tc>
        <w:tc>
          <w:tcPr>
            <w:tcW w:w="1427" w:type="dxa"/>
          </w:tcPr>
          <w:p w14:paraId="17FFB280"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Development of the process control plan</w:t>
            </w:r>
          </w:p>
        </w:tc>
      </w:tr>
      <w:tr w:rsidR="00F16E9B" w14:paraId="722B6A76" w14:textId="77777777" w:rsidTr="00293C96">
        <w:tc>
          <w:tcPr>
            <w:tcW w:w="1519" w:type="dxa"/>
          </w:tcPr>
          <w:p w14:paraId="1F5C5058"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lastRenderedPageBreak/>
              <w:t>Total mark =</w:t>
            </w:r>
          </w:p>
        </w:tc>
        <w:tc>
          <w:tcPr>
            <w:tcW w:w="1552" w:type="dxa"/>
          </w:tcPr>
          <w:p w14:paraId="33831098" w14:textId="77777777" w:rsidR="00F16E9B" w:rsidRPr="007D4B78" w:rsidRDefault="00F16E9B" w:rsidP="00293C96">
            <w:pPr>
              <w:pStyle w:val="NormalWeb"/>
              <w:rPr>
                <w:rFonts w:ascii="Arial" w:hAnsi="Arial" w:cs="Arial"/>
                <w:color w:val="303B44"/>
                <w:sz w:val="18"/>
                <w:szCs w:val="18"/>
              </w:rPr>
            </w:pPr>
          </w:p>
        </w:tc>
        <w:tc>
          <w:tcPr>
            <w:tcW w:w="1552" w:type="dxa"/>
          </w:tcPr>
          <w:p w14:paraId="46205BC7" w14:textId="77777777" w:rsidR="00F16E9B" w:rsidRPr="007D4B78" w:rsidRDefault="00F16E9B" w:rsidP="00293C96">
            <w:pPr>
              <w:pStyle w:val="NormalWeb"/>
              <w:rPr>
                <w:rFonts w:ascii="Arial" w:hAnsi="Arial" w:cs="Arial"/>
                <w:color w:val="303B44"/>
                <w:sz w:val="18"/>
                <w:szCs w:val="18"/>
              </w:rPr>
            </w:pPr>
          </w:p>
        </w:tc>
        <w:tc>
          <w:tcPr>
            <w:tcW w:w="1358" w:type="dxa"/>
          </w:tcPr>
          <w:p w14:paraId="626DC2D9" w14:textId="77777777" w:rsidR="00F16E9B" w:rsidRPr="007D4B78" w:rsidRDefault="00F16E9B" w:rsidP="00293C96">
            <w:pPr>
              <w:pStyle w:val="NormalWeb"/>
              <w:rPr>
                <w:rFonts w:ascii="Arial" w:hAnsi="Arial" w:cs="Arial"/>
                <w:color w:val="303B44"/>
                <w:sz w:val="18"/>
                <w:szCs w:val="18"/>
              </w:rPr>
            </w:pPr>
          </w:p>
        </w:tc>
        <w:tc>
          <w:tcPr>
            <w:tcW w:w="1518" w:type="dxa"/>
          </w:tcPr>
          <w:p w14:paraId="27D8EBB4" w14:textId="77777777" w:rsidR="00F16E9B" w:rsidRPr="007D4B78" w:rsidRDefault="00F16E9B" w:rsidP="00293C96">
            <w:pPr>
              <w:pStyle w:val="NormalWeb"/>
              <w:rPr>
                <w:rFonts w:ascii="Arial" w:hAnsi="Arial" w:cs="Arial"/>
                <w:color w:val="303B44"/>
                <w:sz w:val="18"/>
                <w:szCs w:val="18"/>
              </w:rPr>
            </w:pPr>
          </w:p>
        </w:tc>
        <w:tc>
          <w:tcPr>
            <w:tcW w:w="1518" w:type="dxa"/>
          </w:tcPr>
          <w:p w14:paraId="47D72F4F" w14:textId="77777777" w:rsidR="00F16E9B" w:rsidRPr="007D4B78" w:rsidRDefault="00F16E9B" w:rsidP="00293C96">
            <w:pPr>
              <w:pStyle w:val="NormalWeb"/>
              <w:rPr>
                <w:rFonts w:ascii="Arial" w:hAnsi="Arial" w:cs="Arial"/>
                <w:color w:val="303B44"/>
                <w:sz w:val="18"/>
                <w:szCs w:val="18"/>
              </w:rPr>
            </w:pPr>
          </w:p>
        </w:tc>
        <w:tc>
          <w:tcPr>
            <w:tcW w:w="1427" w:type="dxa"/>
          </w:tcPr>
          <w:p w14:paraId="253EB827" w14:textId="77777777" w:rsidR="00F16E9B" w:rsidRPr="007D4B78" w:rsidRDefault="00F16E9B" w:rsidP="00293C96">
            <w:pPr>
              <w:pStyle w:val="NormalWeb"/>
              <w:rPr>
                <w:rFonts w:ascii="Arial" w:hAnsi="Arial" w:cs="Arial"/>
                <w:color w:val="303B44"/>
                <w:sz w:val="18"/>
                <w:szCs w:val="18"/>
              </w:rPr>
            </w:pPr>
          </w:p>
        </w:tc>
      </w:tr>
      <w:tr w:rsidR="00F16E9B" w14:paraId="4BC19CB9" w14:textId="77777777" w:rsidTr="00293C96">
        <w:tc>
          <w:tcPr>
            <w:tcW w:w="1519" w:type="dxa"/>
          </w:tcPr>
          <w:p w14:paraId="06A016D9"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Safety</w:t>
            </w:r>
          </w:p>
        </w:tc>
        <w:tc>
          <w:tcPr>
            <w:tcW w:w="1552" w:type="dxa"/>
          </w:tcPr>
          <w:p w14:paraId="46993E8D"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of the safety requirements for the area selected</w:t>
            </w:r>
          </w:p>
        </w:tc>
        <w:tc>
          <w:tcPr>
            <w:tcW w:w="1552" w:type="dxa"/>
          </w:tcPr>
          <w:p w14:paraId="00017826"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of the legal safety deliverables</w:t>
            </w:r>
          </w:p>
        </w:tc>
        <w:tc>
          <w:tcPr>
            <w:tcW w:w="1358" w:type="dxa"/>
          </w:tcPr>
          <w:p w14:paraId="536B03E0"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Identification of the key hazards in the selected area of operation</w:t>
            </w:r>
          </w:p>
        </w:tc>
        <w:tc>
          <w:tcPr>
            <w:tcW w:w="1518" w:type="dxa"/>
          </w:tcPr>
          <w:p w14:paraId="4B807973"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Critical analysis of the key hazards</w:t>
            </w:r>
          </w:p>
        </w:tc>
        <w:tc>
          <w:tcPr>
            <w:tcW w:w="1518" w:type="dxa"/>
          </w:tcPr>
          <w:p w14:paraId="1AC006A6"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Description of the mitigation required to be included in procedures</w:t>
            </w:r>
          </w:p>
        </w:tc>
        <w:tc>
          <w:tcPr>
            <w:tcW w:w="1427" w:type="dxa"/>
          </w:tcPr>
          <w:p w14:paraId="53CBC7EC"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Development of the basis of safety</w:t>
            </w:r>
          </w:p>
        </w:tc>
      </w:tr>
      <w:tr w:rsidR="00F16E9B" w14:paraId="29BF7B97" w14:textId="77777777" w:rsidTr="00293C96">
        <w:tc>
          <w:tcPr>
            <w:tcW w:w="1519" w:type="dxa"/>
          </w:tcPr>
          <w:p w14:paraId="5DA645F0"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4ED5F522" w14:textId="77777777" w:rsidR="00F16E9B" w:rsidRPr="007D4B78" w:rsidRDefault="00F16E9B" w:rsidP="00293C96">
            <w:pPr>
              <w:pStyle w:val="NormalWeb"/>
              <w:rPr>
                <w:rFonts w:ascii="Arial" w:hAnsi="Arial" w:cs="Arial"/>
                <w:color w:val="303B44"/>
                <w:sz w:val="18"/>
                <w:szCs w:val="18"/>
              </w:rPr>
            </w:pPr>
          </w:p>
        </w:tc>
        <w:tc>
          <w:tcPr>
            <w:tcW w:w="1552" w:type="dxa"/>
          </w:tcPr>
          <w:p w14:paraId="0129F73E" w14:textId="77777777" w:rsidR="00F16E9B" w:rsidRPr="007D4B78" w:rsidRDefault="00F16E9B" w:rsidP="00293C96">
            <w:pPr>
              <w:pStyle w:val="NormalWeb"/>
              <w:rPr>
                <w:rFonts w:ascii="Arial" w:hAnsi="Arial" w:cs="Arial"/>
                <w:color w:val="303B44"/>
                <w:sz w:val="18"/>
                <w:szCs w:val="18"/>
              </w:rPr>
            </w:pPr>
          </w:p>
        </w:tc>
        <w:tc>
          <w:tcPr>
            <w:tcW w:w="1358" w:type="dxa"/>
          </w:tcPr>
          <w:p w14:paraId="41FEA97D" w14:textId="77777777" w:rsidR="00F16E9B" w:rsidRPr="007D4B78" w:rsidRDefault="00F16E9B" w:rsidP="00293C96">
            <w:pPr>
              <w:pStyle w:val="NormalWeb"/>
              <w:rPr>
                <w:rFonts w:ascii="Arial" w:hAnsi="Arial" w:cs="Arial"/>
                <w:color w:val="303B44"/>
                <w:sz w:val="18"/>
                <w:szCs w:val="18"/>
              </w:rPr>
            </w:pPr>
          </w:p>
        </w:tc>
        <w:tc>
          <w:tcPr>
            <w:tcW w:w="1518" w:type="dxa"/>
          </w:tcPr>
          <w:p w14:paraId="61B90171" w14:textId="77777777" w:rsidR="00F16E9B" w:rsidRPr="007D4B78" w:rsidRDefault="00F16E9B" w:rsidP="00293C96">
            <w:pPr>
              <w:pStyle w:val="NormalWeb"/>
              <w:rPr>
                <w:rFonts w:ascii="Arial" w:hAnsi="Arial" w:cs="Arial"/>
                <w:color w:val="303B44"/>
                <w:sz w:val="18"/>
                <w:szCs w:val="18"/>
              </w:rPr>
            </w:pPr>
          </w:p>
        </w:tc>
        <w:tc>
          <w:tcPr>
            <w:tcW w:w="1518" w:type="dxa"/>
          </w:tcPr>
          <w:p w14:paraId="117939F9" w14:textId="77777777" w:rsidR="00F16E9B" w:rsidRPr="007D4B78" w:rsidRDefault="00F16E9B" w:rsidP="00293C96">
            <w:pPr>
              <w:pStyle w:val="NormalWeb"/>
              <w:rPr>
                <w:rFonts w:ascii="Arial" w:hAnsi="Arial" w:cs="Arial"/>
                <w:color w:val="303B44"/>
                <w:sz w:val="18"/>
                <w:szCs w:val="18"/>
              </w:rPr>
            </w:pPr>
          </w:p>
        </w:tc>
        <w:tc>
          <w:tcPr>
            <w:tcW w:w="1427" w:type="dxa"/>
          </w:tcPr>
          <w:p w14:paraId="72B1CAD6" w14:textId="77777777" w:rsidR="00F16E9B" w:rsidRPr="007D4B78" w:rsidRDefault="00F16E9B" w:rsidP="00293C96">
            <w:pPr>
              <w:pStyle w:val="NormalWeb"/>
              <w:rPr>
                <w:rFonts w:ascii="Arial" w:hAnsi="Arial" w:cs="Arial"/>
                <w:color w:val="303B44"/>
                <w:sz w:val="18"/>
                <w:szCs w:val="18"/>
              </w:rPr>
            </w:pPr>
          </w:p>
        </w:tc>
      </w:tr>
      <w:tr w:rsidR="00F16E9B" w14:paraId="567C1BEC" w14:textId="77777777" w:rsidTr="00293C96">
        <w:tc>
          <w:tcPr>
            <w:tcW w:w="1519" w:type="dxa"/>
          </w:tcPr>
          <w:p w14:paraId="31F50F79"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Test and Evaluation</w:t>
            </w:r>
          </w:p>
        </w:tc>
        <w:tc>
          <w:tcPr>
            <w:tcW w:w="1552" w:type="dxa"/>
          </w:tcPr>
          <w:p w14:paraId="215F509A"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of the test and evaluation Requirements for the area selected</w:t>
            </w:r>
          </w:p>
        </w:tc>
        <w:tc>
          <w:tcPr>
            <w:tcW w:w="1552" w:type="dxa"/>
          </w:tcPr>
          <w:p w14:paraId="60A3EDE6"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of the test deliverables</w:t>
            </w:r>
          </w:p>
        </w:tc>
        <w:tc>
          <w:tcPr>
            <w:tcW w:w="1358" w:type="dxa"/>
          </w:tcPr>
          <w:p w14:paraId="0BEA751D"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Identification of trials and test techniques appropriate to the design phase selected</w:t>
            </w:r>
          </w:p>
        </w:tc>
        <w:tc>
          <w:tcPr>
            <w:tcW w:w="1518" w:type="dxa"/>
          </w:tcPr>
          <w:p w14:paraId="3C9B83DF"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Critical analysis of trials data. Go no go decisions</w:t>
            </w:r>
          </w:p>
        </w:tc>
        <w:tc>
          <w:tcPr>
            <w:tcW w:w="1518" w:type="dxa"/>
          </w:tcPr>
          <w:p w14:paraId="351ECD8A"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 xml:space="preserve">Feedback into the design process </w:t>
            </w:r>
          </w:p>
        </w:tc>
        <w:tc>
          <w:tcPr>
            <w:tcW w:w="1427" w:type="dxa"/>
          </w:tcPr>
          <w:p w14:paraId="79C00491"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Presentation of trials data.</w:t>
            </w:r>
          </w:p>
        </w:tc>
      </w:tr>
      <w:tr w:rsidR="00F16E9B" w14:paraId="3807DCBD" w14:textId="77777777" w:rsidTr="00293C96">
        <w:tc>
          <w:tcPr>
            <w:tcW w:w="1519" w:type="dxa"/>
          </w:tcPr>
          <w:p w14:paraId="72480047"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4F3F91F0" w14:textId="77777777" w:rsidR="00F16E9B" w:rsidRPr="007D4B78" w:rsidRDefault="00F16E9B" w:rsidP="00293C96">
            <w:pPr>
              <w:pStyle w:val="NormalWeb"/>
              <w:rPr>
                <w:rFonts w:ascii="Arial" w:hAnsi="Arial" w:cs="Arial"/>
                <w:color w:val="303B44"/>
                <w:sz w:val="18"/>
                <w:szCs w:val="18"/>
              </w:rPr>
            </w:pPr>
          </w:p>
        </w:tc>
        <w:tc>
          <w:tcPr>
            <w:tcW w:w="1552" w:type="dxa"/>
          </w:tcPr>
          <w:p w14:paraId="54CE7EA0" w14:textId="77777777" w:rsidR="00F16E9B" w:rsidRPr="007D4B78" w:rsidRDefault="00F16E9B" w:rsidP="00293C96">
            <w:pPr>
              <w:pStyle w:val="NormalWeb"/>
              <w:rPr>
                <w:rFonts w:ascii="Arial" w:hAnsi="Arial" w:cs="Arial"/>
                <w:color w:val="303B44"/>
                <w:sz w:val="18"/>
                <w:szCs w:val="18"/>
              </w:rPr>
            </w:pPr>
          </w:p>
        </w:tc>
        <w:tc>
          <w:tcPr>
            <w:tcW w:w="1358" w:type="dxa"/>
          </w:tcPr>
          <w:p w14:paraId="10DCA32F" w14:textId="77777777" w:rsidR="00F16E9B" w:rsidRPr="007D4B78" w:rsidRDefault="00F16E9B" w:rsidP="00293C96">
            <w:pPr>
              <w:pStyle w:val="NormalWeb"/>
              <w:rPr>
                <w:rFonts w:ascii="Arial" w:hAnsi="Arial" w:cs="Arial"/>
                <w:color w:val="303B44"/>
                <w:sz w:val="18"/>
                <w:szCs w:val="18"/>
              </w:rPr>
            </w:pPr>
          </w:p>
        </w:tc>
        <w:tc>
          <w:tcPr>
            <w:tcW w:w="1518" w:type="dxa"/>
          </w:tcPr>
          <w:p w14:paraId="7B6CFA7E" w14:textId="77777777" w:rsidR="00F16E9B" w:rsidRPr="007D4B78" w:rsidRDefault="00F16E9B" w:rsidP="00293C96">
            <w:pPr>
              <w:pStyle w:val="NormalWeb"/>
              <w:rPr>
                <w:rFonts w:ascii="Arial" w:hAnsi="Arial" w:cs="Arial"/>
                <w:color w:val="303B44"/>
                <w:sz w:val="18"/>
                <w:szCs w:val="18"/>
              </w:rPr>
            </w:pPr>
          </w:p>
        </w:tc>
        <w:tc>
          <w:tcPr>
            <w:tcW w:w="1518" w:type="dxa"/>
          </w:tcPr>
          <w:p w14:paraId="1ED2AB5D" w14:textId="77777777" w:rsidR="00F16E9B" w:rsidRPr="007D4B78" w:rsidRDefault="00F16E9B" w:rsidP="00293C96">
            <w:pPr>
              <w:pStyle w:val="NormalWeb"/>
              <w:rPr>
                <w:rFonts w:ascii="Arial" w:hAnsi="Arial" w:cs="Arial"/>
                <w:color w:val="303B44"/>
                <w:sz w:val="18"/>
                <w:szCs w:val="18"/>
              </w:rPr>
            </w:pPr>
          </w:p>
        </w:tc>
        <w:tc>
          <w:tcPr>
            <w:tcW w:w="1427" w:type="dxa"/>
          </w:tcPr>
          <w:p w14:paraId="1304BE5E" w14:textId="77777777" w:rsidR="00F16E9B" w:rsidRPr="007D4B78" w:rsidRDefault="00F16E9B" w:rsidP="00293C96">
            <w:pPr>
              <w:pStyle w:val="NormalWeb"/>
              <w:rPr>
                <w:rFonts w:ascii="Arial" w:hAnsi="Arial" w:cs="Arial"/>
                <w:color w:val="303B44"/>
                <w:sz w:val="18"/>
                <w:szCs w:val="18"/>
              </w:rPr>
            </w:pPr>
          </w:p>
        </w:tc>
      </w:tr>
      <w:tr w:rsidR="00F16E9B" w14:paraId="6CC89CEB" w14:textId="77777777" w:rsidTr="00293C96">
        <w:tc>
          <w:tcPr>
            <w:tcW w:w="1519" w:type="dxa"/>
          </w:tcPr>
          <w:p w14:paraId="20AC082B"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Breakdown and Disposal</w:t>
            </w:r>
          </w:p>
        </w:tc>
        <w:tc>
          <w:tcPr>
            <w:tcW w:w="1552" w:type="dxa"/>
          </w:tcPr>
          <w:p w14:paraId="02C2145E"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of the breakdown and disposal Requirements for the area selected</w:t>
            </w:r>
          </w:p>
        </w:tc>
        <w:tc>
          <w:tcPr>
            <w:tcW w:w="1552" w:type="dxa"/>
          </w:tcPr>
          <w:p w14:paraId="6A941D35"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Understanding the deliverables for design for disposal in test and production arenas</w:t>
            </w:r>
          </w:p>
        </w:tc>
        <w:tc>
          <w:tcPr>
            <w:tcW w:w="1358" w:type="dxa"/>
          </w:tcPr>
          <w:p w14:paraId="4F3169E6"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Identification of candidate disposal techniques for article and explosive disposal</w:t>
            </w:r>
          </w:p>
        </w:tc>
        <w:tc>
          <w:tcPr>
            <w:tcW w:w="1518" w:type="dxa"/>
          </w:tcPr>
          <w:p w14:paraId="35B87FC3"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 xml:space="preserve">Critical analysis of disposal design data </w:t>
            </w:r>
          </w:p>
        </w:tc>
        <w:tc>
          <w:tcPr>
            <w:tcW w:w="1518" w:type="dxa"/>
          </w:tcPr>
          <w:p w14:paraId="020A2234"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Feedback into the design process</w:t>
            </w:r>
          </w:p>
        </w:tc>
        <w:tc>
          <w:tcPr>
            <w:tcW w:w="1427" w:type="dxa"/>
          </w:tcPr>
          <w:p w14:paraId="59CEC782" w14:textId="77777777" w:rsidR="00F16E9B" w:rsidRPr="007D4B78" w:rsidRDefault="00F16E9B" w:rsidP="00293C96">
            <w:pPr>
              <w:pStyle w:val="NormalWeb"/>
              <w:rPr>
                <w:rFonts w:ascii="Arial" w:hAnsi="Arial" w:cs="Arial"/>
                <w:color w:val="303B44"/>
                <w:sz w:val="18"/>
                <w:szCs w:val="18"/>
              </w:rPr>
            </w:pPr>
            <w:r>
              <w:rPr>
                <w:rFonts w:ascii="Arial" w:hAnsi="Arial" w:cs="Arial"/>
                <w:color w:val="303B44"/>
                <w:sz w:val="18"/>
                <w:szCs w:val="18"/>
              </w:rPr>
              <w:t>Preparation of the waste stream management plan</w:t>
            </w:r>
          </w:p>
        </w:tc>
      </w:tr>
      <w:tr w:rsidR="00F16E9B" w14:paraId="53D23327" w14:textId="77777777" w:rsidTr="00293C96">
        <w:tc>
          <w:tcPr>
            <w:tcW w:w="1519" w:type="dxa"/>
          </w:tcPr>
          <w:p w14:paraId="6738DA48" w14:textId="77777777" w:rsidR="00F16E9B" w:rsidRPr="007D4B78" w:rsidRDefault="00F16E9B" w:rsidP="00293C96">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0B1AE030" w14:textId="77777777" w:rsidR="00F16E9B" w:rsidRPr="007D4B78" w:rsidRDefault="00F16E9B" w:rsidP="00293C96">
            <w:pPr>
              <w:pStyle w:val="NormalWeb"/>
              <w:rPr>
                <w:rFonts w:ascii="Arial" w:hAnsi="Arial" w:cs="Arial"/>
                <w:color w:val="303B44"/>
                <w:sz w:val="18"/>
                <w:szCs w:val="18"/>
              </w:rPr>
            </w:pPr>
          </w:p>
        </w:tc>
        <w:tc>
          <w:tcPr>
            <w:tcW w:w="1552" w:type="dxa"/>
          </w:tcPr>
          <w:p w14:paraId="211757B9" w14:textId="77777777" w:rsidR="00F16E9B" w:rsidRPr="007D4B78" w:rsidRDefault="00F16E9B" w:rsidP="00293C96">
            <w:pPr>
              <w:pStyle w:val="NormalWeb"/>
              <w:rPr>
                <w:rFonts w:ascii="Arial" w:hAnsi="Arial" w:cs="Arial"/>
                <w:color w:val="303B44"/>
                <w:sz w:val="18"/>
                <w:szCs w:val="18"/>
              </w:rPr>
            </w:pPr>
          </w:p>
        </w:tc>
        <w:tc>
          <w:tcPr>
            <w:tcW w:w="1358" w:type="dxa"/>
          </w:tcPr>
          <w:p w14:paraId="178D1639" w14:textId="77777777" w:rsidR="00F16E9B" w:rsidRPr="007D4B78" w:rsidRDefault="00F16E9B" w:rsidP="00293C96">
            <w:pPr>
              <w:pStyle w:val="NormalWeb"/>
              <w:rPr>
                <w:rFonts w:ascii="Arial" w:hAnsi="Arial" w:cs="Arial"/>
                <w:color w:val="303B44"/>
                <w:sz w:val="18"/>
                <w:szCs w:val="18"/>
              </w:rPr>
            </w:pPr>
          </w:p>
        </w:tc>
        <w:tc>
          <w:tcPr>
            <w:tcW w:w="1518" w:type="dxa"/>
          </w:tcPr>
          <w:p w14:paraId="1A9A3D29" w14:textId="77777777" w:rsidR="00F16E9B" w:rsidRPr="007D4B78" w:rsidRDefault="00F16E9B" w:rsidP="00293C96">
            <w:pPr>
              <w:pStyle w:val="NormalWeb"/>
              <w:rPr>
                <w:rFonts w:ascii="Arial" w:hAnsi="Arial" w:cs="Arial"/>
                <w:color w:val="303B44"/>
                <w:sz w:val="18"/>
                <w:szCs w:val="18"/>
              </w:rPr>
            </w:pPr>
          </w:p>
        </w:tc>
        <w:tc>
          <w:tcPr>
            <w:tcW w:w="1518" w:type="dxa"/>
          </w:tcPr>
          <w:p w14:paraId="2A290711" w14:textId="77777777" w:rsidR="00F16E9B" w:rsidRPr="007D4B78" w:rsidRDefault="00F16E9B" w:rsidP="00293C96">
            <w:pPr>
              <w:pStyle w:val="NormalWeb"/>
              <w:rPr>
                <w:rFonts w:ascii="Arial" w:hAnsi="Arial" w:cs="Arial"/>
                <w:color w:val="303B44"/>
                <w:sz w:val="18"/>
                <w:szCs w:val="18"/>
              </w:rPr>
            </w:pPr>
          </w:p>
        </w:tc>
        <w:tc>
          <w:tcPr>
            <w:tcW w:w="1427" w:type="dxa"/>
          </w:tcPr>
          <w:p w14:paraId="0300E15C" w14:textId="77777777" w:rsidR="00F16E9B" w:rsidRPr="007D4B78" w:rsidRDefault="00F16E9B" w:rsidP="00293C96">
            <w:pPr>
              <w:pStyle w:val="NormalWeb"/>
              <w:rPr>
                <w:rFonts w:ascii="Arial" w:hAnsi="Arial" w:cs="Arial"/>
                <w:color w:val="303B44"/>
                <w:sz w:val="18"/>
                <w:szCs w:val="18"/>
              </w:rPr>
            </w:pPr>
          </w:p>
        </w:tc>
      </w:tr>
    </w:tbl>
    <w:p w14:paraId="420149DE" w14:textId="77777777" w:rsidR="00F16E9B" w:rsidRDefault="00F16E9B" w:rsidP="00F16E9B">
      <w:pPr>
        <w:pStyle w:val="NormalWeb"/>
        <w:rPr>
          <w:rFonts w:ascii="Arial" w:hAnsi="Arial" w:cs="Arial"/>
          <w:color w:val="303B44"/>
          <w:sz w:val="22"/>
          <w:szCs w:val="22"/>
        </w:rPr>
      </w:pPr>
    </w:p>
    <w:p w14:paraId="467BAD4E" w14:textId="77777777" w:rsidR="00F16E9B" w:rsidRDefault="00F16E9B" w:rsidP="00F16E9B">
      <w:pPr>
        <w:ind w:left="720"/>
        <w:rPr>
          <w:rFonts w:ascii="Arial" w:hAnsi="Arial" w:cs="Arial"/>
          <w:sz w:val="24"/>
          <w:szCs w:val="24"/>
        </w:rPr>
      </w:pPr>
    </w:p>
    <w:p w14:paraId="11B45325" w14:textId="77777777" w:rsidR="00F16E9B" w:rsidRDefault="00F16E9B" w:rsidP="00F16E9B">
      <w:pPr>
        <w:ind w:left="720"/>
        <w:rPr>
          <w:rFonts w:ascii="Arial" w:hAnsi="Arial" w:cs="Arial"/>
          <w:sz w:val="24"/>
          <w:szCs w:val="24"/>
        </w:rPr>
      </w:pPr>
    </w:p>
    <w:p w14:paraId="4DE662B2" w14:textId="77777777" w:rsidR="00F16E9B" w:rsidRPr="0074216D" w:rsidRDefault="00F16E9B" w:rsidP="00F16E9B">
      <w:pPr>
        <w:ind w:left="720"/>
        <w:rPr>
          <w:rFonts w:ascii="Arial" w:hAnsi="Arial" w:cs="Arial"/>
          <w:b/>
          <w:bCs/>
          <w:sz w:val="24"/>
          <w:szCs w:val="24"/>
        </w:rPr>
      </w:pPr>
      <w:r>
        <w:rPr>
          <w:rFonts w:ascii="Arial" w:hAnsi="Arial" w:cs="Arial"/>
          <w:sz w:val="24"/>
          <w:szCs w:val="24"/>
        </w:rPr>
        <w:t xml:space="preserve">Each member of the team should prepare a short (2500) word report outlining the project progress as the task developed. How did each role interact? How did the team communicate? How were decisions made? The report should demonstrate that the individual within the team showed the communication and teamwork attributes essential to the success of a project. </w:t>
      </w:r>
      <w:r w:rsidRPr="0074216D">
        <w:rPr>
          <w:rFonts w:ascii="Arial" w:hAnsi="Arial" w:cs="Arial"/>
          <w:b/>
          <w:bCs/>
          <w:sz w:val="24"/>
          <w:szCs w:val="24"/>
        </w:rPr>
        <w:t xml:space="preserve">The report will be worth 50% of the total portfolio mark. </w:t>
      </w:r>
    </w:p>
    <w:p w14:paraId="1A651F9B" w14:textId="04F0F4D8" w:rsidR="00F16E9B" w:rsidRDefault="00F16E9B" w:rsidP="00F16E9B">
      <w:pPr>
        <w:ind w:left="720"/>
        <w:rPr>
          <w:rFonts w:ascii="Arial" w:hAnsi="Arial" w:cs="Arial"/>
          <w:b/>
          <w:bCs/>
          <w:sz w:val="24"/>
          <w:szCs w:val="24"/>
        </w:rPr>
      </w:pPr>
    </w:p>
    <w:p w14:paraId="2AEDBB7E" w14:textId="5EEF2F79" w:rsidR="00B24679" w:rsidRPr="00B24679" w:rsidRDefault="00B24679" w:rsidP="00B24679">
      <w:pPr>
        <w:ind w:left="720"/>
        <w:rPr>
          <w:rFonts w:ascii="Arial" w:hAnsi="Arial" w:cs="Arial"/>
          <w:b/>
          <w:bCs/>
          <w:sz w:val="24"/>
          <w:szCs w:val="24"/>
        </w:rPr>
      </w:pPr>
      <w:r w:rsidRPr="00B24679">
        <w:rPr>
          <w:rFonts w:asciiTheme="minorBidi" w:hAnsiTheme="minorBidi" w:cstheme="minorBidi"/>
          <w:b/>
          <w:bCs/>
          <w:sz w:val="24"/>
          <w:szCs w:val="24"/>
        </w:rPr>
        <w:t xml:space="preserve">Both the presentation and </w:t>
      </w:r>
      <w:r w:rsidRPr="00B24679">
        <w:rPr>
          <w:rFonts w:asciiTheme="minorBidi" w:hAnsiTheme="minorBidi" w:cstheme="minorBidi"/>
          <w:b/>
          <w:bCs/>
          <w:sz w:val="24"/>
          <w:szCs w:val="24"/>
        </w:rPr>
        <w:t xml:space="preserve">word </w:t>
      </w:r>
      <w:r w:rsidRPr="00B24679">
        <w:rPr>
          <w:rFonts w:asciiTheme="minorBidi" w:hAnsiTheme="minorBidi" w:cstheme="minorBidi"/>
          <w:b/>
          <w:bCs/>
          <w:sz w:val="24"/>
          <w:szCs w:val="24"/>
        </w:rPr>
        <w:t>report will be assessed individually</w:t>
      </w:r>
      <w:r w:rsidRPr="00B24679">
        <w:rPr>
          <w:rFonts w:asciiTheme="minorBidi" w:hAnsiTheme="minorBidi" w:cstheme="minorBidi"/>
          <w:b/>
          <w:bCs/>
          <w:sz w:val="24"/>
          <w:szCs w:val="24"/>
        </w:rPr>
        <w:t xml:space="preserve">. </w:t>
      </w:r>
    </w:p>
    <w:p w14:paraId="347A4817" w14:textId="77777777" w:rsidR="00F16E9B" w:rsidRDefault="00F16E9B" w:rsidP="00F16E9B">
      <w:pPr>
        <w:ind w:left="720"/>
        <w:rPr>
          <w:rFonts w:ascii="Arial" w:hAnsi="Arial" w:cs="Arial"/>
          <w:sz w:val="24"/>
          <w:szCs w:val="24"/>
        </w:rPr>
      </w:pPr>
    </w:p>
    <w:p w14:paraId="760DA695" w14:textId="77777777" w:rsidR="00F16E9B" w:rsidRDefault="00F16E9B" w:rsidP="00F16E9B">
      <w:pPr>
        <w:ind w:left="720"/>
        <w:rPr>
          <w:rFonts w:ascii="Arial" w:hAnsi="Arial" w:cs="Arial"/>
          <w:sz w:val="24"/>
          <w:szCs w:val="24"/>
        </w:rPr>
      </w:pPr>
      <w:r>
        <w:rPr>
          <w:rFonts w:ascii="Arial" w:hAnsi="Arial" w:cs="Arial"/>
          <w:sz w:val="24"/>
          <w:szCs w:val="24"/>
        </w:rPr>
        <w:t xml:space="preserve">Examples of roles follow the role descriptions used elsewhere in the ACDA5021 module, namely </w:t>
      </w:r>
      <w:r>
        <w:rPr>
          <w:rFonts w:ascii="Arial" w:hAnsi="Arial" w:cs="Arial"/>
          <w:sz w:val="24"/>
          <w:szCs w:val="24"/>
          <w:lang w:val="en-US"/>
        </w:rPr>
        <w:t>for example Research and Development, Performance Trials, Manufacturing, Qualification Trials, Safety and Safety Testing, Demolition and Breakdown</w:t>
      </w:r>
      <w:r>
        <w:rPr>
          <w:rFonts w:ascii="Arial" w:hAnsi="Arial" w:cs="Arial"/>
          <w:sz w:val="24"/>
          <w:szCs w:val="24"/>
        </w:rPr>
        <w:t xml:space="preserve"> as a guide. </w:t>
      </w:r>
    </w:p>
    <w:p w14:paraId="04BCA58F" w14:textId="77777777" w:rsidR="00F16E9B" w:rsidRDefault="00F16E9B" w:rsidP="00F16E9B">
      <w:pPr>
        <w:ind w:left="720"/>
        <w:rPr>
          <w:rFonts w:ascii="Arial" w:hAnsi="Arial" w:cs="Arial"/>
          <w:sz w:val="24"/>
          <w:szCs w:val="24"/>
        </w:rPr>
      </w:pPr>
    </w:p>
    <w:p w14:paraId="54280324" w14:textId="77777777" w:rsidR="00F16E9B" w:rsidRDefault="00F16E9B" w:rsidP="00F16E9B">
      <w:pPr>
        <w:ind w:left="720"/>
        <w:rPr>
          <w:rFonts w:ascii="Arial" w:hAnsi="Arial" w:cs="Arial"/>
          <w:sz w:val="24"/>
          <w:szCs w:val="24"/>
        </w:rPr>
      </w:pPr>
      <w:r>
        <w:rPr>
          <w:rFonts w:ascii="Arial" w:hAnsi="Arial" w:cs="Arial"/>
          <w:sz w:val="24"/>
          <w:szCs w:val="24"/>
        </w:rPr>
        <w:t>A reflection section should be incorporated to include feedback from the report and consider an after-action review. What went well? What went not so well? How could one improve the process?</w:t>
      </w:r>
    </w:p>
    <w:p w14:paraId="1E0D4BA8" w14:textId="77777777" w:rsidR="00F16E9B" w:rsidRDefault="00F16E9B" w:rsidP="00F16E9B">
      <w:pPr>
        <w:ind w:left="720"/>
        <w:rPr>
          <w:rFonts w:ascii="Arial" w:hAnsi="Arial" w:cs="Arial"/>
          <w:sz w:val="24"/>
          <w:szCs w:val="24"/>
        </w:rPr>
      </w:pPr>
    </w:p>
    <w:p w14:paraId="7F1C1BC2" w14:textId="77777777" w:rsidR="00F16E9B" w:rsidRDefault="00F16E9B" w:rsidP="00F16E9B">
      <w:pPr>
        <w:ind w:left="720"/>
        <w:rPr>
          <w:rFonts w:ascii="Arial" w:hAnsi="Arial" w:cs="Arial"/>
          <w:sz w:val="24"/>
          <w:szCs w:val="24"/>
        </w:rPr>
      </w:pPr>
      <w:r>
        <w:rPr>
          <w:rFonts w:ascii="Arial" w:hAnsi="Arial" w:cs="Arial"/>
          <w:sz w:val="24"/>
          <w:szCs w:val="24"/>
        </w:rPr>
        <w:t>The marking scheme for the report is given below.</w:t>
      </w:r>
    </w:p>
    <w:p w14:paraId="7461D65D" w14:textId="77777777" w:rsidR="00F16E9B" w:rsidRDefault="00F16E9B" w:rsidP="00F16E9B">
      <w:pPr>
        <w:ind w:left="720"/>
        <w:rPr>
          <w:rFonts w:ascii="Arial" w:hAnsi="Arial" w:cs="Arial"/>
          <w:sz w:val="24"/>
          <w:szCs w:val="24"/>
        </w:rPr>
      </w:pPr>
    </w:p>
    <w:tbl>
      <w:tblPr>
        <w:tblW w:w="5428" w:type="dxa"/>
        <w:tblInd w:w="91" w:type="dxa"/>
        <w:tblLook w:val="04A0" w:firstRow="1" w:lastRow="0" w:firstColumn="1" w:lastColumn="0" w:noHBand="0" w:noVBand="1"/>
      </w:tblPr>
      <w:tblGrid>
        <w:gridCol w:w="3404"/>
        <w:gridCol w:w="2024"/>
      </w:tblGrid>
      <w:tr w:rsidR="00F16E9B" w14:paraId="4CD02540" w14:textId="77777777" w:rsidTr="00293C96">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68699569"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 </w:t>
            </w:r>
          </w:p>
        </w:tc>
        <w:tc>
          <w:tcPr>
            <w:tcW w:w="2024" w:type="dxa"/>
            <w:tcBorders>
              <w:top w:val="single" w:sz="4" w:space="0" w:color="auto"/>
              <w:left w:val="nil"/>
              <w:bottom w:val="single" w:sz="4" w:space="0" w:color="auto"/>
              <w:right w:val="single" w:sz="8" w:space="0" w:color="auto"/>
            </w:tcBorders>
            <w:noWrap/>
            <w:vAlign w:val="bottom"/>
          </w:tcPr>
          <w:p w14:paraId="3595BF14" w14:textId="77777777" w:rsidR="00F16E9B" w:rsidRDefault="00F16E9B" w:rsidP="00293C96">
            <w:pPr>
              <w:jc w:val="center"/>
              <w:rPr>
                <w:rFonts w:asciiTheme="minorHAnsi" w:hAnsiTheme="minorHAnsi"/>
                <w:b/>
                <w:color w:val="000000" w:themeColor="text1"/>
                <w:lang w:val="en-US"/>
              </w:rPr>
            </w:pPr>
          </w:p>
        </w:tc>
      </w:tr>
      <w:tr w:rsidR="00F16E9B" w14:paraId="6588F248" w14:textId="77777777" w:rsidTr="00293C9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831F0EC" w14:textId="77777777" w:rsidR="00F16E9B" w:rsidRDefault="00F16E9B" w:rsidP="00293C96">
            <w:pPr>
              <w:rPr>
                <w:rFonts w:asciiTheme="minorHAnsi" w:hAnsiTheme="minorHAnsi"/>
                <w:b/>
                <w:color w:val="000000" w:themeColor="text1"/>
                <w:lang w:val="en-US"/>
              </w:rPr>
            </w:pPr>
            <w:r>
              <w:rPr>
                <w:rFonts w:asciiTheme="minorHAnsi" w:hAnsiTheme="minorHAnsi"/>
                <w:b/>
                <w:color w:val="000000" w:themeColor="text1"/>
                <w:lang w:val="en-US"/>
              </w:rPr>
              <w:t>1.Research-informed Literature</w:t>
            </w:r>
          </w:p>
        </w:tc>
        <w:tc>
          <w:tcPr>
            <w:tcW w:w="2024" w:type="dxa"/>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5EF4846B" w14:textId="77777777" w:rsidR="00F16E9B" w:rsidRDefault="00F16E9B" w:rsidP="00293C96">
            <w:pPr>
              <w:jc w:val="right"/>
              <w:rPr>
                <w:rFonts w:asciiTheme="minorHAnsi" w:hAnsiTheme="minorHAnsi"/>
                <w:color w:val="000000" w:themeColor="text1"/>
                <w:lang w:val="en-US"/>
              </w:rPr>
            </w:pPr>
          </w:p>
        </w:tc>
      </w:tr>
      <w:tr w:rsidR="00F16E9B" w14:paraId="774CE7C5"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51C3A632"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Introduction</w:t>
            </w:r>
          </w:p>
        </w:tc>
        <w:tc>
          <w:tcPr>
            <w:tcW w:w="2024" w:type="dxa"/>
            <w:tcBorders>
              <w:top w:val="nil"/>
              <w:left w:val="nil"/>
              <w:bottom w:val="single" w:sz="4" w:space="0" w:color="auto"/>
              <w:right w:val="single" w:sz="8" w:space="0" w:color="auto"/>
            </w:tcBorders>
            <w:noWrap/>
            <w:vAlign w:val="center"/>
            <w:hideMark/>
          </w:tcPr>
          <w:p w14:paraId="59CBB789"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/5</w:t>
            </w:r>
          </w:p>
        </w:tc>
      </w:tr>
      <w:tr w:rsidR="00F16E9B" w14:paraId="4708F8BB"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5C646B13"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Literature Review</w:t>
            </w:r>
          </w:p>
        </w:tc>
        <w:tc>
          <w:tcPr>
            <w:tcW w:w="2024" w:type="dxa"/>
            <w:tcBorders>
              <w:top w:val="nil"/>
              <w:left w:val="nil"/>
              <w:bottom w:val="single" w:sz="4" w:space="0" w:color="auto"/>
              <w:right w:val="single" w:sz="8" w:space="0" w:color="auto"/>
            </w:tcBorders>
            <w:noWrap/>
            <w:vAlign w:val="center"/>
            <w:hideMark/>
          </w:tcPr>
          <w:p w14:paraId="136C9125"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/10</w:t>
            </w:r>
          </w:p>
        </w:tc>
      </w:tr>
      <w:tr w:rsidR="00F16E9B" w14:paraId="5C5401DD" w14:textId="77777777" w:rsidTr="00293C9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E3AF1EE" w14:textId="77777777" w:rsidR="00F16E9B" w:rsidRDefault="00F16E9B" w:rsidP="00293C96">
            <w:pPr>
              <w:rPr>
                <w:rFonts w:asciiTheme="minorHAnsi" w:hAnsiTheme="minorHAnsi"/>
                <w:b/>
                <w:color w:val="000000" w:themeColor="text1"/>
                <w:lang w:val="en-US"/>
              </w:rPr>
            </w:pPr>
            <w:r>
              <w:rPr>
                <w:rFonts w:asciiTheme="minorHAnsi" w:hAnsiTheme="minorHAnsi"/>
                <w:b/>
                <w:color w:val="000000" w:themeColor="text1"/>
                <w:lang w:val="en-US"/>
              </w:rPr>
              <w:t>2. Knowledge and Understanding of Subject</w:t>
            </w:r>
          </w:p>
        </w:tc>
        <w:tc>
          <w:tcPr>
            <w:tcW w:w="2024"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66002B0" w14:textId="77777777" w:rsidR="00F16E9B" w:rsidRDefault="00F16E9B" w:rsidP="00293C96">
            <w:pPr>
              <w:rPr>
                <w:rFonts w:asciiTheme="minorHAnsi" w:eastAsiaTheme="minorHAnsi" w:hAnsiTheme="minorHAnsi" w:cstheme="minorBidi"/>
                <w:lang w:eastAsia="zh-CN"/>
              </w:rPr>
            </w:pPr>
          </w:p>
        </w:tc>
      </w:tr>
      <w:tr w:rsidR="00F16E9B" w14:paraId="559AC67F"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1DD852BB"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Understanding own Role</w:t>
            </w:r>
          </w:p>
        </w:tc>
        <w:tc>
          <w:tcPr>
            <w:tcW w:w="2024" w:type="dxa"/>
            <w:tcBorders>
              <w:top w:val="nil"/>
              <w:left w:val="nil"/>
              <w:bottom w:val="single" w:sz="4" w:space="0" w:color="auto"/>
              <w:right w:val="single" w:sz="8" w:space="0" w:color="auto"/>
            </w:tcBorders>
            <w:noWrap/>
            <w:vAlign w:val="center"/>
            <w:hideMark/>
          </w:tcPr>
          <w:p w14:paraId="0EEA8270"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/5</w:t>
            </w:r>
          </w:p>
        </w:tc>
      </w:tr>
      <w:tr w:rsidR="00F16E9B" w14:paraId="4C1DE6A0"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2DBDDEBD"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lastRenderedPageBreak/>
              <w:t>Communication with Team</w:t>
            </w:r>
          </w:p>
        </w:tc>
        <w:tc>
          <w:tcPr>
            <w:tcW w:w="2024" w:type="dxa"/>
            <w:tcBorders>
              <w:top w:val="nil"/>
              <w:left w:val="nil"/>
              <w:bottom w:val="single" w:sz="4" w:space="0" w:color="auto"/>
              <w:right w:val="single" w:sz="8" w:space="0" w:color="auto"/>
            </w:tcBorders>
            <w:noWrap/>
            <w:vAlign w:val="center"/>
            <w:hideMark/>
          </w:tcPr>
          <w:p w14:paraId="6816C203"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/5</w:t>
            </w:r>
          </w:p>
        </w:tc>
      </w:tr>
      <w:tr w:rsidR="00F16E9B" w14:paraId="276E9405"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3225536E"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Requirements/Design</w:t>
            </w:r>
          </w:p>
        </w:tc>
        <w:tc>
          <w:tcPr>
            <w:tcW w:w="2024" w:type="dxa"/>
            <w:tcBorders>
              <w:top w:val="nil"/>
              <w:left w:val="nil"/>
              <w:bottom w:val="single" w:sz="4" w:space="0" w:color="auto"/>
              <w:right w:val="single" w:sz="8" w:space="0" w:color="auto"/>
            </w:tcBorders>
            <w:noWrap/>
            <w:vAlign w:val="center"/>
            <w:hideMark/>
          </w:tcPr>
          <w:p w14:paraId="5CFE6B7D"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/5</w:t>
            </w:r>
          </w:p>
        </w:tc>
      </w:tr>
      <w:tr w:rsidR="00F16E9B" w14:paraId="2D4C56D3" w14:textId="77777777" w:rsidTr="00293C9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8315616" w14:textId="77777777" w:rsidR="00F16E9B" w:rsidRDefault="00F16E9B" w:rsidP="00293C96">
            <w:pPr>
              <w:rPr>
                <w:rFonts w:asciiTheme="minorHAnsi" w:hAnsiTheme="minorHAnsi"/>
                <w:b/>
                <w:color w:val="000000" w:themeColor="text1"/>
                <w:lang w:val="en-US"/>
              </w:rPr>
            </w:pPr>
            <w:r>
              <w:rPr>
                <w:rFonts w:asciiTheme="minorHAnsi" w:hAnsiTheme="minorHAnsi"/>
                <w:b/>
                <w:color w:val="000000" w:themeColor="text1"/>
                <w:lang w:val="en-US"/>
              </w:rPr>
              <w:t>3. Analysis</w:t>
            </w:r>
          </w:p>
        </w:tc>
        <w:tc>
          <w:tcPr>
            <w:tcW w:w="2024"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7C074C3" w14:textId="77777777" w:rsidR="00F16E9B" w:rsidRDefault="00F16E9B" w:rsidP="00293C96">
            <w:pPr>
              <w:rPr>
                <w:rFonts w:asciiTheme="minorHAnsi" w:hAnsiTheme="minorHAnsi"/>
                <w:color w:val="000000" w:themeColor="text1"/>
                <w:lang w:val="en-US"/>
              </w:rPr>
            </w:pPr>
          </w:p>
        </w:tc>
      </w:tr>
      <w:tr w:rsidR="00F16E9B" w14:paraId="03AEA3FD"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64ABAB66" w14:textId="77777777" w:rsidR="00F16E9B" w:rsidRDefault="00F16E9B" w:rsidP="00293C96">
            <w:pPr>
              <w:rPr>
                <w:rFonts w:asciiTheme="minorHAnsi" w:hAnsiTheme="minorHAnsi"/>
                <w:color w:val="000000" w:themeColor="text1"/>
                <w:sz w:val="24"/>
                <w:szCs w:val="24"/>
                <w:lang w:val="en-US"/>
              </w:rPr>
            </w:pPr>
            <w:r>
              <w:rPr>
                <w:rFonts w:asciiTheme="minorHAnsi" w:hAnsiTheme="minorHAnsi"/>
                <w:color w:val="000000" w:themeColor="text1"/>
                <w:lang w:val="en-US"/>
              </w:rPr>
              <w:t>Output to team</w:t>
            </w:r>
          </w:p>
        </w:tc>
        <w:tc>
          <w:tcPr>
            <w:tcW w:w="2024" w:type="dxa"/>
            <w:tcBorders>
              <w:top w:val="nil"/>
              <w:left w:val="nil"/>
              <w:bottom w:val="single" w:sz="4" w:space="0" w:color="auto"/>
              <w:right w:val="single" w:sz="8" w:space="0" w:color="auto"/>
            </w:tcBorders>
            <w:noWrap/>
            <w:vAlign w:val="center"/>
            <w:hideMark/>
          </w:tcPr>
          <w:p w14:paraId="28DB6496"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/20</w:t>
            </w:r>
          </w:p>
        </w:tc>
      </w:tr>
      <w:tr w:rsidR="00F16E9B" w14:paraId="56DDC180"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5DD5DE0D"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 xml:space="preserve">Conclusions and Recommendations </w:t>
            </w:r>
          </w:p>
        </w:tc>
        <w:tc>
          <w:tcPr>
            <w:tcW w:w="2024" w:type="dxa"/>
            <w:tcBorders>
              <w:top w:val="nil"/>
              <w:left w:val="nil"/>
              <w:bottom w:val="single" w:sz="4" w:space="0" w:color="auto"/>
              <w:right w:val="single" w:sz="8" w:space="0" w:color="auto"/>
            </w:tcBorders>
            <w:noWrap/>
            <w:vAlign w:val="center"/>
            <w:hideMark/>
          </w:tcPr>
          <w:p w14:paraId="70B47AF3"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/10</w:t>
            </w:r>
          </w:p>
        </w:tc>
      </w:tr>
      <w:tr w:rsidR="00F16E9B" w14:paraId="1AA8D35F" w14:textId="77777777" w:rsidTr="00293C9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45523D8" w14:textId="77777777" w:rsidR="00F16E9B" w:rsidRDefault="00F16E9B" w:rsidP="00293C96">
            <w:pPr>
              <w:rPr>
                <w:rFonts w:asciiTheme="minorHAnsi" w:hAnsiTheme="minorHAnsi"/>
                <w:b/>
                <w:color w:val="000000" w:themeColor="text1"/>
                <w:lang w:val="en-US"/>
              </w:rPr>
            </w:pPr>
            <w:r>
              <w:rPr>
                <w:rFonts w:asciiTheme="minorHAnsi" w:hAnsiTheme="minorHAnsi"/>
                <w:b/>
                <w:color w:val="000000" w:themeColor="text1"/>
                <w:lang w:val="en-US"/>
              </w:rPr>
              <w:t>4. Practical Application and Deployment</w:t>
            </w:r>
          </w:p>
        </w:tc>
        <w:tc>
          <w:tcPr>
            <w:tcW w:w="2024"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14CCEDE" w14:textId="77777777" w:rsidR="00F16E9B" w:rsidRDefault="00F16E9B" w:rsidP="00293C96">
            <w:pPr>
              <w:rPr>
                <w:rFonts w:asciiTheme="minorHAnsi" w:eastAsiaTheme="minorHAnsi" w:hAnsiTheme="minorHAnsi" w:cstheme="minorBidi"/>
                <w:lang w:eastAsia="zh-CN"/>
              </w:rPr>
            </w:pPr>
          </w:p>
        </w:tc>
      </w:tr>
      <w:tr w:rsidR="00F16E9B" w14:paraId="07C0306C"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59C1AA3E" w14:textId="77777777" w:rsidR="00F16E9B" w:rsidRDefault="00F16E9B" w:rsidP="00293C96">
            <w:pPr>
              <w:rPr>
                <w:rFonts w:asciiTheme="minorHAnsi" w:hAnsiTheme="minorHAnsi"/>
                <w:color w:val="000000" w:themeColor="text1"/>
                <w:sz w:val="24"/>
                <w:szCs w:val="24"/>
                <w:lang w:val="en-US"/>
              </w:rPr>
            </w:pPr>
            <w:r>
              <w:rPr>
                <w:rFonts w:asciiTheme="minorHAnsi" w:hAnsiTheme="minorHAnsi"/>
                <w:color w:val="000000" w:themeColor="text1"/>
                <w:lang w:val="en-US"/>
              </w:rPr>
              <w:t>Design Solution</w:t>
            </w:r>
          </w:p>
        </w:tc>
        <w:tc>
          <w:tcPr>
            <w:tcW w:w="2024" w:type="dxa"/>
            <w:tcBorders>
              <w:top w:val="nil"/>
              <w:left w:val="nil"/>
              <w:bottom w:val="single" w:sz="4" w:space="0" w:color="auto"/>
              <w:right w:val="single" w:sz="8" w:space="0" w:color="auto"/>
            </w:tcBorders>
            <w:noWrap/>
            <w:vAlign w:val="center"/>
            <w:hideMark/>
          </w:tcPr>
          <w:p w14:paraId="75ACF858"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/10</w:t>
            </w:r>
          </w:p>
        </w:tc>
      </w:tr>
      <w:tr w:rsidR="00F16E9B" w14:paraId="08A2881E"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730E5ACD"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Presentation</w:t>
            </w:r>
          </w:p>
        </w:tc>
        <w:tc>
          <w:tcPr>
            <w:tcW w:w="2024" w:type="dxa"/>
            <w:tcBorders>
              <w:top w:val="nil"/>
              <w:left w:val="nil"/>
              <w:bottom w:val="single" w:sz="4" w:space="0" w:color="auto"/>
              <w:right w:val="single" w:sz="8" w:space="0" w:color="auto"/>
            </w:tcBorders>
            <w:noWrap/>
            <w:vAlign w:val="center"/>
            <w:hideMark/>
          </w:tcPr>
          <w:p w14:paraId="08BE53D3" w14:textId="77777777" w:rsidR="00F16E9B" w:rsidRDefault="00F16E9B" w:rsidP="00293C96">
            <w:pPr>
              <w:jc w:val="right"/>
              <w:rPr>
                <w:rFonts w:asciiTheme="minorHAnsi" w:hAnsiTheme="minorHAnsi"/>
                <w:color w:val="000000" w:themeColor="text1"/>
                <w:sz w:val="24"/>
                <w:szCs w:val="24"/>
                <w:lang w:val="en-US"/>
              </w:rPr>
            </w:pPr>
            <w:r>
              <w:rPr>
                <w:rFonts w:asciiTheme="minorHAnsi" w:hAnsiTheme="minorHAnsi"/>
                <w:color w:val="000000" w:themeColor="text1"/>
                <w:lang w:val="en-US"/>
              </w:rPr>
              <w:t>/10</w:t>
            </w:r>
          </w:p>
        </w:tc>
      </w:tr>
      <w:tr w:rsidR="00F16E9B" w14:paraId="65CD09CC" w14:textId="77777777" w:rsidTr="00293C9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E4C9ECB" w14:textId="77777777" w:rsidR="00F16E9B" w:rsidRDefault="00F16E9B" w:rsidP="00293C96">
            <w:pPr>
              <w:rPr>
                <w:rFonts w:asciiTheme="minorHAnsi" w:hAnsiTheme="minorHAnsi"/>
                <w:b/>
                <w:color w:val="000000" w:themeColor="text1"/>
                <w:lang w:val="en-US"/>
              </w:rPr>
            </w:pPr>
            <w:r>
              <w:rPr>
                <w:rFonts w:asciiTheme="minorHAnsi" w:hAnsiTheme="minorHAnsi"/>
                <w:b/>
                <w:color w:val="000000" w:themeColor="text1"/>
                <w:lang w:val="en-US"/>
              </w:rPr>
              <w:t>5. Skills for Professional Practice</w:t>
            </w:r>
          </w:p>
        </w:tc>
        <w:tc>
          <w:tcPr>
            <w:tcW w:w="2024" w:type="dxa"/>
            <w:tcBorders>
              <w:top w:val="single" w:sz="4" w:space="0" w:color="auto"/>
              <w:left w:val="nil"/>
              <w:bottom w:val="single" w:sz="4" w:space="0" w:color="auto"/>
              <w:right w:val="single" w:sz="8" w:space="0" w:color="auto"/>
            </w:tcBorders>
            <w:noWrap/>
            <w:vAlign w:val="center"/>
            <w:hideMark/>
          </w:tcPr>
          <w:p w14:paraId="3C74BEEB" w14:textId="77777777" w:rsidR="00F16E9B" w:rsidRDefault="00F16E9B" w:rsidP="00293C96">
            <w:pPr>
              <w:rPr>
                <w:rFonts w:asciiTheme="minorHAnsi" w:eastAsiaTheme="minorHAnsi" w:hAnsiTheme="minorHAnsi" w:cstheme="minorBidi"/>
                <w:lang w:eastAsia="zh-CN"/>
              </w:rPr>
            </w:pPr>
          </w:p>
        </w:tc>
      </w:tr>
      <w:tr w:rsidR="00F16E9B" w14:paraId="6876CB5C"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05FDBB71" w14:textId="77777777" w:rsidR="00F16E9B" w:rsidRDefault="00F16E9B" w:rsidP="00293C96">
            <w:pPr>
              <w:rPr>
                <w:rFonts w:asciiTheme="minorHAnsi" w:hAnsiTheme="minorHAnsi"/>
                <w:color w:val="000000" w:themeColor="text1"/>
                <w:sz w:val="24"/>
                <w:szCs w:val="24"/>
                <w:lang w:val="en-US"/>
              </w:rPr>
            </w:pPr>
            <w:r>
              <w:rPr>
                <w:rFonts w:asciiTheme="minorHAnsi" w:hAnsiTheme="minorHAnsi"/>
                <w:color w:val="000000" w:themeColor="text1"/>
                <w:lang w:val="en-US"/>
              </w:rPr>
              <w:t>Reflection</w:t>
            </w:r>
          </w:p>
        </w:tc>
        <w:tc>
          <w:tcPr>
            <w:tcW w:w="2024" w:type="dxa"/>
            <w:tcBorders>
              <w:top w:val="nil"/>
              <w:left w:val="nil"/>
              <w:bottom w:val="single" w:sz="4" w:space="0" w:color="auto"/>
              <w:right w:val="single" w:sz="8" w:space="0" w:color="auto"/>
            </w:tcBorders>
            <w:noWrap/>
            <w:vAlign w:val="center"/>
            <w:hideMark/>
          </w:tcPr>
          <w:p w14:paraId="720C99D7"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/10</w:t>
            </w:r>
          </w:p>
        </w:tc>
      </w:tr>
      <w:tr w:rsidR="00F16E9B" w14:paraId="35883AC3" w14:textId="77777777" w:rsidTr="00293C96">
        <w:trPr>
          <w:trHeight w:val="422"/>
        </w:trPr>
        <w:tc>
          <w:tcPr>
            <w:tcW w:w="3404" w:type="dxa"/>
            <w:tcBorders>
              <w:top w:val="nil"/>
              <w:left w:val="single" w:sz="8" w:space="0" w:color="auto"/>
              <w:bottom w:val="single" w:sz="4" w:space="0" w:color="auto"/>
              <w:right w:val="single" w:sz="4" w:space="0" w:color="auto"/>
            </w:tcBorders>
            <w:noWrap/>
            <w:vAlign w:val="center"/>
            <w:hideMark/>
          </w:tcPr>
          <w:p w14:paraId="306464CF" w14:textId="77777777" w:rsidR="00F16E9B" w:rsidRDefault="00F16E9B" w:rsidP="00293C96">
            <w:pPr>
              <w:rPr>
                <w:rFonts w:asciiTheme="minorHAnsi" w:hAnsiTheme="minorHAnsi"/>
                <w:color w:val="000000" w:themeColor="text1"/>
                <w:lang w:val="en-US"/>
              </w:rPr>
            </w:pPr>
            <w:r>
              <w:rPr>
                <w:rFonts w:asciiTheme="minorHAnsi" w:hAnsiTheme="minorHAnsi"/>
                <w:color w:val="000000" w:themeColor="text1"/>
                <w:lang w:val="en-US"/>
              </w:rPr>
              <w:t>Quality of Report</w:t>
            </w:r>
          </w:p>
        </w:tc>
        <w:tc>
          <w:tcPr>
            <w:tcW w:w="2024" w:type="dxa"/>
            <w:tcBorders>
              <w:top w:val="nil"/>
              <w:left w:val="nil"/>
              <w:bottom w:val="single" w:sz="4" w:space="0" w:color="auto"/>
              <w:right w:val="single" w:sz="8" w:space="0" w:color="auto"/>
            </w:tcBorders>
            <w:noWrap/>
            <w:vAlign w:val="center"/>
            <w:hideMark/>
          </w:tcPr>
          <w:p w14:paraId="167C319E" w14:textId="77777777" w:rsidR="00F16E9B" w:rsidRDefault="00F16E9B" w:rsidP="00293C96">
            <w:pPr>
              <w:jc w:val="right"/>
              <w:rPr>
                <w:rFonts w:asciiTheme="minorHAnsi" w:hAnsiTheme="minorHAnsi"/>
                <w:color w:val="000000" w:themeColor="text1"/>
                <w:lang w:val="en-US"/>
              </w:rPr>
            </w:pPr>
            <w:r>
              <w:rPr>
                <w:rFonts w:asciiTheme="minorHAnsi" w:hAnsiTheme="minorHAnsi"/>
                <w:color w:val="000000" w:themeColor="text1"/>
                <w:lang w:val="en-US"/>
              </w:rPr>
              <w:t>/10</w:t>
            </w:r>
          </w:p>
        </w:tc>
      </w:tr>
      <w:tr w:rsidR="00F16E9B" w14:paraId="4C9303DA" w14:textId="77777777" w:rsidTr="00293C96">
        <w:trPr>
          <w:trHeight w:val="957"/>
        </w:trPr>
        <w:tc>
          <w:tcPr>
            <w:tcW w:w="3404" w:type="dxa"/>
            <w:tcBorders>
              <w:top w:val="nil"/>
              <w:left w:val="single" w:sz="8" w:space="0" w:color="auto"/>
              <w:bottom w:val="single" w:sz="8" w:space="0" w:color="auto"/>
              <w:right w:val="single" w:sz="4" w:space="0" w:color="auto"/>
            </w:tcBorders>
            <w:noWrap/>
            <w:vAlign w:val="center"/>
            <w:hideMark/>
          </w:tcPr>
          <w:p w14:paraId="464325CD" w14:textId="77777777" w:rsidR="00F16E9B" w:rsidRDefault="00F16E9B" w:rsidP="00293C96">
            <w:pPr>
              <w:rPr>
                <w:rFonts w:asciiTheme="minorHAnsi" w:hAnsiTheme="minorHAnsi"/>
                <w:b/>
                <w:bCs/>
                <w:color w:val="000000" w:themeColor="text1"/>
                <w:lang w:val="en-US"/>
              </w:rPr>
            </w:pPr>
            <w:r>
              <w:rPr>
                <w:rFonts w:asciiTheme="minorHAnsi" w:hAnsiTheme="minorHAnsi"/>
                <w:b/>
                <w:bCs/>
                <w:color w:val="000000" w:themeColor="text1"/>
                <w:lang w:val="en-US"/>
              </w:rPr>
              <w:t>TOTAL:</w:t>
            </w:r>
          </w:p>
        </w:tc>
        <w:tc>
          <w:tcPr>
            <w:tcW w:w="2024" w:type="dxa"/>
            <w:tcBorders>
              <w:top w:val="nil"/>
              <w:left w:val="nil"/>
              <w:bottom w:val="single" w:sz="8" w:space="0" w:color="auto"/>
              <w:right w:val="single" w:sz="8" w:space="0" w:color="auto"/>
            </w:tcBorders>
            <w:noWrap/>
            <w:vAlign w:val="center"/>
            <w:hideMark/>
          </w:tcPr>
          <w:p w14:paraId="190E16F2" w14:textId="77777777" w:rsidR="00F16E9B" w:rsidRDefault="00F16E9B" w:rsidP="00293C96">
            <w:pPr>
              <w:jc w:val="right"/>
              <w:rPr>
                <w:rFonts w:asciiTheme="minorHAnsi" w:hAnsiTheme="minorHAnsi"/>
                <w:b/>
                <w:color w:val="000000" w:themeColor="text1"/>
                <w:lang w:val="en-US"/>
              </w:rPr>
            </w:pPr>
            <w:r>
              <w:rPr>
                <w:rFonts w:asciiTheme="minorHAnsi" w:hAnsiTheme="minorHAnsi"/>
                <w:b/>
                <w:color w:val="000000" w:themeColor="text1"/>
                <w:lang w:val="en-US"/>
              </w:rPr>
              <w:t>/100</w:t>
            </w:r>
          </w:p>
        </w:tc>
      </w:tr>
    </w:tbl>
    <w:p w14:paraId="3F07960A" w14:textId="77777777" w:rsidR="00F16E9B" w:rsidRDefault="00F16E9B" w:rsidP="00F16E9B">
      <w:pPr>
        <w:rPr>
          <w:rFonts w:asciiTheme="minorHAnsi" w:hAnsiTheme="minorHAnsi" w:cstheme="minorHAnsi"/>
          <w:b/>
          <w:color w:val="000000" w:themeColor="text1"/>
          <w:u w:val="single"/>
          <w:lang w:eastAsia="en-US"/>
        </w:rPr>
      </w:pPr>
    </w:p>
    <w:p w14:paraId="12B69DB1" w14:textId="77777777" w:rsidR="00F16E9B" w:rsidRDefault="00F16E9B" w:rsidP="00F16E9B">
      <w:pPr>
        <w:ind w:left="720"/>
        <w:rPr>
          <w:rFonts w:ascii="Arial" w:hAnsi="Arial" w:cs="Arial"/>
          <w:sz w:val="24"/>
          <w:szCs w:val="24"/>
        </w:rPr>
      </w:pPr>
    </w:p>
    <w:p w14:paraId="02CC3F8F" w14:textId="77777777" w:rsidR="00F16E9B" w:rsidRDefault="00F16E9B" w:rsidP="00F16E9B">
      <w:pPr>
        <w:ind w:left="720"/>
        <w:rPr>
          <w:rFonts w:ascii="Arial" w:hAnsi="Arial" w:cs="Arial"/>
          <w:sz w:val="24"/>
          <w:szCs w:val="24"/>
        </w:rPr>
      </w:pPr>
      <w:r>
        <w:rPr>
          <w:rFonts w:ascii="Arial" w:hAnsi="Arial" w:cs="Arial"/>
          <w:sz w:val="24"/>
          <w:szCs w:val="24"/>
        </w:rPr>
        <w:t>The slides and notes form the presentation may be included in the portfolio as an annexe.</w:t>
      </w:r>
    </w:p>
    <w:p w14:paraId="70AF0386" w14:textId="77777777" w:rsidR="00F16E9B" w:rsidRDefault="00F16E9B" w:rsidP="00F16E9B">
      <w:pPr>
        <w:ind w:left="720"/>
        <w:rPr>
          <w:rFonts w:ascii="Arial" w:hAnsi="Arial" w:cs="Arial"/>
          <w:sz w:val="24"/>
          <w:szCs w:val="24"/>
        </w:rPr>
      </w:pPr>
    </w:p>
    <w:p w14:paraId="05271CD4" w14:textId="77777777" w:rsidR="00F16E9B" w:rsidRPr="00A406E5" w:rsidRDefault="00F16E9B" w:rsidP="00F16E9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6E9B" w:rsidRPr="00A406E5" w14:paraId="62C60F76" w14:textId="77777777" w:rsidTr="00293C96">
        <w:trPr>
          <w:trHeight w:val="414"/>
        </w:trPr>
        <w:tc>
          <w:tcPr>
            <w:tcW w:w="10670" w:type="dxa"/>
            <w:shd w:val="clear" w:color="auto" w:fill="D9D9D9"/>
          </w:tcPr>
          <w:p w14:paraId="48899FD8" w14:textId="77777777" w:rsidR="00F16E9B" w:rsidRPr="00A406E5" w:rsidRDefault="00F16E9B" w:rsidP="00293C96">
            <w:pPr>
              <w:jc w:val="center"/>
              <w:rPr>
                <w:rFonts w:ascii="Arial" w:hAnsi="Arial" w:cs="Arial"/>
                <w:b/>
                <w:caps/>
                <w:sz w:val="40"/>
              </w:rPr>
            </w:pPr>
            <w:r w:rsidRPr="00A406E5">
              <w:rPr>
                <w:rFonts w:ascii="Arial" w:hAnsi="Arial" w:cs="Arial"/>
                <w:b/>
                <w:caps/>
                <w:sz w:val="40"/>
              </w:rPr>
              <w:t>GUIDANCE FOR Students IN THE COMPLETION OF TASKS</w:t>
            </w:r>
          </w:p>
        </w:tc>
      </w:tr>
    </w:tbl>
    <w:p w14:paraId="634C1495" w14:textId="77777777" w:rsidR="00F16E9B" w:rsidRPr="00A406E5" w:rsidRDefault="00F16E9B" w:rsidP="00F16E9B">
      <w:pPr>
        <w:jc w:val="both"/>
        <w:rPr>
          <w:rFonts w:ascii="Arial" w:hAnsi="Arial" w:cs="Arial"/>
          <w:sz w:val="22"/>
          <w:szCs w:val="22"/>
        </w:rPr>
      </w:pPr>
    </w:p>
    <w:p w14:paraId="78BE757D" w14:textId="77777777" w:rsidR="00F16E9B" w:rsidRDefault="00F16E9B" w:rsidP="00F16E9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DAE22B0" w14:textId="77777777" w:rsidR="00F16E9B" w:rsidRDefault="00F16E9B" w:rsidP="00F16E9B">
      <w:pPr>
        <w:jc w:val="both"/>
        <w:rPr>
          <w:rFonts w:ascii="Arial" w:hAnsi="Arial" w:cs="Arial"/>
          <w:b/>
          <w:sz w:val="22"/>
          <w:szCs w:val="22"/>
        </w:rPr>
      </w:pPr>
    </w:p>
    <w:p w14:paraId="5C759187" w14:textId="77777777" w:rsidR="00F16E9B" w:rsidRPr="00A406E5" w:rsidRDefault="00F16E9B" w:rsidP="00F16E9B">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55CCED9" w14:textId="77777777" w:rsidR="00F16E9B" w:rsidRPr="00A406E5" w:rsidRDefault="00F16E9B" w:rsidP="00F16E9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4781666" w14:textId="77777777" w:rsidR="00F16E9B" w:rsidRPr="00A406E5" w:rsidRDefault="00F16E9B" w:rsidP="00F16E9B">
      <w:pPr>
        <w:jc w:val="both"/>
        <w:rPr>
          <w:rFonts w:ascii="Arial" w:hAnsi="Arial" w:cs="Arial"/>
          <w:sz w:val="22"/>
          <w:szCs w:val="22"/>
        </w:rPr>
      </w:pPr>
    </w:p>
    <w:p w14:paraId="3E003068" w14:textId="77777777" w:rsidR="00F16E9B" w:rsidRPr="00A406E5" w:rsidRDefault="00F16E9B" w:rsidP="00F16E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What are the legal requirements for the process? Where can these be found? Are COTS solutions available and are there specifications and safety documents for these solutions? Has the supplier route for energetics changed?</w:t>
      </w:r>
    </w:p>
    <w:p w14:paraId="284DC83F" w14:textId="77777777" w:rsidR="00F16E9B" w:rsidRPr="00A406E5" w:rsidRDefault="00F16E9B" w:rsidP="00F16E9B">
      <w:pPr>
        <w:jc w:val="both"/>
        <w:rPr>
          <w:rFonts w:ascii="Arial" w:hAnsi="Arial" w:cs="Arial"/>
          <w:sz w:val="22"/>
          <w:szCs w:val="22"/>
        </w:rPr>
      </w:pPr>
    </w:p>
    <w:p w14:paraId="4B07D0C8" w14:textId="77777777" w:rsidR="00F16E9B" w:rsidRPr="00A406E5" w:rsidRDefault="00F16E9B" w:rsidP="00F16E9B">
      <w:pPr>
        <w:jc w:val="both"/>
        <w:rPr>
          <w:rFonts w:ascii="Arial" w:hAnsi="Arial" w:cs="Arial"/>
          <w:sz w:val="22"/>
          <w:szCs w:val="22"/>
        </w:rPr>
      </w:pPr>
    </w:p>
    <w:p w14:paraId="05E175D5" w14:textId="77777777" w:rsidR="00F16E9B" w:rsidRPr="00A406E5" w:rsidRDefault="00F16E9B" w:rsidP="00F16E9B">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5721272" w14:textId="77777777" w:rsidR="00F16E9B" w:rsidRPr="00A406E5" w:rsidRDefault="00F16E9B" w:rsidP="00F16E9B">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43A5D60" w14:textId="77777777" w:rsidR="00F16E9B" w:rsidRPr="00A406E5" w:rsidRDefault="00F16E9B" w:rsidP="00F16E9B">
      <w:pPr>
        <w:jc w:val="both"/>
        <w:rPr>
          <w:rFonts w:ascii="Arial" w:hAnsi="Arial" w:cs="Arial"/>
          <w:b/>
          <w:i/>
          <w:sz w:val="22"/>
          <w:szCs w:val="22"/>
        </w:rPr>
      </w:pPr>
    </w:p>
    <w:p w14:paraId="7E1D3464" w14:textId="77777777" w:rsidR="00F16E9B" w:rsidRPr="00A406E5" w:rsidRDefault="00F16E9B" w:rsidP="00F16E9B">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A full presentation on the working principles of the design will be given in the brief. Use this information to design your solution and highlight potential safety issues.</w:t>
      </w:r>
    </w:p>
    <w:p w14:paraId="416FDEBB" w14:textId="77777777" w:rsidR="00F16E9B" w:rsidRPr="00A406E5" w:rsidRDefault="00F16E9B" w:rsidP="00F16E9B">
      <w:pPr>
        <w:jc w:val="both"/>
        <w:rPr>
          <w:rFonts w:ascii="Arial" w:hAnsi="Arial" w:cs="Arial"/>
          <w:sz w:val="22"/>
          <w:szCs w:val="22"/>
        </w:rPr>
      </w:pPr>
    </w:p>
    <w:p w14:paraId="7BC09641" w14:textId="77777777" w:rsidR="00F16E9B" w:rsidRPr="00A406E5" w:rsidRDefault="00F16E9B" w:rsidP="00F16E9B">
      <w:pPr>
        <w:jc w:val="both"/>
        <w:rPr>
          <w:rFonts w:ascii="Arial" w:hAnsi="Arial" w:cs="Arial"/>
          <w:b/>
          <w:sz w:val="22"/>
          <w:szCs w:val="22"/>
        </w:rPr>
      </w:pPr>
    </w:p>
    <w:p w14:paraId="26513227" w14:textId="77777777" w:rsidR="00F16E9B" w:rsidRPr="00A406E5" w:rsidRDefault="00F16E9B" w:rsidP="00F16E9B">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FDC36F" w14:textId="77777777" w:rsidR="00F16E9B" w:rsidRPr="00A406E5" w:rsidRDefault="00F16E9B" w:rsidP="00F16E9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93F34D2" w14:textId="77777777" w:rsidR="00F16E9B" w:rsidRPr="00A406E5" w:rsidRDefault="00F16E9B" w:rsidP="00F16E9B">
      <w:pPr>
        <w:jc w:val="both"/>
        <w:rPr>
          <w:rFonts w:ascii="Arial" w:hAnsi="Arial" w:cs="Arial"/>
          <w:sz w:val="22"/>
          <w:szCs w:val="22"/>
        </w:rPr>
      </w:pPr>
    </w:p>
    <w:p w14:paraId="58DA184E" w14:textId="77777777" w:rsidR="00F16E9B" w:rsidRPr="00A406E5" w:rsidRDefault="00F16E9B" w:rsidP="00F16E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The design once chosen may have several options available to achieve the desired effect. What are the tools and techniques you have used to identify the best solution and ensure that solution will deliver against the requirement set. What additional requirements might there be?</w:t>
      </w:r>
    </w:p>
    <w:p w14:paraId="41E35522" w14:textId="77777777" w:rsidR="00F16E9B" w:rsidRPr="00A406E5" w:rsidRDefault="00F16E9B" w:rsidP="00F16E9B">
      <w:pPr>
        <w:jc w:val="both"/>
        <w:rPr>
          <w:rFonts w:ascii="Arial" w:hAnsi="Arial" w:cs="Arial"/>
          <w:sz w:val="22"/>
          <w:szCs w:val="22"/>
        </w:rPr>
      </w:pPr>
    </w:p>
    <w:p w14:paraId="4945C94D" w14:textId="77777777" w:rsidR="00F16E9B" w:rsidRPr="00A406E5" w:rsidRDefault="00F16E9B" w:rsidP="00F16E9B">
      <w:pPr>
        <w:jc w:val="both"/>
        <w:rPr>
          <w:rFonts w:ascii="Arial" w:hAnsi="Arial" w:cs="Arial"/>
          <w:b/>
          <w:sz w:val="22"/>
          <w:szCs w:val="22"/>
        </w:rPr>
      </w:pPr>
    </w:p>
    <w:p w14:paraId="1548618C" w14:textId="77777777" w:rsidR="00F16E9B" w:rsidRPr="00A406E5" w:rsidRDefault="00F16E9B" w:rsidP="00F16E9B">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4D2F1C8" w14:textId="77777777" w:rsidR="00F16E9B" w:rsidRPr="00A406E5" w:rsidRDefault="00F16E9B" w:rsidP="00F16E9B">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7B9248CA" w14:textId="77777777" w:rsidR="00F16E9B" w:rsidRPr="00A406E5" w:rsidRDefault="00F16E9B" w:rsidP="00F16E9B">
      <w:pPr>
        <w:jc w:val="both"/>
        <w:rPr>
          <w:rFonts w:ascii="Arial" w:hAnsi="Arial" w:cs="Arial"/>
          <w:sz w:val="22"/>
          <w:szCs w:val="22"/>
        </w:rPr>
      </w:pPr>
    </w:p>
    <w:p w14:paraId="35FF63FF" w14:textId="77777777" w:rsidR="00F16E9B" w:rsidRPr="00A406E5" w:rsidRDefault="00F16E9B" w:rsidP="00F16E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Pr>
          <w:rFonts w:ascii="Arial" w:hAnsi="Arial" w:cs="Arial"/>
          <w:bCs/>
          <w:i/>
          <w:sz w:val="22"/>
          <w:szCs w:val="22"/>
        </w:rPr>
        <w:t>Demonstrate you can work as a team to deliver a solution that will satisfy the requirements set by each team member’s viewpoint. The system should be safe in manufacture, operation, be logistically and environmentally sound, and be IM complaint. It will still need to deliver a similar or improved capability.</w:t>
      </w:r>
    </w:p>
    <w:p w14:paraId="21ABF5CB" w14:textId="77777777" w:rsidR="00F16E9B" w:rsidRPr="00A406E5" w:rsidRDefault="00F16E9B" w:rsidP="00F16E9B">
      <w:pPr>
        <w:jc w:val="both"/>
        <w:rPr>
          <w:rFonts w:ascii="Arial" w:hAnsi="Arial" w:cs="Arial"/>
          <w:sz w:val="22"/>
          <w:szCs w:val="22"/>
        </w:rPr>
      </w:pPr>
    </w:p>
    <w:p w14:paraId="5D014383" w14:textId="77777777" w:rsidR="00F16E9B" w:rsidRPr="00A406E5" w:rsidRDefault="00F16E9B" w:rsidP="00F16E9B">
      <w:pPr>
        <w:jc w:val="both"/>
        <w:rPr>
          <w:rFonts w:ascii="Arial" w:hAnsi="Arial" w:cs="Arial"/>
          <w:sz w:val="22"/>
          <w:szCs w:val="22"/>
        </w:rPr>
      </w:pPr>
    </w:p>
    <w:p w14:paraId="1487DF78" w14:textId="77777777" w:rsidR="00F16E9B" w:rsidRPr="00A406E5" w:rsidRDefault="00F16E9B" w:rsidP="00F16E9B">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94C121" w14:textId="77777777" w:rsidR="00F16E9B" w:rsidRPr="00A406E5" w:rsidRDefault="00F16E9B" w:rsidP="00F16E9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4C1F437" w14:textId="77777777" w:rsidR="00F16E9B" w:rsidRDefault="00F16E9B" w:rsidP="00F16E9B">
      <w:pPr>
        <w:jc w:val="both"/>
        <w:rPr>
          <w:rFonts w:ascii="Arial" w:hAnsi="Arial" w:cs="Arial"/>
          <w:sz w:val="22"/>
          <w:szCs w:val="22"/>
        </w:rPr>
      </w:pPr>
    </w:p>
    <w:p w14:paraId="2FC2CB08" w14:textId="77777777" w:rsidR="00F16E9B" w:rsidRPr="00A406E5" w:rsidRDefault="00F16E9B" w:rsidP="00F16E9B">
      <w:pPr>
        <w:jc w:val="both"/>
        <w:rPr>
          <w:rFonts w:ascii="Arial" w:hAnsi="Arial" w:cs="Arial"/>
          <w:sz w:val="22"/>
          <w:szCs w:val="22"/>
        </w:rPr>
      </w:pPr>
    </w:p>
    <w:p w14:paraId="5EF3BEB5" w14:textId="77777777" w:rsidR="00F16E9B" w:rsidRPr="00A406E5" w:rsidRDefault="00F16E9B" w:rsidP="00F16E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will be asked to build a portfolio detailing your role in the design of the device. Use the presentation to explain to the audience how your design will work. Demonstrate that you have understood the feedback from the presentation by including or discussing the points raised in the final submission of the portfolio.</w:t>
      </w:r>
    </w:p>
    <w:p w14:paraId="47E80690" w14:textId="77777777" w:rsidR="00F16E9B" w:rsidRPr="00A406E5" w:rsidRDefault="00F16E9B" w:rsidP="00F16E9B">
      <w:pPr>
        <w:jc w:val="both"/>
        <w:rPr>
          <w:rFonts w:ascii="Arial" w:hAnsi="Arial" w:cs="Arial"/>
          <w:sz w:val="22"/>
          <w:szCs w:val="22"/>
        </w:rPr>
      </w:pPr>
    </w:p>
    <w:p w14:paraId="2B508FDD" w14:textId="77777777" w:rsidR="00F16E9B" w:rsidRPr="00A406E5" w:rsidRDefault="00F16E9B" w:rsidP="00F16E9B">
      <w:pPr>
        <w:jc w:val="both"/>
        <w:rPr>
          <w:rFonts w:ascii="Arial" w:hAnsi="Arial" w:cs="Arial"/>
          <w:sz w:val="22"/>
          <w:szCs w:val="22"/>
        </w:rPr>
      </w:pPr>
    </w:p>
    <w:p w14:paraId="4CABEB0C" w14:textId="77777777" w:rsidR="00F16E9B" w:rsidRPr="00A406E5" w:rsidRDefault="00F16E9B" w:rsidP="00F16E9B">
      <w:pPr>
        <w:jc w:val="both"/>
        <w:rPr>
          <w:rFonts w:ascii="Arial" w:hAnsi="Arial" w:cs="Arial"/>
          <w:sz w:val="22"/>
          <w:szCs w:val="22"/>
        </w:rPr>
      </w:pPr>
    </w:p>
    <w:p w14:paraId="7A651C6C" w14:textId="4889EDFF" w:rsidR="00F16E9B" w:rsidRPr="00A406E5" w:rsidRDefault="00F16E9B" w:rsidP="00F16E9B">
      <w:pPr>
        <w:rPr>
          <w:rFonts w:ascii="Arial" w:hAnsi="Arial" w:cs="Arial"/>
          <w:sz w:val="22"/>
          <w:szCs w:val="22"/>
        </w:rPr>
      </w:pPr>
    </w:p>
    <w:p w14:paraId="14005F1C" w14:textId="77777777" w:rsidR="00F16E9B" w:rsidRPr="00A406E5" w:rsidRDefault="00F16E9B" w:rsidP="00F16E9B">
      <w:pPr>
        <w:jc w:val="both"/>
        <w:rPr>
          <w:rFonts w:ascii="Arial" w:hAnsi="Arial" w:cs="Arial"/>
          <w:sz w:val="22"/>
          <w:szCs w:val="22"/>
        </w:rPr>
      </w:pPr>
    </w:p>
    <w:p w14:paraId="6D4D8305" w14:textId="77777777" w:rsidR="00F16E9B" w:rsidRPr="00A406E5" w:rsidRDefault="00F16E9B" w:rsidP="00F16E9B">
      <w:pPr>
        <w:rPr>
          <w:rFonts w:ascii="Arial" w:hAnsi="Arial" w:cs="Arial"/>
        </w:rPr>
      </w:pPr>
    </w:p>
    <w:p w14:paraId="51A84C74" w14:textId="77777777" w:rsidR="00F16E9B" w:rsidRPr="00A406E5" w:rsidRDefault="00F16E9B" w:rsidP="00F16E9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6E9B" w:rsidRPr="00A406E5" w14:paraId="40E85E28" w14:textId="77777777" w:rsidTr="00293C96">
        <w:trPr>
          <w:cantSplit/>
        </w:trPr>
        <w:tc>
          <w:tcPr>
            <w:tcW w:w="6062" w:type="dxa"/>
            <w:vMerge w:val="restart"/>
            <w:shd w:val="pct15" w:color="auto" w:fill="auto"/>
            <w:vAlign w:val="center"/>
          </w:tcPr>
          <w:p w14:paraId="4089DEE0" w14:textId="77777777" w:rsidR="00F16E9B" w:rsidRPr="00A406E5" w:rsidRDefault="00F16E9B" w:rsidP="00293C9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37FDF6" w14:textId="77777777" w:rsidR="00F16E9B" w:rsidRPr="00A406E5" w:rsidRDefault="00F16E9B" w:rsidP="00293C9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167DE3" w14:textId="77777777" w:rsidR="00F16E9B" w:rsidRPr="00A406E5" w:rsidRDefault="00F16E9B" w:rsidP="00293C96">
            <w:pPr>
              <w:jc w:val="right"/>
              <w:rPr>
                <w:rFonts w:ascii="Arial" w:hAnsi="Arial" w:cs="Arial"/>
                <w:b/>
                <w:bCs/>
              </w:rPr>
            </w:pPr>
            <w:r w:rsidRPr="00A406E5">
              <w:rPr>
                <w:rFonts w:ascii="Arial" w:hAnsi="Arial" w:cs="Arial"/>
                <w:b/>
                <w:bCs/>
              </w:rPr>
              <w:t>%</w:t>
            </w:r>
          </w:p>
        </w:tc>
      </w:tr>
      <w:tr w:rsidR="00F16E9B" w:rsidRPr="00A406E5" w14:paraId="0F9CF6AF" w14:textId="77777777" w:rsidTr="00293C96">
        <w:trPr>
          <w:cantSplit/>
        </w:trPr>
        <w:tc>
          <w:tcPr>
            <w:tcW w:w="6062" w:type="dxa"/>
            <w:vMerge/>
            <w:vAlign w:val="bottom"/>
          </w:tcPr>
          <w:p w14:paraId="2D710591" w14:textId="77777777" w:rsidR="00F16E9B" w:rsidRPr="00A406E5" w:rsidRDefault="00F16E9B" w:rsidP="00293C96">
            <w:pPr>
              <w:rPr>
                <w:rFonts w:ascii="Arial" w:hAnsi="Arial" w:cs="Arial"/>
              </w:rPr>
            </w:pPr>
          </w:p>
        </w:tc>
        <w:tc>
          <w:tcPr>
            <w:tcW w:w="2903" w:type="dxa"/>
            <w:vAlign w:val="bottom"/>
          </w:tcPr>
          <w:p w14:paraId="63EF47C4" w14:textId="77777777" w:rsidR="00F16E9B" w:rsidRPr="00A406E5" w:rsidRDefault="00F16E9B" w:rsidP="00293C9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DA11DF7" w14:textId="77777777" w:rsidR="00F16E9B" w:rsidRPr="00A406E5" w:rsidRDefault="00F16E9B" w:rsidP="00293C96">
            <w:pPr>
              <w:jc w:val="center"/>
              <w:rPr>
                <w:rFonts w:ascii="Arial" w:hAnsi="Arial" w:cs="Arial"/>
                <w:sz w:val="12"/>
                <w:szCs w:val="12"/>
              </w:rPr>
            </w:pPr>
          </w:p>
        </w:tc>
        <w:tc>
          <w:tcPr>
            <w:tcW w:w="1060" w:type="dxa"/>
            <w:vMerge/>
            <w:vAlign w:val="bottom"/>
          </w:tcPr>
          <w:p w14:paraId="59077EEC" w14:textId="77777777" w:rsidR="00F16E9B" w:rsidRPr="00A406E5" w:rsidRDefault="00F16E9B" w:rsidP="00293C96">
            <w:pPr>
              <w:ind w:leftChars="71" w:left="142"/>
              <w:rPr>
                <w:rFonts w:ascii="Arial" w:hAnsi="Arial" w:cs="Arial"/>
              </w:rPr>
            </w:pPr>
          </w:p>
        </w:tc>
      </w:tr>
      <w:tr w:rsidR="00F16E9B" w:rsidRPr="00A406E5" w14:paraId="44149EC7" w14:textId="77777777" w:rsidTr="00293C96">
        <w:trPr>
          <w:cantSplit/>
        </w:trPr>
        <w:tc>
          <w:tcPr>
            <w:tcW w:w="6062" w:type="dxa"/>
            <w:vMerge/>
            <w:vAlign w:val="bottom"/>
          </w:tcPr>
          <w:p w14:paraId="13B04DFA" w14:textId="77777777" w:rsidR="00F16E9B" w:rsidRPr="00A406E5" w:rsidRDefault="00F16E9B" w:rsidP="00293C96">
            <w:pPr>
              <w:rPr>
                <w:rFonts w:ascii="Arial" w:hAnsi="Arial" w:cs="Arial"/>
              </w:rPr>
            </w:pPr>
          </w:p>
        </w:tc>
        <w:tc>
          <w:tcPr>
            <w:tcW w:w="2903" w:type="dxa"/>
            <w:vAlign w:val="bottom"/>
          </w:tcPr>
          <w:p w14:paraId="6DAC1E59" w14:textId="77777777" w:rsidR="00F16E9B" w:rsidRPr="00A406E5" w:rsidRDefault="00F16E9B" w:rsidP="00293C9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F1534D0" w14:textId="77777777" w:rsidR="00F16E9B" w:rsidRPr="00A406E5" w:rsidRDefault="00F16E9B" w:rsidP="00293C96">
            <w:pPr>
              <w:jc w:val="center"/>
              <w:rPr>
                <w:rFonts w:ascii="Arial" w:hAnsi="Arial" w:cs="Arial"/>
                <w:sz w:val="12"/>
                <w:szCs w:val="12"/>
              </w:rPr>
            </w:pPr>
          </w:p>
        </w:tc>
        <w:tc>
          <w:tcPr>
            <w:tcW w:w="1060" w:type="dxa"/>
            <w:vMerge/>
            <w:vAlign w:val="bottom"/>
          </w:tcPr>
          <w:p w14:paraId="6B9812C2" w14:textId="77777777" w:rsidR="00F16E9B" w:rsidRPr="00A406E5" w:rsidRDefault="00F16E9B" w:rsidP="00293C96">
            <w:pPr>
              <w:ind w:firstLineChars="141" w:firstLine="282"/>
              <w:rPr>
                <w:rFonts w:ascii="Arial" w:hAnsi="Arial" w:cs="Arial"/>
              </w:rPr>
            </w:pPr>
          </w:p>
        </w:tc>
      </w:tr>
    </w:tbl>
    <w:p w14:paraId="661C0D56" w14:textId="77777777" w:rsidR="00F16E9B" w:rsidRDefault="00F16E9B" w:rsidP="00F16E9B">
      <w:pPr>
        <w:rPr>
          <w:rFonts w:ascii="Arial" w:hAnsi="Arial" w:cs="Arial"/>
        </w:rPr>
      </w:pPr>
    </w:p>
    <w:p w14:paraId="5D387C4C" w14:textId="77777777" w:rsidR="00F16E9B" w:rsidRDefault="00F16E9B" w:rsidP="00F16E9B">
      <w:pPr>
        <w:rPr>
          <w:rFonts w:ascii="Arial" w:hAnsi="Arial" w:cs="Arial"/>
        </w:rPr>
      </w:pPr>
    </w:p>
    <w:p w14:paraId="37A6FED9" w14:textId="77777777" w:rsidR="00A82693" w:rsidRPr="00A406E5" w:rsidRDefault="00A82693" w:rsidP="00A82693">
      <w:pPr>
        <w:rPr>
          <w:rFonts w:ascii="Arial" w:hAnsi="Arial" w:cs="Arial"/>
          <w:b/>
          <w:sz w:val="22"/>
          <w:szCs w:val="22"/>
        </w:rPr>
        <w:sectPr w:rsidR="00A82693" w:rsidRPr="00A406E5" w:rsidSect="00A82693">
          <w:footerReference w:type="default" r:id="rId9"/>
          <w:pgSz w:w="11894" w:h="16834"/>
          <w:pgMar w:top="720" w:right="720" w:bottom="720" w:left="720" w:header="706" w:footer="454" w:gutter="0"/>
          <w:paperSrc w:first="1" w:other="1"/>
          <w:cols w:space="720"/>
          <w:docGrid w:linePitch="272"/>
        </w:sect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6B8F3D" w14:textId="77777777" w:rsidR="00597885" w:rsidRDefault="00597885" w:rsidP="0059788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tbl>
      <w:tblPr>
        <w:tblStyle w:val="TableGrid"/>
        <w:tblW w:w="0" w:type="auto"/>
        <w:shd w:val="clear" w:color="auto" w:fill="FF99FF"/>
        <w:tblLook w:val="04A0" w:firstRow="1" w:lastRow="0" w:firstColumn="1" w:lastColumn="0" w:noHBand="0" w:noVBand="1"/>
      </w:tblPr>
      <w:tblGrid>
        <w:gridCol w:w="13858"/>
      </w:tblGrid>
      <w:tr w:rsidR="00597885" w14:paraId="06BE47EA" w14:textId="77777777" w:rsidTr="00293C96">
        <w:tc>
          <w:tcPr>
            <w:tcW w:w="13858" w:type="dxa"/>
            <w:shd w:val="clear" w:color="auto" w:fill="FF99FF"/>
          </w:tcPr>
          <w:p w14:paraId="0E62FE31" w14:textId="77777777" w:rsidR="00597885" w:rsidRPr="00995D51" w:rsidRDefault="00597885" w:rsidP="00293C9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992A1" w14:textId="77777777" w:rsidR="00597885" w:rsidRDefault="00597885" w:rsidP="0059788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97885" w:rsidRPr="00D9771E" w14:paraId="5CA620A4" w14:textId="77777777" w:rsidTr="00293C96">
        <w:tc>
          <w:tcPr>
            <w:tcW w:w="13948" w:type="dxa"/>
            <w:shd w:val="clear" w:color="auto" w:fill="FF99FF"/>
          </w:tcPr>
          <w:p w14:paraId="51DB1449" w14:textId="77777777" w:rsidR="00597885" w:rsidRPr="00D9771E" w:rsidRDefault="00597885" w:rsidP="00293C96">
            <w:pPr>
              <w:rPr>
                <w:rFonts w:ascii="Arial" w:hAnsi="Arial" w:cs="Arial"/>
                <w:b/>
              </w:rPr>
            </w:pPr>
            <w:r>
              <w:rPr>
                <w:rFonts w:ascii="Arial" w:hAnsi="Arial" w:cs="Arial"/>
                <w:b/>
              </w:rPr>
              <w:t>Level 5</w:t>
            </w:r>
          </w:p>
        </w:tc>
      </w:tr>
      <w:tr w:rsidR="00597885" w:rsidRPr="00D9771E" w14:paraId="4A90AC6E" w14:textId="77777777" w:rsidTr="00293C96">
        <w:tc>
          <w:tcPr>
            <w:tcW w:w="13948" w:type="dxa"/>
            <w:shd w:val="clear" w:color="auto" w:fill="FFCCFF"/>
          </w:tcPr>
          <w:p w14:paraId="6C3F1189" w14:textId="77777777" w:rsidR="00597885" w:rsidRPr="00B669B1" w:rsidRDefault="00597885" w:rsidP="00293C96">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B33D4F3" w14:textId="77777777" w:rsidR="00597885" w:rsidRPr="00D9771E" w:rsidRDefault="00597885" w:rsidP="0059788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97885" w:rsidRPr="00D9771E" w14:paraId="521D67EE" w14:textId="77777777" w:rsidTr="00293C96">
        <w:trPr>
          <w:tblHeader/>
        </w:trPr>
        <w:tc>
          <w:tcPr>
            <w:tcW w:w="1735" w:type="dxa"/>
            <w:shd w:val="clear" w:color="auto" w:fill="FF99FF"/>
          </w:tcPr>
          <w:p w14:paraId="7E7D31B6" w14:textId="77777777" w:rsidR="00597885" w:rsidRPr="00C73F6F" w:rsidRDefault="00597885" w:rsidP="00293C96">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E8FF3E"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94A532"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D92476E"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SATISFACTORY</w:t>
            </w:r>
          </w:p>
          <w:p w14:paraId="5FCB1FC0" w14:textId="77777777" w:rsidR="00597885" w:rsidRPr="00D9771E" w:rsidRDefault="00597885" w:rsidP="00293C9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E8DEBF5"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GOOD</w:t>
            </w:r>
          </w:p>
          <w:p w14:paraId="75A1DC5C" w14:textId="77777777" w:rsidR="00597885" w:rsidRPr="00D9771E" w:rsidRDefault="00597885" w:rsidP="00293C96">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D8FA4C4"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VERY GOOD</w:t>
            </w:r>
          </w:p>
          <w:p w14:paraId="6AB0CA0B" w14:textId="77777777" w:rsidR="00597885" w:rsidRPr="00D9771E" w:rsidRDefault="00597885" w:rsidP="00293C96">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43F5D8"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EXCELLENT</w:t>
            </w:r>
          </w:p>
          <w:p w14:paraId="193B1DE3" w14:textId="77777777" w:rsidR="00597885" w:rsidRPr="00D9771E" w:rsidRDefault="00597885" w:rsidP="00293C9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BF64CB5"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EXCEPTIONAL</w:t>
            </w:r>
          </w:p>
          <w:p w14:paraId="02E97AEC" w14:textId="77777777" w:rsidR="00597885" w:rsidRPr="00D9771E" w:rsidRDefault="00597885" w:rsidP="00293C9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97885" w:rsidRPr="00D9771E" w14:paraId="42158763" w14:textId="77777777" w:rsidTr="00293C96">
        <w:trPr>
          <w:tblHeader/>
        </w:trPr>
        <w:tc>
          <w:tcPr>
            <w:tcW w:w="1735" w:type="dxa"/>
            <w:shd w:val="clear" w:color="auto" w:fill="FF99FF"/>
          </w:tcPr>
          <w:p w14:paraId="4D28F825" w14:textId="77777777" w:rsidR="00597885" w:rsidRPr="00D9771E" w:rsidRDefault="00597885" w:rsidP="00293C9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7C47663"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6FE90BB" w14:textId="77777777" w:rsidR="00597885" w:rsidRPr="00D9771E" w:rsidRDefault="00597885" w:rsidP="00293C96">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F030476"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CF1B5A"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1592888" w14:textId="77777777" w:rsidR="00597885" w:rsidRPr="00D9771E" w:rsidRDefault="00597885" w:rsidP="00293C9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74C545" w14:textId="77777777" w:rsidR="00597885" w:rsidRPr="00D9771E" w:rsidRDefault="00597885" w:rsidP="00293C9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EC0B610" w14:textId="77777777" w:rsidR="00597885" w:rsidRPr="00D9771E" w:rsidRDefault="00597885" w:rsidP="00293C9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97885" w:rsidRPr="00D9771E" w14:paraId="07646FC7" w14:textId="77777777" w:rsidTr="00293C96">
        <w:tc>
          <w:tcPr>
            <w:tcW w:w="1735" w:type="dxa"/>
            <w:shd w:val="clear" w:color="auto" w:fill="FF99FF"/>
          </w:tcPr>
          <w:p w14:paraId="4EF7B94E" w14:textId="77777777" w:rsidR="00597885" w:rsidRPr="00F65EEE" w:rsidRDefault="00597885" w:rsidP="00293C9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8CC519" w14:textId="77777777" w:rsidR="00597885" w:rsidRPr="00F65EEE" w:rsidRDefault="00597885" w:rsidP="00293C9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7208CF" w14:textId="77777777" w:rsidR="00597885" w:rsidRDefault="00597885" w:rsidP="00293C9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C88D91" w14:textId="77777777" w:rsidR="00597885" w:rsidRPr="00B669B1" w:rsidRDefault="00597885" w:rsidP="00293C9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EBDF7F" w14:textId="77777777" w:rsidR="00597885" w:rsidRPr="00B669B1" w:rsidRDefault="00597885" w:rsidP="00293C9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3E9F397" w14:textId="77777777" w:rsidR="00597885" w:rsidRPr="00B669B1" w:rsidRDefault="00597885" w:rsidP="00293C9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32A346" w14:textId="77777777" w:rsidR="00597885" w:rsidRPr="00B669B1" w:rsidRDefault="00597885" w:rsidP="00293C9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AE8FD7" w14:textId="77777777" w:rsidR="00597885" w:rsidRPr="00B669B1" w:rsidRDefault="00597885" w:rsidP="00293C9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9D11C06" w14:textId="77777777" w:rsidR="00597885" w:rsidRPr="00B669B1" w:rsidRDefault="00597885" w:rsidP="00293C9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2CE1C2" w14:textId="77777777" w:rsidR="00597885" w:rsidRPr="00B669B1" w:rsidRDefault="00597885" w:rsidP="00293C9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DD7F36" w14:textId="77777777" w:rsidR="00597885" w:rsidRPr="00B669B1" w:rsidRDefault="00597885" w:rsidP="00293C9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65E2C8" w14:textId="77777777" w:rsidR="00597885" w:rsidRPr="00B669B1" w:rsidRDefault="00597885" w:rsidP="00293C9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B9D3ED" w14:textId="77777777" w:rsidR="00597885" w:rsidRPr="00B669B1" w:rsidRDefault="00597885" w:rsidP="00293C9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03D739" w14:textId="77777777" w:rsidR="00597885" w:rsidRPr="00B669B1" w:rsidRDefault="00597885" w:rsidP="00293C96">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97885" w:rsidRPr="00D9771E" w14:paraId="139D260E" w14:textId="77777777" w:rsidTr="00293C96">
        <w:tc>
          <w:tcPr>
            <w:tcW w:w="1735" w:type="dxa"/>
            <w:shd w:val="clear" w:color="auto" w:fill="FF99FF"/>
          </w:tcPr>
          <w:p w14:paraId="3320DAC1" w14:textId="77777777" w:rsidR="00597885" w:rsidRPr="00D9771E" w:rsidRDefault="00597885" w:rsidP="00293C96">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lastRenderedPageBreak/>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E74FBD1" w14:textId="77777777" w:rsidR="00597885" w:rsidRPr="00B669B1" w:rsidRDefault="00597885" w:rsidP="00293C96">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8ED26A7" w14:textId="77777777" w:rsidR="00597885" w:rsidRPr="00B669B1" w:rsidRDefault="00597885" w:rsidP="00293C96">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CF0ACD1" w14:textId="77777777" w:rsidR="00597885" w:rsidRPr="00B669B1" w:rsidRDefault="00597885" w:rsidP="00293C96">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22D5D9" w14:textId="77777777" w:rsidR="00597885" w:rsidRPr="00B669B1" w:rsidRDefault="00597885" w:rsidP="00293C9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72AC7E" w14:textId="77777777" w:rsidR="00597885" w:rsidRPr="00B669B1" w:rsidRDefault="00597885" w:rsidP="00293C9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9501C43" w14:textId="77777777" w:rsidR="00597885" w:rsidRPr="00B669B1" w:rsidRDefault="00597885" w:rsidP="00293C96">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5922E9" w14:textId="77777777" w:rsidR="00597885" w:rsidRPr="00B669B1" w:rsidRDefault="00597885" w:rsidP="00293C96">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97885" w:rsidRPr="00D9771E" w14:paraId="2D1DA8BA" w14:textId="77777777" w:rsidTr="00293C96">
        <w:tc>
          <w:tcPr>
            <w:tcW w:w="1735" w:type="dxa"/>
            <w:shd w:val="clear" w:color="auto" w:fill="FF99FF"/>
          </w:tcPr>
          <w:p w14:paraId="0EC99FA9" w14:textId="77777777" w:rsidR="00597885" w:rsidRDefault="00597885" w:rsidP="00293C9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FECF30" w14:textId="77777777" w:rsidR="00597885" w:rsidRPr="00F65EEE" w:rsidRDefault="00597885" w:rsidP="00293C9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5F5881" w14:textId="77777777" w:rsidR="00597885" w:rsidRDefault="00597885" w:rsidP="00293C96">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D30E34" w14:textId="77777777" w:rsidR="00597885" w:rsidRDefault="00597885" w:rsidP="00293C9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D4A35B" w14:textId="77777777" w:rsidR="00597885" w:rsidRPr="00B669B1" w:rsidRDefault="00597885" w:rsidP="00293C96">
            <w:pPr>
              <w:rPr>
                <w:rFonts w:ascii="Arial" w:hAnsi="Arial" w:cs="Arial"/>
              </w:rPr>
            </w:pPr>
          </w:p>
        </w:tc>
        <w:tc>
          <w:tcPr>
            <w:tcW w:w="1736" w:type="dxa"/>
          </w:tcPr>
          <w:p w14:paraId="748B91F4" w14:textId="77777777" w:rsidR="00597885" w:rsidRPr="00B669B1" w:rsidRDefault="00597885" w:rsidP="00293C96">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6B2AD0" w14:textId="77777777" w:rsidR="00597885" w:rsidRPr="00B669B1" w:rsidRDefault="00597885" w:rsidP="00293C9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F563A11" w14:textId="77777777" w:rsidR="00597885" w:rsidRDefault="00597885" w:rsidP="00293C96">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9FE631B" w14:textId="77777777" w:rsidR="00597885" w:rsidRPr="00E518DC" w:rsidRDefault="00597885" w:rsidP="00293C96">
            <w:pPr>
              <w:rPr>
                <w:rFonts w:ascii="Arial" w:hAnsi="Arial" w:cs="Arial"/>
              </w:rPr>
            </w:pPr>
          </w:p>
          <w:p w14:paraId="2F2D0735" w14:textId="77777777" w:rsidR="00597885" w:rsidRPr="00B669B1" w:rsidRDefault="00597885" w:rsidP="00293C96">
            <w:pPr>
              <w:rPr>
                <w:rFonts w:ascii="Arial" w:hAnsi="Arial" w:cs="Arial"/>
              </w:rPr>
            </w:pPr>
          </w:p>
        </w:tc>
        <w:tc>
          <w:tcPr>
            <w:tcW w:w="1736" w:type="dxa"/>
          </w:tcPr>
          <w:p w14:paraId="6D7A5498" w14:textId="77777777" w:rsidR="00597885" w:rsidRPr="00B669B1" w:rsidRDefault="00597885" w:rsidP="00293C96">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90C2AFB" w14:textId="77777777" w:rsidR="00597885" w:rsidRPr="00B669B1" w:rsidRDefault="00597885" w:rsidP="00293C96">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2D9980E" w14:textId="77777777" w:rsidR="00597885" w:rsidRPr="00B669B1" w:rsidRDefault="00597885" w:rsidP="00293C9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60AB25C1" w14:textId="77777777" w:rsidR="00597885" w:rsidRPr="00B669B1" w:rsidRDefault="00597885" w:rsidP="00293C96">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0D440B2" w14:textId="77777777" w:rsidR="00597885" w:rsidRDefault="00597885" w:rsidP="00293C96">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C2AF81" w14:textId="77777777" w:rsidR="00597885" w:rsidRPr="00B669B1" w:rsidRDefault="00597885" w:rsidP="00293C96">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0CD39C3E" w14:textId="77777777" w:rsidR="00597885" w:rsidRPr="00B669B1" w:rsidRDefault="00597885" w:rsidP="00293C96">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97885" w:rsidRPr="00D9771E" w14:paraId="36CE4C29" w14:textId="77777777" w:rsidTr="00293C96">
        <w:tc>
          <w:tcPr>
            <w:tcW w:w="1735" w:type="dxa"/>
            <w:shd w:val="clear" w:color="auto" w:fill="FF99FF"/>
          </w:tcPr>
          <w:p w14:paraId="65DEB5DE" w14:textId="77777777" w:rsidR="00597885" w:rsidRDefault="00597885" w:rsidP="00293C9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F3FEBC" w14:textId="77777777" w:rsidR="00597885" w:rsidRPr="002E6269" w:rsidRDefault="00597885" w:rsidP="00293C96">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A803A27" w14:textId="77777777" w:rsidR="00597885" w:rsidRPr="00B669B1" w:rsidRDefault="00597885" w:rsidP="00293C96">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443CB6D" w14:textId="77777777" w:rsidR="00597885" w:rsidRDefault="00597885" w:rsidP="00293C96">
            <w:pPr>
              <w:rPr>
                <w:rFonts w:ascii="Arial" w:hAnsi="Arial" w:cs="Arial"/>
              </w:rPr>
            </w:pPr>
            <w:r w:rsidRPr="00B669B1">
              <w:rPr>
                <w:rFonts w:ascii="Arial" w:hAnsi="Arial" w:cs="Arial"/>
              </w:rPr>
              <w:t>Little or no appreciation of the context of the application.</w:t>
            </w:r>
          </w:p>
          <w:p w14:paraId="27DFE599" w14:textId="77777777" w:rsidR="00597885" w:rsidRDefault="00597885" w:rsidP="00293C9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377DF9E" w14:textId="77777777" w:rsidR="00597885" w:rsidRPr="00B669B1" w:rsidRDefault="00597885" w:rsidP="00293C9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8CAA3B7" w14:textId="77777777" w:rsidR="00597885" w:rsidRDefault="00597885" w:rsidP="00293C96">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0F76BDC" w14:textId="77777777" w:rsidR="00597885" w:rsidRPr="00B669B1" w:rsidRDefault="00597885" w:rsidP="00293C9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EF1C298" w14:textId="77777777" w:rsidR="00597885" w:rsidRPr="00B669B1" w:rsidRDefault="00597885" w:rsidP="00293C96">
            <w:pPr>
              <w:rPr>
                <w:rFonts w:ascii="Arial" w:hAnsi="Arial" w:cs="Arial"/>
              </w:rPr>
            </w:pPr>
          </w:p>
          <w:p w14:paraId="5BC31BBB" w14:textId="77777777" w:rsidR="00597885" w:rsidRPr="00B669B1" w:rsidRDefault="00597885" w:rsidP="00293C96">
            <w:pPr>
              <w:rPr>
                <w:rFonts w:ascii="Arial" w:hAnsi="Arial" w:cs="Arial"/>
              </w:rPr>
            </w:pPr>
          </w:p>
        </w:tc>
        <w:tc>
          <w:tcPr>
            <w:tcW w:w="1736" w:type="dxa"/>
          </w:tcPr>
          <w:p w14:paraId="670BBEF4" w14:textId="77777777" w:rsidR="00597885" w:rsidRPr="00B669B1" w:rsidRDefault="00597885" w:rsidP="00293C9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8A997AB" w14:textId="77777777" w:rsidR="00597885" w:rsidRDefault="00597885" w:rsidP="00293C9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2C4CB8" w14:textId="77777777" w:rsidR="00597885" w:rsidRPr="00B669B1" w:rsidRDefault="00597885" w:rsidP="00293C9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7880145" w14:textId="77777777" w:rsidR="00597885" w:rsidRPr="00B669B1" w:rsidRDefault="00597885" w:rsidP="00293C96">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7A5600C" w14:textId="77777777" w:rsidR="00597885" w:rsidRDefault="00597885" w:rsidP="00293C9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E629E19" w14:textId="77777777" w:rsidR="00597885" w:rsidRPr="00B669B1" w:rsidRDefault="00597885" w:rsidP="00293C9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8581AF2" w14:textId="77777777" w:rsidR="00597885" w:rsidRPr="00B669B1" w:rsidRDefault="00597885" w:rsidP="00293C9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70E851D" w14:textId="77777777" w:rsidR="00597885" w:rsidRPr="00B669B1" w:rsidRDefault="00597885" w:rsidP="00293C9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3158326" w14:textId="77777777" w:rsidR="00597885" w:rsidRPr="00B669B1" w:rsidRDefault="00597885" w:rsidP="00293C96">
            <w:pPr>
              <w:rPr>
                <w:rFonts w:ascii="Arial" w:hAnsi="Arial" w:cs="Arial"/>
              </w:rPr>
            </w:pPr>
            <w:r w:rsidRPr="00B669B1">
              <w:rPr>
                <w:rFonts w:ascii="Arial" w:hAnsi="Arial" w:cs="Arial"/>
              </w:rPr>
              <w:t xml:space="preserve">Evidence of some creativity. </w:t>
            </w:r>
          </w:p>
        </w:tc>
        <w:tc>
          <w:tcPr>
            <w:tcW w:w="1736" w:type="dxa"/>
          </w:tcPr>
          <w:p w14:paraId="4B552BEF" w14:textId="77777777" w:rsidR="00597885" w:rsidRPr="00B669B1" w:rsidRDefault="00597885" w:rsidP="00293C9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D835594" w14:textId="77777777" w:rsidR="00597885" w:rsidRPr="00B669B1" w:rsidRDefault="00597885" w:rsidP="00293C9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76DBDE" w14:textId="77777777" w:rsidR="00597885" w:rsidRPr="00B669B1" w:rsidRDefault="00597885" w:rsidP="00293C96">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4DDA9F8" w14:textId="77777777" w:rsidR="00597885" w:rsidRPr="00B669B1" w:rsidRDefault="00597885" w:rsidP="00293C9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97885" w:rsidRPr="00D9771E" w14:paraId="7D08740E" w14:textId="77777777" w:rsidTr="00293C96">
        <w:tc>
          <w:tcPr>
            <w:tcW w:w="1735" w:type="dxa"/>
            <w:shd w:val="clear" w:color="auto" w:fill="FF99FF"/>
          </w:tcPr>
          <w:p w14:paraId="234C9C29" w14:textId="77777777" w:rsidR="00597885" w:rsidRDefault="00597885" w:rsidP="00293C9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0F8D83" w14:textId="77777777" w:rsidR="00597885" w:rsidRPr="002E6269" w:rsidRDefault="00597885" w:rsidP="00293C96">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B4B267" w14:textId="77777777" w:rsidR="00597885" w:rsidRPr="00CC222E" w:rsidRDefault="00597885" w:rsidP="00293C96">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2D151F" w14:textId="77777777" w:rsidR="00597885" w:rsidRPr="00E07BE3" w:rsidRDefault="00597885" w:rsidP="00293C96">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7904232" w14:textId="77777777" w:rsidR="00597885" w:rsidRPr="00E07BE3" w:rsidRDefault="00597885" w:rsidP="00293C9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483C6D" w14:textId="77777777" w:rsidR="00597885" w:rsidRPr="00ED3ABD" w:rsidRDefault="00597885" w:rsidP="00293C96">
            <w:pPr>
              <w:rPr>
                <w:rFonts w:ascii="Arial" w:hAnsi="Arial" w:cs="Arial"/>
              </w:rPr>
            </w:pPr>
          </w:p>
          <w:p w14:paraId="3242E748" w14:textId="77777777" w:rsidR="00597885" w:rsidRPr="00E07BE3" w:rsidRDefault="00597885" w:rsidP="00293C9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AF8C26" w14:textId="77777777" w:rsidR="00597885" w:rsidRPr="00E07BE3" w:rsidRDefault="00597885" w:rsidP="00293C96">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8A0633A" w14:textId="77777777" w:rsidR="00597885" w:rsidRPr="00E07BE3" w:rsidRDefault="00597885" w:rsidP="00293C9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C0B5E3F" w14:textId="77777777" w:rsidR="00597885" w:rsidRPr="00E07BE3" w:rsidRDefault="00597885" w:rsidP="00293C96">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B2B56E0" w14:textId="77777777" w:rsidR="00597885" w:rsidRPr="00E07BE3" w:rsidRDefault="00597885" w:rsidP="00293C9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8B0ADDC" w14:textId="77777777" w:rsidR="00597885" w:rsidRPr="00E07BE3" w:rsidRDefault="00597885" w:rsidP="00293C9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0AACA3" w14:textId="77777777" w:rsidR="00597885" w:rsidRPr="00E07BE3" w:rsidRDefault="00597885" w:rsidP="00293C96">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6D8DA947" w14:textId="77777777" w:rsidR="00597885" w:rsidRPr="00E07BE3" w:rsidRDefault="00597885" w:rsidP="00293C9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A3EE3E" w14:textId="77777777" w:rsidR="00597885" w:rsidRPr="00E07BE3" w:rsidRDefault="00597885" w:rsidP="00293C96">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F7BEA1" w14:textId="77777777" w:rsidR="00597885" w:rsidRPr="00E07BE3" w:rsidRDefault="00597885" w:rsidP="00293C96">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3858F4F0" w14:textId="77777777" w:rsidR="00597885" w:rsidRPr="00E07BE3" w:rsidRDefault="00597885" w:rsidP="00293C9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B97BD8" w14:textId="77777777" w:rsidR="00597885" w:rsidRPr="00E07BE3" w:rsidRDefault="00597885" w:rsidP="00293C9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D0F373" w14:textId="77777777" w:rsidR="00597885" w:rsidRPr="00E07BE3" w:rsidRDefault="00597885" w:rsidP="00293C96">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8183E6C" w14:textId="77777777" w:rsidR="00597885" w:rsidRPr="00E07BE3" w:rsidRDefault="00597885" w:rsidP="00293C96">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51F7F31" w14:textId="77777777" w:rsidR="00597885" w:rsidRPr="00E07BE3" w:rsidRDefault="00597885" w:rsidP="00293C9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5F38FD" w14:textId="77777777" w:rsidR="00597885" w:rsidRPr="00E07BE3" w:rsidRDefault="00597885" w:rsidP="00293C96">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41A38FA" w14:textId="77777777" w:rsidR="00597885" w:rsidRPr="00E07BE3" w:rsidRDefault="00597885" w:rsidP="00293C9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5947DA" w14:textId="77777777" w:rsidR="00597885" w:rsidRPr="00D9771E" w:rsidRDefault="00597885" w:rsidP="00597885">
      <w:pPr>
        <w:rPr>
          <w:rFonts w:ascii="Arial" w:hAnsi="Arial" w:cs="Arial"/>
        </w:rPr>
      </w:pPr>
    </w:p>
    <w:p w14:paraId="590BEECF" w14:textId="49402D1E" w:rsidR="004D5E9B" w:rsidRDefault="00597885" w:rsidP="00597885">
      <w:pPr>
        <w:rPr>
          <w:rFonts w:ascii="Arial" w:hAnsi="Arial" w:cs="Arial"/>
          <w:sz w:val="22"/>
          <w:szCs w:val="22"/>
        </w:rPr>
      </w:pPr>
      <w:r>
        <w:rPr>
          <w:rFonts w:ascii="Arial" w:hAnsi="Arial" w:cs="Arial"/>
          <w:b/>
        </w:rPr>
        <w:t>THIS DOCUMENT IS ALSO AVAILABLE IN WELSH</w:t>
      </w:r>
      <w:r w:rsidR="004D5E9B">
        <w:rPr>
          <w:rFonts w:ascii="Arial" w:hAnsi="Arial" w:cs="Arial"/>
          <w:sz w:val="22"/>
          <w:szCs w:val="22"/>
        </w:rPr>
        <w:br/>
      </w:r>
      <w:r w:rsidR="004D5E9B">
        <w:rPr>
          <w:rFonts w:ascii="Arial" w:hAnsi="Arial" w:cs="Arial"/>
          <w:sz w:val="22"/>
          <w:szCs w:val="22"/>
        </w:rPr>
        <w:br/>
      </w:r>
    </w:p>
    <w:sectPr w:rsidR="004D5E9B"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D793F" w14:textId="77777777" w:rsidR="001C6D0F" w:rsidRDefault="001C6D0F">
      <w:r>
        <w:separator/>
      </w:r>
    </w:p>
  </w:endnote>
  <w:endnote w:type="continuationSeparator" w:id="0">
    <w:p w14:paraId="663A9861" w14:textId="77777777" w:rsidR="001C6D0F" w:rsidRDefault="001C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287C3" w14:textId="77777777" w:rsidR="00A82693" w:rsidRDefault="00A826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00F2BB1" w14:textId="77777777" w:rsidR="00A82693" w:rsidRDefault="00A8269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8EE8F" w14:textId="77777777" w:rsidR="001C6D0F" w:rsidRDefault="001C6D0F">
      <w:r>
        <w:separator/>
      </w:r>
    </w:p>
  </w:footnote>
  <w:footnote w:type="continuationSeparator" w:id="0">
    <w:p w14:paraId="17BA44B7" w14:textId="77777777" w:rsidR="001C6D0F" w:rsidRDefault="001C6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1"/>
  </w:num>
  <w:num w:numId="16">
    <w:abstractNumId w:val="8"/>
  </w:num>
  <w:num w:numId="17">
    <w:abstractNumId w:val="4"/>
  </w:num>
  <w:num w:numId="18">
    <w:abstractNumId w:val="0"/>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F30"/>
    <w:rsid w:val="000822E5"/>
    <w:rsid w:val="000971FC"/>
    <w:rsid w:val="000A2A3A"/>
    <w:rsid w:val="000A492A"/>
    <w:rsid w:val="000B0886"/>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6D0F"/>
    <w:rsid w:val="001E1050"/>
    <w:rsid w:val="001E1E1F"/>
    <w:rsid w:val="001E2007"/>
    <w:rsid w:val="001E57C1"/>
    <w:rsid w:val="001F07EF"/>
    <w:rsid w:val="001F50B6"/>
    <w:rsid w:val="001F6D7A"/>
    <w:rsid w:val="002032A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9D2"/>
    <w:rsid w:val="003A3CE5"/>
    <w:rsid w:val="003B0C48"/>
    <w:rsid w:val="003B366F"/>
    <w:rsid w:val="003B3F9D"/>
    <w:rsid w:val="003B6C95"/>
    <w:rsid w:val="003E5751"/>
    <w:rsid w:val="004046A9"/>
    <w:rsid w:val="00404C50"/>
    <w:rsid w:val="00423934"/>
    <w:rsid w:val="00426244"/>
    <w:rsid w:val="00451810"/>
    <w:rsid w:val="00467755"/>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194F"/>
    <w:rsid w:val="005969E2"/>
    <w:rsid w:val="00597885"/>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4E9F"/>
    <w:rsid w:val="007366DF"/>
    <w:rsid w:val="00757839"/>
    <w:rsid w:val="00770C81"/>
    <w:rsid w:val="00791024"/>
    <w:rsid w:val="00793F0A"/>
    <w:rsid w:val="007A2657"/>
    <w:rsid w:val="007C682C"/>
    <w:rsid w:val="007D2385"/>
    <w:rsid w:val="007F214F"/>
    <w:rsid w:val="00800069"/>
    <w:rsid w:val="008042F0"/>
    <w:rsid w:val="008310A0"/>
    <w:rsid w:val="00835811"/>
    <w:rsid w:val="00835D29"/>
    <w:rsid w:val="00842E7F"/>
    <w:rsid w:val="00852933"/>
    <w:rsid w:val="008566E5"/>
    <w:rsid w:val="008566FE"/>
    <w:rsid w:val="00865B46"/>
    <w:rsid w:val="00895734"/>
    <w:rsid w:val="00896134"/>
    <w:rsid w:val="008A62BC"/>
    <w:rsid w:val="008B3B1D"/>
    <w:rsid w:val="008B43E7"/>
    <w:rsid w:val="008D763F"/>
    <w:rsid w:val="008F036F"/>
    <w:rsid w:val="008F1308"/>
    <w:rsid w:val="008F78C2"/>
    <w:rsid w:val="00904568"/>
    <w:rsid w:val="00911394"/>
    <w:rsid w:val="00923EF2"/>
    <w:rsid w:val="00926D25"/>
    <w:rsid w:val="00926E9D"/>
    <w:rsid w:val="009315A0"/>
    <w:rsid w:val="00932C6E"/>
    <w:rsid w:val="00933F10"/>
    <w:rsid w:val="009347ED"/>
    <w:rsid w:val="0094137A"/>
    <w:rsid w:val="009433C5"/>
    <w:rsid w:val="00964136"/>
    <w:rsid w:val="00965881"/>
    <w:rsid w:val="009871FF"/>
    <w:rsid w:val="00990799"/>
    <w:rsid w:val="00995D51"/>
    <w:rsid w:val="009A0631"/>
    <w:rsid w:val="009B10ED"/>
    <w:rsid w:val="009C604A"/>
    <w:rsid w:val="009D3EA4"/>
    <w:rsid w:val="009D649C"/>
    <w:rsid w:val="009E4BC1"/>
    <w:rsid w:val="009F5CB2"/>
    <w:rsid w:val="00A03BB8"/>
    <w:rsid w:val="00A16E98"/>
    <w:rsid w:val="00A3505D"/>
    <w:rsid w:val="00A4036F"/>
    <w:rsid w:val="00A406E5"/>
    <w:rsid w:val="00A4641C"/>
    <w:rsid w:val="00A55876"/>
    <w:rsid w:val="00A67FB1"/>
    <w:rsid w:val="00A82693"/>
    <w:rsid w:val="00A85BFE"/>
    <w:rsid w:val="00AB6FE7"/>
    <w:rsid w:val="00AB7AD7"/>
    <w:rsid w:val="00AD2430"/>
    <w:rsid w:val="00AE41A6"/>
    <w:rsid w:val="00AF0E34"/>
    <w:rsid w:val="00AF2315"/>
    <w:rsid w:val="00AF271D"/>
    <w:rsid w:val="00AF56C2"/>
    <w:rsid w:val="00B004E6"/>
    <w:rsid w:val="00B0744D"/>
    <w:rsid w:val="00B24679"/>
    <w:rsid w:val="00B24A2F"/>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DDB"/>
    <w:rsid w:val="00CA5001"/>
    <w:rsid w:val="00CA6945"/>
    <w:rsid w:val="00CC241A"/>
    <w:rsid w:val="00CE4035"/>
    <w:rsid w:val="00CE65AB"/>
    <w:rsid w:val="00CF4266"/>
    <w:rsid w:val="00D22D9C"/>
    <w:rsid w:val="00D241F1"/>
    <w:rsid w:val="00D275CB"/>
    <w:rsid w:val="00D30DFA"/>
    <w:rsid w:val="00D377E4"/>
    <w:rsid w:val="00D463A5"/>
    <w:rsid w:val="00D46727"/>
    <w:rsid w:val="00D4710D"/>
    <w:rsid w:val="00D47D25"/>
    <w:rsid w:val="00D62ACD"/>
    <w:rsid w:val="00DA36EE"/>
    <w:rsid w:val="00DB116D"/>
    <w:rsid w:val="00DD17CC"/>
    <w:rsid w:val="00DE217A"/>
    <w:rsid w:val="00DF321B"/>
    <w:rsid w:val="00E230E0"/>
    <w:rsid w:val="00E26C8B"/>
    <w:rsid w:val="00E27F15"/>
    <w:rsid w:val="00E30565"/>
    <w:rsid w:val="00E51AAC"/>
    <w:rsid w:val="00E66CC0"/>
    <w:rsid w:val="00E728A9"/>
    <w:rsid w:val="00E807D9"/>
    <w:rsid w:val="00EA0F4E"/>
    <w:rsid w:val="00EA295B"/>
    <w:rsid w:val="00EA3B9B"/>
    <w:rsid w:val="00EA6801"/>
    <w:rsid w:val="00EA795F"/>
    <w:rsid w:val="00EB4F96"/>
    <w:rsid w:val="00ED7072"/>
    <w:rsid w:val="00EE3132"/>
    <w:rsid w:val="00EE3D9D"/>
    <w:rsid w:val="00EE6F25"/>
    <w:rsid w:val="00F02126"/>
    <w:rsid w:val="00F03D85"/>
    <w:rsid w:val="00F07C8C"/>
    <w:rsid w:val="00F16E9B"/>
    <w:rsid w:val="00F249F1"/>
    <w:rsid w:val="00F25B9D"/>
    <w:rsid w:val="00F2664E"/>
    <w:rsid w:val="00F31163"/>
    <w:rsid w:val="00F3192A"/>
    <w:rsid w:val="00F31C04"/>
    <w:rsid w:val="00F442A7"/>
    <w:rsid w:val="00F57A89"/>
    <w:rsid w:val="00F61A20"/>
    <w:rsid w:val="00F63DD9"/>
    <w:rsid w:val="00F66489"/>
    <w:rsid w:val="00F67644"/>
    <w:rsid w:val="00F73C67"/>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2032A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4426</Words>
  <Characters>25936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30302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Ewa Kazimierska</cp:lastModifiedBy>
  <cp:revision>2</cp:revision>
  <cp:lastPrinted>2014-10-10T07:42:00Z</cp:lastPrinted>
  <dcterms:created xsi:type="dcterms:W3CDTF">2026-10-20T15:14:00Z</dcterms:created>
  <dcterms:modified xsi:type="dcterms:W3CDTF">2026-10-20T15:14:00Z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