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BB0AE2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6375F4" w:rsidRDefault="009F490E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6375F4">
              <w:rPr>
                <w:rFonts w:asciiTheme="minorHAnsi" w:hAnsiTheme="minorHAnsi" w:cstheme="minorHAnsi"/>
                <w:b/>
                <w:color w:val="1F497D" w:themeColor="text2"/>
              </w:rPr>
              <w:t>Joshua Garcia-Gray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6375F4" w:rsidRDefault="009F490E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6375F4">
              <w:rPr>
                <w:rFonts w:asciiTheme="minorHAnsi" w:hAnsiTheme="minorHAnsi" w:cstheme="minorHAnsi"/>
                <w:b/>
                <w:bCs/>
                <w:color w:val="1F497D" w:themeColor="text2"/>
              </w:rPr>
              <w:t>Personal Trainer and Client Fitness Tracker application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6375F4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6375F4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6375F4" w:rsidRDefault="00C66D74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6375F4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A543A" w:rsidRPr="00C2152E" w:rsidRDefault="00BB0AE2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BB0AE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330"/>
        <w:gridCol w:w="1276"/>
      </w:tblGrid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BFBFBF" w:themeFill="background1" w:themeFillShade="BF"/>
            <w:noWrap/>
            <w:vAlign w:val="bottom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95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9F49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9F490E" w:rsidRPr="006375F4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BB0AE2" w:rsidRPr="006363DD" w:rsidTr="00CB5552">
        <w:trPr>
          <w:trHeight w:val="416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300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C66D74" w:rsidP="008617B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8617BB" w:rsidRPr="006375F4"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BB0AE2" w:rsidRPr="006363DD" w:rsidTr="00CB5552">
        <w:trPr>
          <w:trHeight w:val="34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75F4" w:rsidRDefault="00BB0AE2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  <w:r w:rsidR="00C66D74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</w:t>
            </w:r>
            <w:r w:rsidR="008617BB" w:rsidRPr="006375F4">
              <w:rPr>
                <w:rFonts w:asciiTheme="minorHAnsi" w:hAnsiTheme="minorHAnsi"/>
                <w:color w:val="1F497D" w:themeColor="text2"/>
                <w:lang w:eastAsia="en-GB"/>
              </w:rPr>
              <w:t>Excellent</w:t>
            </w:r>
            <w:r w:rsidR="00E06633" w:rsidRPr="006375F4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C66D74" w:rsidRPr="006363DD" w:rsidRDefault="009F490E" w:rsidP="009F490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 </w:t>
            </w:r>
            <w:r w:rsidR="008617BB" w:rsidRPr="006375F4">
              <w:rPr>
                <w:rFonts w:asciiTheme="minorHAnsi" w:hAnsiTheme="minorHAnsi"/>
                <w:color w:val="1F497D" w:themeColor="text2"/>
                <w:lang w:eastAsia="en-GB"/>
              </w:rPr>
              <w:t xml:space="preserve">aim </w:t>
            </w: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 xml:space="preserve">and </w:t>
            </w:r>
            <w:r w:rsidR="008617BB" w:rsidRPr="006375F4">
              <w:rPr>
                <w:rFonts w:asciiTheme="minorHAnsi" w:hAnsiTheme="minorHAnsi"/>
                <w:color w:val="1F497D" w:themeColor="text2"/>
                <w:lang w:eastAsia="en-GB"/>
              </w:rPr>
              <w:t>objectives</w:t>
            </w: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, although they don’t cover whole project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9F4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BB0AE2" w:rsidRPr="006363DD" w:rsidTr="00CB5552">
        <w:trPr>
          <w:trHeight w:val="487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8617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389"/>
        </w:trPr>
        <w:tc>
          <w:tcPr>
            <w:tcW w:w="8330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shd w:val="clear" w:color="auto" w:fill="BFBFBF" w:themeFill="background1" w:themeFillShade="BF"/>
            <w:noWrap/>
            <w:vAlign w:val="center"/>
            <w:hideMark/>
          </w:tcPr>
          <w:p w:rsidR="00BB0AE2" w:rsidRPr="006363DD" w:rsidRDefault="00BB0AE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BB0AE2" w:rsidRPr="006363DD" w:rsidTr="00CB5552">
        <w:trPr>
          <w:trHeight w:val="52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Default="00BB0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  <w:p w:rsidR="009F490E" w:rsidRPr="006375F4" w:rsidRDefault="009F490E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Only covers the development. What about the report / exhibition board?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9F4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501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E06633" w:rsidRDefault="00BB0AE2" w:rsidP="00E0663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:rsidR="008617BB" w:rsidRPr="006375F4" w:rsidRDefault="008617BB" w:rsidP="009F490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Time: 1</w:t>
            </w:r>
            <w:r w:rsidR="009F490E" w:rsidRPr="006375F4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:</w:t>
            </w:r>
            <w:r w:rsidR="009F490E" w:rsidRPr="006375F4">
              <w:rPr>
                <w:rFonts w:asciiTheme="minorHAnsi" w:hAnsiTheme="minorHAnsi"/>
                <w:color w:val="1F497D" w:themeColor="text2"/>
                <w:lang w:eastAsia="en-GB"/>
              </w:rPr>
              <w:t>33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8617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BB0AE2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BB0AE2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BB0AE2" w:rsidRPr="006363DD" w:rsidTr="00CB5552">
        <w:trPr>
          <w:trHeight w:val="632"/>
        </w:trPr>
        <w:tc>
          <w:tcPr>
            <w:tcW w:w="8330" w:type="dxa"/>
            <w:shd w:val="clear" w:color="auto" w:fill="FFFFFF" w:themeFill="background1"/>
            <w:noWrap/>
            <w:vAlign w:val="center"/>
            <w:hideMark/>
          </w:tcPr>
          <w:p w:rsidR="00BB0AE2" w:rsidRPr="006363DD" w:rsidRDefault="00BB0A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shd w:val="clear" w:color="auto" w:fill="FFFFFF" w:themeFill="background1"/>
            <w:noWrap/>
            <w:vAlign w:val="center"/>
            <w:hideMark/>
          </w:tcPr>
          <w:p w:rsidR="00BB0AE2" w:rsidRPr="008D4A65" w:rsidRDefault="008617BB" w:rsidP="009F490E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375F4"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9F490E" w:rsidRPr="006375F4">
              <w:rPr>
                <w:rFonts w:asciiTheme="minorHAnsi" w:hAnsiTheme="minorHAnsi"/>
                <w:b/>
                <w:color w:val="1F497D" w:themeColor="text2"/>
                <w:lang w:eastAsia="en-GB"/>
              </w:rPr>
              <w:t>5</w:t>
            </w:r>
            <w:r w:rsidR="00BB0AE2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p w:rsidR="003E62F6" w:rsidRPr="006363DD" w:rsidRDefault="003E62F6" w:rsidP="003E62F6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Pr="007922C7">
        <w:rPr>
          <w:rFonts w:ascii="Forte" w:hAnsi="Forte" w:cs="Open Sans"/>
          <w:bCs/>
          <w:color w:val="00B050"/>
          <w:w w:val="90"/>
          <w:sz w:val="28"/>
          <w:szCs w:val="21"/>
        </w:rPr>
        <w:t>J Adams</w:t>
      </w:r>
      <w:r>
        <w:rPr>
          <w:rFonts w:ascii="Forte" w:hAnsi="Forte" w:cs="Open Sans"/>
          <w:bCs/>
          <w:color w:val="00B050"/>
          <w:w w:val="90"/>
          <w:sz w:val="28"/>
          <w:szCs w:val="2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3E62F6" w:rsidRPr="006363DD" w:rsidRDefault="003E62F6" w:rsidP="003E62F6">
      <w:pPr>
        <w:rPr>
          <w:rFonts w:asciiTheme="minorHAnsi" w:hAnsiTheme="minorHAnsi"/>
          <w:b/>
          <w:color w:val="000000" w:themeColor="text1"/>
        </w:rPr>
      </w:pPr>
    </w:p>
    <w:p w:rsidR="003E62F6" w:rsidRPr="006363DD" w:rsidRDefault="003E62F6" w:rsidP="003E62F6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35pt;height:31.9pt" o:ole="">
            <v:imagedata r:id="rId4" o:title=""/>
          </v:shape>
          <o:OLEObject Type="Embed" ProgID="PBrush" ShapeID="_x0000_i1025" DrawAspect="Content" ObjectID="_1619354693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 w:rsidP="003E62F6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A2B5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125730"/>
    <w:rsid w:val="001D0DDD"/>
    <w:rsid w:val="002071E2"/>
    <w:rsid w:val="00242112"/>
    <w:rsid w:val="00253402"/>
    <w:rsid w:val="002D3179"/>
    <w:rsid w:val="003E62F6"/>
    <w:rsid w:val="003E7CC7"/>
    <w:rsid w:val="003F049D"/>
    <w:rsid w:val="005A54B0"/>
    <w:rsid w:val="006254FA"/>
    <w:rsid w:val="006363DD"/>
    <w:rsid w:val="006375F4"/>
    <w:rsid w:val="006530D2"/>
    <w:rsid w:val="006645F5"/>
    <w:rsid w:val="006A543A"/>
    <w:rsid w:val="007A2B5C"/>
    <w:rsid w:val="008617BB"/>
    <w:rsid w:val="00866E85"/>
    <w:rsid w:val="008B05C1"/>
    <w:rsid w:val="008D4A65"/>
    <w:rsid w:val="009F37CB"/>
    <w:rsid w:val="009F490E"/>
    <w:rsid w:val="00A151E5"/>
    <w:rsid w:val="00A736BA"/>
    <w:rsid w:val="00AB34FE"/>
    <w:rsid w:val="00AC6617"/>
    <w:rsid w:val="00BB0AE2"/>
    <w:rsid w:val="00BC1053"/>
    <w:rsid w:val="00C423F9"/>
    <w:rsid w:val="00C60A27"/>
    <w:rsid w:val="00C66D74"/>
    <w:rsid w:val="00CB5552"/>
    <w:rsid w:val="00CC4C41"/>
    <w:rsid w:val="00CD2262"/>
    <w:rsid w:val="00CF3983"/>
    <w:rsid w:val="00D70634"/>
    <w:rsid w:val="00D87BAB"/>
    <w:rsid w:val="00E03544"/>
    <w:rsid w:val="00E06633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978CFB38</Template>
  <TotalTime>48</TotalTime>
  <Pages>1</Pages>
  <Words>140</Words>
  <Characters>801</Characters>
  <Application>Microsoft Office Word</Application>
  <DocSecurity>0</DocSecurity>
  <Lines>6</Lines>
  <Paragraphs>1</Paragraphs>
  <ScaleCrop>false</ScaleCrop>
  <Company> 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25</cp:revision>
  <cp:lastPrinted>2013-09-25T13:21:00Z</cp:lastPrinted>
  <dcterms:created xsi:type="dcterms:W3CDTF">2013-07-16T15:19:00Z</dcterms:created>
  <dcterms:modified xsi:type="dcterms:W3CDTF">2019-05-14T14:58:00Z</dcterms:modified>
</cp:coreProperties>
</file>