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77E7064A" w14:textId="77777777" w:rsidR="00AE6BA0" w:rsidRDefault="00AE6BA0" w:rsidP="00D46A8E">
      <w:pPr>
        <w:rPr>
          <w:b/>
          <w:sz w:val="28"/>
          <w:szCs w:val="28"/>
        </w:rPr>
      </w:pPr>
    </w:p>
    <w:p w14:paraId="0A6A5E15" w14:textId="20C670ED" w:rsidR="00D46A8E" w:rsidRPr="00AE6BA0" w:rsidRDefault="00AE6BA0" w:rsidP="00D46A8E">
      <w:pPr>
        <w:rPr>
          <w:b/>
          <w:sz w:val="28"/>
          <w:szCs w:val="28"/>
        </w:rPr>
      </w:pPr>
      <w:r w:rsidRPr="00AE6BA0">
        <w:rPr>
          <w:b/>
          <w:sz w:val="28"/>
          <w:szCs w:val="28"/>
        </w:rPr>
        <w:t>Cynllun Gwers PAP 1</w:t>
      </w:r>
    </w:p>
    <w:p w14:paraId="2DA80746" w14:textId="77777777" w:rsidR="00D46A8E" w:rsidRPr="00AE6BA0" w:rsidRDefault="00D46A8E" w:rsidP="00D46A8E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D46A8E" w:rsidRPr="00AE6BA0" w14:paraId="141F71CE" w14:textId="77777777" w:rsidTr="00AE6BA0">
        <w:tc>
          <w:tcPr>
            <w:tcW w:w="2252" w:type="dxa"/>
            <w:shd w:val="clear" w:color="auto" w:fill="auto"/>
          </w:tcPr>
          <w:p w14:paraId="222BD263" w14:textId="7B331185" w:rsidR="00D46A8E" w:rsidRPr="00AE6BA0" w:rsidRDefault="000A53DC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Darpar Athro</w:t>
            </w:r>
          </w:p>
        </w:tc>
        <w:tc>
          <w:tcPr>
            <w:tcW w:w="4494" w:type="dxa"/>
          </w:tcPr>
          <w:p w14:paraId="0632DE29" w14:textId="2A84C8DD" w:rsidR="00D46A8E" w:rsidRPr="00AE6BA0" w:rsidRDefault="002E399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xxxx</w:t>
            </w:r>
          </w:p>
        </w:tc>
        <w:tc>
          <w:tcPr>
            <w:tcW w:w="1329" w:type="dxa"/>
            <w:shd w:val="clear" w:color="auto" w:fill="auto"/>
          </w:tcPr>
          <w:p w14:paraId="6881753A" w14:textId="273529DA" w:rsidR="00D46A8E" w:rsidRPr="00AE6BA0" w:rsidRDefault="00120A30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Dosbarth:</w:t>
            </w:r>
          </w:p>
        </w:tc>
        <w:tc>
          <w:tcPr>
            <w:tcW w:w="1985" w:type="dxa"/>
          </w:tcPr>
          <w:p w14:paraId="497B23F6" w14:textId="36A8BA4C" w:rsidR="00D46A8E" w:rsidRPr="002E399E" w:rsidRDefault="002E399E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Blwyddyn 1</w:t>
            </w:r>
          </w:p>
        </w:tc>
      </w:tr>
      <w:tr w:rsidR="00D46A8E" w:rsidRPr="00AE6BA0" w14:paraId="03967396" w14:textId="77777777" w:rsidTr="00AE6BA0">
        <w:tc>
          <w:tcPr>
            <w:tcW w:w="2252" w:type="dxa"/>
            <w:shd w:val="clear" w:color="auto" w:fill="auto"/>
          </w:tcPr>
          <w:p w14:paraId="155DB2B9" w14:textId="58ABA2B9" w:rsidR="00D46A8E" w:rsidRPr="00AE6BA0" w:rsidRDefault="00120A30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Maes Dysgu a Phrofiad neu Bwnc</w:t>
            </w:r>
          </w:p>
        </w:tc>
        <w:tc>
          <w:tcPr>
            <w:tcW w:w="4494" w:type="dxa"/>
          </w:tcPr>
          <w:p w14:paraId="469E103D" w14:textId="3248BD55" w:rsidR="00D46A8E" w:rsidRPr="002E399E" w:rsidRDefault="002E399E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Dyniaethau</w:t>
            </w:r>
          </w:p>
        </w:tc>
        <w:tc>
          <w:tcPr>
            <w:tcW w:w="1329" w:type="dxa"/>
            <w:shd w:val="clear" w:color="auto" w:fill="auto"/>
          </w:tcPr>
          <w:p w14:paraId="38E1D45E" w14:textId="33CEC1F4" w:rsidR="00D46A8E" w:rsidRPr="00AE6BA0" w:rsidRDefault="00120A30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Dyddiad:</w:t>
            </w:r>
          </w:p>
        </w:tc>
        <w:tc>
          <w:tcPr>
            <w:tcW w:w="1985" w:type="dxa"/>
          </w:tcPr>
          <w:p w14:paraId="4A9CFCAE" w14:textId="5F65DCF5" w:rsidR="00D46A8E" w:rsidRPr="00AE6BA0" w:rsidRDefault="002E399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xxxxx</w:t>
            </w:r>
          </w:p>
        </w:tc>
      </w:tr>
      <w:tr w:rsidR="00D46A8E" w:rsidRPr="00AE6BA0" w14:paraId="67A3E20D" w14:textId="77777777" w:rsidTr="00AE6BA0">
        <w:tc>
          <w:tcPr>
            <w:tcW w:w="2252" w:type="dxa"/>
            <w:shd w:val="clear" w:color="auto" w:fill="auto"/>
          </w:tcPr>
          <w:p w14:paraId="3DDCE2D6" w14:textId="1FA1CDE3" w:rsidR="00D46A8E" w:rsidRPr="00AE6BA0" w:rsidRDefault="00120A30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Ffocws Gwers:</w:t>
            </w:r>
          </w:p>
        </w:tc>
        <w:tc>
          <w:tcPr>
            <w:tcW w:w="7808" w:type="dxa"/>
            <w:gridSpan w:val="3"/>
          </w:tcPr>
          <w:p w14:paraId="104AC804" w14:textId="7BCC2C98" w:rsidR="00D46A8E" w:rsidRPr="002E399E" w:rsidRDefault="002E399E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ddeall ble mae’n nhw’n byw yn yr ardal leol</w:t>
            </w:r>
          </w:p>
          <w:p w14:paraId="5DF6FF10" w14:textId="67B47073" w:rsidR="00AE6BA0" w:rsidRPr="00AE6BA0" w:rsidRDefault="00AE6BA0" w:rsidP="006D26F5">
            <w:pPr>
              <w:rPr>
                <w:sz w:val="28"/>
                <w:szCs w:val="28"/>
              </w:rPr>
            </w:pPr>
          </w:p>
        </w:tc>
      </w:tr>
      <w:tr w:rsidR="00EB6268" w:rsidRPr="00AE6BA0" w14:paraId="16A73A1C" w14:textId="77777777" w:rsidTr="00AE6BA0">
        <w:tc>
          <w:tcPr>
            <w:tcW w:w="2252" w:type="dxa"/>
            <w:shd w:val="clear" w:color="auto" w:fill="auto"/>
          </w:tcPr>
          <w:p w14:paraId="038A704D" w14:textId="7C8F3B89" w:rsidR="009D68DF" w:rsidRPr="00AE6BA0" w:rsidRDefault="00120A30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Cysylltiadau ystyrlon â</w:t>
            </w:r>
            <w:r w:rsidR="002E399E">
              <w:rPr>
                <w:szCs w:val="28"/>
              </w:rPr>
              <w:t>’</w:t>
            </w:r>
            <w:r w:rsidRPr="00AE6BA0">
              <w:rPr>
                <w:szCs w:val="28"/>
              </w:rPr>
              <w:t>r Cwricwlwm</w:t>
            </w:r>
            <w:r w:rsidR="00BC35BE" w:rsidRPr="00AE6BA0">
              <w:rPr>
                <w:szCs w:val="28"/>
              </w:rPr>
              <w:t xml:space="preserve"> </w:t>
            </w:r>
          </w:p>
        </w:tc>
        <w:tc>
          <w:tcPr>
            <w:tcW w:w="7808" w:type="dxa"/>
            <w:gridSpan w:val="3"/>
          </w:tcPr>
          <w:p w14:paraId="1D7725D3" w14:textId="722319E5" w:rsidR="002E399E" w:rsidRPr="002E399E" w:rsidRDefault="002E399E" w:rsidP="002E399E">
            <w:pPr>
              <w:rPr>
                <w:sz w:val="22"/>
                <w:szCs w:val="22"/>
              </w:rPr>
            </w:pPr>
          </w:p>
          <w:p w14:paraId="0A3CC77F" w14:textId="2E021B41" w:rsidR="00E92648" w:rsidRDefault="002E399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xxxxxxxx</w:t>
            </w:r>
          </w:p>
          <w:p w14:paraId="4FC7AAF6" w14:textId="77777777" w:rsidR="00AE6BA0" w:rsidRDefault="00AE6BA0" w:rsidP="006D26F5">
            <w:pPr>
              <w:rPr>
                <w:sz w:val="28"/>
                <w:szCs w:val="28"/>
              </w:rPr>
            </w:pPr>
          </w:p>
          <w:p w14:paraId="7102E20E" w14:textId="7BE65E96" w:rsidR="00AE6BA0" w:rsidRPr="00AE6BA0" w:rsidRDefault="00AE6BA0" w:rsidP="006D26F5">
            <w:pPr>
              <w:rPr>
                <w:sz w:val="28"/>
                <w:szCs w:val="28"/>
              </w:rPr>
            </w:pPr>
          </w:p>
        </w:tc>
      </w:tr>
      <w:tr w:rsidR="00EB6268" w:rsidRPr="00AE6BA0" w14:paraId="0DD4DF40" w14:textId="77777777" w:rsidTr="00AE6BA0">
        <w:tc>
          <w:tcPr>
            <w:tcW w:w="2252" w:type="dxa"/>
            <w:shd w:val="clear" w:color="auto" w:fill="auto"/>
          </w:tcPr>
          <w:p w14:paraId="24B1AE44" w14:textId="3D40EDDB" w:rsidR="00BC35BE" w:rsidRPr="00AE6BA0" w:rsidRDefault="00120A30" w:rsidP="006D26F5">
            <w:pPr>
              <w:rPr>
                <w:szCs w:val="28"/>
              </w:rPr>
            </w:pPr>
            <w:r w:rsidRPr="00AE6BA0">
              <w:rPr>
                <w:szCs w:val="28"/>
              </w:rPr>
              <w:t>Cysylltiadau ystyrlon â:</w:t>
            </w:r>
          </w:p>
          <w:p w14:paraId="03F43AE1" w14:textId="546214D5" w:rsidR="009D68DF" w:rsidRPr="00AE6BA0" w:rsidRDefault="00120A30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Chyfrifoldebau trawsgwricwlaidd</w:t>
            </w:r>
          </w:p>
        </w:tc>
        <w:tc>
          <w:tcPr>
            <w:tcW w:w="7808" w:type="dxa"/>
            <w:gridSpan w:val="3"/>
          </w:tcPr>
          <w:p w14:paraId="0858E0ED" w14:textId="24B82D0B" w:rsidR="002E399E" w:rsidRPr="002E399E" w:rsidRDefault="002E399E" w:rsidP="002E39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Llythrennedd: </w:t>
            </w:r>
            <w:r w:rsidRPr="002E399E">
              <w:rPr>
                <w:sz w:val="22"/>
                <w:szCs w:val="22"/>
              </w:rPr>
              <w:t>Defnyddio geirfa berthnasol. Gwrand</w:t>
            </w:r>
            <w:r>
              <w:rPr>
                <w:sz w:val="22"/>
                <w:szCs w:val="22"/>
              </w:rPr>
              <w:t xml:space="preserve">o </w:t>
            </w:r>
            <w:r w:rsidRPr="002E399E">
              <w:rPr>
                <w:sz w:val="22"/>
                <w:szCs w:val="22"/>
              </w:rPr>
              <w:t>ar eraill. Gwrando a dilyn cyfarwyddiadau cynyddol gymhleth. Cymhwyso strategaethau darllen fel ffoneg i ddatgodio neu gliwiau cynnwys. Ysgrifennu geiriau ac ymadroddion a darllen eu hymgais eu hunain yn ôl. Trefnu cynnwys yn gywir. Dilyn ffurf</w:t>
            </w:r>
            <w:r w:rsidR="00952A10">
              <w:rPr>
                <w:sz w:val="22"/>
                <w:szCs w:val="22"/>
              </w:rPr>
              <w:t xml:space="preserve"> </w:t>
            </w:r>
            <w:r w:rsidRPr="002E399E">
              <w:rPr>
                <w:sz w:val="22"/>
                <w:szCs w:val="22"/>
              </w:rPr>
              <w:t>wedi'i modelu gan yr athro. Ffurfi</w:t>
            </w:r>
            <w:r w:rsidR="00952A10">
              <w:rPr>
                <w:sz w:val="22"/>
                <w:szCs w:val="22"/>
              </w:rPr>
              <w:t>o l</w:t>
            </w:r>
            <w:r w:rsidRPr="002E399E">
              <w:rPr>
                <w:sz w:val="22"/>
                <w:szCs w:val="22"/>
              </w:rPr>
              <w:t>lythrennau mawr a bach, fel arfer â'r cyfeiriad cywir. Defnyddi</w:t>
            </w:r>
            <w:r w:rsidR="00952A10">
              <w:rPr>
                <w:sz w:val="22"/>
                <w:szCs w:val="22"/>
              </w:rPr>
              <w:t>o</w:t>
            </w:r>
            <w:r w:rsidRPr="002E399E">
              <w:rPr>
                <w:sz w:val="22"/>
                <w:szCs w:val="22"/>
              </w:rPr>
              <w:t xml:space="preserve"> </w:t>
            </w:r>
            <w:r w:rsidR="00952A10">
              <w:rPr>
                <w:sz w:val="22"/>
                <w:szCs w:val="22"/>
              </w:rPr>
              <w:t>p</w:t>
            </w:r>
            <w:r w:rsidRPr="002E399E">
              <w:rPr>
                <w:sz w:val="22"/>
                <w:szCs w:val="22"/>
              </w:rPr>
              <w:t>rif lythrennau.</w:t>
            </w:r>
          </w:p>
          <w:p w14:paraId="4B837964" w14:textId="3817F6CF" w:rsidR="00E92648" w:rsidRPr="002E399E" w:rsidRDefault="002E399E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Rhifedd: </w:t>
            </w:r>
            <w:r w:rsidRPr="002E399E">
              <w:rPr>
                <w:sz w:val="22"/>
                <w:szCs w:val="22"/>
              </w:rPr>
              <w:t xml:space="preserve">Darllen ac ysgrifennu rhifau hyd at o leiaf 20 gan eu ffurfio a'u cyfeirio'n gywir. </w:t>
            </w:r>
            <w:r>
              <w:rPr>
                <w:sz w:val="22"/>
                <w:szCs w:val="22"/>
              </w:rPr>
              <w:t>Trafod ‘safle’ (position)</w:t>
            </w:r>
          </w:p>
        </w:tc>
      </w:tr>
      <w:tr w:rsidR="00D46A8E" w:rsidRPr="00AE6BA0" w14:paraId="28CD5959" w14:textId="77777777" w:rsidTr="00AE6BA0">
        <w:tc>
          <w:tcPr>
            <w:tcW w:w="10060" w:type="dxa"/>
            <w:gridSpan w:val="4"/>
            <w:shd w:val="clear" w:color="auto" w:fill="auto"/>
          </w:tcPr>
          <w:p w14:paraId="5BD7566F" w14:textId="262D93F6" w:rsidR="00D46A8E" w:rsidRPr="00AE6BA0" w:rsidRDefault="00120A30" w:rsidP="006D26F5">
            <w:pPr>
              <w:rPr>
                <w:szCs w:val="28"/>
              </w:rPr>
            </w:pPr>
            <w:r w:rsidRPr="00AE6BA0">
              <w:rPr>
                <w:szCs w:val="28"/>
              </w:rPr>
              <w:t xml:space="preserve">Targedau Personol </w:t>
            </w:r>
            <w:r w:rsidRPr="00AE6BA0">
              <w:rPr>
                <w:sz w:val="22"/>
                <w:szCs w:val="28"/>
              </w:rPr>
              <w:t>(Cysylltiedig â SAC ac wedi eu nodi mewn adolygiad wythnosol)</w:t>
            </w:r>
          </w:p>
          <w:p w14:paraId="24314764" w14:textId="77777777" w:rsidR="00C8398D" w:rsidRPr="00AE6BA0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AE6BA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AE6BA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039AB14" w14:textId="71D671F0" w:rsidR="00D46A8E" w:rsidRPr="00AE6BA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D46A8E" w:rsidRPr="00AE6BA0" w14:paraId="032F6BB6" w14:textId="77777777" w:rsidTr="00AE6BA0">
        <w:tc>
          <w:tcPr>
            <w:tcW w:w="10060" w:type="dxa"/>
            <w:shd w:val="clear" w:color="auto" w:fill="D9E2F3" w:themeFill="accent1" w:themeFillTint="33"/>
          </w:tcPr>
          <w:p w14:paraId="1F65104F" w14:textId="1A7C9CD8" w:rsidR="00D46A8E" w:rsidRPr="00AE6BA0" w:rsidRDefault="00771333" w:rsidP="00C8398D">
            <w:pPr>
              <w:rPr>
                <w:szCs w:val="28"/>
              </w:rPr>
            </w:pPr>
            <w:r>
              <w:rPr>
                <w:szCs w:val="28"/>
              </w:rPr>
              <w:t>Bwriadau</w:t>
            </w:r>
            <w:r w:rsidR="00120A30" w:rsidRPr="00AE6BA0">
              <w:rPr>
                <w:szCs w:val="28"/>
              </w:rPr>
              <w:t xml:space="preserve"> Dysgu (ffocws ar ddysgu – defnyddio geirfa ddealladwy):</w:t>
            </w:r>
          </w:p>
        </w:tc>
      </w:tr>
      <w:tr w:rsidR="00D46A8E" w:rsidRPr="00AE6BA0" w14:paraId="35602596" w14:textId="77777777" w:rsidTr="00AE6BA0">
        <w:tc>
          <w:tcPr>
            <w:tcW w:w="10060" w:type="dxa"/>
          </w:tcPr>
          <w:p w14:paraId="4D43E3C2" w14:textId="761E5F0E" w:rsidR="00D46A8E" w:rsidRPr="00AE6BA0" w:rsidRDefault="00120A30" w:rsidP="006D26F5">
            <w:pPr>
              <w:rPr>
                <w:sz w:val="22"/>
                <w:szCs w:val="28"/>
              </w:rPr>
            </w:pPr>
            <w:r w:rsidRPr="00AE6BA0">
              <w:rPr>
                <w:sz w:val="22"/>
                <w:szCs w:val="28"/>
              </w:rPr>
              <w:t>Bydd disgyblion yn dysgu i wneud y canlynol:</w:t>
            </w:r>
          </w:p>
          <w:p w14:paraId="1F94391C" w14:textId="59C5D83D" w:rsidR="00D46A8E" w:rsidRP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>Deall ble mae nhw’n byw yn yr ardal leol</w:t>
            </w:r>
          </w:p>
          <w:p w14:paraId="145FAC42" w14:textId="77777777" w:rsidR="00D46A8E" w:rsidRPr="00AE6BA0" w:rsidRDefault="00D46A8E" w:rsidP="006D26F5">
            <w:pPr>
              <w:rPr>
                <w:szCs w:val="28"/>
              </w:rPr>
            </w:pPr>
          </w:p>
        </w:tc>
      </w:tr>
    </w:tbl>
    <w:p w14:paraId="32BC907E" w14:textId="5C2A735D" w:rsidR="00D46A8E" w:rsidRPr="00AE6BA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D46A8E" w:rsidRPr="00AE6BA0" w14:paraId="23A40964" w14:textId="77777777" w:rsidTr="00AE6BA0">
        <w:tc>
          <w:tcPr>
            <w:tcW w:w="4957" w:type="dxa"/>
            <w:shd w:val="clear" w:color="auto" w:fill="D9E2F3" w:themeFill="accent1" w:themeFillTint="33"/>
          </w:tcPr>
          <w:p w14:paraId="07000DF0" w14:textId="522CA1C7" w:rsidR="00D46A8E" w:rsidRPr="00AE6BA0" w:rsidRDefault="00120A30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282373B3" w14:textId="66410C2D" w:rsidR="00D46A8E" w:rsidRPr="00AE6BA0" w:rsidRDefault="00120A30" w:rsidP="006D26F5">
            <w:pPr>
              <w:rPr>
                <w:szCs w:val="28"/>
              </w:rPr>
            </w:pPr>
            <w:r w:rsidRPr="00AE6BA0">
              <w:rPr>
                <w:szCs w:val="28"/>
              </w:rPr>
              <w:t>Asesu Dysgu’r Disgyblion</w:t>
            </w:r>
          </w:p>
          <w:p w14:paraId="731A66C0" w14:textId="180C1394" w:rsidR="00D46A8E" w:rsidRPr="00AE6BA0" w:rsidRDefault="00120A30" w:rsidP="006D26F5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Tystiolaeth</w:t>
            </w:r>
          </w:p>
          <w:p w14:paraId="56E4D3F4" w14:textId="5D4E125C" w:rsidR="00D46A8E" w:rsidRPr="00AE6BA0" w:rsidRDefault="00C8398D" w:rsidP="00C8398D">
            <w:pPr>
              <w:rPr>
                <w:sz w:val="20"/>
                <w:szCs w:val="28"/>
              </w:rPr>
            </w:pPr>
            <w:r w:rsidRPr="00AE6BA0">
              <w:rPr>
                <w:sz w:val="20"/>
                <w:szCs w:val="20"/>
              </w:rPr>
              <w:t xml:space="preserve"> </w:t>
            </w:r>
            <w:r w:rsidR="00120A30" w:rsidRPr="00AE6BA0">
              <w:rPr>
                <w:sz w:val="20"/>
                <w:szCs w:val="20"/>
              </w:rPr>
              <w:t>(Beth sydd gan y dysgwyr i’w ddweud/ysgrifennu/</w:t>
            </w:r>
            <w:r w:rsidR="00D1401A" w:rsidRPr="00AE6BA0">
              <w:rPr>
                <w:sz w:val="20"/>
                <w:szCs w:val="20"/>
              </w:rPr>
              <w:t>g</w:t>
            </w:r>
            <w:r w:rsidR="00120A30" w:rsidRPr="00AE6BA0">
              <w:rPr>
                <w:sz w:val="20"/>
                <w:szCs w:val="20"/>
              </w:rPr>
              <w:t>wneud/cynhyrchu i ddangos yr hyn a ddysgir)</w:t>
            </w:r>
          </w:p>
        </w:tc>
      </w:tr>
      <w:tr w:rsidR="00D46A8E" w:rsidRPr="00AE6BA0" w14:paraId="444AED9B" w14:textId="77777777" w:rsidTr="00AE6BA0">
        <w:tc>
          <w:tcPr>
            <w:tcW w:w="4957" w:type="dxa"/>
          </w:tcPr>
          <w:p w14:paraId="0D63DD3C" w14:textId="6B2EF47D" w:rsid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52A10">
              <w:rPr>
                <w:sz w:val="22"/>
                <w:szCs w:val="22"/>
              </w:rPr>
              <w:t>Gallaf roi fy nghyfeiriad mewn trefn</w:t>
            </w:r>
          </w:p>
          <w:p w14:paraId="5C83D4B1" w14:textId="77777777" w:rsid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52A10">
              <w:rPr>
                <w:sz w:val="22"/>
                <w:szCs w:val="22"/>
              </w:rPr>
              <w:t>Gallaf egluro beth mae pob llinell yn ei ddangos</w:t>
            </w:r>
          </w:p>
          <w:p w14:paraId="0C451B87" w14:textId="77777777" w:rsid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52A10">
              <w:rPr>
                <w:sz w:val="22"/>
                <w:szCs w:val="22"/>
              </w:rPr>
              <w:t>Gallaf ysgrifennu fy nghyfeiriad fy hun</w:t>
            </w:r>
          </w:p>
          <w:p w14:paraId="357D4907" w14:textId="77777777" w:rsid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52A10">
              <w:rPr>
                <w:sz w:val="22"/>
                <w:szCs w:val="22"/>
              </w:rPr>
              <w:t>Gallaf greu llun o fy nhŷ</w:t>
            </w:r>
          </w:p>
          <w:p w14:paraId="7E38D51A" w14:textId="3796F68D" w:rsidR="00D46A8E" w:rsidRP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52A10">
              <w:rPr>
                <w:sz w:val="22"/>
                <w:szCs w:val="22"/>
              </w:rPr>
              <w:t>Gallaf ddisgrifio lle rwy'n byw ar fap o Gymru</w:t>
            </w:r>
          </w:p>
          <w:p w14:paraId="21357C73" w14:textId="62B02015" w:rsidR="00D46A8E" w:rsidRPr="00AE6BA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AE6BA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AE6BA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1DD96B4A" w14:textId="53FA33D0" w:rsidR="00D46A8E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Rhoi’r geiriau ar y darnau papur yn y drefn gywir er mwyn creu cyfeiriad cartref</w:t>
            </w:r>
          </w:p>
          <w:p w14:paraId="31383660" w14:textId="77777777" w:rsid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Ysgrifennu eu cyfeiriad cartref yn gywir.</w:t>
            </w:r>
          </w:p>
          <w:p w14:paraId="5736C288" w14:textId="77777777" w:rsidR="00952A10" w:rsidRDefault="00952A1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Tynnu llun o</w:t>
            </w:r>
            <w:r w:rsidR="00B418E0">
              <w:rPr>
                <w:sz w:val="22"/>
                <w:szCs w:val="22"/>
              </w:rPr>
              <w:t>’u cartref</w:t>
            </w:r>
          </w:p>
          <w:p w14:paraId="250B79C3" w14:textId="25F90398" w:rsidR="00B418E0" w:rsidRPr="00952A10" w:rsidRDefault="00B418E0" w:rsidP="00952A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Disgrifio ar lafar ble maen nhw’n byw ar fap o Gymru</w:t>
            </w:r>
          </w:p>
        </w:tc>
      </w:tr>
    </w:tbl>
    <w:p w14:paraId="30135971" w14:textId="77777777" w:rsidR="00045D70" w:rsidRPr="00AE6BA0" w:rsidRDefault="00045D70" w:rsidP="00D46A8E">
      <w:pPr>
        <w:rPr>
          <w:sz w:val="28"/>
          <w:szCs w:val="28"/>
        </w:rPr>
        <w:sectPr w:rsidR="00045D70" w:rsidRPr="00AE6BA0" w:rsidSect="00AE6BA0">
          <w:headerReference w:type="default" r:id="rId13"/>
          <w:type w:val="continuous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5848"/>
        <w:gridCol w:w="4961"/>
        <w:gridCol w:w="2835"/>
      </w:tblGrid>
      <w:tr w:rsidR="00AE6BA0" w:rsidRPr="00AE6BA0" w14:paraId="62FED9AE" w14:textId="77777777" w:rsidTr="00AE6BA0">
        <w:trPr>
          <w:trHeight w:val="1071"/>
        </w:trPr>
        <w:tc>
          <w:tcPr>
            <w:tcW w:w="1377" w:type="dxa"/>
          </w:tcPr>
          <w:p w14:paraId="63F1C67E" w14:textId="77777777" w:rsidR="00AE6BA0" w:rsidRPr="00AE6BA0" w:rsidRDefault="00AE6BA0" w:rsidP="00AE6BA0">
            <w:pPr>
              <w:jc w:val="center"/>
              <w:rPr>
                <w:b/>
              </w:rPr>
            </w:pPr>
            <w:r w:rsidRPr="00AE6BA0">
              <w:rPr>
                <w:b/>
              </w:rPr>
              <w:lastRenderedPageBreak/>
              <w:t>Amser</w:t>
            </w:r>
          </w:p>
        </w:tc>
        <w:tc>
          <w:tcPr>
            <w:tcW w:w="5848" w:type="dxa"/>
          </w:tcPr>
          <w:p w14:paraId="4D58CE40" w14:textId="77777777" w:rsidR="00AE6BA0" w:rsidRPr="00AE6BA0" w:rsidRDefault="00AE6BA0" w:rsidP="00AE6BA0">
            <w:pPr>
              <w:jc w:val="center"/>
              <w:rPr>
                <w:b/>
                <w:sz w:val="22"/>
                <w:szCs w:val="22"/>
              </w:rPr>
            </w:pPr>
            <w:r w:rsidRPr="00AE6BA0">
              <w:rPr>
                <w:b/>
                <w:sz w:val="22"/>
                <w:szCs w:val="22"/>
              </w:rPr>
              <w:t>Gweithgareddau/Methodoleg/Cysyniadau Allweddol</w:t>
            </w:r>
          </w:p>
          <w:p w14:paraId="62ED5E77" w14:textId="77777777" w:rsidR="00AE6BA0" w:rsidRPr="00AE6BA0" w:rsidRDefault="00AE6BA0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(Rôl yr Athro – gan gynnwys pwyntiau dysgu allweddol, strategaethau gwahaniaethu a chwestiynau allweddol)</w:t>
            </w:r>
          </w:p>
        </w:tc>
        <w:tc>
          <w:tcPr>
            <w:tcW w:w="4961" w:type="dxa"/>
          </w:tcPr>
          <w:p w14:paraId="474DE6AD" w14:textId="77777777" w:rsidR="00AE6BA0" w:rsidRPr="00AE6BA0" w:rsidRDefault="00AE6BA0" w:rsidP="00AE6BA0">
            <w:pPr>
              <w:jc w:val="center"/>
              <w:rPr>
                <w:b/>
                <w:sz w:val="22"/>
                <w:szCs w:val="22"/>
              </w:rPr>
            </w:pPr>
            <w:r w:rsidRPr="00AE6BA0">
              <w:rPr>
                <w:b/>
                <w:sz w:val="22"/>
                <w:szCs w:val="22"/>
              </w:rPr>
              <w:t>Tasgau Disgyblion</w:t>
            </w:r>
          </w:p>
          <w:p w14:paraId="129766D3" w14:textId="77777777" w:rsidR="00AE6BA0" w:rsidRPr="00AE6BA0" w:rsidRDefault="00AE6BA0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(Rôl disgyblion – gan gynnwys strategaethau gwahaniaethu, ymgysylltu ag asesu ffurfiannol a gwaith cartref)</w:t>
            </w:r>
          </w:p>
          <w:p w14:paraId="55505650" w14:textId="77777777" w:rsidR="00AE6BA0" w:rsidRPr="00AE6BA0" w:rsidRDefault="00AE6BA0" w:rsidP="00A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060C149B" w14:textId="77777777" w:rsidR="00AE6BA0" w:rsidRPr="00AE6BA0" w:rsidRDefault="00AE6BA0" w:rsidP="00AE6BA0">
            <w:pPr>
              <w:jc w:val="center"/>
              <w:rPr>
                <w:b/>
                <w:sz w:val="22"/>
                <w:szCs w:val="22"/>
              </w:rPr>
            </w:pPr>
            <w:r w:rsidRPr="00AE6BA0">
              <w:rPr>
                <w:b/>
                <w:sz w:val="22"/>
                <w:szCs w:val="22"/>
              </w:rPr>
              <w:t>Adnoddau</w:t>
            </w:r>
          </w:p>
          <w:p w14:paraId="187F341C" w14:textId="77777777" w:rsidR="00AE6BA0" w:rsidRPr="00AE6BA0" w:rsidRDefault="00AE6BA0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(Gan gynnwys gofyniad Iechyd a Diogelwch)</w:t>
            </w:r>
          </w:p>
        </w:tc>
      </w:tr>
      <w:tr w:rsidR="00AE6BA0" w:rsidRPr="00AE6BA0" w14:paraId="127DD628" w14:textId="77777777" w:rsidTr="00AE6BA0">
        <w:trPr>
          <w:trHeight w:val="2391"/>
        </w:trPr>
        <w:tc>
          <w:tcPr>
            <w:tcW w:w="1377" w:type="dxa"/>
          </w:tcPr>
          <w:p w14:paraId="65F1DB4C" w14:textId="77777777" w:rsidR="00AE6BA0" w:rsidRPr="00AE6BA0" w:rsidRDefault="00AE6BA0" w:rsidP="00AE6BA0">
            <w:pPr>
              <w:jc w:val="center"/>
              <w:rPr>
                <w:b/>
              </w:rPr>
            </w:pPr>
          </w:p>
          <w:p w14:paraId="0A76F2D1" w14:textId="77777777" w:rsidR="00AE6BA0" w:rsidRPr="00AE6BA0" w:rsidRDefault="00AE6BA0" w:rsidP="00AE6BA0">
            <w:pPr>
              <w:jc w:val="center"/>
              <w:rPr>
                <w:b/>
              </w:rPr>
            </w:pPr>
          </w:p>
          <w:p w14:paraId="2B37995B" w14:textId="77777777" w:rsidR="00AE6BA0" w:rsidRDefault="00AE6BA0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b/>
              </w:rPr>
              <w:t xml:space="preserve">Cyfnod agoriadol </w:t>
            </w:r>
            <w:r w:rsidRPr="00AE6BA0">
              <w:rPr>
                <w:sz w:val="22"/>
                <w:szCs w:val="22"/>
              </w:rPr>
              <w:t>(gyda chysylltiadau</w:t>
            </w:r>
            <w:r w:rsidRPr="00AE6BA0">
              <w:t xml:space="preserve"> </w:t>
            </w:r>
            <w:r w:rsidRPr="00AE6BA0">
              <w:rPr>
                <w:sz w:val="22"/>
                <w:szCs w:val="22"/>
              </w:rPr>
              <w:t>â dysgu blaenorol)</w:t>
            </w:r>
          </w:p>
          <w:p w14:paraId="00519E95" w14:textId="77777777" w:rsidR="00B418E0" w:rsidRDefault="00B418E0" w:rsidP="00AE6BA0">
            <w:pPr>
              <w:jc w:val="center"/>
              <w:rPr>
                <w:b/>
              </w:rPr>
            </w:pPr>
          </w:p>
          <w:p w14:paraId="104DE73D" w14:textId="785672FE" w:rsidR="00B418E0" w:rsidRPr="00AE6BA0" w:rsidRDefault="00B418E0" w:rsidP="00AE6BA0">
            <w:pPr>
              <w:jc w:val="center"/>
              <w:rPr>
                <w:b/>
              </w:rPr>
            </w:pPr>
            <w:r>
              <w:rPr>
                <w:b/>
              </w:rPr>
              <w:t>5-6 munud</w:t>
            </w:r>
          </w:p>
        </w:tc>
        <w:tc>
          <w:tcPr>
            <w:tcW w:w="5848" w:type="dxa"/>
          </w:tcPr>
          <w:p w14:paraId="17ACC230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5189389F" w14:textId="4C76071B" w:rsidR="00B418E0" w:rsidRPr="00B418E0" w:rsidRDefault="00B418E0" w:rsidP="00B418E0">
            <w:pPr>
              <w:rPr>
                <w:sz w:val="22"/>
                <w:szCs w:val="22"/>
              </w:rPr>
            </w:pPr>
            <w:r w:rsidRPr="00B418E0">
              <w:rPr>
                <w:sz w:val="22"/>
                <w:szCs w:val="22"/>
              </w:rPr>
              <w:t>Yn ystod cofrestru/cofrestru/tywydd/curiad newyddion mae llythyr yn cael ei ddosbarthu – darllen y llythyr gan Max (cymeriad yn y stori). ‘Rydw i eisiau gwybod ble rydych chi’n byw ar gyfer fy antur nesaf. A allwn ni ysgrifennu yn ôl at Max i ddweud wrtho am ein hardal leol? Trafod</w:t>
            </w:r>
            <w:r>
              <w:rPr>
                <w:sz w:val="22"/>
                <w:szCs w:val="22"/>
              </w:rPr>
              <w:t xml:space="preserve"> y ffait</w:t>
            </w:r>
            <w:r w:rsidR="00884DCE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 xml:space="preserve"> bod y llythyr </w:t>
            </w:r>
            <w:r w:rsidRPr="00B418E0">
              <w:rPr>
                <w:sz w:val="22"/>
                <w:szCs w:val="22"/>
              </w:rPr>
              <w:t>wedi'i gyfeirio atom ni a defnyddi</w:t>
            </w:r>
            <w:r>
              <w:rPr>
                <w:sz w:val="22"/>
                <w:szCs w:val="22"/>
              </w:rPr>
              <w:t>o</w:t>
            </w:r>
            <w:r w:rsidRPr="00B418E0">
              <w:rPr>
                <w:sz w:val="22"/>
                <w:szCs w:val="22"/>
              </w:rPr>
              <w:t xml:space="preserve"> rywfaint o'r eirfa. Defnyddi</w:t>
            </w:r>
            <w:r>
              <w:rPr>
                <w:sz w:val="22"/>
                <w:szCs w:val="22"/>
              </w:rPr>
              <w:t>o</w:t>
            </w:r>
            <w:r w:rsidRPr="00B418E0">
              <w:rPr>
                <w:sz w:val="22"/>
                <w:szCs w:val="22"/>
              </w:rPr>
              <w:t xml:space="preserve"> ffyn lolipop wrth holi (A</w:t>
            </w:r>
            <w:r>
              <w:rPr>
                <w:sz w:val="22"/>
                <w:szCs w:val="22"/>
              </w:rPr>
              <w:t>sesu ar gyfer Dysgu</w:t>
            </w:r>
            <w:r w:rsidRPr="00B418E0">
              <w:rPr>
                <w:sz w:val="22"/>
                <w:szCs w:val="22"/>
              </w:rPr>
              <w:t>).</w:t>
            </w:r>
          </w:p>
          <w:p w14:paraId="184E193C" w14:textId="77777777" w:rsidR="00B418E0" w:rsidRPr="00B418E0" w:rsidRDefault="00B418E0" w:rsidP="00B418E0">
            <w:pPr>
              <w:rPr>
                <w:sz w:val="22"/>
                <w:szCs w:val="22"/>
              </w:rPr>
            </w:pPr>
          </w:p>
          <w:p w14:paraId="072AD4BD" w14:textId="77777777" w:rsidR="00B418E0" w:rsidRPr="00B418E0" w:rsidRDefault="00B418E0" w:rsidP="00B418E0">
            <w:pPr>
              <w:rPr>
                <w:sz w:val="22"/>
                <w:szCs w:val="22"/>
              </w:rPr>
            </w:pPr>
            <w:r w:rsidRPr="00B418E0">
              <w:rPr>
                <w:sz w:val="22"/>
                <w:szCs w:val="22"/>
              </w:rPr>
              <w:t>Gadewch i ni feddwl am ble mae Max yn byw. Dychmygwch sut olwg sydd ar dŷ Max. Rydyn ni wedi gweld ei ystafell wely ac fe aeth i fyny'r grisiau (nid byngalo).</w:t>
            </w:r>
          </w:p>
          <w:p w14:paraId="11300425" w14:textId="77777777" w:rsidR="00B418E0" w:rsidRPr="00B418E0" w:rsidRDefault="00B418E0" w:rsidP="00B418E0">
            <w:pPr>
              <w:rPr>
                <w:sz w:val="22"/>
                <w:szCs w:val="22"/>
              </w:rPr>
            </w:pPr>
          </w:p>
          <w:p w14:paraId="7A1BBCBB" w14:textId="49B87F19" w:rsidR="00B418E0" w:rsidRPr="00B418E0" w:rsidRDefault="00B418E0" w:rsidP="00B418E0">
            <w:pPr>
              <w:rPr>
                <w:sz w:val="22"/>
                <w:szCs w:val="22"/>
              </w:rPr>
            </w:pPr>
            <w:r w:rsidRPr="00B418E0">
              <w:rPr>
                <w:sz w:val="22"/>
                <w:szCs w:val="22"/>
              </w:rPr>
              <w:t>Beth am e</w:t>
            </w:r>
            <w:r>
              <w:rPr>
                <w:sz w:val="22"/>
                <w:szCs w:val="22"/>
              </w:rPr>
              <w:t>in</w:t>
            </w:r>
            <w:r w:rsidRPr="00B418E0">
              <w:rPr>
                <w:sz w:val="22"/>
                <w:szCs w:val="22"/>
              </w:rPr>
              <w:t xml:space="preserve"> hardal leol? Awgrym</w:t>
            </w:r>
            <w:r>
              <w:rPr>
                <w:sz w:val="22"/>
                <w:szCs w:val="22"/>
              </w:rPr>
              <w:t>u</w:t>
            </w:r>
            <w:r w:rsidRPr="00B418E0">
              <w:rPr>
                <w:sz w:val="22"/>
                <w:szCs w:val="22"/>
              </w:rPr>
              <w:t xml:space="preserve"> y byddwn yn mynd ar daith gerdded i archwilio ein hardal leol (eisoes wedi ei gynllunio ar gyfer yr wythnos nesaf). Dangos </w:t>
            </w:r>
            <w:r>
              <w:rPr>
                <w:sz w:val="22"/>
                <w:szCs w:val="22"/>
              </w:rPr>
              <w:t>l</w:t>
            </w:r>
            <w:r w:rsidRPr="00B418E0">
              <w:rPr>
                <w:sz w:val="22"/>
                <w:szCs w:val="22"/>
              </w:rPr>
              <w:t>luniau o'r ardal leol ar y bwrdd fel ysgogiad gweledol.</w:t>
            </w:r>
          </w:p>
          <w:p w14:paraId="1524421B" w14:textId="77777777" w:rsidR="00B418E0" w:rsidRPr="00B418E0" w:rsidRDefault="00B418E0" w:rsidP="00B418E0">
            <w:pPr>
              <w:rPr>
                <w:sz w:val="22"/>
                <w:szCs w:val="22"/>
              </w:rPr>
            </w:pPr>
          </w:p>
          <w:p w14:paraId="2B08B624" w14:textId="77777777" w:rsidR="00B418E0" w:rsidRPr="00B418E0" w:rsidRDefault="00B418E0" w:rsidP="00B418E0">
            <w:pPr>
              <w:rPr>
                <w:sz w:val="22"/>
                <w:szCs w:val="22"/>
              </w:rPr>
            </w:pPr>
            <w:r w:rsidRPr="00B418E0">
              <w:rPr>
                <w:sz w:val="22"/>
                <w:szCs w:val="22"/>
              </w:rPr>
              <w:t>http://www.youtube.com/watch?v=kMyQ1HnjzWs</w:t>
            </w:r>
          </w:p>
          <w:p w14:paraId="08403CA0" w14:textId="77777777" w:rsidR="00B418E0" w:rsidRPr="00B418E0" w:rsidRDefault="00B418E0" w:rsidP="00B418E0">
            <w:pPr>
              <w:rPr>
                <w:sz w:val="22"/>
                <w:szCs w:val="22"/>
              </w:rPr>
            </w:pPr>
          </w:p>
          <w:p w14:paraId="23628CC9" w14:textId="77777777" w:rsidR="00B418E0" w:rsidRPr="00B418E0" w:rsidRDefault="00B418E0" w:rsidP="00B418E0">
            <w:pPr>
              <w:rPr>
                <w:sz w:val="22"/>
                <w:szCs w:val="22"/>
              </w:rPr>
            </w:pPr>
            <w:r w:rsidRPr="00B418E0">
              <w:rPr>
                <w:sz w:val="22"/>
                <w:szCs w:val="22"/>
              </w:rPr>
              <w:t>Ble rydyn ni'n byw? Map meddwl ar y bwrdd gwyn am ein hardal leol. Ym mha wlad rydyn ni'n byw?</w:t>
            </w:r>
          </w:p>
          <w:p w14:paraId="16BFB983" w14:textId="77777777" w:rsidR="00B418E0" w:rsidRPr="00B418E0" w:rsidRDefault="00B418E0" w:rsidP="00B418E0">
            <w:pPr>
              <w:rPr>
                <w:sz w:val="22"/>
                <w:szCs w:val="22"/>
              </w:rPr>
            </w:pPr>
            <w:r w:rsidRPr="00B418E0">
              <w:rPr>
                <w:sz w:val="22"/>
                <w:szCs w:val="22"/>
              </w:rPr>
              <w:t>Cyflwyno/atgyfnerthu geirfa allweddol - Penfro, Sir Benfro, Cymru, tref, castell, parc, neuadd y dref, ysgol, ffyrdd, siopau, ac ati. Dangoswch fap o Gymru – pwy all ddyfalu ble mae Penfro ar y map?</w:t>
            </w:r>
          </w:p>
          <w:p w14:paraId="543C9CCC" w14:textId="77777777" w:rsidR="00B418E0" w:rsidRPr="00B418E0" w:rsidRDefault="00B418E0" w:rsidP="00B418E0">
            <w:pPr>
              <w:rPr>
                <w:sz w:val="22"/>
                <w:szCs w:val="22"/>
              </w:rPr>
            </w:pPr>
          </w:p>
          <w:p w14:paraId="49223A83" w14:textId="66FB6FF9" w:rsidR="00AE6BA0" w:rsidRPr="00884DCE" w:rsidRDefault="00B418E0" w:rsidP="00884DCE">
            <w:pPr>
              <w:rPr>
                <w:sz w:val="22"/>
                <w:szCs w:val="22"/>
              </w:rPr>
            </w:pPr>
            <w:r w:rsidRPr="00B418E0">
              <w:rPr>
                <w:sz w:val="22"/>
                <w:szCs w:val="22"/>
              </w:rPr>
              <w:lastRenderedPageBreak/>
              <w:t>Adoly</w:t>
            </w:r>
            <w:r>
              <w:rPr>
                <w:sz w:val="22"/>
                <w:szCs w:val="22"/>
              </w:rPr>
              <w:t xml:space="preserve">gu </w:t>
            </w:r>
            <w:r w:rsidRPr="00B418E0">
              <w:rPr>
                <w:sz w:val="22"/>
                <w:szCs w:val="22"/>
              </w:rPr>
              <w:t xml:space="preserve">y cyfeiriad – beth oedd ar flaen </w:t>
            </w:r>
            <w:r>
              <w:rPr>
                <w:sz w:val="22"/>
                <w:szCs w:val="22"/>
              </w:rPr>
              <w:t>yr</w:t>
            </w:r>
            <w:r w:rsidRPr="00B418E0">
              <w:rPr>
                <w:sz w:val="22"/>
                <w:szCs w:val="22"/>
              </w:rPr>
              <w:t xml:space="preserve"> amlen gan Max? Sut roedd yn gwybod ble i'w hanfon?</w:t>
            </w:r>
          </w:p>
        </w:tc>
        <w:tc>
          <w:tcPr>
            <w:tcW w:w="4961" w:type="dxa"/>
          </w:tcPr>
          <w:p w14:paraId="412B7F91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3CC9BE8F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72E3CA1D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• Gwrando ac ateb cwestiynau wrth drafod cynnwys y llythyr a'r cyfeiriad ar yr amlen</w:t>
            </w:r>
          </w:p>
          <w:p w14:paraId="27CDBBA3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 xml:space="preserve"> </w:t>
            </w:r>
          </w:p>
          <w:p w14:paraId="1AA434DC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288C8AD4" w14:textId="399CFE9C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• Trafod</w:t>
            </w:r>
            <w:r>
              <w:rPr>
                <w:sz w:val="22"/>
                <w:szCs w:val="22"/>
              </w:rPr>
              <w:t xml:space="preserve"> </w:t>
            </w:r>
            <w:r w:rsidRPr="00884DCE">
              <w:rPr>
                <w:sz w:val="22"/>
                <w:szCs w:val="22"/>
              </w:rPr>
              <w:t>mewn parau ble maen nhw'n byw, beth allwn ni ei weld yn ein hardal leol</w:t>
            </w:r>
          </w:p>
          <w:p w14:paraId="32B6B59E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266236A2" w14:textId="1D6EBA72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• Edrych ar y fideo a sylw</w:t>
            </w:r>
            <w:r>
              <w:rPr>
                <w:sz w:val="22"/>
                <w:szCs w:val="22"/>
              </w:rPr>
              <w:t>I</w:t>
            </w:r>
            <w:r w:rsidRPr="00884DCE">
              <w:rPr>
                <w:sz w:val="22"/>
                <w:szCs w:val="22"/>
              </w:rPr>
              <w:t xml:space="preserve"> ar nodweddion cyfarwydd yn eu hardal leol</w:t>
            </w:r>
          </w:p>
          <w:p w14:paraId="20D69C3A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64341976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• Cyfrannu syniadau at fap meddwl y dosbarth.</w:t>
            </w:r>
          </w:p>
          <w:p w14:paraId="3DC1AD24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22A04878" w14:textId="7DD9D99A" w:rsidR="00AE6BA0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• Edrych</w:t>
            </w:r>
            <w:r>
              <w:rPr>
                <w:sz w:val="22"/>
                <w:szCs w:val="22"/>
              </w:rPr>
              <w:t xml:space="preserve"> </w:t>
            </w:r>
            <w:r w:rsidRPr="00884DCE">
              <w:rPr>
                <w:sz w:val="22"/>
                <w:szCs w:val="22"/>
              </w:rPr>
              <w:t>ar y map o Gymru. Chwiliwch am Benfro ar y map. Disgrifi</w:t>
            </w:r>
            <w:r>
              <w:rPr>
                <w:sz w:val="22"/>
                <w:szCs w:val="22"/>
              </w:rPr>
              <w:t>o</w:t>
            </w:r>
            <w:r w:rsidRPr="00884D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</w:t>
            </w:r>
            <w:r w:rsidRPr="00884DCE">
              <w:rPr>
                <w:sz w:val="22"/>
                <w:szCs w:val="22"/>
              </w:rPr>
              <w:t>leoliad Penfro ar fap o Gymru.</w:t>
            </w:r>
          </w:p>
          <w:p w14:paraId="7A08F93C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454E643D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6B68524C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1C2A1B28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95BB89B" w14:textId="77777777" w:rsidR="00884DCE" w:rsidRDefault="00884DCE" w:rsidP="00884DCE">
            <w:pPr>
              <w:rPr>
                <w:sz w:val="22"/>
                <w:szCs w:val="22"/>
              </w:rPr>
            </w:pPr>
          </w:p>
          <w:p w14:paraId="26E2236E" w14:textId="77777777" w:rsidR="00884DCE" w:rsidRDefault="00884DCE" w:rsidP="00884DCE">
            <w:pPr>
              <w:rPr>
                <w:sz w:val="22"/>
                <w:szCs w:val="22"/>
              </w:rPr>
            </w:pPr>
          </w:p>
          <w:p w14:paraId="649ED019" w14:textId="1EC5D752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Llythyr oddi wrth Max</w:t>
            </w:r>
          </w:p>
          <w:p w14:paraId="3BA24056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5A8AFEF4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Amlen – cyfeiriad</w:t>
            </w:r>
          </w:p>
          <w:p w14:paraId="2163BD12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0A591AA2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Map Meddwl</w:t>
            </w:r>
          </w:p>
          <w:p w14:paraId="175F6A15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42756811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Map o Gymru</w:t>
            </w:r>
          </w:p>
          <w:p w14:paraId="2D26361C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2DF69329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Clip fideo byr o'u hardal leol</w:t>
            </w:r>
          </w:p>
          <w:p w14:paraId="67784E34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16609697" w14:textId="0D5D1795" w:rsidR="00AE6BA0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ffyn lolipop</w:t>
            </w:r>
          </w:p>
        </w:tc>
      </w:tr>
      <w:tr w:rsidR="00AE6BA0" w:rsidRPr="00AE6BA0" w14:paraId="4406454D" w14:textId="77777777" w:rsidTr="00AE6BA0">
        <w:trPr>
          <w:trHeight w:val="2043"/>
        </w:trPr>
        <w:tc>
          <w:tcPr>
            <w:tcW w:w="1377" w:type="dxa"/>
          </w:tcPr>
          <w:p w14:paraId="008D71F6" w14:textId="77777777" w:rsidR="00AE6BA0" w:rsidRPr="00AE6BA0" w:rsidRDefault="00AE6BA0" w:rsidP="00AE6BA0">
            <w:pPr>
              <w:jc w:val="center"/>
              <w:rPr>
                <w:b/>
              </w:rPr>
            </w:pPr>
          </w:p>
          <w:p w14:paraId="4D598B09" w14:textId="77777777" w:rsidR="00AE6BA0" w:rsidRPr="00AE6BA0" w:rsidRDefault="00AE6BA0" w:rsidP="00AE6BA0">
            <w:pPr>
              <w:jc w:val="center"/>
              <w:rPr>
                <w:b/>
              </w:rPr>
            </w:pPr>
          </w:p>
          <w:p w14:paraId="7F37B999" w14:textId="77777777" w:rsidR="00AE6BA0" w:rsidRPr="00AE6BA0" w:rsidRDefault="00AE6BA0" w:rsidP="00AE6BA0">
            <w:pPr>
              <w:jc w:val="center"/>
              <w:rPr>
                <w:b/>
              </w:rPr>
            </w:pPr>
            <w:r w:rsidRPr="00AE6BA0">
              <w:rPr>
                <w:b/>
              </w:rPr>
              <w:t>Addysgu a Dysgu Craidd</w:t>
            </w:r>
          </w:p>
        </w:tc>
        <w:tc>
          <w:tcPr>
            <w:tcW w:w="5848" w:type="dxa"/>
          </w:tcPr>
          <w:p w14:paraId="322CF774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Cyflwynwch y dasg i'r grwpiau glas a gwyrdd.</w:t>
            </w:r>
          </w:p>
          <w:p w14:paraId="021DD903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4E1B0096" w14:textId="1DF4FC2F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Gofyn iddyn nhw ysgrifennu dyddiad a theitl</w:t>
            </w:r>
          </w:p>
          <w:p w14:paraId="7CF252AF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775AEC65" w14:textId="30D971FA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 xml:space="preserve">Plant i roi cynnig ar ysgrifennu eu cyfeiriad eu hunain - ysgrifennu </w:t>
            </w:r>
            <w:r w:rsidR="00E27E50">
              <w:rPr>
                <w:sz w:val="22"/>
                <w:szCs w:val="22"/>
              </w:rPr>
              <w:t>cychwynnol</w:t>
            </w:r>
            <w:r w:rsidRPr="00884DCE">
              <w:rPr>
                <w:sz w:val="22"/>
                <w:szCs w:val="22"/>
              </w:rPr>
              <w:t>. Beth rydyn ni'n meddwl sy'n mynd gyntaf? Ydyn nhw'n gwybod enw/rhif eu tŷ? Stryd? Dref?</w:t>
            </w:r>
          </w:p>
          <w:p w14:paraId="762BE363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0CBF412F" w14:textId="1C37CD9D" w:rsidR="00884DCE" w:rsidRPr="00884DCE" w:rsidRDefault="00E27E50" w:rsidP="00884D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“Special Delivery”</w:t>
            </w:r>
            <w:r w:rsidR="00884DCE" w:rsidRPr="00884DCE">
              <w:rPr>
                <w:sz w:val="22"/>
                <w:szCs w:val="22"/>
              </w:rPr>
              <w:t xml:space="preserve"> – rho</w:t>
            </w:r>
            <w:r>
              <w:rPr>
                <w:sz w:val="22"/>
                <w:szCs w:val="22"/>
              </w:rPr>
              <w:t>i</w:t>
            </w:r>
            <w:r w:rsidR="00884DCE" w:rsidRPr="00884DCE">
              <w:rPr>
                <w:sz w:val="22"/>
                <w:szCs w:val="22"/>
              </w:rPr>
              <w:t xml:space="preserve"> amlen i bob plentyn gyda stribedi o</w:t>
            </w:r>
            <w:r>
              <w:rPr>
                <w:sz w:val="22"/>
                <w:szCs w:val="22"/>
              </w:rPr>
              <w:t xml:space="preserve"> bapur gyda’u</w:t>
            </w:r>
            <w:r w:rsidR="00884DCE" w:rsidRPr="00884DCE">
              <w:rPr>
                <w:sz w:val="22"/>
                <w:szCs w:val="22"/>
              </w:rPr>
              <w:t xml:space="preserve"> cyfeiriad </w:t>
            </w:r>
            <w:r>
              <w:rPr>
                <w:sz w:val="22"/>
                <w:szCs w:val="22"/>
              </w:rPr>
              <w:t>arnynt.</w:t>
            </w:r>
            <w:r w:rsidR="00884DCE" w:rsidRPr="00884DCE">
              <w:rPr>
                <w:sz w:val="22"/>
                <w:szCs w:val="22"/>
              </w:rPr>
              <w:t xml:space="preserve"> A allant e</w:t>
            </w:r>
            <w:r>
              <w:rPr>
                <w:sz w:val="22"/>
                <w:szCs w:val="22"/>
              </w:rPr>
              <w:t>u</w:t>
            </w:r>
            <w:r w:rsidR="00884DCE" w:rsidRPr="00884DCE">
              <w:rPr>
                <w:sz w:val="22"/>
                <w:szCs w:val="22"/>
              </w:rPr>
              <w:t xml:space="preserve"> rhoi yn y drefn gywir? Trafod sut gallwn ni wneud hyn. Beth fyddai'n dod gyntaf? Nesaf? Yna? </w:t>
            </w:r>
            <w:r>
              <w:rPr>
                <w:sz w:val="22"/>
                <w:szCs w:val="22"/>
              </w:rPr>
              <w:t>Olaf</w:t>
            </w:r>
            <w:r w:rsidR="00884DCE" w:rsidRPr="00884DCE">
              <w:rPr>
                <w:sz w:val="22"/>
                <w:szCs w:val="22"/>
              </w:rPr>
              <w:t>? (Defnyddi</w:t>
            </w:r>
            <w:r>
              <w:rPr>
                <w:sz w:val="22"/>
                <w:szCs w:val="22"/>
              </w:rPr>
              <w:t>o c</w:t>
            </w:r>
            <w:r w:rsidR="00884DCE" w:rsidRPr="00884DCE">
              <w:rPr>
                <w:sz w:val="22"/>
                <w:szCs w:val="22"/>
              </w:rPr>
              <w:t>ylchoedd con</w:t>
            </w:r>
            <w:r>
              <w:rPr>
                <w:sz w:val="22"/>
                <w:szCs w:val="22"/>
              </w:rPr>
              <w:t>s</w:t>
            </w:r>
            <w:r w:rsidR="00884DCE" w:rsidRPr="00884DCE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</w:t>
            </w:r>
            <w:r w:rsidR="00884DCE" w:rsidRPr="00884DCE">
              <w:rPr>
                <w:sz w:val="22"/>
                <w:szCs w:val="22"/>
              </w:rPr>
              <w:t>trig i wneud hyn yn weladwy i’r plant, e.e. cylch lleiaf (cartref), wrth iddynt symud i ffwrdd, mae’r pellter yn mynd yn fwy).</w:t>
            </w:r>
          </w:p>
          <w:p w14:paraId="20345110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12169401" w14:textId="626B0CFF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Gofyn iddyn nhw ysgrifennu eu cyfeiriad yn gywir ar yr ail dudalen. Cymh</w:t>
            </w:r>
            <w:r w:rsidR="00E27E50">
              <w:rPr>
                <w:sz w:val="22"/>
                <w:szCs w:val="22"/>
              </w:rPr>
              <w:t>aru</w:t>
            </w:r>
            <w:r w:rsidRPr="00884DCE">
              <w:rPr>
                <w:sz w:val="22"/>
                <w:szCs w:val="22"/>
              </w:rPr>
              <w:t xml:space="preserve"> hyn â'r hyn a ysgrifennwyd ganddynt ar y dudalen gyntaf. Beth gawson nhw'n gywir?</w:t>
            </w:r>
          </w:p>
          <w:p w14:paraId="07389EE4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223450F8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Rhif tŷ a stryd, pentref/tref, sir, gwlad, cod post.</w:t>
            </w:r>
          </w:p>
          <w:p w14:paraId="4C130027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0FF9ABA4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Cwestiynau Allweddol:</w:t>
            </w:r>
          </w:p>
          <w:p w14:paraId="783A7363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Ble ydych chi'n byw yn eich ardal leol?</w:t>
            </w:r>
          </w:p>
          <w:p w14:paraId="7569A1BC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Ydych chi'n byw yn agos at eich ysgol?</w:t>
            </w:r>
          </w:p>
          <w:p w14:paraId="706EA467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lastRenderedPageBreak/>
              <w:t>Beth sy'n agos at dy dŷ?</w:t>
            </w:r>
          </w:p>
          <w:p w14:paraId="5FA5EE0A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Ble wyt ti'n byw ar y map?</w:t>
            </w:r>
          </w:p>
          <w:p w14:paraId="7BA9E1C0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Beth yw cyfeiriad?</w:t>
            </w:r>
          </w:p>
          <w:p w14:paraId="3F468713" w14:textId="53DF1F75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Beth yw eich cyfeiriad</w:t>
            </w:r>
            <w:r w:rsidR="00E27E50">
              <w:rPr>
                <w:sz w:val="22"/>
                <w:szCs w:val="22"/>
              </w:rPr>
              <w:t xml:space="preserve"> chi</w:t>
            </w:r>
            <w:r w:rsidRPr="00884DCE">
              <w:rPr>
                <w:sz w:val="22"/>
                <w:szCs w:val="22"/>
              </w:rPr>
              <w:t>?</w:t>
            </w:r>
          </w:p>
          <w:p w14:paraId="0FB8B55A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Pwy sydd â'r un cyfeiriad â chi?</w:t>
            </w:r>
          </w:p>
          <w:p w14:paraId="3C12022E" w14:textId="7B75EC23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 xml:space="preserve">A </w:t>
            </w:r>
            <w:r w:rsidR="00E27E50">
              <w:rPr>
                <w:sz w:val="22"/>
                <w:szCs w:val="22"/>
              </w:rPr>
              <w:t>oes</w:t>
            </w:r>
            <w:r w:rsidRPr="00884DCE">
              <w:rPr>
                <w:sz w:val="22"/>
                <w:szCs w:val="22"/>
              </w:rPr>
              <w:t xml:space="preserve"> unrhyw rannau o </w:t>
            </w:r>
            <w:r w:rsidR="00E27E50">
              <w:rPr>
                <w:sz w:val="22"/>
                <w:szCs w:val="22"/>
              </w:rPr>
              <w:t>‘r cy</w:t>
            </w:r>
            <w:r w:rsidRPr="00884DCE">
              <w:rPr>
                <w:sz w:val="22"/>
                <w:szCs w:val="22"/>
              </w:rPr>
              <w:t>feiriad eich ffrindiau yr un peth?</w:t>
            </w:r>
          </w:p>
          <w:p w14:paraId="19EA794D" w14:textId="3DDD888D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 xml:space="preserve">Sut mae eich cyfeiriad </w:t>
            </w:r>
            <w:r w:rsidR="00E27E50">
              <w:rPr>
                <w:sz w:val="22"/>
                <w:szCs w:val="22"/>
              </w:rPr>
              <w:t xml:space="preserve">chi </w:t>
            </w:r>
            <w:r w:rsidRPr="00884DCE">
              <w:rPr>
                <w:sz w:val="22"/>
                <w:szCs w:val="22"/>
              </w:rPr>
              <w:t>yn wahanol i gyfeiriad eich ffrind? Pam fod angen cyfeiriadau arnom?</w:t>
            </w:r>
          </w:p>
          <w:p w14:paraId="533C499A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Beth fyddai'n digwydd pe na bai gennym ni gyfeiriadau?</w:t>
            </w:r>
          </w:p>
          <w:p w14:paraId="4AE06F7D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1F21E062" w14:textId="77777777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Tasgau oedolion ychwanegol:</w:t>
            </w:r>
          </w:p>
          <w:p w14:paraId="71A9DE80" w14:textId="2F980F54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 xml:space="preserve">Gweithredu fel hwylusydd o amgylch y dosbarth – gan sicrhau bod plant </w:t>
            </w:r>
            <w:r w:rsidR="00E27E50">
              <w:rPr>
                <w:sz w:val="22"/>
                <w:szCs w:val="22"/>
              </w:rPr>
              <w:t>‘</w:t>
            </w:r>
            <w:r w:rsidRPr="00884DCE">
              <w:rPr>
                <w:sz w:val="22"/>
                <w:szCs w:val="22"/>
              </w:rPr>
              <w:t>bylbiau golau</w:t>
            </w:r>
            <w:r w:rsidR="00E27E50">
              <w:rPr>
                <w:sz w:val="22"/>
                <w:szCs w:val="22"/>
              </w:rPr>
              <w:t>’</w:t>
            </w:r>
            <w:r w:rsidRPr="00884DCE">
              <w:rPr>
                <w:sz w:val="22"/>
                <w:szCs w:val="22"/>
              </w:rPr>
              <w:t xml:space="preserve"> yn symud o gwmpas ac yn cwblhau’r heriau. Cwesti</w:t>
            </w:r>
            <w:r w:rsidR="00E27E50">
              <w:rPr>
                <w:sz w:val="22"/>
                <w:szCs w:val="22"/>
              </w:rPr>
              <w:t>ynu</w:t>
            </w:r>
            <w:r w:rsidRPr="00884DCE">
              <w:rPr>
                <w:sz w:val="22"/>
                <w:szCs w:val="22"/>
              </w:rPr>
              <w:t xml:space="preserve"> i fesur eu dealltwriaeth. Sicrhau nad yw plant ‘amser dewis’ yn tarfu ar blant sy’n gweithio ar eu </w:t>
            </w:r>
            <w:r w:rsidR="00E27E50">
              <w:rPr>
                <w:sz w:val="22"/>
                <w:szCs w:val="22"/>
              </w:rPr>
              <w:t>heriau ‘</w:t>
            </w:r>
            <w:r w:rsidRPr="00884DCE">
              <w:rPr>
                <w:sz w:val="22"/>
                <w:szCs w:val="22"/>
              </w:rPr>
              <w:t>bylbiau golau</w:t>
            </w:r>
            <w:r w:rsidR="00E27E50">
              <w:rPr>
                <w:sz w:val="22"/>
                <w:szCs w:val="22"/>
              </w:rPr>
              <w:t>’</w:t>
            </w:r>
            <w:r w:rsidRPr="00884DCE">
              <w:rPr>
                <w:sz w:val="22"/>
                <w:szCs w:val="22"/>
              </w:rPr>
              <w:t xml:space="preserve"> ac holi i gyfoethogi eu chwarae.</w:t>
            </w:r>
          </w:p>
          <w:p w14:paraId="1CC9B89B" w14:textId="77777777" w:rsidR="00884DCE" w:rsidRPr="00884DCE" w:rsidRDefault="00884DCE" w:rsidP="00884DCE">
            <w:pPr>
              <w:rPr>
                <w:sz w:val="22"/>
                <w:szCs w:val="22"/>
              </w:rPr>
            </w:pPr>
          </w:p>
          <w:p w14:paraId="01BBDF90" w14:textId="091740E0" w:rsidR="00884DCE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 xml:space="preserve">Amser </w:t>
            </w:r>
            <w:r w:rsidR="00E27E50">
              <w:rPr>
                <w:sz w:val="22"/>
                <w:szCs w:val="22"/>
              </w:rPr>
              <w:t xml:space="preserve">Dewis </w:t>
            </w:r>
            <w:r w:rsidRPr="00884DCE">
              <w:rPr>
                <w:sz w:val="22"/>
                <w:szCs w:val="22"/>
              </w:rPr>
              <w:t>gan y plenty</w:t>
            </w:r>
            <w:r w:rsidR="00E27E50">
              <w:rPr>
                <w:sz w:val="22"/>
                <w:szCs w:val="22"/>
              </w:rPr>
              <w:t>n</w:t>
            </w:r>
            <w:r w:rsidRPr="00884DCE">
              <w:rPr>
                <w:sz w:val="22"/>
                <w:szCs w:val="22"/>
              </w:rPr>
              <w:t>– dewis gwneud unrhyw beth y maent yn ei hoffi yn y mannau penodol a ddangosir ar yr amserlen (</w:t>
            </w:r>
            <w:r w:rsidR="00E5128D">
              <w:rPr>
                <w:sz w:val="22"/>
                <w:szCs w:val="22"/>
              </w:rPr>
              <w:t>rhoi hyn</w:t>
            </w:r>
            <w:r w:rsidRPr="00884DCE">
              <w:rPr>
                <w:sz w:val="22"/>
                <w:szCs w:val="22"/>
              </w:rPr>
              <w:t xml:space="preserve"> wrth ymyl eu henw) a dim mwy na 3 phlentyn ym mhob ardal ar yr un pryd: gliniaduron; cegin fwd; dŵr y tu allan mewn hambwrdd caled; tywod; adeiladu ar y bwrdd lego; pennau tatws byd bach.</w:t>
            </w:r>
          </w:p>
          <w:p w14:paraId="17D82C61" w14:textId="1F7C5535" w:rsidR="00AE6BA0" w:rsidRPr="00884DCE" w:rsidRDefault="00884DCE" w:rsidP="00884DCE">
            <w:pPr>
              <w:rPr>
                <w:sz w:val="22"/>
                <w:szCs w:val="22"/>
              </w:rPr>
            </w:pPr>
            <w:r w:rsidRPr="00884DCE">
              <w:rPr>
                <w:sz w:val="22"/>
                <w:szCs w:val="22"/>
              </w:rPr>
              <w:t>Gosod arwyddion mewn ardaloedd, yn nodi faint sy'n gallu chwarae mewn gwahanol ardaloedd, ac ar amserlen.</w:t>
            </w:r>
          </w:p>
          <w:p w14:paraId="5B2B3A36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771F933A" w14:textId="77777777" w:rsidR="00AE6BA0" w:rsidRPr="00AE6BA0" w:rsidRDefault="00AE6BA0" w:rsidP="00E5128D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0BDD0E11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lastRenderedPageBreak/>
              <w:t>Grwpiau Glas a Gwyrdd:</w:t>
            </w:r>
          </w:p>
          <w:p w14:paraId="3A716B62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2C3153D6" w14:textId="69BCC256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Ysgrifenn</w:t>
            </w:r>
            <w:r>
              <w:rPr>
                <w:sz w:val="22"/>
                <w:szCs w:val="22"/>
              </w:rPr>
              <w:t>u</w:t>
            </w:r>
            <w:r w:rsidRPr="00E5128D">
              <w:rPr>
                <w:sz w:val="22"/>
                <w:szCs w:val="22"/>
              </w:rPr>
              <w:t xml:space="preserve"> dyddiad a theitl y gweithgaredd yn eu llyfrau testun</w:t>
            </w:r>
          </w:p>
          <w:p w14:paraId="7B6A0C49" w14:textId="3A30A473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Ysgrifenn</w:t>
            </w:r>
            <w:r>
              <w:rPr>
                <w:sz w:val="22"/>
                <w:szCs w:val="22"/>
              </w:rPr>
              <w:t>u</w:t>
            </w:r>
            <w:r w:rsidRPr="00E5128D">
              <w:rPr>
                <w:sz w:val="22"/>
                <w:szCs w:val="22"/>
              </w:rPr>
              <w:t xml:space="preserve"> eu cyfeiriad eu hunain ar dudalen gyntaf eu llyfr heb unrhyw gymorth</w:t>
            </w:r>
          </w:p>
          <w:p w14:paraId="2E663AAA" w14:textId="3AB43B9C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 xml:space="preserve">• Gwrando ac ateb cwestiynau wrth drafod sut i ysgrifennu </w:t>
            </w:r>
            <w:r>
              <w:rPr>
                <w:sz w:val="22"/>
                <w:szCs w:val="22"/>
              </w:rPr>
              <w:t>cyfeiriad.</w:t>
            </w:r>
          </w:p>
          <w:p w14:paraId="544D9621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3F854136" w14:textId="08388CD6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Edrych</w:t>
            </w:r>
            <w:r>
              <w:rPr>
                <w:sz w:val="22"/>
                <w:szCs w:val="22"/>
              </w:rPr>
              <w:t xml:space="preserve"> </w:t>
            </w:r>
            <w:r w:rsidRPr="00E5128D">
              <w:rPr>
                <w:sz w:val="22"/>
                <w:szCs w:val="22"/>
              </w:rPr>
              <w:t xml:space="preserve">y tu mewn i'w hamlen. Gosod y stribedi papur </w:t>
            </w:r>
            <w:r>
              <w:rPr>
                <w:sz w:val="22"/>
                <w:szCs w:val="22"/>
              </w:rPr>
              <w:t xml:space="preserve">yn y drefn gywir </w:t>
            </w:r>
            <w:r w:rsidRPr="00E5128D">
              <w:rPr>
                <w:sz w:val="22"/>
                <w:szCs w:val="22"/>
              </w:rPr>
              <w:t>er mwyn creu eu cyfeiriad.</w:t>
            </w:r>
          </w:p>
          <w:p w14:paraId="76238A8F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4C8776E6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66ADC3CF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333DCC98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Ysgrifennu eu cyfeiriad eu hunain yn gywir gan ddefnyddio'r stribedi papur i'w helpu.</w:t>
            </w:r>
          </w:p>
          <w:p w14:paraId="64DEA860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04357F1B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1359DDB7" w14:textId="7C7FA0EA" w:rsid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Cymharu cyfeiriadau – dechrau nodi tebygrwydd a gwahaniaethau rhwng cyfeiriadau.</w:t>
            </w:r>
          </w:p>
          <w:p w14:paraId="474D3388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799B8414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Lleoli eu cartref/ysgol ar fap o Gymru/Sir Benfro</w:t>
            </w:r>
          </w:p>
          <w:p w14:paraId="5E26E1DC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14B392A9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480E19C9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60001D4B" w14:textId="77BED26D" w:rsidR="00E5128D" w:rsidRDefault="00E5128D" w:rsidP="00E5128D">
            <w:pPr>
              <w:rPr>
                <w:sz w:val="22"/>
                <w:szCs w:val="22"/>
              </w:rPr>
            </w:pPr>
          </w:p>
          <w:p w14:paraId="6E9BA09F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7F70A7F3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Grŵp: Melyn</w:t>
            </w:r>
          </w:p>
          <w:p w14:paraId="1FE81016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Cyfleoedd dysgu annibynnol (bwlb golau):</w:t>
            </w:r>
          </w:p>
          <w:p w14:paraId="24BDEABE" w14:textId="636DEBDF" w:rsid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Plant yn ymwybodol o’r gweithgareddau annibynnol y gallant eu gwneud (a ddangosir hefyd ar yr amserlen ddyddiol) a’u cyfrifoldeb nhw yw symud o gwmpas y gweithgareddau</w:t>
            </w:r>
          </w:p>
          <w:p w14:paraId="0AFEAA73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24E35131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Tabl mathemateg: mesur hyd pethau gwyllt</w:t>
            </w:r>
          </w:p>
          <w:p w14:paraId="3FAE9A4B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Y tu allan: graddfeydd pwyso heriau datrys problemau</w:t>
            </w:r>
          </w:p>
          <w:p w14:paraId="286212C1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Carped: dilyniannu stori</w:t>
            </w:r>
          </w:p>
          <w:p w14:paraId="557631FB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Pen bwrdd: labelwch olygfeydd o'r stori</w:t>
            </w:r>
          </w:p>
          <w:p w14:paraId="3268490B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Bwrdd smotiog: gwneud cychod</w:t>
            </w:r>
          </w:p>
          <w:p w14:paraId="65C7032F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Pen bwrdd: crëwch lun ar gyfer cerdyn post o'u hardal leol i Max</w:t>
            </w:r>
          </w:p>
          <w:p w14:paraId="1ED21A43" w14:textId="77777777" w:rsidR="00E5128D" w:rsidRPr="00E5128D" w:rsidRDefault="00E5128D" w:rsidP="00E5128D">
            <w:pPr>
              <w:rPr>
                <w:sz w:val="22"/>
                <w:szCs w:val="22"/>
              </w:rPr>
            </w:pPr>
          </w:p>
          <w:p w14:paraId="7D463D4D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Amser Dewis: Grwp Coch</w:t>
            </w:r>
          </w:p>
          <w:p w14:paraId="0AAA9F53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Dŵr</w:t>
            </w:r>
          </w:p>
          <w:p w14:paraId="4EAED971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Cegin fwd</w:t>
            </w:r>
          </w:p>
          <w:p w14:paraId="24D896EC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Tywod</w:t>
            </w:r>
          </w:p>
          <w:p w14:paraId="2422B187" w14:textId="77777777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Gliniaduron</w:t>
            </w:r>
          </w:p>
          <w:p w14:paraId="67CF7EE8" w14:textId="66DDA87C" w:rsidR="00AE6BA0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Adeiladu – bwrdd lego</w:t>
            </w:r>
          </w:p>
        </w:tc>
        <w:tc>
          <w:tcPr>
            <w:tcW w:w="2835" w:type="dxa"/>
          </w:tcPr>
          <w:p w14:paraId="6EBE1F2E" w14:textId="0A53A6C3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lastRenderedPageBreak/>
              <w:t xml:space="preserve">Llyfrau </w:t>
            </w:r>
            <w:r>
              <w:rPr>
                <w:sz w:val="22"/>
                <w:szCs w:val="22"/>
              </w:rPr>
              <w:t>thema</w:t>
            </w:r>
            <w:r w:rsidRPr="00CD6539">
              <w:rPr>
                <w:sz w:val="22"/>
                <w:szCs w:val="22"/>
              </w:rPr>
              <w:t xml:space="preserve"> gyda </w:t>
            </w:r>
            <w:r>
              <w:rPr>
                <w:sz w:val="22"/>
                <w:szCs w:val="22"/>
              </w:rPr>
              <w:t>Amcan Dysgu</w:t>
            </w:r>
            <w:r w:rsidRPr="00CD6539">
              <w:rPr>
                <w:sz w:val="22"/>
                <w:szCs w:val="22"/>
              </w:rPr>
              <w:t xml:space="preserve"> a </w:t>
            </w:r>
            <w:r>
              <w:rPr>
                <w:sz w:val="22"/>
                <w:szCs w:val="22"/>
              </w:rPr>
              <w:t>Meini Prawf Llwyddiant wedi gludo yn y llyfrau.</w:t>
            </w:r>
          </w:p>
          <w:p w14:paraId="0EBF0E84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529C9985" w14:textId="53785A60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Cyfeiriad yr ysgol a</w:t>
            </w:r>
            <w:r>
              <w:rPr>
                <w:sz w:val="22"/>
                <w:szCs w:val="22"/>
              </w:rPr>
              <w:t>’r pwyntpwer</w:t>
            </w:r>
          </w:p>
          <w:p w14:paraId="5CBA6CAA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76E79E6E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Lluniau o'r ardal leol</w:t>
            </w:r>
          </w:p>
          <w:p w14:paraId="2EB5D8A6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1145275B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Cyfeiriadau plant wedi'u torri'n stribedi mewn amlenni</w:t>
            </w:r>
          </w:p>
          <w:p w14:paraId="250399BD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162DACAC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Pensiliau pinc a gwyrdd</w:t>
            </w:r>
          </w:p>
          <w:p w14:paraId="7146011F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25A5FCC5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6BDEEACE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61E2C77C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540BDA8E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65CC52C0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6A8F6F6E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1BB2CD71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358032E8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4964940A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32901FCC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5E20A415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Map o Gymru</w:t>
            </w:r>
          </w:p>
          <w:p w14:paraId="2543A4B4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2F125686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I-pad (Google earth)</w:t>
            </w:r>
          </w:p>
          <w:p w14:paraId="6D8E10F1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1BF1B4DD" w14:textId="468B52F0" w:rsidR="00CD6539" w:rsidRDefault="00CD6539" w:rsidP="00CD6539">
            <w:pPr>
              <w:rPr>
                <w:sz w:val="22"/>
                <w:szCs w:val="22"/>
              </w:rPr>
            </w:pPr>
          </w:p>
          <w:p w14:paraId="69F99AE0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22B43756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Gwrthrychau i'w mesur</w:t>
            </w:r>
          </w:p>
          <w:p w14:paraId="76BBA8CB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184769B0" w14:textId="78FEA95E" w:rsidR="00CD6539" w:rsidRPr="00CD6539" w:rsidRDefault="00CD6539" w:rsidP="00CD6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Tafol</w:t>
            </w:r>
            <w:r w:rsidRPr="00CD6539">
              <w:rPr>
                <w:sz w:val="22"/>
                <w:szCs w:val="22"/>
              </w:rPr>
              <w:t xml:space="preserve"> – heriau datrys problemau</w:t>
            </w:r>
          </w:p>
          <w:p w14:paraId="06AE34D2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642D1263" w14:textId="0B152DD1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Lluniau o</w:t>
            </w:r>
            <w:r>
              <w:rPr>
                <w:sz w:val="22"/>
                <w:szCs w:val="22"/>
              </w:rPr>
              <w:t xml:space="preserve"> ddigwyddiadau o’r stori er mwyn eu trefnu.</w:t>
            </w:r>
          </w:p>
          <w:p w14:paraId="30273F5A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6CB61BEF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Deunyddiau ar gyfer creu cychod</w:t>
            </w:r>
          </w:p>
          <w:p w14:paraId="215AA187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Enghreifftiau o gardiau post; lluniau o'r ardal leol</w:t>
            </w:r>
          </w:p>
          <w:p w14:paraId="13DD830F" w14:textId="77777777" w:rsidR="00CD6539" w:rsidRPr="00CD6539" w:rsidRDefault="00CD6539" w:rsidP="00CD6539">
            <w:pPr>
              <w:rPr>
                <w:sz w:val="22"/>
                <w:szCs w:val="22"/>
              </w:rPr>
            </w:pPr>
          </w:p>
          <w:p w14:paraId="33F981AF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• Dŵr</w:t>
            </w:r>
          </w:p>
          <w:p w14:paraId="05F0E900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• Cegin fwd</w:t>
            </w:r>
          </w:p>
          <w:p w14:paraId="062750FD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• Tywod</w:t>
            </w:r>
          </w:p>
          <w:p w14:paraId="2D5A9EED" w14:textId="77777777" w:rsidR="00CD6539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• Gliniaduron</w:t>
            </w:r>
          </w:p>
          <w:p w14:paraId="1E4479ED" w14:textId="088FB99A" w:rsidR="00AE6BA0" w:rsidRPr="00CD6539" w:rsidRDefault="00CD6539" w:rsidP="00CD6539">
            <w:pPr>
              <w:rPr>
                <w:sz w:val="22"/>
                <w:szCs w:val="22"/>
              </w:rPr>
            </w:pPr>
            <w:r w:rsidRPr="00CD6539">
              <w:rPr>
                <w:sz w:val="22"/>
                <w:szCs w:val="22"/>
              </w:rPr>
              <w:t>• Adeiladu – bwrdd lego</w:t>
            </w:r>
          </w:p>
        </w:tc>
      </w:tr>
      <w:tr w:rsidR="00AE6BA0" w:rsidRPr="00AE6BA0" w14:paraId="62F80E0A" w14:textId="77777777" w:rsidTr="00AE6BA0">
        <w:trPr>
          <w:trHeight w:val="2051"/>
        </w:trPr>
        <w:tc>
          <w:tcPr>
            <w:tcW w:w="1377" w:type="dxa"/>
          </w:tcPr>
          <w:p w14:paraId="3F9D6A66" w14:textId="77777777" w:rsidR="00AE6BA0" w:rsidRPr="00AE6BA0" w:rsidRDefault="00AE6BA0" w:rsidP="00AE6BA0">
            <w:pPr>
              <w:jc w:val="center"/>
              <w:rPr>
                <w:b/>
              </w:rPr>
            </w:pPr>
          </w:p>
          <w:p w14:paraId="15079337" w14:textId="77777777" w:rsidR="00AE6BA0" w:rsidRPr="00AE6BA0" w:rsidRDefault="00AE6BA0" w:rsidP="00AE6BA0">
            <w:pPr>
              <w:jc w:val="center"/>
              <w:rPr>
                <w:b/>
              </w:rPr>
            </w:pPr>
          </w:p>
          <w:p w14:paraId="5EA75562" w14:textId="77777777" w:rsidR="00AE6BA0" w:rsidRPr="00AE6BA0" w:rsidRDefault="00AE6BA0" w:rsidP="00AE6BA0">
            <w:pPr>
              <w:jc w:val="center"/>
              <w:rPr>
                <w:b/>
              </w:rPr>
            </w:pPr>
            <w:r w:rsidRPr="00AE6BA0">
              <w:rPr>
                <w:b/>
              </w:rPr>
              <w:t>Sesiwn Gloi</w:t>
            </w:r>
          </w:p>
        </w:tc>
        <w:tc>
          <w:tcPr>
            <w:tcW w:w="5848" w:type="dxa"/>
          </w:tcPr>
          <w:p w14:paraId="5483777A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  <w:p w14:paraId="49C38592" w14:textId="2D041354" w:rsidR="00AE6BA0" w:rsidRPr="00E5128D" w:rsidRDefault="00E5128D" w:rsidP="00E512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Hunan-asesu pob pwynt ar y meini prawf llwyddiant a rhoi eu llyfrau thema naill ai yn y blwch gwyrdd neu blwch pinc er mwyn hunan-asesu yn erbyn Amcan Dysgu. </w:t>
            </w:r>
          </w:p>
          <w:p w14:paraId="6CE81B16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79C75585" w14:textId="1E8F1C28" w:rsidR="00E5128D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 xml:space="preserve">• Edrych ar eu gwaith a hunanasesu pob pwynt </w:t>
            </w:r>
            <w:r w:rsidR="00CD6539">
              <w:rPr>
                <w:sz w:val="22"/>
                <w:szCs w:val="22"/>
              </w:rPr>
              <w:t>yn erbyn y</w:t>
            </w:r>
            <w:r w:rsidRPr="00E5128D">
              <w:rPr>
                <w:sz w:val="22"/>
                <w:szCs w:val="22"/>
              </w:rPr>
              <w:t xml:space="preserve"> meini prawf llwyddiant</w:t>
            </w:r>
          </w:p>
          <w:p w14:paraId="1F640E29" w14:textId="15FD8D25" w:rsidR="00AE6BA0" w:rsidRPr="00E5128D" w:rsidRDefault="00E5128D" w:rsidP="00E5128D">
            <w:pPr>
              <w:rPr>
                <w:sz w:val="22"/>
                <w:szCs w:val="22"/>
              </w:rPr>
            </w:pPr>
            <w:r w:rsidRPr="00E5128D">
              <w:rPr>
                <w:sz w:val="22"/>
                <w:szCs w:val="22"/>
              </w:rPr>
              <w:t>• Rh</w:t>
            </w:r>
            <w:r w:rsidR="00CD6539">
              <w:rPr>
                <w:sz w:val="22"/>
                <w:szCs w:val="22"/>
              </w:rPr>
              <w:t>oi</w:t>
            </w:r>
            <w:r w:rsidRPr="00E5128D">
              <w:rPr>
                <w:sz w:val="22"/>
                <w:szCs w:val="22"/>
              </w:rPr>
              <w:t xml:space="preserve"> y llyfr </w:t>
            </w:r>
            <w:r w:rsidR="00CD6539">
              <w:rPr>
                <w:sz w:val="22"/>
                <w:szCs w:val="22"/>
              </w:rPr>
              <w:t>yn y blwch</w:t>
            </w:r>
            <w:r w:rsidRPr="00E5128D">
              <w:rPr>
                <w:sz w:val="22"/>
                <w:szCs w:val="22"/>
              </w:rPr>
              <w:t xml:space="preserve"> pinc neu wyrdd i hunanasesu</w:t>
            </w:r>
            <w:r w:rsidR="00CD6539">
              <w:rPr>
                <w:sz w:val="22"/>
                <w:szCs w:val="22"/>
              </w:rPr>
              <w:t xml:space="preserve"> yn erbyn Amcan Dysgu.</w:t>
            </w:r>
          </w:p>
          <w:p w14:paraId="701D37F0" w14:textId="77777777" w:rsidR="00AE6BA0" w:rsidRPr="00AE6BA0" w:rsidRDefault="00AE6BA0" w:rsidP="00CD653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2BF7F829" w14:textId="77777777" w:rsidR="00AE6BA0" w:rsidRPr="00AE6BA0" w:rsidRDefault="00AE6BA0" w:rsidP="00AE6BA0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F3789E3" w14:textId="77777777" w:rsidR="00EF0BE1" w:rsidRPr="00AE6BA0" w:rsidRDefault="00EF0BE1" w:rsidP="00EF0BE1">
      <w:pPr>
        <w:rPr>
          <w:sz w:val="28"/>
          <w:szCs w:val="28"/>
        </w:rPr>
      </w:pPr>
    </w:p>
    <w:p w14:paraId="20B198E4" w14:textId="77777777" w:rsidR="00EF0BE1" w:rsidRPr="00AE6BA0" w:rsidRDefault="00EF0BE1" w:rsidP="00EF0BE1">
      <w:pPr>
        <w:rPr>
          <w:sz w:val="28"/>
          <w:szCs w:val="28"/>
        </w:rPr>
      </w:pPr>
    </w:p>
    <w:p w14:paraId="58432AFC" w14:textId="77777777" w:rsidR="00EF0BE1" w:rsidRPr="00AE6BA0" w:rsidRDefault="00EF0BE1" w:rsidP="00EF0BE1">
      <w:pPr>
        <w:rPr>
          <w:sz w:val="28"/>
          <w:szCs w:val="28"/>
        </w:rPr>
      </w:pPr>
    </w:p>
    <w:p w14:paraId="23D4DC51" w14:textId="77777777" w:rsidR="00EF0BE1" w:rsidRPr="00AE6BA0" w:rsidRDefault="00EF0BE1" w:rsidP="00EF0BE1">
      <w:pPr>
        <w:rPr>
          <w:sz w:val="28"/>
          <w:szCs w:val="28"/>
        </w:rPr>
      </w:pPr>
    </w:p>
    <w:p w14:paraId="3814CFF1" w14:textId="77777777" w:rsidR="00EF0BE1" w:rsidRPr="00AE6BA0" w:rsidRDefault="00EF0BE1" w:rsidP="00EF0BE1">
      <w:pPr>
        <w:rPr>
          <w:sz w:val="28"/>
          <w:szCs w:val="28"/>
        </w:rPr>
      </w:pPr>
    </w:p>
    <w:p w14:paraId="33FC4CE7" w14:textId="42596E91" w:rsidR="00DB1D3B" w:rsidRPr="00AE6BA0" w:rsidRDefault="00DB1D3B" w:rsidP="00EF0BE1">
      <w:pPr>
        <w:rPr>
          <w:sz w:val="28"/>
          <w:szCs w:val="28"/>
        </w:rPr>
        <w:sectPr w:rsidR="00DB1D3B" w:rsidRPr="00AE6BA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34E6A7BF" w:rsidR="00825827" w:rsidRPr="00AE6BA0" w:rsidRDefault="006D26F5" w:rsidP="00AE6BA0">
      <w:pPr>
        <w:jc w:val="center"/>
        <w:rPr>
          <w:b/>
          <w:sz w:val="28"/>
          <w:szCs w:val="28"/>
        </w:rPr>
      </w:pPr>
      <w:r w:rsidRPr="00AE6BA0">
        <w:rPr>
          <w:b/>
          <w:sz w:val="28"/>
          <w:szCs w:val="28"/>
        </w:rPr>
        <w:lastRenderedPageBreak/>
        <w:t xml:space="preserve">Cynllun Gwers – </w:t>
      </w:r>
      <w:r w:rsidR="00BF6724">
        <w:rPr>
          <w:b/>
          <w:sz w:val="28"/>
          <w:szCs w:val="28"/>
        </w:rPr>
        <w:t>PAP 1</w:t>
      </w:r>
    </w:p>
    <w:p w14:paraId="38E88527" w14:textId="7EC091BE" w:rsidR="00825827" w:rsidRPr="00AE6BA0" w:rsidRDefault="006D26F5" w:rsidP="00825827">
      <w:pPr>
        <w:jc w:val="center"/>
        <w:rPr>
          <w:b/>
          <w:sz w:val="28"/>
          <w:szCs w:val="28"/>
        </w:rPr>
      </w:pPr>
      <w:r w:rsidRPr="00AE6BA0">
        <w:rPr>
          <w:b/>
          <w:sz w:val="28"/>
          <w:szCs w:val="28"/>
        </w:rPr>
        <w:t>Gwerthuso’r Profiad Dysgu</w:t>
      </w:r>
    </w:p>
    <w:p w14:paraId="4B490B66" w14:textId="117763DD" w:rsidR="00825827" w:rsidRPr="00AE6BA0" w:rsidRDefault="00C8398D" w:rsidP="00825827">
      <w:pPr>
        <w:jc w:val="center"/>
        <w:rPr>
          <w:b/>
          <w:sz w:val="28"/>
          <w:szCs w:val="28"/>
        </w:rPr>
      </w:pPr>
      <w:r w:rsidRPr="00AE6BA0">
        <w:rPr>
          <w:b/>
          <w:sz w:val="28"/>
          <w:szCs w:val="28"/>
        </w:rPr>
        <w:t xml:space="preserve"> </w:t>
      </w:r>
      <w:r w:rsidR="006D26F5" w:rsidRPr="00AE6BA0">
        <w:rPr>
          <w:b/>
          <w:sz w:val="28"/>
          <w:szCs w:val="28"/>
        </w:rPr>
        <w:t>(cynhwyswch gyfeiriadau at SAC)</w:t>
      </w:r>
    </w:p>
    <w:p w14:paraId="4C4726EA" w14:textId="77777777" w:rsidR="00825827" w:rsidRPr="00AE6BA0" w:rsidRDefault="00825827" w:rsidP="00825827">
      <w:pPr>
        <w:rPr>
          <w:sz w:val="28"/>
          <w:szCs w:val="28"/>
        </w:rPr>
      </w:pPr>
    </w:p>
    <w:tbl>
      <w:tblPr>
        <w:tblStyle w:val="TableGrid3"/>
        <w:tblW w:w="10207" w:type="dxa"/>
        <w:tblInd w:w="-714" w:type="dxa"/>
        <w:tblLook w:val="04A0" w:firstRow="1" w:lastRow="0" w:firstColumn="1" w:lastColumn="0" w:noHBand="0" w:noVBand="1"/>
      </w:tblPr>
      <w:tblGrid>
        <w:gridCol w:w="2694"/>
        <w:gridCol w:w="7513"/>
      </w:tblGrid>
      <w:tr w:rsidR="00825827" w:rsidRPr="00AE6BA0" w14:paraId="6EC3CAA8" w14:textId="77777777" w:rsidTr="00AE6BA0">
        <w:tc>
          <w:tcPr>
            <w:tcW w:w="10207" w:type="dxa"/>
            <w:gridSpan w:val="2"/>
            <w:shd w:val="clear" w:color="auto" w:fill="D9E2F3" w:themeFill="accent1" w:themeFillTint="33"/>
          </w:tcPr>
          <w:p w14:paraId="60ACB732" w14:textId="4CEA2914" w:rsidR="00825827" w:rsidRPr="00AE6BA0" w:rsidRDefault="006D26F5" w:rsidP="00825827">
            <w:pPr>
              <w:rPr>
                <w:b/>
              </w:rPr>
            </w:pPr>
            <w:r w:rsidRPr="00AE6BA0">
              <w:rPr>
                <w:b/>
              </w:rPr>
              <w:t>Gwerthuso’r hyn y mae Disgyblion yn ei Ddysgu</w:t>
            </w:r>
          </w:p>
          <w:p w14:paraId="5CFCF159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E6BA0" w14:paraId="3062B5D2" w14:textId="77777777" w:rsidTr="00AE6BA0">
        <w:tc>
          <w:tcPr>
            <w:tcW w:w="2694" w:type="dxa"/>
            <w:shd w:val="clear" w:color="auto" w:fill="D9E2F3" w:themeFill="accent1" w:themeFillTint="33"/>
          </w:tcPr>
          <w:p w14:paraId="68427B60" w14:textId="690CB379" w:rsidR="00825827" w:rsidRPr="00AE6BA0" w:rsidRDefault="006D26F5" w:rsidP="00C8398D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Tystiolaeth o Ddysgu (gan gynnwys agwedd at ddysgu dros amser))</w:t>
            </w:r>
          </w:p>
        </w:tc>
        <w:tc>
          <w:tcPr>
            <w:tcW w:w="7513" w:type="dxa"/>
          </w:tcPr>
          <w:p w14:paraId="598404E4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E6BA0" w14:paraId="1698B253" w14:textId="77777777" w:rsidTr="00AE6BA0">
        <w:trPr>
          <w:trHeight w:val="437"/>
        </w:trPr>
        <w:tc>
          <w:tcPr>
            <w:tcW w:w="2694" w:type="dxa"/>
            <w:shd w:val="clear" w:color="auto" w:fill="D9E2F3" w:themeFill="accent1" w:themeFillTint="33"/>
          </w:tcPr>
          <w:p w14:paraId="55E6124E" w14:textId="78242E63" w:rsidR="00825827" w:rsidRPr="00AE6BA0" w:rsidRDefault="006D26F5" w:rsidP="00825827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Y Camau Nesaf ar gyfer Cynnydd</w:t>
            </w:r>
          </w:p>
          <w:p w14:paraId="76590C14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14:paraId="513161FC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AE6BA0" w:rsidRDefault="00825827" w:rsidP="00825827">
      <w:pPr>
        <w:rPr>
          <w:sz w:val="20"/>
          <w:szCs w:val="20"/>
        </w:rPr>
      </w:pPr>
    </w:p>
    <w:p w14:paraId="77B4D4EA" w14:textId="77777777" w:rsidR="00825827" w:rsidRPr="00AE6BA0" w:rsidRDefault="00825827" w:rsidP="00825827">
      <w:pPr>
        <w:rPr>
          <w:sz w:val="20"/>
          <w:szCs w:val="20"/>
        </w:rPr>
      </w:pPr>
    </w:p>
    <w:tbl>
      <w:tblPr>
        <w:tblStyle w:val="TableGrid3"/>
        <w:tblW w:w="10207" w:type="dxa"/>
        <w:tblInd w:w="-714" w:type="dxa"/>
        <w:tblLook w:val="04A0" w:firstRow="1" w:lastRow="0" w:firstColumn="1" w:lastColumn="0" w:noHBand="0" w:noVBand="1"/>
      </w:tblPr>
      <w:tblGrid>
        <w:gridCol w:w="2552"/>
        <w:gridCol w:w="7655"/>
      </w:tblGrid>
      <w:tr w:rsidR="00825827" w:rsidRPr="00AE6BA0" w14:paraId="14855D56" w14:textId="77777777" w:rsidTr="00AE6BA0">
        <w:tc>
          <w:tcPr>
            <w:tcW w:w="10207" w:type="dxa"/>
            <w:gridSpan w:val="2"/>
            <w:shd w:val="clear" w:color="auto" w:fill="D9E2F3" w:themeFill="accent1" w:themeFillTint="33"/>
          </w:tcPr>
          <w:p w14:paraId="6F5902A0" w14:textId="0E68C829" w:rsidR="00825827" w:rsidRPr="00AE6BA0" w:rsidRDefault="006D26F5" w:rsidP="00825827">
            <w:pPr>
              <w:rPr>
                <w:b/>
              </w:rPr>
            </w:pPr>
            <w:r w:rsidRPr="00AE6BA0">
              <w:rPr>
                <w:b/>
              </w:rPr>
              <w:t>Dadansoddiad Adfyfyriol o Addysgu a Strategaethau ar gyfer Datblygiad – gan gynnwys cyfiawnha</w:t>
            </w:r>
            <w:r w:rsidR="00D1401A" w:rsidRPr="00AE6BA0">
              <w:rPr>
                <w:b/>
              </w:rPr>
              <w:t>d</w:t>
            </w:r>
            <w:r w:rsidRPr="00AE6BA0">
              <w:rPr>
                <w:b/>
              </w:rPr>
              <w:t>/rhesymwaith dewisiadau pedagogaidd</w:t>
            </w:r>
          </w:p>
          <w:p w14:paraId="44C6AA70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E6BA0" w14:paraId="34E27A9A" w14:textId="77777777" w:rsidTr="00AE6BA0">
        <w:tc>
          <w:tcPr>
            <w:tcW w:w="2552" w:type="dxa"/>
            <w:shd w:val="clear" w:color="auto" w:fill="D9E2F3" w:themeFill="accent1" w:themeFillTint="33"/>
          </w:tcPr>
          <w:p w14:paraId="5B5A6D21" w14:textId="790991C5" w:rsidR="00825827" w:rsidRPr="00AE6BA0" w:rsidRDefault="006D26F5" w:rsidP="00825827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Tystiolaeth o’m Harfer Effeithiol</w:t>
            </w:r>
            <w:r w:rsidR="00825827" w:rsidRPr="00AE6BA0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14:paraId="0CBCEE7E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E6BA0" w14:paraId="39A72438" w14:textId="77777777" w:rsidTr="00AE6BA0">
        <w:trPr>
          <w:trHeight w:val="437"/>
        </w:trPr>
        <w:tc>
          <w:tcPr>
            <w:tcW w:w="2552" w:type="dxa"/>
            <w:shd w:val="clear" w:color="auto" w:fill="D9E2F3" w:themeFill="accent1" w:themeFillTint="33"/>
          </w:tcPr>
          <w:p w14:paraId="6F863CDC" w14:textId="4F14FA20" w:rsidR="00825827" w:rsidRPr="00AE6BA0" w:rsidRDefault="006D26F5" w:rsidP="00825827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Meysydd ar gyfer fy Natblygiad</w:t>
            </w:r>
          </w:p>
          <w:p w14:paraId="0BD9B8BD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AE6BA0" w:rsidRDefault="006D26F5" w:rsidP="00825827">
            <w:pPr>
              <w:rPr>
                <w:sz w:val="20"/>
                <w:szCs w:val="20"/>
              </w:rPr>
            </w:pPr>
            <w:r w:rsidRPr="00AE6BA0">
              <w:rPr>
                <w:sz w:val="20"/>
                <w:szCs w:val="20"/>
              </w:rPr>
              <w:t>Targedau Personol ar gyfer Cynnydd</w:t>
            </w:r>
          </w:p>
          <w:p w14:paraId="63AF2A7D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14:paraId="51FDDB4B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AE6BA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AE6BA0" w:rsidRDefault="00825827" w:rsidP="00825827">
      <w:pPr>
        <w:rPr>
          <w:sz w:val="20"/>
          <w:szCs w:val="20"/>
        </w:rPr>
      </w:pPr>
    </w:p>
    <w:p w14:paraId="201937E0" w14:textId="77777777" w:rsidR="00825827" w:rsidRPr="00AE6BA0" w:rsidRDefault="00825827" w:rsidP="00825827">
      <w:pPr>
        <w:rPr>
          <w:sz w:val="20"/>
          <w:szCs w:val="20"/>
        </w:rPr>
      </w:pPr>
    </w:p>
    <w:p w14:paraId="02815835" w14:textId="77777777" w:rsidR="00825827" w:rsidRPr="00AE6BA0" w:rsidRDefault="00825827" w:rsidP="00825827">
      <w:pPr>
        <w:rPr>
          <w:sz w:val="20"/>
          <w:szCs w:val="20"/>
        </w:rPr>
      </w:pPr>
    </w:p>
    <w:p w14:paraId="133B1839" w14:textId="19CBA16B" w:rsidR="00EF0BE1" w:rsidRPr="00AE6BA0" w:rsidRDefault="00EF0BE1" w:rsidP="00EF0BE1">
      <w:pPr>
        <w:rPr>
          <w:sz w:val="28"/>
          <w:szCs w:val="28"/>
        </w:rPr>
      </w:pPr>
    </w:p>
    <w:p w14:paraId="5D1D0564" w14:textId="77777777" w:rsidR="00EF0BE1" w:rsidRPr="00AE6BA0" w:rsidRDefault="00EF0BE1" w:rsidP="00EF0BE1">
      <w:pPr>
        <w:rPr>
          <w:sz w:val="28"/>
          <w:szCs w:val="28"/>
        </w:rPr>
      </w:pPr>
    </w:p>
    <w:p w14:paraId="3D64C07E" w14:textId="77777777" w:rsidR="00EF0BE1" w:rsidRPr="00AE6BA0" w:rsidRDefault="00EF0BE1" w:rsidP="00EF0BE1">
      <w:pPr>
        <w:rPr>
          <w:sz w:val="28"/>
          <w:szCs w:val="28"/>
        </w:rPr>
      </w:pPr>
    </w:p>
    <w:p w14:paraId="5D398294" w14:textId="77777777" w:rsidR="00EF0BE1" w:rsidRPr="00AE6BA0" w:rsidRDefault="00EF0BE1" w:rsidP="00EF0BE1">
      <w:pPr>
        <w:rPr>
          <w:sz w:val="28"/>
          <w:szCs w:val="28"/>
        </w:rPr>
      </w:pPr>
    </w:p>
    <w:p w14:paraId="02535BAF" w14:textId="77777777" w:rsidR="00EF0BE1" w:rsidRPr="00AE6BA0" w:rsidRDefault="00EF0BE1" w:rsidP="00EF0BE1">
      <w:pPr>
        <w:rPr>
          <w:sz w:val="28"/>
          <w:szCs w:val="28"/>
        </w:rPr>
      </w:pPr>
    </w:p>
    <w:p w14:paraId="52F0FBF9" w14:textId="77777777" w:rsidR="00EF0BE1" w:rsidRPr="00AE6BA0" w:rsidRDefault="00EF0BE1" w:rsidP="00EF0BE1">
      <w:pPr>
        <w:rPr>
          <w:sz w:val="28"/>
          <w:szCs w:val="28"/>
        </w:rPr>
      </w:pPr>
    </w:p>
    <w:p w14:paraId="01FF7088" w14:textId="77777777" w:rsidR="00EF0BE1" w:rsidRPr="00AE6BA0" w:rsidRDefault="00EF0BE1" w:rsidP="00EF0BE1">
      <w:pPr>
        <w:rPr>
          <w:sz w:val="28"/>
          <w:szCs w:val="28"/>
        </w:rPr>
      </w:pPr>
    </w:p>
    <w:p w14:paraId="3F8CB932" w14:textId="77777777" w:rsidR="00EF0BE1" w:rsidRPr="00AE6BA0" w:rsidRDefault="00EF0BE1" w:rsidP="00EF0BE1">
      <w:pPr>
        <w:rPr>
          <w:sz w:val="28"/>
          <w:szCs w:val="28"/>
        </w:rPr>
      </w:pPr>
    </w:p>
    <w:p w14:paraId="14A977F4" w14:textId="77777777" w:rsidR="00EF0BE1" w:rsidRPr="00AE6BA0" w:rsidRDefault="00EF0BE1" w:rsidP="00EF0BE1"/>
    <w:p w14:paraId="446B8C61" w14:textId="77777777" w:rsidR="00EF0BE1" w:rsidRPr="00AE6BA0" w:rsidRDefault="00EF0BE1" w:rsidP="00EF0BE1"/>
    <w:p w14:paraId="6CF53CAD" w14:textId="77777777" w:rsidR="00EF0BE1" w:rsidRPr="00AE6BA0" w:rsidRDefault="00EF0BE1" w:rsidP="00EF0BE1"/>
    <w:p w14:paraId="1725B814" w14:textId="77777777" w:rsidR="00EF0BE1" w:rsidRPr="00AE6BA0" w:rsidRDefault="00EF0BE1" w:rsidP="00EF0BE1"/>
    <w:p w14:paraId="1D139B3A" w14:textId="77777777" w:rsidR="00EF0BE1" w:rsidRPr="00AE6BA0" w:rsidRDefault="00EF0BE1" w:rsidP="00EF0BE1"/>
    <w:p w14:paraId="1436D03F" w14:textId="77777777" w:rsidR="00EF0BE1" w:rsidRPr="00AE6BA0" w:rsidRDefault="00EF0BE1" w:rsidP="00EF0BE1"/>
    <w:p w14:paraId="15DFC201" w14:textId="77777777" w:rsidR="00EF0BE1" w:rsidRPr="00AE6BA0" w:rsidRDefault="00EF0BE1" w:rsidP="00EF0BE1"/>
    <w:p w14:paraId="44224DEB" w14:textId="77777777" w:rsidR="00EF0BE1" w:rsidRPr="00AE6BA0" w:rsidRDefault="00EF0BE1" w:rsidP="00EF0BE1"/>
    <w:p w14:paraId="73141AFE" w14:textId="77777777" w:rsidR="00EF0BE1" w:rsidRPr="00AE6BA0" w:rsidRDefault="00EF0BE1" w:rsidP="00EF0BE1"/>
    <w:p w14:paraId="260116EF" w14:textId="77777777" w:rsidR="00EF0BE1" w:rsidRPr="00AE6BA0" w:rsidRDefault="00EF0BE1" w:rsidP="00EF0BE1"/>
    <w:p w14:paraId="12D98BD2" w14:textId="77777777" w:rsidR="00EF0BE1" w:rsidRPr="00AE6BA0" w:rsidRDefault="00EF0BE1" w:rsidP="00EF0BE1">
      <w:bookmarkStart w:id="0" w:name="cysill"/>
      <w:bookmarkEnd w:id="0"/>
    </w:p>
    <w:sectPr w:rsidR="00EF0BE1" w:rsidRPr="00AE6BA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4FD3C" w14:textId="77777777" w:rsidR="00D33BD8" w:rsidRDefault="00D33BD8" w:rsidP="00B24C18">
      <w:r>
        <w:separator/>
      </w:r>
    </w:p>
  </w:endnote>
  <w:endnote w:type="continuationSeparator" w:id="0">
    <w:p w14:paraId="7932C5FB" w14:textId="77777777" w:rsidR="00D33BD8" w:rsidRDefault="00D33BD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112B5469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67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24DD6" w14:textId="77777777" w:rsidR="00D33BD8" w:rsidRDefault="00D33BD8" w:rsidP="00B24C18">
      <w:r>
        <w:separator/>
      </w:r>
    </w:p>
  </w:footnote>
  <w:footnote w:type="continuationSeparator" w:id="0">
    <w:p w14:paraId="4EC3B54A" w14:textId="77777777" w:rsidR="00D33BD8" w:rsidRDefault="00D33BD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BE056" w14:textId="77777777" w:rsidR="006D26F5" w:rsidRDefault="006D26F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472BA"/>
    <w:multiLevelType w:val="hybridMultilevel"/>
    <w:tmpl w:val="06CC1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606ED"/>
    <w:multiLevelType w:val="hybridMultilevel"/>
    <w:tmpl w:val="A40A9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3405130">
    <w:abstractNumId w:val="1"/>
  </w:num>
  <w:num w:numId="2" w16cid:durableId="10578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A53DC"/>
    <w:rsid w:val="000B6B62"/>
    <w:rsid w:val="000E5C05"/>
    <w:rsid w:val="00120A30"/>
    <w:rsid w:val="00140D3C"/>
    <w:rsid w:val="00167F75"/>
    <w:rsid w:val="00183D82"/>
    <w:rsid w:val="00262FBA"/>
    <w:rsid w:val="002B2D5B"/>
    <w:rsid w:val="002E399E"/>
    <w:rsid w:val="002F72F8"/>
    <w:rsid w:val="0031228F"/>
    <w:rsid w:val="00336F4F"/>
    <w:rsid w:val="003502C7"/>
    <w:rsid w:val="003770F9"/>
    <w:rsid w:val="003B005D"/>
    <w:rsid w:val="0040291F"/>
    <w:rsid w:val="0043540F"/>
    <w:rsid w:val="00467647"/>
    <w:rsid w:val="004847B6"/>
    <w:rsid w:val="004B73CD"/>
    <w:rsid w:val="004E0D8C"/>
    <w:rsid w:val="004E1B77"/>
    <w:rsid w:val="005404E0"/>
    <w:rsid w:val="00550369"/>
    <w:rsid w:val="005B7769"/>
    <w:rsid w:val="00610C4A"/>
    <w:rsid w:val="00645E24"/>
    <w:rsid w:val="0066617E"/>
    <w:rsid w:val="006953EE"/>
    <w:rsid w:val="006C11AF"/>
    <w:rsid w:val="006D26F5"/>
    <w:rsid w:val="006E32EF"/>
    <w:rsid w:val="00713823"/>
    <w:rsid w:val="00771333"/>
    <w:rsid w:val="007B65F8"/>
    <w:rsid w:val="0081450C"/>
    <w:rsid w:val="00816DB9"/>
    <w:rsid w:val="00825827"/>
    <w:rsid w:val="00825DEF"/>
    <w:rsid w:val="00884DCE"/>
    <w:rsid w:val="00896514"/>
    <w:rsid w:val="008B2B15"/>
    <w:rsid w:val="00952A10"/>
    <w:rsid w:val="009A03EA"/>
    <w:rsid w:val="009C26DA"/>
    <w:rsid w:val="009D68DF"/>
    <w:rsid w:val="009D7C3C"/>
    <w:rsid w:val="00A37039"/>
    <w:rsid w:val="00A46632"/>
    <w:rsid w:val="00A53AE4"/>
    <w:rsid w:val="00A62213"/>
    <w:rsid w:val="00A82242"/>
    <w:rsid w:val="00AA5380"/>
    <w:rsid w:val="00AD5594"/>
    <w:rsid w:val="00AE6BA0"/>
    <w:rsid w:val="00AF532A"/>
    <w:rsid w:val="00B02BEF"/>
    <w:rsid w:val="00B0430A"/>
    <w:rsid w:val="00B24C18"/>
    <w:rsid w:val="00B418E0"/>
    <w:rsid w:val="00B42125"/>
    <w:rsid w:val="00B85948"/>
    <w:rsid w:val="00BC35BE"/>
    <w:rsid w:val="00BF5170"/>
    <w:rsid w:val="00BF627C"/>
    <w:rsid w:val="00BF6724"/>
    <w:rsid w:val="00C8398D"/>
    <w:rsid w:val="00CD6539"/>
    <w:rsid w:val="00D060A6"/>
    <w:rsid w:val="00D1401A"/>
    <w:rsid w:val="00D33BD8"/>
    <w:rsid w:val="00D46A8E"/>
    <w:rsid w:val="00D60120"/>
    <w:rsid w:val="00D91956"/>
    <w:rsid w:val="00DB1D3B"/>
    <w:rsid w:val="00E060F7"/>
    <w:rsid w:val="00E27E50"/>
    <w:rsid w:val="00E5128D"/>
    <w:rsid w:val="00E75960"/>
    <w:rsid w:val="00E92648"/>
    <w:rsid w:val="00EB6268"/>
    <w:rsid w:val="00EC0A98"/>
    <w:rsid w:val="00EE0418"/>
    <w:rsid w:val="00EE0AC1"/>
    <w:rsid w:val="00EF0BE1"/>
    <w:rsid w:val="00EF2DF8"/>
    <w:rsid w:val="00F215BC"/>
    <w:rsid w:val="00F228F8"/>
    <w:rsid w:val="00F636FF"/>
    <w:rsid w:val="00F707F4"/>
    <w:rsid w:val="00F8496A"/>
    <w:rsid w:val="00FB79B2"/>
    <w:rsid w:val="00FF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2E3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</TotalTime>
  <Pages>6</Pages>
  <Words>1258</Words>
  <Characters>7174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Sioned Hughes</cp:lastModifiedBy>
  <cp:revision>3</cp:revision>
  <dcterms:created xsi:type="dcterms:W3CDTF">2022-02-10T15:43:00Z</dcterms:created>
  <dcterms:modified xsi:type="dcterms:W3CDTF">2024-01-10T17:53:00Z</dcterms:modified>
</cp:coreProperties>
</file>