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B7DFB" w14:textId="77777777" w:rsidR="00C073F1" w:rsidRDefault="00C073F1" w:rsidP="00152E9D">
      <w:pPr>
        <w:rPr>
          <w:rFonts w:ascii="Arial" w:hAnsi="Arial" w:cs="Arial"/>
          <w:vanish/>
        </w:rPr>
        <w:sectPr w:rsidR="00C073F1" w:rsidSect="00657F03">
          <w:footerReference w:type="default" r:id="rId8"/>
          <w:type w:val="continuous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41CE531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3916EEE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D596A0A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5723AA0E" w14:textId="77777777" w:rsidTr="00924471">
        <w:tc>
          <w:tcPr>
            <w:tcW w:w="13858" w:type="dxa"/>
            <w:shd w:val="clear" w:color="auto" w:fill="8DB3E2" w:themeFill="text2" w:themeFillTint="66"/>
          </w:tcPr>
          <w:p w14:paraId="2A45E9B6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bookmarkStart w:id="0" w:name="_GoBack"/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  <w:bookmarkEnd w:id="0"/>
          </w:p>
        </w:tc>
      </w:tr>
    </w:tbl>
    <w:p w14:paraId="0E3FCB1B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2DAA0398" w14:textId="77777777" w:rsidTr="00EE00D3">
        <w:tc>
          <w:tcPr>
            <w:tcW w:w="13948" w:type="dxa"/>
            <w:shd w:val="clear" w:color="auto" w:fill="8DB3E2" w:themeFill="text2" w:themeFillTint="66"/>
          </w:tcPr>
          <w:p w14:paraId="405F937D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5A3B6468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6E58A83F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3387DCCC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6465957E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7E2E50FA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1E582F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CDE89E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05D885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0F450DA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729D6D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B2517F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915D26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535613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BDEF30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631E96B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789648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5CE1FAF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7E463369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824F2B8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C803E8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EECB2E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69979E7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8A7C3B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70C97C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926913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779DDD7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5D2F9E0B" w14:textId="77777777" w:rsidTr="00EE00D3">
        <w:tc>
          <w:tcPr>
            <w:tcW w:w="1735" w:type="dxa"/>
            <w:shd w:val="clear" w:color="auto" w:fill="8DB3E2" w:themeFill="text2" w:themeFillTint="66"/>
          </w:tcPr>
          <w:p w14:paraId="662F35DC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C32165C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8908E4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CB019B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5AD7FB2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ACA769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435130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32854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D4650B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D932F5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528C9CC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67A5F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E577BA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15C3508E" w14:textId="77777777" w:rsidTr="00EE00D3">
        <w:tc>
          <w:tcPr>
            <w:tcW w:w="1735" w:type="dxa"/>
            <w:shd w:val="clear" w:color="auto" w:fill="8DB3E2" w:themeFill="text2" w:themeFillTint="66"/>
          </w:tcPr>
          <w:p w14:paraId="06CEE6D0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4A7972BC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033607A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E08FB6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9A1FC3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65549E8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011C3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2A4B9D5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479F54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6D6C767A" w14:textId="77777777" w:rsidTr="00EE00D3">
        <w:tc>
          <w:tcPr>
            <w:tcW w:w="1735" w:type="dxa"/>
            <w:shd w:val="clear" w:color="auto" w:fill="8DB3E2" w:themeFill="text2" w:themeFillTint="66"/>
          </w:tcPr>
          <w:p w14:paraId="00F60E10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A86314F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091E9811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75BC86A2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5C85F979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AC08448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669F722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DEB449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5B4444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3FAD352F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72DE258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F52F45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3C74023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4986180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8549DC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135E84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1DF2B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F461E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215C4FC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289EEEC1" w14:textId="77777777" w:rsidTr="00EE00D3">
        <w:tc>
          <w:tcPr>
            <w:tcW w:w="1735" w:type="dxa"/>
            <w:shd w:val="clear" w:color="auto" w:fill="8DB3E2" w:themeFill="text2" w:themeFillTint="66"/>
          </w:tcPr>
          <w:p w14:paraId="750A1E9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2044022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6C12C19E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269AC0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9D73914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0B57A8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D2B353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A619A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6834352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35E7E64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79BB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05168209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4B87482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FE87C9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3500F7C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012DC93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548BE5A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15F5AF0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0D496F4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553F8DD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0230C1F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38E63F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40232544" w14:textId="77777777" w:rsidTr="00EE00D3">
        <w:tc>
          <w:tcPr>
            <w:tcW w:w="1735" w:type="dxa"/>
            <w:shd w:val="clear" w:color="auto" w:fill="8DB3E2" w:themeFill="text2" w:themeFillTint="66"/>
          </w:tcPr>
          <w:p w14:paraId="743A26AB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5EA760A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EBF4AA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4B9FCD99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4C9F33C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29176C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185F62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3B40EB7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4952D9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2A029DA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67A29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3FD4F27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668BE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64112FF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26A394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1F597374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5AEFA2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4BEF81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D4163D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A06A9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525751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09346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12CB08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A7D2C1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F10802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109CA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355FA36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EAA3C" w14:textId="77777777" w:rsidR="00B53255" w:rsidRDefault="00B53255">
      <w:r>
        <w:separator/>
      </w:r>
    </w:p>
  </w:endnote>
  <w:endnote w:type="continuationSeparator" w:id="0">
    <w:p w14:paraId="73A71A6A" w14:textId="77777777" w:rsidR="00B53255" w:rsidRDefault="00B5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CCAE0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C0F5E" w14:textId="77777777" w:rsidR="00B53255" w:rsidRDefault="00B53255">
      <w:r>
        <w:separator/>
      </w:r>
    </w:p>
  </w:footnote>
  <w:footnote w:type="continuationSeparator" w:id="0">
    <w:p w14:paraId="0799525E" w14:textId="77777777" w:rsidR="00B53255" w:rsidRDefault="00B53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57F03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53255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8DB1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20C8D-5FED-2643-8919-63B5784D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4</Pages>
  <Words>1614</Words>
  <Characters>9206</Characters>
  <Application>Microsoft Macintosh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10799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Dylan Blain</cp:lastModifiedBy>
  <cp:revision>2</cp:revision>
  <cp:lastPrinted>2014-10-10T07:42:00Z</cp:lastPrinted>
  <dcterms:created xsi:type="dcterms:W3CDTF">2018-10-11T06:03:00Z</dcterms:created>
  <dcterms:modified xsi:type="dcterms:W3CDTF">2018-10-11T06:03:00Z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