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9D79A" w14:textId="6DD9D2F7" w:rsidR="00C6554A" w:rsidRPr="008B5277" w:rsidRDefault="00A1186D" w:rsidP="00C6554A">
      <w:pPr>
        <w:pStyle w:val="Photo"/>
      </w:pPr>
      <w:bookmarkStart w:id="0" w:name="_Toc321147149"/>
      <w:bookmarkStart w:id="1" w:name="_Toc318188227"/>
      <w:bookmarkStart w:id="2" w:name="_Toc318188327"/>
      <w:bookmarkStart w:id="3" w:name="_Toc318189312"/>
      <w:bookmarkStart w:id="4" w:name="_Toc321147011"/>
      <w:r>
        <w:rPr>
          <w:noProof/>
        </w:rPr>
        <w:drawing>
          <wp:inline distT="0" distB="0" distL="0" distR="0" wp14:anchorId="587F49F6" wp14:editId="20343C57">
            <wp:extent cx="5591175" cy="5791200"/>
            <wp:effectExtent l="0" t="0" r="9525" b="0"/>
            <wp:docPr id="1" name="Picture 1" descr="A picture containing table, indoor, wal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azz report 1.jpg"/>
                    <pic:cNvPicPr/>
                  </pic:nvPicPr>
                  <pic:blipFill>
                    <a:blip r:embed="rId7">
                      <a:extLst>
                        <a:ext uri="{28A0092B-C50C-407E-A947-70E740481C1C}">
                          <a14:useLocalDpi xmlns:a14="http://schemas.microsoft.com/office/drawing/2010/main" val="0"/>
                        </a:ext>
                      </a:extLst>
                    </a:blip>
                    <a:stretch>
                      <a:fillRect/>
                    </a:stretch>
                  </pic:blipFill>
                  <pic:spPr>
                    <a:xfrm>
                      <a:off x="0" y="0"/>
                      <a:ext cx="5591175" cy="5791200"/>
                    </a:xfrm>
                    <a:prstGeom prst="rect">
                      <a:avLst/>
                    </a:prstGeom>
                  </pic:spPr>
                </pic:pic>
              </a:graphicData>
            </a:graphic>
          </wp:inline>
        </w:drawing>
      </w:r>
    </w:p>
    <w:bookmarkEnd w:id="0"/>
    <w:bookmarkEnd w:id="1"/>
    <w:bookmarkEnd w:id="2"/>
    <w:bookmarkEnd w:id="3"/>
    <w:bookmarkEnd w:id="4"/>
    <w:p w14:paraId="01F0FEC0" w14:textId="25023AA8" w:rsidR="00C6554A" w:rsidRDefault="00FC1EF8" w:rsidP="00C6554A">
      <w:pPr>
        <w:pStyle w:val="Title"/>
      </w:pPr>
      <w:r>
        <w:t>Front office operation in Hotel</w:t>
      </w:r>
    </w:p>
    <w:p w14:paraId="1569AA06" w14:textId="692386F3" w:rsidR="00C6554A" w:rsidRDefault="00FC1EF8" w:rsidP="00FC1EF8">
      <w:pPr>
        <w:pStyle w:val="Subtitle"/>
        <w:numPr>
          <w:ilvl w:val="0"/>
          <w:numId w:val="16"/>
        </w:numPr>
      </w:pPr>
      <w:r>
        <w:t xml:space="preserve">FRONT OFFICE MANAGER 2. NIGHT AUDITOR </w:t>
      </w:r>
    </w:p>
    <w:p w14:paraId="4D0E6A69" w14:textId="77777777" w:rsidR="00FC1EF8" w:rsidRPr="00D5413C" w:rsidRDefault="00FC1EF8" w:rsidP="00FC1EF8">
      <w:pPr>
        <w:pStyle w:val="Subtitle"/>
        <w:numPr>
          <w:ilvl w:val="0"/>
          <w:numId w:val="0"/>
        </w:numPr>
        <w:ind w:left="720"/>
        <w:jc w:val="left"/>
      </w:pPr>
    </w:p>
    <w:p w14:paraId="1E788B5C" w14:textId="506BF48C" w:rsidR="00C6554A" w:rsidRDefault="00FC1EF8" w:rsidP="0053005E">
      <w:pPr>
        <w:pStyle w:val="ContactInfo"/>
      </w:pPr>
      <w:r>
        <w:t>Simona Elena Pavalache - 1816300</w:t>
      </w:r>
      <w:r w:rsidR="00C6554A">
        <w:t xml:space="preserve">| </w:t>
      </w:r>
      <w:r>
        <w:t>Front Office Operations</w:t>
      </w:r>
      <w:r w:rsidR="00C6554A">
        <w:t xml:space="preserve"> |</w:t>
      </w:r>
      <w:r w:rsidR="00C6554A" w:rsidRPr="00D5413C">
        <w:t xml:space="preserve"> </w:t>
      </w:r>
      <w:r>
        <w:t>Dr.</w:t>
      </w:r>
      <w:r w:rsidR="00A1186D">
        <w:t xml:space="preserve"> </w:t>
      </w:r>
      <w:r>
        <w:t>Jahanzeeb</w:t>
      </w:r>
      <w:r w:rsidR="00A1186D">
        <w:t xml:space="preserve"> Qurashi | 08/11/2019 </w:t>
      </w:r>
      <w:r w:rsidR="00C6554A">
        <w:br w:type="page"/>
      </w:r>
    </w:p>
    <w:p w14:paraId="6AE74705" w14:textId="768BE07B" w:rsidR="002C74C0" w:rsidRDefault="0053005E" w:rsidP="00A54941">
      <w:pPr>
        <w:pStyle w:val="Heading2"/>
      </w:pPr>
      <w:r>
        <w:lastRenderedPageBreak/>
        <w:t>Table of contents</w:t>
      </w:r>
    </w:p>
    <w:p w14:paraId="6F2FBB1A" w14:textId="322DC8D5" w:rsidR="0053005E" w:rsidRDefault="0053005E" w:rsidP="0053005E">
      <w:r>
        <w:t>Introduction………………………………………………………………………………………………………</w:t>
      </w:r>
    </w:p>
    <w:p w14:paraId="3F274BA4" w14:textId="2F18F76A" w:rsidR="0053005E" w:rsidRDefault="0053005E" w:rsidP="0053005E">
      <w:r>
        <w:t>Importance of front office operation in hotel……………………………………………………</w:t>
      </w:r>
    </w:p>
    <w:p w14:paraId="4D238DDC" w14:textId="4FA67860" w:rsidR="0053005E" w:rsidRDefault="0053005E" w:rsidP="0053005E">
      <w:r>
        <w:t>Analysis of the operational role of front office staff………………………………………….</w:t>
      </w:r>
    </w:p>
    <w:p w14:paraId="288E3AE9" w14:textId="396DD02C" w:rsidR="0053005E" w:rsidRDefault="0053005E" w:rsidP="0053005E">
      <w:r>
        <w:t>Role for the front office manager………………………………………………………………………</w:t>
      </w:r>
    </w:p>
    <w:p w14:paraId="67B95407" w14:textId="7F538CB9" w:rsidR="0053005E" w:rsidRDefault="0053005E" w:rsidP="0053005E">
      <w:r>
        <w:t>Role of Night Auditor……………………………………………………………………………………….</w:t>
      </w:r>
    </w:p>
    <w:p w14:paraId="434A8886" w14:textId="2B5EAC85" w:rsidR="0053005E" w:rsidRDefault="0053005E" w:rsidP="0053005E">
      <w:r>
        <w:t>Conclusion……………………………………………………………………………………………………….</w:t>
      </w:r>
    </w:p>
    <w:p w14:paraId="69AD31F7" w14:textId="6A0D2CB3" w:rsidR="0053005E" w:rsidRDefault="0053005E" w:rsidP="0053005E">
      <w:r>
        <w:t>References……………………………………………………………………………………………………….</w:t>
      </w:r>
    </w:p>
    <w:p w14:paraId="1678CCAF" w14:textId="33512081" w:rsidR="0053005E" w:rsidRDefault="0053005E" w:rsidP="0053005E"/>
    <w:p w14:paraId="4A58C0EA" w14:textId="49EDB8DC" w:rsidR="0053005E" w:rsidRDefault="0053005E" w:rsidP="0053005E"/>
    <w:p w14:paraId="3FD9A052" w14:textId="1AE83FCF" w:rsidR="0053005E" w:rsidRDefault="0053005E" w:rsidP="0053005E"/>
    <w:p w14:paraId="5AE4AFC1" w14:textId="12376ADD" w:rsidR="0053005E" w:rsidRDefault="0053005E" w:rsidP="0053005E"/>
    <w:p w14:paraId="730B5B67" w14:textId="15BE6453" w:rsidR="0053005E" w:rsidRDefault="0053005E" w:rsidP="0053005E"/>
    <w:p w14:paraId="441B78D4" w14:textId="6CF72B17" w:rsidR="0053005E" w:rsidRDefault="0053005E" w:rsidP="0053005E"/>
    <w:p w14:paraId="613CF588" w14:textId="7AA45D10" w:rsidR="0053005E" w:rsidRDefault="0053005E" w:rsidP="0053005E"/>
    <w:p w14:paraId="0E9315EB" w14:textId="3BBC8973" w:rsidR="0053005E" w:rsidRDefault="0053005E" w:rsidP="0053005E"/>
    <w:p w14:paraId="4AF1D9A4" w14:textId="3B3752C1" w:rsidR="0053005E" w:rsidRDefault="0053005E" w:rsidP="0053005E"/>
    <w:p w14:paraId="546E7859" w14:textId="2D0BDE0D" w:rsidR="0053005E" w:rsidRDefault="0053005E" w:rsidP="0053005E"/>
    <w:p w14:paraId="3B526BE5" w14:textId="6401FB7E" w:rsidR="0053005E" w:rsidRDefault="0053005E" w:rsidP="0053005E"/>
    <w:p w14:paraId="3B19FFAB" w14:textId="6F72165D" w:rsidR="0053005E" w:rsidRDefault="0053005E" w:rsidP="0053005E"/>
    <w:p w14:paraId="06D0E66C" w14:textId="172481CC" w:rsidR="0053005E" w:rsidRDefault="0053005E" w:rsidP="0053005E"/>
    <w:p w14:paraId="6E942A4D" w14:textId="4527B8D8" w:rsidR="0053005E" w:rsidRDefault="0053005E" w:rsidP="0053005E"/>
    <w:p w14:paraId="1FEB0D76" w14:textId="17703D4A" w:rsidR="0053005E" w:rsidRDefault="0053005E" w:rsidP="0053005E"/>
    <w:p w14:paraId="47EBF60E" w14:textId="424B5D70" w:rsidR="0053005E" w:rsidRDefault="0053005E" w:rsidP="0053005E"/>
    <w:p w14:paraId="604C702C" w14:textId="6F7823B2" w:rsidR="0053005E" w:rsidRDefault="0053005E" w:rsidP="0053005E"/>
    <w:p w14:paraId="6EFE4A17" w14:textId="2C6D39E3" w:rsidR="0053005E" w:rsidRDefault="0053005E" w:rsidP="0053005E"/>
    <w:p w14:paraId="755271BC" w14:textId="2EF11506" w:rsidR="0053005E" w:rsidRPr="00151110" w:rsidRDefault="0053005E" w:rsidP="0053005E">
      <w:pPr>
        <w:rPr>
          <w:rFonts w:ascii="Arial" w:hAnsi="Arial" w:cs="Arial"/>
          <w:b/>
          <w:bCs/>
          <w:i/>
          <w:iCs/>
          <w:u w:val="single"/>
        </w:rPr>
      </w:pPr>
      <w:r w:rsidRPr="00151110">
        <w:rPr>
          <w:rFonts w:ascii="Arial" w:hAnsi="Arial" w:cs="Arial"/>
          <w:b/>
          <w:bCs/>
          <w:i/>
          <w:iCs/>
          <w:u w:val="single"/>
        </w:rPr>
        <w:lastRenderedPageBreak/>
        <w:t>INTRODUCTION</w:t>
      </w:r>
    </w:p>
    <w:p w14:paraId="71C04BE3" w14:textId="63435937" w:rsidR="0053005E" w:rsidRDefault="002B216B" w:rsidP="0053005E">
      <w:pPr>
        <w:rPr>
          <w:rFonts w:ascii="Arial" w:hAnsi="Arial" w:cs="Arial"/>
        </w:rPr>
      </w:pPr>
      <w:r w:rsidRPr="00151110">
        <w:rPr>
          <w:rFonts w:ascii="Arial" w:hAnsi="Arial" w:cs="Arial"/>
        </w:rPr>
        <w:t xml:space="preserve">        </w:t>
      </w:r>
      <w:r w:rsidR="0053005E" w:rsidRPr="00151110">
        <w:rPr>
          <w:rFonts w:ascii="Arial" w:hAnsi="Arial" w:cs="Arial"/>
        </w:rPr>
        <w:t xml:space="preserve">Front </w:t>
      </w:r>
      <w:r w:rsidR="004710FC" w:rsidRPr="00151110">
        <w:rPr>
          <w:rFonts w:ascii="Arial" w:hAnsi="Arial" w:cs="Arial"/>
        </w:rPr>
        <w:t>office is an area of the company which makes direct contract with the customers when they first arrive at the hotel. This department is the face and voice of the company and it builds link between the customers and business (</w:t>
      </w:r>
      <w:proofErr w:type="spellStart"/>
      <w:r w:rsidR="004710FC" w:rsidRPr="00151110">
        <w:rPr>
          <w:rFonts w:ascii="Arial" w:hAnsi="Arial" w:cs="Arial"/>
        </w:rPr>
        <w:t>Modic</w:t>
      </w:r>
      <w:proofErr w:type="spellEnd"/>
      <w:r w:rsidR="004710FC" w:rsidRPr="00151110">
        <w:rPr>
          <w:rFonts w:ascii="Arial" w:hAnsi="Arial" w:cs="Arial"/>
        </w:rPr>
        <w:t xml:space="preserve"> and </w:t>
      </w:r>
      <w:proofErr w:type="spellStart"/>
      <w:r w:rsidR="004710FC" w:rsidRPr="00151110">
        <w:rPr>
          <w:rFonts w:ascii="Arial" w:hAnsi="Arial" w:cs="Arial"/>
        </w:rPr>
        <w:t>Damij</w:t>
      </w:r>
      <w:proofErr w:type="spellEnd"/>
      <w:r w:rsidR="004710FC" w:rsidRPr="00151110">
        <w:rPr>
          <w:rFonts w:ascii="Arial" w:hAnsi="Arial" w:cs="Arial"/>
        </w:rPr>
        <w:t>, 2018). This department includes receptionist, managers and many more who make direct contact with the clients and this department is visible to the guests. This report is in the context of hospitality industry, which is a broad category includes food, drinks, event planning, hotels, transportation and many more. This report covers the importance of front office operations in hotel and the analysis of their role with specific staff position.</w:t>
      </w:r>
    </w:p>
    <w:p w14:paraId="29C27BBB" w14:textId="77777777" w:rsidR="0008685A" w:rsidRPr="00151110" w:rsidRDefault="0008685A" w:rsidP="0053005E">
      <w:pPr>
        <w:rPr>
          <w:rFonts w:ascii="Arial" w:hAnsi="Arial" w:cs="Arial"/>
        </w:rPr>
      </w:pPr>
    </w:p>
    <w:p w14:paraId="1C587F91" w14:textId="6CB80433" w:rsidR="004710FC" w:rsidRPr="00151110" w:rsidRDefault="002B216B" w:rsidP="0053005E">
      <w:pPr>
        <w:rPr>
          <w:rFonts w:ascii="Arial" w:hAnsi="Arial" w:cs="Arial"/>
          <w:b/>
          <w:bCs/>
          <w:i/>
          <w:iCs/>
          <w:u w:val="single"/>
        </w:rPr>
      </w:pPr>
      <w:r w:rsidRPr="00151110">
        <w:rPr>
          <w:rFonts w:ascii="Arial" w:hAnsi="Arial" w:cs="Arial"/>
          <w:b/>
          <w:bCs/>
          <w:i/>
          <w:iCs/>
          <w:u w:val="single"/>
        </w:rPr>
        <w:t>Importance of front office operation in hotel</w:t>
      </w:r>
    </w:p>
    <w:p w14:paraId="58BBA35E" w14:textId="4283D4A1" w:rsidR="002B216B" w:rsidRPr="00151110" w:rsidRDefault="002B216B" w:rsidP="00804960">
      <w:pPr>
        <w:spacing w:before="0" w:after="0"/>
        <w:rPr>
          <w:rFonts w:ascii="Arial" w:hAnsi="Arial" w:cs="Arial"/>
        </w:rPr>
      </w:pPr>
      <w:r w:rsidRPr="00151110">
        <w:rPr>
          <w:rFonts w:ascii="Arial" w:hAnsi="Arial" w:cs="Arial"/>
        </w:rPr>
        <w:t xml:space="preserve">         Front office provide service for their clients as the place for managing the check-in and check-out of their guests. This department interact firstly with guests and visitors and make sure that the great services are provided to their guests. They ensures that their customers experience make memorable by satisfying them (Shin, Perdue and Kang,2019) They provide information to their customers, welcome them on their arrival and provide guidance to them about the places. It is the mode by </w:t>
      </w:r>
      <w:r w:rsidR="00804960" w:rsidRPr="00151110">
        <w:rPr>
          <w:rFonts w:ascii="Arial" w:hAnsi="Arial" w:cs="Arial"/>
        </w:rPr>
        <w:t>which the</w:t>
      </w:r>
      <w:r w:rsidRPr="00151110">
        <w:rPr>
          <w:rFonts w:ascii="Arial" w:hAnsi="Arial" w:cs="Arial"/>
        </w:rPr>
        <w:t xml:space="preserve"> information of other departments </w:t>
      </w:r>
      <w:r w:rsidR="00D92EF0" w:rsidRPr="00151110">
        <w:rPr>
          <w:rFonts w:ascii="Arial" w:hAnsi="Arial" w:cs="Arial"/>
        </w:rPr>
        <w:t>passes</w:t>
      </w:r>
      <w:r w:rsidRPr="00151110">
        <w:rPr>
          <w:rFonts w:ascii="Arial" w:hAnsi="Arial" w:cs="Arial"/>
        </w:rPr>
        <w:t xml:space="preserve"> off. Its importance are as follows:</w:t>
      </w:r>
    </w:p>
    <w:p w14:paraId="35A60DD0" w14:textId="62504834" w:rsidR="002B216B" w:rsidRPr="0008685A" w:rsidRDefault="0008685A" w:rsidP="0008685A">
      <w:pPr>
        <w:spacing w:before="0" w:after="0"/>
        <w:rPr>
          <w:rFonts w:ascii="Arial" w:hAnsi="Arial" w:cs="Arial"/>
        </w:rPr>
      </w:pPr>
      <w:r>
        <w:rPr>
          <w:rFonts w:ascii="Arial" w:hAnsi="Arial" w:cs="Arial"/>
          <w:b/>
          <w:bCs/>
          <w:i/>
          <w:iCs/>
        </w:rPr>
        <w:t xml:space="preserve">    </w:t>
      </w:r>
      <w:r w:rsidR="002B216B" w:rsidRPr="0008685A">
        <w:rPr>
          <w:rFonts w:ascii="Arial" w:hAnsi="Arial" w:cs="Arial"/>
          <w:b/>
          <w:bCs/>
          <w:i/>
          <w:iCs/>
        </w:rPr>
        <w:t>Arranging accommodations:</w:t>
      </w:r>
      <w:r w:rsidR="002B216B" w:rsidRPr="0008685A">
        <w:rPr>
          <w:rFonts w:ascii="Arial" w:hAnsi="Arial" w:cs="Arial"/>
        </w:rPr>
        <w:t xml:space="preserve"> It is important to have a front desk person in the hotel in order to perform the fu</w:t>
      </w:r>
      <w:r w:rsidR="00804960" w:rsidRPr="0008685A">
        <w:rPr>
          <w:rFonts w:ascii="Arial" w:hAnsi="Arial" w:cs="Arial"/>
        </w:rPr>
        <w:t>nctions. Here, the front desk manager arrange and schedule the appointments of visitors. It includes planning or organizing the events for their guests and arranging their rooms according to their demand as the choice of accommodations influences the success of hotel. They always try to impress their clients and develop familiar contract with them.</w:t>
      </w:r>
    </w:p>
    <w:p w14:paraId="4E3806E1" w14:textId="136BE73D" w:rsidR="00804960" w:rsidRPr="00151110" w:rsidRDefault="0008685A" w:rsidP="00804960">
      <w:pPr>
        <w:spacing w:before="0" w:after="0"/>
        <w:rPr>
          <w:rFonts w:ascii="Arial" w:hAnsi="Arial" w:cs="Arial"/>
        </w:rPr>
      </w:pPr>
      <w:r>
        <w:rPr>
          <w:rFonts w:ascii="Arial" w:hAnsi="Arial" w:cs="Arial"/>
          <w:b/>
          <w:bCs/>
          <w:i/>
          <w:iCs/>
        </w:rPr>
        <w:t xml:space="preserve">     </w:t>
      </w:r>
      <w:r w:rsidR="00804960" w:rsidRPr="00151110">
        <w:rPr>
          <w:rFonts w:ascii="Arial" w:hAnsi="Arial" w:cs="Arial"/>
          <w:b/>
          <w:bCs/>
          <w:i/>
          <w:iCs/>
        </w:rPr>
        <w:t>Handling complaints:</w:t>
      </w:r>
      <w:r w:rsidR="00804960" w:rsidRPr="00151110">
        <w:rPr>
          <w:rFonts w:ascii="Arial" w:hAnsi="Arial" w:cs="Arial"/>
        </w:rPr>
        <w:t xml:space="preserve"> This is the sections or department which manages the </w:t>
      </w:r>
      <w:r w:rsidR="00D92EF0" w:rsidRPr="00151110">
        <w:rPr>
          <w:rFonts w:ascii="Arial" w:hAnsi="Arial" w:cs="Arial"/>
        </w:rPr>
        <w:t>client’s</w:t>
      </w:r>
      <w:r w:rsidR="00804960" w:rsidRPr="00151110">
        <w:rPr>
          <w:rFonts w:ascii="Arial" w:hAnsi="Arial" w:cs="Arial"/>
        </w:rPr>
        <w:t xml:space="preserve"> complaints, their reports and many more. They also coordinate with the other departments in order to manage them such as chefs, dry clean </w:t>
      </w:r>
      <w:r w:rsidR="00D92EF0" w:rsidRPr="00151110">
        <w:rPr>
          <w:rFonts w:ascii="Arial" w:hAnsi="Arial" w:cs="Arial"/>
        </w:rPr>
        <w:t xml:space="preserve">etc. (Nguyen, 2019). From the customers viewpoint, they want someone who understand or listen them about their issues and take care of their problem in order to satisfy them. For front manager they need to keep themselves calm, listen </w:t>
      </w:r>
      <w:r w:rsidR="00151110" w:rsidRPr="00151110">
        <w:rPr>
          <w:rFonts w:ascii="Arial" w:hAnsi="Arial" w:cs="Arial"/>
        </w:rPr>
        <w:t>properly, acknowledge the problem, analyse the facts and then find the solution as this helps in solving the problems of customers.</w:t>
      </w:r>
    </w:p>
    <w:p w14:paraId="4BAF2AD2" w14:textId="7DADB634" w:rsidR="00151110" w:rsidRPr="00151110" w:rsidRDefault="0008685A" w:rsidP="00804960">
      <w:pPr>
        <w:spacing w:before="0" w:after="0"/>
        <w:rPr>
          <w:rFonts w:ascii="Arial" w:hAnsi="Arial" w:cs="Arial"/>
        </w:rPr>
      </w:pPr>
      <w:r>
        <w:rPr>
          <w:rFonts w:ascii="Arial" w:hAnsi="Arial" w:cs="Arial"/>
          <w:b/>
          <w:bCs/>
          <w:i/>
          <w:iCs/>
        </w:rPr>
        <w:t xml:space="preserve">      </w:t>
      </w:r>
      <w:r w:rsidR="00151110" w:rsidRPr="00151110">
        <w:rPr>
          <w:rFonts w:ascii="Arial" w:hAnsi="Arial" w:cs="Arial"/>
          <w:b/>
          <w:bCs/>
          <w:i/>
          <w:iCs/>
        </w:rPr>
        <w:t>Porter service:</w:t>
      </w:r>
      <w:r w:rsidR="00151110" w:rsidRPr="00151110">
        <w:rPr>
          <w:rFonts w:ascii="Arial" w:hAnsi="Arial" w:cs="Arial"/>
        </w:rPr>
        <w:t xml:space="preserve"> These are the service which are performed when the guests arrive in the hotel and then the bellboy take care of their luggage and takes them to their room. Here, the bellboy and manager perform same task and guide their clients about the functions and usage of the equipment. It is important for the porter to make sure that everything runs smooth and perfectly according to the customer.</w:t>
      </w:r>
    </w:p>
    <w:p w14:paraId="36755BFB" w14:textId="4C2F9837" w:rsidR="00151110" w:rsidRPr="00151110" w:rsidRDefault="0008685A" w:rsidP="00804960">
      <w:pPr>
        <w:spacing w:before="0" w:after="0"/>
        <w:rPr>
          <w:rFonts w:ascii="Arial" w:hAnsi="Arial" w:cs="Arial"/>
        </w:rPr>
      </w:pPr>
      <w:r>
        <w:rPr>
          <w:rFonts w:ascii="Arial" w:hAnsi="Arial" w:cs="Arial"/>
          <w:b/>
          <w:bCs/>
          <w:i/>
          <w:iCs/>
        </w:rPr>
        <w:t xml:space="preserve">     </w:t>
      </w:r>
      <w:r w:rsidR="00151110" w:rsidRPr="00151110">
        <w:rPr>
          <w:rFonts w:ascii="Arial" w:hAnsi="Arial" w:cs="Arial"/>
          <w:b/>
          <w:bCs/>
          <w:i/>
          <w:iCs/>
        </w:rPr>
        <w:t>Concierge area:</w:t>
      </w:r>
      <w:r w:rsidR="00151110" w:rsidRPr="00151110">
        <w:rPr>
          <w:rFonts w:ascii="Arial" w:hAnsi="Arial" w:cs="Arial"/>
        </w:rPr>
        <w:t xml:space="preserve"> It is important for the front office manager in to coordinate with them to manage their activities and travel package such as entertainment, travel and many more. The manager or the reception arrange or mange everything. It is the responsibility of the front desk person to address and resolve the problems of their guest and guide them about the local areas in order to attract them.</w:t>
      </w:r>
    </w:p>
    <w:p w14:paraId="36C65C03" w14:textId="63CD5254" w:rsidR="00151110" w:rsidRPr="00151110" w:rsidRDefault="0008685A" w:rsidP="00804960">
      <w:pPr>
        <w:spacing w:before="0" w:after="0"/>
        <w:rPr>
          <w:rFonts w:ascii="Arial" w:hAnsi="Arial" w:cs="Arial"/>
        </w:rPr>
      </w:pPr>
      <w:r>
        <w:rPr>
          <w:rFonts w:ascii="Arial" w:hAnsi="Arial" w:cs="Arial"/>
          <w:b/>
          <w:bCs/>
          <w:i/>
          <w:iCs/>
        </w:rPr>
        <w:lastRenderedPageBreak/>
        <w:t xml:space="preserve">    </w:t>
      </w:r>
      <w:r w:rsidR="00151110" w:rsidRPr="00151110">
        <w:rPr>
          <w:rFonts w:ascii="Arial" w:hAnsi="Arial" w:cs="Arial"/>
          <w:b/>
          <w:bCs/>
          <w:i/>
          <w:iCs/>
        </w:rPr>
        <w:t xml:space="preserve">Managing paperwork: </w:t>
      </w:r>
      <w:r w:rsidR="00151110" w:rsidRPr="00151110">
        <w:rPr>
          <w:rFonts w:ascii="Arial" w:hAnsi="Arial" w:cs="Arial"/>
        </w:rPr>
        <w:t>To front desk person in the hotel is important as they manages more key areas and overall development of the hotel. They coordinate with many functions and units in order to reassemble them (</w:t>
      </w:r>
      <w:proofErr w:type="spellStart"/>
      <w:r w:rsidR="00151110" w:rsidRPr="00151110">
        <w:rPr>
          <w:rFonts w:ascii="Arial" w:hAnsi="Arial" w:cs="Arial"/>
        </w:rPr>
        <w:t>Alan</w:t>
      </w:r>
      <w:r w:rsidR="00151110">
        <w:rPr>
          <w:rFonts w:ascii="Arial" w:hAnsi="Arial" w:cs="Arial"/>
        </w:rPr>
        <w:t>a</w:t>
      </w:r>
      <w:r w:rsidR="00151110" w:rsidRPr="00151110">
        <w:rPr>
          <w:rFonts w:ascii="Arial" w:hAnsi="Arial" w:cs="Arial"/>
        </w:rPr>
        <w:t>nzeh</w:t>
      </w:r>
      <w:proofErr w:type="spellEnd"/>
      <w:r w:rsidR="00151110" w:rsidRPr="00151110">
        <w:rPr>
          <w:rFonts w:ascii="Arial" w:hAnsi="Arial" w:cs="Arial"/>
        </w:rPr>
        <w:t xml:space="preserve"> and et. Al., 2018). For instance, if any event is organized in the hotel they manage, control and monitor them and also manages the related paper work. Moreover, paper work include many details such as about their employees, their rules and regulations and many more.</w:t>
      </w:r>
    </w:p>
    <w:p w14:paraId="4D036225" w14:textId="25118C3A" w:rsidR="00151110" w:rsidRDefault="00151110" w:rsidP="00804960">
      <w:pPr>
        <w:spacing w:before="0" w:after="0"/>
        <w:rPr>
          <w:rFonts w:ascii="Arial" w:hAnsi="Arial" w:cs="Arial"/>
        </w:rPr>
      </w:pPr>
      <w:r w:rsidRPr="00151110">
        <w:rPr>
          <w:rFonts w:ascii="Arial" w:hAnsi="Arial" w:cs="Arial"/>
        </w:rPr>
        <w:t>Scheduling appointments: It is an important function of front desk manager as to schedule and manage the appointments of the visitors and for those who came for the interview. These appointments are schedule by the front desk manager as they have the skills in order to communicate with the customers. They have communication and managerial skills which helps them in coordination and managing with people. Therefore, they are important for hotel in order to develop their customers and clients base.</w:t>
      </w:r>
    </w:p>
    <w:p w14:paraId="2D3D5800" w14:textId="77777777" w:rsidR="0008685A" w:rsidRPr="00151110" w:rsidRDefault="0008685A" w:rsidP="00804960">
      <w:pPr>
        <w:spacing w:before="0" w:after="0"/>
        <w:rPr>
          <w:rFonts w:ascii="Arial" w:hAnsi="Arial" w:cs="Arial"/>
        </w:rPr>
      </w:pPr>
    </w:p>
    <w:p w14:paraId="7E59145C" w14:textId="3A6EF6C6" w:rsidR="00151110" w:rsidRPr="00151110" w:rsidRDefault="00151110" w:rsidP="00804960">
      <w:pPr>
        <w:spacing w:before="0" w:after="0"/>
        <w:rPr>
          <w:rFonts w:ascii="Arial" w:hAnsi="Arial" w:cs="Arial"/>
        </w:rPr>
      </w:pPr>
    </w:p>
    <w:p w14:paraId="50823172" w14:textId="362A248D" w:rsidR="00151110" w:rsidRPr="00151110" w:rsidRDefault="00151110" w:rsidP="00151110">
      <w:pPr>
        <w:spacing w:before="0"/>
        <w:rPr>
          <w:rFonts w:ascii="Arial" w:hAnsi="Arial" w:cs="Arial"/>
          <w:b/>
          <w:bCs/>
          <w:i/>
          <w:iCs/>
          <w:u w:val="single"/>
        </w:rPr>
      </w:pPr>
      <w:r w:rsidRPr="00151110">
        <w:rPr>
          <w:rFonts w:ascii="Arial" w:hAnsi="Arial" w:cs="Arial"/>
          <w:b/>
          <w:bCs/>
          <w:i/>
          <w:iCs/>
          <w:u w:val="single"/>
        </w:rPr>
        <w:t>Analysis of the operational role of front office staff</w:t>
      </w:r>
    </w:p>
    <w:p w14:paraId="3A887460" w14:textId="2565C40E" w:rsidR="00151110" w:rsidRDefault="00151110" w:rsidP="00151110">
      <w:pPr>
        <w:spacing w:before="0"/>
      </w:pPr>
      <w:r w:rsidRPr="00151110">
        <w:rPr>
          <w:rFonts w:ascii="Arial" w:hAnsi="Arial" w:cs="Arial"/>
        </w:rPr>
        <w:t>Hospitality industry has various job opportunities for all type of people whether they are skilled or not. The organizational structure of a hotel is little bit complex but the front office manager is the base for the management of hotel an plays a very important role as they are the one who coordinate and manage with many people, departments and guests</w:t>
      </w:r>
      <w:r>
        <w:t>.</w:t>
      </w:r>
    </w:p>
    <w:p w14:paraId="4C1F0E93" w14:textId="77777777" w:rsidR="0008685A" w:rsidRPr="00151110" w:rsidRDefault="0008685A" w:rsidP="00151110">
      <w:pPr>
        <w:spacing w:before="0"/>
      </w:pPr>
      <w:bookmarkStart w:id="5" w:name="_GoBack"/>
      <w:bookmarkEnd w:id="5"/>
    </w:p>
    <w:p w14:paraId="3F8AE955" w14:textId="50D237A6" w:rsidR="00151110" w:rsidRPr="0008685A" w:rsidRDefault="00151110" w:rsidP="00804960">
      <w:pPr>
        <w:spacing w:before="0" w:after="0"/>
        <w:rPr>
          <w:rFonts w:ascii="Arial" w:hAnsi="Arial" w:cs="Arial"/>
          <w:b/>
          <w:bCs/>
          <w:i/>
          <w:iCs/>
        </w:rPr>
      </w:pPr>
      <w:r w:rsidRPr="0008685A">
        <w:rPr>
          <w:rFonts w:ascii="Arial" w:hAnsi="Arial" w:cs="Arial"/>
          <w:b/>
          <w:bCs/>
          <w:i/>
          <w:iCs/>
        </w:rPr>
        <w:t>Role for the front office manager</w:t>
      </w:r>
    </w:p>
    <w:p w14:paraId="2BADCCD3" w14:textId="665C9170" w:rsidR="00151110" w:rsidRPr="0008685A" w:rsidRDefault="00151110" w:rsidP="0008685A">
      <w:pPr>
        <w:pStyle w:val="ListParagraph"/>
        <w:numPr>
          <w:ilvl w:val="0"/>
          <w:numId w:val="18"/>
        </w:numPr>
        <w:spacing w:before="0" w:after="0"/>
        <w:rPr>
          <w:rFonts w:ascii="Arial" w:hAnsi="Arial" w:cs="Arial"/>
        </w:rPr>
      </w:pPr>
      <w:r w:rsidRPr="0008685A">
        <w:rPr>
          <w:rFonts w:ascii="Arial" w:hAnsi="Arial" w:cs="Arial"/>
          <w:b/>
          <w:bCs/>
          <w:i/>
          <w:iCs/>
        </w:rPr>
        <w:t xml:space="preserve">Manager and train the staff: </w:t>
      </w:r>
      <w:r w:rsidRPr="0008685A">
        <w:rPr>
          <w:rFonts w:ascii="Arial" w:hAnsi="Arial" w:cs="Arial"/>
        </w:rPr>
        <w:t>It is an important role of being a front office manager as they need to manage and provide suitable training to their employees in order to manage them or to improve their efficiency (</w:t>
      </w:r>
      <w:proofErr w:type="spellStart"/>
      <w:r w:rsidRPr="0008685A">
        <w:rPr>
          <w:rFonts w:ascii="Arial" w:hAnsi="Arial" w:cs="Arial"/>
        </w:rPr>
        <w:t>Ravazzani</w:t>
      </w:r>
      <w:proofErr w:type="spellEnd"/>
      <w:r w:rsidRPr="0008685A">
        <w:rPr>
          <w:rFonts w:ascii="Arial" w:hAnsi="Arial" w:cs="Arial"/>
        </w:rPr>
        <w:t>, 2018). Front office manager develop communication with them which helps them in motivating and also increases their overall performance. Different hotels have various ways to provide training to their employees, some provide on-the-job training whereas some provide off-the-job training which depends on the hotel and these are conducted or organized by the front office managers as they know about need and requirements of their guests.</w:t>
      </w:r>
    </w:p>
    <w:p w14:paraId="0980F719" w14:textId="1FFB3B05" w:rsidR="0008685A" w:rsidRPr="0008685A" w:rsidRDefault="0008685A" w:rsidP="0008685A">
      <w:pPr>
        <w:pStyle w:val="ListParagraph"/>
        <w:numPr>
          <w:ilvl w:val="0"/>
          <w:numId w:val="18"/>
        </w:numPr>
        <w:spacing w:before="0" w:after="0"/>
        <w:rPr>
          <w:rFonts w:ascii="Arial" w:hAnsi="Arial" w:cs="Arial"/>
        </w:rPr>
      </w:pPr>
      <w:r w:rsidRPr="0008685A">
        <w:rPr>
          <w:rFonts w:ascii="Arial" w:hAnsi="Arial" w:cs="Arial"/>
          <w:b/>
          <w:bCs/>
          <w:i/>
          <w:iCs/>
        </w:rPr>
        <w:t>Deal with guests:</w:t>
      </w:r>
      <w:r w:rsidRPr="0008685A">
        <w:rPr>
          <w:rFonts w:ascii="Arial" w:hAnsi="Arial" w:cs="Arial"/>
        </w:rPr>
        <w:t xml:space="preserve"> Front office manager plays an important role in dealing with guests as they have the potential to communicate with the visitors which helps them in impressing them and attracting towards the hotel. Front office manager helps in building the customer base as their politeness and managerial skills helps in developing the reputation of the hotel.</w:t>
      </w:r>
    </w:p>
    <w:p w14:paraId="536321BA" w14:textId="6BBFC790" w:rsidR="0008685A" w:rsidRPr="0008685A" w:rsidRDefault="0008685A" w:rsidP="0008685A">
      <w:pPr>
        <w:pStyle w:val="ListParagraph"/>
        <w:numPr>
          <w:ilvl w:val="0"/>
          <w:numId w:val="18"/>
        </w:numPr>
        <w:spacing w:before="0" w:after="0"/>
        <w:rPr>
          <w:rFonts w:ascii="Arial" w:hAnsi="Arial" w:cs="Arial"/>
        </w:rPr>
      </w:pPr>
      <w:r w:rsidRPr="0008685A">
        <w:rPr>
          <w:rFonts w:ascii="Arial" w:hAnsi="Arial" w:cs="Arial"/>
          <w:b/>
          <w:bCs/>
          <w:i/>
          <w:iCs/>
        </w:rPr>
        <w:t>Maintain records:</w:t>
      </w:r>
      <w:r w:rsidRPr="0008685A">
        <w:rPr>
          <w:rFonts w:ascii="Arial" w:hAnsi="Arial" w:cs="Arial"/>
        </w:rPr>
        <w:t xml:space="preserve"> Their roles and responsibilities does not limit till dealing with guests as they provide services to visitors which are external roles. They also have internal roles as they manages the internal records which helps them in organizing their staff. Apart </w:t>
      </w:r>
      <w:proofErr w:type="spellStart"/>
      <w:r w:rsidRPr="0008685A">
        <w:rPr>
          <w:rFonts w:ascii="Arial" w:hAnsi="Arial" w:cs="Arial"/>
        </w:rPr>
        <w:t>form</w:t>
      </w:r>
      <w:proofErr w:type="spellEnd"/>
      <w:r w:rsidRPr="0008685A">
        <w:rPr>
          <w:rFonts w:ascii="Arial" w:hAnsi="Arial" w:cs="Arial"/>
        </w:rPr>
        <w:t xml:space="preserve"> maintaining them, update them in also their responsibility.</w:t>
      </w:r>
    </w:p>
    <w:p w14:paraId="39396D33" w14:textId="48687321" w:rsidR="0008685A" w:rsidRPr="0008685A" w:rsidRDefault="0008685A" w:rsidP="0008685A">
      <w:pPr>
        <w:pStyle w:val="ListParagraph"/>
        <w:numPr>
          <w:ilvl w:val="0"/>
          <w:numId w:val="18"/>
        </w:numPr>
        <w:spacing w:before="0" w:after="0"/>
        <w:rPr>
          <w:rFonts w:ascii="Arial" w:hAnsi="Arial" w:cs="Arial"/>
        </w:rPr>
      </w:pPr>
      <w:r w:rsidRPr="0008685A">
        <w:rPr>
          <w:rFonts w:ascii="Arial" w:hAnsi="Arial" w:cs="Arial"/>
          <w:b/>
          <w:bCs/>
          <w:i/>
          <w:iCs/>
        </w:rPr>
        <w:lastRenderedPageBreak/>
        <w:t>Monitor all activities:</w:t>
      </w:r>
      <w:r w:rsidRPr="0008685A">
        <w:rPr>
          <w:rFonts w:ascii="Arial" w:hAnsi="Arial" w:cs="Arial"/>
        </w:rPr>
        <w:t xml:space="preserve"> After providing training, dealing with guests and maintaining records, they also plays an important role which is monitoring and controlling the various activities in which they guide their employees (Mansour and </w:t>
      </w:r>
      <w:proofErr w:type="spellStart"/>
      <w:r w:rsidRPr="0008685A">
        <w:rPr>
          <w:rFonts w:ascii="Arial" w:hAnsi="Arial" w:cs="Arial"/>
        </w:rPr>
        <w:t>Elmohandes</w:t>
      </w:r>
      <w:proofErr w:type="spellEnd"/>
      <w:r w:rsidRPr="0008685A">
        <w:rPr>
          <w:rFonts w:ascii="Arial" w:hAnsi="Arial" w:cs="Arial"/>
        </w:rPr>
        <w:t>, 2018). To monitor the activities of their employees they need proper information which helps them in communicating with them. Monitoring will happen when any change is introduced which need to monitor and it provides the proper understanding of the whole system.</w:t>
      </w:r>
    </w:p>
    <w:p w14:paraId="4695E45A" w14:textId="4E82371B" w:rsidR="0008685A" w:rsidRDefault="0008685A" w:rsidP="00804960">
      <w:pPr>
        <w:spacing w:before="0" w:after="0"/>
        <w:rPr>
          <w:rFonts w:ascii="Arial" w:hAnsi="Arial" w:cs="Arial"/>
        </w:rPr>
      </w:pPr>
    </w:p>
    <w:p w14:paraId="7488E810" w14:textId="433BA52C" w:rsidR="0008685A" w:rsidRDefault="0008685A" w:rsidP="00804960">
      <w:pPr>
        <w:spacing w:before="0" w:after="0"/>
        <w:rPr>
          <w:rFonts w:ascii="Arial" w:hAnsi="Arial" w:cs="Arial"/>
        </w:rPr>
      </w:pPr>
    </w:p>
    <w:p w14:paraId="623C7075" w14:textId="77777777" w:rsidR="0008685A" w:rsidRPr="0008685A" w:rsidRDefault="0008685A" w:rsidP="00804960">
      <w:pPr>
        <w:spacing w:before="0" w:after="0"/>
        <w:rPr>
          <w:rFonts w:ascii="Arial" w:hAnsi="Arial" w:cs="Arial"/>
        </w:rPr>
      </w:pPr>
    </w:p>
    <w:p w14:paraId="58BCDFFF" w14:textId="7F6620CA" w:rsidR="0008685A" w:rsidRPr="0008685A" w:rsidRDefault="0008685A" w:rsidP="00804960">
      <w:pPr>
        <w:spacing w:before="0" w:after="0"/>
        <w:rPr>
          <w:rFonts w:ascii="Arial" w:hAnsi="Arial" w:cs="Arial"/>
        </w:rPr>
      </w:pPr>
      <w:r w:rsidRPr="0008685A">
        <w:rPr>
          <w:rFonts w:ascii="Arial" w:hAnsi="Arial" w:cs="Arial"/>
        </w:rPr>
        <w:t xml:space="preserve">Role of Nigh Auditor </w:t>
      </w:r>
    </w:p>
    <w:p w14:paraId="0C04EC42" w14:textId="27ADB840" w:rsidR="0008685A" w:rsidRPr="0008685A" w:rsidRDefault="0008685A" w:rsidP="00804960">
      <w:pPr>
        <w:spacing w:before="0" w:after="0"/>
        <w:rPr>
          <w:rFonts w:ascii="Arial" w:hAnsi="Arial" w:cs="Arial"/>
        </w:rPr>
      </w:pPr>
      <w:r w:rsidRPr="0008685A">
        <w:rPr>
          <w:rFonts w:ascii="Arial" w:hAnsi="Arial" w:cs="Arial"/>
        </w:rPr>
        <w:t xml:space="preserve">   A night auditor is the person who perform both responsibilities of the front desk manager and accounting department.</w:t>
      </w:r>
      <w:r>
        <w:rPr>
          <w:rFonts w:ascii="Arial" w:hAnsi="Arial" w:cs="Arial"/>
        </w:rPr>
        <w:t xml:space="preserve"> </w:t>
      </w:r>
      <w:r w:rsidRPr="0008685A">
        <w:rPr>
          <w:rFonts w:ascii="Arial" w:hAnsi="Arial" w:cs="Arial"/>
        </w:rPr>
        <w:t xml:space="preserve">These are the persons who work at the night I the hotels </w:t>
      </w:r>
    </w:p>
    <w:p w14:paraId="2223A136" w14:textId="77777777" w:rsidR="0008685A" w:rsidRDefault="0008685A" w:rsidP="00804960">
      <w:pPr>
        <w:spacing w:before="0" w:after="0"/>
      </w:pPr>
    </w:p>
    <w:p w14:paraId="1E7E60B6" w14:textId="77777777" w:rsidR="0008685A" w:rsidRPr="00151110" w:rsidRDefault="0008685A" w:rsidP="00804960">
      <w:pPr>
        <w:spacing w:before="0" w:after="0"/>
      </w:pPr>
    </w:p>
    <w:p w14:paraId="29018FAB" w14:textId="77777777" w:rsidR="00151110" w:rsidRDefault="00151110" w:rsidP="00804960">
      <w:pPr>
        <w:spacing w:before="0" w:after="0"/>
      </w:pPr>
    </w:p>
    <w:p w14:paraId="2DCCB909" w14:textId="77777777" w:rsidR="00151110" w:rsidRDefault="00151110" w:rsidP="00804960">
      <w:pPr>
        <w:spacing w:before="0" w:after="0"/>
      </w:pPr>
    </w:p>
    <w:p w14:paraId="06F4C9ED" w14:textId="77777777" w:rsidR="00151110" w:rsidRDefault="00151110" w:rsidP="00804960">
      <w:pPr>
        <w:spacing w:before="0" w:after="0"/>
      </w:pPr>
    </w:p>
    <w:p w14:paraId="12F3BE05" w14:textId="77777777" w:rsidR="00151110" w:rsidRDefault="00151110" w:rsidP="00804960">
      <w:pPr>
        <w:spacing w:before="0" w:after="0"/>
      </w:pPr>
    </w:p>
    <w:p w14:paraId="73C34B7E" w14:textId="77777777" w:rsidR="002B216B" w:rsidRDefault="002B216B" w:rsidP="0053005E"/>
    <w:p w14:paraId="5C637C3F" w14:textId="6FA27119" w:rsidR="0053005E" w:rsidRDefault="0053005E" w:rsidP="0053005E"/>
    <w:p w14:paraId="45D9C1B8" w14:textId="4DE99093" w:rsidR="0053005E" w:rsidRDefault="0053005E" w:rsidP="0053005E"/>
    <w:p w14:paraId="145C445A" w14:textId="32B6E838" w:rsidR="0053005E" w:rsidRDefault="0053005E" w:rsidP="0053005E"/>
    <w:p w14:paraId="2DF776AD" w14:textId="09908585" w:rsidR="0053005E" w:rsidRDefault="0053005E" w:rsidP="0053005E"/>
    <w:p w14:paraId="085EFB6A" w14:textId="3EDFB88C" w:rsidR="0053005E" w:rsidRDefault="0053005E" w:rsidP="0053005E"/>
    <w:p w14:paraId="27B79EB0" w14:textId="4A4F98E2" w:rsidR="0053005E" w:rsidRDefault="0053005E" w:rsidP="0053005E"/>
    <w:p w14:paraId="6AA8F2DC" w14:textId="6E79DD2D" w:rsidR="0053005E" w:rsidRDefault="0053005E" w:rsidP="0053005E"/>
    <w:p w14:paraId="5426FFD5" w14:textId="77316B36" w:rsidR="0053005E" w:rsidRDefault="0053005E" w:rsidP="0053005E"/>
    <w:p w14:paraId="3DEAF8D8" w14:textId="7A59449E" w:rsidR="0053005E" w:rsidRDefault="0053005E" w:rsidP="0053005E"/>
    <w:p w14:paraId="4DAA4C8C" w14:textId="1947671C" w:rsidR="0053005E" w:rsidRDefault="0053005E" w:rsidP="0053005E"/>
    <w:p w14:paraId="634B6540" w14:textId="5E783E69" w:rsidR="0053005E" w:rsidRDefault="0053005E" w:rsidP="0053005E"/>
    <w:p w14:paraId="45FF2D24" w14:textId="6973A69A" w:rsidR="0053005E" w:rsidRDefault="0053005E" w:rsidP="0053005E"/>
    <w:p w14:paraId="14CB4AB3" w14:textId="55FD65F4" w:rsidR="0053005E" w:rsidRDefault="0053005E" w:rsidP="0053005E"/>
    <w:p w14:paraId="753D32EE" w14:textId="77777777" w:rsidR="0053005E" w:rsidRPr="0053005E" w:rsidRDefault="0053005E" w:rsidP="0053005E"/>
    <w:sectPr w:rsidR="0053005E" w:rsidRPr="0053005E">
      <w:footerReference w:type="default" r:id="rId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6D7E3E" w14:textId="77777777" w:rsidR="00DD1CE6" w:rsidRDefault="00DD1CE6" w:rsidP="00C6554A">
      <w:pPr>
        <w:spacing w:before="0" w:after="0" w:line="240" w:lineRule="auto"/>
      </w:pPr>
      <w:r>
        <w:separator/>
      </w:r>
    </w:p>
  </w:endnote>
  <w:endnote w:type="continuationSeparator" w:id="0">
    <w:p w14:paraId="4DF14722" w14:textId="77777777" w:rsidR="00DD1CE6" w:rsidRDefault="00DD1CE6"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C0949"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5C91C9" w14:textId="77777777" w:rsidR="00DD1CE6" w:rsidRDefault="00DD1CE6" w:rsidP="00C6554A">
      <w:pPr>
        <w:spacing w:before="0" w:after="0" w:line="240" w:lineRule="auto"/>
      </w:pPr>
      <w:r>
        <w:separator/>
      </w:r>
    </w:p>
  </w:footnote>
  <w:footnote w:type="continuationSeparator" w:id="0">
    <w:p w14:paraId="769F773A" w14:textId="77777777" w:rsidR="00DD1CE6" w:rsidRDefault="00DD1CE6"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78B703A"/>
    <w:multiLevelType w:val="hybridMultilevel"/>
    <w:tmpl w:val="FD08A9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CEE34B9"/>
    <w:multiLevelType w:val="hybridMultilevel"/>
    <w:tmpl w:val="D0389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78756C0"/>
    <w:multiLevelType w:val="hybridMultilevel"/>
    <w:tmpl w:val="A0463CBE"/>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num w:numId="1">
    <w:abstractNumId w:val="9"/>
  </w:num>
  <w:num w:numId="2">
    <w:abstractNumId w:val="8"/>
  </w:num>
  <w:num w:numId="3">
    <w:abstractNumId w:val="8"/>
  </w:num>
  <w:num w:numId="4">
    <w:abstractNumId w:val="9"/>
  </w:num>
  <w:num w:numId="5">
    <w:abstractNumId w:val="14"/>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 w:numId="17">
    <w:abstractNumId w:val="1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czsjCztDAzMTE1sDRT0lEKTi0uzszPAykwqgUA8K9fuCwAAAA="/>
  </w:docVars>
  <w:rsids>
    <w:rsidRoot w:val="00FC1EF8"/>
    <w:rsid w:val="0008685A"/>
    <w:rsid w:val="000C623E"/>
    <w:rsid w:val="00151110"/>
    <w:rsid w:val="002554CD"/>
    <w:rsid w:val="00293B83"/>
    <w:rsid w:val="002B216B"/>
    <w:rsid w:val="002B4294"/>
    <w:rsid w:val="00333D0D"/>
    <w:rsid w:val="004710FC"/>
    <w:rsid w:val="004C049F"/>
    <w:rsid w:val="005000E2"/>
    <w:rsid w:val="0053005E"/>
    <w:rsid w:val="006264C2"/>
    <w:rsid w:val="006A3CE7"/>
    <w:rsid w:val="00804960"/>
    <w:rsid w:val="00A1186D"/>
    <w:rsid w:val="00A54941"/>
    <w:rsid w:val="00C6554A"/>
    <w:rsid w:val="00D92EF0"/>
    <w:rsid w:val="00DD1CE6"/>
    <w:rsid w:val="00ED7C44"/>
    <w:rsid w:val="00FC1E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0C1C58"/>
  <w15:chartTrackingRefBased/>
  <w15:docId w15:val="{1E3376D6-3478-46FB-ADC8-C6F8FFC6E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ListParagraph">
    <w:name w:val="List Paragraph"/>
    <w:basedOn w:val="Normal"/>
    <w:uiPriority w:val="34"/>
    <w:unhideWhenUsed/>
    <w:qFormat/>
    <w:rsid w:val="000868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v\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photo.dotx</Template>
  <TotalTime>2</TotalTime>
  <Pages>6</Pages>
  <Words>1101</Words>
  <Characters>6277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 simona</dc:creator>
  <cp:keywords/>
  <dc:description/>
  <cp:lastModifiedBy>Simona Pavalache</cp:lastModifiedBy>
  <cp:revision>3</cp:revision>
  <dcterms:created xsi:type="dcterms:W3CDTF">2019-11-07T22:39:00Z</dcterms:created>
  <dcterms:modified xsi:type="dcterms:W3CDTF">2019-11-07T22:39:00Z</dcterms:modified>
</cp:coreProperties>
</file>