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3B3A0" w14:textId="77777777" w:rsidR="00220B9B" w:rsidRDefault="007766B6" w:rsidP="00220B9B">
      <w:r>
        <w:rPr>
          <w:noProof/>
        </w:rPr>
        <mc:AlternateContent>
          <mc:Choice Requires="wpg">
            <w:drawing>
              <wp:anchor distT="0" distB="0" distL="114300" distR="114300" simplePos="0" relativeHeight="251712512" behindDoc="1" locked="1" layoutInCell="1" allowOverlap="1" wp14:anchorId="27748420" wp14:editId="3BFD82C3">
                <wp:simplePos x="0" y="0"/>
                <wp:positionH relativeFrom="column">
                  <wp:posOffset>-685800</wp:posOffset>
                </wp:positionH>
                <wp:positionV relativeFrom="paragraph">
                  <wp:posOffset>-631190</wp:posOffset>
                </wp:positionV>
                <wp:extent cx="7772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72400"/>
                          <a:chOff x="0" y="0"/>
                          <a:chExt cx="7772400" cy="7773670"/>
                        </a:xfrm>
                      </wpg:grpSpPr>
                      <wps:wsp>
                        <wps:cNvPr id="1" name="Rectangle 1">
                          <a:extLst>
                            <a:ext uri="{C183D7F6-B498-43B3-948B-1728B52AA6E4}">
                              <adec:decorative xmlns:adec="http://schemas.microsoft.com/office/drawing/2017/decorative" val="1"/>
                            </a:ext>
                          </a:extLst>
                        </wps:cNvPr>
                        <wps:cNvSpPr/>
                        <wps:spPr>
                          <a:xfrm>
                            <a:off x="0" y="2286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494940" w14:textId="77777777" w:rsidR="0082582D" w:rsidRPr="0006324A" w:rsidRDefault="0082582D"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0" y="5158740"/>
                            <a:ext cx="464185" cy="261493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72400" cy="516064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27748420" id="Group 2" o:spid="_x0000_s1026" alt="&quot;&quot;" style="position:absolute;margin-left:-54pt;margin-top:-49.7pt;width:612pt;height:612pt;z-index:-251603968;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">
                <v:rect id="Rectangle 1" o:spid="_x0000_s1027" alt="&quot;&quot;" style="position:absolute;top:228;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w:txbxContent>
                      <w:p w14:paraId="7B494940" w14:textId="77777777" w:rsidR="0082582D" w:rsidRPr="0006324A" w:rsidRDefault="0082582D" w:rsidP="00220B9B"/>
                    </w:txbxContent>
                  </v:textbox>
                </v:rect>
                <v:rect id="Rectangle 3" o:spid="_x0000_s1028" alt="&quot;&quot;" style="position:absolute;top:51587;width:4641;height:2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77724;height:5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2" o:title=""/>
                </v:shape>
                <w10:anchorlock/>
              </v:group>
            </w:pict>
          </mc:Fallback>
        </mc:AlternateContent>
      </w:r>
    </w:p>
    <w:tbl>
      <w:tblPr>
        <w:tblW w:w="0" w:type="auto"/>
        <w:tblCellMar>
          <w:left w:w="0" w:type="dxa"/>
          <w:right w:w="0" w:type="dxa"/>
        </w:tblCellMar>
        <w:tblLook w:val="04A0" w:firstRow="1" w:lastRow="0" w:firstColumn="1" w:lastColumn="0" w:noHBand="0" w:noVBand="1"/>
      </w:tblPr>
      <w:tblGrid>
        <w:gridCol w:w="7653"/>
        <w:gridCol w:w="2427"/>
      </w:tblGrid>
      <w:tr w:rsidR="00F629BB" w14:paraId="54738292" w14:textId="77777777" w:rsidTr="00D528B9">
        <w:trPr>
          <w:trHeight w:val="3168"/>
        </w:trPr>
        <w:tc>
          <w:tcPr>
            <w:tcW w:w="7655" w:type="dxa"/>
            <w:tcMar>
              <w:top w:w="7200" w:type="dxa"/>
            </w:tcMar>
            <w:vAlign w:val="bottom"/>
          </w:tcPr>
          <w:p w14:paraId="44FC2DCC" w14:textId="47CD69CC" w:rsidR="00FF2BC5" w:rsidRDefault="00D44B56" w:rsidP="00D528B9">
            <w:pPr>
              <w:pStyle w:val="Subtitle"/>
            </w:pPr>
            <w:r>
              <w:t xml:space="preserve">Reflective portfolio </w:t>
            </w:r>
          </w:p>
        </w:tc>
        <w:tc>
          <w:tcPr>
            <w:tcW w:w="2431" w:type="dxa"/>
          </w:tcPr>
          <w:p w14:paraId="1975BA29" w14:textId="77777777" w:rsidR="00FF2BC5" w:rsidRDefault="00FF2BC5" w:rsidP="00220B9B">
            <w:pPr>
              <w:pStyle w:val="Title"/>
            </w:pPr>
          </w:p>
        </w:tc>
      </w:tr>
      <w:tr w:rsidR="00F629BB" w14:paraId="42AA1B71" w14:textId="77777777" w:rsidTr="00FF2BC5">
        <w:tc>
          <w:tcPr>
            <w:tcW w:w="7655" w:type="dxa"/>
            <w:tcMar>
              <w:top w:w="454" w:type="dxa"/>
            </w:tcMar>
          </w:tcPr>
          <w:p w14:paraId="6E650669" w14:textId="78E19A2A" w:rsidR="00FF2BC5" w:rsidRPr="00D528B9" w:rsidRDefault="00FF2BC5" w:rsidP="00D44B56"/>
          <w:p w14:paraId="7385D728" w14:textId="360F23A9" w:rsidR="00FF2BC5" w:rsidRPr="00A91DB0" w:rsidRDefault="00CF50A4" w:rsidP="00D44B56">
            <w:pPr>
              <w:rPr>
                <w:rFonts w:ascii="Arial" w:hAnsi="Arial" w:cs="Arial"/>
                <w:b/>
                <w:bCs/>
                <w:sz w:val="20"/>
                <w:szCs w:val="20"/>
              </w:rPr>
            </w:pPr>
            <w:r w:rsidRPr="00A91DB0">
              <w:rPr>
                <w:rFonts w:ascii="Arial" w:hAnsi="Arial" w:cs="Arial"/>
                <w:b/>
                <w:bCs/>
                <w:sz w:val="20"/>
                <w:szCs w:val="20"/>
              </w:rPr>
              <w:t>Student name: Rahela Stancu</w:t>
            </w:r>
          </w:p>
          <w:p w14:paraId="760CDA2C" w14:textId="7DD7E534" w:rsidR="00CF50A4" w:rsidRPr="00A91DB0" w:rsidRDefault="00CF50A4" w:rsidP="00D44B56">
            <w:pPr>
              <w:rPr>
                <w:rFonts w:ascii="Arial" w:hAnsi="Arial" w:cs="Arial"/>
                <w:b/>
                <w:bCs/>
                <w:sz w:val="20"/>
                <w:szCs w:val="20"/>
              </w:rPr>
            </w:pPr>
            <w:r w:rsidRPr="00A91DB0">
              <w:rPr>
                <w:rFonts w:ascii="Arial" w:hAnsi="Arial" w:cs="Arial"/>
                <w:b/>
                <w:bCs/>
                <w:sz w:val="20"/>
                <w:szCs w:val="20"/>
              </w:rPr>
              <w:t>Student ID: 1915406</w:t>
            </w:r>
          </w:p>
          <w:p w14:paraId="5E8101C9" w14:textId="738C6C8B" w:rsidR="00CF50A4" w:rsidRPr="00A91DB0" w:rsidRDefault="00CF50A4" w:rsidP="00D44B56">
            <w:pPr>
              <w:rPr>
                <w:rFonts w:ascii="Arial" w:hAnsi="Arial" w:cs="Arial"/>
                <w:b/>
                <w:bCs/>
                <w:sz w:val="20"/>
                <w:szCs w:val="20"/>
              </w:rPr>
            </w:pPr>
            <w:r w:rsidRPr="00A91DB0">
              <w:rPr>
                <w:rFonts w:ascii="Arial" w:hAnsi="Arial" w:cs="Arial"/>
                <w:b/>
                <w:bCs/>
                <w:sz w:val="20"/>
                <w:szCs w:val="20"/>
              </w:rPr>
              <w:t xml:space="preserve">Module code: </w:t>
            </w:r>
            <w:r w:rsidR="00D0577B" w:rsidRPr="00A91DB0">
              <w:rPr>
                <w:rFonts w:ascii="Arial" w:hAnsi="Arial" w:cs="Arial"/>
                <w:b/>
                <w:bCs/>
                <w:sz w:val="20"/>
                <w:szCs w:val="20"/>
              </w:rPr>
              <w:t>BMSW 4005</w:t>
            </w:r>
          </w:p>
          <w:p w14:paraId="6D2D01C9" w14:textId="36401300" w:rsidR="00D0577B" w:rsidRPr="00A91DB0" w:rsidRDefault="00E572C1" w:rsidP="00D44B56">
            <w:pPr>
              <w:rPr>
                <w:rFonts w:ascii="Arial" w:hAnsi="Arial" w:cs="Arial"/>
                <w:b/>
                <w:bCs/>
                <w:sz w:val="20"/>
                <w:szCs w:val="20"/>
              </w:rPr>
            </w:pPr>
            <w:r w:rsidRPr="00A91DB0">
              <w:rPr>
                <w:rFonts w:ascii="Arial" w:hAnsi="Arial" w:cs="Arial"/>
                <w:b/>
                <w:bCs/>
                <w:sz w:val="20"/>
                <w:szCs w:val="20"/>
              </w:rPr>
              <w:t>Module title: Personal Career Development</w:t>
            </w:r>
          </w:p>
          <w:p w14:paraId="069DD0B8" w14:textId="74564F69" w:rsidR="000F50A6" w:rsidRPr="00A91DB0" w:rsidRDefault="000F50A6" w:rsidP="00D44B56">
            <w:pPr>
              <w:rPr>
                <w:rFonts w:ascii="Arial" w:hAnsi="Arial" w:cs="Arial"/>
                <w:b/>
                <w:bCs/>
                <w:sz w:val="20"/>
                <w:szCs w:val="20"/>
              </w:rPr>
            </w:pPr>
            <w:r w:rsidRPr="00A91DB0">
              <w:rPr>
                <w:rFonts w:ascii="Arial" w:hAnsi="Arial" w:cs="Arial"/>
                <w:b/>
                <w:bCs/>
                <w:sz w:val="20"/>
                <w:szCs w:val="20"/>
              </w:rPr>
              <w:t>Lecturer name: Abdi Rahman</w:t>
            </w:r>
          </w:p>
          <w:sdt>
            <w:sdtPr>
              <w:rPr>
                <w:rFonts w:asciiTheme="minorHAnsi" w:eastAsiaTheme="minorHAnsi" w:hAnsiTheme="minorHAnsi" w:cstheme="minorBidi"/>
                <w:color w:val="595959" w:themeColor="text1" w:themeTint="A6"/>
                <w:sz w:val="22"/>
                <w:szCs w:val="22"/>
              </w:rPr>
              <w:id w:val="-993254826"/>
              <w:docPartObj>
                <w:docPartGallery w:val="Table of Contents"/>
                <w:docPartUnique/>
              </w:docPartObj>
            </w:sdtPr>
            <w:sdtEndPr>
              <w:rPr>
                <w:b/>
                <w:bCs/>
                <w:noProof/>
              </w:rPr>
            </w:sdtEndPr>
            <w:sdtContent>
              <w:p w14:paraId="6E3513A6" w14:textId="4FB15DC0" w:rsidR="000520BE" w:rsidRPr="00D64E98" w:rsidRDefault="000520BE">
                <w:pPr>
                  <w:pStyle w:val="TOCHeading"/>
                  <w:rPr>
                    <w:rFonts w:ascii="Arial" w:hAnsi="Arial" w:cs="Arial"/>
                    <w:sz w:val="36"/>
                    <w:szCs w:val="36"/>
                  </w:rPr>
                </w:pPr>
                <w:r w:rsidRPr="00D64E98">
                  <w:rPr>
                    <w:rFonts w:ascii="Arial" w:hAnsi="Arial" w:cs="Arial"/>
                    <w:sz w:val="36"/>
                    <w:szCs w:val="36"/>
                  </w:rPr>
                  <w:t>Table of Contents</w:t>
                </w:r>
              </w:p>
              <w:p w14:paraId="1683EBFC" w14:textId="66EDF84E" w:rsidR="00D64E98" w:rsidRPr="00D64E98" w:rsidRDefault="000520BE">
                <w:pPr>
                  <w:pStyle w:val="TOC1"/>
                  <w:tabs>
                    <w:tab w:val="left" w:pos="440"/>
                    <w:tab w:val="right" w:leader="dot" w:pos="10070"/>
                  </w:tabs>
                  <w:rPr>
                    <w:rFonts w:ascii="Arial" w:eastAsiaTheme="minorEastAsia" w:hAnsi="Arial" w:cs="Arial"/>
                    <w:noProof/>
                    <w:color w:val="auto"/>
                    <w:sz w:val="36"/>
                    <w:szCs w:val="36"/>
                    <w:lang w:val="en-GB" w:eastAsia="en-GB"/>
                  </w:rPr>
                </w:pPr>
                <w:r w:rsidRPr="00D64E98">
                  <w:rPr>
                    <w:rFonts w:ascii="Arial" w:hAnsi="Arial" w:cs="Arial"/>
                    <w:sz w:val="36"/>
                    <w:szCs w:val="36"/>
                  </w:rPr>
                  <w:fldChar w:fldCharType="begin"/>
                </w:r>
                <w:r w:rsidRPr="00D64E98">
                  <w:rPr>
                    <w:rFonts w:ascii="Arial" w:hAnsi="Arial" w:cs="Arial"/>
                    <w:sz w:val="36"/>
                    <w:szCs w:val="36"/>
                  </w:rPr>
                  <w:instrText xml:space="preserve"> TOC \o "1-3" \h \z \u </w:instrText>
                </w:r>
                <w:r w:rsidRPr="00D64E98">
                  <w:rPr>
                    <w:rFonts w:ascii="Arial" w:hAnsi="Arial" w:cs="Arial"/>
                    <w:sz w:val="36"/>
                    <w:szCs w:val="36"/>
                  </w:rPr>
                  <w:fldChar w:fldCharType="separate"/>
                </w:r>
                <w:hyperlink w:anchor="_Toc57600630" w:history="1">
                  <w:r w:rsidR="00D64E98" w:rsidRPr="00D64E98">
                    <w:rPr>
                      <w:rStyle w:val="Hyperlink"/>
                      <w:rFonts w:ascii="Arial" w:hAnsi="Arial" w:cs="Arial"/>
                      <w:noProof/>
                      <w:sz w:val="36"/>
                      <w:szCs w:val="36"/>
                    </w:rPr>
                    <w:t>1.</w:t>
                  </w:r>
                  <w:r w:rsidR="00D64E98" w:rsidRPr="00D64E98">
                    <w:rPr>
                      <w:rFonts w:ascii="Arial" w:eastAsiaTheme="minorEastAsia" w:hAnsi="Arial" w:cs="Arial"/>
                      <w:noProof/>
                      <w:color w:val="auto"/>
                      <w:sz w:val="36"/>
                      <w:szCs w:val="36"/>
                      <w:lang w:val="en-GB" w:eastAsia="en-GB"/>
                    </w:rPr>
                    <w:tab/>
                  </w:r>
                  <w:r w:rsidR="00D64E98" w:rsidRPr="00D64E98">
                    <w:rPr>
                      <w:rStyle w:val="Hyperlink"/>
                      <w:rFonts w:ascii="Arial" w:hAnsi="Arial" w:cs="Arial"/>
                      <w:noProof/>
                      <w:sz w:val="36"/>
                      <w:szCs w:val="36"/>
                    </w:rPr>
                    <w:t>Audit your own skills</w:t>
                  </w:r>
                  <w:r w:rsidR="00D64E98" w:rsidRPr="00D64E98">
                    <w:rPr>
                      <w:rFonts w:ascii="Arial" w:hAnsi="Arial" w:cs="Arial"/>
                      <w:noProof/>
                      <w:webHidden/>
                      <w:sz w:val="36"/>
                      <w:szCs w:val="36"/>
                    </w:rPr>
                    <w:tab/>
                  </w:r>
                  <w:r w:rsidR="00D64E98" w:rsidRPr="00D64E98">
                    <w:rPr>
                      <w:rFonts w:ascii="Arial" w:hAnsi="Arial" w:cs="Arial"/>
                      <w:noProof/>
                      <w:webHidden/>
                      <w:sz w:val="36"/>
                      <w:szCs w:val="36"/>
                    </w:rPr>
                    <w:fldChar w:fldCharType="begin"/>
                  </w:r>
                  <w:r w:rsidR="00D64E98" w:rsidRPr="00D64E98">
                    <w:rPr>
                      <w:rFonts w:ascii="Arial" w:hAnsi="Arial" w:cs="Arial"/>
                      <w:noProof/>
                      <w:webHidden/>
                      <w:sz w:val="36"/>
                      <w:szCs w:val="36"/>
                    </w:rPr>
                    <w:instrText xml:space="preserve"> PAGEREF _Toc57600630 \h </w:instrText>
                  </w:r>
                  <w:r w:rsidR="00D64E98" w:rsidRPr="00D64E98">
                    <w:rPr>
                      <w:rFonts w:ascii="Arial" w:hAnsi="Arial" w:cs="Arial"/>
                      <w:noProof/>
                      <w:webHidden/>
                      <w:sz w:val="36"/>
                      <w:szCs w:val="36"/>
                    </w:rPr>
                  </w:r>
                  <w:r w:rsidR="00D64E98" w:rsidRPr="00D64E98">
                    <w:rPr>
                      <w:rFonts w:ascii="Arial" w:hAnsi="Arial" w:cs="Arial"/>
                      <w:noProof/>
                      <w:webHidden/>
                      <w:sz w:val="36"/>
                      <w:szCs w:val="36"/>
                    </w:rPr>
                    <w:fldChar w:fldCharType="separate"/>
                  </w:r>
                  <w:r w:rsidR="00D64E98" w:rsidRPr="00D64E98">
                    <w:rPr>
                      <w:rFonts w:ascii="Arial" w:hAnsi="Arial" w:cs="Arial"/>
                      <w:noProof/>
                      <w:webHidden/>
                      <w:sz w:val="36"/>
                      <w:szCs w:val="36"/>
                    </w:rPr>
                    <w:t>3</w:t>
                  </w:r>
                  <w:r w:rsidR="00D64E98" w:rsidRPr="00D64E98">
                    <w:rPr>
                      <w:rFonts w:ascii="Arial" w:hAnsi="Arial" w:cs="Arial"/>
                      <w:noProof/>
                      <w:webHidden/>
                      <w:sz w:val="36"/>
                      <w:szCs w:val="36"/>
                    </w:rPr>
                    <w:fldChar w:fldCharType="end"/>
                  </w:r>
                </w:hyperlink>
              </w:p>
              <w:p w14:paraId="5E00E562" w14:textId="00DB4ED1" w:rsidR="00D64E98" w:rsidRPr="00D64E98" w:rsidRDefault="00D64E98">
                <w:pPr>
                  <w:pStyle w:val="TOC1"/>
                  <w:tabs>
                    <w:tab w:val="left" w:pos="440"/>
                    <w:tab w:val="right" w:leader="dot" w:pos="10070"/>
                  </w:tabs>
                  <w:rPr>
                    <w:rFonts w:ascii="Arial" w:eastAsiaTheme="minorEastAsia" w:hAnsi="Arial" w:cs="Arial"/>
                    <w:noProof/>
                    <w:color w:val="auto"/>
                    <w:sz w:val="36"/>
                    <w:szCs w:val="36"/>
                    <w:lang w:val="en-GB" w:eastAsia="en-GB"/>
                  </w:rPr>
                </w:pPr>
                <w:hyperlink w:anchor="_Toc57600631" w:history="1">
                  <w:r w:rsidRPr="00D64E98">
                    <w:rPr>
                      <w:rStyle w:val="Hyperlink"/>
                      <w:rFonts w:ascii="Arial" w:hAnsi="Arial" w:cs="Arial"/>
                      <w:noProof/>
                      <w:sz w:val="36"/>
                      <w:szCs w:val="36"/>
                    </w:rPr>
                    <w:t>2.</w:t>
                  </w:r>
                  <w:r w:rsidRPr="00D64E98">
                    <w:rPr>
                      <w:rFonts w:ascii="Arial" w:eastAsiaTheme="minorEastAsia" w:hAnsi="Arial" w:cs="Arial"/>
                      <w:noProof/>
                      <w:color w:val="auto"/>
                      <w:sz w:val="36"/>
                      <w:szCs w:val="36"/>
                      <w:lang w:val="en-GB" w:eastAsia="en-GB"/>
                    </w:rPr>
                    <w:tab/>
                  </w:r>
                  <w:r w:rsidRPr="00D64E98">
                    <w:rPr>
                      <w:rStyle w:val="Hyperlink"/>
                      <w:rFonts w:ascii="Arial" w:hAnsi="Arial" w:cs="Arial"/>
                      <w:noProof/>
                      <w:sz w:val="36"/>
                      <w:szCs w:val="36"/>
                    </w:rPr>
                    <w:t>Asses the learning and development training methods</w:t>
                  </w:r>
                  <w:r w:rsidRPr="00D64E98">
                    <w:rPr>
                      <w:rFonts w:ascii="Arial" w:hAnsi="Arial" w:cs="Arial"/>
                      <w:noProof/>
                      <w:webHidden/>
                      <w:sz w:val="36"/>
                      <w:szCs w:val="36"/>
                    </w:rPr>
                    <w:tab/>
                  </w:r>
                  <w:r w:rsidRPr="00D64E98">
                    <w:rPr>
                      <w:rFonts w:ascii="Arial" w:hAnsi="Arial" w:cs="Arial"/>
                      <w:noProof/>
                      <w:webHidden/>
                      <w:sz w:val="36"/>
                      <w:szCs w:val="36"/>
                    </w:rPr>
                    <w:fldChar w:fldCharType="begin"/>
                  </w:r>
                  <w:r w:rsidRPr="00D64E98">
                    <w:rPr>
                      <w:rFonts w:ascii="Arial" w:hAnsi="Arial" w:cs="Arial"/>
                      <w:noProof/>
                      <w:webHidden/>
                      <w:sz w:val="36"/>
                      <w:szCs w:val="36"/>
                    </w:rPr>
                    <w:instrText xml:space="preserve"> PAGEREF _Toc57600631 \h </w:instrText>
                  </w:r>
                  <w:r w:rsidRPr="00D64E98">
                    <w:rPr>
                      <w:rFonts w:ascii="Arial" w:hAnsi="Arial" w:cs="Arial"/>
                      <w:noProof/>
                      <w:webHidden/>
                      <w:sz w:val="36"/>
                      <w:szCs w:val="36"/>
                    </w:rPr>
                  </w:r>
                  <w:r w:rsidRPr="00D64E98">
                    <w:rPr>
                      <w:rFonts w:ascii="Arial" w:hAnsi="Arial" w:cs="Arial"/>
                      <w:noProof/>
                      <w:webHidden/>
                      <w:sz w:val="36"/>
                      <w:szCs w:val="36"/>
                    </w:rPr>
                    <w:fldChar w:fldCharType="separate"/>
                  </w:r>
                  <w:r w:rsidRPr="00D64E98">
                    <w:rPr>
                      <w:rFonts w:ascii="Arial" w:hAnsi="Arial" w:cs="Arial"/>
                      <w:noProof/>
                      <w:webHidden/>
                      <w:sz w:val="36"/>
                      <w:szCs w:val="36"/>
                    </w:rPr>
                    <w:t>8</w:t>
                  </w:r>
                  <w:r w:rsidRPr="00D64E98">
                    <w:rPr>
                      <w:rFonts w:ascii="Arial" w:hAnsi="Arial" w:cs="Arial"/>
                      <w:noProof/>
                      <w:webHidden/>
                      <w:sz w:val="36"/>
                      <w:szCs w:val="36"/>
                    </w:rPr>
                    <w:fldChar w:fldCharType="end"/>
                  </w:r>
                </w:hyperlink>
              </w:p>
              <w:p w14:paraId="636CBB56" w14:textId="41C36B25" w:rsidR="00D64E98" w:rsidRPr="00D64E98" w:rsidRDefault="00D64E98">
                <w:pPr>
                  <w:pStyle w:val="TOC1"/>
                  <w:tabs>
                    <w:tab w:val="left" w:pos="440"/>
                    <w:tab w:val="right" w:leader="dot" w:pos="10070"/>
                  </w:tabs>
                  <w:rPr>
                    <w:rFonts w:ascii="Arial" w:eastAsiaTheme="minorEastAsia" w:hAnsi="Arial" w:cs="Arial"/>
                    <w:noProof/>
                    <w:color w:val="auto"/>
                    <w:sz w:val="36"/>
                    <w:szCs w:val="36"/>
                    <w:lang w:val="en-GB" w:eastAsia="en-GB"/>
                  </w:rPr>
                </w:pPr>
                <w:hyperlink w:anchor="_Toc57600632" w:history="1">
                  <w:r w:rsidRPr="00D64E98">
                    <w:rPr>
                      <w:rStyle w:val="Hyperlink"/>
                      <w:rFonts w:ascii="Arial" w:hAnsi="Arial" w:cs="Arial"/>
                      <w:noProof/>
                      <w:sz w:val="36"/>
                      <w:szCs w:val="36"/>
                    </w:rPr>
                    <w:t>3.</w:t>
                  </w:r>
                  <w:r w:rsidRPr="00D64E98">
                    <w:rPr>
                      <w:rFonts w:ascii="Arial" w:eastAsiaTheme="minorEastAsia" w:hAnsi="Arial" w:cs="Arial"/>
                      <w:noProof/>
                      <w:color w:val="auto"/>
                      <w:sz w:val="36"/>
                      <w:szCs w:val="36"/>
                      <w:lang w:val="en-GB" w:eastAsia="en-GB"/>
                    </w:rPr>
                    <w:tab/>
                  </w:r>
                  <w:r w:rsidRPr="00D64E98">
                    <w:rPr>
                      <w:rStyle w:val="Hyperlink"/>
                      <w:rFonts w:ascii="Arial" w:hAnsi="Arial" w:cs="Arial"/>
                      <w:noProof/>
                      <w:sz w:val="36"/>
                      <w:szCs w:val="36"/>
                    </w:rPr>
                    <w:t>Reflection on  your experience</w:t>
                  </w:r>
                  <w:r w:rsidRPr="00D64E98">
                    <w:rPr>
                      <w:rFonts w:ascii="Arial" w:hAnsi="Arial" w:cs="Arial"/>
                      <w:noProof/>
                      <w:webHidden/>
                      <w:sz w:val="36"/>
                      <w:szCs w:val="36"/>
                    </w:rPr>
                    <w:tab/>
                  </w:r>
                  <w:r w:rsidRPr="00D64E98">
                    <w:rPr>
                      <w:rFonts w:ascii="Arial" w:hAnsi="Arial" w:cs="Arial"/>
                      <w:noProof/>
                      <w:webHidden/>
                      <w:sz w:val="36"/>
                      <w:szCs w:val="36"/>
                    </w:rPr>
                    <w:fldChar w:fldCharType="begin"/>
                  </w:r>
                  <w:r w:rsidRPr="00D64E98">
                    <w:rPr>
                      <w:rFonts w:ascii="Arial" w:hAnsi="Arial" w:cs="Arial"/>
                      <w:noProof/>
                      <w:webHidden/>
                      <w:sz w:val="36"/>
                      <w:szCs w:val="36"/>
                    </w:rPr>
                    <w:instrText xml:space="preserve"> PAGEREF _Toc57600632 \h </w:instrText>
                  </w:r>
                  <w:r w:rsidRPr="00D64E98">
                    <w:rPr>
                      <w:rFonts w:ascii="Arial" w:hAnsi="Arial" w:cs="Arial"/>
                      <w:noProof/>
                      <w:webHidden/>
                      <w:sz w:val="36"/>
                      <w:szCs w:val="36"/>
                    </w:rPr>
                  </w:r>
                  <w:r w:rsidRPr="00D64E98">
                    <w:rPr>
                      <w:rFonts w:ascii="Arial" w:hAnsi="Arial" w:cs="Arial"/>
                      <w:noProof/>
                      <w:webHidden/>
                      <w:sz w:val="36"/>
                      <w:szCs w:val="36"/>
                    </w:rPr>
                    <w:fldChar w:fldCharType="separate"/>
                  </w:r>
                  <w:r w:rsidRPr="00D64E98">
                    <w:rPr>
                      <w:rFonts w:ascii="Arial" w:hAnsi="Arial" w:cs="Arial"/>
                      <w:noProof/>
                      <w:webHidden/>
                      <w:sz w:val="36"/>
                      <w:szCs w:val="36"/>
                    </w:rPr>
                    <w:t>19</w:t>
                  </w:r>
                  <w:r w:rsidRPr="00D64E98">
                    <w:rPr>
                      <w:rFonts w:ascii="Arial" w:hAnsi="Arial" w:cs="Arial"/>
                      <w:noProof/>
                      <w:webHidden/>
                      <w:sz w:val="36"/>
                      <w:szCs w:val="36"/>
                    </w:rPr>
                    <w:fldChar w:fldCharType="end"/>
                  </w:r>
                </w:hyperlink>
              </w:p>
              <w:p w14:paraId="5D5BD12B" w14:textId="42AC5B8B" w:rsidR="00D64E98" w:rsidRPr="00D64E98" w:rsidRDefault="00D64E98">
                <w:pPr>
                  <w:pStyle w:val="TOC1"/>
                  <w:tabs>
                    <w:tab w:val="right" w:leader="dot" w:pos="10070"/>
                  </w:tabs>
                  <w:rPr>
                    <w:rFonts w:ascii="Arial" w:eastAsiaTheme="minorEastAsia" w:hAnsi="Arial" w:cs="Arial"/>
                    <w:noProof/>
                    <w:color w:val="auto"/>
                    <w:sz w:val="36"/>
                    <w:szCs w:val="36"/>
                    <w:lang w:val="en-GB" w:eastAsia="en-GB"/>
                  </w:rPr>
                </w:pPr>
                <w:hyperlink w:anchor="_Toc57600633" w:history="1">
                  <w:r w:rsidRPr="00D64E98">
                    <w:rPr>
                      <w:rStyle w:val="Hyperlink"/>
                      <w:rFonts w:ascii="Arial" w:hAnsi="Arial" w:cs="Arial"/>
                      <w:noProof/>
                      <w:sz w:val="36"/>
                      <w:szCs w:val="36"/>
                    </w:rPr>
                    <w:t>References</w:t>
                  </w:r>
                  <w:r w:rsidRPr="00D64E98">
                    <w:rPr>
                      <w:rFonts w:ascii="Arial" w:hAnsi="Arial" w:cs="Arial"/>
                      <w:noProof/>
                      <w:webHidden/>
                      <w:sz w:val="36"/>
                      <w:szCs w:val="36"/>
                    </w:rPr>
                    <w:tab/>
                  </w:r>
                  <w:r w:rsidRPr="00D64E98">
                    <w:rPr>
                      <w:rFonts w:ascii="Arial" w:hAnsi="Arial" w:cs="Arial"/>
                      <w:noProof/>
                      <w:webHidden/>
                      <w:sz w:val="36"/>
                      <w:szCs w:val="36"/>
                    </w:rPr>
                    <w:fldChar w:fldCharType="begin"/>
                  </w:r>
                  <w:r w:rsidRPr="00D64E98">
                    <w:rPr>
                      <w:rFonts w:ascii="Arial" w:hAnsi="Arial" w:cs="Arial"/>
                      <w:noProof/>
                      <w:webHidden/>
                      <w:sz w:val="36"/>
                      <w:szCs w:val="36"/>
                    </w:rPr>
                    <w:instrText xml:space="preserve"> PAGEREF _Toc57600633 \h </w:instrText>
                  </w:r>
                  <w:r w:rsidRPr="00D64E98">
                    <w:rPr>
                      <w:rFonts w:ascii="Arial" w:hAnsi="Arial" w:cs="Arial"/>
                      <w:noProof/>
                      <w:webHidden/>
                      <w:sz w:val="36"/>
                      <w:szCs w:val="36"/>
                    </w:rPr>
                  </w:r>
                  <w:r w:rsidRPr="00D64E98">
                    <w:rPr>
                      <w:rFonts w:ascii="Arial" w:hAnsi="Arial" w:cs="Arial"/>
                      <w:noProof/>
                      <w:webHidden/>
                      <w:sz w:val="36"/>
                      <w:szCs w:val="36"/>
                    </w:rPr>
                    <w:fldChar w:fldCharType="separate"/>
                  </w:r>
                  <w:r w:rsidRPr="00D64E98">
                    <w:rPr>
                      <w:rFonts w:ascii="Arial" w:hAnsi="Arial" w:cs="Arial"/>
                      <w:noProof/>
                      <w:webHidden/>
                      <w:sz w:val="36"/>
                      <w:szCs w:val="36"/>
                    </w:rPr>
                    <w:t>20</w:t>
                  </w:r>
                  <w:r w:rsidRPr="00D64E98">
                    <w:rPr>
                      <w:rFonts w:ascii="Arial" w:hAnsi="Arial" w:cs="Arial"/>
                      <w:noProof/>
                      <w:webHidden/>
                      <w:sz w:val="36"/>
                      <w:szCs w:val="36"/>
                    </w:rPr>
                    <w:fldChar w:fldCharType="end"/>
                  </w:r>
                </w:hyperlink>
              </w:p>
              <w:p w14:paraId="053FAC16" w14:textId="26745349" w:rsidR="000520BE" w:rsidRDefault="000520BE">
                <w:r w:rsidRPr="00D64E98">
                  <w:rPr>
                    <w:rFonts w:ascii="Arial" w:hAnsi="Arial" w:cs="Arial"/>
                    <w:b/>
                    <w:bCs/>
                    <w:noProof/>
                    <w:sz w:val="36"/>
                    <w:szCs w:val="36"/>
                  </w:rPr>
                  <w:fldChar w:fldCharType="end"/>
                </w:r>
              </w:p>
            </w:sdtContent>
          </w:sdt>
          <w:p w14:paraId="34B3CF26" w14:textId="07D43870" w:rsidR="00CF50A4" w:rsidRPr="00D528B9" w:rsidRDefault="00CF50A4" w:rsidP="00D44B56"/>
        </w:tc>
        <w:tc>
          <w:tcPr>
            <w:tcW w:w="2431" w:type="dxa"/>
          </w:tcPr>
          <w:p w14:paraId="711EB8F2" w14:textId="03B9C461" w:rsidR="00FF2BC5" w:rsidRDefault="000F50A6" w:rsidP="00FF2BC5">
            <w:r>
              <w:rPr>
                <w:noProof/>
              </w:rPr>
              <w:lastRenderedPageBreak/>
              <w:drawing>
                <wp:inline distT="0" distB="0" distL="0" distR="0" wp14:anchorId="08AF69C0" wp14:editId="733F8EE7">
                  <wp:extent cx="1256665" cy="738724"/>
                  <wp:effectExtent l="133350" t="95250" r="267335" b="2139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331042" cy="782446"/>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F629BB" w14:paraId="34DF5A3B" w14:textId="77777777" w:rsidTr="00FF2BC5">
        <w:tc>
          <w:tcPr>
            <w:tcW w:w="7655" w:type="dxa"/>
            <w:tcMar>
              <w:top w:w="454" w:type="dxa"/>
            </w:tcMar>
          </w:tcPr>
          <w:p w14:paraId="021C2204" w14:textId="77777777" w:rsidR="00D44B56" w:rsidRPr="00D528B9" w:rsidRDefault="00D44B56" w:rsidP="00D44B56"/>
        </w:tc>
        <w:tc>
          <w:tcPr>
            <w:tcW w:w="2431" w:type="dxa"/>
          </w:tcPr>
          <w:p w14:paraId="0C51B026" w14:textId="77777777" w:rsidR="00D44B56" w:rsidRDefault="00D44B56" w:rsidP="00FF2BC5"/>
        </w:tc>
      </w:tr>
    </w:tbl>
    <w:p w14:paraId="12EB9DE3" w14:textId="77777777" w:rsidR="00220B9B" w:rsidRDefault="00220B9B" w:rsidP="00220B9B"/>
    <w:p w14:paraId="7414CD27" w14:textId="77777777" w:rsidR="007766B6" w:rsidRDefault="007766B6" w:rsidP="00220B9B">
      <w:pPr>
        <w:sectPr w:rsidR="007766B6" w:rsidSect="003129F0">
          <w:footerReference w:type="default" r:id="rId15"/>
          <w:type w:val="continuous"/>
          <w:pgSz w:w="12240" w:h="15840" w:code="1"/>
          <w:pgMar w:top="994" w:right="1080" w:bottom="720" w:left="1080" w:header="706" w:footer="706" w:gutter="0"/>
          <w:cols w:space="851"/>
          <w:docGrid w:linePitch="360"/>
        </w:sectPr>
      </w:pPr>
    </w:p>
    <w:tbl>
      <w:tblPr>
        <w:tblW w:w="0" w:type="auto"/>
        <w:tblCellMar>
          <w:top w:w="72" w:type="dxa"/>
          <w:left w:w="0" w:type="dxa"/>
          <w:bottom w:w="72" w:type="dxa"/>
          <w:right w:w="0" w:type="dxa"/>
        </w:tblCellMar>
        <w:tblLook w:val="04A0" w:firstRow="1" w:lastRow="0" w:firstColumn="1" w:lastColumn="0" w:noHBand="0" w:noVBand="1"/>
      </w:tblPr>
      <w:tblGrid>
        <w:gridCol w:w="1275"/>
        <w:gridCol w:w="5243"/>
        <w:gridCol w:w="1133"/>
        <w:gridCol w:w="2429"/>
      </w:tblGrid>
      <w:tr w:rsidR="00DB5DAB" w14:paraId="0BC49584" w14:textId="77777777" w:rsidTr="007766B6">
        <w:trPr>
          <w:trHeight w:val="1994"/>
        </w:trPr>
        <w:tc>
          <w:tcPr>
            <w:tcW w:w="7651" w:type="dxa"/>
            <w:gridSpan w:val="3"/>
          </w:tcPr>
          <w:p w14:paraId="5D0F3A24" w14:textId="36099E11" w:rsidR="005B6BBD" w:rsidRPr="003F234D" w:rsidRDefault="00F3178C" w:rsidP="00F438AA">
            <w:pPr>
              <w:pStyle w:val="Heading1"/>
              <w:numPr>
                <w:ilvl w:val="0"/>
                <w:numId w:val="6"/>
              </w:numPr>
            </w:pPr>
            <w:bookmarkStart w:id="0" w:name="_Toc57600630"/>
            <w:r>
              <w:lastRenderedPageBreak/>
              <w:t>Audit your own skills</w:t>
            </w:r>
            <w:bookmarkEnd w:id="0"/>
            <w:r>
              <w:t xml:space="preserve"> </w:t>
            </w:r>
          </w:p>
          <w:p w14:paraId="1A4BCB86" w14:textId="77777777" w:rsidR="001F7099" w:rsidRPr="00D44316" w:rsidRDefault="001F7099" w:rsidP="001F7099">
            <w:pPr>
              <w:spacing w:line="360" w:lineRule="auto"/>
              <w:rPr>
                <w:rFonts w:ascii="Arial" w:hAnsi="Arial" w:cs="Arial"/>
              </w:rPr>
            </w:pPr>
            <w:r w:rsidRPr="00D44316">
              <w:rPr>
                <w:rFonts w:ascii="Arial" w:hAnsi="Arial" w:cs="Arial"/>
              </w:rPr>
              <w:t xml:space="preserve">Every career is different, and you need to have specific skills which are necessary for that position. </w:t>
            </w:r>
          </w:p>
          <w:p w14:paraId="68CB84E8" w14:textId="77777777" w:rsidR="001F7099" w:rsidRPr="00D44316" w:rsidRDefault="001F7099" w:rsidP="001F7099">
            <w:pPr>
              <w:spacing w:line="360" w:lineRule="auto"/>
              <w:rPr>
                <w:rFonts w:ascii="Arial" w:hAnsi="Arial" w:cs="Arial"/>
              </w:rPr>
            </w:pPr>
            <w:r w:rsidRPr="00D44316">
              <w:rPr>
                <w:rFonts w:ascii="Arial" w:hAnsi="Arial" w:cs="Arial"/>
              </w:rPr>
              <w:t xml:space="preserve">To have a chance in your dream career, you will need few important things: the required skills, core competencies and a positive mind. </w:t>
            </w:r>
          </w:p>
          <w:p w14:paraId="62B69F15" w14:textId="77777777" w:rsidR="001F7099" w:rsidRPr="00D44316" w:rsidRDefault="001F7099" w:rsidP="001F7099">
            <w:pPr>
              <w:spacing w:line="360" w:lineRule="auto"/>
              <w:rPr>
                <w:rFonts w:ascii="Arial" w:hAnsi="Arial" w:cs="Arial"/>
              </w:rPr>
            </w:pPr>
            <w:r w:rsidRPr="00D44316">
              <w:rPr>
                <w:rFonts w:ascii="Arial" w:hAnsi="Arial" w:cs="Arial"/>
              </w:rPr>
              <w:t xml:space="preserve">What made me choose this career? It was first my skills, or it was the career and then I developed the required skills for it? Even way, I am here, and I intend to go on this path. </w:t>
            </w:r>
          </w:p>
          <w:p w14:paraId="1301CA90" w14:textId="77777777" w:rsidR="001F7099" w:rsidRDefault="001F7099" w:rsidP="001F7099">
            <w:pPr>
              <w:spacing w:line="360" w:lineRule="auto"/>
              <w:rPr>
                <w:rFonts w:ascii="Arial" w:hAnsi="Arial" w:cs="Arial"/>
                <w:sz w:val="24"/>
                <w:szCs w:val="24"/>
              </w:rPr>
            </w:pPr>
            <w:r w:rsidRPr="00D44316">
              <w:rPr>
                <w:rFonts w:ascii="Arial" w:hAnsi="Arial" w:cs="Arial"/>
              </w:rPr>
              <w:t xml:space="preserve">During this module, there we’re lots of important things that we’ve learned, but the most important at this point, was how to develop our skills and how to take them to the next level with the help from PDP and Self Awareness. The self-awareness is increased using Johari Window, Personal SWOT Analysis, Personality Tests and Learning Styles. All those tools are fundamentals in growing and performing. </w:t>
            </w:r>
          </w:p>
          <w:p w14:paraId="46C4B94C" w14:textId="77777777" w:rsidR="001F7099" w:rsidRPr="00D44316" w:rsidRDefault="001F7099" w:rsidP="001F7099">
            <w:pPr>
              <w:spacing w:line="360" w:lineRule="auto"/>
              <w:rPr>
                <w:rFonts w:ascii="Arial" w:hAnsi="Arial" w:cs="Arial"/>
              </w:rPr>
            </w:pPr>
            <w:r w:rsidRPr="00D44316">
              <w:rPr>
                <w:rFonts w:ascii="Arial" w:hAnsi="Arial" w:cs="Arial"/>
              </w:rPr>
              <w:t>If it were to describe what is PDP, I will say this: The Personal Development Plan was created for those of us who do not know where to hook up our attention. We are in the 21</w:t>
            </w:r>
            <w:r w:rsidRPr="00D44316">
              <w:rPr>
                <w:rFonts w:ascii="Arial" w:hAnsi="Arial" w:cs="Arial"/>
                <w:vertAlign w:val="superscript"/>
              </w:rPr>
              <w:t>st</w:t>
            </w:r>
            <w:r w:rsidRPr="00D44316">
              <w:rPr>
                <w:rFonts w:ascii="Arial" w:hAnsi="Arial" w:cs="Arial"/>
              </w:rPr>
              <w:t xml:space="preserve"> century and the distractions are enormous. We can easily loose our path and take it in the wrong direction, without even knowing. That is why PDP is a huge help for this generation. PDP is compound with two important links: SMART diagram (Specific, Measurable, Attainable, Realistic and Time bond) and the Self-Awareness. PDP will take you step by step to set your goals SMART and to develop the right skills for your chosen career. </w:t>
            </w:r>
          </w:p>
          <w:p w14:paraId="0405814A" w14:textId="18C0B2A4" w:rsidR="001F7099" w:rsidRDefault="001F7099" w:rsidP="001F7099">
            <w:pPr>
              <w:spacing w:line="360" w:lineRule="auto"/>
              <w:rPr>
                <w:rFonts w:ascii="Arial" w:hAnsi="Arial" w:cs="Arial"/>
              </w:rPr>
            </w:pPr>
            <w:r w:rsidRPr="00D44316">
              <w:rPr>
                <w:rFonts w:ascii="Arial" w:hAnsi="Arial" w:cs="Arial"/>
              </w:rPr>
              <w:t xml:space="preserve">We are all different in this world, not even one person is the same, we are unique. That is how it is also with my skills. I am blessed with so many soft skills that are useful in my career and in my life. But I also have some parts where I still need to work and to make it close to perfection. Perfection is very hard to achieve. But with patience and hard work, I can be at least near it. </w:t>
            </w:r>
          </w:p>
          <w:p w14:paraId="33920BBB" w14:textId="5B7FC224" w:rsidR="008E7A96" w:rsidRPr="00D44316" w:rsidRDefault="008E7A96" w:rsidP="001F7099">
            <w:pPr>
              <w:spacing w:line="360" w:lineRule="auto"/>
              <w:rPr>
                <w:rFonts w:ascii="Arial" w:hAnsi="Arial" w:cs="Arial"/>
              </w:rPr>
            </w:pPr>
            <w:r>
              <w:rPr>
                <w:rFonts w:ascii="Arial" w:hAnsi="Arial" w:cs="Arial"/>
              </w:rPr>
              <w:t>The career that I have choose is in Aviation</w:t>
            </w:r>
            <w:r w:rsidR="00A91DB0">
              <w:rPr>
                <w:rFonts w:ascii="Arial" w:hAnsi="Arial" w:cs="Arial"/>
              </w:rPr>
              <w:t xml:space="preserve">. The following skills are very important in my career. </w:t>
            </w:r>
          </w:p>
          <w:p w14:paraId="623D9DD7" w14:textId="09199092" w:rsidR="001F7099" w:rsidRDefault="001F7099" w:rsidP="001F7099">
            <w:pPr>
              <w:spacing w:line="360" w:lineRule="auto"/>
              <w:rPr>
                <w:rFonts w:ascii="Arial" w:hAnsi="Arial" w:cs="Arial"/>
              </w:rPr>
            </w:pPr>
            <w:r w:rsidRPr="00D44316">
              <w:rPr>
                <w:rFonts w:ascii="Arial" w:hAnsi="Arial" w:cs="Arial"/>
              </w:rPr>
              <w:lastRenderedPageBreak/>
              <w:t xml:space="preserve">The skills that I am very comfortable with them and they are amazing in helping me to grow are those: time management, communication skills, teamwork, leadership skills, adaptability and creative. </w:t>
            </w:r>
          </w:p>
          <w:p w14:paraId="34CBD575" w14:textId="77777777" w:rsidR="00D44316" w:rsidRPr="00D44316" w:rsidRDefault="00D44316" w:rsidP="001F7099">
            <w:pPr>
              <w:spacing w:line="360" w:lineRule="auto"/>
              <w:rPr>
                <w:rFonts w:ascii="Arial" w:hAnsi="Arial" w:cs="Arial"/>
              </w:rPr>
            </w:pPr>
          </w:p>
          <w:p w14:paraId="70DD3684" w14:textId="77777777" w:rsidR="001F7099" w:rsidRPr="00D44316" w:rsidRDefault="001F7099" w:rsidP="001F7099">
            <w:pPr>
              <w:pStyle w:val="ListParagraph"/>
              <w:numPr>
                <w:ilvl w:val="0"/>
                <w:numId w:val="7"/>
              </w:numPr>
              <w:spacing w:line="360" w:lineRule="auto"/>
              <w:rPr>
                <w:rFonts w:ascii="Arial" w:hAnsi="Arial" w:cs="Arial"/>
              </w:rPr>
            </w:pPr>
            <w:r w:rsidRPr="00D44316">
              <w:rPr>
                <w:rFonts w:ascii="Arial" w:hAnsi="Arial" w:cs="Arial"/>
              </w:rPr>
              <w:t xml:space="preserve">Time Management </w:t>
            </w:r>
          </w:p>
          <w:p w14:paraId="718157FE" w14:textId="0A300D6C" w:rsidR="001F7099" w:rsidRPr="00D44316" w:rsidRDefault="001F7099" w:rsidP="001F7099">
            <w:pPr>
              <w:pStyle w:val="ListParagraph"/>
              <w:spacing w:line="360" w:lineRule="auto"/>
              <w:rPr>
                <w:rFonts w:ascii="Arial" w:hAnsi="Arial" w:cs="Arial"/>
              </w:rPr>
            </w:pPr>
            <w:r w:rsidRPr="00D44316">
              <w:rPr>
                <w:rFonts w:ascii="Arial" w:hAnsi="Arial" w:cs="Arial"/>
              </w:rPr>
              <w:t xml:space="preserve">Personally, time management is one of the most important skills. If you lack time management from your life, the </w:t>
            </w:r>
            <w:r w:rsidR="00FD1446" w:rsidRPr="00D44316">
              <w:rPr>
                <w:rFonts w:ascii="Arial" w:hAnsi="Arial" w:cs="Arial"/>
              </w:rPr>
              <w:t>organizational</w:t>
            </w:r>
            <w:r w:rsidRPr="00D44316">
              <w:rPr>
                <w:rFonts w:ascii="Arial" w:hAnsi="Arial" w:cs="Arial"/>
              </w:rPr>
              <w:t xml:space="preserve"> skills </w:t>
            </w:r>
            <w:r w:rsidR="00FD1446" w:rsidRPr="00D44316">
              <w:rPr>
                <w:rFonts w:ascii="Arial" w:hAnsi="Arial" w:cs="Arial"/>
              </w:rPr>
              <w:t>cannot</w:t>
            </w:r>
            <w:r w:rsidRPr="00D44316">
              <w:rPr>
                <w:rFonts w:ascii="Arial" w:hAnsi="Arial" w:cs="Arial"/>
              </w:rPr>
              <w:t xml:space="preserve"> have room there. When a task needs to be completed, you need to take in consideration every single detail. From prioritizing and delegation to goal setting. For example: to not bring work in personal life, I needed to make a schedule and to keep it. Because of strategic thinking and time management, now I have time for work, studying and enjoy the personal time with my family as well. </w:t>
            </w:r>
          </w:p>
          <w:p w14:paraId="0A1996CD" w14:textId="77777777" w:rsidR="001F7099" w:rsidRPr="00D44316" w:rsidRDefault="001F7099" w:rsidP="001F7099">
            <w:pPr>
              <w:pStyle w:val="ListParagraph"/>
              <w:numPr>
                <w:ilvl w:val="0"/>
                <w:numId w:val="7"/>
              </w:numPr>
              <w:spacing w:line="360" w:lineRule="auto"/>
              <w:rPr>
                <w:rFonts w:ascii="Arial" w:hAnsi="Arial" w:cs="Arial"/>
              </w:rPr>
            </w:pPr>
            <w:r w:rsidRPr="00D44316">
              <w:rPr>
                <w:rFonts w:ascii="Arial" w:hAnsi="Arial" w:cs="Arial"/>
              </w:rPr>
              <w:t xml:space="preserve">Communication skills </w:t>
            </w:r>
          </w:p>
          <w:p w14:paraId="12BADCC4" w14:textId="1E92F50D" w:rsidR="001F7099" w:rsidRPr="00D44316" w:rsidRDefault="001F7099" w:rsidP="001F7099">
            <w:pPr>
              <w:pStyle w:val="ListParagraph"/>
              <w:spacing w:line="360" w:lineRule="auto"/>
              <w:rPr>
                <w:rFonts w:ascii="Arial" w:hAnsi="Arial" w:cs="Arial"/>
              </w:rPr>
            </w:pPr>
            <w:r w:rsidRPr="00D44316">
              <w:rPr>
                <w:rFonts w:ascii="Arial" w:hAnsi="Arial" w:cs="Arial"/>
              </w:rPr>
              <w:t xml:space="preserve">Even if English is not my first language, I made a promised to myself to learn it as my first language (Romanian). Being here is very important for my future and for my career to give my best. With time I have got more confident to speak it and my communication skills have developed a lot in the last 3 years. Reading a lot and trying to have conversations with native speakers, got the best of me until now. In the role that </w:t>
            </w:r>
            <w:proofErr w:type="gramStart"/>
            <w:r w:rsidRPr="00D44316">
              <w:rPr>
                <w:rFonts w:ascii="Arial" w:hAnsi="Arial" w:cs="Arial"/>
              </w:rPr>
              <w:t>I’ve</w:t>
            </w:r>
            <w:proofErr w:type="gramEnd"/>
            <w:r w:rsidRPr="00D44316">
              <w:rPr>
                <w:rFonts w:ascii="Arial" w:hAnsi="Arial" w:cs="Arial"/>
              </w:rPr>
              <w:t xml:space="preserve"> chosen for my career is important to be able to distribute the right information to the team and to understand the message that is sent back to me. That is why this process of communication is a lot more important </w:t>
            </w:r>
            <w:r w:rsidR="00FD1446" w:rsidRPr="00D44316">
              <w:rPr>
                <w:rFonts w:ascii="Arial" w:hAnsi="Arial" w:cs="Arial"/>
              </w:rPr>
              <w:t>than</w:t>
            </w:r>
            <w:r w:rsidRPr="00D44316">
              <w:rPr>
                <w:rFonts w:ascii="Arial" w:hAnsi="Arial" w:cs="Arial"/>
              </w:rPr>
              <w:t xml:space="preserve"> it seems. </w:t>
            </w:r>
          </w:p>
          <w:p w14:paraId="25B3F7B6" w14:textId="77777777" w:rsidR="001F7099" w:rsidRPr="00D44316" w:rsidRDefault="001F7099" w:rsidP="001F7099">
            <w:pPr>
              <w:pStyle w:val="ListParagraph"/>
              <w:numPr>
                <w:ilvl w:val="0"/>
                <w:numId w:val="7"/>
              </w:numPr>
              <w:spacing w:line="360" w:lineRule="auto"/>
              <w:rPr>
                <w:rFonts w:ascii="Arial" w:hAnsi="Arial" w:cs="Arial"/>
              </w:rPr>
            </w:pPr>
            <w:r w:rsidRPr="00D44316">
              <w:rPr>
                <w:rFonts w:ascii="Arial" w:hAnsi="Arial" w:cs="Arial"/>
              </w:rPr>
              <w:t>Teamwork</w:t>
            </w:r>
          </w:p>
          <w:p w14:paraId="0432D6EA" w14:textId="63BEE38A" w:rsidR="001F7099" w:rsidRDefault="001F7099" w:rsidP="001F7099">
            <w:pPr>
              <w:pStyle w:val="ListParagraph"/>
              <w:spacing w:line="360" w:lineRule="auto"/>
              <w:rPr>
                <w:rFonts w:ascii="Arial" w:hAnsi="Arial" w:cs="Arial"/>
              </w:rPr>
            </w:pPr>
            <w:r w:rsidRPr="00D44316">
              <w:rPr>
                <w:rFonts w:ascii="Arial" w:hAnsi="Arial" w:cs="Arial"/>
              </w:rPr>
              <w:t xml:space="preserve">If you can manage to work in a team, you can do everything. Sometimes is challenging, because you need to open yourself to others and to share your ideas, rather </w:t>
            </w:r>
            <w:r w:rsidR="00FD1446" w:rsidRPr="00D44316">
              <w:rPr>
                <w:rFonts w:ascii="Arial" w:hAnsi="Arial" w:cs="Arial"/>
              </w:rPr>
              <w:t>than</w:t>
            </w:r>
            <w:r w:rsidRPr="00D44316">
              <w:rPr>
                <w:rFonts w:ascii="Arial" w:hAnsi="Arial" w:cs="Arial"/>
              </w:rPr>
              <w:t xml:space="preserve"> just doing it on your own. Most of the jobs, require teamwork. It is challenging but wonderful at the same time, because you have the chance to hear new ideas, new opinion, and feedback. You do not have the time to get stuck, because there will be always at least one person who will try to raise up everything from the “mud” and take the project on the wheels again. At the current workplace where I</w:t>
            </w:r>
            <w:r w:rsidR="00D64E98">
              <w:rPr>
                <w:rFonts w:ascii="Arial" w:hAnsi="Arial" w:cs="Arial"/>
              </w:rPr>
              <w:t xml:space="preserve"> a</w:t>
            </w:r>
            <w:r w:rsidRPr="00D44316">
              <w:rPr>
                <w:rFonts w:ascii="Arial" w:hAnsi="Arial" w:cs="Arial"/>
              </w:rPr>
              <w:t xml:space="preserve">m working, we are doing everything together and before doing a certain task, we are asking between us to </w:t>
            </w:r>
            <w:r w:rsidRPr="00D44316">
              <w:rPr>
                <w:rFonts w:ascii="Arial" w:hAnsi="Arial" w:cs="Arial"/>
              </w:rPr>
              <w:lastRenderedPageBreak/>
              <w:t xml:space="preserve">check if it will be alright to do it in a certain way. Communication, </w:t>
            </w:r>
            <w:r w:rsidR="00D44316" w:rsidRPr="00D44316">
              <w:rPr>
                <w:rFonts w:ascii="Arial" w:hAnsi="Arial" w:cs="Arial"/>
              </w:rPr>
              <w:t>respect,</w:t>
            </w:r>
            <w:r w:rsidRPr="00D44316">
              <w:rPr>
                <w:rFonts w:ascii="Arial" w:hAnsi="Arial" w:cs="Arial"/>
              </w:rPr>
              <w:t xml:space="preserve"> and understanding is always there. </w:t>
            </w:r>
          </w:p>
          <w:p w14:paraId="19422CF0" w14:textId="1AC2AD09" w:rsidR="00351613" w:rsidRDefault="00351613" w:rsidP="001F7099">
            <w:pPr>
              <w:pStyle w:val="ListParagraph"/>
              <w:spacing w:line="360" w:lineRule="auto"/>
              <w:rPr>
                <w:rFonts w:ascii="Arial" w:hAnsi="Arial" w:cs="Arial"/>
              </w:rPr>
            </w:pPr>
          </w:p>
          <w:p w14:paraId="3974EE70" w14:textId="55EC130E" w:rsidR="00351613" w:rsidRDefault="00351613" w:rsidP="001F7099">
            <w:pPr>
              <w:pStyle w:val="ListParagraph"/>
              <w:spacing w:line="360" w:lineRule="auto"/>
              <w:rPr>
                <w:rFonts w:ascii="Arial" w:hAnsi="Arial" w:cs="Arial"/>
              </w:rPr>
            </w:pPr>
          </w:p>
          <w:p w14:paraId="5CA3EE27" w14:textId="77777777" w:rsidR="00351613" w:rsidRPr="00D44316" w:rsidRDefault="00351613" w:rsidP="001F7099">
            <w:pPr>
              <w:pStyle w:val="ListParagraph"/>
              <w:spacing w:line="360" w:lineRule="auto"/>
              <w:rPr>
                <w:rFonts w:ascii="Arial" w:hAnsi="Arial" w:cs="Arial"/>
              </w:rPr>
            </w:pPr>
          </w:p>
          <w:p w14:paraId="2D6B81A9" w14:textId="77777777" w:rsidR="001F7099" w:rsidRPr="00D44316" w:rsidRDefault="001F7099" w:rsidP="001F7099">
            <w:pPr>
              <w:pStyle w:val="ListParagraph"/>
              <w:numPr>
                <w:ilvl w:val="0"/>
                <w:numId w:val="7"/>
              </w:numPr>
              <w:spacing w:line="360" w:lineRule="auto"/>
              <w:rPr>
                <w:rFonts w:ascii="Arial" w:hAnsi="Arial" w:cs="Arial"/>
              </w:rPr>
            </w:pPr>
            <w:r w:rsidRPr="00D44316">
              <w:rPr>
                <w:rFonts w:ascii="Arial" w:hAnsi="Arial" w:cs="Arial"/>
              </w:rPr>
              <w:t xml:space="preserve">Leadership skills </w:t>
            </w:r>
          </w:p>
          <w:p w14:paraId="105A0225" w14:textId="77777777" w:rsidR="001F7099" w:rsidRDefault="001F7099" w:rsidP="001F7099">
            <w:pPr>
              <w:pStyle w:val="ListParagraph"/>
              <w:spacing w:line="360" w:lineRule="auto"/>
              <w:rPr>
                <w:rFonts w:ascii="Arial" w:hAnsi="Arial" w:cs="Arial"/>
                <w:sz w:val="24"/>
                <w:szCs w:val="24"/>
              </w:rPr>
            </w:pPr>
            <w:r w:rsidRPr="00D44316">
              <w:rPr>
                <w:rFonts w:ascii="Arial" w:hAnsi="Arial" w:cs="Arial"/>
              </w:rPr>
              <w:t xml:space="preserve">Sometimes you are born to be a leader but sometimes you are learning to be a leader. To be a leader is not easy, because you are the one who is executing the ideas and you need to make notes of everything. If someone does not know something, will come to you, and you always need to have the answers for their questions. Maybe it sounds harsh a little bit because it is </w:t>
            </w:r>
            <w:proofErr w:type="spellStart"/>
            <w:r w:rsidRPr="00D44316">
              <w:rPr>
                <w:rFonts w:ascii="Arial" w:hAnsi="Arial" w:cs="Arial"/>
              </w:rPr>
              <w:t>to</w:t>
            </w:r>
            <w:proofErr w:type="spellEnd"/>
            <w:r w:rsidRPr="00D44316">
              <w:rPr>
                <w:rFonts w:ascii="Arial" w:hAnsi="Arial" w:cs="Arial"/>
              </w:rPr>
              <w:t xml:space="preserve"> much pressure, but in fact it is amazing. That’s why not everybody is </w:t>
            </w:r>
            <w:proofErr w:type="gramStart"/>
            <w:r w:rsidRPr="00D44316">
              <w:rPr>
                <w:rFonts w:ascii="Arial" w:hAnsi="Arial" w:cs="Arial"/>
              </w:rPr>
              <w:t>an</w:t>
            </w:r>
            <w:proofErr w:type="gramEnd"/>
            <w:r w:rsidRPr="00D44316">
              <w:rPr>
                <w:rFonts w:ascii="Arial" w:hAnsi="Arial" w:cs="Arial"/>
              </w:rPr>
              <w:t xml:space="preserve"> leader. But not because they cannot, it is only because they do not want to have so many responsibilities on their shoulders. I had the occasion this year to be the leader for 2 projects and I have managed it very good. I was all ears of the ideas of my team and if one of them could not do something I was there to help them with some advice. If the person did not fit the task, I have changed then to the task that fitted them. And that is how all our projects were good.</w:t>
            </w:r>
            <w:r>
              <w:rPr>
                <w:rFonts w:ascii="Arial" w:hAnsi="Arial" w:cs="Arial"/>
                <w:sz w:val="24"/>
                <w:szCs w:val="24"/>
              </w:rPr>
              <w:t xml:space="preserve"> </w:t>
            </w:r>
          </w:p>
          <w:p w14:paraId="6810FF6F" w14:textId="77777777" w:rsidR="001F7099" w:rsidRPr="00D44316" w:rsidRDefault="001F7099" w:rsidP="001F7099">
            <w:pPr>
              <w:pStyle w:val="ListParagraph"/>
              <w:numPr>
                <w:ilvl w:val="0"/>
                <w:numId w:val="7"/>
              </w:numPr>
              <w:spacing w:line="360" w:lineRule="auto"/>
              <w:rPr>
                <w:rFonts w:ascii="Arial" w:hAnsi="Arial" w:cs="Arial"/>
              </w:rPr>
            </w:pPr>
            <w:r w:rsidRPr="00D44316">
              <w:rPr>
                <w:rFonts w:ascii="Arial" w:hAnsi="Arial" w:cs="Arial"/>
              </w:rPr>
              <w:t>Adaptability</w:t>
            </w:r>
          </w:p>
          <w:p w14:paraId="6F2435CA" w14:textId="2E5A2FC8" w:rsidR="001F7099" w:rsidRPr="00D44316" w:rsidRDefault="001F7099" w:rsidP="001F7099">
            <w:pPr>
              <w:pStyle w:val="ListParagraph"/>
              <w:spacing w:line="360" w:lineRule="auto"/>
              <w:rPr>
                <w:rFonts w:ascii="Arial" w:hAnsi="Arial" w:cs="Arial"/>
              </w:rPr>
            </w:pPr>
            <w:r w:rsidRPr="00D44316">
              <w:rPr>
                <w:rFonts w:ascii="Arial" w:hAnsi="Arial" w:cs="Arial"/>
              </w:rPr>
              <w:t xml:space="preserve">From a young age I was moving all over the country, which </w:t>
            </w:r>
            <w:r w:rsidR="00FD1446" w:rsidRPr="00D44316">
              <w:rPr>
                <w:rFonts w:ascii="Arial" w:hAnsi="Arial" w:cs="Arial"/>
              </w:rPr>
              <w:t>meant</w:t>
            </w:r>
            <w:r w:rsidRPr="00D44316">
              <w:rPr>
                <w:rFonts w:ascii="Arial" w:hAnsi="Arial" w:cs="Arial"/>
              </w:rPr>
              <w:t xml:space="preserve"> for me to change the school at least every 3-4 years. I needed to adapt to new school, new </w:t>
            </w:r>
            <w:r w:rsidR="00EE2BEE" w:rsidRPr="00D44316">
              <w:rPr>
                <w:rFonts w:ascii="Arial" w:hAnsi="Arial" w:cs="Arial"/>
              </w:rPr>
              <w:t>teachers,</w:t>
            </w:r>
            <w:r w:rsidRPr="00D44316">
              <w:rPr>
                <w:rFonts w:ascii="Arial" w:hAnsi="Arial" w:cs="Arial"/>
              </w:rPr>
              <w:t xml:space="preserve"> and new friends. That time I </w:t>
            </w:r>
            <w:r w:rsidR="00FD1446" w:rsidRPr="00D44316">
              <w:rPr>
                <w:rFonts w:ascii="Arial" w:hAnsi="Arial" w:cs="Arial"/>
              </w:rPr>
              <w:t>could not</w:t>
            </w:r>
            <w:r w:rsidRPr="00D44316">
              <w:rPr>
                <w:rFonts w:ascii="Arial" w:hAnsi="Arial" w:cs="Arial"/>
              </w:rPr>
              <w:t xml:space="preserve"> understand very well why I needed to go through those changes so many times. Even if at that time I was so upset because I was leaving my friends again, it made me stronger for what I am today. Due to that experience I can adapt everywhere in every situation. I behave better to new opportunities and new rules. </w:t>
            </w:r>
          </w:p>
          <w:p w14:paraId="5B3078DF" w14:textId="7795A0C5" w:rsidR="001F7099" w:rsidRDefault="001F7099" w:rsidP="001F7099">
            <w:pPr>
              <w:pStyle w:val="ListParagraph"/>
              <w:spacing w:line="360" w:lineRule="auto"/>
              <w:rPr>
                <w:rFonts w:ascii="Arial" w:hAnsi="Arial" w:cs="Arial"/>
                <w:sz w:val="24"/>
                <w:szCs w:val="24"/>
              </w:rPr>
            </w:pPr>
          </w:p>
          <w:p w14:paraId="42458EB1" w14:textId="017FF026" w:rsidR="00D44316" w:rsidRDefault="00D44316" w:rsidP="001F7099">
            <w:pPr>
              <w:pStyle w:val="ListParagraph"/>
              <w:spacing w:line="360" w:lineRule="auto"/>
              <w:rPr>
                <w:rFonts w:ascii="Arial" w:hAnsi="Arial" w:cs="Arial"/>
                <w:sz w:val="24"/>
                <w:szCs w:val="24"/>
              </w:rPr>
            </w:pPr>
          </w:p>
          <w:p w14:paraId="242C9F19" w14:textId="5EE04BE3" w:rsidR="00D44316" w:rsidRDefault="00D44316" w:rsidP="001F7099">
            <w:pPr>
              <w:pStyle w:val="ListParagraph"/>
              <w:spacing w:line="360" w:lineRule="auto"/>
              <w:rPr>
                <w:rFonts w:ascii="Arial" w:hAnsi="Arial" w:cs="Arial"/>
                <w:sz w:val="24"/>
                <w:szCs w:val="24"/>
              </w:rPr>
            </w:pPr>
          </w:p>
          <w:p w14:paraId="5DCC2595" w14:textId="7BCAACAD" w:rsidR="00D44316" w:rsidRDefault="00D44316" w:rsidP="001F7099">
            <w:pPr>
              <w:pStyle w:val="ListParagraph"/>
              <w:spacing w:line="360" w:lineRule="auto"/>
              <w:rPr>
                <w:rFonts w:ascii="Arial" w:hAnsi="Arial" w:cs="Arial"/>
                <w:sz w:val="24"/>
                <w:szCs w:val="24"/>
              </w:rPr>
            </w:pPr>
          </w:p>
          <w:p w14:paraId="294F6A1A" w14:textId="66A627A8" w:rsidR="00D44316" w:rsidRDefault="00D44316" w:rsidP="001F7099">
            <w:pPr>
              <w:pStyle w:val="ListParagraph"/>
              <w:spacing w:line="360" w:lineRule="auto"/>
              <w:rPr>
                <w:rFonts w:ascii="Arial" w:hAnsi="Arial" w:cs="Arial"/>
                <w:sz w:val="24"/>
                <w:szCs w:val="24"/>
              </w:rPr>
            </w:pPr>
          </w:p>
          <w:p w14:paraId="2F15454D" w14:textId="5E106680" w:rsidR="00351613" w:rsidRPr="00A91DB0" w:rsidRDefault="00351613" w:rsidP="00A91DB0">
            <w:pPr>
              <w:spacing w:line="360" w:lineRule="auto"/>
              <w:rPr>
                <w:rFonts w:ascii="Arial" w:hAnsi="Arial" w:cs="Arial"/>
                <w:sz w:val="24"/>
                <w:szCs w:val="24"/>
              </w:rPr>
            </w:pPr>
          </w:p>
          <w:p w14:paraId="363919F0" w14:textId="77777777" w:rsidR="00351613" w:rsidRDefault="00351613" w:rsidP="001F7099">
            <w:pPr>
              <w:pStyle w:val="ListParagraph"/>
              <w:spacing w:line="360" w:lineRule="auto"/>
              <w:rPr>
                <w:rFonts w:ascii="Arial" w:hAnsi="Arial" w:cs="Arial"/>
                <w:sz w:val="24"/>
                <w:szCs w:val="24"/>
              </w:rPr>
            </w:pPr>
          </w:p>
          <w:p w14:paraId="5B50C6BB" w14:textId="3B873048" w:rsidR="00EB5073" w:rsidRPr="00D44316" w:rsidRDefault="00D44316" w:rsidP="00D44316">
            <w:pPr>
              <w:pStyle w:val="ListParagraph"/>
              <w:spacing w:line="360" w:lineRule="auto"/>
              <w:jc w:val="center"/>
              <w:rPr>
                <w:rFonts w:ascii="Arial" w:hAnsi="Arial" w:cs="Arial"/>
                <w:b/>
                <w:bCs/>
                <w:sz w:val="32"/>
                <w:szCs w:val="32"/>
              </w:rPr>
            </w:pPr>
            <w:r w:rsidRPr="00D44316">
              <w:rPr>
                <w:rFonts w:ascii="Arial" w:hAnsi="Arial" w:cs="Arial"/>
                <w:b/>
                <w:bCs/>
                <w:sz w:val="32"/>
                <w:szCs w:val="32"/>
              </w:rPr>
              <w:t>The Johari Window</w:t>
            </w:r>
          </w:p>
          <w:p w14:paraId="1C770B69" w14:textId="1DFD72D2" w:rsidR="00EB5073" w:rsidRDefault="00EB5073" w:rsidP="001F7099">
            <w:pPr>
              <w:pStyle w:val="ListParagraph"/>
              <w:spacing w:line="360" w:lineRule="auto"/>
              <w:rPr>
                <w:rFonts w:ascii="Arial" w:hAnsi="Arial" w:cs="Arial"/>
                <w:sz w:val="24"/>
                <w:szCs w:val="24"/>
              </w:rPr>
            </w:pPr>
          </w:p>
          <w:p w14:paraId="1F2A9432" w14:textId="77777777" w:rsidR="00EB5073" w:rsidRDefault="00EB5073" w:rsidP="001F7099">
            <w:pPr>
              <w:pStyle w:val="ListParagraph"/>
              <w:spacing w:line="360" w:lineRule="auto"/>
              <w:rPr>
                <w:rFonts w:ascii="Arial" w:hAnsi="Arial" w:cs="Arial"/>
                <w:sz w:val="24"/>
                <w:szCs w:val="24"/>
              </w:rPr>
            </w:pPr>
          </w:p>
          <w:tbl>
            <w:tblPr>
              <w:tblStyle w:val="TableGrid"/>
              <w:tblW w:w="0" w:type="auto"/>
              <w:tblInd w:w="362" w:type="dxa"/>
              <w:tblLook w:val="04A0" w:firstRow="1" w:lastRow="0" w:firstColumn="1" w:lastColumn="0" w:noHBand="0" w:noVBand="1"/>
            </w:tblPr>
            <w:tblGrid>
              <w:gridCol w:w="3634"/>
              <w:gridCol w:w="3645"/>
            </w:tblGrid>
            <w:tr w:rsidR="001F7099" w14:paraId="70948DF5" w14:textId="77777777" w:rsidTr="004E62D9">
              <w:tc>
                <w:tcPr>
                  <w:tcW w:w="4148" w:type="dxa"/>
                  <w:shd w:val="clear" w:color="auto" w:fill="FFFF00"/>
                </w:tcPr>
                <w:p w14:paraId="6D99F1D4" w14:textId="77777777" w:rsidR="001F7099" w:rsidRPr="00EB5073" w:rsidRDefault="001F7099" w:rsidP="001F7099">
                  <w:pPr>
                    <w:pStyle w:val="ListParagraph"/>
                    <w:spacing w:line="360" w:lineRule="auto"/>
                    <w:ind w:left="0"/>
                    <w:jc w:val="center"/>
                    <w:rPr>
                      <w:rFonts w:ascii="Arial" w:hAnsi="Arial" w:cs="Arial"/>
                      <w:b/>
                      <w:bCs/>
                      <w:sz w:val="28"/>
                      <w:szCs w:val="28"/>
                    </w:rPr>
                  </w:pPr>
                  <w:r w:rsidRPr="00EB5073">
                    <w:rPr>
                      <w:rFonts w:ascii="Arial" w:hAnsi="Arial" w:cs="Arial"/>
                      <w:b/>
                      <w:bCs/>
                      <w:sz w:val="28"/>
                      <w:szCs w:val="28"/>
                    </w:rPr>
                    <w:t>OPEN SELF</w:t>
                  </w:r>
                </w:p>
                <w:p w14:paraId="45DF44A8" w14:textId="77777777" w:rsidR="001F7099" w:rsidRDefault="001F7099" w:rsidP="001F7099">
                  <w:pPr>
                    <w:pStyle w:val="ListParagraph"/>
                    <w:tabs>
                      <w:tab w:val="center" w:pos="1966"/>
                    </w:tabs>
                    <w:spacing w:line="360" w:lineRule="auto"/>
                    <w:ind w:left="0"/>
                    <w:rPr>
                      <w:rFonts w:ascii="Arial" w:hAnsi="Arial" w:cs="Arial"/>
                      <w:sz w:val="24"/>
                      <w:szCs w:val="24"/>
                    </w:rPr>
                  </w:pPr>
                  <w:r>
                    <w:rPr>
                      <w:rFonts w:ascii="Arial" w:hAnsi="Arial" w:cs="Arial"/>
                      <w:sz w:val="24"/>
                      <w:szCs w:val="24"/>
                    </w:rPr>
                    <w:t>-calm</w:t>
                  </w:r>
                  <w:r>
                    <w:rPr>
                      <w:rFonts w:ascii="Arial" w:hAnsi="Arial" w:cs="Arial"/>
                      <w:sz w:val="24"/>
                      <w:szCs w:val="24"/>
                    </w:rPr>
                    <w:tab/>
                    <w:t>-caring</w:t>
                  </w:r>
                </w:p>
                <w:p w14:paraId="2159B793" w14:textId="5E4DA11B" w:rsidR="001F7099" w:rsidRDefault="001F7099" w:rsidP="001F7099">
                  <w:pPr>
                    <w:pStyle w:val="ListParagraph"/>
                    <w:tabs>
                      <w:tab w:val="center" w:pos="1966"/>
                    </w:tabs>
                    <w:spacing w:line="360" w:lineRule="auto"/>
                    <w:ind w:left="0"/>
                    <w:rPr>
                      <w:rFonts w:ascii="Arial" w:hAnsi="Arial" w:cs="Arial"/>
                      <w:sz w:val="24"/>
                      <w:szCs w:val="24"/>
                    </w:rPr>
                  </w:pPr>
                  <w:r>
                    <w:rPr>
                      <w:rFonts w:ascii="Arial" w:hAnsi="Arial" w:cs="Arial"/>
                      <w:sz w:val="24"/>
                      <w:szCs w:val="24"/>
                    </w:rPr>
                    <w:t>-</w:t>
                  </w:r>
                  <w:r w:rsidR="007928BA">
                    <w:rPr>
                      <w:rFonts w:ascii="Arial" w:hAnsi="Arial" w:cs="Arial"/>
                      <w:sz w:val="24"/>
                      <w:szCs w:val="24"/>
                    </w:rPr>
                    <w:t>organized</w:t>
                  </w:r>
                  <w:r>
                    <w:rPr>
                      <w:rFonts w:ascii="Arial" w:hAnsi="Arial" w:cs="Arial"/>
                      <w:sz w:val="24"/>
                      <w:szCs w:val="24"/>
                    </w:rPr>
                    <w:tab/>
                    <w:t xml:space="preserve">       -trustworthy </w:t>
                  </w:r>
                </w:p>
                <w:p w14:paraId="09E45461" w14:textId="77777777" w:rsidR="001F7099" w:rsidRDefault="001F7099" w:rsidP="001F7099">
                  <w:pPr>
                    <w:pStyle w:val="ListParagraph"/>
                    <w:tabs>
                      <w:tab w:val="center" w:pos="1966"/>
                    </w:tabs>
                    <w:spacing w:line="360" w:lineRule="auto"/>
                    <w:ind w:left="0"/>
                    <w:rPr>
                      <w:rFonts w:ascii="Arial" w:hAnsi="Arial" w:cs="Arial"/>
                      <w:sz w:val="24"/>
                      <w:szCs w:val="24"/>
                    </w:rPr>
                  </w:pPr>
                  <w:r>
                    <w:rPr>
                      <w:rFonts w:ascii="Arial" w:hAnsi="Arial" w:cs="Arial"/>
                      <w:sz w:val="24"/>
                      <w:szCs w:val="24"/>
                    </w:rPr>
                    <w:t>-friendly</w:t>
                  </w:r>
                  <w:r>
                    <w:rPr>
                      <w:rFonts w:ascii="Arial" w:hAnsi="Arial" w:cs="Arial"/>
                      <w:sz w:val="24"/>
                      <w:szCs w:val="24"/>
                    </w:rPr>
                    <w:tab/>
                    <w:t xml:space="preserve">   -modest</w:t>
                  </w:r>
                </w:p>
                <w:p w14:paraId="1785B5C7" w14:textId="77777777" w:rsidR="001F7099" w:rsidRDefault="001F7099" w:rsidP="001F7099">
                  <w:pPr>
                    <w:pStyle w:val="ListParagraph"/>
                    <w:tabs>
                      <w:tab w:val="center" w:pos="1966"/>
                    </w:tabs>
                    <w:spacing w:line="360" w:lineRule="auto"/>
                    <w:ind w:left="0"/>
                    <w:rPr>
                      <w:rFonts w:ascii="Arial" w:hAnsi="Arial" w:cs="Arial"/>
                      <w:sz w:val="24"/>
                      <w:szCs w:val="24"/>
                    </w:rPr>
                  </w:pPr>
                  <w:r>
                    <w:rPr>
                      <w:rFonts w:ascii="Arial" w:hAnsi="Arial" w:cs="Arial"/>
                      <w:sz w:val="24"/>
                      <w:szCs w:val="24"/>
                    </w:rPr>
                    <w:t xml:space="preserve">-helpful </w:t>
                  </w:r>
                  <w:r>
                    <w:rPr>
                      <w:rFonts w:ascii="Arial" w:hAnsi="Arial" w:cs="Arial"/>
                      <w:sz w:val="24"/>
                      <w:szCs w:val="24"/>
                    </w:rPr>
                    <w:tab/>
                    <w:t xml:space="preserve">   -relaxed</w:t>
                  </w:r>
                </w:p>
              </w:tc>
              <w:tc>
                <w:tcPr>
                  <w:tcW w:w="4148" w:type="dxa"/>
                  <w:shd w:val="clear" w:color="auto" w:fill="92D050"/>
                </w:tcPr>
                <w:p w14:paraId="7F9B5108" w14:textId="77777777" w:rsidR="001F7099" w:rsidRPr="00EB5073" w:rsidRDefault="001F7099" w:rsidP="001F7099">
                  <w:pPr>
                    <w:pStyle w:val="ListParagraph"/>
                    <w:spacing w:line="360" w:lineRule="auto"/>
                    <w:ind w:left="0"/>
                    <w:jc w:val="center"/>
                    <w:rPr>
                      <w:rFonts w:ascii="Arial" w:hAnsi="Arial" w:cs="Arial"/>
                      <w:b/>
                      <w:bCs/>
                      <w:sz w:val="28"/>
                      <w:szCs w:val="28"/>
                    </w:rPr>
                  </w:pPr>
                  <w:r w:rsidRPr="00EB5073">
                    <w:rPr>
                      <w:rFonts w:ascii="Arial" w:hAnsi="Arial" w:cs="Arial"/>
                      <w:b/>
                      <w:bCs/>
                      <w:sz w:val="28"/>
                      <w:szCs w:val="28"/>
                    </w:rPr>
                    <w:t>BLIND SELF</w:t>
                  </w:r>
                </w:p>
                <w:p w14:paraId="04809386" w14:textId="77777777" w:rsidR="001F7099" w:rsidRPr="00E42C08" w:rsidRDefault="001F7099" w:rsidP="001F7099">
                  <w:pPr>
                    <w:rPr>
                      <w:rFonts w:ascii="Arial" w:hAnsi="Arial" w:cs="Arial"/>
                      <w:sz w:val="24"/>
                      <w:szCs w:val="24"/>
                    </w:rPr>
                  </w:pPr>
                  <w:r>
                    <w:t>-</w:t>
                  </w:r>
                  <w:r w:rsidRPr="00E42C08">
                    <w:rPr>
                      <w:rFonts w:ascii="Arial" w:hAnsi="Arial" w:cs="Arial"/>
                      <w:sz w:val="24"/>
                      <w:szCs w:val="24"/>
                    </w:rPr>
                    <w:t>proud</w:t>
                  </w:r>
                </w:p>
                <w:p w14:paraId="53A839A5" w14:textId="77777777" w:rsidR="001F7099" w:rsidRDefault="001F7099" w:rsidP="001F7099">
                  <w:pPr>
                    <w:rPr>
                      <w:rFonts w:ascii="Arial" w:hAnsi="Arial" w:cs="Arial"/>
                      <w:sz w:val="24"/>
                      <w:szCs w:val="24"/>
                    </w:rPr>
                  </w:pPr>
                  <w:r w:rsidRPr="00E42C08">
                    <w:rPr>
                      <w:rFonts w:ascii="Arial" w:hAnsi="Arial" w:cs="Arial"/>
                      <w:sz w:val="24"/>
                      <w:szCs w:val="24"/>
                    </w:rPr>
                    <w:t>-</w:t>
                  </w:r>
                  <w:r>
                    <w:rPr>
                      <w:rFonts w:ascii="Arial" w:hAnsi="Arial" w:cs="Arial"/>
                      <w:sz w:val="24"/>
                      <w:szCs w:val="24"/>
                    </w:rPr>
                    <w:t>logical</w:t>
                  </w:r>
                </w:p>
                <w:p w14:paraId="77B85118" w14:textId="77777777" w:rsidR="001F7099" w:rsidRPr="00C85148" w:rsidRDefault="001F7099" w:rsidP="001F7099">
                  <w:pPr>
                    <w:rPr>
                      <w:rFonts w:ascii="Arial" w:hAnsi="Arial" w:cs="Arial"/>
                      <w:sz w:val="24"/>
                      <w:szCs w:val="24"/>
                    </w:rPr>
                  </w:pPr>
                  <w:r w:rsidRPr="00C85148">
                    <w:rPr>
                      <w:rFonts w:ascii="Arial" w:hAnsi="Arial" w:cs="Arial"/>
                      <w:sz w:val="24"/>
                      <w:szCs w:val="24"/>
                    </w:rPr>
                    <w:t>-mature</w:t>
                  </w:r>
                </w:p>
                <w:p w14:paraId="750C03F8" w14:textId="77777777" w:rsidR="001F7099" w:rsidRPr="00C85148" w:rsidRDefault="001F7099" w:rsidP="001F7099">
                  <w:pPr>
                    <w:rPr>
                      <w:rFonts w:ascii="Arial" w:hAnsi="Arial" w:cs="Arial"/>
                      <w:sz w:val="24"/>
                      <w:szCs w:val="24"/>
                    </w:rPr>
                  </w:pPr>
                  <w:r>
                    <w:rPr>
                      <w:rFonts w:ascii="Arial" w:hAnsi="Arial" w:cs="Arial"/>
                      <w:sz w:val="24"/>
                      <w:szCs w:val="24"/>
                    </w:rPr>
                    <w:t>-</w:t>
                  </w:r>
                </w:p>
                <w:p w14:paraId="690143D7" w14:textId="77777777" w:rsidR="001F7099" w:rsidRPr="00E42C08" w:rsidRDefault="001F7099" w:rsidP="001F7099">
                  <w:r w:rsidRPr="00C85148">
                    <w:rPr>
                      <w:rFonts w:ascii="Arial" w:hAnsi="Arial" w:cs="Arial"/>
                      <w:sz w:val="24"/>
                      <w:szCs w:val="24"/>
                    </w:rPr>
                    <w:t>-idealistic</w:t>
                  </w:r>
                </w:p>
              </w:tc>
            </w:tr>
            <w:tr w:rsidR="001F7099" w14:paraId="5BE8ACFF" w14:textId="77777777" w:rsidTr="004E62D9">
              <w:tc>
                <w:tcPr>
                  <w:tcW w:w="4148" w:type="dxa"/>
                  <w:shd w:val="clear" w:color="auto" w:fill="5ADEE9" w:themeFill="accent2" w:themeFillTint="99"/>
                </w:tcPr>
                <w:p w14:paraId="0E16DDB4" w14:textId="77777777" w:rsidR="001F7099" w:rsidRPr="00EB5073" w:rsidRDefault="001F7099" w:rsidP="001F7099">
                  <w:pPr>
                    <w:pStyle w:val="ListParagraph"/>
                    <w:spacing w:line="360" w:lineRule="auto"/>
                    <w:ind w:left="0"/>
                    <w:jc w:val="center"/>
                    <w:rPr>
                      <w:rFonts w:ascii="Arial" w:hAnsi="Arial" w:cs="Arial"/>
                      <w:b/>
                      <w:bCs/>
                      <w:sz w:val="28"/>
                      <w:szCs w:val="28"/>
                    </w:rPr>
                  </w:pPr>
                  <w:r w:rsidRPr="00EB5073">
                    <w:rPr>
                      <w:rFonts w:ascii="Arial" w:hAnsi="Arial" w:cs="Arial"/>
                      <w:b/>
                      <w:bCs/>
                      <w:sz w:val="28"/>
                      <w:szCs w:val="28"/>
                    </w:rPr>
                    <w:t>HIDDEN SELF</w:t>
                  </w:r>
                </w:p>
                <w:p w14:paraId="1E43F2DF" w14:textId="77777777" w:rsidR="001F7099" w:rsidRDefault="001F7099" w:rsidP="001F7099">
                  <w:pPr>
                    <w:pStyle w:val="ListParagraph"/>
                    <w:spacing w:line="360" w:lineRule="auto"/>
                    <w:ind w:left="0"/>
                    <w:rPr>
                      <w:rFonts w:ascii="Arial" w:hAnsi="Arial" w:cs="Arial"/>
                      <w:sz w:val="24"/>
                      <w:szCs w:val="24"/>
                    </w:rPr>
                  </w:pPr>
                  <w:r>
                    <w:rPr>
                      <w:rFonts w:ascii="Arial" w:hAnsi="Arial" w:cs="Arial"/>
                      <w:sz w:val="24"/>
                      <w:szCs w:val="24"/>
                    </w:rPr>
                    <w:t>-sensible</w:t>
                  </w:r>
                </w:p>
                <w:p w14:paraId="2FC91C7F" w14:textId="77777777" w:rsidR="001F7099" w:rsidRDefault="001F7099" w:rsidP="001F7099">
                  <w:pPr>
                    <w:pStyle w:val="ListParagraph"/>
                    <w:spacing w:line="360" w:lineRule="auto"/>
                    <w:ind w:left="0"/>
                    <w:rPr>
                      <w:rFonts w:ascii="Arial" w:hAnsi="Arial" w:cs="Arial"/>
                      <w:sz w:val="24"/>
                      <w:szCs w:val="24"/>
                    </w:rPr>
                  </w:pPr>
                  <w:r>
                    <w:rPr>
                      <w:rFonts w:ascii="Arial" w:hAnsi="Arial" w:cs="Arial"/>
                      <w:sz w:val="24"/>
                      <w:szCs w:val="24"/>
                    </w:rPr>
                    <w:t>-independent</w:t>
                  </w:r>
                </w:p>
                <w:p w14:paraId="5156F28D" w14:textId="77777777" w:rsidR="001F7099" w:rsidRDefault="001F7099" w:rsidP="001F7099">
                  <w:pPr>
                    <w:pStyle w:val="ListParagraph"/>
                    <w:spacing w:line="360" w:lineRule="auto"/>
                    <w:ind w:left="0"/>
                    <w:rPr>
                      <w:rFonts w:ascii="Arial" w:hAnsi="Arial" w:cs="Arial"/>
                      <w:sz w:val="24"/>
                      <w:szCs w:val="24"/>
                    </w:rPr>
                  </w:pPr>
                  <w:r>
                    <w:rPr>
                      <w:rFonts w:ascii="Arial" w:hAnsi="Arial" w:cs="Arial"/>
                      <w:sz w:val="24"/>
                      <w:szCs w:val="24"/>
                    </w:rPr>
                    <w:t>-reflective</w:t>
                  </w:r>
                </w:p>
                <w:p w14:paraId="0FA3F0D4" w14:textId="77777777" w:rsidR="001F7099" w:rsidRDefault="001F7099" w:rsidP="001F7099">
                  <w:pPr>
                    <w:pStyle w:val="ListParagraph"/>
                    <w:spacing w:line="360" w:lineRule="auto"/>
                    <w:ind w:left="0"/>
                    <w:rPr>
                      <w:rFonts w:ascii="Arial" w:hAnsi="Arial" w:cs="Arial"/>
                      <w:sz w:val="24"/>
                      <w:szCs w:val="24"/>
                    </w:rPr>
                  </w:pPr>
                  <w:r>
                    <w:rPr>
                      <w:rFonts w:ascii="Arial" w:hAnsi="Arial" w:cs="Arial"/>
                      <w:sz w:val="24"/>
                      <w:szCs w:val="24"/>
                    </w:rPr>
                    <w:t>-self assertive</w:t>
                  </w:r>
                </w:p>
              </w:tc>
              <w:tc>
                <w:tcPr>
                  <w:tcW w:w="4148" w:type="dxa"/>
                  <w:shd w:val="clear" w:color="auto" w:fill="EABAC8" w:themeFill="accent3" w:themeFillTint="66"/>
                </w:tcPr>
                <w:p w14:paraId="1F5AB42F" w14:textId="77777777" w:rsidR="001F7099" w:rsidRPr="00EB5073" w:rsidRDefault="001F7099" w:rsidP="001F7099">
                  <w:pPr>
                    <w:pStyle w:val="ListParagraph"/>
                    <w:spacing w:line="360" w:lineRule="auto"/>
                    <w:ind w:left="0"/>
                    <w:jc w:val="center"/>
                    <w:rPr>
                      <w:rFonts w:ascii="Arial" w:hAnsi="Arial" w:cs="Arial"/>
                      <w:b/>
                      <w:bCs/>
                      <w:sz w:val="28"/>
                      <w:szCs w:val="28"/>
                    </w:rPr>
                  </w:pPr>
                  <w:r w:rsidRPr="00EB5073">
                    <w:rPr>
                      <w:rFonts w:ascii="Arial" w:hAnsi="Arial" w:cs="Arial"/>
                      <w:b/>
                      <w:bCs/>
                      <w:sz w:val="28"/>
                      <w:szCs w:val="28"/>
                    </w:rPr>
                    <w:t>UNKNOW SELF</w:t>
                  </w:r>
                </w:p>
                <w:p w14:paraId="75BF2744" w14:textId="77777777" w:rsidR="001F7099" w:rsidRDefault="001F7099" w:rsidP="001F7099">
                  <w:pPr>
                    <w:rPr>
                      <w:rFonts w:ascii="Arial" w:hAnsi="Arial" w:cs="Arial"/>
                      <w:sz w:val="24"/>
                      <w:szCs w:val="24"/>
                    </w:rPr>
                  </w:pPr>
                </w:p>
                <w:p w14:paraId="415264BF" w14:textId="77777777" w:rsidR="001F7099" w:rsidRPr="004E6433" w:rsidRDefault="001F7099" w:rsidP="001F7099">
                  <w:pPr>
                    <w:rPr>
                      <w:rFonts w:ascii="Arial" w:hAnsi="Arial" w:cs="Arial"/>
                      <w:sz w:val="24"/>
                      <w:szCs w:val="24"/>
                    </w:rPr>
                  </w:pPr>
                  <w:r w:rsidRPr="004E6433">
                    <w:rPr>
                      <w:rFonts w:ascii="Arial" w:hAnsi="Arial" w:cs="Arial"/>
                      <w:sz w:val="24"/>
                      <w:szCs w:val="24"/>
                    </w:rPr>
                    <w:t>-shy</w:t>
                  </w:r>
                </w:p>
                <w:p w14:paraId="10EFD5C5" w14:textId="77777777" w:rsidR="001F7099" w:rsidRPr="00413FBE" w:rsidRDefault="001F7099" w:rsidP="001F7099">
                  <w:r w:rsidRPr="004E6433">
                    <w:rPr>
                      <w:rFonts w:ascii="Arial" w:hAnsi="Arial" w:cs="Arial"/>
                      <w:sz w:val="24"/>
                      <w:szCs w:val="24"/>
                    </w:rPr>
                    <w:t>-spontaneous</w:t>
                  </w:r>
                  <w:r>
                    <w:t xml:space="preserve"> </w:t>
                  </w:r>
                </w:p>
              </w:tc>
            </w:tr>
          </w:tbl>
          <w:p w14:paraId="1436557E" w14:textId="1A4D2AE4" w:rsidR="005B6BBD" w:rsidRDefault="005B6BBD" w:rsidP="00F3178C">
            <w:pPr>
              <w:rPr>
                <w:noProof/>
              </w:rPr>
            </w:pPr>
          </w:p>
          <w:p w14:paraId="1D733716" w14:textId="6814FAB1" w:rsidR="007928BA" w:rsidRDefault="007928BA" w:rsidP="00F3178C">
            <w:pPr>
              <w:rPr>
                <w:noProof/>
              </w:rPr>
            </w:pPr>
          </w:p>
          <w:p w14:paraId="07E23EE2" w14:textId="0D930AC5" w:rsidR="007928BA" w:rsidRDefault="007928BA" w:rsidP="00F3178C">
            <w:pPr>
              <w:rPr>
                <w:noProof/>
              </w:rPr>
            </w:pPr>
          </w:p>
          <w:p w14:paraId="5D10D08D" w14:textId="691D98C5" w:rsidR="007928BA" w:rsidRDefault="007928BA" w:rsidP="00F3178C">
            <w:pPr>
              <w:rPr>
                <w:noProof/>
              </w:rPr>
            </w:pPr>
          </w:p>
          <w:p w14:paraId="2F7ABED2" w14:textId="12F73E6E" w:rsidR="007928BA" w:rsidRDefault="007928BA" w:rsidP="00F3178C">
            <w:pPr>
              <w:rPr>
                <w:noProof/>
              </w:rPr>
            </w:pPr>
          </w:p>
          <w:p w14:paraId="3222C805" w14:textId="7B603B49" w:rsidR="007928BA" w:rsidRDefault="007928BA" w:rsidP="00F3178C">
            <w:pPr>
              <w:rPr>
                <w:noProof/>
              </w:rPr>
            </w:pPr>
          </w:p>
          <w:p w14:paraId="35CF46B2" w14:textId="6BD7F925" w:rsidR="007928BA" w:rsidRDefault="007928BA" w:rsidP="00F3178C">
            <w:pPr>
              <w:rPr>
                <w:noProof/>
              </w:rPr>
            </w:pPr>
          </w:p>
          <w:p w14:paraId="577E0284" w14:textId="18336862" w:rsidR="007928BA" w:rsidRDefault="007928BA" w:rsidP="00F3178C">
            <w:pPr>
              <w:rPr>
                <w:noProof/>
              </w:rPr>
            </w:pPr>
          </w:p>
          <w:p w14:paraId="073836B2" w14:textId="1296FBE5" w:rsidR="007928BA" w:rsidRDefault="007928BA" w:rsidP="00F3178C">
            <w:pPr>
              <w:rPr>
                <w:noProof/>
              </w:rPr>
            </w:pPr>
          </w:p>
          <w:p w14:paraId="454A40A1" w14:textId="4C9E426B" w:rsidR="007928BA" w:rsidRDefault="007928BA" w:rsidP="00F3178C">
            <w:pPr>
              <w:rPr>
                <w:noProof/>
              </w:rPr>
            </w:pPr>
          </w:p>
          <w:p w14:paraId="6E66EC38" w14:textId="7D810904" w:rsidR="007928BA" w:rsidRDefault="007928BA" w:rsidP="00F3178C">
            <w:pPr>
              <w:rPr>
                <w:noProof/>
              </w:rPr>
            </w:pPr>
          </w:p>
          <w:p w14:paraId="5A43D537" w14:textId="77577512" w:rsidR="007928BA" w:rsidRDefault="007928BA" w:rsidP="00F3178C">
            <w:pPr>
              <w:rPr>
                <w:noProof/>
              </w:rPr>
            </w:pPr>
          </w:p>
          <w:p w14:paraId="7133286D" w14:textId="52A2C539" w:rsidR="007928BA" w:rsidRDefault="007928BA" w:rsidP="00F3178C">
            <w:pPr>
              <w:rPr>
                <w:noProof/>
              </w:rPr>
            </w:pPr>
          </w:p>
          <w:p w14:paraId="4974FDA3" w14:textId="28333F91" w:rsidR="007928BA" w:rsidRDefault="007928BA" w:rsidP="00F3178C">
            <w:pPr>
              <w:rPr>
                <w:noProof/>
              </w:rPr>
            </w:pPr>
          </w:p>
          <w:p w14:paraId="511A5FFD" w14:textId="7BE13D3B" w:rsidR="007928BA" w:rsidRDefault="007928BA" w:rsidP="00F3178C">
            <w:pPr>
              <w:rPr>
                <w:noProof/>
              </w:rPr>
            </w:pPr>
          </w:p>
          <w:p w14:paraId="0AF6F5DA" w14:textId="3F425196" w:rsidR="007928BA" w:rsidRDefault="007928BA" w:rsidP="00F3178C">
            <w:pPr>
              <w:rPr>
                <w:noProof/>
              </w:rPr>
            </w:pPr>
          </w:p>
          <w:p w14:paraId="6E40B378" w14:textId="4331E37A" w:rsidR="007928BA" w:rsidRDefault="007928BA" w:rsidP="00F3178C">
            <w:pPr>
              <w:rPr>
                <w:noProof/>
              </w:rPr>
            </w:pPr>
          </w:p>
          <w:p w14:paraId="6BF093E9" w14:textId="22F539AA" w:rsidR="007928BA" w:rsidRDefault="007928BA" w:rsidP="00F3178C">
            <w:pPr>
              <w:rPr>
                <w:noProof/>
              </w:rPr>
            </w:pPr>
          </w:p>
          <w:p w14:paraId="34B201DB" w14:textId="2BFDF2E5" w:rsidR="007928BA" w:rsidRDefault="007928BA" w:rsidP="00F3178C">
            <w:pPr>
              <w:rPr>
                <w:noProof/>
              </w:rPr>
            </w:pPr>
          </w:p>
          <w:p w14:paraId="485C07D8" w14:textId="0DA5BC58" w:rsidR="007928BA" w:rsidRDefault="007928BA" w:rsidP="00F3178C">
            <w:pPr>
              <w:rPr>
                <w:noProof/>
              </w:rPr>
            </w:pPr>
          </w:p>
          <w:p w14:paraId="2A372B66" w14:textId="4F47CAC0" w:rsidR="007928BA" w:rsidRDefault="007928BA" w:rsidP="00F3178C">
            <w:pPr>
              <w:rPr>
                <w:noProof/>
              </w:rPr>
            </w:pPr>
          </w:p>
          <w:p w14:paraId="103A0244" w14:textId="1C75AE5E" w:rsidR="00A91DB0" w:rsidRDefault="00A91DB0" w:rsidP="00F3178C">
            <w:pPr>
              <w:rPr>
                <w:noProof/>
              </w:rPr>
            </w:pPr>
          </w:p>
          <w:p w14:paraId="69AF0072" w14:textId="79B10D5F" w:rsidR="00A91DB0" w:rsidRDefault="00A91DB0" w:rsidP="00F3178C">
            <w:pPr>
              <w:rPr>
                <w:noProof/>
              </w:rPr>
            </w:pPr>
          </w:p>
          <w:p w14:paraId="185AEE4D" w14:textId="7374ABF4" w:rsidR="00A91DB0" w:rsidRDefault="00A91DB0" w:rsidP="00F3178C">
            <w:pPr>
              <w:rPr>
                <w:noProof/>
              </w:rPr>
            </w:pPr>
          </w:p>
          <w:p w14:paraId="5DF5A161" w14:textId="333CFC40" w:rsidR="00A91DB0" w:rsidRDefault="00A91DB0" w:rsidP="00F3178C">
            <w:pPr>
              <w:rPr>
                <w:noProof/>
              </w:rPr>
            </w:pPr>
          </w:p>
          <w:p w14:paraId="45A60050" w14:textId="0C66C778" w:rsidR="00A91DB0" w:rsidRDefault="00A91DB0" w:rsidP="00F3178C">
            <w:pPr>
              <w:rPr>
                <w:noProof/>
              </w:rPr>
            </w:pPr>
          </w:p>
          <w:p w14:paraId="5DFF083B" w14:textId="1BEB9DC5" w:rsidR="00A91DB0" w:rsidRDefault="00A91DB0" w:rsidP="00F3178C">
            <w:pPr>
              <w:rPr>
                <w:noProof/>
              </w:rPr>
            </w:pPr>
          </w:p>
          <w:p w14:paraId="39105C58" w14:textId="43B36446" w:rsidR="00A91DB0" w:rsidRDefault="00A91DB0" w:rsidP="00F3178C">
            <w:pPr>
              <w:rPr>
                <w:noProof/>
              </w:rPr>
            </w:pPr>
          </w:p>
          <w:p w14:paraId="541AB622" w14:textId="1FCA14FD" w:rsidR="00A91DB0" w:rsidRDefault="00A91DB0" w:rsidP="00F3178C">
            <w:pPr>
              <w:rPr>
                <w:noProof/>
              </w:rPr>
            </w:pPr>
          </w:p>
          <w:p w14:paraId="2693F133" w14:textId="1498E95A" w:rsidR="00A91DB0" w:rsidRDefault="00A91DB0" w:rsidP="00F3178C">
            <w:pPr>
              <w:rPr>
                <w:noProof/>
              </w:rPr>
            </w:pPr>
          </w:p>
          <w:p w14:paraId="493CE189" w14:textId="3FA51551" w:rsidR="00A91DB0" w:rsidRDefault="00A91DB0" w:rsidP="00F3178C">
            <w:pPr>
              <w:rPr>
                <w:noProof/>
              </w:rPr>
            </w:pPr>
          </w:p>
          <w:p w14:paraId="3B2FA861" w14:textId="2E5B76EB" w:rsidR="00A91DB0" w:rsidRDefault="00A91DB0" w:rsidP="00F3178C">
            <w:pPr>
              <w:rPr>
                <w:noProof/>
              </w:rPr>
            </w:pPr>
          </w:p>
          <w:p w14:paraId="05EDDB82" w14:textId="110ABE4E" w:rsidR="00A91DB0" w:rsidRDefault="00A91DB0" w:rsidP="00F3178C">
            <w:pPr>
              <w:rPr>
                <w:noProof/>
              </w:rPr>
            </w:pPr>
          </w:p>
          <w:p w14:paraId="64337307" w14:textId="24D0B254" w:rsidR="00A91DB0" w:rsidRDefault="00A91DB0" w:rsidP="00F3178C">
            <w:pPr>
              <w:rPr>
                <w:noProof/>
              </w:rPr>
            </w:pPr>
          </w:p>
          <w:p w14:paraId="755611BC" w14:textId="01F3559B" w:rsidR="00A91DB0" w:rsidRDefault="00A91DB0" w:rsidP="00F3178C">
            <w:pPr>
              <w:rPr>
                <w:noProof/>
              </w:rPr>
            </w:pPr>
          </w:p>
          <w:p w14:paraId="6F27DBF8" w14:textId="42637480" w:rsidR="00A91DB0" w:rsidRDefault="00A91DB0" w:rsidP="00F3178C">
            <w:pPr>
              <w:rPr>
                <w:noProof/>
              </w:rPr>
            </w:pPr>
          </w:p>
          <w:p w14:paraId="7C7925AB" w14:textId="4EA702C9" w:rsidR="00A91DB0" w:rsidRDefault="00A91DB0" w:rsidP="00F3178C">
            <w:pPr>
              <w:rPr>
                <w:noProof/>
              </w:rPr>
            </w:pPr>
          </w:p>
          <w:p w14:paraId="7822C7FC" w14:textId="52A20DFA" w:rsidR="00A91DB0" w:rsidRDefault="00A91DB0" w:rsidP="00F3178C">
            <w:pPr>
              <w:rPr>
                <w:noProof/>
              </w:rPr>
            </w:pPr>
          </w:p>
          <w:p w14:paraId="2DFF0743" w14:textId="2BC66E35" w:rsidR="00A91DB0" w:rsidRDefault="00A91DB0" w:rsidP="00F3178C">
            <w:pPr>
              <w:rPr>
                <w:noProof/>
              </w:rPr>
            </w:pPr>
          </w:p>
          <w:p w14:paraId="767EAB10" w14:textId="74756D69" w:rsidR="00A91DB0" w:rsidRDefault="00A91DB0" w:rsidP="00F3178C">
            <w:pPr>
              <w:rPr>
                <w:noProof/>
              </w:rPr>
            </w:pPr>
          </w:p>
          <w:p w14:paraId="57F344DD" w14:textId="77777777" w:rsidR="00A91DB0" w:rsidRDefault="00A91DB0" w:rsidP="00F3178C">
            <w:pPr>
              <w:rPr>
                <w:noProof/>
              </w:rPr>
            </w:pPr>
          </w:p>
          <w:p w14:paraId="299CC20A" w14:textId="77777777" w:rsidR="007928BA" w:rsidRPr="003F234D" w:rsidRDefault="007928BA" w:rsidP="00F3178C">
            <w:pPr>
              <w:rPr>
                <w:noProof/>
              </w:rPr>
            </w:pPr>
          </w:p>
          <w:p w14:paraId="037A7A13" w14:textId="56B30194" w:rsidR="005B6BBD" w:rsidRPr="003F234D" w:rsidRDefault="007D7712" w:rsidP="007D7712">
            <w:pPr>
              <w:pStyle w:val="Heading1"/>
              <w:numPr>
                <w:ilvl w:val="0"/>
                <w:numId w:val="6"/>
              </w:numPr>
            </w:pPr>
            <w:bookmarkStart w:id="1" w:name="_Toc57600631"/>
            <w:r>
              <w:lastRenderedPageBreak/>
              <w:t>Asses the learning and development train</w:t>
            </w:r>
            <w:r w:rsidR="00BE6EE9">
              <w:t>ing methods</w:t>
            </w:r>
            <w:bookmarkEnd w:id="1"/>
          </w:p>
          <w:p w14:paraId="33D1520A" w14:textId="77777777" w:rsidR="007928BA" w:rsidRDefault="007928BA" w:rsidP="007928BA">
            <w:pPr>
              <w:spacing w:line="360" w:lineRule="auto"/>
              <w:rPr>
                <w:rFonts w:ascii="Arial" w:hAnsi="Arial" w:cs="Arial"/>
              </w:rPr>
            </w:pPr>
          </w:p>
          <w:p w14:paraId="742D1021" w14:textId="77777777" w:rsidR="007928BA" w:rsidRDefault="007928BA" w:rsidP="007928BA">
            <w:pPr>
              <w:spacing w:line="360" w:lineRule="auto"/>
              <w:rPr>
                <w:rFonts w:ascii="Arial" w:hAnsi="Arial" w:cs="Arial"/>
              </w:rPr>
            </w:pPr>
          </w:p>
          <w:p w14:paraId="0785A8A0" w14:textId="77777777" w:rsidR="007928BA" w:rsidRDefault="007928BA" w:rsidP="007928BA">
            <w:pPr>
              <w:spacing w:line="360" w:lineRule="auto"/>
              <w:rPr>
                <w:rFonts w:ascii="Arial" w:hAnsi="Arial" w:cs="Arial"/>
              </w:rPr>
            </w:pPr>
          </w:p>
          <w:p w14:paraId="2B3DBEAE" w14:textId="2DA2C197" w:rsidR="00684B8A" w:rsidRPr="007928BA" w:rsidRDefault="00684B8A" w:rsidP="007928BA">
            <w:pPr>
              <w:spacing w:line="360" w:lineRule="auto"/>
              <w:rPr>
                <w:rFonts w:ascii="Arial" w:hAnsi="Arial" w:cs="Arial"/>
              </w:rPr>
            </w:pPr>
            <w:r w:rsidRPr="007928BA">
              <w:rPr>
                <w:rFonts w:ascii="Arial" w:hAnsi="Arial" w:cs="Arial"/>
              </w:rPr>
              <w:t xml:space="preserve">The manager of the company decided to give me this task: to assess the learning and development training methods for our new employees. To complete this task, is needed some knowledge about learning. Every employee is unique, and he has a different way of learning. We have at our disposal 3 important theories about different learning styles. </w:t>
            </w:r>
          </w:p>
          <w:p w14:paraId="22261EB9" w14:textId="77777777" w:rsidR="005B6BBD" w:rsidRDefault="005B6BBD" w:rsidP="004C721B">
            <w:pPr>
              <w:pStyle w:val="ListParagraph"/>
              <w:spacing w:line="360" w:lineRule="auto"/>
              <w:rPr>
                <w:color w:val="808080"/>
              </w:rPr>
            </w:pPr>
          </w:p>
          <w:p w14:paraId="4F05F457" w14:textId="77777777" w:rsidR="007928BA" w:rsidRDefault="007928BA" w:rsidP="004C721B">
            <w:pPr>
              <w:pStyle w:val="ListParagraph"/>
              <w:spacing w:line="360" w:lineRule="auto"/>
              <w:rPr>
                <w:color w:val="808080"/>
              </w:rPr>
            </w:pPr>
          </w:p>
          <w:p w14:paraId="4963C270" w14:textId="77777777" w:rsidR="007928BA" w:rsidRDefault="007928BA" w:rsidP="004C721B">
            <w:pPr>
              <w:pStyle w:val="ListParagraph"/>
              <w:spacing w:line="360" w:lineRule="auto"/>
              <w:rPr>
                <w:color w:val="808080"/>
              </w:rPr>
            </w:pPr>
          </w:p>
          <w:p w14:paraId="5E6FD95C" w14:textId="77777777" w:rsidR="007928BA" w:rsidRDefault="007928BA" w:rsidP="004C721B">
            <w:pPr>
              <w:pStyle w:val="ListParagraph"/>
              <w:spacing w:line="360" w:lineRule="auto"/>
              <w:rPr>
                <w:color w:val="808080"/>
              </w:rPr>
            </w:pPr>
          </w:p>
          <w:p w14:paraId="0B01B13A" w14:textId="77777777" w:rsidR="007928BA" w:rsidRDefault="007928BA" w:rsidP="004C721B">
            <w:pPr>
              <w:pStyle w:val="ListParagraph"/>
              <w:spacing w:line="360" w:lineRule="auto"/>
              <w:rPr>
                <w:color w:val="808080"/>
              </w:rPr>
            </w:pPr>
          </w:p>
          <w:p w14:paraId="65854669" w14:textId="03F28C6C" w:rsidR="007928BA" w:rsidRPr="005B6BBD" w:rsidRDefault="007928BA" w:rsidP="004C721B">
            <w:pPr>
              <w:pStyle w:val="ListParagraph"/>
              <w:spacing w:line="360" w:lineRule="auto"/>
              <w:rPr>
                <w:color w:val="808080"/>
              </w:rPr>
            </w:pPr>
          </w:p>
        </w:tc>
        <w:tc>
          <w:tcPr>
            <w:tcW w:w="2429" w:type="dxa"/>
          </w:tcPr>
          <w:p w14:paraId="44EB23AE" w14:textId="77777777" w:rsidR="005B6BBD" w:rsidRDefault="005B6BBD" w:rsidP="0082582D"/>
        </w:tc>
      </w:tr>
      <w:tr w:rsidR="00DB5DAB" w:rsidRPr="005B6BBD" w14:paraId="6858FF8C" w14:textId="77777777" w:rsidTr="007766B6">
        <w:trPr>
          <w:trHeight w:val="2835"/>
        </w:trPr>
        <w:tc>
          <w:tcPr>
            <w:tcW w:w="1275" w:type="dxa"/>
            <w:shd w:val="clear" w:color="auto" w:fill="CB5577" w:themeFill="accent3"/>
          </w:tcPr>
          <w:p w14:paraId="0FA8B17D" w14:textId="77777777" w:rsidR="005B6BBD" w:rsidRDefault="005B6BBD" w:rsidP="005B6BBD"/>
          <w:p w14:paraId="55ADB54B" w14:textId="77777777" w:rsidR="007E3857" w:rsidRPr="005B6BBD" w:rsidRDefault="007E3857" w:rsidP="005B6BBD"/>
        </w:tc>
        <w:tc>
          <w:tcPr>
            <w:tcW w:w="5243" w:type="dxa"/>
            <w:shd w:val="clear" w:color="auto" w:fill="CB5577" w:themeFill="accent3"/>
            <w:vAlign w:val="center"/>
          </w:tcPr>
          <w:p w14:paraId="0410D085" w14:textId="4B7A3F32" w:rsidR="001E2618" w:rsidRPr="009802BB" w:rsidRDefault="004C721B" w:rsidP="009802BB">
            <w:pPr>
              <w:pStyle w:val="Quote"/>
              <w:rPr>
                <w:rStyle w:val="Strong"/>
                <w:b w:val="0"/>
                <w:bCs w:val="0"/>
              </w:rPr>
            </w:pPr>
            <w:r>
              <w:rPr>
                <w:rFonts w:ascii="Arial" w:hAnsi="Arial" w:cs="Arial"/>
                <w:sz w:val="24"/>
                <w:szCs w:val="24"/>
              </w:rPr>
              <w:t>If you could define what learning style is referring to, you could say that is the way of how each person is approaching the technique of learning.</w:t>
            </w:r>
          </w:p>
        </w:tc>
        <w:tc>
          <w:tcPr>
            <w:tcW w:w="1133" w:type="dxa"/>
            <w:shd w:val="clear" w:color="auto" w:fill="CB5577" w:themeFill="accent3"/>
          </w:tcPr>
          <w:p w14:paraId="141C42BB" w14:textId="77777777" w:rsidR="005B6BBD" w:rsidRPr="007574CB" w:rsidRDefault="005B6BBD" w:rsidP="005B6BBD">
            <w:pPr>
              <w:rPr>
                <w:rStyle w:val="Strong"/>
              </w:rPr>
            </w:pPr>
          </w:p>
        </w:tc>
        <w:tc>
          <w:tcPr>
            <w:tcW w:w="2429" w:type="dxa"/>
          </w:tcPr>
          <w:p w14:paraId="1B38AD31" w14:textId="77777777" w:rsidR="005B6BBD" w:rsidRPr="005B6BBD" w:rsidRDefault="005B6BBD" w:rsidP="005B6BBD"/>
        </w:tc>
      </w:tr>
      <w:tr w:rsidR="00DB5DAB" w:rsidRPr="005B6BBD" w14:paraId="3F8487C4" w14:textId="77777777" w:rsidTr="007766B6">
        <w:trPr>
          <w:trHeight w:val="2003"/>
        </w:trPr>
        <w:tc>
          <w:tcPr>
            <w:tcW w:w="7651" w:type="dxa"/>
            <w:gridSpan w:val="3"/>
          </w:tcPr>
          <w:p w14:paraId="39509A64" w14:textId="77777777" w:rsidR="003E3496" w:rsidRDefault="003E3496" w:rsidP="0032122F">
            <w:pPr>
              <w:spacing w:after="120"/>
              <w:rPr>
                <w:noProof/>
              </w:rPr>
            </w:pPr>
          </w:p>
          <w:p w14:paraId="218FB6C2" w14:textId="77777777" w:rsidR="004E2031" w:rsidRDefault="004E2031" w:rsidP="004C721B">
            <w:pPr>
              <w:pStyle w:val="ListParagraph"/>
              <w:spacing w:line="360" w:lineRule="auto"/>
              <w:rPr>
                <w:rFonts w:ascii="Arial" w:hAnsi="Arial" w:cs="Arial"/>
                <w:sz w:val="24"/>
                <w:szCs w:val="24"/>
              </w:rPr>
            </w:pPr>
          </w:p>
          <w:p w14:paraId="6D732F69" w14:textId="77777777" w:rsidR="004E2031" w:rsidRDefault="004E2031" w:rsidP="004C721B">
            <w:pPr>
              <w:pStyle w:val="ListParagraph"/>
              <w:spacing w:line="360" w:lineRule="auto"/>
              <w:rPr>
                <w:rFonts w:ascii="Arial" w:hAnsi="Arial" w:cs="Arial"/>
                <w:sz w:val="24"/>
                <w:szCs w:val="24"/>
              </w:rPr>
            </w:pPr>
          </w:p>
          <w:p w14:paraId="02BD1A22" w14:textId="097793A2" w:rsidR="004C721B" w:rsidRPr="005B6BBD" w:rsidRDefault="009F589A" w:rsidP="00F74599">
            <w:pPr>
              <w:pStyle w:val="NormalWeb"/>
              <w:spacing w:before="0" w:beforeAutospacing="0" w:after="0" w:afterAutospacing="0" w:line="360" w:lineRule="auto"/>
              <w:textAlignment w:val="baseline"/>
              <w:rPr>
                <w:noProof/>
              </w:rPr>
            </w:pPr>
            <w:r>
              <w:rPr>
                <w:rStyle w:val="Emphasis"/>
                <w:rFonts w:ascii="Arial" w:hAnsi="Arial" w:cs="Arial"/>
                <w:i w:val="0"/>
                <w:iCs w:val="0"/>
                <w:color w:val="000000" w:themeColor="text1"/>
                <w:bdr w:val="none" w:sz="0" w:space="0" w:color="auto" w:frame="1"/>
              </w:rPr>
              <w:t xml:space="preserve"> </w:t>
            </w:r>
          </w:p>
        </w:tc>
        <w:tc>
          <w:tcPr>
            <w:tcW w:w="2429" w:type="dxa"/>
          </w:tcPr>
          <w:p w14:paraId="7B667D10" w14:textId="77777777" w:rsidR="005B6BBD" w:rsidRDefault="005B6BBD" w:rsidP="005B6BBD"/>
          <w:p w14:paraId="05FB6746" w14:textId="77777777" w:rsidR="004C721B" w:rsidRDefault="004C721B" w:rsidP="005B6BBD"/>
          <w:p w14:paraId="2BA04BB1" w14:textId="25D8B744" w:rsidR="004C721B" w:rsidRPr="005B6BBD" w:rsidRDefault="004C721B" w:rsidP="005B6BBD"/>
        </w:tc>
      </w:tr>
    </w:tbl>
    <w:p w14:paraId="07C90128" w14:textId="129FEF7F" w:rsidR="00F74599" w:rsidRPr="00F74599" w:rsidRDefault="00F74599" w:rsidP="00F74599">
      <w:pPr>
        <w:tabs>
          <w:tab w:val="left" w:pos="3696"/>
        </w:tabs>
        <w:sectPr w:rsidR="00F74599" w:rsidRPr="00F74599" w:rsidSect="007766B6">
          <w:pgSz w:w="12240" w:h="15840" w:code="1"/>
          <w:pgMar w:top="994" w:right="1080" w:bottom="720" w:left="1080" w:header="706" w:footer="706" w:gutter="0"/>
          <w:cols w:space="851"/>
          <w:docGrid w:linePitch="360"/>
        </w:sectPr>
      </w:pPr>
      <w:r>
        <w:tab/>
      </w:r>
    </w:p>
    <w:p w14:paraId="453E020B" w14:textId="77777777" w:rsidR="00B31872" w:rsidRDefault="00B31872" w:rsidP="00220B9B">
      <w:r>
        <w:rPr>
          <w:noProof/>
        </w:rPr>
        <w:lastRenderedPageBreak/>
        <mc:AlternateContent>
          <mc:Choice Requires="wpg">
            <w:drawing>
              <wp:anchor distT="0" distB="0" distL="114300" distR="114300" simplePos="0" relativeHeight="251656192" behindDoc="1" locked="1" layoutInCell="1" allowOverlap="1" wp14:anchorId="078E4318" wp14:editId="77B0916F">
                <wp:simplePos x="0" y="0"/>
                <wp:positionH relativeFrom="column">
                  <wp:posOffset>-674370</wp:posOffset>
                </wp:positionH>
                <wp:positionV relativeFrom="line">
                  <wp:posOffset>-683895</wp:posOffset>
                </wp:positionV>
                <wp:extent cx="7801200" cy="7783200"/>
                <wp:effectExtent l="0" t="0" r="9525" b="8255"/>
                <wp:wrapNone/>
                <wp:docPr id="29" name="Group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801200" cy="7783200"/>
                          <a:chOff x="28575" y="152400"/>
                          <a:chExt cx="7800975" cy="7783200"/>
                        </a:xfrm>
                      </wpg:grpSpPr>
                      <wps:wsp>
                        <wps:cNvPr id="11" name="Rectangle 11">
                          <a:extLst>
                            <a:ext uri="{C183D7F6-B498-43B3-948B-1728B52AA6E4}">
                              <adec:decorative xmlns:adec="http://schemas.microsoft.com/office/drawing/2017/decorative" val="1"/>
                            </a:ext>
                          </a:extLst>
                        </wps:cNvPr>
                        <wps:cNvSpPr/>
                        <wps:spPr>
                          <a:xfrm>
                            <a:off x="28575" y="152400"/>
                            <a:ext cx="7772400" cy="775017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CE06B0" w14:textId="77777777" w:rsidR="0082582D" w:rsidRPr="00E403F2" w:rsidRDefault="0082582D" w:rsidP="00A618B4"/>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pic:pic xmlns:pic="http://schemas.openxmlformats.org/drawingml/2006/picture">
                        <pic:nvPicPr>
                          <pic:cNvPr id="15" name="Picture 15">
                            <a:extLst>
                              <a:ext uri="{C183D7F6-B498-43B3-948B-1728B52AA6E4}">
                                <adec:decorative xmlns:adec="http://schemas.microsoft.com/office/drawing/2017/decorative" val="1"/>
                              </a:ext>
                            </a:extLst>
                          </pic:cNvPr>
                          <pic:cNvPicPr>
                            <a:picLocks noChangeAspect="1"/>
                          </pic:cNvPicPr>
                        </pic:nvPicPr>
                        <pic:blipFill rotWithShape="1">
                          <a:blip r:embed="rId16" cstate="screen">
                            <a:extLst>
                              <a:ext uri="{28A0092B-C50C-407E-A947-70E740481C1C}">
                                <a14:useLocalDpi xmlns:a14="http://schemas.microsoft.com/office/drawing/2010/main"/>
                              </a:ext>
                            </a:extLst>
                          </a:blip>
                          <a:srcRect/>
                          <a:stretch/>
                        </pic:blipFill>
                        <pic:spPr bwMode="auto">
                          <a:xfrm>
                            <a:off x="28575" y="152400"/>
                            <a:ext cx="7800975" cy="5107940"/>
                          </a:xfrm>
                          <a:prstGeom prst="rect">
                            <a:avLst/>
                          </a:prstGeom>
                          <a:ln>
                            <a:noFill/>
                          </a:ln>
                          <a:extLst>
                            <a:ext uri="{53640926-AAD7-44D8-BBD7-CCE9431645EC}">
                              <a14:shadowObscured xmlns:a14="http://schemas.microsoft.com/office/drawing/2010/main"/>
                            </a:ext>
                          </a:extLst>
                        </pic:spPr>
                      </pic:pic>
                      <wps:wsp>
                        <wps:cNvPr id="12" name="Rectangle 12">
                          <a:extLst>
                            <a:ext uri="{C183D7F6-B498-43B3-948B-1728B52AA6E4}">
                              <adec:decorative xmlns:adec="http://schemas.microsoft.com/office/drawing/2017/decorative" val="1"/>
                            </a:ext>
                          </a:extLst>
                        </wps:cNvPr>
                        <wps:cNvSpPr/>
                        <wps:spPr>
                          <a:xfrm>
                            <a:off x="28575" y="152400"/>
                            <a:ext cx="464400" cy="778320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8E4318" id="Group 29" o:spid="_x0000_s1030" alt="&quot;&quot;" style="position:absolute;margin-left:-53.1pt;margin-top:-53.85pt;width:614.25pt;height:612.85pt;z-index:-251660288;mso-position-vertical-relative:line;mso-width-relative:margin;mso-height-relative:margin" coordorigin="285,1524" coordsize="78009,77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">
                <v:rect id="Rectangle 11" o:spid="_x0000_s1031" alt="&quot;&quot;" style="position:absolute;left:285;top:1524;width:77724;height:775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" fillcolor="#6a3b68 [3208]" stroked="f" strokeweight="1pt">
                  <v:textbox>
                    <w:txbxContent>
                      <w:p w14:paraId="27CE06B0" w14:textId="77777777" w:rsidR="0082582D" w:rsidRPr="00E403F2" w:rsidRDefault="0082582D" w:rsidP="00A618B4"/>
                    </w:txbxContent>
                  </v:textbox>
                </v:rect>
                <v:shape id="Picture 15" o:spid="_x0000_s1032" type="#_x0000_t75" alt="&quot;&quot;" style="position:absolute;left:285;top:1524;width:78010;height:51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">
                  <v:imagedata r:id="rId17" o:title=""/>
                </v:shape>
                <v:rect id="Rectangle 12" o:spid="_x0000_s1033" alt="&quot;&quot;" style="position:absolute;left:285;top:1524;width:4644;height:77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" fillcolor="#f2f2f2" stroked="f" strokeweight="1pt">
                  <v:fill opacity="32896f"/>
                </v:rect>
                <w10:wrap anchory="line"/>
                <w10:anchorlock/>
              </v:group>
            </w:pict>
          </mc:Fallback>
        </mc:AlternateContent>
      </w:r>
    </w:p>
    <w:tbl>
      <w:tblPr>
        <w:tblW w:w="5000" w:type="pct"/>
        <w:tblCellMar>
          <w:left w:w="0" w:type="dxa"/>
          <w:right w:w="0" w:type="dxa"/>
        </w:tblCellMar>
        <w:tblLook w:val="04A0" w:firstRow="1" w:lastRow="0" w:firstColumn="1" w:lastColumn="0" w:noHBand="0" w:noVBand="1"/>
      </w:tblPr>
      <w:tblGrid>
        <w:gridCol w:w="7651"/>
        <w:gridCol w:w="2429"/>
      </w:tblGrid>
      <w:tr w:rsidR="00A618B4" w14:paraId="3B8B405C" w14:textId="77777777" w:rsidTr="00617F7D">
        <w:tc>
          <w:tcPr>
            <w:tcW w:w="10086" w:type="dxa"/>
            <w:gridSpan w:val="2"/>
            <w:tcMar>
              <w:top w:w="8902" w:type="dxa"/>
            </w:tcMar>
          </w:tcPr>
          <w:p w14:paraId="76E147C5" w14:textId="059141FC" w:rsidR="00A618B4" w:rsidRPr="003F6116" w:rsidRDefault="003F6116" w:rsidP="003F6116">
            <w:pPr>
              <w:rPr>
                <w:rFonts w:ascii="Arial" w:hAnsi="Arial" w:cs="Arial"/>
                <w:color w:val="FFFFFF" w:themeColor="background1"/>
                <w:sz w:val="96"/>
                <w:szCs w:val="96"/>
              </w:rPr>
            </w:pPr>
            <w:r w:rsidRPr="003F6116">
              <w:rPr>
                <w:rFonts w:ascii="Arial" w:hAnsi="Arial" w:cs="Arial"/>
                <w:color w:val="FFFFFF" w:themeColor="background1"/>
                <w:sz w:val="96"/>
                <w:szCs w:val="96"/>
              </w:rPr>
              <w:t>KOLB’S THEORY</w:t>
            </w:r>
          </w:p>
        </w:tc>
      </w:tr>
      <w:tr w:rsidR="00B31872" w14:paraId="53161B0B" w14:textId="77777777" w:rsidTr="00475E10">
        <w:trPr>
          <w:trHeight w:val="1728"/>
        </w:trPr>
        <w:tc>
          <w:tcPr>
            <w:tcW w:w="7655" w:type="dxa"/>
            <w:tcMar>
              <w:top w:w="461" w:type="dxa"/>
              <w:bottom w:w="576" w:type="dxa"/>
            </w:tcMar>
            <w:vAlign w:val="bottom"/>
          </w:tcPr>
          <w:p w14:paraId="6830E38F" w14:textId="257F1128" w:rsidR="00B31872" w:rsidRPr="00D528B9" w:rsidRDefault="00B31872" w:rsidP="00D528B9">
            <w:pPr>
              <w:pStyle w:val="Introduction"/>
            </w:pPr>
          </w:p>
        </w:tc>
        <w:tc>
          <w:tcPr>
            <w:tcW w:w="2431" w:type="dxa"/>
          </w:tcPr>
          <w:p w14:paraId="3696D27F" w14:textId="77777777" w:rsidR="00B31872" w:rsidRDefault="00B31872" w:rsidP="00D528B9">
            <w:pPr>
              <w:pStyle w:val="Introduction"/>
            </w:pPr>
          </w:p>
        </w:tc>
      </w:tr>
    </w:tbl>
    <w:p w14:paraId="121844B9" w14:textId="77777777" w:rsidR="007766B6" w:rsidRDefault="007766B6" w:rsidP="00220B9B"/>
    <w:p w14:paraId="48112ADF" w14:textId="77777777" w:rsidR="007766B6" w:rsidRDefault="007766B6" w:rsidP="00220B9B">
      <w:pPr>
        <w:sectPr w:rsidR="007766B6" w:rsidSect="007766B6">
          <w:pgSz w:w="12240" w:h="15840" w:code="1"/>
          <w:pgMar w:top="994" w:right="1080" w:bottom="720" w:left="1080" w:header="706" w:footer="706" w:gutter="0"/>
          <w:cols w:space="851"/>
          <w:docGrid w:linePitch="360"/>
        </w:sectPr>
      </w:pPr>
    </w:p>
    <w:p w14:paraId="48808799" w14:textId="3EEAA4AD" w:rsidR="003F6116" w:rsidRPr="00D61CB7" w:rsidRDefault="003F6116" w:rsidP="00D61CB7">
      <w:pPr>
        <w:pStyle w:val="ListParagraph"/>
        <w:spacing w:line="360" w:lineRule="auto"/>
        <w:ind w:left="1440"/>
        <w:rPr>
          <w:rFonts w:ascii="Arial" w:hAnsi="Arial" w:cs="Arial"/>
          <w:b/>
          <w:bCs/>
          <w:sz w:val="48"/>
          <w:szCs w:val="48"/>
        </w:rPr>
      </w:pPr>
      <w:r w:rsidRPr="00D61CB7">
        <w:rPr>
          <w:rFonts w:ascii="Arial" w:hAnsi="Arial" w:cs="Arial"/>
          <w:b/>
          <w:bCs/>
          <w:sz w:val="48"/>
          <w:szCs w:val="48"/>
        </w:rPr>
        <w:lastRenderedPageBreak/>
        <w:t>Kolb’s</w:t>
      </w:r>
      <w:r w:rsidR="007E7800" w:rsidRPr="00D61CB7">
        <w:rPr>
          <w:rFonts w:ascii="Arial" w:hAnsi="Arial" w:cs="Arial"/>
          <w:b/>
          <w:bCs/>
          <w:sz w:val="48"/>
          <w:szCs w:val="48"/>
        </w:rPr>
        <w:t xml:space="preserve"> Theory</w:t>
      </w:r>
    </w:p>
    <w:p w14:paraId="531E09AB" w14:textId="77777777" w:rsidR="003F6116" w:rsidRPr="007E7800" w:rsidRDefault="003F6116" w:rsidP="007E7800">
      <w:pPr>
        <w:spacing w:line="360" w:lineRule="auto"/>
        <w:rPr>
          <w:rFonts w:ascii="Arial" w:hAnsi="Arial" w:cs="Arial"/>
          <w:color w:val="121212"/>
          <w:shd w:val="clear" w:color="auto" w:fill="FFFFFF"/>
        </w:rPr>
      </w:pPr>
      <w:r w:rsidRPr="007E7800">
        <w:rPr>
          <w:rFonts w:ascii="Arial" w:hAnsi="Arial" w:cs="Arial"/>
          <w:color w:val="121212"/>
          <w:shd w:val="clear" w:color="auto" w:fill="FFFFFF"/>
        </w:rPr>
        <w:t xml:space="preserve">On his name, David Allen Kolb, born on 12 December 1939, decided to focus on different learning styles, to help more people to dig deep when they are learning, not to just go through it. In 1984 he published the model of learning. This model is more of a cognitive process. </w:t>
      </w:r>
    </w:p>
    <w:p w14:paraId="4265CD92" w14:textId="77777777" w:rsidR="003F6116" w:rsidRPr="007E7800" w:rsidRDefault="003F6116" w:rsidP="007E7800">
      <w:pPr>
        <w:spacing w:line="360" w:lineRule="auto"/>
        <w:rPr>
          <w:rFonts w:ascii="Arial" w:hAnsi="Arial" w:cs="Arial"/>
          <w:color w:val="121212"/>
          <w:shd w:val="clear" w:color="auto" w:fill="FFFFFF"/>
        </w:rPr>
      </w:pPr>
      <w:r w:rsidRPr="007E7800">
        <w:rPr>
          <w:rFonts w:ascii="Arial" w:hAnsi="Arial" w:cs="Arial"/>
          <w:color w:val="121212"/>
          <w:shd w:val="clear" w:color="auto" w:fill="FFFFFF"/>
        </w:rPr>
        <w:t xml:space="preserve">This learning cycle is based on four stage: </w:t>
      </w:r>
    </w:p>
    <w:p w14:paraId="568C3BD2" w14:textId="77777777" w:rsidR="003F6116" w:rsidRPr="007E7800" w:rsidRDefault="003F6116" w:rsidP="007E7800">
      <w:pPr>
        <w:pStyle w:val="ListParagraph"/>
        <w:numPr>
          <w:ilvl w:val="0"/>
          <w:numId w:val="9"/>
        </w:numPr>
        <w:spacing w:line="360" w:lineRule="auto"/>
        <w:rPr>
          <w:rFonts w:ascii="Arial" w:hAnsi="Arial" w:cs="Arial"/>
          <w:color w:val="auto"/>
        </w:rPr>
      </w:pPr>
      <w:r w:rsidRPr="007E7800">
        <w:rPr>
          <w:rFonts w:ascii="Arial" w:hAnsi="Arial" w:cs="Arial"/>
          <w:color w:val="121212"/>
          <w:shd w:val="clear" w:color="auto" w:fill="FFFFFF"/>
        </w:rPr>
        <w:t xml:space="preserve">Concrete Experience – that is where a new situation come across </w:t>
      </w:r>
    </w:p>
    <w:p w14:paraId="5CDFC2B3" w14:textId="77777777" w:rsidR="003F6116" w:rsidRPr="007E7800" w:rsidRDefault="003F6116" w:rsidP="007E7800">
      <w:pPr>
        <w:pStyle w:val="ListParagraph"/>
        <w:numPr>
          <w:ilvl w:val="0"/>
          <w:numId w:val="9"/>
        </w:numPr>
        <w:spacing w:line="360" w:lineRule="auto"/>
        <w:rPr>
          <w:rFonts w:ascii="Arial" w:hAnsi="Arial" w:cs="Arial"/>
        </w:rPr>
      </w:pPr>
      <w:r w:rsidRPr="007E7800">
        <w:rPr>
          <w:rFonts w:ascii="Arial" w:hAnsi="Arial" w:cs="Arial"/>
        </w:rPr>
        <w:t>Reflective Observation – this is the step where you are reflecting on the new situation which came across in the first step and you are trying to understand it</w:t>
      </w:r>
    </w:p>
    <w:p w14:paraId="0F3D3DF3" w14:textId="77777777" w:rsidR="003F6116" w:rsidRPr="007E7800" w:rsidRDefault="003F6116" w:rsidP="007E7800">
      <w:pPr>
        <w:pStyle w:val="ListParagraph"/>
        <w:numPr>
          <w:ilvl w:val="0"/>
          <w:numId w:val="9"/>
        </w:numPr>
        <w:spacing w:line="360" w:lineRule="auto"/>
        <w:rPr>
          <w:rFonts w:ascii="Arial" w:hAnsi="Arial" w:cs="Arial"/>
        </w:rPr>
      </w:pPr>
      <w:r w:rsidRPr="007E7800">
        <w:rPr>
          <w:rFonts w:ascii="Arial" w:hAnsi="Arial" w:cs="Arial"/>
        </w:rPr>
        <w:t>Abstract Conceptualization – after reflecting, now you have new ideas, because you have learned from the new situation and you have a conclusion</w:t>
      </w:r>
    </w:p>
    <w:p w14:paraId="3B7E3C7D" w14:textId="77777777" w:rsidR="003F6116" w:rsidRPr="007E7800" w:rsidRDefault="003F6116" w:rsidP="007E7800">
      <w:pPr>
        <w:pStyle w:val="ListParagraph"/>
        <w:numPr>
          <w:ilvl w:val="0"/>
          <w:numId w:val="9"/>
        </w:numPr>
        <w:spacing w:line="360" w:lineRule="auto"/>
        <w:rPr>
          <w:rFonts w:ascii="Arial" w:hAnsi="Arial" w:cs="Arial"/>
        </w:rPr>
      </w:pPr>
      <w:r w:rsidRPr="007E7800">
        <w:rPr>
          <w:rFonts w:ascii="Arial" w:hAnsi="Arial" w:cs="Arial"/>
        </w:rPr>
        <w:t xml:space="preserve">Active Experimentation – you have learned from the new situation, which means is time to test it outside and see what will happen if you take the new idea in the world. </w:t>
      </w:r>
    </w:p>
    <w:p w14:paraId="74E35D80" w14:textId="77777777" w:rsidR="003F6116" w:rsidRPr="007E7800" w:rsidRDefault="003F6116" w:rsidP="007E7800">
      <w:pPr>
        <w:spacing w:line="360" w:lineRule="auto"/>
        <w:rPr>
          <w:rFonts w:ascii="Arial" w:hAnsi="Arial" w:cs="Arial"/>
        </w:rPr>
      </w:pPr>
      <w:r w:rsidRPr="007E7800">
        <w:rPr>
          <w:rFonts w:ascii="Arial" w:hAnsi="Arial" w:cs="Arial"/>
        </w:rPr>
        <w:t>The effective learning will be effective only if you use all those steps. If you are jumping one or try only with one stage, you will fail for sure. It will be like you are trying to breathe without oxygen. I know, impossible</w:t>
      </w:r>
    </w:p>
    <w:p w14:paraId="5186EC63" w14:textId="77777777" w:rsidR="003F6116" w:rsidRPr="007E7800" w:rsidRDefault="003F6116" w:rsidP="007E7800">
      <w:pPr>
        <w:spacing w:line="360" w:lineRule="auto"/>
        <w:rPr>
          <w:rFonts w:ascii="Arial" w:hAnsi="Arial" w:cs="Arial"/>
        </w:rPr>
      </w:pPr>
      <w:r w:rsidRPr="007E7800">
        <w:rPr>
          <w:rFonts w:ascii="Arial" w:hAnsi="Arial" w:cs="Arial"/>
        </w:rPr>
        <w:t xml:space="preserve">Then from east to west he does have an axis which is called </w:t>
      </w:r>
      <w:r w:rsidRPr="007E7800">
        <w:rPr>
          <w:rFonts w:ascii="Arial" w:hAnsi="Arial" w:cs="Arial"/>
          <w:i/>
          <w:iCs/>
        </w:rPr>
        <w:t xml:space="preserve">Processing Continuum </w:t>
      </w:r>
      <w:r w:rsidRPr="007E7800">
        <w:rPr>
          <w:rFonts w:ascii="Arial" w:hAnsi="Arial" w:cs="Arial"/>
        </w:rPr>
        <w:t xml:space="preserve">(this is show we surround the task) and from north to south he have the axis which is called </w:t>
      </w:r>
      <w:r w:rsidRPr="007E7800">
        <w:rPr>
          <w:rFonts w:ascii="Arial" w:hAnsi="Arial" w:cs="Arial"/>
          <w:i/>
          <w:iCs/>
        </w:rPr>
        <w:t xml:space="preserve">Perception Continuum </w:t>
      </w:r>
      <w:r w:rsidRPr="007E7800">
        <w:rPr>
          <w:rFonts w:ascii="Arial" w:hAnsi="Arial" w:cs="Arial"/>
        </w:rPr>
        <w:t xml:space="preserve">(this one is focusing on the emotional response, the way that we are feeling it). </w:t>
      </w:r>
    </w:p>
    <w:p w14:paraId="55A699A8" w14:textId="40277997" w:rsidR="00617F7D" w:rsidRDefault="00617F7D" w:rsidP="007766B6">
      <w:pPr>
        <w:spacing w:after="0"/>
      </w:pPr>
    </w:p>
    <w:tbl>
      <w:tblPr>
        <w:tblW w:w="5000" w:type="pct"/>
        <w:tblCellMar>
          <w:left w:w="0" w:type="dxa"/>
          <w:right w:w="0" w:type="dxa"/>
        </w:tblCellMar>
        <w:tblLook w:val="04A0" w:firstRow="1" w:lastRow="0" w:firstColumn="1" w:lastColumn="0" w:noHBand="0" w:noVBand="1"/>
      </w:tblPr>
      <w:tblGrid>
        <w:gridCol w:w="1410"/>
        <w:gridCol w:w="8670"/>
      </w:tblGrid>
      <w:tr w:rsidR="00922B8C" w:rsidRPr="003F234D" w14:paraId="6C00B5AC" w14:textId="77777777" w:rsidTr="000D6C9D">
        <w:trPr>
          <w:trHeight w:val="3870"/>
        </w:trPr>
        <w:tc>
          <w:tcPr>
            <w:tcW w:w="6375" w:type="dxa"/>
            <w:vMerge w:val="restart"/>
          </w:tcPr>
          <w:p w14:paraId="7361AA67" w14:textId="14A92802" w:rsidR="00922B8C" w:rsidRPr="003F234D" w:rsidRDefault="00922B8C" w:rsidP="003F6116"/>
          <w:p w14:paraId="00F5395F" w14:textId="2402818F" w:rsidR="00922B8C" w:rsidRPr="003F234D" w:rsidRDefault="00922B8C" w:rsidP="00617F7D">
            <w:pPr>
              <w:rPr>
                <w:noProof/>
              </w:rPr>
            </w:pPr>
          </w:p>
          <w:p w14:paraId="442305F5" w14:textId="2BB5AAE3" w:rsidR="00922B8C" w:rsidRPr="003F234D" w:rsidRDefault="00922B8C" w:rsidP="00617F7D">
            <w:pPr>
              <w:rPr>
                <w:noProof/>
              </w:rPr>
            </w:pPr>
          </w:p>
        </w:tc>
        <w:tc>
          <w:tcPr>
            <w:tcW w:w="3705" w:type="dxa"/>
          </w:tcPr>
          <w:p w14:paraId="0EA85CE7" w14:textId="77777777" w:rsidR="00922B8C" w:rsidRPr="003F234D" w:rsidRDefault="00922B8C" w:rsidP="00617F7D"/>
        </w:tc>
      </w:tr>
      <w:tr w:rsidR="00922B8C" w:rsidRPr="003F234D" w14:paraId="08B571A3" w14:textId="77777777" w:rsidTr="000D6C9D">
        <w:trPr>
          <w:trHeight w:val="4241"/>
        </w:trPr>
        <w:tc>
          <w:tcPr>
            <w:tcW w:w="6375" w:type="dxa"/>
            <w:vMerge/>
          </w:tcPr>
          <w:p w14:paraId="72468AAE" w14:textId="77777777" w:rsidR="00922B8C" w:rsidRPr="003F234D" w:rsidRDefault="00922B8C" w:rsidP="00617F7D"/>
        </w:tc>
        <w:tc>
          <w:tcPr>
            <w:tcW w:w="3705" w:type="dxa"/>
            <w:tcMar>
              <w:left w:w="737" w:type="dxa"/>
            </w:tcMar>
          </w:tcPr>
          <w:p w14:paraId="17433784" w14:textId="44CEEBEF" w:rsidR="00922B8C" w:rsidRPr="00053705" w:rsidRDefault="00922B8C" w:rsidP="007766B6">
            <w:pPr>
              <w:pStyle w:val="Quote3"/>
              <w:rPr>
                <w:strike/>
              </w:rPr>
            </w:pPr>
          </w:p>
        </w:tc>
      </w:tr>
      <w:tr w:rsidR="00922B8C" w:rsidRPr="003F234D" w14:paraId="37D46EC6" w14:textId="77777777" w:rsidTr="000D6C9D">
        <w:tc>
          <w:tcPr>
            <w:tcW w:w="6375" w:type="dxa"/>
            <w:vMerge/>
          </w:tcPr>
          <w:p w14:paraId="33D533E9" w14:textId="77777777" w:rsidR="00922B8C" w:rsidRPr="003F234D" w:rsidRDefault="00922B8C" w:rsidP="00617F7D"/>
        </w:tc>
        <w:tc>
          <w:tcPr>
            <w:tcW w:w="3705" w:type="dxa"/>
          </w:tcPr>
          <w:p w14:paraId="1535463E" w14:textId="6546215A" w:rsidR="00922B8C" w:rsidRPr="003F234D" w:rsidRDefault="000D6C9D" w:rsidP="00617F7D">
            <w:r>
              <w:rPr>
                <w:noProof/>
              </w:rPr>
              <w:drawing>
                <wp:inline distT="0" distB="0" distL="0" distR="0" wp14:anchorId="4E7A5974" wp14:editId="257C6676">
                  <wp:extent cx="5486400" cy="5615940"/>
                  <wp:effectExtent l="0" t="0" r="1905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tc>
      </w:tr>
    </w:tbl>
    <w:p w14:paraId="6BAA68E2" w14:textId="396ADED4" w:rsidR="007F250D" w:rsidRDefault="007F250D"/>
    <w:p w14:paraId="0386A6D5" w14:textId="7126B08C" w:rsidR="007766B6" w:rsidRDefault="007766B6">
      <w:pPr>
        <w:sectPr w:rsidR="007766B6" w:rsidSect="007766B6">
          <w:pgSz w:w="12240" w:h="15840" w:code="1"/>
          <w:pgMar w:top="994" w:right="1080" w:bottom="720" w:left="1080" w:header="706" w:footer="706" w:gutter="0"/>
          <w:cols w:space="851"/>
          <w:docGrid w:linePitch="360"/>
        </w:sectPr>
      </w:pPr>
    </w:p>
    <w:p w14:paraId="5FBAEF40" w14:textId="77777777" w:rsidR="004E4BD9" w:rsidRDefault="00593F53">
      <w:r w:rsidRPr="003F234D">
        <w:rPr>
          <w:noProof/>
        </w:rPr>
        <w:lastRenderedPageBreak/>
        <mc:AlternateContent>
          <mc:Choice Requires="wpg">
            <w:drawing>
              <wp:anchor distT="0" distB="0" distL="114300" distR="114300" simplePos="0" relativeHeight="251654144" behindDoc="1" locked="1" layoutInCell="1" allowOverlap="1" wp14:anchorId="78B21B63" wp14:editId="63D1AFF4">
                <wp:simplePos x="0" y="0"/>
                <wp:positionH relativeFrom="column">
                  <wp:posOffset>-685800</wp:posOffset>
                </wp:positionH>
                <wp:positionV relativeFrom="line">
                  <wp:posOffset>-631190</wp:posOffset>
                </wp:positionV>
                <wp:extent cx="7772400" cy="10058400"/>
                <wp:effectExtent l="0" t="0" r="0" b="0"/>
                <wp:wrapNone/>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635" y="53335"/>
                          <a:chExt cx="7773584" cy="10058300"/>
                        </a:xfrm>
                      </wpg:grpSpPr>
                      <wps:wsp>
                        <wps:cNvPr id="19" name="Rectangle 19">
                          <a:extLst>
                            <a:ext uri="{C183D7F6-B498-43B3-948B-1728B52AA6E4}">
                              <adec:decorative xmlns:adec="http://schemas.microsoft.com/office/drawing/2017/decorative" val="1"/>
                            </a:ext>
                          </a:extLst>
                        </wps:cNvPr>
                        <wps:cNvSpPr/>
                        <wps:spPr>
                          <a:xfrm>
                            <a:off x="-635" y="53335"/>
                            <a:ext cx="7773584" cy="1005766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 name="Picture 21" descr="Tree rings"/>
                          <pic:cNvPicPr>
                            <a:picLocks noChangeAspect="1"/>
                          </pic:cNvPicPr>
                        </pic:nvPicPr>
                        <pic:blipFill rotWithShape="1">
                          <a:blip r:embed="rId23" cstate="screen">
                            <a:extLst>
                              <a:ext uri="{28A0092B-C50C-407E-A947-70E740481C1C}">
                                <a14:useLocalDpi xmlns:a14="http://schemas.microsoft.com/office/drawing/2010/main"/>
                              </a:ext>
                            </a:extLst>
                          </a:blip>
                          <a:srcRect l="323" r="323"/>
                          <a:stretch/>
                        </pic:blipFill>
                        <pic:spPr bwMode="auto">
                          <a:xfrm rot="5400000">
                            <a:off x="-2533664" y="2587912"/>
                            <a:ext cx="10057665" cy="4989160"/>
                          </a:xfrm>
                          <a:prstGeom prst="rect">
                            <a:avLst/>
                          </a:prstGeom>
                          <a:ln>
                            <a:noFill/>
                          </a:ln>
                          <a:extLst>
                            <a:ext uri="{53640926-AAD7-44D8-BBD7-CCE9431645EC}">
                              <a14:shadowObscured xmlns:a14="http://schemas.microsoft.com/office/drawing/2010/main"/>
                            </a:ext>
                          </a:extLst>
                        </pic:spPr>
                      </pic:pic>
                      <wps:wsp>
                        <wps:cNvPr id="7" name="Rectangle 7">
                          <a:extLst>
                            <a:ext uri="{C183D7F6-B498-43B3-948B-1728B52AA6E4}">
                              <adec:decorative xmlns:adec="http://schemas.microsoft.com/office/drawing/2017/decorative" val="1"/>
                            </a:ext>
                          </a:extLst>
                        </wps:cNvPr>
                        <wps:cNvSpPr/>
                        <wps:spPr>
                          <a:xfrm>
                            <a:off x="-4" y="53340"/>
                            <a:ext cx="457344" cy="10058295"/>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73CD31" id="Group 9" o:spid="_x0000_s1026" alt="&quot;&quot;" style="position:absolute;margin-left:-54pt;margin-top:-49.7pt;width:612pt;height:11in;z-index:-251662336;mso-position-vertical-relative:line;mso-width-relative:margin;mso-height-relative:margin" coordorigin="-6,533" coordsize="77735,100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">
                <v:rect id="Rectangle 19" o:spid="_x0000_s1027" alt="&quot;&quot;" style="position:absolute;left:-6;top:533;width:77735;height:100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" fillcolor="#6a3b68 [3208]" stroked="f" strokeweight="1pt"/>
                <v:shape id="Picture 21" o:spid="_x0000_s1028" type="#_x0000_t75" alt="Tree rings" style="position:absolute;left:-25338;top:25879;width:100577;height:4989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">
                  <v:imagedata r:id="rId24" o:title="Tree rings" cropleft="212f" cropright="212f"/>
                </v:shape>
                <v:rect id="Rectangle 7" o:spid="_x0000_s1029" alt="&quot;&quot;" style="position:absolute;top:533;width:4573;height:100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" fillcolor="#f2f2f2" stroked="f" strokeweight="1pt">
                  <v:fill opacity="32896f"/>
                </v:rect>
                <w10:wrap anchory="line"/>
                <w10:anchorlock/>
              </v:group>
            </w:pict>
          </mc:Fallback>
        </mc:AlternateContent>
      </w:r>
    </w:p>
    <w:tbl>
      <w:tblPr>
        <w:tblW w:w="5000" w:type="pct"/>
        <w:tblCellMar>
          <w:left w:w="0" w:type="dxa"/>
          <w:right w:w="0" w:type="dxa"/>
        </w:tblCellMar>
        <w:tblLook w:val="04A0" w:firstRow="1" w:lastRow="0" w:firstColumn="1" w:lastColumn="0" w:noHBand="0" w:noVBand="1"/>
      </w:tblPr>
      <w:tblGrid>
        <w:gridCol w:w="1417"/>
        <w:gridCol w:w="7225"/>
        <w:gridCol w:w="1438"/>
      </w:tblGrid>
      <w:tr w:rsidR="00593F53" w14:paraId="6236B64C" w14:textId="77777777" w:rsidTr="001E2618">
        <w:trPr>
          <w:trHeight w:val="668"/>
        </w:trPr>
        <w:tc>
          <w:tcPr>
            <w:tcW w:w="1418" w:type="dxa"/>
            <w:tcMar>
              <w:top w:w="3742" w:type="dxa"/>
            </w:tcMar>
          </w:tcPr>
          <w:p w14:paraId="21795B18" w14:textId="77777777" w:rsidR="00593F53" w:rsidRDefault="00593F53">
            <w:pPr>
              <w:rPr>
                <w:noProof/>
              </w:rPr>
            </w:pPr>
          </w:p>
        </w:tc>
        <w:tc>
          <w:tcPr>
            <w:tcW w:w="7229" w:type="dxa"/>
          </w:tcPr>
          <w:p w14:paraId="47A87053" w14:textId="77777777" w:rsidR="00593F53" w:rsidRDefault="00593F53">
            <w:pPr>
              <w:rPr>
                <w:noProof/>
              </w:rPr>
            </w:pPr>
          </w:p>
        </w:tc>
        <w:tc>
          <w:tcPr>
            <w:tcW w:w="1439" w:type="dxa"/>
          </w:tcPr>
          <w:p w14:paraId="23E9FA5E" w14:textId="77777777" w:rsidR="00593F53" w:rsidRDefault="00593F53">
            <w:pPr>
              <w:rPr>
                <w:noProof/>
              </w:rPr>
            </w:pPr>
          </w:p>
        </w:tc>
      </w:tr>
      <w:tr w:rsidR="00593F53" w14:paraId="43323BAF" w14:textId="77777777" w:rsidTr="007E3857">
        <w:trPr>
          <w:trHeight w:val="2029"/>
        </w:trPr>
        <w:tc>
          <w:tcPr>
            <w:tcW w:w="1418" w:type="dxa"/>
          </w:tcPr>
          <w:p w14:paraId="67FC6CC1" w14:textId="77777777" w:rsidR="00593F53" w:rsidRDefault="00593F53">
            <w:pPr>
              <w:rPr>
                <w:noProof/>
              </w:rPr>
            </w:pPr>
          </w:p>
        </w:tc>
        <w:tc>
          <w:tcPr>
            <w:tcW w:w="7229" w:type="dxa"/>
            <w:shd w:val="clear" w:color="auto" w:fill="FFFFFF" w:themeFill="background1"/>
            <w:tcMar>
              <w:top w:w="851" w:type="dxa"/>
              <w:bottom w:w="851" w:type="dxa"/>
            </w:tcMar>
          </w:tcPr>
          <w:p w14:paraId="44D3B262" w14:textId="086F3265" w:rsidR="000D6C9D" w:rsidRPr="00D61CB7" w:rsidRDefault="000D6C9D" w:rsidP="000D6C9D">
            <w:pPr>
              <w:spacing w:line="360" w:lineRule="auto"/>
              <w:jc w:val="center"/>
              <w:rPr>
                <w:rFonts w:ascii="Arial" w:hAnsi="Arial" w:cs="Arial"/>
                <w:i/>
                <w:iCs/>
              </w:rPr>
            </w:pPr>
            <w:r w:rsidRPr="00D61CB7">
              <w:rPr>
                <w:rFonts w:ascii="Arial" w:hAnsi="Arial" w:cs="Arial"/>
                <w:i/>
                <w:iCs/>
                <w:color w:val="121212"/>
                <w:shd w:val="clear" w:color="auto" w:fill="FFFFFF"/>
              </w:rPr>
              <w:t>According to Kolb, “Learning is the process whereby knowledge is created through the transformation of experience.” (Kolb, 1984, p. 38)</w:t>
            </w:r>
          </w:p>
          <w:p w14:paraId="59E51E93" w14:textId="70CEB3C6" w:rsidR="00593F53" w:rsidRDefault="00593F53" w:rsidP="001E2618">
            <w:pPr>
              <w:pStyle w:val="Quote4"/>
              <w:ind w:left="379" w:right="450" w:hanging="180"/>
            </w:pPr>
          </w:p>
        </w:tc>
        <w:tc>
          <w:tcPr>
            <w:tcW w:w="1439" w:type="dxa"/>
          </w:tcPr>
          <w:p w14:paraId="45D2CDE9" w14:textId="77777777" w:rsidR="00593F53" w:rsidRDefault="00593F53">
            <w:pPr>
              <w:rPr>
                <w:noProof/>
              </w:rPr>
            </w:pPr>
          </w:p>
        </w:tc>
      </w:tr>
      <w:tr w:rsidR="00593F53" w:rsidRPr="00503CB7" w14:paraId="218413F3" w14:textId="77777777" w:rsidTr="00503CB7">
        <w:trPr>
          <w:trHeight w:val="17"/>
        </w:trPr>
        <w:tc>
          <w:tcPr>
            <w:tcW w:w="1418" w:type="dxa"/>
            <w:tcMar>
              <w:top w:w="4253" w:type="dxa"/>
            </w:tcMar>
          </w:tcPr>
          <w:p w14:paraId="792892D2" w14:textId="77777777" w:rsidR="00593F53" w:rsidRPr="00503CB7" w:rsidRDefault="00593F53" w:rsidP="00503CB7">
            <w:pPr>
              <w:spacing w:after="0"/>
              <w:rPr>
                <w:noProof/>
                <w:sz w:val="12"/>
                <w:szCs w:val="12"/>
              </w:rPr>
            </w:pPr>
          </w:p>
        </w:tc>
        <w:tc>
          <w:tcPr>
            <w:tcW w:w="7229" w:type="dxa"/>
          </w:tcPr>
          <w:p w14:paraId="249571DC" w14:textId="77777777" w:rsidR="00593F53" w:rsidRPr="00503CB7" w:rsidRDefault="00593F53" w:rsidP="00503CB7">
            <w:pPr>
              <w:spacing w:after="0"/>
              <w:rPr>
                <w:noProof/>
                <w:sz w:val="12"/>
                <w:szCs w:val="12"/>
              </w:rPr>
            </w:pPr>
          </w:p>
        </w:tc>
        <w:tc>
          <w:tcPr>
            <w:tcW w:w="1439" w:type="dxa"/>
          </w:tcPr>
          <w:p w14:paraId="143DCA3C" w14:textId="77777777" w:rsidR="00593F53" w:rsidRPr="00503CB7" w:rsidRDefault="00593F53" w:rsidP="00503CB7">
            <w:pPr>
              <w:spacing w:after="0"/>
              <w:rPr>
                <w:noProof/>
                <w:sz w:val="12"/>
                <w:szCs w:val="12"/>
              </w:rPr>
            </w:pPr>
          </w:p>
        </w:tc>
      </w:tr>
    </w:tbl>
    <w:p w14:paraId="62FE14F0" w14:textId="77777777" w:rsidR="00503CB7" w:rsidRDefault="00503CB7" w:rsidP="00885BC3">
      <w:pPr>
        <w:spacing w:after="0"/>
        <w:rPr>
          <w:noProof/>
        </w:rPr>
      </w:pPr>
    </w:p>
    <w:p w14:paraId="487615DA" w14:textId="77777777" w:rsidR="007766B6" w:rsidRDefault="007766B6" w:rsidP="00885BC3">
      <w:pPr>
        <w:spacing w:after="0"/>
        <w:rPr>
          <w:noProof/>
        </w:rPr>
        <w:sectPr w:rsidR="007766B6" w:rsidSect="007766B6">
          <w:pgSz w:w="12240" w:h="15840" w:code="1"/>
          <w:pgMar w:top="994" w:right="1080" w:bottom="720" w:left="1080" w:header="706" w:footer="706" w:gutter="0"/>
          <w:cols w:space="851"/>
          <w:docGrid w:linePitch="360"/>
        </w:sectPr>
      </w:pPr>
    </w:p>
    <w:p w14:paraId="75311DCA" w14:textId="6F81C88C" w:rsidR="00841014" w:rsidRDefault="00841014" w:rsidP="00885BC3">
      <w:pPr>
        <w:spacing w:after="0"/>
        <w:rPr>
          <w:noProof/>
        </w:rPr>
      </w:pPr>
    </w:p>
    <w:tbl>
      <w:tblPr>
        <w:tblW w:w="5000" w:type="pct"/>
        <w:tblCellMar>
          <w:left w:w="0" w:type="dxa"/>
          <w:right w:w="0" w:type="dxa"/>
        </w:tblCellMar>
        <w:tblLook w:val="04A0" w:firstRow="1" w:lastRow="0" w:firstColumn="1" w:lastColumn="0" w:noHBand="0" w:noVBand="1"/>
      </w:tblPr>
      <w:tblGrid>
        <w:gridCol w:w="3541"/>
        <w:gridCol w:w="6539"/>
      </w:tblGrid>
      <w:tr w:rsidR="00210EB3" w:rsidRPr="003F234D" w14:paraId="7D01E30D" w14:textId="77777777" w:rsidTr="007766B6">
        <w:trPr>
          <w:trHeight w:val="4298"/>
        </w:trPr>
        <w:tc>
          <w:tcPr>
            <w:tcW w:w="3544" w:type="dxa"/>
          </w:tcPr>
          <w:p w14:paraId="7850C72A" w14:textId="607B9EA5" w:rsidR="00EA79BE" w:rsidRPr="003F234D" w:rsidRDefault="00EA79BE" w:rsidP="00EA79BE"/>
        </w:tc>
        <w:tc>
          <w:tcPr>
            <w:tcW w:w="6542" w:type="dxa"/>
            <w:vMerge w:val="restart"/>
          </w:tcPr>
          <w:p w14:paraId="1792E415" w14:textId="77777777" w:rsidR="00210EB3" w:rsidRPr="00D61CB7" w:rsidRDefault="00210EB3" w:rsidP="00D61CB7">
            <w:pPr>
              <w:pStyle w:val="ListParagraph"/>
              <w:spacing w:line="360" w:lineRule="auto"/>
              <w:ind w:left="1440"/>
              <w:rPr>
                <w:rFonts w:ascii="Arial" w:hAnsi="Arial" w:cs="Arial"/>
                <w:sz w:val="48"/>
                <w:szCs w:val="48"/>
              </w:rPr>
            </w:pPr>
            <w:r w:rsidRPr="00D61CB7">
              <w:rPr>
                <w:rFonts w:ascii="Arial" w:hAnsi="Arial" w:cs="Arial"/>
                <w:sz w:val="48"/>
                <w:szCs w:val="48"/>
              </w:rPr>
              <w:t>Honey and Mumford</w:t>
            </w:r>
          </w:p>
          <w:p w14:paraId="7944BBCA" w14:textId="77777777" w:rsidR="00210EB3" w:rsidRPr="00F23CD1" w:rsidRDefault="00210EB3" w:rsidP="00210EB3">
            <w:pPr>
              <w:spacing w:line="360" w:lineRule="auto"/>
              <w:rPr>
                <w:rFonts w:ascii="Arial" w:hAnsi="Arial" w:cs="Arial"/>
              </w:rPr>
            </w:pPr>
            <w:r w:rsidRPr="00F23CD1">
              <w:rPr>
                <w:rFonts w:ascii="Arial" w:hAnsi="Arial" w:cs="Arial"/>
              </w:rPr>
              <w:t xml:space="preserve">The second type of learning style is this one, which was developed by Peter Honey and Alan Mumford. This theory was </w:t>
            </w:r>
            <w:proofErr w:type="gramStart"/>
            <w:r w:rsidRPr="00F23CD1">
              <w:rPr>
                <w:rFonts w:ascii="Arial" w:hAnsi="Arial" w:cs="Arial"/>
              </w:rPr>
              <w:t>actually established</w:t>
            </w:r>
            <w:proofErr w:type="gramEnd"/>
            <w:r w:rsidRPr="00F23CD1">
              <w:rPr>
                <w:rFonts w:ascii="Arial" w:hAnsi="Arial" w:cs="Arial"/>
              </w:rPr>
              <w:t xml:space="preserve"> on the performance of Kolb’s theory. </w:t>
            </w:r>
          </w:p>
          <w:p w14:paraId="5CE51D22" w14:textId="77777777" w:rsidR="00210EB3" w:rsidRPr="00F23CD1" w:rsidRDefault="00210EB3" w:rsidP="00210EB3">
            <w:pPr>
              <w:spacing w:line="360" w:lineRule="auto"/>
              <w:rPr>
                <w:rFonts w:ascii="Arial" w:hAnsi="Arial" w:cs="Arial"/>
              </w:rPr>
            </w:pPr>
            <w:r w:rsidRPr="00F23CD1">
              <w:rPr>
                <w:rFonts w:ascii="Arial" w:hAnsi="Arial" w:cs="Arial"/>
              </w:rPr>
              <w:t xml:space="preserve">This theory it is compound from four types of learners: </w:t>
            </w:r>
          </w:p>
          <w:p w14:paraId="431FC387" w14:textId="77777777" w:rsidR="00210EB3" w:rsidRPr="00F23CD1" w:rsidRDefault="00210EB3" w:rsidP="00210EB3">
            <w:pPr>
              <w:spacing w:line="360" w:lineRule="auto"/>
              <w:rPr>
                <w:rFonts w:ascii="Arial" w:hAnsi="Arial" w:cs="Arial"/>
              </w:rPr>
            </w:pPr>
            <w:r w:rsidRPr="00F23CD1">
              <w:rPr>
                <w:rFonts w:ascii="Arial" w:hAnsi="Arial" w:cs="Arial"/>
                <w:i/>
                <w:iCs/>
              </w:rPr>
              <w:t>Activist</w:t>
            </w:r>
            <w:r w:rsidRPr="00F23CD1">
              <w:rPr>
                <w:rFonts w:ascii="Arial" w:hAnsi="Arial" w:cs="Arial"/>
              </w:rPr>
              <w:t>: The attributes from this category are the free spirits one. They are open minded, and they like to be in the middle of the things. The activities which are fitting them are those: problem solving, puzzle, group discussion, competitions.</w:t>
            </w:r>
          </w:p>
          <w:p w14:paraId="5375DC9C" w14:textId="446A7538" w:rsidR="00210EB3" w:rsidRPr="00F23CD1" w:rsidRDefault="00210EB3" w:rsidP="00F23CD1">
            <w:pPr>
              <w:spacing w:line="360" w:lineRule="auto"/>
              <w:rPr>
                <w:rFonts w:ascii="Arial" w:hAnsi="Arial" w:cs="Arial"/>
              </w:rPr>
            </w:pPr>
            <w:r w:rsidRPr="00F23CD1">
              <w:rPr>
                <w:rFonts w:ascii="Arial" w:hAnsi="Arial" w:cs="Arial"/>
                <w:i/>
                <w:iCs/>
              </w:rPr>
              <w:t>Theorist</w:t>
            </w:r>
            <w:r w:rsidRPr="00F23CD1">
              <w:rPr>
                <w:rFonts w:ascii="Arial" w:hAnsi="Arial" w:cs="Arial"/>
              </w:rPr>
              <w:t xml:space="preserve">: They are the “worm books” if we could tell this. They prefer to go beyond theories and to understand the facts. They prefer to analyze and then to get the theory in a logical order. The activities for those are: background information, quotes, statistics. </w:t>
            </w:r>
          </w:p>
          <w:p w14:paraId="6B9D36D8" w14:textId="77777777" w:rsidR="00210EB3" w:rsidRPr="00F23CD1" w:rsidRDefault="00210EB3" w:rsidP="00F23CD1">
            <w:pPr>
              <w:spacing w:line="360" w:lineRule="auto"/>
              <w:rPr>
                <w:rFonts w:ascii="Arial" w:hAnsi="Arial" w:cs="Arial"/>
              </w:rPr>
            </w:pPr>
            <w:r w:rsidRPr="00F23CD1">
              <w:rPr>
                <w:rFonts w:ascii="Arial" w:hAnsi="Arial" w:cs="Arial"/>
                <w:i/>
                <w:iCs/>
              </w:rPr>
              <w:t>Pragmatism</w:t>
            </w:r>
            <w:r w:rsidRPr="00F23CD1">
              <w:rPr>
                <w:rFonts w:ascii="Arial" w:hAnsi="Arial" w:cs="Arial"/>
              </w:rPr>
              <w:t xml:space="preserve">: The pragmatism ones are the ones who are always trying out the new ideas and the theories into the world and practiced them. They are impatient with the open discussion. Easily learning is when they make a connection between subject and the real life. Preferable activity: case studies. </w:t>
            </w:r>
          </w:p>
          <w:p w14:paraId="094DE513" w14:textId="77777777" w:rsidR="00210EB3" w:rsidRPr="00F23CD1" w:rsidRDefault="00210EB3" w:rsidP="00F23CD1">
            <w:pPr>
              <w:spacing w:line="360" w:lineRule="auto"/>
              <w:rPr>
                <w:rFonts w:ascii="Arial" w:hAnsi="Arial" w:cs="Arial"/>
              </w:rPr>
            </w:pPr>
            <w:r w:rsidRPr="00F23CD1">
              <w:rPr>
                <w:rFonts w:ascii="Arial" w:hAnsi="Arial" w:cs="Arial"/>
                <w:i/>
                <w:iCs/>
              </w:rPr>
              <w:t>Reflector</w:t>
            </w:r>
            <w:r w:rsidRPr="00F23CD1">
              <w:rPr>
                <w:rFonts w:ascii="Arial" w:hAnsi="Arial" w:cs="Arial"/>
              </w:rPr>
              <w:t xml:space="preserve">: They stand back and observe beyond the curtains. They are collecting the data, taking it through the filter of mind and then going into a conclusion. They have a very good attention to detail, and they are looking for the meaning of the things. Preferable activities: coaching, interviews, feedback from others, paired discussion. </w:t>
            </w:r>
          </w:p>
          <w:p w14:paraId="4DF58EF7" w14:textId="76061EDD" w:rsidR="00506E3F" w:rsidRPr="003F234D" w:rsidRDefault="00506E3F" w:rsidP="00210EB3"/>
          <w:p w14:paraId="3C71E28D" w14:textId="350B742C" w:rsidR="00506E3F" w:rsidRPr="003F234D" w:rsidRDefault="00506E3F" w:rsidP="00210EB3">
            <w:pPr>
              <w:rPr>
                <w:noProof/>
              </w:rPr>
            </w:pPr>
          </w:p>
          <w:p w14:paraId="780D0B18" w14:textId="3CA7182D" w:rsidR="00506E3F" w:rsidRPr="003F234D" w:rsidRDefault="00506E3F" w:rsidP="00506E3F">
            <w:pPr>
              <w:pStyle w:val="Heading1"/>
              <w:rPr>
                <w:noProof/>
              </w:rPr>
            </w:pPr>
          </w:p>
          <w:p w14:paraId="276F89B0" w14:textId="1047C585" w:rsidR="00EA79BE" w:rsidRPr="003F234D" w:rsidRDefault="00EA79BE" w:rsidP="00506E3F"/>
        </w:tc>
      </w:tr>
      <w:tr w:rsidR="00210EB3" w:rsidRPr="003F234D" w14:paraId="4C6019A2" w14:textId="77777777" w:rsidTr="007F250D">
        <w:trPr>
          <w:trHeight w:val="3724"/>
        </w:trPr>
        <w:tc>
          <w:tcPr>
            <w:tcW w:w="3544" w:type="dxa"/>
            <w:tcMar>
              <w:right w:w="680" w:type="dxa"/>
            </w:tcMar>
          </w:tcPr>
          <w:p w14:paraId="4C7059D1" w14:textId="34369750" w:rsidR="00EA79BE" w:rsidRPr="003F234D" w:rsidRDefault="00EA79BE" w:rsidP="008F2B87">
            <w:pPr>
              <w:pStyle w:val="Quote3"/>
            </w:pPr>
          </w:p>
          <w:p w14:paraId="0D327694" w14:textId="77777777" w:rsidR="00EA79BE" w:rsidRPr="003F234D" w:rsidRDefault="00EA79BE" w:rsidP="00642B92">
            <w:pPr>
              <w:pStyle w:val="Caption"/>
            </w:pPr>
          </w:p>
        </w:tc>
        <w:tc>
          <w:tcPr>
            <w:tcW w:w="6542" w:type="dxa"/>
            <w:vMerge/>
          </w:tcPr>
          <w:p w14:paraId="63FBC276" w14:textId="77777777" w:rsidR="00EA79BE" w:rsidRPr="003F234D" w:rsidRDefault="00EA79BE" w:rsidP="00EA79BE"/>
        </w:tc>
      </w:tr>
    </w:tbl>
    <w:p w14:paraId="1DC443DB" w14:textId="77777777" w:rsidR="004E4BD9" w:rsidRDefault="005F4B01" w:rsidP="007F250D">
      <w:r>
        <w:rPr>
          <w:noProof/>
        </w:rPr>
        <mc:AlternateContent>
          <mc:Choice Requires="wps">
            <w:drawing>
              <wp:anchor distT="0" distB="0" distL="114300" distR="114300" simplePos="0" relativeHeight="251657216" behindDoc="1" locked="0" layoutInCell="1" allowOverlap="1" wp14:anchorId="01F394AF" wp14:editId="789BA8E1">
                <wp:simplePos x="0" y="0"/>
                <wp:positionH relativeFrom="column">
                  <wp:posOffset>-685800</wp:posOffset>
                </wp:positionH>
                <wp:positionV relativeFrom="paragraph">
                  <wp:posOffset>-9072245</wp:posOffset>
                </wp:positionV>
                <wp:extent cx="2565070" cy="3194463"/>
                <wp:effectExtent l="0" t="0" r="6985" b="635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565070" cy="3194463"/>
                        </a:xfrm>
                        <a:prstGeom prst="rect">
                          <a:avLst/>
                        </a:prstGeom>
                        <a:blipFill dpi="0" rotWithShape="1">
                          <a:blip r:embed="rId25">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BCC0D" id="Rectangle 6" o:spid="_x0000_s1026" alt="&quot;&quot;" style="position:absolute;margin-left:-54pt;margin-top:-714.35pt;width:201.95pt;height:25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tAEpQaG90b3Nob3AgMy4wADhCSU0EBAAA&#10;AAAALhwCUAASUGFtYXMgU3dhbiAvIEV5ZUVtHAJuABJHZXR0eSBJbWFnZXMvRXllRW3/2wBDAAIB&#10;AQEBAQIBAQECAgICAgQDAgICAgUEBAMEBgUGBgYFBgYGBwkIBgcJBwYGCAsICQoKCgoKBggLDAsK&#10;DAkKCgr/2wBDAQICAgICAgUDAwUKBwYHCgoKCgoKCgoKCgoKCgoKCgoKCgoKCgoKCgoKCgoKCgoK&#10;CgoKCgoKCgoKCgoKCgoKCgr/wAARCAHfAWcDARE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" stroked="f" strokeweight="1pt">
                <v:fill r:id="rId26" o:title="" recolor="t" rotate="t" type="frame"/>
              </v:rect>
            </w:pict>
          </mc:Fallback>
        </mc:AlternateContent>
      </w:r>
    </w:p>
    <w:p w14:paraId="0D6BE089" w14:textId="1843005B" w:rsidR="007766B6" w:rsidRDefault="004472AD" w:rsidP="007F250D">
      <w:pPr>
        <w:sectPr w:rsidR="007766B6" w:rsidSect="007766B6">
          <w:pgSz w:w="12240" w:h="15840" w:code="1"/>
          <w:pgMar w:top="994" w:right="1080" w:bottom="720" w:left="1080" w:header="706" w:footer="706" w:gutter="0"/>
          <w:cols w:space="851"/>
          <w:docGrid w:linePitch="360"/>
        </w:sectPr>
      </w:pPr>
      <w:r>
        <w:rPr>
          <w:noProof/>
        </w:rPr>
        <w:lastRenderedPageBreak/>
        <w:drawing>
          <wp:inline distT="0" distB="0" distL="0" distR="0" wp14:anchorId="5D715C61" wp14:editId="0EA78714">
            <wp:extent cx="6560820" cy="4556760"/>
            <wp:effectExtent l="38100" t="38100" r="49530" b="5334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5E31442" w14:textId="77777777" w:rsidR="003C6B02" w:rsidRPr="00D61CB7" w:rsidRDefault="003C6B02" w:rsidP="003C6B02">
      <w:pPr>
        <w:spacing w:line="360" w:lineRule="auto"/>
        <w:rPr>
          <w:rFonts w:ascii="Arial" w:hAnsi="Arial" w:cs="Arial"/>
          <w:sz w:val="48"/>
          <w:szCs w:val="48"/>
        </w:rPr>
      </w:pPr>
    </w:p>
    <w:p w14:paraId="438CDD8D" w14:textId="5596943C" w:rsidR="003C6B02" w:rsidRPr="00D61CB7" w:rsidRDefault="003C6B02" w:rsidP="003C6B02">
      <w:pPr>
        <w:spacing w:line="360" w:lineRule="auto"/>
        <w:ind w:left="1080"/>
        <w:rPr>
          <w:rFonts w:ascii="Arial" w:hAnsi="Arial" w:cs="Arial"/>
          <w:b/>
          <w:bCs/>
          <w:sz w:val="48"/>
          <w:szCs w:val="48"/>
        </w:rPr>
      </w:pPr>
      <w:r w:rsidRPr="00D61CB7">
        <w:rPr>
          <w:rFonts w:ascii="Arial" w:hAnsi="Arial" w:cs="Arial"/>
          <w:b/>
          <w:bCs/>
          <w:sz w:val="48"/>
          <w:szCs w:val="48"/>
        </w:rPr>
        <w:t xml:space="preserve">Neil Fleming Theory- VARK </w:t>
      </w:r>
    </w:p>
    <w:p w14:paraId="0E1C3F32"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r w:rsidRPr="00F23CD1">
        <w:rPr>
          <w:rStyle w:val="Emphasis"/>
          <w:rFonts w:ascii="Arial" w:hAnsi="Arial" w:cs="Arial"/>
          <w:i w:val="0"/>
          <w:iCs w:val="0"/>
          <w:color w:val="000000" w:themeColor="text1"/>
          <w:sz w:val="22"/>
          <w:szCs w:val="22"/>
          <w:bdr w:val="none" w:sz="0" w:space="0" w:color="auto" w:frame="1"/>
        </w:rPr>
        <w:t>“Students and teachers need a starting place for thinking about, and understanding, how they learn.” Neil Fleming</w:t>
      </w:r>
    </w:p>
    <w:p w14:paraId="6CB113E3"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p>
    <w:p w14:paraId="6054EA8B"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r w:rsidRPr="00F23CD1">
        <w:rPr>
          <w:rStyle w:val="Emphasis"/>
          <w:rFonts w:ascii="Arial" w:hAnsi="Arial" w:cs="Arial"/>
          <w:color w:val="000000" w:themeColor="text1"/>
          <w:sz w:val="22"/>
          <w:szCs w:val="22"/>
          <w:bdr w:val="none" w:sz="0" w:space="0" w:color="auto" w:frame="1"/>
        </w:rPr>
        <w:t>Visual</w:t>
      </w:r>
      <w:r w:rsidRPr="00F23CD1">
        <w:rPr>
          <w:rStyle w:val="Emphasis"/>
          <w:rFonts w:ascii="Arial" w:hAnsi="Arial" w:cs="Arial"/>
          <w:i w:val="0"/>
          <w:iCs w:val="0"/>
          <w:color w:val="000000" w:themeColor="text1"/>
          <w:sz w:val="22"/>
          <w:szCs w:val="22"/>
          <w:bdr w:val="none" w:sz="0" w:space="0" w:color="auto" w:frame="1"/>
        </w:rPr>
        <w:t xml:space="preserve">: They learn only by seeing. The ability for visual recall is very high. The best way to learn is through graphics, </w:t>
      </w:r>
      <w:proofErr w:type="gramStart"/>
      <w:r w:rsidRPr="00F23CD1">
        <w:rPr>
          <w:rStyle w:val="Emphasis"/>
          <w:rFonts w:ascii="Arial" w:hAnsi="Arial" w:cs="Arial"/>
          <w:i w:val="0"/>
          <w:iCs w:val="0"/>
          <w:color w:val="000000" w:themeColor="text1"/>
          <w:sz w:val="22"/>
          <w:szCs w:val="22"/>
          <w:bdr w:val="none" w:sz="0" w:space="0" w:color="auto" w:frame="1"/>
        </w:rPr>
        <w:t>maps</w:t>
      </w:r>
      <w:proofErr w:type="gramEnd"/>
      <w:r w:rsidRPr="00F23CD1">
        <w:rPr>
          <w:rStyle w:val="Emphasis"/>
          <w:rFonts w:ascii="Arial" w:hAnsi="Arial" w:cs="Arial"/>
          <w:i w:val="0"/>
          <w:iCs w:val="0"/>
          <w:color w:val="000000" w:themeColor="text1"/>
          <w:sz w:val="22"/>
          <w:szCs w:val="22"/>
          <w:bdr w:val="none" w:sz="0" w:space="0" w:color="auto" w:frame="1"/>
        </w:rPr>
        <w:t xml:space="preserve"> and posters. You can recognise the visual learners from the way they speak, because they are fast talkers, impatient at some point, they use words to evoke visual pictures. </w:t>
      </w:r>
    </w:p>
    <w:p w14:paraId="34B6B2BC"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p>
    <w:p w14:paraId="5FF3A0C6"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r w:rsidRPr="00F23CD1">
        <w:rPr>
          <w:rStyle w:val="Emphasis"/>
          <w:rFonts w:ascii="Arial" w:hAnsi="Arial" w:cs="Arial"/>
          <w:color w:val="000000" w:themeColor="text1"/>
          <w:sz w:val="22"/>
          <w:szCs w:val="22"/>
          <w:bdr w:val="none" w:sz="0" w:space="0" w:color="auto" w:frame="1"/>
        </w:rPr>
        <w:t>Aural</w:t>
      </w:r>
      <w:r w:rsidRPr="00F23CD1">
        <w:rPr>
          <w:rStyle w:val="Emphasis"/>
          <w:rFonts w:ascii="Arial" w:hAnsi="Arial" w:cs="Arial"/>
          <w:i w:val="0"/>
          <w:iCs w:val="0"/>
          <w:color w:val="000000" w:themeColor="text1"/>
          <w:sz w:val="22"/>
          <w:szCs w:val="22"/>
          <w:bdr w:val="none" w:sz="0" w:space="0" w:color="auto" w:frame="1"/>
        </w:rPr>
        <w:t xml:space="preserve">: they prefer to learn by listening to the information. They can have a distributive attention and the lecture, stories and podcasts are the best way for them to learn. Only by listening to those they </w:t>
      </w:r>
      <w:proofErr w:type="gramStart"/>
      <w:r w:rsidRPr="00F23CD1">
        <w:rPr>
          <w:rStyle w:val="Emphasis"/>
          <w:rFonts w:ascii="Arial" w:hAnsi="Arial" w:cs="Arial"/>
          <w:i w:val="0"/>
          <w:iCs w:val="0"/>
          <w:color w:val="000000" w:themeColor="text1"/>
          <w:sz w:val="22"/>
          <w:szCs w:val="22"/>
          <w:bdr w:val="none" w:sz="0" w:space="0" w:color="auto" w:frame="1"/>
        </w:rPr>
        <w:t>have the ability to</w:t>
      </w:r>
      <w:proofErr w:type="gramEnd"/>
      <w:r w:rsidRPr="00F23CD1">
        <w:rPr>
          <w:rStyle w:val="Emphasis"/>
          <w:rFonts w:ascii="Arial" w:hAnsi="Arial" w:cs="Arial"/>
          <w:i w:val="0"/>
          <w:iCs w:val="0"/>
          <w:color w:val="000000" w:themeColor="text1"/>
          <w:sz w:val="22"/>
          <w:szCs w:val="22"/>
          <w:bdr w:val="none" w:sz="0" w:space="0" w:color="auto" w:frame="1"/>
        </w:rPr>
        <w:t xml:space="preserve"> catch the right information. They are slow speakers and natural listeners at the same time. </w:t>
      </w:r>
    </w:p>
    <w:p w14:paraId="206BBAE7"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p>
    <w:p w14:paraId="5FEDE3C4" w14:textId="5CFBA052"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r w:rsidRPr="00F23CD1">
        <w:rPr>
          <w:rStyle w:val="Emphasis"/>
          <w:rFonts w:ascii="Arial" w:hAnsi="Arial" w:cs="Arial"/>
          <w:color w:val="000000" w:themeColor="text1"/>
          <w:sz w:val="22"/>
          <w:szCs w:val="22"/>
          <w:bdr w:val="none" w:sz="0" w:space="0" w:color="auto" w:frame="1"/>
        </w:rPr>
        <w:t>Read</w:t>
      </w:r>
      <w:r w:rsidR="00F23CD1">
        <w:rPr>
          <w:rStyle w:val="Emphasis"/>
          <w:rFonts w:ascii="Arial" w:hAnsi="Arial" w:cs="Arial"/>
          <w:color w:val="000000" w:themeColor="text1"/>
          <w:sz w:val="22"/>
          <w:szCs w:val="22"/>
          <w:bdr w:val="none" w:sz="0" w:space="0" w:color="auto" w:frame="1"/>
        </w:rPr>
        <w:t xml:space="preserve"> </w:t>
      </w:r>
      <w:r w:rsidRPr="00F23CD1">
        <w:rPr>
          <w:rStyle w:val="Emphasis"/>
          <w:rFonts w:ascii="Arial" w:hAnsi="Arial" w:cs="Arial"/>
          <w:color w:val="000000" w:themeColor="text1"/>
          <w:sz w:val="22"/>
          <w:szCs w:val="22"/>
          <w:bdr w:val="none" w:sz="0" w:space="0" w:color="auto" w:frame="1"/>
        </w:rPr>
        <w:t>/</w:t>
      </w:r>
      <w:r w:rsidR="00F23CD1">
        <w:rPr>
          <w:rStyle w:val="Emphasis"/>
          <w:rFonts w:ascii="Arial" w:hAnsi="Arial" w:cs="Arial"/>
          <w:color w:val="000000" w:themeColor="text1"/>
          <w:sz w:val="22"/>
          <w:szCs w:val="22"/>
          <w:bdr w:val="none" w:sz="0" w:space="0" w:color="auto" w:frame="1"/>
        </w:rPr>
        <w:t xml:space="preserve"> </w:t>
      </w:r>
      <w:proofErr w:type="gramStart"/>
      <w:r w:rsidR="00F23CD1" w:rsidRPr="00F23CD1">
        <w:rPr>
          <w:rStyle w:val="Emphasis"/>
          <w:rFonts w:ascii="Arial" w:hAnsi="Arial" w:cs="Arial"/>
          <w:color w:val="000000" w:themeColor="text1"/>
          <w:sz w:val="22"/>
          <w:szCs w:val="22"/>
          <w:bdr w:val="none" w:sz="0" w:space="0" w:color="auto" w:frame="1"/>
        </w:rPr>
        <w:t>write</w:t>
      </w:r>
      <w:r w:rsidR="00F23CD1">
        <w:rPr>
          <w:rStyle w:val="Emphasis"/>
          <w:rFonts w:ascii="Arial" w:hAnsi="Arial" w:cs="Arial"/>
          <w:i w:val="0"/>
          <w:iCs w:val="0"/>
          <w:color w:val="000000" w:themeColor="text1"/>
          <w:sz w:val="22"/>
          <w:szCs w:val="22"/>
          <w:bdr w:val="none" w:sz="0" w:space="0" w:color="auto" w:frame="1"/>
        </w:rPr>
        <w:t>:</w:t>
      </w:r>
      <w:proofErr w:type="gramEnd"/>
      <w:r w:rsidR="00F23CD1">
        <w:rPr>
          <w:rStyle w:val="Emphasis"/>
          <w:rFonts w:ascii="Arial" w:hAnsi="Arial" w:cs="Arial"/>
          <w:i w:val="0"/>
          <w:iCs w:val="0"/>
          <w:color w:val="000000" w:themeColor="text1"/>
          <w:sz w:val="22"/>
          <w:szCs w:val="22"/>
          <w:bdr w:val="none" w:sz="0" w:space="0" w:color="auto" w:frame="1"/>
        </w:rPr>
        <w:t xml:space="preserve"> </w:t>
      </w:r>
      <w:r w:rsidRPr="00F23CD1">
        <w:rPr>
          <w:rStyle w:val="Emphasis"/>
          <w:rFonts w:ascii="Arial" w:hAnsi="Arial" w:cs="Arial"/>
          <w:i w:val="0"/>
          <w:iCs w:val="0"/>
          <w:color w:val="000000" w:themeColor="text1"/>
          <w:sz w:val="22"/>
          <w:szCs w:val="22"/>
          <w:bdr w:val="none" w:sz="0" w:space="0" w:color="auto" w:frame="1"/>
        </w:rPr>
        <w:t xml:space="preserve">from this category they go for writing every single word. Their memory is catching up only when there are writing. If they need to learn a lesson, they choose to write the lesson maybe 3-4 times, and then they have it on their mind. Most of the people which are in this category have their own journals, </w:t>
      </w:r>
      <w:proofErr w:type="gramStart"/>
      <w:r w:rsidRPr="00F23CD1">
        <w:rPr>
          <w:rStyle w:val="Emphasis"/>
          <w:rFonts w:ascii="Arial" w:hAnsi="Arial" w:cs="Arial"/>
          <w:i w:val="0"/>
          <w:iCs w:val="0"/>
          <w:color w:val="000000" w:themeColor="text1"/>
          <w:sz w:val="22"/>
          <w:szCs w:val="22"/>
          <w:bdr w:val="none" w:sz="0" w:space="0" w:color="auto" w:frame="1"/>
        </w:rPr>
        <w:t>dictionary</w:t>
      </w:r>
      <w:proofErr w:type="gramEnd"/>
      <w:r w:rsidRPr="00F23CD1">
        <w:rPr>
          <w:rStyle w:val="Emphasis"/>
          <w:rFonts w:ascii="Arial" w:hAnsi="Arial" w:cs="Arial"/>
          <w:i w:val="0"/>
          <w:iCs w:val="0"/>
          <w:color w:val="000000" w:themeColor="text1"/>
          <w:sz w:val="22"/>
          <w:szCs w:val="22"/>
          <w:bdr w:val="none" w:sz="0" w:space="0" w:color="auto" w:frame="1"/>
        </w:rPr>
        <w:t xml:space="preserve"> and kind of addicted to power point/word. You can easily see that they enjoy reading and writing. </w:t>
      </w:r>
    </w:p>
    <w:p w14:paraId="4447CAB7"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p>
    <w:p w14:paraId="1138B9A2" w14:textId="77777777" w:rsidR="003C6B02" w:rsidRPr="00F23CD1" w:rsidRDefault="003C6B02" w:rsidP="003C6B02">
      <w:pPr>
        <w:pStyle w:val="NormalWeb"/>
        <w:spacing w:before="0" w:beforeAutospacing="0" w:after="0" w:afterAutospacing="0" w:line="360" w:lineRule="auto"/>
        <w:textAlignment w:val="baseline"/>
        <w:rPr>
          <w:rStyle w:val="Emphasis"/>
          <w:rFonts w:ascii="Arial" w:hAnsi="Arial" w:cs="Arial"/>
          <w:i w:val="0"/>
          <w:iCs w:val="0"/>
          <w:color w:val="000000" w:themeColor="text1"/>
          <w:sz w:val="22"/>
          <w:szCs w:val="22"/>
          <w:bdr w:val="none" w:sz="0" w:space="0" w:color="auto" w:frame="1"/>
        </w:rPr>
      </w:pPr>
      <w:r w:rsidRPr="00F23CD1">
        <w:rPr>
          <w:rStyle w:val="Emphasis"/>
          <w:rFonts w:ascii="Arial" w:hAnsi="Arial" w:cs="Arial"/>
          <w:i w:val="0"/>
          <w:iCs w:val="0"/>
          <w:color w:val="000000" w:themeColor="text1"/>
          <w:sz w:val="22"/>
          <w:szCs w:val="22"/>
          <w:bdr w:val="none" w:sz="0" w:space="0" w:color="auto" w:frame="1"/>
        </w:rPr>
        <w:t xml:space="preserve">Kinaesthetic: The best way to learn for this category is from field trips and physical activity. Usually they need more breaks through learning because they have a difficulty to sit for a longer time. As you can already imagine, they are slow talkers, more engaged in hands-on activity. </w:t>
      </w:r>
    </w:p>
    <w:p w14:paraId="48362596" w14:textId="77777777" w:rsidR="003C6B02" w:rsidRDefault="003C6B02" w:rsidP="003C6B02">
      <w:pPr>
        <w:spacing w:after="120"/>
        <w:rPr>
          <w:noProof/>
        </w:rPr>
      </w:pPr>
    </w:p>
    <w:p w14:paraId="7E918F2E" w14:textId="7FB9878D" w:rsidR="007574CB" w:rsidRDefault="007574CB" w:rsidP="007F250D"/>
    <w:p w14:paraId="0B922E4D" w14:textId="0207000A" w:rsidR="003C6B02" w:rsidRDefault="003C6B02" w:rsidP="007F250D"/>
    <w:p w14:paraId="61993EB9" w14:textId="4F0816CD" w:rsidR="003C6B02" w:rsidRDefault="003C6B02" w:rsidP="007F250D"/>
    <w:p w14:paraId="045F8DEB" w14:textId="3C426486" w:rsidR="003C6B02" w:rsidRDefault="003C6B02" w:rsidP="007F250D"/>
    <w:p w14:paraId="5A173063" w14:textId="46A81949" w:rsidR="00F23CD1" w:rsidRDefault="00F23CD1" w:rsidP="007F250D"/>
    <w:p w14:paraId="39DEDEC3" w14:textId="36149F21" w:rsidR="00F23CD1" w:rsidRDefault="00F23CD1" w:rsidP="007F250D"/>
    <w:p w14:paraId="502988FB" w14:textId="77777777" w:rsidR="00F23CD1" w:rsidRDefault="00F23CD1" w:rsidP="007F250D"/>
    <w:p w14:paraId="454AAF2F" w14:textId="5D2F86AC" w:rsidR="003C6B02" w:rsidRDefault="003C6B02" w:rsidP="007F250D"/>
    <w:p w14:paraId="034E6435" w14:textId="574C96B2" w:rsidR="003C6B02" w:rsidRPr="00B7461D" w:rsidRDefault="00B7461D" w:rsidP="00B7461D">
      <w:pPr>
        <w:jc w:val="center"/>
        <w:rPr>
          <w:rFonts w:ascii="Arial" w:hAnsi="Arial" w:cs="Arial"/>
          <w:sz w:val="48"/>
          <w:szCs w:val="48"/>
        </w:rPr>
      </w:pPr>
      <w:r w:rsidRPr="00B7461D">
        <w:rPr>
          <w:rFonts w:ascii="Arial" w:hAnsi="Arial" w:cs="Arial"/>
          <w:sz w:val="48"/>
          <w:szCs w:val="48"/>
          <w:highlight w:val="lightGray"/>
        </w:rPr>
        <w:lastRenderedPageBreak/>
        <w:t>VARK Learning Styles</w:t>
      </w:r>
    </w:p>
    <w:p w14:paraId="15611B1F" w14:textId="495A2D6F" w:rsidR="003C6B02" w:rsidRDefault="003C6B02" w:rsidP="007F250D"/>
    <w:p w14:paraId="238DC581" w14:textId="10DEB8F6" w:rsidR="003C6B02" w:rsidRDefault="003C6B02" w:rsidP="007F250D"/>
    <w:p w14:paraId="43EF5660" w14:textId="2ACA9D78" w:rsidR="00E07A85" w:rsidRDefault="00E07A85" w:rsidP="007F250D"/>
    <w:p w14:paraId="3A07C82E" w14:textId="77777777" w:rsidR="00E07A85" w:rsidRDefault="00E07A85" w:rsidP="007F250D"/>
    <w:p w14:paraId="118E8DD9" w14:textId="4BC63DB6" w:rsidR="007766B6" w:rsidRDefault="00545071">
      <w:pPr>
        <w:rPr>
          <w:noProof/>
        </w:rPr>
        <w:sectPr w:rsidR="007766B6" w:rsidSect="007766B6">
          <w:pgSz w:w="12240" w:h="15840" w:code="1"/>
          <w:pgMar w:top="994" w:right="1080" w:bottom="720" w:left="1080" w:header="706" w:footer="706" w:gutter="0"/>
          <w:cols w:space="851"/>
          <w:docGrid w:linePitch="360"/>
        </w:sectPr>
      </w:pPr>
      <w:r>
        <w:rPr>
          <w:noProof/>
        </w:rPr>
        <w:drawing>
          <wp:inline distT="0" distB="0" distL="0" distR="0" wp14:anchorId="0F3A4C2E" wp14:editId="065AA53E">
            <wp:extent cx="6225540" cy="4168140"/>
            <wp:effectExtent l="0" t="0" r="0" b="2286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24E467B8" w14:textId="77777777" w:rsidR="007766B6" w:rsidRDefault="007766B6">
      <w:r w:rsidRPr="003F234D">
        <w:rPr>
          <w:noProof/>
        </w:rPr>
        <w:lastRenderedPageBreak/>
        <w:drawing>
          <wp:anchor distT="0" distB="0" distL="114300" distR="114300" simplePos="0" relativeHeight="251659264" behindDoc="1" locked="1" layoutInCell="1" allowOverlap="1" wp14:anchorId="79352B0C" wp14:editId="07C15E87">
            <wp:simplePos x="0" y="0"/>
            <wp:positionH relativeFrom="column">
              <wp:posOffset>-685800</wp:posOffset>
            </wp:positionH>
            <wp:positionV relativeFrom="line">
              <wp:posOffset>-631190</wp:posOffset>
            </wp:positionV>
            <wp:extent cx="7743825" cy="4429125"/>
            <wp:effectExtent l="0" t="0" r="9525" b="9525"/>
            <wp:wrapNone/>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ettyImages-97236975.jpg"/>
                    <pic:cNvPicPr/>
                  </pic:nvPicPr>
                  <pic:blipFill>
                    <a:blip r:embed="rId37">
                      <a:extLst>
                        <a:ext uri="{28A0092B-C50C-407E-A947-70E740481C1C}">
                          <a14:useLocalDpi xmlns:a14="http://schemas.microsoft.com/office/drawing/2010/main" val="0"/>
                        </a:ext>
                      </a:extLst>
                    </a:blip>
                    <a:stretch>
                      <a:fillRect/>
                    </a:stretch>
                  </pic:blipFill>
                  <pic:spPr bwMode="auto">
                    <a:xfrm>
                      <a:off x="0" y="0"/>
                      <a:ext cx="7743825" cy="4429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5000" w:type="pct"/>
        <w:tblCellMar>
          <w:left w:w="0" w:type="dxa"/>
          <w:right w:w="0" w:type="dxa"/>
        </w:tblCellMar>
        <w:tblLook w:val="04A0" w:firstRow="1" w:lastRow="0" w:firstColumn="1" w:lastColumn="0" w:noHBand="0" w:noVBand="1"/>
      </w:tblPr>
      <w:tblGrid>
        <w:gridCol w:w="6694"/>
        <w:gridCol w:w="1693"/>
        <w:gridCol w:w="1693"/>
      </w:tblGrid>
      <w:tr w:rsidR="007E3857" w:rsidRPr="003F234D" w14:paraId="115FE9F7" w14:textId="77777777" w:rsidTr="009802BB">
        <w:trPr>
          <w:trHeight w:val="5855"/>
        </w:trPr>
        <w:tc>
          <w:tcPr>
            <w:tcW w:w="6694" w:type="dxa"/>
          </w:tcPr>
          <w:p w14:paraId="696BC5EC" w14:textId="77777777" w:rsidR="007E3857" w:rsidRPr="003F234D" w:rsidRDefault="007E3857" w:rsidP="004C43D2"/>
        </w:tc>
        <w:tc>
          <w:tcPr>
            <w:tcW w:w="1693" w:type="dxa"/>
          </w:tcPr>
          <w:p w14:paraId="6694E4E5" w14:textId="77777777" w:rsidR="007E3857" w:rsidRPr="003F234D" w:rsidRDefault="007E3857" w:rsidP="004C43D2"/>
        </w:tc>
        <w:tc>
          <w:tcPr>
            <w:tcW w:w="1693" w:type="dxa"/>
          </w:tcPr>
          <w:p w14:paraId="791E1030" w14:textId="77777777" w:rsidR="007E3857" w:rsidRPr="007E3857" w:rsidRDefault="007E3857" w:rsidP="004C43D2">
            <w:pPr>
              <w:rPr>
                <w:i/>
                <w:iCs/>
              </w:rPr>
            </w:pPr>
          </w:p>
        </w:tc>
      </w:tr>
      <w:tr w:rsidR="007E3857" w:rsidRPr="003F234D" w14:paraId="510D3850" w14:textId="77777777" w:rsidTr="007766B6">
        <w:tc>
          <w:tcPr>
            <w:tcW w:w="6694" w:type="dxa"/>
          </w:tcPr>
          <w:p w14:paraId="279F6B32" w14:textId="36D2EEBA" w:rsidR="007E3857" w:rsidRPr="003F234D" w:rsidRDefault="007E3857" w:rsidP="004C43D2">
            <w:pPr>
              <w:pStyle w:val="Quote5"/>
            </w:pPr>
          </w:p>
          <w:p w14:paraId="2B8F8197" w14:textId="77777777" w:rsidR="002B479A" w:rsidRPr="008433EA" w:rsidRDefault="002B479A" w:rsidP="00D258D5">
            <w:pPr>
              <w:spacing w:line="360" w:lineRule="auto"/>
              <w:rPr>
                <w:rFonts w:ascii="Arial" w:hAnsi="Arial" w:cs="Arial"/>
              </w:rPr>
            </w:pPr>
            <w:r w:rsidRPr="008433EA">
              <w:rPr>
                <w:rFonts w:ascii="Arial" w:hAnsi="Arial" w:cs="Arial"/>
              </w:rPr>
              <w:t>In my opinion, there are some advantages and disadvantages in each theory.</w:t>
            </w:r>
          </w:p>
          <w:p w14:paraId="1C22069A" w14:textId="4AA1BBF4" w:rsidR="002B479A" w:rsidRPr="008433EA" w:rsidRDefault="002B479A" w:rsidP="00D258D5">
            <w:pPr>
              <w:spacing w:line="360" w:lineRule="auto"/>
              <w:rPr>
                <w:rFonts w:ascii="Arial" w:hAnsi="Arial" w:cs="Arial"/>
              </w:rPr>
            </w:pPr>
            <w:r w:rsidRPr="008433EA">
              <w:rPr>
                <w:rFonts w:ascii="Arial" w:hAnsi="Arial" w:cs="Arial"/>
              </w:rPr>
              <w:t xml:space="preserve">In Kolb’s theory, the biggest strength that I found is that the learner has the possibility to transfer the knowledge into practice. The weakness it could be the limitations. It does ignore some of the psychodynamic aspects. </w:t>
            </w:r>
          </w:p>
          <w:p w14:paraId="71EB62F7" w14:textId="259DD2D7" w:rsidR="002B479A" w:rsidRPr="00D258D5" w:rsidRDefault="002B479A" w:rsidP="002B479A">
            <w:pPr>
              <w:spacing w:line="360" w:lineRule="auto"/>
              <w:rPr>
                <w:rFonts w:ascii="Arial" w:hAnsi="Arial" w:cs="Arial"/>
              </w:rPr>
            </w:pPr>
            <w:r w:rsidRPr="008433EA">
              <w:rPr>
                <w:rFonts w:ascii="Arial" w:hAnsi="Arial" w:cs="Arial"/>
              </w:rPr>
              <w:t xml:space="preserve">In Honey and Mumford theory, the strength here is that you can discover yourself how you are learning the best. Because they give you so many choices and you can find yourself in one of the categories. The weakness could be that you are labelled with one category. When you can </w:t>
            </w:r>
            <w:proofErr w:type="gramStart"/>
            <w:r w:rsidRPr="008433EA">
              <w:rPr>
                <w:rFonts w:ascii="Arial" w:hAnsi="Arial" w:cs="Arial"/>
              </w:rPr>
              <w:t>actually take</w:t>
            </w:r>
            <w:proofErr w:type="gramEnd"/>
            <w:r w:rsidRPr="008433EA">
              <w:rPr>
                <w:rFonts w:ascii="Arial" w:hAnsi="Arial" w:cs="Arial"/>
              </w:rPr>
              <w:t xml:space="preserve"> part from more than one category. </w:t>
            </w:r>
          </w:p>
          <w:p w14:paraId="79295B1B" w14:textId="3E2BC043" w:rsidR="002B479A" w:rsidRDefault="002B479A" w:rsidP="002B479A">
            <w:pPr>
              <w:spacing w:line="360" w:lineRule="auto"/>
              <w:rPr>
                <w:rFonts w:ascii="Arial" w:hAnsi="Arial" w:cs="Arial"/>
                <w:sz w:val="24"/>
                <w:szCs w:val="24"/>
              </w:rPr>
            </w:pPr>
            <w:r w:rsidRPr="00D258D5">
              <w:rPr>
                <w:rFonts w:ascii="Arial" w:hAnsi="Arial" w:cs="Arial"/>
              </w:rPr>
              <w:t xml:space="preserve">In Neil Fleming theory, the strength is that is more useful for everybody with this theory due to the diversity (VARK). The weakness is that here as well you are labelled and not given the chance to choose more than one category. </w:t>
            </w:r>
          </w:p>
          <w:p w14:paraId="429911DF" w14:textId="77777777" w:rsidR="002B479A" w:rsidRPr="00D258D5" w:rsidRDefault="002B479A" w:rsidP="002B479A">
            <w:pPr>
              <w:spacing w:line="360" w:lineRule="auto"/>
              <w:rPr>
                <w:rFonts w:ascii="Arial" w:hAnsi="Arial" w:cs="Arial"/>
              </w:rPr>
            </w:pPr>
            <w:r w:rsidRPr="00D258D5">
              <w:rPr>
                <w:rFonts w:ascii="Arial" w:hAnsi="Arial" w:cs="Arial"/>
              </w:rPr>
              <w:lastRenderedPageBreak/>
              <w:t xml:space="preserve">Having the opportunity to train the new employees is something that I have always wanted. I wanted this because I can finally use the methods that I have learned them in class. </w:t>
            </w:r>
          </w:p>
          <w:p w14:paraId="054F639E" w14:textId="37673296" w:rsidR="002B479A" w:rsidRPr="00D258D5" w:rsidRDefault="002B479A" w:rsidP="002B479A">
            <w:pPr>
              <w:spacing w:line="360" w:lineRule="auto"/>
              <w:rPr>
                <w:rFonts w:ascii="Arial" w:hAnsi="Arial" w:cs="Arial"/>
              </w:rPr>
            </w:pPr>
            <w:r w:rsidRPr="00D258D5">
              <w:rPr>
                <w:rFonts w:ascii="Arial" w:hAnsi="Arial" w:cs="Arial"/>
              </w:rPr>
              <w:t xml:space="preserve">The first step in the selection process is to develop a personality questionnaire for each person. This questionnaire will be focused for a specific behavior to see if the candidate is suitable for the company. This personality questionnaire will be sent via email to each of them. Attached to this email they will need to complete the Johari Window and then we will see on what level of consciousness they are. </w:t>
            </w:r>
          </w:p>
          <w:p w14:paraId="51AD6270" w14:textId="77777777" w:rsidR="002B479A" w:rsidRPr="00D258D5" w:rsidRDefault="002B479A" w:rsidP="002B479A">
            <w:pPr>
              <w:spacing w:line="360" w:lineRule="auto"/>
              <w:rPr>
                <w:rFonts w:ascii="Arial" w:hAnsi="Arial" w:cs="Arial"/>
              </w:rPr>
            </w:pPr>
            <w:r w:rsidRPr="00D258D5">
              <w:rPr>
                <w:rFonts w:ascii="Arial" w:hAnsi="Arial" w:cs="Arial"/>
              </w:rPr>
              <w:t xml:space="preserve">Second step is to see the results of the questionnaire and then we will see which one is going further for the next steps. Because we will know at this point what strengths and weakness has each one of them, what are their points of view regarding a certain subject and what they will do in different situations. </w:t>
            </w:r>
          </w:p>
          <w:p w14:paraId="03A64BD1" w14:textId="77777777" w:rsidR="002B479A" w:rsidRPr="00D258D5" w:rsidRDefault="002B479A" w:rsidP="00D258D5">
            <w:pPr>
              <w:spacing w:line="360" w:lineRule="auto"/>
              <w:rPr>
                <w:rFonts w:ascii="Arial" w:hAnsi="Arial" w:cs="Arial"/>
              </w:rPr>
            </w:pPr>
            <w:r w:rsidRPr="00D258D5">
              <w:rPr>
                <w:rFonts w:ascii="Arial" w:hAnsi="Arial" w:cs="Arial"/>
              </w:rPr>
              <w:t xml:space="preserve">Third step is to design the training based on their personality. You do not want to stay a whole day in the training with them and at the end of the day nobody learned anything. If you want to succeed, think like a winner. The training is based on Neil Fleming (VARK) theory learning style. Each of them will have the possibility to learn everything due to our diversity. This theory we found it the best in the selection process. </w:t>
            </w:r>
          </w:p>
          <w:p w14:paraId="1DB73E56" w14:textId="77777777" w:rsidR="002B479A" w:rsidRPr="00F23CD1" w:rsidRDefault="002B479A" w:rsidP="00D258D5">
            <w:pPr>
              <w:spacing w:line="360" w:lineRule="auto"/>
              <w:rPr>
                <w:rFonts w:ascii="Arial" w:hAnsi="Arial" w:cs="Arial"/>
              </w:rPr>
            </w:pPr>
            <w:r w:rsidRPr="00F23CD1">
              <w:rPr>
                <w:rFonts w:ascii="Arial" w:hAnsi="Arial" w:cs="Arial"/>
              </w:rPr>
              <w:t xml:space="preserve">Fourth step is completed by the interviews where the candidates have the chance to impress us more then what is written in the CV. </w:t>
            </w:r>
          </w:p>
          <w:p w14:paraId="19DF1F91" w14:textId="77777777" w:rsidR="002B479A" w:rsidRPr="00F23CD1" w:rsidRDefault="002B479A" w:rsidP="00D258D5">
            <w:pPr>
              <w:spacing w:line="360" w:lineRule="auto"/>
              <w:rPr>
                <w:rFonts w:ascii="Arial" w:hAnsi="Arial" w:cs="Arial"/>
              </w:rPr>
            </w:pPr>
            <w:r w:rsidRPr="00F23CD1">
              <w:rPr>
                <w:rFonts w:ascii="Arial" w:hAnsi="Arial" w:cs="Arial"/>
              </w:rPr>
              <w:t xml:space="preserve">Final step is to congratulate all the employee from the training because they passed it. </w:t>
            </w:r>
          </w:p>
          <w:p w14:paraId="57301E27" w14:textId="1E422638" w:rsidR="007E3857" w:rsidRDefault="002B479A" w:rsidP="00D258D5">
            <w:pPr>
              <w:spacing w:line="360" w:lineRule="auto"/>
              <w:rPr>
                <w:rFonts w:ascii="Arial" w:hAnsi="Arial" w:cs="Arial"/>
              </w:rPr>
            </w:pPr>
            <w:r w:rsidRPr="00F23CD1">
              <w:rPr>
                <w:rFonts w:ascii="Arial" w:hAnsi="Arial" w:cs="Arial"/>
              </w:rPr>
              <w:t>Because we thought about using those steps, it helped us a lot in the selection process. We saved time, money, and energy. Instead of using only one finger from our hand, we used the hand and we have got</w:t>
            </w:r>
            <w:r w:rsidR="000520BE">
              <w:rPr>
                <w:rFonts w:ascii="Arial" w:hAnsi="Arial" w:cs="Arial"/>
              </w:rPr>
              <w:t xml:space="preserve"> an</w:t>
            </w:r>
            <w:r w:rsidRPr="00F23CD1">
              <w:rPr>
                <w:rFonts w:ascii="Arial" w:hAnsi="Arial" w:cs="Arial"/>
              </w:rPr>
              <w:t xml:space="preserve"> efficient outcome.</w:t>
            </w:r>
          </w:p>
          <w:p w14:paraId="18058A4D" w14:textId="77777777" w:rsidR="00631C3C" w:rsidRDefault="00631C3C" w:rsidP="00D258D5">
            <w:pPr>
              <w:spacing w:line="360" w:lineRule="auto"/>
              <w:rPr>
                <w:rFonts w:ascii="Arial" w:hAnsi="Arial" w:cs="Arial"/>
              </w:rPr>
            </w:pPr>
          </w:p>
          <w:p w14:paraId="774678A6" w14:textId="77777777" w:rsidR="00631C3C" w:rsidRDefault="00631C3C" w:rsidP="00D258D5">
            <w:pPr>
              <w:spacing w:line="360" w:lineRule="auto"/>
              <w:rPr>
                <w:rFonts w:ascii="Arial" w:hAnsi="Arial" w:cs="Arial"/>
              </w:rPr>
            </w:pPr>
          </w:p>
          <w:p w14:paraId="2BA11931" w14:textId="27976D3D" w:rsidR="00631C3C" w:rsidRPr="003F234D" w:rsidRDefault="00631C3C" w:rsidP="00D258D5">
            <w:pPr>
              <w:spacing w:line="360" w:lineRule="auto"/>
            </w:pPr>
          </w:p>
        </w:tc>
        <w:tc>
          <w:tcPr>
            <w:tcW w:w="1693" w:type="dxa"/>
          </w:tcPr>
          <w:p w14:paraId="5E502AC4" w14:textId="77777777" w:rsidR="007E3857" w:rsidRDefault="007E3857" w:rsidP="004C43D2">
            <w:pPr>
              <w:pStyle w:val="Quote5"/>
            </w:pPr>
          </w:p>
        </w:tc>
        <w:tc>
          <w:tcPr>
            <w:tcW w:w="1693" w:type="dxa"/>
          </w:tcPr>
          <w:p w14:paraId="4485835C" w14:textId="77777777" w:rsidR="007E3857" w:rsidRPr="007E3857" w:rsidRDefault="007E3857" w:rsidP="004C43D2">
            <w:pPr>
              <w:pStyle w:val="Quote5"/>
              <w:rPr>
                <w:i w:val="0"/>
                <w:iCs/>
              </w:rPr>
            </w:pPr>
          </w:p>
        </w:tc>
      </w:tr>
    </w:tbl>
    <w:p w14:paraId="0E70E497" w14:textId="77777777" w:rsidR="009802BB" w:rsidRDefault="00FF2B6C" w:rsidP="00631C3C">
      <w:pPr>
        <w:pStyle w:val="Heading1"/>
        <w:numPr>
          <w:ilvl w:val="0"/>
          <w:numId w:val="6"/>
        </w:numPr>
        <w:rPr>
          <w:noProof/>
        </w:rPr>
      </w:pPr>
      <w:bookmarkStart w:id="2" w:name="_Toc57600632"/>
      <w:r>
        <w:rPr>
          <w:noProof/>
        </w:rPr>
        <w:lastRenderedPageBreak/>
        <w:t xml:space="preserve">Reflection on </w:t>
      </w:r>
      <w:r w:rsidR="00B674E0">
        <w:rPr>
          <w:noProof/>
        </w:rPr>
        <w:t xml:space="preserve"> your experience</w:t>
      </w:r>
      <w:bookmarkEnd w:id="2"/>
    </w:p>
    <w:p w14:paraId="02BF7B23" w14:textId="77777777" w:rsidR="00D92ADE" w:rsidRPr="00D92ADE" w:rsidRDefault="00D92ADE" w:rsidP="00D92ADE"/>
    <w:p w14:paraId="66E7D83F" w14:textId="77777777" w:rsidR="00D92ADE" w:rsidRDefault="00D92ADE" w:rsidP="00D92ADE">
      <w:pPr>
        <w:rPr>
          <w:rFonts w:asciiTheme="majorHAnsi" w:eastAsiaTheme="majorEastAsia" w:hAnsiTheme="majorHAnsi" w:cstheme="majorBidi"/>
          <w:b/>
          <w:noProof/>
          <w:color w:val="14756E" w:themeColor="accent1"/>
          <w:sz w:val="40"/>
          <w:szCs w:val="32"/>
        </w:rPr>
      </w:pPr>
    </w:p>
    <w:p w14:paraId="7F772796" w14:textId="77777777" w:rsidR="00D92ADE" w:rsidRPr="00D92ADE" w:rsidRDefault="00D92ADE" w:rsidP="00D92ADE">
      <w:pPr>
        <w:spacing w:line="360" w:lineRule="auto"/>
        <w:rPr>
          <w:rFonts w:ascii="Arial" w:hAnsi="Arial" w:cs="Arial"/>
        </w:rPr>
      </w:pPr>
      <w:r w:rsidRPr="00D92ADE">
        <w:rPr>
          <w:rFonts w:ascii="Arial" w:hAnsi="Arial" w:cs="Arial"/>
        </w:rPr>
        <w:t xml:space="preserve">As a new student overseas, I did not know what I should do with my future. Did not have a goal or a purpose for a career. I only wanted to have a better life here then back in my country. Coming to this University and choosing this module, helped me to change at 180degres. All the modules have been so helpful and made me realize I can do better; I can be somebody who will change the world and it will make it a better place for the new generations. As going through the modules, the last module captivated me. </w:t>
      </w:r>
      <w:r w:rsidRPr="00D92ADE">
        <w:rPr>
          <w:rFonts w:ascii="Arial" w:hAnsi="Arial" w:cs="Arial"/>
          <w:i/>
          <w:iCs/>
        </w:rPr>
        <w:t>Personal Career Development</w:t>
      </w:r>
      <w:r w:rsidRPr="00D92ADE">
        <w:rPr>
          <w:rFonts w:ascii="Arial" w:hAnsi="Arial" w:cs="Arial"/>
        </w:rPr>
        <w:t xml:space="preserve"> it was the cherry on the cake. Even though I knew I wanted to do something with my life, I did not know quite well which path to choose. What helped me to find the right path towards my career? I will tell you: it helped me a lot the PDP. I have put on paper a SMART plan, applying there everything that was necessary for me to find if it will work out. The personality test supported through and I knew what direction it will be suitable for me, because of my personality. When I have learned about self-awareness, I was nicely surprised you can improve your self-awareness through so many different tools. Johari Window gave me a knocked out when I found out what it is on my blind self, but this knocked out was in a good way, because I have paid more attention to myself after finding out that for others I seemed very logical and mature. The feedback from others helped me grow in knowledge. I have also discovered which style of learning is matching me (Neil Fleming’s theory). </w:t>
      </w:r>
    </w:p>
    <w:p w14:paraId="1936B44F" w14:textId="77777777" w:rsidR="00D92ADE" w:rsidRPr="00D92ADE" w:rsidRDefault="00D92ADE" w:rsidP="00D92ADE">
      <w:pPr>
        <w:spacing w:line="360" w:lineRule="auto"/>
        <w:rPr>
          <w:rFonts w:ascii="Arial" w:hAnsi="Arial" w:cs="Arial"/>
        </w:rPr>
      </w:pPr>
      <w:r w:rsidRPr="00D92ADE">
        <w:rPr>
          <w:rFonts w:ascii="Arial" w:hAnsi="Arial" w:cs="Arial"/>
        </w:rPr>
        <w:t xml:space="preserve">One thing that gave me butterflies was the mock interview. Usually I am not very confident, and I tend to lose my ideas when I am in a situation where, I need to talk about myself. If I will need to describe myself on paper, I could use all the words in the world, but face to face, I am still working. Even that, it was a very good experience. You do not get to have this experience everywhere. The lecturer it was great, he played his role so well, at some point I was really thinking that I really have the interview with the manager from the company I was applying for. From this experience, the feedback was great, and it was better than I expected. I </w:t>
      </w:r>
      <w:proofErr w:type="gramStart"/>
      <w:r w:rsidRPr="00D92ADE">
        <w:rPr>
          <w:rFonts w:ascii="Arial" w:hAnsi="Arial" w:cs="Arial"/>
        </w:rPr>
        <w:t>definitely got</w:t>
      </w:r>
      <w:proofErr w:type="gramEnd"/>
      <w:r w:rsidRPr="00D92ADE">
        <w:rPr>
          <w:rFonts w:ascii="Arial" w:hAnsi="Arial" w:cs="Arial"/>
        </w:rPr>
        <w:t xml:space="preserve"> more skills on my bag now. I have added the confidence, emotional intelligence cognitive flexibility, and coordinating with others. </w:t>
      </w:r>
    </w:p>
    <w:p w14:paraId="62AFF644" w14:textId="77777777" w:rsidR="00D92ADE" w:rsidRPr="00D92ADE" w:rsidRDefault="00D92ADE" w:rsidP="00D92ADE">
      <w:pPr>
        <w:spacing w:line="360" w:lineRule="auto"/>
        <w:rPr>
          <w:rFonts w:ascii="Arial" w:hAnsi="Arial" w:cs="Arial"/>
        </w:rPr>
      </w:pPr>
      <w:r w:rsidRPr="00D92ADE">
        <w:rPr>
          <w:rFonts w:ascii="Arial" w:hAnsi="Arial" w:cs="Arial"/>
        </w:rPr>
        <w:t xml:space="preserve">An important step in my future career it is CPD (Continuous Professional Career) because I have identify the plan for my future, I acted towards it, I reflected on it, applied for it and now I am just on my way to the next steps. I have discovered that traveling is not just a hobby for me and working with people is not just something that I have a passion for it. I have put those two together and the conclusion was that the perfect career for me will be to work in aviation. Take your passions and make them worth it. </w:t>
      </w:r>
    </w:p>
    <w:p w14:paraId="642D3C25" w14:textId="627D89D4" w:rsidR="00D92ADE" w:rsidRDefault="00D92ADE" w:rsidP="00D92ADE">
      <w:pPr>
        <w:pStyle w:val="Heading1"/>
        <w:rPr>
          <w:noProof/>
        </w:rPr>
      </w:pPr>
      <w:bookmarkStart w:id="3" w:name="_Toc57600633"/>
      <w:r>
        <w:rPr>
          <w:noProof/>
        </w:rPr>
        <w:lastRenderedPageBreak/>
        <w:t>References</w:t>
      </w:r>
      <w:bookmarkEnd w:id="3"/>
      <w:r>
        <w:rPr>
          <w:noProof/>
        </w:rPr>
        <w:t xml:space="preserve"> </w:t>
      </w:r>
    </w:p>
    <w:p w14:paraId="051D8846" w14:textId="77777777" w:rsidR="00D92ADE" w:rsidRPr="00E61650" w:rsidRDefault="00D92ADE" w:rsidP="00D92ADE">
      <w:pPr>
        <w:rPr>
          <w:rFonts w:ascii="Arial" w:hAnsi="Arial" w:cs="Arial"/>
          <w:color w:val="000000" w:themeColor="text1"/>
        </w:rPr>
      </w:pPr>
    </w:p>
    <w:p w14:paraId="23AB1EF8" w14:textId="77777777" w:rsidR="0026757E" w:rsidRPr="0026757E" w:rsidRDefault="0026757E" w:rsidP="0026757E">
      <w:pPr>
        <w:spacing w:line="360" w:lineRule="auto"/>
        <w:rPr>
          <w:rFonts w:ascii="Arial" w:hAnsi="Arial" w:cs="Arial"/>
          <w:color w:val="000000" w:themeColor="text1"/>
        </w:rPr>
      </w:pPr>
    </w:p>
    <w:p w14:paraId="76CFDBB2" w14:textId="77777777" w:rsidR="0026757E" w:rsidRPr="0026757E" w:rsidRDefault="0026757E" w:rsidP="0026757E">
      <w:pPr>
        <w:pStyle w:val="ListParagraph"/>
        <w:numPr>
          <w:ilvl w:val="0"/>
          <w:numId w:val="11"/>
        </w:numPr>
        <w:tabs>
          <w:tab w:val="left" w:pos="768"/>
        </w:tabs>
        <w:spacing w:line="360" w:lineRule="auto"/>
        <w:rPr>
          <w:rFonts w:ascii="Arial" w:hAnsi="Arial" w:cs="Arial"/>
          <w:color w:val="000000" w:themeColor="text1"/>
          <w:lang w:val="en-GB"/>
        </w:rPr>
      </w:pPr>
      <w:proofErr w:type="spellStart"/>
      <w:r w:rsidRPr="0026757E">
        <w:rPr>
          <w:rFonts w:ascii="Arial" w:hAnsi="Arial" w:cs="Arial"/>
          <w:color w:val="000000" w:themeColor="text1"/>
          <w:lang w:val="en-GB"/>
        </w:rPr>
        <w:t>Coffield</w:t>
      </w:r>
      <w:proofErr w:type="spellEnd"/>
      <w:r w:rsidRPr="0026757E">
        <w:rPr>
          <w:rFonts w:ascii="Arial" w:hAnsi="Arial" w:cs="Arial"/>
          <w:color w:val="000000" w:themeColor="text1"/>
          <w:lang w:val="en-GB"/>
        </w:rPr>
        <w:t>, Frank; Moseley, David; Hall, Elaine; Ecclestone, Kathryn (2004). </w:t>
      </w:r>
      <w:hyperlink r:id="rId38" w:history="1">
        <w:r w:rsidRPr="0026757E">
          <w:rPr>
            <w:rStyle w:val="Hyperlink"/>
            <w:rFonts w:ascii="Arial" w:hAnsi="Arial" w:cs="Arial"/>
            <w:i/>
            <w:iCs/>
            <w:color w:val="000000" w:themeColor="text1"/>
            <w:lang w:val="en-GB"/>
          </w:rPr>
          <w:t>Learning styles and pedagogy in post-16 learning: a systematic and critical review</w:t>
        </w:r>
      </w:hyperlink>
      <w:r w:rsidRPr="0026757E">
        <w:rPr>
          <w:rFonts w:ascii="Arial" w:hAnsi="Arial" w:cs="Arial"/>
          <w:color w:val="000000" w:themeColor="text1"/>
          <w:lang w:val="en-GB"/>
        </w:rPr>
        <w:t> (PDF). London: Learning and Skills Research Centre.</w:t>
      </w:r>
    </w:p>
    <w:p w14:paraId="1F2C2012" w14:textId="77777777" w:rsidR="0026757E" w:rsidRPr="0026757E" w:rsidRDefault="0026757E" w:rsidP="0026757E">
      <w:pPr>
        <w:pStyle w:val="ListParagraph"/>
        <w:numPr>
          <w:ilvl w:val="0"/>
          <w:numId w:val="11"/>
        </w:numPr>
        <w:spacing w:line="360" w:lineRule="auto"/>
        <w:jc w:val="both"/>
        <w:rPr>
          <w:rFonts w:ascii="Arial" w:eastAsia="Times New Roman" w:hAnsi="Arial" w:cs="Arial"/>
          <w:bCs/>
          <w:color w:val="000000" w:themeColor="text1"/>
          <w:lang w:val="en-GB" w:eastAsia="en-GB"/>
        </w:rPr>
      </w:pPr>
      <w:r w:rsidRPr="0026757E">
        <w:rPr>
          <w:rFonts w:ascii="Arial" w:eastAsia="Times New Roman" w:hAnsi="Arial" w:cs="Arial"/>
          <w:bCs/>
          <w:color w:val="000000" w:themeColor="text1"/>
          <w:lang w:val="en-GB" w:eastAsia="en-GB"/>
        </w:rPr>
        <w:t xml:space="preserve">Duck, S., and McMahan, D.T., 2016., page 106. </w:t>
      </w:r>
      <w:r w:rsidRPr="0026757E">
        <w:rPr>
          <w:rFonts w:ascii="Arial" w:eastAsia="Times New Roman" w:hAnsi="Arial" w:cs="Arial"/>
          <w:bCs/>
          <w:i/>
          <w:iCs/>
          <w:color w:val="000000" w:themeColor="text1"/>
          <w:lang w:val="en-GB" w:eastAsia="en-GB"/>
        </w:rPr>
        <w:t xml:space="preserve">Communication in Everyday Life: A Survey of Communication. </w:t>
      </w:r>
      <w:r w:rsidRPr="0026757E">
        <w:rPr>
          <w:rFonts w:ascii="Arial" w:eastAsia="Times New Roman" w:hAnsi="Arial" w:cs="Arial"/>
          <w:bCs/>
          <w:color w:val="000000" w:themeColor="text1"/>
          <w:lang w:val="en-GB" w:eastAsia="en-GB"/>
        </w:rPr>
        <w:t>SAGE</w:t>
      </w:r>
    </w:p>
    <w:p w14:paraId="7AD7154C" w14:textId="77777777" w:rsidR="0026757E" w:rsidRPr="0026757E" w:rsidRDefault="0026757E" w:rsidP="0026757E">
      <w:pPr>
        <w:pStyle w:val="NormalWeb"/>
        <w:numPr>
          <w:ilvl w:val="0"/>
          <w:numId w:val="11"/>
        </w:numPr>
        <w:spacing w:before="0" w:beforeAutospacing="0" w:after="0" w:afterAutospacing="0" w:line="360" w:lineRule="auto"/>
        <w:rPr>
          <w:rFonts w:ascii="Arial" w:hAnsi="Arial" w:cs="Arial"/>
          <w:color w:val="000000" w:themeColor="text1"/>
          <w:sz w:val="22"/>
          <w:szCs w:val="22"/>
        </w:rPr>
      </w:pPr>
      <w:r w:rsidRPr="0026757E">
        <w:rPr>
          <w:rFonts w:ascii="Arial" w:hAnsi="Arial" w:cs="Arial"/>
          <w:color w:val="000000" w:themeColor="text1"/>
          <w:sz w:val="22"/>
          <w:szCs w:val="22"/>
        </w:rPr>
        <w:t>Duckworth, A., 2017. </w:t>
      </w:r>
      <w:r w:rsidRPr="0026757E">
        <w:rPr>
          <w:rFonts w:ascii="Arial" w:hAnsi="Arial" w:cs="Arial"/>
          <w:i/>
          <w:iCs/>
          <w:color w:val="000000" w:themeColor="text1"/>
          <w:sz w:val="22"/>
          <w:szCs w:val="22"/>
          <w:shd w:val="clear" w:color="auto" w:fill="FFFFFF"/>
        </w:rPr>
        <w:t>Grit: Why passion and resilience are the secrets to success</w:t>
      </w:r>
      <w:r w:rsidRPr="0026757E">
        <w:rPr>
          <w:rFonts w:ascii="Arial" w:hAnsi="Arial" w:cs="Arial"/>
          <w:color w:val="000000" w:themeColor="text1"/>
          <w:sz w:val="22"/>
          <w:szCs w:val="22"/>
        </w:rPr>
        <w:t>. London, UK: Vermilion.</w:t>
      </w:r>
    </w:p>
    <w:p w14:paraId="2858FEBF" w14:textId="77777777" w:rsidR="0026757E" w:rsidRPr="0026757E" w:rsidRDefault="0026757E" w:rsidP="0026757E">
      <w:pPr>
        <w:pStyle w:val="NormalWeb"/>
        <w:numPr>
          <w:ilvl w:val="0"/>
          <w:numId w:val="11"/>
        </w:numPr>
        <w:spacing w:before="0" w:beforeAutospacing="0" w:after="0" w:afterAutospacing="0" w:line="360" w:lineRule="auto"/>
        <w:rPr>
          <w:rFonts w:ascii="Arial" w:hAnsi="Arial" w:cs="Arial"/>
          <w:color w:val="000000" w:themeColor="text1"/>
          <w:sz w:val="22"/>
          <w:szCs w:val="22"/>
        </w:rPr>
      </w:pPr>
      <w:proofErr w:type="spellStart"/>
      <w:r w:rsidRPr="0026757E">
        <w:rPr>
          <w:rFonts w:ascii="Arial" w:hAnsi="Arial" w:cs="Arial"/>
          <w:color w:val="000000" w:themeColor="text1"/>
          <w:sz w:val="22"/>
          <w:szCs w:val="22"/>
          <w:shd w:val="clear" w:color="auto" w:fill="FFFFFF"/>
        </w:rPr>
        <w:t>Elnaga</w:t>
      </w:r>
      <w:proofErr w:type="spellEnd"/>
      <w:r w:rsidRPr="0026757E">
        <w:rPr>
          <w:rFonts w:ascii="Arial" w:hAnsi="Arial" w:cs="Arial"/>
          <w:color w:val="000000" w:themeColor="text1"/>
          <w:sz w:val="22"/>
          <w:szCs w:val="22"/>
          <w:shd w:val="clear" w:color="auto" w:fill="FFFFFF"/>
        </w:rPr>
        <w:t>, A., &amp; Imran, A. (2013). The effect of training on employee performance. </w:t>
      </w:r>
      <w:r w:rsidRPr="0026757E">
        <w:rPr>
          <w:rFonts w:ascii="Arial" w:hAnsi="Arial" w:cs="Arial"/>
          <w:i/>
          <w:iCs/>
          <w:color w:val="000000" w:themeColor="text1"/>
          <w:sz w:val="22"/>
          <w:szCs w:val="22"/>
          <w:shd w:val="clear" w:color="auto" w:fill="FFFFFF"/>
        </w:rPr>
        <w:t>European journal of Business and Management</w:t>
      </w:r>
      <w:r w:rsidRPr="0026757E">
        <w:rPr>
          <w:rFonts w:ascii="Arial" w:hAnsi="Arial" w:cs="Arial"/>
          <w:color w:val="000000" w:themeColor="text1"/>
          <w:sz w:val="22"/>
          <w:szCs w:val="22"/>
          <w:shd w:val="clear" w:color="auto" w:fill="FFFFFF"/>
        </w:rPr>
        <w:t>, </w:t>
      </w:r>
      <w:r w:rsidRPr="0026757E">
        <w:rPr>
          <w:rFonts w:ascii="Arial" w:hAnsi="Arial" w:cs="Arial"/>
          <w:i/>
          <w:iCs/>
          <w:color w:val="000000" w:themeColor="text1"/>
          <w:sz w:val="22"/>
          <w:szCs w:val="22"/>
          <w:shd w:val="clear" w:color="auto" w:fill="FFFFFF"/>
        </w:rPr>
        <w:t>5</w:t>
      </w:r>
      <w:r w:rsidRPr="0026757E">
        <w:rPr>
          <w:rFonts w:ascii="Arial" w:hAnsi="Arial" w:cs="Arial"/>
          <w:color w:val="000000" w:themeColor="text1"/>
          <w:sz w:val="22"/>
          <w:szCs w:val="22"/>
          <w:shd w:val="clear" w:color="auto" w:fill="FFFFFF"/>
        </w:rPr>
        <w:t>(4), 137-147.</w:t>
      </w:r>
    </w:p>
    <w:p w14:paraId="79319BDB" w14:textId="144459DA" w:rsidR="0026757E" w:rsidRPr="00BB481E" w:rsidRDefault="0026757E" w:rsidP="0026757E">
      <w:pPr>
        <w:pStyle w:val="NormalWeb"/>
        <w:numPr>
          <w:ilvl w:val="0"/>
          <w:numId w:val="11"/>
        </w:numPr>
        <w:spacing w:before="0" w:line="360" w:lineRule="auto"/>
        <w:rPr>
          <w:rFonts w:ascii="Arial" w:hAnsi="Arial" w:cs="Arial"/>
          <w:color w:val="000000" w:themeColor="text1"/>
          <w:sz w:val="22"/>
          <w:szCs w:val="22"/>
        </w:rPr>
      </w:pPr>
      <w:proofErr w:type="spellStart"/>
      <w:r w:rsidRPr="00BB481E">
        <w:rPr>
          <w:rFonts w:ascii="Arial" w:hAnsi="Arial" w:cs="Arial"/>
          <w:color w:val="000000" w:themeColor="text1"/>
          <w:sz w:val="22"/>
          <w:szCs w:val="22"/>
        </w:rPr>
        <w:t>Maund</w:t>
      </w:r>
      <w:proofErr w:type="spellEnd"/>
      <w:r w:rsidRPr="00BB481E">
        <w:rPr>
          <w:rFonts w:ascii="Arial" w:hAnsi="Arial" w:cs="Arial"/>
          <w:color w:val="000000" w:themeColor="text1"/>
          <w:sz w:val="22"/>
          <w:szCs w:val="22"/>
        </w:rPr>
        <w:t xml:space="preserve">, A., </w:t>
      </w:r>
      <w:proofErr w:type="spellStart"/>
      <w:r w:rsidRPr="00BB481E">
        <w:rPr>
          <w:rFonts w:ascii="Arial" w:hAnsi="Arial" w:cs="Arial"/>
          <w:color w:val="000000" w:themeColor="text1"/>
          <w:sz w:val="22"/>
          <w:szCs w:val="22"/>
        </w:rPr>
        <w:t>Schreik</w:t>
      </w:r>
      <w:proofErr w:type="spellEnd"/>
      <w:r w:rsidRPr="00BB481E">
        <w:rPr>
          <w:rFonts w:ascii="Arial" w:hAnsi="Arial" w:cs="Arial"/>
          <w:color w:val="000000" w:themeColor="text1"/>
          <w:sz w:val="22"/>
          <w:szCs w:val="22"/>
        </w:rPr>
        <w:t xml:space="preserve"> M., </w:t>
      </w:r>
      <w:proofErr w:type="spellStart"/>
      <w:r w:rsidRPr="00BB481E">
        <w:rPr>
          <w:rFonts w:ascii="Arial" w:hAnsi="Arial" w:cs="Arial"/>
          <w:color w:val="000000" w:themeColor="text1"/>
          <w:sz w:val="22"/>
          <w:szCs w:val="22"/>
        </w:rPr>
        <w:t>Tinkler</w:t>
      </w:r>
      <w:proofErr w:type="spellEnd"/>
      <w:r w:rsidRPr="00BB481E">
        <w:rPr>
          <w:rFonts w:ascii="Arial" w:hAnsi="Arial" w:cs="Arial"/>
          <w:color w:val="000000" w:themeColor="text1"/>
          <w:sz w:val="22"/>
          <w:szCs w:val="22"/>
        </w:rPr>
        <w:t xml:space="preserve"> P. </w:t>
      </w:r>
      <w:proofErr w:type="gramStart"/>
      <w:r w:rsidRPr="00BB481E">
        <w:rPr>
          <w:rFonts w:ascii="Arial" w:hAnsi="Arial" w:cs="Arial"/>
          <w:color w:val="000000" w:themeColor="text1"/>
          <w:sz w:val="22"/>
          <w:szCs w:val="22"/>
        </w:rPr>
        <w:t>K.(</w:t>
      </w:r>
      <w:proofErr w:type="gramEnd"/>
      <w:r w:rsidRPr="00BB481E">
        <w:rPr>
          <w:rFonts w:ascii="Arial" w:hAnsi="Arial" w:cs="Arial"/>
          <w:color w:val="000000" w:themeColor="text1"/>
          <w:sz w:val="22"/>
          <w:szCs w:val="22"/>
        </w:rPr>
        <w:t>2017). Certificate in Higher education: Skills for the workplace. London: Sage Publications.</w:t>
      </w:r>
    </w:p>
    <w:p w14:paraId="7F3522C8" w14:textId="77777777" w:rsidR="0026757E" w:rsidRPr="0026757E" w:rsidRDefault="0026757E" w:rsidP="0026757E">
      <w:pPr>
        <w:pStyle w:val="ListParagraph"/>
        <w:numPr>
          <w:ilvl w:val="0"/>
          <w:numId w:val="11"/>
        </w:numPr>
        <w:spacing w:line="360" w:lineRule="auto"/>
        <w:jc w:val="both"/>
        <w:rPr>
          <w:rFonts w:ascii="Arial" w:hAnsi="Arial" w:cs="Arial"/>
          <w:bCs/>
          <w:color w:val="000000" w:themeColor="text1"/>
          <w:shd w:val="clear" w:color="auto" w:fill="FFFFFF"/>
        </w:rPr>
      </w:pPr>
      <w:r w:rsidRPr="0026757E">
        <w:rPr>
          <w:rFonts w:ascii="Arial" w:hAnsi="Arial" w:cs="Arial"/>
          <w:bCs/>
          <w:color w:val="000000" w:themeColor="text1"/>
          <w:shd w:val="clear" w:color="auto" w:fill="FFFFFF"/>
        </w:rPr>
        <w:t xml:space="preserve">Morgan, P., 2017., page 366-390. </w:t>
      </w:r>
      <w:r w:rsidRPr="0026757E">
        <w:rPr>
          <w:rFonts w:ascii="Arial" w:hAnsi="Arial" w:cs="Arial"/>
          <w:bCs/>
          <w:i/>
          <w:iCs/>
          <w:color w:val="000000" w:themeColor="text1"/>
          <w:shd w:val="clear" w:color="auto" w:fill="FFFFFF"/>
        </w:rPr>
        <w:t xml:space="preserve">The business student’s guide to study and employability. </w:t>
      </w:r>
      <w:r w:rsidRPr="0026757E">
        <w:rPr>
          <w:rFonts w:ascii="Arial" w:hAnsi="Arial" w:cs="Arial"/>
          <w:bCs/>
          <w:color w:val="000000" w:themeColor="text1"/>
          <w:shd w:val="clear" w:color="auto" w:fill="FFFFFF"/>
        </w:rPr>
        <w:t>SAGE</w:t>
      </w:r>
    </w:p>
    <w:p w14:paraId="0172D376" w14:textId="77777777" w:rsidR="00BB481E" w:rsidRPr="00E8126D" w:rsidRDefault="00BB481E" w:rsidP="00E61650">
      <w:pPr>
        <w:pStyle w:val="NormalWeb"/>
        <w:spacing w:before="0" w:beforeAutospacing="0" w:after="0" w:afterAutospacing="0" w:line="360" w:lineRule="auto"/>
        <w:ind w:left="1488"/>
        <w:rPr>
          <w:rFonts w:ascii="Arial" w:hAnsi="Arial" w:cs="Arial"/>
          <w:sz w:val="22"/>
          <w:szCs w:val="22"/>
        </w:rPr>
      </w:pPr>
    </w:p>
    <w:p w14:paraId="0303F265" w14:textId="77777777" w:rsidR="000B59D8" w:rsidRDefault="000B59D8" w:rsidP="00783929">
      <w:pPr>
        <w:pStyle w:val="ListParagraph"/>
        <w:spacing w:line="360" w:lineRule="auto"/>
        <w:ind w:left="785"/>
        <w:jc w:val="both"/>
        <w:rPr>
          <w:rFonts w:ascii="Arial" w:eastAsia="Times New Roman" w:hAnsi="Arial" w:cs="Arial"/>
          <w:b/>
          <w:bCs/>
          <w:color w:val="auto"/>
          <w:lang w:val="en-GB" w:eastAsia="en-GB"/>
        </w:rPr>
      </w:pPr>
    </w:p>
    <w:p w14:paraId="63AAE8EF" w14:textId="77777777" w:rsidR="00037DDB" w:rsidRDefault="00037DDB" w:rsidP="00C43C83">
      <w:pPr>
        <w:pStyle w:val="ListParagraph"/>
        <w:spacing w:line="360" w:lineRule="auto"/>
        <w:ind w:left="785"/>
        <w:jc w:val="both"/>
        <w:rPr>
          <w:rFonts w:asciiTheme="majorHAnsi" w:hAnsiTheme="majorHAnsi" w:cstheme="majorHAnsi"/>
          <w:bCs/>
          <w:color w:val="222222"/>
          <w:shd w:val="clear" w:color="auto" w:fill="FFFFFF"/>
        </w:rPr>
      </w:pPr>
    </w:p>
    <w:p w14:paraId="49864C51" w14:textId="77777777" w:rsidR="00C17CCD" w:rsidRDefault="00C17CCD" w:rsidP="00C43C83">
      <w:pPr>
        <w:pStyle w:val="ListParagraph"/>
        <w:spacing w:line="360" w:lineRule="auto"/>
        <w:ind w:left="785"/>
        <w:jc w:val="both"/>
        <w:rPr>
          <w:rFonts w:asciiTheme="majorHAnsi" w:hAnsiTheme="majorHAnsi" w:cstheme="majorHAnsi"/>
          <w:b/>
          <w:bCs/>
          <w:color w:val="222222"/>
          <w:shd w:val="clear" w:color="auto" w:fill="FFFFFF"/>
        </w:rPr>
      </w:pPr>
    </w:p>
    <w:p w14:paraId="46D3587A" w14:textId="77777777" w:rsidR="00C43C83" w:rsidRPr="00AF4378" w:rsidRDefault="00C43C83" w:rsidP="00AF4378">
      <w:pPr>
        <w:tabs>
          <w:tab w:val="left" w:pos="768"/>
        </w:tabs>
        <w:rPr>
          <w:lang w:val="en-GB"/>
        </w:rPr>
      </w:pPr>
    </w:p>
    <w:p w14:paraId="51110152" w14:textId="1CD8464A" w:rsidR="00AF4378" w:rsidRPr="00D92ADE" w:rsidRDefault="00AF4378" w:rsidP="00D92ADE">
      <w:pPr>
        <w:tabs>
          <w:tab w:val="left" w:pos="768"/>
        </w:tabs>
        <w:sectPr w:rsidR="00AF4378" w:rsidRPr="00D92ADE" w:rsidSect="007766B6">
          <w:pgSz w:w="12240" w:h="15840" w:code="1"/>
          <w:pgMar w:top="994" w:right="1080" w:bottom="720" w:left="1080" w:header="706" w:footer="706" w:gutter="0"/>
          <w:cols w:space="851"/>
          <w:docGrid w:linePitch="360"/>
        </w:sectPr>
      </w:pPr>
    </w:p>
    <w:p w14:paraId="0C9767C4" w14:textId="4F0E267E" w:rsidR="000B3301" w:rsidRDefault="009802BB" w:rsidP="003E3496">
      <w:pPr>
        <w:rPr>
          <w:noProof/>
        </w:rPr>
      </w:pPr>
      <w:r>
        <w:rPr>
          <w:noProof/>
        </w:rPr>
        <w:lastRenderedPageBreak/>
        <mc:AlternateContent>
          <mc:Choice Requires="wps">
            <w:drawing>
              <wp:anchor distT="0" distB="0" distL="114300" distR="114300" simplePos="0" relativeHeight="251722752" behindDoc="1" locked="1" layoutInCell="1" allowOverlap="1" wp14:anchorId="20541B90" wp14:editId="55B237D5">
                <wp:simplePos x="0" y="0"/>
                <wp:positionH relativeFrom="column">
                  <wp:posOffset>-685800</wp:posOffset>
                </wp:positionH>
                <wp:positionV relativeFrom="page">
                  <wp:posOffset>7449820</wp:posOffset>
                </wp:positionV>
                <wp:extent cx="7754112" cy="2606040"/>
                <wp:effectExtent l="0" t="0" r="0" b="3810"/>
                <wp:wrapNone/>
                <wp:docPr id="24" name="Rectangl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54112" cy="26060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98D6EE" w14:textId="77777777" w:rsidR="0082582D" w:rsidRPr="0006324A" w:rsidRDefault="0082582D" w:rsidP="009802BB">
                            <w:pPr>
                              <w:spacing w:line="192" w:lineRule="auto"/>
                              <w:ind w:right="1077"/>
                              <w:rPr>
                                <w:rFonts w:ascii="Tw Cen MT" w:hAnsi="Tw Cen MT"/>
                                <w:b/>
                                <w:bCs/>
                                <w:sz w:val="40"/>
                                <w:szCs w:val="40"/>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41B90" id="Rectangle 24" o:spid="_x0000_s1034" alt="&quot;&quot;" style="position:absolute;margin-left:-54pt;margin-top:586.6pt;width:610.55pt;height:205.2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" fillcolor="#14756e [3204]" stroked="f" strokeweight="1pt">
                <v:textbox>
                  <w:txbxContent>
                    <w:p w14:paraId="1C98D6EE" w14:textId="77777777" w:rsidR="0082582D" w:rsidRPr="0006324A" w:rsidRDefault="0082582D" w:rsidP="009802BB">
                      <w:pPr>
                        <w:spacing w:line="192" w:lineRule="auto"/>
                        <w:ind w:right="1077"/>
                        <w:rPr>
                          <w:rFonts w:ascii="Tw Cen MT" w:hAnsi="Tw Cen MT"/>
                          <w:b/>
                          <w:bCs/>
                          <w:sz w:val="40"/>
                          <w:szCs w:val="40"/>
                        </w:rPr>
                      </w:pPr>
                    </w:p>
                  </w:txbxContent>
                </v:textbox>
                <w10:wrap anchory="page"/>
                <w10:anchorlock/>
              </v:rect>
            </w:pict>
          </mc:Fallback>
        </mc:AlternateContent>
      </w:r>
    </w:p>
    <w:sectPr w:rsidR="000B3301" w:rsidSect="007766B6">
      <w:pgSz w:w="12240" w:h="15840" w:code="1"/>
      <w:pgMar w:top="994" w:right="1080" w:bottom="720" w:left="1080"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54536" w14:textId="77777777" w:rsidR="0082582D" w:rsidRDefault="0082582D" w:rsidP="00A63A6C">
      <w:pPr>
        <w:spacing w:after="0" w:line="240" w:lineRule="auto"/>
      </w:pPr>
      <w:r>
        <w:separator/>
      </w:r>
    </w:p>
  </w:endnote>
  <w:endnote w:type="continuationSeparator" w:id="0">
    <w:p w14:paraId="71F976BE" w14:textId="77777777" w:rsidR="0082582D" w:rsidRDefault="0082582D"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4061199"/>
      <w:docPartObj>
        <w:docPartGallery w:val="Page Numbers (Bottom of Page)"/>
        <w:docPartUnique/>
      </w:docPartObj>
    </w:sdtPr>
    <w:sdtEndPr/>
    <w:sdtContent>
      <w:p w14:paraId="34397984" w14:textId="513F5DB0" w:rsidR="00290515" w:rsidRDefault="00290515">
        <w:pPr>
          <w:pStyle w:val="Footer"/>
        </w:pPr>
        <w:r>
          <w:rPr>
            <w:noProof/>
          </w:rPr>
          <mc:AlternateContent>
            <mc:Choice Requires="wps">
              <w:drawing>
                <wp:anchor distT="0" distB="0" distL="114300" distR="114300" simplePos="0" relativeHeight="251660288" behindDoc="0" locked="0" layoutInCell="1" allowOverlap="1" wp14:anchorId="3730ECF7" wp14:editId="0F6F1360">
                  <wp:simplePos x="0" y="0"/>
                  <wp:positionH relativeFrom="margin">
                    <wp:align>center</wp:align>
                  </wp:positionH>
                  <wp:positionV relativeFrom="bottomMargin">
                    <wp:align>center</wp:align>
                  </wp:positionV>
                  <wp:extent cx="551815" cy="238760"/>
                  <wp:effectExtent l="19050" t="19050" r="19685" b="18415"/>
                  <wp:wrapNone/>
                  <wp:docPr id="30" name="Double Bracket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B6E1F4D" w14:textId="77777777" w:rsidR="00290515" w:rsidRDefault="0029051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30ECF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0" o:spid="_x0000_s1035"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2xKOQIAAGw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BJ3bEo5AgAAbAQAAA4AAAAAAAAA&#10;AAAAAAAALgIAAGRycy9lMm9Eb2MueG1sUEsBAi0AFAAGAAgAAAAhAP8vKureAAAAAwEAAA8AAAAA&#10;AAAAAAAAAAAAkwQAAGRycy9kb3ducmV2LnhtbFBLBQYAAAAABAAEAPMAAACeBQAAAAA=&#10;" filled="t" strokecolor="gray" strokeweight="2.25pt">
                  <v:textbox inset=",0,,0">
                    <w:txbxContent>
                      <w:p w14:paraId="6B6E1F4D" w14:textId="77777777" w:rsidR="00290515" w:rsidRDefault="0029051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AFF9E70" wp14:editId="0D9A26DE">
                  <wp:simplePos x="0" y="0"/>
                  <wp:positionH relativeFrom="margin">
                    <wp:align>center</wp:align>
                  </wp:positionH>
                  <wp:positionV relativeFrom="bottomMargin">
                    <wp:align>center</wp:align>
                  </wp:positionV>
                  <wp:extent cx="5518150" cy="0"/>
                  <wp:effectExtent l="9525" t="9525" r="6350" b="95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070BF34" id="_x0000_t32" coordsize="21600,21600" o:spt="32" o:oned="t" path="m,l21600,21600e" filled="f">
                  <v:path arrowok="t" fillok="f" o:connecttype="none"/>
                  <o:lock v:ext="edit" shapetype="t"/>
                </v:shapetype>
                <v:shape id="Straight Arrow Connector 28"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9A6F8" w14:textId="77777777" w:rsidR="0082582D" w:rsidRDefault="0082582D" w:rsidP="00A63A6C">
      <w:pPr>
        <w:spacing w:after="0" w:line="240" w:lineRule="auto"/>
      </w:pPr>
      <w:r>
        <w:separator/>
      </w:r>
    </w:p>
  </w:footnote>
  <w:footnote w:type="continuationSeparator" w:id="0">
    <w:p w14:paraId="7B6CA7C0" w14:textId="77777777" w:rsidR="0082582D" w:rsidRDefault="0082582D"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53CAB"/>
    <w:multiLevelType w:val="hybridMultilevel"/>
    <w:tmpl w:val="ECDC62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712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2337D3"/>
    <w:multiLevelType w:val="hybridMultilevel"/>
    <w:tmpl w:val="1DA83D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4F3F6E"/>
    <w:multiLevelType w:val="hybridMultilevel"/>
    <w:tmpl w:val="D91468EE"/>
    <w:lvl w:ilvl="0" w:tplc="5ED6C3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8B3CEB"/>
    <w:multiLevelType w:val="hybridMultilevel"/>
    <w:tmpl w:val="6E121C22"/>
    <w:lvl w:ilvl="0" w:tplc="0809000B">
      <w:start w:val="1"/>
      <w:numFmt w:val="bullet"/>
      <w:lvlText w:val=""/>
      <w:lvlJc w:val="left"/>
      <w:pPr>
        <w:ind w:left="1488" w:hanging="360"/>
      </w:pPr>
      <w:rPr>
        <w:rFonts w:ascii="Wingdings" w:hAnsi="Wingdings"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9"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EE37FC"/>
    <w:multiLevelType w:val="hybridMultilevel"/>
    <w:tmpl w:val="BEF2FFA2"/>
    <w:lvl w:ilvl="0" w:tplc="8D7AEC10">
      <w:start w:val="2"/>
      <w:numFmt w:val="bullet"/>
      <w:lvlText w:val="-"/>
      <w:lvlJc w:val="left"/>
      <w:pPr>
        <w:ind w:left="1800" w:hanging="360"/>
      </w:pPr>
      <w:rPr>
        <w:rFonts w:ascii="Arial" w:eastAsiaTheme="minorHAnsi" w:hAnsi="Arial" w:cs="Arial" w:hint="default"/>
        <w:color w:val="121212"/>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
  </w:num>
  <w:num w:numId="2">
    <w:abstractNumId w:val="9"/>
  </w:num>
  <w:num w:numId="3">
    <w:abstractNumId w:val="6"/>
  </w:num>
  <w:num w:numId="4">
    <w:abstractNumId w:val="0"/>
  </w:num>
  <w:num w:numId="5">
    <w:abstractNumId w:val="1"/>
  </w:num>
  <w:num w:numId="6">
    <w:abstractNumId w:val="7"/>
  </w:num>
  <w:num w:numId="7">
    <w:abstractNumId w:val="5"/>
  </w:num>
  <w:num w:numId="8">
    <w:abstractNumId w:val="2"/>
  </w:num>
  <w:num w:numId="9">
    <w:abstractNumId w:val="1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2B7906"/>
    <w:rsid w:val="00002642"/>
    <w:rsid w:val="0001487E"/>
    <w:rsid w:val="0001638A"/>
    <w:rsid w:val="00024F90"/>
    <w:rsid w:val="0002620A"/>
    <w:rsid w:val="00037DDB"/>
    <w:rsid w:val="00037F6E"/>
    <w:rsid w:val="00047CE7"/>
    <w:rsid w:val="000516BB"/>
    <w:rsid w:val="000520BE"/>
    <w:rsid w:val="000529F1"/>
    <w:rsid w:val="00053705"/>
    <w:rsid w:val="0005379A"/>
    <w:rsid w:val="0006324A"/>
    <w:rsid w:val="00084FF8"/>
    <w:rsid w:val="0008671B"/>
    <w:rsid w:val="00087ED6"/>
    <w:rsid w:val="000B3301"/>
    <w:rsid w:val="000B3B89"/>
    <w:rsid w:val="000B451E"/>
    <w:rsid w:val="000B59D8"/>
    <w:rsid w:val="000D6C9D"/>
    <w:rsid w:val="000F323E"/>
    <w:rsid w:val="000F50A6"/>
    <w:rsid w:val="00104BE3"/>
    <w:rsid w:val="001237B0"/>
    <w:rsid w:val="001401F6"/>
    <w:rsid w:val="00150F26"/>
    <w:rsid w:val="001568CD"/>
    <w:rsid w:val="00197414"/>
    <w:rsid w:val="001B3360"/>
    <w:rsid w:val="001D0736"/>
    <w:rsid w:val="001E2618"/>
    <w:rsid w:val="001F5C05"/>
    <w:rsid w:val="001F7099"/>
    <w:rsid w:val="001F7BC5"/>
    <w:rsid w:val="00210EB3"/>
    <w:rsid w:val="0021311F"/>
    <w:rsid w:val="00220B9B"/>
    <w:rsid w:val="00237F20"/>
    <w:rsid w:val="00244459"/>
    <w:rsid w:val="002669F8"/>
    <w:rsid w:val="0026757E"/>
    <w:rsid w:val="00274FC6"/>
    <w:rsid w:val="0028265E"/>
    <w:rsid w:val="00290515"/>
    <w:rsid w:val="002A4639"/>
    <w:rsid w:val="002B4439"/>
    <w:rsid w:val="002B479A"/>
    <w:rsid w:val="002B7906"/>
    <w:rsid w:val="002E700F"/>
    <w:rsid w:val="002F517F"/>
    <w:rsid w:val="00304B4E"/>
    <w:rsid w:val="00310C8A"/>
    <w:rsid w:val="003129F0"/>
    <w:rsid w:val="0032122F"/>
    <w:rsid w:val="00327A7B"/>
    <w:rsid w:val="00330443"/>
    <w:rsid w:val="0033160C"/>
    <w:rsid w:val="00332026"/>
    <w:rsid w:val="00333AAD"/>
    <w:rsid w:val="00333F79"/>
    <w:rsid w:val="0033767E"/>
    <w:rsid w:val="00346FEB"/>
    <w:rsid w:val="00351613"/>
    <w:rsid w:val="003A290D"/>
    <w:rsid w:val="003C2F6B"/>
    <w:rsid w:val="003C6B02"/>
    <w:rsid w:val="003D0860"/>
    <w:rsid w:val="003D7B43"/>
    <w:rsid w:val="003E3496"/>
    <w:rsid w:val="003F234D"/>
    <w:rsid w:val="003F6116"/>
    <w:rsid w:val="004472AD"/>
    <w:rsid w:val="00454AE7"/>
    <w:rsid w:val="00475E10"/>
    <w:rsid w:val="004A7CCE"/>
    <w:rsid w:val="004C0C3F"/>
    <w:rsid w:val="004C43D2"/>
    <w:rsid w:val="004C6B8A"/>
    <w:rsid w:val="004C721B"/>
    <w:rsid w:val="004E2031"/>
    <w:rsid w:val="004E4BD9"/>
    <w:rsid w:val="004E5762"/>
    <w:rsid w:val="004E62D9"/>
    <w:rsid w:val="00503CB7"/>
    <w:rsid w:val="00506E3F"/>
    <w:rsid w:val="00522DD6"/>
    <w:rsid w:val="00533DB7"/>
    <w:rsid w:val="00537076"/>
    <w:rsid w:val="00545071"/>
    <w:rsid w:val="005729DE"/>
    <w:rsid w:val="00593F53"/>
    <w:rsid w:val="005978FD"/>
    <w:rsid w:val="005A20B8"/>
    <w:rsid w:val="005A586E"/>
    <w:rsid w:val="005B1DED"/>
    <w:rsid w:val="005B275C"/>
    <w:rsid w:val="005B6BBD"/>
    <w:rsid w:val="005F2986"/>
    <w:rsid w:val="005F4B01"/>
    <w:rsid w:val="005F7996"/>
    <w:rsid w:val="00601D66"/>
    <w:rsid w:val="00617F7D"/>
    <w:rsid w:val="00631C3C"/>
    <w:rsid w:val="00642B92"/>
    <w:rsid w:val="0064312D"/>
    <w:rsid w:val="006762D3"/>
    <w:rsid w:val="00684B8A"/>
    <w:rsid w:val="006960F4"/>
    <w:rsid w:val="006A2477"/>
    <w:rsid w:val="006A3A69"/>
    <w:rsid w:val="006B6D4B"/>
    <w:rsid w:val="007359D6"/>
    <w:rsid w:val="007507DE"/>
    <w:rsid w:val="007574CB"/>
    <w:rsid w:val="007766B6"/>
    <w:rsid w:val="00776D0C"/>
    <w:rsid w:val="007831F1"/>
    <w:rsid w:val="00783929"/>
    <w:rsid w:val="007928BA"/>
    <w:rsid w:val="007C106A"/>
    <w:rsid w:val="007D7712"/>
    <w:rsid w:val="007E10BC"/>
    <w:rsid w:val="007E3857"/>
    <w:rsid w:val="007E7800"/>
    <w:rsid w:val="007F19C0"/>
    <w:rsid w:val="007F250D"/>
    <w:rsid w:val="0082582D"/>
    <w:rsid w:val="00841014"/>
    <w:rsid w:val="008433EA"/>
    <w:rsid w:val="00846719"/>
    <w:rsid w:val="008546A8"/>
    <w:rsid w:val="00857787"/>
    <w:rsid w:val="00864509"/>
    <w:rsid w:val="00885BC3"/>
    <w:rsid w:val="008C3979"/>
    <w:rsid w:val="008C770D"/>
    <w:rsid w:val="008E28A1"/>
    <w:rsid w:val="008E7A96"/>
    <w:rsid w:val="008F2B87"/>
    <w:rsid w:val="00922B8C"/>
    <w:rsid w:val="00922FCD"/>
    <w:rsid w:val="009476BA"/>
    <w:rsid w:val="00965DF5"/>
    <w:rsid w:val="009802BB"/>
    <w:rsid w:val="009A3397"/>
    <w:rsid w:val="009D472B"/>
    <w:rsid w:val="009F4FE7"/>
    <w:rsid w:val="009F589A"/>
    <w:rsid w:val="00A57E76"/>
    <w:rsid w:val="00A618B4"/>
    <w:rsid w:val="00A63A6C"/>
    <w:rsid w:val="00A91DB0"/>
    <w:rsid w:val="00AB538E"/>
    <w:rsid w:val="00AE6FF4"/>
    <w:rsid w:val="00AF4378"/>
    <w:rsid w:val="00B060F1"/>
    <w:rsid w:val="00B069D9"/>
    <w:rsid w:val="00B0794A"/>
    <w:rsid w:val="00B07FC3"/>
    <w:rsid w:val="00B225C1"/>
    <w:rsid w:val="00B24D14"/>
    <w:rsid w:val="00B27C80"/>
    <w:rsid w:val="00B31872"/>
    <w:rsid w:val="00B674E0"/>
    <w:rsid w:val="00B7461D"/>
    <w:rsid w:val="00BB481E"/>
    <w:rsid w:val="00BE0D18"/>
    <w:rsid w:val="00BE3B4C"/>
    <w:rsid w:val="00BE6EE9"/>
    <w:rsid w:val="00BF16B9"/>
    <w:rsid w:val="00BF716F"/>
    <w:rsid w:val="00C034E4"/>
    <w:rsid w:val="00C17CCD"/>
    <w:rsid w:val="00C336E8"/>
    <w:rsid w:val="00C43C83"/>
    <w:rsid w:val="00C6044C"/>
    <w:rsid w:val="00C97BBF"/>
    <w:rsid w:val="00CB43CD"/>
    <w:rsid w:val="00CD2A19"/>
    <w:rsid w:val="00CD7B1F"/>
    <w:rsid w:val="00CE4711"/>
    <w:rsid w:val="00CF50A4"/>
    <w:rsid w:val="00CF66F7"/>
    <w:rsid w:val="00D0577B"/>
    <w:rsid w:val="00D1081A"/>
    <w:rsid w:val="00D258D5"/>
    <w:rsid w:val="00D42475"/>
    <w:rsid w:val="00D44316"/>
    <w:rsid w:val="00D44B56"/>
    <w:rsid w:val="00D528B9"/>
    <w:rsid w:val="00D61CB7"/>
    <w:rsid w:val="00D64E98"/>
    <w:rsid w:val="00D91887"/>
    <w:rsid w:val="00D92ADE"/>
    <w:rsid w:val="00DB1878"/>
    <w:rsid w:val="00DB5DAB"/>
    <w:rsid w:val="00DC49B0"/>
    <w:rsid w:val="00DD402D"/>
    <w:rsid w:val="00DD58CC"/>
    <w:rsid w:val="00DE03FC"/>
    <w:rsid w:val="00DE2F2B"/>
    <w:rsid w:val="00DE3223"/>
    <w:rsid w:val="00DE6CD4"/>
    <w:rsid w:val="00DE7AA7"/>
    <w:rsid w:val="00E07A85"/>
    <w:rsid w:val="00E203D4"/>
    <w:rsid w:val="00E33FB2"/>
    <w:rsid w:val="00E403F2"/>
    <w:rsid w:val="00E43389"/>
    <w:rsid w:val="00E572C1"/>
    <w:rsid w:val="00E61650"/>
    <w:rsid w:val="00E6258B"/>
    <w:rsid w:val="00E77529"/>
    <w:rsid w:val="00E8115C"/>
    <w:rsid w:val="00E8126D"/>
    <w:rsid w:val="00E819C5"/>
    <w:rsid w:val="00E91500"/>
    <w:rsid w:val="00E94D06"/>
    <w:rsid w:val="00E94F13"/>
    <w:rsid w:val="00EA79BE"/>
    <w:rsid w:val="00EB5073"/>
    <w:rsid w:val="00EC6438"/>
    <w:rsid w:val="00EE2BEE"/>
    <w:rsid w:val="00EE76D2"/>
    <w:rsid w:val="00EF570D"/>
    <w:rsid w:val="00F13E0F"/>
    <w:rsid w:val="00F23CD1"/>
    <w:rsid w:val="00F3178C"/>
    <w:rsid w:val="00F438AA"/>
    <w:rsid w:val="00F4640E"/>
    <w:rsid w:val="00F629BB"/>
    <w:rsid w:val="00F74599"/>
    <w:rsid w:val="00F75750"/>
    <w:rsid w:val="00F845CC"/>
    <w:rsid w:val="00FA515B"/>
    <w:rsid w:val="00FC0730"/>
    <w:rsid w:val="00FD1446"/>
    <w:rsid w:val="00FD6126"/>
    <w:rsid w:val="00FF2B6C"/>
    <w:rsid w:val="00FF2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EC6A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B6"/>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character" w:styleId="Hyperlink">
    <w:name w:val="Hyperlink"/>
    <w:basedOn w:val="DefaultParagraphFont"/>
    <w:uiPriority w:val="99"/>
    <w:unhideWhenUsed/>
    <w:rsid w:val="000F50A6"/>
    <w:rPr>
      <w:color w:val="01B1AE" w:themeColor="hyperlink"/>
      <w:u w:val="single"/>
    </w:rPr>
  </w:style>
  <w:style w:type="character" w:styleId="UnresolvedMention">
    <w:name w:val="Unresolved Mention"/>
    <w:basedOn w:val="DefaultParagraphFont"/>
    <w:uiPriority w:val="99"/>
    <w:semiHidden/>
    <w:unhideWhenUsed/>
    <w:rsid w:val="000F50A6"/>
    <w:rPr>
      <w:color w:val="605E5C"/>
      <w:shd w:val="clear" w:color="auto" w:fill="E1DFDD"/>
    </w:rPr>
  </w:style>
  <w:style w:type="paragraph" w:styleId="NormalWeb">
    <w:name w:val="Normal (Web)"/>
    <w:basedOn w:val="Normal"/>
    <w:uiPriority w:val="99"/>
    <w:unhideWhenUsed/>
    <w:rsid w:val="009F589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Emphasis">
    <w:name w:val="Emphasis"/>
    <w:basedOn w:val="DefaultParagraphFont"/>
    <w:uiPriority w:val="20"/>
    <w:qFormat/>
    <w:rsid w:val="009F589A"/>
    <w:rPr>
      <w:i/>
      <w:iCs/>
    </w:rPr>
  </w:style>
  <w:style w:type="paragraph" w:styleId="TOCHeading">
    <w:name w:val="TOC Heading"/>
    <w:basedOn w:val="Heading1"/>
    <w:next w:val="Normal"/>
    <w:uiPriority w:val="39"/>
    <w:unhideWhenUsed/>
    <w:qFormat/>
    <w:rsid w:val="000520BE"/>
    <w:pPr>
      <w:spacing w:before="240" w:after="0"/>
      <w:outlineLvl w:val="9"/>
    </w:pPr>
    <w:rPr>
      <w:b w:val="0"/>
      <w:color w:val="0F5751" w:themeColor="accent1" w:themeShade="BF"/>
      <w:sz w:val="32"/>
    </w:rPr>
  </w:style>
  <w:style w:type="paragraph" w:styleId="TOC1">
    <w:name w:val="toc 1"/>
    <w:basedOn w:val="Normal"/>
    <w:next w:val="Normal"/>
    <w:autoRedefine/>
    <w:uiPriority w:val="39"/>
    <w:unhideWhenUsed/>
    <w:rsid w:val="000520B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904309">
      <w:bodyDiv w:val="1"/>
      <w:marLeft w:val="0"/>
      <w:marRight w:val="0"/>
      <w:marTop w:val="0"/>
      <w:marBottom w:val="0"/>
      <w:divBdr>
        <w:top w:val="none" w:sz="0" w:space="0" w:color="auto"/>
        <w:left w:val="none" w:sz="0" w:space="0" w:color="auto"/>
        <w:bottom w:val="none" w:sz="0" w:space="0" w:color="auto"/>
        <w:right w:val="none" w:sz="0" w:space="0" w:color="auto"/>
      </w:divBdr>
    </w:div>
    <w:div w:id="201006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image" Target="media/image9.jpeg"/><Relationship Id="rId39" Type="http://schemas.openxmlformats.org/officeDocument/2006/relationships/fontTable" Target="fontTable.xml"/><Relationship Id="rId21" Type="http://schemas.openxmlformats.org/officeDocument/2006/relationships/diagramColors" Target="diagrams/colors1.xml"/><Relationship Id="rId34" Type="http://schemas.openxmlformats.org/officeDocument/2006/relationships/diagramQuickStyle" Target="diagrams/quickStyle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image" Target="media/image7.jpg"/><Relationship Id="rId33" Type="http://schemas.openxmlformats.org/officeDocument/2006/relationships/diagramLayout" Target="diagrams/layout3.xml"/><Relationship Id="rId38" Type="http://schemas.openxmlformats.org/officeDocument/2006/relationships/hyperlink" Target="https://web.archive.org/web/20160304072804/http:/sxills.nl/lerenlerennu/bronnen/Learning%20styles%20by%20Coffield%20e.a..pdf"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diagramQuickStyle" Target="diagrams/quickStyle1.xml"/><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jpeg"/><Relationship Id="rId32" Type="http://schemas.openxmlformats.org/officeDocument/2006/relationships/diagramData" Target="diagrams/data3.xml"/><Relationship Id="rId37" Type="http://schemas.openxmlformats.org/officeDocument/2006/relationships/image" Target="media/image8.jp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jpeg"/><Relationship Id="rId28" Type="http://schemas.openxmlformats.org/officeDocument/2006/relationships/diagramLayout" Target="diagrams/layout2.xml"/><Relationship Id="rId36" Type="http://schemas.microsoft.com/office/2007/relationships/diagramDrawing" Target="diagrams/drawing3.xml"/><Relationship Id="rId10" Type="http://schemas.openxmlformats.org/officeDocument/2006/relationships/endnotes" Target="endnotes.xml"/><Relationship Id="rId19" Type="http://schemas.openxmlformats.org/officeDocument/2006/relationships/diagramLayout" Target="diagrams/layout1.xml"/><Relationship Id="rId31" Type="http://schemas.microsoft.com/office/2007/relationships/diagramDrawing" Target="diagrams/drawing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University_of_Wales_Trinity_Saint_David" TargetMode="External"/><Relationship Id="rId22" Type="http://schemas.microsoft.com/office/2007/relationships/diagramDrawing" Target="diagrams/drawing1.xm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diagramColors" Target="diagrams/colors3.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40\AppData\Roaming\Microsoft\Templates\Colorful%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58B411-E46C-48FF-8F2F-FFC6620A7AA3}" type="doc">
      <dgm:prSet loTypeId="urn:microsoft.com/office/officeart/2005/8/layout/radial3" loCatId="cycle" qsTypeId="urn:microsoft.com/office/officeart/2005/8/quickstyle/simple1" qsCatId="simple" csTypeId="urn:microsoft.com/office/officeart/2005/8/colors/accent3_3" csCatId="accent3" phldr="1"/>
      <dgm:spPr/>
      <dgm:t>
        <a:bodyPr/>
        <a:lstStyle/>
        <a:p>
          <a:endParaRPr lang="en-GB"/>
        </a:p>
      </dgm:t>
    </dgm:pt>
    <dgm:pt modelId="{90DF4935-AC3E-42EC-B88B-DFE6A5B83B1E}">
      <dgm:prSet phldrT="[Text]" custT="1"/>
      <dgm:spPr/>
      <dgm:t>
        <a:bodyPr/>
        <a:lstStyle/>
        <a:p>
          <a:r>
            <a:rPr lang="en-GB" sz="1100"/>
            <a:t>Processing______continuum</a:t>
          </a:r>
        </a:p>
      </dgm:t>
    </dgm:pt>
    <dgm:pt modelId="{8A198B6B-C691-4B6F-922A-6515511501BF}" type="parTrans" cxnId="{03237BB1-4E7C-45DA-947F-A7A3D9A53787}">
      <dgm:prSet/>
      <dgm:spPr/>
      <dgm:t>
        <a:bodyPr/>
        <a:lstStyle/>
        <a:p>
          <a:endParaRPr lang="en-GB"/>
        </a:p>
      </dgm:t>
    </dgm:pt>
    <dgm:pt modelId="{3BF21D35-791F-4EEF-BF64-39DB4EC21FBD}" type="sibTrans" cxnId="{03237BB1-4E7C-45DA-947F-A7A3D9A53787}">
      <dgm:prSet/>
      <dgm:spPr/>
      <dgm:t>
        <a:bodyPr/>
        <a:lstStyle/>
        <a:p>
          <a:endParaRPr lang="en-GB"/>
        </a:p>
      </dgm:t>
    </dgm:pt>
    <dgm:pt modelId="{344982D0-7B0E-488B-AC8A-307D696F5F64}">
      <dgm:prSet phldrT="[Text]"/>
      <dgm:spPr/>
      <dgm:t>
        <a:bodyPr/>
        <a:lstStyle/>
        <a:p>
          <a:r>
            <a:rPr lang="en-GB"/>
            <a:t>Concrete experience (feeling) </a:t>
          </a:r>
        </a:p>
      </dgm:t>
    </dgm:pt>
    <dgm:pt modelId="{0797E2D8-CEFC-4BBE-89DC-5309A3D26063}" type="parTrans" cxnId="{097F7A63-7ACA-410B-AED0-50759FE4214E}">
      <dgm:prSet/>
      <dgm:spPr/>
      <dgm:t>
        <a:bodyPr/>
        <a:lstStyle/>
        <a:p>
          <a:endParaRPr lang="en-GB"/>
        </a:p>
      </dgm:t>
    </dgm:pt>
    <dgm:pt modelId="{395D27C1-F143-459B-B33D-846FB225912D}" type="sibTrans" cxnId="{097F7A63-7ACA-410B-AED0-50759FE4214E}">
      <dgm:prSet/>
      <dgm:spPr/>
      <dgm:t>
        <a:bodyPr/>
        <a:lstStyle/>
        <a:p>
          <a:endParaRPr lang="en-GB"/>
        </a:p>
      </dgm:t>
    </dgm:pt>
    <dgm:pt modelId="{860D25F8-01D0-4A9C-8656-8B98E6569A41}">
      <dgm:prSet phldrT="[Text]"/>
      <dgm:spPr/>
      <dgm:t>
        <a:bodyPr/>
        <a:lstStyle/>
        <a:p>
          <a:r>
            <a:rPr lang="en-GB"/>
            <a:t>Reflective (watching)</a:t>
          </a:r>
        </a:p>
      </dgm:t>
    </dgm:pt>
    <dgm:pt modelId="{5484D27F-830A-4345-911D-FCD0AC4D8126}" type="parTrans" cxnId="{4B822E4A-D82A-42FC-8D62-F395BBCD8564}">
      <dgm:prSet/>
      <dgm:spPr/>
      <dgm:t>
        <a:bodyPr/>
        <a:lstStyle/>
        <a:p>
          <a:endParaRPr lang="en-GB"/>
        </a:p>
      </dgm:t>
    </dgm:pt>
    <dgm:pt modelId="{A2746FF5-C5D3-468E-8F4E-3723F4951567}" type="sibTrans" cxnId="{4B822E4A-D82A-42FC-8D62-F395BBCD8564}">
      <dgm:prSet/>
      <dgm:spPr/>
      <dgm:t>
        <a:bodyPr/>
        <a:lstStyle/>
        <a:p>
          <a:endParaRPr lang="en-GB"/>
        </a:p>
      </dgm:t>
    </dgm:pt>
    <dgm:pt modelId="{67995020-49C3-4B21-9CAC-3DE9DB0A5745}">
      <dgm:prSet phldrT="[Text]"/>
      <dgm:spPr/>
      <dgm:t>
        <a:bodyPr/>
        <a:lstStyle/>
        <a:p>
          <a:r>
            <a:rPr lang="en-GB"/>
            <a:t>Abstract (thinking)</a:t>
          </a:r>
        </a:p>
      </dgm:t>
    </dgm:pt>
    <dgm:pt modelId="{5A96E6E3-6D09-476E-B778-EBC9E32AAF97}" type="parTrans" cxnId="{AD5C1240-34EA-4597-910E-E53D17D9F952}">
      <dgm:prSet/>
      <dgm:spPr/>
      <dgm:t>
        <a:bodyPr/>
        <a:lstStyle/>
        <a:p>
          <a:endParaRPr lang="en-GB"/>
        </a:p>
      </dgm:t>
    </dgm:pt>
    <dgm:pt modelId="{4ACA2BFE-EB34-4E62-837D-2555F9DE1F51}" type="sibTrans" cxnId="{AD5C1240-34EA-4597-910E-E53D17D9F952}">
      <dgm:prSet/>
      <dgm:spPr/>
      <dgm:t>
        <a:bodyPr/>
        <a:lstStyle/>
        <a:p>
          <a:endParaRPr lang="en-GB"/>
        </a:p>
      </dgm:t>
    </dgm:pt>
    <dgm:pt modelId="{A29408DF-CE42-4141-B865-B0F9863CBDF5}">
      <dgm:prSet phldrT="[Text]"/>
      <dgm:spPr/>
      <dgm:t>
        <a:bodyPr/>
        <a:lstStyle/>
        <a:p>
          <a:r>
            <a:rPr lang="en-GB"/>
            <a:t>Active (doing) </a:t>
          </a:r>
        </a:p>
      </dgm:t>
    </dgm:pt>
    <dgm:pt modelId="{98D2F1BD-B88F-47E9-BCB3-5ED01C8DCAFB}" type="parTrans" cxnId="{80B68C5E-2354-4401-8366-F95A163396B6}">
      <dgm:prSet/>
      <dgm:spPr/>
      <dgm:t>
        <a:bodyPr/>
        <a:lstStyle/>
        <a:p>
          <a:endParaRPr lang="en-GB"/>
        </a:p>
      </dgm:t>
    </dgm:pt>
    <dgm:pt modelId="{8F32D238-4435-47CA-92F1-A8B9864F04E9}" type="sibTrans" cxnId="{80B68C5E-2354-4401-8366-F95A163396B6}">
      <dgm:prSet/>
      <dgm:spPr/>
      <dgm:t>
        <a:bodyPr/>
        <a:lstStyle/>
        <a:p>
          <a:endParaRPr lang="en-GB"/>
        </a:p>
      </dgm:t>
    </dgm:pt>
    <dgm:pt modelId="{72D8DA6F-F596-41E7-BB1C-B8C0B2BF4F54}" type="pres">
      <dgm:prSet presAssocID="{2458B411-E46C-48FF-8F2F-FFC6620A7AA3}" presName="composite" presStyleCnt="0">
        <dgm:presLayoutVars>
          <dgm:chMax val="1"/>
          <dgm:dir/>
          <dgm:resizeHandles val="exact"/>
        </dgm:presLayoutVars>
      </dgm:prSet>
      <dgm:spPr/>
    </dgm:pt>
    <dgm:pt modelId="{81411429-0A03-414A-9B6E-137EBDBC52AD}" type="pres">
      <dgm:prSet presAssocID="{2458B411-E46C-48FF-8F2F-FFC6620A7AA3}" presName="radial" presStyleCnt="0">
        <dgm:presLayoutVars>
          <dgm:animLvl val="ctr"/>
        </dgm:presLayoutVars>
      </dgm:prSet>
      <dgm:spPr/>
    </dgm:pt>
    <dgm:pt modelId="{7F3D0F1F-8EBA-475D-BA6B-611E3C6B32A1}" type="pres">
      <dgm:prSet presAssocID="{90DF4935-AC3E-42EC-B88B-DFE6A5B83B1E}" presName="centerShape" presStyleLbl="vennNode1" presStyleIdx="0" presStyleCnt="5"/>
      <dgm:spPr/>
    </dgm:pt>
    <dgm:pt modelId="{B4FE8436-2253-4A6F-AAC1-DE391B4E8DA5}" type="pres">
      <dgm:prSet presAssocID="{344982D0-7B0E-488B-AC8A-307D696F5F64}" presName="node" presStyleLbl="vennNode1" presStyleIdx="1" presStyleCnt="5">
        <dgm:presLayoutVars>
          <dgm:bulletEnabled val="1"/>
        </dgm:presLayoutVars>
      </dgm:prSet>
      <dgm:spPr/>
    </dgm:pt>
    <dgm:pt modelId="{EAA508CF-6BB3-46FB-801B-274540A7C9E3}" type="pres">
      <dgm:prSet presAssocID="{860D25F8-01D0-4A9C-8656-8B98E6569A41}" presName="node" presStyleLbl="vennNode1" presStyleIdx="2" presStyleCnt="5">
        <dgm:presLayoutVars>
          <dgm:bulletEnabled val="1"/>
        </dgm:presLayoutVars>
      </dgm:prSet>
      <dgm:spPr/>
    </dgm:pt>
    <dgm:pt modelId="{14D129B3-B380-4CFA-8106-F2172C22F002}" type="pres">
      <dgm:prSet presAssocID="{67995020-49C3-4B21-9CAC-3DE9DB0A5745}" presName="node" presStyleLbl="vennNode1" presStyleIdx="3" presStyleCnt="5">
        <dgm:presLayoutVars>
          <dgm:bulletEnabled val="1"/>
        </dgm:presLayoutVars>
      </dgm:prSet>
      <dgm:spPr/>
    </dgm:pt>
    <dgm:pt modelId="{37A9C7F3-9B31-42EC-AFA3-C3B2A72C7007}" type="pres">
      <dgm:prSet presAssocID="{A29408DF-CE42-4141-B865-B0F9863CBDF5}" presName="node" presStyleLbl="vennNode1" presStyleIdx="4" presStyleCnt="5">
        <dgm:presLayoutVars>
          <dgm:bulletEnabled val="1"/>
        </dgm:presLayoutVars>
      </dgm:prSet>
      <dgm:spPr/>
    </dgm:pt>
  </dgm:ptLst>
  <dgm:cxnLst>
    <dgm:cxn modelId="{9E9DF72C-5632-4C19-9CBF-D35CD3CA73F9}" type="presOf" srcId="{90DF4935-AC3E-42EC-B88B-DFE6A5B83B1E}" destId="{7F3D0F1F-8EBA-475D-BA6B-611E3C6B32A1}" srcOrd="0" destOrd="0" presId="urn:microsoft.com/office/officeart/2005/8/layout/radial3"/>
    <dgm:cxn modelId="{AD5C1240-34EA-4597-910E-E53D17D9F952}" srcId="{90DF4935-AC3E-42EC-B88B-DFE6A5B83B1E}" destId="{67995020-49C3-4B21-9CAC-3DE9DB0A5745}" srcOrd="2" destOrd="0" parTransId="{5A96E6E3-6D09-476E-B778-EBC9E32AAF97}" sibTransId="{4ACA2BFE-EB34-4E62-837D-2555F9DE1F51}"/>
    <dgm:cxn modelId="{80B68C5E-2354-4401-8366-F95A163396B6}" srcId="{90DF4935-AC3E-42EC-B88B-DFE6A5B83B1E}" destId="{A29408DF-CE42-4141-B865-B0F9863CBDF5}" srcOrd="3" destOrd="0" parTransId="{98D2F1BD-B88F-47E9-BCB3-5ED01C8DCAFB}" sibTransId="{8F32D238-4435-47CA-92F1-A8B9864F04E9}"/>
    <dgm:cxn modelId="{097F7A63-7ACA-410B-AED0-50759FE4214E}" srcId="{90DF4935-AC3E-42EC-B88B-DFE6A5B83B1E}" destId="{344982D0-7B0E-488B-AC8A-307D696F5F64}" srcOrd="0" destOrd="0" parTransId="{0797E2D8-CEFC-4BBE-89DC-5309A3D26063}" sibTransId="{395D27C1-F143-459B-B33D-846FB225912D}"/>
    <dgm:cxn modelId="{583EB265-230C-4E75-BA04-2281D9638EDF}" type="presOf" srcId="{2458B411-E46C-48FF-8F2F-FFC6620A7AA3}" destId="{72D8DA6F-F596-41E7-BB1C-B8C0B2BF4F54}" srcOrd="0" destOrd="0" presId="urn:microsoft.com/office/officeart/2005/8/layout/radial3"/>
    <dgm:cxn modelId="{4B822E4A-D82A-42FC-8D62-F395BBCD8564}" srcId="{90DF4935-AC3E-42EC-B88B-DFE6A5B83B1E}" destId="{860D25F8-01D0-4A9C-8656-8B98E6569A41}" srcOrd="1" destOrd="0" parTransId="{5484D27F-830A-4345-911D-FCD0AC4D8126}" sibTransId="{A2746FF5-C5D3-468E-8F4E-3723F4951567}"/>
    <dgm:cxn modelId="{83F77393-68FB-4768-80FF-CFC66EA1F8F7}" type="presOf" srcId="{344982D0-7B0E-488B-AC8A-307D696F5F64}" destId="{B4FE8436-2253-4A6F-AAC1-DE391B4E8DA5}" srcOrd="0" destOrd="0" presId="urn:microsoft.com/office/officeart/2005/8/layout/radial3"/>
    <dgm:cxn modelId="{03237BB1-4E7C-45DA-947F-A7A3D9A53787}" srcId="{2458B411-E46C-48FF-8F2F-FFC6620A7AA3}" destId="{90DF4935-AC3E-42EC-B88B-DFE6A5B83B1E}" srcOrd="0" destOrd="0" parTransId="{8A198B6B-C691-4B6F-922A-6515511501BF}" sibTransId="{3BF21D35-791F-4EEF-BF64-39DB4EC21FBD}"/>
    <dgm:cxn modelId="{113518BA-8DBD-4FC4-9CB4-82CFC8C515BE}" type="presOf" srcId="{67995020-49C3-4B21-9CAC-3DE9DB0A5745}" destId="{14D129B3-B380-4CFA-8106-F2172C22F002}" srcOrd="0" destOrd="0" presId="urn:microsoft.com/office/officeart/2005/8/layout/radial3"/>
    <dgm:cxn modelId="{135443E3-C08C-4994-A5D4-77B10D7B3FCF}" type="presOf" srcId="{A29408DF-CE42-4141-B865-B0F9863CBDF5}" destId="{37A9C7F3-9B31-42EC-AFA3-C3B2A72C7007}" srcOrd="0" destOrd="0" presId="urn:microsoft.com/office/officeart/2005/8/layout/radial3"/>
    <dgm:cxn modelId="{CFD7CEF8-4D68-49A5-8590-17FBE054CF38}" type="presOf" srcId="{860D25F8-01D0-4A9C-8656-8B98E6569A41}" destId="{EAA508CF-6BB3-46FB-801B-274540A7C9E3}" srcOrd="0" destOrd="0" presId="urn:microsoft.com/office/officeart/2005/8/layout/radial3"/>
    <dgm:cxn modelId="{F158279D-DB26-4CD7-B4D5-F3484BF549DC}" type="presParOf" srcId="{72D8DA6F-F596-41E7-BB1C-B8C0B2BF4F54}" destId="{81411429-0A03-414A-9B6E-137EBDBC52AD}" srcOrd="0" destOrd="0" presId="urn:microsoft.com/office/officeart/2005/8/layout/radial3"/>
    <dgm:cxn modelId="{954FA84A-5A9B-4A6E-AEFA-3F40F6BC0024}" type="presParOf" srcId="{81411429-0A03-414A-9B6E-137EBDBC52AD}" destId="{7F3D0F1F-8EBA-475D-BA6B-611E3C6B32A1}" srcOrd="0" destOrd="0" presId="urn:microsoft.com/office/officeart/2005/8/layout/radial3"/>
    <dgm:cxn modelId="{BB5BFA19-F369-4FAD-952F-94403975EB16}" type="presParOf" srcId="{81411429-0A03-414A-9B6E-137EBDBC52AD}" destId="{B4FE8436-2253-4A6F-AAC1-DE391B4E8DA5}" srcOrd="1" destOrd="0" presId="urn:microsoft.com/office/officeart/2005/8/layout/radial3"/>
    <dgm:cxn modelId="{BA38A361-7DFB-4217-95A1-FF2F93DF2B98}" type="presParOf" srcId="{81411429-0A03-414A-9B6E-137EBDBC52AD}" destId="{EAA508CF-6BB3-46FB-801B-274540A7C9E3}" srcOrd="2" destOrd="0" presId="urn:microsoft.com/office/officeart/2005/8/layout/radial3"/>
    <dgm:cxn modelId="{73F1E580-3FC9-4DD1-9987-D5CE2D3F2BF1}" type="presParOf" srcId="{81411429-0A03-414A-9B6E-137EBDBC52AD}" destId="{14D129B3-B380-4CFA-8106-F2172C22F002}" srcOrd="3" destOrd="0" presId="urn:microsoft.com/office/officeart/2005/8/layout/radial3"/>
    <dgm:cxn modelId="{D015FAD0-1D1B-4AB5-9FC3-217539F54338}" type="presParOf" srcId="{81411429-0A03-414A-9B6E-137EBDBC52AD}" destId="{37A9C7F3-9B31-42EC-AFA3-C3B2A72C7007}" srcOrd="4"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466EDB-AEB5-4837-A2B4-DC91F51A36B9}" type="doc">
      <dgm:prSet loTypeId="urn:microsoft.com/office/officeart/2005/8/layout/matrix1" loCatId="matrix" qsTypeId="urn:microsoft.com/office/officeart/2005/8/quickstyle/simple3" qsCatId="simple" csTypeId="urn:microsoft.com/office/officeart/2005/8/colors/accent3_5" csCatId="accent3" phldr="1"/>
      <dgm:spPr/>
      <dgm:t>
        <a:bodyPr/>
        <a:lstStyle/>
        <a:p>
          <a:endParaRPr lang="en-GB"/>
        </a:p>
      </dgm:t>
    </dgm:pt>
    <dgm:pt modelId="{9DFBD4A4-CC1B-431D-912D-530163BFE0F9}">
      <dgm:prSet phldrT="[Text]"/>
      <dgm:spPr/>
      <dgm:t>
        <a:bodyPr/>
        <a:lstStyle/>
        <a:p>
          <a:r>
            <a:rPr lang="en-GB">
              <a:latin typeface="Arial" panose="020B0604020202020204" pitchFamily="34" charset="0"/>
              <a:cs typeface="Arial" panose="020B0604020202020204" pitchFamily="34" charset="0"/>
            </a:rPr>
            <a:t>Honey and Mumfurd Theory </a:t>
          </a:r>
        </a:p>
      </dgm:t>
    </dgm:pt>
    <dgm:pt modelId="{899E6E1D-EA41-43A1-AA69-6809F85FD1B3}" type="parTrans" cxnId="{6C624849-D784-4AEC-8BC4-340CC2A223D2}">
      <dgm:prSet/>
      <dgm:spPr/>
      <dgm:t>
        <a:bodyPr/>
        <a:lstStyle/>
        <a:p>
          <a:endParaRPr lang="en-GB"/>
        </a:p>
      </dgm:t>
    </dgm:pt>
    <dgm:pt modelId="{677D9CC5-69F0-48E2-AE60-0FF72BE724ED}" type="sibTrans" cxnId="{6C624849-D784-4AEC-8BC4-340CC2A223D2}">
      <dgm:prSet/>
      <dgm:spPr/>
      <dgm:t>
        <a:bodyPr/>
        <a:lstStyle/>
        <a:p>
          <a:endParaRPr lang="en-GB"/>
        </a:p>
      </dgm:t>
    </dgm:pt>
    <dgm:pt modelId="{D663DECC-7BA0-4FD8-9AB5-FA5F8DD65804}">
      <dgm:prSet phldrT="[Text]"/>
      <dgm:spPr/>
      <dgm:t>
        <a:bodyPr/>
        <a:lstStyle/>
        <a:p>
          <a:r>
            <a:rPr lang="en-GB">
              <a:latin typeface="Arial" panose="020B0604020202020204" pitchFamily="34" charset="0"/>
              <a:cs typeface="Arial" panose="020B0604020202020204" pitchFamily="34" charset="0"/>
            </a:rPr>
            <a:t>Activist</a:t>
          </a:r>
        </a:p>
      </dgm:t>
    </dgm:pt>
    <dgm:pt modelId="{3EA3886F-679C-4176-B36F-C7492AF63B55}" type="parTrans" cxnId="{A82291AB-15D7-4AAC-BA2F-0964415B5FD2}">
      <dgm:prSet/>
      <dgm:spPr/>
      <dgm:t>
        <a:bodyPr/>
        <a:lstStyle/>
        <a:p>
          <a:endParaRPr lang="en-GB"/>
        </a:p>
      </dgm:t>
    </dgm:pt>
    <dgm:pt modelId="{A2F80140-F808-4F74-83F7-9C45F9C9DDE7}" type="sibTrans" cxnId="{A82291AB-15D7-4AAC-BA2F-0964415B5FD2}">
      <dgm:prSet/>
      <dgm:spPr/>
      <dgm:t>
        <a:bodyPr/>
        <a:lstStyle/>
        <a:p>
          <a:endParaRPr lang="en-GB"/>
        </a:p>
      </dgm:t>
    </dgm:pt>
    <dgm:pt modelId="{05FDB74A-84B8-4F68-A521-26697ADE0122}">
      <dgm:prSet phldrT="[Text]"/>
      <dgm:spPr/>
      <dgm:t>
        <a:bodyPr/>
        <a:lstStyle/>
        <a:p>
          <a:r>
            <a:rPr lang="en-GB">
              <a:latin typeface="Arial" panose="020B0604020202020204" pitchFamily="34" charset="0"/>
              <a:cs typeface="Arial" panose="020B0604020202020204" pitchFamily="34" charset="0"/>
            </a:rPr>
            <a:t>Theorist</a:t>
          </a:r>
        </a:p>
      </dgm:t>
    </dgm:pt>
    <dgm:pt modelId="{F4614652-ABE1-4661-94FE-8A3E1B1EEF39}" type="parTrans" cxnId="{A3A9CC7A-9F2A-4968-B1D2-459FA12D63D3}">
      <dgm:prSet/>
      <dgm:spPr/>
      <dgm:t>
        <a:bodyPr/>
        <a:lstStyle/>
        <a:p>
          <a:endParaRPr lang="en-GB"/>
        </a:p>
      </dgm:t>
    </dgm:pt>
    <dgm:pt modelId="{59069043-1F52-4DB9-A634-DD12433E7042}" type="sibTrans" cxnId="{A3A9CC7A-9F2A-4968-B1D2-459FA12D63D3}">
      <dgm:prSet/>
      <dgm:spPr/>
      <dgm:t>
        <a:bodyPr/>
        <a:lstStyle/>
        <a:p>
          <a:endParaRPr lang="en-GB"/>
        </a:p>
      </dgm:t>
    </dgm:pt>
    <dgm:pt modelId="{0761C903-8332-463D-9122-9C427C59C046}">
      <dgm:prSet phldrT="[Text]"/>
      <dgm:spPr/>
      <dgm:t>
        <a:bodyPr/>
        <a:lstStyle/>
        <a:p>
          <a:r>
            <a:rPr lang="en-GB">
              <a:latin typeface="Arial" panose="020B0604020202020204" pitchFamily="34" charset="0"/>
              <a:cs typeface="Arial" panose="020B0604020202020204" pitchFamily="34" charset="0"/>
            </a:rPr>
            <a:t>Pragmatism</a:t>
          </a:r>
        </a:p>
      </dgm:t>
    </dgm:pt>
    <dgm:pt modelId="{72B07949-4E84-4D81-830E-73D34C6B0A5D}" type="parTrans" cxnId="{708EDA0A-B4DB-4FC6-8B40-A368FA6FAA08}">
      <dgm:prSet/>
      <dgm:spPr/>
      <dgm:t>
        <a:bodyPr/>
        <a:lstStyle/>
        <a:p>
          <a:endParaRPr lang="en-GB"/>
        </a:p>
      </dgm:t>
    </dgm:pt>
    <dgm:pt modelId="{8D54B174-9912-43B7-9DAA-76BC1F0EC10C}" type="sibTrans" cxnId="{708EDA0A-B4DB-4FC6-8B40-A368FA6FAA08}">
      <dgm:prSet/>
      <dgm:spPr/>
      <dgm:t>
        <a:bodyPr/>
        <a:lstStyle/>
        <a:p>
          <a:endParaRPr lang="en-GB"/>
        </a:p>
      </dgm:t>
    </dgm:pt>
    <dgm:pt modelId="{B18AE2AE-8054-4D27-A102-8451FE9F75E1}">
      <dgm:prSet phldrT="[Text]"/>
      <dgm:spPr/>
      <dgm:t>
        <a:bodyPr/>
        <a:lstStyle/>
        <a:p>
          <a:r>
            <a:rPr lang="en-GB">
              <a:latin typeface="Arial" panose="020B0604020202020204" pitchFamily="34" charset="0"/>
              <a:cs typeface="Arial" panose="020B0604020202020204" pitchFamily="34" charset="0"/>
            </a:rPr>
            <a:t>Reflector</a:t>
          </a:r>
        </a:p>
      </dgm:t>
    </dgm:pt>
    <dgm:pt modelId="{62FC56A9-FA13-4B57-A471-B2B5A87065FA}" type="parTrans" cxnId="{81C5C1DB-6F06-41A5-96F1-A25C416D542D}">
      <dgm:prSet/>
      <dgm:spPr/>
      <dgm:t>
        <a:bodyPr/>
        <a:lstStyle/>
        <a:p>
          <a:endParaRPr lang="en-GB"/>
        </a:p>
      </dgm:t>
    </dgm:pt>
    <dgm:pt modelId="{9AD6A1B9-372D-4E8A-A223-590C9395B03C}" type="sibTrans" cxnId="{81C5C1DB-6F06-41A5-96F1-A25C416D542D}">
      <dgm:prSet/>
      <dgm:spPr/>
      <dgm:t>
        <a:bodyPr/>
        <a:lstStyle/>
        <a:p>
          <a:endParaRPr lang="en-GB"/>
        </a:p>
      </dgm:t>
    </dgm:pt>
    <dgm:pt modelId="{50996F7F-8B0A-4808-9079-1DE794FAC24F}" type="pres">
      <dgm:prSet presAssocID="{12466EDB-AEB5-4837-A2B4-DC91F51A36B9}" presName="diagram" presStyleCnt="0">
        <dgm:presLayoutVars>
          <dgm:chMax val="1"/>
          <dgm:dir/>
          <dgm:animLvl val="ctr"/>
          <dgm:resizeHandles val="exact"/>
        </dgm:presLayoutVars>
      </dgm:prSet>
      <dgm:spPr/>
    </dgm:pt>
    <dgm:pt modelId="{B67ACEA3-7315-4FD7-95E8-0B3B334791DB}" type="pres">
      <dgm:prSet presAssocID="{12466EDB-AEB5-4837-A2B4-DC91F51A36B9}" presName="matrix" presStyleCnt="0"/>
      <dgm:spPr/>
    </dgm:pt>
    <dgm:pt modelId="{97D36702-3CBE-4643-9E6C-4C98EBA41E4E}" type="pres">
      <dgm:prSet presAssocID="{12466EDB-AEB5-4837-A2B4-DC91F51A36B9}" presName="tile1" presStyleLbl="node1" presStyleIdx="0" presStyleCnt="4"/>
      <dgm:spPr/>
    </dgm:pt>
    <dgm:pt modelId="{962431DE-1DCD-4748-BB4E-DC9E761FDF41}" type="pres">
      <dgm:prSet presAssocID="{12466EDB-AEB5-4837-A2B4-DC91F51A36B9}" presName="tile1text" presStyleLbl="node1" presStyleIdx="0" presStyleCnt="4">
        <dgm:presLayoutVars>
          <dgm:chMax val="0"/>
          <dgm:chPref val="0"/>
          <dgm:bulletEnabled val="1"/>
        </dgm:presLayoutVars>
      </dgm:prSet>
      <dgm:spPr/>
    </dgm:pt>
    <dgm:pt modelId="{A5D7AAC9-994B-490A-8AEC-599AE20D9589}" type="pres">
      <dgm:prSet presAssocID="{12466EDB-AEB5-4837-A2B4-DC91F51A36B9}" presName="tile2" presStyleLbl="node1" presStyleIdx="1" presStyleCnt="4" custLinFactNeighborX="16945" custLinFactNeighborY="-4762"/>
      <dgm:spPr/>
    </dgm:pt>
    <dgm:pt modelId="{61001C52-C4B9-4146-BA28-424E19426337}" type="pres">
      <dgm:prSet presAssocID="{12466EDB-AEB5-4837-A2B4-DC91F51A36B9}" presName="tile2text" presStyleLbl="node1" presStyleIdx="1" presStyleCnt="4">
        <dgm:presLayoutVars>
          <dgm:chMax val="0"/>
          <dgm:chPref val="0"/>
          <dgm:bulletEnabled val="1"/>
        </dgm:presLayoutVars>
      </dgm:prSet>
      <dgm:spPr/>
    </dgm:pt>
    <dgm:pt modelId="{C49B15F7-BD3F-4982-A91E-49F8B3FD86AA}" type="pres">
      <dgm:prSet presAssocID="{12466EDB-AEB5-4837-A2B4-DC91F51A36B9}" presName="tile3" presStyleLbl="node1" presStyleIdx="2" presStyleCnt="4"/>
      <dgm:spPr/>
    </dgm:pt>
    <dgm:pt modelId="{B72C3C4A-EF67-42A5-9100-53A141146320}" type="pres">
      <dgm:prSet presAssocID="{12466EDB-AEB5-4837-A2B4-DC91F51A36B9}" presName="tile3text" presStyleLbl="node1" presStyleIdx="2" presStyleCnt="4">
        <dgm:presLayoutVars>
          <dgm:chMax val="0"/>
          <dgm:chPref val="0"/>
          <dgm:bulletEnabled val="1"/>
        </dgm:presLayoutVars>
      </dgm:prSet>
      <dgm:spPr/>
    </dgm:pt>
    <dgm:pt modelId="{65A5F352-9E85-4FB1-8BBF-803BA204CE02}" type="pres">
      <dgm:prSet presAssocID="{12466EDB-AEB5-4837-A2B4-DC91F51A36B9}" presName="tile4" presStyleLbl="node1" presStyleIdx="3" presStyleCnt="4"/>
      <dgm:spPr/>
    </dgm:pt>
    <dgm:pt modelId="{839702DB-0476-4032-B71D-1BC6120CE034}" type="pres">
      <dgm:prSet presAssocID="{12466EDB-AEB5-4837-A2B4-DC91F51A36B9}" presName="tile4text" presStyleLbl="node1" presStyleIdx="3" presStyleCnt="4">
        <dgm:presLayoutVars>
          <dgm:chMax val="0"/>
          <dgm:chPref val="0"/>
          <dgm:bulletEnabled val="1"/>
        </dgm:presLayoutVars>
      </dgm:prSet>
      <dgm:spPr/>
    </dgm:pt>
    <dgm:pt modelId="{F3DF9C08-D916-427F-B82A-358542B9376D}" type="pres">
      <dgm:prSet presAssocID="{12466EDB-AEB5-4837-A2B4-DC91F51A36B9}" presName="centerTile" presStyleLbl="fgShp" presStyleIdx="0" presStyleCnt="1">
        <dgm:presLayoutVars>
          <dgm:chMax val="0"/>
          <dgm:chPref val="0"/>
        </dgm:presLayoutVars>
      </dgm:prSet>
      <dgm:spPr/>
    </dgm:pt>
  </dgm:ptLst>
  <dgm:cxnLst>
    <dgm:cxn modelId="{708EDA0A-B4DB-4FC6-8B40-A368FA6FAA08}" srcId="{9DFBD4A4-CC1B-431D-912D-530163BFE0F9}" destId="{0761C903-8332-463D-9122-9C427C59C046}" srcOrd="2" destOrd="0" parTransId="{72B07949-4E84-4D81-830E-73D34C6B0A5D}" sibTransId="{8D54B174-9912-43B7-9DAA-76BC1F0EC10C}"/>
    <dgm:cxn modelId="{1E7AFC0C-CECD-4659-8B78-C69331B58C17}" type="presOf" srcId="{12466EDB-AEB5-4837-A2B4-DC91F51A36B9}" destId="{50996F7F-8B0A-4808-9079-1DE794FAC24F}" srcOrd="0" destOrd="0" presId="urn:microsoft.com/office/officeart/2005/8/layout/matrix1"/>
    <dgm:cxn modelId="{DB61E00F-CF83-4346-8C1A-ECC2F237455C}" type="presOf" srcId="{D663DECC-7BA0-4FD8-9AB5-FA5F8DD65804}" destId="{97D36702-3CBE-4643-9E6C-4C98EBA41E4E}" srcOrd="0" destOrd="0" presId="urn:microsoft.com/office/officeart/2005/8/layout/matrix1"/>
    <dgm:cxn modelId="{D6772A3A-BCA3-452C-88C4-5421BACA1F0E}" type="presOf" srcId="{D663DECC-7BA0-4FD8-9AB5-FA5F8DD65804}" destId="{962431DE-1DCD-4748-BB4E-DC9E761FDF41}" srcOrd="1" destOrd="0" presId="urn:microsoft.com/office/officeart/2005/8/layout/matrix1"/>
    <dgm:cxn modelId="{6C624849-D784-4AEC-8BC4-340CC2A223D2}" srcId="{12466EDB-AEB5-4837-A2B4-DC91F51A36B9}" destId="{9DFBD4A4-CC1B-431D-912D-530163BFE0F9}" srcOrd="0" destOrd="0" parTransId="{899E6E1D-EA41-43A1-AA69-6809F85FD1B3}" sibTransId="{677D9CC5-69F0-48E2-AE60-0FF72BE724ED}"/>
    <dgm:cxn modelId="{63DB634B-B06B-4A90-A660-40C5DCCEF9A5}" type="presOf" srcId="{B18AE2AE-8054-4D27-A102-8451FE9F75E1}" destId="{839702DB-0476-4032-B71D-1BC6120CE034}" srcOrd="1" destOrd="0" presId="urn:microsoft.com/office/officeart/2005/8/layout/matrix1"/>
    <dgm:cxn modelId="{A3A9CC7A-9F2A-4968-B1D2-459FA12D63D3}" srcId="{9DFBD4A4-CC1B-431D-912D-530163BFE0F9}" destId="{05FDB74A-84B8-4F68-A521-26697ADE0122}" srcOrd="1" destOrd="0" parTransId="{F4614652-ABE1-4661-94FE-8A3E1B1EEF39}" sibTransId="{59069043-1F52-4DB9-A634-DD12433E7042}"/>
    <dgm:cxn modelId="{A82291AB-15D7-4AAC-BA2F-0964415B5FD2}" srcId="{9DFBD4A4-CC1B-431D-912D-530163BFE0F9}" destId="{D663DECC-7BA0-4FD8-9AB5-FA5F8DD65804}" srcOrd="0" destOrd="0" parTransId="{3EA3886F-679C-4176-B36F-C7492AF63B55}" sibTransId="{A2F80140-F808-4F74-83F7-9C45F9C9DDE7}"/>
    <dgm:cxn modelId="{537E4BBB-38F0-4F3F-963E-B76B77DB4203}" type="presOf" srcId="{B18AE2AE-8054-4D27-A102-8451FE9F75E1}" destId="{65A5F352-9E85-4FB1-8BBF-803BA204CE02}" srcOrd="0" destOrd="0" presId="urn:microsoft.com/office/officeart/2005/8/layout/matrix1"/>
    <dgm:cxn modelId="{57804BD6-F07D-46D1-BF72-AD5C3FBBD7E2}" type="presOf" srcId="{9DFBD4A4-CC1B-431D-912D-530163BFE0F9}" destId="{F3DF9C08-D916-427F-B82A-358542B9376D}" srcOrd="0" destOrd="0" presId="urn:microsoft.com/office/officeart/2005/8/layout/matrix1"/>
    <dgm:cxn modelId="{CC6BDCD8-D582-4D51-A062-E45DD3E8ED78}" type="presOf" srcId="{0761C903-8332-463D-9122-9C427C59C046}" destId="{B72C3C4A-EF67-42A5-9100-53A141146320}" srcOrd="1" destOrd="0" presId="urn:microsoft.com/office/officeart/2005/8/layout/matrix1"/>
    <dgm:cxn modelId="{A2658BD9-FA2D-4B03-835C-BE191F6FA3BF}" type="presOf" srcId="{05FDB74A-84B8-4F68-A521-26697ADE0122}" destId="{61001C52-C4B9-4146-BA28-424E19426337}" srcOrd="1" destOrd="0" presId="urn:microsoft.com/office/officeart/2005/8/layout/matrix1"/>
    <dgm:cxn modelId="{81C5C1DB-6F06-41A5-96F1-A25C416D542D}" srcId="{9DFBD4A4-CC1B-431D-912D-530163BFE0F9}" destId="{B18AE2AE-8054-4D27-A102-8451FE9F75E1}" srcOrd="3" destOrd="0" parTransId="{62FC56A9-FA13-4B57-A471-B2B5A87065FA}" sibTransId="{9AD6A1B9-372D-4E8A-A223-590C9395B03C}"/>
    <dgm:cxn modelId="{FD1EF9ED-0CB9-4A98-9DDA-F1B22B47E6A7}" type="presOf" srcId="{0761C903-8332-463D-9122-9C427C59C046}" destId="{C49B15F7-BD3F-4982-A91E-49F8B3FD86AA}" srcOrd="0" destOrd="0" presId="urn:microsoft.com/office/officeart/2005/8/layout/matrix1"/>
    <dgm:cxn modelId="{E922D4F9-D63F-47C0-8926-8BD30B69A170}" type="presOf" srcId="{05FDB74A-84B8-4F68-A521-26697ADE0122}" destId="{A5D7AAC9-994B-490A-8AEC-599AE20D9589}" srcOrd="0" destOrd="0" presId="urn:microsoft.com/office/officeart/2005/8/layout/matrix1"/>
    <dgm:cxn modelId="{747B4897-3107-4F8D-A1CE-DAD9D8AC526F}" type="presParOf" srcId="{50996F7F-8B0A-4808-9079-1DE794FAC24F}" destId="{B67ACEA3-7315-4FD7-95E8-0B3B334791DB}" srcOrd="0" destOrd="0" presId="urn:microsoft.com/office/officeart/2005/8/layout/matrix1"/>
    <dgm:cxn modelId="{6203AEA1-1B93-4C6A-9898-E70FE81CB1C2}" type="presParOf" srcId="{B67ACEA3-7315-4FD7-95E8-0B3B334791DB}" destId="{97D36702-3CBE-4643-9E6C-4C98EBA41E4E}" srcOrd="0" destOrd="0" presId="urn:microsoft.com/office/officeart/2005/8/layout/matrix1"/>
    <dgm:cxn modelId="{483076A8-AFD8-4D69-BEA5-5C71D646B451}" type="presParOf" srcId="{B67ACEA3-7315-4FD7-95E8-0B3B334791DB}" destId="{962431DE-1DCD-4748-BB4E-DC9E761FDF41}" srcOrd="1" destOrd="0" presId="urn:microsoft.com/office/officeart/2005/8/layout/matrix1"/>
    <dgm:cxn modelId="{05153CCA-0D25-46C9-839A-C49E4D67C06B}" type="presParOf" srcId="{B67ACEA3-7315-4FD7-95E8-0B3B334791DB}" destId="{A5D7AAC9-994B-490A-8AEC-599AE20D9589}" srcOrd="2" destOrd="0" presId="urn:microsoft.com/office/officeart/2005/8/layout/matrix1"/>
    <dgm:cxn modelId="{E01B892A-D91A-46F9-8889-803E512F8B22}" type="presParOf" srcId="{B67ACEA3-7315-4FD7-95E8-0B3B334791DB}" destId="{61001C52-C4B9-4146-BA28-424E19426337}" srcOrd="3" destOrd="0" presId="urn:microsoft.com/office/officeart/2005/8/layout/matrix1"/>
    <dgm:cxn modelId="{D7BA82A2-23E8-4B8C-9738-07AD642848ED}" type="presParOf" srcId="{B67ACEA3-7315-4FD7-95E8-0B3B334791DB}" destId="{C49B15F7-BD3F-4982-A91E-49F8B3FD86AA}" srcOrd="4" destOrd="0" presId="urn:microsoft.com/office/officeart/2005/8/layout/matrix1"/>
    <dgm:cxn modelId="{71FDB211-DEE8-44D8-B919-672CFA5FD560}" type="presParOf" srcId="{B67ACEA3-7315-4FD7-95E8-0B3B334791DB}" destId="{B72C3C4A-EF67-42A5-9100-53A141146320}" srcOrd="5" destOrd="0" presId="urn:microsoft.com/office/officeart/2005/8/layout/matrix1"/>
    <dgm:cxn modelId="{4BDD849D-06E6-4718-B988-E748521D55EA}" type="presParOf" srcId="{B67ACEA3-7315-4FD7-95E8-0B3B334791DB}" destId="{65A5F352-9E85-4FB1-8BBF-803BA204CE02}" srcOrd="6" destOrd="0" presId="urn:microsoft.com/office/officeart/2005/8/layout/matrix1"/>
    <dgm:cxn modelId="{EB3B9A6B-E2BA-4721-81FA-810ABEB2D86B}" type="presParOf" srcId="{B67ACEA3-7315-4FD7-95E8-0B3B334791DB}" destId="{839702DB-0476-4032-B71D-1BC6120CE034}" srcOrd="7" destOrd="0" presId="urn:microsoft.com/office/officeart/2005/8/layout/matrix1"/>
    <dgm:cxn modelId="{CA710FD1-8B31-4A76-838F-B6E970AACC70}" type="presParOf" srcId="{50996F7F-8B0A-4808-9079-1DE794FAC24F}" destId="{F3DF9C08-D916-427F-B82A-358542B9376D}" srcOrd="1" destOrd="0" presId="urn:microsoft.com/office/officeart/2005/8/layout/matrix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C0CAB8-4E07-426C-9F28-F913A615BF48}" type="doc">
      <dgm:prSet loTypeId="urn:microsoft.com/office/officeart/2005/8/layout/cycle4" loCatId="matrix" qsTypeId="urn:microsoft.com/office/officeart/2005/8/quickstyle/simple1" qsCatId="simple" csTypeId="urn:microsoft.com/office/officeart/2005/8/colors/accent3_1" csCatId="accent3" phldr="1"/>
      <dgm:spPr/>
      <dgm:t>
        <a:bodyPr/>
        <a:lstStyle/>
        <a:p>
          <a:endParaRPr lang="en-GB"/>
        </a:p>
      </dgm:t>
    </dgm:pt>
    <dgm:pt modelId="{A7A16366-1A49-4A29-A6CC-DC808FA55B65}">
      <dgm:prSet phldrT="[Text]"/>
      <dgm:spPr/>
      <dgm:t>
        <a:bodyPr/>
        <a:lstStyle/>
        <a:p>
          <a:r>
            <a:rPr lang="en-GB"/>
            <a:t>Visual </a:t>
          </a:r>
        </a:p>
      </dgm:t>
    </dgm:pt>
    <dgm:pt modelId="{825D2888-2C65-4467-A943-3665E26CADDB}" type="parTrans" cxnId="{DE02832A-4BE6-40A2-921B-45A37D0B6620}">
      <dgm:prSet/>
      <dgm:spPr/>
      <dgm:t>
        <a:bodyPr/>
        <a:lstStyle/>
        <a:p>
          <a:endParaRPr lang="en-GB"/>
        </a:p>
      </dgm:t>
    </dgm:pt>
    <dgm:pt modelId="{219AD2F1-FFA5-44CF-BCDE-7BBCEAC1F112}" type="sibTrans" cxnId="{DE02832A-4BE6-40A2-921B-45A37D0B6620}">
      <dgm:prSet/>
      <dgm:spPr/>
      <dgm:t>
        <a:bodyPr/>
        <a:lstStyle/>
        <a:p>
          <a:endParaRPr lang="en-GB"/>
        </a:p>
      </dgm:t>
    </dgm:pt>
    <dgm:pt modelId="{ECF23779-F387-40AB-8732-EAE680C0275A}">
      <dgm:prSet phldrT="[Text]"/>
      <dgm:spPr/>
      <dgm:t>
        <a:bodyPr/>
        <a:lstStyle/>
        <a:p>
          <a:r>
            <a:rPr lang="en-GB"/>
            <a:t>pictures</a:t>
          </a:r>
        </a:p>
      </dgm:t>
    </dgm:pt>
    <dgm:pt modelId="{1BEE66F8-40FD-43E1-BF1D-E2BE958A0F3A}" type="parTrans" cxnId="{139EBF51-D4E2-4069-9DC2-9F6BE408E008}">
      <dgm:prSet/>
      <dgm:spPr/>
      <dgm:t>
        <a:bodyPr/>
        <a:lstStyle/>
        <a:p>
          <a:endParaRPr lang="en-GB"/>
        </a:p>
      </dgm:t>
    </dgm:pt>
    <dgm:pt modelId="{58FB2B75-95F2-4830-80D4-CC1DE0296D0D}" type="sibTrans" cxnId="{139EBF51-D4E2-4069-9DC2-9F6BE408E008}">
      <dgm:prSet/>
      <dgm:spPr/>
      <dgm:t>
        <a:bodyPr/>
        <a:lstStyle/>
        <a:p>
          <a:endParaRPr lang="en-GB"/>
        </a:p>
      </dgm:t>
    </dgm:pt>
    <dgm:pt modelId="{55A6B5B9-0E99-498C-BC90-EBF9E995B622}">
      <dgm:prSet phldrT="[Text]"/>
      <dgm:spPr/>
      <dgm:t>
        <a:bodyPr/>
        <a:lstStyle/>
        <a:p>
          <a:r>
            <a:rPr lang="en-GB"/>
            <a:t>Aural</a:t>
          </a:r>
        </a:p>
      </dgm:t>
    </dgm:pt>
    <dgm:pt modelId="{F5C399F9-4C4C-4453-B2F0-74EBAB9B0ED1}" type="parTrans" cxnId="{39B64154-5CA2-476D-A8A9-A0BF72CFA567}">
      <dgm:prSet/>
      <dgm:spPr/>
      <dgm:t>
        <a:bodyPr/>
        <a:lstStyle/>
        <a:p>
          <a:endParaRPr lang="en-GB"/>
        </a:p>
      </dgm:t>
    </dgm:pt>
    <dgm:pt modelId="{8263F422-D30E-404F-A5AF-68B63CB2999F}" type="sibTrans" cxnId="{39B64154-5CA2-476D-A8A9-A0BF72CFA567}">
      <dgm:prSet/>
      <dgm:spPr/>
      <dgm:t>
        <a:bodyPr/>
        <a:lstStyle/>
        <a:p>
          <a:endParaRPr lang="en-GB"/>
        </a:p>
      </dgm:t>
    </dgm:pt>
    <dgm:pt modelId="{D1980218-A242-4987-9711-0C330FA69C14}">
      <dgm:prSet phldrT="[Text]"/>
      <dgm:spPr/>
      <dgm:t>
        <a:bodyPr/>
        <a:lstStyle/>
        <a:p>
          <a:r>
            <a:rPr lang="en-GB"/>
            <a:t>listening</a:t>
          </a:r>
        </a:p>
      </dgm:t>
    </dgm:pt>
    <dgm:pt modelId="{8A19C16B-BA89-4E73-822F-82D1DFCAB1CE}" type="parTrans" cxnId="{6F497279-0ADF-41D6-8012-7C01AB1C72A5}">
      <dgm:prSet/>
      <dgm:spPr/>
      <dgm:t>
        <a:bodyPr/>
        <a:lstStyle/>
        <a:p>
          <a:endParaRPr lang="en-GB"/>
        </a:p>
      </dgm:t>
    </dgm:pt>
    <dgm:pt modelId="{E7839144-3230-42BC-B1EB-879EB2F5E296}" type="sibTrans" cxnId="{6F497279-0ADF-41D6-8012-7C01AB1C72A5}">
      <dgm:prSet/>
      <dgm:spPr/>
      <dgm:t>
        <a:bodyPr/>
        <a:lstStyle/>
        <a:p>
          <a:endParaRPr lang="en-GB"/>
        </a:p>
      </dgm:t>
    </dgm:pt>
    <dgm:pt modelId="{C7CCA0E6-E004-49C7-9331-6C6689807DD1}">
      <dgm:prSet phldrT="[Text]"/>
      <dgm:spPr/>
      <dgm:t>
        <a:bodyPr/>
        <a:lstStyle/>
        <a:p>
          <a:r>
            <a:rPr lang="en-GB"/>
            <a:t>Read / Write</a:t>
          </a:r>
        </a:p>
      </dgm:t>
    </dgm:pt>
    <dgm:pt modelId="{82DD47DF-09DD-49D2-BC20-46FA041A5531}" type="parTrans" cxnId="{1D750B09-BC2B-450E-8324-280AA9786C6A}">
      <dgm:prSet/>
      <dgm:spPr/>
      <dgm:t>
        <a:bodyPr/>
        <a:lstStyle/>
        <a:p>
          <a:endParaRPr lang="en-GB"/>
        </a:p>
      </dgm:t>
    </dgm:pt>
    <dgm:pt modelId="{5AD23F53-410B-4D1D-941B-54C9E8B06DDC}" type="sibTrans" cxnId="{1D750B09-BC2B-450E-8324-280AA9786C6A}">
      <dgm:prSet/>
      <dgm:spPr/>
      <dgm:t>
        <a:bodyPr/>
        <a:lstStyle/>
        <a:p>
          <a:endParaRPr lang="en-GB"/>
        </a:p>
      </dgm:t>
    </dgm:pt>
    <dgm:pt modelId="{368874F5-01FF-4516-A8B2-BCE612661A64}">
      <dgm:prSet phldrT="[Text]"/>
      <dgm:spPr/>
      <dgm:t>
        <a:bodyPr/>
        <a:lstStyle/>
        <a:p>
          <a:r>
            <a:rPr lang="en-GB"/>
            <a:t>reading the information </a:t>
          </a:r>
        </a:p>
      </dgm:t>
    </dgm:pt>
    <dgm:pt modelId="{2E37AD84-F025-4D5D-87DD-5F424051BBD1}" type="parTrans" cxnId="{0F121A39-D599-4A1C-84C5-85327C7A80A0}">
      <dgm:prSet/>
      <dgm:spPr/>
      <dgm:t>
        <a:bodyPr/>
        <a:lstStyle/>
        <a:p>
          <a:endParaRPr lang="en-GB"/>
        </a:p>
      </dgm:t>
    </dgm:pt>
    <dgm:pt modelId="{575655A0-9BB5-49CD-A175-03F93D3E067E}" type="sibTrans" cxnId="{0F121A39-D599-4A1C-84C5-85327C7A80A0}">
      <dgm:prSet/>
      <dgm:spPr/>
      <dgm:t>
        <a:bodyPr/>
        <a:lstStyle/>
        <a:p>
          <a:endParaRPr lang="en-GB"/>
        </a:p>
      </dgm:t>
    </dgm:pt>
    <dgm:pt modelId="{C09EBEBE-5C2F-4BE0-AFE2-371655ACBC63}">
      <dgm:prSet phldrT="[Text]"/>
      <dgm:spPr/>
      <dgm:t>
        <a:bodyPr/>
        <a:lstStyle/>
        <a:p>
          <a:r>
            <a:rPr lang="en-GB"/>
            <a:t>Kinesthetic</a:t>
          </a:r>
        </a:p>
      </dgm:t>
    </dgm:pt>
    <dgm:pt modelId="{EDEE8043-848B-4CE1-A612-AE64C237B4DD}" type="parTrans" cxnId="{7C5643DD-71D5-462E-A921-E106616E29BC}">
      <dgm:prSet/>
      <dgm:spPr/>
      <dgm:t>
        <a:bodyPr/>
        <a:lstStyle/>
        <a:p>
          <a:endParaRPr lang="en-GB"/>
        </a:p>
      </dgm:t>
    </dgm:pt>
    <dgm:pt modelId="{B94C2D6C-AF34-4B54-91B6-D925A022E90E}" type="sibTrans" cxnId="{7C5643DD-71D5-462E-A921-E106616E29BC}">
      <dgm:prSet/>
      <dgm:spPr/>
      <dgm:t>
        <a:bodyPr/>
        <a:lstStyle/>
        <a:p>
          <a:endParaRPr lang="en-GB"/>
        </a:p>
      </dgm:t>
    </dgm:pt>
    <dgm:pt modelId="{3F67DFEB-0D60-4728-96DF-D159ACAAC560}">
      <dgm:prSet phldrT="[Text]"/>
      <dgm:spPr/>
      <dgm:t>
        <a:bodyPr/>
        <a:lstStyle/>
        <a:p>
          <a:r>
            <a:rPr lang="en-GB"/>
            <a:t>experience</a:t>
          </a:r>
        </a:p>
      </dgm:t>
    </dgm:pt>
    <dgm:pt modelId="{EF9185E4-D443-458F-9BF3-1F6DB3FBB043}" type="parTrans" cxnId="{18F42D14-070C-4E00-AA89-6C354B5E82F9}">
      <dgm:prSet/>
      <dgm:spPr/>
      <dgm:t>
        <a:bodyPr/>
        <a:lstStyle/>
        <a:p>
          <a:endParaRPr lang="en-GB"/>
        </a:p>
      </dgm:t>
    </dgm:pt>
    <dgm:pt modelId="{8FE1EA09-6122-4AE9-8984-3311343CFBA3}" type="sibTrans" cxnId="{18F42D14-070C-4E00-AA89-6C354B5E82F9}">
      <dgm:prSet/>
      <dgm:spPr/>
      <dgm:t>
        <a:bodyPr/>
        <a:lstStyle/>
        <a:p>
          <a:endParaRPr lang="en-GB"/>
        </a:p>
      </dgm:t>
    </dgm:pt>
    <dgm:pt modelId="{59AC66C4-AB30-4E89-8846-9CBCB3158A99}">
      <dgm:prSet phldrT="[Text]"/>
      <dgm:spPr/>
      <dgm:t>
        <a:bodyPr/>
        <a:lstStyle/>
        <a:p>
          <a:r>
            <a:rPr lang="en-GB"/>
            <a:t>recordings </a:t>
          </a:r>
        </a:p>
      </dgm:t>
    </dgm:pt>
    <dgm:pt modelId="{4E436D5F-2DB7-48C2-B5F9-D2397002F489}" type="parTrans" cxnId="{49375F43-F478-47A6-AA78-C429CA8C47B5}">
      <dgm:prSet/>
      <dgm:spPr/>
    </dgm:pt>
    <dgm:pt modelId="{A81C4F0D-A236-4A01-8092-D4047593E7D0}" type="sibTrans" cxnId="{49375F43-F478-47A6-AA78-C429CA8C47B5}">
      <dgm:prSet/>
      <dgm:spPr/>
    </dgm:pt>
    <dgm:pt modelId="{52FF1064-18AF-42D2-A342-99591171FC9C}">
      <dgm:prSet phldrT="[Text]"/>
      <dgm:spPr/>
      <dgm:t>
        <a:bodyPr/>
        <a:lstStyle/>
        <a:p>
          <a:r>
            <a:rPr lang="en-GB"/>
            <a:t>writing </a:t>
          </a:r>
        </a:p>
      </dgm:t>
    </dgm:pt>
    <dgm:pt modelId="{7D144281-3A6A-4B9E-88C0-8AD33AA2C8CC}" type="parTrans" cxnId="{AEE06988-232E-4CC5-AAB6-907B4F460E47}">
      <dgm:prSet/>
      <dgm:spPr/>
    </dgm:pt>
    <dgm:pt modelId="{48D7267E-2097-4126-A368-4E597F4B1005}" type="sibTrans" cxnId="{AEE06988-232E-4CC5-AAB6-907B4F460E47}">
      <dgm:prSet/>
      <dgm:spPr/>
    </dgm:pt>
    <dgm:pt modelId="{DE82A32D-381A-4F80-BD48-DA63EA1AE09C}">
      <dgm:prSet phldrT="[Text]"/>
      <dgm:spPr/>
      <dgm:t>
        <a:bodyPr/>
        <a:lstStyle/>
        <a:p>
          <a:r>
            <a:rPr lang="en-GB"/>
            <a:t>activity </a:t>
          </a:r>
        </a:p>
      </dgm:t>
    </dgm:pt>
    <dgm:pt modelId="{8B4F2DBB-A855-4A50-83CF-6B016672979E}" type="parTrans" cxnId="{FB710647-E3A1-4DA2-9478-23092712FB2F}">
      <dgm:prSet/>
      <dgm:spPr/>
    </dgm:pt>
    <dgm:pt modelId="{3C2A0AD4-6BB6-4791-ACC9-F2F8025B29B5}" type="sibTrans" cxnId="{FB710647-E3A1-4DA2-9478-23092712FB2F}">
      <dgm:prSet/>
      <dgm:spPr/>
    </dgm:pt>
    <dgm:pt modelId="{9C1BAE8A-A334-4A2D-9E62-9DB0A5BD867A}">
      <dgm:prSet phldrT="[Text]"/>
      <dgm:spPr/>
      <dgm:t>
        <a:bodyPr/>
        <a:lstStyle/>
        <a:p>
          <a:r>
            <a:rPr lang="en-GB"/>
            <a:t>observation</a:t>
          </a:r>
        </a:p>
      </dgm:t>
    </dgm:pt>
    <dgm:pt modelId="{AA8FDB4D-58E3-46B4-9CA2-E99E5C9937E0}" type="parTrans" cxnId="{4FFDFEC2-192D-4594-B247-0F67540AF163}">
      <dgm:prSet/>
      <dgm:spPr/>
    </dgm:pt>
    <dgm:pt modelId="{25E20878-610D-4155-AA65-961B448F4EF1}" type="sibTrans" cxnId="{4FFDFEC2-192D-4594-B247-0F67540AF163}">
      <dgm:prSet/>
      <dgm:spPr/>
    </dgm:pt>
    <dgm:pt modelId="{2B8483F7-F472-4F44-AA71-81D2DE7A314F}">
      <dgm:prSet phldrT="[Text]"/>
      <dgm:spPr/>
      <dgm:t>
        <a:bodyPr/>
        <a:lstStyle/>
        <a:p>
          <a:r>
            <a:rPr lang="en-GB"/>
            <a:t>diagrams</a:t>
          </a:r>
        </a:p>
      </dgm:t>
    </dgm:pt>
    <dgm:pt modelId="{C328CC75-E4E9-4706-8D3F-D3A8047C72C6}" type="parTrans" cxnId="{6FCEB331-6EE9-4B19-B872-7990E78C4B15}">
      <dgm:prSet/>
      <dgm:spPr/>
    </dgm:pt>
    <dgm:pt modelId="{2728625F-D590-4C9C-A05E-AFA80913EC78}" type="sibTrans" cxnId="{6FCEB331-6EE9-4B19-B872-7990E78C4B15}">
      <dgm:prSet/>
      <dgm:spPr/>
    </dgm:pt>
    <dgm:pt modelId="{DEB3DD87-94C8-4ED2-85B4-76F3E0CB93B2}">
      <dgm:prSet phldrT="[Text]"/>
      <dgm:spPr/>
      <dgm:t>
        <a:bodyPr/>
        <a:lstStyle/>
        <a:p>
          <a:r>
            <a:rPr lang="en-GB"/>
            <a:t>illustrations </a:t>
          </a:r>
        </a:p>
      </dgm:t>
    </dgm:pt>
    <dgm:pt modelId="{D35C11F5-2883-4126-B1C9-F1C6B1A8BFFF}" type="parTrans" cxnId="{444D69C8-61FB-49F7-B8DA-D261B094025F}">
      <dgm:prSet/>
      <dgm:spPr/>
    </dgm:pt>
    <dgm:pt modelId="{531C6EE8-6176-43C7-B100-FE67E1C6A8D8}" type="sibTrans" cxnId="{444D69C8-61FB-49F7-B8DA-D261B094025F}">
      <dgm:prSet/>
      <dgm:spPr/>
    </dgm:pt>
    <dgm:pt modelId="{C0069A41-0E91-4151-A389-EE94520C40CC}" type="pres">
      <dgm:prSet presAssocID="{1BC0CAB8-4E07-426C-9F28-F913A615BF48}" presName="cycleMatrixDiagram" presStyleCnt="0">
        <dgm:presLayoutVars>
          <dgm:chMax val="1"/>
          <dgm:dir/>
          <dgm:animLvl val="lvl"/>
          <dgm:resizeHandles val="exact"/>
        </dgm:presLayoutVars>
      </dgm:prSet>
      <dgm:spPr/>
    </dgm:pt>
    <dgm:pt modelId="{830B70B3-A0DF-4781-9445-2BA97292A7C7}" type="pres">
      <dgm:prSet presAssocID="{1BC0CAB8-4E07-426C-9F28-F913A615BF48}" presName="children" presStyleCnt="0"/>
      <dgm:spPr/>
    </dgm:pt>
    <dgm:pt modelId="{7333B33F-1563-4F5B-A55C-3CF285AF412D}" type="pres">
      <dgm:prSet presAssocID="{1BC0CAB8-4E07-426C-9F28-F913A615BF48}" presName="child1group" presStyleCnt="0"/>
      <dgm:spPr/>
    </dgm:pt>
    <dgm:pt modelId="{F203B73C-FC68-4BE6-8E30-5C9AA4CD64CE}" type="pres">
      <dgm:prSet presAssocID="{1BC0CAB8-4E07-426C-9F28-F913A615BF48}" presName="child1" presStyleLbl="bgAcc1" presStyleIdx="0" presStyleCnt="4"/>
      <dgm:spPr/>
    </dgm:pt>
    <dgm:pt modelId="{7FCB810F-7250-4243-8D4B-1F90786BD44D}" type="pres">
      <dgm:prSet presAssocID="{1BC0CAB8-4E07-426C-9F28-F913A615BF48}" presName="child1Text" presStyleLbl="bgAcc1" presStyleIdx="0" presStyleCnt="4">
        <dgm:presLayoutVars>
          <dgm:bulletEnabled val="1"/>
        </dgm:presLayoutVars>
      </dgm:prSet>
      <dgm:spPr/>
    </dgm:pt>
    <dgm:pt modelId="{55683A30-3A3D-4E82-BB78-4A8A56F22D2F}" type="pres">
      <dgm:prSet presAssocID="{1BC0CAB8-4E07-426C-9F28-F913A615BF48}" presName="child2group" presStyleCnt="0"/>
      <dgm:spPr/>
    </dgm:pt>
    <dgm:pt modelId="{C0A45408-CAFF-49C4-AC40-8A5B3DF74995}" type="pres">
      <dgm:prSet presAssocID="{1BC0CAB8-4E07-426C-9F28-F913A615BF48}" presName="child2" presStyleLbl="bgAcc1" presStyleIdx="1" presStyleCnt="4"/>
      <dgm:spPr/>
    </dgm:pt>
    <dgm:pt modelId="{B6A244D6-FE7F-43E9-BFEB-6CB8EEB383B2}" type="pres">
      <dgm:prSet presAssocID="{1BC0CAB8-4E07-426C-9F28-F913A615BF48}" presName="child2Text" presStyleLbl="bgAcc1" presStyleIdx="1" presStyleCnt="4">
        <dgm:presLayoutVars>
          <dgm:bulletEnabled val="1"/>
        </dgm:presLayoutVars>
      </dgm:prSet>
      <dgm:spPr/>
    </dgm:pt>
    <dgm:pt modelId="{620B1BDA-3EEF-40C3-9AB7-7757738DD2D8}" type="pres">
      <dgm:prSet presAssocID="{1BC0CAB8-4E07-426C-9F28-F913A615BF48}" presName="child3group" presStyleCnt="0"/>
      <dgm:spPr/>
    </dgm:pt>
    <dgm:pt modelId="{9A59CED9-CD28-4F2C-AE6B-6F215F21A4EB}" type="pres">
      <dgm:prSet presAssocID="{1BC0CAB8-4E07-426C-9F28-F913A615BF48}" presName="child3" presStyleLbl="bgAcc1" presStyleIdx="2" presStyleCnt="4"/>
      <dgm:spPr/>
    </dgm:pt>
    <dgm:pt modelId="{89BFB70A-CA71-4F01-B70C-5AA75456A116}" type="pres">
      <dgm:prSet presAssocID="{1BC0CAB8-4E07-426C-9F28-F913A615BF48}" presName="child3Text" presStyleLbl="bgAcc1" presStyleIdx="2" presStyleCnt="4">
        <dgm:presLayoutVars>
          <dgm:bulletEnabled val="1"/>
        </dgm:presLayoutVars>
      </dgm:prSet>
      <dgm:spPr/>
    </dgm:pt>
    <dgm:pt modelId="{E3C8CBB9-CA2D-49F6-888C-023EAC2A1D72}" type="pres">
      <dgm:prSet presAssocID="{1BC0CAB8-4E07-426C-9F28-F913A615BF48}" presName="child4group" presStyleCnt="0"/>
      <dgm:spPr/>
    </dgm:pt>
    <dgm:pt modelId="{F22C826F-E484-4DC9-8806-61840D8C8E49}" type="pres">
      <dgm:prSet presAssocID="{1BC0CAB8-4E07-426C-9F28-F913A615BF48}" presName="child4" presStyleLbl="bgAcc1" presStyleIdx="3" presStyleCnt="4"/>
      <dgm:spPr/>
    </dgm:pt>
    <dgm:pt modelId="{253D5F0C-EB47-4D9A-93DA-655BE9BB28C1}" type="pres">
      <dgm:prSet presAssocID="{1BC0CAB8-4E07-426C-9F28-F913A615BF48}" presName="child4Text" presStyleLbl="bgAcc1" presStyleIdx="3" presStyleCnt="4">
        <dgm:presLayoutVars>
          <dgm:bulletEnabled val="1"/>
        </dgm:presLayoutVars>
      </dgm:prSet>
      <dgm:spPr/>
    </dgm:pt>
    <dgm:pt modelId="{D5880915-3335-473D-A332-D9EBA01C4212}" type="pres">
      <dgm:prSet presAssocID="{1BC0CAB8-4E07-426C-9F28-F913A615BF48}" presName="childPlaceholder" presStyleCnt="0"/>
      <dgm:spPr/>
    </dgm:pt>
    <dgm:pt modelId="{003A6120-CF38-47FC-97F9-CFBABA8FEC4E}" type="pres">
      <dgm:prSet presAssocID="{1BC0CAB8-4E07-426C-9F28-F913A615BF48}" presName="circle" presStyleCnt="0"/>
      <dgm:spPr/>
    </dgm:pt>
    <dgm:pt modelId="{BA910887-0254-48F0-A485-AB0377623452}" type="pres">
      <dgm:prSet presAssocID="{1BC0CAB8-4E07-426C-9F28-F913A615BF48}" presName="quadrant1" presStyleLbl="node1" presStyleIdx="0" presStyleCnt="4">
        <dgm:presLayoutVars>
          <dgm:chMax val="1"/>
          <dgm:bulletEnabled val="1"/>
        </dgm:presLayoutVars>
      </dgm:prSet>
      <dgm:spPr/>
    </dgm:pt>
    <dgm:pt modelId="{2A5B4CF7-C75B-435C-8326-193F0F68BE35}" type="pres">
      <dgm:prSet presAssocID="{1BC0CAB8-4E07-426C-9F28-F913A615BF48}" presName="quadrant2" presStyleLbl="node1" presStyleIdx="1" presStyleCnt="4">
        <dgm:presLayoutVars>
          <dgm:chMax val="1"/>
          <dgm:bulletEnabled val="1"/>
        </dgm:presLayoutVars>
      </dgm:prSet>
      <dgm:spPr/>
    </dgm:pt>
    <dgm:pt modelId="{2D1E0839-480C-4B3E-AE3E-401EA1518D6B}" type="pres">
      <dgm:prSet presAssocID="{1BC0CAB8-4E07-426C-9F28-F913A615BF48}" presName="quadrant3" presStyleLbl="node1" presStyleIdx="2" presStyleCnt="4">
        <dgm:presLayoutVars>
          <dgm:chMax val="1"/>
          <dgm:bulletEnabled val="1"/>
        </dgm:presLayoutVars>
      </dgm:prSet>
      <dgm:spPr/>
    </dgm:pt>
    <dgm:pt modelId="{9D7065D6-C09E-4908-85D1-2AC3FD289BAB}" type="pres">
      <dgm:prSet presAssocID="{1BC0CAB8-4E07-426C-9F28-F913A615BF48}" presName="quadrant4" presStyleLbl="node1" presStyleIdx="3" presStyleCnt="4">
        <dgm:presLayoutVars>
          <dgm:chMax val="1"/>
          <dgm:bulletEnabled val="1"/>
        </dgm:presLayoutVars>
      </dgm:prSet>
      <dgm:spPr/>
    </dgm:pt>
    <dgm:pt modelId="{804CDC36-500B-4F44-A99A-257605F033A4}" type="pres">
      <dgm:prSet presAssocID="{1BC0CAB8-4E07-426C-9F28-F913A615BF48}" presName="quadrantPlaceholder" presStyleCnt="0"/>
      <dgm:spPr/>
    </dgm:pt>
    <dgm:pt modelId="{572FE3FD-84EB-43B0-B06D-6B6517807D8E}" type="pres">
      <dgm:prSet presAssocID="{1BC0CAB8-4E07-426C-9F28-F913A615BF48}" presName="center1" presStyleLbl="fgShp" presStyleIdx="0" presStyleCnt="2"/>
      <dgm:spPr/>
    </dgm:pt>
    <dgm:pt modelId="{38CB3553-D521-418E-A753-1A2248C2C823}" type="pres">
      <dgm:prSet presAssocID="{1BC0CAB8-4E07-426C-9F28-F913A615BF48}" presName="center2" presStyleLbl="fgShp" presStyleIdx="1" presStyleCnt="2"/>
      <dgm:spPr/>
    </dgm:pt>
  </dgm:ptLst>
  <dgm:cxnLst>
    <dgm:cxn modelId="{1D750B09-BC2B-450E-8324-280AA9786C6A}" srcId="{1BC0CAB8-4E07-426C-9F28-F913A615BF48}" destId="{C7CCA0E6-E004-49C7-9331-6C6689807DD1}" srcOrd="2" destOrd="0" parTransId="{82DD47DF-09DD-49D2-BC20-46FA041A5531}" sibTransId="{5AD23F53-410B-4D1D-941B-54C9E8B06DDC}"/>
    <dgm:cxn modelId="{18F42D14-070C-4E00-AA89-6C354B5E82F9}" srcId="{C09EBEBE-5C2F-4BE0-AFE2-371655ACBC63}" destId="{3F67DFEB-0D60-4728-96DF-D159ACAAC560}" srcOrd="0" destOrd="0" parTransId="{EF9185E4-D443-458F-9BF3-1F6DB3FBB043}" sibTransId="{8FE1EA09-6122-4AE9-8984-3311343CFBA3}"/>
    <dgm:cxn modelId="{8CE2EE27-05A4-4E67-AC07-7FF56BC63E24}" type="presOf" srcId="{D1980218-A242-4987-9711-0C330FA69C14}" destId="{B6A244D6-FE7F-43E9-BFEB-6CB8EEB383B2}" srcOrd="1" destOrd="0" presId="urn:microsoft.com/office/officeart/2005/8/layout/cycle4"/>
    <dgm:cxn modelId="{DE02832A-4BE6-40A2-921B-45A37D0B6620}" srcId="{1BC0CAB8-4E07-426C-9F28-F913A615BF48}" destId="{A7A16366-1A49-4A29-A6CC-DC808FA55B65}" srcOrd="0" destOrd="0" parTransId="{825D2888-2C65-4467-A943-3665E26CADDB}" sibTransId="{219AD2F1-FFA5-44CF-BCDE-7BBCEAC1F112}"/>
    <dgm:cxn modelId="{6AE4952D-6FD0-4E4A-8761-D40363E09E6A}" type="presOf" srcId="{55A6B5B9-0E99-498C-BC90-EBF9E995B622}" destId="{2A5B4CF7-C75B-435C-8326-193F0F68BE35}" srcOrd="0" destOrd="0" presId="urn:microsoft.com/office/officeart/2005/8/layout/cycle4"/>
    <dgm:cxn modelId="{6FCEB331-6EE9-4B19-B872-7990E78C4B15}" srcId="{A7A16366-1A49-4A29-A6CC-DC808FA55B65}" destId="{2B8483F7-F472-4F44-AA71-81D2DE7A314F}" srcOrd="1" destOrd="0" parTransId="{C328CC75-E4E9-4706-8D3F-D3A8047C72C6}" sibTransId="{2728625F-D590-4C9C-A05E-AFA80913EC78}"/>
    <dgm:cxn modelId="{0F121A39-D599-4A1C-84C5-85327C7A80A0}" srcId="{C7CCA0E6-E004-49C7-9331-6C6689807DD1}" destId="{368874F5-01FF-4516-A8B2-BCE612661A64}" srcOrd="0" destOrd="0" parTransId="{2E37AD84-F025-4D5D-87DD-5F424051BBD1}" sibTransId="{575655A0-9BB5-49CD-A175-03F93D3E067E}"/>
    <dgm:cxn modelId="{8057893A-FAD1-49D0-9D29-16F4DBB7D103}" type="presOf" srcId="{59AC66C4-AB30-4E89-8846-9CBCB3158A99}" destId="{C0A45408-CAFF-49C4-AC40-8A5B3DF74995}" srcOrd="0" destOrd="1" presId="urn:microsoft.com/office/officeart/2005/8/layout/cycle4"/>
    <dgm:cxn modelId="{5B77C93B-926D-430C-A1C0-E820D09428B3}" type="presOf" srcId="{C09EBEBE-5C2F-4BE0-AFE2-371655ACBC63}" destId="{9D7065D6-C09E-4908-85D1-2AC3FD289BAB}" srcOrd="0" destOrd="0" presId="urn:microsoft.com/office/officeart/2005/8/layout/cycle4"/>
    <dgm:cxn modelId="{FD57DE5D-7243-47CB-A14D-48AA872CD6FF}" type="presOf" srcId="{1BC0CAB8-4E07-426C-9F28-F913A615BF48}" destId="{C0069A41-0E91-4151-A389-EE94520C40CC}" srcOrd="0" destOrd="0" presId="urn:microsoft.com/office/officeart/2005/8/layout/cycle4"/>
    <dgm:cxn modelId="{49375F43-F478-47A6-AA78-C429CA8C47B5}" srcId="{55A6B5B9-0E99-498C-BC90-EBF9E995B622}" destId="{59AC66C4-AB30-4E89-8846-9CBCB3158A99}" srcOrd="1" destOrd="0" parTransId="{4E436D5F-2DB7-48C2-B5F9-D2397002F489}" sibTransId="{A81C4F0D-A236-4A01-8092-D4047593E7D0}"/>
    <dgm:cxn modelId="{B253B665-0C8F-4CEB-B6C2-BE44010E515A}" type="presOf" srcId="{DEB3DD87-94C8-4ED2-85B4-76F3E0CB93B2}" destId="{F203B73C-FC68-4BE6-8E30-5C9AA4CD64CE}" srcOrd="0" destOrd="2" presId="urn:microsoft.com/office/officeart/2005/8/layout/cycle4"/>
    <dgm:cxn modelId="{FB710647-E3A1-4DA2-9478-23092712FB2F}" srcId="{C09EBEBE-5C2F-4BE0-AFE2-371655ACBC63}" destId="{DE82A32D-381A-4F80-BD48-DA63EA1AE09C}" srcOrd="1" destOrd="0" parTransId="{8B4F2DBB-A855-4A50-83CF-6B016672979E}" sibTransId="{3C2A0AD4-6BB6-4791-ACC9-F2F8025B29B5}"/>
    <dgm:cxn modelId="{110E6A48-A841-478D-840F-FA05DBCD1881}" type="presOf" srcId="{DE82A32D-381A-4F80-BD48-DA63EA1AE09C}" destId="{253D5F0C-EB47-4D9A-93DA-655BE9BB28C1}" srcOrd="1" destOrd="1" presId="urn:microsoft.com/office/officeart/2005/8/layout/cycle4"/>
    <dgm:cxn modelId="{C1A63D4D-7A96-4134-9598-010513984579}" type="presOf" srcId="{C7CCA0E6-E004-49C7-9331-6C6689807DD1}" destId="{2D1E0839-480C-4B3E-AE3E-401EA1518D6B}" srcOrd="0" destOrd="0" presId="urn:microsoft.com/office/officeart/2005/8/layout/cycle4"/>
    <dgm:cxn modelId="{9F95386F-8A79-4E92-A4A2-C5E87686FFE8}" type="presOf" srcId="{D1980218-A242-4987-9711-0C330FA69C14}" destId="{C0A45408-CAFF-49C4-AC40-8A5B3DF74995}" srcOrd="0" destOrd="0" presId="urn:microsoft.com/office/officeart/2005/8/layout/cycle4"/>
    <dgm:cxn modelId="{15304E50-9B4A-416C-B2DD-927BD8CF13C9}" type="presOf" srcId="{3F67DFEB-0D60-4728-96DF-D159ACAAC560}" destId="{F22C826F-E484-4DC9-8806-61840D8C8E49}" srcOrd="0" destOrd="0" presId="urn:microsoft.com/office/officeart/2005/8/layout/cycle4"/>
    <dgm:cxn modelId="{B2639650-51DF-40F1-BF41-A99968D2380B}" type="presOf" srcId="{52FF1064-18AF-42D2-A342-99591171FC9C}" destId="{9A59CED9-CD28-4F2C-AE6B-6F215F21A4EB}" srcOrd="0" destOrd="1" presId="urn:microsoft.com/office/officeart/2005/8/layout/cycle4"/>
    <dgm:cxn modelId="{9267D870-29C5-43AA-A3B8-BD0CDFCE2594}" type="presOf" srcId="{368874F5-01FF-4516-A8B2-BCE612661A64}" destId="{9A59CED9-CD28-4F2C-AE6B-6F215F21A4EB}" srcOrd="0" destOrd="0" presId="urn:microsoft.com/office/officeart/2005/8/layout/cycle4"/>
    <dgm:cxn modelId="{8CF75E51-8F96-41C7-80C1-FD0426338759}" type="presOf" srcId="{9C1BAE8A-A334-4A2D-9E62-9DB0A5BD867A}" destId="{F22C826F-E484-4DC9-8806-61840D8C8E49}" srcOrd="0" destOrd="2" presId="urn:microsoft.com/office/officeart/2005/8/layout/cycle4"/>
    <dgm:cxn modelId="{139EBF51-D4E2-4069-9DC2-9F6BE408E008}" srcId="{A7A16366-1A49-4A29-A6CC-DC808FA55B65}" destId="{ECF23779-F387-40AB-8732-EAE680C0275A}" srcOrd="0" destOrd="0" parTransId="{1BEE66F8-40FD-43E1-BF1D-E2BE958A0F3A}" sibTransId="{58FB2B75-95F2-4830-80D4-CC1DE0296D0D}"/>
    <dgm:cxn modelId="{D4B16552-EA0B-4DB2-9CC3-200527BCD856}" type="presOf" srcId="{DEB3DD87-94C8-4ED2-85B4-76F3E0CB93B2}" destId="{7FCB810F-7250-4243-8D4B-1F90786BD44D}" srcOrd="1" destOrd="2" presId="urn:microsoft.com/office/officeart/2005/8/layout/cycle4"/>
    <dgm:cxn modelId="{39B64154-5CA2-476D-A8A9-A0BF72CFA567}" srcId="{1BC0CAB8-4E07-426C-9F28-F913A615BF48}" destId="{55A6B5B9-0E99-498C-BC90-EBF9E995B622}" srcOrd="1" destOrd="0" parTransId="{F5C399F9-4C4C-4453-B2F0-74EBAB9B0ED1}" sibTransId="{8263F422-D30E-404F-A5AF-68B63CB2999F}"/>
    <dgm:cxn modelId="{AF44DB76-5B32-4399-ACCD-7C86CE67A276}" type="presOf" srcId="{2B8483F7-F472-4F44-AA71-81D2DE7A314F}" destId="{F203B73C-FC68-4BE6-8E30-5C9AA4CD64CE}" srcOrd="0" destOrd="1" presId="urn:microsoft.com/office/officeart/2005/8/layout/cycle4"/>
    <dgm:cxn modelId="{6F497279-0ADF-41D6-8012-7C01AB1C72A5}" srcId="{55A6B5B9-0E99-498C-BC90-EBF9E995B622}" destId="{D1980218-A242-4987-9711-0C330FA69C14}" srcOrd="0" destOrd="0" parTransId="{8A19C16B-BA89-4E73-822F-82D1DFCAB1CE}" sibTransId="{E7839144-3230-42BC-B1EB-879EB2F5E296}"/>
    <dgm:cxn modelId="{AEE06988-232E-4CC5-AAB6-907B4F460E47}" srcId="{C7CCA0E6-E004-49C7-9331-6C6689807DD1}" destId="{52FF1064-18AF-42D2-A342-99591171FC9C}" srcOrd="1" destOrd="0" parTransId="{7D144281-3A6A-4B9E-88C0-8AD33AA2C8CC}" sibTransId="{48D7267E-2097-4126-A368-4E597F4B1005}"/>
    <dgm:cxn modelId="{FCC2EC91-40C6-4AF2-B65C-1758188B1718}" type="presOf" srcId="{DE82A32D-381A-4F80-BD48-DA63EA1AE09C}" destId="{F22C826F-E484-4DC9-8806-61840D8C8E49}" srcOrd="0" destOrd="1" presId="urn:microsoft.com/office/officeart/2005/8/layout/cycle4"/>
    <dgm:cxn modelId="{A219E6A6-0A1A-4435-BF7B-4A2ECDE9CB97}" type="presOf" srcId="{52FF1064-18AF-42D2-A342-99591171FC9C}" destId="{89BFB70A-CA71-4F01-B70C-5AA75456A116}" srcOrd="1" destOrd="1" presId="urn:microsoft.com/office/officeart/2005/8/layout/cycle4"/>
    <dgm:cxn modelId="{090819B1-49BC-4A99-895E-1FFE37083FC9}" type="presOf" srcId="{368874F5-01FF-4516-A8B2-BCE612661A64}" destId="{89BFB70A-CA71-4F01-B70C-5AA75456A116}" srcOrd="1" destOrd="0" presId="urn:microsoft.com/office/officeart/2005/8/layout/cycle4"/>
    <dgm:cxn modelId="{AD6034BB-36BB-4175-8E7F-0A3505E0160F}" type="presOf" srcId="{ECF23779-F387-40AB-8732-EAE680C0275A}" destId="{7FCB810F-7250-4243-8D4B-1F90786BD44D}" srcOrd="1" destOrd="0" presId="urn:microsoft.com/office/officeart/2005/8/layout/cycle4"/>
    <dgm:cxn modelId="{4FFDFEC2-192D-4594-B247-0F67540AF163}" srcId="{C09EBEBE-5C2F-4BE0-AFE2-371655ACBC63}" destId="{9C1BAE8A-A334-4A2D-9E62-9DB0A5BD867A}" srcOrd="2" destOrd="0" parTransId="{AA8FDB4D-58E3-46B4-9CA2-E99E5C9937E0}" sibTransId="{25E20878-610D-4155-AA65-961B448F4EF1}"/>
    <dgm:cxn modelId="{444D69C8-61FB-49F7-B8DA-D261B094025F}" srcId="{A7A16366-1A49-4A29-A6CC-DC808FA55B65}" destId="{DEB3DD87-94C8-4ED2-85B4-76F3E0CB93B2}" srcOrd="2" destOrd="0" parTransId="{D35C11F5-2883-4126-B1C9-F1C6B1A8BFFF}" sibTransId="{531C6EE8-6176-43C7-B100-FE67E1C6A8D8}"/>
    <dgm:cxn modelId="{F26E77D3-115E-4425-A229-39DC539812DC}" type="presOf" srcId="{A7A16366-1A49-4A29-A6CC-DC808FA55B65}" destId="{BA910887-0254-48F0-A485-AB0377623452}" srcOrd="0" destOrd="0" presId="urn:microsoft.com/office/officeart/2005/8/layout/cycle4"/>
    <dgm:cxn modelId="{55EBEAD5-A6CB-4932-A701-FBCD03FD58C8}" type="presOf" srcId="{59AC66C4-AB30-4E89-8846-9CBCB3158A99}" destId="{B6A244D6-FE7F-43E9-BFEB-6CB8EEB383B2}" srcOrd="1" destOrd="1" presId="urn:microsoft.com/office/officeart/2005/8/layout/cycle4"/>
    <dgm:cxn modelId="{D4D244D9-3019-4705-BB48-ECBC6F00F7D1}" type="presOf" srcId="{2B8483F7-F472-4F44-AA71-81D2DE7A314F}" destId="{7FCB810F-7250-4243-8D4B-1F90786BD44D}" srcOrd="1" destOrd="1" presId="urn:microsoft.com/office/officeart/2005/8/layout/cycle4"/>
    <dgm:cxn modelId="{47A497D9-5703-4DE3-BB40-E4981E09D556}" type="presOf" srcId="{3F67DFEB-0D60-4728-96DF-D159ACAAC560}" destId="{253D5F0C-EB47-4D9A-93DA-655BE9BB28C1}" srcOrd="1" destOrd="0" presId="urn:microsoft.com/office/officeart/2005/8/layout/cycle4"/>
    <dgm:cxn modelId="{7C5643DD-71D5-462E-A921-E106616E29BC}" srcId="{1BC0CAB8-4E07-426C-9F28-F913A615BF48}" destId="{C09EBEBE-5C2F-4BE0-AFE2-371655ACBC63}" srcOrd="3" destOrd="0" parTransId="{EDEE8043-848B-4CE1-A612-AE64C237B4DD}" sibTransId="{B94C2D6C-AF34-4B54-91B6-D925A022E90E}"/>
    <dgm:cxn modelId="{0F9308F8-65C6-443E-83F6-FE1C815FB8CB}" type="presOf" srcId="{ECF23779-F387-40AB-8732-EAE680C0275A}" destId="{F203B73C-FC68-4BE6-8E30-5C9AA4CD64CE}" srcOrd="0" destOrd="0" presId="urn:microsoft.com/office/officeart/2005/8/layout/cycle4"/>
    <dgm:cxn modelId="{282D92FD-CA0C-4F78-A38B-7A2219E0C2C9}" type="presOf" srcId="{9C1BAE8A-A334-4A2D-9E62-9DB0A5BD867A}" destId="{253D5F0C-EB47-4D9A-93DA-655BE9BB28C1}" srcOrd="1" destOrd="2" presId="urn:microsoft.com/office/officeart/2005/8/layout/cycle4"/>
    <dgm:cxn modelId="{A91A9CF2-B200-4CD7-AF11-6BC6563A86FB}" type="presParOf" srcId="{C0069A41-0E91-4151-A389-EE94520C40CC}" destId="{830B70B3-A0DF-4781-9445-2BA97292A7C7}" srcOrd="0" destOrd="0" presId="urn:microsoft.com/office/officeart/2005/8/layout/cycle4"/>
    <dgm:cxn modelId="{77EC5F3E-D651-4ED2-BF62-3C1C19FD92C5}" type="presParOf" srcId="{830B70B3-A0DF-4781-9445-2BA97292A7C7}" destId="{7333B33F-1563-4F5B-A55C-3CF285AF412D}" srcOrd="0" destOrd="0" presId="urn:microsoft.com/office/officeart/2005/8/layout/cycle4"/>
    <dgm:cxn modelId="{619DC958-7FE3-4050-A71A-303328EEF9A3}" type="presParOf" srcId="{7333B33F-1563-4F5B-A55C-3CF285AF412D}" destId="{F203B73C-FC68-4BE6-8E30-5C9AA4CD64CE}" srcOrd="0" destOrd="0" presId="urn:microsoft.com/office/officeart/2005/8/layout/cycle4"/>
    <dgm:cxn modelId="{6960FAFF-603E-4CC2-8F78-1C59E69EF5E9}" type="presParOf" srcId="{7333B33F-1563-4F5B-A55C-3CF285AF412D}" destId="{7FCB810F-7250-4243-8D4B-1F90786BD44D}" srcOrd="1" destOrd="0" presId="urn:microsoft.com/office/officeart/2005/8/layout/cycle4"/>
    <dgm:cxn modelId="{1FBE863C-4CEF-4308-BEF3-6500D66557D3}" type="presParOf" srcId="{830B70B3-A0DF-4781-9445-2BA97292A7C7}" destId="{55683A30-3A3D-4E82-BB78-4A8A56F22D2F}" srcOrd="1" destOrd="0" presId="urn:microsoft.com/office/officeart/2005/8/layout/cycle4"/>
    <dgm:cxn modelId="{AD05E38E-B603-429C-BE88-4DD85A6AB4FB}" type="presParOf" srcId="{55683A30-3A3D-4E82-BB78-4A8A56F22D2F}" destId="{C0A45408-CAFF-49C4-AC40-8A5B3DF74995}" srcOrd="0" destOrd="0" presId="urn:microsoft.com/office/officeart/2005/8/layout/cycle4"/>
    <dgm:cxn modelId="{06AE25DD-925F-4CF0-838D-F73B9D8E1E8B}" type="presParOf" srcId="{55683A30-3A3D-4E82-BB78-4A8A56F22D2F}" destId="{B6A244D6-FE7F-43E9-BFEB-6CB8EEB383B2}" srcOrd="1" destOrd="0" presId="urn:microsoft.com/office/officeart/2005/8/layout/cycle4"/>
    <dgm:cxn modelId="{DC2E5CA9-F42A-4C58-9A5C-B8CFEDDECBF5}" type="presParOf" srcId="{830B70B3-A0DF-4781-9445-2BA97292A7C7}" destId="{620B1BDA-3EEF-40C3-9AB7-7757738DD2D8}" srcOrd="2" destOrd="0" presId="urn:microsoft.com/office/officeart/2005/8/layout/cycle4"/>
    <dgm:cxn modelId="{9F71F1E5-7399-41BC-A447-5D0CA7C8C748}" type="presParOf" srcId="{620B1BDA-3EEF-40C3-9AB7-7757738DD2D8}" destId="{9A59CED9-CD28-4F2C-AE6B-6F215F21A4EB}" srcOrd="0" destOrd="0" presId="urn:microsoft.com/office/officeart/2005/8/layout/cycle4"/>
    <dgm:cxn modelId="{32A29426-F025-4599-8CFF-460BDA75CDCE}" type="presParOf" srcId="{620B1BDA-3EEF-40C3-9AB7-7757738DD2D8}" destId="{89BFB70A-CA71-4F01-B70C-5AA75456A116}" srcOrd="1" destOrd="0" presId="urn:microsoft.com/office/officeart/2005/8/layout/cycle4"/>
    <dgm:cxn modelId="{0395A6D6-67C8-421A-84E2-93F09ED0F8AD}" type="presParOf" srcId="{830B70B3-A0DF-4781-9445-2BA97292A7C7}" destId="{E3C8CBB9-CA2D-49F6-888C-023EAC2A1D72}" srcOrd="3" destOrd="0" presId="urn:microsoft.com/office/officeart/2005/8/layout/cycle4"/>
    <dgm:cxn modelId="{3764E176-6AFC-4EDC-8003-46C9F82D3C93}" type="presParOf" srcId="{E3C8CBB9-CA2D-49F6-888C-023EAC2A1D72}" destId="{F22C826F-E484-4DC9-8806-61840D8C8E49}" srcOrd="0" destOrd="0" presId="urn:microsoft.com/office/officeart/2005/8/layout/cycle4"/>
    <dgm:cxn modelId="{E699A408-5607-4B6A-ABF3-76D24D8DCB85}" type="presParOf" srcId="{E3C8CBB9-CA2D-49F6-888C-023EAC2A1D72}" destId="{253D5F0C-EB47-4D9A-93DA-655BE9BB28C1}" srcOrd="1" destOrd="0" presId="urn:microsoft.com/office/officeart/2005/8/layout/cycle4"/>
    <dgm:cxn modelId="{D94BACE0-6F73-4B6C-9ED0-993494554F01}" type="presParOf" srcId="{830B70B3-A0DF-4781-9445-2BA97292A7C7}" destId="{D5880915-3335-473D-A332-D9EBA01C4212}" srcOrd="4" destOrd="0" presId="urn:microsoft.com/office/officeart/2005/8/layout/cycle4"/>
    <dgm:cxn modelId="{F57C9A8B-FF42-4F28-BFC3-F9C96CB68F22}" type="presParOf" srcId="{C0069A41-0E91-4151-A389-EE94520C40CC}" destId="{003A6120-CF38-47FC-97F9-CFBABA8FEC4E}" srcOrd="1" destOrd="0" presId="urn:microsoft.com/office/officeart/2005/8/layout/cycle4"/>
    <dgm:cxn modelId="{815C0D8A-040A-4907-B8B6-BABD6402F547}" type="presParOf" srcId="{003A6120-CF38-47FC-97F9-CFBABA8FEC4E}" destId="{BA910887-0254-48F0-A485-AB0377623452}" srcOrd="0" destOrd="0" presId="urn:microsoft.com/office/officeart/2005/8/layout/cycle4"/>
    <dgm:cxn modelId="{4A200B94-312D-4158-B0C6-32EDBBCF143A}" type="presParOf" srcId="{003A6120-CF38-47FC-97F9-CFBABA8FEC4E}" destId="{2A5B4CF7-C75B-435C-8326-193F0F68BE35}" srcOrd="1" destOrd="0" presId="urn:microsoft.com/office/officeart/2005/8/layout/cycle4"/>
    <dgm:cxn modelId="{F51D8B55-7C4E-4532-B41F-ADEE38267CFF}" type="presParOf" srcId="{003A6120-CF38-47FC-97F9-CFBABA8FEC4E}" destId="{2D1E0839-480C-4B3E-AE3E-401EA1518D6B}" srcOrd="2" destOrd="0" presId="urn:microsoft.com/office/officeart/2005/8/layout/cycle4"/>
    <dgm:cxn modelId="{9C817E1A-F0E8-47A1-91B4-F8043FCE4682}" type="presParOf" srcId="{003A6120-CF38-47FC-97F9-CFBABA8FEC4E}" destId="{9D7065D6-C09E-4908-85D1-2AC3FD289BAB}" srcOrd="3" destOrd="0" presId="urn:microsoft.com/office/officeart/2005/8/layout/cycle4"/>
    <dgm:cxn modelId="{88F3566F-38F3-41B9-BDF9-750F886BE6FC}" type="presParOf" srcId="{003A6120-CF38-47FC-97F9-CFBABA8FEC4E}" destId="{804CDC36-500B-4F44-A99A-257605F033A4}" srcOrd="4" destOrd="0" presId="urn:microsoft.com/office/officeart/2005/8/layout/cycle4"/>
    <dgm:cxn modelId="{51E4FA76-24ED-42B4-9876-EBD998AE8380}" type="presParOf" srcId="{C0069A41-0E91-4151-A389-EE94520C40CC}" destId="{572FE3FD-84EB-43B0-B06D-6B6517807D8E}" srcOrd="2" destOrd="0" presId="urn:microsoft.com/office/officeart/2005/8/layout/cycle4"/>
    <dgm:cxn modelId="{AC69C12A-13BA-488C-96B7-19EE37422BCD}" type="presParOf" srcId="{C0069A41-0E91-4151-A389-EE94520C40CC}" destId="{38CB3553-D521-418E-A753-1A2248C2C823}" srcOrd="3" destOrd="0" presId="urn:microsoft.com/office/officeart/2005/8/layout/cycle4"/>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3D0F1F-8EBA-475D-BA6B-611E3C6B32A1}">
      <dsp:nvSpPr>
        <dsp:cNvPr id="0" name=""/>
        <dsp:cNvSpPr/>
      </dsp:nvSpPr>
      <dsp:spPr>
        <a:xfrm>
          <a:off x="1221581" y="1286351"/>
          <a:ext cx="3043237" cy="3043237"/>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Processing______continuum</a:t>
          </a:r>
        </a:p>
      </dsp:txBody>
      <dsp:txXfrm>
        <a:off x="1667253" y="1732023"/>
        <a:ext cx="2151893" cy="2151893"/>
      </dsp:txXfrm>
    </dsp:sp>
    <dsp:sp modelId="{B4FE8436-2253-4A6F-AAC1-DE391B4E8DA5}">
      <dsp:nvSpPr>
        <dsp:cNvPr id="0" name=""/>
        <dsp:cNvSpPr/>
      </dsp:nvSpPr>
      <dsp:spPr>
        <a:xfrm>
          <a:off x="1982390" y="65313"/>
          <a:ext cx="1521618" cy="1521618"/>
        </a:xfrm>
        <a:prstGeom prst="ellipse">
          <a:avLst/>
        </a:prstGeom>
        <a:solidFill>
          <a:schemeClr val="accent3">
            <a:shade val="80000"/>
            <a:alpha val="50000"/>
            <a:hueOff val="63051"/>
            <a:satOff val="620"/>
            <a:lumOff val="60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Concrete experience (feeling) </a:t>
          </a:r>
        </a:p>
      </dsp:txBody>
      <dsp:txXfrm>
        <a:off x="2205226" y="288149"/>
        <a:ext cx="1075946" cy="1075946"/>
      </dsp:txXfrm>
    </dsp:sp>
    <dsp:sp modelId="{EAA508CF-6BB3-46FB-801B-274540A7C9E3}">
      <dsp:nvSpPr>
        <dsp:cNvPr id="0" name=""/>
        <dsp:cNvSpPr/>
      </dsp:nvSpPr>
      <dsp:spPr>
        <a:xfrm>
          <a:off x="3964238" y="2047160"/>
          <a:ext cx="1521618" cy="1521618"/>
        </a:xfrm>
        <a:prstGeom prst="ellipse">
          <a:avLst/>
        </a:prstGeom>
        <a:solidFill>
          <a:schemeClr val="accent3">
            <a:shade val="80000"/>
            <a:alpha val="50000"/>
            <a:hueOff val="126101"/>
            <a:satOff val="1240"/>
            <a:lumOff val="120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Reflective (watching)</a:t>
          </a:r>
        </a:p>
      </dsp:txBody>
      <dsp:txXfrm>
        <a:off x="4187074" y="2269996"/>
        <a:ext cx="1075946" cy="1075946"/>
      </dsp:txXfrm>
    </dsp:sp>
    <dsp:sp modelId="{14D129B3-B380-4CFA-8106-F2172C22F002}">
      <dsp:nvSpPr>
        <dsp:cNvPr id="0" name=""/>
        <dsp:cNvSpPr/>
      </dsp:nvSpPr>
      <dsp:spPr>
        <a:xfrm>
          <a:off x="1982390" y="4029008"/>
          <a:ext cx="1521618" cy="1521618"/>
        </a:xfrm>
        <a:prstGeom prst="ellipse">
          <a:avLst/>
        </a:prstGeom>
        <a:solidFill>
          <a:schemeClr val="accent3">
            <a:shade val="80000"/>
            <a:alpha val="50000"/>
            <a:hueOff val="189152"/>
            <a:satOff val="1859"/>
            <a:lumOff val="180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Abstract (thinking)</a:t>
          </a:r>
        </a:p>
      </dsp:txBody>
      <dsp:txXfrm>
        <a:off x="2205226" y="4251844"/>
        <a:ext cx="1075946" cy="1075946"/>
      </dsp:txXfrm>
    </dsp:sp>
    <dsp:sp modelId="{37A9C7F3-9B31-42EC-AFA3-C3B2A72C7007}">
      <dsp:nvSpPr>
        <dsp:cNvPr id="0" name=""/>
        <dsp:cNvSpPr/>
      </dsp:nvSpPr>
      <dsp:spPr>
        <a:xfrm>
          <a:off x="543" y="2047160"/>
          <a:ext cx="1521618" cy="1521618"/>
        </a:xfrm>
        <a:prstGeom prst="ellipse">
          <a:avLst/>
        </a:prstGeom>
        <a:solidFill>
          <a:schemeClr val="accent3">
            <a:shade val="80000"/>
            <a:alpha val="50000"/>
            <a:hueOff val="252202"/>
            <a:satOff val="2479"/>
            <a:lumOff val="240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Active (doing) </a:t>
          </a:r>
        </a:p>
      </dsp:txBody>
      <dsp:txXfrm>
        <a:off x="223379" y="2269996"/>
        <a:ext cx="1075946" cy="10759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D36702-3CBE-4643-9E6C-4C98EBA41E4E}">
      <dsp:nvSpPr>
        <dsp:cNvPr id="0" name=""/>
        <dsp:cNvSpPr/>
      </dsp:nvSpPr>
      <dsp:spPr>
        <a:xfrm rot="16200000">
          <a:off x="501015" y="-501015"/>
          <a:ext cx="2278380" cy="3280410"/>
        </a:xfrm>
        <a:prstGeom prst="round1Rect">
          <a:avLst/>
        </a:prstGeom>
        <a:gradFill rotWithShape="0">
          <a:gsLst>
            <a:gs pos="0">
              <a:schemeClr val="accent3">
                <a:alpha val="90000"/>
                <a:hueOff val="0"/>
                <a:satOff val="0"/>
                <a:lumOff val="0"/>
                <a:alphaOff val="0"/>
                <a:lumMod val="110000"/>
                <a:satMod val="105000"/>
                <a:tint val="67000"/>
              </a:schemeClr>
            </a:gs>
            <a:gs pos="50000">
              <a:schemeClr val="accent3">
                <a:alpha val="90000"/>
                <a:hueOff val="0"/>
                <a:satOff val="0"/>
                <a:lumOff val="0"/>
                <a:alphaOff val="0"/>
                <a:lumMod val="105000"/>
                <a:satMod val="103000"/>
                <a:tint val="73000"/>
              </a:schemeClr>
            </a:gs>
            <a:gs pos="100000">
              <a:schemeClr val="accent3">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Activist</a:t>
          </a:r>
        </a:p>
      </dsp:txBody>
      <dsp:txXfrm rot="5400000">
        <a:off x="0" y="0"/>
        <a:ext cx="3280410" cy="1708785"/>
      </dsp:txXfrm>
    </dsp:sp>
    <dsp:sp modelId="{A5D7AAC9-994B-490A-8AEC-599AE20D9589}">
      <dsp:nvSpPr>
        <dsp:cNvPr id="0" name=""/>
        <dsp:cNvSpPr/>
      </dsp:nvSpPr>
      <dsp:spPr>
        <a:xfrm>
          <a:off x="3280410" y="0"/>
          <a:ext cx="3280410" cy="2278380"/>
        </a:xfrm>
        <a:prstGeom prst="round1Rect">
          <a:avLst/>
        </a:prstGeom>
        <a:gradFill rotWithShape="0">
          <a:gsLst>
            <a:gs pos="0">
              <a:schemeClr val="accent3">
                <a:alpha val="90000"/>
                <a:hueOff val="0"/>
                <a:satOff val="0"/>
                <a:lumOff val="0"/>
                <a:alphaOff val="-13333"/>
                <a:lumMod val="110000"/>
                <a:satMod val="105000"/>
                <a:tint val="67000"/>
              </a:schemeClr>
            </a:gs>
            <a:gs pos="50000">
              <a:schemeClr val="accent3">
                <a:alpha val="90000"/>
                <a:hueOff val="0"/>
                <a:satOff val="0"/>
                <a:lumOff val="0"/>
                <a:alphaOff val="-13333"/>
                <a:lumMod val="105000"/>
                <a:satMod val="103000"/>
                <a:tint val="73000"/>
              </a:schemeClr>
            </a:gs>
            <a:gs pos="100000">
              <a:schemeClr val="accent3">
                <a:alpha val="90000"/>
                <a:hueOff val="0"/>
                <a:satOff val="0"/>
                <a:lumOff val="0"/>
                <a:alphaOff val="-13333"/>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Theorist</a:t>
          </a:r>
        </a:p>
      </dsp:txBody>
      <dsp:txXfrm>
        <a:off x="3280410" y="0"/>
        <a:ext cx="3280410" cy="1708785"/>
      </dsp:txXfrm>
    </dsp:sp>
    <dsp:sp modelId="{C49B15F7-BD3F-4982-A91E-49F8B3FD86AA}">
      <dsp:nvSpPr>
        <dsp:cNvPr id="0" name=""/>
        <dsp:cNvSpPr/>
      </dsp:nvSpPr>
      <dsp:spPr>
        <a:xfrm rot="10800000">
          <a:off x="0" y="2278380"/>
          <a:ext cx="3280410" cy="2278380"/>
        </a:xfrm>
        <a:prstGeom prst="round1Rect">
          <a:avLst/>
        </a:prstGeom>
        <a:gradFill rotWithShape="0">
          <a:gsLst>
            <a:gs pos="0">
              <a:schemeClr val="accent3">
                <a:alpha val="90000"/>
                <a:hueOff val="0"/>
                <a:satOff val="0"/>
                <a:lumOff val="0"/>
                <a:alphaOff val="-26667"/>
                <a:lumMod val="110000"/>
                <a:satMod val="105000"/>
                <a:tint val="67000"/>
              </a:schemeClr>
            </a:gs>
            <a:gs pos="50000">
              <a:schemeClr val="accent3">
                <a:alpha val="90000"/>
                <a:hueOff val="0"/>
                <a:satOff val="0"/>
                <a:lumOff val="0"/>
                <a:alphaOff val="-26667"/>
                <a:lumMod val="105000"/>
                <a:satMod val="103000"/>
                <a:tint val="73000"/>
              </a:schemeClr>
            </a:gs>
            <a:gs pos="100000">
              <a:schemeClr val="accent3">
                <a:alpha val="90000"/>
                <a:hueOff val="0"/>
                <a:satOff val="0"/>
                <a:lumOff val="0"/>
                <a:alphaOff val="-26667"/>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Pragmatism</a:t>
          </a:r>
        </a:p>
      </dsp:txBody>
      <dsp:txXfrm rot="10800000">
        <a:off x="0" y="2847974"/>
        <a:ext cx="3280410" cy="1708785"/>
      </dsp:txXfrm>
    </dsp:sp>
    <dsp:sp modelId="{65A5F352-9E85-4FB1-8BBF-803BA204CE02}">
      <dsp:nvSpPr>
        <dsp:cNvPr id="0" name=""/>
        <dsp:cNvSpPr/>
      </dsp:nvSpPr>
      <dsp:spPr>
        <a:xfrm rot="5400000">
          <a:off x="3781425" y="1777365"/>
          <a:ext cx="2278380" cy="3280410"/>
        </a:xfrm>
        <a:prstGeom prst="round1Rect">
          <a:avLst/>
        </a:prstGeom>
        <a:gradFill rotWithShape="0">
          <a:gsLst>
            <a:gs pos="0">
              <a:schemeClr val="accent3">
                <a:alpha val="90000"/>
                <a:hueOff val="0"/>
                <a:satOff val="0"/>
                <a:lumOff val="0"/>
                <a:alphaOff val="-40000"/>
                <a:lumMod val="110000"/>
                <a:satMod val="105000"/>
                <a:tint val="67000"/>
              </a:schemeClr>
            </a:gs>
            <a:gs pos="50000">
              <a:schemeClr val="accent3">
                <a:alpha val="90000"/>
                <a:hueOff val="0"/>
                <a:satOff val="0"/>
                <a:lumOff val="0"/>
                <a:alphaOff val="-40000"/>
                <a:lumMod val="105000"/>
                <a:satMod val="103000"/>
                <a:tint val="73000"/>
              </a:schemeClr>
            </a:gs>
            <a:gs pos="100000">
              <a:schemeClr val="accent3">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Reflector</a:t>
          </a:r>
        </a:p>
      </dsp:txBody>
      <dsp:txXfrm rot="-5400000">
        <a:off x="3280410" y="2847974"/>
        <a:ext cx="3280410" cy="1708785"/>
      </dsp:txXfrm>
    </dsp:sp>
    <dsp:sp modelId="{F3DF9C08-D916-427F-B82A-358542B9376D}">
      <dsp:nvSpPr>
        <dsp:cNvPr id="0" name=""/>
        <dsp:cNvSpPr/>
      </dsp:nvSpPr>
      <dsp:spPr>
        <a:xfrm>
          <a:off x="2296286" y="1708785"/>
          <a:ext cx="1968246" cy="1139190"/>
        </a:xfrm>
        <a:prstGeom prst="roundRect">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Honey and Mumfurd Theory </a:t>
          </a:r>
        </a:p>
      </dsp:txBody>
      <dsp:txXfrm>
        <a:off x="2351897" y="1764396"/>
        <a:ext cx="1857024" cy="10279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59CED9-CD28-4F2C-AE6B-6F215F21A4EB}">
      <dsp:nvSpPr>
        <dsp:cNvPr id="0" name=""/>
        <dsp:cNvSpPr/>
      </dsp:nvSpPr>
      <dsp:spPr>
        <a:xfrm>
          <a:off x="3762999" y="2834335"/>
          <a:ext cx="2059061" cy="1333804"/>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t" anchorCtr="0">
          <a:noAutofit/>
        </a:bodyPr>
        <a:lstStyle/>
        <a:p>
          <a:pPr marL="171450" lvl="1" indent="-171450" algn="l" defTabSz="711200">
            <a:lnSpc>
              <a:spcPct val="90000"/>
            </a:lnSpc>
            <a:spcBef>
              <a:spcPct val="0"/>
            </a:spcBef>
            <a:spcAft>
              <a:spcPct val="15000"/>
            </a:spcAft>
            <a:buChar char="•"/>
          </a:pPr>
          <a:r>
            <a:rPr lang="en-GB" sz="1600" kern="1200"/>
            <a:t>reading the information </a:t>
          </a:r>
        </a:p>
        <a:p>
          <a:pPr marL="171450" lvl="1" indent="-171450" algn="l" defTabSz="711200">
            <a:lnSpc>
              <a:spcPct val="90000"/>
            </a:lnSpc>
            <a:spcBef>
              <a:spcPct val="0"/>
            </a:spcBef>
            <a:spcAft>
              <a:spcPct val="15000"/>
            </a:spcAft>
            <a:buChar char="•"/>
          </a:pPr>
          <a:r>
            <a:rPr lang="en-GB" sz="1600" kern="1200"/>
            <a:t>writing </a:t>
          </a:r>
        </a:p>
      </dsp:txBody>
      <dsp:txXfrm>
        <a:off x="4410017" y="3197085"/>
        <a:ext cx="1382744" cy="941755"/>
      </dsp:txXfrm>
    </dsp:sp>
    <dsp:sp modelId="{F22C826F-E484-4DC9-8806-61840D8C8E49}">
      <dsp:nvSpPr>
        <dsp:cNvPr id="0" name=""/>
        <dsp:cNvSpPr/>
      </dsp:nvSpPr>
      <dsp:spPr>
        <a:xfrm>
          <a:off x="403479" y="2834335"/>
          <a:ext cx="2059061" cy="1333804"/>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t" anchorCtr="0">
          <a:noAutofit/>
        </a:bodyPr>
        <a:lstStyle/>
        <a:p>
          <a:pPr marL="171450" lvl="1" indent="-171450" algn="l" defTabSz="711200">
            <a:lnSpc>
              <a:spcPct val="90000"/>
            </a:lnSpc>
            <a:spcBef>
              <a:spcPct val="0"/>
            </a:spcBef>
            <a:spcAft>
              <a:spcPct val="15000"/>
            </a:spcAft>
            <a:buChar char="•"/>
          </a:pPr>
          <a:r>
            <a:rPr lang="en-GB" sz="1600" kern="1200"/>
            <a:t>experience</a:t>
          </a:r>
        </a:p>
        <a:p>
          <a:pPr marL="171450" lvl="1" indent="-171450" algn="l" defTabSz="711200">
            <a:lnSpc>
              <a:spcPct val="90000"/>
            </a:lnSpc>
            <a:spcBef>
              <a:spcPct val="0"/>
            </a:spcBef>
            <a:spcAft>
              <a:spcPct val="15000"/>
            </a:spcAft>
            <a:buChar char="•"/>
          </a:pPr>
          <a:r>
            <a:rPr lang="en-GB" sz="1600" kern="1200"/>
            <a:t>activity </a:t>
          </a:r>
        </a:p>
        <a:p>
          <a:pPr marL="171450" lvl="1" indent="-171450" algn="l" defTabSz="711200">
            <a:lnSpc>
              <a:spcPct val="90000"/>
            </a:lnSpc>
            <a:spcBef>
              <a:spcPct val="0"/>
            </a:spcBef>
            <a:spcAft>
              <a:spcPct val="15000"/>
            </a:spcAft>
            <a:buChar char="•"/>
          </a:pPr>
          <a:r>
            <a:rPr lang="en-GB" sz="1600" kern="1200"/>
            <a:t>observation</a:t>
          </a:r>
        </a:p>
      </dsp:txBody>
      <dsp:txXfrm>
        <a:off x="432778" y="3197085"/>
        <a:ext cx="1382744" cy="941755"/>
      </dsp:txXfrm>
    </dsp:sp>
    <dsp:sp modelId="{C0A45408-CAFF-49C4-AC40-8A5B3DF74995}">
      <dsp:nvSpPr>
        <dsp:cNvPr id="0" name=""/>
        <dsp:cNvSpPr/>
      </dsp:nvSpPr>
      <dsp:spPr>
        <a:xfrm>
          <a:off x="3762999" y="0"/>
          <a:ext cx="2059061" cy="1333804"/>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t" anchorCtr="0">
          <a:noAutofit/>
        </a:bodyPr>
        <a:lstStyle/>
        <a:p>
          <a:pPr marL="171450" lvl="1" indent="-171450" algn="l" defTabSz="711200">
            <a:lnSpc>
              <a:spcPct val="90000"/>
            </a:lnSpc>
            <a:spcBef>
              <a:spcPct val="0"/>
            </a:spcBef>
            <a:spcAft>
              <a:spcPct val="15000"/>
            </a:spcAft>
            <a:buChar char="•"/>
          </a:pPr>
          <a:r>
            <a:rPr lang="en-GB" sz="1600" kern="1200"/>
            <a:t>listening</a:t>
          </a:r>
        </a:p>
        <a:p>
          <a:pPr marL="171450" lvl="1" indent="-171450" algn="l" defTabSz="711200">
            <a:lnSpc>
              <a:spcPct val="90000"/>
            </a:lnSpc>
            <a:spcBef>
              <a:spcPct val="0"/>
            </a:spcBef>
            <a:spcAft>
              <a:spcPct val="15000"/>
            </a:spcAft>
            <a:buChar char="•"/>
          </a:pPr>
          <a:r>
            <a:rPr lang="en-GB" sz="1600" kern="1200"/>
            <a:t>recordings </a:t>
          </a:r>
        </a:p>
      </dsp:txBody>
      <dsp:txXfrm>
        <a:off x="4410017" y="29299"/>
        <a:ext cx="1382744" cy="941755"/>
      </dsp:txXfrm>
    </dsp:sp>
    <dsp:sp modelId="{F203B73C-FC68-4BE6-8E30-5C9AA4CD64CE}">
      <dsp:nvSpPr>
        <dsp:cNvPr id="0" name=""/>
        <dsp:cNvSpPr/>
      </dsp:nvSpPr>
      <dsp:spPr>
        <a:xfrm>
          <a:off x="403479" y="0"/>
          <a:ext cx="2059061" cy="1333804"/>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t" anchorCtr="0">
          <a:noAutofit/>
        </a:bodyPr>
        <a:lstStyle/>
        <a:p>
          <a:pPr marL="171450" lvl="1" indent="-171450" algn="l" defTabSz="711200">
            <a:lnSpc>
              <a:spcPct val="90000"/>
            </a:lnSpc>
            <a:spcBef>
              <a:spcPct val="0"/>
            </a:spcBef>
            <a:spcAft>
              <a:spcPct val="15000"/>
            </a:spcAft>
            <a:buChar char="•"/>
          </a:pPr>
          <a:r>
            <a:rPr lang="en-GB" sz="1600" kern="1200"/>
            <a:t>pictures</a:t>
          </a:r>
        </a:p>
        <a:p>
          <a:pPr marL="171450" lvl="1" indent="-171450" algn="l" defTabSz="711200">
            <a:lnSpc>
              <a:spcPct val="90000"/>
            </a:lnSpc>
            <a:spcBef>
              <a:spcPct val="0"/>
            </a:spcBef>
            <a:spcAft>
              <a:spcPct val="15000"/>
            </a:spcAft>
            <a:buChar char="•"/>
          </a:pPr>
          <a:r>
            <a:rPr lang="en-GB" sz="1600" kern="1200"/>
            <a:t>diagrams</a:t>
          </a:r>
        </a:p>
        <a:p>
          <a:pPr marL="171450" lvl="1" indent="-171450" algn="l" defTabSz="711200">
            <a:lnSpc>
              <a:spcPct val="90000"/>
            </a:lnSpc>
            <a:spcBef>
              <a:spcPct val="0"/>
            </a:spcBef>
            <a:spcAft>
              <a:spcPct val="15000"/>
            </a:spcAft>
            <a:buChar char="•"/>
          </a:pPr>
          <a:r>
            <a:rPr lang="en-GB" sz="1600" kern="1200"/>
            <a:t>illustrations </a:t>
          </a:r>
        </a:p>
      </dsp:txBody>
      <dsp:txXfrm>
        <a:off x="432778" y="29299"/>
        <a:ext cx="1382744" cy="941755"/>
      </dsp:txXfrm>
    </dsp:sp>
    <dsp:sp modelId="{BA910887-0254-48F0-A485-AB0377623452}">
      <dsp:nvSpPr>
        <dsp:cNvPr id="0" name=""/>
        <dsp:cNvSpPr/>
      </dsp:nvSpPr>
      <dsp:spPr>
        <a:xfrm>
          <a:off x="1266283" y="237583"/>
          <a:ext cx="1804804" cy="1804804"/>
        </a:xfrm>
        <a:prstGeom prst="pieWedg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Visual </a:t>
          </a:r>
        </a:p>
      </dsp:txBody>
      <dsp:txXfrm>
        <a:off x="1794898" y="766198"/>
        <a:ext cx="1276189" cy="1276189"/>
      </dsp:txXfrm>
    </dsp:sp>
    <dsp:sp modelId="{2A5B4CF7-C75B-435C-8326-193F0F68BE35}">
      <dsp:nvSpPr>
        <dsp:cNvPr id="0" name=""/>
        <dsp:cNvSpPr/>
      </dsp:nvSpPr>
      <dsp:spPr>
        <a:xfrm rot="5400000">
          <a:off x="3154451" y="237583"/>
          <a:ext cx="1804804" cy="1804804"/>
        </a:xfrm>
        <a:prstGeom prst="pieWedg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Aural</a:t>
          </a:r>
        </a:p>
      </dsp:txBody>
      <dsp:txXfrm rot="-5400000">
        <a:off x="3154451" y="766198"/>
        <a:ext cx="1276189" cy="1276189"/>
      </dsp:txXfrm>
    </dsp:sp>
    <dsp:sp modelId="{2D1E0839-480C-4B3E-AE3E-401EA1518D6B}">
      <dsp:nvSpPr>
        <dsp:cNvPr id="0" name=""/>
        <dsp:cNvSpPr/>
      </dsp:nvSpPr>
      <dsp:spPr>
        <a:xfrm rot="10800000">
          <a:off x="3154451" y="2125751"/>
          <a:ext cx="1804804" cy="1804804"/>
        </a:xfrm>
        <a:prstGeom prst="pieWedg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Read / Write</a:t>
          </a:r>
        </a:p>
      </dsp:txBody>
      <dsp:txXfrm rot="10800000">
        <a:off x="3154451" y="2125751"/>
        <a:ext cx="1276189" cy="1276189"/>
      </dsp:txXfrm>
    </dsp:sp>
    <dsp:sp modelId="{9D7065D6-C09E-4908-85D1-2AC3FD289BAB}">
      <dsp:nvSpPr>
        <dsp:cNvPr id="0" name=""/>
        <dsp:cNvSpPr/>
      </dsp:nvSpPr>
      <dsp:spPr>
        <a:xfrm rot="16200000">
          <a:off x="1266283" y="2125751"/>
          <a:ext cx="1804804" cy="1804804"/>
        </a:xfrm>
        <a:prstGeom prst="pieWedg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Kinesthetic</a:t>
          </a:r>
        </a:p>
      </dsp:txBody>
      <dsp:txXfrm rot="5400000">
        <a:off x="1794898" y="2125751"/>
        <a:ext cx="1276189" cy="1276189"/>
      </dsp:txXfrm>
    </dsp:sp>
    <dsp:sp modelId="{572FE3FD-84EB-43B0-B06D-6B6517807D8E}">
      <dsp:nvSpPr>
        <dsp:cNvPr id="0" name=""/>
        <dsp:cNvSpPr/>
      </dsp:nvSpPr>
      <dsp:spPr>
        <a:xfrm>
          <a:off x="2801201" y="1708937"/>
          <a:ext cx="623136" cy="541858"/>
        </a:xfrm>
        <a:prstGeom prst="circularArrow">
          <a:avLst/>
        </a:prstGeom>
        <a:solidFill>
          <a:schemeClr val="accent3">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8CB3553-D521-418E-A753-1A2248C2C823}">
      <dsp:nvSpPr>
        <dsp:cNvPr id="0" name=""/>
        <dsp:cNvSpPr/>
      </dsp:nvSpPr>
      <dsp:spPr>
        <a:xfrm rot="10800000">
          <a:off x="2801201" y="1917344"/>
          <a:ext cx="623136" cy="541858"/>
        </a:xfrm>
        <a:prstGeom prst="circularArrow">
          <a:avLst/>
        </a:prstGeom>
        <a:solidFill>
          <a:schemeClr val="accent3">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TURABIAN.XSL" StyleName="Turabian"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753A9-7506-4DF0-8436-029231F1843F}">
  <ds:schemaRefs>
    <ds:schemaRef ds:uri="http://schemas.microsoft.com/sharepoint/v3/contenttype/forms"/>
  </ds:schemaRefs>
</ds:datastoreItem>
</file>

<file path=customXml/itemProps2.xml><?xml version="1.0" encoding="utf-8"?>
<ds:datastoreItem xmlns:ds="http://schemas.openxmlformats.org/officeDocument/2006/customXml" ds:itemID="{9635B084-AF06-459E-9FF3-A8531B9F619E}">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customXml/itemProps4.xml><?xml version="1.0" encoding="utf-8"?>
<ds:datastoreItem xmlns:ds="http://schemas.openxmlformats.org/officeDocument/2006/customXml" ds:itemID="{C9086043-D45D-406A-9F14-16186BC2F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Colorful student report</Template>
  <TotalTime>0</TotalTime>
  <Pages>21</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2020-11-30T03:49:00Z</dcterms:created>
  <dcterms:modified xsi:type="dcterms:W3CDTF">2020-11-30T03:51:00Z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