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287" w:rsidRDefault="00E618C0" w:rsidP="00A16855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83.05pt;margin-top:-36.5pt;width:234pt;height:45pt;z-index:251657728" stroked="f">
            <v:textbox style="mso-next-textbox:#_x0000_s1029">
              <w:txbxContent>
                <w:p w:rsidR="008F7F6A" w:rsidRPr="008F7F6A" w:rsidRDefault="00A16855" w:rsidP="008F7F6A">
                  <w:pPr>
                    <w:jc w:val="right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8F7F6A">
                    <w:rPr>
                      <w:rFonts w:ascii="Arial" w:hAnsi="Arial" w:cs="Arial"/>
                      <w:sz w:val="32"/>
                      <w:szCs w:val="32"/>
                    </w:rPr>
                    <w:t xml:space="preserve">Faculty of Applied Design </w:t>
                  </w:r>
                </w:p>
                <w:p w:rsidR="00591A2C" w:rsidRPr="008F7F6A" w:rsidRDefault="00A16855" w:rsidP="008F7F6A">
                  <w:pPr>
                    <w:jc w:val="right"/>
                    <w:rPr>
                      <w:rFonts w:ascii="Arial" w:hAnsi="Arial" w:cs="Arial"/>
                      <w:sz w:val="32"/>
                      <w:szCs w:val="32"/>
                    </w:rPr>
                  </w:pPr>
                  <w:proofErr w:type="gramStart"/>
                  <w:r w:rsidRPr="008F7F6A">
                    <w:rPr>
                      <w:rFonts w:ascii="Arial" w:hAnsi="Arial" w:cs="Arial"/>
                      <w:sz w:val="32"/>
                      <w:szCs w:val="32"/>
                    </w:rPr>
                    <w:t>and</w:t>
                  </w:r>
                  <w:proofErr w:type="gramEnd"/>
                  <w:r w:rsidRPr="008F7F6A">
                    <w:rPr>
                      <w:rFonts w:ascii="Arial" w:hAnsi="Arial" w:cs="Arial"/>
                      <w:sz w:val="32"/>
                      <w:szCs w:val="32"/>
                    </w:rPr>
                    <w:t xml:space="preserve"> Engineering</w:t>
                  </w:r>
                </w:p>
              </w:txbxContent>
            </v:textbox>
          </v:shape>
        </w:pic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E60287">
        <w:tc>
          <w:tcPr>
            <w:tcW w:w="10638" w:type="dxa"/>
            <w:shd w:val="pct15" w:color="auto" w:fill="auto"/>
          </w:tcPr>
          <w:p w:rsidR="00E60287" w:rsidRDefault="00E60287">
            <w:pPr>
              <w:pStyle w:val="Heading4"/>
              <w:rPr>
                <w:b/>
              </w:rPr>
            </w:pPr>
            <w:r>
              <w:rPr>
                <w:b/>
              </w:rPr>
              <w:t>ASSIGNMENT / COURSEWORK SPECIFICATION</w:t>
            </w:r>
          </w:p>
        </w:tc>
      </w:tr>
    </w:tbl>
    <w:p w:rsidR="00E60287" w:rsidRDefault="00E6028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10"/>
        <w:gridCol w:w="1260"/>
        <w:gridCol w:w="2046"/>
        <w:gridCol w:w="2184"/>
        <w:gridCol w:w="2250"/>
      </w:tblGrid>
      <w:tr w:rsidR="00E60287">
        <w:tc>
          <w:tcPr>
            <w:tcW w:w="2088" w:type="dxa"/>
            <w:shd w:val="pct15" w:color="auto" w:fill="auto"/>
          </w:tcPr>
          <w:p w:rsidR="00E60287" w:rsidRDefault="00FD24D3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School:</w:t>
            </w:r>
          </w:p>
        </w:tc>
        <w:tc>
          <w:tcPr>
            <w:tcW w:w="8550" w:type="dxa"/>
            <w:gridSpan w:val="5"/>
          </w:tcPr>
          <w:p w:rsidR="00E60287" w:rsidRDefault="004A6AD2">
            <w:pPr>
              <w:spacing w:before="120" w:after="120"/>
              <w:jc w:val="both"/>
              <w:rPr>
                <w:b/>
                <w:sz w:val="24"/>
              </w:rPr>
            </w:pPr>
            <w:smartTag w:uri="urn:schemas-microsoft-com:office:smarttags" w:element="place">
              <w:smartTag w:uri="urn:schemas-microsoft-com:office:smarttags" w:element="PlaceType">
                <w:r>
                  <w:rPr>
                    <w:b/>
                    <w:sz w:val="24"/>
                  </w:rPr>
                  <w:t>School</w:t>
                </w:r>
              </w:smartTag>
              <w:r>
                <w:rPr>
                  <w:b/>
                  <w:sz w:val="24"/>
                </w:rPr>
                <w:t xml:space="preserve"> of </w:t>
              </w:r>
              <w:smartTag w:uri="urn:schemas-microsoft-com:office:smarttags" w:element="PlaceName">
                <w:r>
                  <w:rPr>
                    <w:b/>
                    <w:sz w:val="24"/>
                  </w:rPr>
                  <w:t>Digital</w:t>
                </w:r>
              </w:smartTag>
            </w:smartTag>
            <w:r>
              <w:rPr>
                <w:b/>
                <w:sz w:val="24"/>
              </w:rPr>
              <w:t xml:space="preserve"> Media</w:t>
            </w:r>
          </w:p>
        </w:tc>
      </w:tr>
      <w:tr w:rsidR="00FD24D3">
        <w:tc>
          <w:tcPr>
            <w:tcW w:w="2088" w:type="dxa"/>
            <w:shd w:val="pct15" w:color="auto" w:fill="auto"/>
          </w:tcPr>
          <w:p w:rsidR="00FD24D3" w:rsidRDefault="00FD24D3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Programme:</w:t>
            </w:r>
          </w:p>
        </w:tc>
        <w:tc>
          <w:tcPr>
            <w:tcW w:w="8550" w:type="dxa"/>
            <w:gridSpan w:val="5"/>
          </w:tcPr>
          <w:p w:rsidR="00FD24D3" w:rsidRDefault="006E0D86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MA</w:t>
            </w:r>
            <w:r w:rsidR="004A6AD2">
              <w:rPr>
                <w:b/>
                <w:sz w:val="24"/>
              </w:rPr>
              <w:t xml:space="preserve"> 3D Computer Animation</w:t>
            </w:r>
          </w:p>
        </w:tc>
      </w:tr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8550" w:type="dxa"/>
            <w:gridSpan w:val="5"/>
          </w:tcPr>
          <w:p w:rsidR="00E60287" w:rsidRDefault="00C33CF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Pre-Production</w:t>
            </w:r>
          </w:p>
        </w:tc>
      </w:tr>
      <w:tr w:rsidR="00E60287" w:rsidTr="004A6AD2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No:</w:t>
            </w:r>
          </w:p>
        </w:tc>
        <w:tc>
          <w:tcPr>
            <w:tcW w:w="810" w:type="dxa"/>
          </w:tcPr>
          <w:p w:rsidR="00E60287" w:rsidRDefault="00AF7ABA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60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Lecturer:</w:t>
            </w:r>
          </w:p>
        </w:tc>
        <w:tc>
          <w:tcPr>
            <w:tcW w:w="2046" w:type="dxa"/>
          </w:tcPr>
          <w:p w:rsidR="00E60287" w:rsidRDefault="004A6AD2" w:rsidP="004A6AD2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Scott Smith     </w:t>
            </w:r>
          </w:p>
        </w:tc>
        <w:tc>
          <w:tcPr>
            <w:tcW w:w="2184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Internal Verifier:</w:t>
            </w:r>
          </w:p>
        </w:tc>
        <w:tc>
          <w:tcPr>
            <w:tcW w:w="2250" w:type="dxa"/>
          </w:tcPr>
          <w:p w:rsidR="00E60287" w:rsidRDefault="00353366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HL</w:t>
            </w:r>
          </w:p>
        </w:tc>
      </w:tr>
    </w:tbl>
    <w:p w:rsidR="00E60287" w:rsidRDefault="00E60287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550"/>
      </w:tblGrid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Title:</w:t>
            </w:r>
          </w:p>
        </w:tc>
        <w:tc>
          <w:tcPr>
            <w:tcW w:w="8550" w:type="dxa"/>
          </w:tcPr>
          <w:p w:rsidR="00E60287" w:rsidRDefault="006E0D86" w:rsidP="003C0121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Coursework </w:t>
            </w:r>
            <w:r w:rsidR="003C0121">
              <w:rPr>
                <w:b/>
                <w:sz w:val="24"/>
              </w:rPr>
              <w:t>Two</w:t>
            </w:r>
          </w:p>
        </w:tc>
      </w:tr>
    </w:tbl>
    <w:p w:rsidR="00E60287" w:rsidRDefault="00E60287">
      <w:pPr>
        <w:jc w:val="both"/>
        <w:rPr>
          <w:b/>
          <w:sz w:val="24"/>
        </w:rPr>
      </w:pPr>
    </w:p>
    <w:tbl>
      <w:tblPr>
        <w:tblW w:w="10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658"/>
        <w:gridCol w:w="1548"/>
        <w:gridCol w:w="1530"/>
        <w:gridCol w:w="2734"/>
        <w:gridCol w:w="1316"/>
      </w:tblGrid>
      <w:tr w:rsidR="00E60287" w:rsidTr="00794CAE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Hand Out Date:</w:t>
            </w:r>
          </w:p>
        </w:tc>
        <w:tc>
          <w:tcPr>
            <w:tcW w:w="1658" w:type="dxa"/>
          </w:tcPr>
          <w:p w:rsidR="00E60287" w:rsidRDefault="00353366" w:rsidP="009E455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A94999">
              <w:rPr>
                <w:b/>
                <w:sz w:val="24"/>
              </w:rPr>
              <w:t>/03/1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154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Return Date:</w:t>
            </w:r>
          </w:p>
        </w:tc>
        <w:tc>
          <w:tcPr>
            <w:tcW w:w="1530" w:type="dxa"/>
          </w:tcPr>
          <w:p w:rsidR="00E60287" w:rsidRDefault="001F2A9D" w:rsidP="006E0D8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Presentation </w:t>
            </w:r>
          </w:p>
          <w:p w:rsidR="004C0A1E" w:rsidRDefault="00FB786B" w:rsidP="006E0D86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</w:t>
            </w:r>
            <w:r w:rsidR="004C0A1E">
              <w:rPr>
                <w:b/>
                <w:sz w:val="24"/>
              </w:rPr>
              <w:t>bc</w:t>
            </w:r>
            <w:proofErr w:type="spellEnd"/>
          </w:p>
          <w:p w:rsidR="00FB786B" w:rsidRDefault="00353366" w:rsidP="0035336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A94999">
              <w:rPr>
                <w:b/>
                <w:sz w:val="24"/>
              </w:rPr>
              <w:t>/05/1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2734" w:type="dxa"/>
            <w:shd w:val="pct15" w:color="auto" w:fill="auto"/>
          </w:tcPr>
          <w:p w:rsidR="00E60287" w:rsidRDefault="00E60287">
            <w:pPr>
              <w:pStyle w:val="Heading2"/>
            </w:pPr>
            <w:r>
              <w:t xml:space="preserve">Contribution to Overall </w:t>
            </w:r>
          </w:p>
          <w:p w:rsidR="00E60287" w:rsidRDefault="00E60287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 Assessment (%):</w:t>
            </w:r>
          </w:p>
        </w:tc>
        <w:tc>
          <w:tcPr>
            <w:tcW w:w="1316" w:type="dxa"/>
          </w:tcPr>
          <w:p w:rsidR="00E60287" w:rsidRDefault="00E72F63" w:rsidP="004A6AD2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</w:rPr>
              <w:t>50%</w:t>
            </w:r>
          </w:p>
        </w:tc>
      </w:tr>
    </w:tbl>
    <w:p w:rsidR="00E60287" w:rsidRDefault="00E60287">
      <w:pPr>
        <w:jc w:val="both"/>
        <w:rPr>
          <w:sz w:val="16"/>
        </w:rPr>
      </w:pPr>
    </w:p>
    <w:tbl>
      <w:tblPr>
        <w:tblW w:w="0" w:type="auto"/>
        <w:tblLayout w:type="fixed"/>
        <w:tblLook w:val="0000"/>
      </w:tblPr>
      <w:tblGrid>
        <w:gridCol w:w="10638"/>
      </w:tblGrid>
      <w:tr w:rsidR="00E60287">
        <w:tc>
          <w:tcPr>
            <w:tcW w:w="10638" w:type="dxa"/>
          </w:tcPr>
          <w:p w:rsidR="00E60287" w:rsidRDefault="00E60287">
            <w:pPr>
              <w:spacing w:before="60" w:after="60"/>
              <w:jc w:val="center"/>
              <w:rPr>
                <w:b/>
                <w:caps/>
                <w:sz w:val="32"/>
              </w:rPr>
            </w:pPr>
            <w:r>
              <w:rPr>
                <w:b/>
                <w:caps/>
                <w:sz w:val="32"/>
              </w:rPr>
              <w:t>Penalties for late submission:  Up to one week late, maximum grade of Pass.  Over one week late, Fail.</w:t>
            </w:r>
          </w:p>
        </w:tc>
      </w:tr>
    </w:tbl>
    <w:p w:rsidR="00E60287" w:rsidRDefault="00E60287">
      <w:pPr>
        <w:jc w:val="center"/>
        <w:rPr>
          <w:sz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650"/>
      </w:tblGrid>
      <w:tr w:rsidR="00E60287">
        <w:tc>
          <w:tcPr>
            <w:tcW w:w="10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E60287" w:rsidRDefault="00E602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Outcomes being Assessed (from Module/Unit Syllabus):</w:t>
            </w:r>
          </w:p>
        </w:tc>
      </w:tr>
      <w:tr w:rsidR="00E60287">
        <w:tc>
          <w:tcPr>
            <w:tcW w:w="2988" w:type="dxa"/>
            <w:tcBorders>
              <w:top w:val="nil"/>
            </w:tcBorders>
          </w:tcPr>
          <w:p w:rsidR="00E60287" w:rsidRDefault="00E602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Number</w:t>
            </w:r>
          </w:p>
        </w:tc>
        <w:tc>
          <w:tcPr>
            <w:tcW w:w="7650" w:type="dxa"/>
            <w:tcBorders>
              <w:top w:val="single" w:sz="6" w:space="0" w:color="auto"/>
            </w:tcBorders>
          </w:tcPr>
          <w:p w:rsidR="00E60287" w:rsidRDefault="00E602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</w:tr>
      <w:tr w:rsidR="00E72F63">
        <w:tc>
          <w:tcPr>
            <w:tcW w:w="2988" w:type="dxa"/>
          </w:tcPr>
          <w:p w:rsidR="00E72F63" w:rsidRPr="003B35A5" w:rsidRDefault="005A5EFA" w:rsidP="005A5EFA">
            <w:pPr>
              <w:pStyle w:val="BodyTex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6E0D86">
              <w:rPr>
                <w:sz w:val="18"/>
                <w:szCs w:val="18"/>
              </w:rPr>
              <w:t xml:space="preserve">.  To create </w:t>
            </w:r>
            <w:r>
              <w:rPr>
                <w:sz w:val="18"/>
                <w:szCs w:val="18"/>
              </w:rPr>
              <w:t>and present original preproduction material that clearly communicates to specialist and non-specialist audiences.</w:t>
            </w:r>
          </w:p>
        </w:tc>
        <w:tc>
          <w:tcPr>
            <w:tcW w:w="7650" w:type="dxa"/>
          </w:tcPr>
          <w:p w:rsidR="00326169" w:rsidRDefault="005A5EFA" w:rsidP="00615EB1">
            <w:pPr>
              <w:rPr>
                <w:sz w:val="24"/>
              </w:rPr>
            </w:pPr>
            <w:r>
              <w:rPr>
                <w:sz w:val="18"/>
                <w:szCs w:val="18"/>
              </w:rPr>
              <w:t>Critically analyze, evaluate and employ a range of advanced contemporary techniques to successfully create and present original preproduction materials to specific target audiences.</w:t>
            </w:r>
          </w:p>
        </w:tc>
      </w:tr>
    </w:tbl>
    <w:p w:rsidR="00E60287" w:rsidRDefault="00E60287">
      <w:pPr>
        <w:jc w:val="both"/>
        <w:rPr>
          <w:sz w:val="24"/>
        </w:rPr>
      </w:pPr>
    </w:p>
    <w:p w:rsidR="00615EB1" w:rsidRPr="003B35A5" w:rsidRDefault="006E0D86" w:rsidP="00615EB1">
      <w:pPr>
        <w:pStyle w:val="Heading1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MA</w:t>
      </w:r>
      <w:r w:rsidR="00615EB1" w:rsidRPr="003B35A5">
        <w:rPr>
          <w:b w:val="0"/>
          <w:sz w:val="18"/>
          <w:szCs w:val="18"/>
        </w:rPr>
        <w:t xml:space="preserve"> Computer Animation   </w:t>
      </w:r>
      <w:r>
        <w:rPr>
          <w:b w:val="0"/>
          <w:sz w:val="18"/>
          <w:szCs w:val="18"/>
        </w:rPr>
        <w:t>Pre-production</w:t>
      </w:r>
    </w:p>
    <w:p w:rsidR="00615EB1" w:rsidRPr="003B35A5" w:rsidRDefault="001733D6" w:rsidP="00615EB1">
      <w:pPr>
        <w:pStyle w:val="Heading1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Coursework</w:t>
      </w:r>
      <w:r w:rsidR="00AF7ABA">
        <w:rPr>
          <w:b w:val="0"/>
          <w:sz w:val="18"/>
          <w:szCs w:val="18"/>
        </w:rPr>
        <w:t xml:space="preserve"> 2</w:t>
      </w:r>
    </w:p>
    <w:p w:rsidR="00615EB1" w:rsidRPr="003B35A5" w:rsidRDefault="00615EB1" w:rsidP="00615EB1">
      <w:pPr>
        <w:rPr>
          <w:sz w:val="18"/>
          <w:szCs w:val="18"/>
        </w:rPr>
      </w:pPr>
    </w:p>
    <w:p w:rsidR="00615EB1" w:rsidRPr="003B35A5" w:rsidRDefault="00615EB1" w:rsidP="00615EB1">
      <w:pPr>
        <w:pStyle w:val="Heading3"/>
        <w:rPr>
          <w:sz w:val="18"/>
          <w:szCs w:val="18"/>
        </w:rPr>
      </w:pPr>
      <w:r w:rsidRPr="003B35A5">
        <w:rPr>
          <w:sz w:val="18"/>
          <w:szCs w:val="18"/>
        </w:rPr>
        <w:t>The Brief</w:t>
      </w:r>
    </w:p>
    <w:p w:rsidR="00615EB1" w:rsidRDefault="00284702" w:rsidP="00615EB1">
      <w:pPr>
        <w:rPr>
          <w:snapToGrid w:val="0"/>
          <w:sz w:val="18"/>
          <w:szCs w:val="18"/>
        </w:rPr>
      </w:pPr>
      <w:r>
        <w:rPr>
          <w:sz w:val="18"/>
          <w:szCs w:val="18"/>
        </w:rPr>
        <w:t>You are required</w:t>
      </w:r>
      <w:r w:rsidR="00615EB1" w:rsidRPr="003B35A5">
        <w:rPr>
          <w:sz w:val="18"/>
          <w:szCs w:val="18"/>
        </w:rPr>
        <w:t xml:space="preserve"> to produce a </w:t>
      </w:r>
      <w:r w:rsidR="006E0D86">
        <w:rPr>
          <w:sz w:val="18"/>
          <w:szCs w:val="18"/>
        </w:rPr>
        <w:t>written report and a presentation</w:t>
      </w:r>
      <w:r w:rsidR="00615EB1" w:rsidRPr="003B35A5">
        <w:rPr>
          <w:sz w:val="18"/>
          <w:szCs w:val="18"/>
        </w:rPr>
        <w:t xml:space="preserve"> </w:t>
      </w:r>
      <w:r w:rsidR="006E0D86">
        <w:rPr>
          <w:sz w:val="18"/>
          <w:szCs w:val="18"/>
        </w:rPr>
        <w:t xml:space="preserve">consisting of appropriate pre-production material </w:t>
      </w:r>
      <w:r w:rsidR="00AF7ABA">
        <w:rPr>
          <w:sz w:val="18"/>
          <w:szCs w:val="18"/>
        </w:rPr>
        <w:t>for a group project</w:t>
      </w:r>
      <w:r w:rsidR="006E0D86">
        <w:rPr>
          <w:sz w:val="18"/>
          <w:szCs w:val="18"/>
        </w:rPr>
        <w:t xml:space="preserve"> animated short.  </w:t>
      </w:r>
    </w:p>
    <w:p w:rsidR="00305A91" w:rsidRDefault="00305A91" w:rsidP="00615EB1">
      <w:pPr>
        <w:rPr>
          <w:snapToGrid w:val="0"/>
          <w:sz w:val="18"/>
          <w:szCs w:val="18"/>
        </w:rPr>
      </w:pPr>
    </w:p>
    <w:p w:rsidR="001733D6" w:rsidRDefault="006E0D86" w:rsidP="001733D6">
      <w:pPr>
        <w:pStyle w:val="Heading4"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>Presentation</w:t>
      </w:r>
    </w:p>
    <w:p w:rsidR="001733D6" w:rsidRDefault="001733D6" w:rsidP="001733D6">
      <w:r>
        <w:t>Effectively communicate through speech and visuals, a pitch proposal for a Computer Generated Imagery based short</w:t>
      </w:r>
      <w:r w:rsidR="001F2A9D">
        <w:t xml:space="preserve">, the presentation </w:t>
      </w:r>
      <w:r w:rsidR="00AF7ABA">
        <w:t xml:space="preserve">for each group </w:t>
      </w:r>
      <w:r w:rsidR="001F2A9D">
        <w:t>should be timed  at</w:t>
      </w:r>
      <w:r w:rsidR="00AF7ABA">
        <w:t xml:space="preserve"> approximately 60 </w:t>
      </w:r>
      <w:r w:rsidR="00FB102A">
        <w:t xml:space="preserve"> minutes</w:t>
      </w:r>
      <w:r w:rsidR="00AF7ABA">
        <w:t>, with each student presenting for 15 minutes and time for a group summary and questions</w:t>
      </w:r>
      <w:r>
        <w:t xml:space="preserve">.  </w:t>
      </w:r>
      <w:r w:rsidRPr="00FB102A">
        <w:rPr>
          <w:b/>
        </w:rPr>
        <w:t>Include all information necessary for a team to begin production immediately on your short</w:t>
      </w:r>
      <w:r>
        <w:t>.  The conceptual theme and visual style should be</w:t>
      </w:r>
      <w:r w:rsidR="00420BA3">
        <w:t xml:space="preserve"> highly developed and polished to a professional standard.  Clearly articulate the</w:t>
      </w:r>
      <w:r>
        <w:t xml:space="preserve"> narrative </w:t>
      </w:r>
      <w:r w:rsidR="00420BA3">
        <w:t>goals of the piece along with detailed plans of the actio</w:t>
      </w:r>
      <w:r w:rsidR="00152759">
        <w:t>n, timing, cinematic treatment, look</w:t>
      </w:r>
      <w:r w:rsidR="00195905">
        <w:t xml:space="preserve"> and production design-necessary to realize the concept.</w:t>
      </w:r>
      <w:r w:rsidR="00FB102A">
        <w:t xml:space="preserve">  </w:t>
      </w:r>
      <w:r w:rsidR="00370508">
        <w:t xml:space="preserve">A disk with a record of the presentation is to be turned in at the time of the presentation along with the printed </w:t>
      </w:r>
      <w:r w:rsidR="00FB102A">
        <w:t>critical review</w:t>
      </w:r>
      <w:r w:rsidR="00370508">
        <w:t>.</w:t>
      </w:r>
    </w:p>
    <w:p w:rsidR="00A94999" w:rsidRDefault="00A94999" w:rsidP="001733D6">
      <w:r>
        <w:t>Progress on the technical aspects of the short, modelling as to sculptural form, animation etc should all be developed and ready for production animation.</w:t>
      </w:r>
    </w:p>
    <w:p w:rsidR="00420BA3" w:rsidRPr="001733D6" w:rsidRDefault="00420BA3" w:rsidP="001733D6"/>
    <w:p w:rsidR="00C01D81" w:rsidRDefault="00AF7ABA" w:rsidP="00C01D81">
      <w:pPr>
        <w:rPr>
          <w:b/>
        </w:rPr>
      </w:pPr>
      <w:r>
        <w:rPr>
          <w:b/>
        </w:rPr>
        <w:t>Written Report</w:t>
      </w:r>
    </w:p>
    <w:p w:rsidR="00C01D81" w:rsidRPr="003A03EC" w:rsidRDefault="001733D6" w:rsidP="00C01D81">
      <w:r>
        <w:t xml:space="preserve">In a written report you will </w:t>
      </w:r>
      <w:r w:rsidR="00C01D81" w:rsidRPr="003A03EC">
        <w:t>detail the</w:t>
      </w:r>
      <w:r w:rsidR="00AF7ABA">
        <w:t xml:space="preserve"> group’s collaboration</w:t>
      </w:r>
      <w:r w:rsidR="00C01D81" w:rsidRPr="003A03EC">
        <w:t xml:space="preserve"> </w:t>
      </w:r>
      <w:r w:rsidR="00AF7ABA">
        <w:t>on the</w:t>
      </w:r>
      <w:r w:rsidR="00721C77">
        <w:t xml:space="preserve"> pre-production </w:t>
      </w:r>
      <w:r w:rsidR="00AF7ABA">
        <w:t>challenge for the part two project, specify all individual roles and responsibilities, collaborations, and critically evaluate the contributions of tea</w:t>
      </w:r>
      <w:r w:rsidR="00093EB9">
        <w:t>m members, focusing p</w:t>
      </w:r>
      <w:r w:rsidR="00AF7ABA">
        <w:t xml:space="preserve">rimarily on your own roles and </w:t>
      </w:r>
      <w:r w:rsidR="00A94999">
        <w:t xml:space="preserve">contributions. </w:t>
      </w:r>
      <w:r w:rsidR="00FB102A">
        <w:t>The report should be in 1500-2000</w:t>
      </w:r>
      <w:r w:rsidR="00C25EB6">
        <w:t xml:space="preserve"> words.</w:t>
      </w:r>
    </w:p>
    <w:p w:rsidR="00AA6FE6" w:rsidRDefault="00AA6FE6" w:rsidP="00C01D81">
      <w:pPr>
        <w:rPr>
          <w:b/>
        </w:rPr>
      </w:pPr>
    </w:p>
    <w:p w:rsidR="00615EB1" w:rsidRPr="006E0D86" w:rsidRDefault="006E0D86" w:rsidP="00615EB1">
      <w:pPr>
        <w:pStyle w:val="BodyText2"/>
        <w:rPr>
          <w:b/>
          <w:sz w:val="18"/>
          <w:szCs w:val="18"/>
        </w:rPr>
      </w:pPr>
      <w:r w:rsidRPr="006E0D86">
        <w:rPr>
          <w:b/>
          <w:sz w:val="18"/>
          <w:szCs w:val="18"/>
        </w:rPr>
        <w:t>File Formats</w:t>
      </w:r>
    </w:p>
    <w:p w:rsidR="00353366" w:rsidRDefault="00353366" w:rsidP="00353366">
      <w:pPr>
        <w:pStyle w:val="BodyText2"/>
        <w:rPr>
          <w:sz w:val="18"/>
          <w:szCs w:val="18"/>
        </w:rPr>
      </w:pPr>
      <w:r>
        <w:rPr>
          <w:sz w:val="18"/>
          <w:szCs w:val="18"/>
        </w:rPr>
        <w:lastRenderedPageBreak/>
        <w:t>Movie files</w:t>
      </w:r>
      <w:r w:rsidRPr="003B35A5">
        <w:rPr>
          <w:sz w:val="18"/>
          <w:szCs w:val="18"/>
        </w:rPr>
        <w:t xml:space="preserve"> must be rendered and saved as </w:t>
      </w:r>
      <w:r>
        <w:rPr>
          <w:sz w:val="18"/>
          <w:szCs w:val="18"/>
        </w:rPr>
        <w:t>HDV 720p 25fps</w:t>
      </w:r>
      <w:r w:rsidRPr="003B35A5">
        <w:rPr>
          <w:sz w:val="18"/>
          <w:szCs w:val="18"/>
        </w:rPr>
        <w:t xml:space="preserve"> file</w:t>
      </w:r>
      <w:r>
        <w:rPr>
          <w:sz w:val="18"/>
          <w:szCs w:val="18"/>
        </w:rPr>
        <w:t xml:space="preserve"> (1280 X 720, pixel aspect ratio 1.0, H.264 codec) </w:t>
      </w:r>
      <w:r w:rsidRPr="003B35A5">
        <w:rPr>
          <w:sz w:val="18"/>
          <w:szCs w:val="18"/>
        </w:rPr>
        <w:t xml:space="preserve">also turn in </w:t>
      </w:r>
      <w:r>
        <w:rPr>
          <w:sz w:val="18"/>
          <w:szCs w:val="18"/>
        </w:rPr>
        <w:t xml:space="preserve">your </w:t>
      </w:r>
      <w:r w:rsidRPr="003B35A5">
        <w:rPr>
          <w:sz w:val="18"/>
          <w:szCs w:val="18"/>
        </w:rPr>
        <w:t xml:space="preserve">Maya project directory including your scene files, </w:t>
      </w:r>
      <w:r>
        <w:rPr>
          <w:sz w:val="18"/>
          <w:szCs w:val="18"/>
        </w:rPr>
        <w:t xml:space="preserve">any files for texturing, video, animation references, storyboards and </w:t>
      </w:r>
      <w:proofErr w:type="spellStart"/>
      <w:r>
        <w:rPr>
          <w:sz w:val="18"/>
          <w:szCs w:val="18"/>
        </w:rPr>
        <w:t>leica</w:t>
      </w:r>
      <w:proofErr w:type="spellEnd"/>
      <w:r>
        <w:rPr>
          <w:sz w:val="18"/>
          <w:szCs w:val="18"/>
        </w:rPr>
        <w:t xml:space="preserve"> reel, and any other drawings or photographs done for reference-scanned and saved to disc, as well as your research report in Microsoft Word document format, the presentation should be saved as a Power Point or flash readable file.</w:t>
      </w:r>
      <w:r w:rsidRPr="003B35A5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All work should be saved to disk, no paper submissions except for the printed and bound report.  The report must also be turned in (uploaded) onto the </w:t>
      </w:r>
      <w:proofErr w:type="spellStart"/>
      <w:r>
        <w:rPr>
          <w:sz w:val="18"/>
          <w:szCs w:val="18"/>
        </w:rPr>
        <w:t>Moodle</w:t>
      </w:r>
      <w:proofErr w:type="spellEnd"/>
      <w:r>
        <w:rPr>
          <w:sz w:val="18"/>
          <w:szCs w:val="18"/>
        </w:rPr>
        <w:t xml:space="preserve"> Turn-it-in submission for the </w:t>
      </w:r>
      <w:proofErr w:type="spellStart"/>
      <w:r>
        <w:rPr>
          <w:sz w:val="18"/>
          <w:szCs w:val="18"/>
        </w:rPr>
        <w:t>Predproduction</w:t>
      </w:r>
      <w:proofErr w:type="spellEnd"/>
      <w:r>
        <w:rPr>
          <w:sz w:val="18"/>
          <w:szCs w:val="18"/>
        </w:rPr>
        <w:t xml:space="preserve"> module.</w:t>
      </w:r>
    </w:p>
    <w:p w:rsidR="009553EB" w:rsidRPr="003B35A5" w:rsidRDefault="009553EB" w:rsidP="00615EB1">
      <w:pPr>
        <w:pStyle w:val="BodyText2"/>
        <w:rPr>
          <w:sz w:val="18"/>
          <w:szCs w:val="18"/>
        </w:rPr>
      </w:pPr>
    </w:p>
    <w:p w:rsidR="00615EB1" w:rsidRPr="003B35A5" w:rsidRDefault="00615EB1" w:rsidP="00615EB1">
      <w:pPr>
        <w:pStyle w:val="BodyText2"/>
        <w:rPr>
          <w:sz w:val="18"/>
          <w:szCs w:val="18"/>
        </w:rPr>
      </w:pPr>
    </w:p>
    <w:tbl>
      <w:tblPr>
        <w:tblpPr w:leftFromText="180" w:rightFromText="180" w:vertAnchor="text" w:horzAnchor="margin" w:tblpY="-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685"/>
        <w:gridCol w:w="4536"/>
      </w:tblGrid>
      <w:tr w:rsidR="00226240" w:rsidRPr="00226240" w:rsidTr="00087434">
        <w:trPr>
          <w:trHeight w:val="246"/>
        </w:trPr>
        <w:tc>
          <w:tcPr>
            <w:tcW w:w="2235" w:type="dxa"/>
          </w:tcPr>
          <w:p w:rsidR="00226240" w:rsidRPr="00226240" w:rsidRDefault="00226240" w:rsidP="00226240">
            <w:pPr>
              <w:pStyle w:val="BodyText2"/>
              <w:jc w:val="left"/>
              <w:rPr>
                <w:sz w:val="18"/>
                <w:szCs w:val="18"/>
              </w:rPr>
            </w:pPr>
            <w:r w:rsidRPr="00226240">
              <w:rPr>
                <w:sz w:val="18"/>
                <w:szCs w:val="18"/>
              </w:rPr>
              <w:t>Outcomes</w:t>
            </w:r>
          </w:p>
        </w:tc>
        <w:tc>
          <w:tcPr>
            <w:tcW w:w="3685" w:type="dxa"/>
          </w:tcPr>
          <w:p w:rsidR="00226240" w:rsidRPr="00226240" w:rsidRDefault="00226240" w:rsidP="00226240">
            <w:pPr>
              <w:pStyle w:val="BodyText2"/>
              <w:jc w:val="left"/>
              <w:rPr>
                <w:sz w:val="18"/>
                <w:szCs w:val="18"/>
              </w:rPr>
            </w:pPr>
            <w:r w:rsidRPr="00226240">
              <w:rPr>
                <w:sz w:val="18"/>
                <w:szCs w:val="18"/>
              </w:rPr>
              <w:t>The student must demonstrate the ability to:</w:t>
            </w:r>
          </w:p>
        </w:tc>
        <w:tc>
          <w:tcPr>
            <w:tcW w:w="4536" w:type="dxa"/>
          </w:tcPr>
          <w:p w:rsidR="00226240" w:rsidRPr="00226240" w:rsidRDefault="00226240" w:rsidP="00226240">
            <w:pPr>
              <w:pStyle w:val="BodyText2"/>
              <w:jc w:val="left"/>
              <w:rPr>
                <w:sz w:val="18"/>
                <w:szCs w:val="18"/>
              </w:rPr>
            </w:pPr>
            <w:r w:rsidRPr="00226240">
              <w:rPr>
                <w:sz w:val="18"/>
                <w:szCs w:val="18"/>
              </w:rPr>
              <w:t>Marks will be awarded for:</w:t>
            </w:r>
          </w:p>
        </w:tc>
      </w:tr>
      <w:tr w:rsidR="00226240" w:rsidRPr="00226240" w:rsidTr="00087434">
        <w:trPr>
          <w:trHeight w:val="2283"/>
        </w:trPr>
        <w:tc>
          <w:tcPr>
            <w:tcW w:w="2235" w:type="dxa"/>
          </w:tcPr>
          <w:p w:rsidR="00226240" w:rsidRPr="00226240" w:rsidRDefault="00AF7ABA" w:rsidP="00226240">
            <w:pPr>
              <w:pStyle w:val="BodyTex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Critically analyse, evaluate and employ a range of advanced contemporary techniques to successfully create and present original preproduction materials to specific target audiences.</w:t>
            </w:r>
          </w:p>
        </w:tc>
        <w:tc>
          <w:tcPr>
            <w:tcW w:w="3685" w:type="dxa"/>
          </w:tcPr>
          <w:p w:rsidR="00226240" w:rsidRDefault="00AF7ABA" w:rsidP="00226240">
            <w:pPr>
              <w:pStyle w:val="BodyTex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Deal with complex problems systematically in the creation of high quality preproduction material.</w:t>
            </w:r>
          </w:p>
          <w:p w:rsidR="00AF7ABA" w:rsidRDefault="00AF7ABA" w:rsidP="00226240">
            <w:pPr>
              <w:pStyle w:val="BodyText2"/>
              <w:rPr>
                <w:sz w:val="18"/>
                <w:szCs w:val="18"/>
              </w:rPr>
            </w:pPr>
          </w:p>
          <w:p w:rsidR="00AF7ABA" w:rsidRPr="00226240" w:rsidRDefault="00AF7ABA" w:rsidP="00226240">
            <w:pPr>
              <w:pStyle w:val="BodyTex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Professionally deliver preproduction material as a group in a fashion that mirrors an industry pitch.</w:t>
            </w:r>
          </w:p>
        </w:tc>
        <w:tc>
          <w:tcPr>
            <w:tcW w:w="4536" w:type="dxa"/>
          </w:tcPr>
          <w:p w:rsidR="00226240" w:rsidRPr="0010284B" w:rsidRDefault="00A61F32" w:rsidP="00226240">
            <w:pPr>
              <w:pStyle w:val="BodyTextIndent"/>
              <w:numPr>
                <w:ilvl w:val="0"/>
                <w:numId w:val="1"/>
              </w:numPr>
              <w:spacing w:after="0"/>
              <w:jc w:val="both"/>
              <w:rPr>
                <w:sz w:val="24"/>
                <w:szCs w:val="24"/>
              </w:rPr>
            </w:pPr>
            <w:r w:rsidRPr="0010284B">
              <w:rPr>
                <w:sz w:val="24"/>
                <w:szCs w:val="24"/>
              </w:rPr>
              <w:t xml:space="preserve">Presentation  </w:t>
            </w:r>
            <w:r w:rsidR="00FB102A">
              <w:rPr>
                <w:sz w:val="24"/>
                <w:szCs w:val="24"/>
              </w:rPr>
              <w:t>75</w:t>
            </w:r>
            <w:r w:rsidR="00226240" w:rsidRPr="0010284B">
              <w:rPr>
                <w:sz w:val="24"/>
                <w:szCs w:val="24"/>
              </w:rPr>
              <w:t>%</w:t>
            </w:r>
          </w:p>
          <w:p w:rsidR="00226240" w:rsidRPr="00226240" w:rsidRDefault="00D31B45" w:rsidP="00FB102A">
            <w:pPr>
              <w:ind w:left="360"/>
              <w:rPr>
                <w:sz w:val="18"/>
                <w:szCs w:val="18"/>
              </w:rPr>
            </w:pPr>
            <w:r>
              <w:rPr>
                <w:sz w:val="24"/>
              </w:rPr>
              <w:t xml:space="preserve">     </w:t>
            </w:r>
            <w:r w:rsidR="00A61F32">
              <w:rPr>
                <w:sz w:val="18"/>
                <w:szCs w:val="18"/>
              </w:rPr>
              <w:t xml:space="preserve"> </w:t>
            </w:r>
            <w:r w:rsidR="00501500">
              <w:rPr>
                <w:sz w:val="18"/>
                <w:szCs w:val="18"/>
              </w:rPr>
              <w:t xml:space="preserve"> </w:t>
            </w:r>
          </w:p>
        </w:tc>
      </w:tr>
      <w:tr w:rsidR="00D31B45" w:rsidRPr="00226240" w:rsidTr="00087434">
        <w:trPr>
          <w:trHeight w:val="2912"/>
        </w:trPr>
        <w:tc>
          <w:tcPr>
            <w:tcW w:w="2235" w:type="dxa"/>
          </w:tcPr>
          <w:p w:rsidR="00D31B45" w:rsidRDefault="00D31B45" w:rsidP="00226240">
            <w:pPr>
              <w:pStyle w:val="BodyText2"/>
              <w:rPr>
                <w:sz w:val="18"/>
                <w:szCs w:val="18"/>
              </w:rPr>
            </w:pPr>
          </w:p>
        </w:tc>
        <w:tc>
          <w:tcPr>
            <w:tcW w:w="3685" w:type="dxa"/>
          </w:tcPr>
          <w:p w:rsidR="00D31B45" w:rsidRDefault="00D31B45" w:rsidP="00226240">
            <w:pPr>
              <w:pStyle w:val="BodyText2"/>
              <w:rPr>
                <w:sz w:val="18"/>
                <w:szCs w:val="18"/>
              </w:rPr>
            </w:pPr>
          </w:p>
          <w:p w:rsidR="00AF7ABA" w:rsidRDefault="00AF7ABA" w:rsidP="00226240">
            <w:pPr>
              <w:pStyle w:val="BodyText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Critically evaluate and communicate their individual contribution to the group via a written report.</w:t>
            </w:r>
          </w:p>
        </w:tc>
        <w:tc>
          <w:tcPr>
            <w:tcW w:w="4536" w:type="dxa"/>
          </w:tcPr>
          <w:p w:rsidR="00087434" w:rsidRPr="0010284B" w:rsidRDefault="00FB102A" w:rsidP="00087434">
            <w:pPr>
              <w:pStyle w:val="BodyTextIndent"/>
              <w:numPr>
                <w:ilvl w:val="0"/>
                <w:numId w:val="1"/>
              </w:num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Critical Review</w:t>
            </w:r>
            <w:r w:rsidR="00087434" w:rsidRPr="0010284B">
              <w:rPr>
                <w:sz w:val="24"/>
                <w:szCs w:val="24"/>
              </w:rPr>
              <w:t xml:space="preserve"> -  </w:t>
            </w:r>
            <w:r>
              <w:rPr>
                <w:sz w:val="24"/>
                <w:szCs w:val="24"/>
              </w:rPr>
              <w:t>25</w:t>
            </w:r>
            <w:r w:rsidR="00087434" w:rsidRPr="0010284B">
              <w:rPr>
                <w:sz w:val="24"/>
                <w:szCs w:val="24"/>
              </w:rPr>
              <w:t>%</w:t>
            </w:r>
          </w:p>
          <w:p w:rsidR="003A188F" w:rsidRDefault="003A188F" w:rsidP="00FB102A">
            <w:pPr>
              <w:pStyle w:val="BodyTextIndent"/>
              <w:spacing w:after="0"/>
              <w:ind w:left="720"/>
              <w:jc w:val="both"/>
              <w:rPr>
                <w:sz w:val="18"/>
                <w:szCs w:val="18"/>
              </w:rPr>
            </w:pPr>
          </w:p>
        </w:tc>
      </w:tr>
    </w:tbl>
    <w:p w:rsidR="00615EB1" w:rsidRDefault="00615EB1">
      <w:pPr>
        <w:jc w:val="both"/>
        <w:rPr>
          <w:sz w:val="16"/>
        </w:rPr>
      </w:pPr>
    </w:p>
    <w:p w:rsidR="00226240" w:rsidRDefault="00226240" w:rsidP="004C1BF1">
      <w:pPr>
        <w:jc w:val="both"/>
      </w:pPr>
    </w:p>
    <w:p w:rsidR="00501500" w:rsidRDefault="00501500" w:rsidP="004C1BF1">
      <w:pPr>
        <w:jc w:val="both"/>
      </w:pPr>
    </w:p>
    <w:p w:rsidR="00D31B45" w:rsidRDefault="00D31B45" w:rsidP="004C1BF1">
      <w:pPr>
        <w:jc w:val="both"/>
      </w:pPr>
    </w:p>
    <w:p w:rsidR="00501500" w:rsidRDefault="00501500" w:rsidP="004C1BF1">
      <w:pPr>
        <w:jc w:val="both"/>
      </w:pPr>
    </w:p>
    <w:sectPr w:rsidR="00501500" w:rsidSect="00FD24D3">
      <w:headerReference w:type="default" r:id="rId7"/>
      <w:footerReference w:type="default" r:id="rId8"/>
      <w:pgSz w:w="11894" w:h="16834"/>
      <w:pgMar w:top="451" w:right="720" w:bottom="720" w:left="720" w:header="284" w:footer="706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6FB" w:rsidRDefault="001D16FB">
      <w:r>
        <w:separator/>
      </w:r>
    </w:p>
  </w:endnote>
  <w:endnote w:type="continuationSeparator" w:id="0">
    <w:p w:rsidR="001D16FB" w:rsidRDefault="001D1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287" w:rsidRDefault="00E60287" w:rsidP="00815BD9">
    <w:pPr>
      <w:pStyle w:val="Footer"/>
      <w:jc w:val="center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6FB" w:rsidRDefault="001D16FB">
      <w:r>
        <w:separator/>
      </w:r>
    </w:p>
  </w:footnote>
  <w:footnote w:type="continuationSeparator" w:id="0">
    <w:p w:rsidR="001D16FB" w:rsidRDefault="001D16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855" w:rsidRDefault="004C0A1E" w:rsidP="00A16855">
    <w:pPr>
      <w:pStyle w:val="Header"/>
      <w:jc w:val="right"/>
    </w:pPr>
    <w:r>
      <w:rPr>
        <w:noProof/>
        <w:lang w:eastAsia="en-GB"/>
      </w:rPr>
      <w:drawing>
        <wp:inline distT="0" distB="0" distL="0" distR="0">
          <wp:extent cx="6638925" cy="1047750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8925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90E07"/>
    <w:multiLevelType w:val="singleLevel"/>
    <w:tmpl w:val="F9340BC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20C717FB"/>
    <w:multiLevelType w:val="singleLevel"/>
    <w:tmpl w:val="6C9874C8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>
    <w:nsid w:val="301D7733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36DD744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2974BD6"/>
    <w:multiLevelType w:val="multilevel"/>
    <w:tmpl w:val="02525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45CF5C48"/>
    <w:multiLevelType w:val="singleLevel"/>
    <w:tmpl w:val="F9340BC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46740574"/>
    <w:multiLevelType w:val="singleLevel"/>
    <w:tmpl w:val="F9340BC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>
    <w:nsid w:val="48A93F6B"/>
    <w:multiLevelType w:val="singleLevel"/>
    <w:tmpl w:val="5588D184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8">
    <w:nsid w:val="52FB1B5D"/>
    <w:multiLevelType w:val="hybridMultilevel"/>
    <w:tmpl w:val="ED0A4C3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6F15B6"/>
    <w:multiLevelType w:val="hybridMultilevel"/>
    <w:tmpl w:val="959ADDD6"/>
    <w:lvl w:ilvl="0" w:tplc="65A84092">
      <w:start w:val="2"/>
      <w:numFmt w:val="lowerLetter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5B004F99"/>
    <w:multiLevelType w:val="hybridMultilevel"/>
    <w:tmpl w:val="697AE7D4"/>
    <w:lvl w:ilvl="0" w:tplc="1CA66718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693431"/>
    <w:multiLevelType w:val="hybridMultilevel"/>
    <w:tmpl w:val="76C4CBF4"/>
    <w:lvl w:ilvl="0" w:tplc="EDDA83E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5527BA"/>
    <w:multiLevelType w:val="hybridMultilevel"/>
    <w:tmpl w:val="0338C8FA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E52C9"/>
    <w:multiLevelType w:val="singleLevel"/>
    <w:tmpl w:val="F9340BC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5"/>
  </w:num>
  <w:num w:numId="5">
    <w:abstractNumId w:val="13"/>
  </w:num>
  <w:num w:numId="6">
    <w:abstractNumId w:val="0"/>
  </w:num>
  <w:num w:numId="7">
    <w:abstractNumId w:val="6"/>
  </w:num>
  <w:num w:numId="8">
    <w:abstractNumId w:val="12"/>
  </w:num>
  <w:num w:numId="9">
    <w:abstractNumId w:val="9"/>
  </w:num>
  <w:num w:numId="10">
    <w:abstractNumId w:val="4"/>
  </w:num>
  <w:num w:numId="11">
    <w:abstractNumId w:val="7"/>
  </w:num>
  <w:num w:numId="12">
    <w:abstractNumId w:val="1"/>
  </w:num>
  <w:num w:numId="13">
    <w:abstractNumId w:val="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A2C"/>
    <w:rsid w:val="00051D64"/>
    <w:rsid w:val="00072904"/>
    <w:rsid w:val="00087434"/>
    <w:rsid w:val="00093EB9"/>
    <w:rsid w:val="000A4C1A"/>
    <w:rsid w:val="0010284B"/>
    <w:rsid w:val="0011322F"/>
    <w:rsid w:val="00117296"/>
    <w:rsid w:val="00152759"/>
    <w:rsid w:val="001733D6"/>
    <w:rsid w:val="00174345"/>
    <w:rsid w:val="00195905"/>
    <w:rsid w:val="001A2D10"/>
    <w:rsid w:val="001C65FB"/>
    <w:rsid w:val="001D16FB"/>
    <w:rsid w:val="001F2A9D"/>
    <w:rsid w:val="002055AB"/>
    <w:rsid w:val="00206535"/>
    <w:rsid w:val="00226240"/>
    <w:rsid w:val="00284702"/>
    <w:rsid w:val="002A602F"/>
    <w:rsid w:val="00305A91"/>
    <w:rsid w:val="00326169"/>
    <w:rsid w:val="00353366"/>
    <w:rsid w:val="0037019C"/>
    <w:rsid w:val="00370508"/>
    <w:rsid w:val="00393BAE"/>
    <w:rsid w:val="003A03EC"/>
    <w:rsid w:val="003A188F"/>
    <w:rsid w:val="003C0121"/>
    <w:rsid w:val="00420BA3"/>
    <w:rsid w:val="00425963"/>
    <w:rsid w:val="00453F45"/>
    <w:rsid w:val="0045615E"/>
    <w:rsid w:val="004A0EFD"/>
    <w:rsid w:val="004A6AD2"/>
    <w:rsid w:val="004C0A1E"/>
    <w:rsid w:val="004C1BF1"/>
    <w:rsid w:val="00501500"/>
    <w:rsid w:val="00512D1D"/>
    <w:rsid w:val="0052083B"/>
    <w:rsid w:val="0056523F"/>
    <w:rsid w:val="00580300"/>
    <w:rsid w:val="00591A2C"/>
    <w:rsid w:val="005A5EFA"/>
    <w:rsid w:val="00615EB1"/>
    <w:rsid w:val="00676067"/>
    <w:rsid w:val="006E0D86"/>
    <w:rsid w:val="00721C77"/>
    <w:rsid w:val="007774B4"/>
    <w:rsid w:val="00794CAE"/>
    <w:rsid w:val="007F79FA"/>
    <w:rsid w:val="00815BD9"/>
    <w:rsid w:val="008B4FBE"/>
    <w:rsid w:val="008F7F6A"/>
    <w:rsid w:val="00903DAB"/>
    <w:rsid w:val="009553EB"/>
    <w:rsid w:val="009E15A1"/>
    <w:rsid w:val="009E4554"/>
    <w:rsid w:val="00A16855"/>
    <w:rsid w:val="00A61F32"/>
    <w:rsid w:val="00A941A4"/>
    <w:rsid w:val="00A94999"/>
    <w:rsid w:val="00AA6FE6"/>
    <w:rsid w:val="00AF7ABA"/>
    <w:rsid w:val="00B06809"/>
    <w:rsid w:val="00B73684"/>
    <w:rsid w:val="00B758E7"/>
    <w:rsid w:val="00BD30AE"/>
    <w:rsid w:val="00C01D81"/>
    <w:rsid w:val="00C25EB6"/>
    <w:rsid w:val="00C33CF4"/>
    <w:rsid w:val="00D31B45"/>
    <w:rsid w:val="00DF4685"/>
    <w:rsid w:val="00E60287"/>
    <w:rsid w:val="00E618C0"/>
    <w:rsid w:val="00E72F63"/>
    <w:rsid w:val="00F05B79"/>
    <w:rsid w:val="00FB102A"/>
    <w:rsid w:val="00FB786B"/>
    <w:rsid w:val="00FD2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3F45"/>
    <w:rPr>
      <w:lang w:eastAsia="en-US"/>
    </w:rPr>
  </w:style>
  <w:style w:type="paragraph" w:styleId="Heading1">
    <w:name w:val="heading 1"/>
    <w:basedOn w:val="Normal"/>
    <w:next w:val="Normal"/>
    <w:qFormat/>
    <w:rsid w:val="00453F45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53F45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53F45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53F45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615EB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53F4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53F4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1685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E72F63"/>
    <w:pPr>
      <w:jc w:val="both"/>
    </w:pPr>
    <w:rPr>
      <w:sz w:val="24"/>
    </w:rPr>
  </w:style>
  <w:style w:type="paragraph" w:styleId="BodyTextIndent">
    <w:name w:val="Body Text Indent"/>
    <w:basedOn w:val="Normal"/>
    <w:rsid w:val="00615EB1"/>
    <w:pPr>
      <w:spacing w:after="120"/>
      <w:ind w:left="283"/>
    </w:pPr>
  </w:style>
  <w:style w:type="table" w:styleId="TableGrid">
    <w:name w:val="Table Grid"/>
    <w:basedOn w:val="TableNormal"/>
    <w:rsid w:val="00615E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9E15A1"/>
    <w:rPr>
      <w:color w:val="0000FF"/>
      <w:u w:val="single"/>
    </w:rPr>
  </w:style>
  <w:style w:type="paragraph" w:styleId="ListBullet">
    <w:name w:val="List Bullet"/>
    <w:basedOn w:val="Normal"/>
    <w:autoRedefine/>
    <w:rsid w:val="00DF4685"/>
    <w:rPr>
      <w:sz w:val="24"/>
    </w:rPr>
  </w:style>
  <w:style w:type="paragraph" w:customStyle="1" w:styleId="Byline">
    <w:name w:val="Byline"/>
    <w:basedOn w:val="BodyText"/>
    <w:rsid w:val="00501500"/>
  </w:style>
  <w:style w:type="paragraph" w:styleId="BodyText">
    <w:name w:val="Body Text"/>
    <w:basedOn w:val="Normal"/>
    <w:link w:val="BodyTextChar"/>
    <w:rsid w:val="0050150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01500"/>
    <w:rPr>
      <w:lang w:eastAsia="en-US"/>
    </w:rPr>
  </w:style>
  <w:style w:type="paragraph" w:styleId="NormalWeb">
    <w:name w:val="Normal (Web)"/>
    <w:basedOn w:val="Normal"/>
    <w:rsid w:val="00370508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37050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s\MSOFFICE\WINWORD\TEMPLATE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fad-st</dc:creator>
  <cp:lastModifiedBy>fad-ss</cp:lastModifiedBy>
  <cp:revision>2</cp:revision>
  <cp:lastPrinted>2010-05-07T10:57:00Z</cp:lastPrinted>
  <dcterms:created xsi:type="dcterms:W3CDTF">2012-03-26T15:07:00Z</dcterms:created>
  <dcterms:modified xsi:type="dcterms:W3CDTF">2012-03-26T15:07:00Z</dcterms:modified>
</cp:coreProperties>
</file>