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79A5E" w14:textId="77777777" w:rsidR="002D5B3F" w:rsidRDefault="006F468D" w:rsidP="002D5B3F">
      <w:pPr>
        <w:pStyle w:val="Header"/>
        <w:tabs>
          <w:tab w:val="clear" w:pos="4153"/>
          <w:tab w:val="clear" w:pos="830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A79C55" wp14:editId="35A79C56">
                <wp:simplePos x="0" y="0"/>
                <wp:positionH relativeFrom="column">
                  <wp:posOffset>5173980</wp:posOffset>
                </wp:positionH>
                <wp:positionV relativeFrom="paragraph">
                  <wp:posOffset>-233680</wp:posOffset>
                </wp:positionV>
                <wp:extent cx="1591945" cy="914400"/>
                <wp:effectExtent l="20955" t="23495" r="15875" b="14605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79C65" w14:textId="77777777" w:rsidR="00293BBA" w:rsidRDefault="00293BBA" w:rsidP="008A62BC">
                            <w:pPr>
                              <w:pStyle w:val="Heading6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E0E0E0"/>
                            </w:pPr>
                          </w:p>
                          <w:p w14:paraId="35A79C66" w14:textId="77777777" w:rsidR="00293BBA" w:rsidRDefault="00293BBA" w:rsidP="008A62BC">
                            <w:pPr>
                              <w:pStyle w:val="Heading6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A79C67" wp14:editId="35A79C68">
                                  <wp:extent cx="636270" cy="437515"/>
                                  <wp:effectExtent l="1905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270" cy="437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07.4pt;margin-top:-18.4pt;width:125.3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" fillcolor="silver" strokecolor="silver" strokeweight="2.25pt">
                <v:textbox>
                  <w:txbxContent>
                    <w:p w14:paraId="701C1B81" w14:textId="77777777" w:rsidR="00293BBA" w:rsidRDefault="00293BBA" w:rsidP="008A62BC">
                      <w:pPr>
                        <w:pStyle w:val="Heading6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E0E0E0"/>
                      </w:pPr>
                    </w:p>
                    <w:p w14:paraId="01581B74" w14:textId="77777777" w:rsidR="00293BBA" w:rsidRDefault="00293BBA" w:rsidP="008A62BC">
                      <w:pPr>
                        <w:pStyle w:val="Heading6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36270" cy="437515"/>
                            <wp:effectExtent l="1905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270" cy="437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E6CC0">
        <w:rPr>
          <w:noProof/>
        </w:rPr>
        <w:drawing>
          <wp:inline distT="0" distB="0" distL="0" distR="0" wp14:anchorId="35A79C57" wp14:editId="35A79C58">
            <wp:extent cx="1971675" cy="781050"/>
            <wp:effectExtent l="19050" t="0" r="9525" b="0"/>
            <wp:docPr id="2" name="Picture 1" descr="UWTSD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_whit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79A5F" w14:textId="77777777" w:rsidR="002D5B3F" w:rsidRDefault="002D5B3F" w:rsidP="002D5B3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3A3CE5" w:rsidRPr="00C1361B" w14:paraId="35A79A61" w14:textId="77777777" w:rsidTr="00A55876">
        <w:tc>
          <w:tcPr>
            <w:tcW w:w="10670" w:type="dxa"/>
            <w:shd w:val="clear" w:color="auto" w:fill="C0C0C0"/>
          </w:tcPr>
          <w:p w14:paraId="35A79A60" w14:textId="77777777" w:rsidR="003A3CE5" w:rsidRPr="00C1361B" w:rsidRDefault="004D0F13" w:rsidP="00865B46">
            <w:pPr>
              <w:pStyle w:val="Heading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</w:t>
            </w:r>
            <w:r w:rsidR="00EA295B">
              <w:rPr>
                <w:rFonts w:ascii="Calibri" w:hAnsi="Calibri"/>
                <w:b/>
              </w:rPr>
              <w:t>CHELORS DEGREE</w:t>
            </w:r>
            <w:r w:rsidR="005969E2" w:rsidRPr="00C1361B">
              <w:rPr>
                <w:rFonts w:ascii="Calibri" w:hAnsi="Calibri"/>
                <w:b/>
              </w:rPr>
              <w:t xml:space="preserve"> </w:t>
            </w:r>
            <w:r w:rsidR="003A3CE5" w:rsidRPr="00C1361B">
              <w:rPr>
                <w:rFonts w:ascii="Calibri" w:hAnsi="Calibri"/>
                <w:b/>
              </w:rPr>
              <w:t xml:space="preserve">ASSIGNMENT SPECIFICATION </w:t>
            </w:r>
          </w:p>
        </w:tc>
      </w:tr>
    </w:tbl>
    <w:p w14:paraId="35A79A62" w14:textId="77777777" w:rsidR="003A3CE5" w:rsidRDefault="003A3CE5" w:rsidP="002D5B3F">
      <w:pPr>
        <w:jc w:val="center"/>
        <w:rPr>
          <w:b/>
          <w:i/>
          <w:sz w:val="3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4206"/>
        <w:gridCol w:w="2613"/>
        <w:gridCol w:w="2111"/>
      </w:tblGrid>
      <w:tr w:rsidR="003B3F9D" w:rsidRPr="00C1361B" w14:paraId="35A79A67" w14:textId="77777777" w:rsidTr="008E17DC">
        <w:tc>
          <w:tcPr>
            <w:tcW w:w="1668" w:type="dxa"/>
            <w:shd w:val="pct15" w:color="auto" w:fill="auto"/>
          </w:tcPr>
          <w:p w14:paraId="35A79A63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4206" w:type="dxa"/>
          </w:tcPr>
          <w:p w14:paraId="35A79A64" w14:textId="77777777" w:rsidR="003B3F9D" w:rsidRPr="00C1361B" w:rsidRDefault="00C067CF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13" w:type="dxa"/>
            <w:shd w:val="clear" w:color="auto" w:fill="D9D9D9"/>
          </w:tcPr>
          <w:p w14:paraId="35A79A65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14:paraId="35A79A66" w14:textId="77777777"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8E17DC" w:rsidRPr="00C1361B" w14:paraId="35A79A6A" w14:textId="77777777" w:rsidTr="008E17DC">
        <w:tc>
          <w:tcPr>
            <w:tcW w:w="1668" w:type="dxa"/>
            <w:shd w:val="pct15" w:color="auto" w:fill="auto"/>
          </w:tcPr>
          <w:p w14:paraId="35A79A68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930" w:type="dxa"/>
            <w:gridSpan w:val="3"/>
          </w:tcPr>
          <w:p w14:paraId="35A79A69" w14:textId="77777777" w:rsidR="008E17DC" w:rsidRDefault="00A73F80" w:rsidP="004D2B61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School of Engineering Portfolio</w:t>
            </w:r>
          </w:p>
        </w:tc>
      </w:tr>
      <w:tr w:rsidR="008E17DC" w:rsidRPr="00C1361B" w14:paraId="35A79A6F" w14:textId="77777777" w:rsidTr="008E17DC">
        <w:tc>
          <w:tcPr>
            <w:tcW w:w="1668" w:type="dxa"/>
            <w:shd w:val="pct15" w:color="auto" w:fill="auto"/>
          </w:tcPr>
          <w:p w14:paraId="35A79A6B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4206" w:type="dxa"/>
            <w:shd w:val="clear" w:color="auto" w:fill="auto"/>
          </w:tcPr>
          <w:p w14:paraId="35A79A6C" w14:textId="77777777" w:rsidR="008E17DC" w:rsidRPr="00C1361B" w:rsidRDefault="001500EB" w:rsidP="00836F6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Advanced computational methods</w:t>
            </w:r>
          </w:p>
        </w:tc>
        <w:tc>
          <w:tcPr>
            <w:tcW w:w="2613" w:type="dxa"/>
            <w:shd w:val="clear" w:color="auto" w:fill="D9D9D9"/>
          </w:tcPr>
          <w:p w14:paraId="35A79A6D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2111" w:type="dxa"/>
            <w:shd w:val="clear" w:color="auto" w:fill="auto"/>
          </w:tcPr>
          <w:p w14:paraId="35A79A6E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6</w:t>
            </w:r>
          </w:p>
        </w:tc>
      </w:tr>
      <w:tr w:rsidR="008E17DC" w:rsidRPr="00C1361B" w14:paraId="35A79A75" w14:textId="77777777" w:rsidTr="008E17DC">
        <w:tc>
          <w:tcPr>
            <w:tcW w:w="1668" w:type="dxa"/>
            <w:shd w:val="pct15" w:color="auto" w:fill="auto"/>
          </w:tcPr>
          <w:p w14:paraId="35A79A70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4206" w:type="dxa"/>
          </w:tcPr>
          <w:p w14:paraId="35A79A71" w14:textId="77777777" w:rsidR="008E17DC" w:rsidRPr="001500EB" w:rsidRDefault="00A73F80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b/>
              </w:rPr>
              <w:t>M6X00408</w:t>
            </w:r>
          </w:p>
        </w:tc>
        <w:tc>
          <w:tcPr>
            <w:tcW w:w="2613" w:type="dxa"/>
            <w:shd w:val="clear" w:color="auto" w:fill="D9D9D9"/>
          </w:tcPr>
          <w:p w14:paraId="35A79A72" w14:textId="77777777" w:rsidR="008E17DC" w:rsidRPr="00C1361B" w:rsidRDefault="008E17DC" w:rsidP="001E57C1">
            <w:pPr>
              <w:pStyle w:val="Heading2"/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sz w:val="22"/>
                <w:szCs w:val="22"/>
              </w:rPr>
              <w:t xml:space="preserve">Contribution to Overall </w:t>
            </w:r>
          </w:p>
          <w:p w14:paraId="35A79A73" w14:textId="77777777" w:rsidR="008E17DC" w:rsidRPr="00C1361B" w:rsidRDefault="008E17DC" w:rsidP="001E57C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14:paraId="35A79A74" w14:textId="77777777" w:rsidR="008E17DC" w:rsidRPr="00C1361B" w:rsidRDefault="001500E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5</w:t>
            </w:r>
            <w:r w:rsidR="00AE7911">
              <w:rPr>
                <w:rFonts w:ascii="Calibri" w:hAnsi="Calibri" w:cs="Arial"/>
                <w:b/>
                <w:sz w:val="22"/>
                <w:szCs w:val="22"/>
              </w:rPr>
              <w:t>0 %</w:t>
            </w:r>
          </w:p>
        </w:tc>
      </w:tr>
      <w:tr w:rsidR="008E17DC" w:rsidRPr="00C1361B" w14:paraId="35A79A7A" w14:textId="77777777" w:rsidTr="008E17DC">
        <w:tc>
          <w:tcPr>
            <w:tcW w:w="1668" w:type="dxa"/>
            <w:shd w:val="pct15" w:color="auto" w:fill="auto"/>
          </w:tcPr>
          <w:p w14:paraId="35A79A76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4206" w:type="dxa"/>
          </w:tcPr>
          <w:p w14:paraId="35A79A77" w14:textId="77777777" w:rsidR="008E17DC" w:rsidRPr="00C1361B" w:rsidRDefault="00303224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Kelvin Lake</w:t>
            </w:r>
          </w:p>
        </w:tc>
        <w:tc>
          <w:tcPr>
            <w:tcW w:w="2613" w:type="dxa"/>
            <w:shd w:val="clear" w:color="auto" w:fill="D9D9D9"/>
          </w:tcPr>
          <w:p w14:paraId="35A79A78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14:paraId="35A79A79" w14:textId="77777777" w:rsidR="008E17DC" w:rsidRPr="00C1361B" w:rsidRDefault="00CE0D9F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Rob Goodson</w:t>
            </w:r>
          </w:p>
        </w:tc>
      </w:tr>
      <w:tr w:rsidR="008E17DC" w:rsidRPr="00C1361B" w14:paraId="35A79A7F" w14:textId="77777777" w:rsidTr="008E17DC">
        <w:tc>
          <w:tcPr>
            <w:tcW w:w="1668" w:type="dxa"/>
            <w:shd w:val="pct15" w:color="auto" w:fill="auto"/>
          </w:tcPr>
          <w:p w14:paraId="35A79A7B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4206" w:type="dxa"/>
          </w:tcPr>
          <w:p w14:paraId="35A79A7C" w14:textId="5E2E2059" w:rsidR="008E17DC" w:rsidRPr="00C1361B" w:rsidRDefault="00373FEB" w:rsidP="00373FEB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b/>
                <w:sz w:val="24"/>
              </w:rPr>
              <w:t>Assessment of a Helicopter tail rotor</w:t>
            </w:r>
          </w:p>
        </w:tc>
        <w:tc>
          <w:tcPr>
            <w:tcW w:w="2613" w:type="dxa"/>
            <w:shd w:val="pct15" w:color="auto" w:fill="auto"/>
          </w:tcPr>
          <w:p w14:paraId="35A79A7D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(x of x)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111" w:type="dxa"/>
          </w:tcPr>
          <w:p w14:paraId="35A79A7E" w14:textId="4A0A3963" w:rsidR="008E17DC" w:rsidRPr="00C1361B" w:rsidRDefault="00373FEB" w:rsidP="001500EB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</w:t>
            </w:r>
            <w:r w:rsidR="00D015FB">
              <w:rPr>
                <w:rFonts w:ascii="Calibri" w:hAnsi="Calibri" w:cs="Arial"/>
                <w:b/>
                <w:sz w:val="22"/>
                <w:szCs w:val="22"/>
              </w:rPr>
              <w:t xml:space="preserve"> OF </w:t>
            </w:r>
            <w:r w:rsidR="001500EB">
              <w:rPr>
                <w:rFonts w:ascii="Calibri" w:hAnsi="Calibri" w:cs="Arial"/>
                <w:b/>
                <w:sz w:val="22"/>
                <w:szCs w:val="22"/>
              </w:rPr>
              <w:t>2</w:t>
            </w:r>
          </w:p>
        </w:tc>
      </w:tr>
      <w:tr w:rsidR="008E17DC" w:rsidRPr="00C1361B" w14:paraId="35A79A84" w14:textId="77777777" w:rsidTr="008E17DC">
        <w:tc>
          <w:tcPr>
            <w:tcW w:w="1668" w:type="dxa"/>
            <w:shd w:val="pct15" w:color="auto" w:fill="auto"/>
          </w:tcPr>
          <w:p w14:paraId="35A79A80" w14:textId="77777777" w:rsidR="008E17DC" w:rsidRPr="00C1361B" w:rsidRDefault="008E17DC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4206" w:type="dxa"/>
            <w:shd w:val="clear" w:color="auto" w:fill="auto"/>
          </w:tcPr>
          <w:p w14:paraId="35A79A81" w14:textId="19D86D25" w:rsidR="008E17DC" w:rsidRPr="00C1361B" w:rsidRDefault="00C067CF" w:rsidP="00320AA2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E17DC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8E17DC" w:rsidRPr="00C1361B">
              <w:rPr>
                <w:b/>
                <w:noProof/>
                <w:sz w:val="22"/>
                <w:szCs w:val="22"/>
              </w:rPr>
              <w:t> </w:t>
            </w:r>
            <w:r w:rsidR="008E17DC" w:rsidRPr="00C1361B">
              <w:rPr>
                <w:b/>
                <w:noProof/>
                <w:sz w:val="22"/>
                <w:szCs w:val="22"/>
              </w:rPr>
              <w:t> </w:t>
            </w:r>
            <w:r w:rsidR="008E17DC" w:rsidRPr="00C1361B">
              <w:rPr>
                <w:b/>
                <w:noProof/>
                <w:sz w:val="22"/>
                <w:szCs w:val="22"/>
              </w:rPr>
              <w:t> </w:t>
            </w:r>
            <w:r w:rsidR="008E17DC" w:rsidRPr="00C1361B">
              <w:rPr>
                <w:b/>
                <w:noProof/>
                <w:sz w:val="22"/>
                <w:szCs w:val="22"/>
              </w:rPr>
              <w:t> </w:t>
            </w:r>
            <w:r w:rsidR="008E17DC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4D2B61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4D2B61" w:rsidRPr="00C1361B">
              <w:rPr>
                <w:b/>
                <w:noProof/>
                <w:sz w:val="22"/>
                <w:szCs w:val="22"/>
              </w:rPr>
              <w:t> </w:t>
            </w:r>
            <w:r w:rsidR="004D2B61" w:rsidRPr="00C1361B">
              <w:rPr>
                <w:b/>
                <w:noProof/>
                <w:sz w:val="22"/>
                <w:szCs w:val="22"/>
              </w:rPr>
              <w:t> </w:t>
            </w:r>
            <w:r w:rsidR="004D2B61" w:rsidRPr="00C1361B">
              <w:rPr>
                <w:b/>
                <w:noProof/>
                <w:sz w:val="22"/>
                <w:szCs w:val="22"/>
              </w:rPr>
              <w:t> </w:t>
            </w:r>
            <w:r w:rsidR="004D2B61" w:rsidRPr="00C1361B">
              <w:rPr>
                <w:b/>
                <w:noProof/>
                <w:sz w:val="22"/>
                <w:szCs w:val="22"/>
              </w:rPr>
              <w:t> </w:t>
            </w:r>
            <w:r w:rsidR="004D2B61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  <w:r w:rsidR="009A16AF">
              <w:rPr>
                <w:rFonts w:ascii="Calibri" w:hAnsi="Calibri" w:cs="Arial"/>
                <w:b/>
                <w:sz w:val="22"/>
                <w:szCs w:val="22"/>
              </w:rPr>
              <w:t>18/10/19</w:t>
            </w:r>
          </w:p>
        </w:tc>
        <w:tc>
          <w:tcPr>
            <w:tcW w:w="2613" w:type="dxa"/>
            <w:shd w:val="pct15" w:color="auto" w:fill="auto"/>
          </w:tcPr>
          <w:p w14:paraId="35A79A82" w14:textId="77777777" w:rsidR="008E17DC" w:rsidRPr="00C1361B" w:rsidRDefault="008E17DC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14:paraId="35A79A83" w14:textId="7A435CDA" w:rsidR="008E17DC" w:rsidRPr="00C1361B" w:rsidRDefault="009A16AF" w:rsidP="009E488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15/11/19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FB5CF8" w:rsidRPr="00C1361B" w14:paraId="35A79A87" w14:textId="7777777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35A79A85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14:paraId="35A79A86" w14:textId="77777777" w:rsidR="00FB5CF8" w:rsidRPr="008F78C2" w:rsidRDefault="00FB5CF8" w:rsidP="006716C7">
            <w:pPr>
              <w:pStyle w:val="BodyText2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 xml:space="preserve">In the main body of your </w:t>
            </w:r>
            <w:proofErr w:type="gramStart"/>
            <w:r w:rsidRPr="008F78C2">
              <w:rPr>
                <w:rFonts w:ascii="Calibri" w:hAnsi="Calibri" w:cs="Arial"/>
                <w:sz w:val="18"/>
                <w:szCs w:val="18"/>
              </w:rPr>
              <w:t>submission</w:t>
            </w:r>
            <w:proofErr w:type="gramEnd"/>
            <w:r w:rsidRPr="008F78C2">
              <w:rPr>
                <w:rFonts w:ascii="Calibri" w:hAnsi="Calibri" w:cs="Arial"/>
                <w:sz w:val="18"/>
                <w:szCs w:val="18"/>
              </w:rPr>
              <w:t xml:space="preserve"> you must give credit to authors on whose research your work is based. Append to your submission a reference list that indicates the books, articles, etc. that you have read or quoted in order to complete this assignment (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e.g. for books: surname of </w:t>
            </w:r>
            <w:r w:rsidRPr="008F78C2">
              <w:rPr>
                <w:rFonts w:ascii="Calibri" w:hAnsi="Calibri" w:cs="Arial"/>
                <w:sz w:val="18"/>
                <w:szCs w:val="18"/>
              </w:rPr>
              <w:t>author and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initials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year of publication,</w:t>
            </w:r>
            <w:r w:rsidR="008A62BC" w:rsidRPr="008F78C2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Pr="008F78C2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edition,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>publisher: place of publication</w:t>
            </w:r>
            <w:r w:rsidRPr="008F78C2">
              <w:rPr>
                <w:rFonts w:ascii="Calibri" w:hAnsi="Calibri" w:cs="Arial"/>
                <w:sz w:val="18"/>
                <w:szCs w:val="18"/>
              </w:rPr>
              <w:t>).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</w:tr>
      <w:tr w:rsidR="00FB5CF8" w:rsidRPr="00C1361B" w14:paraId="35A79A8B" w14:textId="7777777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35A79A88" w14:textId="77777777" w:rsidR="00FB5CF8" w:rsidRPr="00C1361B" w:rsidRDefault="00FB5CF8" w:rsidP="00FB5CF8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14:paraId="35A79A89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14:paraId="35A79A8A" w14:textId="77777777" w:rsidR="00FB5CF8" w:rsidRPr="00C1361B" w:rsidRDefault="00FB5CF8" w:rsidP="008A62BC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</w:rPr>
              <w:t xml:space="preserve">I declare that this assignment is all my own work and that I </w:t>
            </w:r>
            <w:r w:rsidR="008A62BC">
              <w:rPr>
                <w:rFonts w:ascii="Calibri" w:hAnsi="Calibri" w:cs="Arial"/>
              </w:rPr>
              <w:t>have</w:t>
            </w:r>
            <w:r w:rsidRPr="00C1361B">
              <w:rPr>
                <w:rFonts w:ascii="Calibri" w:hAnsi="Calibri" w:cs="Arial"/>
              </w:rPr>
              <w:t xml:space="preserve"> acknowledge</w:t>
            </w:r>
            <w:r w:rsidR="008A62BC">
              <w:rPr>
                <w:rFonts w:ascii="Calibri" w:hAnsi="Calibri" w:cs="Arial"/>
              </w:rPr>
              <w:t>d</w:t>
            </w:r>
            <w:r w:rsidRPr="00C1361B">
              <w:rPr>
                <w:rFonts w:ascii="Calibri" w:hAnsi="Calibri" w:cs="Arial"/>
              </w:rPr>
              <w:t xml:space="preserve"> all materials used from the published or unpublished works of other people.</w:t>
            </w:r>
            <w:r w:rsidR="008A62BC">
              <w:rPr>
                <w:rFonts w:ascii="Calibri" w:hAnsi="Calibri" w:cs="Arial"/>
              </w:rPr>
              <w:t xml:space="preserve"> All references </w:t>
            </w:r>
            <w:proofErr w:type="gramStart"/>
            <w:r w:rsidR="008A62BC">
              <w:rPr>
                <w:rFonts w:ascii="Calibri" w:hAnsi="Calibri" w:cs="Arial"/>
              </w:rPr>
              <w:t>have been duly cited</w:t>
            </w:r>
            <w:proofErr w:type="gramEnd"/>
            <w:r w:rsidR="008A62BC">
              <w:rPr>
                <w:rFonts w:ascii="Calibri" w:hAnsi="Calibri" w:cs="Arial"/>
              </w:rPr>
              <w:t>.</w:t>
            </w:r>
          </w:p>
        </w:tc>
      </w:tr>
      <w:tr w:rsidR="00FB5CF8" w:rsidRPr="00C1361B" w14:paraId="35A79A90" w14:textId="77777777" w:rsidTr="00BA1176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14:paraId="35A79A8C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14:paraId="35A79A8D" w14:textId="77777777" w:rsidR="00FB5CF8" w:rsidRPr="006716C7" w:rsidRDefault="0028204E" w:rsidP="0028204E">
            <w:pPr>
              <w:jc w:val="center"/>
              <w:rPr>
                <w:rFonts w:ascii="Calibri" w:hAnsi="Calibri" w:cs="Arial"/>
                <w:b/>
                <w:i/>
              </w:rPr>
            </w:pPr>
            <w:r w:rsidRPr="006716C7">
              <w:rPr>
                <w:rFonts w:ascii="Calibri" w:hAnsi="Calibri" w:cs="Calibri"/>
                <w:i/>
                <w:sz w:val="16"/>
                <w:szCs w:val="16"/>
              </w:rPr>
              <w:t>Assignments will not be accepted without a signature here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14:paraId="35A79A8E" w14:textId="77777777"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14:paraId="35A79A8F" w14:textId="77777777" w:rsidR="00FB5CF8" w:rsidRPr="00C1361B" w:rsidRDefault="00FB5CF8" w:rsidP="00FB5CF8">
            <w:pPr>
              <w:rPr>
                <w:rFonts w:ascii="Calibri" w:hAnsi="Calibri" w:cs="Arial"/>
                <w:b/>
              </w:rPr>
            </w:pP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BA1176" w:rsidRPr="00BF30FF" w14:paraId="35A79A94" w14:textId="77777777" w:rsidTr="00BA1176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14:paraId="35A79A91" w14:textId="77777777" w:rsidR="00BA1176" w:rsidRPr="00BA1176" w:rsidRDefault="00BA1176" w:rsidP="007F397B">
            <w:pPr>
              <w:spacing w:before="120" w:after="12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384D73">
              <w:rPr>
                <w:rFonts w:ascii="Calibri" w:hAnsi="Calibri" w:cs="Arial"/>
                <w:b/>
                <w:sz w:val="18"/>
                <w:szCs w:val="18"/>
              </w:rPr>
              <w:t>Turnitin</w:t>
            </w:r>
            <w:proofErr w:type="spellEnd"/>
            <w:r w:rsidRPr="00BA1176">
              <w:rPr>
                <w:rFonts w:ascii="Calibri" w:hAnsi="Calibri" w:cs="Arial"/>
                <w:b/>
                <w:sz w:val="18"/>
                <w:szCs w:val="18"/>
              </w:rPr>
              <w:t xml:space="preserve">: </w:t>
            </w:r>
            <w:r w:rsidRPr="00BA1176">
              <w:rPr>
                <w:rFonts w:ascii="Calibri" w:hAnsi="Calibri" w:cs="Arial"/>
                <w:sz w:val="18"/>
                <w:szCs w:val="18"/>
              </w:rPr>
              <w:t>Lecturer to</w:t>
            </w:r>
            <w:r w:rsidRPr="00BA1176"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tick to indicate if an electronic version of the assignment </w:t>
            </w:r>
            <w:proofErr w:type="gramStart"/>
            <w:r w:rsidRPr="00BA1176">
              <w:rPr>
                <w:rFonts w:ascii="Calibri" w:hAnsi="Calibri" w:cs="Arial"/>
                <w:sz w:val="18"/>
                <w:szCs w:val="18"/>
              </w:rPr>
              <w:t>must be submitted</w:t>
            </w:r>
            <w:proofErr w:type="gramEnd"/>
            <w:r w:rsidRPr="00BA1176">
              <w:rPr>
                <w:rFonts w:ascii="Calibri" w:hAnsi="Calibri" w:cs="Arial"/>
                <w:sz w:val="18"/>
                <w:szCs w:val="18"/>
              </w:rPr>
              <w:t xml:space="preserve"> to </w:t>
            </w:r>
            <w:proofErr w:type="spellStart"/>
            <w:r w:rsidRPr="00BA1176">
              <w:rPr>
                <w:rFonts w:ascii="Calibri" w:hAnsi="Calibri" w:cs="Arial"/>
                <w:sz w:val="18"/>
                <w:szCs w:val="18"/>
              </w:rPr>
              <w:t>Turnitin</w:t>
            </w:r>
            <w:proofErr w:type="spellEnd"/>
            <w:r w:rsidRPr="00BA1176">
              <w:rPr>
                <w:rFonts w:ascii="Calibri" w:hAnsi="Calibri" w:cs="Arial"/>
                <w:sz w:val="18"/>
                <w:szCs w:val="18"/>
              </w:rPr>
              <w:t xml:space="preserve">.  Note: the </w:t>
            </w:r>
            <w:proofErr w:type="spellStart"/>
            <w:r w:rsidRPr="00BA1176">
              <w:rPr>
                <w:rFonts w:ascii="Calibri" w:hAnsi="Calibri" w:cs="Arial"/>
                <w:sz w:val="18"/>
                <w:szCs w:val="18"/>
              </w:rPr>
              <w:t>Turnitin</w:t>
            </w:r>
            <w:proofErr w:type="spellEnd"/>
            <w:r w:rsidRPr="00BA1176">
              <w:rPr>
                <w:rFonts w:ascii="Calibri" w:hAnsi="Calibri" w:cs="Arial"/>
                <w:sz w:val="18"/>
                <w:szCs w:val="18"/>
              </w:rPr>
              <w:t xml:space="preserve"> version is the primary submission and acts as a receipt for the student</w:t>
            </w:r>
            <w:r w:rsidR="007F397B">
              <w:rPr>
                <w:rFonts w:ascii="Calibri" w:hAnsi="Calibri" w:cs="Arial"/>
                <w:sz w:val="18"/>
                <w:szCs w:val="18"/>
              </w:rPr>
              <w:t>.</w:t>
            </w:r>
            <w:r w:rsidRPr="00BA1176">
              <w:rPr>
                <w:rFonts w:ascii="Calibri" w:hAnsi="Calibri" w:cs="Arial"/>
                <w:b/>
                <w:sz w:val="18"/>
                <w:szCs w:val="18"/>
              </w:rPr>
              <w:t xml:space="preserve">  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Penalties for late submission: Up to </w:t>
            </w:r>
            <w:r w:rsidR="007F397B">
              <w:rPr>
                <w:rFonts w:ascii="Calibri" w:hAnsi="Calibri" w:cs="Arial"/>
                <w:sz w:val="18"/>
                <w:szCs w:val="18"/>
              </w:rPr>
              <w:t>four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 week</w:t>
            </w:r>
            <w:r w:rsidR="007F397B">
              <w:rPr>
                <w:rFonts w:ascii="Calibri" w:hAnsi="Calibri" w:cs="Arial"/>
                <w:sz w:val="18"/>
                <w:szCs w:val="18"/>
              </w:rPr>
              <w:t>s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 late, maximum mark of 40%.  Over </w:t>
            </w:r>
            <w:r w:rsidR="007F397B">
              <w:rPr>
                <w:rFonts w:ascii="Calibri" w:hAnsi="Calibri" w:cs="Arial"/>
                <w:sz w:val="18"/>
                <w:szCs w:val="18"/>
              </w:rPr>
              <w:t>four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 week</w:t>
            </w:r>
            <w:r w:rsidR="007F397B">
              <w:rPr>
                <w:rFonts w:ascii="Calibri" w:hAnsi="Calibri" w:cs="Arial"/>
                <w:sz w:val="18"/>
                <w:szCs w:val="18"/>
              </w:rPr>
              <w:t>s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 late, Refer.  Only Year Tutors and the Programme Director may grant an extension.</w:t>
            </w:r>
          </w:p>
        </w:tc>
        <w:tc>
          <w:tcPr>
            <w:tcW w:w="567" w:type="dxa"/>
            <w:shd w:val="pct15" w:color="auto" w:fill="auto"/>
          </w:tcPr>
          <w:p w14:paraId="35A79A92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567" w:type="dxa"/>
          </w:tcPr>
          <w:p w14:paraId="35A79A93" w14:textId="77777777" w:rsidR="00BA1176" w:rsidRPr="00BF30FF" w:rsidRDefault="008E17DC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sym w:font="Wingdings" w:char="F0FC"/>
            </w:r>
          </w:p>
        </w:tc>
      </w:tr>
      <w:tr w:rsidR="00BA1176" w:rsidRPr="00BF30FF" w14:paraId="35A79A98" w14:textId="77777777" w:rsidTr="00BA1176">
        <w:trPr>
          <w:trHeight w:val="709"/>
        </w:trPr>
        <w:tc>
          <w:tcPr>
            <w:tcW w:w="9464" w:type="dxa"/>
            <w:vMerge/>
            <w:shd w:val="pct15" w:color="auto" w:fill="auto"/>
          </w:tcPr>
          <w:p w14:paraId="35A79A95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14:paraId="35A79A96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567" w:type="dxa"/>
          </w:tcPr>
          <w:p w14:paraId="35A79A97" w14:textId="77777777"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35A79A99" w14:textId="77777777" w:rsidR="0028204E" w:rsidRDefault="0028204E" w:rsidP="00DB116D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3A3CE5" w:rsidRPr="00C1361B" w14:paraId="35A79A9D" w14:textId="77777777">
        <w:tc>
          <w:tcPr>
            <w:tcW w:w="5274" w:type="dxa"/>
            <w:shd w:val="pct10" w:color="auto" w:fill="auto"/>
          </w:tcPr>
          <w:p w14:paraId="35A79A9A" w14:textId="77777777" w:rsidR="003A3CE5" w:rsidRPr="00C1361B" w:rsidRDefault="003A3CE5" w:rsidP="00273FE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14:paraId="35A79A9B" w14:textId="77777777" w:rsidR="003A3CE5" w:rsidRPr="00C1361B" w:rsidRDefault="004B5334" w:rsidP="00273FE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(from module</w:t>
            </w:r>
            <w:r w:rsidR="003A3CE5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shd w:val="pct10" w:color="auto" w:fill="auto"/>
          </w:tcPr>
          <w:p w14:paraId="35A79A9C" w14:textId="77777777" w:rsidR="003A3CE5" w:rsidRPr="00C1361B" w:rsidRDefault="003A3CE5" w:rsidP="00273FEE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C1361B" w14:paraId="35A79AA4" w14:textId="77777777">
        <w:tc>
          <w:tcPr>
            <w:tcW w:w="5274" w:type="dxa"/>
          </w:tcPr>
          <w:p w14:paraId="35A79A9E" w14:textId="77777777" w:rsidR="001500EB" w:rsidRDefault="001500EB" w:rsidP="001500EB">
            <w:pPr>
              <w:numPr>
                <w:ilvl w:val="0"/>
                <w:numId w:val="16"/>
              </w:numPr>
              <w:tabs>
                <w:tab w:val="clear" w:pos="720"/>
                <w:tab w:val="left" w:pos="-1440"/>
                <w:tab w:val="left" w:pos="-720"/>
                <w:tab w:val="num" w:pos="360"/>
              </w:tabs>
              <w:spacing w:line="240" w:lineRule="atLeast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Competence in the packages studied</w:t>
            </w:r>
          </w:p>
          <w:p w14:paraId="35A79A9F" w14:textId="77777777" w:rsidR="001500EB" w:rsidRDefault="001500EB" w:rsidP="001500EB">
            <w:pPr>
              <w:numPr>
                <w:ilvl w:val="0"/>
                <w:numId w:val="16"/>
              </w:numPr>
              <w:tabs>
                <w:tab w:val="clear" w:pos="720"/>
                <w:tab w:val="left" w:pos="-1440"/>
                <w:tab w:val="left" w:pos="-720"/>
                <w:tab w:val="num" w:pos="360"/>
              </w:tabs>
              <w:spacing w:line="240" w:lineRule="atLeast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Use of specific packages for specific problems</w:t>
            </w:r>
          </w:p>
          <w:p w14:paraId="35A79AA0" w14:textId="77777777" w:rsidR="001500EB" w:rsidRDefault="001500EB" w:rsidP="001500EB">
            <w:pPr>
              <w:numPr>
                <w:ilvl w:val="0"/>
                <w:numId w:val="16"/>
              </w:numPr>
              <w:tabs>
                <w:tab w:val="clear" w:pos="720"/>
                <w:tab w:val="left" w:pos="-1440"/>
                <w:tab w:val="left" w:pos="-720"/>
                <w:tab w:val="num" w:pos="360"/>
              </w:tabs>
              <w:spacing w:line="240" w:lineRule="atLeast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Ability to critically evaluate CAE results</w:t>
            </w:r>
          </w:p>
          <w:p w14:paraId="35A79AA1" w14:textId="77777777" w:rsidR="001500EB" w:rsidRPr="001500EB" w:rsidRDefault="001500EB" w:rsidP="001500EB">
            <w:pPr>
              <w:numPr>
                <w:ilvl w:val="0"/>
                <w:numId w:val="16"/>
              </w:numPr>
              <w:tabs>
                <w:tab w:val="clear" w:pos="720"/>
                <w:tab w:val="left" w:pos="-1440"/>
                <w:tab w:val="left" w:pos="-720"/>
                <w:tab w:val="num" w:pos="360"/>
              </w:tabs>
              <w:spacing w:line="240" w:lineRule="atLeast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Understanding of need to validate CAE results</w:t>
            </w:r>
          </w:p>
          <w:p w14:paraId="35A79AA2" w14:textId="77777777" w:rsidR="003A3CE5" w:rsidRPr="00C1361B" w:rsidRDefault="003A3CE5" w:rsidP="00393494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274" w:type="dxa"/>
          </w:tcPr>
          <w:p w14:paraId="35A79AA3" w14:textId="5CC107CE" w:rsidR="00DF6BAB" w:rsidRPr="00DF6BAB" w:rsidRDefault="001500EB" w:rsidP="00373FEB">
            <w:pPr>
              <w:spacing w:before="60" w:after="60"/>
              <w:ind w:left="42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Arial" w:hAnsi="Arial" w:cs="Arial"/>
                <w:color w:val="4B4B4B"/>
                <w:sz w:val="16"/>
                <w:szCs w:val="16"/>
              </w:rPr>
              <w:t xml:space="preserve">Use </w:t>
            </w:r>
            <w:proofErr w:type="spellStart"/>
            <w:r w:rsidR="00CE0D9F">
              <w:rPr>
                <w:rFonts w:ascii="Arial" w:hAnsi="Arial" w:cs="Arial"/>
                <w:color w:val="4B4B4B"/>
                <w:sz w:val="16"/>
                <w:szCs w:val="16"/>
              </w:rPr>
              <w:t>Solidworks</w:t>
            </w:r>
            <w:proofErr w:type="spellEnd"/>
            <w:r w:rsidR="00CE0D9F">
              <w:rPr>
                <w:rFonts w:ascii="Arial" w:hAnsi="Arial" w:cs="Arial"/>
                <w:color w:val="4B4B4B"/>
                <w:sz w:val="16"/>
                <w:szCs w:val="16"/>
              </w:rPr>
              <w:t xml:space="preserve"> to </w:t>
            </w:r>
            <w:r w:rsidR="00373FEB">
              <w:rPr>
                <w:rFonts w:ascii="Arial" w:hAnsi="Arial" w:cs="Arial"/>
                <w:color w:val="4B4B4B"/>
                <w:sz w:val="16"/>
                <w:szCs w:val="16"/>
              </w:rPr>
              <w:t>assess</w:t>
            </w:r>
            <w:r w:rsidR="00CE0D9F">
              <w:rPr>
                <w:rFonts w:ascii="Arial" w:hAnsi="Arial" w:cs="Arial"/>
                <w:color w:val="4B4B4B"/>
                <w:sz w:val="16"/>
                <w:szCs w:val="16"/>
              </w:rPr>
              <w:t xml:space="preserve"> the structural response of a component.</w:t>
            </w:r>
          </w:p>
        </w:tc>
      </w:tr>
    </w:tbl>
    <w:p w14:paraId="35A79AA5" w14:textId="77777777" w:rsidR="00A85AA2" w:rsidRDefault="00A85AA2" w:rsidP="00A85AA2">
      <w:pPr>
        <w:ind w:left="360"/>
        <w:rPr>
          <w:rFonts w:ascii="Calibri" w:hAnsi="Calibri" w:cs="Arial"/>
          <w:b/>
        </w:rPr>
      </w:pPr>
    </w:p>
    <w:p w14:paraId="35A79AA6" w14:textId="77777777" w:rsidR="00BA1176" w:rsidRDefault="0028204E" w:rsidP="0028204E">
      <w:pPr>
        <w:numPr>
          <w:ilvl w:val="0"/>
          <w:numId w:val="3"/>
        </w:numPr>
        <w:rPr>
          <w:rFonts w:ascii="Calibri" w:hAnsi="Calibri" w:cs="Calibri"/>
          <w:b/>
        </w:rPr>
      </w:pPr>
      <w:r w:rsidRPr="006716C7">
        <w:rPr>
          <w:rFonts w:ascii="Calibri" w:hAnsi="Calibri" w:cs="Calibri"/>
          <w:b/>
        </w:rPr>
        <w:t xml:space="preserve">DO NOT put this form into </w:t>
      </w:r>
      <w:proofErr w:type="spellStart"/>
      <w:r w:rsidRPr="006716C7">
        <w:rPr>
          <w:rFonts w:ascii="Calibri" w:hAnsi="Calibri" w:cs="Calibri"/>
          <w:b/>
        </w:rPr>
        <w:t>Turnitin</w:t>
      </w:r>
      <w:proofErr w:type="spellEnd"/>
      <w:r w:rsidRPr="006716C7">
        <w:rPr>
          <w:rFonts w:ascii="Calibri" w:hAnsi="Calibri" w:cs="Calibri"/>
          <w:b/>
        </w:rPr>
        <w:t xml:space="preserve"> or it will </w:t>
      </w:r>
      <w:r w:rsidR="00CC241A">
        <w:rPr>
          <w:rFonts w:ascii="Calibri" w:hAnsi="Calibri" w:cs="Calibri"/>
          <w:b/>
        </w:rPr>
        <w:t>match</w:t>
      </w:r>
      <w:r w:rsidRPr="006716C7">
        <w:rPr>
          <w:rFonts w:ascii="Calibri" w:hAnsi="Calibri" w:cs="Calibri"/>
          <w:b/>
        </w:rPr>
        <w:t xml:space="preserve"> many similarities</w:t>
      </w:r>
      <w:r w:rsidR="006716C7" w:rsidRPr="006716C7">
        <w:rPr>
          <w:rFonts w:ascii="Calibri" w:hAnsi="Calibri" w:cs="Calibri"/>
          <w:b/>
        </w:rPr>
        <w:t xml:space="preserve"> with other students’ submissions</w:t>
      </w:r>
      <w:r w:rsidRPr="006716C7">
        <w:rPr>
          <w:rFonts w:ascii="Calibri" w:hAnsi="Calibri" w:cs="Calibri"/>
          <w:b/>
        </w:rPr>
        <w:t>.</w:t>
      </w:r>
    </w:p>
    <w:p w14:paraId="35A79AA7" w14:textId="77777777" w:rsidR="0028204E" w:rsidRPr="006716C7" w:rsidRDefault="00BA1176" w:rsidP="00BA1176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5969E2" w:rsidRPr="00EE6F25" w14:paraId="35A79AA9" w14:textId="77777777" w:rsidTr="00576AB4">
        <w:tc>
          <w:tcPr>
            <w:tcW w:w="10670" w:type="dxa"/>
            <w:shd w:val="clear" w:color="auto" w:fill="C0C0C0"/>
          </w:tcPr>
          <w:p w14:paraId="35A79AA8" w14:textId="77777777" w:rsidR="005969E2" w:rsidRPr="00EE6F25" w:rsidRDefault="00933F10" w:rsidP="00576AB4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>
              <w:rPr>
                <w:sz w:val="32"/>
              </w:rPr>
              <w:lastRenderedPageBreak/>
              <w:br w:type="page"/>
            </w:r>
            <w:r w:rsidR="005969E2" w:rsidRPr="00EE6F25">
              <w:rPr>
                <w:rFonts w:ascii="Calibri" w:hAnsi="Calibri"/>
                <w:b/>
                <w:sz w:val="40"/>
                <w:szCs w:val="40"/>
              </w:rPr>
              <w:t>TASK DESCRIPTION</w:t>
            </w:r>
          </w:p>
        </w:tc>
      </w:tr>
    </w:tbl>
    <w:p w14:paraId="35A79AAA" w14:textId="77777777" w:rsidR="005969E2" w:rsidRDefault="005969E2" w:rsidP="005969E2">
      <w:pPr>
        <w:jc w:val="both"/>
        <w:rPr>
          <w:sz w:val="22"/>
          <w:szCs w:val="22"/>
        </w:rPr>
      </w:pPr>
    </w:p>
    <w:p w14:paraId="35A79AAB" w14:textId="4CBE9E79" w:rsidR="00EB4F96" w:rsidRPr="0085244D" w:rsidRDefault="001500EB" w:rsidP="005969E2">
      <w:pPr>
        <w:jc w:val="both"/>
        <w:rPr>
          <w:rStyle w:val="style6511"/>
          <w:rFonts w:ascii="Times New Roman" w:hAnsi="Times New Roman" w:cs="Times New Roman"/>
          <w:sz w:val="22"/>
          <w:szCs w:val="22"/>
        </w:rPr>
      </w:pPr>
      <w:r w:rsidRPr="0085244D">
        <w:rPr>
          <w:rStyle w:val="style6511"/>
          <w:rFonts w:ascii="Times New Roman" w:hAnsi="Times New Roman" w:cs="Times New Roman"/>
          <w:sz w:val="22"/>
          <w:szCs w:val="22"/>
        </w:rPr>
        <w:t xml:space="preserve">During this </w:t>
      </w:r>
      <w:proofErr w:type="gramStart"/>
      <w:r w:rsidRPr="0085244D">
        <w:rPr>
          <w:rStyle w:val="style6511"/>
          <w:rFonts w:ascii="Times New Roman" w:hAnsi="Times New Roman" w:cs="Times New Roman"/>
          <w:sz w:val="22"/>
          <w:szCs w:val="22"/>
        </w:rPr>
        <w:t>assignment</w:t>
      </w:r>
      <w:proofErr w:type="gramEnd"/>
      <w:r w:rsidRPr="0085244D">
        <w:rPr>
          <w:rStyle w:val="style6511"/>
          <w:rFonts w:ascii="Times New Roman" w:hAnsi="Times New Roman" w:cs="Times New Roman"/>
          <w:sz w:val="22"/>
          <w:szCs w:val="22"/>
        </w:rPr>
        <w:t xml:space="preserve"> you will </w:t>
      </w:r>
      <w:r w:rsidR="00373FEB">
        <w:rPr>
          <w:rStyle w:val="style6511"/>
          <w:rFonts w:ascii="Times New Roman" w:hAnsi="Times New Roman" w:cs="Times New Roman"/>
          <w:sz w:val="22"/>
          <w:szCs w:val="22"/>
        </w:rPr>
        <w:t>assess</w:t>
      </w:r>
      <w:r w:rsidR="00946DAA">
        <w:rPr>
          <w:rStyle w:val="style6511"/>
          <w:rFonts w:ascii="Times New Roman" w:hAnsi="Times New Roman" w:cs="Times New Roman"/>
          <w:sz w:val="22"/>
          <w:szCs w:val="22"/>
        </w:rPr>
        <w:t xml:space="preserve"> a </w:t>
      </w:r>
      <w:r w:rsidR="00373FEB">
        <w:rPr>
          <w:rStyle w:val="style6511"/>
          <w:rFonts w:ascii="Times New Roman" w:hAnsi="Times New Roman" w:cs="Times New Roman"/>
          <w:sz w:val="22"/>
          <w:szCs w:val="22"/>
        </w:rPr>
        <w:t xml:space="preserve">helicopter tail rotor blade, using the </w:t>
      </w:r>
      <w:r w:rsidR="00946DAA">
        <w:rPr>
          <w:rStyle w:val="style6511"/>
          <w:rFonts w:ascii="Times New Roman" w:hAnsi="Times New Roman" w:cs="Times New Roman"/>
          <w:sz w:val="22"/>
          <w:szCs w:val="22"/>
        </w:rPr>
        <w:t>techniques learnt in class.</w:t>
      </w:r>
    </w:p>
    <w:p w14:paraId="35A79AAC" w14:textId="77777777" w:rsidR="00FA5DDA" w:rsidRPr="00FA5DDA" w:rsidRDefault="00FA5DDA" w:rsidP="005969E2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EE6F25" w:rsidRPr="00100396" w14:paraId="35A79AAE" w14:textId="77777777" w:rsidTr="00B26F53">
        <w:trPr>
          <w:trHeight w:val="414"/>
        </w:trPr>
        <w:tc>
          <w:tcPr>
            <w:tcW w:w="10444" w:type="dxa"/>
            <w:shd w:val="clear" w:color="auto" w:fill="D9D9D9"/>
          </w:tcPr>
          <w:p w14:paraId="35A79AAD" w14:textId="77777777" w:rsidR="00EE6F25" w:rsidRPr="00100396" w:rsidRDefault="004B6C14" w:rsidP="004B6C14">
            <w:pPr>
              <w:jc w:val="center"/>
              <w:rPr>
                <w:rFonts w:ascii="Calibri" w:hAnsi="Calibri" w:cs="Arial"/>
                <w:b/>
                <w:caps/>
                <w:sz w:val="40"/>
              </w:rPr>
            </w:pPr>
            <w:r>
              <w:rPr>
                <w:rFonts w:ascii="Calibri" w:hAnsi="Calibri" w:cs="Arial"/>
                <w:b/>
                <w:caps/>
                <w:sz w:val="40"/>
              </w:rPr>
              <w:t>GUIDANCE</w:t>
            </w:r>
            <w:r w:rsidR="00EE6F25" w:rsidRPr="00100396">
              <w:rPr>
                <w:rFonts w:ascii="Calibri" w:hAnsi="Calibri" w:cs="Arial"/>
                <w:b/>
                <w:caps/>
                <w:sz w:val="40"/>
              </w:rPr>
              <w:t xml:space="preserve"> </w:t>
            </w:r>
            <w:r>
              <w:rPr>
                <w:rFonts w:ascii="Calibri" w:hAnsi="Calibri" w:cs="Arial"/>
                <w:b/>
                <w:caps/>
                <w:sz w:val="40"/>
              </w:rPr>
              <w:t>FOR</w:t>
            </w:r>
            <w:r w:rsidR="00EE6F25" w:rsidRPr="00100396">
              <w:rPr>
                <w:rFonts w:ascii="Calibri" w:hAnsi="Calibri" w:cs="Arial"/>
                <w:b/>
                <w:caps/>
                <w:sz w:val="40"/>
              </w:rPr>
              <w:t xml:space="preserve"> Students</w:t>
            </w:r>
            <w:r>
              <w:rPr>
                <w:rFonts w:ascii="Calibri" w:hAnsi="Calibri" w:cs="Arial"/>
                <w:b/>
                <w:caps/>
                <w:sz w:val="40"/>
              </w:rPr>
              <w:t xml:space="preserve"> IN THE COMPLETION OF TASKS</w:t>
            </w:r>
          </w:p>
        </w:tc>
      </w:tr>
    </w:tbl>
    <w:p w14:paraId="35A79AAF" w14:textId="77777777" w:rsidR="004A10A9" w:rsidRDefault="004A10A9" w:rsidP="00393494">
      <w:pPr>
        <w:ind w:left="709" w:hanging="709"/>
        <w:jc w:val="both"/>
        <w:rPr>
          <w:rFonts w:ascii="Calibri" w:hAnsi="Calibri"/>
          <w:noProof/>
          <w:sz w:val="22"/>
          <w:szCs w:val="22"/>
        </w:rPr>
      </w:pPr>
    </w:p>
    <w:p w14:paraId="3D856907" w14:textId="62A25689" w:rsidR="00CF06FA" w:rsidRDefault="00CF06FA" w:rsidP="00CF06FA">
      <w:pPr>
        <w:jc w:val="both"/>
        <w:rPr>
          <w:rFonts w:ascii="Calibri" w:hAnsi="Calibri"/>
          <w:noProof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t>The below figures show a Heilcopter rotor blade.  This is shown (in blue) attached to an Apache Helicoper (in red) in Figure 1 and then the rotor is shown in isolation in Figure 2.</w:t>
      </w:r>
    </w:p>
    <w:p w14:paraId="710180E5" w14:textId="77777777" w:rsidR="00CF06FA" w:rsidRDefault="00CF06FA" w:rsidP="00CF06FA">
      <w:pPr>
        <w:jc w:val="both"/>
        <w:rPr>
          <w:rFonts w:ascii="Calibri" w:hAnsi="Calibri"/>
          <w:noProof/>
          <w:sz w:val="22"/>
          <w:szCs w:val="22"/>
        </w:rPr>
      </w:pPr>
    </w:p>
    <w:p w14:paraId="35A79AB1" w14:textId="77777777" w:rsidR="00454138" w:rsidRDefault="00454138" w:rsidP="007F397B">
      <w:pPr>
        <w:jc w:val="center"/>
        <w:rPr>
          <w:rFonts w:ascii="Calibri" w:hAnsi="Calibri"/>
          <w:sz w:val="22"/>
          <w:szCs w:val="22"/>
        </w:rPr>
      </w:pPr>
    </w:p>
    <w:p w14:paraId="45DCE3B1" w14:textId="1959C436" w:rsidR="00373FEB" w:rsidRDefault="00373FEB" w:rsidP="00373FEB">
      <w:pPr>
        <w:rPr>
          <w:rFonts w:ascii="Calibri" w:hAnsi="Calibri" w:cs="Calibri"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51C11CF6" wp14:editId="6DB345D0">
            <wp:extent cx="3864769" cy="21278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6575" t="29465" r="25185" b="22433"/>
                    <a:stretch/>
                  </pic:blipFill>
                  <pic:spPr bwMode="auto">
                    <a:xfrm>
                      <a:off x="0" y="0"/>
                      <a:ext cx="3866146" cy="2128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 wp14:anchorId="23C9107A" wp14:editId="7389EF62">
            <wp:extent cx="1703070" cy="227463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4224" t="27370" r="40113" b="21215"/>
                    <a:stretch/>
                  </pic:blipFill>
                  <pic:spPr bwMode="auto">
                    <a:xfrm>
                      <a:off x="0" y="0"/>
                      <a:ext cx="1703558" cy="2275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A79AB4" w14:textId="1C641CE8" w:rsidR="004A10A9" w:rsidRDefault="00373FEB" w:rsidP="00373FEB">
      <w:pPr>
        <w:ind w:firstLine="720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color w:val="000000"/>
          <w:shd w:val="clear" w:color="auto" w:fill="FFFFFF"/>
        </w:rPr>
        <w:t>Figure</w:t>
      </w:r>
      <w:r w:rsidR="005E34CE">
        <w:rPr>
          <w:rFonts w:ascii="Calibri" w:hAnsi="Calibri"/>
          <w:sz w:val="22"/>
          <w:szCs w:val="22"/>
        </w:rPr>
        <w:t xml:space="preserve"> 1: </w:t>
      </w:r>
      <w:r>
        <w:rPr>
          <w:rFonts w:ascii="Calibri" w:hAnsi="Calibri"/>
          <w:sz w:val="22"/>
          <w:szCs w:val="22"/>
        </w:rPr>
        <w:t>The Apache Helicopter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Figure 2: The Tail Rotor</w:t>
      </w:r>
    </w:p>
    <w:p w14:paraId="0D9BE506" w14:textId="52E35AAC" w:rsidR="00CF06FA" w:rsidRDefault="00CF06FA" w:rsidP="00217628">
      <w:pPr>
        <w:jc w:val="both"/>
        <w:rPr>
          <w:rFonts w:ascii="Calibri" w:hAnsi="Calibri"/>
          <w:sz w:val="22"/>
          <w:szCs w:val="22"/>
        </w:rPr>
      </w:pPr>
    </w:p>
    <w:p w14:paraId="3BFF0BE1" w14:textId="77777777" w:rsidR="00CF06FA" w:rsidRDefault="00CF06FA" w:rsidP="00217628">
      <w:pPr>
        <w:jc w:val="both"/>
        <w:rPr>
          <w:rFonts w:ascii="Calibri" w:hAnsi="Calibri"/>
          <w:sz w:val="22"/>
          <w:szCs w:val="22"/>
        </w:rPr>
      </w:pPr>
    </w:p>
    <w:p w14:paraId="35A79AB7" w14:textId="105BF7CE" w:rsidR="000B3904" w:rsidRDefault="00AF724D" w:rsidP="00217628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Given the </w:t>
      </w:r>
      <w:r w:rsidR="00B47E24">
        <w:rPr>
          <w:rFonts w:ascii="Calibri" w:hAnsi="Calibri"/>
          <w:sz w:val="22"/>
          <w:szCs w:val="22"/>
        </w:rPr>
        <w:t xml:space="preserve">geometry of the </w:t>
      </w:r>
      <w:r w:rsidR="00CF06FA">
        <w:rPr>
          <w:rFonts w:ascii="Calibri" w:hAnsi="Calibri"/>
          <w:sz w:val="22"/>
          <w:szCs w:val="22"/>
        </w:rPr>
        <w:t>Helicopter and the Rotor</w:t>
      </w:r>
      <w:r>
        <w:rPr>
          <w:rFonts w:ascii="Calibri" w:hAnsi="Calibri"/>
          <w:sz w:val="22"/>
          <w:szCs w:val="22"/>
        </w:rPr>
        <w:t>, y</w:t>
      </w:r>
      <w:r w:rsidR="00015723">
        <w:rPr>
          <w:rFonts w:ascii="Calibri" w:hAnsi="Calibri"/>
          <w:sz w:val="22"/>
          <w:szCs w:val="22"/>
        </w:rPr>
        <w:t>ou are required to</w:t>
      </w:r>
      <w:proofErr w:type="gramStart"/>
      <w:r>
        <w:rPr>
          <w:rFonts w:ascii="Calibri" w:hAnsi="Calibri"/>
          <w:sz w:val="22"/>
          <w:szCs w:val="22"/>
        </w:rPr>
        <w:t>;</w:t>
      </w:r>
      <w:proofErr w:type="gramEnd"/>
    </w:p>
    <w:p w14:paraId="35A79AB8" w14:textId="77777777" w:rsidR="007F397B" w:rsidRDefault="00217628" w:rsidP="00217628">
      <w:pPr>
        <w:tabs>
          <w:tab w:val="left" w:pos="7553"/>
        </w:tabs>
        <w:jc w:val="both"/>
      </w:pPr>
      <w:r>
        <w:tab/>
      </w:r>
    </w:p>
    <w:p w14:paraId="35A79AB9" w14:textId="243976CE" w:rsidR="004A10A9" w:rsidRDefault="00015723" w:rsidP="00217628">
      <w:pPr>
        <w:numPr>
          <w:ilvl w:val="0"/>
          <w:numId w:val="22"/>
        </w:numPr>
        <w:jc w:val="both"/>
      </w:pPr>
      <w:r>
        <w:t>R</w:t>
      </w:r>
      <w:r w:rsidR="004A10A9">
        <w:t xml:space="preserve">esearch and establish </w:t>
      </w:r>
      <w:r w:rsidR="00CF06FA">
        <w:t>how this should be loaded to ensure that it is fit for purpose.</w:t>
      </w:r>
    </w:p>
    <w:p w14:paraId="35A79ABA" w14:textId="03982601" w:rsidR="007F397B" w:rsidRDefault="00015723" w:rsidP="00217628">
      <w:pPr>
        <w:numPr>
          <w:ilvl w:val="0"/>
          <w:numId w:val="22"/>
        </w:numPr>
        <w:jc w:val="both"/>
      </w:pPr>
      <w:r>
        <w:t>G</w:t>
      </w:r>
      <w:r w:rsidR="007F397B">
        <w:t>enerate</w:t>
      </w:r>
      <w:r w:rsidR="004A10A9">
        <w:t xml:space="preserve"> and solve</w:t>
      </w:r>
      <w:r w:rsidR="007F397B">
        <w:t xml:space="preserve"> appropriate </w:t>
      </w:r>
      <w:r w:rsidR="004A10A9">
        <w:t>FE model</w:t>
      </w:r>
      <w:r w:rsidR="00CF06FA">
        <w:t>(s)</w:t>
      </w:r>
      <w:r w:rsidR="00BD621E">
        <w:t xml:space="preserve"> to </w:t>
      </w:r>
      <w:r w:rsidR="00CF06FA">
        <w:t>assess the current design.</w:t>
      </w:r>
    </w:p>
    <w:p w14:paraId="35A79ABB" w14:textId="77777777" w:rsidR="008B6340" w:rsidRDefault="006056CC" w:rsidP="00217628">
      <w:pPr>
        <w:numPr>
          <w:ilvl w:val="0"/>
          <w:numId w:val="22"/>
        </w:numPr>
        <w:jc w:val="both"/>
      </w:pPr>
      <w:r>
        <w:t>Explain, discuss and critically appraise your analysis</w:t>
      </w:r>
    </w:p>
    <w:p w14:paraId="35A79ABC" w14:textId="77777777" w:rsidR="006056CC" w:rsidRDefault="006056CC" w:rsidP="006056CC">
      <w:pPr>
        <w:pStyle w:val="ListParagraph"/>
        <w:numPr>
          <w:ilvl w:val="0"/>
          <w:numId w:val="22"/>
        </w:numPr>
        <w:jc w:val="both"/>
      </w:pPr>
      <w:r>
        <w:t>Draw conclusions and make recommendations from your analysis.</w:t>
      </w:r>
    </w:p>
    <w:p w14:paraId="35A79ABD" w14:textId="77777777" w:rsidR="008B6340" w:rsidRDefault="008B6340" w:rsidP="006056CC">
      <w:pPr>
        <w:ind w:left="1140"/>
        <w:jc w:val="both"/>
      </w:pPr>
    </w:p>
    <w:p w14:paraId="35A79ABE" w14:textId="50624B55" w:rsidR="00E30893" w:rsidRDefault="007F397B" w:rsidP="006056CC">
      <w:pPr>
        <w:ind w:left="360"/>
        <w:jc w:val="both"/>
      </w:pPr>
      <w:r>
        <w:t xml:space="preserve">You are required submit a report </w:t>
      </w:r>
      <w:r w:rsidR="00FB08D0">
        <w:t xml:space="preserve">of </w:t>
      </w:r>
      <w:bookmarkStart w:id="0" w:name="_GoBack"/>
      <w:bookmarkEnd w:id="0"/>
      <w:r w:rsidR="00E257E2">
        <w:t xml:space="preserve"> 2500 words</w:t>
      </w:r>
      <w:r w:rsidR="00E73CEC">
        <w:t xml:space="preserve"> which discusses the above tasks</w:t>
      </w:r>
      <w:r w:rsidR="006056CC">
        <w:t>.</w:t>
      </w:r>
    </w:p>
    <w:p w14:paraId="35A79ABF" w14:textId="77777777" w:rsidR="00E257E2" w:rsidRDefault="00E257E2" w:rsidP="00E257E2">
      <w:pPr>
        <w:ind w:left="1140"/>
      </w:pPr>
    </w:p>
    <w:p w14:paraId="35A79AC0" w14:textId="77777777" w:rsidR="007F397B" w:rsidRDefault="007F397B" w:rsidP="007F397B"/>
    <w:p w14:paraId="35A79AC1" w14:textId="77777777" w:rsidR="007F397B" w:rsidRDefault="007F397B" w:rsidP="007F397B"/>
    <w:p w14:paraId="35A79AC2" w14:textId="77777777" w:rsidR="00B47E24" w:rsidRDefault="00B47E24" w:rsidP="007F397B"/>
    <w:p w14:paraId="35A79AC3" w14:textId="07A1671A" w:rsidR="00B47E24" w:rsidRDefault="00B47E24" w:rsidP="007F397B"/>
    <w:p w14:paraId="55FD01F9" w14:textId="4E9101D0" w:rsidR="005566EF" w:rsidRDefault="005566EF" w:rsidP="007F397B"/>
    <w:p w14:paraId="2BFF5B23" w14:textId="472A01D9" w:rsidR="005566EF" w:rsidRDefault="005566EF" w:rsidP="007F397B"/>
    <w:p w14:paraId="3195CD5B" w14:textId="78A6BB48" w:rsidR="005566EF" w:rsidRDefault="005566EF" w:rsidP="007F397B"/>
    <w:p w14:paraId="2F6B9F36" w14:textId="77777777" w:rsidR="005566EF" w:rsidRDefault="005566EF" w:rsidP="007F397B"/>
    <w:p w14:paraId="35A79AC4" w14:textId="77777777" w:rsidR="0017124B" w:rsidRDefault="0017124B" w:rsidP="007F397B"/>
    <w:p w14:paraId="35A79AC5" w14:textId="77777777" w:rsidR="0017124B" w:rsidRDefault="0017124B" w:rsidP="007F397B"/>
    <w:p w14:paraId="35A79AC6" w14:textId="77777777" w:rsidR="0017124B" w:rsidRDefault="0017124B" w:rsidP="007F397B"/>
    <w:p w14:paraId="35A79AC7" w14:textId="77777777" w:rsidR="0017124B" w:rsidRDefault="0017124B" w:rsidP="007F397B"/>
    <w:p w14:paraId="35A79AC8" w14:textId="77777777" w:rsidR="0017124B" w:rsidRDefault="0017124B" w:rsidP="007F397B"/>
    <w:p w14:paraId="35A79AC9" w14:textId="77777777" w:rsidR="0017124B" w:rsidRDefault="0017124B" w:rsidP="007F397B"/>
    <w:p w14:paraId="35A79ACA" w14:textId="77777777" w:rsidR="0017124B" w:rsidRDefault="0017124B" w:rsidP="007F397B"/>
    <w:p w14:paraId="35A79ACB" w14:textId="77777777" w:rsidR="0017124B" w:rsidRDefault="0017124B" w:rsidP="007F397B"/>
    <w:p w14:paraId="35A79ACC" w14:textId="77777777" w:rsidR="0017124B" w:rsidRDefault="0017124B" w:rsidP="007F397B"/>
    <w:p w14:paraId="35A79ACD" w14:textId="77777777" w:rsidR="0017124B" w:rsidRDefault="0017124B" w:rsidP="007F397B"/>
    <w:p w14:paraId="35A79ACE" w14:textId="77777777" w:rsidR="0017124B" w:rsidRDefault="0017124B" w:rsidP="007F397B"/>
    <w:p w14:paraId="35A79ACF" w14:textId="77777777" w:rsidR="0017124B" w:rsidRDefault="0017124B" w:rsidP="007F397B"/>
    <w:p w14:paraId="35A79AD0" w14:textId="77777777" w:rsidR="0017124B" w:rsidRDefault="0017124B" w:rsidP="007F397B"/>
    <w:p w14:paraId="35A79AD1" w14:textId="77777777" w:rsidR="0017124B" w:rsidRDefault="0017124B" w:rsidP="007F397B"/>
    <w:p w14:paraId="35A79AD2" w14:textId="77777777" w:rsidR="00B47E24" w:rsidRDefault="00B47E24" w:rsidP="007F397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4E75BA" w14:paraId="35A79AD4" w14:textId="77777777" w:rsidTr="00E257E2">
        <w:trPr>
          <w:jc w:val="center"/>
        </w:trPr>
        <w:tc>
          <w:tcPr>
            <w:tcW w:w="10444" w:type="dxa"/>
            <w:shd w:val="clear" w:color="auto" w:fill="BFBFBF"/>
          </w:tcPr>
          <w:p w14:paraId="35A79AD3" w14:textId="77777777" w:rsidR="004E75BA" w:rsidRPr="004E75BA" w:rsidRDefault="004A10A9" w:rsidP="004E75BA">
            <w:pPr>
              <w:rPr>
                <w:sz w:val="36"/>
                <w:szCs w:val="36"/>
              </w:rPr>
            </w:pPr>
            <w:r>
              <w:lastRenderedPageBreak/>
              <w:br w:type="page"/>
            </w:r>
            <w:r w:rsidR="004E75BA">
              <w:rPr>
                <w:sz w:val="24"/>
              </w:rPr>
              <w:br w:type="page"/>
            </w:r>
            <w:r w:rsidR="004E75BA">
              <w:rPr>
                <w:b/>
                <w:sz w:val="24"/>
              </w:rPr>
              <w:br w:type="page"/>
            </w:r>
            <w:r w:rsidR="004E75BA">
              <w:rPr>
                <w:sz w:val="32"/>
                <w:szCs w:val="32"/>
              </w:rPr>
              <w:br w:type="page"/>
            </w:r>
            <w:r w:rsidR="004E75BA" w:rsidRPr="004E75BA">
              <w:rPr>
                <w:rFonts w:ascii="Calibri" w:hAnsi="Calibri" w:cs="Arial"/>
                <w:b/>
                <w:caps/>
                <w:sz w:val="36"/>
                <w:szCs w:val="36"/>
              </w:rPr>
              <w:t xml:space="preserve"> marking criteria and Student FEEDBACK</w:t>
            </w:r>
          </w:p>
        </w:tc>
      </w:tr>
    </w:tbl>
    <w:p w14:paraId="35A79AD5" w14:textId="77777777" w:rsidR="004E75BA" w:rsidRDefault="004E75BA" w:rsidP="004E75BA"/>
    <w:p w14:paraId="35A79AD6" w14:textId="77777777" w:rsidR="004E75BA" w:rsidRPr="003223E0" w:rsidRDefault="004E75BA" w:rsidP="004E75BA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  <w:r w:rsidRPr="003223E0">
        <w:rPr>
          <w:rFonts w:ascii="Calibri" w:hAnsi="Calibri"/>
          <w:sz w:val="20"/>
        </w:rPr>
        <w:t xml:space="preserve">This section details the assessment criteria. The </w:t>
      </w:r>
      <w:r w:rsidRPr="003223E0">
        <w:rPr>
          <w:rFonts w:ascii="Calibri" w:hAnsi="Calibri"/>
          <w:i/>
          <w:sz w:val="20"/>
        </w:rPr>
        <w:t>extent</w:t>
      </w:r>
      <w:r w:rsidRPr="003223E0">
        <w:rPr>
          <w:rFonts w:ascii="Calibri" w:hAnsi="Calibri"/>
          <w:sz w:val="20"/>
        </w:rPr>
        <w:t xml:space="preserve"> to which </w:t>
      </w:r>
      <w:proofErr w:type="gramStart"/>
      <w:r w:rsidRPr="003223E0">
        <w:rPr>
          <w:rFonts w:ascii="Calibri" w:hAnsi="Calibri"/>
          <w:sz w:val="20"/>
        </w:rPr>
        <w:t>these are demonstrated by you</w:t>
      </w:r>
      <w:proofErr w:type="gramEnd"/>
      <w:r w:rsidRPr="003223E0">
        <w:rPr>
          <w:rFonts w:ascii="Calibri" w:hAnsi="Calibri"/>
          <w:sz w:val="20"/>
        </w:rPr>
        <w:t xml:space="preserve"> determines your mark. The marks available for each criterion </w:t>
      </w:r>
      <w:proofErr w:type="gramStart"/>
      <w:r w:rsidRPr="003223E0">
        <w:rPr>
          <w:rFonts w:ascii="Calibri" w:hAnsi="Calibri"/>
          <w:sz w:val="20"/>
        </w:rPr>
        <w:t>are shown</w:t>
      </w:r>
      <w:proofErr w:type="gramEnd"/>
      <w:r w:rsidRPr="003223E0">
        <w:rPr>
          <w:rFonts w:ascii="Calibri" w:hAnsi="Calibri"/>
          <w:sz w:val="20"/>
        </w:rPr>
        <w:t>. Lecturers will use the space provided to comment on the achievement of the task(s), including those areas in which you have performed well and areas that would benefit from development/improvement.</w:t>
      </w:r>
    </w:p>
    <w:p w14:paraId="35A79AD7" w14:textId="77777777" w:rsidR="004E75BA" w:rsidRDefault="004E75BA" w:rsidP="004E75BA">
      <w:pPr>
        <w:rPr>
          <w:rFonts w:ascii="Calibri" w:hAnsi="Calibri"/>
          <w:b/>
          <w:sz w:val="22"/>
          <w:szCs w:val="22"/>
        </w:rPr>
        <w:sectPr w:rsidR="004E75BA" w:rsidSect="00E66271">
          <w:footerReference w:type="default" r:id="rId13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5A79AD8" w14:textId="77777777" w:rsidR="004E75BA" w:rsidRDefault="004E75BA" w:rsidP="004E75BA">
      <w:pPr>
        <w:rPr>
          <w:rFonts w:ascii="Calibri" w:hAnsi="Calibri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264"/>
        <w:gridCol w:w="591"/>
        <w:gridCol w:w="589"/>
      </w:tblGrid>
      <w:tr w:rsidR="004E75BA" w:rsidRPr="00266B32" w14:paraId="35A79ADD" w14:textId="77777777" w:rsidTr="009546C5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A79AD9" w14:textId="77777777" w:rsidR="004E75BA" w:rsidRPr="00F61A20" w:rsidRDefault="004E75BA" w:rsidP="009546C5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5A79ADA" w14:textId="77777777" w:rsidR="004E75BA" w:rsidRDefault="004E75BA" w:rsidP="009546C5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5A79ADB" w14:textId="77777777" w:rsidR="004E75BA" w:rsidRDefault="004E75BA" w:rsidP="009546C5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14:paraId="35A79ADC" w14:textId="77777777" w:rsidR="004E75BA" w:rsidRPr="00423934" w:rsidRDefault="004E75BA" w:rsidP="009546C5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4E75BA" w:rsidRPr="00CC0370" w14:paraId="35A79AE2" w14:textId="77777777" w:rsidTr="009546C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ADE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35A79ADF" w14:textId="77777777" w:rsidR="004E75BA" w:rsidRPr="003223E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AE0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A79AE1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AE9" w14:textId="77777777" w:rsidTr="009546C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AE3" w14:textId="77777777" w:rsidR="004E75BA" w:rsidRDefault="004E75BA" w:rsidP="009546C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5A79AE4" w14:textId="77777777" w:rsidR="004E75BA" w:rsidRPr="00054EAC" w:rsidRDefault="00B47E24" w:rsidP="009546C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(Assessed in task 1)</w:t>
            </w:r>
          </w:p>
          <w:p w14:paraId="35A79AE5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AE6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AE7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E8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AED" w14:textId="77777777" w:rsidTr="009546C5">
        <w:trPr>
          <w:trHeight w:val="1244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EA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EB" w14:textId="77777777" w:rsidR="004E75BA" w:rsidRPr="00F61A20" w:rsidRDefault="00EF7B38" w:rsidP="009546C5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</w:t>
            </w:r>
            <w:r w:rsidR="005270F6">
              <w:rPr>
                <w:rFonts w:ascii="Calibri" w:hAnsi="Calibri"/>
                <w:sz w:val="32"/>
              </w:rPr>
              <w:t>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EC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AF2" w14:textId="77777777" w:rsidTr="009546C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AEE" w14:textId="77777777" w:rsidR="004E75BA" w:rsidRPr="00F61A20" w:rsidRDefault="004E75BA" w:rsidP="009546C5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14:paraId="35A79AEF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AF0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A79AF1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AFA" w14:textId="77777777" w:rsidTr="009546C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AF3" w14:textId="77777777" w:rsidR="00B943FE" w:rsidRDefault="00B943FE" w:rsidP="00B943F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5A79AF4" w14:textId="77777777" w:rsidR="004E75BA" w:rsidRPr="00B47E24" w:rsidRDefault="00B47E24" w:rsidP="009546C5">
            <w:pPr>
              <w:spacing w:after="120"/>
              <w:rPr>
                <w:rFonts w:ascii="Calibri" w:hAnsi="Calibri"/>
                <w:b/>
              </w:rPr>
            </w:pPr>
            <w:r w:rsidRPr="00B47E24">
              <w:rPr>
                <w:rFonts w:ascii="Calibri" w:hAnsi="Calibri"/>
                <w:b/>
              </w:rPr>
              <w:t>(Assessed in task 3)</w:t>
            </w:r>
          </w:p>
          <w:p w14:paraId="35A79AF5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AF6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AF7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AF8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F9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AFE" w14:textId="77777777" w:rsidTr="009546C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FB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FC" w14:textId="77777777" w:rsidR="004E75BA" w:rsidRPr="00F61A20" w:rsidRDefault="005270F6" w:rsidP="009546C5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AFD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03" w14:textId="77777777" w:rsidTr="009546C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AFF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35A79B00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B01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A79B02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0E" w14:textId="77777777" w:rsidTr="009546C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04" w14:textId="77777777" w:rsidR="00B47E24" w:rsidRDefault="00B47E24" w:rsidP="00B47E24">
            <w:pPr>
              <w:spacing w:after="120"/>
              <w:rPr>
                <w:rFonts w:ascii="Calibri" w:hAnsi="Calibri"/>
                <w:b/>
              </w:rPr>
            </w:pPr>
          </w:p>
          <w:p w14:paraId="35A79B05" w14:textId="77777777" w:rsidR="00B47E24" w:rsidRPr="00B47E24" w:rsidRDefault="00B47E24" w:rsidP="00B47E24">
            <w:pPr>
              <w:spacing w:after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(Assessed in task 2</w:t>
            </w:r>
            <w:r w:rsidRPr="00B47E24">
              <w:rPr>
                <w:rFonts w:ascii="Calibri" w:hAnsi="Calibri"/>
                <w:b/>
              </w:rPr>
              <w:t>)</w:t>
            </w:r>
          </w:p>
          <w:p w14:paraId="35A79B06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07" w14:textId="77777777" w:rsidR="00B943FE" w:rsidRPr="00054EAC" w:rsidRDefault="004E75BA" w:rsidP="00B943FE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/>
                <w:b/>
              </w:rPr>
              <w:t xml:space="preserve"> </w:t>
            </w:r>
            <w:r w:rsidR="00B943FE">
              <w:rPr>
                <w:rFonts w:ascii="Calibri" w:hAnsi="Calibri" w:cs="Calibri"/>
                <w:b/>
              </w:rPr>
              <w:t xml:space="preserve">  </w:t>
            </w:r>
          </w:p>
          <w:p w14:paraId="35A79B08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09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0A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0B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0C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0D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12" w14:textId="77777777" w:rsidTr="009546C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0F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10" w14:textId="77777777" w:rsidR="004E75BA" w:rsidRPr="00F61A20" w:rsidRDefault="005270F6" w:rsidP="009546C5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30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11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17" w14:textId="77777777" w:rsidTr="009546C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B13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5A79B14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B15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A79B16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1E" w14:textId="77777777" w:rsidTr="009546C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18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19" w14:textId="77777777" w:rsidR="004E75BA" w:rsidRPr="00B47E24" w:rsidRDefault="00B47E24" w:rsidP="009546C5">
            <w:pPr>
              <w:spacing w:after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(Assessed in task </w:t>
            </w:r>
            <w:r w:rsidR="00D16AFA">
              <w:rPr>
                <w:rFonts w:ascii="Calibri" w:hAnsi="Calibri"/>
                <w:b/>
              </w:rPr>
              <w:t>4)</w:t>
            </w:r>
          </w:p>
          <w:p w14:paraId="35A79B1A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1B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1C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1D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22" w14:textId="77777777" w:rsidTr="009546C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1F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20" w14:textId="77777777" w:rsidR="004E75BA" w:rsidRPr="00F61A20" w:rsidRDefault="00E257E2" w:rsidP="00B10ADE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21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27" w14:textId="77777777" w:rsidTr="009546C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B23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35A79B24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A79B25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A79B26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2F" w14:textId="77777777" w:rsidTr="004E75BA">
        <w:trPr>
          <w:trHeight w:val="1049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28" w14:textId="77777777" w:rsidR="004E75BA" w:rsidRDefault="004E75BA" w:rsidP="009546C5">
            <w:pPr>
              <w:spacing w:after="120"/>
              <w:rPr>
                <w:rFonts w:ascii="Calibri" w:hAnsi="Calibri" w:cs="Calibri"/>
              </w:rPr>
            </w:pPr>
          </w:p>
          <w:p w14:paraId="35A79B29" w14:textId="77777777" w:rsidR="00B47E24" w:rsidRPr="00B47E24" w:rsidRDefault="00B47E24" w:rsidP="00B47E24">
            <w:pPr>
              <w:spacing w:after="120"/>
              <w:rPr>
                <w:rFonts w:ascii="Calibri" w:hAnsi="Calibri"/>
                <w:b/>
              </w:rPr>
            </w:pPr>
            <w:r w:rsidRPr="00B47E24">
              <w:rPr>
                <w:rFonts w:ascii="Calibri" w:hAnsi="Calibri"/>
                <w:b/>
              </w:rPr>
              <w:t xml:space="preserve">(Assessed in </w:t>
            </w:r>
            <w:r>
              <w:rPr>
                <w:rFonts w:ascii="Calibri" w:hAnsi="Calibri"/>
                <w:b/>
              </w:rPr>
              <w:t>the presentation of your results</w:t>
            </w:r>
            <w:r w:rsidRPr="00B47E24">
              <w:rPr>
                <w:rFonts w:ascii="Calibri" w:hAnsi="Calibri"/>
                <w:b/>
              </w:rPr>
              <w:t>)</w:t>
            </w:r>
          </w:p>
          <w:p w14:paraId="35A79B2A" w14:textId="77777777" w:rsidR="00B47E24" w:rsidRPr="00054EAC" w:rsidRDefault="00B47E24" w:rsidP="009546C5">
            <w:pPr>
              <w:spacing w:after="120"/>
              <w:rPr>
                <w:rFonts w:ascii="Calibri" w:hAnsi="Calibri" w:cs="Calibri"/>
              </w:rPr>
            </w:pPr>
          </w:p>
          <w:p w14:paraId="35A79B2B" w14:textId="77777777" w:rsidR="004E75BA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35A79B2C" w14:textId="77777777" w:rsidR="004E75BA" w:rsidRPr="00F61A20" w:rsidRDefault="004E75BA" w:rsidP="009546C5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2D" w14:textId="77777777" w:rsidR="004E75BA" w:rsidRPr="00F61A20" w:rsidRDefault="00B943FE" w:rsidP="009546C5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2E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4E75BA" w:rsidRPr="00CC0370" w14:paraId="35A79B33" w14:textId="77777777" w:rsidTr="009546C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30" w14:textId="77777777" w:rsidR="004E75BA" w:rsidRPr="00F61A20" w:rsidRDefault="004E75BA" w:rsidP="009546C5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31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32" w14:textId="77777777" w:rsidR="004E75BA" w:rsidRPr="00F61A20" w:rsidRDefault="004E75BA" w:rsidP="009546C5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14:paraId="35A79B34" w14:textId="77777777" w:rsidR="00F61A20" w:rsidRDefault="00F61A20" w:rsidP="00F61A20">
      <w:pPr>
        <w:ind w:left="284" w:right="531"/>
        <w:rPr>
          <w:rFonts w:ascii="Calibri" w:hAnsi="Calibri"/>
          <w:b/>
          <w:sz w:val="16"/>
          <w:szCs w:val="16"/>
        </w:rPr>
      </w:pPr>
    </w:p>
    <w:p w14:paraId="35A79B35" w14:textId="77777777" w:rsidR="00E257E2" w:rsidRPr="00EB4F96" w:rsidRDefault="00E257E2" w:rsidP="00F61A20">
      <w:pPr>
        <w:ind w:left="284" w:right="531"/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F61A20" w:rsidRPr="00525F5D" w14:paraId="35A79B39" w14:textId="77777777" w:rsidTr="00EB4F96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A79B36" w14:textId="77777777" w:rsidR="00F61A20" w:rsidRPr="003223E0" w:rsidRDefault="00F61A20" w:rsidP="00EB4F96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Assignment Mark</w:t>
            </w:r>
            <w:r w:rsidR="004E75BA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Overall</w:t>
            </w:r>
            <w:r w:rsidR="003223E0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="003223E0" w:rsidRPr="000A492A">
              <w:rPr>
                <w:rFonts w:ascii="Calibri" w:hAnsi="Calibri" w:cs="Arial"/>
                <w:bCs/>
                <w:sz w:val="22"/>
                <w:szCs w:val="22"/>
              </w:rPr>
              <w:t>(</w:t>
            </w:r>
            <w:r w:rsidR="003223E0"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="003223E0" w:rsidRPr="003223E0">
              <w:rPr>
                <w:rFonts w:ascii="Calibri" w:hAnsi="Calibri"/>
                <w:sz w:val="16"/>
                <w:szCs w:val="16"/>
              </w:rPr>
              <w:t>are confirmed</w:t>
            </w:r>
            <w:proofErr w:type="gramEnd"/>
            <w:r w:rsidR="003223E0" w:rsidRPr="003223E0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3223E0"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5A79B37" w14:textId="77777777" w:rsidR="00F61A20" w:rsidRPr="00EB4F96" w:rsidRDefault="00F61A20" w:rsidP="00EB4F9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14:paraId="35A79B38" w14:textId="77777777" w:rsidR="00F61A20" w:rsidRPr="00525F5D" w:rsidRDefault="00F61A20" w:rsidP="00EB4F96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F61A20" w:rsidRPr="00525F5D" w14:paraId="35A79B3E" w14:textId="77777777" w:rsidTr="00EB4F96">
        <w:trPr>
          <w:cantSplit/>
        </w:trPr>
        <w:tc>
          <w:tcPr>
            <w:tcW w:w="6062" w:type="dxa"/>
            <w:vMerge/>
            <w:vAlign w:val="bottom"/>
          </w:tcPr>
          <w:p w14:paraId="35A79B3A" w14:textId="77777777" w:rsidR="00F61A20" w:rsidRPr="00525F5D" w:rsidRDefault="00F61A20" w:rsidP="00EB4F96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35A79B3B" w14:textId="77777777" w:rsidR="00F61A20" w:rsidRPr="00EB4F96" w:rsidRDefault="00F61A20" w:rsidP="00EB4F9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 to one-week late</w:t>
            </w:r>
          </w:p>
        </w:tc>
        <w:tc>
          <w:tcPr>
            <w:tcW w:w="425" w:type="dxa"/>
            <w:vAlign w:val="bottom"/>
          </w:tcPr>
          <w:p w14:paraId="35A79B3C" w14:textId="77777777" w:rsidR="00F61A20" w:rsidRPr="00525F5D" w:rsidRDefault="00F61A20" w:rsidP="00EB4F9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35A79B3D" w14:textId="77777777" w:rsidR="00F61A20" w:rsidRPr="00525F5D" w:rsidRDefault="00F61A20" w:rsidP="00EB4F96">
            <w:pPr>
              <w:ind w:leftChars="71" w:left="142"/>
              <w:rPr>
                <w:rFonts w:ascii="Calibri" w:hAnsi="Calibri" w:cs="Arial"/>
              </w:rPr>
            </w:pPr>
          </w:p>
        </w:tc>
      </w:tr>
      <w:tr w:rsidR="00F61A20" w:rsidRPr="00525F5D" w14:paraId="35A79B43" w14:textId="77777777" w:rsidTr="00EB4F96">
        <w:trPr>
          <w:cantSplit/>
        </w:trPr>
        <w:tc>
          <w:tcPr>
            <w:tcW w:w="6062" w:type="dxa"/>
            <w:vMerge/>
            <w:vAlign w:val="bottom"/>
          </w:tcPr>
          <w:p w14:paraId="35A79B3F" w14:textId="77777777" w:rsidR="00F61A20" w:rsidRPr="00525F5D" w:rsidRDefault="00F61A20" w:rsidP="00EB4F96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35A79B40" w14:textId="77777777" w:rsidR="00F61A20" w:rsidRPr="00EB4F96" w:rsidRDefault="00F61A20" w:rsidP="00EB4F9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425" w:type="dxa"/>
            <w:vAlign w:val="bottom"/>
          </w:tcPr>
          <w:p w14:paraId="35A79B41" w14:textId="77777777" w:rsidR="00F61A20" w:rsidRPr="00525F5D" w:rsidRDefault="00F61A20" w:rsidP="00EB4F9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35A79B42" w14:textId="77777777" w:rsidR="00F61A20" w:rsidRPr="00525F5D" w:rsidRDefault="00F61A20" w:rsidP="00EB4F96">
            <w:pPr>
              <w:ind w:firstLineChars="141" w:firstLine="282"/>
              <w:rPr>
                <w:rFonts w:ascii="Calibri" w:hAnsi="Calibri" w:cs="Arial"/>
              </w:rPr>
            </w:pPr>
          </w:p>
        </w:tc>
      </w:tr>
    </w:tbl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EB4F96" w:rsidRPr="00D77147" w14:paraId="35A79B45" w14:textId="77777777" w:rsidTr="006F60E0">
        <w:tc>
          <w:tcPr>
            <w:tcW w:w="10348" w:type="dxa"/>
            <w:shd w:val="clear" w:color="auto" w:fill="D9D9D9"/>
            <w:vAlign w:val="center"/>
          </w:tcPr>
          <w:p w14:paraId="35A79B44" w14:textId="77777777" w:rsidR="00EB4F96" w:rsidRPr="00D77147" w:rsidRDefault="00EB4F96" w:rsidP="00C36D9A">
            <w:pPr>
              <w:pStyle w:val="Heading3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br w:type="page"/>
            </w:r>
            <w:r w:rsidR="00C36D9A">
              <w:rPr>
                <w:rFonts w:ascii="Calibri" w:hAnsi="Calibri"/>
                <w:sz w:val="40"/>
                <w:szCs w:val="40"/>
              </w:rPr>
              <w:t>COMMON</w:t>
            </w:r>
            <w:r w:rsidR="006F60E0">
              <w:rPr>
                <w:rFonts w:ascii="Calibri" w:hAnsi="Calibri"/>
                <w:sz w:val="40"/>
                <w:szCs w:val="40"/>
              </w:rPr>
              <w:t xml:space="preserve"> ASSESSMENT AND MARKING CRITERIA</w:t>
            </w:r>
          </w:p>
        </w:tc>
      </w:tr>
    </w:tbl>
    <w:p w14:paraId="35A79B46" w14:textId="77777777" w:rsidR="00EB4F96" w:rsidRPr="001A2BCD" w:rsidRDefault="00EB4F96" w:rsidP="00EB4F96">
      <w:pPr>
        <w:rPr>
          <w:rFonts w:ascii="Calibri" w:hAnsi="Calibri"/>
        </w:rPr>
      </w:pPr>
    </w:p>
    <w:tbl>
      <w:tblPr>
        <w:tblW w:w="486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667"/>
        <w:gridCol w:w="1212"/>
        <w:gridCol w:w="1212"/>
        <w:gridCol w:w="1213"/>
        <w:gridCol w:w="1213"/>
        <w:gridCol w:w="1213"/>
        <w:gridCol w:w="1213"/>
        <w:gridCol w:w="1213"/>
      </w:tblGrid>
      <w:tr w:rsidR="00EB4F96" w:rsidRPr="009154C7" w14:paraId="35A79B4F" w14:textId="77777777" w:rsidTr="000A492A">
        <w:tc>
          <w:tcPr>
            <w:tcW w:w="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A79B47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48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14:paraId="35A79B49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4A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4B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4C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4D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A79B4E" w14:textId="77777777" w:rsidR="00EB4F96" w:rsidRPr="00EB4F96" w:rsidRDefault="00EB4F96" w:rsidP="00EB4F9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EB4F96" w:rsidRPr="009154C7" w14:paraId="35A79B58" w14:textId="77777777" w:rsidTr="009D3EA4">
        <w:tc>
          <w:tcPr>
            <w:tcW w:w="8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A79B50" w14:textId="77777777" w:rsidR="00EB4F96" w:rsidRPr="00EB4F96" w:rsidRDefault="00EB4F96" w:rsidP="00EB4F96">
            <w:pPr>
              <w:spacing w:before="120"/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Assessment Criteria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14:paraId="35A79B51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0-29%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bottom"/>
          </w:tcPr>
          <w:p w14:paraId="35A79B52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30-39%*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14:paraId="35A79B53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40-49%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14:paraId="35A79B54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50-59%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14:paraId="35A79B55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60-69%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14:paraId="35A79B56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70-79%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A79B57" w14:textId="77777777" w:rsidR="00EB4F96" w:rsidRPr="00EB4F96" w:rsidRDefault="00EB4F96" w:rsidP="00EB4F9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80-100%</w:t>
            </w:r>
          </w:p>
        </w:tc>
      </w:tr>
      <w:tr w:rsidR="00EB4F96" w:rsidRPr="009154C7" w14:paraId="35A79B67" w14:textId="77777777" w:rsidTr="006F60E0">
        <w:trPr>
          <w:trHeight w:val="2229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59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 xml:space="preserve">1. Research-informed Literature </w:t>
            </w:r>
          </w:p>
          <w:p w14:paraId="35A79B5A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 xml:space="preserve">Extent of research and/or own reading,  selection of credible sources, application of appropriate referencing conventions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A79B5B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evidence of reading.</w:t>
            </w:r>
          </w:p>
          <w:p w14:paraId="35A79B5C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14:paraId="35A79B5D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5A79B5E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14:paraId="35A79B5F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5A79B60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References to a limited range of mostly relevant sources. Some omissions and minor errors.</w:t>
            </w:r>
          </w:p>
          <w:p w14:paraId="35A79B61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62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63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Inclusion of a wide range of research-informed literature, including sources retrieved independently.</w:t>
            </w:r>
          </w:p>
          <w:p w14:paraId="35A79B64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65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5A79B66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applied.</w:t>
            </w:r>
          </w:p>
        </w:tc>
      </w:tr>
      <w:tr w:rsidR="00EB4F96" w:rsidRPr="009154C7" w14:paraId="35A79B71" w14:textId="77777777" w:rsidTr="006F60E0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68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2. Knowledge and Understanding of Subject</w:t>
            </w:r>
          </w:p>
          <w:p w14:paraId="35A79B69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Extent of knowledge and understanding of concepts and underlying principles associated with the discipline.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A79B6A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5A79B6B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5A79B6C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Evidence of basic knowledge and understanding of the relevant concepts and underlying principles.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6D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6E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Knowledge is extensive.  Exhibits understanding of the breadth and depth of established views.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6F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5A79B70" w14:textId="77777777" w:rsidR="00EB4F96" w:rsidRPr="00EB4F96" w:rsidRDefault="00EB4F96" w:rsidP="00EB4F96">
            <w:pPr>
              <w:spacing w:after="120"/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EB4F96" w:rsidRPr="009154C7" w14:paraId="35A79B84" w14:textId="77777777" w:rsidTr="006F60E0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72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3.  Analysis</w:t>
            </w:r>
          </w:p>
          <w:p w14:paraId="35A79B73" w14:textId="77777777" w:rsidR="00EB4F96" w:rsidRPr="00EB4F96" w:rsidRDefault="00EB4F96" w:rsidP="00681208">
            <w:pPr>
              <w:rPr>
                <w:rFonts w:ascii="Calibri" w:hAnsi="Calibri"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A79B74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5A79B75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5A79B76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14:paraId="35A79B77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14:paraId="35A79B78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Some relevant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79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Evidence of some logical, analytical thinking and synthesis. Can analyse new and/or abstract data and situations without guidance.</w:t>
            </w:r>
          </w:p>
          <w:p w14:paraId="35A79B7A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14:paraId="35A79B7B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Valid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7C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14:paraId="35A79B7D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7E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14:paraId="35A79B7F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14:paraId="35A79B80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5A79B81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14:paraId="35A79B82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14:paraId="35A79B83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Highly persuasive conclusions</w:t>
            </w:r>
          </w:p>
        </w:tc>
      </w:tr>
      <w:tr w:rsidR="00EB4F96" w:rsidRPr="009154C7" w14:paraId="35A79B99" w14:textId="77777777" w:rsidTr="006F60E0">
        <w:trPr>
          <w:trHeight w:val="2942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85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>4. Practical Application and Deployment</w:t>
            </w:r>
          </w:p>
          <w:p w14:paraId="35A79B86" w14:textId="77777777" w:rsidR="00EB4F96" w:rsidRPr="00EB4F96" w:rsidRDefault="00EB4F96" w:rsidP="00681208">
            <w:pPr>
              <w:rPr>
                <w:rFonts w:ascii="Calibri" w:hAnsi="Calibri"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 xml:space="preserve">Effective deployment of appropriate methods, materials, tools and techniques; extent of skill demonstrated in the application of concepts to a variety of processes and/or contexts; formulation of innovative and creative solutions to solve problems.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A79B87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Limited or no use of methods, materials, tools and/or techniques.</w:t>
            </w:r>
          </w:p>
          <w:p w14:paraId="35A79B88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appreciation of the context of the application.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5A79B89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  <w:p w14:paraId="35A79B8A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  <w:p w14:paraId="35A79B8B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5A79B8C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An adequate awareness and mostly appropriate application of </w:t>
            </w:r>
            <w:proofErr w:type="spellStart"/>
            <w:r w:rsidRPr="00EB4F96">
              <w:rPr>
                <w:rFonts w:ascii="Calibri" w:hAnsi="Calibri"/>
                <w:sz w:val="12"/>
                <w:szCs w:val="16"/>
              </w:rPr>
              <w:t>well established</w:t>
            </w:r>
            <w:proofErr w:type="spellEnd"/>
            <w:r w:rsidRPr="00EB4F96">
              <w:rPr>
                <w:rFonts w:ascii="Calibri" w:hAnsi="Calibri"/>
                <w:sz w:val="12"/>
                <w:szCs w:val="16"/>
              </w:rPr>
              <w:t xml:space="preserve"> methods, materials, tools and/or techniques.</w:t>
            </w:r>
          </w:p>
          <w:p w14:paraId="35A79B8D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Basic appreciation of the context of the application.</w:t>
            </w:r>
          </w:p>
          <w:p w14:paraId="35A79B8E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8F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good and appropriate application of standard methods, materials, tools and/or techniques.</w:t>
            </w:r>
          </w:p>
          <w:p w14:paraId="35A79B90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Good appreciation of the context of the application, with some use of examples, where relevant.</w:t>
            </w:r>
          </w:p>
          <w:p w14:paraId="35A79B91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92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 very good application of a range of methods, materials, tools and/or techniques.</w:t>
            </w:r>
          </w:p>
          <w:p w14:paraId="35A79B93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14:paraId="35A79B94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Evidence of some innovation and creativity.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95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An advanced application of a range of methods, materials, tools and/or techniques.</w:t>
            </w:r>
          </w:p>
          <w:p w14:paraId="35A79B96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The context of the application </w:t>
            </w:r>
            <w:proofErr w:type="gramStart"/>
            <w:r w:rsidRPr="00EB4F96">
              <w:rPr>
                <w:rFonts w:ascii="Calibri" w:hAnsi="Calibri"/>
                <w:sz w:val="12"/>
                <w:szCs w:val="16"/>
              </w:rPr>
              <w:t>is well considered</w:t>
            </w:r>
            <w:proofErr w:type="gramEnd"/>
            <w:r w:rsidRPr="00EB4F96">
              <w:rPr>
                <w:rFonts w:ascii="Calibri" w:hAnsi="Calibri"/>
                <w:sz w:val="12"/>
                <w:szCs w:val="16"/>
              </w:rPr>
              <w:t>, with extensive use of relevant examples.</w:t>
            </w:r>
          </w:p>
          <w:p w14:paraId="35A79B97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Application and deployment extend beyond established conventions.  Innovation and creativity evident throughout.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5A79B98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Outstanding levels of application and deployment skills. Assimilation and development of </w:t>
            </w:r>
            <w:proofErr w:type="gramStart"/>
            <w:r w:rsidRPr="00EB4F96">
              <w:rPr>
                <w:rFonts w:ascii="Calibri" w:hAnsi="Calibri"/>
                <w:sz w:val="12"/>
                <w:szCs w:val="16"/>
              </w:rPr>
              <w:t>cutting edge</w:t>
            </w:r>
            <w:proofErr w:type="gramEnd"/>
            <w:r w:rsidRPr="00EB4F96">
              <w:rPr>
                <w:rFonts w:ascii="Calibri" w:hAnsi="Calibri"/>
                <w:sz w:val="12"/>
                <w:szCs w:val="16"/>
              </w:rPr>
              <w:t xml:space="preserve"> processes and techniques.</w:t>
            </w:r>
          </w:p>
        </w:tc>
      </w:tr>
      <w:tr w:rsidR="00EB4F96" w:rsidRPr="009154C7" w14:paraId="35A79BB1" w14:textId="77777777" w:rsidTr="006F60E0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9A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b/>
                <w:sz w:val="16"/>
                <w:szCs w:val="16"/>
              </w:rPr>
              <w:t xml:space="preserve">5. Skills for Professional Practice </w:t>
            </w:r>
          </w:p>
          <w:p w14:paraId="35A79B9B" w14:textId="77777777" w:rsidR="00EB4F96" w:rsidRPr="00EB4F96" w:rsidRDefault="00EB4F96" w:rsidP="00681208">
            <w:pPr>
              <w:rPr>
                <w:rFonts w:ascii="Calibri" w:hAnsi="Calibri"/>
                <w:b/>
                <w:sz w:val="16"/>
                <w:szCs w:val="16"/>
              </w:rPr>
            </w:pPr>
            <w:r w:rsidRPr="00EB4F96">
              <w:rPr>
                <w:rFonts w:ascii="Calibri" w:hAnsi="Calibri"/>
                <w:sz w:val="16"/>
                <w:szCs w:val="16"/>
              </w:rPr>
              <w:t xml:space="preserve">Demonstrates attributes expected in professional practice </w:t>
            </w:r>
            <w:proofErr w:type="gramStart"/>
            <w:r w:rsidRPr="00EB4F96">
              <w:rPr>
                <w:rFonts w:ascii="Calibri" w:hAnsi="Calibri"/>
                <w:sz w:val="16"/>
                <w:szCs w:val="16"/>
              </w:rPr>
              <w:t>including:</w:t>
            </w:r>
            <w:proofErr w:type="gramEnd"/>
            <w:r w:rsidRPr="00EB4F96">
              <w:rPr>
                <w:rFonts w:ascii="Calibri" w:hAnsi="Calibri"/>
                <w:sz w:val="16"/>
                <w:szCs w:val="16"/>
              </w:rPr>
              <w:t xml:space="preserve">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A79B9C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Communication media is inappropriate or misapplied.</w:t>
            </w:r>
          </w:p>
          <w:p w14:paraId="35A79B9D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14:paraId="35A79B9E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5A79B9F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Media is poorly designed and/or not suitable for the audience. </w:t>
            </w:r>
          </w:p>
          <w:p w14:paraId="35A79BA0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Poor independent or collaborative initiative.</w:t>
            </w:r>
          </w:p>
          <w:p w14:paraId="35A79BA1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lacks structure, organisation, and/or coherence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5A79BA2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communicate in a suitable format but with some room for improvement. </w:t>
            </w:r>
          </w:p>
          <w:p w14:paraId="35A79BA3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as part of a team, but with limited involvement </w:t>
            </w:r>
            <w:proofErr w:type="gramStart"/>
            <w:r w:rsidRPr="00EB4F96">
              <w:rPr>
                <w:rFonts w:ascii="Calibri" w:hAnsi="Calibri"/>
                <w:sz w:val="12"/>
                <w:szCs w:val="16"/>
              </w:rPr>
              <w:t>in group</w:t>
            </w:r>
            <w:proofErr w:type="gramEnd"/>
            <w:r w:rsidRPr="00EB4F96">
              <w:rPr>
                <w:rFonts w:ascii="Calibri" w:hAnsi="Calibri"/>
                <w:sz w:val="12"/>
                <w:szCs w:val="16"/>
              </w:rPr>
              <w:t xml:space="preserve"> activities. </w:t>
            </w:r>
          </w:p>
          <w:p w14:paraId="35A79BA4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Work lacks coherence in places and </w:t>
            </w:r>
            <w:proofErr w:type="gramStart"/>
            <w:r w:rsidRPr="00EB4F96">
              <w:rPr>
                <w:rFonts w:ascii="Calibri" w:hAnsi="Calibri"/>
                <w:sz w:val="12"/>
                <w:szCs w:val="16"/>
              </w:rPr>
              <w:t>could be better structured</w:t>
            </w:r>
            <w:proofErr w:type="gramEnd"/>
            <w:r w:rsidRPr="00EB4F96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A5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effectively in a suitable format, but may have minor errors.</w:t>
            </w:r>
          </w:p>
          <w:p w14:paraId="35A79BA6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effectively as part of a team, with clear contribution to group activities. </w:t>
            </w:r>
          </w:p>
          <w:p w14:paraId="35A79BA7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A8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14:paraId="35A79BA9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work very well as part of a team, with very good contribution to group activities. </w:t>
            </w:r>
          </w:p>
          <w:p w14:paraId="35A79BAA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5A79BAB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communicate professionally and, confidently in a suitable format.</w:t>
            </w:r>
          </w:p>
          <w:p w14:paraId="35A79BAC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work professionally within a team, showing leadership skills as appropriate, managing conflict and meeting obligations.</w:t>
            </w:r>
          </w:p>
          <w:p w14:paraId="35A79BAD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Work is coherent, very fluent and </w:t>
            </w:r>
            <w:proofErr w:type="gramStart"/>
            <w:r w:rsidRPr="00EB4F96">
              <w:rPr>
                <w:rFonts w:ascii="Calibri" w:hAnsi="Calibri"/>
                <w:sz w:val="12"/>
                <w:szCs w:val="16"/>
              </w:rPr>
              <w:t>is presented</w:t>
            </w:r>
            <w:proofErr w:type="gramEnd"/>
            <w:r w:rsidRPr="00EB4F96">
              <w:rPr>
                <w:rFonts w:ascii="Calibri" w:hAnsi="Calibri"/>
                <w:sz w:val="12"/>
                <w:szCs w:val="16"/>
              </w:rPr>
              <w:t xml:space="preserve"> professionally.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5A79BAE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Can communicate with an exceptionally high level of professionalism. </w:t>
            </w:r>
          </w:p>
          <w:p w14:paraId="35A79BAF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>Can work exceptionally well and professionally within a team, showing advanced leadership skills.</w:t>
            </w:r>
          </w:p>
          <w:p w14:paraId="35A79BB0" w14:textId="77777777" w:rsidR="00EB4F96" w:rsidRPr="00EB4F96" w:rsidRDefault="00EB4F96" w:rsidP="00681208">
            <w:pPr>
              <w:rPr>
                <w:rFonts w:ascii="Calibri" w:hAnsi="Calibri"/>
                <w:sz w:val="12"/>
                <w:szCs w:val="16"/>
              </w:rPr>
            </w:pPr>
            <w:r w:rsidRPr="00EB4F96">
              <w:rPr>
                <w:rFonts w:ascii="Calibri" w:hAnsi="Calibri"/>
                <w:sz w:val="12"/>
                <w:szCs w:val="16"/>
              </w:rPr>
              <w:t xml:space="preserve">Work is exceptionally coherent, very fluent and </w:t>
            </w:r>
            <w:proofErr w:type="gramStart"/>
            <w:r w:rsidRPr="00EB4F96">
              <w:rPr>
                <w:rFonts w:ascii="Calibri" w:hAnsi="Calibri"/>
                <w:sz w:val="12"/>
                <w:szCs w:val="16"/>
              </w:rPr>
              <w:t>is presented</w:t>
            </w:r>
            <w:proofErr w:type="gramEnd"/>
            <w:r w:rsidRPr="00EB4F96">
              <w:rPr>
                <w:rFonts w:ascii="Calibri" w:hAnsi="Calibri"/>
                <w:sz w:val="12"/>
                <w:szCs w:val="16"/>
              </w:rPr>
              <w:t xml:space="preserve"> professionally.</w:t>
            </w:r>
          </w:p>
        </w:tc>
      </w:tr>
    </w:tbl>
    <w:p w14:paraId="35A79BB2" w14:textId="77777777" w:rsidR="00EB4F96" w:rsidRPr="00EB4F96" w:rsidRDefault="00EB4F96" w:rsidP="00EB4F96">
      <w:pPr>
        <w:rPr>
          <w:rFonts w:ascii="Calibri" w:hAnsi="Calibri"/>
          <w:sz w:val="18"/>
          <w:szCs w:val="18"/>
        </w:rPr>
      </w:pPr>
    </w:p>
    <w:p w14:paraId="35A79BB3" w14:textId="77777777" w:rsidR="005969E2" w:rsidRDefault="00A03BB8" w:rsidP="00393EB6">
      <w:pPr>
        <w:jc w:val="both"/>
      </w:pPr>
      <w:r>
        <w:br w:type="page"/>
      </w: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809"/>
        <w:gridCol w:w="3828"/>
        <w:gridCol w:w="1842"/>
        <w:gridCol w:w="3119"/>
      </w:tblGrid>
      <w:tr w:rsidR="00A03BB8" w:rsidRPr="00CE0319" w14:paraId="35A79BB5" w14:textId="77777777" w:rsidTr="00A03BB8">
        <w:trPr>
          <w:trHeight w:val="75"/>
        </w:trPr>
        <w:tc>
          <w:tcPr>
            <w:tcW w:w="10598" w:type="dxa"/>
            <w:gridSpan w:val="4"/>
            <w:shd w:val="clear" w:color="auto" w:fill="D9D9D9"/>
          </w:tcPr>
          <w:p w14:paraId="35A79BB4" w14:textId="77777777" w:rsidR="00A03BB8" w:rsidRPr="00CE0319" w:rsidRDefault="00A03BB8" w:rsidP="00B81AD3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lastRenderedPageBreak/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 </w:t>
            </w:r>
          </w:p>
        </w:tc>
      </w:tr>
      <w:tr w:rsidR="00A03BB8" w:rsidRPr="00971172" w14:paraId="35A79BBA" w14:textId="77777777" w:rsidTr="00A03BB8">
        <w:tc>
          <w:tcPr>
            <w:tcW w:w="1809" w:type="dxa"/>
            <w:shd w:val="clear" w:color="auto" w:fill="D9D9D9"/>
          </w:tcPr>
          <w:p w14:paraId="35A79BB6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Student name:</w:t>
            </w:r>
          </w:p>
        </w:tc>
        <w:tc>
          <w:tcPr>
            <w:tcW w:w="3828" w:type="dxa"/>
          </w:tcPr>
          <w:p w14:paraId="35A79BB7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842" w:type="dxa"/>
            <w:shd w:val="clear" w:color="auto" w:fill="D9D9D9"/>
          </w:tcPr>
          <w:p w14:paraId="35A79BB8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Student P number:</w:t>
            </w:r>
          </w:p>
        </w:tc>
        <w:tc>
          <w:tcPr>
            <w:tcW w:w="3119" w:type="dxa"/>
          </w:tcPr>
          <w:p w14:paraId="35A79BB9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A03BB8" w:rsidRPr="00971172" w14:paraId="35A79BBF" w14:textId="77777777" w:rsidTr="00A03BB8">
        <w:tc>
          <w:tcPr>
            <w:tcW w:w="1809" w:type="dxa"/>
            <w:shd w:val="clear" w:color="auto" w:fill="D9D9D9"/>
          </w:tcPr>
          <w:p w14:paraId="35A79BBB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Programme:</w:t>
            </w:r>
          </w:p>
        </w:tc>
        <w:tc>
          <w:tcPr>
            <w:tcW w:w="3828" w:type="dxa"/>
          </w:tcPr>
          <w:p w14:paraId="35A79BBC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842" w:type="dxa"/>
            <w:shd w:val="clear" w:color="auto" w:fill="D9D9D9"/>
          </w:tcPr>
          <w:p w14:paraId="35A79BBD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Year of programme </w:t>
            </w:r>
          </w:p>
        </w:tc>
        <w:tc>
          <w:tcPr>
            <w:tcW w:w="3119" w:type="dxa"/>
          </w:tcPr>
          <w:p w14:paraId="35A79BBE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A03BB8" w:rsidRPr="00971172" w14:paraId="35A79BC2" w14:textId="77777777" w:rsidTr="00A03BB8">
        <w:tc>
          <w:tcPr>
            <w:tcW w:w="1809" w:type="dxa"/>
            <w:tcBorders>
              <w:bottom w:val="single" w:sz="8" w:space="0" w:color="000000"/>
            </w:tcBorders>
            <w:shd w:val="clear" w:color="auto" w:fill="D9D9D9"/>
          </w:tcPr>
          <w:p w14:paraId="35A79BC0" w14:textId="77777777" w:rsidR="00A03BB8" w:rsidRPr="00BF30FF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Assignment Title:</w:t>
            </w:r>
          </w:p>
        </w:tc>
        <w:tc>
          <w:tcPr>
            <w:tcW w:w="8789" w:type="dxa"/>
            <w:gridSpan w:val="3"/>
            <w:tcBorders>
              <w:bottom w:val="single" w:sz="8" w:space="0" w:color="000000"/>
            </w:tcBorders>
          </w:tcPr>
          <w:p w14:paraId="35A79BC1" w14:textId="77777777" w:rsidR="00A03BB8" w:rsidRPr="00971172" w:rsidRDefault="00A03BB8" w:rsidP="00B81AD3"/>
        </w:tc>
      </w:tr>
    </w:tbl>
    <w:p w14:paraId="35A79BC3" w14:textId="77777777" w:rsidR="00F31C04" w:rsidRDefault="00F31C04" w:rsidP="00F31C04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14:paraId="35A79BC4" w14:textId="77777777" w:rsidR="009D3EA4" w:rsidRPr="00FA68F8" w:rsidRDefault="00F31C04" w:rsidP="009D3EA4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</w:t>
      </w:r>
      <w:r w:rsidR="005E72F8" w:rsidRPr="00FA68F8">
        <w:rPr>
          <w:rFonts w:ascii="Calibri" w:hAnsi="Calibri"/>
          <w:sz w:val="22"/>
          <w:szCs w:val="22"/>
        </w:rPr>
        <w:t>repeats in brief</w:t>
      </w:r>
      <w:r w:rsidRPr="00FA68F8">
        <w:rPr>
          <w:rFonts w:ascii="Calibri" w:hAnsi="Calibri"/>
          <w:sz w:val="22"/>
          <w:szCs w:val="22"/>
        </w:rPr>
        <w:t xml:space="preserve"> the </w:t>
      </w:r>
      <w:r w:rsidR="005E72F8" w:rsidRPr="00FA68F8">
        <w:rPr>
          <w:rFonts w:ascii="Calibri" w:hAnsi="Calibri"/>
          <w:sz w:val="22"/>
          <w:szCs w:val="22"/>
        </w:rPr>
        <w:t xml:space="preserve">common </w:t>
      </w:r>
      <w:r w:rsidRPr="00FA68F8">
        <w:rPr>
          <w:rFonts w:ascii="Calibri" w:hAnsi="Calibri"/>
          <w:sz w:val="22"/>
          <w:szCs w:val="22"/>
        </w:rPr>
        <w:t>assessment criteria</w:t>
      </w:r>
      <w:r w:rsidR="005E72F8" w:rsidRPr="00FA68F8">
        <w:rPr>
          <w:rFonts w:ascii="Calibri" w:hAnsi="Calibri"/>
          <w:sz w:val="22"/>
          <w:szCs w:val="22"/>
        </w:rPr>
        <w:t xml:space="preserve"> detailed on previous pages</w:t>
      </w:r>
      <w:r w:rsidRPr="00FA68F8">
        <w:rPr>
          <w:rFonts w:ascii="Calibri" w:hAnsi="Calibri"/>
          <w:sz w:val="22"/>
          <w:szCs w:val="22"/>
        </w:rPr>
        <w:t xml:space="preserve">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</w:t>
      </w:r>
      <w:proofErr w:type="gramStart"/>
      <w:r w:rsidRPr="00FA68F8">
        <w:rPr>
          <w:rFonts w:ascii="Calibri" w:hAnsi="Calibri"/>
          <w:sz w:val="22"/>
          <w:szCs w:val="22"/>
        </w:rPr>
        <w:t>these are demonstrated by you</w:t>
      </w:r>
      <w:proofErr w:type="gramEnd"/>
      <w:r w:rsidRPr="00FA68F8">
        <w:rPr>
          <w:rFonts w:ascii="Calibri" w:hAnsi="Calibri"/>
          <w:sz w:val="22"/>
          <w:szCs w:val="22"/>
        </w:rPr>
        <w:t xml:space="preserve"> determines your mark. </w:t>
      </w:r>
      <w:r w:rsidR="009D3EA4" w:rsidRPr="00FA68F8">
        <w:rPr>
          <w:rFonts w:ascii="Calibri" w:hAnsi="Calibri"/>
          <w:sz w:val="22"/>
          <w:szCs w:val="22"/>
        </w:rPr>
        <w:t xml:space="preserve">Using these criteria, tick </w:t>
      </w:r>
      <w:r w:rsidR="009D3EA4">
        <w:rPr>
          <w:rFonts w:ascii="Calibri" w:hAnsi="Calibri"/>
          <w:sz w:val="22"/>
          <w:szCs w:val="22"/>
        </w:rPr>
        <w:t xml:space="preserve">the box that best indicates </w:t>
      </w:r>
      <w:r w:rsidR="009D3EA4" w:rsidRPr="00FA68F8">
        <w:rPr>
          <w:rFonts w:ascii="Calibri" w:hAnsi="Calibri"/>
          <w:sz w:val="22"/>
          <w:szCs w:val="22"/>
        </w:rPr>
        <w:t xml:space="preserve">the level of achievement you feel you have achieved with regard to each of them. </w:t>
      </w:r>
    </w:p>
    <w:p w14:paraId="35A79BC5" w14:textId="77777777" w:rsidR="00F31C04" w:rsidRDefault="00F31C04" w:rsidP="00F31C04">
      <w:pPr>
        <w:rPr>
          <w:rFonts w:ascii="Calibri" w:hAnsi="Calibri"/>
          <w:b/>
          <w:sz w:val="22"/>
          <w:szCs w:val="22"/>
        </w:rPr>
      </w:pPr>
    </w:p>
    <w:p w14:paraId="35A79BC6" w14:textId="77777777" w:rsidR="00FA68F8" w:rsidRDefault="00FA68F8" w:rsidP="00F31C04">
      <w:pPr>
        <w:rPr>
          <w:rFonts w:ascii="Calibri" w:hAnsi="Calibri"/>
          <w:b/>
          <w:sz w:val="22"/>
          <w:szCs w:val="22"/>
        </w:rPr>
        <w:sectPr w:rsidR="00FA68F8" w:rsidSect="00F31C04">
          <w:footerReference w:type="default" r:id="rId14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W w:w="4966" w:type="pct"/>
        <w:tblLayout w:type="fixed"/>
        <w:tblLook w:val="04A0" w:firstRow="1" w:lastRow="0" w:firstColumn="1" w:lastColumn="0" w:noHBand="0" w:noVBand="1"/>
      </w:tblPr>
      <w:tblGrid>
        <w:gridCol w:w="2189"/>
        <w:gridCol w:w="1168"/>
        <w:gridCol w:w="1170"/>
        <w:gridCol w:w="19"/>
        <w:gridCol w:w="1151"/>
        <w:gridCol w:w="12"/>
        <w:gridCol w:w="1158"/>
        <w:gridCol w:w="6"/>
        <w:gridCol w:w="1166"/>
        <w:gridCol w:w="1170"/>
        <w:gridCol w:w="1164"/>
      </w:tblGrid>
      <w:tr w:rsidR="005E72F8" w:rsidRPr="00266B32" w14:paraId="35A79BC9" w14:textId="77777777" w:rsidTr="005E72F8"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A79BC7" w14:textId="77777777" w:rsidR="005E72F8" w:rsidRPr="00F61A20" w:rsidRDefault="005E72F8" w:rsidP="005E285E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94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A79BC8" w14:textId="77777777" w:rsidR="005E72F8" w:rsidRPr="00F61A20" w:rsidRDefault="005E72F8" w:rsidP="005E285E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9D3EA4" w:rsidRPr="00CC0370" w14:paraId="35A79BD7" w14:textId="77777777" w:rsidTr="009D3EA4">
        <w:trPr>
          <w:trHeight w:val="54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A79BCA" w14:textId="77777777" w:rsidR="009D3EA4" w:rsidRPr="00F61A20" w:rsidRDefault="009D3EA4" w:rsidP="005E285E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</w:tcPr>
          <w:p w14:paraId="35A79BCB" w14:textId="77777777" w:rsid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35A79BCC" w14:textId="77777777" w:rsidR="009D3EA4" w:rsidRP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14:paraId="35A79BCD" w14:textId="77777777" w:rsid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35A79BCE" w14:textId="77777777" w:rsidR="009D3EA4" w:rsidRPr="00F61A20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14:paraId="35A79BCF" w14:textId="77777777" w:rsid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35A79BD0" w14:textId="77777777" w:rsidR="009D3EA4" w:rsidRPr="00F61A20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14:paraId="35A79BD1" w14:textId="77777777" w:rsid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35A79BD2" w14:textId="77777777" w:rsidR="009D3EA4" w:rsidRPr="00F61A20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1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</w:tcPr>
          <w:p w14:paraId="35A79BD3" w14:textId="77777777" w:rsid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35A79BD4" w14:textId="77777777" w:rsidR="009D3EA4" w:rsidRPr="00F61A20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A79BD5" w14:textId="77777777" w:rsidR="009D3EA4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35A79BD6" w14:textId="77777777" w:rsidR="009D3EA4" w:rsidRPr="00F61A20" w:rsidRDefault="009D3EA4" w:rsidP="009D3EA4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5E72F8" w:rsidRPr="00CC0370" w14:paraId="35A79BE0" w14:textId="77777777" w:rsidTr="005E72F8">
        <w:trPr>
          <w:trHeight w:val="450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35A79BD8" w14:textId="77777777" w:rsidR="005E72F8" w:rsidRPr="00F61A20" w:rsidRDefault="005E72F8" w:rsidP="005E285E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D9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14:paraId="35A79BDA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DB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DC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DD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14:paraId="35A79BDE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A79BDF" w14:textId="77777777" w:rsidR="005E72F8" w:rsidRPr="00EB4F96" w:rsidRDefault="005E72F8" w:rsidP="005E285E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5E72F8" w:rsidRPr="00CC0370" w14:paraId="35A79BEA" w14:textId="77777777" w:rsidTr="005E72F8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E1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35A79BE2" w14:textId="77777777" w:rsidR="005E72F8" w:rsidRPr="00F61A20" w:rsidRDefault="005E72F8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14:paraId="35A79BE3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14:paraId="35A79BE4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14:paraId="35A79BE5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BE6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BE7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BE8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14:paraId="35A79BE9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5E72F8" w:rsidRPr="00CC0370" w14:paraId="35A79BF3" w14:textId="77777777" w:rsidTr="005E72F8">
        <w:trPr>
          <w:trHeight w:val="45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EB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BEC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5A79BED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BEE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BEF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BF0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BF1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79BF2" w14:textId="77777777" w:rsidR="005E72F8" w:rsidRPr="00F61A20" w:rsidRDefault="005E72F8" w:rsidP="005E285E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5E72F8" w:rsidRPr="00CC0370" w14:paraId="35A79BFC" w14:textId="77777777" w:rsidTr="005E72F8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BF4" w14:textId="77777777" w:rsidR="005E72F8" w:rsidRPr="005E72F8" w:rsidRDefault="005E72F8" w:rsidP="005E72F8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14:paraId="35A79BF5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14:paraId="35A79BF6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14:paraId="35A79BF7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BF8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BF9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BFA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14:paraId="35A79BFB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5E72F8" w:rsidRPr="00CC0370" w14:paraId="35A79C05" w14:textId="77777777" w:rsidTr="005E72F8">
        <w:trPr>
          <w:trHeight w:val="45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BFD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BFE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5A79BFF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00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01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02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03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79C04" w14:textId="77777777" w:rsidR="005E72F8" w:rsidRPr="00F61A20" w:rsidRDefault="005E72F8" w:rsidP="005E285E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5E72F8" w:rsidRPr="00CC0370" w14:paraId="35A79C0F" w14:textId="77777777" w:rsidTr="005E72F8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C06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35A79C07" w14:textId="77777777" w:rsidR="005E72F8" w:rsidRPr="00F61A20" w:rsidRDefault="005E72F8" w:rsidP="005E72F8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14:paraId="35A79C08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14:paraId="35A79C09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14:paraId="35A79C0A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0B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0C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0D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14:paraId="35A79C0E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5E72F8" w:rsidRPr="00CC0370" w14:paraId="35A79C18" w14:textId="77777777" w:rsidTr="005E72F8">
        <w:trPr>
          <w:trHeight w:val="451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C10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11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5A79C12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13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14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15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16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79C17" w14:textId="77777777" w:rsidR="005E72F8" w:rsidRPr="00F61A20" w:rsidRDefault="005E72F8" w:rsidP="005E285E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5E72F8" w:rsidRPr="00CC0370" w14:paraId="35A79C22" w14:textId="77777777" w:rsidTr="005E72F8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C19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5A79C1A" w14:textId="77777777" w:rsidR="005E72F8" w:rsidRPr="00F61A20" w:rsidRDefault="005E72F8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14:paraId="35A79C1B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14:paraId="35A79C1C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14:paraId="35A79C1D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1E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1F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20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14:paraId="35A79C21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5E72F8" w:rsidRPr="00CC0370" w14:paraId="35A79C2B" w14:textId="77777777" w:rsidTr="005E72F8">
        <w:trPr>
          <w:trHeight w:val="45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C23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24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5A79C25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26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27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28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29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79C2A" w14:textId="77777777" w:rsidR="005E72F8" w:rsidRPr="00F61A20" w:rsidRDefault="005E72F8" w:rsidP="005E285E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5E72F8" w:rsidRPr="00CC0370" w14:paraId="35A79C35" w14:textId="77777777" w:rsidTr="005E72F8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9C2C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35A79C2D" w14:textId="77777777" w:rsidR="005E72F8" w:rsidRPr="00F61A20" w:rsidRDefault="005E72F8" w:rsidP="005E285E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</w:tcPr>
          <w:p w14:paraId="35A79C2E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ouble" w:sz="4" w:space="0" w:color="auto"/>
            </w:tcBorders>
          </w:tcPr>
          <w:p w14:paraId="35A79C2F" w14:textId="77777777" w:rsidR="005E72F8" w:rsidRPr="00F61A20" w:rsidRDefault="005E72F8" w:rsidP="005E285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ouble" w:sz="4" w:space="0" w:color="auto"/>
              <w:right w:val="dashed" w:sz="4" w:space="0" w:color="auto"/>
            </w:tcBorders>
          </w:tcPr>
          <w:p w14:paraId="35A79C30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31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32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dashed" w:sz="4" w:space="0" w:color="auto"/>
              <w:right w:val="dashed" w:sz="4" w:space="0" w:color="auto"/>
            </w:tcBorders>
          </w:tcPr>
          <w:p w14:paraId="35A79C33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2" w:type="pct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</w:tcPr>
          <w:p w14:paraId="35A79C34" w14:textId="77777777" w:rsidR="005E72F8" w:rsidRPr="00F61A20" w:rsidRDefault="005E72F8" w:rsidP="005E285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5E72F8" w:rsidRPr="00CC0370" w14:paraId="35A79C3E" w14:textId="77777777" w:rsidTr="005E72F8">
        <w:trPr>
          <w:trHeight w:val="450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C36" w14:textId="77777777" w:rsidR="005E72F8" w:rsidRPr="00F61A20" w:rsidRDefault="005E72F8" w:rsidP="005E285E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37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5A79C38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39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3A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3B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14:paraId="35A79C3C" w14:textId="77777777" w:rsidR="005E72F8" w:rsidRPr="00F61A20" w:rsidRDefault="005E72F8" w:rsidP="005E285E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2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79C3D" w14:textId="77777777" w:rsidR="005E72F8" w:rsidRPr="00F61A20" w:rsidRDefault="005E72F8" w:rsidP="005E285E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</w:tbl>
    <w:p w14:paraId="35A79C3F" w14:textId="77777777" w:rsidR="00F31C04" w:rsidRDefault="00F31C04">
      <w:r>
        <w:t xml:space="preserve"> </w:t>
      </w: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5E72F8" w:rsidRPr="00971172" w14:paraId="35A79C42" w14:textId="77777777" w:rsidTr="005E285E">
        <w:trPr>
          <w:trHeight w:val="75"/>
        </w:trPr>
        <w:tc>
          <w:tcPr>
            <w:tcW w:w="5299" w:type="dxa"/>
            <w:shd w:val="clear" w:color="auto" w:fill="D9D9D9"/>
          </w:tcPr>
          <w:p w14:paraId="35A79C40" w14:textId="77777777" w:rsidR="005E72F8" w:rsidRPr="00CE0319" w:rsidRDefault="005E72F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299" w:type="dxa"/>
            <w:shd w:val="clear" w:color="auto" w:fill="D9D9D9"/>
          </w:tcPr>
          <w:p w14:paraId="35A79C41" w14:textId="77777777" w:rsidR="005E72F8" w:rsidRPr="00CE0319" w:rsidRDefault="005E72F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5E72F8" w:rsidRPr="00971172" w14:paraId="35A79C49" w14:textId="77777777" w:rsidTr="005E285E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14:paraId="35A79C43" w14:textId="77777777" w:rsidR="005E72F8" w:rsidRPr="00CE0319" w:rsidRDefault="005E72F8" w:rsidP="00B81AD3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35A79C44" w14:textId="77777777" w:rsidR="005E72F8" w:rsidRPr="00CE0319" w:rsidRDefault="005E72F8" w:rsidP="00B81AD3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35A79C45" w14:textId="77777777" w:rsidR="005E72F8" w:rsidRDefault="005E72F8" w:rsidP="00B81AD3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35A79C46" w14:textId="77777777" w:rsidR="00FA68F8" w:rsidRPr="00CE0319" w:rsidRDefault="00FA68F8" w:rsidP="00B81AD3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299" w:type="dxa"/>
            <w:tcBorders>
              <w:bottom w:val="single" w:sz="8" w:space="0" w:color="000000"/>
            </w:tcBorders>
          </w:tcPr>
          <w:p w14:paraId="35A79C47" w14:textId="77777777" w:rsidR="005E72F8" w:rsidRPr="00CE0319" w:rsidRDefault="005E72F8" w:rsidP="00B81AD3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35A79C48" w14:textId="77777777" w:rsidR="005E72F8" w:rsidRPr="00CE0319" w:rsidRDefault="005E72F8" w:rsidP="00B81AD3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5A79C4A" w14:textId="77777777" w:rsidR="005E72F8" w:rsidRDefault="005E72F8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A03BB8" w:rsidRPr="00971172" w14:paraId="35A79C4F" w14:textId="77777777" w:rsidTr="00A03BB8">
        <w:trPr>
          <w:trHeight w:val="586"/>
        </w:trPr>
        <w:tc>
          <w:tcPr>
            <w:tcW w:w="2204" w:type="dxa"/>
            <w:shd w:val="clear" w:color="auto" w:fill="D9D9D9"/>
          </w:tcPr>
          <w:p w14:paraId="35A79C4B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14:paraId="35A79C4C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047" w:type="dxa"/>
            <w:shd w:val="clear" w:color="auto" w:fill="D9D9D9"/>
          </w:tcPr>
          <w:p w14:paraId="35A79C4D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</w:tcPr>
          <w:p w14:paraId="35A79C4E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A03BB8" w:rsidRPr="00971172" w14:paraId="35A79C53" w14:textId="77777777" w:rsidTr="00A03BB8">
        <w:trPr>
          <w:trHeight w:val="28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14:paraId="35A79C50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14:paraId="35A79C51" w14:textId="77777777" w:rsidR="00A03BB8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  <w:p w14:paraId="35A79C52" w14:textId="77777777" w:rsidR="00A03BB8" w:rsidRPr="00CE0319" w:rsidRDefault="00A03BB8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35A79C54" w14:textId="77777777" w:rsidR="00C36D9A" w:rsidRDefault="00C36D9A" w:rsidP="00393EB6">
      <w:pPr>
        <w:jc w:val="both"/>
      </w:pPr>
    </w:p>
    <w:sectPr w:rsidR="00C36D9A" w:rsidSect="00F61A20">
      <w:footerReference w:type="default" r:id="rId15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79C5D" w14:textId="77777777" w:rsidR="00A440D5" w:rsidRDefault="00A440D5">
      <w:r>
        <w:separator/>
      </w:r>
    </w:p>
  </w:endnote>
  <w:endnote w:type="continuationSeparator" w:id="0">
    <w:p w14:paraId="35A79C5E" w14:textId="77777777" w:rsidR="00A440D5" w:rsidRDefault="00A4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79C5F" w14:textId="0330CFFF" w:rsidR="00293BBA" w:rsidRDefault="00293BBA">
    <w:pPr>
      <w:pStyle w:val="Footer"/>
      <w:jc w:val="center"/>
    </w:pPr>
    <w:r>
      <w:t xml:space="preserve">Page </w:t>
    </w:r>
    <w:r w:rsidR="00C067CF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C067CF">
      <w:rPr>
        <w:b/>
        <w:sz w:val="24"/>
        <w:szCs w:val="24"/>
      </w:rPr>
      <w:fldChar w:fldCharType="separate"/>
    </w:r>
    <w:r w:rsidR="001722E8">
      <w:rPr>
        <w:b/>
        <w:noProof/>
      </w:rPr>
      <w:t>3</w:t>
    </w:r>
    <w:r w:rsidR="00C067CF">
      <w:rPr>
        <w:b/>
        <w:sz w:val="24"/>
        <w:szCs w:val="24"/>
      </w:rPr>
      <w:fldChar w:fldCharType="end"/>
    </w:r>
    <w:r>
      <w:t xml:space="preserve"> of </w:t>
    </w:r>
    <w:r w:rsidR="00C067CF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C067CF">
      <w:rPr>
        <w:b/>
        <w:sz w:val="24"/>
        <w:szCs w:val="24"/>
      </w:rPr>
      <w:fldChar w:fldCharType="separate"/>
    </w:r>
    <w:r w:rsidR="001722E8">
      <w:rPr>
        <w:b/>
        <w:noProof/>
      </w:rPr>
      <w:t>5</w:t>
    </w:r>
    <w:r w:rsidR="00C067CF">
      <w:rPr>
        <w:b/>
        <w:sz w:val="24"/>
        <w:szCs w:val="24"/>
      </w:rPr>
      <w:fldChar w:fldCharType="end"/>
    </w:r>
  </w:p>
  <w:p w14:paraId="35A79C60" w14:textId="77777777" w:rsidR="00293BBA" w:rsidRDefault="00293BBA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79C61" w14:textId="07047A8D" w:rsidR="00293BBA" w:rsidRDefault="00293BBA">
    <w:pPr>
      <w:pStyle w:val="Footer"/>
      <w:jc w:val="center"/>
    </w:pPr>
    <w:r>
      <w:t xml:space="preserve">Page </w:t>
    </w:r>
    <w:r w:rsidR="00C067CF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C067CF">
      <w:rPr>
        <w:b/>
        <w:sz w:val="24"/>
        <w:szCs w:val="24"/>
      </w:rPr>
      <w:fldChar w:fldCharType="separate"/>
    </w:r>
    <w:r w:rsidR="001722E8">
      <w:rPr>
        <w:b/>
        <w:noProof/>
      </w:rPr>
      <w:t>5</w:t>
    </w:r>
    <w:r w:rsidR="00C067CF">
      <w:rPr>
        <w:b/>
        <w:sz w:val="24"/>
        <w:szCs w:val="24"/>
      </w:rPr>
      <w:fldChar w:fldCharType="end"/>
    </w:r>
    <w:r>
      <w:t xml:space="preserve"> of </w:t>
    </w:r>
    <w:r w:rsidR="00C067CF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C067CF">
      <w:rPr>
        <w:b/>
        <w:sz w:val="24"/>
        <w:szCs w:val="24"/>
      </w:rPr>
      <w:fldChar w:fldCharType="separate"/>
    </w:r>
    <w:r w:rsidR="001722E8">
      <w:rPr>
        <w:b/>
        <w:noProof/>
      </w:rPr>
      <w:t>5</w:t>
    </w:r>
    <w:r w:rsidR="00C067CF">
      <w:rPr>
        <w:b/>
        <w:sz w:val="24"/>
        <w:szCs w:val="24"/>
      </w:rPr>
      <w:fldChar w:fldCharType="end"/>
    </w:r>
  </w:p>
  <w:p w14:paraId="35A79C62" w14:textId="77777777" w:rsidR="00293BBA" w:rsidRDefault="00293BBA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79C63" w14:textId="3CF64567" w:rsidR="00293BBA" w:rsidRDefault="00293BBA">
    <w:pPr>
      <w:pStyle w:val="Footer"/>
      <w:jc w:val="center"/>
    </w:pPr>
    <w:r>
      <w:t xml:space="preserve">Page </w:t>
    </w:r>
    <w:r w:rsidR="00C067CF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C067CF">
      <w:rPr>
        <w:b/>
        <w:sz w:val="24"/>
        <w:szCs w:val="24"/>
      </w:rPr>
      <w:fldChar w:fldCharType="separate"/>
    </w:r>
    <w:r>
      <w:rPr>
        <w:b/>
        <w:noProof/>
      </w:rPr>
      <w:t>6</w:t>
    </w:r>
    <w:r w:rsidR="00C067CF">
      <w:rPr>
        <w:b/>
        <w:sz w:val="24"/>
        <w:szCs w:val="24"/>
      </w:rPr>
      <w:fldChar w:fldCharType="end"/>
    </w:r>
    <w:r>
      <w:t xml:space="preserve"> of </w:t>
    </w:r>
    <w:r w:rsidR="00C067CF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C067CF">
      <w:rPr>
        <w:b/>
        <w:sz w:val="24"/>
        <w:szCs w:val="24"/>
      </w:rPr>
      <w:fldChar w:fldCharType="separate"/>
    </w:r>
    <w:r w:rsidR="001722E8">
      <w:rPr>
        <w:b/>
        <w:noProof/>
      </w:rPr>
      <w:t>5</w:t>
    </w:r>
    <w:r w:rsidR="00C067CF">
      <w:rPr>
        <w:b/>
        <w:sz w:val="24"/>
        <w:szCs w:val="24"/>
      </w:rPr>
      <w:fldChar w:fldCharType="end"/>
    </w:r>
  </w:p>
  <w:p w14:paraId="35A79C64" w14:textId="77777777" w:rsidR="00293BBA" w:rsidRDefault="00293BBA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79C5B" w14:textId="77777777" w:rsidR="00A440D5" w:rsidRDefault="00A440D5">
      <w:r>
        <w:separator/>
      </w:r>
    </w:p>
  </w:footnote>
  <w:footnote w:type="continuationSeparator" w:id="0">
    <w:p w14:paraId="35A79C5C" w14:textId="77777777" w:rsidR="00A440D5" w:rsidRDefault="00A44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C2E"/>
    <w:multiLevelType w:val="hybridMultilevel"/>
    <w:tmpl w:val="3B4AE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62FC9"/>
    <w:multiLevelType w:val="hybridMultilevel"/>
    <w:tmpl w:val="362698D4"/>
    <w:lvl w:ilvl="0" w:tplc="17FA30F0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E7235"/>
    <w:multiLevelType w:val="hybridMultilevel"/>
    <w:tmpl w:val="09322466"/>
    <w:lvl w:ilvl="0" w:tplc="D0641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86F46"/>
    <w:multiLevelType w:val="hybridMultilevel"/>
    <w:tmpl w:val="4F084F5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9B4506C"/>
    <w:multiLevelType w:val="hybridMultilevel"/>
    <w:tmpl w:val="243EA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12443"/>
    <w:multiLevelType w:val="hybridMultilevel"/>
    <w:tmpl w:val="64E88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EE7346"/>
    <w:multiLevelType w:val="hybridMultilevel"/>
    <w:tmpl w:val="08924D9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AE24D9"/>
    <w:multiLevelType w:val="hybridMultilevel"/>
    <w:tmpl w:val="C1E03E0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2AF650E"/>
    <w:multiLevelType w:val="multilevel"/>
    <w:tmpl w:val="B0D6B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FB1F80"/>
    <w:multiLevelType w:val="hybridMultilevel"/>
    <w:tmpl w:val="2D7079C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30BAB"/>
    <w:multiLevelType w:val="hybridMultilevel"/>
    <w:tmpl w:val="FADECDBC"/>
    <w:lvl w:ilvl="0" w:tplc="CED2F00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231711"/>
    <w:multiLevelType w:val="hybridMultilevel"/>
    <w:tmpl w:val="9BDA71A2"/>
    <w:lvl w:ilvl="0" w:tplc="5D0037B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646713C6"/>
    <w:multiLevelType w:val="hybridMultilevel"/>
    <w:tmpl w:val="9BDA71A2"/>
    <w:lvl w:ilvl="0" w:tplc="5D0037B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67E46C28"/>
    <w:multiLevelType w:val="hybridMultilevel"/>
    <w:tmpl w:val="1AB62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070447"/>
    <w:multiLevelType w:val="hybridMultilevel"/>
    <w:tmpl w:val="793A23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1A5743"/>
    <w:multiLevelType w:val="hybridMultilevel"/>
    <w:tmpl w:val="E3A0F2E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17E3D03"/>
    <w:multiLevelType w:val="hybridMultilevel"/>
    <w:tmpl w:val="9506B3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807D8F"/>
    <w:multiLevelType w:val="hybridMultilevel"/>
    <w:tmpl w:val="81007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21"/>
  </w:num>
  <w:num w:numId="4">
    <w:abstractNumId w:val="13"/>
  </w:num>
  <w:num w:numId="5">
    <w:abstractNumId w:val="7"/>
  </w:num>
  <w:num w:numId="6">
    <w:abstractNumId w:val="6"/>
  </w:num>
  <w:num w:numId="7">
    <w:abstractNumId w:val="0"/>
  </w:num>
  <w:num w:numId="8">
    <w:abstractNumId w:val="22"/>
  </w:num>
  <w:num w:numId="9">
    <w:abstractNumId w:val="10"/>
  </w:num>
  <w:num w:numId="10">
    <w:abstractNumId w:val="19"/>
  </w:num>
  <w:num w:numId="11">
    <w:abstractNumId w:val="11"/>
  </w:num>
  <w:num w:numId="12">
    <w:abstractNumId w:val="5"/>
  </w:num>
  <w:num w:numId="13">
    <w:abstractNumId w:val="16"/>
  </w:num>
  <w:num w:numId="14">
    <w:abstractNumId w:val="15"/>
  </w:num>
  <w:num w:numId="15">
    <w:abstractNumId w:val="12"/>
  </w:num>
  <w:num w:numId="16">
    <w:abstractNumId w:val="20"/>
  </w:num>
  <w:num w:numId="17">
    <w:abstractNumId w:val="2"/>
  </w:num>
  <w:num w:numId="18">
    <w:abstractNumId w:val="18"/>
  </w:num>
  <w:num w:numId="19">
    <w:abstractNumId w:val="17"/>
  </w:num>
  <w:num w:numId="20">
    <w:abstractNumId w:val="3"/>
  </w:num>
  <w:num w:numId="21">
    <w:abstractNumId w:val="8"/>
  </w:num>
  <w:num w:numId="22">
    <w:abstractNumId w:val="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2"/>
  <w:drawingGridVerticalSpacing w:val="181"/>
  <w:displayHorizontalDrawingGridEvery w:val="0"/>
  <w:displayVerticalDrawingGridEvery w:val="0"/>
  <w:doNotUseMarginsForDrawingGridOrigin/>
  <w:drawingGridHorizontalOrigin w:val="720"/>
  <w:drawingGridVerticalOrigin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3CFE"/>
    <w:rsid w:val="00015723"/>
    <w:rsid w:val="00054EAC"/>
    <w:rsid w:val="0006181C"/>
    <w:rsid w:val="000971FC"/>
    <w:rsid w:val="000A2A3A"/>
    <w:rsid w:val="000A492A"/>
    <w:rsid w:val="000B3904"/>
    <w:rsid w:val="000C1884"/>
    <w:rsid w:val="000C29EB"/>
    <w:rsid w:val="000E287A"/>
    <w:rsid w:val="000E413A"/>
    <w:rsid w:val="000F5AA3"/>
    <w:rsid w:val="00100396"/>
    <w:rsid w:val="00100B5C"/>
    <w:rsid w:val="001106E9"/>
    <w:rsid w:val="00110931"/>
    <w:rsid w:val="00115685"/>
    <w:rsid w:val="00120E9C"/>
    <w:rsid w:val="00134F77"/>
    <w:rsid w:val="001500EB"/>
    <w:rsid w:val="00154487"/>
    <w:rsid w:val="0017124B"/>
    <w:rsid w:val="001722E8"/>
    <w:rsid w:val="00183807"/>
    <w:rsid w:val="00183945"/>
    <w:rsid w:val="001B5F45"/>
    <w:rsid w:val="001C3023"/>
    <w:rsid w:val="001D287D"/>
    <w:rsid w:val="001E1050"/>
    <w:rsid w:val="001E1E1F"/>
    <w:rsid w:val="001E57C1"/>
    <w:rsid w:val="001F07EF"/>
    <w:rsid w:val="001F6D7A"/>
    <w:rsid w:val="002047F6"/>
    <w:rsid w:val="00217628"/>
    <w:rsid w:val="00235F71"/>
    <w:rsid w:val="002444CA"/>
    <w:rsid w:val="00257183"/>
    <w:rsid w:val="00260685"/>
    <w:rsid w:val="00260DE6"/>
    <w:rsid w:val="00261D38"/>
    <w:rsid w:val="00273FEE"/>
    <w:rsid w:val="0028204E"/>
    <w:rsid w:val="0028591B"/>
    <w:rsid w:val="00291841"/>
    <w:rsid w:val="00293BBA"/>
    <w:rsid w:val="002A35AA"/>
    <w:rsid w:val="002B3864"/>
    <w:rsid w:val="002C270B"/>
    <w:rsid w:val="002C449B"/>
    <w:rsid w:val="002C6040"/>
    <w:rsid w:val="002D5B3F"/>
    <w:rsid w:val="002E272E"/>
    <w:rsid w:val="002F5778"/>
    <w:rsid w:val="00303224"/>
    <w:rsid w:val="00320AA2"/>
    <w:rsid w:val="003223E0"/>
    <w:rsid w:val="00352C4A"/>
    <w:rsid w:val="00362560"/>
    <w:rsid w:val="003732FD"/>
    <w:rsid w:val="00373FEB"/>
    <w:rsid w:val="003753B2"/>
    <w:rsid w:val="00376559"/>
    <w:rsid w:val="00384D73"/>
    <w:rsid w:val="003855C0"/>
    <w:rsid w:val="00393494"/>
    <w:rsid w:val="00393EB6"/>
    <w:rsid w:val="003A3CE5"/>
    <w:rsid w:val="003B366F"/>
    <w:rsid w:val="003B3F9D"/>
    <w:rsid w:val="003F06B5"/>
    <w:rsid w:val="00404C50"/>
    <w:rsid w:val="00423934"/>
    <w:rsid w:val="00426244"/>
    <w:rsid w:val="00437A84"/>
    <w:rsid w:val="00454138"/>
    <w:rsid w:val="00455B9F"/>
    <w:rsid w:val="00485597"/>
    <w:rsid w:val="004874DE"/>
    <w:rsid w:val="004928D7"/>
    <w:rsid w:val="004A10A9"/>
    <w:rsid w:val="004B5334"/>
    <w:rsid w:val="004B6C14"/>
    <w:rsid w:val="004D0F13"/>
    <w:rsid w:val="004D2B61"/>
    <w:rsid w:val="004E75BA"/>
    <w:rsid w:val="004E7B11"/>
    <w:rsid w:val="0050249F"/>
    <w:rsid w:val="00504241"/>
    <w:rsid w:val="00516AE3"/>
    <w:rsid w:val="00524566"/>
    <w:rsid w:val="005270F6"/>
    <w:rsid w:val="00530BEF"/>
    <w:rsid w:val="0054330C"/>
    <w:rsid w:val="0054678B"/>
    <w:rsid w:val="005566EF"/>
    <w:rsid w:val="00561F00"/>
    <w:rsid w:val="00562DEC"/>
    <w:rsid w:val="00576AB4"/>
    <w:rsid w:val="00577917"/>
    <w:rsid w:val="00586A81"/>
    <w:rsid w:val="00590667"/>
    <w:rsid w:val="00592010"/>
    <w:rsid w:val="005969E2"/>
    <w:rsid w:val="005B61CD"/>
    <w:rsid w:val="005B6C02"/>
    <w:rsid w:val="005C3651"/>
    <w:rsid w:val="005D1D58"/>
    <w:rsid w:val="005D432C"/>
    <w:rsid w:val="005E285E"/>
    <w:rsid w:val="005E34CE"/>
    <w:rsid w:val="005E72F8"/>
    <w:rsid w:val="00605295"/>
    <w:rsid w:val="00605683"/>
    <w:rsid w:val="006056CC"/>
    <w:rsid w:val="006105D8"/>
    <w:rsid w:val="00610E08"/>
    <w:rsid w:val="00612943"/>
    <w:rsid w:val="0061395F"/>
    <w:rsid w:val="006140BF"/>
    <w:rsid w:val="00615852"/>
    <w:rsid w:val="00615882"/>
    <w:rsid w:val="00616EEE"/>
    <w:rsid w:val="00632434"/>
    <w:rsid w:val="0063768C"/>
    <w:rsid w:val="00644256"/>
    <w:rsid w:val="00661D6F"/>
    <w:rsid w:val="0066725E"/>
    <w:rsid w:val="006716C7"/>
    <w:rsid w:val="00674BD2"/>
    <w:rsid w:val="00681208"/>
    <w:rsid w:val="006934D4"/>
    <w:rsid w:val="006A6DC3"/>
    <w:rsid w:val="006B7A0B"/>
    <w:rsid w:val="006D49ED"/>
    <w:rsid w:val="006D55CE"/>
    <w:rsid w:val="006D637A"/>
    <w:rsid w:val="006F2DF0"/>
    <w:rsid w:val="006F410F"/>
    <w:rsid w:val="006F45BF"/>
    <w:rsid w:val="006F468D"/>
    <w:rsid w:val="006F60E0"/>
    <w:rsid w:val="00702F71"/>
    <w:rsid w:val="00730D0B"/>
    <w:rsid w:val="007366DF"/>
    <w:rsid w:val="00741F0A"/>
    <w:rsid w:val="007512E0"/>
    <w:rsid w:val="00755B49"/>
    <w:rsid w:val="007565A5"/>
    <w:rsid w:val="00757839"/>
    <w:rsid w:val="007609B8"/>
    <w:rsid w:val="00770C81"/>
    <w:rsid w:val="00783A8E"/>
    <w:rsid w:val="007A305A"/>
    <w:rsid w:val="007A69AF"/>
    <w:rsid w:val="007A7E3A"/>
    <w:rsid w:val="007C5C11"/>
    <w:rsid w:val="007C682C"/>
    <w:rsid w:val="007D2385"/>
    <w:rsid w:val="007D6DB7"/>
    <w:rsid w:val="007F397B"/>
    <w:rsid w:val="00800069"/>
    <w:rsid w:val="008009AC"/>
    <w:rsid w:val="00807990"/>
    <w:rsid w:val="00814E00"/>
    <w:rsid w:val="0081636A"/>
    <w:rsid w:val="008243FD"/>
    <w:rsid w:val="008310A0"/>
    <w:rsid w:val="00835F31"/>
    <w:rsid w:val="00836F61"/>
    <w:rsid w:val="00842E7F"/>
    <w:rsid w:val="0085244D"/>
    <w:rsid w:val="00852933"/>
    <w:rsid w:val="008546F1"/>
    <w:rsid w:val="00865B46"/>
    <w:rsid w:val="008728CF"/>
    <w:rsid w:val="00896134"/>
    <w:rsid w:val="008A62BC"/>
    <w:rsid w:val="008B31C9"/>
    <w:rsid w:val="008B43E7"/>
    <w:rsid w:val="008B6340"/>
    <w:rsid w:val="008D763F"/>
    <w:rsid w:val="008E17DC"/>
    <w:rsid w:val="008E2B23"/>
    <w:rsid w:val="008F036F"/>
    <w:rsid w:val="008F78C2"/>
    <w:rsid w:val="00903440"/>
    <w:rsid w:val="00911394"/>
    <w:rsid w:val="00923EF2"/>
    <w:rsid w:val="00926D25"/>
    <w:rsid w:val="00926E9D"/>
    <w:rsid w:val="00931CC4"/>
    <w:rsid w:val="00932C6E"/>
    <w:rsid w:val="00933F10"/>
    <w:rsid w:val="009433C5"/>
    <w:rsid w:val="00946DAA"/>
    <w:rsid w:val="009546C5"/>
    <w:rsid w:val="00957B52"/>
    <w:rsid w:val="00965881"/>
    <w:rsid w:val="00983D90"/>
    <w:rsid w:val="009871FF"/>
    <w:rsid w:val="009877E2"/>
    <w:rsid w:val="009A16AF"/>
    <w:rsid w:val="009A700F"/>
    <w:rsid w:val="009D3EA4"/>
    <w:rsid w:val="009D7AF9"/>
    <w:rsid w:val="009E403F"/>
    <w:rsid w:val="009E4888"/>
    <w:rsid w:val="009E4BC1"/>
    <w:rsid w:val="00A03BB8"/>
    <w:rsid w:val="00A0418E"/>
    <w:rsid w:val="00A11338"/>
    <w:rsid w:val="00A33B4A"/>
    <w:rsid w:val="00A4036F"/>
    <w:rsid w:val="00A440D5"/>
    <w:rsid w:val="00A4641C"/>
    <w:rsid w:val="00A55876"/>
    <w:rsid w:val="00A73F80"/>
    <w:rsid w:val="00A85AA2"/>
    <w:rsid w:val="00AA2F10"/>
    <w:rsid w:val="00AB622E"/>
    <w:rsid w:val="00AB6FE7"/>
    <w:rsid w:val="00AB755B"/>
    <w:rsid w:val="00AB7AD7"/>
    <w:rsid w:val="00AC19A3"/>
    <w:rsid w:val="00AC3377"/>
    <w:rsid w:val="00AD2430"/>
    <w:rsid w:val="00AD5F6A"/>
    <w:rsid w:val="00AE7911"/>
    <w:rsid w:val="00AF0E34"/>
    <w:rsid w:val="00AF271D"/>
    <w:rsid w:val="00AF56C2"/>
    <w:rsid w:val="00AF724D"/>
    <w:rsid w:val="00B004E6"/>
    <w:rsid w:val="00B0744D"/>
    <w:rsid w:val="00B10385"/>
    <w:rsid w:val="00B10ADE"/>
    <w:rsid w:val="00B14558"/>
    <w:rsid w:val="00B23F0F"/>
    <w:rsid w:val="00B26F53"/>
    <w:rsid w:val="00B458C1"/>
    <w:rsid w:val="00B4646D"/>
    <w:rsid w:val="00B47E24"/>
    <w:rsid w:val="00B66F62"/>
    <w:rsid w:val="00B769E9"/>
    <w:rsid w:val="00B807D1"/>
    <w:rsid w:val="00B81AD3"/>
    <w:rsid w:val="00B829D8"/>
    <w:rsid w:val="00B84B5B"/>
    <w:rsid w:val="00B943FE"/>
    <w:rsid w:val="00B96D67"/>
    <w:rsid w:val="00BA1176"/>
    <w:rsid w:val="00BD621E"/>
    <w:rsid w:val="00BD7B96"/>
    <w:rsid w:val="00BE0B01"/>
    <w:rsid w:val="00BE5C54"/>
    <w:rsid w:val="00BE79C7"/>
    <w:rsid w:val="00BF3CB5"/>
    <w:rsid w:val="00C067CF"/>
    <w:rsid w:val="00C1285B"/>
    <w:rsid w:val="00C1361B"/>
    <w:rsid w:val="00C32CBA"/>
    <w:rsid w:val="00C36D9A"/>
    <w:rsid w:val="00C4057D"/>
    <w:rsid w:val="00C44A72"/>
    <w:rsid w:val="00C47404"/>
    <w:rsid w:val="00C5003F"/>
    <w:rsid w:val="00C72003"/>
    <w:rsid w:val="00C80F0F"/>
    <w:rsid w:val="00C93BCB"/>
    <w:rsid w:val="00CC241A"/>
    <w:rsid w:val="00CE0D9F"/>
    <w:rsid w:val="00CE65AB"/>
    <w:rsid w:val="00CE6CC0"/>
    <w:rsid w:val="00CF06FA"/>
    <w:rsid w:val="00CF4266"/>
    <w:rsid w:val="00CF57DC"/>
    <w:rsid w:val="00D015FB"/>
    <w:rsid w:val="00D03C85"/>
    <w:rsid w:val="00D13B88"/>
    <w:rsid w:val="00D16AFA"/>
    <w:rsid w:val="00D241F1"/>
    <w:rsid w:val="00D275CB"/>
    <w:rsid w:val="00D31447"/>
    <w:rsid w:val="00D34833"/>
    <w:rsid w:val="00D42E6A"/>
    <w:rsid w:val="00D55B33"/>
    <w:rsid w:val="00D8061F"/>
    <w:rsid w:val="00DA1C2B"/>
    <w:rsid w:val="00DA6421"/>
    <w:rsid w:val="00DB116D"/>
    <w:rsid w:val="00DB5373"/>
    <w:rsid w:val="00DD17CC"/>
    <w:rsid w:val="00DF19E7"/>
    <w:rsid w:val="00DF6BAB"/>
    <w:rsid w:val="00E230E0"/>
    <w:rsid w:val="00E257E2"/>
    <w:rsid w:val="00E30893"/>
    <w:rsid w:val="00E51AAC"/>
    <w:rsid w:val="00E5766B"/>
    <w:rsid w:val="00E66271"/>
    <w:rsid w:val="00E66CC0"/>
    <w:rsid w:val="00E710BB"/>
    <w:rsid w:val="00E728A9"/>
    <w:rsid w:val="00E73CEC"/>
    <w:rsid w:val="00E80D79"/>
    <w:rsid w:val="00EA0F4E"/>
    <w:rsid w:val="00EA295B"/>
    <w:rsid w:val="00EA6541"/>
    <w:rsid w:val="00EB36B9"/>
    <w:rsid w:val="00EB4F96"/>
    <w:rsid w:val="00EC264F"/>
    <w:rsid w:val="00ED67F7"/>
    <w:rsid w:val="00EE3132"/>
    <w:rsid w:val="00EE3D9D"/>
    <w:rsid w:val="00EE6F25"/>
    <w:rsid w:val="00EF7B38"/>
    <w:rsid w:val="00F02126"/>
    <w:rsid w:val="00F03D85"/>
    <w:rsid w:val="00F049DD"/>
    <w:rsid w:val="00F13451"/>
    <w:rsid w:val="00F22927"/>
    <w:rsid w:val="00F249F1"/>
    <w:rsid w:val="00F25B9D"/>
    <w:rsid w:val="00F2664E"/>
    <w:rsid w:val="00F31163"/>
    <w:rsid w:val="00F31C04"/>
    <w:rsid w:val="00F52CE4"/>
    <w:rsid w:val="00F61A20"/>
    <w:rsid w:val="00F8381F"/>
    <w:rsid w:val="00FA04CD"/>
    <w:rsid w:val="00FA5DDA"/>
    <w:rsid w:val="00FA6101"/>
    <w:rsid w:val="00FA68F8"/>
    <w:rsid w:val="00FB08D0"/>
    <w:rsid w:val="00FB1DC0"/>
    <w:rsid w:val="00FB4521"/>
    <w:rsid w:val="00FB4F84"/>
    <w:rsid w:val="00FB5CF8"/>
    <w:rsid w:val="00FC6206"/>
    <w:rsid w:val="00FD2F71"/>
    <w:rsid w:val="00FD511C"/>
    <w:rsid w:val="00FE0455"/>
    <w:rsid w:val="00FE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A79A5E"/>
  <w15:docId w15:val="{3C6D59CA-EC81-4153-B15C-02DC8747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F62"/>
  </w:style>
  <w:style w:type="paragraph" w:styleId="Heading1">
    <w:name w:val="heading 1"/>
    <w:basedOn w:val="Normal"/>
    <w:next w:val="Normal"/>
    <w:qFormat/>
    <w:rsid w:val="00B66F62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B66F62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B66F62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B66F62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66F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66F62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basedOn w:val="DefaultParagraphFont"/>
    <w:rsid w:val="008E17D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6271"/>
    <w:pPr>
      <w:ind w:left="720"/>
      <w:contextualSpacing/>
    </w:pPr>
    <w:rPr>
      <w:lang w:eastAsia="en-US"/>
    </w:rPr>
  </w:style>
  <w:style w:type="character" w:customStyle="1" w:styleId="style6511">
    <w:name w:val="style6511"/>
    <w:basedOn w:val="DefaultParagraphFont"/>
    <w:rsid w:val="00FA5DDA"/>
    <w:rPr>
      <w:rFonts w:ascii="Arial" w:hAnsi="Arial" w:cs="Arial" w:hint="default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0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8F9E4-9767-4218-AE61-CA6298EA3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23</TotalTime>
  <Pages>5</Pages>
  <Words>1937</Words>
  <Characters>11941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 Lake</dc:creator>
  <cp:lastModifiedBy>Kelvin Lake</cp:lastModifiedBy>
  <cp:revision>9</cp:revision>
  <cp:lastPrinted>2019-10-18T11:33:00Z</cp:lastPrinted>
  <dcterms:created xsi:type="dcterms:W3CDTF">2018-07-04T13:54:00Z</dcterms:created>
  <dcterms:modified xsi:type="dcterms:W3CDTF">2019-10-18T11:36:00Z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