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DC1BAB" w14:textId="2F802F78" w:rsidR="00531CCB" w:rsidRDefault="000445FB" w:rsidP="000445FB">
      <w:pPr>
        <w:spacing w:before="120" w:line="360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0445FB">
        <w:rPr>
          <w:rFonts w:ascii="Arial" w:hAnsi="Arial" w:cs="Arial"/>
          <w:b/>
          <w:sz w:val="24"/>
          <w:szCs w:val="24"/>
        </w:rPr>
        <w:t>CryptoWall</w:t>
      </w:r>
      <w:proofErr w:type="spellEnd"/>
      <w:r w:rsidR="009E460E" w:rsidRPr="000445FB">
        <w:rPr>
          <w:rFonts w:ascii="Arial" w:hAnsi="Arial" w:cs="Arial"/>
          <w:b/>
          <w:sz w:val="24"/>
          <w:szCs w:val="24"/>
        </w:rPr>
        <w:t xml:space="preserve"> Report</w:t>
      </w:r>
    </w:p>
    <w:p w14:paraId="63A9CAD6" w14:textId="5EB76817" w:rsidR="00800589" w:rsidRPr="00800589" w:rsidRDefault="00800589" w:rsidP="00800589">
      <w:pPr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CONTENTS</w:t>
      </w:r>
    </w:p>
    <w:p w14:paraId="43D811A9" w14:textId="213E7C85" w:rsidR="00516068" w:rsidRDefault="00AA376A" w:rsidP="00337A46">
      <w:pPr>
        <w:pStyle w:val="ListParagraph"/>
        <w:numPr>
          <w:ilvl w:val="0"/>
          <w:numId w:val="6"/>
        </w:numPr>
        <w:ind w:left="357" w:hanging="357"/>
        <w:contextualSpacing w:val="0"/>
        <w:rPr>
          <w:rFonts w:ascii="Arial" w:hAnsi="Arial" w:cs="Arial"/>
          <w:sz w:val="24"/>
          <w:szCs w:val="24"/>
        </w:rPr>
      </w:pPr>
      <w:r w:rsidRPr="00800589">
        <w:rPr>
          <w:rFonts w:ascii="Arial" w:hAnsi="Arial" w:cs="Arial"/>
          <w:sz w:val="24"/>
          <w:szCs w:val="24"/>
        </w:rPr>
        <w:t>Introduction</w:t>
      </w:r>
    </w:p>
    <w:p w14:paraId="1EC3935F" w14:textId="207B63B2" w:rsidR="0089017C" w:rsidRPr="00800589" w:rsidRDefault="0089017C" w:rsidP="00800589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800589">
        <w:rPr>
          <w:rFonts w:ascii="Arial" w:hAnsi="Arial" w:cs="Arial"/>
          <w:sz w:val="24"/>
          <w:szCs w:val="24"/>
        </w:rPr>
        <w:t>Background</w:t>
      </w:r>
    </w:p>
    <w:p w14:paraId="2680DCE2" w14:textId="67FDEAB7" w:rsidR="00AA376A" w:rsidRDefault="006B1B6B" w:rsidP="00337A46">
      <w:pPr>
        <w:spacing w:after="0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</w:t>
      </w:r>
      <w:r w:rsidR="00016B7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 w:rsidR="00AA376A">
        <w:rPr>
          <w:rFonts w:ascii="Arial" w:hAnsi="Arial" w:cs="Arial"/>
          <w:sz w:val="24"/>
          <w:szCs w:val="24"/>
        </w:rPr>
        <w:t>What is malware</w:t>
      </w:r>
    </w:p>
    <w:p w14:paraId="5D7049F1" w14:textId="28EE1177" w:rsidR="00AA376A" w:rsidRDefault="00AA376A" w:rsidP="00337A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6B1B6B">
        <w:rPr>
          <w:rFonts w:ascii="Arial" w:hAnsi="Arial" w:cs="Arial"/>
          <w:sz w:val="24"/>
          <w:szCs w:val="24"/>
        </w:rPr>
        <w:t>2.2.</w:t>
      </w:r>
      <w:r w:rsidR="006B1B6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What is ransomware</w:t>
      </w:r>
    </w:p>
    <w:p w14:paraId="1C38F16F" w14:textId="29CF2ED4" w:rsidR="00516068" w:rsidRPr="00016B71" w:rsidRDefault="007A3F77" w:rsidP="00016B7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proofErr w:type="spellStart"/>
      <w:r w:rsidRPr="00016B71">
        <w:rPr>
          <w:rFonts w:ascii="Arial" w:hAnsi="Arial" w:cs="Arial"/>
          <w:sz w:val="24"/>
          <w:szCs w:val="24"/>
        </w:rPr>
        <w:t>Cryptowall</w:t>
      </w:r>
      <w:proofErr w:type="spellEnd"/>
    </w:p>
    <w:p w14:paraId="20821A0C" w14:textId="3F1B6404" w:rsidR="007A3F77" w:rsidRPr="00016B71" w:rsidRDefault="007A3F77" w:rsidP="00016B71">
      <w:pPr>
        <w:pStyle w:val="ListParagraph"/>
        <w:numPr>
          <w:ilvl w:val="1"/>
          <w:numId w:val="6"/>
        </w:numPr>
        <w:rPr>
          <w:rFonts w:ascii="Arial" w:hAnsi="Arial" w:cs="Arial"/>
          <w:sz w:val="24"/>
          <w:szCs w:val="24"/>
        </w:rPr>
      </w:pPr>
      <w:r w:rsidRPr="00016B71">
        <w:rPr>
          <w:rFonts w:ascii="Arial" w:hAnsi="Arial" w:cs="Arial"/>
          <w:sz w:val="24"/>
          <w:szCs w:val="24"/>
        </w:rPr>
        <w:t>What is it</w:t>
      </w:r>
    </w:p>
    <w:p w14:paraId="74690EC6" w14:textId="49EB3CDF" w:rsidR="007A3F77" w:rsidRPr="004B3B09" w:rsidRDefault="007A3F77" w:rsidP="004B3B09">
      <w:pPr>
        <w:pStyle w:val="ListParagraph"/>
        <w:numPr>
          <w:ilvl w:val="1"/>
          <w:numId w:val="6"/>
        </w:numPr>
        <w:rPr>
          <w:rFonts w:ascii="Arial" w:hAnsi="Arial" w:cs="Arial"/>
          <w:sz w:val="24"/>
          <w:szCs w:val="24"/>
        </w:rPr>
      </w:pPr>
      <w:r w:rsidRPr="004B3B09">
        <w:rPr>
          <w:rFonts w:ascii="Arial" w:hAnsi="Arial" w:cs="Arial"/>
          <w:sz w:val="24"/>
          <w:szCs w:val="24"/>
        </w:rPr>
        <w:t>How it is spread</w:t>
      </w:r>
    </w:p>
    <w:p w14:paraId="29587681" w14:textId="53A18069" w:rsidR="00BB5E2F" w:rsidRPr="004B3B09" w:rsidRDefault="00A4608C" w:rsidP="00EB7CC1">
      <w:pPr>
        <w:pStyle w:val="ListParagraph"/>
        <w:numPr>
          <w:ilvl w:val="1"/>
          <w:numId w:val="6"/>
        </w:numPr>
        <w:contextualSpacing w:val="0"/>
        <w:rPr>
          <w:rFonts w:ascii="Arial" w:hAnsi="Arial" w:cs="Arial"/>
          <w:sz w:val="24"/>
          <w:szCs w:val="24"/>
        </w:rPr>
      </w:pPr>
      <w:r w:rsidRPr="004B3B09">
        <w:rPr>
          <w:rFonts w:ascii="Arial" w:hAnsi="Arial" w:cs="Arial"/>
          <w:sz w:val="24"/>
          <w:szCs w:val="24"/>
        </w:rPr>
        <w:t>How to remediate against it</w:t>
      </w:r>
    </w:p>
    <w:p w14:paraId="54EAB7EA" w14:textId="365F197D" w:rsidR="00516068" w:rsidRDefault="00A4608C" w:rsidP="005A68EC">
      <w:pPr>
        <w:pStyle w:val="ListParagraph"/>
        <w:numPr>
          <w:ilvl w:val="0"/>
          <w:numId w:val="6"/>
        </w:numPr>
        <w:ind w:left="357" w:hanging="357"/>
        <w:contextualSpacing w:val="0"/>
        <w:rPr>
          <w:rFonts w:ascii="Arial" w:hAnsi="Arial" w:cs="Arial"/>
          <w:sz w:val="24"/>
          <w:szCs w:val="24"/>
        </w:rPr>
      </w:pPr>
      <w:r w:rsidRPr="004B3B09">
        <w:rPr>
          <w:rFonts w:ascii="Arial" w:hAnsi="Arial" w:cs="Arial"/>
          <w:sz w:val="24"/>
          <w:szCs w:val="24"/>
        </w:rPr>
        <w:t>Conclusion</w:t>
      </w:r>
    </w:p>
    <w:p w14:paraId="79619305" w14:textId="085BFEEE" w:rsidR="005A68EC" w:rsidRDefault="005A68EC" w:rsidP="005A68EC">
      <w:pPr>
        <w:pStyle w:val="ListParagraph"/>
        <w:numPr>
          <w:ilvl w:val="0"/>
          <w:numId w:val="6"/>
        </w:numPr>
        <w:ind w:left="357" w:hanging="357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</w:t>
      </w:r>
    </w:p>
    <w:p w14:paraId="4C4FA06A" w14:textId="6DE75FE6" w:rsidR="005A68EC" w:rsidRPr="004B3B09" w:rsidRDefault="005A68EC" w:rsidP="004B3B09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Glossary</w:t>
      </w:r>
    </w:p>
    <w:p w14:paraId="57C4F14E" w14:textId="4F92FC6D" w:rsidR="001E793E" w:rsidRDefault="001E793E" w:rsidP="0088521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7F5F41F" w14:textId="35CE07C4" w:rsidR="00885210" w:rsidRPr="00EB7CC1" w:rsidRDefault="00885210" w:rsidP="00EB7CC1">
      <w:pPr>
        <w:pStyle w:val="ListParagraph"/>
        <w:numPr>
          <w:ilvl w:val="0"/>
          <w:numId w:val="7"/>
        </w:numPr>
        <w:ind w:left="357" w:hanging="357"/>
        <w:rPr>
          <w:rFonts w:ascii="Arial" w:hAnsi="Arial" w:cs="Arial"/>
          <w:b/>
          <w:sz w:val="32"/>
          <w:szCs w:val="32"/>
        </w:rPr>
      </w:pPr>
      <w:r w:rsidRPr="00EB7CC1">
        <w:rPr>
          <w:rFonts w:ascii="Arial" w:hAnsi="Arial" w:cs="Arial"/>
          <w:b/>
          <w:sz w:val="32"/>
          <w:szCs w:val="32"/>
        </w:rPr>
        <w:lastRenderedPageBreak/>
        <w:t>Introd</w:t>
      </w:r>
      <w:r w:rsidR="00E05BDC" w:rsidRPr="00EB7CC1">
        <w:rPr>
          <w:rFonts w:ascii="Arial" w:hAnsi="Arial" w:cs="Arial"/>
          <w:b/>
          <w:sz w:val="32"/>
          <w:szCs w:val="32"/>
        </w:rPr>
        <w:t>uction</w:t>
      </w:r>
    </w:p>
    <w:p w14:paraId="7BC25FDC" w14:textId="7B62F6AF" w:rsidR="00E05BDC" w:rsidRPr="00170599" w:rsidRDefault="000C41E4" w:rsidP="00EB7CC1">
      <w:pPr>
        <w:spacing w:after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following report </w:t>
      </w:r>
      <w:r w:rsidR="0019474B">
        <w:rPr>
          <w:rFonts w:ascii="Arial" w:hAnsi="Arial" w:cs="Arial"/>
          <w:sz w:val="24"/>
          <w:szCs w:val="24"/>
        </w:rPr>
        <w:t xml:space="preserve">has </w:t>
      </w:r>
      <w:r w:rsidR="00226937">
        <w:rPr>
          <w:rFonts w:ascii="Arial" w:hAnsi="Arial" w:cs="Arial"/>
          <w:sz w:val="24"/>
          <w:szCs w:val="24"/>
        </w:rPr>
        <w:t xml:space="preserve">been </w:t>
      </w:r>
      <w:r w:rsidR="00E96BEC">
        <w:rPr>
          <w:rFonts w:ascii="Arial" w:hAnsi="Arial" w:cs="Arial"/>
          <w:sz w:val="24"/>
          <w:szCs w:val="24"/>
        </w:rPr>
        <w:t>created for the Managing Director</w:t>
      </w:r>
      <w:r w:rsidR="00F30A2D">
        <w:rPr>
          <w:rFonts w:ascii="Arial" w:hAnsi="Arial" w:cs="Arial"/>
          <w:sz w:val="24"/>
          <w:szCs w:val="24"/>
        </w:rPr>
        <w:t>,</w:t>
      </w:r>
      <w:r w:rsidR="00E96BEC">
        <w:rPr>
          <w:rFonts w:ascii="Arial" w:hAnsi="Arial" w:cs="Arial"/>
          <w:sz w:val="24"/>
          <w:szCs w:val="24"/>
        </w:rPr>
        <w:t xml:space="preserve"> and </w:t>
      </w:r>
      <w:r w:rsidR="00F30A2D">
        <w:rPr>
          <w:rFonts w:ascii="Arial" w:hAnsi="Arial" w:cs="Arial"/>
          <w:sz w:val="24"/>
          <w:szCs w:val="24"/>
        </w:rPr>
        <w:t xml:space="preserve">is designed to explain what </w:t>
      </w:r>
      <w:r w:rsidR="00AA1796">
        <w:rPr>
          <w:rFonts w:ascii="Arial" w:hAnsi="Arial" w:cs="Arial"/>
          <w:sz w:val="24"/>
          <w:szCs w:val="24"/>
        </w:rPr>
        <w:t>ransomware is</w:t>
      </w:r>
      <w:r w:rsidR="00F30A2D">
        <w:rPr>
          <w:rFonts w:ascii="Arial" w:hAnsi="Arial" w:cs="Arial"/>
          <w:sz w:val="24"/>
          <w:szCs w:val="24"/>
        </w:rPr>
        <w:t xml:space="preserve">, particularly the </w:t>
      </w:r>
      <w:proofErr w:type="spellStart"/>
      <w:r w:rsidR="00F30A2D">
        <w:rPr>
          <w:rFonts w:ascii="Arial" w:hAnsi="Arial" w:cs="Arial"/>
          <w:sz w:val="24"/>
          <w:szCs w:val="24"/>
        </w:rPr>
        <w:t>Crypto</w:t>
      </w:r>
      <w:r w:rsidR="00926F62">
        <w:rPr>
          <w:rFonts w:ascii="Arial" w:hAnsi="Arial" w:cs="Arial"/>
          <w:sz w:val="24"/>
          <w:szCs w:val="24"/>
        </w:rPr>
        <w:t>Wall</w:t>
      </w:r>
      <w:proofErr w:type="spellEnd"/>
      <w:r w:rsidR="00926F62">
        <w:rPr>
          <w:rFonts w:ascii="Arial" w:hAnsi="Arial" w:cs="Arial"/>
          <w:sz w:val="24"/>
          <w:szCs w:val="24"/>
        </w:rPr>
        <w:t xml:space="preserve"> </w:t>
      </w:r>
      <w:r w:rsidR="00FC0A2F">
        <w:rPr>
          <w:rFonts w:ascii="Arial" w:hAnsi="Arial" w:cs="Arial"/>
          <w:sz w:val="24"/>
          <w:szCs w:val="24"/>
        </w:rPr>
        <w:t>t</w:t>
      </w:r>
      <w:r w:rsidR="00926F62">
        <w:rPr>
          <w:rFonts w:ascii="Arial" w:hAnsi="Arial" w:cs="Arial"/>
          <w:sz w:val="24"/>
          <w:szCs w:val="24"/>
        </w:rPr>
        <w:t>rojan as a detailed example.</w:t>
      </w:r>
      <w:r w:rsidR="007131B6">
        <w:rPr>
          <w:rFonts w:ascii="Arial" w:hAnsi="Arial" w:cs="Arial"/>
          <w:sz w:val="24"/>
          <w:szCs w:val="24"/>
        </w:rPr>
        <w:t xml:space="preserve"> The report will also detail </w:t>
      </w:r>
      <w:r w:rsidR="00923FFF">
        <w:rPr>
          <w:rFonts w:ascii="Arial" w:hAnsi="Arial" w:cs="Arial"/>
          <w:sz w:val="24"/>
          <w:szCs w:val="24"/>
        </w:rPr>
        <w:t xml:space="preserve">the methods of infection by the Trojan and </w:t>
      </w:r>
      <w:r w:rsidR="00EB7906">
        <w:rPr>
          <w:rFonts w:ascii="Arial" w:hAnsi="Arial" w:cs="Arial"/>
          <w:sz w:val="24"/>
          <w:szCs w:val="24"/>
        </w:rPr>
        <w:t>what steps can be taken to remediate against it.</w:t>
      </w:r>
    </w:p>
    <w:p w14:paraId="31EE40D5" w14:textId="3F6E1397" w:rsidR="00EB7906" w:rsidRPr="00EB7CC1" w:rsidRDefault="00EB7906" w:rsidP="00EB7CC1">
      <w:pPr>
        <w:pStyle w:val="ListParagraph"/>
        <w:numPr>
          <w:ilvl w:val="0"/>
          <w:numId w:val="7"/>
        </w:numPr>
        <w:spacing w:after="120"/>
        <w:rPr>
          <w:rFonts w:ascii="Arial" w:hAnsi="Arial" w:cs="Arial"/>
          <w:b/>
          <w:sz w:val="32"/>
          <w:szCs w:val="32"/>
        </w:rPr>
      </w:pPr>
      <w:r w:rsidRPr="00EB7CC1">
        <w:rPr>
          <w:rFonts w:ascii="Arial" w:hAnsi="Arial" w:cs="Arial"/>
          <w:b/>
          <w:sz w:val="32"/>
          <w:szCs w:val="32"/>
        </w:rPr>
        <w:t>Background</w:t>
      </w:r>
    </w:p>
    <w:p w14:paraId="29A8DD87" w14:textId="2080D1F5" w:rsidR="00FC0A2F" w:rsidRDefault="009E4509" w:rsidP="006E37E6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order to understand the term </w:t>
      </w:r>
      <w:r w:rsidR="006C7A52">
        <w:rPr>
          <w:rFonts w:ascii="Arial" w:hAnsi="Arial" w:cs="Arial"/>
          <w:sz w:val="24"/>
          <w:szCs w:val="24"/>
        </w:rPr>
        <w:t>ransomware,</w:t>
      </w:r>
      <w:r>
        <w:rPr>
          <w:rFonts w:ascii="Arial" w:hAnsi="Arial" w:cs="Arial"/>
          <w:sz w:val="24"/>
          <w:szCs w:val="24"/>
        </w:rPr>
        <w:t xml:space="preserve"> it is first</w:t>
      </w:r>
      <w:r w:rsidR="00517461">
        <w:rPr>
          <w:rFonts w:ascii="Arial" w:hAnsi="Arial" w:cs="Arial"/>
          <w:sz w:val="24"/>
          <w:szCs w:val="24"/>
        </w:rPr>
        <w:t xml:space="preserve"> to understand what is meant by the term malware</w:t>
      </w:r>
      <w:r w:rsidR="004D03C5">
        <w:rPr>
          <w:rFonts w:ascii="Arial" w:hAnsi="Arial" w:cs="Arial"/>
          <w:sz w:val="24"/>
          <w:szCs w:val="24"/>
        </w:rPr>
        <w:t>.</w:t>
      </w:r>
    </w:p>
    <w:p w14:paraId="503408DF" w14:textId="26502061" w:rsidR="00825E50" w:rsidRPr="00EB7BF5" w:rsidRDefault="00A326D2" w:rsidP="00EB7BF5">
      <w:pPr>
        <w:pStyle w:val="ListParagraph"/>
        <w:numPr>
          <w:ilvl w:val="1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EB7BF5">
        <w:rPr>
          <w:rFonts w:ascii="Arial" w:hAnsi="Arial" w:cs="Arial"/>
          <w:sz w:val="24"/>
          <w:szCs w:val="24"/>
        </w:rPr>
        <w:t>What is Malware</w:t>
      </w:r>
    </w:p>
    <w:p w14:paraId="2CB3EF54" w14:textId="20F94B8D" w:rsidR="006E37E6" w:rsidRDefault="00005EFF" w:rsidP="00DF3E5B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B76FC4">
        <w:rPr>
          <w:rFonts w:ascii="Arial" w:hAnsi="Arial" w:cs="Arial"/>
          <w:sz w:val="24"/>
          <w:szCs w:val="24"/>
        </w:rPr>
        <w:t>M</w:t>
      </w:r>
      <w:r w:rsidR="008076AA" w:rsidRPr="00B76FC4">
        <w:rPr>
          <w:rFonts w:ascii="Arial" w:hAnsi="Arial" w:cs="Arial"/>
          <w:sz w:val="24"/>
          <w:szCs w:val="24"/>
        </w:rPr>
        <w:t>alware</w:t>
      </w:r>
      <w:r w:rsidR="00C05A95" w:rsidRPr="00B76FC4">
        <w:rPr>
          <w:rFonts w:ascii="Arial" w:hAnsi="Arial" w:cs="Arial"/>
          <w:sz w:val="24"/>
          <w:szCs w:val="24"/>
        </w:rPr>
        <w:t xml:space="preserve"> is a</w:t>
      </w:r>
      <w:r w:rsidR="00196DBD" w:rsidRPr="00B76FC4">
        <w:rPr>
          <w:rFonts w:ascii="Arial" w:hAnsi="Arial" w:cs="Arial"/>
          <w:sz w:val="24"/>
          <w:szCs w:val="24"/>
        </w:rPr>
        <w:t>nother term to describe ‘</w:t>
      </w:r>
      <w:r w:rsidR="008076AA" w:rsidRPr="00B76FC4">
        <w:rPr>
          <w:rFonts w:ascii="Arial" w:hAnsi="Arial" w:cs="Arial"/>
          <w:sz w:val="24"/>
          <w:szCs w:val="24"/>
        </w:rPr>
        <w:t>malicious software</w:t>
      </w:r>
      <w:r w:rsidR="00196DBD" w:rsidRPr="00B76FC4">
        <w:rPr>
          <w:rFonts w:ascii="Arial" w:hAnsi="Arial" w:cs="Arial"/>
          <w:sz w:val="24"/>
          <w:szCs w:val="24"/>
        </w:rPr>
        <w:t>’</w:t>
      </w:r>
      <w:r w:rsidR="00A42395" w:rsidRPr="00B76FC4">
        <w:rPr>
          <w:rFonts w:ascii="Arial" w:hAnsi="Arial" w:cs="Arial"/>
          <w:sz w:val="24"/>
          <w:szCs w:val="24"/>
        </w:rPr>
        <w:t xml:space="preserve">. </w:t>
      </w:r>
      <w:r w:rsidR="00EF365D" w:rsidRPr="00B76FC4">
        <w:rPr>
          <w:rFonts w:ascii="Arial" w:hAnsi="Arial" w:cs="Arial"/>
          <w:sz w:val="24"/>
          <w:szCs w:val="24"/>
        </w:rPr>
        <w:t>The term malware describes any malicious computer program</w:t>
      </w:r>
      <w:r w:rsidR="00F8292C" w:rsidRPr="00B76FC4">
        <w:rPr>
          <w:rFonts w:ascii="Arial" w:hAnsi="Arial" w:cs="Arial"/>
          <w:sz w:val="24"/>
          <w:szCs w:val="24"/>
        </w:rPr>
        <w:t xml:space="preserve"> or code that can be harmful to a computer system</w:t>
      </w:r>
      <w:r w:rsidR="00B76FC4" w:rsidRPr="00B76FC4">
        <w:rPr>
          <w:rFonts w:ascii="Arial" w:hAnsi="Arial" w:cs="Arial"/>
          <w:sz w:val="24"/>
          <w:szCs w:val="24"/>
        </w:rPr>
        <w:t>.</w:t>
      </w:r>
      <w:r w:rsidR="006F45F8" w:rsidRPr="00B76FC4">
        <w:rPr>
          <w:rFonts w:ascii="Arial" w:hAnsi="Arial" w:cs="Arial"/>
          <w:sz w:val="24"/>
          <w:szCs w:val="24"/>
        </w:rPr>
        <w:fldChar w:fldCharType="begin" w:fldLock="1"/>
      </w:r>
      <w:r w:rsidR="006F45F8" w:rsidRPr="00B76FC4">
        <w:rPr>
          <w:rFonts w:ascii="Arial" w:hAnsi="Arial" w:cs="Arial"/>
          <w:sz w:val="24"/>
          <w:szCs w:val="24"/>
        </w:rPr>
        <w:instrText>ADDIN CSL_CITATION {"citationItems":[{"id":"ITEM-1","itemData":{"URL":"https://www.malwarebytes.com/malware/","accessed":{"date-parts":[["2018","11","26"]]},"id":"ITEM-1","issued":{"date-parts":[["0"]]},"title":"Malware definition – What is it and how to remove it | Malwarebytes","type":"webpage"},"uris":["http://www.mendeley.com/documents/?uuid=6d6ade08-9c3b-33c5-9bdf-098214a39485"]}],"mendeley":{"formattedCitation":"[1]","plainTextFormattedCitation":"[1]","previouslyFormattedCitation":"[1]"},"properties":{"noteIndex":0},"schema":"https://github.com/citation-style-language/schema/raw/master/csl-citation.json"}</w:instrText>
      </w:r>
      <w:r w:rsidR="006F45F8" w:rsidRPr="00B76FC4">
        <w:rPr>
          <w:rFonts w:ascii="Arial" w:hAnsi="Arial" w:cs="Arial"/>
          <w:sz w:val="24"/>
          <w:szCs w:val="24"/>
        </w:rPr>
        <w:fldChar w:fldCharType="separate"/>
      </w:r>
      <w:r w:rsidR="006F45F8" w:rsidRPr="00B76FC4">
        <w:rPr>
          <w:rFonts w:ascii="Arial" w:hAnsi="Arial" w:cs="Arial"/>
          <w:noProof/>
          <w:sz w:val="24"/>
          <w:szCs w:val="24"/>
        </w:rPr>
        <w:t>[1]</w:t>
      </w:r>
      <w:r w:rsidR="006F45F8" w:rsidRPr="00B76FC4">
        <w:rPr>
          <w:rFonts w:ascii="Arial" w:hAnsi="Arial" w:cs="Arial"/>
          <w:sz w:val="24"/>
          <w:szCs w:val="24"/>
        </w:rPr>
        <w:fldChar w:fldCharType="end"/>
      </w:r>
    </w:p>
    <w:p w14:paraId="2B289AB0" w14:textId="28FD4E73" w:rsidR="005D3A67" w:rsidRDefault="00342CF8" w:rsidP="004D03C5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BD1439">
        <w:rPr>
          <w:rFonts w:ascii="Arial" w:hAnsi="Arial" w:cs="Arial"/>
          <w:sz w:val="24"/>
          <w:szCs w:val="24"/>
        </w:rPr>
        <w:t xml:space="preserve">re are various </w:t>
      </w:r>
      <w:r>
        <w:rPr>
          <w:rFonts w:ascii="Arial" w:hAnsi="Arial" w:cs="Arial"/>
          <w:sz w:val="24"/>
          <w:szCs w:val="24"/>
        </w:rPr>
        <w:t xml:space="preserve">different types of </w:t>
      </w:r>
      <w:r w:rsidR="00D31BDC">
        <w:rPr>
          <w:rFonts w:ascii="Arial" w:hAnsi="Arial" w:cs="Arial"/>
          <w:sz w:val="24"/>
          <w:szCs w:val="24"/>
        </w:rPr>
        <w:t xml:space="preserve">Malware </w:t>
      </w:r>
      <w:r w:rsidR="00AC13AF">
        <w:rPr>
          <w:rFonts w:ascii="Arial" w:hAnsi="Arial" w:cs="Arial"/>
          <w:sz w:val="24"/>
          <w:szCs w:val="24"/>
        </w:rPr>
        <w:t>which can includes viruses, trojans</w:t>
      </w:r>
      <w:r w:rsidR="00213282">
        <w:rPr>
          <w:rFonts w:ascii="Arial" w:hAnsi="Arial" w:cs="Arial"/>
          <w:sz w:val="24"/>
          <w:szCs w:val="24"/>
        </w:rPr>
        <w:t xml:space="preserve">, spyware, worms, ransomware, </w:t>
      </w:r>
      <w:r w:rsidR="00213282" w:rsidRPr="00B76FC4">
        <w:rPr>
          <w:rFonts w:ascii="Arial" w:hAnsi="Arial" w:cs="Arial"/>
          <w:sz w:val="24"/>
          <w:szCs w:val="24"/>
        </w:rPr>
        <w:t>adware and botnets to name a few</w:t>
      </w:r>
      <w:r w:rsidR="00B76FC4">
        <w:rPr>
          <w:rFonts w:ascii="Arial" w:hAnsi="Arial" w:cs="Arial"/>
          <w:sz w:val="24"/>
          <w:szCs w:val="24"/>
        </w:rPr>
        <w:t>.</w:t>
      </w:r>
      <w:r w:rsidR="0012540C" w:rsidRPr="00B76FC4">
        <w:rPr>
          <w:rFonts w:ascii="Arial" w:hAnsi="Arial" w:cs="Arial"/>
          <w:sz w:val="24"/>
          <w:szCs w:val="24"/>
        </w:rPr>
        <w:fldChar w:fldCharType="begin" w:fldLock="1"/>
      </w:r>
      <w:r w:rsidR="00495B57" w:rsidRPr="00B76FC4">
        <w:rPr>
          <w:rFonts w:ascii="Arial" w:hAnsi="Arial" w:cs="Arial"/>
          <w:sz w:val="24"/>
          <w:szCs w:val="24"/>
        </w:rPr>
        <w:instrText>ADDIN CSL_CITATION {"citationItems":[{"id":"ITEM-1","itemData":{"URL":"https://www.avg.com/en/signal/what-is-malware","accessed":{"date-parts":[["2018","11","26"]]},"id":"ITEM-1","issued":{"date-parts":[["0"]]},"title":"What is Malware? How Malware Works &amp;amp; How to Remove it | AVG","type":"webpage"},"uris":["http://www.mendeley.com/documents/?uuid=c956d0fb-0275-3f9e-92f3-aecc32086cb8"]}],"mendeley":{"formattedCitation":"[2]","plainTextFormattedCitation":"[2]","previouslyFormattedCitation":"[2]"},"properties":{"noteIndex":0},"schema":"https://github.com/citation-style-language/schema/raw/master/csl-citation.json"}</w:instrText>
      </w:r>
      <w:r w:rsidR="0012540C" w:rsidRPr="00B76FC4">
        <w:rPr>
          <w:rFonts w:ascii="Arial" w:hAnsi="Arial" w:cs="Arial"/>
          <w:sz w:val="24"/>
          <w:szCs w:val="24"/>
        </w:rPr>
        <w:fldChar w:fldCharType="separate"/>
      </w:r>
      <w:r w:rsidR="0012540C" w:rsidRPr="00B76FC4">
        <w:rPr>
          <w:rFonts w:ascii="Arial" w:hAnsi="Arial" w:cs="Arial"/>
          <w:sz w:val="24"/>
          <w:szCs w:val="24"/>
        </w:rPr>
        <w:t>[2]</w:t>
      </w:r>
      <w:r w:rsidR="0012540C" w:rsidRPr="00B76FC4">
        <w:rPr>
          <w:rFonts w:ascii="Arial" w:hAnsi="Arial" w:cs="Arial"/>
          <w:sz w:val="24"/>
          <w:szCs w:val="24"/>
        </w:rPr>
        <w:fldChar w:fldCharType="end"/>
      </w:r>
    </w:p>
    <w:p w14:paraId="04A0B147" w14:textId="5EAC264D" w:rsidR="00EB7906" w:rsidRDefault="005D3A67" w:rsidP="00DF3E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Now that we have an understanding of what malware </w:t>
      </w:r>
      <w:proofErr w:type="gramStart"/>
      <w:r>
        <w:rPr>
          <w:rFonts w:ascii="Arial" w:hAnsi="Arial" w:cs="Arial"/>
          <w:sz w:val="24"/>
          <w:szCs w:val="24"/>
        </w:rPr>
        <w:t>is</w:t>
      </w:r>
      <w:proofErr w:type="gramEnd"/>
      <w:r>
        <w:rPr>
          <w:rFonts w:ascii="Arial" w:hAnsi="Arial" w:cs="Arial"/>
          <w:sz w:val="24"/>
          <w:szCs w:val="24"/>
        </w:rPr>
        <w:t xml:space="preserve"> we can </w:t>
      </w:r>
      <w:r w:rsidR="003870D0">
        <w:rPr>
          <w:rFonts w:ascii="Arial" w:hAnsi="Arial" w:cs="Arial"/>
          <w:sz w:val="24"/>
          <w:szCs w:val="24"/>
        </w:rPr>
        <w:t>now look to discover the term ransomware</w:t>
      </w:r>
      <w:r w:rsidR="001B74FA">
        <w:rPr>
          <w:rFonts w:ascii="Arial" w:hAnsi="Arial" w:cs="Arial"/>
          <w:sz w:val="24"/>
          <w:szCs w:val="24"/>
        </w:rPr>
        <w:t>.</w:t>
      </w:r>
    </w:p>
    <w:p w14:paraId="22B8C279" w14:textId="183B2C82" w:rsidR="003870D0" w:rsidRDefault="00DF3E5B" w:rsidP="003870D0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</w:t>
      </w:r>
      <w:r w:rsidR="00EB7BF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 w:rsidR="003870D0">
        <w:rPr>
          <w:rFonts w:ascii="Arial" w:hAnsi="Arial" w:cs="Arial"/>
          <w:sz w:val="24"/>
          <w:szCs w:val="24"/>
        </w:rPr>
        <w:t>What is Ransomware</w:t>
      </w:r>
    </w:p>
    <w:p w14:paraId="37ECCAC5" w14:textId="0AFF49AF" w:rsidR="002041FB" w:rsidRDefault="002E2DB9" w:rsidP="00822D0D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Under the online article </w:t>
      </w:r>
      <w:r w:rsidR="00146929">
        <w:rPr>
          <w:rFonts w:ascii="Arial" w:hAnsi="Arial" w:cs="Arial"/>
          <w:sz w:val="24"/>
          <w:szCs w:val="24"/>
        </w:rPr>
        <w:t>‘</w:t>
      </w:r>
      <w:r w:rsidR="008B21C7" w:rsidRPr="00B76FC4">
        <w:rPr>
          <w:rFonts w:ascii="Arial" w:hAnsi="Arial" w:cs="Arial"/>
          <w:sz w:val="24"/>
          <w:szCs w:val="24"/>
        </w:rPr>
        <w:t>Ransomware</w:t>
      </w:r>
      <w:r w:rsidR="00146929" w:rsidRPr="00B76FC4">
        <w:rPr>
          <w:rFonts w:ascii="Arial" w:hAnsi="Arial" w:cs="Arial"/>
          <w:sz w:val="24"/>
          <w:szCs w:val="24"/>
        </w:rPr>
        <w:t>’</w:t>
      </w:r>
      <w:r w:rsidR="00495B57">
        <w:rPr>
          <w:rFonts w:ascii="Arial" w:hAnsi="Arial" w:cs="Arial"/>
          <w:sz w:val="24"/>
          <w:szCs w:val="24"/>
        </w:rPr>
        <w:fldChar w:fldCharType="begin" w:fldLock="1"/>
      </w:r>
      <w:r w:rsidR="00495B57">
        <w:rPr>
          <w:rFonts w:ascii="Arial" w:hAnsi="Arial" w:cs="Arial"/>
          <w:sz w:val="24"/>
          <w:szCs w:val="24"/>
        </w:rPr>
        <w:instrText>ADDIN CSL_CITATION {"citationItems":[{"id":"ITEM-1","itemData":{"URL":"https://www.malwarebytes.com/ransomware/","accessed":{"date-parts":[["2018","11","21"]]},"id":"ITEM-1","issued":{"date-parts":[["0"]]},"title":"Ransomware - What Is It &amp;amp; How To Remove It | Malwarebytes","type":"webpage"},"uris":["http://www.mendeley.com/documents/?uuid=f8e362cb-21c0-3ffd-a713-0c56442b012e"]}],"mendeley":{"formattedCitation":"[3]","plainTextFormattedCitation":"[3]","previouslyFormattedCitation":"[3]"},"properties":{"noteIndex":0},"schema":"https://github.com/citation-style-language/schema/raw/master/csl-citation.json"}</w:instrText>
      </w:r>
      <w:r w:rsidR="00495B57">
        <w:rPr>
          <w:rFonts w:ascii="Arial" w:hAnsi="Arial" w:cs="Arial"/>
          <w:sz w:val="24"/>
          <w:szCs w:val="24"/>
        </w:rPr>
        <w:fldChar w:fldCharType="separate"/>
      </w:r>
      <w:r w:rsidR="00495B57" w:rsidRPr="00495B57">
        <w:rPr>
          <w:rFonts w:ascii="Arial" w:hAnsi="Arial" w:cs="Arial"/>
          <w:noProof/>
          <w:sz w:val="24"/>
          <w:szCs w:val="24"/>
        </w:rPr>
        <w:t>[3]</w:t>
      </w:r>
      <w:r w:rsidR="00495B57">
        <w:rPr>
          <w:rFonts w:ascii="Arial" w:hAnsi="Arial" w:cs="Arial"/>
          <w:sz w:val="24"/>
          <w:szCs w:val="24"/>
        </w:rPr>
        <w:fldChar w:fldCharType="end"/>
      </w:r>
      <w:r w:rsidR="008B21C7">
        <w:rPr>
          <w:rFonts w:ascii="Arial" w:hAnsi="Arial" w:cs="Arial"/>
          <w:sz w:val="24"/>
          <w:szCs w:val="24"/>
        </w:rPr>
        <w:t>by Malwarebytes</w:t>
      </w:r>
      <w:r w:rsidR="00CE2692">
        <w:rPr>
          <w:rFonts w:ascii="Arial" w:hAnsi="Arial" w:cs="Arial"/>
          <w:sz w:val="24"/>
          <w:szCs w:val="24"/>
        </w:rPr>
        <w:t>,</w:t>
      </w:r>
      <w:r w:rsidR="008B21C7">
        <w:rPr>
          <w:rFonts w:ascii="Arial" w:hAnsi="Arial" w:cs="Arial"/>
          <w:sz w:val="24"/>
          <w:szCs w:val="24"/>
        </w:rPr>
        <w:t xml:space="preserve"> </w:t>
      </w:r>
      <w:r w:rsidR="00CE2692">
        <w:rPr>
          <w:rFonts w:ascii="Arial" w:hAnsi="Arial" w:cs="Arial"/>
          <w:sz w:val="24"/>
          <w:szCs w:val="24"/>
        </w:rPr>
        <w:t>r</w:t>
      </w:r>
      <w:r w:rsidR="00CC447A">
        <w:rPr>
          <w:rFonts w:ascii="Arial" w:hAnsi="Arial" w:cs="Arial"/>
          <w:sz w:val="24"/>
          <w:szCs w:val="24"/>
        </w:rPr>
        <w:t xml:space="preserve">ansomware is the common name for the term </w:t>
      </w:r>
      <w:r w:rsidR="00D00839">
        <w:rPr>
          <w:rFonts w:ascii="Arial" w:hAnsi="Arial" w:cs="Arial"/>
          <w:sz w:val="24"/>
          <w:szCs w:val="24"/>
        </w:rPr>
        <w:t>ransom malware.</w:t>
      </w:r>
      <w:r w:rsidR="00185920">
        <w:rPr>
          <w:rFonts w:ascii="Arial" w:hAnsi="Arial" w:cs="Arial"/>
          <w:sz w:val="24"/>
          <w:szCs w:val="24"/>
        </w:rPr>
        <w:t xml:space="preserve"> </w:t>
      </w:r>
      <w:r w:rsidR="00CE2692">
        <w:rPr>
          <w:rFonts w:ascii="Arial" w:hAnsi="Arial" w:cs="Arial"/>
          <w:sz w:val="24"/>
          <w:szCs w:val="24"/>
        </w:rPr>
        <w:t>The article goes on to say that b</w:t>
      </w:r>
      <w:r w:rsidR="00B660E3">
        <w:rPr>
          <w:rFonts w:ascii="Arial" w:hAnsi="Arial" w:cs="Arial"/>
          <w:sz w:val="24"/>
          <w:szCs w:val="24"/>
        </w:rPr>
        <w:t>asically,</w:t>
      </w:r>
      <w:r w:rsidR="008B54BB">
        <w:rPr>
          <w:rFonts w:ascii="Arial" w:hAnsi="Arial" w:cs="Arial"/>
          <w:sz w:val="24"/>
          <w:szCs w:val="24"/>
        </w:rPr>
        <w:t xml:space="preserve"> r</w:t>
      </w:r>
      <w:r w:rsidR="00D90C3B">
        <w:rPr>
          <w:rFonts w:ascii="Arial" w:hAnsi="Arial" w:cs="Arial"/>
          <w:sz w:val="24"/>
          <w:szCs w:val="24"/>
        </w:rPr>
        <w:t xml:space="preserve">ansomware </w:t>
      </w:r>
      <w:r w:rsidR="00E45015">
        <w:rPr>
          <w:rFonts w:ascii="Arial" w:hAnsi="Arial" w:cs="Arial"/>
          <w:sz w:val="24"/>
          <w:szCs w:val="24"/>
        </w:rPr>
        <w:t xml:space="preserve">is designed </w:t>
      </w:r>
      <w:r w:rsidR="004B4E94">
        <w:rPr>
          <w:rFonts w:ascii="Arial" w:hAnsi="Arial" w:cs="Arial"/>
          <w:sz w:val="24"/>
          <w:szCs w:val="24"/>
        </w:rPr>
        <w:t xml:space="preserve">to prevent </w:t>
      </w:r>
      <w:r w:rsidR="00305869">
        <w:rPr>
          <w:rFonts w:ascii="Arial" w:hAnsi="Arial" w:cs="Arial"/>
          <w:sz w:val="24"/>
          <w:szCs w:val="24"/>
        </w:rPr>
        <w:t>users of a computer device accessing their systems or files</w:t>
      </w:r>
      <w:r w:rsidR="006E5214">
        <w:rPr>
          <w:rFonts w:ascii="Arial" w:hAnsi="Arial" w:cs="Arial"/>
          <w:sz w:val="24"/>
          <w:szCs w:val="24"/>
        </w:rPr>
        <w:t xml:space="preserve">, with the </w:t>
      </w:r>
      <w:r w:rsidR="0098021B">
        <w:rPr>
          <w:rFonts w:ascii="Arial" w:hAnsi="Arial" w:cs="Arial"/>
          <w:sz w:val="24"/>
          <w:szCs w:val="24"/>
        </w:rPr>
        <w:t>proviso</w:t>
      </w:r>
      <w:r w:rsidR="006E5214">
        <w:rPr>
          <w:rFonts w:ascii="Arial" w:hAnsi="Arial" w:cs="Arial"/>
          <w:sz w:val="24"/>
          <w:szCs w:val="24"/>
        </w:rPr>
        <w:t xml:space="preserve"> that access can be obtained</w:t>
      </w:r>
      <w:r w:rsidR="00496693">
        <w:rPr>
          <w:rFonts w:ascii="Arial" w:hAnsi="Arial" w:cs="Arial"/>
          <w:sz w:val="24"/>
          <w:szCs w:val="24"/>
        </w:rPr>
        <w:t xml:space="preserve"> by paying a ransom</w:t>
      </w:r>
      <w:r w:rsidR="00305869">
        <w:rPr>
          <w:rFonts w:ascii="Arial" w:hAnsi="Arial" w:cs="Arial"/>
          <w:sz w:val="24"/>
          <w:szCs w:val="24"/>
        </w:rPr>
        <w:t>.</w:t>
      </w:r>
      <w:r w:rsidR="00496594">
        <w:rPr>
          <w:rFonts w:ascii="Arial" w:hAnsi="Arial" w:cs="Arial"/>
          <w:sz w:val="24"/>
          <w:szCs w:val="24"/>
        </w:rPr>
        <w:t xml:space="preserve"> There are different types of ransomware </w:t>
      </w:r>
      <w:r w:rsidR="00352423">
        <w:rPr>
          <w:rFonts w:ascii="Arial" w:hAnsi="Arial" w:cs="Arial"/>
          <w:sz w:val="24"/>
          <w:szCs w:val="24"/>
        </w:rPr>
        <w:t>which include scareware</w:t>
      </w:r>
      <w:r w:rsidR="00170371">
        <w:rPr>
          <w:rFonts w:ascii="Arial" w:hAnsi="Arial" w:cs="Arial"/>
          <w:sz w:val="24"/>
          <w:szCs w:val="24"/>
        </w:rPr>
        <w:t>,</w:t>
      </w:r>
      <w:r w:rsidR="003D27A7">
        <w:rPr>
          <w:rFonts w:ascii="Arial" w:hAnsi="Arial" w:cs="Arial"/>
          <w:sz w:val="24"/>
          <w:szCs w:val="24"/>
        </w:rPr>
        <w:t xml:space="preserve"> which is designed to trick the user in to believing that their computer </w:t>
      </w:r>
      <w:r w:rsidR="00170371">
        <w:rPr>
          <w:rFonts w:ascii="Arial" w:hAnsi="Arial" w:cs="Arial"/>
          <w:sz w:val="24"/>
          <w:szCs w:val="24"/>
        </w:rPr>
        <w:t xml:space="preserve">is infected with a virus. Screen lockers </w:t>
      </w:r>
      <w:r w:rsidR="002F3142">
        <w:rPr>
          <w:rFonts w:ascii="Arial" w:hAnsi="Arial" w:cs="Arial"/>
          <w:sz w:val="24"/>
          <w:szCs w:val="24"/>
        </w:rPr>
        <w:t>are designed to ‘lock</w:t>
      </w:r>
      <w:r w:rsidR="00962FCB">
        <w:rPr>
          <w:rFonts w:ascii="Arial" w:hAnsi="Arial" w:cs="Arial"/>
          <w:sz w:val="24"/>
          <w:szCs w:val="24"/>
        </w:rPr>
        <w:t>’ you out of your computer</w:t>
      </w:r>
      <w:r w:rsidR="00E71E2E">
        <w:rPr>
          <w:rFonts w:ascii="Arial" w:hAnsi="Arial" w:cs="Arial"/>
          <w:sz w:val="24"/>
          <w:szCs w:val="24"/>
        </w:rPr>
        <w:t xml:space="preserve">, </w:t>
      </w:r>
      <w:r w:rsidR="00340F99">
        <w:rPr>
          <w:rFonts w:ascii="Arial" w:hAnsi="Arial" w:cs="Arial"/>
          <w:sz w:val="24"/>
          <w:szCs w:val="24"/>
        </w:rPr>
        <w:t>th</w:t>
      </w:r>
      <w:r w:rsidR="00C468AC">
        <w:rPr>
          <w:rFonts w:ascii="Arial" w:hAnsi="Arial" w:cs="Arial"/>
          <w:sz w:val="24"/>
          <w:szCs w:val="24"/>
        </w:rPr>
        <w:t xml:space="preserve">e infection usually includes an </w:t>
      </w:r>
      <w:r w:rsidR="00036548">
        <w:rPr>
          <w:rFonts w:ascii="Arial" w:hAnsi="Arial" w:cs="Arial"/>
          <w:sz w:val="24"/>
          <w:szCs w:val="24"/>
        </w:rPr>
        <w:t>official looking law enforcement</w:t>
      </w:r>
      <w:r w:rsidR="005148FD">
        <w:rPr>
          <w:rFonts w:ascii="Arial" w:hAnsi="Arial" w:cs="Arial"/>
          <w:sz w:val="24"/>
          <w:szCs w:val="24"/>
        </w:rPr>
        <w:t xml:space="preserve">, or government, warning that the user has performed some </w:t>
      </w:r>
      <w:r w:rsidR="00E71E2E">
        <w:rPr>
          <w:rFonts w:ascii="Arial" w:hAnsi="Arial" w:cs="Arial"/>
          <w:sz w:val="24"/>
          <w:szCs w:val="24"/>
        </w:rPr>
        <w:t xml:space="preserve">illegal </w:t>
      </w:r>
      <w:r w:rsidR="005148FD">
        <w:rPr>
          <w:rFonts w:ascii="Arial" w:hAnsi="Arial" w:cs="Arial"/>
          <w:sz w:val="24"/>
          <w:szCs w:val="24"/>
        </w:rPr>
        <w:t>activity</w:t>
      </w:r>
      <w:r w:rsidR="006D2DF0">
        <w:rPr>
          <w:rFonts w:ascii="Arial" w:hAnsi="Arial" w:cs="Arial"/>
          <w:sz w:val="24"/>
          <w:szCs w:val="24"/>
        </w:rPr>
        <w:t xml:space="preserve">. Encrypting ransomware </w:t>
      </w:r>
      <w:r w:rsidR="009620B4">
        <w:rPr>
          <w:rFonts w:ascii="Arial" w:hAnsi="Arial" w:cs="Arial"/>
          <w:sz w:val="24"/>
          <w:szCs w:val="24"/>
        </w:rPr>
        <w:t xml:space="preserve">as in the name </w:t>
      </w:r>
      <w:r w:rsidR="00123063">
        <w:rPr>
          <w:rFonts w:ascii="Arial" w:hAnsi="Arial" w:cs="Arial"/>
          <w:sz w:val="24"/>
          <w:szCs w:val="24"/>
        </w:rPr>
        <w:t xml:space="preserve">suggests </w:t>
      </w:r>
      <w:r w:rsidR="009620B4">
        <w:rPr>
          <w:rFonts w:ascii="Arial" w:hAnsi="Arial" w:cs="Arial"/>
          <w:sz w:val="24"/>
          <w:szCs w:val="24"/>
        </w:rPr>
        <w:t xml:space="preserve">is malware that encrypts your </w:t>
      </w:r>
      <w:r w:rsidR="00123063">
        <w:rPr>
          <w:rFonts w:ascii="Arial" w:hAnsi="Arial" w:cs="Arial"/>
          <w:sz w:val="24"/>
          <w:szCs w:val="24"/>
        </w:rPr>
        <w:t xml:space="preserve">files and then demands payment for </w:t>
      </w:r>
      <w:r w:rsidR="00123063" w:rsidRPr="00B76FC4">
        <w:rPr>
          <w:rFonts w:ascii="Arial" w:hAnsi="Arial" w:cs="Arial"/>
          <w:sz w:val="24"/>
          <w:szCs w:val="24"/>
        </w:rPr>
        <w:t>decry</w:t>
      </w:r>
      <w:r w:rsidR="00155DF6" w:rsidRPr="00B76FC4">
        <w:rPr>
          <w:rFonts w:ascii="Arial" w:hAnsi="Arial" w:cs="Arial"/>
          <w:sz w:val="24"/>
          <w:szCs w:val="24"/>
        </w:rPr>
        <w:t>pting them</w:t>
      </w:r>
      <w:r w:rsidR="00B76FC4">
        <w:rPr>
          <w:rFonts w:ascii="Arial" w:hAnsi="Arial" w:cs="Arial"/>
          <w:sz w:val="24"/>
          <w:szCs w:val="24"/>
        </w:rPr>
        <w:t>.</w:t>
      </w:r>
      <w:r w:rsidR="00495B57" w:rsidRPr="00B76FC4">
        <w:rPr>
          <w:rFonts w:ascii="Arial" w:hAnsi="Arial" w:cs="Arial"/>
          <w:sz w:val="24"/>
          <w:szCs w:val="24"/>
        </w:rPr>
        <w:fldChar w:fldCharType="begin" w:fldLock="1"/>
      </w:r>
      <w:r w:rsidR="0005761E" w:rsidRPr="00B76FC4">
        <w:rPr>
          <w:rFonts w:ascii="Arial" w:hAnsi="Arial" w:cs="Arial"/>
          <w:sz w:val="24"/>
          <w:szCs w:val="24"/>
        </w:rPr>
        <w:instrText>ADDIN CSL_CITATION {"citationItems":[{"id":"ITEM-1","itemData":{"URL":"https://www.malwarebytes.com/ransomware/","accessed":{"date-parts":[["2018","11","21"]]},"id":"ITEM-1","issued":{"date-parts":[["0"]]},"title":"Ransomware - What Is It &amp;amp; How To Remove It | Malwarebytes","type":"webpage"},"uris":["http://www.mendeley.com/documents/?uuid=f8e362cb-21c0-3ffd-a713-0c56442b012e"]}],"mendeley":{"formattedCitation":"[3]","plainTextFormattedCitation":"[3]","previouslyFormattedCitation":"[3]"},"properties":{"noteIndex":0},"schema":"https://github.com/citation-style-language/schema/raw/master/csl-citation.json"}</w:instrText>
      </w:r>
      <w:r w:rsidR="00495B57" w:rsidRPr="00B76FC4">
        <w:rPr>
          <w:rFonts w:ascii="Arial" w:hAnsi="Arial" w:cs="Arial"/>
          <w:sz w:val="24"/>
          <w:szCs w:val="24"/>
        </w:rPr>
        <w:fldChar w:fldCharType="separate"/>
      </w:r>
      <w:r w:rsidR="00495B57" w:rsidRPr="00B76FC4">
        <w:rPr>
          <w:rFonts w:ascii="Arial" w:hAnsi="Arial" w:cs="Arial"/>
          <w:noProof/>
          <w:sz w:val="24"/>
          <w:szCs w:val="24"/>
        </w:rPr>
        <w:t>[3]</w:t>
      </w:r>
      <w:r w:rsidR="00495B57" w:rsidRPr="00B76FC4">
        <w:rPr>
          <w:rFonts w:ascii="Arial" w:hAnsi="Arial" w:cs="Arial"/>
          <w:sz w:val="24"/>
          <w:szCs w:val="24"/>
        </w:rPr>
        <w:fldChar w:fldCharType="end"/>
      </w:r>
    </w:p>
    <w:p w14:paraId="1BFDA31F" w14:textId="68C42DDF" w:rsidR="007B3BE6" w:rsidRDefault="007B3BE6" w:rsidP="00822D0D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this report </w:t>
      </w:r>
      <w:proofErr w:type="spellStart"/>
      <w:r>
        <w:rPr>
          <w:rFonts w:ascii="Arial" w:hAnsi="Arial" w:cs="Arial"/>
          <w:sz w:val="24"/>
          <w:szCs w:val="24"/>
        </w:rPr>
        <w:t>CryptoWall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B275A8">
        <w:rPr>
          <w:rFonts w:ascii="Arial" w:hAnsi="Arial" w:cs="Arial"/>
          <w:sz w:val="24"/>
          <w:szCs w:val="24"/>
        </w:rPr>
        <w:t xml:space="preserve">is a variant of </w:t>
      </w:r>
      <w:r w:rsidR="00AA1796">
        <w:rPr>
          <w:rFonts w:ascii="Arial" w:hAnsi="Arial" w:cs="Arial"/>
          <w:sz w:val="24"/>
          <w:szCs w:val="24"/>
        </w:rPr>
        <w:t>encrypting ransomware</w:t>
      </w:r>
      <w:r w:rsidR="009375F1">
        <w:rPr>
          <w:rFonts w:ascii="Arial" w:hAnsi="Arial" w:cs="Arial"/>
          <w:sz w:val="24"/>
          <w:szCs w:val="24"/>
        </w:rPr>
        <w:t xml:space="preserve">. The next section of the repot will explain in more detail </w:t>
      </w:r>
      <w:r w:rsidR="00B037B1">
        <w:rPr>
          <w:rFonts w:ascii="Arial" w:hAnsi="Arial" w:cs="Arial"/>
          <w:sz w:val="24"/>
          <w:szCs w:val="24"/>
        </w:rPr>
        <w:t xml:space="preserve">what is </w:t>
      </w:r>
      <w:proofErr w:type="spellStart"/>
      <w:r w:rsidR="00B037B1">
        <w:rPr>
          <w:rFonts w:ascii="Arial" w:hAnsi="Arial" w:cs="Arial"/>
          <w:sz w:val="24"/>
          <w:szCs w:val="24"/>
        </w:rPr>
        <w:t>CryptoWall</w:t>
      </w:r>
      <w:proofErr w:type="spellEnd"/>
      <w:r w:rsidR="00B037B1">
        <w:rPr>
          <w:rFonts w:ascii="Arial" w:hAnsi="Arial" w:cs="Arial"/>
          <w:sz w:val="24"/>
          <w:szCs w:val="24"/>
        </w:rPr>
        <w:t xml:space="preserve">, </w:t>
      </w:r>
      <w:r w:rsidR="00C40380">
        <w:rPr>
          <w:rFonts w:ascii="Arial" w:hAnsi="Arial" w:cs="Arial"/>
          <w:sz w:val="24"/>
          <w:szCs w:val="24"/>
        </w:rPr>
        <w:t>how it is spread, and how to remediate against it.</w:t>
      </w:r>
    </w:p>
    <w:p w14:paraId="4920A47B" w14:textId="77777777" w:rsidR="00C6454B" w:rsidRDefault="00C6454B" w:rsidP="00822D0D">
      <w:pPr>
        <w:spacing w:after="120" w:line="360" w:lineRule="auto"/>
        <w:rPr>
          <w:rFonts w:ascii="Arial" w:hAnsi="Arial" w:cs="Arial"/>
          <w:sz w:val="24"/>
          <w:szCs w:val="24"/>
        </w:rPr>
      </w:pPr>
    </w:p>
    <w:p w14:paraId="7CA59CD9" w14:textId="162829C7" w:rsidR="00F6348D" w:rsidRPr="00DF3E5B" w:rsidRDefault="00941EBC" w:rsidP="00DF3E5B">
      <w:pPr>
        <w:pStyle w:val="ListParagraph"/>
        <w:numPr>
          <w:ilvl w:val="0"/>
          <w:numId w:val="7"/>
        </w:numPr>
        <w:ind w:left="357" w:hanging="357"/>
        <w:rPr>
          <w:rFonts w:ascii="Arial" w:hAnsi="Arial" w:cs="Arial"/>
          <w:b/>
          <w:sz w:val="32"/>
          <w:szCs w:val="32"/>
        </w:rPr>
      </w:pPr>
      <w:proofErr w:type="spellStart"/>
      <w:r w:rsidRPr="00DF3E5B">
        <w:rPr>
          <w:rFonts w:ascii="Arial" w:hAnsi="Arial" w:cs="Arial"/>
          <w:b/>
          <w:sz w:val="32"/>
          <w:szCs w:val="32"/>
        </w:rPr>
        <w:t>CryptoWall</w:t>
      </w:r>
      <w:proofErr w:type="spellEnd"/>
    </w:p>
    <w:p w14:paraId="3881EE7F" w14:textId="61CE0AD3" w:rsidR="00C40380" w:rsidRDefault="00DF3E5B" w:rsidP="00DF3E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</w:t>
      </w:r>
      <w:r w:rsidR="00EB7BF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 w:rsidR="00C40380">
        <w:rPr>
          <w:rFonts w:ascii="Arial" w:hAnsi="Arial" w:cs="Arial"/>
          <w:sz w:val="24"/>
          <w:szCs w:val="24"/>
        </w:rPr>
        <w:t xml:space="preserve">What is </w:t>
      </w:r>
      <w:proofErr w:type="spellStart"/>
      <w:r w:rsidR="00C40380">
        <w:rPr>
          <w:rFonts w:ascii="Arial" w:hAnsi="Arial" w:cs="Arial"/>
          <w:sz w:val="24"/>
          <w:szCs w:val="24"/>
        </w:rPr>
        <w:t>Cry</w:t>
      </w:r>
      <w:r w:rsidR="0026028B">
        <w:rPr>
          <w:rFonts w:ascii="Arial" w:hAnsi="Arial" w:cs="Arial"/>
          <w:sz w:val="24"/>
          <w:szCs w:val="24"/>
        </w:rPr>
        <w:t>p</w:t>
      </w:r>
      <w:r w:rsidR="00C40380">
        <w:rPr>
          <w:rFonts w:ascii="Arial" w:hAnsi="Arial" w:cs="Arial"/>
          <w:sz w:val="24"/>
          <w:szCs w:val="24"/>
        </w:rPr>
        <w:t>toWall</w:t>
      </w:r>
      <w:proofErr w:type="spellEnd"/>
    </w:p>
    <w:p w14:paraId="4D311F11" w14:textId="77777777" w:rsidR="006A58FE" w:rsidRDefault="00CD0400" w:rsidP="00822D0D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proofErr w:type="spellStart"/>
      <w:r w:rsidR="0026028B">
        <w:rPr>
          <w:rFonts w:ascii="Arial" w:hAnsi="Arial" w:cs="Arial"/>
          <w:sz w:val="24"/>
          <w:szCs w:val="24"/>
        </w:rPr>
        <w:t>CryptoWall</w:t>
      </w:r>
      <w:proofErr w:type="spellEnd"/>
      <w:r w:rsidR="0026028B">
        <w:rPr>
          <w:rFonts w:ascii="Arial" w:hAnsi="Arial" w:cs="Arial"/>
          <w:sz w:val="24"/>
          <w:szCs w:val="24"/>
        </w:rPr>
        <w:t xml:space="preserve"> ransomware has been around since </w:t>
      </w:r>
      <w:r w:rsidR="00A65380">
        <w:rPr>
          <w:rFonts w:ascii="Arial" w:hAnsi="Arial" w:cs="Arial"/>
          <w:sz w:val="24"/>
          <w:szCs w:val="24"/>
        </w:rPr>
        <w:t>2014 and</w:t>
      </w:r>
      <w:r w:rsidR="00762534">
        <w:rPr>
          <w:rFonts w:ascii="Arial" w:hAnsi="Arial" w:cs="Arial"/>
          <w:sz w:val="24"/>
          <w:szCs w:val="24"/>
        </w:rPr>
        <w:t xml:space="preserve"> has been redeveloped over the years by Cyberc</w:t>
      </w:r>
      <w:r w:rsidR="008F04B6">
        <w:rPr>
          <w:rFonts w:ascii="Arial" w:hAnsi="Arial" w:cs="Arial"/>
          <w:sz w:val="24"/>
          <w:szCs w:val="24"/>
        </w:rPr>
        <w:t xml:space="preserve">riminals to </w:t>
      </w:r>
      <w:r w:rsidR="007C6EED">
        <w:rPr>
          <w:rFonts w:ascii="Arial" w:hAnsi="Arial" w:cs="Arial"/>
          <w:sz w:val="24"/>
          <w:szCs w:val="24"/>
        </w:rPr>
        <w:t>try and ensure that it is more and more difficult to detect and remove.</w:t>
      </w:r>
      <w:r w:rsidR="00AA0707">
        <w:rPr>
          <w:rFonts w:ascii="Arial" w:hAnsi="Arial" w:cs="Arial"/>
          <w:sz w:val="24"/>
          <w:szCs w:val="24"/>
        </w:rPr>
        <w:t xml:space="preserve"> </w:t>
      </w:r>
    </w:p>
    <w:p w14:paraId="3BA4F473" w14:textId="73070D32" w:rsidR="006A58FE" w:rsidRDefault="00780B4E" w:rsidP="00822D0D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with all encrypting ransomware </w:t>
      </w:r>
      <w:proofErr w:type="spellStart"/>
      <w:r>
        <w:rPr>
          <w:rFonts w:ascii="Arial" w:hAnsi="Arial" w:cs="Arial"/>
          <w:sz w:val="24"/>
          <w:szCs w:val="24"/>
        </w:rPr>
        <w:t>CryptoWall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AB13AB">
        <w:rPr>
          <w:rFonts w:ascii="Arial" w:hAnsi="Arial" w:cs="Arial"/>
          <w:sz w:val="24"/>
          <w:szCs w:val="24"/>
        </w:rPr>
        <w:t>encrypts files on the users computer</w:t>
      </w:r>
      <w:r w:rsidR="00512435">
        <w:rPr>
          <w:rFonts w:ascii="Arial" w:hAnsi="Arial" w:cs="Arial"/>
          <w:sz w:val="24"/>
          <w:szCs w:val="24"/>
        </w:rPr>
        <w:t xml:space="preserve"> using military </w:t>
      </w:r>
      <w:r w:rsidR="00E25291">
        <w:rPr>
          <w:rFonts w:ascii="Arial" w:hAnsi="Arial" w:cs="Arial"/>
          <w:sz w:val="24"/>
          <w:szCs w:val="24"/>
        </w:rPr>
        <w:t xml:space="preserve">grade </w:t>
      </w:r>
      <w:r w:rsidR="00A446E1">
        <w:rPr>
          <w:rFonts w:ascii="Arial" w:hAnsi="Arial" w:cs="Arial"/>
          <w:sz w:val="24"/>
          <w:szCs w:val="24"/>
        </w:rPr>
        <w:t xml:space="preserve">encryption, which </w:t>
      </w:r>
      <w:r w:rsidR="00DB7CF7">
        <w:rPr>
          <w:rFonts w:ascii="Arial" w:hAnsi="Arial" w:cs="Arial"/>
          <w:sz w:val="24"/>
          <w:szCs w:val="24"/>
        </w:rPr>
        <w:t xml:space="preserve">makes it virtually impossible to decrypt without the </w:t>
      </w:r>
      <w:r w:rsidR="009838BE">
        <w:rPr>
          <w:rFonts w:ascii="Arial" w:hAnsi="Arial" w:cs="Arial"/>
          <w:sz w:val="24"/>
          <w:szCs w:val="24"/>
        </w:rPr>
        <w:t>correct encryption key</w:t>
      </w:r>
      <w:r w:rsidR="00F531C4">
        <w:rPr>
          <w:rFonts w:ascii="Arial" w:hAnsi="Arial" w:cs="Arial"/>
          <w:sz w:val="24"/>
          <w:szCs w:val="24"/>
        </w:rPr>
        <w:t xml:space="preserve">. Not only that but the malware </w:t>
      </w:r>
      <w:r w:rsidR="00515C22">
        <w:rPr>
          <w:rFonts w:ascii="Arial" w:hAnsi="Arial" w:cs="Arial"/>
          <w:sz w:val="24"/>
          <w:szCs w:val="24"/>
        </w:rPr>
        <w:t>buries itself deep within the computer’s operating system</w:t>
      </w:r>
      <w:r w:rsidR="0014076C">
        <w:rPr>
          <w:rFonts w:ascii="Arial" w:hAnsi="Arial" w:cs="Arial"/>
          <w:sz w:val="24"/>
          <w:szCs w:val="24"/>
        </w:rPr>
        <w:t xml:space="preserve"> so making it difficult to detect. Furthermore</w:t>
      </w:r>
      <w:r w:rsidR="00A15F7C">
        <w:rPr>
          <w:rFonts w:ascii="Arial" w:hAnsi="Arial" w:cs="Arial"/>
          <w:sz w:val="24"/>
          <w:szCs w:val="24"/>
        </w:rPr>
        <w:t xml:space="preserve">, it also deletes the </w:t>
      </w:r>
      <w:hyperlink w:anchor="Volume_Shadow" w:history="1">
        <w:r w:rsidR="00A15F7C" w:rsidRPr="00DF3E5B">
          <w:t xml:space="preserve">volume </w:t>
        </w:r>
        <w:r w:rsidR="00322D03" w:rsidRPr="00DF3E5B">
          <w:t>shadow copies</w:t>
        </w:r>
      </w:hyperlink>
      <w:r w:rsidR="00322D03">
        <w:rPr>
          <w:rFonts w:ascii="Arial" w:hAnsi="Arial" w:cs="Arial"/>
          <w:sz w:val="24"/>
          <w:szCs w:val="24"/>
        </w:rPr>
        <w:t xml:space="preserve"> of the files</w:t>
      </w:r>
      <w:r w:rsidR="00A65065">
        <w:rPr>
          <w:rFonts w:ascii="Arial" w:hAnsi="Arial" w:cs="Arial"/>
          <w:sz w:val="24"/>
          <w:szCs w:val="24"/>
        </w:rPr>
        <w:t xml:space="preserve"> which can result in making it </w:t>
      </w:r>
      <w:r w:rsidR="004434BB">
        <w:rPr>
          <w:rFonts w:ascii="Arial" w:hAnsi="Arial" w:cs="Arial"/>
          <w:sz w:val="24"/>
          <w:szCs w:val="24"/>
        </w:rPr>
        <w:t xml:space="preserve">difficult or even impossible to </w:t>
      </w:r>
      <w:r w:rsidR="004434BB" w:rsidRPr="00B76FC4">
        <w:rPr>
          <w:rFonts w:ascii="Arial" w:hAnsi="Arial" w:cs="Arial"/>
          <w:sz w:val="24"/>
          <w:szCs w:val="24"/>
        </w:rPr>
        <w:t>restore files</w:t>
      </w:r>
      <w:r w:rsidR="000351C6">
        <w:rPr>
          <w:rFonts w:ascii="Arial" w:hAnsi="Arial" w:cs="Arial"/>
          <w:sz w:val="24"/>
          <w:szCs w:val="24"/>
        </w:rPr>
        <w:t>.</w:t>
      </w:r>
      <w:r w:rsidR="0005761E">
        <w:rPr>
          <w:rFonts w:ascii="Arial" w:hAnsi="Arial" w:cs="Arial"/>
          <w:sz w:val="24"/>
          <w:szCs w:val="24"/>
        </w:rPr>
        <w:fldChar w:fldCharType="begin" w:fldLock="1"/>
      </w:r>
      <w:r w:rsidR="00CB7ACD">
        <w:rPr>
          <w:rFonts w:ascii="Arial" w:hAnsi="Arial" w:cs="Arial"/>
          <w:sz w:val="24"/>
          <w:szCs w:val="24"/>
        </w:rPr>
        <w:instrText>ADDIN CSL_CITATION {"citationItems":[{"id":"ITEM-1","itemData":{"URL":"https://www.varonis.com/blog/cryptowall/","accessed":{"date-parts":[["2018","11","21"]]},"id":"ITEM-1","issued":{"date-parts":[["0"]]},"title":"The State of CryptoWall in 2018","type":"webpage"},"uris":["http://www.mendeley.com/documents/?uuid=656cb5e6-e339-35ad-b67e-583f78000241"]}],"mendeley":{"formattedCitation":"[4]","plainTextFormattedCitation":"[4]","previouslyFormattedCitation":"[4]"},"properties":{"noteIndex":0},"schema":"https://github.com/citation-style-language/schema/raw/master/csl-citation.json"}</w:instrText>
      </w:r>
      <w:r w:rsidR="0005761E">
        <w:rPr>
          <w:rFonts w:ascii="Arial" w:hAnsi="Arial" w:cs="Arial"/>
          <w:sz w:val="24"/>
          <w:szCs w:val="24"/>
        </w:rPr>
        <w:fldChar w:fldCharType="separate"/>
      </w:r>
      <w:r w:rsidR="0005761E" w:rsidRPr="0005761E">
        <w:rPr>
          <w:rFonts w:ascii="Arial" w:hAnsi="Arial" w:cs="Arial"/>
          <w:sz w:val="24"/>
          <w:szCs w:val="24"/>
        </w:rPr>
        <w:t>[4]</w:t>
      </w:r>
      <w:r w:rsidR="0005761E">
        <w:rPr>
          <w:rFonts w:ascii="Arial" w:hAnsi="Arial" w:cs="Arial"/>
          <w:sz w:val="24"/>
          <w:szCs w:val="24"/>
        </w:rPr>
        <w:fldChar w:fldCharType="end"/>
      </w:r>
    </w:p>
    <w:p w14:paraId="7A609EDA" w14:textId="01445C80" w:rsidR="00500D91" w:rsidRDefault="00AC1366" w:rsidP="00DF3E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latest version </w:t>
      </w:r>
      <w:r w:rsidR="0061254C">
        <w:rPr>
          <w:rFonts w:ascii="Arial" w:hAnsi="Arial" w:cs="Arial"/>
          <w:sz w:val="24"/>
          <w:szCs w:val="24"/>
        </w:rPr>
        <w:t>of the ransomware is 5</w:t>
      </w:r>
      <w:r w:rsidR="003A47F9">
        <w:rPr>
          <w:rFonts w:ascii="Arial" w:hAnsi="Arial" w:cs="Arial"/>
          <w:sz w:val="24"/>
          <w:szCs w:val="24"/>
        </w:rPr>
        <w:t>.</w:t>
      </w:r>
      <w:r w:rsidR="0061254C">
        <w:rPr>
          <w:rFonts w:ascii="Arial" w:hAnsi="Arial" w:cs="Arial"/>
          <w:sz w:val="24"/>
          <w:szCs w:val="24"/>
        </w:rPr>
        <w:t>1</w:t>
      </w:r>
      <w:r w:rsidR="00D86340">
        <w:rPr>
          <w:rFonts w:ascii="Arial" w:hAnsi="Arial" w:cs="Arial"/>
          <w:sz w:val="24"/>
          <w:szCs w:val="24"/>
        </w:rPr>
        <w:t xml:space="preserve"> and to understand the impact of previous versions on businesses around the World</w:t>
      </w:r>
      <w:r w:rsidR="00554E5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C6546">
        <w:rPr>
          <w:rFonts w:ascii="Arial" w:hAnsi="Arial" w:cs="Arial"/>
          <w:sz w:val="24"/>
          <w:szCs w:val="24"/>
        </w:rPr>
        <w:t>CryptoWall</w:t>
      </w:r>
      <w:proofErr w:type="spellEnd"/>
      <w:r w:rsidR="002C6546">
        <w:rPr>
          <w:rFonts w:ascii="Arial" w:hAnsi="Arial" w:cs="Arial"/>
          <w:sz w:val="24"/>
          <w:szCs w:val="24"/>
        </w:rPr>
        <w:t xml:space="preserve"> 3.0 </w:t>
      </w:r>
      <w:r w:rsidR="009C45D2">
        <w:rPr>
          <w:rFonts w:ascii="Arial" w:hAnsi="Arial" w:cs="Arial"/>
          <w:sz w:val="24"/>
          <w:szCs w:val="24"/>
        </w:rPr>
        <w:t xml:space="preserve">is estimated to have </w:t>
      </w:r>
      <w:r w:rsidR="00744744">
        <w:rPr>
          <w:rFonts w:ascii="Arial" w:hAnsi="Arial" w:cs="Arial"/>
          <w:sz w:val="24"/>
          <w:szCs w:val="24"/>
        </w:rPr>
        <w:t xml:space="preserve">been </w:t>
      </w:r>
      <w:r w:rsidR="003A71E4">
        <w:rPr>
          <w:rFonts w:ascii="Arial" w:hAnsi="Arial" w:cs="Arial"/>
          <w:sz w:val="24"/>
          <w:szCs w:val="24"/>
        </w:rPr>
        <w:t>responsible for over $325m</w:t>
      </w:r>
      <w:r w:rsidR="0052006E">
        <w:rPr>
          <w:rFonts w:ascii="Arial" w:hAnsi="Arial" w:cs="Arial"/>
          <w:sz w:val="24"/>
          <w:szCs w:val="24"/>
        </w:rPr>
        <w:t xml:space="preserve"> in damages</w:t>
      </w:r>
      <w:r w:rsidR="00CB7ACD">
        <w:rPr>
          <w:rFonts w:ascii="Arial" w:hAnsi="Arial" w:cs="Arial"/>
          <w:sz w:val="24"/>
          <w:szCs w:val="24"/>
        </w:rPr>
        <w:t>.</w:t>
      </w:r>
      <w:r w:rsidR="00CB7ACD">
        <w:rPr>
          <w:rFonts w:ascii="Arial" w:hAnsi="Arial" w:cs="Arial"/>
          <w:sz w:val="24"/>
          <w:szCs w:val="24"/>
        </w:rPr>
        <w:fldChar w:fldCharType="begin" w:fldLock="1"/>
      </w:r>
      <w:r w:rsidR="00AF1C00">
        <w:rPr>
          <w:rFonts w:ascii="Arial" w:hAnsi="Arial" w:cs="Arial"/>
          <w:sz w:val="24"/>
          <w:szCs w:val="24"/>
        </w:rPr>
        <w:instrText>ADDIN CSL_CITATION {"citationItems":[{"id":"ITEM-1","itemData":{"id":"ITEM-1","issued":{"date-parts":[["0"]]},"title":"Lucrative Ransomware Attacks: Analysis of the CryptoWall Version 3 Threat","type":"report"},"uris":["http://www.mendeley.com/documents/?uuid=79179643-f747-3d65-96a1-aa961187d012"]}],"mendeley":{"formattedCitation":"[5]","plainTextFormattedCitation":"[5]","previouslyFormattedCitation":"[5]"},"properties":{"noteIndex":0},"schema":"https://github.com/citation-style-language/schema/raw/master/csl-citation.json"}</w:instrText>
      </w:r>
      <w:r w:rsidR="00CB7ACD">
        <w:rPr>
          <w:rFonts w:ascii="Arial" w:hAnsi="Arial" w:cs="Arial"/>
          <w:sz w:val="24"/>
          <w:szCs w:val="24"/>
        </w:rPr>
        <w:fldChar w:fldCharType="separate"/>
      </w:r>
      <w:r w:rsidR="00CB7ACD" w:rsidRPr="00CB7ACD">
        <w:rPr>
          <w:rFonts w:ascii="Arial" w:hAnsi="Arial" w:cs="Arial"/>
          <w:sz w:val="24"/>
          <w:szCs w:val="24"/>
        </w:rPr>
        <w:t>[5]</w:t>
      </w:r>
      <w:r w:rsidR="00CB7ACD">
        <w:rPr>
          <w:rFonts w:ascii="Arial" w:hAnsi="Arial" w:cs="Arial"/>
          <w:sz w:val="24"/>
          <w:szCs w:val="24"/>
        </w:rPr>
        <w:fldChar w:fldCharType="end"/>
      </w:r>
    </w:p>
    <w:p w14:paraId="3336EDA5" w14:textId="38822C40" w:rsidR="00FD7115" w:rsidRDefault="00DF3E5B" w:rsidP="00EB7BF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</w:t>
      </w:r>
      <w:r w:rsidR="00EB7BF5">
        <w:rPr>
          <w:rFonts w:ascii="Arial" w:hAnsi="Arial" w:cs="Arial"/>
          <w:sz w:val="24"/>
          <w:szCs w:val="24"/>
        </w:rPr>
        <w:t>.</w:t>
      </w:r>
      <w:r w:rsidR="00EB7BF5">
        <w:rPr>
          <w:rFonts w:ascii="Arial" w:hAnsi="Arial" w:cs="Arial"/>
          <w:sz w:val="24"/>
          <w:szCs w:val="24"/>
        </w:rPr>
        <w:tab/>
      </w:r>
      <w:r w:rsidR="00FD7115">
        <w:rPr>
          <w:rFonts w:ascii="Arial" w:hAnsi="Arial" w:cs="Arial"/>
          <w:sz w:val="24"/>
          <w:szCs w:val="24"/>
        </w:rPr>
        <w:t>How is it spread</w:t>
      </w:r>
    </w:p>
    <w:p w14:paraId="62657621" w14:textId="324B65D3" w:rsidR="009375F1" w:rsidRDefault="00193682" w:rsidP="00822D0D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Research has shown that the </w:t>
      </w:r>
      <w:proofErr w:type="spellStart"/>
      <w:r>
        <w:rPr>
          <w:rFonts w:ascii="Arial" w:hAnsi="Arial" w:cs="Arial"/>
          <w:sz w:val="24"/>
          <w:szCs w:val="24"/>
        </w:rPr>
        <w:t>Cr</w:t>
      </w:r>
      <w:r w:rsidR="0060064E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>ptoWall</w:t>
      </w:r>
      <w:proofErr w:type="spellEnd"/>
      <w:r>
        <w:rPr>
          <w:rFonts w:ascii="Arial" w:hAnsi="Arial" w:cs="Arial"/>
          <w:sz w:val="24"/>
          <w:szCs w:val="24"/>
        </w:rPr>
        <w:t xml:space="preserve"> ransomware virus </w:t>
      </w:r>
      <w:r w:rsidR="0060064E">
        <w:rPr>
          <w:rFonts w:ascii="Arial" w:hAnsi="Arial" w:cs="Arial"/>
          <w:sz w:val="24"/>
          <w:szCs w:val="24"/>
        </w:rPr>
        <w:t>is spread in two ways</w:t>
      </w:r>
      <w:r w:rsidR="00D20733">
        <w:rPr>
          <w:rFonts w:ascii="Arial" w:hAnsi="Arial" w:cs="Arial"/>
          <w:sz w:val="24"/>
          <w:szCs w:val="24"/>
        </w:rPr>
        <w:t>, via phishing emails and exploit kits</w:t>
      </w:r>
      <w:r w:rsidR="00BE54C4">
        <w:rPr>
          <w:rFonts w:ascii="Arial" w:hAnsi="Arial" w:cs="Arial"/>
          <w:sz w:val="24"/>
          <w:szCs w:val="24"/>
        </w:rPr>
        <w:t>.</w:t>
      </w:r>
      <w:r w:rsidR="00BE54C4">
        <w:rPr>
          <w:rFonts w:ascii="Arial" w:hAnsi="Arial" w:cs="Arial"/>
          <w:sz w:val="24"/>
          <w:szCs w:val="24"/>
        </w:rPr>
        <w:fldChar w:fldCharType="begin" w:fldLock="1"/>
      </w:r>
      <w:r w:rsidR="00BE54C4">
        <w:rPr>
          <w:rFonts w:ascii="Arial" w:hAnsi="Arial" w:cs="Arial"/>
          <w:sz w:val="24"/>
          <w:szCs w:val="24"/>
        </w:rPr>
        <w:instrText>ADDIN CSL_CITATION {"citationItems":[{"id":"ITEM-1","itemData":{"id":"ITEM-1","issued":{"date-parts":[["0"]]},"title":"Lucrative Ransomware Attacks: Analysis of the CryptoWall Version 3 Threat","type":"report"},"uris":["http://www.mendeley.com/documents/?uuid=79179643-f747-3d65-96a1-aa961187d012"]}],"mendeley":{"formattedCitation":"[5]","plainTextFormattedCitation":"[5]","previouslyFormattedCitation":"[5]"},"properties":{"noteIndex":0},"schema":"https://github.com/citation-style-language/schema/raw/master/csl-citation.json"}</w:instrText>
      </w:r>
      <w:r w:rsidR="00BE54C4">
        <w:rPr>
          <w:rFonts w:ascii="Arial" w:hAnsi="Arial" w:cs="Arial"/>
          <w:sz w:val="24"/>
          <w:szCs w:val="24"/>
        </w:rPr>
        <w:fldChar w:fldCharType="separate"/>
      </w:r>
      <w:r w:rsidR="00BE54C4" w:rsidRPr="00CB7ACD">
        <w:rPr>
          <w:rFonts w:ascii="Arial" w:hAnsi="Arial" w:cs="Arial"/>
          <w:noProof/>
          <w:sz w:val="24"/>
          <w:szCs w:val="24"/>
        </w:rPr>
        <w:t>[5]</w:t>
      </w:r>
      <w:r w:rsidR="00BE54C4">
        <w:rPr>
          <w:rFonts w:ascii="Arial" w:hAnsi="Arial" w:cs="Arial"/>
          <w:sz w:val="24"/>
          <w:szCs w:val="24"/>
        </w:rPr>
        <w:fldChar w:fldCharType="end"/>
      </w:r>
      <w:r w:rsidR="006E1F20">
        <w:rPr>
          <w:rFonts w:ascii="Arial" w:hAnsi="Arial" w:cs="Arial"/>
          <w:sz w:val="24"/>
          <w:szCs w:val="24"/>
        </w:rPr>
        <w:t xml:space="preserve"> </w:t>
      </w:r>
      <w:r w:rsidR="009E6728">
        <w:rPr>
          <w:rFonts w:ascii="Arial" w:hAnsi="Arial" w:cs="Arial"/>
          <w:sz w:val="24"/>
          <w:szCs w:val="24"/>
        </w:rPr>
        <w:t xml:space="preserve">The </w:t>
      </w:r>
      <w:r w:rsidR="00BE583D">
        <w:rPr>
          <w:rFonts w:ascii="Arial" w:hAnsi="Arial" w:cs="Arial"/>
          <w:sz w:val="24"/>
          <w:szCs w:val="24"/>
        </w:rPr>
        <w:t xml:space="preserve">emails that distribute the virus usually have file attachments </w:t>
      </w:r>
      <w:r w:rsidR="0021334A">
        <w:rPr>
          <w:rFonts w:ascii="Arial" w:hAnsi="Arial" w:cs="Arial"/>
          <w:sz w:val="24"/>
          <w:szCs w:val="24"/>
        </w:rPr>
        <w:t xml:space="preserve">with titles such as ‘internal’, </w:t>
      </w:r>
      <w:r w:rsidR="00517E68">
        <w:rPr>
          <w:rFonts w:ascii="Arial" w:hAnsi="Arial" w:cs="Arial"/>
          <w:sz w:val="24"/>
          <w:szCs w:val="24"/>
        </w:rPr>
        <w:t>‘voice’, ‘fax’, ‘invoice’</w:t>
      </w:r>
      <w:r w:rsidR="00BE583D">
        <w:rPr>
          <w:rFonts w:ascii="Arial" w:hAnsi="Arial" w:cs="Arial"/>
          <w:sz w:val="24"/>
          <w:szCs w:val="24"/>
        </w:rPr>
        <w:t xml:space="preserve"> </w:t>
      </w:r>
      <w:r w:rsidR="00517E68">
        <w:rPr>
          <w:rFonts w:ascii="Arial" w:hAnsi="Arial" w:cs="Arial"/>
          <w:sz w:val="24"/>
          <w:szCs w:val="24"/>
        </w:rPr>
        <w:t>and ‘statement’</w:t>
      </w:r>
      <w:r w:rsidR="00804F9A">
        <w:rPr>
          <w:rFonts w:ascii="Arial" w:hAnsi="Arial" w:cs="Arial"/>
          <w:sz w:val="24"/>
          <w:szCs w:val="24"/>
        </w:rPr>
        <w:t xml:space="preserve">. A copy of a typical email that is </w:t>
      </w:r>
      <w:r w:rsidR="00F87A80">
        <w:rPr>
          <w:rFonts w:ascii="Arial" w:hAnsi="Arial" w:cs="Arial"/>
          <w:sz w:val="24"/>
          <w:szCs w:val="24"/>
        </w:rPr>
        <w:t xml:space="preserve">sent containing the virus can be </w:t>
      </w:r>
      <w:r w:rsidR="0005686B">
        <w:rPr>
          <w:rFonts w:ascii="Arial" w:hAnsi="Arial" w:cs="Arial"/>
          <w:sz w:val="24"/>
          <w:szCs w:val="24"/>
        </w:rPr>
        <w:t>seen in figure 1 below.</w:t>
      </w:r>
    </w:p>
    <w:p w14:paraId="6676C833" w14:textId="77777777" w:rsidR="0005686B" w:rsidRDefault="0005686B" w:rsidP="0005686B">
      <w:pPr>
        <w:keepNext/>
        <w:spacing w:after="120" w:line="360" w:lineRule="auto"/>
      </w:pPr>
      <w:r>
        <w:rPr>
          <w:noProof/>
        </w:rPr>
        <w:lastRenderedPageBreak/>
        <w:drawing>
          <wp:inline distT="0" distB="0" distL="0" distR="0" wp14:anchorId="7A27F931" wp14:editId="4A33CE3F">
            <wp:extent cx="3779520" cy="29718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01123" cy="2988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3E3F3" w14:textId="1E24650C" w:rsidR="009375F1" w:rsidRPr="0005686B" w:rsidRDefault="0005686B" w:rsidP="0005686B">
      <w:pPr>
        <w:pStyle w:val="Caption"/>
        <w:rPr>
          <w:rFonts w:ascii="Arial" w:hAnsi="Arial" w:cs="Arial"/>
          <w:sz w:val="20"/>
          <w:szCs w:val="20"/>
        </w:rPr>
      </w:pPr>
      <w:r w:rsidRPr="0005686B">
        <w:rPr>
          <w:rFonts w:ascii="Arial" w:hAnsi="Arial" w:cs="Arial"/>
          <w:sz w:val="20"/>
          <w:szCs w:val="20"/>
        </w:rPr>
        <w:t xml:space="preserve">Figure </w:t>
      </w:r>
      <w:r w:rsidRPr="0005686B">
        <w:rPr>
          <w:rFonts w:ascii="Arial" w:hAnsi="Arial" w:cs="Arial"/>
          <w:sz w:val="20"/>
          <w:szCs w:val="20"/>
        </w:rPr>
        <w:fldChar w:fldCharType="begin"/>
      </w:r>
      <w:r w:rsidRPr="0005686B">
        <w:rPr>
          <w:rFonts w:ascii="Arial" w:hAnsi="Arial" w:cs="Arial"/>
          <w:sz w:val="20"/>
          <w:szCs w:val="20"/>
        </w:rPr>
        <w:instrText xml:space="preserve"> SEQ Figure \* ARABIC </w:instrText>
      </w:r>
      <w:r w:rsidRPr="0005686B">
        <w:rPr>
          <w:rFonts w:ascii="Arial" w:hAnsi="Arial" w:cs="Arial"/>
          <w:sz w:val="20"/>
          <w:szCs w:val="20"/>
        </w:rPr>
        <w:fldChar w:fldCharType="separate"/>
      </w:r>
      <w:r w:rsidRPr="0005686B">
        <w:rPr>
          <w:rFonts w:ascii="Arial" w:hAnsi="Arial" w:cs="Arial"/>
          <w:noProof/>
          <w:sz w:val="20"/>
          <w:szCs w:val="20"/>
        </w:rPr>
        <w:t>1</w:t>
      </w:r>
      <w:r w:rsidRPr="0005686B">
        <w:rPr>
          <w:rFonts w:ascii="Arial" w:hAnsi="Arial" w:cs="Arial"/>
          <w:sz w:val="20"/>
          <w:szCs w:val="20"/>
        </w:rPr>
        <w:fldChar w:fldCharType="end"/>
      </w:r>
    </w:p>
    <w:p w14:paraId="294A3423" w14:textId="3BA1A3DE" w:rsidR="009375F1" w:rsidRDefault="00981BB8" w:rsidP="00EB7BF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Infection by exploit kits </w:t>
      </w:r>
      <w:r w:rsidR="00593CE2">
        <w:rPr>
          <w:rFonts w:ascii="Arial" w:hAnsi="Arial" w:cs="Arial"/>
          <w:sz w:val="24"/>
          <w:szCs w:val="24"/>
        </w:rPr>
        <w:t xml:space="preserve">is usually via </w:t>
      </w:r>
      <w:r w:rsidR="00F84C62">
        <w:rPr>
          <w:rFonts w:ascii="Arial" w:hAnsi="Arial" w:cs="Arial"/>
          <w:sz w:val="24"/>
          <w:szCs w:val="24"/>
        </w:rPr>
        <w:t>a compromised web server via a susceptible web browser.</w:t>
      </w:r>
    </w:p>
    <w:p w14:paraId="1A9082F3" w14:textId="62F4F01D" w:rsidR="009375F1" w:rsidRDefault="00EB7BF5" w:rsidP="005A68E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</w:t>
      </w:r>
      <w:r w:rsidR="005A68EC">
        <w:rPr>
          <w:rFonts w:ascii="Arial" w:hAnsi="Arial" w:cs="Arial"/>
          <w:sz w:val="24"/>
          <w:szCs w:val="24"/>
        </w:rPr>
        <w:t>.</w:t>
      </w:r>
      <w:r w:rsidR="005A68EC">
        <w:rPr>
          <w:rFonts w:ascii="Arial" w:hAnsi="Arial" w:cs="Arial"/>
          <w:sz w:val="24"/>
          <w:szCs w:val="24"/>
        </w:rPr>
        <w:tab/>
      </w:r>
      <w:r w:rsidR="00207895">
        <w:rPr>
          <w:rFonts w:ascii="Arial" w:hAnsi="Arial" w:cs="Arial"/>
          <w:sz w:val="24"/>
          <w:szCs w:val="24"/>
        </w:rPr>
        <w:t>How to remediate against it</w:t>
      </w:r>
    </w:p>
    <w:p w14:paraId="68129A18" w14:textId="6F2EC83C" w:rsidR="00207895" w:rsidRDefault="00CF425C" w:rsidP="00822D0D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with all ransomware virus</w:t>
      </w:r>
      <w:r w:rsidR="008B01D8">
        <w:rPr>
          <w:rFonts w:ascii="Arial" w:hAnsi="Arial" w:cs="Arial"/>
          <w:sz w:val="24"/>
          <w:szCs w:val="24"/>
        </w:rPr>
        <w:t xml:space="preserve">es </w:t>
      </w:r>
      <w:r w:rsidR="009F73BB">
        <w:rPr>
          <w:rFonts w:ascii="Arial" w:hAnsi="Arial" w:cs="Arial"/>
          <w:sz w:val="24"/>
          <w:szCs w:val="24"/>
        </w:rPr>
        <w:t xml:space="preserve">there are things organisations can do to </w:t>
      </w:r>
      <w:r w:rsidR="008C0D01">
        <w:rPr>
          <w:rFonts w:ascii="Arial" w:hAnsi="Arial" w:cs="Arial"/>
          <w:sz w:val="24"/>
          <w:szCs w:val="24"/>
        </w:rPr>
        <w:t>both protect and remediate if infected.</w:t>
      </w:r>
    </w:p>
    <w:p w14:paraId="70C49B6F" w14:textId="2B177462" w:rsidR="00D611EB" w:rsidRDefault="00D611EB" w:rsidP="00822D0D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 technical measures that can be implemented to protect against infection which includes</w:t>
      </w:r>
      <w:r w:rsidR="00380307">
        <w:rPr>
          <w:rFonts w:ascii="Arial" w:hAnsi="Arial" w:cs="Arial"/>
          <w:sz w:val="24"/>
          <w:szCs w:val="24"/>
        </w:rPr>
        <w:t>:</w:t>
      </w:r>
    </w:p>
    <w:p w14:paraId="3DD8A4C0" w14:textId="04249183" w:rsidR="00380307" w:rsidRDefault="005027E2" w:rsidP="00380307">
      <w:pPr>
        <w:pStyle w:val="ListParagraph"/>
        <w:numPr>
          <w:ilvl w:val="0"/>
          <w:numId w:val="5"/>
        </w:num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Install and keep up</w:t>
      </w:r>
      <w:r w:rsidR="003163A3">
        <w:rPr>
          <w:rFonts w:ascii="Arial" w:hAnsi="Arial" w:cs="Arial"/>
          <w:sz w:val="24"/>
          <w:szCs w:val="24"/>
        </w:rPr>
        <w:t>to date</w:t>
      </w:r>
      <w:r>
        <w:rPr>
          <w:rFonts w:ascii="Arial" w:hAnsi="Arial" w:cs="Arial"/>
          <w:sz w:val="24"/>
          <w:szCs w:val="24"/>
        </w:rPr>
        <w:t xml:space="preserve"> </w:t>
      </w:r>
      <w:r w:rsidR="0060208F">
        <w:rPr>
          <w:rFonts w:ascii="Arial" w:hAnsi="Arial" w:cs="Arial"/>
          <w:sz w:val="24"/>
          <w:szCs w:val="24"/>
        </w:rPr>
        <w:t>commercial anti-malware software.</w:t>
      </w:r>
    </w:p>
    <w:p w14:paraId="09EEF123" w14:textId="466E580C" w:rsidR="0060208F" w:rsidRDefault="00196EEA" w:rsidP="00380307">
      <w:pPr>
        <w:pStyle w:val="ListParagraph"/>
        <w:numPr>
          <w:ilvl w:val="0"/>
          <w:numId w:val="5"/>
        </w:num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Implement a software firewall on each computer device</w:t>
      </w:r>
      <w:r w:rsidR="00A86278">
        <w:rPr>
          <w:rFonts w:ascii="Arial" w:hAnsi="Arial" w:cs="Arial"/>
          <w:sz w:val="24"/>
          <w:szCs w:val="24"/>
        </w:rPr>
        <w:t>, such as Windows firewall.</w:t>
      </w:r>
    </w:p>
    <w:p w14:paraId="12349EA7" w14:textId="40AB9277" w:rsidR="00A86278" w:rsidRDefault="00A86278" w:rsidP="00380307">
      <w:pPr>
        <w:pStyle w:val="ListParagraph"/>
        <w:numPr>
          <w:ilvl w:val="0"/>
          <w:numId w:val="5"/>
        </w:num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Install and maintain both </w:t>
      </w:r>
      <w:r w:rsidR="00442F27">
        <w:rPr>
          <w:rFonts w:ascii="Arial" w:hAnsi="Arial" w:cs="Arial"/>
          <w:sz w:val="24"/>
          <w:szCs w:val="24"/>
        </w:rPr>
        <w:t xml:space="preserve">secure web and mail gateway software. This will filter and block </w:t>
      </w:r>
      <w:r w:rsidR="00A66E33">
        <w:rPr>
          <w:rFonts w:ascii="Arial" w:hAnsi="Arial" w:cs="Arial"/>
          <w:sz w:val="24"/>
          <w:szCs w:val="24"/>
        </w:rPr>
        <w:t xml:space="preserve">malicious </w:t>
      </w:r>
      <w:r w:rsidR="00CA5E4C">
        <w:rPr>
          <w:rFonts w:ascii="Arial" w:hAnsi="Arial" w:cs="Arial"/>
          <w:sz w:val="24"/>
          <w:szCs w:val="24"/>
        </w:rPr>
        <w:t>email and websites.</w:t>
      </w:r>
    </w:p>
    <w:p w14:paraId="111EB062" w14:textId="0502190D" w:rsidR="00CA5E4C" w:rsidRDefault="00CA5E4C" w:rsidP="00380307">
      <w:pPr>
        <w:pStyle w:val="ListParagraph"/>
        <w:numPr>
          <w:ilvl w:val="0"/>
          <w:numId w:val="5"/>
        </w:num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Keep system operating software </w:t>
      </w:r>
      <w:r w:rsidR="00511E63">
        <w:rPr>
          <w:rFonts w:ascii="Arial" w:hAnsi="Arial" w:cs="Arial"/>
          <w:sz w:val="24"/>
          <w:szCs w:val="24"/>
        </w:rPr>
        <w:t xml:space="preserve">and application software (e.g. Internet web browsers, </w:t>
      </w:r>
      <w:r w:rsidR="00B37ADD">
        <w:rPr>
          <w:rFonts w:ascii="Arial" w:hAnsi="Arial" w:cs="Arial"/>
          <w:sz w:val="24"/>
          <w:szCs w:val="24"/>
        </w:rPr>
        <w:t>etc.) up to date with security and critical patches.</w:t>
      </w:r>
    </w:p>
    <w:p w14:paraId="3C87B9DA" w14:textId="645478C4" w:rsidR="007D5BC3" w:rsidRDefault="007D5BC3" w:rsidP="00380307">
      <w:pPr>
        <w:pStyle w:val="ListParagraph"/>
        <w:numPr>
          <w:ilvl w:val="0"/>
          <w:numId w:val="5"/>
        </w:num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Use role access policies to </w:t>
      </w:r>
      <w:r w:rsidR="007C72E4">
        <w:rPr>
          <w:rFonts w:ascii="Arial" w:hAnsi="Arial" w:cs="Arial"/>
          <w:sz w:val="24"/>
          <w:szCs w:val="24"/>
        </w:rPr>
        <w:t xml:space="preserve">limit what staff can access when they log on to the computer network e.g. </w:t>
      </w:r>
      <w:r w:rsidR="000F51E4">
        <w:rPr>
          <w:rFonts w:ascii="Arial" w:hAnsi="Arial" w:cs="Arial"/>
          <w:sz w:val="24"/>
          <w:szCs w:val="24"/>
        </w:rPr>
        <w:t>not allowing administrative access to computers.</w:t>
      </w:r>
    </w:p>
    <w:p w14:paraId="17A9D949" w14:textId="35F655D8" w:rsidR="004929AC" w:rsidRDefault="004929AC" w:rsidP="00380307">
      <w:pPr>
        <w:pStyle w:val="ListParagraph"/>
        <w:numPr>
          <w:ilvl w:val="0"/>
          <w:numId w:val="5"/>
        </w:num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continuous user education programme </w:t>
      </w:r>
      <w:r w:rsidR="008367EB">
        <w:rPr>
          <w:rFonts w:ascii="Arial" w:hAnsi="Arial" w:cs="Arial"/>
          <w:sz w:val="24"/>
          <w:szCs w:val="24"/>
        </w:rPr>
        <w:t>reminding staff of the dangers and their obligations.</w:t>
      </w:r>
    </w:p>
    <w:p w14:paraId="64409BEE" w14:textId="7A8F9857" w:rsidR="000F51E4" w:rsidRDefault="000F51E4" w:rsidP="005A68EC">
      <w:pPr>
        <w:spacing w:after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To remediate </w:t>
      </w:r>
      <w:r w:rsidR="00AC0F81">
        <w:rPr>
          <w:rFonts w:ascii="Arial" w:hAnsi="Arial" w:cs="Arial"/>
          <w:sz w:val="24"/>
          <w:szCs w:val="24"/>
        </w:rPr>
        <w:t>if infected</w:t>
      </w:r>
      <w:r w:rsidR="00052C5F">
        <w:rPr>
          <w:rFonts w:ascii="Arial" w:hAnsi="Arial" w:cs="Arial"/>
          <w:sz w:val="24"/>
          <w:szCs w:val="24"/>
        </w:rPr>
        <w:t>,</w:t>
      </w:r>
      <w:r w:rsidR="00AC0F81">
        <w:rPr>
          <w:rFonts w:ascii="Arial" w:hAnsi="Arial" w:cs="Arial"/>
          <w:sz w:val="24"/>
          <w:szCs w:val="24"/>
        </w:rPr>
        <w:t xml:space="preserve"> organisations should have </w:t>
      </w:r>
      <w:r w:rsidR="00052C5F">
        <w:rPr>
          <w:rFonts w:ascii="Arial" w:hAnsi="Arial" w:cs="Arial"/>
          <w:sz w:val="24"/>
          <w:szCs w:val="24"/>
        </w:rPr>
        <w:t>a stringent backup regime in place to backup critical system</w:t>
      </w:r>
      <w:r w:rsidR="005740E8">
        <w:rPr>
          <w:rFonts w:ascii="Arial" w:hAnsi="Arial" w:cs="Arial"/>
          <w:sz w:val="24"/>
          <w:szCs w:val="24"/>
        </w:rPr>
        <w:t xml:space="preserve"> and application files.</w:t>
      </w:r>
    </w:p>
    <w:p w14:paraId="71D42C3A" w14:textId="4DF1C93C" w:rsidR="005740E8" w:rsidRPr="005A68EC" w:rsidRDefault="005740E8" w:rsidP="005A68EC">
      <w:pPr>
        <w:pStyle w:val="ListParagraph"/>
        <w:numPr>
          <w:ilvl w:val="0"/>
          <w:numId w:val="7"/>
        </w:numPr>
        <w:ind w:left="357" w:hanging="357"/>
        <w:rPr>
          <w:rFonts w:ascii="Arial" w:hAnsi="Arial" w:cs="Arial"/>
          <w:b/>
          <w:sz w:val="32"/>
          <w:szCs w:val="32"/>
        </w:rPr>
      </w:pPr>
      <w:r w:rsidRPr="005A68EC">
        <w:rPr>
          <w:rFonts w:ascii="Arial" w:hAnsi="Arial" w:cs="Arial"/>
          <w:b/>
          <w:sz w:val="32"/>
          <w:szCs w:val="32"/>
        </w:rPr>
        <w:t>Conclusion</w:t>
      </w:r>
    </w:p>
    <w:p w14:paraId="6E0E11EB" w14:textId="0ACC06B5" w:rsidR="005740E8" w:rsidRDefault="003E547A" w:rsidP="005A68EC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ransomware can </w:t>
      </w:r>
      <w:r w:rsidR="004929AC">
        <w:rPr>
          <w:rFonts w:ascii="Arial" w:hAnsi="Arial" w:cs="Arial"/>
          <w:sz w:val="24"/>
          <w:szCs w:val="24"/>
        </w:rPr>
        <w:t xml:space="preserve">have </w:t>
      </w:r>
      <w:r w:rsidR="008367EB">
        <w:rPr>
          <w:rFonts w:ascii="Arial" w:hAnsi="Arial" w:cs="Arial"/>
          <w:sz w:val="24"/>
          <w:szCs w:val="24"/>
        </w:rPr>
        <w:t>a devastating affect on organisations if infected</w:t>
      </w:r>
      <w:r w:rsidR="00D51FA9">
        <w:rPr>
          <w:rFonts w:ascii="Arial" w:hAnsi="Arial" w:cs="Arial"/>
          <w:sz w:val="24"/>
          <w:szCs w:val="24"/>
        </w:rPr>
        <w:t xml:space="preserve">. </w:t>
      </w:r>
      <w:r w:rsidR="00AC4498">
        <w:rPr>
          <w:rFonts w:ascii="Arial" w:hAnsi="Arial" w:cs="Arial"/>
          <w:sz w:val="24"/>
          <w:szCs w:val="24"/>
        </w:rPr>
        <w:t>Unfortunately,</w:t>
      </w:r>
      <w:r w:rsidR="00D51FA9">
        <w:rPr>
          <w:rFonts w:ascii="Arial" w:hAnsi="Arial" w:cs="Arial"/>
          <w:sz w:val="24"/>
          <w:szCs w:val="24"/>
        </w:rPr>
        <w:t xml:space="preserve"> </w:t>
      </w:r>
      <w:r w:rsidR="00AB617D">
        <w:rPr>
          <w:rFonts w:ascii="Arial" w:hAnsi="Arial" w:cs="Arial"/>
          <w:sz w:val="24"/>
          <w:szCs w:val="24"/>
        </w:rPr>
        <w:t xml:space="preserve">in the current </w:t>
      </w:r>
      <w:r w:rsidR="008E225C">
        <w:rPr>
          <w:rFonts w:ascii="Arial" w:hAnsi="Arial" w:cs="Arial"/>
          <w:sz w:val="24"/>
          <w:szCs w:val="24"/>
        </w:rPr>
        <w:t>climate</w:t>
      </w:r>
      <w:r w:rsidR="00D51FA9">
        <w:rPr>
          <w:rFonts w:ascii="Arial" w:hAnsi="Arial" w:cs="Arial"/>
          <w:sz w:val="24"/>
          <w:szCs w:val="24"/>
        </w:rPr>
        <w:t xml:space="preserve"> organisations </w:t>
      </w:r>
      <w:r w:rsidR="008E225C">
        <w:rPr>
          <w:rFonts w:ascii="Arial" w:hAnsi="Arial" w:cs="Arial"/>
          <w:sz w:val="24"/>
          <w:szCs w:val="24"/>
        </w:rPr>
        <w:t xml:space="preserve">are advised to </w:t>
      </w:r>
      <w:r w:rsidR="00090550">
        <w:rPr>
          <w:rFonts w:ascii="Arial" w:hAnsi="Arial" w:cs="Arial"/>
          <w:sz w:val="24"/>
          <w:szCs w:val="24"/>
        </w:rPr>
        <w:t xml:space="preserve">approach </w:t>
      </w:r>
      <w:r w:rsidR="00241D32">
        <w:rPr>
          <w:rFonts w:ascii="Arial" w:hAnsi="Arial" w:cs="Arial"/>
          <w:sz w:val="24"/>
          <w:szCs w:val="24"/>
        </w:rPr>
        <w:t xml:space="preserve">the topic of ransomware </w:t>
      </w:r>
      <w:r w:rsidR="00B3164E">
        <w:rPr>
          <w:rFonts w:ascii="Arial" w:hAnsi="Arial" w:cs="Arial"/>
          <w:sz w:val="24"/>
          <w:szCs w:val="24"/>
        </w:rPr>
        <w:t>with the attitude o</w:t>
      </w:r>
      <w:r w:rsidR="00D51FA9">
        <w:rPr>
          <w:rFonts w:ascii="Arial" w:hAnsi="Arial" w:cs="Arial"/>
          <w:sz w:val="24"/>
          <w:szCs w:val="24"/>
        </w:rPr>
        <w:t xml:space="preserve">f </w:t>
      </w:r>
      <w:r w:rsidR="00B3164E">
        <w:rPr>
          <w:rFonts w:ascii="Arial" w:hAnsi="Arial" w:cs="Arial"/>
          <w:sz w:val="24"/>
          <w:szCs w:val="24"/>
        </w:rPr>
        <w:t xml:space="preserve">not </w:t>
      </w:r>
      <w:r w:rsidR="00D51FA9">
        <w:rPr>
          <w:rFonts w:ascii="Arial" w:hAnsi="Arial" w:cs="Arial"/>
          <w:sz w:val="24"/>
          <w:szCs w:val="24"/>
        </w:rPr>
        <w:t>if but when</w:t>
      </w:r>
      <w:r w:rsidR="00B3164E">
        <w:rPr>
          <w:rFonts w:ascii="Arial" w:hAnsi="Arial" w:cs="Arial"/>
          <w:sz w:val="24"/>
          <w:szCs w:val="24"/>
        </w:rPr>
        <w:t xml:space="preserve">. </w:t>
      </w:r>
      <w:r w:rsidR="00AC4498">
        <w:rPr>
          <w:rFonts w:ascii="Arial" w:hAnsi="Arial" w:cs="Arial"/>
          <w:sz w:val="24"/>
          <w:szCs w:val="24"/>
        </w:rPr>
        <w:t xml:space="preserve">This approach is meant to ensure that organisations </w:t>
      </w:r>
      <w:r w:rsidR="00184F83">
        <w:rPr>
          <w:rFonts w:ascii="Arial" w:hAnsi="Arial" w:cs="Arial"/>
          <w:sz w:val="24"/>
          <w:szCs w:val="24"/>
        </w:rPr>
        <w:t>are continually vigilant and do not take their eye off the ball.</w:t>
      </w:r>
    </w:p>
    <w:p w14:paraId="502A06D9" w14:textId="7F5AA5B0" w:rsidR="00184F83" w:rsidRPr="000F51E4" w:rsidRDefault="00184F83" w:rsidP="000F51E4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By </w:t>
      </w:r>
      <w:r w:rsidR="00AD4E67">
        <w:rPr>
          <w:rFonts w:ascii="Arial" w:hAnsi="Arial" w:cs="Arial"/>
          <w:sz w:val="24"/>
          <w:szCs w:val="24"/>
        </w:rPr>
        <w:t xml:space="preserve">ensuring that all technical measures </w:t>
      </w:r>
      <w:r w:rsidR="00876326">
        <w:rPr>
          <w:rFonts w:ascii="Arial" w:hAnsi="Arial" w:cs="Arial"/>
          <w:sz w:val="24"/>
          <w:szCs w:val="24"/>
        </w:rPr>
        <w:t>are implemented as recommended above</w:t>
      </w:r>
      <w:r w:rsidR="00040187">
        <w:rPr>
          <w:rFonts w:ascii="Arial" w:hAnsi="Arial" w:cs="Arial"/>
          <w:sz w:val="24"/>
          <w:szCs w:val="24"/>
        </w:rPr>
        <w:t xml:space="preserve">, </w:t>
      </w:r>
      <w:r w:rsidR="00827628">
        <w:rPr>
          <w:rFonts w:ascii="Arial" w:hAnsi="Arial" w:cs="Arial"/>
          <w:sz w:val="24"/>
          <w:szCs w:val="24"/>
        </w:rPr>
        <w:t xml:space="preserve">including </w:t>
      </w:r>
      <w:r w:rsidR="00040187">
        <w:rPr>
          <w:rFonts w:ascii="Arial" w:hAnsi="Arial" w:cs="Arial"/>
          <w:sz w:val="24"/>
          <w:szCs w:val="24"/>
        </w:rPr>
        <w:t>a consistent user education programme</w:t>
      </w:r>
      <w:r w:rsidR="00CA7DF8">
        <w:rPr>
          <w:rFonts w:ascii="Arial" w:hAnsi="Arial" w:cs="Arial"/>
          <w:sz w:val="24"/>
          <w:szCs w:val="24"/>
        </w:rPr>
        <w:t xml:space="preserve">, and a </w:t>
      </w:r>
      <w:r w:rsidR="00FD67D8">
        <w:rPr>
          <w:rFonts w:ascii="Arial" w:hAnsi="Arial" w:cs="Arial"/>
          <w:sz w:val="24"/>
          <w:szCs w:val="24"/>
        </w:rPr>
        <w:t>good backup regime, organisations</w:t>
      </w:r>
      <w:r w:rsidR="00CA7DF8">
        <w:rPr>
          <w:rFonts w:ascii="Arial" w:hAnsi="Arial" w:cs="Arial"/>
          <w:sz w:val="24"/>
          <w:szCs w:val="24"/>
        </w:rPr>
        <w:t xml:space="preserve"> </w:t>
      </w:r>
      <w:r w:rsidR="00827628">
        <w:rPr>
          <w:rFonts w:ascii="Arial" w:hAnsi="Arial" w:cs="Arial"/>
          <w:sz w:val="24"/>
          <w:szCs w:val="24"/>
        </w:rPr>
        <w:t>can best protect themselves from this type of malicious infection.</w:t>
      </w:r>
      <w:r w:rsidR="00FD67D8">
        <w:rPr>
          <w:rFonts w:ascii="Arial" w:hAnsi="Arial" w:cs="Arial"/>
          <w:sz w:val="24"/>
          <w:szCs w:val="24"/>
        </w:rPr>
        <w:t xml:space="preserve"> Finally, </w:t>
      </w:r>
      <w:r w:rsidR="00F75D1C">
        <w:rPr>
          <w:rFonts w:ascii="Arial" w:hAnsi="Arial" w:cs="Arial"/>
          <w:sz w:val="24"/>
          <w:szCs w:val="24"/>
        </w:rPr>
        <w:t xml:space="preserve">by having a </w:t>
      </w:r>
      <w:r w:rsidR="00DC5303">
        <w:rPr>
          <w:rFonts w:ascii="Arial" w:hAnsi="Arial" w:cs="Arial"/>
          <w:sz w:val="24"/>
          <w:szCs w:val="24"/>
        </w:rPr>
        <w:t>comprehensive incident response plan for malware infection</w:t>
      </w:r>
      <w:r w:rsidR="00070EB9">
        <w:rPr>
          <w:rFonts w:ascii="Arial" w:hAnsi="Arial" w:cs="Arial"/>
          <w:sz w:val="24"/>
          <w:szCs w:val="24"/>
        </w:rPr>
        <w:t xml:space="preserve"> (including regular testing and updating) an organisation can act quickly and effectively to any type of infection.</w:t>
      </w:r>
    </w:p>
    <w:p w14:paraId="29F804EF" w14:textId="3AE19F2A" w:rsidR="00EB7906" w:rsidRPr="005A68EC" w:rsidRDefault="004200BF" w:rsidP="005A68EC">
      <w:pPr>
        <w:pStyle w:val="ListParagraph"/>
        <w:numPr>
          <w:ilvl w:val="0"/>
          <w:numId w:val="7"/>
        </w:numPr>
        <w:ind w:left="357" w:hanging="357"/>
        <w:rPr>
          <w:rFonts w:ascii="Arial" w:hAnsi="Arial" w:cs="Arial"/>
          <w:b/>
          <w:sz w:val="32"/>
          <w:szCs w:val="32"/>
        </w:rPr>
      </w:pPr>
      <w:r w:rsidRPr="005A68EC">
        <w:rPr>
          <w:rFonts w:ascii="Arial" w:hAnsi="Arial" w:cs="Arial"/>
          <w:b/>
          <w:sz w:val="32"/>
          <w:szCs w:val="32"/>
        </w:rPr>
        <w:t>References</w:t>
      </w:r>
    </w:p>
    <w:p w14:paraId="707D39B7" w14:textId="22FEA8C1" w:rsidR="00B76FC4" w:rsidRPr="00B76FC4" w:rsidRDefault="00DB54A3" w:rsidP="00B76FC4">
      <w:pPr>
        <w:widowControl w:val="0"/>
        <w:autoSpaceDE w:val="0"/>
        <w:autoSpaceDN w:val="0"/>
        <w:adjustRightInd w:val="0"/>
        <w:spacing w:after="120" w:line="360" w:lineRule="auto"/>
        <w:ind w:left="640" w:hanging="640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 w:fldLock="1"/>
      </w:r>
      <w:r>
        <w:rPr>
          <w:rFonts w:ascii="Arial" w:hAnsi="Arial" w:cs="Arial"/>
          <w:sz w:val="24"/>
          <w:szCs w:val="24"/>
        </w:rPr>
        <w:instrText xml:space="preserve">ADDIN Mendeley Bibliography CSL_BIBLIOGRAPHY </w:instrText>
      </w:r>
      <w:r>
        <w:rPr>
          <w:rFonts w:ascii="Arial" w:hAnsi="Arial" w:cs="Arial"/>
          <w:sz w:val="24"/>
          <w:szCs w:val="24"/>
        </w:rPr>
        <w:fldChar w:fldCharType="separate"/>
      </w:r>
      <w:r w:rsidR="00B76FC4" w:rsidRPr="00B76FC4">
        <w:rPr>
          <w:rFonts w:ascii="Arial" w:hAnsi="Arial" w:cs="Arial"/>
          <w:noProof/>
          <w:sz w:val="24"/>
          <w:szCs w:val="24"/>
        </w:rPr>
        <w:t>[1]</w:t>
      </w:r>
      <w:r w:rsidR="00B76FC4" w:rsidRPr="00B76FC4">
        <w:rPr>
          <w:rFonts w:ascii="Arial" w:hAnsi="Arial" w:cs="Arial"/>
          <w:noProof/>
          <w:sz w:val="24"/>
          <w:szCs w:val="24"/>
        </w:rPr>
        <w:tab/>
        <w:t>“Malware definition – What is it and how to remove it | Malwarebytes.” [Online]. Available: https://www.malwarebytes.com/malware/. [Accessed: 26-Nov-2018].</w:t>
      </w:r>
    </w:p>
    <w:p w14:paraId="0F1C15B3" w14:textId="77777777" w:rsidR="00B76FC4" w:rsidRPr="00B76FC4" w:rsidRDefault="00B76FC4" w:rsidP="00B76FC4">
      <w:pPr>
        <w:widowControl w:val="0"/>
        <w:autoSpaceDE w:val="0"/>
        <w:autoSpaceDN w:val="0"/>
        <w:adjustRightInd w:val="0"/>
        <w:spacing w:after="120" w:line="360" w:lineRule="auto"/>
        <w:ind w:left="640" w:hanging="640"/>
        <w:rPr>
          <w:rFonts w:ascii="Arial" w:hAnsi="Arial" w:cs="Arial"/>
          <w:noProof/>
          <w:sz w:val="24"/>
          <w:szCs w:val="24"/>
        </w:rPr>
      </w:pPr>
      <w:r w:rsidRPr="00B76FC4">
        <w:rPr>
          <w:rFonts w:ascii="Arial" w:hAnsi="Arial" w:cs="Arial"/>
          <w:noProof/>
          <w:sz w:val="24"/>
          <w:szCs w:val="24"/>
        </w:rPr>
        <w:t>[2]</w:t>
      </w:r>
      <w:r w:rsidRPr="00B76FC4">
        <w:rPr>
          <w:rFonts w:ascii="Arial" w:hAnsi="Arial" w:cs="Arial"/>
          <w:noProof/>
          <w:sz w:val="24"/>
          <w:szCs w:val="24"/>
        </w:rPr>
        <w:tab/>
        <w:t>“What is Malware? How Malware Works &amp;amp; How to Remove it | AVG.” [Online]. Available: https://www.avg.com/en/signal/what-is-malware. [Accessed: 26-Nov-2018].</w:t>
      </w:r>
    </w:p>
    <w:p w14:paraId="43791D03" w14:textId="77777777" w:rsidR="00B76FC4" w:rsidRPr="00B76FC4" w:rsidRDefault="00B76FC4" w:rsidP="00B76FC4">
      <w:pPr>
        <w:widowControl w:val="0"/>
        <w:autoSpaceDE w:val="0"/>
        <w:autoSpaceDN w:val="0"/>
        <w:adjustRightInd w:val="0"/>
        <w:spacing w:after="120" w:line="360" w:lineRule="auto"/>
        <w:ind w:left="640" w:hanging="640"/>
        <w:rPr>
          <w:rFonts w:ascii="Arial" w:hAnsi="Arial" w:cs="Arial"/>
          <w:noProof/>
          <w:sz w:val="24"/>
          <w:szCs w:val="24"/>
        </w:rPr>
      </w:pPr>
      <w:r w:rsidRPr="00B76FC4">
        <w:rPr>
          <w:rFonts w:ascii="Arial" w:hAnsi="Arial" w:cs="Arial"/>
          <w:noProof/>
          <w:sz w:val="24"/>
          <w:szCs w:val="24"/>
        </w:rPr>
        <w:t>[3]</w:t>
      </w:r>
      <w:r w:rsidRPr="00B76FC4">
        <w:rPr>
          <w:rFonts w:ascii="Arial" w:hAnsi="Arial" w:cs="Arial"/>
          <w:noProof/>
          <w:sz w:val="24"/>
          <w:szCs w:val="24"/>
        </w:rPr>
        <w:tab/>
        <w:t>“Ransomware - What Is It &amp;amp; How To Remove It | Malwarebytes.” [Online]. Available: https://www.malwarebytes.com/ransomware/. [Accessed: 21-Nov-2018].</w:t>
      </w:r>
    </w:p>
    <w:p w14:paraId="185AE3A5" w14:textId="77777777" w:rsidR="00B76FC4" w:rsidRPr="00B76FC4" w:rsidRDefault="00B76FC4" w:rsidP="00B76FC4">
      <w:pPr>
        <w:widowControl w:val="0"/>
        <w:autoSpaceDE w:val="0"/>
        <w:autoSpaceDN w:val="0"/>
        <w:adjustRightInd w:val="0"/>
        <w:spacing w:after="120" w:line="360" w:lineRule="auto"/>
        <w:ind w:left="640" w:hanging="640"/>
        <w:rPr>
          <w:rFonts w:ascii="Arial" w:hAnsi="Arial" w:cs="Arial"/>
          <w:noProof/>
          <w:sz w:val="24"/>
          <w:szCs w:val="24"/>
        </w:rPr>
      </w:pPr>
      <w:r w:rsidRPr="00B76FC4">
        <w:rPr>
          <w:rFonts w:ascii="Arial" w:hAnsi="Arial" w:cs="Arial"/>
          <w:noProof/>
          <w:sz w:val="24"/>
          <w:szCs w:val="24"/>
        </w:rPr>
        <w:t>[4]</w:t>
      </w:r>
      <w:r w:rsidRPr="00B76FC4">
        <w:rPr>
          <w:rFonts w:ascii="Arial" w:hAnsi="Arial" w:cs="Arial"/>
          <w:noProof/>
          <w:sz w:val="24"/>
          <w:szCs w:val="24"/>
        </w:rPr>
        <w:tab/>
        <w:t>“The State of CryptoWall in 2018.” [Online]. Available: https://www.varonis.com/blog/cryptowall/. [Accessed: 21-Nov-2018].</w:t>
      </w:r>
    </w:p>
    <w:p w14:paraId="71DBE577" w14:textId="77777777" w:rsidR="00B76FC4" w:rsidRPr="00B76FC4" w:rsidRDefault="00B76FC4" w:rsidP="00B76FC4">
      <w:pPr>
        <w:widowControl w:val="0"/>
        <w:autoSpaceDE w:val="0"/>
        <w:autoSpaceDN w:val="0"/>
        <w:adjustRightInd w:val="0"/>
        <w:spacing w:after="120" w:line="360" w:lineRule="auto"/>
        <w:ind w:left="640" w:hanging="640"/>
        <w:rPr>
          <w:rFonts w:ascii="Arial" w:hAnsi="Arial" w:cs="Arial"/>
          <w:noProof/>
          <w:sz w:val="24"/>
        </w:rPr>
      </w:pPr>
      <w:r w:rsidRPr="00B76FC4">
        <w:rPr>
          <w:rFonts w:ascii="Arial" w:hAnsi="Arial" w:cs="Arial"/>
          <w:noProof/>
          <w:sz w:val="24"/>
          <w:szCs w:val="24"/>
        </w:rPr>
        <w:t>[5]</w:t>
      </w:r>
      <w:r w:rsidRPr="00B76FC4">
        <w:rPr>
          <w:rFonts w:ascii="Arial" w:hAnsi="Arial" w:cs="Arial"/>
          <w:noProof/>
          <w:sz w:val="24"/>
          <w:szCs w:val="24"/>
        </w:rPr>
        <w:tab/>
        <w:t>“Lucrative Ransomware Attacks: Analysis of the CryptoWall Version 3 Threat.”</w:t>
      </w:r>
    </w:p>
    <w:p w14:paraId="7CA3F3B5" w14:textId="63F1927A" w:rsidR="00AE79FC" w:rsidRDefault="00DB54A3" w:rsidP="006E37E6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end"/>
      </w:r>
    </w:p>
    <w:p w14:paraId="5ED8D676" w14:textId="77777777" w:rsidR="00AE79FC" w:rsidRDefault="00AE79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9DFAFA4" w14:textId="4DBEC82D" w:rsidR="004200BF" w:rsidRPr="005A68EC" w:rsidRDefault="00AE79FC" w:rsidP="005A68EC">
      <w:pPr>
        <w:pStyle w:val="ListParagraph"/>
        <w:numPr>
          <w:ilvl w:val="0"/>
          <w:numId w:val="7"/>
        </w:numPr>
        <w:ind w:left="357" w:hanging="357"/>
        <w:rPr>
          <w:rFonts w:ascii="Arial" w:hAnsi="Arial" w:cs="Arial"/>
          <w:b/>
          <w:sz w:val="32"/>
          <w:szCs w:val="32"/>
        </w:rPr>
      </w:pPr>
      <w:r w:rsidRPr="005A68EC">
        <w:rPr>
          <w:rFonts w:ascii="Arial" w:hAnsi="Arial" w:cs="Arial"/>
          <w:b/>
          <w:sz w:val="32"/>
          <w:szCs w:val="32"/>
        </w:rPr>
        <w:lastRenderedPageBreak/>
        <w:t>Glossary</w:t>
      </w:r>
    </w:p>
    <w:p w14:paraId="2B125744" w14:textId="6AB18434" w:rsidR="00AE79FC" w:rsidRDefault="000E3993" w:rsidP="006E37E6">
      <w:pPr>
        <w:spacing w:after="120" w:line="360" w:lineRule="auto"/>
        <w:rPr>
          <w:rFonts w:ascii="Arial" w:hAnsi="Arial" w:cs="Arial"/>
          <w:sz w:val="24"/>
          <w:szCs w:val="24"/>
        </w:rPr>
      </w:pPr>
      <w:bookmarkStart w:id="0" w:name="Volume_Shadow"/>
      <w:r>
        <w:rPr>
          <w:rFonts w:ascii="Arial" w:hAnsi="Arial" w:cs="Arial"/>
          <w:sz w:val="24"/>
          <w:szCs w:val="24"/>
        </w:rPr>
        <w:t xml:space="preserve">Volume </w:t>
      </w:r>
      <w:r w:rsidR="00AE343D">
        <w:rPr>
          <w:rFonts w:ascii="Arial" w:hAnsi="Arial" w:cs="Arial"/>
          <w:sz w:val="24"/>
          <w:szCs w:val="24"/>
        </w:rPr>
        <w:t xml:space="preserve">Shadow Copy </w:t>
      </w:r>
      <w:bookmarkEnd w:id="0"/>
      <w:r w:rsidR="00AE343D">
        <w:rPr>
          <w:rFonts w:ascii="Arial" w:hAnsi="Arial" w:cs="Arial"/>
          <w:sz w:val="24"/>
          <w:szCs w:val="24"/>
        </w:rPr>
        <w:t xml:space="preserve">- </w:t>
      </w:r>
      <w:r w:rsidR="00886325" w:rsidRPr="00886325">
        <w:rPr>
          <w:rFonts w:ascii="Arial" w:hAnsi="Arial" w:cs="Arial"/>
          <w:sz w:val="24"/>
          <w:szCs w:val="24"/>
        </w:rPr>
        <w:t>is a technology included in Microsoft Windows that allows taking manual or automatic backup copies or snapshots of computer files or volumes, even when they are in use.</w:t>
      </w:r>
    </w:p>
    <w:p w14:paraId="3729BBA6" w14:textId="77777777" w:rsidR="00F87A80" w:rsidRPr="00825E50" w:rsidRDefault="00F87A80" w:rsidP="006E37E6">
      <w:pPr>
        <w:spacing w:after="120" w:line="360" w:lineRule="auto"/>
        <w:rPr>
          <w:rFonts w:ascii="Arial" w:hAnsi="Arial" w:cs="Arial"/>
          <w:sz w:val="24"/>
          <w:szCs w:val="24"/>
        </w:rPr>
      </w:pPr>
    </w:p>
    <w:sectPr w:rsidR="00F87A80" w:rsidRPr="00825E50" w:rsidSect="003777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418" w:bottom="851" w:left="1985" w:header="709" w:footer="10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9424B3" w14:textId="77777777" w:rsidR="00B443BF" w:rsidRDefault="00B443BF" w:rsidP="005A68EC">
      <w:pPr>
        <w:spacing w:after="0" w:line="240" w:lineRule="auto"/>
      </w:pPr>
      <w:r>
        <w:separator/>
      </w:r>
    </w:p>
  </w:endnote>
  <w:endnote w:type="continuationSeparator" w:id="0">
    <w:p w14:paraId="0FCCE1E9" w14:textId="77777777" w:rsidR="00B443BF" w:rsidRDefault="00B443BF" w:rsidP="005A68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8B734" w14:textId="77777777" w:rsidR="005A68EC" w:rsidRDefault="005A68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8AACA8" w14:textId="77777777" w:rsidR="005A68EC" w:rsidRDefault="005A68EC">
    <w:pPr>
      <w:pStyle w:val="Footer"/>
    </w:pPr>
    <w:bookmarkStart w:id="1" w:name="_GoBack"/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6E8456" w14:textId="77777777" w:rsidR="005A68EC" w:rsidRDefault="005A68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80B35E" w14:textId="77777777" w:rsidR="00B443BF" w:rsidRDefault="00B443BF" w:rsidP="005A68EC">
      <w:pPr>
        <w:spacing w:after="0" w:line="240" w:lineRule="auto"/>
      </w:pPr>
      <w:r>
        <w:separator/>
      </w:r>
    </w:p>
  </w:footnote>
  <w:footnote w:type="continuationSeparator" w:id="0">
    <w:p w14:paraId="02AC24F7" w14:textId="77777777" w:rsidR="00B443BF" w:rsidRDefault="00B443BF" w:rsidP="005A68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582A9" w14:textId="77777777" w:rsidR="005A68EC" w:rsidRDefault="005A68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D3E8E" w14:textId="77777777" w:rsidR="005A68EC" w:rsidRDefault="005A68E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8B3C8" w14:textId="77777777" w:rsidR="005A68EC" w:rsidRDefault="005A68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90B33"/>
    <w:multiLevelType w:val="hybridMultilevel"/>
    <w:tmpl w:val="BE7C0A5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1A69D8"/>
    <w:multiLevelType w:val="hybridMultilevel"/>
    <w:tmpl w:val="895E6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8131B7"/>
    <w:multiLevelType w:val="multilevel"/>
    <w:tmpl w:val="31B098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3B340168"/>
    <w:multiLevelType w:val="hybridMultilevel"/>
    <w:tmpl w:val="28EE93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0C4E95"/>
    <w:multiLevelType w:val="multilevel"/>
    <w:tmpl w:val="D5EC3E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4C0C265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11405D1"/>
    <w:multiLevelType w:val="hybridMultilevel"/>
    <w:tmpl w:val="8D381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C53"/>
    <w:rsid w:val="00005EFF"/>
    <w:rsid w:val="00007209"/>
    <w:rsid w:val="00016B71"/>
    <w:rsid w:val="000351C6"/>
    <w:rsid w:val="00036548"/>
    <w:rsid w:val="00040187"/>
    <w:rsid w:val="000445FB"/>
    <w:rsid w:val="00052C5F"/>
    <w:rsid w:val="0005686B"/>
    <w:rsid w:val="0005761E"/>
    <w:rsid w:val="00070EB9"/>
    <w:rsid w:val="00090550"/>
    <w:rsid w:val="000A6CF7"/>
    <w:rsid w:val="000B7FA7"/>
    <w:rsid w:val="000C41E4"/>
    <w:rsid w:val="000C7966"/>
    <w:rsid w:val="000E3993"/>
    <w:rsid w:val="000E64A3"/>
    <w:rsid w:val="000F51E4"/>
    <w:rsid w:val="00123063"/>
    <w:rsid w:val="00124461"/>
    <w:rsid w:val="0012540C"/>
    <w:rsid w:val="00137DA6"/>
    <w:rsid w:val="0014076C"/>
    <w:rsid w:val="001429ED"/>
    <w:rsid w:val="00146929"/>
    <w:rsid w:val="00155DF6"/>
    <w:rsid w:val="00170206"/>
    <w:rsid w:val="00170371"/>
    <w:rsid w:val="00170599"/>
    <w:rsid w:val="00181817"/>
    <w:rsid w:val="00184F83"/>
    <w:rsid w:val="00185920"/>
    <w:rsid w:val="00193682"/>
    <w:rsid w:val="0019474B"/>
    <w:rsid w:val="00195975"/>
    <w:rsid w:val="00196DBD"/>
    <w:rsid w:val="00196EEA"/>
    <w:rsid w:val="001A5FD3"/>
    <w:rsid w:val="001B74FA"/>
    <w:rsid w:val="001D3595"/>
    <w:rsid w:val="001E793E"/>
    <w:rsid w:val="001F5DA3"/>
    <w:rsid w:val="00201AD4"/>
    <w:rsid w:val="002041FB"/>
    <w:rsid w:val="00207895"/>
    <w:rsid w:val="00211894"/>
    <w:rsid w:val="00213282"/>
    <w:rsid w:val="0021334A"/>
    <w:rsid w:val="00222FE5"/>
    <w:rsid w:val="00226937"/>
    <w:rsid w:val="00241D32"/>
    <w:rsid w:val="0026028B"/>
    <w:rsid w:val="002C5486"/>
    <w:rsid w:val="002C6546"/>
    <w:rsid w:val="002D13F2"/>
    <w:rsid w:val="002D4F70"/>
    <w:rsid w:val="002E2DB9"/>
    <w:rsid w:val="002E557F"/>
    <w:rsid w:val="002F3142"/>
    <w:rsid w:val="002F5C81"/>
    <w:rsid w:val="00305869"/>
    <w:rsid w:val="00314BC8"/>
    <w:rsid w:val="003163A3"/>
    <w:rsid w:val="00322D03"/>
    <w:rsid w:val="00337A46"/>
    <w:rsid w:val="00340F99"/>
    <w:rsid w:val="00342CF8"/>
    <w:rsid w:val="00352423"/>
    <w:rsid w:val="003777D3"/>
    <w:rsid w:val="00380307"/>
    <w:rsid w:val="00384529"/>
    <w:rsid w:val="003870D0"/>
    <w:rsid w:val="003939F5"/>
    <w:rsid w:val="003A47F9"/>
    <w:rsid w:val="003A71E4"/>
    <w:rsid w:val="003C36DE"/>
    <w:rsid w:val="003D27A7"/>
    <w:rsid w:val="003E547A"/>
    <w:rsid w:val="00417C2D"/>
    <w:rsid w:val="004200BF"/>
    <w:rsid w:val="00433C53"/>
    <w:rsid w:val="00434246"/>
    <w:rsid w:val="00442F27"/>
    <w:rsid w:val="004434BB"/>
    <w:rsid w:val="00482593"/>
    <w:rsid w:val="004929AC"/>
    <w:rsid w:val="00495B57"/>
    <w:rsid w:val="00496594"/>
    <w:rsid w:val="00496693"/>
    <w:rsid w:val="004B3B09"/>
    <w:rsid w:val="004B4E94"/>
    <w:rsid w:val="004D03C5"/>
    <w:rsid w:val="00500D91"/>
    <w:rsid w:val="005027E2"/>
    <w:rsid w:val="005030E4"/>
    <w:rsid w:val="005054A1"/>
    <w:rsid w:val="00511E63"/>
    <w:rsid w:val="00512435"/>
    <w:rsid w:val="005148FD"/>
    <w:rsid w:val="00515C22"/>
    <w:rsid w:val="00516068"/>
    <w:rsid w:val="00517461"/>
    <w:rsid w:val="00517E68"/>
    <w:rsid w:val="0052006E"/>
    <w:rsid w:val="00524B16"/>
    <w:rsid w:val="00525568"/>
    <w:rsid w:val="00531CCB"/>
    <w:rsid w:val="0053434A"/>
    <w:rsid w:val="00537D17"/>
    <w:rsid w:val="00541CBC"/>
    <w:rsid w:val="00554E5E"/>
    <w:rsid w:val="005740E8"/>
    <w:rsid w:val="00585CFB"/>
    <w:rsid w:val="00593CE2"/>
    <w:rsid w:val="005A68EC"/>
    <w:rsid w:val="005A7975"/>
    <w:rsid w:val="005B2729"/>
    <w:rsid w:val="005D3A67"/>
    <w:rsid w:val="0060064E"/>
    <w:rsid w:val="0060208F"/>
    <w:rsid w:val="0061254C"/>
    <w:rsid w:val="00617126"/>
    <w:rsid w:val="00630228"/>
    <w:rsid w:val="00634FD7"/>
    <w:rsid w:val="006436E2"/>
    <w:rsid w:val="00650FF9"/>
    <w:rsid w:val="006712AA"/>
    <w:rsid w:val="00680878"/>
    <w:rsid w:val="006A58FE"/>
    <w:rsid w:val="006B1B6B"/>
    <w:rsid w:val="006B36F8"/>
    <w:rsid w:val="006C7A52"/>
    <w:rsid w:val="006D2DF0"/>
    <w:rsid w:val="006D7F0F"/>
    <w:rsid w:val="006E1F20"/>
    <w:rsid w:val="006E37E6"/>
    <w:rsid w:val="006E5214"/>
    <w:rsid w:val="006F45F8"/>
    <w:rsid w:val="00700B27"/>
    <w:rsid w:val="007131B6"/>
    <w:rsid w:val="007172F7"/>
    <w:rsid w:val="00744744"/>
    <w:rsid w:val="00762534"/>
    <w:rsid w:val="00767174"/>
    <w:rsid w:val="00780B4E"/>
    <w:rsid w:val="007975D3"/>
    <w:rsid w:val="007A2423"/>
    <w:rsid w:val="007A3F77"/>
    <w:rsid w:val="007B3BE6"/>
    <w:rsid w:val="007C6EED"/>
    <w:rsid w:val="007C72E4"/>
    <w:rsid w:val="007D5BC3"/>
    <w:rsid w:val="00800589"/>
    <w:rsid w:val="00802E86"/>
    <w:rsid w:val="00804F9A"/>
    <w:rsid w:val="008076AA"/>
    <w:rsid w:val="00822D0D"/>
    <w:rsid w:val="00825E50"/>
    <w:rsid w:val="008273BB"/>
    <w:rsid w:val="00827628"/>
    <w:rsid w:val="00831480"/>
    <w:rsid w:val="00833FEF"/>
    <w:rsid w:val="008367EB"/>
    <w:rsid w:val="008610AC"/>
    <w:rsid w:val="00862DCF"/>
    <w:rsid w:val="00864104"/>
    <w:rsid w:val="00876326"/>
    <w:rsid w:val="00885210"/>
    <w:rsid w:val="00886325"/>
    <w:rsid w:val="00886991"/>
    <w:rsid w:val="0089017C"/>
    <w:rsid w:val="008B01D8"/>
    <w:rsid w:val="008B21C7"/>
    <w:rsid w:val="008B54BB"/>
    <w:rsid w:val="008C0D01"/>
    <w:rsid w:val="008C6D5A"/>
    <w:rsid w:val="008E0DB3"/>
    <w:rsid w:val="008E14AC"/>
    <w:rsid w:val="008E225C"/>
    <w:rsid w:val="008F04B6"/>
    <w:rsid w:val="0092095C"/>
    <w:rsid w:val="00923FFF"/>
    <w:rsid w:val="00926F62"/>
    <w:rsid w:val="009375F1"/>
    <w:rsid w:val="00941EBC"/>
    <w:rsid w:val="00947901"/>
    <w:rsid w:val="00952069"/>
    <w:rsid w:val="00953E46"/>
    <w:rsid w:val="009620B4"/>
    <w:rsid w:val="00962FCB"/>
    <w:rsid w:val="0098021B"/>
    <w:rsid w:val="00981BB8"/>
    <w:rsid w:val="009838BE"/>
    <w:rsid w:val="009A2823"/>
    <w:rsid w:val="009C45D2"/>
    <w:rsid w:val="009D0DBE"/>
    <w:rsid w:val="009E4509"/>
    <w:rsid w:val="009E460E"/>
    <w:rsid w:val="009E6728"/>
    <w:rsid w:val="009F2F95"/>
    <w:rsid w:val="009F6968"/>
    <w:rsid w:val="009F73BB"/>
    <w:rsid w:val="00A012C8"/>
    <w:rsid w:val="00A0276C"/>
    <w:rsid w:val="00A15F7C"/>
    <w:rsid w:val="00A22BC3"/>
    <w:rsid w:val="00A326D2"/>
    <w:rsid w:val="00A42395"/>
    <w:rsid w:val="00A446E1"/>
    <w:rsid w:val="00A4608C"/>
    <w:rsid w:val="00A65065"/>
    <w:rsid w:val="00A65380"/>
    <w:rsid w:val="00A66E33"/>
    <w:rsid w:val="00A84F99"/>
    <w:rsid w:val="00A86278"/>
    <w:rsid w:val="00AA0707"/>
    <w:rsid w:val="00AA1796"/>
    <w:rsid w:val="00AA376A"/>
    <w:rsid w:val="00AB13AB"/>
    <w:rsid w:val="00AB617D"/>
    <w:rsid w:val="00AC0F81"/>
    <w:rsid w:val="00AC1366"/>
    <w:rsid w:val="00AC13AF"/>
    <w:rsid w:val="00AC4498"/>
    <w:rsid w:val="00AD4E67"/>
    <w:rsid w:val="00AD7458"/>
    <w:rsid w:val="00AE343D"/>
    <w:rsid w:val="00AE79FC"/>
    <w:rsid w:val="00AF1C00"/>
    <w:rsid w:val="00B037B1"/>
    <w:rsid w:val="00B16BAA"/>
    <w:rsid w:val="00B275A8"/>
    <w:rsid w:val="00B3164E"/>
    <w:rsid w:val="00B37ADD"/>
    <w:rsid w:val="00B443BF"/>
    <w:rsid w:val="00B45414"/>
    <w:rsid w:val="00B554A3"/>
    <w:rsid w:val="00B6089F"/>
    <w:rsid w:val="00B660E3"/>
    <w:rsid w:val="00B72202"/>
    <w:rsid w:val="00B76FC4"/>
    <w:rsid w:val="00B93F0F"/>
    <w:rsid w:val="00BB5E2F"/>
    <w:rsid w:val="00BC11C5"/>
    <w:rsid w:val="00BD1439"/>
    <w:rsid w:val="00BD2D38"/>
    <w:rsid w:val="00BE54C4"/>
    <w:rsid w:val="00BE583D"/>
    <w:rsid w:val="00C05A95"/>
    <w:rsid w:val="00C27598"/>
    <w:rsid w:val="00C40380"/>
    <w:rsid w:val="00C41B1A"/>
    <w:rsid w:val="00C468AC"/>
    <w:rsid w:val="00C57EAD"/>
    <w:rsid w:val="00C6454B"/>
    <w:rsid w:val="00CA5E4C"/>
    <w:rsid w:val="00CA7DF8"/>
    <w:rsid w:val="00CB7ACD"/>
    <w:rsid w:val="00CC447A"/>
    <w:rsid w:val="00CC49D8"/>
    <w:rsid w:val="00CC6CC1"/>
    <w:rsid w:val="00CD0400"/>
    <w:rsid w:val="00CD43AF"/>
    <w:rsid w:val="00CE1561"/>
    <w:rsid w:val="00CE2692"/>
    <w:rsid w:val="00CF2703"/>
    <w:rsid w:val="00CF425C"/>
    <w:rsid w:val="00D00839"/>
    <w:rsid w:val="00D10E20"/>
    <w:rsid w:val="00D20733"/>
    <w:rsid w:val="00D31BDC"/>
    <w:rsid w:val="00D50507"/>
    <w:rsid w:val="00D51FA9"/>
    <w:rsid w:val="00D6012F"/>
    <w:rsid w:val="00D611EB"/>
    <w:rsid w:val="00D727E6"/>
    <w:rsid w:val="00D86340"/>
    <w:rsid w:val="00D90C3B"/>
    <w:rsid w:val="00DA4137"/>
    <w:rsid w:val="00DB382C"/>
    <w:rsid w:val="00DB54A3"/>
    <w:rsid w:val="00DB7CF7"/>
    <w:rsid w:val="00DC2FB0"/>
    <w:rsid w:val="00DC5303"/>
    <w:rsid w:val="00DF3E5B"/>
    <w:rsid w:val="00E05BDC"/>
    <w:rsid w:val="00E25291"/>
    <w:rsid w:val="00E35076"/>
    <w:rsid w:val="00E35D9D"/>
    <w:rsid w:val="00E45015"/>
    <w:rsid w:val="00E57489"/>
    <w:rsid w:val="00E71E2E"/>
    <w:rsid w:val="00E72C6D"/>
    <w:rsid w:val="00E758B3"/>
    <w:rsid w:val="00E76C6C"/>
    <w:rsid w:val="00E85815"/>
    <w:rsid w:val="00E874C1"/>
    <w:rsid w:val="00E96BEC"/>
    <w:rsid w:val="00EA74B4"/>
    <w:rsid w:val="00EB6497"/>
    <w:rsid w:val="00EB7906"/>
    <w:rsid w:val="00EB7BF5"/>
    <w:rsid w:val="00EB7CC1"/>
    <w:rsid w:val="00EC69B3"/>
    <w:rsid w:val="00EE0989"/>
    <w:rsid w:val="00EE58E0"/>
    <w:rsid w:val="00EF365D"/>
    <w:rsid w:val="00F30A2D"/>
    <w:rsid w:val="00F32A7E"/>
    <w:rsid w:val="00F41B6B"/>
    <w:rsid w:val="00F531C4"/>
    <w:rsid w:val="00F6348D"/>
    <w:rsid w:val="00F74188"/>
    <w:rsid w:val="00F75D1C"/>
    <w:rsid w:val="00F8292C"/>
    <w:rsid w:val="00F84C62"/>
    <w:rsid w:val="00F87A80"/>
    <w:rsid w:val="00FA0396"/>
    <w:rsid w:val="00FC0A2F"/>
    <w:rsid w:val="00FD67D8"/>
    <w:rsid w:val="00FD7115"/>
    <w:rsid w:val="00FF2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AB0F7"/>
  <w15:chartTrackingRefBased/>
  <w15:docId w15:val="{1AB0AF22-859D-4742-A982-13E4D5112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4F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098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D4F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D4F70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F41B6B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41B6B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F41B6B"/>
    <w:pPr>
      <w:spacing w:after="100"/>
      <w:ind w:left="440"/>
    </w:pPr>
    <w:rPr>
      <w:rFonts w:eastAsiaTheme="minorEastAsia" w:cs="Times New Roman"/>
      <w:lang w:val="en-US"/>
    </w:rPr>
  </w:style>
  <w:style w:type="character" w:styleId="Strong">
    <w:name w:val="Strong"/>
    <w:basedOn w:val="DefaultParagraphFont"/>
    <w:uiPriority w:val="22"/>
    <w:qFormat/>
    <w:rsid w:val="008076AA"/>
    <w:rPr>
      <w:b/>
      <w:bCs/>
    </w:rPr>
  </w:style>
  <w:style w:type="character" w:styleId="Emphasis">
    <w:name w:val="Emphasis"/>
    <w:basedOn w:val="DefaultParagraphFont"/>
    <w:uiPriority w:val="20"/>
    <w:qFormat/>
    <w:rsid w:val="008076AA"/>
    <w:rPr>
      <w:i/>
      <w:iCs/>
    </w:rPr>
  </w:style>
  <w:style w:type="character" w:styleId="Hyperlink">
    <w:name w:val="Hyperlink"/>
    <w:basedOn w:val="DefaultParagraphFont"/>
    <w:uiPriority w:val="99"/>
    <w:unhideWhenUsed/>
    <w:rsid w:val="004825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25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93F0F"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05686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68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8EC"/>
  </w:style>
  <w:style w:type="paragraph" w:styleId="Footer">
    <w:name w:val="footer"/>
    <w:basedOn w:val="Normal"/>
    <w:link w:val="FooterChar"/>
    <w:uiPriority w:val="99"/>
    <w:unhideWhenUsed/>
    <w:rsid w:val="005A68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68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d.docs.live.net/c6c7c07d0b678a32/Documents/Custom%20Office%20Templates/Digital%20Degree%20Repor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3B90C-C75F-462F-8CA1-4AB629236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Digital%20Degree%20Report%20Template</Template>
  <TotalTime>322</TotalTime>
  <Pages>6</Pages>
  <Words>1644</Words>
  <Characters>8764</Characters>
  <Application>Microsoft Office Word</Application>
  <DocSecurity>0</DocSecurity>
  <Lines>243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Elliott</dc:creator>
  <cp:keywords/>
  <dc:description/>
  <cp:lastModifiedBy>Andrew Elliott</cp:lastModifiedBy>
  <cp:revision>321</cp:revision>
  <dcterms:created xsi:type="dcterms:W3CDTF">2018-11-21T11:21:00Z</dcterms:created>
  <dcterms:modified xsi:type="dcterms:W3CDTF">2019-01-04T19:42:00Z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f43da514-6f41-328c-9e67-fe321db4f0b1</vt:lpwstr>
  </property>
  <property fmtid="{D5CDD505-2E9C-101B-9397-08002B2CF9AE}" pid="24" name="Mendeley Citation Style_1">
    <vt:lpwstr>http://www.zotero.org/styles/ieee</vt:lpwstr>
  </property>
</Properties>
</file>