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2F71996D" w:rsidR="00D46A8E" w:rsidRPr="00D46A8E" w:rsidRDefault="00047C5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Luke Stacey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103DBCAE" w:rsidR="00D46A8E" w:rsidRPr="00D46A8E" w:rsidRDefault="00047C5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Peer group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5EAAFB6C" w:rsidR="00D46A8E" w:rsidRPr="00D46A8E" w:rsidRDefault="00047C5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448600A3" w:rsidR="00D46A8E" w:rsidRPr="00D46A8E" w:rsidRDefault="00047C5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The weather </w:t>
            </w: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0855DA0" w14:textId="5C64826F" w:rsidR="00D46A8E" w:rsidRPr="00047C52" w:rsidRDefault="00047C52" w:rsidP="00E4674D">
            <w:p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By the end of the lesson t</w:t>
            </w:r>
            <w:r w:rsidR="00D46A8E" w:rsidRPr="008B2B15">
              <w:rPr>
                <w:sz w:val="22"/>
                <w:szCs w:val="28"/>
                <w:lang w:val="cy-GB"/>
              </w:rPr>
              <w:t xml:space="preserve">he pupils will </w:t>
            </w:r>
            <w:r>
              <w:rPr>
                <w:sz w:val="22"/>
                <w:szCs w:val="28"/>
                <w:lang w:val="cy-GB"/>
              </w:rPr>
              <w:t>know</w:t>
            </w:r>
            <w:r w:rsidR="00D46A8E" w:rsidRPr="008B2B15">
              <w:rPr>
                <w:sz w:val="22"/>
                <w:szCs w:val="28"/>
                <w:lang w:val="cy-GB"/>
              </w:rPr>
              <w:t xml:space="preserve"> to</w:t>
            </w:r>
            <w:r>
              <w:rPr>
                <w:sz w:val="22"/>
                <w:szCs w:val="28"/>
                <w:lang w:val="cy-GB"/>
              </w:rPr>
              <w:t xml:space="preserve"> say what the weather today is in Welsh.</w:t>
            </w:r>
          </w:p>
          <w:p w14:paraId="57658CEE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</w:tblGrid>
      <w:tr w:rsidR="008274CB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8274CB" w:rsidRPr="00D46A8E" w:rsidRDefault="008274CB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>
              <w:rPr>
                <w:szCs w:val="28"/>
                <w:lang w:val="cy-GB"/>
              </w:rPr>
              <w:t xml:space="preserve">eria </w:t>
            </w:r>
            <w:r w:rsidRPr="008B2B15">
              <w:rPr>
                <w:sz w:val="20"/>
                <w:szCs w:val="28"/>
                <w:lang w:val="cy-GB"/>
              </w:rPr>
              <w:t>(clearly linked to each Learning Objective and related to the process and</w:t>
            </w:r>
            <w:r>
              <w:rPr>
                <w:sz w:val="20"/>
                <w:szCs w:val="28"/>
                <w:lang w:val="cy-GB"/>
              </w:rPr>
              <w:t>/</w:t>
            </w:r>
            <w:r w:rsidRPr="008B2B15">
              <w:rPr>
                <w:sz w:val="20"/>
                <w:szCs w:val="28"/>
                <w:lang w:val="cy-GB"/>
              </w:rPr>
              <w:t>or product</w:t>
            </w:r>
            <w:r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</w:tr>
      <w:tr w:rsidR="008274CB" w:rsidRPr="00D46A8E" w14:paraId="444AED9B" w14:textId="77777777" w:rsidTr="00E4674D">
        <w:tc>
          <w:tcPr>
            <w:tcW w:w="4505" w:type="dxa"/>
          </w:tcPr>
          <w:p w14:paraId="5E9E6941" w14:textId="3C8AE931" w:rsidR="008274CB" w:rsidRDefault="00047C52" w:rsidP="00047C5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Correctly pronounce the sentences on the board</w:t>
            </w:r>
          </w:p>
          <w:p w14:paraId="495BC146" w14:textId="074809A4" w:rsidR="00047C52" w:rsidRDefault="00047C52" w:rsidP="00047C5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Speak confidently and fluently to the person sitting next to them</w:t>
            </w:r>
          </w:p>
          <w:p w14:paraId="71A67AE5" w14:textId="2313FFA2" w:rsidR="00047C52" w:rsidRPr="00047C52" w:rsidRDefault="00047C52" w:rsidP="00047C5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Able to say the weather in Welsh without teacher assistance </w:t>
            </w:r>
          </w:p>
          <w:p w14:paraId="7E38D51A" w14:textId="77777777" w:rsidR="008274CB" w:rsidRDefault="008274CB" w:rsidP="00E4674D">
            <w:pPr>
              <w:rPr>
                <w:sz w:val="28"/>
                <w:szCs w:val="28"/>
                <w:lang w:val="cy-GB"/>
              </w:rPr>
            </w:pPr>
          </w:p>
          <w:p w14:paraId="21357C73" w14:textId="62B02015" w:rsidR="008274CB" w:rsidRPr="00D46A8E" w:rsidRDefault="008274CB" w:rsidP="00E4674D">
            <w:pPr>
              <w:rPr>
                <w:sz w:val="28"/>
                <w:szCs w:val="28"/>
                <w:lang w:val="cy-GB"/>
              </w:rPr>
            </w:pPr>
          </w:p>
          <w:p w14:paraId="1BF407B2" w14:textId="77777777" w:rsidR="008274CB" w:rsidRPr="00D46A8E" w:rsidRDefault="008274CB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8274CB" w:rsidRPr="00D46A8E" w:rsidRDefault="008274CB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850"/>
        <w:gridCol w:w="7364"/>
        <w:gridCol w:w="4300"/>
      </w:tblGrid>
      <w:tr w:rsidR="008274CB" w:rsidRPr="002B2D5B" w14:paraId="200AD4DF" w14:textId="77777777" w:rsidTr="008274CB">
        <w:trPr>
          <w:trHeight w:val="1047"/>
        </w:trPr>
        <w:tc>
          <w:tcPr>
            <w:tcW w:w="1850" w:type="dxa"/>
          </w:tcPr>
          <w:p w14:paraId="3A448329" w14:textId="77777777" w:rsidR="008274CB" w:rsidRDefault="008274C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  <w:p w14:paraId="50A1C8DF" w14:textId="77777777" w:rsidR="008274CB" w:rsidRDefault="008274CB" w:rsidP="002B2D5B">
            <w:pPr>
              <w:jc w:val="center"/>
              <w:rPr>
                <w:b/>
                <w:lang w:val="cy-GB"/>
              </w:rPr>
            </w:pPr>
          </w:p>
          <w:p w14:paraId="088B6083" w14:textId="78AF248D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5 mins</w:t>
            </w:r>
          </w:p>
        </w:tc>
        <w:tc>
          <w:tcPr>
            <w:tcW w:w="7364" w:type="dxa"/>
          </w:tcPr>
          <w:p w14:paraId="66023A89" w14:textId="77777777" w:rsidR="008274CB" w:rsidRPr="002B2D5B" w:rsidRDefault="008274C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8274CB" w:rsidRPr="002B2D5B" w:rsidRDefault="008274C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>
              <w:rPr>
                <w:sz w:val="22"/>
                <w:szCs w:val="22"/>
                <w:lang w:val="cy-GB"/>
              </w:rPr>
              <w:t xml:space="preserve">Teacher’s Role – including key teaching points, </w:t>
            </w:r>
            <w:r w:rsidRPr="00610C4A">
              <w:rPr>
                <w:sz w:val="22"/>
                <w:szCs w:val="22"/>
                <w:lang w:val="cy-GB"/>
              </w:rPr>
              <w:t xml:space="preserve"> differentiation</w:t>
            </w:r>
            <w:r>
              <w:rPr>
                <w:sz w:val="22"/>
                <w:szCs w:val="22"/>
                <w:lang w:val="cy-GB"/>
              </w:rPr>
              <w:t xml:space="preserve"> strategies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300" w:type="dxa"/>
          </w:tcPr>
          <w:p w14:paraId="50A65990" w14:textId="77777777" w:rsidR="008274CB" w:rsidRPr="002B2D5B" w:rsidRDefault="008274C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8274CB" w:rsidRPr="00B0430A" w:rsidRDefault="008274CB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8274CB" w:rsidRPr="002B2D5B" w14:paraId="1D96C72E" w14:textId="77777777" w:rsidTr="008274CB">
        <w:trPr>
          <w:trHeight w:val="2338"/>
        </w:trPr>
        <w:tc>
          <w:tcPr>
            <w:tcW w:w="1850" w:type="dxa"/>
          </w:tcPr>
          <w:p w14:paraId="5A953452" w14:textId="77777777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</w:p>
          <w:p w14:paraId="731BA15C" w14:textId="77777777" w:rsidR="008274CB" w:rsidRDefault="008274C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</w:p>
          <w:p w14:paraId="4FA6A384" w14:textId="77777777" w:rsidR="008274CB" w:rsidRDefault="008274CB" w:rsidP="002B2D5B">
            <w:pPr>
              <w:jc w:val="center"/>
              <w:rPr>
                <w:b/>
                <w:lang w:val="cy-GB"/>
              </w:rPr>
            </w:pPr>
          </w:p>
          <w:p w14:paraId="411C5BFF" w14:textId="417AAF06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 xml:space="preserve">1 minute  </w:t>
            </w:r>
            <w:r w:rsidRPr="00D060A6">
              <w:rPr>
                <w:sz w:val="20"/>
                <w:lang w:val="cy-GB"/>
              </w:rPr>
              <w:t xml:space="preserve"> </w:t>
            </w:r>
          </w:p>
        </w:tc>
        <w:tc>
          <w:tcPr>
            <w:tcW w:w="7364" w:type="dxa"/>
          </w:tcPr>
          <w:p w14:paraId="7802204C" w14:textId="7BD4E48D" w:rsidR="008274CB" w:rsidRDefault="008274CB" w:rsidP="008274C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Introduce myself y cymruag.</w:t>
            </w:r>
          </w:p>
          <w:p w14:paraId="3150FCEB" w14:textId="0B039B6A" w:rsidR="008274CB" w:rsidRDefault="008274CB" w:rsidP="008274CB">
            <w:pPr>
              <w:rPr>
                <w:sz w:val="28"/>
                <w:szCs w:val="28"/>
                <w:lang w:val="cy-GB"/>
              </w:rPr>
            </w:pPr>
          </w:p>
          <w:p w14:paraId="246DF565" w14:textId="4FC119C2" w:rsidR="008274CB" w:rsidRDefault="008274CB" w:rsidP="008274C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Prynhawn da dosbarth pedwar. Mr Stacey ydw i. </w:t>
            </w:r>
          </w:p>
          <w:p w14:paraId="3E060A9B" w14:textId="08D1C211" w:rsidR="008274CB" w:rsidRDefault="008274CB" w:rsidP="008274CB">
            <w:pPr>
              <w:rPr>
                <w:sz w:val="28"/>
                <w:szCs w:val="28"/>
                <w:lang w:val="cy-GB"/>
              </w:rPr>
            </w:pPr>
          </w:p>
          <w:p w14:paraId="408A52C8" w14:textId="08239988" w:rsidR="008274CB" w:rsidRPr="008274CB" w:rsidRDefault="008274CB" w:rsidP="008274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cy-GB"/>
              </w:rPr>
              <w:t xml:space="preserve">Give them the date in Welsh- </w:t>
            </w:r>
            <w:r w:rsidRPr="008274CB">
              <w:rPr>
                <w:sz w:val="28"/>
                <w:szCs w:val="28"/>
                <w:lang w:val="cy-GB"/>
              </w:rPr>
              <w:t>Heddiw mae'r dyddiad yn:</w:t>
            </w:r>
            <w:r>
              <w:rPr>
                <w:sz w:val="28"/>
                <w:szCs w:val="28"/>
                <w:lang w:val="cy-GB"/>
              </w:rPr>
              <w:t xml:space="preserve"> </w:t>
            </w:r>
            <w:r w:rsidRPr="008274CB">
              <w:rPr>
                <w:sz w:val="28"/>
                <w:szCs w:val="28"/>
                <w:lang w:val="cy-GB"/>
              </w:rPr>
              <w:t xml:space="preserve"> </w:t>
            </w:r>
          </w:p>
          <w:p w14:paraId="159687E5" w14:textId="77777777" w:rsidR="008274CB" w:rsidRPr="008274CB" w:rsidRDefault="008274CB" w:rsidP="008274CB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Dydd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mawrth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, Y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pumed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ar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hygain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o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chwefror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</w:p>
          <w:p w14:paraId="46FEF0F7" w14:textId="77777777" w:rsidR="008274CB" w:rsidRDefault="008274CB" w:rsidP="008274CB">
            <w:pPr>
              <w:rPr>
                <w:sz w:val="28"/>
                <w:szCs w:val="28"/>
                <w:lang w:val="cy-GB"/>
              </w:rPr>
            </w:pPr>
          </w:p>
          <w:p w14:paraId="15CD3FB6" w14:textId="7777F26B" w:rsidR="008274CB" w:rsidRPr="008274CB" w:rsidRDefault="008274CB" w:rsidP="008274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cy-GB"/>
              </w:rPr>
              <w:t xml:space="preserve">Explain to them that today </w:t>
            </w:r>
            <w:r w:rsidRPr="008274CB">
              <w:rPr>
                <w:sz w:val="28"/>
                <w:szCs w:val="28"/>
              </w:rPr>
              <w:t>we are learnin</w:t>
            </w:r>
            <w:r>
              <w:rPr>
                <w:sz w:val="28"/>
                <w:szCs w:val="28"/>
              </w:rPr>
              <w:t xml:space="preserve">g </w:t>
            </w:r>
            <w:r w:rsidRPr="008274CB">
              <w:rPr>
                <w:sz w:val="28"/>
                <w:szCs w:val="28"/>
              </w:rPr>
              <w:t xml:space="preserve">the weather </w:t>
            </w:r>
          </w:p>
          <w:p w14:paraId="7E11F2B1" w14:textId="77777777" w:rsidR="008274CB" w:rsidRPr="008274CB" w:rsidRDefault="008274CB" w:rsidP="008274C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8274CB">
              <w:rPr>
                <w:rFonts w:eastAsiaTheme="minorEastAsia"/>
                <w:sz w:val="28"/>
                <w:szCs w:val="28"/>
              </w:rPr>
              <w:t xml:space="preserve">Heddiw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rydyn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ni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yn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mynd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I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dysgu’r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8274CB">
              <w:rPr>
                <w:rFonts w:eastAsiaTheme="minorEastAsia"/>
                <w:sz w:val="28"/>
                <w:szCs w:val="28"/>
              </w:rPr>
              <w:t>tywydd</w:t>
            </w:r>
            <w:proofErr w:type="spellEnd"/>
            <w:r w:rsidRPr="008274CB">
              <w:rPr>
                <w:rFonts w:eastAsiaTheme="minorEastAsia"/>
                <w:sz w:val="28"/>
                <w:szCs w:val="28"/>
              </w:rPr>
              <w:t xml:space="preserve"> </w:t>
            </w:r>
          </w:p>
          <w:p w14:paraId="3BC8E289" w14:textId="77777777" w:rsidR="008274CB" w:rsidRPr="002B2D5B" w:rsidRDefault="008274CB" w:rsidP="008274CB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300" w:type="dxa"/>
          </w:tcPr>
          <w:p w14:paraId="491DF6ED" w14:textId="042C7902" w:rsidR="008274CB" w:rsidRPr="002B2D5B" w:rsidRDefault="008274CB" w:rsidP="008274C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Welsh language PPT. </w:t>
            </w:r>
          </w:p>
        </w:tc>
      </w:tr>
      <w:tr w:rsidR="008274CB" w:rsidRPr="002B2D5B" w14:paraId="3E425A8C" w14:textId="77777777" w:rsidTr="008274CB">
        <w:trPr>
          <w:trHeight w:val="1997"/>
        </w:trPr>
        <w:tc>
          <w:tcPr>
            <w:tcW w:w="1850" w:type="dxa"/>
          </w:tcPr>
          <w:p w14:paraId="3C63E476" w14:textId="77777777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</w:p>
          <w:p w14:paraId="421BA5E5" w14:textId="77777777" w:rsidR="008274CB" w:rsidRDefault="008274C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  <w:p w14:paraId="74A4FA05" w14:textId="77777777" w:rsidR="008274CB" w:rsidRDefault="008274CB" w:rsidP="002B2D5B">
            <w:pPr>
              <w:jc w:val="center"/>
              <w:rPr>
                <w:b/>
                <w:lang w:val="cy-GB"/>
              </w:rPr>
            </w:pPr>
          </w:p>
          <w:p w14:paraId="427965B4" w14:textId="3C13E61D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3 minutes</w:t>
            </w:r>
          </w:p>
        </w:tc>
        <w:tc>
          <w:tcPr>
            <w:tcW w:w="7364" w:type="dxa"/>
          </w:tcPr>
          <w:p w14:paraId="0CF76629" w14:textId="258EA386" w:rsidR="008274CB" w:rsidRDefault="008274CB" w:rsidP="008274C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Go through the sentences showing the learners </w:t>
            </w:r>
            <w:r w:rsidR="00047C52">
              <w:rPr>
                <w:sz w:val="28"/>
                <w:szCs w:val="28"/>
                <w:lang w:val="cy-GB"/>
              </w:rPr>
              <w:t xml:space="preserve">the welsh word for each weather type. Getting them to repeat after you. </w:t>
            </w:r>
          </w:p>
          <w:p w14:paraId="6C241C86" w14:textId="0E40D408" w:rsidR="00047C52" w:rsidRDefault="00047C52" w:rsidP="008274CB">
            <w:pPr>
              <w:rPr>
                <w:sz w:val="28"/>
                <w:szCs w:val="28"/>
                <w:lang w:val="en-US"/>
              </w:rPr>
            </w:pPr>
            <w:r w:rsidRPr="00047C52">
              <w:rPr>
                <w:sz w:val="28"/>
                <w:szCs w:val="28"/>
                <w:lang w:val="en-US"/>
              </w:rPr>
              <w:t xml:space="preserve">Mae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hi’n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heulog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heddiw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– It is sunny today  </w:t>
            </w:r>
          </w:p>
          <w:p w14:paraId="6812E9DB" w14:textId="65513F97" w:rsidR="00047C52" w:rsidRDefault="00047C52" w:rsidP="008274CB">
            <w:pPr>
              <w:rPr>
                <w:sz w:val="28"/>
                <w:szCs w:val="28"/>
                <w:lang w:val="en-US"/>
              </w:rPr>
            </w:pPr>
            <w:r w:rsidRPr="00047C52">
              <w:rPr>
                <w:sz w:val="28"/>
                <w:szCs w:val="28"/>
                <w:lang w:val="en-US"/>
              </w:rPr>
              <w:t xml:space="preserve">Mae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hi’n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gymylog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heddiw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– It is cloudy today   </w:t>
            </w:r>
          </w:p>
          <w:p w14:paraId="79017D50" w14:textId="09017AE9" w:rsidR="00047C52" w:rsidRDefault="00047C52" w:rsidP="008274CB">
            <w:pPr>
              <w:rPr>
                <w:sz w:val="28"/>
                <w:szCs w:val="28"/>
                <w:lang w:val="en-US"/>
              </w:rPr>
            </w:pPr>
            <w:r w:rsidRPr="00047C52">
              <w:rPr>
                <w:sz w:val="28"/>
                <w:szCs w:val="28"/>
                <w:lang w:val="en-US"/>
              </w:rPr>
              <w:t xml:space="preserve">Mae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hi’n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stormus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heddiw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– it is stormy today</w:t>
            </w:r>
          </w:p>
          <w:p w14:paraId="18D4F644" w14:textId="793803DE" w:rsidR="00047C52" w:rsidRDefault="00047C52" w:rsidP="008274CB">
            <w:pPr>
              <w:rPr>
                <w:sz w:val="28"/>
                <w:szCs w:val="28"/>
                <w:lang w:val="en-US"/>
              </w:rPr>
            </w:pPr>
            <w:r w:rsidRPr="00047C52">
              <w:rPr>
                <w:sz w:val="28"/>
                <w:szCs w:val="28"/>
                <w:lang w:val="en-US"/>
              </w:rPr>
              <w:t xml:space="preserve">Mae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hi’n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braf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47C52">
              <w:rPr>
                <w:sz w:val="28"/>
                <w:szCs w:val="28"/>
                <w:lang w:val="en-US"/>
              </w:rPr>
              <w:t>heddiw</w:t>
            </w:r>
            <w:proofErr w:type="spellEnd"/>
            <w:r w:rsidRPr="00047C52">
              <w:rPr>
                <w:sz w:val="28"/>
                <w:szCs w:val="28"/>
                <w:lang w:val="en-US"/>
              </w:rPr>
              <w:t xml:space="preserve"> – It is nice today</w:t>
            </w:r>
          </w:p>
          <w:p w14:paraId="74F963A4" w14:textId="1E707E7F" w:rsidR="00047C52" w:rsidRDefault="00047C52" w:rsidP="008274CB">
            <w:pPr>
              <w:rPr>
                <w:sz w:val="28"/>
                <w:szCs w:val="28"/>
                <w:lang w:val="cy-GB"/>
              </w:rPr>
            </w:pPr>
          </w:p>
          <w:p w14:paraId="2E7BFA8F" w14:textId="27B68F05" w:rsidR="008274CB" w:rsidRPr="002B2D5B" w:rsidRDefault="00047C52" w:rsidP="00047C5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Now show them the pictures without the sentences and ask if anyone can answer them.</w:t>
            </w:r>
          </w:p>
          <w:p w14:paraId="65481C09" w14:textId="77777777" w:rsidR="008274CB" w:rsidRPr="002B2D5B" w:rsidRDefault="008274C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300" w:type="dxa"/>
          </w:tcPr>
          <w:p w14:paraId="73A5E4AB" w14:textId="2E8FB44F" w:rsidR="008274CB" w:rsidRPr="002B2D5B" w:rsidRDefault="00047C52" w:rsidP="00047C5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Welsh language PPT. </w:t>
            </w:r>
          </w:p>
        </w:tc>
      </w:tr>
      <w:tr w:rsidR="008274CB" w:rsidRPr="002B2D5B" w14:paraId="78EBC3C5" w14:textId="77777777" w:rsidTr="008274CB">
        <w:trPr>
          <w:trHeight w:val="2005"/>
        </w:trPr>
        <w:tc>
          <w:tcPr>
            <w:tcW w:w="1850" w:type="dxa"/>
          </w:tcPr>
          <w:p w14:paraId="12989264" w14:textId="77777777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8274CB" w:rsidRPr="002B2D5B" w:rsidRDefault="008274CB" w:rsidP="002B2D5B">
            <w:pPr>
              <w:jc w:val="center"/>
              <w:rPr>
                <w:b/>
                <w:lang w:val="cy-GB"/>
              </w:rPr>
            </w:pPr>
          </w:p>
          <w:p w14:paraId="0FAFA6C8" w14:textId="77777777" w:rsidR="008274CB" w:rsidRDefault="008274C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  <w:p w14:paraId="2A353DA2" w14:textId="77777777" w:rsidR="00047C52" w:rsidRDefault="00047C52" w:rsidP="002B2D5B">
            <w:pPr>
              <w:jc w:val="center"/>
              <w:rPr>
                <w:b/>
                <w:lang w:val="cy-GB"/>
              </w:rPr>
            </w:pPr>
          </w:p>
          <w:p w14:paraId="3C7DFD5C" w14:textId="6751BD63" w:rsidR="00047C52" w:rsidRPr="002B2D5B" w:rsidRDefault="00047C52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 minute</w:t>
            </w:r>
          </w:p>
        </w:tc>
        <w:tc>
          <w:tcPr>
            <w:tcW w:w="7364" w:type="dxa"/>
          </w:tcPr>
          <w:p w14:paraId="2EEFA067" w14:textId="573F87C4" w:rsidR="008274CB" w:rsidRPr="002B2D5B" w:rsidRDefault="00047C52" w:rsidP="00047C5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Learners choose one sentence and say it to the person sitting next to them. Teacher checks understanding. </w:t>
            </w:r>
          </w:p>
          <w:p w14:paraId="39E95A6C" w14:textId="77777777" w:rsidR="008274CB" w:rsidRPr="002B2D5B" w:rsidRDefault="008274C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8274CB" w:rsidRPr="002B2D5B" w:rsidRDefault="008274C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300" w:type="dxa"/>
          </w:tcPr>
          <w:p w14:paraId="08BDEAF7" w14:textId="109433A3" w:rsidR="008274CB" w:rsidRPr="002B2D5B" w:rsidRDefault="00047C52" w:rsidP="00047C52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Welsh language PPT. 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695BB6" w14:textId="77777777" w:rsidR="00BE5E13" w:rsidRDefault="00BE5E13" w:rsidP="00B24C18">
      <w:r>
        <w:separator/>
      </w:r>
    </w:p>
  </w:endnote>
  <w:endnote w:type="continuationSeparator" w:id="0">
    <w:p w14:paraId="5FF28B68" w14:textId="77777777" w:rsidR="00BE5E13" w:rsidRDefault="00BE5E1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BC1D5B" w14:textId="77777777" w:rsidR="00BE5E13" w:rsidRDefault="00BE5E13" w:rsidP="00B24C18">
      <w:r>
        <w:separator/>
      </w:r>
    </w:p>
  </w:footnote>
  <w:footnote w:type="continuationSeparator" w:id="0">
    <w:p w14:paraId="029462C4" w14:textId="77777777" w:rsidR="00BE5E13" w:rsidRDefault="00BE5E1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C163F"/>
    <w:multiLevelType w:val="hybridMultilevel"/>
    <w:tmpl w:val="471A3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5F3B89"/>
    <w:multiLevelType w:val="hybridMultilevel"/>
    <w:tmpl w:val="4B28A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251DE"/>
    <w:multiLevelType w:val="hybridMultilevel"/>
    <w:tmpl w:val="04F81CDA"/>
    <w:lvl w:ilvl="0" w:tplc="29FADBA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51C74C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8C417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34B5E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7B6AB4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7CEA8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9BEFD2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B7C53F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DCA03D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B8F1384"/>
    <w:multiLevelType w:val="hybridMultilevel"/>
    <w:tmpl w:val="D2B85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47C52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274CB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E40A16"/>
  <w14:defaultImageDpi w14:val="32767"/>
  <w15:docId w15:val="{ACD9E785-4173-45B8-A53C-DBD4FA49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274C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8274CB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0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759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02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6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9</TotalTime>
  <Pages>4</Pages>
  <Words>335</Words>
  <Characters>1910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Laura Stacey</cp:lastModifiedBy>
  <cp:revision>2</cp:revision>
  <dcterms:created xsi:type="dcterms:W3CDTF">2020-05-13T14:06:00Z</dcterms:created>
  <dcterms:modified xsi:type="dcterms:W3CDTF">2020-05-13T14:06:00Z</dcterms:modified>
</cp:coreProperties>
</file>