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28AE5" w14:textId="43478FDC" w:rsidR="001C1B6A" w:rsidRPr="001C1B6A" w:rsidRDefault="00F17125" w:rsidP="001C1B6A">
      <w:pPr>
        <w:pStyle w:val="Title"/>
        <w:rPr>
          <w:b/>
          <w:bCs/>
        </w:rPr>
      </w:pPr>
      <w:r w:rsidRPr="001C1B6A">
        <w:rPr>
          <w:b/>
          <w:bCs/>
        </w:rPr>
        <w:t>Introducing the Modern Workplace</w:t>
      </w:r>
      <w:r w:rsidR="00783AAD">
        <w:rPr>
          <w:b/>
          <w:bCs/>
        </w:rPr>
        <w:t xml:space="preserve"> (LCBB 4003)</w:t>
      </w:r>
    </w:p>
    <w:p w14:paraId="0891CAA9" w14:textId="688F75EA" w:rsidR="001C1B6A" w:rsidRDefault="00F17125" w:rsidP="001C1B6A">
      <w:pPr>
        <w:pStyle w:val="Title"/>
        <w:rPr>
          <w:b/>
          <w:bCs/>
        </w:rPr>
      </w:pPr>
      <w:r w:rsidRPr="001C1B6A">
        <w:rPr>
          <w:b/>
          <w:bCs/>
        </w:rPr>
        <w:t>Assessment 1 – Structure and Culture</w:t>
      </w:r>
    </w:p>
    <w:p w14:paraId="62AB81F3" w14:textId="4AF447D7" w:rsidR="00C7554B" w:rsidRPr="001C1B6A" w:rsidRDefault="00F17125" w:rsidP="001C1B6A">
      <w:pPr>
        <w:pStyle w:val="Title"/>
        <w:rPr>
          <w:b/>
          <w:bCs/>
        </w:rPr>
      </w:pPr>
      <w:r>
        <w:rPr>
          <w:b/>
          <w:bCs/>
        </w:rPr>
        <w:t>In reference to Apple Inc</w:t>
      </w:r>
    </w:p>
    <w:p w14:paraId="5AB14932" w14:textId="1166BBCF" w:rsidR="00E81978" w:rsidRDefault="00783AAD" w:rsidP="00783AAD">
      <w:pPr>
        <w:pStyle w:val="Title"/>
      </w:pPr>
      <w:r>
        <w:t xml:space="preserve">Petar Konov, Student Number 1919086, Lecturer </w:t>
      </w:r>
      <w:proofErr w:type="spellStart"/>
      <w:r>
        <w:t>Rula</w:t>
      </w:r>
      <w:proofErr w:type="spellEnd"/>
      <w:r>
        <w:t xml:space="preserve"> </w:t>
      </w:r>
      <w:proofErr w:type="spellStart"/>
      <w:r>
        <w:t>Alousi</w:t>
      </w:r>
      <w:proofErr w:type="spellEnd"/>
    </w:p>
    <w:p w14:paraId="7F8B861C" w14:textId="6EF37973" w:rsidR="00E81978" w:rsidRPr="00C7554B" w:rsidRDefault="00F17125">
      <w:pPr>
        <w:pStyle w:val="SectionTitle"/>
        <w:rPr>
          <w:b/>
          <w:bCs/>
        </w:rPr>
      </w:pPr>
      <w:sdt>
        <w:sdtPr>
          <w:rPr>
            <w:rFonts w:ascii="Times New Roman" w:eastAsia="SimHei" w:hAnsi="Times New Roman" w:cs="Times New Roman"/>
            <w:b/>
            <w:bCs/>
          </w:rPr>
          <w:alias w:val="Section title:"/>
          <w:tag w:val="Section title:"/>
          <w:id w:val="984196707"/>
          <w:placeholder>
            <w:docPart w:val="1769217B39C64DA2A432A6DABFAF9CFC"/>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Pr>
              <w:rFonts w:ascii="Times New Roman" w:eastAsia="SimHei" w:hAnsi="Times New Roman" w:cs="Times New Roman"/>
              <w:b/>
              <w:bCs/>
            </w:rPr>
            <w:t>Assessment 1 – Structure and Culture</w:t>
          </w:r>
        </w:sdtContent>
      </w:sdt>
    </w:p>
    <w:p w14:paraId="26A4DFB4" w14:textId="69FAF8E6" w:rsidR="00E81978" w:rsidRPr="00C7554B" w:rsidRDefault="00F17125" w:rsidP="001C1B6A">
      <w:pPr>
        <w:ind w:firstLine="0"/>
        <w:jc w:val="center"/>
        <w:rPr>
          <w:b/>
          <w:bCs/>
        </w:rPr>
      </w:pPr>
      <w:r w:rsidRPr="00C7554B">
        <w:rPr>
          <w:b/>
          <w:bCs/>
        </w:rPr>
        <w:t xml:space="preserve">Analysis of the structure and culture of the </w:t>
      </w:r>
      <w:r w:rsidR="00C7554B">
        <w:rPr>
          <w:b/>
          <w:bCs/>
        </w:rPr>
        <w:t xml:space="preserve">Apple Inc </w:t>
      </w:r>
      <w:r w:rsidRPr="00C7554B">
        <w:rPr>
          <w:b/>
          <w:bCs/>
        </w:rPr>
        <w:t>organization</w:t>
      </w:r>
    </w:p>
    <w:p w14:paraId="7ECBA95B" w14:textId="61079FCA" w:rsidR="001C1B6A" w:rsidRPr="00C7554B" w:rsidRDefault="00F17125" w:rsidP="001C1B6A">
      <w:pPr>
        <w:ind w:firstLine="0"/>
        <w:rPr>
          <w:b/>
          <w:bCs/>
          <w:u w:val="single"/>
        </w:rPr>
      </w:pPr>
      <w:r w:rsidRPr="00C7554B">
        <w:rPr>
          <w:b/>
          <w:bCs/>
          <w:u w:val="single"/>
        </w:rPr>
        <w:t>1. Research-informed Literature</w:t>
      </w:r>
    </w:p>
    <w:p w14:paraId="4D582716" w14:textId="77777777" w:rsidR="00C7554B" w:rsidRDefault="00F17125" w:rsidP="00C7554B">
      <w:pPr>
        <w:ind w:firstLine="0"/>
      </w:pPr>
      <w:r>
        <w:t xml:space="preserve">Apple is an America based multinational company. The headquarters of the Company </w:t>
      </w:r>
      <w:r>
        <w:t>is based in California; however, the Company operates in various countries. The outlets of Apple Inc are variedly present in various locations of America and neighboring European countries. Apple started its electronic range in 1976 when it operated mainly</w:t>
      </w:r>
      <w:r>
        <w:t xml:space="preserve"> as a consumer-based company. At that time, apple dealt with various consumer electronics and computer software. However, with the advent of social media and the internet, the development of inline services of the Company was initiated.  </w:t>
      </w:r>
    </w:p>
    <w:p w14:paraId="49E05AB9" w14:textId="77777777" w:rsidR="00C7554B" w:rsidRDefault="00F17125" w:rsidP="00C7554B">
      <w:pPr>
        <w:ind w:firstLine="0"/>
      </w:pPr>
      <w:r>
        <w:t xml:space="preserve">The Company also </w:t>
      </w:r>
      <w:r>
        <w:t>deals With hardware products. The example of the hardware products includes iPhones, I mac, iPad, AirPods, apple watches, apple TVs, and home pods. The software range of apple presently includes the macOS, IOS, iPad OS, watchOS, and tvOS. The major applica</w:t>
      </w:r>
      <w:r>
        <w:t xml:space="preserve">tions which are adopted by the Company include the shazam music player, iTunes media player, and I Life. The professional applications which are associated with apple Inc include the Final Cut Pro, Logic Pro, and Xcode. The Company's online services areas </w:t>
      </w:r>
      <w:r>
        <w:t>under the iTunes Store, the iOS App Store, Mac App Store, Apple Music, Apple TV+, iMessage, and iCloud.</w:t>
      </w:r>
    </w:p>
    <w:p w14:paraId="3F053BFB" w14:textId="77777777" w:rsidR="00C7554B" w:rsidRDefault="00F17125" w:rsidP="00C7554B">
      <w:pPr>
        <w:ind w:firstLine="0"/>
        <w:rPr>
          <w:b/>
          <w:bCs/>
        </w:rPr>
      </w:pPr>
      <w:r>
        <w:rPr>
          <w:b/>
          <w:bCs/>
        </w:rPr>
        <w:t>History of the Company</w:t>
      </w:r>
    </w:p>
    <w:p w14:paraId="7C89EFEE" w14:textId="5C2B790D" w:rsidR="00C7554B" w:rsidRDefault="00F17125" w:rsidP="001C1B6A">
      <w:pPr>
        <w:ind w:firstLine="0"/>
      </w:pPr>
      <w:r>
        <w:t>The evolution of Apple begins in 1976, where it was a minor scale company selling Apple 1, which was a simple computer, from a si</w:t>
      </w:r>
      <w:r>
        <w:t>mple computer they decided to upgrade and started selling a device called Macintosh. The Company gained success with it. During the period of 1991, apple suffered a great loss as the world progressed with the evolution of Microsoft and user-friendly device</w:t>
      </w:r>
      <w:r>
        <w:t xml:space="preserve">s. They return to profitability in 2007 with the introduction of iPhones </w:t>
      </w:r>
      <w:r>
        <w:lastRenderedPageBreak/>
        <w:t>(O'Grady, 2009).  Apple Inc has been one of the greatest evolving companies in the history of marketing and business. With the total assets of 338.516 billion USD, the Company has bee</w:t>
      </w:r>
      <w:r>
        <w:t>n termed among the most developed and profitable companies. The headquarters of the Company are located in California, the united states, and they supply all around the world (D O'Rourke, 2018).</w:t>
      </w:r>
    </w:p>
    <w:p w14:paraId="4EEA4593" w14:textId="0ACFDE56" w:rsidR="001C1B6A" w:rsidRPr="00C7554B" w:rsidRDefault="00F17125" w:rsidP="001C1B6A">
      <w:pPr>
        <w:ind w:firstLine="0"/>
        <w:rPr>
          <w:b/>
          <w:bCs/>
          <w:u w:val="single"/>
        </w:rPr>
      </w:pPr>
      <w:r w:rsidRPr="00C7554B">
        <w:rPr>
          <w:b/>
          <w:bCs/>
          <w:u w:val="single"/>
        </w:rPr>
        <w:t>2. Knowledge and Understanding of the Subject</w:t>
      </w:r>
    </w:p>
    <w:p w14:paraId="17BF7C7C"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Overview of the</w:t>
      </w:r>
      <w:r w:rsidRPr="00C7554B">
        <w:rPr>
          <w:rFonts w:ascii="Times New Roman" w:eastAsia="SimSun" w:hAnsi="Times New Roman" w:cs="Times New Roman"/>
          <w:b/>
          <w:bCs/>
        </w:rPr>
        <w:t xml:space="preserve"> Company’s present situation</w:t>
      </w:r>
    </w:p>
    <w:p w14:paraId="63915152" w14:textId="56B6F1E3" w:rsidR="00C7554B" w:rsidRPr="00C7554B" w:rsidRDefault="00F17125" w:rsidP="001C1B6A">
      <w:pPr>
        <w:ind w:firstLine="0"/>
        <w:rPr>
          <w:rFonts w:ascii="Times New Roman" w:eastAsia="SimSun" w:hAnsi="Times New Roman" w:cs="Times New Roman"/>
        </w:rPr>
      </w:pPr>
      <w:r w:rsidRPr="00C7554B">
        <w:rPr>
          <w:rFonts w:ascii="Times New Roman" w:eastAsia="SimSun" w:hAnsi="Times New Roman" w:cs="Times New Roman"/>
        </w:rPr>
        <w:t>Apple is a Group type company with a large distribution network. Apple has been efficiently holding a position of being a top-notched company with high consumer loyalties. The Company merged to a greater profitable scenario in 2016. The efforts done by the</w:t>
      </w:r>
      <w:r w:rsidRPr="00C7554B">
        <w:rPr>
          <w:rFonts w:ascii="Times New Roman" w:eastAsia="SimSun" w:hAnsi="Times New Roman" w:cs="Times New Roman"/>
        </w:rPr>
        <w:t xml:space="preserve"> managers were helpful for the entire Company as it mainly incorporated the development of the Company. The social networking apps strengthened the need for phones. The greater expression presented by the Company helped in the development of a specific sta</w:t>
      </w:r>
      <w:r w:rsidRPr="00C7554B">
        <w:rPr>
          <w:rFonts w:ascii="Times New Roman" w:eastAsia="SimSun" w:hAnsi="Times New Roman" w:cs="Times New Roman"/>
        </w:rPr>
        <w:t>nce, which allowed the progression of the Company. The apple leadership overviews were analyzed, and an effective decision was made in this regard. The development of the Company was progressing until 2019 ( D O'Rourke, 2018). In 2019 apple observed a larg</w:t>
      </w:r>
      <w:r w:rsidRPr="00C7554B">
        <w:rPr>
          <w:rFonts w:ascii="Times New Roman" w:eastAsia="SimSun" w:hAnsi="Times New Roman" w:cs="Times New Roman"/>
        </w:rPr>
        <w:t xml:space="preserve">e loss in its annual revenues. This loss procured issues for the development of the Company. The present situation of the Company is as under  </w:t>
      </w:r>
    </w:p>
    <w:p w14:paraId="29DCF57F" w14:textId="436A641C" w:rsidR="00981885" w:rsidRPr="00C7554B" w:rsidRDefault="00F17125" w:rsidP="001C1B6A">
      <w:pPr>
        <w:ind w:firstLine="0"/>
        <w:rPr>
          <w:b/>
          <w:bCs/>
          <w:u w:val="single"/>
        </w:rPr>
      </w:pPr>
      <w:r w:rsidRPr="00C7554B">
        <w:rPr>
          <w:b/>
          <w:bCs/>
          <w:u w:val="single"/>
        </w:rPr>
        <w:t>3. Analysis</w:t>
      </w:r>
    </w:p>
    <w:p w14:paraId="4A04A3C8"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 xml:space="preserve">Companies financial ratios </w:t>
      </w:r>
    </w:p>
    <w:p w14:paraId="2F0BFF3B"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-Sales and profit for the last three years</w:t>
      </w:r>
    </w:p>
    <w:p w14:paraId="7A4B5086"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 xml:space="preserve">the sales and profit for the </w:t>
      </w:r>
      <w:r w:rsidRPr="00C7554B">
        <w:rPr>
          <w:rFonts w:ascii="Times New Roman" w:eastAsia="SimSun" w:hAnsi="Times New Roman" w:cs="Times New Roman"/>
        </w:rPr>
        <w:t>last three years have been given as under (Yoffie &amp; Baldwin, 2018).</w:t>
      </w:r>
    </w:p>
    <w:p w14:paraId="365D1992"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the profit for the Company was 55.256 billion in 2019</w:t>
      </w:r>
    </w:p>
    <w:p w14:paraId="2CAAB74E" w14:textId="77777777" w:rsidR="00C7554B" w:rsidRPr="00C7554B" w:rsidRDefault="00F17125" w:rsidP="00C7554B">
      <w:pPr>
        <w:numPr>
          <w:ilvl w:val="0"/>
          <w:numId w:val="16"/>
        </w:numPr>
        <w:contextualSpacing/>
        <w:rPr>
          <w:rFonts w:ascii="Times New Roman" w:eastAsia="SimSun" w:hAnsi="Times New Roman" w:cs="Times New Roman"/>
        </w:rPr>
      </w:pPr>
      <w:r w:rsidRPr="00C7554B">
        <w:rPr>
          <w:rFonts w:ascii="Times New Roman" w:eastAsia="SimSun" w:hAnsi="Times New Roman" w:cs="Times New Roman"/>
        </w:rPr>
        <w:t>In the year 2019, Apple annual revenue was $199.174B</w:t>
      </w:r>
    </w:p>
    <w:p w14:paraId="2C46E6D5" w14:textId="77777777" w:rsidR="00C7554B" w:rsidRPr="00C7554B" w:rsidRDefault="00F17125" w:rsidP="00C7554B">
      <w:pPr>
        <w:numPr>
          <w:ilvl w:val="0"/>
          <w:numId w:val="16"/>
        </w:numPr>
        <w:contextualSpacing/>
        <w:rPr>
          <w:rFonts w:ascii="Times New Roman" w:eastAsia="SimSun" w:hAnsi="Times New Roman" w:cs="Times New Roman"/>
        </w:rPr>
      </w:pPr>
      <w:r w:rsidRPr="00C7554B">
        <w:rPr>
          <w:rFonts w:ascii="Times New Roman" w:eastAsia="SimSun" w:hAnsi="Times New Roman" w:cs="Times New Roman"/>
        </w:rPr>
        <w:lastRenderedPageBreak/>
        <w:t>In the year 2018, Apple annual revenue of $265.595B</w:t>
      </w:r>
    </w:p>
    <w:p w14:paraId="37123566" w14:textId="77777777" w:rsidR="00C7554B" w:rsidRPr="00C7554B" w:rsidRDefault="00F17125" w:rsidP="00C7554B">
      <w:pPr>
        <w:numPr>
          <w:ilvl w:val="0"/>
          <w:numId w:val="16"/>
        </w:numPr>
        <w:contextualSpacing/>
        <w:rPr>
          <w:rFonts w:ascii="Times New Roman" w:eastAsia="SimSun" w:hAnsi="Times New Roman" w:cs="Times New Roman"/>
        </w:rPr>
      </w:pPr>
      <w:r w:rsidRPr="00C7554B">
        <w:rPr>
          <w:rFonts w:ascii="Times New Roman" w:eastAsia="SimSun" w:hAnsi="Times New Roman" w:cs="Times New Roman"/>
        </w:rPr>
        <w:t xml:space="preserve">In the year 2017, </w:t>
      </w:r>
      <w:r w:rsidRPr="00C7554B">
        <w:rPr>
          <w:rFonts w:ascii="Times New Roman" w:eastAsia="SimSun" w:hAnsi="Times New Roman" w:cs="Times New Roman"/>
        </w:rPr>
        <w:t>Apple's annual revenue was $229.234B.</w:t>
      </w:r>
    </w:p>
    <w:p w14:paraId="5097507D"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-Product strategy and analysis</w:t>
      </w:r>
    </w:p>
    <w:tbl>
      <w:tblPr>
        <w:tblW w:w="934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673"/>
        <w:gridCol w:w="4672"/>
      </w:tblGrid>
      <w:tr w:rsidR="00E45CA9" w14:paraId="6AB6F28E" w14:textId="77777777" w:rsidTr="00C7554B">
        <w:tc>
          <w:tcPr>
            <w:tcW w:w="4675" w:type="dxa"/>
            <w:tcBorders>
              <w:top w:val="single" w:sz="4" w:space="0" w:color="BFBFBF"/>
              <w:left w:val="single" w:sz="4" w:space="0" w:color="BFBFBF"/>
              <w:bottom w:val="single" w:sz="4" w:space="0" w:color="BFBFBF"/>
              <w:right w:val="single" w:sz="4" w:space="0" w:color="BFBFBF"/>
            </w:tcBorders>
            <w:hideMark/>
          </w:tcPr>
          <w:p w14:paraId="57F79B5C"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Product type</w:t>
            </w:r>
          </w:p>
        </w:tc>
        <w:tc>
          <w:tcPr>
            <w:tcW w:w="4675" w:type="dxa"/>
            <w:tcBorders>
              <w:top w:val="single" w:sz="4" w:space="0" w:color="BFBFBF"/>
              <w:left w:val="single" w:sz="4" w:space="0" w:color="BFBFBF"/>
              <w:bottom w:val="single" w:sz="4" w:space="0" w:color="BFBFBF"/>
              <w:right w:val="single" w:sz="4" w:space="0" w:color="BFBFBF"/>
            </w:tcBorders>
            <w:hideMark/>
          </w:tcPr>
          <w:p w14:paraId="510FEAFE"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Consumer good</w:t>
            </w:r>
          </w:p>
        </w:tc>
      </w:tr>
      <w:tr w:rsidR="00E45CA9" w14:paraId="67C0719A" w14:textId="77777777" w:rsidTr="00C7554B">
        <w:tc>
          <w:tcPr>
            <w:tcW w:w="4675" w:type="dxa"/>
            <w:tcBorders>
              <w:top w:val="single" w:sz="4" w:space="0" w:color="BFBFBF"/>
              <w:left w:val="single" w:sz="4" w:space="0" w:color="BFBFBF"/>
              <w:bottom w:val="single" w:sz="4" w:space="0" w:color="BFBFBF"/>
              <w:right w:val="single" w:sz="4" w:space="0" w:color="BFBFBF"/>
            </w:tcBorders>
            <w:hideMark/>
          </w:tcPr>
          <w:p w14:paraId="07841B17"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 xml:space="preserve">Selling prices of the products </w:t>
            </w:r>
          </w:p>
        </w:tc>
        <w:tc>
          <w:tcPr>
            <w:tcW w:w="4675" w:type="dxa"/>
            <w:tcBorders>
              <w:top w:val="single" w:sz="4" w:space="0" w:color="BFBFBF"/>
              <w:left w:val="single" w:sz="4" w:space="0" w:color="BFBFBF"/>
              <w:bottom w:val="single" w:sz="4" w:space="0" w:color="BFBFBF"/>
              <w:right w:val="single" w:sz="4" w:space="0" w:color="BFBFBF"/>
            </w:tcBorders>
            <w:hideMark/>
          </w:tcPr>
          <w:p w14:paraId="720FEB3D"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Ranges from $400-$1500</w:t>
            </w:r>
          </w:p>
        </w:tc>
      </w:tr>
      <w:tr w:rsidR="00E45CA9" w14:paraId="341E0825" w14:textId="77777777" w:rsidTr="00C7554B">
        <w:tc>
          <w:tcPr>
            <w:tcW w:w="4675" w:type="dxa"/>
            <w:tcBorders>
              <w:top w:val="single" w:sz="4" w:space="0" w:color="BFBFBF"/>
              <w:left w:val="single" w:sz="4" w:space="0" w:color="BFBFBF"/>
              <w:bottom w:val="single" w:sz="4" w:space="0" w:color="BFBFBF"/>
              <w:right w:val="single" w:sz="4" w:space="0" w:color="BFBFBF"/>
            </w:tcBorders>
            <w:hideMark/>
          </w:tcPr>
          <w:p w14:paraId="5CD31741"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Comparison in terms of the quality</w:t>
            </w:r>
          </w:p>
        </w:tc>
        <w:tc>
          <w:tcPr>
            <w:tcW w:w="4675" w:type="dxa"/>
            <w:tcBorders>
              <w:top w:val="single" w:sz="4" w:space="0" w:color="BFBFBF"/>
              <w:left w:val="single" w:sz="4" w:space="0" w:color="BFBFBF"/>
              <w:bottom w:val="single" w:sz="4" w:space="0" w:color="BFBFBF"/>
              <w:right w:val="single" w:sz="4" w:space="0" w:color="BFBFBF"/>
            </w:tcBorders>
            <w:hideMark/>
          </w:tcPr>
          <w:p w14:paraId="2930118D"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Special attention has been paid to the consumer needs, and each mode</w:t>
            </w:r>
            <w:r w:rsidRPr="00C7554B">
              <w:rPr>
                <w:rFonts w:ascii="Times New Roman" w:eastAsia="Times New Roman" w:hAnsi="Times New Roman" w:cs="Times New Roman"/>
                <w:color w:val="000000"/>
                <w:lang w:eastAsia="en-US"/>
              </w:rPr>
              <w:t>l has refined accordingly in the Company. Thus, this the reason for the popularity among other competitors.</w:t>
            </w:r>
          </w:p>
        </w:tc>
      </w:tr>
      <w:tr w:rsidR="00E45CA9" w14:paraId="32430D9C" w14:textId="77777777" w:rsidTr="00C7554B">
        <w:tc>
          <w:tcPr>
            <w:tcW w:w="4675" w:type="dxa"/>
            <w:tcBorders>
              <w:top w:val="single" w:sz="4" w:space="0" w:color="BFBFBF"/>
              <w:left w:val="single" w:sz="4" w:space="0" w:color="BFBFBF"/>
              <w:bottom w:val="single" w:sz="4" w:space="0" w:color="BFBFBF"/>
              <w:right w:val="single" w:sz="4" w:space="0" w:color="BFBFBF"/>
            </w:tcBorders>
            <w:hideMark/>
          </w:tcPr>
          <w:p w14:paraId="7F2B3693"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Comparison in terms of the price</w:t>
            </w:r>
          </w:p>
        </w:tc>
        <w:tc>
          <w:tcPr>
            <w:tcW w:w="4675" w:type="dxa"/>
            <w:tcBorders>
              <w:top w:val="single" w:sz="4" w:space="0" w:color="BFBFBF"/>
              <w:left w:val="single" w:sz="4" w:space="0" w:color="BFBFBF"/>
              <w:bottom w:val="single" w:sz="4" w:space="0" w:color="BFBFBF"/>
              <w:right w:val="single" w:sz="4" w:space="0" w:color="BFBFBF"/>
            </w:tcBorders>
            <w:hideMark/>
          </w:tcPr>
          <w:p w14:paraId="37D99C04"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The prices are higher than the competitors</w:t>
            </w:r>
          </w:p>
        </w:tc>
      </w:tr>
      <w:tr w:rsidR="00E45CA9" w14:paraId="06668037" w14:textId="77777777" w:rsidTr="00C7554B">
        <w:trPr>
          <w:trHeight w:val="300"/>
        </w:trPr>
        <w:tc>
          <w:tcPr>
            <w:tcW w:w="4675" w:type="dxa"/>
            <w:tcBorders>
              <w:top w:val="single" w:sz="4" w:space="0" w:color="BFBFBF"/>
              <w:left w:val="single" w:sz="4" w:space="0" w:color="BFBFBF"/>
              <w:bottom w:val="single" w:sz="4" w:space="0" w:color="BFBFBF"/>
              <w:right w:val="single" w:sz="4" w:space="0" w:color="BFBFBF"/>
            </w:tcBorders>
            <w:hideMark/>
          </w:tcPr>
          <w:p w14:paraId="516DF070"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Technology level</w:t>
            </w:r>
          </w:p>
        </w:tc>
        <w:tc>
          <w:tcPr>
            <w:tcW w:w="4675" w:type="dxa"/>
            <w:tcBorders>
              <w:top w:val="single" w:sz="4" w:space="0" w:color="BFBFBF"/>
              <w:left w:val="single" w:sz="4" w:space="0" w:color="BFBFBF"/>
              <w:bottom w:val="single" w:sz="4" w:space="0" w:color="BFBFBF"/>
              <w:right w:val="single" w:sz="4" w:space="0" w:color="BFBFBF"/>
            </w:tcBorders>
            <w:hideMark/>
          </w:tcPr>
          <w:p w14:paraId="01ADDF91" w14:textId="77777777" w:rsidR="00C7554B" w:rsidRPr="00C7554B" w:rsidRDefault="00F17125" w:rsidP="00C7554B">
            <w:pPr>
              <w:ind w:firstLine="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Advanced</w:t>
            </w:r>
          </w:p>
        </w:tc>
      </w:tr>
    </w:tbl>
    <w:p w14:paraId="25517CD9" w14:textId="77777777" w:rsidR="00C7554B" w:rsidRPr="00C7554B" w:rsidRDefault="00C7554B" w:rsidP="00C7554B">
      <w:pPr>
        <w:ind w:firstLine="0"/>
        <w:rPr>
          <w:rFonts w:ascii="Times New Roman" w:eastAsia="SimSun" w:hAnsi="Times New Roman" w:cs="Times New Roman"/>
        </w:rPr>
      </w:pPr>
    </w:p>
    <w:p w14:paraId="422F6A83"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 xml:space="preserve">Organizational strategic evaluation </w:t>
      </w:r>
    </w:p>
    <w:p w14:paraId="3015FE71" w14:textId="741F13E8"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The organizational st</w:t>
      </w:r>
      <w:r>
        <w:rPr>
          <w:rFonts w:ascii="Times New Roman" w:eastAsia="SimSun" w:hAnsi="Times New Roman" w:cs="Times New Roman"/>
        </w:rPr>
        <w:t>r</w:t>
      </w:r>
      <w:r w:rsidRPr="00C7554B">
        <w:rPr>
          <w:rFonts w:ascii="Times New Roman" w:eastAsia="SimSun" w:hAnsi="Times New Roman" w:cs="Times New Roman"/>
        </w:rPr>
        <w:t>ategy has been evaluated in terms of:</w:t>
      </w:r>
    </w:p>
    <w:p w14:paraId="56CF04EC" w14:textId="77777777" w:rsidR="00C7554B" w:rsidRPr="00C7554B" w:rsidRDefault="00F17125" w:rsidP="00C7554B">
      <w:pPr>
        <w:numPr>
          <w:ilvl w:val="0"/>
          <w:numId w:val="17"/>
        </w:numPr>
        <w:contextualSpacing/>
        <w:rPr>
          <w:rFonts w:ascii="Times New Roman" w:eastAsia="SimSun" w:hAnsi="Times New Roman" w:cs="Times New Roman"/>
        </w:rPr>
      </w:pPr>
      <w:r w:rsidRPr="00C7554B">
        <w:rPr>
          <w:rFonts w:ascii="Times New Roman" w:eastAsia="SimSun" w:hAnsi="Times New Roman" w:cs="Times New Roman"/>
          <w:b/>
          <w:bCs/>
        </w:rPr>
        <w:t>Marketing competence:</w:t>
      </w:r>
      <w:r w:rsidRPr="00C7554B">
        <w:rPr>
          <w:rFonts w:ascii="Times New Roman" w:eastAsia="SimSun" w:hAnsi="Times New Roman" w:cs="Times New Roman"/>
        </w:rPr>
        <w:t xml:space="preserve"> the overview of the Company reveals that the Company faces severe market competence trends. This lack of market development has been creating higher significate factors against the development of the Company. The lack of progression and development of the</w:t>
      </w:r>
      <w:r w:rsidRPr="00C7554B">
        <w:rPr>
          <w:rFonts w:ascii="Times New Roman" w:eastAsia="SimSun" w:hAnsi="Times New Roman" w:cs="Times New Roman"/>
        </w:rPr>
        <w:t xml:space="preserve"> Company has been higher due to this reason. The market development of the iPhone has been relatively lower than other companies. The development of android functions has been acting as a factorial strategy which will allow the growth and progression of th</w:t>
      </w:r>
      <w:r w:rsidRPr="00C7554B">
        <w:rPr>
          <w:rFonts w:ascii="Times New Roman" w:eastAsia="SimSun" w:hAnsi="Times New Roman" w:cs="Times New Roman"/>
        </w:rPr>
        <w:t xml:space="preserve">e competent Company. Apple has been working only on its customer loyalty values. </w:t>
      </w:r>
    </w:p>
    <w:p w14:paraId="5EFCC3B3" w14:textId="77777777" w:rsidR="00C7554B" w:rsidRPr="00C7554B" w:rsidRDefault="00F17125" w:rsidP="00C7554B">
      <w:pPr>
        <w:numPr>
          <w:ilvl w:val="0"/>
          <w:numId w:val="17"/>
        </w:numPr>
        <w:contextualSpacing/>
        <w:rPr>
          <w:rFonts w:ascii="Times New Roman" w:eastAsia="SimSun" w:hAnsi="Times New Roman" w:cs="Times New Roman"/>
        </w:rPr>
      </w:pPr>
      <w:r w:rsidRPr="00C7554B">
        <w:rPr>
          <w:rFonts w:ascii="Times New Roman" w:eastAsia="SimSun" w:hAnsi="Times New Roman" w:cs="Times New Roman"/>
          <w:b/>
          <w:bCs/>
        </w:rPr>
        <w:lastRenderedPageBreak/>
        <w:t>Production competence</w:t>
      </w:r>
      <w:r w:rsidRPr="00C7554B">
        <w:rPr>
          <w:rFonts w:ascii="Times New Roman" w:eastAsia="SimSun" w:hAnsi="Times New Roman" w:cs="Times New Roman"/>
        </w:rPr>
        <w:t>: the production of the new products of the Company has been acting as a hidrotic factor. Because the product release rate of the iPhone has been lower t</w:t>
      </w:r>
      <w:r w:rsidRPr="00C7554B">
        <w:rPr>
          <w:rFonts w:ascii="Times New Roman" w:eastAsia="SimSun" w:hAnsi="Times New Roman" w:cs="Times New Roman"/>
        </w:rPr>
        <w:t>han the product release rate of the other competing companies. Such cases have been debilitating the various scenarios of the Company.</w:t>
      </w:r>
    </w:p>
    <w:p w14:paraId="21EC8E6F" w14:textId="77777777" w:rsidR="00C7554B" w:rsidRPr="00C7554B" w:rsidRDefault="00F17125" w:rsidP="00C7554B">
      <w:pPr>
        <w:numPr>
          <w:ilvl w:val="0"/>
          <w:numId w:val="17"/>
        </w:numPr>
        <w:ind w:firstLine="0"/>
        <w:contextualSpacing/>
        <w:rPr>
          <w:rFonts w:ascii="Times New Roman" w:eastAsia="SimSun" w:hAnsi="Times New Roman" w:cs="Times New Roman"/>
          <w:b/>
          <w:bCs/>
        </w:rPr>
      </w:pPr>
      <w:r w:rsidRPr="00C7554B">
        <w:rPr>
          <w:rFonts w:ascii="Times New Roman" w:eastAsia="SimSun" w:hAnsi="Times New Roman" w:cs="Times New Roman"/>
          <w:b/>
          <w:bCs/>
        </w:rPr>
        <w:t>Managerial competence:</w:t>
      </w:r>
      <w:r w:rsidRPr="00C7554B">
        <w:rPr>
          <w:rFonts w:ascii="Times New Roman" w:eastAsia="SimSun" w:hAnsi="Times New Roman" w:cs="Times New Roman"/>
        </w:rPr>
        <w:t xml:space="preserve"> the managerial issues have been a significant factor which is decreasing the growth of the Company</w:t>
      </w:r>
      <w:r w:rsidRPr="00C7554B">
        <w:rPr>
          <w:rFonts w:ascii="Times New Roman" w:eastAsia="SimSun" w:hAnsi="Times New Roman" w:cs="Times New Roman"/>
        </w:rPr>
        <w:t xml:space="preserve">. The lack of effective management plans has been necessary for the growth of the Company. Similarly, the lack of managerial potencies can have a harmful effect on the future growth of the Company.   </w:t>
      </w:r>
    </w:p>
    <w:p w14:paraId="0B20FB17" w14:textId="77777777" w:rsidR="00C7554B" w:rsidRPr="00C7554B" w:rsidRDefault="00F17125" w:rsidP="00C7554B">
      <w:pPr>
        <w:ind w:left="720" w:firstLine="0"/>
        <w:rPr>
          <w:rFonts w:ascii="Times New Roman" w:eastAsia="SimSun" w:hAnsi="Times New Roman" w:cs="Times New Roman"/>
          <w:b/>
          <w:bCs/>
        </w:rPr>
      </w:pPr>
      <w:r w:rsidRPr="00C7554B">
        <w:rPr>
          <w:rFonts w:ascii="Times New Roman" w:eastAsia="SimSun" w:hAnsi="Times New Roman" w:cs="Times New Roman"/>
          <w:b/>
          <w:bCs/>
        </w:rPr>
        <w:t>Strength of the Company:</w:t>
      </w:r>
    </w:p>
    <w:p w14:paraId="638F6D6C" w14:textId="555FEB56" w:rsidR="00C7554B" w:rsidRPr="00C7554B" w:rsidRDefault="00F17125" w:rsidP="00C7554B">
      <w:pPr>
        <w:ind w:left="720" w:firstLine="0"/>
        <w:rPr>
          <w:rFonts w:ascii="Times New Roman" w:eastAsia="SimSun" w:hAnsi="Times New Roman" w:cs="Times New Roman"/>
        </w:rPr>
      </w:pPr>
      <w:r w:rsidRPr="00C7554B">
        <w:rPr>
          <w:rFonts w:ascii="Times New Roman" w:eastAsia="SimSun" w:hAnsi="Times New Roman" w:cs="Times New Roman"/>
        </w:rPr>
        <w:t>The Company today is Supported</w:t>
      </w:r>
      <w:r w:rsidRPr="00C7554B">
        <w:rPr>
          <w:rFonts w:ascii="Times New Roman" w:eastAsia="SimSun" w:hAnsi="Times New Roman" w:cs="Times New Roman"/>
        </w:rPr>
        <w:t xml:space="preserve"> by strong marketing and advertisement. It has adopted a Unique designing ability of the applications and software which are different from the competitors. The main developmental factor for the Company is the Loyal customer-based product growth. Another s</w:t>
      </w:r>
      <w:r w:rsidRPr="00C7554B">
        <w:rPr>
          <w:rFonts w:ascii="Times New Roman" w:eastAsia="SimSun" w:hAnsi="Times New Roman" w:cs="Times New Roman"/>
        </w:rPr>
        <w:t>tretch of the Company is the Efficient rapid innovation system. The development of iPhones has acted as a High-profit product.</w:t>
      </w:r>
    </w:p>
    <w:p w14:paraId="15454F08" w14:textId="42C99D47" w:rsidR="00981885" w:rsidRPr="00C7554B" w:rsidRDefault="00F17125" w:rsidP="001C1B6A">
      <w:pPr>
        <w:ind w:firstLine="0"/>
        <w:rPr>
          <w:b/>
          <w:bCs/>
          <w:u w:val="single"/>
        </w:rPr>
      </w:pPr>
      <w:r w:rsidRPr="00C7554B">
        <w:rPr>
          <w:b/>
          <w:bCs/>
          <w:u w:val="single"/>
        </w:rPr>
        <w:t>4. Practical Application and Deployment</w:t>
      </w:r>
    </w:p>
    <w:p w14:paraId="548AEB65"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 xml:space="preserve">Strategic issues and key problems diagnosis confronting the management </w:t>
      </w:r>
    </w:p>
    <w:p w14:paraId="70756797"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Although the deve</w:t>
      </w:r>
      <w:r w:rsidRPr="00C7554B">
        <w:rPr>
          <w:rFonts w:ascii="Times New Roman" w:eastAsia="SimSun" w:hAnsi="Times New Roman" w:cs="Times New Roman"/>
        </w:rPr>
        <w:t>lopment of the Company has been vast, and the Company is paying quite an attention to its developmental features. The modern world is relatively competitive and has been insisting on regular upgradations of the Company. Thus, the Company's development requ</w:t>
      </w:r>
      <w:r w:rsidRPr="00C7554B">
        <w:rPr>
          <w:rFonts w:ascii="Times New Roman" w:eastAsia="SimSun" w:hAnsi="Times New Roman" w:cs="Times New Roman"/>
        </w:rPr>
        <w:t>ires effective growth and expansion for keeping pace with the modern demands of the consumers. The following are the issues and key problems observed by the Company.</w:t>
      </w:r>
    </w:p>
    <w:p w14:paraId="63140D41" w14:textId="77777777" w:rsidR="00C7554B" w:rsidRPr="00C7554B" w:rsidRDefault="00F17125" w:rsidP="00C7554B">
      <w:pPr>
        <w:numPr>
          <w:ilvl w:val="0"/>
          <w:numId w:val="18"/>
        </w:numPr>
        <w:contextualSpacing/>
        <w:rPr>
          <w:rFonts w:ascii="Times New Roman" w:eastAsia="SimSun" w:hAnsi="Times New Roman" w:cs="Times New Roman"/>
          <w:b/>
          <w:bCs/>
        </w:rPr>
      </w:pPr>
      <w:r w:rsidRPr="00C7554B">
        <w:rPr>
          <w:rFonts w:ascii="Times New Roman" w:eastAsia="SimSun" w:hAnsi="Times New Roman" w:cs="Times New Roman"/>
          <w:b/>
          <w:bCs/>
        </w:rPr>
        <w:t>Low stock prices</w:t>
      </w:r>
    </w:p>
    <w:p w14:paraId="134D6B21" w14:textId="77777777" w:rsidR="00C7554B" w:rsidRPr="00C7554B" w:rsidRDefault="00F17125" w:rsidP="00C7554B">
      <w:pPr>
        <w:ind w:left="720" w:firstLine="0"/>
        <w:contextualSpacing/>
        <w:rPr>
          <w:rFonts w:ascii="Times New Roman" w:eastAsia="SimSun" w:hAnsi="Times New Roman" w:cs="Times New Roman"/>
        </w:rPr>
      </w:pPr>
      <w:r w:rsidRPr="00C7554B">
        <w:rPr>
          <w:rFonts w:ascii="Times New Roman" w:eastAsia="SimSun" w:hAnsi="Times New Roman" w:cs="Times New Roman"/>
        </w:rPr>
        <w:lastRenderedPageBreak/>
        <w:t xml:space="preserve">The prices of the apple stock market have been lower than the stock </w:t>
      </w:r>
      <w:r w:rsidRPr="00C7554B">
        <w:rPr>
          <w:rFonts w:ascii="Times New Roman" w:eastAsia="SimSun" w:hAnsi="Times New Roman" w:cs="Times New Roman"/>
        </w:rPr>
        <w:t>market value of Apple shares. They decreased from its original values and was set on a low stream in the market. The lower prices scenario hindered the growth and feasibility of the Company.</w:t>
      </w:r>
    </w:p>
    <w:p w14:paraId="1C1395C6" w14:textId="77777777" w:rsidR="00C7554B" w:rsidRPr="00C7554B" w:rsidRDefault="00F17125" w:rsidP="00C7554B">
      <w:pPr>
        <w:numPr>
          <w:ilvl w:val="0"/>
          <w:numId w:val="18"/>
        </w:numPr>
        <w:contextualSpacing/>
        <w:rPr>
          <w:rFonts w:ascii="Times New Roman" w:eastAsia="SimSun" w:hAnsi="Times New Roman" w:cs="Times New Roman"/>
          <w:b/>
          <w:bCs/>
        </w:rPr>
      </w:pPr>
      <w:r w:rsidRPr="00C7554B">
        <w:rPr>
          <w:rFonts w:ascii="Times New Roman" w:eastAsia="SimSun" w:hAnsi="Times New Roman" w:cs="Times New Roman"/>
          <w:b/>
          <w:bCs/>
        </w:rPr>
        <w:t xml:space="preserve">Incompetent management system </w:t>
      </w:r>
    </w:p>
    <w:p w14:paraId="36659D07" w14:textId="77777777" w:rsidR="00C7554B" w:rsidRPr="00C7554B" w:rsidRDefault="00F17125" w:rsidP="00C7554B">
      <w:pPr>
        <w:ind w:left="720" w:firstLine="0"/>
        <w:contextualSpacing/>
        <w:rPr>
          <w:rFonts w:ascii="Times New Roman" w:eastAsia="SimSun" w:hAnsi="Times New Roman" w:cs="Times New Roman"/>
        </w:rPr>
      </w:pPr>
      <w:r w:rsidRPr="00C7554B">
        <w:rPr>
          <w:rFonts w:ascii="Times New Roman" w:eastAsia="SimSun" w:hAnsi="Times New Roman" w:cs="Times New Roman"/>
        </w:rPr>
        <w:t xml:space="preserve">The incompetent system management </w:t>
      </w:r>
      <w:r w:rsidRPr="00C7554B">
        <w:rPr>
          <w:rFonts w:ascii="Times New Roman" w:eastAsia="SimSun" w:hAnsi="Times New Roman" w:cs="Times New Roman"/>
        </w:rPr>
        <w:t>technology has been acting as a major factor which is derailing the success of the Company. The relatively less market value and a higher number of key problems in the managerial portions of the Company have been hindering enough for the development of the</w:t>
      </w:r>
      <w:r w:rsidRPr="00C7554B">
        <w:rPr>
          <w:rFonts w:ascii="Times New Roman" w:eastAsia="SimSun" w:hAnsi="Times New Roman" w:cs="Times New Roman"/>
        </w:rPr>
        <w:t xml:space="preserve"> Company.</w:t>
      </w:r>
    </w:p>
    <w:p w14:paraId="7345F60C" w14:textId="77777777" w:rsidR="00C7554B" w:rsidRPr="00C7554B" w:rsidRDefault="00F17125" w:rsidP="00C7554B">
      <w:pPr>
        <w:numPr>
          <w:ilvl w:val="0"/>
          <w:numId w:val="18"/>
        </w:numPr>
        <w:contextualSpacing/>
        <w:rPr>
          <w:rFonts w:ascii="Times New Roman" w:eastAsia="SimSun" w:hAnsi="Times New Roman" w:cs="Times New Roman"/>
          <w:b/>
          <w:bCs/>
        </w:rPr>
      </w:pPr>
      <w:r w:rsidRPr="00C7554B">
        <w:rPr>
          <w:rFonts w:ascii="Times New Roman" w:eastAsia="SimSun" w:hAnsi="Times New Roman" w:cs="Times New Roman"/>
          <w:b/>
          <w:bCs/>
        </w:rPr>
        <w:t>Lack of AI software</w:t>
      </w:r>
    </w:p>
    <w:p w14:paraId="5DFD28C3" w14:textId="77777777" w:rsidR="00C7554B" w:rsidRPr="00C7554B" w:rsidRDefault="00F17125" w:rsidP="00C7554B">
      <w:pPr>
        <w:ind w:left="720" w:firstLine="0"/>
        <w:contextualSpacing/>
        <w:rPr>
          <w:rFonts w:ascii="Times New Roman" w:eastAsia="SimSun" w:hAnsi="Times New Roman" w:cs="Times New Roman"/>
        </w:rPr>
      </w:pPr>
      <w:r w:rsidRPr="00C7554B">
        <w:rPr>
          <w:rFonts w:ascii="Times New Roman" w:eastAsia="SimSun" w:hAnsi="Times New Roman" w:cs="Times New Roman"/>
        </w:rPr>
        <w:t>The AI development of software is necessary for the key development of Apple’s share in the market. The modern world is the world of artificial intelligence. Thus, lacking in the artificial intelligence department can be hidro</w:t>
      </w:r>
      <w:r w:rsidRPr="00C7554B">
        <w:rPr>
          <w:rFonts w:ascii="Times New Roman" w:eastAsia="SimSun" w:hAnsi="Times New Roman" w:cs="Times New Roman"/>
        </w:rPr>
        <w:t>tic for the progression of the Company.</w:t>
      </w:r>
    </w:p>
    <w:p w14:paraId="5411AB2A" w14:textId="77777777" w:rsidR="00C7554B" w:rsidRPr="00C7554B" w:rsidRDefault="00F17125" w:rsidP="00C7554B">
      <w:pPr>
        <w:numPr>
          <w:ilvl w:val="0"/>
          <w:numId w:val="18"/>
        </w:numPr>
        <w:contextualSpacing/>
        <w:rPr>
          <w:rFonts w:ascii="Times New Roman" w:eastAsia="SimSun" w:hAnsi="Times New Roman" w:cs="Times New Roman"/>
          <w:b/>
          <w:bCs/>
        </w:rPr>
      </w:pPr>
      <w:r w:rsidRPr="00C7554B">
        <w:rPr>
          <w:rFonts w:ascii="Times New Roman" w:eastAsia="SimSun" w:hAnsi="Times New Roman" w:cs="Times New Roman"/>
          <w:b/>
          <w:bCs/>
        </w:rPr>
        <w:t>Relative issues in the products of the Company</w:t>
      </w:r>
    </w:p>
    <w:p w14:paraId="44E03A6E" w14:textId="77777777" w:rsidR="00C7554B" w:rsidRPr="00C7554B" w:rsidRDefault="00F17125" w:rsidP="00C7554B">
      <w:pPr>
        <w:ind w:left="720" w:firstLine="0"/>
        <w:contextualSpacing/>
        <w:rPr>
          <w:rFonts w:ascii="Times New Roman" w:eastAsia="SimSun" w:hAnsi="Times New Roman" w:cs="Times New Roman"/>
          <w:b/>
          <w:bCs/>
        </w:rPr>
      </w:pPr>
      <w:r w:rsidRPr="00C7554B">
        <w:rPr>
          <w:rFonts w:ascii="Times New Roman" w:eastAsia="SimSun" w:hAnsi="Times New Roman" w:cs="Times New Roman"/>
        </w:rPr>
        <w:t>The product development of the Company has been important for the complete development of various factors. These factors are updated on the basis of customer demands and</w:t>
      </w:r>
      <w:r w:rsidRPr="00C7554B">
        <w:rPr>
          <w:rFonts w:ascii="Times New Roman" w:eastAsia="SimSun" w:hAnsi="Times New Roman" w:cs="Times New Roman"/>
        </w:rPr>
        <w:t xml:space="preserve"> market trends. Thus, the lack of market value has been reproaching for the products of Apple Inc.</w:t>
      </w:r>
    </w:p>
    <w:p w14:paraId="692E756F" w14:textId="77777777" w:rsidR="00C7554B" w:rsidRPr="00C7554B" w:rsidRDefault="00F17125" w:rsidP="00C7554B">
      <w:pPr>
        <w:numPr>
          <w:ilvl w:val="0"/>
          <w:numId w:val="18"/>
        </w:numPr>
        <w:contextualSpacing/>
        <w:rPr>
          <w:rFonts w:ascii="Times New Roman" w:eastAsia="SimSun" w:hAnsi="Times New Roman" w:cs="Times New Roman"/>
          <w:b/>
          <w:bCs/>
        </w:rPr>
      </w:pPr>
      <w:r w:rsidRPr="00C7554B">
        <w:rPr>
          <w:rFonts w:ascii="Times New Roman" w:eastAsia="SimSun" w:hAnsi="Times New Roman" w:cs="Times New Roman"/>
          <w:b/>
          <w:bCs/>
        </w:rPr>
        <w:t>Reinvigorate Apple accessory market</w:t>
      </w:r>
    </w:p>
    <w:p w14:paraId="365C1D9C" w14:textId="77777777" w:rsidR="00C7554B" w:rsidRPr="00C7554B" w:rsidRDefault="00F17125" w:rsidP="00C7554B">
      <w:pPr>
        <w:ind w:left="720" w:firstLine="0"/>
        <w:contextualSpacing/>
        <w:rPr>
          <w:rFonts w:ascii="Times New Roman" w:eastAsia="SimSun" w:hAnsi="Times New Roman" w:cs="Times New Roman"/>
        </w:rPr>
      </w:pPr>
      <w:r w:rsidRPr="00C7554B">
        <w:rPr>
          <w:rFonts w:ascii="Times New Roman" w:eastAsia="SimSun" w:hAnsi="Times New Roman" w:cs="Times New Roman"/>
        </w:rPr>
        <w:t>The development of the Apple accessory market has been necessary for the proper growth and development of the Company. Th</w:t>
      </w:r>
      <w:r w:rsidRPr="00C7554B">
        <w:rPr>
          <w:rFonts w:ascii="Times New Roman" w:eastAsia="SimSun" w:hAnsi="Times New Roman" w:cs="Times New Roman"/>
        </w:rPr>
        <w:t>e lack of reinvigorating strategies has hindered the progression of the Company.</w:t>
      </w:r>
    </w:p>
    <w:p w14:paraId="06E8ADEF" w14:textId="77777777" w:rsidR="00C7554B" w:rsidRPr="00C7554B" w:rsidRDefault="00F17125" w:rsidP="00C7554B">
      <w:pPr>
        <w:numPr>
          <w:ilvl w:val="0"/>
          <w:numId w:val="18"/>
        </w:numPr>
        <w:contextualSpacing/>
        <w:rPr>
          <w:rFonts w:ascii="Times New Roman" w:eastAsia="SimSun" w:hAnsi="Times New Roman" w:cs="Times New Roman"/>
          <w:b/>
          <w:bCs/>
        </w:rPr>
      </w:pPr>
      <w:r w:rsidRPr="00C7554B">
        <w:rPr>
          <w:rFonts w:ascii="Times New Roman" w:eastAsia="SimSun" w:hAnsi="Times New Roman" w:cs="Times New Roman"/>
          <w:b/>
          <w:bCs/>
        </w:rPr>
        <w:t xml:space="preserve">Financial troubles </w:t>
      </w:r>
    </w:p>
    <w:p w14:paraId="27656F82" w14:textId="77777777" w:rsidR="00C7554B" w:rsidRPr="00C7554B" w:rsidRDefault="00F17125" w:rsidP="00C7554B">
      <w:pPr>
        <w:ind w:left="720" w:firstLine="0"/>
        <w:contextualSpacing/>
        <w:rPr>
          <w:rFonts w:ascii="Times New Roman" w:eastAsia="SimSun" w:hAnsi="Times New Roman" w:cs="Times New Roman"/>
        </w:rPr>
      </w:pPr>
      <w:r w:rsidRPr="00C7554B">
        <w:rPr>
          <w:rFonts w:ascii="Times New Roman" w:eastAsia="SimSun" w:hAnsi="Times New Roman" w:cs="Times New Roman"/>
        </w:rPr>
        <w:lastRenderedPageBreak/>
        <w:t>Apple has been observing many financial issues since 2018. The lack of annual revenues has affected the growth and development of the Apple market; thus, f</w:t>
      </w:r>
      <w:r w:rsidRPr="00C7554B">
        <w:rPr>
          <w:rFonts w:ascii="Times New Roman" w:eastAsia="SimSun" w:hAnsi="Times New Roman" w:cs="Times New Roman"/>
        </w:rPr>
        <w:t>or the effective progression of the market, Apple needs to pay special attention to the developmental features of the Company.</w:t>
      </w:r>
    </w:p>
    <w:p w14:paraId="7973A537" w14:textId="77777777" w:rsidR="00C7554B" w:rsidRPr="00C7554B" w:rsidRDefault="00F17125" w:rsidP="00C7554B">
      <w:pPr>
        <w:numPr>
          <w:ilvl w:val="0"/>
          <w:numId w:val="18"/>
        </w:numPr>
        <w:contextualSpacing/>
        <w:rPr>
          <w:rFonts w:ascii="Times New Roman" w:eastAsia="SimSun" w:hAnsi="Times New Roman" w:cs="Times New Roman"/>
          <w:b/>
          <w:bCs/>
        </w:rPr>
      </w:pPr>
      <w:r w:rsidRPr="00C7554B">
        <w:rPr>
          <w:rFonts w:ascii="Times New Roman" w:eastAsia="SimSun" w:hAnsi="Times New Roman" w:cs="Times New Roman"/>
          <w:b/>
          <w:bCs/>
        </w:rPr>
        <w:t>Fixing of the PR department</w:t>
      </w:r>
    </w:p>
    <w:p w14:paraId="64962AC3" w14:textId="77777777" w:rsidR="00C7554B" w:rsidRPr="00C7554B" w:rsidRDefault="00F17125" w:rsidP="00C7554B">
      <w:pPr>
        <w:ind w:left="720" w:firstLine="0"/>
        <w:contextualSpacing/>
        <w:rPr>
          <w:rFonts w:ascii="Times New Roman" w:eastAsia="SimSun" w:hAnsi="Times New Roman" w:cs="Times New Roman"/>
        </w:rPr>
      </w:pPr>
      <w:r w:rsidRPr="00C7554B">
        <w:rPr>
          <w:rFonts w:ascii="Times New Roman" w:eastAsia="SimSun" w:hAnsi="Times New Roman" w:cs="Times New Roman"/>
        </w:rPr>
        <w:t>Effective working in the PR department is not applicable to the growth of the Company.</w:t>
      </w:r>
    </w:p>
    <w:p w14:paraId="6FF35760" w14:textId="77777777" w:rsidR="00C7554B" w:rsidRPr="00C7554B" w:rsidRDefault="00F17125" w:rsidP="00C7554B">
      <w:pPr>
        <w:numPr>
          <w:ilvl w:val="0"/>
          <w:numId w:val="18"/>
        </w:numPr>
        <w:contextualSpacing/>
        <w:rPr>
          <w:rFonts w:ascii="Times New Roman" w:eastAsia="SimSun" w:hAnsi="Times New Roman" w:cs="Times New Roman"/>
          <w:b/>
          <w:bCs/>
        </w:rPr>
      </w:pPr>
      <w:r w:rsidRPr="00C7554B">
        <w:rPr>
          <w:rFonts w:ascii="Times New Roman" w:eastAsia="SimSun" w:hAnsi="Times New Roman" w:cs="Times New Roman"/>
          <w:b/>
          <w:bCs/>
        </w:rPr>
        <w:t>Problem with p</w:t>
      </w:r>
      <w:r w:rsidRPr="00C7554B">
        <w:rPr>
          <w:rFonts w:ascii="Times New Roman" w:eastAsia="SimSun" w:hAnsi="Times New Roman" w:cs="Times New Roman"/>
          <w:b/>
          <w:bCs/>
        </w:rPr>
        <w:t xml:space="preserve">roduct lines </w:t>
      </w:r>
    </w:p>
    <w:p w14:paraId="656BE43A" w14:textId="77777777" w:rsidR="00C7554B" w:rsidRPr="00C7554B" w:rsidRDefault="00F17125" w:rsidP="00C7554B">
      <w:pPr>
        <w:ind w:left="360" w:firstLine="0"/>
        <w:rPr>
          <w:rFonts w:ascii="Times New Roman" w:eastAsia="SimSun" w:hAnsi="Times New Roman" w:cs="Times New Roman"/>
        </w:rPr>
      </w:pPr>
      <w:r w:rsidRPr="00C7554B">
        <w:rPr>
          <w:rFonts w:ascii="Times New Roman" w:eastAsia="SimSun" w:hAnsi="Times New Roman" w:cs="Times New Roman"/>
        </w:rPr>
        <w:t>The main issue faced by the Company today is regarding the lack of product line efficiency. The lack of such factors has been relatively degrading the Company's stance in the market.</w:t>
      </w:r>
    </w:p>
    <w:p w14:paraId="771F63B4"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 xml:space="preserve">Firms present strategy regarding the issue </w:t>
      </w:r>
    </w:p>
    <w:p w14:paraId="0A40DA0B"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Apple incorpora</w:t>
      </w:r>
      <w:r w:rsidRPr="00C7554B">
        <w:rPr>
          <w:rFonts w:ascii="Times New Roman" w:eastAsia="SimSun" w:hAnsi="Times New Roman" w:cs="Times New Roman"/>
        </w:rPr>
        <w:t>tes various strategies that aid in the growth and development of the Company. Over the last years, America has been moving over the trend of the iPhone rapidly. However, the growth of android phones has also been a source that divides the competition of iP</w:t>
      </w:r>
      <w:r w:rsidRPr="00C7554B">
        <w:rPr>
          <w:rFonts w:ascii="Times New Roman" w:eastAsia="SimSun" w:hAnsi="Times New Roman" w:cs="Times New Roman"/>
        </w:rPr>
        <w:t>hone. Now, a day the trend of androids and other OS systems is higher than that of Apple. Thus, the strategies adopted by the firm needs to be strengthening and powerful to remove such liabilities. Following Strategic business level, strategies of the Comp</w:t>
      </w:r>
      <w:r w:rsidRPr="00C7554B">
        <w:rPr>
          <w:rFonts w:ascii="Times New Roman" w:eastAsia="SimSun" w:hAnsi="Times New Roman" w:cs="Times New Roman"/>
        </w:rPr>
        <w:t>any are adopted for the development of the firm were as under</w:t>
      </w:r>
    </w:p>
    <w:p w14:paraId="74F98FF7"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1.</w:t>
      </w:r>
      <w:r w:rsidRPr="00C7554B">
        <w:rPr>
          <w:rFonts w:ascii="Times New Roman" w:eastAsia="SimSun" w:hAnsi="Times New Roman" w:cs="Times New Roman"/>
          <w:b/>
          <w:bCs/>
        </w:rPr>
        <w:tab/>
        <w:t xml:space="preserve">Apples generic strategy </w:t>
      </w:r>
    </w:p>
    <w:p w14:paraId="2514EADF"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A thorough focus on the design and functionality of the product has been paid by apple. Apple adopts the differentiation strategy, which aids in the generic growth of</w:t>
      </w:r>
      <w:r w:rsidRPr="00C7554B">
        <w:rPr>
          <w:rFonts w:ascii="Times New Roman" w:eastAsia="SimSun" w:hAnsi="Times New Roman" w:cs="Times New Roman"/>
        </w:rPr>
        <w:t xml:space="preserve"> the apple company. The development of elegant design and user-friendliness has been helpful for making apple stand out among its competitors.</w:t>
      </w:r>
    </w:p>
    <w:p w14:paraId="2E833578"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2.</w:t>
      </w:r>
      <w:r w:rsidRPr="00C7554B">
        <w:rPr>
          <w:rFonts w:ascii="Times New Roman" w:eastAsia="SimSun" w:hAnsi="Times New Roman" w:cs="Times New Roman"/>
          <w:b/>
          <w:bCs/>
        </w:rPr>
        <w:tab/>
        <w:t>Apple’s Intensive Growth Strategies (Ansoff Matrix)</w:t>
      </w:r>
    </w:p>
    <w:p w14:paraId="7AA708DE"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lastRenderedPageBreak/>
        <w:t>The developmental strategies adopted by apple have been he</w:t>
      </w:r>
      <w:r w:rsidRPr="00C7554B">
        <w:rPr>
          <w:rFonts w:ascii="Times New Roman" w:eastAsia="SimSun" w:hAnsi="Times New Roman" w:cs="Times New Roman"/>
        </w:rPr>
        <w:t xml:space="preserve">lpful for overcoming the difficulties of the Company faced in 2019. The development of the Company was restricted in 2019. Thus, for isolating the growth factors, apple started adopting a growth strategy for the development of the concepts, which will aid </w:t>
      </w:r>
      <w:r w:rsidRPr="00C7554B">
        <w:rPr>
          <w:rFonts w:ascii="Times New Roman" w:eastAsia="SimSun" w:hAnsi="Times New Roman" w:cs="Times New Roman"/>
        </w:rPr>
        <w:t>in the functional growth of the Company. The growth strategy was aligned properly with the generic developmental strategy. The organizational structure of the Company is helpful for focusing on the trends of development of apple company.</w:t>
      </w:r>
    </w:p>
    <w:p w14:paraId="750C2967"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3</w:t>
      </w:r>
      <w:r w:rsidRPr="00C7554B">
        <w:rPr>
          <w:rFonts w:ascii="Times New Roman" w:eastAsia="SimSun" w:hAnsi="Times New Roman" w:cs="Times New Roman"/>
          <w:b/>
          <w:bCs/>
        </w:rPr>
        <w:t>.</w:t>
      </w:r>
      <w:r w:rsidRPr="00C7554B">
        <w:rPr>
          <w:rFonts w:ascii="Times New Roman" w:eastAsia="SimSun" w:hAnsi="Times New Roman" w:cs="Times New Roman"/>
          <w:b/>
          <w:bCs/>
        </w:rPr>
        <w:tab/>
        <w:t xml:space="preserve">Market </w:t>
      </w:r>
      <w:r w:rsidRPr="00C7554B">
        <w:rPr>
          <w:rFonts w:ascii="Times New Roman" w:eastAsia="SimSun" w:hAnsi="Times New Roman" w:cs="Times New Roman"/>
          <w:b/>
          <w:bCs/>
        </w:rPr>
        <w:t>Penetration</w:t>
      </w:r>
      <w:r w:rsidRPr="00C7554B">
        <w:rPr>
          <w:rFonts w:ascii="Times New Roman" w:eastAsia="SimSun" w:hAnsi="Times New Roman" w:cs="Times New Roman"/>
          <w:b/>
          <w:bCs/>
        </w:rPr>
        <w:tab/>
      </w:r>
    </w:p>
    <w:p w14:paraId="6E9D3EE3"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The development of market competition is an essential source that develops the Apple company. However, Apple has not achieved a suitable position in the global market due to its lack of investments and outlet ranges. The market development str</w:t>
      </w:r>
      <w:r w:rsidRPr="00C7554B">
        <w:rPr>
          <w:rFonts w:ascii="Times New Roman" w:eastAsia="SimSun" w:hAnsi="Times New Roman" w:cs="Times New Roman"/>
        </w:rPr>
        <w:t>ategy is under development and will allow the growth and progression of the Company relatively.</w:t>
      </w:r>
    </w:p>
    <w:p w14:paraId="21828F04"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 xml:space="preserve">Strategy implementation issues </w:t>
      </w:r>
    </w:p>
    <w:p w14:paraId="28B54C5E"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The following are the issues associated with the implementation of the strategies of the Company.</w:t>
      </w:r>
    </w:p>
    <w:p w14:paraId="4E3F89AA"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 xml:space="preserve">1-Limited </w:t>
      </w:r>
      <w:r w:rsidRPr="00C7554B">
        <w:rPr>
          <w:rFonts w:ascii="Times New Roman" w:eastAsia="SimSun" w:hAnsi="Times New Roman" w:cs="Times New Roman"/>
        </w:rPr>
        <w:t>distribution around the world: the market development of the Company has been lesser than the estimated progression of the Company. Thus, lower market penetration causes strategic implementation issues.</w:t>
      </w:r>
    </w:p>
    <w:p w14:paraId="76911E97"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2-High priced products: Due to higher prices of the p</w:t>
      </w:r>
      <w:r w:rsidRPr="00C7554B">
        <w:rPr>
          <w:rFonts w:ascii="Times New Roman" w:eastAsia="SimSun" w:hAnsi="Times New Roman" w:cs="Times New Roman"/>
        </w:rPr>
        <w:t>roducts, the development of effectivity of the strategy adopted is minimum.</w:t>
      </w:r>
    </w:p>
    <w:p w14:paraId="4BA393BE" w14:textId="429EFE52" w:rsidR="00C7554B" w:rsidRPr="00C7554B" w:rsidRDefault="00F17125" w:rsidP="001C1B6A">
      <w:pPr>
        <w:ind w:firstLine="0"/>
        <w:rPr>
          <w:rFonts w:ascii="Times New Roman" w:eastAsia="SimSun" w:hAnsi="Times New Roman" w:cs="Times New Roman"/>
        </w:rPr>
      </w:pPr>
      <w:r w:rsidRPr="00C7554B">
        <w:rPr>
          <w:rFonts w:ascii="Times New Roman" w:eastAsia="SimSun" w:hAnsi="Times New Roman" w:cs="Times New Roman"/>
        </w:rPr>
        <w:t>3-Dependence of sale on iPhones: Apple mainly depends on the strategic sale of iPhone, thus the year when iPhone is not as popular as the expectations of the strategies. The lack o</w:t>
      </w:r>
      <w:r w:rsidRPr="00C7554B">
        <w:rPr>
          <w:rFonts w:ascii="Times New Roman" w:eastAsia="SimSun" w:hAnsi="Times New Roman" w:cs="Times New Roman"/>
        </w:rPr>
        <w:t>f revenues Is observed by the Company.</w:t>
      </w:r>
    </w:p>
    <w:p w14:paraId="33D53655" w14:textId="5BD41EB4" w:rsidR="00981885" w:rsidRPr="00C7554B" w:rsidRDefault="00F17125" w:rsidP="001C1B6A">
      <w:pPr>
        <w:ind w:firstLine="0"/>
        <w:rPr>
          <w:b/>
          <w:bCs/>
          <w:u w:val="single"/>
        </w:rPr>
      </w:pPr>
      <w:r w:rsidRPr="00C7554B">
        <w:rPr>
          <w:b/>
          <w:bCs/>
          <w:u w:val="single"/>
        </w:rPr>
        <w:t>5. Skills for Professional Practice</w:t>
      </w:r>
    </w:p>
    <w:p w14:paraId="1AFB6CCA"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lastRenderedPageBreak/>
        <w:t xml:space="preserve">Valuable resource strength and competencies aids </w:t>
      </w:r>
    </w:p>
    <w:p w14:paraId="3A8937B5" w14:textId="77777777" w:rsidR="00C7554B" w:rsidRPr="00C7554B" w:rsidRDefault="00F17125" w:rsidP="00C7554B">
      <w:pPr>
        <w:ind w:left="360" w:firstLine="0"/>
        <w:rPr>
          <w:rFonts w:ascii="Times New Roman" w:eastAsia="SimSun" w:hAnsi="Times New Roman" w:cs="Times New Roman"/>
        </w:rPr>
      </w:pPr>
      <w:r w:rsidRPr="00C7554B">
        <w:rPr>
          <w:rFonts w:ascii="Times New Roman" w:eastAsia="SimSun" w:hAnsi="Times New Roman" w:cs="Times New Roman"/>
        </w:rPr>
        <w:t>The development of the valuable sources has been aiding in the competency development for the progression of the Company. This lack</w:t>
      </w:r>
      <w:r w:rsidRPr="00C7554B">
        <w:rPr>
          <w:rFonts w:ascii="Times New Roman" w:eastAsia="SimSun" w:hAnsi="Times New Roman" w:cs="Times New Roman"/>
        </w:rPr>
        <w:t xml:space="preserve"> of source has been effectively acting as a hindrance to the market development of the Company. The lack of this market development trend is harmful to the application of developmental strategies. Apple needs to attain a factorial step for the progression </w:t>
      </w:r>
      <w:r w:rsidRPr="00C7554B">
        <w:rPr>
          <w:rFonts w:ascii="Times New Roman" w:eastAsia="SimSun" w:hAnsi="Times New Roman" w:cs="Times New Roman"/>
        </w:rPr>
        <w:t>of the market value of the Company. Thus for the excessive growth of the Company, apple needs to work on its variable sources, which will aid in the development of the market and will provide an effective stance for the market development and product devel</w:t>
      </w:r>
      <w:r w:rsidRPr="00C7554B">
        <w:rPr>
          <w:rFonts w:ascii="Times New Roman" w:eastAsia="SimSun" w:hAnsi="Times New Roman" w:cs="Times New Roman"/>
        </w:rPr>
        <w:t>opment strategies (Soh &amp; Najihah, 2019).</w:t>
      </w:r>
    </w:p>
    <w:p w14:paraId="3D2AE8AE" w14:textId="77777777" w:rsidR="00C7554B" w:rsidRPr="00C7554B" w:rsidRDefault="00F17125" w:rsidP="00C7554B">
      <w:pPr>
        <w:ind w:firstLine="0"/>
        <w:rPr>
          <w:rFonts w:ascii="Times New Roman" w:eastAsia="SimSun" w:hAnsi="Times New Roman" w:cs="Times New Roman"/>
          <w:b/>
          <w:bCs/>
        </w:rPr>
      </w:pPr>
      <w:r w:rsidRPr="00C7554B">
        <w:rPr>
          <w:rFonts w:ascii="Times New Roman" w:eastAsia="SimSun" w:hAnsi="Times New Roman" w:cs="Times New Roman"/>
          <w:b/>
          <w:bCs/>
        </w:rPr>
        <w:t>Evaluation of the effectivity of the Company's strategy</w:t>
      </w:r>
    </w:p>
    <w:p w14:paraId="322D3174" w14:textId="77777777" w:rsidR="00C7554B" w:rsidRPr="00C7554B" w:rsidRDefault="00F17125" w:rsidP="00C7554B">
      <w:pPr>
        <w:ind w:left="360" w:firstLine="0"/>
        <w:rPr>
          <w:rFonts w:ascii="Times New Roman" w:eastAsia="SimSun" w:hAnsi="Times New Roman" w:cs="Times New Roman"/>
        </w:rPr>
      </w:pPr>
      <w:r w:rsidRPr="00C7554B">
        <w:rPr>
          <w:rFonts w:ascii="Times New Roman" w:eastAsia="SimSun" w:hAnsi="Times New Roman" w:cs="Times New Roman"/>
        </w:rPr>
        <w:t>The strategies adopted by apple has not been effective in developing a powerful stance in the market trends today. The lack of resources is not a potential lac</w:t>
      </w:r>
      <w:r w:rsidRPr="00C7554B">
        <w:rPr>
          <w:rFonts w:ascii="Times New Roman" w:eastAsia="SimSun" w:hAnsi="Times New Roman" w:cs="Times New Roman"/>
        </w:rPr>
        <w:t>king for this loss. For the lack of market development. The strategies adopted by the Company have been ineffective in determining market penetration effectively. The growth of trends in the market value lacks the feature development of the Company. Such l</w:t>
      </w:r>
      <w:r w:rsidRPr="00C7554B">
        <w:rPr>
          <w:rFonts w:ascii="Times New Roman" w:eastAsia="SimSun" w:hAnsi="Times New Roman" w:cs="Times New Roman"/>
        </w:rPr>
        <w:t xml:space="preserve">ack has been effective in reducing the powerful stance of the Company. Moreover, the new launches of the products have been criticized mainly due to lacking in the IOS system of the iPhones and MacBook. The product line development strategies are also not </w:t>
      </w:r>
      <w:r w:rsidRPr="00C7554B">
        <w:rPr>
          <w:rFonts w:ascii="Times New Roman" w:eastAsia="SimSun" w:hAnsi="Times New Roman" w:cs="Times New Roman"/>
        </w:rPr>
        <w:t>effective.</w:t>
      </w:r>
    </w:p>
    <w:p w14:paraId="0ACF0B9B"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b/>
          <w:bCs/>
        </w:rPr>
        <w:t>Recommendations</w:t>
      </w:r>
    </w:p>
    <w:p w14:paraId="43FCF254" w14:textId="77777777" w:rsidR="00C7554B" w:rsidRPr="00C7554B" w:rsidRDefault="00F17125" w:rsidP="00C7554B">
      <w:pPr>
        <w:ind w:firstLine="0"/>
        <w:rPr>
          <w:rFonts w:ascii="Times New Roman" w:eastAsia="SimSun" w:hAnsi="Times New Roman" w:cs="Times New Roman"/>
        </w:rPr>
      </w:pPr>
      <w:r w:rsidRPr="00C7554B">
        <w:rPr>
          <w:rFonts w:ascii="Times New Roman" w:eastAsia="SimSun" w:hAnsi="Times New Roman" w:cs="Times New Roman"/>
        </w:rPr>
        <w:t>The development of the Apple company revenues and market stance requires effective growth and development of the strategies adopted by the Company. The following are effective recommendations for the Company ( Murphy &amp; Meeker, 20</w:t>
      </w:r>
      <w:r w:rsidRPr="00C7554B">
        <w:rPr>
          <w:rFonts w:ascii="Times New Roman" w:eastAsia="SimSun" w:hAnsi="Times New Roman" w:cs="Times New Roman"/>
        </w:rPr>
        <w:t>11).</w:t>
      </w:r>
    </w:p>
    <w:p w14:paraId="59E9631F" w14:textId="77777777" w:rsidR="00C7554B" w:rsidRPr="00C7554B" w:rsidRDefault="00F17125" w:rsidP="00C7554B">
      <w:pPr>
        <w:pStyle w:val="ListParagraph"/>
        <w:numPr>
          <w:ilvl w:val="0"/>
          <w:numId w:val="19"/>
        </w:numPr>
        <w:rPr>
          <w:rFonts w:ascii="Times New Roman" w:eastAsia="SimSun" w:hAnsi="Times New Roman" w:cs="Times New Roman"/>
          <w:b/>
          <w:bCs/>
        </w:rPr>
      </w:pPr>
      <w:r w:rsidRPr="00C7554B">
        <w:rPr>
          <w:rFonts w:ascii="Times New Roman" w:eastAsia="SimSun" w:hAnsi="Times New Roman" w:cs="Times New Roman"/>
          <w:b/>
          <w:bCs/>
        </w:rPr>
        <w:t>Increase in the product line and outlet developments</w:t>
      </w:r>
    </w:p>
    <w:p w14:paraId="698C7799" w14:textId="77777777" w:rsidR="00C7554B" w:rsidRPr="00C7554B" w:rsidRDefault="00F17125" w:rsidP="00C7554B">
      <w:pPr>
        <w:pStyle w:val="ListParagraph"/>
        <w:rPr>
          <w:rFonts w:ascii="Times New Roman" w:eastAsia="SimSun" w:hAnsi="Times New Roman" w:cs="Times New Roman"/>
        </w:rPr>
      </w:pPr>
      <w:r w:rsidRPr="00C7554B">
        <w:rPr>
          <w:rFonts w:ascii="Times New Roman" w:eastAsia="SimSun" w:hAnsi="Times New Roman" w:cs="Times New Roman"/>
        </w:rPr>
        <w:lastRenderedPageBreak/>
        <w:t>The increase in the product line and the development of the Company has acted as an essential source for the development of the Company. The growth in the market development of the Company will allo</w:t>
      </w:r>
      <w:r w:rsidRPr="00C7554B">
        <w:rPr>
          <w:rFonts w:ascii="Times New Roman" w:eastAsia="SimSun" w:hAnsi="Times New Roman" w:cs="Times New Roman"/>
        </w:rPr>
        <w:t xml:space="preserve">w higher chances of profitability and will allow the Company to get over the various hidrotic issue for company development. </w:t>
      </w:r>
    </w:p>
    <w:p w14:paraId="4CD51288" w14:textId="77777777" w:rsidR="00C7554B" w:rsidRPr="00C7554B" w:rsidRDefault="00F17125" w:rsidP="00C7554B">
      <w:pPr>
        <w:pStyle w:val="ListParagraph"/>
        <w:numPr>
          <w:ilvl w:val="0"/>
          <w:numId w:val="19"/>
        </w:numPr>
        <w:rPr>
          <w:rFonts w:ascii="Times New Roman" w:eastAsia="SimSun" w:hAnsi="Times New Roman" w:cs="Times New Roman"/>
          <w:b/>
          <w:bCs/>
        </w:rPr>
      </w:pPr>
      <w:r w:rsidRPr="00C7554B">
        <w:rPr>
          <w:rFonts w:ascii="Times New Roman" w:eastAsia="SimSun" w:hAnsi="Times New Roman" w:cs="Times New Roman"/>
          <w:b/>
          <w:bCs/>
        </w:rPr>
        <w:t>Globalization of the market trends of the Company</w:t>
      </w:r>
    </w:p>
    <w:p w14:paraId="2534BF1A" w14:textId="77777777" w:rsidR="00C7554B" w:rsidRPr="00C7554B" w:rsidRDefault="00F17125" w:rsidP="00C7554B">
      <w:pPr>
        <w:pStyle w:val="ListParagraph"/>
        <w:rPr>
          <w:rFonts w:ascii="Times New Roman" w:eastAsia="SimSun" w:hAnsi="Times New Roman" w:cs="Times New Roman"/>
        </w:rPr>
      </w:pPr>
      <w:r w:rsidRPr="00C7554B">
        <w:rPr>
          <w:rFonts w:ascii="Times New Roman" w:eastAsia="SimSun" w:hAnsi="Times New Roman" w:cs="Times New Roman"/>
        </w:rPr>
        <w:t>The market trends of the global market should be associated when developing stra</w:t>
      </w:r>
      <w:r w:rsidRPr="00C7554B">
        <w:rPr>
          <w:rFonts w:ascii="Times New Roman" w:eastAsia="SimSun" w:hAnsi="Times New Roman" w:cs="Times New Roman"/>
        </w:rPr>
        <w:t>tegies for the growth and progression of the market. The lack of resources will act as a hidrotic factor in their development, but effective planning for the evaluation of market trends will allow the growth and progression of the Company.</w:t>
      </w:r>
    </w:p>
    <w:p w14:paraId="73AABEC6" w14:textId="77777777" w:rsidR="00C7554B" w:rsidRDefault="00C7554B" w:rsidP="001C1B6A">
      <w:pPr>
        <w:ind w:firstLine="0"/>
      </w:pPr>
    </w:p>
    <w:sdt>
      <w:sdtPr>
        <w:rPr>
          <w:rFonts w:asciiTheme="minorHAnsi" w:eastAsiaTheme="minorEastAsia" w:hAnsiTheme="minorHAnsi" w:cstheme="minorBidi"/>
        </w:rPr>
        <w:id w:val="62297111"/>
        <w:docPartObj>
          <w:docPartGallery w:val="Bibliographies"/>
          <w:docPartUnique/>
        </w:docPartObj>
      </w:sdtPr>
      <w:sdtEndPr/>
      <w:sdtContent>
        <w:p w14:paraId="514CF762" w14:textId="77777777" w:rsidR="00E81978" w:rsidRDefault="00F17125">
          <w:pPr>
            <w:pStyle w:val="SectionTitle"/>
          </w:pPr>
          <w:r>
            <w:t>References</w:t>
          </w:r>
        </w:p>
        <w:p w14:paraId="1890C545" w14:textId="77777777" w:rsidR="00C7554B" w:rsidRPr="00C7554B" w:rsidRDefault="00F17125" w:rsidP="00C7554B">
          <w:pPr>
            <w:ind w:left="720" w:hanging="72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D O'</w:t>
          </w:r>
          <w:r w:rsidRPr="00C7554B">
            <w:rPr>
              <w:rFonts w:ascii="Times New Roman" w:eastAsia="Times New Roman" w:hAnsi="Times New Roman" w:cs="Times New Roman"/>
              <w:color w:val="000000"/>
              <w:lang w:eastAsia="en-US"/>
            </w:rPr>
            <w:t>Rourke, A. (2018). The world apple market. Routledge.</w:t>
          </w:r>
        </w:p>
        <w:p w14:paraId="04ECA609" w14:textId="77777777" w:rsidR="00C7554B" w:rsidRPr="00C7554B" w:rsidRDefault="00F17125" w:rsidP="00C7554B">
          <w:pPr>
            <w:ind w:left="720" w:hanging="72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Finkle, T. A., &amp; Mallin, M. L. (2010). Steve Jobs and Apple, Inc. Journal of the International Academy for Case Studies, 16(7), 31.</w:t>
          </w:r>
        </w:p>
        <w:p w14:paraId="05AA6311" w14:textId="77777777" w:rsidR="00C7554B" w:rsidRPr="00C7554B" w:rsidRDefault="00F17125" w:rsidP="00C7554B">
          <w:pPr>
            <w:ind w:left="720" w:hanging="720"/>
            <w:rPr>
              <w:rFonts w:ascii="Times New Roman" w:eastAsia="Times New Roman" w:hAnsi="Times New Roman" w:cs="Times New Roman"/>
              <w:color w:val="000000"/>
              <w:lang w:eastAsia="en-US"/>
            </w:rPr>
          </w:pPr>
          <w:bookmarkStart w:id="0" w:name="_3znysh7"/>
          <w:bookmarkEnd w:id="0"/>
          <w:r w:rsidRPr="00C7554B">
            <w:rPr>
              <w:rFonts w:ascii="Times New Roman" w:eastAsia="Times New Roman" w:hAnsi="Times New Roman" w:cs="Times New Roman"/>
              <w:color w:val="000000"/>
              <w:lang w:eastAsia="en-US"/>
            </w:rPr>
            <w:t>Lassen, N. B., Madsen, R., &amp; Vatrapu, R. (2014, September). Predicting</w:t>
          </w:r>
          <w:r w:rsidRPr="00C7554B">
            <w:rPr>
              <w:rFonts w:ascii="Times New Roman" w:eastAsia="Times New Roman" w:hAnsi="Times New Roman" w:cs="Times New Roman"/>
              <w:color w:val="000000"/>
              <w:lang w:eastAsia="en-US"/>
            </w:rPr>
            <w:t xml:space="preserve"> iPhone sales from iPhone tweets. In 2014 IEEE 18th International Enterprise Distributed Object Computing Conference (pp. 81-90). IEEE.</w:t>
          </w:r>
        </w:p>
        <w:p w14:paraId="74A734B3" w14:textId="77777777" w:rsidR="00C7554B" w:rsidRPr="00C7554B" w:rsidRDefault="00F17125" w:rsidP="00C7554B">
          <w:pPr>
            <w:ind w:left="720" w:hanging="72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Murphy, M., &amp; Meeker, M. (2011). Top mobile internet trends. KPCB Relationship Capital, 2, 2-5.</w:t>
          </w:r>
        </w:p>
        <w:p w14:paraId="4D9DB9B4" w14:textId="77777777" w:rsidR="00C7554B" w:rsidRPr="00C7554B" w:rsidRDefault="00F17125" w:rsidP="00C7554B">
          <w:pPr>
            <w:ind w:left="720" w:hanging="720"/>
            <w:rPr>
              <w:rFonts w:ascii="Times New Roman" w:eastAsia="Times New Roman" w:hAnsi="Times New Roman" w:cs="Times New Roman"/>
              <w:color w:val="000000"/>
              <w:lang w:eastAsia="en-US"/>
            </w:rPr>
          </w:pPr>
          <w:r w:rsidRPr="00C7554B">
            <w:rPr>
              <w:rFonts w:ascii="Times New Roman" w:eastAsia="Times New Roman" w:hAnsi="Times New Roman" w:cs="Times New Roman"/>
              <w:color w:val="000000"/>
              <w:lang w:eastAsia="en-US"/>
            </w:rPr>
            <w:t>O'Grady, J. D. (2009). A</w:t>
          </w:r>
          <w:r w:rsidRPr="00C7554B">
            <w:rPr>
              <w:rFonts w:ascii="Times New Roman" w:eastAsia="Times New Roman" w:hAnsi="Times New Roman" w:cs="Times New Roman"/>
              <w:color w:val="000000"/>
              <w:lang w:eastAsia="en-US"/>
            </w:rPr>
            <w:t>pple Inc. ABC-CLIO.</w:t>
          </w:r>
        </w:p>
        <w:p w14:paraId="36E9FFD7" w14:textId="77777777" w:rsidR="00C7554B" w:rsidRPr="00C7554B" w:rsidRDefault="00F17125" w:rsidP="00C7554B">
          <w:pPr>
            <w:ind w:left="720" w:hanging="720"/>
            <w:rPr>
              <w:rFonts w:ascii="Times New Roman" w:eastAsia="Times New Roman" w:hAnsi="Times New Roman" w:cs="Times New Roman"/>
              <w:color w:val="000000"/>
              <w:lang w:eastAsia="en-US"/>
            </w:rPr>
          </w:pPr>
          <w:bookmarkStart w:id="1" w:name="_2et92p0"/>
          <w:bookmarkEnd w:id="1"/>
          <w:r w:rsidRPr="00C7554B">
            <w:rPr>
              <w:rFonts w:ascii="Times New Roman" w:eastAsia="Times New Roman" w:hAnsi="Times New Roman" w:cs="Times New Roman"/>
              <w:color w:val="000000"/>
              <w:lang w:eastAsia="en-US"/>
            </w:rPr>
            <w:t>Soh, N., &amp; Najihah, N. (2019). AN ANALYSIS OF AN EXPLANATION OF APPLE INC.</w:t>
          </w:r>
        </w:p>
        <w:p w14:paraId="4A089F97" w14:textId="77777777" w:rsidR="00C7554B" w:rsidRPr="00C7554B" w:rsidRDefault="00F17125" w:rsidP="00C7554B">
          <w:pPr>
            <w:ind w:left="720" w:hanging="720"/>
            <w:rPr>
              <w:rFonts w:ascii="Times New Roman" w:eastAsia="Times New Roman" w:hAnsi="Times New Roman" w:cs="Times New Roman"/>
              <w:color w:val="000000"/>
              <w:lang w:eastAsia="en-US"/>
            </w:rPr>
          </w:pPr>
          <w:bookmarkStart w:id="2" w:name="_tyjcwt"/>
          <w:bookmarkEnd w:id="2"/>
          <w:r w:rsidRPr="00C7554B">
            <w:rPr>
              <w:rFonts w:ascii="Times New Roman" w:eastAsia="Times New Roman" w:hAnsi="Times New Roman" w:cs="Times New Roman"/>
              <w:color w:val="000000"/>
              <w:lang w:eastAsia="en-US"/>
            </w:rPr>
            <w:t>Yoffie, D. B., &amp; Baldwin, E. (2018). Apple Inc. in 2018.</w:t>
          </w:r>
        </w:p>
        <w:p w14:paraId="59917BF3" w14:textId="77777777" w:rsidR="00C7554B" w:rsidRDefault="00C7554B" w:rsidP="00C31D30">
          <w:pPr>
            <w:pStyle w:val="Bibliography"/>
          </w:pPr>
        </w:p>
        <w:p w14:paraId="7ADBB91E" w14:textId="65368A89" w:rsidR="00E81978" w:rsidRDefault="00F17125" w:rsidP="00C7554B">
          <w:pPr>
            <w:pStyle w:val="Bibliography"/>
            <w:ind w:left="0" w:firstLine="0"/>
            <w:rPr>
              <w:noProof/>
            </w:rPr>
          </w:pPr>
        </w:p>
      </w:sdtContent>
    </w:sdt>
    <w:sectPr w:rsidR="00E81978">
      <w:headerReference w:type="first" r:id="rId8"/>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F8F9A" w14:textId="77777777" w:rsidR="00F17125" w:rsidRDefault="00F17125">
      <w:pPr>
        <w:spacing w:line="240" w:lineRule="auto"/>
      </w:pPr>
      <w:r>
        <w:separator/>
      </w:r>
    </w:p>
  </w:endnote>
  <w:endnote w:type="continuationSeparator" w:id="0">
    <w:p w14:paraId="34735C13" w14:textId="77777777" w:rsidR="00F17125" w:rsidRDefault="00F171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C5EC3C" w14:textId="77777777" w:rsidR="00F17125" w:rsidRDefault="00F17125">
      <w:pPr>
        <w:spacing w:line="240" w:lineRule="auto"/>
      </w:pPr>
      <w:r>
        <w:separator/>
      </w:r>
    </w:p>
  </w:footnote>
  <w:footnote w:type="continuationSeparator" w:id="0">
    <w:p w14:paraId="4C83903C" w14:textId="77777777" w:rsidR="00F17125" w:rsidRDefault="00F171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4114A" w14:textId="31D1836D" w:rsidR="00E81978" w:rsidRDefault="00F17125">
    <w:pPr>
      <w:pStyle w:val="Header"/>
      <w:rPr>
        <w:rStyle w:val="Strong"/>
      </w:rP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FC075F9"/>
    <w:multiLevelType w:val="hybridMultilevel"/>
    <w:tmpl w:val="414C676C"/>
    <w:lvl w:ilvl="0" w:tplc="B3F448B2">
      <w:start w:val="1"/>
      <w:numFmt w:val="decimal"/>
      <w:lvlText w:val="%1."/>
      <w:lvlJc w:val="left"/>
      <w:pPr>
        <w:ind w:left="720" w:hanging="360"/>
      </w:pPr>
    </w:lvl>
    <w:lvl w:ilvl="1" w:tplc="35A43590">
      <w:start w:val="1"/>
      <w:numFmt w:val="lowerLetter"/>
      <w:lvlText w:val="%2."/>
      <w:lvlJc w:val="left"/>
      <w:pPr>
        <w:ind w:left="1440" w:hanging="360"/>
      </w:pPr>
    </w:lvl>
    <w:lvl w:ilvl="2" w:tplc="628C1AB4">
      <w:start w:val="1"/>
      <w:numFmt w:val="lowerRoman"/>
      <w:lvlText w:val="%3."/>
      <w:lvlJc w:val="right"/>
      <w:pPr>
        <w:ind w:left="2160" w:hanging="180"/>
      </w:pPr>
    </w:lvl>
    <w:lvl w:ilvl="3" w:tplc="B7FCC12E">
      <w:start w:val="1"/>
      <w:numFmt w:val="decimal"/>
      <w:lvlText w:val="%4."/>
      <w:lvlJc w:val="left"/>
      <w:pPr>
        <w:ind w:left="2880" w:hanging="360"/>
      </w:pPr>
    </w:lvl>
    <w:lvl w:ilvl="4" w:tplc="84949DBC">
      <w:start w:val="1"/>
      <w:numFmt w:val="lowerLetter"/>
      <w:lvlText w:val="%5."/>
      <w:lvlJc w:val="left"/>
      <w:pPr>
        <w:ind w:left="3600" w:hanging="360"/>
      </w:pPr>
    </w:lvl>
    <w:lvl w:ilvl="5" w:tplc="D7A68F80">
      <w:start w:val="1"/>
      <w:numFmt w:val="lowerRoman"/>
      <w:lvlText w:val="%6."/>
      <w:lvlJc w:val="right"/>
      <w:pPr>
        <w:ind w:left="4320" w:hanging="180"/>
      </w:pPr>
    </w:lvl>
    <w:lvl w:ilvl="6" w:tplc="99327930">
      <w:start w:val="1"/>
      <w:numFmt w:val="decimal"/>
      <w:lvlText w:val="%7."/>
      <w:lvlJc w:val="left"/>
      <w:pPr>
        <w:ind w:left="5040" w:hanging="360"/>
      </w:pPr>
    </w:lvl>
    <w:lvl w:ilvl="7" w:tplc="88E2EE1E">
      <w:start w:val="1"/>
      <w:numFmt w:val="lowerLetter"/>
      <w:lvlText w:val="%8."/>
      <w:lvlJc w:val="left"/>
      <w:pPr>
        <w:ind w:left="5760" w:hanging="360"/>
      </w:pPr>
    </w:lvl>
    <w:lvl w:ilvl="8" w:tplc="A1F82F94">
      <w:start w:val="1"/>
      <w:numFmt w:val="lowerRoman"/>
      <w:lvlText w:val="%9."/>
      <w:lvlJc w:val="right"/>
      <w:pPr>
        <w:ind w:left="6480" w:hanging="180"/>
      </w:pPr>
    </w:lvl>
  </w:abstractNum>
  <w:abstractNum w:abstractNumId="11"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E6A6E65"/>
    <w:multiLevelType w:val="hybridMultilevel"/>
    <w:tmpl w:val="DB4A5280"/>
    <w:lvl w:ilvl="0" w:tplc="1A4C4606">
      <w:start w:val="1"/>
      <w:numFmt w:val="decimal"/>
      <w:lvlText w:val="%1."/>
      <w:lvlJc w:val="left"/>
      <w:pPr>
        <w:ind w:left="720" w:hanging="360"/>
      </w:pPr>
    </w:lvl>
    <w:lvl w:ilvl="1" w:tplc="EA660724">
      <w:start w:val="1"/>
      <w:numFmt w:val="lowerLetter"/>
      <w:lvlText w:val="%2."/>
      <w:lvlJc w:val="left"/>
      <w:pPr>
        <w:ind w:left="1440" w:hanging="360"/>
      </w:pPr>
    </w:lvl>
    <w:lvl w:ilvl="2" w:tplc="6D6669F0">
      <w:start w:val="1"/>
      <w:numFmt w:val="lowerRoman"/>
      <w:lvlText w:val="%3."/>
      <w:lvlJc w:val="right"/>
      <w:pPr>
        <w:ind w:left="2160" w:hanging="180"/>
      </w:pPr>
    </w:lvl>
    <w:lvl w:ilvl="3" w:tplc="804C8B8A">
      <w:start w:val="1"/>
      <w:numFmt w:val="decimal"/>
      <w:lvlText w:val="%4."/>
      <w:lvlJc w:val="left"/>
      <w:pPr>
        <w:ind w:left="2880" w:hanging="360"/>
      </w:pPr>
    </w:lvl>
    <w:lvl w:ilvl="4" w:tplc="CFD60464">
      <w:start w:val="1"/>
      <w:numFmt w:val="lowerLetter"/>
      <w:lvlText w:val="%5."/>
      <w:lvlJc w:val="left"/>
      <w:pPr>
        <w:ind w:left="3600" w:hanging="360"/>
      </w:pPr>
    </w:lvl>
    <w:lvl w:ilvl="5" w:tplc="EFE6DD98">
      <w:start w:val="1"/>
      <w:numFmt w:val="lowerRoman"/>
      <w:lvlText w:val="%6."/>
      <w:lvlJc w:val="right"/>
      <w:pPr>
        <w:ind w:left="4320" w:hanging="180"/>
      </w:pPr>
    </w:lvl>
    <w:lvl w:ilvl="6" w:tplc="BA528720">
      <w:start w:val="1"/>
      <w:numFmt w:val="decimal"/>
      <w:lvlText w:val="%7."/>
      <w:lvlJc w:val="left"/>
      <w:pPr>
        <w:ind w:left="5040" w:hanging="360"/>
      </w:pPr>
    </w:lvl>
    <w:lvl w:ilvl="7" w:tplc="5192BFDA">
      <w:start w:val="1"/>
      <w:numFmt w:val="lowerLetter"/>
      <w:lvlText w:val="%8."/>
      <w:lvlJc w:val="left"/>
      <w:pPr>
        <w:ind w:left="5760" w:hanging="360"/>
      </w:pPr>
    </w:lvl>
    <w:lvl w:ilvl="8" w:tplc="B186EDF6">
      <w:start w:val="1"/>
      <w:numFmt w:val="lowerRoman"/>
      <w:lvlText w:val="%9."/>
      <w:lvlJc w:val="right"/>
      <w:pPr>
        <w:ind w:left="6480" w:hanging="180"/>
      </w:pPr>
    </w:lvl>
  </w:abstractNum>
  <w:abstractNum w:abstractNumId="13"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74A5B37"/>
    <w:multiLevelType w:val="hybridMultilevel"/>
    <w:tmpl w:val="37D40A02"/>
    <w:lvl w:ilvl="0" w:tplc="5B1CC056">
      <w:start w:val="1"/>
      <w:numFmt w:val="bullet"/>
      <w:lvlText w:val=""/>
      <w:lvlJc w:val="left"/>
      <w:pPr>
        <w:ind w:left="720" w:hanging="360"/>
      </w:pPr>
      <w:rPr>
        <w:rFonts w:ascii="Symbol" w:hAnsi="Symbol" w:hint="default"/>
      </w:rPr>
    </w:lvl>
    <w:lvl w:ilvl="1" w:tplc="19703376" w:tentative="1">
      <w:start w:val="1"/>
      <w:numFmt w:val="bullet"/>
      <w:lvlText w:val="o"/>
      <w:lvlJc w:val="left"/>
      <w:pPr>
        <w:ind w:left="1440" w:hanging="360"/>
      </w:pPr>
      <w:rPr>
        <w:rFonts w:ascii="Courier New" w:hAnsi="Courier New" w:cs="Courier New" w:hint="default"/>
      </w:rPr>
    </w:lvl>
    <w:lvl w:ilvl="2" w:tplc="7C10D350" w:tentative="1">
      <w:start w:val="1"/>
      <w:numFmt w:val="bullet"/>
      <w:lvlText w:val=""/>
      <w:lvlJc w:val="left"/>
      <w:pPr>
        <w:ind w:left="2160" w:hanging="360"/>
      </w:pPr>
      <w:rPr>
        <w:rFonts w:ascii="Wingdings" w:hAnsi="Wingdings" w:hint="default"/>
      </w:rPr>
    </w:lvl>
    <w:lvl w:ilvl="3" w:tplc="37147302" w:tentative="1">
      <w:start w:val="1"/>
      <w:numFmt w:val="bullet"/>
      <w:lvlText w:val=""/>
      <w:lvlJc w:val="left"/>
      <w:pPr>
        <w:ind w:left="2880" w:hanging="360"/>
      </w:pPr>
      <w:rPr>
        <w:rFonts w:ascii="Symbol" w:hAnsi="Symbol" w:hint="default"/>
      </w:rPr>
    </w:lvl>
    <w:lvl w:ilvl="4" w:tplc="818E8A30" w:tentative="1">
      <w:start w:val="1"/>
      <w:numFmt w:val="bullet"/>
      <w:lvlText w:val="o"/>
      <w:lvlJc w:val="left"/>
      <w:pPr>
        <w:ind w:left="3600" w:hanging="360"/>
      </w:pPr>
      <w:rPr>
        <w:rFonts w:ascii="Courier New" w:hAnsi="Courier New" w:cs="Courier New" w:hint="default"/>
      </w:rPr>
    </w:lvl>
    <w:lvl w:ilvl="5" w:tplc="BAFE3458" w:tentative="1">
      <w:start w:val="1"/>
      <w:numFmt w:val="bullet"/>
      <w:lvlText w:val=""/>
      <w:lvlJc w:val="left"/>
      <w:pPr>
        <w:ind w:left="4320" w:hanging="360"/>
      </w:pPr>
      <w:rPr>
        <w:rFonts w:ascii="Wingdings" w:hAnsi="Wingdings" w:hint="default"/>
      </w:rPr>
    </w:lvl>
    <w:lvl w:ilvl="6" w:tplc="6658C560" w:tentative="1">
      <w:start w:val="1"/>
      <w:numFmt w:val="bullet"/>
      <w:lvlText w:val=""/>
      <w:lvlJc w:val="left"/>
      <w:pPr>
        <w:ind w:left="5040" w:hanging="360"/>
      </w:pPr>
      <w:rPr>
        <w:rFonts w:ascii="Symbol" w:hAnsi="Symbol" w:hint="default"/>
      </w:rPr>
    </w:lvl>
    <w:lvl w:ilvl="7" w:tplc="9F7CCA74" w:tentative="1">
      <w:start w:val="1"/>
      <w:numFmt w:val="bullet"/>
      <w:lvlText w:val="o"/>
      <w:lvlJc w:val="left"/>
      <w:pPr>
        <w:ind w:left="5760" w:hanging="360"/>
      </w:pPr>
      <w:rPr>
        <w:rFonts w:ascii="Courier New" w:hAnsi="Courier New" w:cs="Courier New" w:hint="default"/>
      </w:rPr>
    </w:lvl>
    <w:lvl w:ilvl="8" w:tplc="6860BB4E" w:tentative="1">
      <w:start w:val="1"/>
      <w:numFmt w:val="bullet"/>
      <w:lvlText w:val=""/>
      <w:lvlJc w:val="left"/>
      <w:pPr>
        <w:ind w:left="6480" w:hanging="360"/>
      </w:pPr>
      <w:rPr>
        <w:rFonts w:ascii="Wingdings" w:hAnsi="Wingdings" w:hint="default"/>
      </w:rPr>
    </w:lvl>
  </w:abstractNum>
  <w:abstractNum w:abstractNumId="15"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E8A3892"/>
    <w:multiLevelType w:val="hybridMultilevel"/>
    <w:tmpl w:val="D6B4323E"/>
    <w:lvl w:ilvl="0" w:tplc="DCBA764A">
      <w:start w:val="1"/>
      <w:numFmt w:val="decimal"/>
      <w:lvlText w:val="%1."/>
      <w:lvlJc w:val="left"/>
      <w:pPr>
        <w:ind w:left="720" w:hanging="360"/>
      </w:pPr>
    </w:lvl>
    <w:lvl w:ilvl="1" w:tplc="9072D6D6">
      <w:start w:val="1"/>
      <w:numFmt w:val="lowerLetter"/>
      <w:lvlText w:val="%2."/>
      <w:lvlJc w:val="left"/>
      <w:pPr>
        <w:ind w:left="1440" w:hanging="360"/>
      </w:pPr>
    </w:lvl>
    <w:lvl w:ilvl="2" w:tplc="67D26A0A">
      <w:start w:val="1"/>
      <w:numFmt w:val="lowerRoman"/>
      <w:lvlText w:val="%3."/>
      <w:lvlJc w:val="right"/>
      <w:pPr>
        <w:ind w:left="2160" w:hanging="180"/>
      </w:pPr>
    </w:lvl>
    <w:lvl w:ilvl="3" w:tplc="9EA6F6FE">
      <w:start w:val="1"/>
      <w:numFmt w:val="decimal"/>
      <w:lvlText w:val="%4."/>
      <w:lvlJc w:val="left"/>
      <w:pPr>
        <w:ind w:left="2880" w:hanging="360"/>
      </w:pPr>
    </w:lvl>
    <w:lvl w:ilvl="4" w:tplc="26527BB2">
      <w:start w:val="1"/>
      <w:numFmt w:val="lowerLetter"/>
      <w:lvlText w:val="%5."/>
      <w:lvlJc w:val="left"/>
      <w:pPr>
        <w:ind w:left="3600" w:hanging="360"/>
      </w:pPr>
    </w:lvl>
    <w:lvl w:ilvl="5" w:tplc="EFF631E8">
      <w:start w:val="1"/>
      <w:numFmt w:val="lowerRoman"/>
      <w:lvlText w:val="%6."/>
      <w:lvlJc w:val="right"/>
      <w:pPr>
        <w:ind w:left="4320" w:hanging="180"/>
      </w:pPr>
    </w:lvl>
    <w:lvl w:ilvl="6" w:tplc="D7E4048E">
      <w:start w:val="1"/>
      <w:numFmt w:val="decimal"/>
      <w:lvlText w:val="%7."/>
      <w:lvlJc w:val="left"/>
      <w:pPr>
        <w:ind w:left="5040" w:hanging="360"/>
      </w:pPr>
    </w:lvl>
    <w:lvl w:ilvl="7" w:tplc="2C16C85A">
      <w:start w:val="1"/>
      <w:numFmt w:val="lowerLetter"/>
      <w:lvlText w:val="%8."/>
      <w:lvlJc w:val="left"/>
      <w:pPr>
        <w:ind w:left="5760" w:hanging="360"/>
      </w:pPr>
    </w:lvl>
    <w:lvl w:ilvl="8" w:tplc="B1488A60">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6"/>
  </w:num>
  <w:num w:numId="13">
    <w:abstractNumId w:val="13"/>
  </w:num>
  <w:num w:numId="14">
    <w:abstractNumId w:val="11"/>
  </w:num>
  <w:num w:numId="15">
    <w:abstractNumId w:val="15"/>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B6A"/>
    <w:rsid w:val="000D3F41"/>
    <w:rsid w:val="001A3375"/>
    <w:rsid w:val="001C1B6A"/>
    <w:rsid w:val="002C754D"/>
    <w:rsid w:val="00355DCA"/>
    <w:rsid w:val="00551A02"/>
    <w:rsid w:val="005534FA"/>
    <w:rsid w:val="005D3A03"/>
    <w:rsid w:val="005F5FFE"/>
    <w:rsid w:val="00783AAD"/>
    <w:rsid w:val="008002C0"/>
    <w:rsid w:val="008C5323"/>
    <w:rsid w:val="00981885"/>
    <w:rsid w:val="009A6A3B"/>
    <w:rsid w:val="00B823AA"/>
    <w:rsid w:val="00BA45DB"/>
    <w:rsid w:val="00BF4184"/>
    <w:rsid w:val="00C0601E"/>
    <w:rsid w:val="00C31D30"/>
    <w:rsid w:val="00C7554B"/>
    <w:rsid w:val="00CD6E39"/>
    <w:rsid w:val="00CF6E91"/>
    <w:rsid w:val="00D85B68"/>
    <w:rsid w:val="00E45CA9"/>
    <w:rsid w:val="00E6004D"/>
    <w:rsid w:val="00E81978"/>
    <w:rsid w:val="00F17125"/>
    <w:rsid w:val="00F379B7"/>
    <w:rsid w:val="00F525FA"/>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CA21"/>
  <w15:chartTrackingRefBased/>
  <w15:docId w15:val="{F7D6D5DC-78F1-4687-944A-0E13FAAFF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inab%20amir\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769217B39C64DA2A432A6DABFAF9CFC"/>
        <w:category>
          <w:name w:val="General"/>
          <w:gallery w:val="placeholder"/>
        </w:category>
        <w:types>
          <w:type w:val="bbPlcHdr"/>
        </w:types>
        <w:behaviors>
          <w:behavior w:val="content"/>
        </w:behaviors>
        <w:guid w:val="{CF453276-EB31-45E3-A3DB-763E2F54C992}"/>
      </w:docPartPr>
      <w:docPartBody>
        <w:p w:rsidR="002D6177" w:rsidRDefault="009F3E91">
          <w:pPr>
            <w:pStyle w:val="1769217B39C64DA2A432A6DABFAF9CFC"/>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3C1"/>
    <w:rsid w:val="002D6177"/>
    <w:rsid w:val="008C33C1"/>
    <w:rsid w:val="009F3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AC21F0BDA242AE8E0A20E6A74A2523">
    <w:name w:val="94AC21F0BDA242AE8E0A20E6A74A2523"/>
  </w:style>
  <w:style w:type="paragraph" w:customStyle="1" w:styleId="177B5BCECE504147AE534EC316E8E24F">
    <w:name w:val="177B5BCECE504147AE534EC316E8E24F"/>
  </w:style>
  <w:style w:type="paragraph" w:customStyle="1" w:styleId="64F468A41792453888ECC94161069C63">
    <w:name w:val="64F468A41792453888ECC94161069C63"/>
  </w:style>
  <w:style w:type="paragraph" w:customStyle="1" w:styleId="8791D5402E994132B8D32BE8A6239975">
    <w:name w:val="8791D5402E994132B8D32BE8A6239975"/>
  </w:style>
  <w:style w:type="paragraph" w:customStyle="1" w:styleId="2D479CBE6FDE4609B133AC72CCF3102A">
    <w:name w:val="2D479CBE6FDE4609B133AC72CCF3102A"/>
  </w:style>
  <w:style w:type="paragraph" w:customStyle="1" w:styleId="7033141F8DFD4740956DDE84D21A538B">
    <w:name w:val="7033141F8DFD4740956DDE84D21A538B"/>
  </w:style>
  <w:style w:type="character" w:styleId="Emphasis">
    <w:name w:val="Emphasis"/>
    <w:basedOn w:val="DefaultParagraphFont"/>
    <w:uiPriority w:val="4"/>
    <w:unhideWhenUsed/>
    <w:qFormat/>
    <w:rPr>
      <w:i/>
      <w:iCs/>
    </w:rPr>
  </w:style>
  <w:style w:type="paragraph" w:customStyle="1" w:styleId="B35B09797E624138ABB45B519B1578C0">
    <w:name w:val="B35B09797E624138ABB45B519B1578C0"/>
  </w:style>
  <w:style w:type="paragraph" w:customStyle="1" w:styleId="FEAB6DB65C2944938D0A7AB28971E400">
    <w:name w:val="FEAB6DB65C2944938D0A7AB28971E400"/>
  </w:style>
  <w:style w:type="paragraph" w:customStyle="1" w:styleId="1769217B39C64DA2A432A6DABFAF9CFC">
    <w:name w:val="1769217B39C64DA2A432A6DABFAF9CFC"/>
  </w:style>
  <w:style w:type="paragraph" w:customStyle="1" w:styleId="F6811002252C4CCAA7A40592BC1F05A9">
    <w:name w:val="F6811002252C4CCAA7A40592BC1F05A9"/>
  </w:style>
  <w:style w:type="paragraph" w:customStyle="1" w:styleId="A7241C83D0C84FE1B041626DDDDC769B">
    <w:name w:val="A7241C83D0C84FE1B041626DDDDC769B"/>
  </w:style>
  <w:style w:type="paragraph" w:customStyle="1" w:styleId="A76D61826C844664A4CCF7204C014EBA">
    <w:name w:val="A76D61826C844664A4CCF7204C014EBA"/>
  </w:style>
  <w:style w:type="paragraph" w:customStyle="1" w:styleId="17B579BDC3D94EB28D638F40EB70D86E">
    <w:name w:val="17B579BDC3D94EB28D638F40EB70D86E"/>
  </w:style>
  <w:style w:type="paragraph" w:customStyle="1" w:styleId="A9D539F977244E7FAA2FAAB0E4F7D338">
    <w:name w:val="A9D539F977244E7FAA2FAAB0E4F7D338"/>
  </w:style>
  <w:style w:type="paragraph" w:customStyle="1" w:styleId="7796B67CC6094AA9AB63553ACC8DC01F">
    <w:name w:val="7796B67CC6094AA9AB63553ACC8DC01F"/>
  </w:style>
  <w:style w:type="paragraph" w:customStyle="1" w:styleId="24310A53FE574984814B933C094CA4F9">
    <w:name w:val="24310A53FE574984814B933C094CA4F9"/>
  </w:style>
  <w:style w:type="paragraph" w:customStyle="1" w:styleId="8802122F373A4CE08C9426D349489560">
    <w:name w:val="8802122F373A4CE08C9426D349489560"/>
  </w:style>
  <w:style w:type="paragraph" w:customStyle="1" w:styleId="919934F3743146A3A8D0775F656B8940">
    <w:name w:val="919934F3743146A3A8D0775F656B8940"/>
  </w:style>
  <w:style w:type="paragraph" w:customStyle="1" w:styleId="08DE07269CB44700BB8988EE1E143AEE">
    <w:name w:val="08DE07269CB44700BB8988EE1E143AEE"/>
  </w:style>
  <w:style w:type="paragraph" w:customStyle="1" w:styleId="66998621CBD04CF0B4C58788C24EC690">
    <w:name w:val="66998621CBD04CF0B4C58788C24EC690"/>
  </w:style>
  <w:style w:type="paragraph" w:customStyle="1" w:styleId="5A6B60494EAE4C9280719328D1A9E5FB">
    <w:name w:val="5A6B60494EAE4C9280719328D1A9E5FB"/>
  </w:style>
  <w:style w:type="paragraph" w:customStyle="1" w:styleId="7FC83E40B981472C99B187D6F7A3DE03">
    <w:name w:val="7FC83E40B981472C99B187D6F7A3DE03"/>
  </w:style>
  <w:style w:type="paragraph" w:customStyle="1" w:styleId="6F677ADB394B4DAF9B377147BB0E8BE8">
    <w:name w:val="6F677ADB394B4DAF9B377147BB0E8BE8"/>
  </w:style>
  <w:style w:type="paragraph" w:customStyle="1" w:styleId="D640381496844469ADBD9C4C2FB07FB9">
    <w:name w:val="D640381496844469ADBD9C4C2FB07FB9"/>
  </w:style>
  <w:style w:type="paragraph" w:customStyle="1" w:styleId="AEA15E306F4B4C119EB07A6D0841DBD4">
    <w:name w:val="AEA15E306F4B4C119EB07A6D0841DBD4"/>
  </w:style>
  <w:style w:type="paragraph" w:customStyle="1" w:styleId="2C3C0F4E708F41C5807A187248157329">
    <w:name w:val="2C3C0F4E708F41C5807A187248157329"/>
  </w:style>
  <w:style w:type="paragraph" w:customStyle="1" w:styleId="B1AB602E663943BC92CFEF9352B8B5C7">
    <w:name w:val="B1AB602E663943BC92CFEF9352B8B5C7"/>
  </w:style>
  <w:style w:type="paragraph" w:customStyle="1" w:styleId="2C1103D5CDC740BDBBE8D0EA4740A8F4">
    <w:name w:val="2C1103D5CDC740BDBBE8D0EA4740A8F4"/>
  </w:style>
  <w:style w:type="paragraph" w:customStyle="1" w:styleId="D48720328E88427C8E4766B3B0682069">
    <w:name w:val="D48720328E88427C8E4766B3B0682069"/>
  </w:style>
  <w:style w:type="paragraph" w:customStyle="1" w:styleId="64F3BD33E2A046AD946D18676F2D8B2E">
    <w:name w:val="64F3BD33E2A046AD946D18676F2D8B2E"/>
  </w:style>
  <w:style w:type="paragraph" w:customStyle="1" w:styleId="B7BA3AEC044944ACBC272BA70D013B3F">
    <w:name w:val="B7BA3AEC044944ACBC272BA70D013B3F"/>
  </w:style>
  <w:style w:type="paragraph" w:customStyle="1" w:styleId="A020631076434A46997667DD1CA9227F">
    <w:name w:val="A020631076434A46997667DD1CA9227F"/>
  </w:style>
  <w:style w:type="paragraph" w:customStyle="1" w:styleId="14B4E915C3774CA5951E1F5414076990">
    <w:name w:val="14B4E915C3774CA5951E1F5414076990"/>
  </w:style>
  <w:style w:type="paragraph" w:customStyle="1" w:styleId="B60BCD4C6D984583AC7DA934D0912049">
    <w:name w:val="B60BCD4C6D984583AC7DA934D0912049"/>
  </w:style>
  <w:style w:type="paragraph" w:customStyle="1" w:styleId="5B9BE491D48149DF967FE715E307CCDD">
    <w:name w:val="5B9BE491D48149DF967FE715E307CCDD"/>
  </w:style>
  <w:style w:type="paragraph" w:customStyle="1" w:styleId="797BDDF7AA204CC9BC5745351C3697D2">
    <w:name w:val="797BDDF7AA204CC9BC5745351C3697D2"/>
  </w:style>
  <w:style w:type="paragraph" w:customStyle="1" w:styleId="C799F5DA6F6648FDA8CA64C4ADD372B1">
    <w:name w:val="C799F5DA6F6648FDA8CA64C4ADD372B1"/>
  </w:style>
  <w:style w:type="paragraph" w:customStyle="1" w:styleId="733306CF3D414FD99DB73D930DD2CE77">
    <w:name w:val="733306CF3D414FD99DB73D930DD2CE77"/>
  </w:style>
  <w:style w:type="paragraph" w:customStyle="1" w:styleId="BFE74ED6ABAC44C5A6E364F311CB905F">
    <w:name w:val="BFE74ED6ABAC44C5A6E364F311CB905F"/>
  </w:style>
  <w:style w:type="paragraph" w:customStyle="1" w:styleId="A214613AFEEC42F598DA861BA3706176">
    <w:name w:val="A214613AFEEC42F598DA861BA3706176"/>
  </w:style>
  <w:style w:type="paragraph" w:customStyle="1" w:styleId="A50766554E5B427881E3DC8023EFFCE0">
    <w:name w:val="A50766554E5B427881E3DC8023EFFCE0"/>
  </w:style>
  <w:style w:type="paragraph" w:customStyle="1" w:styleId="A66C8AA60A0A4C25B81860C12E4184D0">
    <w:name w:val="A66C8AA60A0A4C25B81860C12E4184D0"/>
  </w:style>
  <w:style w:type="paragraph" w:customStyle="1" w:styleId="DFE5C92EB1FF4BACA39609C20779F6E7">
    <w:name w:val="DFE5C92EB1FF4BACA39609C20779F6E7"/>
  </w:style>
  <w:style w:type="paragraph" w:customStyle="1" w:styleId="34BA37B9EB4A403AB9861E21A018477E">
    <w:name w:val="34BA37B9EB4A403AB9861E21A018477E"/>
  </w:style>
  <w:style w:type="paragraph" w:customStyle="1" w:styleId="915BF083BAF84E9C8A3E5EE2844CA0C4">
    <w:name w:val="915BF083BAF84E9C8A3E5EE2844CA0C4"/>
  </w:style>
  <w:style w:type="paragraph" w:customStyle="1" w:styleId="F45ECE6C24CD4B01A3C060724263D255">
    <w:name w:val="F45ECE6C24CD4B01A3C060724263D255"/>
  </w:style>
  <w:style w:type="paragraph" w:customStyle="1" w:styleId="81FF627A00C04262B341D5180B1A6D92">
    <w:name w:val="81FF627A00C04262B341D5180B1A6D92"/>
  </w:style>
  <w:style w:type="paragraph" w:customStyle="1" w:styleId="61C2A17A72FC443B8BE4AC8E8E62FA09">
    <w:name w:val="61C2A17A72FC443B8BE4AC8E8E62FA09"/>
  </w:style>
  <w:style w:type="paragraph" w:customStyle="1" w:styleId="76AEFA9703E641EFBCDF8378AAB6911A">
    <w:name w:val="76AEFA9703E641EFBCDF8378AAB6911A"/>
  </w:style>
  <w:style w:type="paragraph" w:customStyle="1" w:styleId="BF334CA464E74862814ED952734A1C31">
    <w:name w:val="BF334CA464E74862814ED952734A1C31"/>
  </w:style>
  <w:style w:type="paragraph" w:customStyle="1" w:styleId="D9160AF583EA498AACA6AF633FD3671D">
    <w:name w:val="D9160AF583EA498AACA6AF633FD3671D"/>
  </w:style>
  <w:style w:type="paragraph" w:customStyle="1" w:styleId="8CEC97CB2C3C4A1DBCFFE072B5182029">
    <w:name w:val="8CEC97CB2C3C4A1DBCFFE072B5182029"/>
  </w:style>
  <w:style w:type="paragraph" w:customStyle="1" w:styleId="54F70866088F4F26B0DD4424F09D30C2">
    <w:name w:val="54F70866088F4F26B0DD4424F09D30C2"/>
  </w:style>
  <w:style w:type="paragraph" w:customStyle="1" w:styleId="AEAF5234AAAA41F29D19F1165EAC6516">
    <w:name w:val="AEAF5234AAAA41F29D19F1165EAC6516"/>
  </w:style>
  <w:style w:type="paragraph" w:customStyle="1" w:styleId="521F483CEE4041E4AF3FC187E64372B1">
    <w:name w:val="521F483CEE4041E4AF3FC187E64372B1"/>
  </w:style>
  <w:style w:type="paragraph" w:customStyle="1" w:styleId="314F3E39EA3C4CF898263C6E8015B2E0">
    <w:name w:val="314F3E39EA3C4CF898263C6E8015B2E0"/>
  </w:style>
  <w:style w:type="paragraph" w:customStyle="1" w:styleId="7D974FF2B1AD493EB544BE4D9A7ADF1D">
    <w:name w:val="7D974FF2B1AD493EB544BE4D9A7ADF1D"/>
  </w:style>
  <w:style w:type="paragraph" w:customStyle="1" w:styleId="9CCB9695B9CB4081B1FFF54ED3D1F07B">
    <w:name w:val="9CCB9695B9CB4081B1FFF54ED3D1F07B"/>
  </w:style>
  <w:style w:type="paragraph" w:customStyle="1" w:styleId="DF0A6B297730473487A5597B658259D5">
    <w:name w:val="DF0A6B297730473487A5597B658259D5"/>
  </w:style>
  <w:style w:type="paragraph" w:customStyle="1" w:styleId="466D5BEC072F403BA8998C4FCF5B4A54">
    <w:name w:val="466D5BEC072F403BA8998C4FCF5B4A54"/>
  </w:style>
  <w:style w:type="paragraph" w:customStyle="1" w:styleId="A5A3343D32814E7D832C78EF95913B8D">
    <w:name w:val="A5A3343D32814E7D832C78EF95913B8D"/>
  </w:style>
  <w:style w:type="paragraph" w:customStyle="1" w:styleId="5FFC63CED9714838B52C9A13AA8C247D">
    <w:name w:val="5FFC63CED9714838B52C9A13AA8C247D"/>
  </w:style>
  <w:style w:type="paragraph" w:customStyle="1" w:styleId="EA5ACA3E937A42069C8F4BE427C74276">
    <w:name w:val="EA5ACA3E937A42069C8F4BE427C742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82DBADFB-1DDD-494B-BD57-A57FFC80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41</TotalTime>
  <Pages>11</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Assessment 1 – Structure and Culture</vt:lpstr>
    </vt:vector>
  </TitlesOfParts>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 Structure and Culture</dc:title>
  <dc:creator>zainab amir</dc:creator>
  <cp:lastModifiedBy>Petar Konov</cp:lastModifiedBy>
  <cp:revision>2</cp:revision>
  <dcterms:created xsi:type="dcterms:W3CDTF">2020-08-09T11:30:00Z</dcterms:created>
  <dcterms:modified xsi:type="dcterms:W3CDTF">2020-08-25T11:21:00Z</dcterms:modified>
</cp:coreProperties>
</file>