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63EF7A" w14:textId="77777777" w:rsidR="00041146" w:rsidRDefault="00FA7BD3">
      <w:r>
        <w:rPr>
          <w:noProof/>
        </w:rPr>
        <w:drawing>
          <wp:anchor distT="0" distB="0" distL="114300" distR="114300" simplePos="0" relativeHeight="251658240" behindDoc="0" locked="0" layoutInCell="1" allowOverlap="1" wp14:anchorId="687429ED" wp14:editId="4B7958E4">
            <wp:simplePos x="0" y="0"/>
            <wp:positionH relativeFrom="margin">
              <wp:align>center</wp:align>
            </wp:positionH>
            <wp:positionV relativeFrom="page">
              <wp:align>top</wp:align>
            </wp:positionV>
            <wp:extent cx="2322191" cy="1160775"/>
            <wp:effectExtent l="0" t="0" r="1909" b="1275"/>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t="12861" b="23566"/>
                    <a:stretch>
                      <a:fillRect/>
                    </a:stretch>
                  </pic:blipFill>
                  <pic:spPr>
                    <a:xfrm>
                      <a:off x="0" y="0"/>
                      <a:ext cx="2322191" cy="1160775"/>
                    </a:xfrm>
                    <a:prstGeom prst="rect">
                      <a:avLst/>
                    </a:prstGeom>
                    <a:noFill/>
                    <a:ln>
                      <a:noFill/>
                      <a:prstDash/>
                    </a:ln>
                  </pic:spPr>
                </pic:pic>
              </a:graphicData>
            </a:graphic>
          </wp:anchor>
        </w:drawing>
      </w:r>
      <w:r>
        <w:t xml:space="preserve">                                      </w:t>
      </w:r>
    </w:p>
    <w:p w14:paraId="70E6E160" w14:textId="77777777" w:rsidR="00041146" w:rsidRDefault="00FA7BD3">
      <w:r>
        <w:rPr>
          <w:noProof/>
        </w:rPr>
        <mc:AlternateContent>
          <mc:Choice Requires="wps">
            <w:drawing>
              <wp:anchor distT="0" distB="0" distL="114300" distR="114300" simplePos="0" relativeHeight="251659264" behindDoc="0" locked="0" layoutInCell="1" allowOverlap="1" wp14:anchorId="0954086F" wp14:editId="77D4497C">
                <wp:simplePos x="0" y="0"/>
                <wp:positionH relativeFrom="margin">
                  <wp:posOffset>622230</wp:posOffset>
                </wp:positionH>
                <wp:positionV relativeFrom="paragraph">
                  <wp:posOffset>5568</wp:posOffset>
                </wp:positionV>
                <wp:extent cx="4824731" cy="553724"/>
                <wp:effectExtent l="0" t="0" r="13969" b="17776"/>
                <wp:wrapNone/>
                <wp:docPr id="2" name="Text Box 3"/>
                <wp:cNvGraphicFramePr/>
                <a:graphic xmlns:a="http://schemas.openxmlformats.org/drawingml/2006/main">
                  <a:graphicData uri="http://schemas.microsoft.com/office/word/2010/wordprocessingShape">
                    <wps:wsp>
                      <wps:cNvSpPr txBox="1"/>
                      <wps:spPr>
                        <a:xfrm>
                          <a:off x="0" y="0"/>
                          <a:ext cx="4824731" cy="553724"/>
                        </a:xfrm>
                        <a:prstGeom prst="rect">
                          <a:avLst/>
                        </a:prstGeom>
                        <a:solidFill>
                          <a:srgbClr val="FFFFFF"/>
                        </a:solidFill>
                        <a:ln w="6345">
                          <a:solidFill>
                            <a:srgbClr val="000000"/>
                          </a:solidFill>
                          <a:prstDash val="solid"/>
                        </a:ln>
                      </wps:spPr>
                      <wps:txbx>
                        <w:txbxContent>
                          <w:p w14:paraId="403FC3C8" w14:textId="77777777" w:rsidR="00041146" w:rsidRDefault="00FA7BD3">
                            <w:pPr>
                              <w:rPr>
                                <w:sz w:val="48"/>
                                <w:szCs w:val="48"/>
                              </w:rPr>
                            </w:pPr>
                            <w:r>
                              <w:rPr>
                                <w:sz w:val="48"/>
                                <w:szCs w:val="48"/>
                              </w:rPr>
                              <w:t>LEVEL 4 ASSESSMENT SPECIFICATION</w:t>
                            </w:r>
                          </w:p>
                        </w:txbxContent>
                      </wps:txbx>
                      <wps:bodyPr vert="horz" wrap="square" lIns="91440" tIns="45720" rIns="91440" bIns="45720" anchor="t" anchorCtr="0" compatLnSpc="1">
                        <a:noAutofit/>
                      </wps:bodyPr>
                    </wps:wsp>
                  </a:graphicData>
                </a:graphic>
              </wp:anchor>
            </w:drawing>
          </mc:Choice>
          <mc:Fallback>
            <w:pict>
              <v:shapetype w14:anchorId="0954086F" id="_x0000_t202" coordsize="21600,21600" o:spt="202" path="m,l,21600r21600,l21600,xe">
                <v:stroke joinstyle="miter"/>
                <v:path gradientshapeok="t" o:connecttype="rect"/>
              </v:shapetype>
              <v:shape id="Text Box 3" o:spid="_x0000_s1026" type="#_x0000_t202" style="position:absolute;margin-left:49pt;margin-top:.45pt;width:379.9pt;height:43.6pt;z-index:25165926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" strokeweight=".17625mm">
                <v:textbox>
                  <w:txbxContent>
                    <w:p w14:paraId="403FC3C8" w14:textId="77777777" w:rsidR="00041146" w:rsidRDefault="00FA7BD3">
                      <w:pPr>
                        <w:rPr>
                          <w:sz w:val="48"/>
                          <w:szCs w:val="48"/>
                        </w:rPr>
                      </w:pPr>
                      <w:r>
                        <w:rPr>
                          <w:sz w:val="48"/>
                          <w:szCs w:val="48"/>
                        </w:rPr>
                        <w:t>LEVEL 4 ASSESSMENT SPECIFICATION</w:t>
                      </w:r>
                    </w:p>
                  </w:txbxContent>
                </v:textbox>
                <w10:wrap anchorx="margin"/>
              </v:shape>
            </w:pict>
          </mc:Fallback>
        </mc:AlternateContent>
      </w:r>
    </w:p>
    <w:p w14:paraId="646119B5" w14:textId="77777777" w:rsidR="00041146" w:rsidRDefault="00041146"/>
    <w:p w14:paraId="7C241C14" w14:textId="77777777" w:rsidR="00041146" w:rsidRDefault="00FA7BD3">
      <w:pPr>
        <w:rPr>
          <w:sz w:val="32"/>
          <w:szCs w:val="32"/>
        </w:rPr>
      </w:pPr>
      <w:r>
        <w:rPr>
          <w:sz w:val="32"/>
          <w:szCs w:val="32"/>
        </w:rPr>
        <w:t xml:space="preserve">                 </w:t>
      </w:r>
    </w:p>
    <w:p w14:paraId="1056179D" w14:textId="77777777" w:rsidR="00041146" w:rsidRDefault="00FA7BD3">
      <w:r>
        <w:rPr>
          <w:sz w:val="32"/>
          <w:szCs w:val="32"/>
        </w:rPr>
        <w:t xml:space="preserve">                   </w:t>
      </w:r>
      <w:r>
        <w:rPr>
          <w:sz w:val="36"/>
          <w:szCs w:val="36"/>
          <w:u w:val="single"/>
        </w:rPr>
        <w:t>Certificate of Higher Education Skills for the work</w:t>
      </w:r>
      <w:r>
        <w:rPr>
          <w:sz w:val="24"/>
          <w:szCs w:val="24"/>
          <w:u w:val="single"/>
        </w:rPr>
        <w:t xml:space="preserve">  </w:t>
      </w:r>
    </w:p>
    <w:p w14:paraId="51D4AEB0" w14:textId="77777777" w:rsidR="00041146" w:rsidRDefault="00041146">
      <w:pPr>
        <w:rPr>
          <w:u w:val="single"/>
        </w:rPr>
      </w:pPr>
    </w:p>
    <w:p w14:paraId="673E68CE" w14:textId="77777777" w:rsidR="00041146" w:rsidRDefault="00041146">
      <w:pPr>
        <w:rPr>
          <w:sz w:val="40"/>
          <w:szCs w:val="40"/>
          <w:u w:val="single"/>
        </w:rPr>
      </w:pPr>
    </w:p>
    <w:p w14:paraId="6047A2FE" w14:textId="77777777" w:rsidR="00041146" w:rsidRDefault="00FA7BD3">
      <w:r>
        <w:rPr>
          <w:sz w:val="40"/>
          <w:szCs w:val="40"/>
          <w:u w:val="single"/>
        </w:rPr>
        <w:t xml:space="preserve">STUDENT NAME: </w:t>
      </w:r>
      <w:r>
        <w:rPr>
          <w:sz w:val="40"/>
          <w:szCs w:val="40"/>
        </w:rPr>
        <w:t xml:space="preserve">    Khairuzzaman Rob</w:t>
      </w:r>
      <w:r>
        <w:rPr>
          <w:sz w:val="40"/>
          <w:szCs w:val="40"/>
          <w:u w:val="single"/>
        </w:rPr>
        <w:t xml:space="preserve">    </w:t>
      </w:r>
    </w:p>
    <w:p w14:paraId="3744C34A" w14:textId="77777777" w:rsidR="00041146" w:rsidRDefault="00041146">
      <w:pPr>
        <w:rPr>
          <w:sz w:val="40"/>
          <w:szCs w:val="40"/>
          <w:u w:val="single"/>
        </w:rPr>
      </w:pPr>
    </w:p>
    <w:p w14:paraId="6404BFA1" w14:textId="77777777" w:rsidR="00041146" w:rsidRDefault="00FA7BD3">
      <w:r>
        <w:rPr>
          <w:sz w:val="40"/>
          <w:szCs w:val="40"/>
          <w:u w:val="single"/>
        </w:rPr>
        <w:t xml:space="preserve">STUDENT ID NUMBER: </w:t>
      </w:r>
      <w:r>
        <w:rPr>
          <w:sz w:val="40"/>
          <w:szCs w:val="40"/>
        </w:rPr>
        <w:t xml:space="preserve">   </w:t>
      </w:r>
      <w:r>
        <w:rPr>
          <w:sz w:val="40"/>
          <w:szCs w:val="40"/>
        </w:rPr>
        <w:t>1915327</w:t>
      </w:r>
    </w:p>
    <w:p w14:paraId="253863D9" w14:textId="77777777" w:rsidR="00041146" w:rsidRDefault="00041146">
      <w:pPr>
        <w:rPr>
          <w:sz w:val="40"/>
          <w:szCs w:val="40"/>
        </w:rPr>
      </w:pPr>
    </w:p>
    <w:p w14:paraId="7F5B45EF" w14:textId="0ECAA105" w:rsidR="00041146" w:rsidRDefault="00FA7BD3">
      <w:r>
        <w:rPr>
          <w:sz w:val="40"/>
          <w:szCs w:val="40"/>
          <w:u w:val="single"/>
        </w:rPr>
        <w:t>MODULE:</w:t>
      </w:r>
      <w:r>
        <w:rPr>
          <w:sz w:val="40"/>
          <w:szCs w:val="40"/>
        </w:rPr>
        <w:t xml:space="preserve">  </w:t>
      </w:r>
      <w:r w:rsidR="00CA1875">
        <w:rPr>
          <w:sz w:val="40"/>
          <w:szCs w:val="40"/>
        </w:rPr>
        <w:t>DIGITAL SKILLS AND RESERCH METHODS</w:t>
      </w:r>
    </w:p>
    <w:p w14:paraId="6B96D450" w14:textId="77777777" w:rsidR="00041146" w:rsidRDefault="00041146">
      <w:pPr>
        <w:rPr>
          <w:sz w:val="40"/>
          <w:szCs w:val="40"/>
        </w:rPr>
      </w:pPr>
    </w:p>
    <w:p w14:paraId="145BEFE2" w14:textId="417E3061" w:rsidR="00041146" w:rsidRDefault="00FA7BD3">
      <w:r>
        <w:rPr>
          <w:sz w:val="40"/>
          <w:szCs w:val="40"/>
          <w:u w:val="single"/>
        </w:rPr>
        <w:t>MODULE CODE:</w:t>
      </w:r>
      <w:r>
        <w:rPr>
          <w:sz w:val="40"/>
          <w:szCs w:val="40"/>
        </w:rPr>
        <w:t xml:space="preserve">   BMSW400</w:t>
      </w:r>
      <w:r w:rsidR="00CA1875">
        <w:rPr>
          <w:sz w:val="40"/>
          <w:szCs w:val="40"/>
        </w:rPr>
        <w:t>3</w:t>
      </w:r>
    </w:p>
    <w:p w14:paraId="260E7D75" w14:textId="77777777" w:rsidR="00041146" w:rsidRDefault="00041146">
      <w:pPr>
        <w:rPr>
          <w:sz w:val="40"/>
          <w:szCs w:val="40"/>
        </w:rPr>
      </w:pPr>
    </w:p>
    <w:p w14:paraId="14EFA881" w14:textId="236CF985" w:rsidR="00041146" w:rsidRDefault="00FA7BD3">
      <w:r>
        <w:rPr>
          <w:sz w:val="40"/>
          <w:szCs w:val="40"/>
          <w:u w:val="single"/>
        </w:rPr>
        <w:t>LECTURER:</w:t>
      </w:r>
      <w:r>
        <w:rPr>
          <w:sz w:val="40"/>
          <w:szCs w:val="40"/>
        </w:rPr>
        <w:t xml:space="preserve"> </w:t>
      </w:r>
      <w:r w:rsidR="00CA1875">
        <w:rPr>
          <w:sz w:val="40"/>
          <w:szCs w:val="40"/>
        </w:rPr>
        <w:t xml:space="preserve">          CHRIS FELICES</w:t>
      </w:r>
    </w:p>
    <w:p w14:paraId="49201CC7" w14:textId="77777777" w:rsidR="00041146" w:rsidRDefault="00041146">
      <w:pPr>
        <w:rPr>
          <w:sz w:val="40"/>
          <w:szCs w:val="40"/>
        </w:rPr>
      </w:pPr>
    </w:p>
    <w:p w14:paraId="6FFCD5CE" w14:textId="3FD36F54" w:rsidR="00041146" w:rsidRDefault="00FA7BD3">
      <w:r>
        <w:rPr>
          <w:sz w:val="40"/>
          <w:szCs w:val="40"/>
          <w:u w:val="single"/>
        </w:rPr>
        <w:t>ASSIGNMENT TITLE:</w:t>
      </w:r>
      <w:r>
        <w:rPr>
          <w:sz w:val="40"/>
          <w:szCs w:val="40"/>
        </w:rPr>
        <w:t xml:space="preserve">  </w:t>
      </w:r>
      <w:r w:rsidR="00CA1875">
        <w:rPr>
          <w:sz w:val="40"/>
          <w:szCs w:val="40"/>
        </w:rPr>
        <w:t>500 WORD ON WEBSITE REPORT</w:t>
      </w:r>
    </w:p>
    <w:p w14:paraId="51A34608" w14:textId="77777777" w:rsidR="00041146" w:rsidRDefault="00041146">
      <w:pPr>
        <w:rPr>
          <w:sz w:val="40"/>
          <w:szCs w:val="40"/>
        </w:rPr>
      </w:pPr>
    </w:p>
    <w:p w14:paraId="7FC28708" w14:textId="1BDF9EA3" w:rsidR="00041146" w:rsidRDefault="00FA7BD3">
      <w:pPr>
        <w:rPr>
          <w:sz w:val="40"/>
          <w:szCs w:val="40"/>
        </w:rPr>
      </w:pPr>
      <w:r>
        <w:rPr>
          <w:sz w:val="40"/>
          <w:szCs w:val="40"/>
          <w:u w:val="single"/>
        </w:rPr>
        <w:t>SUBMISSION DEADLINE:</w:t>
      </w:r>
      <w:r>
        <w:rPr>
          <w:sz w:val="40"/>
          <w:szCs w:val="40"/>
        </w:rPr>
        <w:t xml:space="preserve">  Report- </w:t>
      </w:r>
      <w:r w:rsidR="00CA1875">
        <w:rPr>
          <w:sz w:val="40"/>
          <w:szCs w:val="40"/>
        </w:rPr>
        <w:t>10</w:t>
      </w:r>
      <w:r>
        <w:rPr>
          <w:sz w:val="40"/>
          <w:szCs w:val="40"/>
        </w:rPr>
        <w:t>/0</w:t>
      </w:r>
      <w:r w:rsidR="00CA1875">
        <w:rPr>
          <w:sz w:val="40"/>
          <w:szCs w:val="40"/>
        </w:rPr>
        <w:t>7</w:t>
      </w:r>
      <w:r>
        <w:rPr>
          <w:sz w:val="40"/>
          <w:szCs w:val="40"/>
        </w:rPr>
        <w:t>/2020</w:t>
      </w:r>
    </w:p>
    <w:p w14:paraId="6CD5A40F" w14:textId="77777777" w:rsidR="00CA1875" w:rsidRDefault="00CA1875"/>
    <w:p w14:paraId="3599821D" w14:textId="77777777" w:rsidR="00CA1875" w:rsidRDefault="00CA1875">
      <w:pPr>
        <w:rPr>
          <w:sz w:val="32"/>
          <w:szCs w:val="32"/>
        </w:rPr>
      </w:pPr>
      <w:r w:rsidRPr="00CA1875">
        <w:rPr>
          <w:sz w:val="32"/>
          <w:szCs w:val="32"/>
          <w:u w:val="single"/>
        </w:rPr>
        <w:t xml:space="preserve">WEEBLY :    </w:t>
      </w:r>
      <w:r w:rsidRPr="00CA1875">
        <w:rPr>
          <w:sz w:val="32"/>
          <w:szCs w:val="32"/>
        </w:rPr>
        <w:t xml:space="preserve"> LOG IN DETAILS    :   </w:t>
      </w:r>
      <w:hyperlink r:id="rId7" w:history="1">
        <w:r w:rsidRPr="00271B4F">
          <w:rPr>
            <w:rStyle w:val="Hyperlink"/>
            <w:sz w:val="32"/>
            <w:szCs w:val="32"/>
          </w:rPr>
          <w:t>1915327KROB@GMAIL.COM</w:t>
        </w:r>
      </w:hyperlink>
    </w:p>
    <w:p w14:paraId="2EA1A19F" w14:textId="5B03D347" w:rsidR="00CA1875" w:rsidRDefault="00CA1875">
      <w:pPr>
        <w:rPr>
          <w:sz w:val="32"/>
          <w:szCs w:val="32"/>
        </w:rPr>
      </w:pPr>
      <w:r>
        <w:rPr>
          <w:sz w:val="32"/>
          <w:szCs w:val="32"/>
        </w:rPr>
        <w:t xml:space="preserve">                       PASSWORD          :  MILLHILL1999 </w:t>
      </w:r>
    </w:p>
    <w:p w14:paraId="3CCD2023" w14:textId="7C1B823F" w:rsidR="00CA1875" w:rsidRDefault="00CA1875">
      <w:pPr>
        <w:rPr>
          <w:b/>
          <w:bCs/>
          <w:sz w:val="32"/>
          <w:szCs w:val="32"/>
          <w:u w:val="single"/>
        </w:rPr>
      </w:pPr>
      <w:r>
        <w:rPr>
          <w:sz w:val="28"/>
          <w:szCs w:val="28"/>
        </w:rPr>
        <w:lastRenderedPageBreak/>
        <w:t xml:space="preserve">                                              </w:t>
      </w:r>
      <w:r w:rsidRPr="00CA1875">
        <w:rPr>
          <w:b/>
          <w:bCs/>
          <w:sz w:val="32"/>
          <w:szCs w:val="32"/>
          <w:u w:val="single"/>
        </w:rPr>
        <w:t>MY WEBSITE DESIGN</w:t>
      </w:r>
    </w:p>
    <w:p w14:paraId="72610356" w14:textId="77777777" w:rsidR="00C90B34" w:rsidRPr="00C90B34" w:rsidRDefault="00C90B34">
      <w:pPr>
        <w:rPr>
          <w:b/>
          <w:bCs/>
          <w:sz w:val="44"/>
          <w:szCs w:val="44"/>
          <w:u w:val="single"/>
        </w:rPr>
      </w:pPr>
    </w:p>
    <w:p w14:paraId="33BDB7CD" w14:textId="787D1A25" w:rsidR="00A01034" w:rsidRPr="00C90B34" w:rsidRDefault="00A01034">
      <w:pPr>
        <w:rPr>
          <w:sz w:val="28"/>
          <w:szCs w:val="28"/>
        </w:rPr>
      </w:pPr>
      <w:r w:rsidRPr="00C90B34">
        <w:rPr>
          <w:sz w:val="28"/>
          <w:szCs w:val="28"/>
        </w:rPr>
        <w:t xml:space="preserve">AM DESIGNING A WEBSITE FOR MY NEW BUSINESS WHICH WILL CO SIDE MY OLD BUSINESS . HAVING BEEN A TAXI COMPANY </w:t>
      </w:r>
      <w:r w:rsidR="00C71D58" w:rsidRPr="00C90B34">
        <w:rPr>
          <w:sz w:val="28"/>
          <w:szCs w:val="28"/>
        </w:rPr>
        <w:t xml:space="preserve">IN CARDIFF AND RHONNDA OVER 5 YEARS I HAVE DECIDED TO EXTEND MY BUSINESS ON TO THE AIRPORT AND PORT TRANSFERS.  HOPEFULLY ALONG WITH MY LOCAL TAXI BUSINESS AND WIDENING MY OPTION SHOULD INCREASE MY TAKINGS FOR THE BUSINESS. AND HOPEFULLY IF IT ALL GOES WELL THEN HOPEFULLY I CAN WORK LESS AND EARN MORE BY DOING AN AIRPORT OR PORT JOBS ONCE A DAY OR 5 A WEEK. </w:t>
      </w:r>
    </w:p>
    <w:p w14:paraId="20AF38D5" w14:textId="77777777" w:rsidR="00C90B34" w:rsidRDefault="00F5125F">
      <w:pPr>
        <w:rPr>
          <w:b/>
          <w:bCs/>
          <w:sz w:val="28"/>
          <w:szCs w:val="28"/>
        </w:rPr>
      </w:pPr>
      <w:r w:rsidRPr="00F5125F">
        <w:rPr>
          <w:b/>
          <w:bCs/>
          <w:sz w:val="28"/>
          <w:szCs w:val="28"/>
        </w:rPr>
        <w:t xml:space="preserve">                 </w:t>
      </w:r>
    </w:p>
    <w:p w14:paraId="2A73B6FD" w14:textId="02107261" w:rsidR="00CA1875" w:rsidRDefault="00F5125F">
      <w:pPr>
        <w:rPr>
          <w:b/>
          <w:bCs/>
          <w:sz w:val="28"/>
          <w:szCs w:val="28"/>
          <w:u w:val="single"/>
        </w:rPr>
      </w:pPr>
      <w:r w:rsidRPr="00F5125F">
        <w:rPr>
          <w:b/>
          <w:bCs/>
          <w:sz w:val="28"/>
          <w:szCs w:val="28"/>
        </w:rPr>
        <w:t xml:space="preserve">             </w:t>
      </w:r>
      <w:r w:rsidR="00CA1875">
        <w:rPr>
          <w:b/>
          <w:bCs/>
          <w:sz w:val="28"/>
          <w:szCs w:val="28"/>
          <w:u w:val="single"/>
        </w:rPr>
        <w:t xml:space="preserve">WHY I </w:t>
      </w:r>
      <w:r>
        <w:rPr>
          <w:b/>
          <w:bCs/>
          <w:sz w:val="28"/>
          <w:szCs w:val="28"/>
          <w:u w:val="single"/>
        </w:rPr>
        <w:t>CHOSE THOSE IMAGES AND WHY?</w:t>
      </w:r>
    </w:p>
    <w:p w14:paraId="7545964D" w14:textId="22858026" w:rsidR="00F5125F" w:rsidRDefault="00F5125F">
      <w:pPr>
        <w:rPr>
          <w:sz w:val="28"/>
          <w:szCs w:val="28"/>
        </w:rPr>
      </w:pPr>
      <w:r>
        <w:rPr>
          <w:noProof/>
          <w:sz w:val="28"/>
          <w:szCs w:val="28"/>
        </w:rPr>
        <w:drawing>
          <wp:inline distT="0" distB="0" distL="0" distR="0" wp14:anchorId="59480EAA" wp14:editId="1E794E03">
            <wp:extent cx="5731510" cy="2232660"/>
            <wp:effectExtent l="0" t="0" r="2540" b="0"/>
            <wp:docPr id="4" name="Picture 4" descr="A plane docked at the air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IRPORT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232660"/>
                    </a:xfrm>
                    <a:prstGeom prst="rect">
                      <a:avLst/>
                    </a:prstGeom>
                  </pic:spPr>
                </pic:pic>
              </a:graphicData>
            </a:graphic>
          </wp:inline>
        </w:drawing>
      </w:r>
    </w:p>
    <w:p w14:paraId="4F764F95" w14:textId="77777777" w:rsidR="00C90B34" w:rsidRDefault="00C90B34">
      <w:pPr>
        <w:rPr>
          <w:sz w:val="24"/>
          <w:szCs w:val="24"/>
        </w:rPr>
      </w:pPr>
    </w:p>
    <w:p w14:paraId="5FAFDB4E" w14:textId="77777777" w:rsidR="00C90B34" w:rsidRDefault="00C90B34">
      <w:pPr>
        <w:rPr>
          <w:sz w:val="24"/>
          <w:szCs w:val="24"/>
        </w:rPr>
      </w:pPr>
    </w:p>
    <w:p w14:paraId="0D461370" w14:textId="77777777" w:rsidR="002C231A" w:rsidRDefault="00F5125F">
      <w:pPr>
        <w:rPr>
          <w:sz w:val="28"/>
          <w:szCs w:val="28"/>
        </w:rPr>
      </w:pPr>
      <w:r w:rsidRPr="00C90B34">
        <w:rPr>
          <w:sz w:val="28"/>
          <w:szCs w:val="28"/>
        </w:rPr>
        <w:t xml:space="preserve">THE REASON I CHOSE THIS IMAGE FOR MY WEB PAGE IS FIRST IT TELLS YOU EXACTLY WHAT I WANTED TO LET YOU KNOW </w:t>
      </w:r>
      <w:r w:rsidR="00A01034" w:rsidRPr="00C90B34">
        <w:rPr>
          <w:sz w:val="28"/>
          <w:szCs w:val="28"/>
        </w:rPr>
        <w:t xml:space="preserve">ITS AN IMAGE OF AN AIRPORT AND WHAT MY BUSINESS REPRESENTS   </w:t>
      </w:r>
      <w:r w:rsidR="00A01034" w:rsidRPr="00C90B34">
        <w:rPr>
          <w:b/>
          <w:bCs/>
          <w:sz w:val="28"/>
          <w:szCs w:val="28"/>
        </w:rPr>
        <w:t>AIRPORT TRANSFER</w:t>
      </w:r>
      <w:r w:rsidR="00A01034" w:rsidRPr="00C90B34">
        <w:rPr>
          <w:sz w:val="28"/>
          <w:szCs w:val="28"/>
        </w:rPr>
        <w:t xml:space="preserve">  AND THE MAIN REASON I CHOSE THIS IMAGE OVER OTHER ONES IT’S THE COLOURS AND THE LOVELY SUBTLE TONE . ITS LIKE A DUSK AND DAWN TONE </w:t>
      </w:r>
      <w:r w:rsidR="001F6C7C" w:rsidRPr="00C90B34">
        <w:rPr>
          <w:sz w:val="28"/>
          <w:szCs w:val="28"/>
        </w:rPr>
        <w:t xml:space="preserve"> IN ONE </w:t>
      </w:r>
      <w:r w:rsidR="00A01034" w:rsidRPr="00C90B34">
        <w:rPr>
          <w:sz w:val="28"/>
          <w:szCs w:val="28"/>
        </w:rPr>
        <w:t>WHICH WILL MAKE THE CLIENTS</w:t>
      </w:r>
      <w:r w:rsidR="001F6C7C" w:rsidRPr="00C90B34">
        <w:rPr>
          <w:sz w:val="28"/>
          <w:szCs w:val="28"/>
        </w:rPr>
        <w:t>,</w:t>
      </w:r>
      <w:r w:rsidR="00A01034" w:rsidRPr="00C90B34">
        <w:rPr>
          <w:sz w:val="28"/>
          <w:szCs w:val="28"/>
        </w:rPr>
        <w:t xml:space="preserve"> I WISH TO APPROCH WILL SEE THE THOUGHT GONE INTO THIS IMAGE . I WANT TO APPROCH FREQUENT FLYERS LIKE BUSINESS CLIENTS WHO FLY FOR MEETINGS AND ALSO WHO FLY TO AND FROM WORK ON A WEEKLY </w:t>
      </w:r>
      <w:r w:rsidR="00C71D58" w:rsidRPr="00C90B34">
        <w:rPr>
          <w:sz w:val="28"/>
          <w:szCs w:val="28"/>
        </w:rPr>
        <w:t>BASIS . THE IMAGE ALSO SHOWS BIG PLANES WHICH MEANS HOLIDAYS AND LONG HAUL FLIGHTS WHICH I WILL ALSO BE HAPPY TO DO AS I HAVE 6 TO 16 SEATER VEH</w:t>
      </w:r>
      <w:r w:rsidR="001F6C7C" w:rsidRPr="00C90B34">
        <w:rPr>
          <w:sz w:val="28"/>
          <w:szCs w:val="28"/>
        </w:rPr>
        <w:t>ICLES TOO.</w:t>
      </w:r>
      <w:r w:rsidR="00C71D58" w:rsidRPr="00C90B34">
        <w:rPr>
          <w:sz w:val="28"/>
          <w:szCs w:val="28"/>
        </w:rPr>
        <w:t xml:space="preserve"> </w:t>
      </w:r>
      <w:r w:rsidR="00A01034" w:rsidRPr="00C90B34">
        <w:rPr>
          <w:sz w:val="28"/>
          <w:szCs w:val="28"/>
        </w:rPr>
        <w:t xml:space="preserve"> </w:t>
      </w:r>
    </w:p>
    <w:p w14:paraId="466550A7" w14:textId="049587BB" w:rsidR="00C90B34" w:rsidRPr="002C231A" w:rsidRDefault="00C90B34">
      <w:pPr>
        <w:rPr>
          <w:sz w:val="28"/>
          <w:szCs w:val="28"/>
        </w:rPr>
      </w:pPr>
      <w:r>
        <w:rPr>
          <w:noProof/>
          <w:sz w:val="28"/>
          <w:szCs w:val="28"/>
        </w:rPr>
        <w:lastRenderedPageBreak/>
        <w:drawing>
          <wp:anchor distT="0" distB="0" distL="114300" distR="114300" simplePos="0" relativeHeight="251660288" behindDoc="0" locked="0" layoutInCell="1" allowOverlap="1" wp14:anchorId="061A6FD5" wp14:editId="3C6CB670">
            <wp:simplePos x="0" y="0"/>
            <wp:positionH relativeFrom="margin">
              <wp:posOffset>213360</wp:posOffset>
            </wp:positionH>
            <wp:positionV relativeFrom="paragraph">
              <wp:posOffset>249555</wp:posOffset>
            </wp:positionV>
            <wp:extent cx="5184140" cy="2635885"/>
            <wp:effectExtent l="0" t="0" r="0" b="0"/>
            <wp:wrapSquare wrapText="bothSides"/>
            <wp:docPr id="5" name="Picture 5" descr="A large body of water with a city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ort.jpg"/>
                    <pic:cNvPicPr/>
                  </pic:nvPicPr>
                  <pic:blipFill>
                    <a:blip r:embed="rId9">
                      <a:extLst>
                        <a:ext uri="{28A0092B-C50C-407E-A947-70E740481C1C}">
                          <a14:useLocalDpi xmlns:a14="http://schemas.microsoft.com/office/drawing/2010/main" val="0"/>
                        </a:ext>
                      </a:extLst>
                    </a:blip>
                    <a:stretch>
                      <a:fillRect/>
                    </a:stretch>
                  </pic:blipFill>
                  <pic:spPr>
                    <a:xfrm>
                      <a:off x="0" y="0"/>
                      <a:ext cx="5184140" cy="2635885"/>
                    </a:xfrm>
                    <a:prstGeom prst="rect">
                      <a:avLst/>
                    </a:prstGeom>
                  </pic:spPr>
                </pic:pic>
              </a:graphicData>
            </a:graphic>
            <wp14:sizeRelH relativeFrom="margin">
              <wp14:pctWidth>0</wp14:pctWidth>
            </wp14:sizeRelH>
            <wp14:sizeRelV relativeFrom="margin">
              <wp14:pctHeight>0</wp14:pctHeight>
            </wp14:sizeRelV>
          </wp:anchor>
        </w:drawing>
      </w:r>
    </w:p>
    <w:p w14:paraId="622C9A9B" w14:textId="688137A0" w:rsidR="00F5125F" w:rsidRPr="00BA42EA" w:rsidRDefault="001F6C7C">
      <w:r w:rsidRPr="00BA42EA">
        <w:t xml:space="preserve">MY SECOND IMAGE OF THE </w:t>
      </w:r>
      <w:r w:rsidRPr="00BA42EA">
        <w:rPr>
          <w:b/>
          <w:bCs/>
        </w:rPr>
        <w:t xml:space="preserve">PORT </w:t>
      </w:r>
      <w:r w:rsidRPr="00BA42EA">
        <w:t>SHOWS WHAT EVERYONE WANTS TO SEE WHEN THEY GO ON A CRUISE HOLIDAY . LOVELY , BRIGHT, SUNNY DAY ALONG WITH A BEAUTIFUL IMAGE OF THE CRUISE SHIPS , AND</w:t>
      </w:r>
      <w:r w:rsidRPr="00BA42EA">
        <w:rPr>
          <w:b/>
          <w:bCs/>
        </w:rPr>
        <w:t xml:space="preserve"> A STUNNING PORT</w:t>
      </w:r>
      <w:r w:rsidRPr="00BA42EA">
        <w:t xml:space="preserve"> . THIS WILL HOPEFULLY GET ME CLIENTS  WHO  WISH TO BOOK TO GO ON A CRUISE OR HOPEFULLY CLIENTS THAT WORK ON THE SHIPS TOO. </w:t>
      </w:r>
    </w:p>
    <w:p w14:paraId="0E7EA8A9" w14:textId="70975101" w:rsidR="00C90B34" w:rsidRPr="00BA42EA" w:rsidRDefault="00C90B34">
      <w:r w:rsidRPr="00BA42EA">
        <w:t xml:space="preserve">ALONG WITH MY IMAGES </w:t>
      </w:r>
      <w:r w:rsidRPr="00BA42EA">
        <w:rPr>
          <w:b/>
          <w:bCs/>
        </w:rPr>
        <w:t xml:space="preserve">MY SEO ( SEARCH ENGINE OPTIMIZATION) </w:t>
      </w:r>
      <w:r w:rsidRPr="00BA42EA">
        <w:t xml:space="preserve">ON THE WEBSITE SETTINGS SHOULD HELP ME TOO BY GETTING CLIENTS </w:t>
      </w:r>
      <w:r w:rsidR="0080504F" w:rsidRPr="00BA42EA">
        <w:t>THROUGH TO MY WEBSISITE . MY SEO SHOULD INCREASE THE QUANTITY AND QUALITY OF TRAFFIC THROUGH TO MY WEBSITE OF THE KEY WORD AM USING LIKE TAXI AIRPORT AND PORTS SO I SHOULD FALL UNDER FEW CATEGORIES WHICH GIVES ME MORE POTENTIAL CLIENTS.</w:t>
      </w:r>
    </w:p>
    <w:p w14:paraId="49275938" w14:textId="77777777" w:rsidR="002C231A" w:rsidRDefault="0080504F">
      <w:r w:rsidRPr="00BA42EA">
        <w:t xml:space="preserve">SEO IS AN ACRONYM WHICH PROCESSES YOUR WEBSITE </w:t>
      </w:r>
      <w:r w:rsidR="00BA42EA" w:rsidRPr="00BA42EA">
        <w:t>TO GET ORGANIC OR UN-PAID TRAFFIC FROM SERCH ENGINE RESULTS PAGE.  IN OTHER WORDS , SEO MEANING INVOLVES MAKING CERTAIN CHANGES TO YOUR WEBSITE DESIGN AND CONTENT THAT MAKE YOUR SITE MORE ATTACTIVE TO A SEARCH ENGINE . YOU DO THIS IN HOPES THAT THE SEARCH ENGINE WILL DISPLAY YOUR WEBSITE AS A TOP RESULT ON THE SEARCH ENGINE RESULTS PAGE.</w:t>
      </w:r>
    </w:p>
    <w:p w14:paraId="560CE020" w14:textId="08629629" w:rsidR="00BA42EA" w:rsidRPr="00BA42EA" w:rsidRDefault="002C231A">
      <w:r w:rsidRPr="00EA5DAA">
        <w:drawing>
          <wp:anchor distT="0" distB="0" distL="114300" distR="114300" simplePos="0" relativeHeight="251661312" behindDoc="1" locked="0" layoutInCell="1" allowOverlap="1" wp14:anchorId="1B5C982E" wp14:editId="7FF0477B">
            <wp:simplePos x="0" y="0"/>
            <wp:positionH relativeFrom="column">
              <wp:posOffset>-144379</wp:posOffset>
            </wp:positionH>
            <wp:positionV relativeFrom="paragraph">
              <wp:posOffset>767447</wp:posOffset>
            </wp:positionV>
            <wp:extent cx="5731510" cy="2406015"/>
            <wp:effectExtent l="0" t="0" r="2540" b="0"/>
            <wp:wrapTight wrapText="bothSides">
              <wp:wrapPolygon edited="0">
                <wp:start x="0" y="0"/>
                <wp:lineTo x="0" y="21378"/>
                <wp:lineTo x="21538" y="21378"/>
                <wp:lineTo x="2153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2406015"/>
                    </a:xfrm>
                    <a:prstGeom prst="rect">
                      <a:avLst/>
                    </a:prstGeom>
                  </pic:spPr>
                </pic:pic>
              </a:graphicData>
            </a:graphic>
            <wp14:sizeRelH relativeFrom="page">
              <wp14:pctWidth>0</wp14:pctWidth>
            </wp14:sizeRelH>
            <wp14:sizeRelV relativeFrom="page">
              <wp14:pctHeight>0</wp14:pctHeight>
            </wp14:sizeRelV>
          </wp:anchor>
        </w:drawing>
      </w:r>
      <w:r w:rsidR="00BA42EA" w:rsidRPr="00BA42EA">
        <w:t xml:space="preserve">SEARCH ENGINES WANT TO PROVIDE THE BEST SERVICE FOR THEIR USERS . THIS MEANS DELIVERING RESULTS ON THE SEARCH ENGINE PAGES THAT ARE NOT ONLY HIGH QUALITY BUT ALSO RELEVENT TO WHAT THE SEARCHER IS LOOKING FOR. </w:t>
      </w:r>
    </w:p>
    <w:p w14:paraId="751F31E5" w14:textId="3209EE80" w:rsidR="00F5125F" w:rsidRPr="00C90B34" w:rsidRDefault="00F5125F">
      <w:pPr>
        <w:rPr>
          <w:sz w:val="28"/>
          <w:szCs w:val="28"/>
        </w:rPr>
      </w:pPr>
    </w:p>
    <w:p w14:paraId="2EC2C60F" w14:textId="63CF54C9" w:rsidR="00041146" w:rsidRPr="00C90B34" w:rsidRDefault="00041146">
      <w:pPr>
        <w:rPr>
          <w:sz w:val="24"/>
          <w:szCs w:val="24"/>
        </w:rPr>
      </w:pPr>
    </w:p>
    <w:p w14:paraId="0134FA54" w14:textId="4BBC5BE1" w:rsidR="00041146" w:rsidRDefault="00FA7BD3">
      <w:r>
        <w:rPr>
          <w:u w:val="single"/>
        </w:rPr>
        <w:t xml:space="preserve">                    </w:t>
      </w:r>
      <w:r>
        <w:rPr>
          <w:u w:val="single"/>
        </w:rPr>
        <w:t xml:space="preserve">                   </w:t>
      </w:r>
    </w:p>
    <w:sectPr w:rsidR="0004114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3E57FC" w14:textId="77777777" w:rsidR="00FA7BD3" w:rsidRDefault="00FA7BD3">
      <w:pPr>
        <w:spacing w:after="0" w:line="240" w:lineRule="auto"/>
      </w:pPr>
      <w:r>
        <w:separator/>
      </w:r>
    </w:p>
  </w:endnote>
  <w:endnote w:type="continuationSeparator" w:id="0">
    <w:p w14:paraId="25C38D9B" w14:textId="77777777" w:rsidR="00FA7BD3" w:rsidRDefault="00FA7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3DDFB0" w14:textId="77777777" w:rsidR="00FA7BD3" w:rsidRDefault="00FA7BD3">
      <w:pPr>
        <w:spacing w:after="0" w:line="240" w:lineRule="auto"/>
      </w:pPr>
      <w:r>
        <w:rPr>
          <w:color w:val="000000"/>
        </w:rPr>
        <w:separator/>
      </w:r>
    </w:p>
  </w:footnote>
  <w:footnote w:type="continuationSeparator" w:id="0">
    <w:p w14:paraId="495DC8F1" w14:textId="77777777" w:rsidR="00FA7BD3" w:rsidRDefault="00FA7B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041146"/>
    <w:rsid w:val="00041146"/>
    <w:rsid w:val="001F6C7C"/>
    <w:rsid w:val="002C231A"/>
    <w:rsid w:val="0080504F"/>
    <w:rsid w:val="00A01034"/>
    <w:rsid w:val="00BA42EA"/>
    <w:rsid w:val="00C71D58"/>
    <w:rsid w:val="00C90B34"/>
    <w:rsid w:val="00CA1875"/>
    <w:rsid w:val="00EA5DAA"/>
    <w:rsid w:val="00F5125F"/>
    <w:rsid w:val="00FA7B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1D279"/>
  <w15:docId w15:val="{DC6D81F5-B513-4A59-8973-85A9274F0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1875"/>
    <w:rPr>
      <w:color w:val="0563C1" w:themeColor="hyperlink"/>
      <w:u w:val="single"/>
    </w:rPr>
  </w:style>
  <w:style w:type="character" w:styleId="UnresolvedMention">
    <w:name w:val="Unresolved Mention"/>
    <w:basedOn w:val="DefaultParagraphFont"/>
    <w:uiPriority w:val="99"/>
    <w:semiHidden/>
    <w:unhideWhenUsed/>
    <w:rsid w:val="00CA18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webSettings" Target="webSettings.xml"/><Relationship Id="rId7" Type="http://schemas.openxmlformats.org/officeDocument/2006/relationships/hyperlink" Target="mailto:1915327KROB@GMAIL.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473</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k22566</dc:creator>
  <dc:description/>
  <cp:lastModifiedBy>k22566</cp:lastModifiedBy>
  <cp:revision>3</cp:revision>
  <dcterms:created xsi:type="dcterms:W3CDTF">2020-07-08T22:48:00Z</dcterms:created>
  <dcterms:modified xsi:type="dcterms:W3CDTF">2020-07-08T22:50:00Z</dcterms:modified>
</cp:coreProperties>
</file>