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6917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38642262" w:rsidR="00112203" w:rsidRDefault="0036429B" w:rsidP="00112203">
            <w:bookmarkStart w:id="0" w:name="_GoBack"/>
            <w:r>
              <w:rPr>
                <w:noProof/>
                <w:lang w:val="en-US" w:eastAsia="en-US"/>
              </w:rPr>
              <w:drawing>
                <wp:inline distT="0" distB="0" distL="0" distR="0" wp14:anchorId="7D46EF3D" wp14:editId="147A7507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00C562C8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bookmarkEnd w:id="0"/>
          <w:p w14:paraId="5444F144" w14:textId="0321258F" w:rsidR="00E725F5" w:rsidRPr="00637656" w:rsidRDefault="009E78D8" w:rsidP="00A453B4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STUDENT SELF EVALUATION FORM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</w:t>
            </w:r>
            <w:r w:rsidR="00A453B4">
              <w:rPr>
                <w:rFonts w:ascii="Calibri" w:hAnsi="Calibri" w:cs="Arial"/>
                <w:sz w:val="40"/>
                <w:szCs w:val="40"/>
              </w:rPr>
              <w:t>P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3D7BADC6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4FAECEEE" w:rsidR="00112203" w:rsidRPr="0057274A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MDes</w:t>
            </w:r>
            <w:r w:rsidR="003C396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E78D8">
              <w:rPr>
                <w:rFonts w:cs="Arial"/>
                <w:b/>
                <w:sz w:val="22"/>
                <w:szCs w:val="22"/>
              </w:rPr>
              <w:t xml:space="preserve">Transport Design/ Product Design/ </w:t>
            </w:r>
            <w:r w:rsidR="003C3960">
              <w:rPr>
                <w:rFonts w:cs="Arial"/>
                <w:b/>
                <w:sz w:val="22"/>
                <w:szCs w:val="22"/>
              </w:rPr>
              <w:t>Surface Pattern Design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675C49C0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Creative Venture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660C0488" w:rsidR="00112203" w:rsidRPr="00394874" w:rsidRDefault="00112203" w:rsidP="00A453B4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</w:t>
            </w:r>
            <w:r w:rsidR="00A453B4">
              <w:rPr>
                <w:rFonts w:cs="Arial"/>
                <w:b/>
                <w:sz w:val="22"/>
                <w:szCs w:val="22"/>
              </w:rPr>
              <w:t>7</w:t>
            </w:r>
            <w:r w:rsidRPr="00394874">
              <w:rPr>
                <w:rFonts w:cs="Arial"/>
                <w:b/>
                <w:sz w:val="22"/>
                <w:szCs w:val="22"/>
              </w:rPr>
              <w:t>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376D056E" w:rsidR="00112203" w:rsidRPr="00394874" w:rsidRDefault="003D4D58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7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77492356" w:rsidR="00112203" w:rsidRPr="00394874" w:rsidRDefault="002A4B0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M7X01</w:t>
            </w:r>
            <w:r w:rsidR="00AE13A0">
              <w:rPr>
                <w:rFonts w:cs="Arial"/>
                <w:b/>
                <w:sz w:val="22"/>
                <w:szCs w:val="22"/>
              </w:rPr>
              <w:t>792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227A0908" w:rsidR="00112203" w:rsidRPr="00394874" w:rsidRDefault="001250BE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</w:t>
            </w:r>
            <w:r w:rsidR="00DF271A">
              <w:rPr>
                <w:rFonts w:cs="Arial"/>
                <w:b/>
                <w:sz w:val="22"/>
                <w:szCs w:val="22"/>
              </w:rPr>
              <w:t>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4F4F7CA1" w14:textId="02401653" w:rsidR="003D4D58" w:rsidRPr="00F2090D" w:rsidRDefault="00441FD9" w:rsidP="003D4D58">
            <w:pPr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Presentation &amp; Oral Assessment</w:t>
            </w:r>
          </w:p>
          <w:p w14:paraId="6BB9A866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518"/>
        <w:gridCol w:w="518"/>
        <w:gridCol w:w="484"/>
        <w:gridCol w:w="553"/>
        <w:gridCol w:w="519"/>
        <w:gridCol w:w="517"/>
        <w:gridCol w:w="517"/>
        <w:gridCol w:w="556"/>
        <w:gridCol w:w="517"/>
        <w:gridCol w:w="521"/>
        <w:gridCol w:w="517"/>
        <w:gridCol w:w="517"/>
        <w:gridCol w:w="554"/>
        <w:gridCol w:w="488"/>
        <w:gridCol w:w="517"/>
        <w:gridCol w:w="515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A453B4" w:rsidRPr="00266B32" w14:paraId="5C260E03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4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8FB260" w14:textId="71285333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Outright Fail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5D657379" w14:textId="38F3C117" w:rsidR="00A453B4" w:rsidRPr="0003253A" w:rsidRDefault="00A453B4" w:rsidP="00112203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03253A">
              <w:rPr>
                <w:rFonts w:ascii="Calibri" w:hAnsi="Calibri"/>
                <w:b/>
                <w:sz w:val="18"/>
                <w:szCs w:val="22"/>
              </w:rPr>
              <w:t>MF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62CE3D3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2:2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  <w:p w14:paraId="1639FDEA" w14:textId="6B0B0F92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PASS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3299654E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2:1</w:t>
            </w:r>
          </w:p>
          <w:p w14:paraId="196F1962" w14:textId="06DAEA14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MERIT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41D03196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IMD: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453B4" w:rsidRPr="0003253A"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A453B4" w:rsidRPr="0003253A">
              <w:rPr>
                <w:rFonts w:ascii="Calibri" w:hAnsi="Calibri"/>
                <w:b/>
                <w:sz w:val="18"/>
                <w:szCs w:val="18"/>
                <w:vertAlign w:val="superscript"/>
              </w:rPr>
              <w:t>st</w:t>
            </w:r>
          </w:p>
          <w:p w14:paraId="2D8ED8F6" w14:textId="1752BF89" w:rsidR="00A453B4" w:rsidRPr="0003253A" w:rsidRDefault="0003253A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253A">
              <w:rPr>
                <w:rFonts w:ascii="Calibri" w:hAnsi="Calibri"/>
                <w:sz w:val="18"/>
                <w:szCs w:val="18"/>
              </w:rPr>
              <w:t>MA:</w:t>
            </w:r>
            <w:r w:rsidRPr="0003253A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D5179A" w:rsidRPr="0003253A">
              <w:rPr>
                <w:rFonts w:ascii="Calibri" w:hAnsi="Calibri"/>
                <w:b/>
                <w:sz w:val="18"/>
                <w:szCs w:val="18"/>
              </w:rPr>
              <w:t>DISTINCTION</w:t>
            </w:r>
          </w:p>
        </w:tc>
      </w:tr>
      <w:tr w:rsidR="00A453B4" w:rsidRPr="00266B32" w14:paraId="45944422" w14:textId="77777777" w:rsidTr="00A453B4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A453B4" w:rsidRPr="00DF2934" w:rsidRDefault="00A453B4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E2039" w14:textId="557C8921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394A7B81" w14:textId="6C243AB2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A453B4" w:rsidRPr="00DF2934" w:rsidRDefault="00A453B4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A453B4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18168A89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0-9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06CDE6E" w:rsidR="00112203" w:rsidRPr="009E5E5A" w:rsidRDefault="00A453B4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10-19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51F59C0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20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29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29813" w14:textId="3E112E45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</w:t>
            </w:r>
            <w:r>
              <w:rPr>
                <w:rFonts w:ascii="Calibri" w:hAnsi="Calibri"/>
                <w:b/>
                <w:sz w:val="16"/>
                <w:szCs w:val="22"/>
              </w:rPr>
              <w:t>34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5D7A961C" w:rsidR="00112203" w:rsidRPr="009E5E5A" w:rsidRDefault="00A453B4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35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>
              <w:rPr>
                <w:rFonts w:ascii="Calibri" w:hAnsi="Calibri"/>
                <w:b/>
                <w:sz w:val="16"/>
                <w:szCs w:val="22"/>
              </w:rPr>
              <w:t>0</w:t>
            </w:r>
            <w:r w:rsidR="00112203"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385E59E3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1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4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687D9D81" w14:textId="63950449" w:rsidR="00112203" w:rsidRPr="009E5E5A" w:rsidRDefault="00112203" w:rsidP="00A453B4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</w:t>
            </w:r>
            <w:r w:rsidR="00A453B4">
              <w:rPr>
                <w:rFonts w:ascii="Calibri" w:hAnsi="Calibri"/>
                <w:b/>
                <w:sz w:val="16"/>
                <w:szCs w:val="22"/>
              </w:rPr>
              <w:t>5</w:t>
            </w:r>
            <w:r w:rsidRPr="009E5E5A">
              <w:rPr>
                <w:rFonts w:ascii="Calibri" w:hAnsi="Calibri"/>
                <w:b/>
                <w:sz w:val="16"/>
                <w:szCs w:val="22"/>
              </w:rPr>
              <w:t>-49%</w:t>
            </w:r>
          </w:p>
        </w:tc>
        <w:tc>
          <w:tcPr>
            <w:tcW w:w="268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455415" w:rsidRDefault="00103199" w:rsidP="0011541F">
            <w:pPr>
              <w:rPr>
                <w:rFonts w:ascii="Calibri" w:hAnsi="Calibri"/>
                <w:b/>
                <w:color w:val="BFBFBF" w:themeColor="background1" w:themeShade="BF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491CC004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73D88A10" w14:textId="03677D62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9CD5133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8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5414D616" w14:textId="5C6EAD5B" w:rsidR="00112203" w:rsidRPr="00455415" w:rsidRDefault="00103199" w:rsidP="0011541F">
            <w:pPr>
              <w:rPr>
                <w:rFonts w:ascii="Calibri" w:hAnsi="Calibri"/>
                <w:b/>
                <w:color w:val="BFBFBF" w:themeColor="background1" w:themeShade="BF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</w:rPr>
              <w:t>2. Development</w:t>
            </w:r>
          </w:p>
        </w:tc>
        <w:tc>
          <w:tcPr>
            <w:tcW w:w="250" w:type="pct"/>
            <w:shd w:val="clear" w:color="auto" w:fill="auto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0E0C9" w14:textId="6EFF3EB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054C454E" w14:textId="7CBBE9D8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A0B8359" w14:textId="4F9AB26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FCDFD8C" w14:textId="54B0FBDA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5C63E2">
        <w:trPr>
          <w:trHeight w:val="488"/>
        </w:trPr>
        <w:tc>
          <w:tcPr>
            <w:tcW w:w="986" w:type="pct"/>
            <w:shd w:val="clear" w:color="auto" w:fill="auto"/>
            <w:vAlign w:val="center"/>
          </w:tcPr>
          <w:p w14:paraId="24A7A51D" w14:textId="7273B835" w:rsidR="00112203" w:rsidRPr="00455415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Cs w:val="16"/>
              </w:rPr>
              <w:t>3. Technical Skill</w:t>
            </w:r>
          </w:p>
        </w:tc>
        <w:tc>
          <w:tcPr>
            <w:tcW w:w="250" w:type="pct"/>
            <w:shd w:val="clear" w:color="auto" w:fill="auto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shd w:val="clear" w:color="auto" w:fill="auto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  <w:shd w:val="clear" w:color="auto" w:fill="auto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  <w:shd w:val="clear" w:color="auto" w:fill="auto"/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  <w:shd w:val="clear" w:color="auto" w:fill="auto"/>
          </w:tcPr>
          <w:p w14:paraId="276E9C8C" w14:textId="5115F228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  <w:shd w:val="clear" w:color="auto" w:fill="auto"/>
          </w:tcPr>
          <w:p w14:paraId="59787801" w14:textId="35A68BF1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  <w:shd w:val="clear" w:color="auto" w:fill="auto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  <w:shd w:val="clear" w:color="auto" w:fill="auto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  <w:shd w:val="clear" w:color="auto" w:fill="auto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shd w:val="clear" w:color="auto" w:fill="auto"/>
          </w:tcPr>
          <w:p w14:paraId="68907560" w14:textId="24BAAA72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  <w:shd w:val="clear" w:color="auto" w:fill="auto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623833D7" w14:textId="51F7D62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28299F7F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2E977280" w14:textId="2BDF660B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5FD89AEF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A453B4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455415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65407D" w14:textId="345A7F9A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13BCADD3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A453B4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455415" w:rsidRDefault="00103199" w:rsidP="0011541F">
            <w:pPr>
              <w:rPr>
                <w:rFonts w:ascii="Calibri" w:hAnsi="Calibri"/>
                <w:b/>
                <w:color w:val="BFBFBF" w:themeColor="background1" w:themeShade="BF"/>
                <w:szCs w:val="16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single" w:sz="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59905B8E" w14:textId="0EDDF4FD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  <w:tcBorders>
              <w:left w:val="thinThickLargeGap" w:sz="24" w:space="0" w:color="auto"/>
            </w:tcBorders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486539D0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8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  <w:gridCol w:w="1162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09801733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F2090D">
              <w:rPr>
                <w:rFonts w:ascii="Calibri" w:hAnsi="Calibri"/>
                <w:b/>
                <w:szCs w:val="16"/>
              </w:rPr>
              <w:t xml:space="preserve">Component – 40% 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085E7A08" w14:textId="77777777" w:rsidR="00455415" w:rsidRPr="002F19C3" w:rsidRDefault="00455415" w:rsidP="0045541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Assessment Component (AC1</w:t>
            </w:r>
            <w:r w:rsidRPr="002F19C3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– 10% = Presentation (</w:t>
            </w:r>
            <w:r w:rsidRPr="002F19C3">
              <w:rPr>
                <w:b/>
                <w:sz w:val="22"/>
                <w:szCs w:val="22"/>
              </w:rPr>
              <w:t>15 minutes)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943E5">
              <w:rPr>
                <w:b/>
                <w:sz w:val="22"/>
                <w:szCs w:val="22"/>
              </w:rPr>
              <w:t>and Oral Assessment (30 mins).</w:t>
            </w:r>
          </w:p>
          <w:p w14:paraId="66D70624" w14:textId="5660E6B9" w:rsidR="004E121C" w:rsidRPr="00455415" w:rsidRDefault="00455415" w:rsidP="00455415">
            <w:pPr>
              <w:jc w:val="both"/>
              <w:rPr>
                <w:sz w:val="22"/>
                <w:szCs w:val="22"/>
              </w:rPr>
            </w:pPr>
            <w:r w:rsidRPr="002943E5">
              <w:rPr>
                <w:sz w:val="22"/>
                <w:szCs w:val="22"/>
              </w:rPr>
              <w:t>Present the final outcome of the Creative Venture and d</w:t>
            </w:r>
            <w:r w:rsidRPr="002943E5">
              <w:rPr>
                <w:bCs/>
                <w:sz w:val="22"/>
                <w:szCs w:val="22"/>
              </w:rPr>
              <w:t>efend the quality of this in relation to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943E5">
              <w:rPr>
                <w:bCs/>
                <w:sz w:val="22"/>
                <w:szCs w:val="22"/>
              </w:rPr>
              <w:t>Fitness for purpose (with reference to the project context)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Effectiveness of research methodology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Effectiveness of creative/enterprise strategies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943E5">
              <w:rPr>
                <w:bCs/>
                <w:sz w:val="22"/>
                <w:szCs w:val="22"/>
              </w:rPr>
              <w:t>Sustainability</w:t>
            </w:r>
            <w:r>
              <w:rPr>
                <w:bCs/>
                <w:sz w:val="22"/>
                <w:szCs w:val="22"/>
              </w:rPr>
              <w:t xml:space="preserve"> and </w:t>
            </w:r>
            <w:r w:rsidRPr="002943E5">
              <w:rPr>
                <w:bCs/>
                <w:sz w:val="22"/>
                <w:szCs w:val="22"/>
              </w:rPr>
              <w:t>Entrepreneurial / Intrapreneurial effectiveness</w:t>
            </w:r>
            <w:r w:rsidRPr="002F19C3">
              <w:rPr>
                <w:sz w:val="22"/>
                <w:szCs w:val="22"/>
              </w:rPr>
              <w:t>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5E802730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9E78D8" w:rsidRPr="00971172" w14:paraId="1AADF686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55438764" w14:textId="01D133F9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Please comment on areas in which you feel you have performed well:</w:t>
            </w:r>
          </w:p>
        </w:tc>
      </w:tr>
      <w:tr w:rsidR="009E78D8" w:rsidRPr="00971172" w14:paraId="71544324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231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DF45457" w14:textId="77777777" w:rsidR="009E78D8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3BA38505" w:rsidR="004B2243" w:rsidRPr="000F5E31" w:rsidRDefault="009E78D8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Please comment on areas that you feel you need to develop: </w:t>
            </w:r>
          </w:p>
        </w:tc>
      </w:tr>
      <w:tr w:rsidR="004B2243" w:rsidRPr="00971172" w14:paraId="388AAD43" w14:textId="77777777" w:rsidTr="009E78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1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41A85C4" w14:textId="47AF67BA" w:rsidR="00DF271A" w:rsidRPr="000F5E31" w:rsidRDefault="00DF271A" w:rsidP="009E78D8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1418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5ABEC57B" w14:textId="30AF5E97" w:rsidR="004B2243" w:rsidRPr="00FA7D57" w:rsidRDefault="004B2243" w:rsidP="0003253A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four weeks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</w:t>
            </w:r>
            <w:r w:rsidR="0003253A">
              <w:rPr>
                <w:rFonts w:ascii="Calibri" w:hAnsi="Calibri" w:cs="Arial"/>
                <w:b/>
                <w:sz w:val="16"/>
                <w:szCs w:val="16"/>
              </w:rPr>
              <w:t>5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5"/>
        <w:gridCol w:w="1090"/>
        <w:gridCol w:w="1184"/>
        <w:gridCol w:w="1189"/>
        <w:gridCol w:w="1341"/>
        <w:gridCol w:w="1111"/>
        <w:gridCol w:w="1249"/>
        <w:gridCol w:w="142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2EF2FF6C" w:rsidR="003D4D58" w:rsidRPr="00455415" w:rsidRDefault="00455415" w:rsidP="00455415">
            <w:pPr>
              <w:spacing w:before="100" w:beforeAutospacing="1" w:after="100" w:afterAutospacing="1"/>
              <w:rPr>
                <w:rFonts w:ascii="Calibri" w:hAnsi="Calibri"/>
                <w:i/>
              </w:rPr>
            </w:pPr>
            <w:r>
              <w:rPr>
                <w:rFonts w:ascii="Calibri" w:hAnsi="Calibri"/>
              </w:rPr>
              <w:br/>
            </w:r>
            <w:r w:rsidR="007E1D1C" w:rsidRPr="00455415">
              <w:rPr>
                <w:rFonts w:ascii="Calibri" w:hAnsi="Calibri"/>
              </w:rPr>
              <w:t>Communicate in a professional manner, using appropriate media and technologies, the outcome of the intellectual, experimental and practical modes of the investigation</w:t>
            </w:r>
            <w:r>
              <w:rPr>
                <w:rFonts w:ascii="Calibri" w:hAnsi="Calibri"/>
              </w:rPr>
              <w:t xml:space="preserve">. </w:t>
            </w:r>
            <w:r>
              <w:rPr>
                <w:rFonts w:ascii="Calibri" w:hAnsi="Calibri"/>
              </w:rPr>
              <w:br/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D5179A" w:rsidRPr="00FA7D57" w14:paraId="74366ACD" w14:textId="77777777" w:rsidTr="00D5179A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D5179A" w:rsidRPr="00FA7D57" w:rsidRDefault="00D5179A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10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29600F20" w:rsidR="00D5179A" w:rsidRPr="00FA7D57" w:rsidRDefault="00D5179A" w:rsidP="00D5179A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EF40BFF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60F5C654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PASS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08079BC5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MERIT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D62A9C1" w:rsidR="00D5179A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4"/>
                <w:szCs w:val="16"/>
              </w:rPr>
              <w:t>DISTINCTION</w:t>
            </w:r>
          </w:p>
        </w:tc>
      </w:tr>
      <w:tr w:rsidR="00FA7D57" w:rsidRPr="00FA7D57" w14:paraId="672BE604" w14:textId="77777777" w:rsidTr="00D5179A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7F61B79F" w:rsidR="00FA7D57" w:rsidRPr="00FA7D57" w:rsidRDefault="00FA7D57" w:rsidP="0003253A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</w:t>
            </w:r>
            <w:r w:rsidR="0003253A">
              <w:rPr>
                <w:rFonts w:ascii="Calibri" w:hAnsi="Calibri"/>
                <w:b/>
              </w:rPr>
              <w:t>29</w:t>
            </w:r>
            <w:r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6B94F3F1" w:rsidR="00FA7D57" w:rsidRPr="00FA7D57" w:rsidRDefault="0003253A" w:rsidP="00BC1B01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30</w:t>
            </w:r>
            <w:r w:rsidR="00FA7D57" w:rsidRPr="00FA7D57">
              <w:rPr>
                <w:rFonts w:ascii="Calibri" w:hAnsi="Calibri"/>
                <w:b/>
              </w:rPr>
              <w:t>-</w:t>
            </w:r>
            <w:r w:rsidR="00BC1B01">
              <w:rPr>
                <w:rFonts w:ascii="Calibri" w:hAnsi="Calibri"/>
                <w:b/>
              </w:rPr>
              <w:t>4</w:t>
            </w:r>
            <w:r>
              <w:rPr>
                <w:rFonts w:ascii="Calibri" w:hAnsi="Calibri"/>
                <w:b/>
              </w:rPr>
              <w:t>4</w:t>
            </w:r>
            <w:r w:rsidR="00FA7D57" w:rsidRPr="00FA7D57">
              <w:rPr>
                <w:rFonts w:ascii="Calibri" w:hAnsi="Calibri"/>
                <w:b/>
              </w:rPr>
              <w:t>%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264DECDF" w:rsidR="00FA7D57" w:rsidRPr="00FA7D57" w:rsidRDefault="00D5179A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>
              <w:rPr>
                <w:rFonts w:ascii="Calibri" w:hAnsi="Calibri"/>
                <w:b/>
              </w:rPr>
              <w:t>45</w:t>
            </w:r>
            <w:r w:rsidR="00FA7D57" w:rsidRPr="00FA7D57">
              <w:rPr>
                <w:rFonts w:ascii="Calibri" w:hAnsi="Calibri"/>
                <w:b/>
              </w:rPr>
              <w:t>-49%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455415" w:rsidRPr="00455415" w14:paraId="40E5D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455415" w:rsidRDefault="00FA7D57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455415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9BFCC47" w14:textId="77777777" w:rsidR="005C3146" w:rsidRPr="00455415" w:rsidRDefault="00206F6D" w:rsidP="005C3146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Little or no attempt to plan and/or carry out projects which gather information from appropriate sources.</w:t>
            </w:r>
          </w:p>
          <w:p w14:paraId="4E1E78A3" w14:textId="7E0CBFC4" w:rsidR="005C3146" w:rsidRPr="00455415" w:rsidRDefault="005C3146" w:rsidP="005C3146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Interpretation largely absent.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631FE9B" w14:textId="77777777" w:rsidR="005C3146" w:rsidRPr="00455415" w:rsidRDefault="00206F6D" w:rsidP="005C3146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Limited attempt to plan and/or carry out projects which gather information from appropriate sources.</w:t>
            </w:r>
          </w:p>
          <w:p w14:paraId="0206D804" w14:textId="7AC21B4C" w:rsidR="005C3146" w:rsidRPr="00455415" w:rsidRDefault="005C3146" w:rsidP="005C3146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Interpretation may be flawed, incomplete, or largely absent.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99B9EA" w14:textId="2CE730AE" w:rsidR="00FA7D57" w:rsidRPr="00455415" w:rsidRDefault="00206F6D" w:rsidP="005C3146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Partial attempt to plan and/or carry out projects which gather information from appropriate sources.</w:t>
            </w:r>
            <w:r w:rsidR="005C3146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 Interpretation may be flawed or incomplete.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455415" w:rsidRPr="00455415" w14:paraId="5382BDB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206F6D" w:rsidRPr="00455415" w:rsidRDefault="00206F6D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206F6D" w:rsidRPr="00455415" w:rsidRDefault="00206F6D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378567B4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There is little or no evidence of any attempt to solve novel and complex problems with</w:t>
            </w:r>
            <w:r w:rsidR="005C3146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 the discipline. L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ittle or no reference to theory and practice.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870C265" w14:textId="4F87299F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Attempts to solve novel and complex problems are inadequate, with little reference to </w:t>
            </w:r>
            <w:r w:rsidR="005C3146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either theory or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 practice.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DE727C" w14:textId="0F5494C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Attempts to solve novel and complex problems are partial, with limited reference to </w:t>
            </w:r>
            <w:r w:rsidR="005C3146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current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theory and practice.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455415" w:rsidRPr="00455415" w14:paraId="54DAFEFF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206F6D" w:rsidRPr="00455415" w:rsidRDefault="00206F6D" w:rsidP="00103199">
            <w:pPr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206F6D" w:rsidRPr="00455415" w:rsidRDefault="00206F6D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2D0B8937" w:rsidR="00206F6D" w:rsidRPr="00455415" w:rsidRDefault="00E43C8E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Little or no evidence of technical skills with a poor level of output quality.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8AD76E1" w14:textId="2522D89C" w:rsidR="00206F6D" w:rsidRPr="00455415" w:rsidRDefault="00E43C8E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Limited evidence of the use of a limited range of materials and methods with a sub-standard level of output quality.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1B65619" w14:textId="72EE9700" w:rsidR="00206F6D" w:rsidRPr="00455415" w:rsidRDefault="00E43C8E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Partial evidence of the use of a limited range of materials and methods with a mediocre level of output quality.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35D9A158" w:rsidR="00206F6D" w:rsidRPr="00455415" w:rsidRDefault="00206F6D" w:rsidP="00E43C8E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Controlled application of a range of materials and methods with good standards of </w:t>
            </w:r>
            <w:r w:rsidR="00E43C8E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output quality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206F6D" w:rsidRPr="00455415" w:rsidRDefault="00206F6D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46A23C62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little or no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E7D7B36" w14:textId="33545DE0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limited or incorrect identification of concepts and underlying principles</w:t>
            </w:r>
            <w:r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EEC8D21" w14:textId="620D4D1E" w:rsidR="00FA7D57" w:rsidRPr="0058717F" w:rsidRDefault="00206F6D" w:rsidP="005C3146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206F6D">
              <w:rPr>
                <w:rFonts w:ascii="Calibri" w:hAnsi="Calibri"/>
                <w:sz w:val="12"/>
                <w:szCs w:val="16"/>
                <w:lang w:eastAsia="zh-CN"/>
              </w:rPr>
              <w:t>There is partial or limited identification of concepts and underlying principles</w:t>
            </w:r>
            <w:r w:rsidR="005C3146">
              <w:rPr>
                <w:rFonts w:ascii="Calibri" w:hAnsi="Calibri"/>
                <w:sz w:val="12"/>
                <w:szCs w:val="16"/>
                <w:lang w:eastAsia="zh-CN"/>
              </w:rPr>
              <w:t>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455415" w:rsidRPr="00455415" w14:paraId="371D761C" w14:textId="77777777" w:rsidTr="00D5179A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455415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27CB2CBA" w:rsidR="00FA7D57" w:rsidRPr="00455415" w:rsidRDefault="00FA7D57" w:rsidP="005C3146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Little or no responsibility taken for own learning demonstrated by </w:t>
            </w:r>
            <w:r w:rsidR="005C3146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lack of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9F0694D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4B639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455415" w:rsidRPr="00455415" w14:paraId="54F163AF" w14:textId="77777777" w:rsidTr="00D5179A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455415" w:rsidRDefault="00FA7D57" w:rsidP="00103199">
            <w:pPr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</w:pPr>
            <w:r w:rsidRPr="00455415">
              <w:rPr>
                <w:rFonts w:ascii="Calibri" w:hAnsi="Calibri"/>
                <w:b/>
                <w:color w:val="BFBFBF" w:themeColor="background1" w:themeShade="BF"/>
                <w:sz w:val="16"/>
                <w:szCs w:val="16"/>
                <w:lang w:eastAsia="zh-CN"/>
              </w:rPr>
              <w:t xml:space="preserve">7. Professional Practice </w:t>
            </w:r>
            <w:r w:rsidRPr="00455415">
              <w:rPr>
                <w:rFonts w:ascii="Calibri" w:hAnsi="Calibri"/>
                <w:color w:val="BFBFBF" w:themeColor="background1" w:themeShade="BF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083F1F68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There is little or no evidence of working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or </w:t>
            </w: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who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implements project management.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5C9A0CB" w14:textId="1D3E4EF3" w:rsidR="00FA7D57" w:rsidRPr="00455415" w:rsidRDefault="00206F6D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There is limited evidence of any attempt to work as an autonomous professional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, and limited evidence of project management techniques.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B40FC33" w14:textId="77777777" w:rsidR="00FA7D57" w:rsidRPr="00455415" w:rsidRDefault="00206F6D" w:rsidP="005406D7">
            <w:pPr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 xml:space="preserve">There is evidence of a limited attempt to work as an autonomous professional </w:t>
            </w:r>
            <w:r w:rsidR="005406D7"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in various scenarios.</w:t>
            </w:r>
          </w:p>
          <w:p w14:paraId="332A81D3" w14:textId="671820D8" w:rsidR="005406D7" w:rsidRPr="00455415" w:rsidRDefault="005406D7" w:rsidP="005406D7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Some evidence of project management techniques.</w:t>
            </w:r>
          </w:p>
        </w:tc>
        <w:tc>
          <w:tcPr>
            <w:tcW w:w="642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455415" w:rsidRDefault="00FA7D57" w:rsidP="00103199">
            <w:pPr>
              <w:spacing w:after="120"/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</w:pPr>
            <w:r w:rsidRPr="00455415">
              <w:rPr>
                <w:rFonts w:ascii="Calibri" w:hAnsi="Calibri"/>
                <w:color w:val="BFBFBF" w:themeColor="background1" w:themeShade="BF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8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F5912" w14:textId="77777777" w:rsidR="00EE4E53" w:rsidRDefault="00EE4E53">
      <w:r>
        <w:separator/>
      </w:r>
    </w:p>
  </w:endnote>
  <w:endnote w:type="continuationSeparator" w:id="0">
    <w:p w14:paraId="78E0FEE8" w14:textId="77777777" w:rsidR="00EE4E53" w:rsidRDefault="00EE4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DF271A" w:rsidRPr="00FE6BAE" w:rsidRDefault="00DF271A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B8E94" w14:textId="77777777" w:rsidR="00EE4E53" w:rsidRDefault="00EE4E53">
      <w:r>
        <w:separator/>
      </w:r>
    </w:p>
  </w:footnote>
  <w:footnote w:type="continuationSeparator" w:id="0">
    <w:p w14:paraId="757AF2B9" w14:textId="77777777" w:rsidR="00EE4E53" w:rsidRDefault="00EE4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E13439"/>
    <w:multiLevelType w:val="hybridMultilevel"/>
    <w:tmpl w:val="64B4D5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44" w15:restartNumberingAfterBreak="0">
    <w:nsid w:val="7C620F5E"/>
    <w:multiLevelType w:val="hybridMultilevel"/>
    <w:tmpl w:val="76AAC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CF613B"/>
    <w:multiLevelType w:val="hybridMultilevel"/>
    <w:tmpl w:val="DF9876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765905"/>
    <w:multiLevelType w:val="hybridMultilevel"/>
    <w:tmpl w:val="E196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41"/>
  </w:num>
  <w:num w:numId="4">
    <w:abstractNumId w:val="22"/>
  </w:num>
  <w:num w:numId="5">
    <w:abstractNumId w:val="14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8"/>
  </w:num>
  <w:num w:numId="16">
    <w:abstractNumId w:val="10"/>
  </w:num>
  <w:num w:numId="17">
    <w:abstractNumId w:val="16"/>
  </w:num>
  <w:num w:numId="18">
    <w:abstractNumId w:val="32"/>
  </w:num>
  <w:num w:numId="19">
    <w:abstractNumId w:val="0"/>
  </w:num>
  <w:num w:numId="20">
    <w:abstractNumId w:val="39"/>
  </w:num>
  <w:num w:numId="21">
    <w:abstractNumId w:val="15"/>
  </w:num>
  <w:num w:numId="22">
    <w:abstractNumId w:val="8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9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6"/>
  </w:num>
  <w:num w:numId="36">
    <w:abstractNumId w:val="11"/>
  </w:num>
  <w:num w:numId="37">
    <w:abstractNumId w:val="23"/>
  </w:num>
  <w:num w:numId="38">
    <w:abstractNumId w:val="2"/>
  </w:num>
  <w:num w:numId="39">
    <w:abstractNumId w:val="17"/>
  </w:num>
  <w:num w:numId="40">
    <w:abstractNumId w:val="34"/>
  </w:num>
  <w:num w:numId="41">
    <w:abstractNumId w:val="20"/>
  </w:num>
  <w:num w:numId="42">
    <w:abstractNumId w:val="31"/>
  </w:num>
  <w:num w:numId="43">
    <w:abstractNumId w:val="9"/>
  </w:num>
  <w:num w:numId="44">
    <w:abstractNumId w:val="44"/>
  </w:num>
  <w:num w:numId="45">
    <w:abstractNumId w:val="46"/>
  </w:num>
  <w:num w:numId="46">
    <w:abstractNumId w:val="45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ECB"/>
    <w:rsid w:val="000119D1"/>
    <w:rsid w:val="000136A9"/>
    <w:rsid w:val="00030B30"/>
    <w:rsid w:val="0003253A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B7BAA"/>
    <w:rsid w:val="000C27C9"/>
    <w:rsid w:val="000D662D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0BE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06F6D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A4B0A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2F5B93"/>
    <w:rsid w:val="002F6859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429B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3960"/>
    <w:rsid w:val="003C53B3"/>
    <w:rsid w:val="003D4D58"/>
    <w:rsid w:val="003E5F06"/>
    <w:rsid w:val="003F26E9"/>
    <w:rsid w:val="00404C50"/>
    <w:rsid w:val="004122C4"/>
    <w:rsid w:val="004132FD"/>
    <w:rsid w:val="0041385F"/>
    <w:rsid w:val="00415501"/>
    <w:rsid w:val="0041763A"/>
    <w:rsid w:val="00423934"/>
    <w:rsid w:val="00426244"/>
    <w:rsid w:val="00427184"/>
    <w:rsid w:val="00440EDA"/>
    <w:rsid w:val="00441FD9"/>
    <w:rsid w:val="00452439"/>
    <w:rsid w:val="00453AA8"/>
    <w:rsid w:val="00455415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C2970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45FC"/>
    <w:rsid w:val="00525EA3"/>
    <w:rsid w:val="00530A72"/>
    <w:rsid w:val="00530BEF"/>
    <w:rsid w:val="00533E5F"/>
    <w:rsid w:val="005406D7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C3146"/>
    <w:rsid w:val="005C63E2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90C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3732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1D1C"/>
    <w:rsid w:val="007E2570"/>
    <w:rsid w:val="007E4831"/>
    <w:rsid w:val="007E6C4B"/>
    <w:rsid w:val="00800069"/>
    <w:rsid w:val="00800947"/>
    <w:rsid w:val="0080179D"/>
    <w:rsid w:val="008032F7"/>
    <w:rsid w:val="00807D6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1293"/>
    <w:rsid w:val="008A62BC"/>
    <w:rsid w:val="008B43E7"/>
    <w:rsid w:val="008D670A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E78D8"/>
    <w:rsid w:val="009F4C27"/>
    <w:rsid w:val="009F69B4"/>
    <w:rsid w:val="00A03BB8"/>
    <w:rsid w:val="00A15CAF"/>
    <w:rsid w:val="00A20F6D"/>
    <w:rsid w:val="00A226D0"/>
    <w:rsid w:val="00A334A1"/>
    <w:rsid w:val="00A35DB0"/>
    <w:rsid w:val="00A4036F"/>
    <w:rsid w:val="00A453B4"/>
    <w:rsid w:val="00A4641C"/>
    <w:rsid w:val="00A5476C"/>
    <w:rsid w:val="00A5523E"/>
    <w:rsid w:val="00A55876"/>
    <w:rsid w:val="00A638E1"/>
    <w:rsid w:val="00A71EEF"/>
    <w:rsid w:val="00AA0C19"/>
    <w:rsid w:val="00AA16A1"/>
    <w:rsid w:val="00AB1308"/>
    <w:rsid w:val="00AB6FE7"/>
    <w:rsid w:val="00AB7AD7"/>
    <w:rsid w:val="00AC32F0"/>
    <w:rsid w:val="00AD2430"/>
    <w:rsid w:val="00AE13A0"/>
    <w:rsid w:val="00AE2BF5"/>
    <w:rsid w:val="00AE5196"/>
    <w:rsid w:val="00AE757E"/>
    <w:rsid w:val="00AF0E34"/>
    <w:rsid w:val="00AF120D"/>
    <w:rsid w:val="00AF271D"/>
    <w:rsid w:val="00AF332D"/>
    <w:rsid w:val="00AF35C2"/>
    <w:rsid w:val="00AF56C2"/>
    <w:rsid w:val="00AF5D91"/>
    <w:rsid w:val="00B003D7"/>
    <w:rsid w:val="00B004E6"/>
    <w:rsid w:val="00B06412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3659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1B01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E784B"/>
    <w:rsid w:val="00CF4266"/>
    <w:rsid w:val="00D01515"/>
    <w:rsid w:val="00D16854"/>
    <w:rsid w:val="00D241F1"/>
    <w:rsid w:val="00D275CB"/>
    <w:rsid w:val="00D46643"/>
    <w:rsid w:val="00D5179A"/>
    <w:rsid w:val="00D64C59"/>
    <w:rsid w:val="00D6641D"/>
    <w:rsid w:val="00D73E05"/>
    <w:rsid w:val="00D74571"/>
    <w:rsid w:val="00D9187F"/>
    <w:rsid w:val="00DA16F9"/>
    <w:rsid w:val="00DB116D"/>
    <w:rsid w:val="00DC6D8B"/>
    <w:rsid w:val="00DD17CC"/>
    <w:rsid w:val="00DD2580"/>
    <w:rsid w:val="00DE45E4"/>
    <w:rsid w:val="00DE7897"/>
    <w:rsid w:val="00DF271A"/>
    <w:rsid w:val="00DF2934"/>
    <w:rsid w:val="00DF2ABD"/>
    <w:rsid w:val="00E0065C"/>
    <w:rsid w:val="00E2280B"/>
    <w:rsid w:val="00E230E0"/>
    <w:rsid w:val="00E25788"/>
    <w:rsid w:val="00E27442"/>
    <w:rsid w:val="00E43C8E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31BB"/>
    <w:rsid w:val="00ED60F9"/>
    <w:rsid w:val="00EE3132"/>
    <w:rsid w:val="00EE3D9D"/>
    <w:rsid w:val="00EE4E53"/>
    <w:rsid w:val="00EE6F25"/>
    <w:rsid w:val="00EF0F1A"/>
    <w:rsid w:val="00EF6618"/>
    <w:rsid w:val="00F02126"/>
    <w:rsid w:val="00F03D85"/>
    <w:rsid w:val="00F059A2"/>
    <w:rsid w:val="00F11686"/>
    <w:rsid w:val="00F2090D"/>
    <w:rsid w:val="00F22D97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94A18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9620E06E-4D31-9B4A-922F-405428B9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3</TotalTime>
  <Pages>3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Catherine Hammerton</cp:lastModifiedBy>
  <cp:revision>2</cp:revision>
  <cp:lastPrinted>2014-12-03T15:52:00Z</cp:lastPrinted>
  <dcterms:created xsi:type="dcterms:W3CDTF">2018-05-21T10:31:00Z</dcterms:created>
  <dcterms:modified xsi:type="dcterms:W3CDTF">2018-05-21T10:31:00Z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