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FB16B6" w14:textId="3E8B8FEF" w:rsidR="004F3E7D" w:rsidRDefault="004F3E7D">
      <w:pPr>
        <w:rPr>
          <w:rFonts w:ascii="Arial" w:hAnsi="Arial" w:cs="Arial"/>
          <w:sz w:val="24"/>
          <w:szCs w:val="24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0B8E2647" wp14:editId="3B144CFB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2247900" cy="80772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1D86F7" w14:textId="77777777" w:rsidR="00E627A0" w:rsidRDefault="00E627A0">
      <w:pPr>
        <w:rPr>
          <w:rFonts w:ascii="Arial" w:hAnsi="Arial" w:cs="Arial"/>
          <w:sz w:val="24"/>
          <w:szCs w:val="24"/>
        </w:rPr>
      </w:pPr>
    </w:p>
    <w:p w14:paraId="142B9807" w14:textId="6773F3E5" w:rsidR="004F3E7D" w:rsidRDefault="004F3E7D">
      <w:pPr>
        <w:rPr>
          <w:rFonts w:ascii="Arial" w:hAnsi="Arial" w:cs="Arial"/>
          <w:sz w:val="24"/>
          <w:szCs w:val="24"/>
        </w:rPr>
      </w:pPr>
    </w:p>
    <w:p w14:paraId="66609099" w14:textId="219839D1" w:rsidR="004F3E7D" w:rsidRDefault="004F3E7D">
      <w:pPr>
        <w:rPr>
          <w:rFonts w:ascii="Arial" w:hAnsi="Arial" w:cs="Arial"/>
          <w:sz w:val="24"/>
          <w:szCs w:val="24"/>
        </w:rPr>
      </w:pPr>
    </w:p>
    <w:p w14:paraId="67EEC08B" w14:textId="7DD72C0B" w:rsidR="004F3E7D" w:rsidRDefault="004F3E7D">
      <w:pPr>
        <w:rPr>
          <w:rFonts w:ascii="Arial" w:hAnsi="Arial" w:cs="Arial"/>
          <w:sz w:val="24"/>
          <w:szCs w:val="24"/>
        </w:rPr>
      </w:pPr>
    </w:p>
    <w:p w14:paraId="42C193E3" w14:textId="77777777" w:rsidR="00E627A0" w:rsidRDefault="00E627A0">
      <w:pPr>
        <w:rPr>
          <w:rFonts w:ascii="Arial" w:hAnsi="Arial" w:cs="Arial"/>
          <w:sz w:val="24"/>
          <w:szCs w:val="24"/>
        </w:rPr>
      </w:pPr>
    </w:p>
    <w:p w14:paraId="02D67CA2" w14:textId="671229ED" w:rsidR="006B0222" w:rsidRPr="00E627A0" w:rsidRDefault="00C11228">
      <w:pPr>
        <w:rPr>
          <w:rFonts w:ascii="Arial" w:hAnsi="Arial" w:cs="Arial"/>
          <w:b/>
          <w:sz w:val="40"/>
          <w:szCs w:val="40"/>
        </w:rPr>
      </w:pPr>
      <w:r w:rsidRPr="00ED0C45">
        <w:rPr>
          <w:rFonts w:ascii="Arial" w:hAnsi="Arial" w:cs="Arial"/>
          <w:b/>
          <w:sz w:val="36"/>
          <w:szCs w:val="36"/>
        </w:rPr>
        <w:t>Title</w:t>
      </w:r>
      <w:r w:rsidR="00ED0C45">
        <w:rPr>
          <w:rFonts w:ascii="Arial" w:hAnsi="Arial" w:cs="Arial"/>
          <w:b/>
          <w:sz w:val="40"/>
          <w:szCs w:val="40"/>
        </w:rPr>
        <w:t>:</w:t>
      </w:r>
      <w:r w:rsidR="00ED0C45" w:rsidRPr="00ED0C45">
        <w:rPr>
          <w:rFonts w:ascii="Arial" w:hAnsi="Arial" w:cs="Arial"/>
          <w:sz w:val="36"/>
          <w:szCs w:val="36"/>
        </w:rPr>
        <w:t xml:space="preserve"> </w:t>
      </w:r>
      <w:r w:rsidR="00CD09F2" w:rsidRPr="00ED0C45">
        <w:rPr>
          <w:rFonts w:ascii="Arial" w:hAnsi="Arial" w:cs="Arial"/>
          <w:sz w:val="36"/>
          <w:szCs w:val="36"/>
        </w:rPr>
        <w:t>Pro</w:t>
      </w:r>
      <w:r w:rsidR="003C3F48" w:rsidRPr="00ED0C45">
        <w:rPr>
          <w:rFonts w:ascii="Arial" w:hAnsi="Arial" w:cs="Arial"/>
          <w:sz w:val="36"/>
          <w:szCs w:val="36"/>
        </w:rPr>
        <w:t>grams in C and Documentation</w:t>
      </w:r>
    </w:p>
    <w:p w14:paraId="0AEE2955" w14:textId="39629453" w:rsidR="006B0222" w:rsidRPr="000C08AA" w:rsidRDefault="006B0222">
      <w:pPr>
        <w:rPr>
          <w:rFonts w:ascii="Arial" w:hAnsi="Arial" w:cs="Arial"/>
          <w:sz w:val="24"/>
          <w:szCs w:val="24"/>
        </w:rPr>
      </w:pPr>
    </w:p>
    <w:p w14:paraId="15E0FF4F" w14:textId="77777777" w:rsidR="00F46B6E" w:rsidRPr="000C08AA" w:rsidRDefault="00F46B6E">
      <w:pPr>
        <w:rPr>
          <w:rFonts w:ascii="Arial" w:hAnsi="Arial" w:cs="Arial"/>
          <w:sz w:val="24"/>
          <w:szCs w:val="24"/>
        </w:rPr>
      </w:pPr>
    </w:p>
    <w:p w14:paraId="4E4BC613" w14:textId="4BFAA6E3" w:rsidR="0059616C" w:rsidRPr="000C08AA" w:rsidRDefault="0059616C">
      <w:pPr>
        <w:rPr>
          <w:rFonts w:ascii="Arial" w:hAnsi="Arial" w:cs="Arial"/>
          <w:sz w:val="24"/>
          <w:szCs w:val="24"/>
        </w:rPr>
      </w:pPr>
    </w:p>
    <w:p w14:paraId="41B7563F" w14:textId="6DB7B88E" w:rsidR="005D5716" w:rsidRPr="000C08AA" w:rsidRDefault="005D5716">
      <w:pPr>
        <w:rPr>
          <w:rFonts w:ascii="Arial" w:hAnsi="Arial" w:cs="Arial"/>
          <w:sz w:val="36"/>
          <w:szCs w:val="36"/>
        </w:rPr>
      </w:pPr>
      <w:r w:rsidRPr="000C08AA">
        <w:rPr>
          <w:rFonts w:ascii="Arial" w:hAnsi="Arial" w:cs="Arial"/>
          <w:b/>
          <w:sz w:val="36"/>
          <w:szCs w:val="36"/>
        </w:rPr>
        <w:t>Author</w:t>
      </w:r>
      <w:r w:rsidRPr="000C08AA">
        <w:rPr>
          <w:rFonts w:ascii="Arial" w:hAnsi="Arial" w:cs="Arial"/>
          <w:sz w:val="36"/>
          <w:szCs w:val="36"/>
        </w:rPr>
        <w:t xml:space="preserve">: Michael </w:t>
      </w:r>
      <w:r w:rsidRPr="000C08AA">
        <w:rPr>
          <w:rFonts w:ascii="Arial" w:hAnsi="Arial" w:cs="Arial"/>
          <w:sz w:val="36"/>
          <w:szCs w:val="36"/>
          <w:u w:val="single"/>
        </w:rPr>
        <w:t>Andrew</w:t>
      </w:r>
      <w:r w:rsidRPr="000C08AA">
        <w:rPr>
          <w:rFonts w:ascii="Arial" w:hAnsi="Arial" w:cs="Arial"/>
          <w:sz w:val="36"/>
          <w:szCs w:val="36"/>
        </w:rPr>
        <w:t xml:space="preserve"> Elliott</w:t>
      </w:r>
    </w:p>
    <w:p w14:paraId="3C3014A0" w14:textId="73AF344A" w:rsidR="005D5716" w:rsidRPr="000C08AA" w:rsidRDefault="005D5716">
      <w:pPr>
        <w:rPr>
          <w:rFonts w:ascii="Arial" w:hAnsi="Arial" w:cs="Arial"/>
          <w:sz w:val="24"/>
          <w:szCs w:val="24"/>
        </w:rPr>
      </w:pPr>
    </w:p>
    <w:p w14:paraId="2375FCBC" w14:textId="77777777" w:rsidR="00F46B6E" w:rsidRPr="000C08AA" w:rsidRDefault="00F46B6E">
      <w:pPr>
        <w:rPr>
          <w:rFonts w:ascii="Arial" w:hAnsi="Arial" w:cs="Arial"/>
          <w:sz w:val="24"/>
          <w:szCs w:val="24"/>
        </w:rPr>
      </w:pPr>
    </w:p>
    <w:p w14:paraId="7E78F17C" w14:textId="77777777" w:rsidR="00684CA9" w:rsidRPr="000C08AA" w:rsidRDefault="00684CA9">
      <w:pPr>
        <w:rPr>
          <w:rFonts w:ascii="Arial" w:hAnsi="Arial" w:cs="Arial"/>
          <w:sz w:val="24"/>
          <w:szCs w:val="24"/>
        </w:rPr>
      </w:pPr>
    </w:p>
    <w:p w14:paraId="1004F1C6" w14:textId="56B1B67B" w:rsidR="009319A3" w:rsidRPr="000C08AA" w:rsidRDefault="009319A3">
      <w:pPr>
        <w:rPr>
          <w:rFonts w:ascii="Arial" w:hAnsi="Arial" w:cs="Arial"/>
          <w:sz w:val="36"/>
          <w:szCs w:val="36"/>
        </w:rPr>
      </w:pPr>
      <w:r w:rsidRPr="000C08AA">
        <w:rPr>
          <w:rFonts w:ascii="Arial" w:hAnsi="Arial" w:cs="Arial"/>
          <w:b/>
          <w:sz w:val="36"/>
          <w:szCs w:val="36"/>
        </w:rPr>
        <w:t>Student No</w:t>
      </w:r>
      <w:r w:rsidRPr="000C08AA">
        <w:rPr>
          <w:rFonts w:ascii="Arial" w:hAnsi="Arial" w:cs="Arial"/>
          <w:sz w:val="36"/>
          <w:szCs w:val="36"/>
        </w:rPr>
        <w:t>.: 1809306</w:t>
      </w:r>
    </w:p>
    <w:p w14:paraId="7AB27B93" w14:textId="006D89E6" w:rsidR="009319A3" w:rsidRPr="000C08AA" w:rsidRDefault="009319A3">
      <w:pPr>
        <w:rPr>
          <w:rFonts w:ascii="Arial" w:hAnsi="Arial" w:cs="Arial"/>
          <w:sz w:val="24"/>
          <w:szCs w:val="24"/>
        </w:rPr>
      </w:pPr>
    </w:p>
    <w:p w14:paraId="054FE89E" w14:textId="77777777" w:rsidR="00F46B6E" w:rsidRPr="000C08AA" w:rsidRDefault="00F46B6E">
      <w:pPr>
        <w:rPr>
          <w:rFonts w:ascii="Arial" w:hAnsi="Arial" w:cs="Arial"/>
          <w:sz w:val="24"/>
          <w:szCs w:val="24"/>
        </w:rPr>
      </w:pPr>
    </w:p>
    <w:p w14:paraId="0C253C46" w14:textId="3125004B" w:rsidR="00684CA9" w:rsidRPr="000C08AA" w:rsidRDefault="00684CA9">
      <w:pPr>
        <w:rPr>
          <w:rFonts w:ascii="Arial" w:hAnsi="Arial" w:cs="Arial"/>
          <w:sz w:val="24"/>
          <w:szCs w:val="24"/>
        </w:rPr>
      </w:pPr>
    </w:p>
    <w:p w14:paraId="7389071F" w14:textId="593747EA" w:rsidR="003C3F48" w:rsidRPr="000C08AA" w:rsidRDefault="00BD223C">
      <w:pPr>
        <w:rPr>
          <w:rFonts w:ascii="Arial" w:hAnsi="Arial" w:cs="Arial"/>
          <w:sz w:val="24"/>
          <w:szCs w:val="24"/>
        </w:rPr>
      </w:pPr>
      <w:r w:rsidRPr="000C08AA">
        <w:rPr>
          <w:rFonts w:ascii="Arial" w:hAnsi="Arial" w:cs="Arial"/>
          <w:b/>
          <w:sz w:val="36"/>
          <w:szCs w:val="36"/>
        </w:rPr>
        <w:t>Module</w:t>
      </w:r>
      <w:r w:rsidRPr="000C08AA">
        <w:rPr>
          <w:rFonts w:ascii="Arial" w:hAnsi="Arial" w:cs="Arial"/>
          <w:sz w:val="36"/>
          <w:szCs w:val="36"/>
        </w:rPr>
        <w:t xml:space="preserve">: </w:t>
      </w:r>
      <w:r w:rsidR="00E50BC2" w:rsidRPr="000C08AA">
        <w:rPr>
          <w:rFonts w:ascii="Arial" w:hAnsi="Arial" w:cs="Arial"/>
          <w:sz w:val="36"/>
          <w:szCs w:val="36"/>
        </w:rPr>
        <w:t>Software Development</w:t>
      </w:r>
      <w:r w:rsidRPr="000C08AA">
        <w:rPr>
          <w:rFonts w:ascii="Arial" w:hAnsi="Arial" w:cs="Arial"/>
          <w:sz w:val="36"/>
          <w:szCs w:val="36"/>
        </w:rPr>
        <w:t xml:space="preserve"> (ACCA401</w:t>
      </w:r>
      <w:r w:rsidR="00E50BC2" w:rsidRPr="000C08AA">
        <w:rPr>
          <w:rFonts w:ascii="Arial" w:hAnsi="Arial" w:cs="Arial"/>
          <w:sz w:val="36"/>
          <w:szCs w:val="36"/>
        </w:rPr>
        <w:t>7</w:t>
      </w:r>
      <w:r w:rsidRPr="000C08AA">
        <w:rPr>
          <w:rFonts w:ascii="Arial" w:hAnsi="Arial" w:cs="Arial"/>
          <w:sz w:val="36"/>
          <w:szCs w:val="36"/>
        </w:rPr>
        <w:t>)</w:t>
      </w:r>
    </w:p>
    <w:p w14:paraId="2956D083" w14:textId="659BA161" w:rsidR="003C3F48" w:rsidRPr="000C08AA" w:rsidRDefault="003C3F48">
      <w:pPr>
        <w:rPr>
          <w:rFonts w:ascii="Arial" w:hAnsi="Arial" w:cs="Arial"/>
          <w:sz w:val="24"/>
          <w:szCs w:val="24"/>
        </w:rPr>
      </w:pPr>
    </w:p>
    <w:p w14:paraId="1E8B037B" w14:textId="77777777" w:rsidR="00F46B6E" w:rsidRPr="000C08AA" w:rsidRDefault="00F46B6E">
      <w:pPr>
        <w:rPr>
          <w:rFonts w:ascii="Arial" w:hAnsi="Arial" w:cs="Arial"/>
          <w:sz w:val="24"/>
          <w:szCs w:val="24"/>
        </w:rPr>
      </w:pPr>
    </w:p>
    <w:p w14:paraId="03C019D4" w14:textId="77777777" w:rsidR="003C3F48" w:rsidRPr="000C08AA" w:rsidRDefault="003C3F48">
      <w:pPr>
        <w:rPr>
          <w:rFonts w:ascii="Arial" w:hAnsi="Arial" w:cs="Arial"/>
          <w:sz w:val="24"/>
          <w:szCs w:val="24"/>
        </w:rPr>
      </w:pPr>
    </w:p>
    <w:p w14:paraId="4691C52E" w14:textId="18E5159C" w:rsidR="00FA6BCB" w:rsidRPr="000C08AA" w:rsidRDefault="00FA6BCB">
      <w:pPr>
        <w:rPr>
          <w:rFonts w:ascii="Arial" w:hAnsi="Arial" w:cs="Arial"/>
          <w:sz w:val="36"/>
          <w:szCs w:val="36"/>
        </w:rPr>
      </w:pPr>
      <w:r w:rsidRPr="000C08AA">
        <w:rPr>
          <w:rFonts w:ascii="Arial" w:hAnsi="Arial" w:cs="Arial"/>
          <w:b/>
          <w:sz w:val="36"/>
          <w:szCs w:val="36"/>
        </w:rPr>
        <w:t>Date</w:t>
      </w:r>
      <w:r w:rsidRPr="000C08AA">
        <w:rPr>
          <w:rFonts w:ascii="Arial" w:hAnsi="Arial" w:cs="Arial"/>
          <w:sz w:val="36"/>
          <w:szCs w:val="36"/>
        </w:rPr>
        <w:t xml:space="preserve">: </w:t>
      </w:r>
      <w:r w:rsidR="00270F3C" w:rsidRPr="000C08AA">
        <w:rPr>
          <w:rFonts w:ascii="Arial" w:hAnsi="Arial" w:cs="Arial"/>
          <w:sz w:val="36"/>
          <w:szCs w:val="36"/>
        </w:rPr>
        <w:t>Mon</w:t>
      </w:r>
      <w:r w:rsidR="00320D23" w:rsidRPr="000C08AA">
        <w:rPr>
          <w:rFonts w:ascii="Arial" w:hAnsi="Arial" w:cs="Arial"/>
          <w:sz w:val="36"/>
          <w:szCs w:val="36"/>
        </w:rPr>
        <w:t xml:space="preserve">day </w:t>
      </w:r>
      <w:r w:rsidR="00223712" w:rsidRPr="000C08AA">
        <w:rPr>
          <w:rFonts w:ascii="Arial" w:hAnsi="Arial" w:cs="Arial"/>
          <w:sz w:val="36"/>
          <w:szCs w:val="36"/>
        </w:rPr>
        <w:t>Febr</w:t>
      </w:r>
      <w:r w:rsidR="00320D23" w:rsidRPr="000C08AA">
        <w:rPr>
          <w:rFonts w:ascii="Arial" w:hAnsi="Arial" w:cs="Arial"/>
          <w:sz w:val="36"/>
          <w:szCs w:val="36"/>
        </w:rPr>
        <w:t xml:space="preserve">uary </w:t>
      </w:r>
      <w:r w:rsidR="006F53E2" w:rsidRPr="000C08AA">
        <w:rPr>
          <w:rFonts w:ascii="Arial" w:hAnsi="Arial" w:cs="Arial"/>
          <w:sz w:val="36"/>
          <w:szCs w:val="36"/>
        </w:rPr>
        <w:t>25</w:t>
      </w:r>
      <w:r w:rsidR="00320D23" w:rsidRPr="000C08AA">
        <w:rPr>
          <w:rFonts w:ascii="Arial" w:hAnsi="Arial" w:cs="Arial"/>
          <w:sz w:val="36"/>
          <w:szCs w:val="36"/>
          <w:vertAlign w:val="superscript"/>
        </w:rPr>
        <w:t>th</w:t>
      </w:r>
      <w:r w:rsidR="00B761F5" w:rsidRPr="000C08AA">
        <w:rPr>
          <w:rFonts w:ascii="Arial" w:hAnsi="Arial" w:cs="Arial"/>
          <w:sz w:val="36"/>
          <w:szCs w:val="36"/>
        </w:rPr>
        <w:t>, 2019</w:t>
      </w:r>
    </w:p>
    <w:p w14:paraId="57F7D54B" w14:textId="77777777" w:rsidR="0064098A" w:rsidRPr="000C08AA" w:rsidRDefault="0064098A">
      <w:pPr>
        <w:rPr>
          <w:rFonts w:ascii="Arial" w:hAnsi="Arial" w:cs="Arial"/>
          <w:sz w:val="24"/>
          <w:szCs w:val="24"/>
        </w:rPr>
      </w:pPr>
    </w:p>
    <w:p w14:paraId="7C6D8603" w14:textId="77777777" w:rsidR="0064098A" w:rsidRPr="000C08AA" w:rsidRDefault="0064098A">
      <w:pPr>
        <w:rPr>
          <w:rFonts w:ascii="Arial" w:hAnsi="Arial" w:cs="Arial"/>
          <w:sz w:val="24"/>
          <w:szCs w:val="24"/>
        </w:rPr>
      </w:pPr>
    </w:p>
    <w:p w14:paraId="75EAACB6" w14:textId="77777777" w:rsidR="0064098A" w:rsidRPr="000C08AA" w:rsidRDefault="0064098A">
      <w:pPr>
        <w:rPr>
          <w:rFonts w:ascii="Arial" w:hAnsi="Arial" w:cs="Arial"/>
          <w:sz w:val="24"/>
          <w:szCs w:val="24"/>
        </w:rPr>
      </w:pPr>
    </w:p>
    <w:p w14:paraId="1CB7BCFC" w14:textId="77777777" w:rsidR="0064098A" w:rsidRPr="000C08AA" w:rsidRDefault="0064098A">
      <w:pPr>
        <w:rPr>
          <w:rFonts w:ascii="Arial" w:hAnsi="Arial" w:cs="Arial"/>
          <w:sz w:val="24"/>
          <w:szCs w:val="24"/>
        </w:rPr>
      </w:pPr>
    </w:p>
    <w:p w14:paraId="63EC69AB" w14:textId="2D005F44" w:rsidR="0064098A" w:rsidRPr="000C08AA" w:rsidRDefault="00D5363C">
      <w:pPr>
        <w:rPr>
          <w:rFonts w:ascii="Arial" w:hAnsi="Arial" w:cs="Arial"/>
          <w:sz w:val="24"/>
          <w:szCs w:val="24"/>
        </w:rPr>
      </w:pPr>
      <w:r w:rsidRPr="000C08AA">
        <w:rPr>
          <w:rFonts w:ascii="Arial" w:hAnsi="Arial" w:cs="Arial"/>
          <w:sz w:val="24"/>
          <w:szCs w:val="24"/>
        </w:rPr>
        <w:br w:type="page"/>
      </w:r>
    </w:p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2047096739"/>
        <w:docPartObj>
          <w:docPartGallery w:val="Table of Contents"/>
          <w:docPartUnique/>
        </w:docPartObj>
      </w:sdtPr>
      <w:sdtEndPr>
        <w:rPr>
          <w:b/>
          <w:bCs/>
          <w:noProof/>
          <w:sz w:val="20"/>
          <w:szCs w:val="20"/>
        </w:rPr>
      </w:sdtEndPr>
      <w:sdtContent>
        <w:p w14:paraId="1A84F44E" w14:textId="56A2C23C" w:rsidR="0059781C" w:rsidRPr="00D73D5C" w:rsidRDefault="0059781C">
          <w:pPr>
            <w:pStyle w:val="TOCHeading"/>
            <w:rPr>
              <w:rFonts w:ascii="Arial" w:hAnsi="Arial" w:cs="Arial"/>
              <w:sz w:val="28"/>
              <w:szCs w:val="28"/>
            </w:rPr>
          </w:pPr>
          <w:r w:rsidRPr="00D73D5C">
            <w:rPr>
              <w:rFonts w:ascii="Arial" w:hAnsi="Arial" w:cs="Arial"/>
              <w:sz w:val="28"/>
              <w:szCs w:val="28"/>
            </w:rPr>
            <w:t>Table of Contents</w:t>
          </w:r>
        </w:p>
        <w:p w14:paraId="6C3121AC" w14:textId="7B3D5AF1" w:rsidR="00D05E02" w:rsidRDefault="0059781C">
          <w:pPr>
            <w:pStyle w:val="TOC1"/>
            <w:tabs>
              <w:tab w:val="left" w:pos="44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r w:rsidRPr="006F6DA7">
            <w:rPr>
              <w:rFonts w:ascii="Arial" w:hAnsi="Arial" w:cs="Arial"/>
              <w:b/>
              <w:bCs/>
              <w:noProof/>
              <w:sz w:val="20"/>
              <w:szCs w:val="20"/>
            </w:rPr>
            <w:fldChar w:fldCharType="begin"/>
          </w:r>
          <w:r w:rsidRPr="006F6DA7">
            <w:rPr>
              <w:rFonts w:ascii="Arial" w:hAnsi="Arial" w:cs="Arial"/>
              <w:b/>
              <w:bCs/>
              <w:noProof/>
              <w:sz w:val="20"/>
              <w:szCs w:val="20"/>
            </w:rPr>
            <w:instrText xml:space="preserve"> TOC \o "1-3" \h \z \u </w:instrText>
          </w:r>
          <w:r w:rsidRPr="006F6DA7">
            <w:rPr>
              <w:rFonts w:ascii="Arial" w:hAnsi="Arial" w:cs="Arial"/>
              <w:b/>
              <w:bCs/>
              <w:noProof/>
              <w:sz w:val="20"/>
              <w:szCs w:val="20"/>
            </w:rPr>
            <w:fldChar w:fldCharType="separate"/>
          </w:r>
          <w:hyperlink w:anchor="_Toc1916780" w:history="1">
            <w:r w:rsidR="00D05E02" w:rsidRPr="00134D65">
              <w:rPr>
                <w:rStyle w:val="Hyperlink"/>
                <w:rFonts w:ascii="Arial" w:hAnsi="Arial" w:cs="Arial"/>
                <w:noProof/>
              </w:rPr>
              <w:t>1.</w:t>
            </w:r>
            <w:r w:rsidR="00D05E02">
              <w:rPr>
                <w:rFonts w:cstheme="minorBidi"/>
                <w:noProof/>
                <w:lang w:val="en-GB" w:eastAsia="en-GB"/>
              </w:rPr>
              <w:tab/>
            </w:r>
            <w:r w:rsidR="00D05E02" w:rsidRPr="00134D65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D05E02">
              <w:rPr>
                <w:noProof/>
                <w:webHidden/>
              </w:rPr>
              <w:tab/>
            </w:r>
            <w:r w:rsidR="00D05E02">
              <w:rPr>
                <w:noProof/>
                <w:webHidden/>
              </w:rPr>
              <w:fldChar w:fldCharType="begin"/>
            </w:r>
            <w:r w:rsidR="00D05E02">
              <w:rPr>
                <w:noProof/>
                <w:webHidden/>
              </w:rPr>
              <w:instrText xml:space="preserve"> PAGEREF _Toc1916780 \h </w:instrText>
            </w:r>
            <w:r w:rsidR="00D05E02">
              <w:rPr>
                <w:noProof/>
                <w:webHidden/>
              </w:rPr>
            </w:r>
            <w:r w:rsidR="00D05E02">
              <w:rPr>
                <w:noProof/>
                <w:webHidden/>
              </w:rPr>
              <w:fldChar w:fldCharType="separate"/>
            </w:r>
            <w:r w:rsidR="00D05E02">
              <w:rPr>
                <w:noProof/>
                <w:webHidden/>
              </w:rPr>
              <w:t>3</w:t>
            </w:r>
            <w:r w:rsidR="00D05E02">
              <w:rPr>
                <w:noProof/>
                <w:webHidden/>
              </w:rPr>
              <w:fldChar w:fldCharType="end"/>
            </w:r>
          </w:hyperlink>
        </w:p>
        <w:p w14:paraId="33E5C15D" w14:textId="0EB64A34" w:rsidR="00D05E02" w:rsidRDefault="00C66764">
          <w:pPr>
            <w:pStyle w:val="TOC1"/>
            <w:tabs>
              <w:tab w:val="left" w:pos="44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1916781" w:history="1">
            <w:r w:rsidR="00D05E02" w:rsidRPr="00134D65">
              <w:rPr>
                <w:rStyle w:val="Hyperlink"/>
                <w:rFonts w:ascii="Arial" w:hAnsi="Arial" w:cs="Arial"/>
                <w:noProof/>
              </w:rPr>
              <w:t>2.</w:t>
            </w:r>
            <w:r w:rsidR="00D05E02">
              <w:rPr>
                <w:rFonts w:cstheme="minorBidi"/>
                <w:noProof/>
                <w:lang w:val="en-GB" w:eastAsia="en-GB"/>
              </w:rPr>
              <w:tab/>
            </w:r>
            <w:r w:rsidR="00D05E02" w:rsidRPr="00134D65">
              <w:rPr>
                <w:rStyle w:val="Hyperlink"/>
                <w:rFonts w:ascii="Arial" w:hAnsi="Arial" w:cs="Arial"/>
                <w:noProof/>
              </w:rPr>
              <w:t>Part A - Understanding</w:t>
            </w:r>
            <w:r w:rsidR="00D05E02">
              <w:rPr>
                <w:noProof/>
                <w:webHidden/>
              </w:rPr>
              <w:tab/>
            </w:r>
            <w:r w:rsidR="00D05E02">
              <w:rPr>
                <w:noProof/>
                <w:webHidden/>
              </w:rPr>
              <w:fldChar w:fldCharType="begin"/>
            </w:r>
            <w:r w:rsidR="00D05E02">
              <w:rPr>
                <w:noProof/>
                <w:webHidden/>
              </w:rPr>
              <w:instrText xml:space="preserve"> PAGEREF _Toc1916781 \h </w:instrText>
            </w:r>
            <w:r w:rsidR="00D05E02">
              <w:rPr>
                <w:noProof/>
                <w:webHidden/>
              </w:rPr>
            </w:r>
            <w:r w:rsidR="00D05E02">
              <w:rPr>
                <w:noProof/>
                <w:webHidden/>
              </w:rPr>
              <w:fldChar w:fldCharType="separate"/>
            </w:r>
            <w:r w:rsidR="00D05E02">
              <w:rPr>
                <w:noProof/>
                <w:webHidden/>
              </w:rPr>
              <w:t>3</w:t>
            </w:r>
            <w:r w:rsidR="00D05E02">
              <w:rPr>
                <w:noProof/>
                <w:webHidden/>
              </w:rPr>
              <w:fldChar w:fldCharType="end"/>
            </w:r>
          </w:hyperlink>
        </w:p>
        <w:p w14:paraId="1037EC9F" w14:textId="1572B6EA" w:rsidR="00D05E02" w:rsidRDefault="00C66764">
          <w:pPr>
            <w:pStyle w:val="TOC2"/>
            <w:tabs>
              <w:tab w:val="left" w:pos="88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1916782" w:history="1">
            <w:r w:rsidR="00D05E02" w:rsidRPr="00134D65">
              <w:rPr>
                <w:rStyle w:val="Hyperlink"/>
                <w:rFonts w:ascii="Arial" w:hAnsi="Arial" w:cs="Arial"/>
                <w:noProof/>
              </w:rPr>
              <w:t>2.1.</w:t>
            </w:r>
            <w:r w:rsidR="00D05E02">
              <w:rPr>
                <w:rFonts w:cstheme="minorBidi"/>
                <w:noProof/>
                <w:lang w:val="en-GB" w:eastAsia="en-GB"/>
              </w:rPr>
              <w:tab/>
            </w:r>
            <w:r w:rsidR="00D05E02" w:rsidRPr="00134D65">
              <w:rPr>
                <w:rStyle w:val="Hyperlink"/>
                <w:rFonts w:ascii="Arial" w:hAnsi="Arial" w:cs="Arial"/>
                <w:noProof/>
              </w:rPr>
              <w:t>A1 - Explanation of a Variable</w:t>
            </w:r>
            <w:r w:rsidR="00D05E02">
              <w:rPr>
                <w:noProof/>
                <w:webHidden/>
              </w:rPr>
              <w:tab/>
            </w:r>
            <w:r w:rsidR="00D05E02">
              <w:rPr>
                <w:noProof/>
                <w:webHidden/>
              </w:rPr>
              <w:fldChar w:fldCharType="begin"/>
            </w:r>
            <w:r w:rsidR="00D05E02">
              <w:rPr>
                <w:noProof/>
                <w:webHidden/>
              </w:rPr>
              <w:instrText xml:space="preserve"> PAGEREF _Toc1916782 \h </w:instrText>
            </w:r>
            <w:r w:rsidR="00D05E02">
              <w:rPr>
                <w:noProof/>
                <w:webHidden/>
              </w:rPr>
            </w:r>
            <w:r w:rsidR="00D05E02">
              <w:rPr>
                <w:noProof/>
                <w:webHidden/>
              </w:rPr>
              <w:fldChar w:fldCharType="separate"/>
            </w:r>
            <w:r w:rsidR="00D05E02">
              <w:rPr>
                <w:noProof/>
                <w:webHidden/>
              </w:rPr>
              <w:t>3</w:t>
            </w:r>
            <w:r w:rsidR="00D05E02">
              <w:rPr>
                <w:noProof/>
                <w:webHidden/>
              </w:rPr>
              <w:fldChar w:fldCharType="end"/>
            </w:r>
          </w:hyperlink>
        </w:p>
        <w:p w14:paraId="4C7D4F73" w14:textId="19EA7490" w:rsidR="00D05E02" w:rsidRDefault="00C66764">
          <w:pPr>
            <w:pStyle w:val="TOC2"/>
            <w:tabs>
              <w:tab w:val="left" w:pos="88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1916783" w:history="1">
            <w:r w:rsidR="00D05E02" w:rsidRPr="00134D65">
              <w:rPr>
                <w:rStyle w:val="Hyperlink"/>
                <w:rFonts w:ascii="Arial" w:hAnsi="Arial" w:cs="Arial"/>
                <w:noProof/>
              </w:rPr>
              <w:t>2.2.</w:t>
            </w:r>
            <w:r w:rsidR="00D05E02">
              <w:rPr>
                <w:rFonts w:cstheme="minorBidi"/>
                <w:noProof/>
                <w:lang w:val="en-GB" w:eastAsia="en-GB"/>
              </w:rPr>
              <w:tab/>
            </w:r>
            <w:r w:rsidR="00D05E02" w:rsidRPr="00134D65">
              <w:rPr>
                <w:rStyle w:val="Hyperlink"/>
                <w:rFonts w:ascii="Arial" w:hAnsi="Arial" w:cs="Arial"/>
                <w:noProof/>
              </w:rPr>
              <w:t>A2 - Explanation of a For-Loop</w:t>
            </w:r>
            <w:r w:rsidR="00D05E02">
              <w:rPr>
                <w:noProof/>
                <w:webHidden/>
              </w:rPr>
              <w:tab/>
            </w:r>
            <w:r w:rsidR="00D05E02">
              <w:rPr>
                <w:noProof/>
                <w:webHidden/>
              </w:rPr>
              <w:fldChar w:fldCharType="begin"/>
            </w:r>
            <w:r w:rsidR="00D05E02">
              <w:rPr>
                <w:noProof/>
                <w:webHidden/>
              </w:rPr>
              <w:instrText xml:space="preserve"> PAGEREF _Toc1916783 \h </w:instrText>
            </w:r>
            <w:r w:rsidR="00D05E02">
              <w:rPr>
                <w:noProof/>
                <w:webHidden/>
              </w:rPr>
            </w:r>
            <w:r w:rsidR="00D05E02">
              <w:rPr>
                <w:noProof/>
                <w:webHidden/>
              </w:rPr>
              <w:fldChar w:fldCharType="separate"/>
            </w:r>
            <w:r w:rsidR="00D05E02">
              <w:rPr>
                <w:noProof/>
                <w:webHidden/>
              </w:rPr>
              <w:t>4</w:t>
            </w:r>
            <w:r w:rsidR="00D05E02">
              <w:rPr>
                <w:noProof/>
                <w:webHidden/>
              </w:rPr>
              <w:fldChar w:fldCharType="end"/>
            </w:r>
          </w:hyperlink>
        </w:p>
        <w:p w14:paraId="7E5DD7C0" w14:textId="75364058" w:rsidR="00D05E02" w:rsidRDefault="00C66764">
          <w:pPr>
            <w:pStyle w:val="TOC2"/>
            <w:tabs>
              <w:tab w:val="left" w:pos="88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1916784" w:history="1">
            <w:r w:rsidR="00D05E02" w:rsidRPr="00134D65">
              <w:rPr>
                <w:rStyle w:val="Hyperlink"/>
                <w:rFonts w:ascii="Arial" w:hAnsi="Arial" w:cs="Arial"/>
                <w:noProof/>
              </w:rPr>
              <w:t>2.3.</w:t>
            </w:r>
            <w:r w:rsidR="00D05E02">
              <w:rPr>
                <w:rFonts w:cstheme="minorBidi"/>
                <w:noProof/>
                <w:lang w:val="en-GB" w:eastAsia="en-GB"/>
              </w:rPr>
              <w:tab/>
            </w:r>
            <w:r w:rsidR="00D05E02" w:rsidRPr="00134D65">
              <w:rPr>
                <w:rStyle w:val="Hyperlink"/>
                <w:rFonts w:ascii="Arial" w:hAnsi="Arial" w:cs="Arial"/>
                <w:noProof/>
              </w:rPr>
              <w:t>A3 - Explanation of an Array</w:t>
            </w:r>
            <w:r w:rsidR="00D05E02">
              <w:rPr>
                <w:noProof/>
                <w:webHidden/>
              </w:rPr>
              <w:tab/>
            </w:r>
            <w:r w:rsidR="00D05E02">
              <w:rPr>
                <w:noProof/>
                <w:webHidden/>
              </w:rPr>
              <w:fldChar w:fldCharType="begin"/>
            </w:r>
            <w:r w:rsidR="00D05E02">
              <w:rPr>
                <w:noProof/>
                <w:webHidden/>
              </w:rPr>
              <w:instrText xml:space="preserve"> PAGEREF _Toc1916784 \h </w:instrText>
            </w:r>
            <w:r w:rsidR="00D05E02">
              <w:rPr>
                <w:noProof/>
                <w:webHidden/>
              </w:rPr>
            </w:r>
            <w:r w:rsidR="00D05E02">
              <w:rPr>
                <w:noProof/>
                <w:webHidden/>
              </w:rPr>
              <w:fldChar w:fldCharType="separate"/>
            </w:r>
            <w:r w:rsidR="00D05E02">
              <w:rPr>
                <w:noProof/>
                <w:webHidden/>
              </w:rPr>
              <w:t>4</w:t>
            </w:r>
            <w:r w:rsidR="00D05E02">
              <w:rPr>
                <w:noProof/>
                <w:webHidden/>
              </w:rPr>
              <w:fldChar w:fldCharType="end"/>
            </w:r>
          </w:hyperlink>
        </w:p>
        <w:p w14:paraId="712ACCF2" w14:textId="7DA0444C" w:rsidR="00D05E02" w:rsidRDefault="00C66764">
          <w:pPr>
            <w:pStyle w:val="TOC1"/>
            <w:tabs>
              <w:tab w:val="left" w:pos="44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1916785" w:history="1">
            <w:r w:rsidR="00D05E02" w:rsidRPr="00134D65">
              <w:rPr>
                <w:rStyle w:val="Hyperlink"/>
                <w:rFonts w:ascii="Arial" w:hAnsi="Arial" w:cs="Arial"/>
                <w:noProof/>
              </w:rPr>
              <w:t>3.</w:t>
            </w:r>
            <w:r w:rsidR="00D05E02">
              <w:rPr>
                <w:rFonts w:cstheme="minorBidi"/>
                <w:noProof/>
                <w:lang w:val="en-GB" w:eastAsia="en-GB"/>
              </w:rPr>
              <w:tab/>
            </w:r>
            <w:r w:rsidR="00D05E02" w:rsidRPr="00134D65">
              <w:rPr>
                <w:rStyle w:val="Hyperlink"/>
                <w:rFonts w:ascii="Arial" w:hAnsi="Arial" w:cs="Arial"/>
                <w:noProof/>
              </w:rPr>
              <w:t>Part B - Implementation</w:t>
            </w:r>
            <w:r w:rsidR="00D05E02">
              <w:rPr>
                <w:noProof/>
                <w:webHidden/>
              </w:rPr>
              <w:tab/>
            </w:r>
            <w:r w:rsidR="00D05E02">
              <w:rPr>
                <w:noProof/>
                <w:webHidden/>
              </w:rPr>
              <w:fldChar w:fldCharType="begin"/>
            </w:r>
            <w:r w:rsidR="00D05E02">
              <w:rPr>
                <w:noProof/>
                <w:webHidden/>
              </w:rPr>
              <w:instrText xml:space="preserve"> PAGEREF _Toc1916785 \h </w:instrText>
            </w:r>
            <w:r w:rsidR="00D05E02">
              <w:rPr>
                <w:noProof/>
                <w:webHidden/>
              </w:rPr>
            </w:r>
            <w:r w:rsidR="00D05E02">
              <w:rPr>
                <w:noProof/>
                <w:webHidden/>
              </w:rPr>
              <w:fldChar w:fldCharType="separate"/>
            </w:r>
            <w:r w:rsidR="00D05E02">
              <w:rPr>
                <w:noProof/>
                <w:webHidden/>
              </w:rPr>
              <w:t>5</w:t>
            </w:r>
            <w:r w:rsidR="00D05E02">
              <w:rPr>
                <w:noProof/>
                <w:webHidden/>
              </w:rPr>
              <w:fldChar w:fldCharType="end"/>
            </w:r>
          </w:hyperlink>
        </w:p>
        <w:p w14:paraId="120544D8" w14:textId="327EA210" w:rsidR="00D05E02" w:rsidRDefault="00C66764">
          <w:pPr>
            <w:pStyle w:val="TOC2"/>
            <w:tabs>
              <w:tab w:val="left" w:pos="88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1916786" w:history="1">
            <w:r w:rsidR="00D05E02" w:rsidRPr="00134D65">
              <w:rPr>
                <w:rStyle w:val="Hyperlink"/>
                <w:rFonts w:ascii="Arial" w:hAnsi="Arial" w:cs="Arial"/>
                <w:noProof/>
              </w:rPr>
              <w:t>3.1.</w:t>
            </w:r>
            <w:r w:rsidR="00D05E02">
              <w:rPr>
                <w:rFonts w:cstheme="minorBidi"/>
                <w:noProof/>
                <w:lang w:val="en-GB" w:eastAsia="en-GB"/>
              </w:rPr>
              <w:tab/>
            </w:r>
            <w:r w:rsidR="00D05E02" w:rsidRPr="00134D65">
              <w:rPr>
                <w:rStyle w:val="Hyperlink"/>
                <w:rFonts w:ascii="Arial" w:hAnsi="Arial" w:cs="Arial"/>
                <w:noProof/>
              </w:rPr>
              <w:t>Exercise 1 – Showing different variables</w:t>
            </w:r>
            <w:r w:rsidR="00D05E02">
              <w:rPr>
                <w:noProof/>
                <w:webHidden/>
              </w:rPr>
              <w:tab/>
            </w:r>
            <w:r w:rsidR="00D05E02">
              <w:rPr>
                <w:noProof/>
                <w:webHidden/>
              </w:rPr>
              <w:fldChar w:fldCharType="begin"/>
            </w:r>
            <w:r w:rsidR="00D05E02">
              <w:rPr>
                <w:noProof/>
                <w:webHidden/>
              </w:rPr>
              <w:instrText xml:space="preserve"> PAGEREF _Toc1916786 \h </w:instrText>
            </w:r>
            <w:r w:rsidR="00D05E02">
              <w:rPr>
                <w:noProof/>
                <w:webHidden/>
              </w:rPr>
            </w:r>
            <w:r w:rsidR="00D05E02">
              <w:rPr>
                <w:noProof/>
                <w:webHidden/>
              </w:rPr>
              <w:fldChar w:fldCharType="separate"/>
            </w:r>
            <w:r w:rsidR="00D05E02">
              <w:rPr>
                <w:noProof/>
                <w:webHidden/>
              </w:rPr>
              <w:t>5</w:t>
            </w:r>
            <w:r w:rsidR="00D05E02">
              <w:rPr>
                <w:noProof/>
                <w:webHidden/>
              </w:rPr>
              <w:fldChar w:fldCharType="end"/>
            </w:r>
          </w:hyperlink>
        </w:p>
        <w:p w14:paraId="6F2EDFB8" w14:textId="556D589C" w:rsidR="00D05E02" w:rsidRDefault="00C66764">
          <w:pPr>
            <w:pStyle w:val="TOC2"/>
            <w:tabs>
              <w:tab w:val="left" w:pos="110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1916787" w:history="1">
            <w:r w:rsidR="00D05E02" w:rsidRPr="00134D65">
              <w:rPr>
                <w:rStyle w:val="Hyperlink"/>
                <w:rFonts w:ascii="Arial" w:hAnsi="Arial" w:cs="Arial"/>
                <w:noProof/>
              </w:rPr>
              <w:t>3.1.1</w:t>
            </w:r>
            <w:r w:rsidR="00D05E02">
              <w:rPr>
                <w:rFonts w:cstheme="minorBidi"/>
                <w:noProof/>
                <w:lang w:val="en-GB" w:eastAsia="en-GB"/>
              </w:rPr>
              <w:tab/>
            </w:r>
            <w:r w:rsidR="00D05E02" w:rsidRPr="00134D65">
              <w:rPr>
                <w:rStyle w:val="Hyperlink"/>
                <w:rFonts w:ascii="Arial" w:hAnsi="Arial" w:cs="Arial"/>
                <w:noProof/>
              </w:rPr>
              <w:t>Identifying the problem</w:t>
            </w:r>
            <w:r w:rsidR="00D05E02">
              <w:rPr>
                <w:noProof/>
                <w:webHidden/>
              </w:rPr>
              <w:tab/>
            </w:r>
            <w:r w:rsidR="00D05E02">
              <w:rPr>
                <w:noProof/>
                <w:webHidden/>
              </w:rPr>
              <w:fldChar w:fldCharType="begin"/>
            </w:r>
            <w:r w:rsidR="00D05E02">
              <w:rPr>
                <w:noProof/>
                <w:webHidden/>
              </w:rPr>
              <w:instrText xml:space="preserve"> PAGEREF _Toc1916787 \h </w:instrText>
            </w:r>
            <w:r w:rsidR="00D05E02">
              <w:rPr>
                <w:noProof/>
                <w:webHidden/>
              </w:rPr>
            </w:r>
            <w:r w:rsidR="00D05E02">
              <w:rPr>
                <w:noProof/>
                <w:webHidden/>
              </w:rPr>
              <w:fldChar w:fldCharType="separate"/>
            </w:r>
            <w:r w:rsidR="00D05E02">
              <w:rPr>
                <w:noProof/>
                <w:webHidden/>
              </w:rPr>
              <w:t>5</w:t>
            </w:r>
            <w:r w:rsidR="00D05E02">
              <w:rPr>
                <w:noProof/>
                <w:webHidden/>
              </w:rPr>
              <w:fldChar w:fldCharType="end"/>
            </w:r>
          </w:hyperlink>
        </w:p>
        <w:p w14:paraId="74497A18" w14:textId="06316D85" w:rsidR="00D05E02" w:rsidRDefault="00C66764">
          <w:pPr>
            <w:pStyle w:val="TOC2"/>
            <w:tabs>
              <w:tab w:val="left" w:pos="110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1916788" w:history="1">
            <w:r w:rsidR="00D05E02" w:rsidRPr="00134D65">
              <w:rPr>
                <w:rStyle w:val="Hyperlink"/>
                <w:rFonts w:ascii="Arial" w:hAnsi="Arial" w:cs="Arial"/>
                <w:noProof/>
              </w:rPr>
              <w:t>3.1.2</w:t>
            </w:r>
            <w:r w:rsidR="00D05E02">
              <w:rPr>
                <w:rFonts w:cstheme="minorBidi"/>
                <w:noProof/>
                <w:lang w:val="en-GB" w:eastAsia="en-GB"/>
              </w:rPr>
              <w:tab/>
            </w:r>
            <w:r w:rsidR="00D05E02" w:rsidRPr="00134D65">
              <w:rPr>
                <w:rStyle w:val="Hyperlink"/>
                <w:rFonts w:ascii="Arial" w:hAnsi="Arial" w:cs="Arial"/>
                <w:noProof/>
              </w:rPr>
              <w:t>Annotated Code</w:t>
            </w:r>
            <w:r w:rsidR="00D05E02">
              <w:rPr>
                <w:noProof/>
                <w:webHidden/>
              </w:rPr>
              <w:tab/>
            </w:r>
            <w:r w:rsidR="00D05E02">
              <w:rPr>
                <w:noProof/>
                <w:webHidden/>
              </w:rPr>
              <w:fldChar w:fldCharType="begin"/>
            </w:r>
            <w:r w:rsidR="00D05E02">
              <w:rPr>
                <w:noProof/>
                <w:webHidden/>
              </w:rPr>
              <w:instrText xml:space="preserve"> PAGEREF _Toc1916788 \h </w:instrText>
            </w:r>
            <w:r w:rsidR="00D05E02">
              <w:rPr>
                <w:noProof/>
                <w:webHidden/>
              </w:rPr>
            </w:r>
            <w:r w:rsidR="00D05E02">
              <w:rPr>
                <w:noProof/>
                <w:webHidden/>
              </w:rPr>
              <w:fldChar w:fldCharType="separate"/>
            </w:r>
            <w:r w:rsidR="00D05E02">
              <w:rPr>
                <w:noProof/>
                <w:webHidden/>
              </w:rPr>
              <w:t>5</w:t>
            </w:r>
            <w:r w:rsidR="00D05E02">
              <w:rPr>
                <w:noProof/>
                <w:webHidden/>
              </w:rPr>
              <w:fldChar w:fldCharType="end"/>
            </w:r>
          </w:hyperlink>
        </w:p>
        <w:p w14:paraId="41DDEC6B" w14:textId="1CBCFEF5" w:rsidR="00D05E02" w:rsidRDefault="00C66764">
          <w:pPr>
            <w:pStyle w:val="TOC2"/>
            <w:tabs>
              <w:tab w:val="left" w:pos="110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1916789" w:history="1">
            <w:r w:rsidR="00D05E02" w:rsidRPr="00134D65">
              <w:rPr>
                <w:rStyle w:val="Hyperlink"/>
                <w:rFonts w:ascii="Arial" w:hAnsi="Arial" w:cs="Arial"/>
                <w:noProof/>
              </w:rPr>
              <w:t>3.1.3</w:t>
            </w:r>
            <w:r w:rsidR="00D05E02">
              <w:rPr>
                <w:rFonts w:cstheme="minorBidi"/>
                <w:noProof/>
                <w:lang w:val="en-GB" w:eastAsia="en-GB"/>
              </w:rPr>
              <w:tab/>
            </w:r>
            <w:r w:rsidR="00D05E02" w:rsidRPr="00134D65">
              <w:rPr>
                <w:rStyle w:val="Hyperlink"/>
                <w:rFonts w:ascii="Arial" w:hAnsi="Arial" w:cs="Arial"/>
                <w:noProof/>
              </w:rPr>
              <w:t>Testing</w:t>
            </w:r>
            <w:r w:rsidR="00D05E02">
              <w:rPr>
                <w:noProof/>
                <w:webHidden/>
              </w:rPr>
              <w:tab/>
            </w:r>
            <w:r w:rsidR="00D05E02">
              <w:rPr>
                <w:noProof/>
                <w:webHidden/>
              </w:rPr>
              <w:fldChar w:fldCharType="begin"/>
            </w:r>
            <w:r w:rsidR="00D05E02">
              <w:rPr>
                <w:noProof/>
                <w:webHidden/>
              </w:rPr>
              <w:instrText xml:space="preserve"> PAGEREF _Toc1916789 \h </w:instrText>
            </w:r>
            <w:r w:rsidR="00D05E02">
              <w:rPr>
                <w:noProof/>
                <w:webHidden/>
              </w:rPr>
            </w:r>
            <w:r w:rsidR="00D05E02">
              <w:rPr>
                <w:noProof/>
                <w:webHidden/>
              </w:rPr>
              <w:fldChar w:fldCharType="separate"/>
            </w:r>
            <w:r w:rsidR="00D05E02">
              <w:rPr>
                <w:noProof/>
                <w:webHidden/>
              </w:rPr>
              <w:t>6</w:t>
            </w:r>
            <w:r w:rsidR="00D05E02">
              <w:rPr>
                <w:noProof/>
                <w:webHidden/>
              </w:rPr>
              <w:fldChar w:fldCharType="end"/>
            </w:r>
          </w:hyperlink>
        </w:p>
        <w:p w14:paraId="79C3AEE4" w14:textId="2D024AA7" w:rsidR="00D05E02" w:rsidRDefault="00C66764">
          <w:pPr>
            <w:pStyle w:val="TOC2"/>
            <w:tabs>
              <w:tab w:val="left" w:pos="88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1916790" w:history="1">
            <w:r w:rsidR="00D05E02" w:rsidRPr="00134D65">
              <w:rPr>
                <w:rStyle w:val="Hyperlink"/>
                <w:rFonts w:ascii="Arial" w:hAnsi="Arial" w:cs="Arial"/>
                <w:noProof/>
              </w:rPr>
              <w:t>3.2.</w:t>
            </w:r>
            <w:r w:rsidR="00D05E02">
              <w:rPr>
                <w:rFonts w:cstheme="minorBidi"/>
                <w:noProof/>
                <w:lang w:val="en-GB" w:eastAsia="en-GB"/>
              </w:rPr>
              <w:tab/>
            </w:r>
            <w:r w:rsidR="00D05E02" w:rsidRPr="00134D65">
              <w:rPr>
                <w:rStyle w:val="Hyperlink"/>
                <w:rFonts w:ascii="Arial" w:hAnsi="Arial" w:cs="Arial"/>
                <w:noProof/>
              </w:rPr>
              <w:t>Exercise 2 – Calculation shaded surface area</w:t>
            </w:r>
            <w:r w:rsidR="00D05E02">
              <w:rPr>
                <w:noProof/>
                <w:webHidden/>
              </w:rPr>
              <w:tab/>
            </w:r>
            <w:r w:rsidR="00D05E02">
              <w:rPr>
                <w:noProof/>
                <w:webHidden/>
              </w:rPr>
              <w:fldChar w:fldCharType="begin"/>
            </w:r>
            <w:r w:rsidR="00D05E02">
              <w:rPr>
                <w:noProof/>
                <w:webHidden/>
              </w:rPr>
              <w:instrText xml:space="preserve"> PAGEREF _Toc1916790 \h </w:instrText>
            </w:r>
            <w:r w:rsidR="00D05E02">
              <w:rPr>
                <w:noProof/>
                <w:webHidden/>
              </w:rPr>
            </w:r>
            <w:r w:rsidR="00D05E02">
              <w:rPr>
                <w:noProof/>
                <w:webHidden/>
              </w:rPr>
              <w:fldChar w:fldCharType="separate"/>
            </w:r>
            <w:r w:rsidR="00D05E02">
              <w:rPr>
                <w:noProof/>
                <w:webHidden/>
              </w:rPr>
              <w:t>8</w:t>
            </w:r>
            <w:r w:rsidR="00D05E02">
              <w:rPr>
                <w:noProof/>
                <w:webHidden/>
              </w:rPr>
              <w:fldChar w:fldCharType="end"/>
            </w:r>
          </w:hyperlink>
        </w:p>
        <w:p w14:paraId="631961DA" w14:textId="498C6817" w:rsidR="00D05E02" w:rsidRDefault="00C66764">
          <w:pPr>
            <w:pStyle w:val="TOC2"/>
            <w:tabs>
              <w:tab w:val="left" w:pos="110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1916791" w:history="1">
            <w:r w:rsidR="00D05E02" w:rsidRPr="00134D65">
              <w:rPr>
                <w:rStyle w:val="Hyperlink"/>
                <w:rFonts w:ascii="Arial" w:hAnsi="Arial" w:cs="Arial"/>
                <w:noProof/>
              </w:rPr>
              <w:t>3.2.1</w:t>
            </w:r>
            <w:r w:rsidR="00D05E02">
              <w:rPr>
                <w:rFonts w:cstheme="minorBidi"/>
                <w:noProof/>
                <w:lang w:val="en-GB" w:eastAsia="en-GB"/>
              </w:rPr>
              <w:tab/>
            </w:r>
            <w:r w:rsidR="00D05E02" w:rsidRPr="00134D65">
              <w:rPr>
                <w:rStyle w:val="Hyperlink"/>
                <w:rFonts w:ascii="Arial" w:hAnsi="Arial" w:cs="Arial"/>
                <w:noProof/>
              </w:rPr>
              <w:t>Identifying the problem</w:t>
            </w:r>
            <w:r w:rsidR="00D05E02">
              <w:rPr>
                <w:noProof/>
                <w:webHidden/>
              </w:rPr>
              <w:tab/>
            </w:r>
            <w:r w:rsidR="00D05E02">
              <w:rPr>
                <w:noProof/>
                <w:webHidden/>
              </w:rPr>
              <w:fldChar w:fldCharType="begin"/>
            </w:r>
            <w:r w:rsidR="00D05E02">
              <w:rPr>
                <w:noProof/>
                <w:webHidden/>
              </w:rPr>
              <w:instrText xml:space="preserve"> PAGEREF _Toc1916791 \h </w:instrText>
            </w:r>
            <w:r w:rsidR="00D05E02">
              <w:rPr>
                <w:noProof/>
                <w:webHidden/>
              </w:rPr>
            </w:r>
            <w:r w:rsidR="00D05E02">
              <w:rPr>
                <w:noProof/>
                <w:webHidden/>
              </w:rPr>
              <w:fldChar w:fldCharType="separate"/>
            </w:r>
            <w:r w:rsidR="00D05E02">
              <w:rPr>
                <w:noProof/>
                <w:webHidden/>
              </w:rPr>
              <w:t>8</w:t>
            </w:r>
            <w:r w:rsidR="00D05E02">
              <w:rPr>
                <w:noProof/>
                <w:webHidden/>
              </w:rPr>
              <w:fldChar w:fldCharType="end"/>
            </w:r>
          </w:hyperlink>
        </w:p>
        <w:p w14:paraId="5FCBE04E" w14:textId="7EE8884C" w:rsidR="00D05E02" w:rsidRDefault="00C66764">
          <w:pPr>
            <w:pStyle w:val="TOC2"/>
            <w:tabs>
              <w:tab w:val="left" w:pos="110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1916792" w:history="1">
            <w:r w:rsidR="00D05E02" w:rsidRPr="00134D65">
              <w:rPr>
                <w:rStyle w:val="Hyperlink"/>
                <w:rFonts w:ascii="Arial" w:hAnsi="Arial" w:cs="Arial"/>
                <w:noProof/>
              </w:rPr>
              <w:t>3.2.2</w:t>
            </w:r>
            <w:r w:rsidR="00D05E02">
              <w:rPr>
                <w:rFonts w:cstheme="minorBidi"/>
                <w:noProof/>
                <w:lang w:val="en-GB" w:eastAsia="en-GB"/>
              </w:rPr>
              <w:tab/>
            </w:r>
            <w:r w:rsidR="00D05E02" w:rsidRPr="00134D65">
              <w:rPr>
                <w:rStyle w:val="Hyperlink"/>
                <w:rFonts w:ascii="Arial" w:hAnsi="Arial" w:cs="Arial"/>
                <w:noProof/>
              </w:rPr>
              <w:t>Annotated Code</w:t>
            </w:r>
            <w:r w:rsidR="00D05E02">
              <w:rPr>
                <w:noProof/>
                <w:webHidden/>
              </w:rPr>
              <w:tab/>
            </w:r>
            <w:r w:rsidR="00D05E02">
              <w:rPr>
                <w:noProof/>
                <w:webHidden/>
              </w:rPr>
              <w:fldChar w:fldCharType="begin"/>
            </w:r>
            <w:r w:rsidR="00D05E02">
              <w:rPr>
                <w:noProof/>
                <w:webHidden/>
              </w:rPr>
              <w:instrText xml:space="preserve"> PAGEREF _Toc1916792 \h </w:instrText>
            </w:r>
            <w:r w:rsidR="00D05E02">
              <w:rPr>
                <w:noProof/>
                <w:webHidden/>
              </w:rPr>
            </w:r>
            <w:r w:rsidR="00D05E02">
              <w:rPr>
                <w:noProof/>
                <w:webHidden/>
              </w:rPr>
              <w:fldChar w:fldCharType="separate"/>
            </w:r>
            <w:r w:rsidR="00D05E02">
              <w:rPr>
                <w:noProof/>
                <w:webHidden/>
              </w:rPr>
              <w:t>8</w:t>
            </w:r>
            <w:r w:rsidR="00D05E02">
              <w:rPr>
                <w:noProof/>
                <w:webHidden/>
              </w:rPr>
              <w:fldChar w:fldCharType="end"/>
            </w:r>
          </w:hyperlink>
        </w:p>
        <w:p w14:paraId="2B68F0B2" w14:textId="3E3E2E3F" w:rsidR="00D05E02" w:rsidRDefault="00C66764">
          <w:pPr>
            <w:pStyle w:val="TOC2"/>
            <w:tabs>
              <w:tab w:val="left" w:pos="110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1916793" w:history="1">
            <w:r w:rsidR="00D05E02" w:rsidRPr="00134D65">
              <w:rPr>
                <w:rStyle w:val="Hyperlink"/>
                <w:rFonts w:ascii="Arial" w:hAnsi="Arial" w:cs="Arial"/>
                <w:noProof/>
              </w:rPr>
              <w:t>3.2.3</w:t>
            </w:r>
            <w:r w:rsidR="00D05E02">
              <w:rPr>
                <w:rFonts w:cstheme="minorBidi"/>
                <w:noProof/>
                <w:lang w:val="en-GB" w:eastAsia="en-GB"/>
              </w:rPr>
              <w:tab/>
            </w:r>
            <w:r w:rsidR="00D05E02" w:rsidRPr="00134D65">
              <w:rPr>
                <w:rStyle w:val="Hyperlink"/>
                <w:rFonts w:ascii="Arial" w:hAnsi="Arial" w:cs="Arial"/>
                <w:noProof/>
              </w:rPr>
              <w:t>Testing</w:t>
            </w:r>
            <w:r w:rsidR="00D05E02">
              <w:rPr>
                <w:noProof/>
                <w:webHidden/>
              </w:rPr>
              <w:tab/>
            </w:r>
            <w:r w:rsidR="00D05E02">
              <w:rPr>
                <w:noProof/>
                <w:webHidden/>
              </w:rPr>
              <w:fldChar w:fldCharType="begin"/>
            </w:r>
            <w:r w:rsidR="00D05E02">
              <w:rPr>
                <w:noProof/>
                <w:webHidden/>
              </w:rPr>
              <w:instrText xml:space="preserve"> PAGEREF _Toc1916793 \h </w:instrText>
            </w:r>
            <w:r w:rsidR="00D05E02">
              <w:rPr>
                <w:noProof/>
                <w:webHidden/>
              </w:rPr>
            </w:r>
            <w:r w:rsidR="00D05E02">
              <w:rPr>
                <w:noProof/>
                <w:webHidden/>
              </w:rPr>
              <w:fldChar w:fldCharType="separate"/>
            </w:r>
            <w:r w:rsidR="00D05E02">
              <w:rPr>
                <w:noProof/>
                <w:webHidden/>
              </w:rPr>
              <w:t>9</w:t>
            </w:r>
            <w:r w:rsidR="00D05E02">
              <w:rPr>
                <w:noProof/>
                <w:webHidden/>
              </w:rPr>
              <w:fldChar w:fldCharType="end"/>
            </w:r>
          </w:hyperlink>
        </w:p>
        <w:p w14:paraId="73E6A6C4" w14:textId="3DE563C2" w:rsidR="00D05E02" w:rsidRDefault="00C66764">
          <w:pPr>
            <w:pStyle w:val="TOC2"/>
            <w:tabs>
              <w:tab w:val="left" w:pos="88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1916794" w:history="1">
            <w:r w:rsidR="00D05E02" w:rsidRPr="00134D65">
              <w:rPr>
                <w:rStyle w:val="Hyperlink"/>
                <w:rFonts w:ascii="Arial" w:hAnsi="Arial" w:cs="Arial"/>
                <w:noProof/>
              </w:rPr>
              <w:t>3.3.</w:t>
            </w:r>
            <w:r w:rsidR="00D05E02">
              <w:rPr>
                <w:rFonts w:cstheme="minorBidi"/>
                <w:noProof/>
                <w:lang w:val="en-GB" w:eastAsia="en-GB"/>
              </w:rPr>
              <w:tab/>
            </w:r>
            <w:r w:rsidR="00D05E02" w:rsidRPr="00134D65">
              <w:rPr>
                <w:rStyle w:val="Hyperlink"/>
                <w:rFonts w:ascii="Arial" w:hAnsi="Arial" w:cs="Arial"/>
                <w:noProof/>
              </w:rPr>
              <w:t>Exercise 3 – Calculating price with VAT for 5 products</w:t>
            </w:r>
            <w:r w:rsidR="00D05E02">
              <w:rPr>
                <w:noProof/>
                <w:webHidden/>
              </w:rPr>
              <w:tab/>
            </w:r>
            <w:r w:rsidR="00D05E02">
              <w:rPr>
                <w:noProof/>
                <w:webHidden/>
              </w:rPr>
              <w:fldChar w:fldCharType="begin"/>
            </w:r>
            <w:r w:rsidR="00D05E02">
              <w:rPr>
                <w:noProof/>
                <w:webHidden/>
              </w:rPr>
              <w:instrText xml:space="preserve"> PAGEREF _Toc1916794 \h </w:instrText>
            </w:r>
            <w:r w:rsidR="00D05E02">
              <w:rPr>
                <w:noProof/>
                <w:webHidden/>
              </w:rPr>
            </w:r>
            <w:r w:rsidR="00D05E02">
              <w:rPr>
                <w:noProof/>
                <w:webHidden/>
              </w:rPr>
              <w:fldChar w:fldCharType="separate"/>
            </w:r>
            <w:r w:rsidR="00D05E02">
              <w:rPr>
                <w:noProof/>
                <w:webHidden/>
              </w:rPr>
              <w:t>10</w:t>
            </w:r>
            <w:r w:rsidR="00D05E02">
              <w:rPr>
                <w:noProof/>
                <w:webHidden/>
              </w:rPr>
              <w:fldChar w:fldCharType="end"/>
            </w:r>
          </w:hyperlink>
        </w:p>
        <w:p w14:paraId="72989FB1" w14:textId="7EF12018" w:rsidR="00D05E02" w:rsidRDefault="00C66764">
          <w:pPr>
            <w:pStyle w:val="TOC2"/>
            <w:tabs>
              <w:tab w:val="left" w:pos="110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1916795" w:history="1">
            <w:r w:rsidR="00D05E02" w:rsidRPr="00134D65">
              <w:rPr>
                <w:rStyle w:val="Hyperlink"/>
                <w:rFonts w:ascii="Arial" w:hAnsi="Arial" w:cs="Arial"/>
                <w:noProof/>
              </w:rPr>
              <w:t>3.3.1</w:t>
            </w:r>
            <w:r w:rsidR="00D05E02">
              <w:rPr>
                <w:rFonts w:cstheme="minorBidi"/>
                <w:noProof/>
                <w:lang w:val="en-GB" w:eastAsia="en-GB"/>
              </w:rPr>
              <w:tab/>
            </w:r>
            <w:r w:rsidR="00D05E02" w:rsidRPr="00134D65">
              <w:rPr>
                <w:rStyle w:val="Hyperlink"/>
                <w:rFonts w:ascii="Arial" w:hAnsi="Arial" w:cs="Arial"/>
                <w:noProof/>
              </w:rPr>
              <w:t>Identifying the problem</w:t>
            </w:r>
            <w:r w:rsidR="00D05E02">
              <w:rPr>
                <w:noProof/>
                <w:webHidden/>
              </w:rPr>
              <w:tab/>
            </w:r>
            <w:r w:rsidR="00D05E02">
              <w:rPr>
                <w:noProof/>
                <w:webHidden/>
              </w:rPr>
              <w:fldChar w:fldCharType="begin"/>
            </w:r>
            <w:r w:rsidR="00D05E02">
              <w:rPr>
                <w:noProof/>
                <w:webHidden/>
              </w:rPr>
              <w:instrText xml:space="preserve"> PAGEREF _Toc1916795 \h </w:instrText>
            </w:r>
            <w:r w:rsidR="00D05E02">
              <w:rPr>
                <w:noProof/>
                <w:webHidden/>
              </w:rPr>
            </w:r>
            <w:r w:rsidR="00D05E02">
              <w:rPr>
                <w:noProof/>
                <w:webHidden/>
              </w:rPr>
              <w:fldChar w:fldCharType="separate"/>
            </w:r>
            <w:r w:rsidR="00D05E02">
              <w:rPr>
                <w:noProof/>
                <w:webHidden/>
              </w:rPr>
              <w:t>10</w:t>
            </w:r>
            <w:r w:rsidR="00D05E02">
              <w:rPr>
                <w:noProof/>
                <w:webHidden/>
              </w:rPr>
              <w:fldChar w:fldCharType="end"/>
            </w:r>
          </w:hyperlink>
        </w:p>
        <w:p w14:paraId="6433381E" w14:textId="3A3F59F7" w:rsidR="00D05E02" w:rsidRDefault="00C66764">
          <w:pPr>
            <w:pStyle w:val="TOC2"/>
            <w:tabs>
              <w:tab w:val="left" w:pos="110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1916796" w:history="1">
            <w:r w:rsidR="00D05E02" w:rsidRPr="00134D65">
              <w:rPr>
                <w:rStyle w:val="Hyperlink"/>
                <w:rFonts w:ascii="Arial" w:hAnsi="Arial" w:cs="Arial"/>
                <w:noProof/>
              </w:rPr>
              <w:t>3.3.2</w:t>
            </w:r>
            <w:r w:rsidR="00D05E02">
              <w:rPr>
                <w:rFonts w:cstheme="minorBidi"/>
                <w:noProof/>
                <w:lang w:val="en-GB" w:eastAsia="en-GB"/>
              </w:rPr>
              <w:tab/>
            </w:r>
            <w:r w:rsidR="00D05E02" w:rsidRPr="00134D65">
              <w:rPr>
                <w:rStyle w:val="Hyperlink"/>
                <w:rFonts w:ascii="Arial" w:hAnsi="Arial" w:cs="Arial"/>
                <w:noProof/>
              </w:rPr>
              <w:t>Annotated Code</w:t>
            </w:r>
            <w:r w:rsidR="00D05E02">
              <w:rPr>
                <w:noProof/>
                <w:webHidden/>
              </w:rPr>
              <w:tab/>
            </w:r>
            <w:r w:rsidR="00D05E02">
              <w:rPr>
                <w:noProof/>
                <w:webHidden/>
              </w:rPr>
              <w:fldChar w:fldCharType="begin"/>
            </w:r>
            <w:r w:rsidR="00D05E02">
              <w:rPr>
                <w:noProof/>
                <w:webHidden/>
              </w:rPr>
              <w:instrText xml:space="preserve"> PAGEREF _Toc1916796 \h </w:instrText>
            </w:r>
            <w:r w:rsidR="00D05E02">
              <w:rPr>
                <w:noProof/>
                <w:webHidden/>
              </w:rPr>
            </w:r>
            <w:r w:rsidR="00D05E02">
              <w:rPr>
                <w:noProof/>
                <w:webHidden/>
              </w:rPr>
              <w:fldChar w:fldCharType="separate"/>
            </w:r>
            <w:r w:rsidR="00D05E02">
              <w:rPr>
                <w:noProof/>
                <w:webHidden/>
              </w:rPr>
              <w:t>11</w:t>
            </w:r>
            <w:r w:rsidR="00D05E02">
              <w:rPr>
                <w:noProof/>
                <w:webHidden/>
              </w:rPr>
              <w:fldChar w:fldCharType="end"/>
            </w:r>
          </w:hyperlink>
        </w:p>
        <w:p w14:paraId="1BFCC99E" w14:textId="2FE73D77" w:rsidR="00D05E02" w:rsidRDefault="00C66764">
          <w:pPr>
            <w:pStyle w:val="TOC2"/>
            <w:tabs>
              <w:tab w:val="left" w:pos="110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1916797" w:history="1">
            <w:r w:rsidR="00D05E02" w:rsidRPr="00134D65">
              <w:rPr>
                <w:rStyle w:val="Hyperlink"/>
                <w:rFonts w:ascii="Arial" w:hAnsi="Arial" w:cs="Arial"/>
                <w:noProof/>
              </w:rPr>
              <w:t>3.3.3</w:t>
            </w:r>
            <w:r w:rsidR="00D05E02">
              <w:rPr>
                <w:rFonts w:cstheme="minorBidi"/>
                <w:noProof/>
                <w:lang w:val="en-GB" w:eastAsia="en-GB"/>
              </w:rPr>
              <w:tab/>
            </w:r>
            <w:r w:rsidR="00D05E02" w:rsidRPr="00134D65">
              <w:rPr>
                <w:rStyle w:val="Hyperlink"/>
                <w:rFonts w:ascii="Arial" w:hAnsi="Arial" w:cs="Arial"/>
                <w:noProof/>
              </w:rPr>
              <w:t>Testing</w:t>
            </w:r>
            <w:r w:rsidR="00D05E02">
              <w:rPr>
                <w:noProof/>
                <w:webHidden/>
              </w:rPr>
              <w:tab/>
            </w:r>
            <w:r w:rsidR="00D05E02">
              <w:rPr>
                <w:noProof/>
                <w:webHidden/>
              </w:rPr>
              <w:fldChar w:fldCharType="begin"/>
            </w:r>
            <w:r w:rsidR="00D05E02">
              <w:rPr>
                <w:noProof/>
                <w:webHidden/>
              </w:rPr>
              <w:instrText xml:space="preserve"> PAGEREF _Toc1916797 \h </w:instrText>
            </w:r>
            <w:r w:rsidR="00D05E02">
              <w:rPr>
                <w:noProof/>
                <w:webHidden/>
              </w:rPr>
            </w:r>
            <w:r w:rsidR="00D05E02">
              <w:rPr>
                <w:noProof/>
                <w:webHidden/>
              </w:rPr>
              <w:fldChar w:fldCharType="separate"/>
            </w:r>
            <w:r w:rsidR="00D05E02">
              <w:rPr>
                <w:noProof/>
                <w:webHidden/>
              </w:rPr>
              <w:t>12</w:t>
            </w:r>
            <w:r w:rsidR="00D05E02">
              <w:rPr>
                <w:noProof/>
                <w:webHidden/>
              </w:rPr>
              <w:fldChar w:fldCharType="end"/>
            </w:r>
          </w:hyperlink>
        </w:p>
        <w:p w14:paraId="4BCF6965" w14:textId="74F52042" w:rsidR="00D05E02" w:rsidRDefault="00C66764">
          <w:pPr>
            <w:pStyle w:val="TOC2"/>
            <w:tabs>
              <w:tab w:val="left" w:pos="88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1916798" w:history="1">
            <w:r w:rsidR="00D05E02" w:rsidRPr="00134D65">
              <w:rPr>
                <w:rStyle w:val="Hyperlink"/>
                <w:rFonts w:ascii="Arial" w:hAnsi="Arial" w:cs="Arial"/>
                <w:noProof/>
              </w:rPr>
              <w:t>3.4.</w:t>
            </w:r>
            <w:r w:rsidR="00D05E02">
              <w:rPr>
                <w:rFonts w:cstheme="minorBidi"/>
                <w:noProof/>
                <w:lang w:val="en-GB" w:eastAsia="en-GB"/>
              </w:rPr>
              <w:tab/>
            </w:r>
            <w:r w:rsidR="00D05E02" w:rsidRPr="00134D65">
              <w:rPr>
                <w:rStyle w:val="Hyperlink"/>
                <w:rFonts w:ascii="Arial" w:hAnsi="Arial" w:cs="Arial"/>
                <w:noProof/>
              </w:rPr>
              <w:t>Exercise 4 – Fruit machine game</w:t>
            </w:r>
            <w:r w:rsidR="00D05E02">
              <w:rPr>
                <w:noProof/>
                <w:webHidden/>
              </w:rPr>
              <w:tab/>
            </w:r>
            <w:r w:rsidR="00D05E02">
              <w:rPr>
                <w:noProof/>
                <w:webHidden/>
              </w:rPr>
              <w:fldChar w:fldCharType="begin"/>
            </w:r>
            <w:r w:rsidR="00D05E02">
              <w:rPr>
                <w:noProof/>
                <w:webHidden/>
              </w:rPr>
              <w:instrText xml:space="preserve"> PAGEREF _Toc1916798 \h </w:instrText>
            </w:r>
            <w:r w:rsidR="00D05E02">
              <w:rPr>
                <w:noProof/>
                <w:webHidden/>
              </w:rPr>
            </w:r>
            <w:r w:rsidR="00D05E02">
              <w:rPr>
                <w:noProof/>
                <w:webHidden/>
              </w:rPr>
              <w:fldChar w:fldCharType="separate"/>
            </w:r>
            <w:r w:rsidR="00D05E02">
              <w:rPr>
                <w:noProof/>
                <w:webHidden/>
              </w:rPr>
              <w:t>13</w:t>
            </w:r>
            <w:r w:rsidR="00D05E02">
              <w:rPr>
                <w:noProof/>
                <w:webHidden/>
              </w:rPr>
              <w:fldChar w:fldCharType="end"/>
            </w:r>
          </w:hyperlink>
        </w:p>
        <w:p w14:paraId="6F0B2DF7" w14:textId="4D8FAF00" w:rsidR="00D05E02" w:rsidRDefault="00C66764">
          <w:pPr>
            <w:pStyle w:val="TOC2"/>
            <w:tabs>
              <w:tab w:val="left" w:pos="110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1916799" w:history="1">
            <w:r w:rsidR="00D05E02" w:rsidRPr="00134D65">
              <w:rPr>
                <w:rStyle w:val="Hyperlink"/>
                <w:rFonts w:ascii="Arial" w:hAnsi="Arial" w:cs="Arial"/>
                <w:noProof/>
              </w:rPr>
              <w:t>3.4.1</w:t>
            </w:r>
            <w:r w:rsidR="00D05E02">
              <w:rPr>
                <w:rFonts w:cstheme="minorBidi"/>
                <w:noProof/>
                <w:lang w:val="en-GB" w:eastAsia="en-GB"/>
              </w:rPr>
              <w:tab/>
            </w:r>
            <w:r w:rsidR="00D05E02" w:rsidRPr="00134D65">
              <w:rPr>
                <w:rStyle w:val="Hyperlink"/>
                <w:rFonts w:ascii="Arial" w:hAnsi="Arial" w:cs="Arial"/>
                <w:noProof/>
              </w:rPr>
              <w:t>Identifying the problem</w:t>
            </w:r>
            <w:r w:rsidR="00D05E02">
              <w:rPr>
                <w:noProof/>
                <w:webHidden/>
              </w:rPr>
              <w:tab/>
            </w:r>
            <w:r w:rsidR="00D05E02">
              <w:rPr>
                <w:noProof/>
                <w:webHidden/>
              </w:rPr>
              <w:fldChar w:fldCharType="begin"/>
            </w:r>
            <w:r w:rsidR="00D05E02">
              <w:rPr>
                <w:noProof/>
                <w:webHidden/>
              </w:rPr>
              <w:instrText xml:space="preserve"> PAGEREF _Toc1916799 \h </w:instrText>
            </w:r>
            <w:r w:rsidR="00D05E02">
              <w:rPr>
                <w:noProof/>
                <w:webHidden/>
              </w:rPr>
            </w:r>
            <w:r w:rsidR="00D05E02">
              <w:rPr>
                <w:noProof/>
                <w:webHidden/>
              </w:rPr>
              <w:fldChar w:fldCharType="separate"/>
            </w:r>
            <w:r w:rsidR="00D05E02">
              <w:rPr>
                <w:noProof/>
                <w:webHidden/>
              </w:rPr>
              <w:t>13</w:t>
            </w:r>
            <w:r w:rsidR="00D05E02">
              <w:rPr>
                <w:noProof/>
                <w:webHidden/>
              </w:rPr>
              <w:fldChar w:fldCharType="end"/>
            </w:r>
          </w:hyperlink>
        </w:p>
        <w:p w14:paraId="1AEF5A9D" w14:textId="0E95768E" w:rsidR="00D05E02" w:rsidRDefault="00C66764">
          <w:pPr>
            <w:pStyle w:val="TOC2"/>
            <w:tabs>
              <w:tab w:val="left" w:pos="110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1916800" w:history="1">
            <w:r w:rsidR="00D05E02" w:rsidRPr="00134D65">
              <w:rPr>
                <w:rStyle w:val="Hyperlink"/>
                <w:rFonts w:ascii="Arial" w:hAnsi="Arial" w:cs="Arial"/>
                <w:noProof/>
              </w:rPr>
              <w:t>3.4.2</w:t>
            </w:r>
            <w:r w:rsidR="00D05E02">
              <w:rPr>
                <w:rFonts w:cstheme="minorBidi"/>
                <w:noProof/>
                <w:lang w:val="en-GB" w:eastAsia="en-GB"/>
              </w:rPr>
              <w:tab/>
            </w:r>
            <w:r w:rsidR="00D05E02" w:rsidRPr="00134D65">
              <w:rPr>
                <w:rStyle w:val="Hyperlink"/>
                <w:rFonts w:ascii="Arial" w:hAnsi="Arial" w:cs="Arial"/>
                <w:noProof/>
              </w:rPr>
              <w:t>Annotated Code</w:t>
            </w:r>
            <w:r w:rsidR="00D05E02">
              <w:rPr>
                <w:noProof/>
                <w:webHidden/>
              </w:rPr>
              <w:tab/>
            </w:r>
            <w:r w:rsidR="00D05E02">
              <w:rPr>
                <w:noProof/>
                <w:webHidden/>
              </w:rPr>
              <w:fldChar w:fldCharType="begin"/>
            </w:r>
            <w:r w:rsidR="00D05E02">
              <w:rPr>
                <w:noProof/>
                <w:webHidden/>
              </w:rPr>
              <w:instrText xml:space="preserve"> PAGEREF _Toc1916800 \h </w:instrText>
            </w:r>
            <w:r w:rsidR="00D05E02">
              <w:rPr>
                <w:noProof/>
                <w:webHidden/>
              </w:rPr>
            </w:r>
            <w:r w:rsidR="00D05E02">
              <w:rPr>
                <w:noProof/>
                <w:webHidden/>
              </w:rPr>
              <w:fldChar w:fldCharType="separate"/>
            </w:r>
            <w:r w:rsidR="00D05E02">
              <w:rPr>
                <w:noProof/>
                <w:webHidden/>
              </w:rPr>
              <w:t>14</w:t>
            </w:r>
            <w:r w:rsidR="00D05E02">
              <w:rPr>
                <w:noProof/>
                <w:webHidden/>
              </w:rPr>
              <w:fldChar w:fldCharType="end"/>
            </w:r>
          </w:hyperlink>
        </w:p>
        <w:p w14:paraId="6B73F281" w14:textId="34262D1A" w:rsidR="00D05E02" w:rsidRDefault="00C66764">
          <w:pPr>
            <w:pStyle w:val="TOC2"/>
            <w:tabs>
              <w:tab w:val="left" w:pos="110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1916801" w:history="1">
            <w:r w:rsidR="00D05E02" w:rsidRPr="00134D65">
              <w:rPr>
                <w:rStyle w:val="Hyperlink"/>
                <w:rFonts w:ascii="Arial" w:hAnsi="Arial" w:cs="Arial"/>
                <w:noProof/>
              </w:rPr>
              <w:t>3.4.3</w:t>
            </w:r>
            <w:r w:rsidR="00D05E02">
              <w:rPr>
                <w:rFonts w:cstheme="minorBidi"/>
                <w:noProof/>
                <w:lang w:val="en-GB" w:eastAsia="en-GB"/>
              </w:rPr>
              <w:tab/>
            </w:r>
            <w:r w:rsidR="00D05E02" w:rsidRPr="00134D65">
              <w:rPr>
                <w:rStyle w:val="Hyperlink"/>
                <w:rFonts w:ascii="Arial" w:hAnsi="Arial" w:cs="Arial"/>
                <w:noProof/>
              </w:rPr>
              <w:t>Testing</w:t>
            </w:r>
            <w:r w:rsidR="00D05E02">
              <w:rPr>
                <w:noProof/>
                <w:webHidden/>
              </w:rPr>
              <w:tab/>
            </w:r>
            <w:r w:rsidR="00D05E02">
              <w:rPr>
                <w:noProof/>
                <w:webHidden/>
              </w:rPr>
              <w:fldChar w:fldCharType="begin"/>
            </w:r>
            <w:r w:rsidR="00D05E02">
              <w:rPr>
                <w:noProof/>
                <w:webHidden/>
              </w:rPr>
              <w:instrText xml:space="preserve"> PAGEREF _Toc1916801 \h </w:instrText>
            </w:r>
            <w:r w:rsidR="00D05E02">
              <w:rPr>
                <w:noProof/>
                <w:webHidden/>
              </w:rPr>
            </w:r>
            <w:r w:rsidR="00D05E02">
              <w:rPr>
                <w:noProof/>
                <w:webHidden/>
              </w:rPr>
              <w:fldChar w:fldCharType="separate"/>
            </w:r>
            <w:r w:rsidR="00D05E02">
              <w:rPr>
                <w:noProof/>
                <w:webHidden/>
              </w:rPr>
              <w:t>15</w:t>
            </w:r>
            <w:r w:rsidR="00D05E02">
              <w:rPr>
                <w:noProof/>
                <w:webHidden/>
              </w:rPr>
              <w:fldChar w:fldCharType="end"/>
            </w:r>
          </w:hyperlink>
        </w:p>
        <w:p w14:paraId="5A2B24EA" w14:textId="0E92FEEF" w:rsidR="00D05E02" w:rsidRDefault="00C66764">
          <w:pPr>
            <w:pStyle w:val="TOC1"/>
            <w:tabs>
              <w:tab w:val="left" w:pos="44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1916802" w:history="1">
            <w:r w:rsidR="00D05E02" w:rsidRPr="00134D65">
              <w:rPr>
                <w:rStyle w:val="Hyperlink"/>
                <w:rFonts w:ascii="Arial" w:hAnsi="Arial" w:cs="Arial"/>
                <w:noProof/>
              </w:rPr>
              <w:t>4.</w:t>
            </w:r>
            <w:r w:rsidR="00D05E02">
              <w:rPr>
                <w:rFonts w:cstheme="minorBidi"/>
                <w:noProof/>
                <w:lang w:val="en-GB" w:eastAsia="en-GB"/>
              </w:rPr>
              <w:tab/>
            </w:r>
            <w:r w:rsidR="00D05E02" w:rsidRPr="00134D65">
              <w:rPr>
                <w:rStyle w:val="Hyperlink"/>
                <w:rFonts w:ascii="Arial" w:hAnsi="Arial" w:cs="Arial"/>
                <w:noProof/>
              </w:rPr>
              <w:t>Conclusion</w:t>
            </w:r>
            <w:r w:rsidR="00D05E02">
              <w:rPr>
                <w:noProof/>
                <w:webHidden/>
              </w:rPr>
              <w:tab/>
            </w:r>
            <w:r w:rsidR="00D05E02">
              <w:rPr>
                <w:noProof/>
                <w:webHidden/>
              </w:rPr>
              <w:fldChar w:fldCharType="begin"/>
            </w:r>
            <w:r w:rsidR="00D05E02">
              <w:rPr>
                <w:noProof/>
                <w:webHidden/>
              </w:rPr>
              <w:instrText xml:space="preserve"> PAGEREF _Toc1916802 \h </w:instrText>
            </w:r>
            <w:r w:rsidR="00D05E02">
              <w:rPr>
                <w:noProof/>
                <w:webHidden/>
              </w:rPr>
            </w:r>
            <w:r w:rsidR="00D05E02">
              <w:rPr>
                <w:noProof/>
                <w:webHidden/>
              </w:rPr>
              <w:fldChar w:fldCharType="separate"/>
            </w:r>
            <w:r w:rsidR="00D05E02">
              <w:rPr>
                <w:noProof/>
                <w:webHidden/>
              </w:rPr>
              <w:t>17</w:t>
            </w:r>
            <w:r w:rsidR="00D05E02">
              <w:rPr>
                <w:noProof/>
                <w:webHidden/>
              </w:rPr>
              <w:fldChar w:fldCharType="end"/>
            </w:r>
          </w:hyperlink>
        </w:p>
        <w:p w14:paraId="44340E22" w14:textId="446852A6" w:rsidR="00D05E02" w:rsidRDefault="00C66764">
          <w:pPr>
            <w:pStyle w:val="TOC1"/>
            <w:tabs>
              <w:tab w:val="left" w:pos="44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1916803" w:history="1">
            <w:r w:rsidR="00D05E02" w:rsidRPr="00134D65">
              <w:rPr>
                <w:rStyle w:val="Hyperlink"/>
                <w:rFonts w:ascii="Arial" w:hAnsi="Arial" w:cs="Arial"/>
                <w:noProof/>
              </w:rPr>
              <w:t>5.</w:t>
            </w:r>
            <w:r w:rsidR="00D05E02">
              <w:rPr>
                <w:rFonts w:cstheme="minorBidi"/>
                <w:noProof/>
                <w:lang w:val="en-GB" w:eastAsia="en-GB"/>
              </w:rPr>
              <w:tab/>
            </w:r>
            <w:r w:rsidR="00D05E02" w:rsidRPr="00134D65">
              <w:rPr>
                <w:rStyle w:val="Hyperlink"/>
                <w:rFonts w:ascii="Arial" w:hAnsi="Arial" w:cs="Arial"/>
                <w:noProof/>
              </w:rPr>
              <w:t>Bibliography</w:t>
            </w:r>
            <w:r w:rsidR="00D05E02">
              <w:rPr>
                <w:noProof/>
                <w:webHidden/>
              </w:rPr>
              <w:tab/>
            </w:r>
            <w:r w:rsidR="00D05E02">
              <w:rPr>
                <w:noProof/>
                <w:webHidden/>
              </w:rPr>
              <w:fldChar w:fldCharType="begin"/>
            </w:r>
            <w:r w:rsidR="00D05E02">
              <w:rPr>
                <w:noProof/>
                <w:webHidden/>
              </w:rPr>
              <w:instrText xml:space="preserve"> PAGEREF _Toc1916803 \h </w:instrText>
            </w:r>
            <w:r w:rsidR="00D05E02">
              <w:rPr>
                <w:noProof/>
                <w:webHidden/>
              </w:rPr>
            </w:r>
            <w:r w:rsidR="00D05E02">
              <w:rPr>
                <w:noProof/>
                <w:webHidden/>
              </w:rPr>
              <w:fldChar w:fldCharType="separate"/>
            </w:r>
            <w:r w:rsidR="00D05E02">
              <w:rPr>
                <w:noProof/>
                <w:webHidden/>
              </w:rPr>
              <w:t>18</w:t>
            </w:r>
            <w:r w:rsidR="00D05E02">
              <w:rPr>
                <w:noProof/>
                <w:webHidden/>
              </w:rPr>
              <w:fldChar w:fldCharType="end"/>
            </w:r>
          </w:hyperlink>
        </w:p>
        <w:p w14:paraId="1C0F0220" w14:textId="5B9A864C" w:rsidR="00D05E02" w:rsidRDefault="00C66764">
          <w:pPr>
            <w:pStyle w:val="TOC1"/>
            <w:tabs>
              <w:tab w:val="left" w:pos="44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1916804" w:history="1">
            <w:r w:rsidR="00D05E02" w:rsidRPr="00134D65">
              <w:rPr>
                <w:rStyle w:val="Hyperlink"/>
                <w:rFonts w:ascii="Arial" w:hAnsi="Arial" w:cs="Arial"/>
                <w:noProof/>
              </w:rPr>
              <w:t>6.</w:t>
            </w:r>
            <w:r w:rsidR="00D05E02">
              <w:rPr>
                <w:rFonts w:cstheme="minorBidi"/>
                <w:noProof/>
                <w:lang w:val="en-GB" w:eastAsia="en-GB"/>
              </w:rPr>
              <w:tab/>
            </w:r>
            <w:r w:rsidR="00D05E02" w:rsidRPr="00134D65">
              <w:rPr>
                <w:rStyle w:val="Hyperlink"/>
                <w:rFonts w:ascii="Arial" w:hAnsi="Arial" w:cs="Arial"/>
                <w:noProof/>
              </w:rPr>
              <w:t>Appendices</w:t>
            </w:r>
            <w:r w:rsidR="00D05E02">
              <w:rPr>
                <w:noProof/>
                <w:webHidden/>
              </w:rPr>
              <w:tab/>
            </w:r>
            <w:r w:rsidR="00D05E02">
              <w:rPr>
                <w:noProof/>
                <w:webHidden/>
              </w:rPr>
              <w:fldChar w:fldCharType="begin"/>
            </w:r>
            <w:r w:rsidR="00D05E02">
              <w:rPr>
                <w:noProof/>
                <w:webHidden/>
              </w:rPr>
              <w:instrText xml:space="preserve"> PAGEREF _Toc1916804 \h </w:instrText>
            </w:r>
            <w:r w:rsidR="00D05E02">
              <w:rPr>
                <w:noProof/>
                <w:webHidden/>
              </w:rPr>
            </w:r>
            <w:r w:rsidR="00D05E02">
              <w:rPr>
                <w:noProof/>
                <w:webHidden/>
              </w:rPr>
              <w:fldChar w:fldCharType="separate"/>
            </w:r>
            <w:r w:rsidR="00D05E02">
              <w:rPr>
                <w:noProof/>
                <w:webHidden/>
              </w:rPr>
              <w:t>20</w:t>
            </w:r>
            <w:r w:rsidR="00D05E02">
              <w:rPr>
                <w:noProof/>
                <w:webHidden/>
              </w:rPr>
              <w:fldChar w:fldCharType="end"/>
            </w:r>
          </w:hyperlink>
        </w:p>
        <w:p w14:paraId="799D11D9" w14:textId="3599E69F" w:rsidR="0059781C" w:rsidRPr="006F6DA7" w:rsidRDefault="0059781C">
          <w:pPr>
            <w:rPr>
              <w:rFonts w:ascii="Arial" w:hAnsi="Arial" w:cs="Arial"/>
              <w:sz w:val="20"/>
              <w:szCs w:val="20"/>
            </w:rPr>
          </w:pPr>
          <w:r w:rsidRPr="006F6DA7">
            <w:rPr>
              <w:rFonts w:ascii="Arial" w:hAnsi="Arial" w:cs="Arial"/>
              <w:b/>
              <w:bCs/>
              <w:noProof/>
              <w:sz w:val="20"/>
              <w:szCs w:val="20"/>
            </w:rPr>
            <w:fldChar w:fldCharType="end"/>
          </w:r>
        </w:p>
      </w:sdtContent>
    </w:sdt>
    <w:p w14:paraId="6B293CED" w14:textId="77777777" w:rsidR="009E6AD8" w:rsidRPr="006F6DA7" w:rsidRDefault="009E6AD8" w:rsidP="00885210">
      <w:pPr>
        <w:rPr>
          <w:rFonts w:ascii="Arial" w:hAnsi="Arial" w:cs="Arial"/>
          <w:sz w:val="20"/>
          <w:szCs w:val="20"/>
        </w:rPr>
      </w:pPr>
    </w:p>
    <w:p w14:paraId="08108AE5" w14:textId="77777777" w:rsidR="009E6AD8" w:rsidRPr="006F6DA7" w:rsidRDefault="009E6AD8" w:rsidP="00885210">
      <w:pPr>
        <w:rPr>
          <w:rFonts w:ascii="Arial" w:hAnsi="Arial" w:cs="Arial"/>
          <w:sz w:val="20"/>
          <w:szCs w:val="20"/>
        </w:rPr>
      </w:pPr>
    </w:p>
    <w:p w14:paraId="57C4F14E" w14:textId="4F92FC6D" w:rsidR="001E793E" w:rsidRPr="000C08AA" w:rsidRDefault="001E793E" w:rsidP="00885210">
      <w:pPr>
        <w:rPr>
          <w:rFonts w:ascii="Arial" w:hAnsi="Arial" w:cs="Arial"/>
          <w:sz w:val="24"/>
          <w:szCs w:val="24"/>
        </w:rPr>
      </w:pPr>
      <w:r w:rsidRPr="000C08AA">
        <w:rPr>
          <w:rFonts w:ascii="Arial" w:hAnsi="Arial" w:cs="Arial"/>
          <w:sz w:val="24"/>
          <w:szCs w:val="24"/>
        </w:rPr>
        <w:br w:type="page"/>
      </w:r>
    </w:p>
    <w:p w14:paraId="7CA59CD9" w14:textId="11A99F38" w:rsidR="00F6348D" w:rsidRPr="006F6DA7" w:rsidRDefault="00ED5B98" w:rsidP="00271013">
      <w:pPr>
        <w:pStyle w:val="Heading1"/>
        <w:numPr>
          <w:ilvl w:val="0"/>
          <w:numId w:val="5"/>
        </w:numPr>
        <w:spacing w:before="0" w:after="160"/>
        <w:ind w:left="357" w:hanging="357"/>
        <w:rPr>
          <w:rFonts w:ascii="Arial" w:hAnsi="Arial" w:cs="Arial"/>
          <w:sz w:val="24"/>
          <w:szCs w:val="24"/>
        </w:rPr>
      </w:pPr>
      <w:bookmarkStart w:id="0" w:name="_Toc1916780"/>
      <w:r w:rsidRPr="006F6DA7">
        <w:rPr>
          <w:rFonts w:ascii="Arial" w:hAnsi="Arial" w:cs="Arial"/>
          <w:sz w:val="24"/>
          <w:szCs w:val="24"/>
        </w:rPr>
        <w:lastRenderedPageBreak/>
        <w:t>Introduction</w:t>
      </w:r>
      <w:bookmarkEnd w:id="0"/>
    </w:p>
    <w:p w14:paraId="4A9B1C58" w14:textId="291F8F78" w:rsidR="00237292" w:rsidRPr="007A3BDD" w:rsidRDefault="00C40836" w:rsidP="00B37053">
      <w:pPr>
        <w:spacing w:after="240" w:line="360" w:lineRule="auto"/>
        <w:rPr>
          <w:rFonts w:ascii="Arial" w:hAnsi="Arial" w:cs="Arial"/>
          <w:sz w:val="20"/>
          <w:szCs w:val="20"/>
        </w:rPr>
      </w:pPr>
      <w:r w:rsidRPr="007A3BDD">
        <w:rPr>
          <w:rFonts w:ascii="Arial" w:hAnsi="Arial" w:cs="Arial"/>
          <w:sz w:val="20"/>
          <w:szCs w:val="20"/>
        </w:rPr>
        <w:t xml:space="preserve">The following report </w:t>
      </w:r>
      <w:r w:rsidR="00CE5B85" w:rsidRPr="007A3BDD">
        <w:rPr>
          <w:rFonts w:ascii="Arial" w:hAnsi="Arial" w:cs="Arial"/>
          <w:sz w:val="20"/>
          <w:szCs w:val="20"/>
        </w:rPr>
        <w:t xml:space="preserve">will </w:t>
      </w:r>
      <w:r w:rsidR="009B66D1" w:rsidRPr="007A3BDD">
        <w:rPr>
          <w:rFonts w:ascii="Arial" w:hAnsi="Arial" w:cs="Arial"/>
          <w:sz w:val="20"/>
          <w:szCs w:val="20"/>
        </w:rPr>
        <w:t xml:space="preserve">demonstrate the author’s </w:t>
      </w:r>
      <w:r w:rsidR="0080322F" w:rsidRPr="007A3BDD">
        <w:rPr>
          <w:rFonts w:ascii="Arial" w:hAnsi="Arial" w:cs="Arial"/>
          <w:sz w:val="20"/>
          <w:szCs w:val="20"/>
        </w:rPr>
        <w:t xml:space="preserve">understanding of the syntax and semantics </w:t>
      </w:r>
      <w:r w:rsidR="00C34012" w:rsidRPr="007A3BDD">
        <w:rPr>
          <w:rFonts w:ascii="Arial" w:hAnsi="Arial" w:cs="Arial"/>
          <w:sz w:val="20"/>
          <w:szCs w:val="20"/>
        </w:rPr>
        <w:t xml:space="preserve">of a high-level programming language. This will </w:t>
      </w:r>
      <w:r w:rsidR="00A86D09" w:rsidRPr="007A3BDD">
        <w:rPr>
          <w:rFonts w:ascii="Arial" w:hAnsi="Arial" w:cs="Arial"/>
          <w:sz w:val="20"/>
          <w:szCs w:val="20"/>
        </w:rPr>
        <w:t>be evidence</w:t>
      </w:r>
      <w:r w:rsidR="008178E0" w:rsidRPr="007A3BDD">
        <w:rPr>
          <w:rFonts w:ascii="Arial" w:hAnsi="Arial" w:cs="Arial"/>
          <w:sz w:val="20"/>
          <w:szCs w:val="20"/>
        </w:rPr>
        <w:t>d by the author</w:t>
      </w:r>
      <w:r w:rsidR="00C25625" w:rsidRPr="007A3BDD">
        <w:rPr>
          <w:rFonts w:ascii="Arial" w:hAnsi="Arial" w:cs="Arial"/>
          <w:sz w:val="20"/>
          <w:szCs w:val="20"/>
        </w:rPr>
        <w:t xml:space="preserve"> deploying basic software constructs using simple algorithms in the development of solutions to </w:t>
      </w:r>
      <w:r w:rsidR="0078254B" w:rsidRPr="007A3BDD">
        <w:rPr>
          <w:rFonts w:ascii="Arial" w:hAnsi="Arial" w:cs="Arial"/>
          <w:sz w:val="20"/>
          <w:szCs w:val="20"/>
        </w:rPr>
        <w:t>4 programming problems.</w:t>
      </w:r>
    </w:p>
    <w:p w14:paraId="54248A51" w14:textId="29786E99" w:rsidR="00F53FD5" w:rsidRPr="00DA65F8" w:rsidRDefault="00BA65ED" w:rsidP="00AE4974">
      <w:pPr>
        <w:pStyle w:val="Heading1"/>
        <w:numPr>
          <w:ilvl w:val="0"/>
          <w:numId w:val="5"/>
        </w:numPr>
        <w:spacing w:before="0" w:after="160"/>
        <w:ind w:left="357" w:hanging="357"/>
        <w:rPr>
          <w:rFonts w:ascii="Arial" w:hAnsi="Arial" w:cs="Arial"/>
          <w:sz w:val="24"/>
          <w:szCs w:val="24"/>
        </w:rPr>
      </w:pPr>
      <w:bookmarkStart w:id="1" w:name="_Toc1916781"/>
      <w:r w:rsidRPr="00DA65F8">
        <w:rPr>
          <w:rFonts w:ascii="Arial" w:hAnsi="Arial" w:cs="Arial"/>
          <w:sz w:val="24"/>
          <w:szCs w:val="24"/>
        </w:rPr>
        <w:t>Part A</w:t>
      </w:r>
      <w:r w:rsidR="000C762B" w:rsidRPr="00DA65F8">
        <w:rPr>
          <w:rFonts w:ascii="Arial" w:hAnsi="Arial" w:cs="Arial"/>
          <w:sz w:val="24"/>
          <w:szCs w:val="24"/>
        </w:rPr>
        <w:t xml:space="preserve"> -</w:t>
      </w:r>
      <w:r w:rsidRPr="00DA65F8">
        <w:rPr>
          <w:rFonts w:ascii="Arial" w:hAnsi="Arial" w:cs="Arial"/>
          <w:sz w:val="24"/>
          <w:szCs w:val="24"/>
        </w:rPr>
        <w:t xml:space="preserve"> </w:t>
      </w:r>
      <w:r w:rsidR="00DE05C8" w:rsidRPr="00DA65F8">
        <w:rPr>
          <w:rFonts w:ascii="Arial" w:hAnsi="Arial" w:cs="Arial"/>
          <w:sz w:val="24"/>
          <w:szCs w:val="24"/>
        </w:rPr>
        <w:t>Understanding</w:t>
      </w:r>
      <w:bookmarkEnd w:id="1"/>
    </w:p>
    <w:p w14:paraId="59E34019" w14:textId="09878C32" w:rsidR="00AE4974" w:rsidRDefault="007A3BDD" w:rsidP="00AE4974">
      <w:pPr>
        <w:spacing w:line="360" w:lineRule="auto"/>
        <w:rPr>
          <w:rFonts w:ascii="Arial" w:hAnsi="Arial" w:cs="Arial"/>
          <w:sz w:val="20"/>
          <w:szCs w:val="20"/>
        </w:rPr>
      </w:pPr>
      <w:r w:rsidRPr="007A3BDD">
        <w:rPr>
          <w:rFonts w:ascii="Arial" w:hAnsi="Arial" w:cs="Arial"/>
          <w:sz w:val="20"/>
          <w:szCs w:val="20"/>
        </w:rPr>
        <w:t xml:space="preserve">For this </w:t>
      </w:r>
      <w:r>
        <w:rPr>
          <w:rFonts w:ascii="Arial" w:hAnsi="Arial" w:cs="Arial"/>
          <w:sz w:val="20"/>
          <w:szCs w:val="20"/>
        </w:rPr>
        <w:t xml:space="preserve">section of the report the author will </w:t>
      </w:r>
      <w:r w:rsidR="005D4778">
        <w:rPr>
          <w:rFonts w:ascii="Arial" w:hAnsi="Arial" w:cs="Arial"/>
          <w:sz w:val="20"/>
          <w:szCs w:val="20"/>
        </w:rPr>
        <w:t xml:space="preserve">provide an explanation </w:t>
      </w:r>
      <w:r w:rsidR="00F075B5">
        <w:rPr>
          <w:rFonts w:ascii="Arial" w:hAnsi="Arial" w:cs="Arial"/>
          <w:sz w:val="20"/>
          <w:szCs w:val="20"/>
        </w:rPr>
        <w:t>on the following:</w:t>
      </w:r>
    </w:p>
    <w:p w14:paraId="301A1EF3" w14:textId="17530359" w:rsidR="00F075B5" w:rsidRDefault="00F075B5" w:rsidP="00F075B5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What is a variable </w:t>
      </w:r>
      <w:r w:rsidR="00271BD6">
        <w:rPr>
          <w:rFonts w:ascii="Arial" w:hAnsi="Arial" w:cs="Arial"/>
          <w:sz w:val="20"/>
          <w:szCs w:val="20"/>
        </w:rPr>
        <w:t>and why they are important to writing programs.</w:t>
      </w:r>
    </w:p>
    <w:p w14:paraId="66B423CE" w14:textId="70EA6774" w:rsidR="00271BD6" w:rsidRDefault="00271BD6" w:rsidP="00F075B5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Why the ‘for’ loop can also be </w:t>
      </w:r>
      <w:r w:rsidR="00254A68">
        <w:rPr>
          <w:rFonts w:ascii="Arial" w:hAnsi="Arial" w:cs="Arial"/>
          <w:sz w:val="20"/>
          <w:szCs w:val="20"/>
        </w:rPr>
        <w:t>referred</w:t>
      </w:r>
      <w:r>
        <w:rPr>
          <w:rFonts w:ascii="Arial" w:hAnsi="Arial" w:cs="Arial"/>
          <w:sz w:val="20"/>
          <w:szCs w:val="20"/>
        </w:rPr>
        <w:t xml:space="preserve"> to a</w:t>
      </w:r>
      <w:r w:rsidR="00E62EEE">
        <w:rPr>
          <w:rFonts w:ascii="Arial" w:hAnsi="Arial" w:cs="Arial"/>
          <w:sz w:val="20"/>
          <w:szCs w:val="20"/>
        </w:rPr>
        <w:t>s a counting loop.</w:t>
      </w:r>
    </w:p>
    <w:p w14:paraId="6B8FCCD1" w14:textId="61CF6362" w:rsidR="00E62EEE" w:rsidRPr="00F075B5" w:rsidRDefault="00E62EEE" w:rsidP="00F075B5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explanation of an array</w:t>
      </w:r>
      <w:r w:rsidR="00AB5FC3">
        <w:rPr>
          <w:rFonts w:ascii="Arial" w:hAnsi="Arial" w:cs="Arial"/>
          <w:sz w:val="20"/>
          <w:szCs w:val="20"/>
        </w:rPr>
        <w:t xml:space="preserve"> and what their features are.</w:t>
      </w:r>
    </w:p>
    <w:p w14:paraId="4D63E3F3" w14:textId="27F4A352" w:rsidR="009375F1" w:rsidRPr="00DA65F8" w:rsidRDefault="00EC11D1" w:rsidP="00AE4974">
      <w:pPr>
        <w:pStyle w:val="Heading2"/>
        <w:numPr>
          <w:ilvl w:val="1"/>
          <w:numId w:val="5"/>
        </w:numPr>
        <w:spacing w:before="0" w:after="120"/>
        <w:rPr>
          <w:rFonts w:ascii="Arial" w:hAnsi="Arial" w:cs="Arial"/>
          <w:sz w:val="20"/>
          <w:szCs w:val="20"/>
        </w:rPr>
      </w:pPr>
      <w:bookmarkStart w:id="2" w:name="_Toc1916782"/>
      <w:r w:rsidRPr="00DA65F8">
        <w:rPr>
          <w:rFonts w:ascii="Arial" w:hAnsi="Arial" w:cs="Arial"/>
          <w:sz w:val="20"/>
          <w:szCs w:val="20"/>
        </w:rPr>
        <w:t>A1</w:t>
      </w:r>
      <w:r w:rsidR="000C762B" w:rsidRPr="00DA65F8">
        <w:rPr>
          <w:rFonts w:ascii="Arial" w:hAnsi="Arial" w:cs="Arial"/>
          <w:sz w:val="20"/>
          <w:szCs w:val="20"/>
        </w:rPr>
        <w:t xml:space="preserve"> -</w:t>
      </w:r>
      <w:r w:rsidR="00A3405E" w:rsidRPr="00DA65F8">
        <w:rPr>
          <w:rFonts w:ascii="Arial" w:hAnsi="Arial" w:cs="Arial"/>
          <w:sz w:val="20"/>
          <w:szCs w:val="20"/>
        </w:rPr>
        <w:t xml:space="preserve"> </w:t>
      </w:r>
      <w:r w:rsidR="00C70BE9" w:rsidRPr="00DA65F8">
        <w:rPr>
          <w:rFonts w:ascii="Arial" w:hAnsi="Arial" w:cs="Arial"/>
          <w:sz w:val="20"/>
          <w:szCs w:val="20"/>
        </w:rPr>
        <w:t xml:space="preserve">Explanation of </w:t>
      </w:r>
      <w:r w:rsidR="00A3405E" w:rsidRPr="00DA65F8">
        <w:rPr>
          <w:rFonts w:ascii="Arial" w:hAnsi="Arial" w:cs="Arial"/>
          <w:sz w:val="20"/>
          <w:szCs w:val="20"/>
        </w:rPr>
        <w:t xml:space="preserve">a </w:t>
      </w:r>
      <w:r w:rsidR="006B4A4C" w:rsidRPr="00DA65F8">
        <w:rPr>
          <w:rFonts w:ascii="Arial" w:hAnsi="Arial" w:cs="Arial"/>
          <w:sz w:val="20"/>
          <w:szCs w:val="20"/>
        </w:rPr>
        <w:t>V</w:t>
      </w:r>
      <w:r w:rsidR="00A3405E" w:rsidRPr="00DA65F8">
        <w:rPr>
          <w:rFonts w:ascii="Arial" w:hAnsi="Arial" w:cs="Arial"/>
          <w:sz w:val="20"/>
          <w:szCs w:val="20"/>
        </w:rPr>
        <w:t>ariable</w:t>
      </w:r>
      <w:bookmarkEnd w:id="2"/>
    </w:p>
    <w:p w14:paraId="7D657A9C" w14:textId="6FABFADE" w:rsidR="009A2641" w:rsidRPr="00DA65F8" w:rsidRDefault="00FB79F1" w:rsidP="00AE4974">
      <w:pPr>
        <w:spacing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To help understand </w:t>
      </w:r>
      <w:r w:rsidR="0056170C">
        <w:rPr>
          <w:rFonts w:ascii="Arial" w:hAnsi="Arial" w:cs="Arial"/>
          <w:sz w:val="20"/>
          <w:szCs w:val="20"/>
        </w:rPr>
        <w:t xml:space="preserve">what </w:t>
      </w:r>
      <w:proofErr w:type="gramStart"/>
      <w:r w:rsidR="0056170C">
        <w:rPr>
          <w:rFonts w:ascii="Arial" w:hAnsi="Arial" w:cs="Arial"/>
          <w:sz w:val="20"/>
          <w:szCs w:val="20"/>
        </w:rPr>
        <w:t xml:space="preserve">is a </w:t>
      </w:r>
      <w:r w:rsidR="00014A7D">
        <w:rPr>
          <w:rFonts w:ascii="Arial" w:hAnsi="Arial" w:cs="Arial"/>
          <w:sz w:val="20"/>
          <w:szCs w:val="20"/>
        </w:rPr>
        <w:t>variable</w:t>
      </w:r>
      <w:proofErr w:type="gramEnd"/>
      <w:r w:rsidR="00014A7D">
        <w:rPr>
          <w:rFonts w:ascii="Arial" w:hAnsi="Arial" w:cs="Arial"/>
          <w:sz w:val="20"/>
          <w:szCs w:val="20"/>
        </w:rPr>
        <w:t xml:space="preserve"> is</w:t>
      </w:r>
      <w:r w:rsidR="00CF34CA" w:rsidRPr="00DA65F8">
        <w:rPr>
          <w:rFonts w:ascii="Arial" w:hAnsi="Arial" w:cs="Arial"/>
          <w:sz w:val="20"/>
          <w:szCs w:val="20"/>
        </w:rPr>
        <w:t xml:space="preserve"> </w:t>
      </w:r>
      <w:r w:rsidR="009A2641" w:rsidRPr="00DA65F8">
        <w:rPr>
          <w:rFonts w:ascii="Arial" w:hAnsi="Arial" w:cs="Arial"/>
          <w:sz w:val="20"/>
          <w:szCs w:val="20"/>
        </w:rPr>
        <w:t xml:space="preserve">it is useful to </w:t>
      </w:r>
      <w:r w:rsidR="00CD15F3" w:rsidRPr="00DA65F8">
        <w:rPr>
          <w:rFonts w:ascii="Arial" w:hAnsi="Arial" w:cs="Arial"/>
          <w:sz w:val="20"/>
          <w:szCs w:val="20"/>
        </w:rPr>
        <w:t xml:space="preserve">know </w:t>
      </w:r>
      <w:r w:rsidR="002B4FE7">
        <w:rPr>
          <w:rFonts w:ascii="Arial" w:hAnsi="Arial" w:cs="Arial"/>
          <w:sz w:val="20"/>
          <w:szCs w:val="20"/>
        </w:rPr>
        <w:t>how</w:t>
      </w:r>
      <w:r w:rsidR="00CD15F3" w:rsidRPr="00DA65F8">
        <w:rPr>
          <w:rFonts w:ascii="Arial" w:hAnsi="Arial" w:cs="Arial"/>
          <w:sz w:val="20"/>
          <w:szCs w:val="20"/>
        </w:rPr>
        <w:t xml:space="preserve"> computer programs use </w:t>
      </w:r>
      <w:r w:rsidR="00CB1B56" w:rsidRPr="00DA65F8">
        <w:rPr>
          <w:rFonts w:ascii="Arial" w:hAnsi="Arial" w:cs="Arial"/>
          <w:sz w:val="20"/>
          <w:szCs w:val="20"/>
        </w:rPr>
        <w:t xml:space="preserve">data </w:t>
      </w:r>
      <w:r w:rsidR="00EE2CFF" w:rsidRPr="00DA65F8">
        <w:rPr>
          <w:rFonts w:ascii="Arial" w:hAnsi="Arial" w:cs="Arial"/>
          <w:sz w:val="20"/>
          <w:szCs w:val="20"/>
        </w:rPr>
        <w:t>types to organise various types of data in a program</w:t>
      </w:r>
      <w:r w:rsidR="00464E0A">
        <w:rPr>
          <w:rFonts w:ascii="Arial" w:hAnsi="Arial" w:cs="Arial"/>
          <w:sz w:val="20"/>
          <w:szCs w:val="20"/>
        </w:rPr>
        <w:t>.</w:t>
      </w:r>
    </w:p>
    <w:p w14:paraId="75DBD0F6" w14:textId="5408921E" w:rsidR="00237292" w:rsidRPr="00DA65F8" w:rsidRDefault="00DA006B" w:rsidP="00AE4974">
      <w:pPr>
        <w:spacing w:after="120" w:line="360" w:lineRule="auto"/>
        <w:rPr>
          <w:rFonts w:ascii="Arial" w:hAnsi="Arial" w:cs="Arial"/>
          <w:sz w:val="20"/>
          <w:szCs w:val="20"/>
        </w:rPr>
      </w:pPr>
      <w:r w:rsidRPr="00DA65F8">
        <w:rPr>
          <w:rFonts w:ascii="Arial" w:hAnsi="Arial" w:cs="Arial"/>
          <w:sz w:val="20"/>
          <w:szCs w:val="20"/>
        </w:rPr>
        <w:t>A v</w:t>
      </w:r>
      <w:r w:rsidR="009C2ACE" w:rsidRPr="00DA65F8">
        <w:rPr>
          <w:rFonts w:ascii="Arial" w:hAnsi="Arial" w:cs="Arial"/>
          <w:sz w:val="20"/>
          <w:szCs w:val="20"/>
        </w:rPr>
        <w:t xml:space="preserve">ariable </w:t>
      </w:r>
      <w:r w:rsidR="005D0502" w:rsidRPr="00DA65F8">
        <w:rPr>
          <w:rFonts w:ascii="Arial" w:hAnsi="Arial" w:cs="Arial"/>
          <w:sz w:val="20"/>
          <w:szCs w:val="20"/>
        </w:rPr>
        <w:t>is</w:t>
      </w:r>
      <w:r w:rsidR="009C2ACE" w:rsidRPr="00DA65F8">
        <w:rPr>
          <w:rFonts w:ascii="Arial" w:hAnsi="Arial" w:cs="Arial"/>
          <w:sz w:val="20"/>
          <w:szCs w:val="20"/>
        </w:rPr>
        <w:t xml:space="preserve"> </w:t>
      </w:r>
      <w:r w:rsidR="00CF34CA" w:rsidRPr="00DA65F8">
        <w:rPr>
          <w:rFonts w:ascii="Arial" w:hAnsi="Arial" w:cs="Arial"/>
          <w:sz w:val="20"/>
          <w:szCs w:val="20"/>
        </w:rPr>
        <w:t xml:space="preserve">one of those data </w:t>
      </w:r>
      <w:r w:rsidR="0093763F" w:rsidRPr="00DA65F8">
        <w:rPr>
          <w:rFonts w:ascii="Arial" w:hAnsi="Arial" w:cs="Arial"/>
          <w:sz w:val="20"/>
          <w:szCs w:val="20"/>
        </w:rPr>
        <w:t>types</w:t>
      </w:r>
      <w:r w:rsidR="0093763F">
        <w:rPr>
          <w:rFonts w:ascii="Arial" w:hAnsi="Arial" w:cs="Arial"/>
          <w:sz w:val="20"/>
          <w:szCs w:val="20"/>
        </w:rPr>
        <w:t xml:space="preserve"> and</w:t>
      </w:r>
      <w:r w:rsidR="00CF34CA" w:rsidRPr="00DA65F8">
        <w:rPr>
          <w:rFonts w:ascii="Arial" w:hAnsi="Arial" w:cs="Arial"/>
          <w:sz w:val="20"/>
          <w:szCs w:val="20"/>
        </w:rPr>
        <w:t xml:space="preserve"> is </w:t>
      </w:r>
      <w:r w:rsidR="009C2ACE" w:rsidRPr="00DA65F8">
        <w:rPr>
          <w:rFonts w:ascii="Arial" w:hAnsi="Arial" w:cs="Arial"/>
          <w:sz w:val="20"/>
          <w:szCs w:val="20"/>
        </w:rPr>
        <w:t>a data value which can be changed by either the user or the program</w:t>
      </w:r>
      <w:r w:rsidR="0019720A" w:rsidRPr="00DA65F8">
        <w:rPr>
          <w:rFonts w:ascii="Arial" w:hAnsi="Arial" w:cs="Arial"/>
          <w:sz w:val="20"/>
          <w:szCs w:val="20"/>
        </w:rPr>
        <w:t xml:space="preserve">. </w:t>
      </w:r>
      <w:r w:rsidR="00202DE6" w:rsidRPr="00DA65F8">
        <w:rPr>
          <w:rFonts w:ascii="Arial" w:hAnsi="Arial" w:cs="Arial"/>
          <w:sz w:val="20"/>
          <w:szCs w:val="20"/>
        </w:rPr>
        <w:t>Data values can be stored in the computer’s memory</w:t>
      </w:r>
      <w:r w:rsidR="006052AC" w:rsidRPr="00DA65F8">
        <w:rPr>
          <w:rFonts w:ascii="Arial" w:hAnsi="Arial" w:cs="Arial"/>
          <w:sz w:val="20"/>
          <w:szCs w:val="20"/>
        </w:rPr>
        <w:t xml:space="preserve">, which can </w:t>
      </w:r>
      <w:r w:rsidR="00A219B4">
        <w:rPr>
          <w:rFonts w:ascii="Arial" w:hAnsi="Arial" w:cs="Arial"/>
          <w:sz w:val="20"/>
          <w:szCs w:val="20"/>
        </w:rPr>
        <w:t xml:space="preserve">then </w:t>
      </w:r>
      <w:r w:rsidR="006052AC" w:rsidRPr="00DA65F8">
        <w:rPr>
          <w:rFonts w:ascii="Arial" w:hAnsi="Arial" w:cs="Arial"/>
          <w:sz w:val="20"/>
          <w:szCs w:val="20"/>
        </w:rPr>
        <w:t xml:space="preserve">be later called upon when using its </w:t>
      </w:r>
      <w:r w:rsidR="00DE38A5">
        <w:rPr>
          <w:rFonts w:ascii="Arial" w:hAnsi="Arial" w:cs="Arial"/>
          <w:sz w:val="20"/>
          <w:szCs w:val="20"/>
        </w:rPr>
        <w:t xml:space="preserve">identifiable </w:t>
      </w:r>
      <w:r w:rsidR="006052AC" w:rsidRPr="00DA65F8">
        <w:rPr>
          <w:rFonts w:ascii="Arial" w:hAnsi="Arial" w:cs="Arial"/>
          <w:sz w:val="20"/>
          <w:szCs w:val="20"/>
        </w:rPr>
        <w:t>name</w:t>
      </w:r>
      <w:r w:rsidR="00674142" w:rsidRPr="00DA65F8">
        <w:rPr>
          <w:rFonts w:ascii="Arial" w:hAnsi="Arial" w:cs="Arial"/>
          <w:sz w:val="20"/>
          <w:szCs w:val="20"/>
        </w:rPr>
        <w:t>.</w:t>
      </w:r>
    </w:p>
    <w:p w14:paraId="1737BB48" w14:textId="06DE304F" w:rsidR="00BC0721" w:rsidRPr="00DA65F8" w:rsidRDefault="002577C3" w:rsidP="00AE4974">
      <w:pPr>
        <w:spacing w:after="120" w:line="360" w:lineRule="auto"/>
        <w:rPr>
          <w:rFonts w:ascii="Arial" w:hAnsi="Arial" w:cs="Arial"/>
          <w:sz w:val="20"/>
          <w:szCs w:val="20"/>
        </w:rPr>
      </w:pPr>
      <w:r w:rsidRPr="00DA65F8">
        <w:rPr>
          <w:rFonts w:ascii="Arial" w:hAnsi="Arial" w:cs="Arial"/>
          <w:sz w:val="20"/>
          <w:szCs w:val="20"/>
        </w:rPr>
        <w:t>Variable</w:t>
      </w:r>
      <w:r w:rsidR="00337CCD" w:rsidRPr="00DA65F8">
        <w:rPr>
          <w:rFonts w:ascii="Arial" w:hAnsi="Arial" w:cs="Arial"/>
          <w:sz w:val="20"/>
          <w:szCs w:val="20"/>
        </w:rPr>
        <w:t xml:space="preserve">s can be used to </w:t>
      </w:r>
      <w:r w:rsidR="00FA104F" w:rsidRPr="00DA65F8">
        <w:rPr>
          <w:rFonts w:ascii="Arial" w:hAnsi="Arial" w:cs="Arial"/>
          <w:sz w:val="20"/>
          <w:szCs w:val="20"/>
        </w:rPr>
        <w:t>ask a user a question such as what is your favourite number</w:t>
      </w:r>
      <w:r w:rsidR="005D0502" w:rsidRPr="00DA65F8">
        <w:rPr>
          <w:rFonts w:ascii="Arial" w:hAnsi="Arial" w:cs="Arial"/>
          <w:sz w:val="20"/>
          <w:szCs w:val="20"/>
        </w:rPr>
        <w:t>?</w:t>
      </w:r>
      <w:r w:rsidR="00351CC3" w:rsidRPr="00DA65F8">
        <w:rPr>
          <w:rFonts w:ascii="Arial" w:hAnsi="Arial" w:cs="Arial"/>
          <w:sz w:val="20"/>
          <w:szCs w:val="20"/>
        </w:rPr>
        <w:t xml:space="preserve"> In addition, variables </w:t>
      </w:r>
      <w:r w:rsidR="00497C80" w:rsidRPr="00DA65F8">
        <w:rPr>
          <w:rFonts w:ascii="Arial" w:hAnsi="Arial" w:cs="Arial"/>
          <w:sz w:val="20"/>
          <w:szCs w:val="20"/>
        </w:rPr>
        <w:t>can change during a program execution</w:t>
      </w:r>
      <w:r w:rsidR="00276B56" w:rsidRPr="00DA65F8">
        <w:rPr>
          <w:rFonts w:ascii="Arial" w:hAnsi="Arial" w:cs="Arial"/>
          <w:sz w:val="20"/>
          <w:szCs w:val="20"/>
        </w:rPr>
        <w:t>. There are</w:t>
      </w:r>
      <w:r w:rsidR="00136F6D" w:rsidRPr="00DA65F8">
        <w:rPr>
          <w:rFonts w:ascii="Arial" w:hAnsi="Arial" w:cs="Arial"/>
          <w:sz w:val="20"/>
          <w:szCs w:val="20"/>
        </w:rPr>
        <w:t xml:space="preserve"> four distinct types of variable data types</w:t>
      </w:r>
      <w:r w:rsidR="008B5846" w:rsidRPr="00DA65F8">
        <w:rPr>
          <w:rFonts w:ascii="Arial" w:hAnsi="Arial" w:cs="Arial"/>
          <w:sz w:val="20"/>
          <w:szCs w:val="20"/>
        </w:rPr>
        <w:t>, see figure 1 below.</w:t>
      </w:r>
    </w:p>
    <w:p w14:paraId="1F105359" w14:textId="77777777" w:rsidR="007D7C1E" w:rsidRPr="00DA65F8" w:rsidRDefault="00B236CD" w:rsidP="00B37053">
      <w:pPr>
        <w:keepNext/>
        <w:spacing w:after="120" w:line="360" w:lineRule="auto"/>
        <w:rPr>
          <w:sz w:val="20"/>
          <w:szCs w:val="20"/>
        </w:rPr>
      </w:pPr>
      <w:r w:rsidRPr="00DA65F8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3CBF510" wp14:editId="11A8FE45">
            <wp:extent cx="3855720" cy="1937128"/>
            <wp:effectExtent l="0" t="0" r="0" b="6350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ariables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329" cy="1957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40FA55" w14:textId="22AF382F" w:rsidR="008B5846" w:rsidRPr="00DA65F8" w:rsidRDefault="007D7C1E" w:rsidP="00B37053">
      <w:pPr>
        <w:pStyle w:val="Caption"/>
        <w:spacing w:after="160"/>
        <w:rPr>
          <w:rFonts w:ascii="Arial" w:hAnsi="Arial" w:cs="Arial"/>
        </w:rPr>
      </w:pPr>
      <w:r w:rsidRPr="00DA65F8">
        <w:rPr>
          <w:rFonts w:ascii="Arial" w:hAnsi="Arial" w:cs="Arial"/>
        </w:rPr>
        <w:t xml:space="preserve">Figure </w:t>
      </w:r>
      <w:r w:rsidRPr="00DA65F8">
        <w:rPr>
          <w:rFonts w:ascii="Arial" w:hAnsi="Arial" w:cs="Arial"/>
        </w:rPr>
        <w:fldChar w:fldCharType="begin"/>
      </w:r>
      <w:r w:rsidRPr="00DA65F8">
        <w:rPr>
          <w:rFonts w:ascii="Arial" w:hAnsi="Arial" w:cs="Arial"/>
        </w:rPr>
        <w:instrText xml:space="preserve"> SEQ Figure \* ARABIC </w:instrText>
      </w:r>
      <w:r w:rsidRPr="00DA65F8">
        <w:rPr>
          <w:rFonts w:ascii="Arial" w:hAnsi="Arial" w:cs="Arial"/>
        </w:rPr>
        <w:fldChar w:fldCharType="separate"/>
      </w:r>
      <w:r w:rsidRPr="00DA65F8">
        <w:rPr>
          <w:rFonts w:ascii="Arial" w:hAnsi="Arial" w:cs="Arial"/>
          <w:noProof/>
        </w:rPr>
        <w:t>1</w:t>
      </w:r>
      <w:r w:rsidRPr="00DA65F8">
        <w:rPr>
          <w:rFonts w:ascii="Arial" w:hAnsi="Arial" w:cs="Arial"/>
        </w:rPr>
        <w:fldChar w:fldCharType="end"/>
      </w:r>
      <w:r w:rsidRPr="00DA65F8">
        <w:rPr>
          <w:rFonts w:ascii="Arial" w:hAnsi="Arial" w:cs="Arial"/>
        </w:rPr>
        <w:t xml:space="preserve"> </w:t>
      </w:r>
      <w:r w:rsidR="00B03921" w:rsidRPr="00DA65F8">
        <w:rPr>
          <w:rFonts w:ascii="Arial" w:hAnsi="Arial" w:cs="Arial"/>
        </w:rPr>
        <w:t>McGrath, Mike</w:t>
      </w:r>
    </w:p>
    <w:p w14:paraId="1D5C605D" w14:textId="374636E9" w:rsidR="008B5846" w:rsidRPr="00DA65F8" w:rsidRDefault="00DC7ADD" w:rsidP="00AE4974">
      <w:pPr>
        <w:spacing w:line="360" w:lineRule="auto"/>
        <w:rPr>
          <w:rFonts w:ascii="Arial" w:hAnsi="Arial" w:cs="Arial"/>
          <w:sz w:val="20"/>
          <w:szCs w:val="20"/>
        </w:rPr>
      </w:pPr>
      <w:r w:rsidRPr="00DA65F8">
        <w:rPr>
          <w:rFonts w:ascii="Arial" w:hAnsi="Arial" w:cs="Arial"/>
          <w:sz w:val="20"/>
          <w:szCs w:val="20"/>
        </w:rPr>
        <w:t xml:space="preserve">To </w:t>
      </w:r>
      <w:r w:rsidR="003457E5" w:rsidRPr="00DA65F8">
        <w:rPr>
          <w:rFonts w:ascii="Arial" w:hAnsi="Arial" w:cs="Arial"/>
          <w:sz w:val="20"/>
          <w:szCs w:val="20"/>
        </w:rPr>
        <w:t xml:space="preserve">use variables in </w:t>
      </w:r>
      <w:r w:rsidR="004167F0" w:rsidRPr="00DA65F8">
        <w:rPr>
          <w:rFonts w:ascii="Arial" w:hAnsi="Arial" w:cs="Arial"/>
          <w:sz w:val="20"/>
          <w:szCs w:val="20"/>
        </w:rPr>
        <w:t xml:space="preserve">a program </w:t>
      </w:r>
      <w:r w:rsidR="0086229B" w:rsidRPr="00DA65F8">
        <w:rPr>
          <w:rFonts w:ascii="Arial" w:hAnsi="Arial" w:cs="Arial"/>
          <w:sz w:val="20"/>
          <w:szCs w:val="20"/>
        </w:rPr>
        <w:t xml:space="preserve">they must be declared </w:t>
      </w:r>
      <w:r w:rsidR="00BD5DBE" w:rsidRPr="00DA65F8">
        <w:rPr>
          <w:rFonts w:ascii="Arial" w:hAnsi="Arial" w:cs="Arial"/>
          <w:sz w:val="20"/>
          <w:szCs w:val="20"/>
        </w:rPr>
        <w:t>prior to any executable code</w:t>
      </w:r>
      <w:r w:rsidR="002E1E43" w:rsidRPr="00DA65F8">
        <w:rPr>
          <w:rFonts w:ascii="Arial" w:hAnsi="Arial" w:cs="Arial"/>
          <w:sz w:val="20"/>
          <w:szCs w:val="20"/>
        </w:rPr>
        <w:t xml:space="preserve">. If a value is assigned to </w:t>
      </w:r>
      <w:r w:rsidR="002248C3" w:rsidRPr="00DA65F8">
        <w:rPr>
          <w:rFonts w:ascii="Arial" w:hAnsi="Arial" w:cs="Arial"/>
          <w:sz w:val="20"/>
          <w:szCs w:val="20"/>
        </w:rPr>
        <w:t xml:space="preserve">a variable it is said to have been </w:t>
      </w:r>
      <w:r w:rsidR="00FD72D9" w:rsidRPr="00DA65F8">
        <w:rPr>
          <w:rFonts w:ascii="Arial" w:hAnsi="Arial" w:cs="Arial"/>
          <w:sz w:val="20"/>
          <w:szCs w:val="20"/>
        </w:rPr>
        <w:t>initiali</w:t>
      </w:r>
      <w:r w:rsidR="001E1685" w:rsidRPr="00DA65F8">
        <w:rPr>
          <w:rFonts w:ascii="Arial" w:hAnsi="Arial" w:cs="Arial"/>
          <w:sz w:val="20"/>
          <w:szCs w:val="20"/>
        </w:rPr>
        <w:t>zed</w:t>
      </w:r>
      <w:r w:rsidR="002248C3" w:rsidRPr="00DA65F8">
        <w:rPr>
          <w:rFonts w:ascii="Arial" w:hAnsi="Arial" w:cs="Arial"/>
          <w:sz w:val="20"/>
          <w:szCs w:val="20"/>
        </w:rPr>
        <w:t xml:space="preserve">. The examples below </w:t>
      </w:r>
      <w:r w:rsidR="00511134" w:rsidRPr="00DA65F8">
        <w:rPr>
          <w:rFonts w:ascii="Arial" w:hAnsi="Arial" w:cs="Arial"/>
          <w:sz w:val="20"/>
          <w:szCs w:val="20"/>
        </w:rPr>
        <w:t xml:space="preserve">show how different variables are declared and </w:t>
      </w:r>
      <w:r w:rsidR="00AF08F2" w:rsidRPr="00DA65F8">
        <w:rPr>
          <w:rFonts w:ascii="Arial" w:hAnsi="Arial" w:cs="Arial"/>
          <w:sz w:val="20"/>
          <w:szCs w:val="20"/>
        </w:rPr>
        <w:t>initialized</w:t>
      </w:r>
      <w:r w:rsidR="00207480" w:rsidRPr="00DA65F8">
        <w:rPr>
          <w:rFonts w:ascii="Arial" w:hAnsi="Arial" w:cs="Arial"/>
          <w:sz w:val="20"/>
          <w:szCs w:val="20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1"/>
      </w:tblGrid>
      <w:tr w:rsidR="00A3731E" w:rsidRPr="002F33A2" w14:paraId="6119E2EC" w14:textId="77777777" w:rsidTr="00247F5C">
        <w:tc>
          <w:tcPr>
            <w:tcW w:w="2831" w:type="dxa"/>
            <w:shd w:val="clear" w:color="auto" w:fill="BFBFBF" w:themeFill="background1" w:themeFillShade="BF"/>
          </w:tcPr>
          <w:p w14:paraId="64A36707" w14:textId="705466BF" w:rsidR="00A3731E" w:rsidRPr="002F33A2" w:rsidRDefault="002044D7" w:rsidP="00AE4974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F33A2">
              <w:rPr>
                <w:rFonts w:ascii="Arial" w:hAnsi="Arial" w:cs="Arial"/>
                <w:b/>
                <w:sz w:val="20"/>
                <w:szCs w:val="20"/>
              </w:rPr>
              <w:t>Variable</w:t>
            </w:r>
          </w:p>
        </w:tc>
        <w:tc>
          <w:tcPr>
            <w:tcW w:w="2831" w:type="dxa"/>
            <w:shd w:val="clear" w:color="auto" w:fill="BFBFBF" w:themeFill="background1" w:themeFillShade="BF"/>
          </w:tcPr>
          <w:p w14:paraId="6BB46A08" w14:textId="6F98215A" w:rsidR="00A3731E" w:rsidRPr="002F33A2" w:rsidRDefault="005F66FB" w:rsidP="00AE4974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F33A2">
              <w:rPr>
                <w:rFonts w:ascii="Arial" w:hAnsi="Arial" w:cs="Arial"/>
                <w:b/>
                <w:sz w:val="20"/>
                <w:szCs w:val="20"/>
              </w:rPr>
              <w:t>Declared</w:t>
            </w:r>
          </w:p>
        </w:tc>
        <w:tc>
          <w:tcPr>
            <w:tcW w:w="2831" w:type="dxa"/>
            <w:shd w:val="clear" w:color="auto" w:fill="BFBFBF" w:themeFill="background1" w:themeFillShade="BF"/>
          </w:tcPr>
          <w:p w14:paraId="0354A3BB" w14:textId="3D01EB8E" w:rsidR="00A3731E" w:rsidRPr="002F33A2" w:rsidRDefault="005F66FB" w:rsidP="00AE4974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F33A2">
              <w:rPr>
                <w:rFonts w:ascii="Arial" w:hAnsi="Arial" w:cs="Arial"/>
                <w:b/>
                <w:sz w:val="20"/>
                <w:szCs w:val="20"/>
              </w:rPr>
              <w:t>Initialized</w:t>
            </w:r>
          </w:p>
        </w:tc>
      </w:tr>
      <w:tr w:rsidR="00A3731E" w:rsidRPr="002F33A2" w14:paraId="05356170" w14:textId="77777777" w:rsidTr="00A3731E">
        <w:tc>
          <w:tcPr>
            <w:tcW w:w="2831" w:type="dxa"/>
          </w:tcPr>
          <w:p w14:paraId="39235519" w14:textId="0642DD78" w:rsidR="00A3731E" w:rsidRPr="002F33A2" w:rsidRDefault="007D17B6" w:rsidP="00AE497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F33A2">
              <w:rPr>
                <w:rFonts w:ascii="Arial" w:hAnsi="Arial" w:cs="Arial"/>
                <w:sz w:val="20"/>
                <w:szCs w:val="20"/>
              </w:rPr>
              <w:t>C</w:t>
            </w:r>
            <w:r w:rsidR="005F66FB" w:rsidRPr="002F33A2">
              <w:rPr>
                <w:rFonts w:ascii="Arial" w:hAnsi="Arial" w:cs="Arial"/>
                <w:sz w:val="20"/>
                <w:szCs w:val="20"/>
              </w:rPr>
              <w:t>haracter</w:t>
            </w:r>
          </w:p>
        </w:tc>
        <w:tc>
          <w:tcPr>
            <w:tcW w:w="2831" w:type="dxa"/>
          </w:tcPr>
          <w:p w14:paraId="1B847700" w14:textId="4DBDAFCA" w:rsidR="00A3731E" w:rsidRPr="002F33A2" w:rsidRDefault="002C38E1" w:rsidP="00AE497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F33A2">
              <w:rPr>
                <w:rFonts w:ascii="Arial" w:hAnsi="Arial" w:cs="Arial"/>
                <w:sz w:val="20"/>
                <w:szCs w:val="20"/>
              </w:rPr>
              <w:t>c</w:t>
            </w:r>
            <w:r w:rsidR="0016164E" w:rsidRPr="002F33A2">
              <w:rPr>
                <w:rFonts w:ascii="Arial" w:hAnsi="Arial" w:cs="Arial"/>
                <w:sz w:val="20"/>
                <w:szCs w:val="20"/>
              </w:rPr>
              <w:t>har letter;</w:t>
            </w:r>
          </w:p>
        </w:tc>
        <w:tc>
          <w:tcPr>
            <w:tcW w:w="2831" w:type="dxa"/>
          </w:tcPr>
          <w:p w14:paraId="43D60973" w14:textId="53CC5E94" w:rsidR="00A3731E" w:rsidRPr="002F33A2" w:rsidRDefault="0016164E" w:rsidP="00AE497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F33A2">
              <w:rPr>
                <w:rFonts w:ascii="Arial" w:hAnsi="Arial" w:cs="Arial"/>
                <w:sz w:val="20"/>
                <w:szCs w:val="20"/>
              </w:rPr>
              <w:t>letter = ‘C’</w:t>
            </w:r>
            <w:r w:rsidR="002C38E1" w:rsidRPr="002F33A2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A3731E" w:rsidRPr="002F33A2" w14:paraId="26456A45" w14:textId="77777777" w:rsidTr="00A3731E">
        <w:tc>
          <w:tcPr>
            <w:tcW w:w="2831" w:type="dxa"/>
          </w:tcPr>
          <w:p w14:paraId="6BE7C54D" w14:textId="2CD207FB" w:rsidR="00A3731E" w:rsidRPr="002F33A2" w:rsidRDefault="007D17B6" w:rsidP="00AE497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F33A2">
              <w:rPr>
                <w:rFonts w:ascii="Arial" w:hAnsi="Arial" w:cs="Arial"/>
                <w:sz w:val="20"/>
                <w:szCs w:val="20"/>
              </w:rPr>
              <w:t>Integer</w:t>
            </w:r>
          </w:p>
        </w:tc>
        <w:tc>
          <w:tcPr>
            <w:tcW w:w="2831" w:type="dxa"/>
          </w:tcPr>
          <w:p w14:paraId="3588FCFB" w14:textId="51D0C4FD" w:rsidR="00A3731E" w:rsidRPr="002F33A2" w:rsidRDefault="002C38E1" w:rsidP="00AE497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F33A2">
              <w:rPr>
                <w:rFonts w:ascii="Arial" w:hAnsi="Arial" w:cs="Arial"/>
                <w:sz w:val="20"/>
                <w:szCs w:val="20"/>
              </w:rPr>
              <w:t>i</w:t>
            </w:r>
            <w:r w:rsidR="00DF7600" w:rsidRPr="002F33A2">
              <w:rPr>
                <w:rFonts w:ascii="Arial" w:hAnsi="Arial" w:cs="Arial"/>
                <w:sz w:val="20"/>
                <w:szCs w:val="20"/>
              </w:rPr>
              <w:t>nt number</w:t>
            </w:r>
            <w:r w:rsidRPr="002F33A2">
              <w:rPr>
                <w:rFonts w:ascii="Arial" w:hAnsi="Arial" w:cs="Arial"/>
                <w:sz w:val="20"/>
                <w:szCs w:val="20"/>
              </w:rPr>
              <w:t>;</w:t>
            </w:r>
          </w:p>
        </w:tc>
        <w:tc>
          <w:tcPr>
            <w:tcW w:w="2831" w:type="dxa"/>
          </w:tcPr>
          <w:p w14:paraId="635DF323" w14:textId="625539F7" w:rsidR="00A3731E" w:rsidRPr="002F33A2" w:rsidRDefault="00DF7600" w:rsidP="00AE497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F33A2">
              <w:rPr>
                <w:rFonts w:ascii="Arial" w:hAnsi="Arial" w:cs="Arial"/>
                <w:sz w:val="20"/>
                <w:szCs w:val="20"/>
              </w:rPr>
              <w:t>number = 22</w:t>
            </w:r>
            <w:r w:rsidR="002C38E1" w:rsidRPr="002F33A2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A3731E" w:rsidRPr="002F33A2" w14:paraId="0501C166" w14:textId="77777777" w:rsidTr="00A3731E">
        <w:tc>
          <w:tcPr>
            <w:tcW w:w="2831" w:type="dxa"/>
          </w:tcPr>
          <w:p w14:paraId="500AA9C3" w14:textId="1B19931C" w:rsidR="00A3731E" w:rsidRPr="002F33A2" w:rsidRDefault="007D17B6" w:rsidP="00AE497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F33A2">
              <w:rPr>
                <w:rFonts w:ascii="Arial" w:hAnsi="Arial" w:cs="Arial"/>
                <w:sz w:val="20"/>
                <w:szCs w:val="20"/>
              </w:rPr>
              <w:t>Float</w:t>
            </w:r>
          </w:p>
        </w:tc>
        <w:tc>
          <w:tcPr>
            <w:tcW w:w="2831" w:type="dxa"/>
          </w:tcPr>
          <w:p w14:paraId="441F8FBB" w14:textId="7CF079B5" w:rsidR="00A3731E" w:rsidRPr="002F33A2" w:rsidRDefault="002C38E1" w:rsidP="00AE497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F33A2">
              <w:rPr>
                <w:rFonts w:ascii="Arial" w:hAnsi="Arial" w:cs="Arial"/>
                <w:sz w:val="20"/>
                <w:szCs w:val="20"/>
              </w:rPr>
              <w:t xml:space="preserve">float </w:t>
            </w:r>
            <w:r w:rsidR="00897726" w:rsidRPr="002F33A2">
              <w:rPr>
                <w:rFonts w:ascii="Arial" w:hAnsi="Arial" w:cs="Arial"/>
                <w:sz w:val="20"/>
                <w:szCs w:val="20"/>
              </w:rPr>
              <w:t>currency;</w:t>
            </w:r>
          </w:p>
        </w:tc>
        <w:tc>
          <w:tcPr>
            <w:tcW w:w="2831" w:type="dxa"/>
          </w:tcPr>
          <w:p w14:paraId="09D9D65F" w14:textId="79738074" w:rsidR="00A3731E" w:rsidRPr="002F33A2" w:rsidRDefault="00967F91" w:rsidP="00AE497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F33A2">
              <w:rPr>
                <w:rFonts w:ascii="Arial" w:hAnsi="Arial" w:cs="Arial"/>
                <w:sz w:val="20"/>
                <w:szCs w:val="20"/>
              </w:rPr>
              <w:t>c</w:t>
            </w:r>
            <w:r w:rsidR="00897726" w:rsidRPr="002F33A2">
              <w:rPr>
                <w:rFonts w:ascii="Arial" w:hAnsi="Arial" w:cs="Arial"/>
                <w:sz w:val="20"/>
                <w:szCs w:val="20"/>
              </w:rPr>
              <w:t xml:space="preserve">urrency = </w:t>
            </w:r>
            <w:r w:rsidRPr="002F33A2">
              <w:rPr>
                <w:rFonts w:ascii="Arial" w:hAnsi="Arial" w:cs="Arial"/>
                <w:sz w:val="20"/>
                <w:szCs w:val="20"/>
              </w:rPr>
              <w:t>2.50;</w:t>
            </w:r>
          </w:p>
        </w:tc>
      </w:tr>
      <w:tr w:rsidR="00A3731E" w:rsidRPr="002F33A2" w14:paraId="0E8E09D2" w14:textId="77777777" w:rsidTr="00A3731E">
        <w:tc>
          <w:tcPr>
            <w:tcW w:w="2831" w:type="dxa"/>
          </w:tcPr>
          <w:p w14:paraId="2F651317" w14:textId="3FA8A8EE" w:rsidR="00A3731E" w:rsidRPr="002F33A2" w:rsidRDefault="007D17B6" w:rsidP="00AE497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F33A2">
              <w:rPr>
                <w:rFonts w:ascii="Arial" w:hAnsi="Arial" w:cs="Arial"/>
                <w:sz w:val="20"/>
                <w:szCs w:val="20"/>
              </w:rPr>
              <w:t>Double</w:t>
            </w:r>
          </w:p>
        </w:tc>
        <w:tc>
          <w:tcPr>
            <w:tcW w:w="2831" w:type="dxa"/>
          </w:tcPr>
          <w:p w14:paraId="539A1333" w14:textId="4711D9DD" w:rsidR="00A3731E" w:rsidRPr="002F33A2" w:rsidRDefault="005E4F55" w:rsidP="00AE497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F33A2">
              <w:rPr>
                <w:rFonts w:ascii="Arial" w:hAnsi="Arial" w:cs="Arial"/>
                <w:sz w:val="20"/>
                <w:szCs w:val="20"/>
              </w:rPr>
              <w:t>double number;</w:t>
            </w:r>
          </w:p>
        </w:tc>
        <w:tc>
          <w:tcPr>
            <w:tcW w:w="2831" w:type="dxa"/>
          </w:tcPr>
          <w:p w14:paraId="58DF6E0F" w14:textId="6C1066FE" w:rsidR="00A3731E" w:rsidRPr="002F33A2" w:rsidRDefault="002D5669" w:rsidP="00AE497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F33A2">
              <w:rPr>
                <w:rFonts w:ascii="Arial" w:hAnsi="Arial" w:cs="Arial"/>
                <w:sz w:val="20"/>
                <w:szCs w:val="20"/>
              </w:rPr>
              <w:t>number = 3.</w:t>
            </w:r>
            <w:r w:rsidR="00247F5C" w:rsidRPr="002F33A2">
              <w:rPr>
                <w:rFonts w:ascii="Arial" w:hAnsi="Arial" w:cs="Arial"/>
                <w:sz w:val="20"/>
                <w:szCs w:val="20"/>
              </w:rPr>
              <w:t>2348975</w:t>
            </w:r>
          </w:p>
        </w:tc>
      </w:tr>
    </w:tbl>
    <w:p w14:paraId="7253CFC0" w14:textId="46492442" w:rsidR="0086229B" w:rsidRPr="002F33A2" w:rsidRDefault="0086229B" w:rsidP="00AE4974">
      <w:pPr>
        <w:spacing w:line="360" w:lineRule="auto"/>
        <w:rPr>
          <w:rFonts w:ascii="Arial" w:hAnsi="Arial" w:cs="Arial"/>
          <w:sz w:val="20"/>
          <w:szCs w:val="20"/>
        </w:rPr>
      </w:pPr>
    </w:p>
    <w:p w14:paraId="7F00DAF4" w14:textId="769D2119" w:rsidR="0086229B" w:rsidRPr="002F33A2" w:rsidRDefault="008B79DE" w:rsidP="00AE4974">
      <w:pPr>
        <w:spacing w:line="360" w:lineRule="auto"/>
        <w:rPr>
          <w:rFonts w:ascii="Arial" w:hAnsi="Arial" w:cs="Arial"/>
          <w:sz w:val="20"/>
          <w:szCs w:val="20"/>
        </w:rPr>
      </w:pPr>
      <w:r w:rsidRPr="002F33A2">
        <w:rPr>
          <w:rFonts w:ascii="Arial" w:hAnsi="Arial" w:cs="Arial"/>
          <w:sz w:val="20"/>
          <w:szCs w:val="20"/>
        </w:rPr>
        <w:lastRenderedPageBreak/>
        <w:t xml:space="preserve">Variables are important in writing programs as they enable programmers to create flexible </w:t>
      </w:r>
      <w:r w:rsidR="007A729F" w:rsidRPr="002F33A2">
        <w:rPr>
          <w:rFonts w:ascii="Arial" w:hAnsi="Arial" w:cs="Arial"/>
          <w:sz w:val="20"/>
          <w:szCs w:val="20"/>
        </w:rPr>
        <w:t>programs and</w:t>
      </w:r>
      <w:r w:rsidRPr="002F33A2">
        <w:rPr>
          <w:rFonts w:ascii="Arial" w:hAnsi="Arial" w:cs="Arial"/>
          <w:sz w:val="20"/>
          <w:szCs w:val="20"/>
        </w:rPr>
        <w:t xml:space="preserve"> allow them to use them to represent the data.</w:t>
      </w:r>
    </w:p>
    <w:p w14:paraId="294A3423" w14:textId="2ED12894" w:rsidR="009375F1" w:rsidRPr="002F33A2" w:rsidRDefault="00A3405E" w:rsidP="00AE4974">
      <w:pPr>
        <w:pStyle w:val="Heading2"/>
        <w:numPr>
          <w:ilvl w:val="1"/>
          <w:numId w:val="5"/>
        </w:numPr>
        <w:spacing w:before="0" w:after="120"/>
        <w:rPr>
          <w:rFonts w:ascii="Arial" w:hAnsi="Arial" w:cs="Arial"/>
          <w:sz w:val="20"/>
          <w:szCs w:val="20"/>
        </w:rPr>
      </w:pPr>
      <w:bookmarkStart w:id="3" w:name="_Toc1916783"/>
      <w:r w:rsidRPr="002F33A2">
        <w:rPr>
          <w:rFonts w:ascii="Arial" w:hAnsi="Arial" w:cs="Arial"/>
          <w:sz w:val="20"/>
          <w:szCs w:val="20"/>
        </w:rPr>
        <w:t>A2</w:t>
      </w:r>
      <w:r w:rsidR="000C762B" w:rsidRPr="002F33A2">
        <w:rPr>
          <w:rFonts w:ascii="Arial" w:hAnsi="Arial" w:cs="Arial"/>
          <w:sz w:val="20"/>
          <w:szCs w:val="20"/>
        </w:rPr>
        <w:t xml:space="preserve"> -</w:t>
      </w:r>
      <w:r w:rsidRPr="002F33A2">
        <w:rPr>
          <w:rFonts w:ascii="Arial" w:hAnsi="Arial" w:cs="Arial"/>
          <w:sz w:val="20"/>
          <w:szCs w:val="20"/>
        </w:rPr>
        <w:t xml:space="preserve"> </w:t>
      </w:r>
      <w:r w:rsidR="00C70BE9" w:rsidRPr="002F33A2">
        <w:rPr>
          <w:rFonts w:ascii="Arial" w:hAnsi="Arial" w:cs="Arial"/>
          <w:sz w:val="20"/>
          <w:szCs w:val="20"/>
        </w:rPr>
        <w:t xml:space="preserve">Explanation of </w:t>
      </w:r>
      <w:r w:rsidR="006B4A4C" w:rsidRPr="002F33A2">
        <w:rPr>
          <w:rFonts w:ascii="Arial" w:hAnsi="Arial" w:cs="Arial"/>
          <w:sz w:val="20"/>
          <w:szCs w:val="20"/>
        </w:rPr>
        <w:t>a For-</w:t>
      </w:r>
      <w:r w:rsidR="00947E7A" w:rsidRPr="002F33A2">
        <w:rPr>
          <w:rFonts w:ascii="Arial" w:hAnsi="Arial" w:cs="Arial"/>
          <w:sz w:val="20"/>
          <w:szCs w:val="20"/>
        </w:rPr>
        <w:t>L</w:t>
      </w:r>
      <w:r w:rsidR="006B4A4C" w:rsidRPr="002F33A2">
        <w:rPr>
          <w:rFonts w:ascii="Arial" w:hAnsi="Arial" w:cs="Arial"/>
          <w:sz w:val="20"/>
          <w:szCs w:val="20"/>
        </w:rPr>
        <w:t>oop</w:t>
      </w:r>
      <w:bookmarkEnd w:id="3"/>
    </w:p>
    <w:p w14:paraId="7B2C56A3" w14:textId="063E01CE" w:rsidR="00F339BB" w:rsidRPr="002F33A2" w:rsidRDefault="00F339BB" w:rsidP="00AE4974">
      <w:pPr>
        <w:spacing w:after="120" w:line="360" w:lineRule="auto"/>
        <w:rPr>
          <w:rFonts w:ascii="Arial" w:hAnsi="Arial" w:cs="Arial"/>
          <w:sz w:val="20"/>
          <w:szCs w:val="20"/>
        </w:rPr>
      </w:pPr>
      <w:r w:rsidRPr="002F33A2">
        <w:rPr>
          <w:rFonts w:ascii="Arial" w:hAnsi="Arial" w:cs="Arial"/>
          <w:sz w:val="20"/>
          <w:szCs w:val="20"/>
        </w:rPr>
        <w:t xml:space="preserve">To fully explain the </w:t>
      </w:r>
      <w:r w:rsidR="006A0188" w:rsidRPr="002F33A2">
        <w:rPr>
          <w:rFonts w:ascii="Arial" w:hAnsi="Arial" w:cs="Arial"/>
          <w:sz w:val="20"/>
          <w:szCs w:val="20"/>
        </w:rPr>
        <w:t xml:space="preserve">‘for’ loop it is first necessary to explain </w:t>
      </w:r>
      <w:r w:rsidR="0034404C" w:rsidRPr="002F33A2">
        <w:rPr>
          <w:rFonts w:ascii="Arial" w:hAnsi="Arial" w:cs="Arial"/>
          <w:sz w:val="20"/>
          <w:szCs w:val="20"/>
        </w:rPr>
        <w:t>what a loop is</w:t>
      </w:r>
      <w:r w:rsidR="00173144">
        <w:rPr>
          <w:rFonts w:ascii="Arial" w:hAnsi="Arial" w:cs="Arial"/>
          <w:sz w:val="20"/>
          <w:szCs w:val="20"/>
        </w:rPr>
        <w:t xml:space="preserve"> in terms of programming</w:t>
      </w:r>
      <w:r w:rsidR="0034404C" w:rsidRPr="002F33A2">
        <w:rPr>
          <w:rFonts w:ascii="Arial" w:hAnsi="Arial" w:cs="Arial"/>
          <w:sz w:val="20"/>
          <w:szCs w:val="20"/>
        </w:rPr>
        <w:t xml:space="preserve">. </w:t>
      </w:r>
      <w:r w:rsidR="00214B77" w:rsidRPr="002F33A2">
        <w:rPr>
          <w:rFonts w:ascii="Arial" w:hAnsi="Arial" w:cs="Arial"/>
          <w:sz w:val="20"/>
          <w:szCs w:val="20"/>
        </w:rPr>
        <w:t>Basically,</w:t>
      </w:r>
      <w:r w:rsidR="0034404C" w:rsidRPr="002F33A2">
        <w:rPr>
          <w:rFonts w:ascii="Arial" w:hAnsi="Arial" w:cs="Arial"/>
          <w:sz w:val="20"/>
          <w:szCs w:val="20"/>
        </w:rPr>
        <w:t xml:space="preserve"> </w:t>
      </w:r>
      <w:r w:rsidR="00B94F7D" w:rsidRPr="002F33A2">
        <w:rPr>
          <w:rFonts w:ascii="Arial" w:hAnsi="Arial" w:cs="Arial"/>
          <w:sz w:val="20"/>
          <w:szCs w:val="20"/>
        </w:rPr>
        <w:t>where a piece of code in a program automatically repeat</w:t>
      </w:r>
      <w:r w:rsidR="007A2C7F" w:rsidRPr="002F33A2">
        <w:rPr>
          <w:rFonts w:ascii="Arial" w:hAnsi="Arial" w:cs="Arial"/>
          <w:sz w:val="20"/>
          <w:szCs w:val="20"/>
        </w:rPr>
        <w:t>s</w:t>
      </w:r>
      <w:r w:rsidR="009A7731">
        <w:rPr>
          <w:rFonts w:ascii="Arial" w:hAnsi="Arial" w:cs="Arial"/>
          <w:sz w:val="20"/>
          <w:szCs w:val="20"/>
        </w:rPr>
        <w:t>,</w:t>
      </w:r>
      <w:r w:rsidR="007A2C7F" w:rsidRPr="002F33A2">
        <w:rPr>
          <w:rFonts w:ascii="Arial" w:hAnsi="Arial" w:cs="Arial"/>
          <w:sz w:val="20"/>
          <w:szCs w:val="20"/>
        </w:rPr>
        <w:t xml:space="preserve"> this can be termed a loop. </w:t>
      </w:r>
      <w:r w:rsidR="000731C4" w:rsidRPr="002F33A2">
        <w:rPr>
          <w:rFonts w:ascii="Arial" w:hAnsi="Arial" w:cs="Arial"/>
          <w:sz w:val="20"/>
          <w:szCs w:val="20"/>
        </w:rPr>
        <w:t xml:space="preserve">Once </w:t>
      </w:r>
      <w:r w:rsidR="00214B77" w:rsidRPr="002F33A2">
        <w:rPr>
          <w:rFonts w:ascii="Arial" w:hAnsi="Arial" w:cs="Arial"/>
          <w:sz w:val="20"/>
          <w:szCs w:val="20"/>
        </w:rPr>
        <w:t xml:space="preserve">all the statements have been completed </w:t>
      </w:r>
      <w:r w:rsidR="00BC7510" w:rsidRPr="002F33A2">
        <w:rPr>
          <w:rFonts w:ascii="Arial" w:hAnsi="Arial" w:cs="Arial"/>
          <w:sz w:val="20"/>
          <w:szCs w:val="20"/>
        </w:rPr>
        <w:t xml:space="preserve">within a </w:t>
      </w:r>
      <w:r w:rsidR="00A91F15" w:rsidRPr="002F33A2">
        <w:rPr>
          <w:rFonts w:ascii="Arial" w:hAnsi="Arial" w:cs="Arial"/>
          <w:sz w:val="20"/>
          <w:szCs w:val="20"/>
        </w:rPr>
        <w:t>loop</w:t>
      </w:r>
      <w:r w:rsidR="00BC7510" w:rsidRPr="002F33A2">
        <w:rPr>
          <w:rFonts w:ascii="Arial" w:hAnsi="Arial" w:cs="Arial"/>
          <w:sz w:val="20"/>
          <w:szCs w:val="20"/>
        </w:rPr>
        <w:t xml:space="preserve"> this is called an iteration</w:t>
      </w:r>
      <w:r w:rsidR="00CC1DB3" w:rsidRPr="002F33A2">
        <w:rPr>
          <w:rFonts w:ascii="Arial" w:hAnsi="Arial" w:cs="Arial"/>
          <w:sz w:val="20"/>
          <w:szCs w:val="20"/>
        </w:rPr>
        <w:t xml:space="preserve">. Loop lengths are </w:t>
      </w:r>
      <w:r w:rsidR="00353BE0">
        <w:rPr>
          <w:rFonts w:ascii="Arial" w:hAnsi="Arial" w:cs="Arial"/>
          <w:sz w:val="20"/>
          <w:szCs w:val="20"/>
        </w:rPr>
        <w:t xml:space="preserve">controlled by </w:t>
      </w:r>
      <w:r w:rsidR="00334600">
        <w:rPr>
          <w:rFonts w:ascii="Arial" w:hAnsi="Arial" w:cs="Arial"/>
          <w:sz w:val="20"/>
          <w:szCs w:val="20"/>
        </w:rPr>
        <w:t>‘</w:t>
      </w:r>
      <w:r w:rsidR="00353BE0">
        <w:rPr>
          <w:rFonts w:ascii="Arial" w:hAnsi="Arial" w:cs="Arial"/>
          <w:sz w:val="20"/>
          <w:szCs w:val="20"/>
        </w:rPr>
        <w:t xml:space="preserve">conditional </w:t>
      </w:r>
      <w:r w:rsidR="00F36EC7">
        <w:rPr>
          <w:rFonts w:ascii="Arial" w:hAnsi="Arial" w:cs="Arial"/>
          <w:sz w:val="20"/>
          <w:szCs w:val="20"/>
        </w:rPr>
        <w:t>tests</w:t>
      </w:r>
      <w:r w:rsidR="002F0224">
        <w:rPr>
          <w:rFonts w:ascii="Arial" w:hAnsi="Arial" w:cs="Arial"/>
          <w:sz w:val="20"/>
          <w:szCs w:val="20"/>
        </w:rPr>
        <w:t xml:space="preserve">. </w:t>
      </w:r>
      <w:r w:rsidR="00F36EC7">
        <w:rPr>
          <w:rFonts w:ascii="Arial" w:hAnsi="Arial" w:cs="Arial"/>
          <w:sz w:val="20"/>
          <w:szCs w:val="20"/>
        </w:rPr>
        <w:t>If</w:t>
      </w:r>
      <w:r w:rsidR="002F0224">
        <w:rPr>
          <w:rFonts w:ascii="Arial" w:hAnsi="Arial" w:cs="Arial"/>
          <w:sz w:val="20"/>
          <w:szCs w:val="20"/>
        </w:rPr>
        <w:t xml:space="preserve"> the </w:t>
      </w:r>
      <w:r w:rsidR="003032B9">
        <w:rPr>
          <w:rFonts w:ascii="Arial" w:hAnsi="Arial" w:cs="Arial"/>
          <w:sz w:val="20"/>
          <w:szCs w:val="20"/>
        </w:rPr>
        <w:t xml:space="preserve">tested condition remains </w:t>
      </w:r>
      <w:r w:rsidR="00472531">
        <w:rPr>
          <w:rFonts w:ascii="Arial" w:hAnsi="Arial" w:cs="Arial"/>
          <w:sz w:val="20"/>
          <w:szCs w:val="20"/>
        </w:rPr>
        <w:t>true,</w:t>
      </w:r>
      <w:r w:rsidR="003032B9">
        <w:rPr>
          <w:rFonts w:ascii="Arial" w:hAnsi="Arial" w:cs="Arial"/>
          <w:sz w:val="20"/>
          <w:szCs w:val="20"/>
        </w:rPr>
        <w:t xml:space="preserve"> </w:t>
      </w:r>
      <w:r w:rsidR="004944F4">
        <w:rPr>
          <w:rFonts w:ascii="Arial" w:hAnsi="Arial" w:cs="Arial"/>
          <w:sz w:val="20"/>
          <w:szCs w:val="20"/>
        </w:rPr>
        <w:t xml:space="preserve">the loop will continue but will halt if it </w:t>
      </w:r>
      <w:r w:rsidR="00B94443">
        <w:rPr>
          <w:rFonts w:ascii="Arial" w:hAnsi="Arial" w:cs="Arial"/>
          <w:sz w:val="20"/>
          <w:szCs w:val="20"/>
        </w:rPr>
        <w:t>is found to be false.</w:t>
      </w:r>
    </w:p>
    <w:p w14:paraId="235A203F" w14:textId="7B37166E" w:rsidR="00104BD8" w:rsidRPr="002F33A2" w:rsidRDefault="0014349A" w:rsidP="00AE4974">
      <w:pPr>
        <w:spacing w:after="120" w:line="360" w:lineRule="auto"/>
        <w:rPr>
          <w:rFonts w:ascii="Arial" w:hAnsi="Arial" w:cs="Arial"/>
          <w:sz w:val="20"/>
          <w:szCs w:val="20"/>
        </w:rPr>
      </w:pPr>
      <w:r w:rsidRPr="002F33A2">
        <w:rPr>
          <w:rFonts w:ascii="Arial" w:hAnsi="Arial" w:cs="Arial"/>
          <w:sz w:val="20"/>
          <w:szCs w:val="20"/>
        </w:rPr>
        <w:t xml:space="preserve">The </w:t>
      </w:r>
      <w:r w:rsidR="006E7DF1" w:rsidRPr="002F33A2">
        <w:rPr>
          <w:rFonts w:ascii="Arial" w:hAnsi="Arial" w:cs="Arial"/>
          <w:sz w:val="20"/>
          <w:szCs w:val="20"/>
        </w:rPr>
        <w:t xml:space="preserve">‘for’ loop </w:t>
      </w:r>
      <w:r w:rsidR="00870E74">
        <w:rPr>
          <w:rFonts w:ascii="Arial" w:hAnsi="Arial" w:cs="Arial"/>
          <w:sz w:val="20"/>
          <w:szCs w:val="20"/>
        </w:rPr>
        <w:t xml:space="preserve">is often </w:t>
      </w:r>
      <w:r w:rsidR="006E7DF1" w:rsidRPr="002F33A2">
        <w:rPr>
          <w:rFonts w:ascii="Arial" w:hAnsi="Arial" w:cs="Arial"/>
          <w:sz w:val="20"/>
          <w:szCs w:val="20"/>
        </w:rPr>
        <w:t xml:space="preserve">referred to as a counting loop </w:t>
      </w:r>
      <w:r w:rsidR="009B0F71" w:rsidRPr="002F33A2">
        <w:rPr>
          <w:rFonts w:ascii="Arial" w:hAnsi="Arial" w:cs="Arial"/>
          <w:sz w:val="20"/>
          <w:szCs w:val="20"/>
        </w:rPr>
        <w:t xml:space="preserve">as the expression </w:t>
      </w:r>
      <w:r w:rsidR="00CC2DA7" w:rsidRPr="002F33A2">
        <w:rPr>
          <w:rFonts w:ascii="Arial" w:hAnsi="Arial" w:cs="Arial"/>
          <w:sz w:val="20"/>
          <w:szCs w:val="20"/>
        </w:rPr>
        <w:t xml:space="preserve">can control the number of </w:t>
      </w:r>
      <w:r w:rsidR="00CB5826" w:rsidRPr="002F33A2">
        <w:rPr>
          <w:rFonts w:ascii="Arial" w:hAnsi="Arial" w:cs="Arial"/>
          <w:sz w:val="20"/>
          <w:szCs w:val="20"/>
        </w:rPr>
        <w:t xml:space="preserve">complete </w:t>
      </w:r>
      <w:r w:rsidR="00A60B8A" w:rsidRPr="002F33A2">
        <w:rPr>
          <w:rFonts w:ascii="Arial" w:hAnsi="Arial" w:cs="Arial"/>
          <w:sz w:val="20"/>
          <w:szCs w:val="20"/>
        </w:rPr>
        <w:t xml:space="preserve">executions of a </w:t>
      </w:r>
      <w:r w:rsidR="006F3233" w:rsidRPr="002F33A2">
        <w:rPr>
          <w:rFonts w:ascii="Arial" w:hAnsi="Arial" w:cs="Arial"/>
          <w:sz w:val="20"/>
          <w:szCs w:val="20"/>
        </w:rPr>
        <w:t>loop or loops</w:t>
      </w:r>
      <w:r w:rsidR="009509C5">
        <w:rPr>
          <w:rFonts w:ascii="Arial" w:hAnsi="Arial" w:cs="Arial"/>
          <w:sz w:val="20"/>
          <w:szCs w:val="20"/>
        </w:rPr>
        <w:t xml:space="preserve">, </w:t>
      </w:r>
      <w:r w:rsidR="00045626">
        <w:rPr>
          <w:rFonts w:ascii="Arial" w:hAnsi="Arial" w:cs="Arial"/>
          <w:sz w:val="20"/>
          <w:szCs w:val="20"/>
        </w:rPr>
        <w:t xml:space="preserve">which is </w:t>
      </w:r>
      <w:r w:rsidR="005B5F06" w:rsidRPr="002F33A2">
        <w:rPr>
          <w:rFonts w:ascii="Arial" w:hAnsi="Arial" w:cs="Arial"/>
          <w:sz w:val="20"/>
          <w:szCs w:val="20"/>
        </w:rPr>
        <w:t>depend</w:t>
      </w:r>
      <w:r w:rsidR="00045626">
        <w:rPr>
          <w:rFonts w:ascii="Arial" w:hAnsi="Arial" w:cs="Arial"/>
          <w:sz w:val="20"/>
          <w:szCs w:val="20"/>
        </w:rPr>
        <w:t>ant</w:t>
      </w:r>
      <w:r w:rsidR="005B5F06" w:rsidRPr="002F33A2">
        <w:rPr>
          <w:rFonts w:ascii="Arial" w:hAnsi="Arial" w:cs="Arial"/>
          <w:sz w:val="20"/>
          <w:szCs w:val="20"/>
        </w:rPr>
        <w:t xml:space="preserve"> </w:t>
      </w:r>
      <w:r w:rsidR="00DA4B2C">
        <w:rPr>
          <w:rFonts w:ascii="Arial" w:hAnsi="Arial" w:cs="Arial"/>
          <w:sz w:val="20"/>
          <w:szCs w:val="20"/>
        </w:rPr>
        <w:t>that the test expression remains true.</w:t>
      </w:r>
      <w:r w:rsidR="00790C66">
        <w:rPr>
          <w:rFonts w:ascii="Arial" w:hAnsi="Arial" w:cs="Arial"/>
          <w:sz w:val="20"/>
          <w:szCs w:val="20"/>
        </w:rPr>
        <w:t xml:space="preserve"> </w:t>
      </w:r>
      <w:r w:rsidR="002358A3">
        <w:rPr>
          <w:rFonts w:ascii="Arial" w:hAnsi="Arial" w:cs="Arial"/>
          <w:sz w:val="20"/>
          <w:szCs w:val="20"/>
        </w:rPr>
        <w:t xml:space="preserve">Every time </w:t>
      </w:r>
      <w:r w:rsidR="0021699F">
        <w:rPr>
          <w:rFonts w:ascii="Arial" w:hAnsi="Arial" w:cs="Arial"/>
          <w:sz w:val="20"/>
          <w:szCs w:val="20"/>
        </w:rPr>
        <w:t xml:space="preserve">an iteration is completed </w:t>
      </w:r>
      <w:r w:rsidR="00A069ED">
        <w:rPr>
          <w:rFonts w:ascii="Arial" w:hAnsi="Arial" w:cs="Arial"/>
          <w:sz w:val="20"/>
          <w:szCs w:val="20"/>
        </w:rPr>
        <w:t xml:space="preserve">the counter specified in the program is incremented </w:t>
      </w:r>
      <w:r w:rsidR="00DA71D0">
        <w:rPr>
          <w:rFonts w:ascii="Arial" w:hAnsi="Arial" w:cs="Arial"/>
          <w:sz w:val="20"/>
          <w:szCs w:val="20"/>
        </w:rPr>
        <w:t>and any statements are executed.</w:t>
      </w:r>
    </w:p>
    <w:p w14:paraId="0367B4EF" w14:textId="15ED7240" w:rsidR="00AE4974" w:rsidRDefault="007F5EE7" w:rsidP="00AE4974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syntax for an array is the </w:t>
      </w:r>
      <w:r w:rsidR="006E4E9F">
        <w:rPr>
          <w:rFonts w:ascii="Arial" w:hAnsi="Arial" w:cs="Arial"/>
          <w:sz w:val="20"/>
          <w:szCs w:val="20"/>
        </w:rPr>
        <w:t>initializer</w:t>
      </w:r>
      <w:r>
        <w:rPr>
          <w:rFonts w:ascii="Arial" w:hAnsi="Arial" w:cs="Arial"/>
          <w:sz w:val="20"/>
          <w:szCs w:val="20"/>
        </w:rPr>
        <w:t xml:space="preserve">, </w:t>
      </w:r>
      <w:r w:rsidR="006E4E9F">
        <w:rPr>
          <w:rFonts w:ascii="Arial" w:hAnsi="Arial" w:cs="Arial"/>
          <w:sz w:val="20"/>
          <w:szCs w:val="20"/>
        </w:rPr>
        <w:t>test exp</w:t>
      </w:r>
      <w:r w:rsidR="00E77FA8">
        <w:rPr>
          <w:rFonts w:ascii="Arial" w:hAnsi="Arial" w:cs="Arial"/>
          <w:sz w:val="20"/>
          <w:szCs w:val="20"/>
        </w:rPr>
        <w:t>ression</w:t>
      </w:r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E77FA8">
        <w:rPr>
          <w:rFonts w:ascii="Arial" w:hAnsi="Arial" w:cs="Arial"/>
          <w:sz w:val="20"/>
          <w:szCs w:val="20"/>
        </w:rPr>
        <w:t>increment</w:t>
      </w:r>
      <w:r w:rsidR="00556F1C">
        <w:rPr>
          <w:rFonts w:ascii="Arial" w:hAnsi="Arial" w:cs="Arial"/>
          <w:sz w:val="20"/>
          <w:szCs w:val="20"/>
        </w:rPr>
        <w:t>e</w:t>
      </w:r>
      <w:r w:rsidR="00E77FA8">
        <w:rPr>
          <w:rFonts w:ascii="Arial" w:hAnsi="Arial" w:cs="Arial"/>
          <w:sz w:val="20"/>
          <w:szCs w:val="20"/>
        </w:rPr>
        <w:t>r</w:t>
      </w:r>
      <w:proofErr w:type="spellEnd"/>
      <w:r w:rsidR="00E77FA8">
        <w:rPr>
          <w:rFonts w:ascii="Arial" w:hAnsi="Arial" w:cs="Arial"/>
          <w:sz w:val="20"/>
          <w:szCs w:val="20"/>
        </w:rPr>
        <w:t xml:space="preserve">, </w:t>
      </w:r>
      <w:r w:rsidR="00556F1C">
        <w:rPr>
          <w:rFonts w:ascii="Arial" w:hAnsi="Arial" w:cs="Arial"/>
          <w:sz w:val="20"/>
          <w:szCs w:val="20"/>
        </w:rPr>
        <w:t>and the statements</w:t>
      </w:r>
      <w:r>
        <w:rPr>
          <w:rFonts w:ascii="Arial" w:hAnsi="Arial" w:cs="Arial"/>
          <w:sz w:val="20"/>
          <w:szCs w:val="20"/>
        </w:rPr>
        <w:t xml:space="preserve"> e.g.</w:t>
      </w:r>
      <w:r w:rsidR="0094230A">
        <w:rPr>
          <w:rFonts w:ascii="Arial" w:hAnsi="Arial" w:cs="Arial"/>
          <w:sz w:val="20"/>
          <w:szCs w:val="20"/>
        </w:rPr>
        <w:t xml:space="preserve"> </w:t>
      </w:r>
      <w:r w:rsidR="003C3310">
        <w:rPr>
          <w:rFonts w:ascii="Arial" w:hAnsi="Arial" w:cs="Arial"/>
          <w:sz w:val="20"/>
          <w:szCs w:val="20"/>
        </w:rPr>
        <w:t xml:space="preserve">for </w:t>
      </w:r>
      <w:r w:rsidR="004C7876">
        <w:rPr>
          <w:rFonts w:ascii="Arial" w:hAnsi="Arial" w:cs="Arial"/>
          <w:sz w:val="20"/>
          <w:szCs w:val="20"/>
        </w:rPr>
        <w:t>(</w:t>
      </w:r>
      <w:proofErr w:type="spellStart"/>
      <w:r w:rsidR="004C7876">
        <w:rPr>
          <w:rFonts w:ascii="Arial" w:hAnsi="Arial" w:cs="Arial"/>
          <w:sz w:val="20"/>
          <w:szCs w:val="20"/>
        </w:rPr>
        <w:t>i</w:t>
      </w:r>
      <w:proofErr w:type="spellEnd"/>
      <w:r w:rsidR="004C7876">
        <w:rPr>
          <w:rFonts w:ascii="Arial" w:hAnsi="Arial" w:cs="Arial"/>
          <w:sz w:val="20"/>
          <w:szCs w:val="20"/>
        </w:rPr>
        <w:t xml:space="preserve">=0; </w:t>
      </w:r>
      <w:proofErr w:type="spellStart"/>
      <w:r w:rsidR="004C7876">
        <w:rPr>
          <w:rFonts w:ascii="Arial" w:hAnsi="Arial" w:cs="Arial"/>
          <w:sz w:val="20"/>
          <w:szCs w:val="20"/>
        </w:rPr>
        <w:t>i</w:t>
      </w:r>
      <w:proofErr w:type="spellEnd"/>
      <w:r w:rsidR="004C7876">
        <w:rPr>
          <w:rFonts w:ascii="Arial" w:hAnsi="Arial" w:cs="Arial"/>
          <w:sz w:val="20"/>
          <w:szCs w:val="20"/>
        </w:rPr>
        <w:t xml:space="preserve">&lt;=5; </w:t>
      </w:r>
      <w:r w:rsidR="00F04B96">
        <w:rPr>
          <w:rFonts w:ascii="Arial" w:hAnsi="Arial" w:cs="Arial"/>
          <w:sz w:val="20"/>
          <w:szCs w:val="20"/>
        </w:rPr>
        <w:t xml:space="preserve">++ </w:t>
      </w:r>
      <w:proofErr w:type="spellStart"/>
      <w:r w:rsidR="00F04B96">
        <w:rPr>
          <w:rFonts w:ascii="Arial" w:hAnsi="Arial" w:cs="Arial"/>
          <w:sz w:val="20"/>
          <w:szCs w:val="20"/>
        </w:rPr>
        <w:t>i</w:t>
      </w:r>
      <w:proofErr w:type="spellEnd"/>
      <w:r w:rsidR="00F04B96">
        <w:rPr>
          <w:rFonts w:ascii="Arial" w:hAnsi="Arial" w:cs="Arial"/>
          <w:sz w:val="20"/>
          <w:szCs w:val="20"/>
        </w:rPr>
        <w:t>) {</w:t>
      </w:r>
      <w:r w:rsidR="00943D10">
        <w:rPr>
          <w:rFonts w:ascii="Arial" w:hAnsi="Arial" w:cs="Arial"/>
          <w:sz w:val="20"/>
          <w:szCs w:val="20"/>
        </w:rPr>
        <w:t xml:space="preserve">the </w:t>
      </w:r>
      <w:r w:rsidR="00984F75">
        <w:rPr>
          <w:rFonts w:ascii="Arial" w:hAnsi="Arial" w:cs="Arial"/>
          <w:sz w:val="20"/>
          <w:szCs w:val="20"/>
        </w:rPr>
        <w:t>statement}.</w:t>
      </w:r>
    </w:p>
    <w:p w14:paraId="0B13A271" w14:textId="3D5BB765" w:rsidR="007F5EE7" w:rsidRDefault="00984F75" w:rsidP="00AE4974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for loop</w:t>
      </w:r>
      <w:r w:rsidR="007375C2">
        <w:rPr>
          <w:rFonts w:ascii="Arial" w:hAnsi="Arial" w:cs="Arial"/>
          <w:sz w:val="20"/>
          <w:szCs w:val="20"/>
        </w:rPr>
        <w:t xml:space="preserve"> </w:t>
      </w:r>
      <w:r w:rsidR="00C3451E">
        <w:rPr>
          <w:rFonts w:ascii="Arial" w:hAnsi="Arial" w:cs="Arial"/>
          <w:sz w:val="20"/>
          <w:szCs w:val="20"/>
        </w:rPr>
        <w:t xml:space="preserve">can be used to make the </w:t>
      </w:r>
      <w:r w:rsidR="00721C8E">
        <w:rPr>
          <w:rFonts w:ascii="Arial" w:hAnsi="Arial" w:cs="Arial"/>
          <w:sz w:val="20"/>
          <w:szCs w:val="20"/>
        </w:rPr>
        <w:t xml:space="preserve">program code look </w:t>
      </w:r>
      <w:r w:rsidR="00B55E0D">
        <w:rPr>
          <w:rFonts w:ascii="Arial" w:hAnsi="Arial" w:cs="Arial"/>
          <w:sz w:val="20"/>
          <w:szCs w:val="20"/>
        </w:rPr>
        <w:t>neater and more organized</w:t>
      </w:r>
      <w:r w:rsidR="00721C8E">
        <w:rPr>
          <w:rFonts w:ascii="Arial" w:hAnsi="Arial" w:cs="Arial"/>
          <w:sz w:val="20"/>
          <w:szCs w:val="20"/>
        </w:rPr>
        <w:t xml:space="preserve">. </w:t>
      </w:r>
      <w:r w:rsidR="00342F3C">
        <w:rPr>
          <w:rFonts w:ascii="Arial" w:hAnsi="Arial" w:cs="Arial"/>
          <w:sz w:val="20"/>
          <w:szCs w:val="20"/>
        </w:rPr>
        <w:t xml:space="preserve">The </w:t>
      </w:r>
      <w:r w:rsidR="00B55E0D">
        <w:rPr>
          <w:rFonts w:ascii="Arial" w:hAnsi="Arial" w:cs="Arial"/>
          <w:sz w:val="20"/>
          <w:szCs w:val="20"/>
        </w:rPr>
        <w:t xml:space="preserve">for loop </w:t>
      </w:r>
      <w:r w:rsidR="00A46C0E">
        <w:rPr>
          <w:rFonts w:ascii="Arial" w:hAnsi="Arial" w:cs="Arial"/>
          <w:sz w:val="20"/>
          <w:szCs w:val="20"/>
        </w:rPr>
        <w:t xml:space="preserve">ensures </w:t>
      </w:r>
      <w:r w:rsidR="002B7C9C">
        <w:rPr>
          <w:rFonts w:ascii="Arial" w:hAnsi="Arial" w:cs="Arial"/>
          <w:sz w:val="20"/>
          <w:szCs w:val="20"/>
        </w:rPr>
        <w:t xml:space="preserve">that the program author can </w:t>
      </w:r>
      <w:r w:rsidR="00964E4E">
        <w:rPr>
          <w:rFonts w:ascii="Arial" w:hAnsi="Arial" w:cs="Arial"/>
          <w:sz w:val="20"/>
          <w:szCs w:val="20"/>
        </w:rPr>
        <w:t xml:space="preserve">shorten their code </w:t>
      </w:r>
      <w:r w:rsidR="001069E8">
        <w:rPr>
          <w:rFonts w:ascii="Arial" w:hAnsi="Arial" w:cs="Arial"/>
          <w:sz w:val="20"/>
          <w:szCs w:val="20"/>
        </w:rPr>
        <w:t>to make it more efficient.</w:t>
      </w:r>
    </w:p>
    <w:p w14:paraId="6B81C6DE" w14:textId="5642C4D2" w:rsidR="007F5EE7" w:rsidRDefault="009022F4" w:rsidP="00AE4974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 example where a for loop </w:t>
      </w:r>
      <w:r w:rsidR="00D73C97">
        <w:rPr>
          <w:rFonts w:ascii="Arial" w:hAnsi="Arial" w:cs="Arial"/>
          <w:sz w:val="20"/>
          <w:szCs w:val="20"/>
        </w:rPr>
        <w:t xml:space="preserve">could be used is automating a list of </w:t>
      </w:r>
      <w:r w:rsidR="00D72034">
        <w:rPr>
          <w:rFonts w:ascii="Arial" w:hAnsi="Arial" w:cs="Arial"/>
          <w:sz w:val="20"/>
          <w:szCs w:val="20"/>
        </w:rPr>
        <w:t>incremental values</w:t>
      </w:r>
      <w:r w:rsidR="006F2F10">
        <w:rPr>
          <w:rFonts w:ascii="Arial" w:hAnsi="Arial" w:cs="Arial"/>
          <w:sz w:val="20"/>
          <w:szCs w:val="20"/>
        </w:rPr>
        <w:t xml:space="preserve">. To </w:t>
      </w:r>
      <w:r w:rsidR="00F12CA2">
        <w:rPr>
          <w:rFonts w:ascii="Arial" w:hAnsi="Arial" w:cs="Arial"/>
          <w:sz w:val="20"/>
          <w:szCs w:val="20"/>
        </w:rPr>
        <w:t>print</w:t>
      </w:r>
      <w:r w:rsidR="008B6AB4">
        <w:rPr>
          <w:rFonts w:ascii="Arial" w:hAnsi="Arial" w:cs="Arial"/>
          <w:sz w:val="20"/>
          <w:szCs w:val="20"/>
        </w:rPr>
        <w:t xml:space="preserve"> a list numbering one to three with</w:t>
      </w:r>
      <w:r w:rsidR="00F12CA2">
        <w:rPr>
          <w:rFonts w:ascii="Arial" w:hAnsi="Arial" w:cs="Arial"/>
          <w:sz w:val="20"/>
          <w:szCs w:val="20"/>
        </w:rPr>
        <w:t>out</w:t>
      </w:r>
      <w:r w:rsidR="008B6AB4">
        <w:rPr>
          <w:rFonts w:ascii="Arial" w:hAnsi="Arial" w:cs="Arial"/>
          <w:sz w:val="20"/>
          <w:szCs w:val="20"/>
        </w:rPr>
        <w:t xml:space="preserve"> a for loop would be:</w:t>
      </w:r>
    </w:p>
    <w:p w14:paraId="406E10E2" w14:textId="794B9B2B" w:rsidR="008B6AB4" w:rsidRDefault="00B56D2B" w:rsidP="002B45B7">
      <w:pPr>
        <w:spacing w:after="0" w:line="360" w:lineRule="auto"/>
        <w:ind w:left="357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Printf</w:t>
      </w:r>
      <w:proofErr w:type="spellEnd"/>
      <w:r>
        <w:rPr>
          <w:rFonts w:ascii="Arial" w:hAnsi="Arial" w:cs="Arial"/>
          <w:sz w:val="20"/>
          <w:szCs w:val="20"/>
        </w:rPr>
        <w:t xml:space="preserve"> (“</w:t>
      </w:r>
      <w:r w:rsidR="00D42996">
        <w:rPr>
          <w:rFonts w:ascii="Arial" w:hAnsi="Arial" w:cs="Arial"/>
          <w:sz w:val="20"/>
          <w:szCs w:val="20"/>
        </w:rPr>
        <w:t>Value is 1</w:t>
      </w:r>
      <w:r w:rsidR="00332067">
        <w:rPr>
          <w:rFonts w:ascii="Arial" w:hAnsi="Arial" w:cs="Arial"/>
          <w:sz w:val="20"/>
          <w:szCs w:val="20"/>
        </w:rPr>
        <w:t>”)</w:t>
      </w:r>
    </w:p>
    <w:p w14:paraId="4558B0E2" w14:textId="2A68190B" w:rsidR="00D42996" w:rsidRDefault="003B0040" w:rsidP="002B45B7">
      <w:pPr>
        <w:spacing w:after="0" w:line="360" w:lineRule="auto"/>
        <w:ind w:left="357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Printf</w:t>
      </w:r>
      <w:proofErr w:type="spellEnd"/>
      <w:r>
        <w:rPr>
          <w:rFonts w:ascii="Arial" w:hAnsi="Arial" w:cs="Arial"/>
          <w:sz w:val="20"/>
          <w:szCs w:val="20"/>
        </w:rPr>
        <w:t xml:space="preserve"> (“Value is 2”)</w:t>
      </w:r>
    </w:p>
    <w:p w14:paraId="382726DA" w14:textId="2B342AC0" w:rsidR="00D42996" w:rsidRDefault="003B0040" w:rsidP="002B45B7">
      <w:pPr>
        <w:spacing w:line="360" w:lineRule="auto"/>
        <w:ind w:left="357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Printf</w:t>
      </w:r>
      <w:proofErr w:type="spellEnd"/>
      <w:r>
        <w:rPr>
          <w:rFonts w:ascii="Arial" w:hAnsi="Arial" w:cs="Arial"/>
          <w:sz w:val="20"/>
          <w:szCs w:val="20"/>
        </w:rPr>
        <w:t xml:space="preserve"> (“Value is 3”)</w:t>
      </w:r>
    </w:p>
    <w:p w14:paraId="33C74C21" w14:textId="5B986A3C" w:rsidR="008B6AB4" w:rsidRDefault="000079AD" w:rsidP="008B6AB4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With a for loop the above can be automated to print </w:t>
      </w:r>
      <w:r w:rsidR="006E729F">
        <w:rPr>
          <w:rFonts w:ascii="Arial" w:hAnsi="Arial" w:cs="Arial"/>
          <w:sz w:val="20"/>
          <w:szCs w:val="20"/>
        </w:rPr>
        <w:t>the</w:t>
      </w:r>
      <w:r>
        <w:rPr>
          <w:rFonts w:ascii="Arial" w:hAnsi="Arial" w:cs="Arial"/>
          <w:sz w:val="20"/>
          <w:szCs w:val="20"/>
        </w:rPr>
        <w:t xml:space="preserve"> </w:t>
      </w:r>
      <w:r w:rsidR="00F12CA2">
        <w:rPr>
          <w:rFonts w:ascii="Arial" w:hAnsi="Arial" w:cs="Arial"/>
          <w:sz w:val="20"/>
          <w:szCs w:val="20"/>
        </w:rPr>
        <w:t xml:space="preserve">same </w:t>
      </w:r>
      <w:r w:rsidR="00D3128A">
        <w:rPr>
          <w:rFonts w:ascii="Arial" w:hAnsi="Arial" w:cs="Arial"/>
          <w:sz w:val="20"/>
          <w:szCs w:val="20"/>
        </w:rPr>
        <w:t>statements on the screen.</w:t>
      </w:r>
    </w:p>
    <w:p w14:paraId="0F375169" w14:textId="40852F97" w:rsidR="008B6AB4" w:rsidRDefault="002B45B7" w:rsidP="002B45B7">
      <w:pPr>
        <w:spacing w:after="0" w:line="360" w:lineRule="auto"/>
        <w:ind w:left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Int </w:t>
      </w:r>
      <w:proofErr w:type="spellStart"/>
      <w:r w:rsidR="00A11551">
        <w:rPr>
          <w:rFonts w:ascii="Arial" w:hAnsi="Arial" w:cs="Arial"/>
          <w:sz w:val="20"/>
          <w:szCs w:val="20"/>
        </w:rPr>
        <w:t>i</w:t>
      </w:r>
      <w:proofErr w:type="spellEnd"/>
      <w:r w:rsidR="00A11551">
        <w:rPr>
          <w:rFonts w:ascii="Arial" w:hAnsi="Arial" w:cs="Arial"/>
          <w:sz w:val="20"/>
          <w:szCs w:val="20"/>
        </w:rPr>
        <w:t>;</w:t>
      </w:r>
    </w:p>
    <w:p w14:paraId="2B84A70A" w14:textId="63194465" w:rsidR="00A11551" w:rsidRDefault="00A11551" w:rsidP="002B45B7">
      <w:pPr>
        <w:spacing w:after="0" w:line="360" w:lineRule="auto"/>
        <w:ind w:left="357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for(</w:t>
      </w:r>
      <w:proofErr w:type="spellStart"/>
      <w:proofErr w:type="gramEnd"/>
      <w:r>
        <w:rPr>
          <w:rFonts w:ascii="Arial" w:hAnsi="Arial" w:cs="Arial"/>
          <w:sz w:val="20"/>
          <w:szCs w:val="20"/>
        </w:rPr>
        <w:t>i</w:t>
      </w:r>
      <w:proofErr w:type="spellEnd"/>
      <w:r>
        <w:rPr>
          <w:rFonts w:ascii="Arial" w:hAnsi="Arial" w:cs="Arial"/>
          <w:sz w:val="20"/>
          <w:szCs w:val="20"/>
        </w:rPr>
        <w:t>=</w:t>
      </w:r>
      <w:r w:rsidR="00382672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; </w:t>
      </w:r>
      <w:proofErr w:type="spellStart"/>
      <w:r w:rsidR="00382672">
        <w:rPr>
          <w:rFonts w:ascii="Arial" w:hAnsi="Arial" w:cs="Arial"/>
          <w:sz w:val="20"/>
          <w:szCs w:val="20"/>
        </w:rPr>
        <w:t>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382672">
        <w:rPr>
          <w:rFonts w:ascii="Arial" w:hAnsi="Arial" w:cs="Arial"/>
          <w:sz w:val="20"/>
          <w:szCs w:val="20"/>
        </w:rPr>
        <w:t>&lt;4;</w:t>
      </w:r>
      <w:r w:rsidR="00C24E0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24E0D">
        <w:rPr>
          <w:rFonts w:ascii="Arial" w:hAnsi="Arial" w:cs="Arial"/>
          <w:sz w:val="20"/>
          <w:szCs w:val="20"/>
        </w:rPr>
        <w:t>i</w:t>
      </w:r>
      <w:proofErr w:type="spellEnd"/>
      <w:r w:rsidR="00C24E0D">
        <w:rPr>
          <w:rFonts w:ascii="Arial" w:hAnsi="Arial" w:cs="Arial"/>
          <w:sz w:val="20"/>
          <w:szCs w:val="20"/>
        </w:rPr>
        <w:t>=</w:t>
      </w:r>
      <w:proofErr w:type="spellStart"/>
      <w:r w:rsidR="00C24E0D">
        <w:rPr>
          <w:rFonts w:ascii="Arial" w:hAnsi="Arial" w:cs="Arial"/>
          <w:sz w:val="20"/>
          <w:szCs w:val="20"/>
        </w:rPr>
        <w:t>i</w:t>
      </w:r>
      <w:proofErr w:type="spellEnd"/>
      <w:r w:rsidR="00C24E0D">
        <w:rPr>
          <w:rFonts w:ascii="Arial" w:hAnsi="Arial" w:cs="Arial"/>
          <w:sz w:val="20"/>
          <w:szCs w:val="20"/>
        </w:rPr>
        <w:t>++</w:t>
      </w:r>
      <w:r w:rsidR="006963E2">
        <w:rPr>
          <w:rFonts w:ascii="Arial" w:hAnsi="Arial" w:cs="Arial"/>
          <w:sz w:val="20"/>
          <w:szCs w:val="20"/>
        </w:rPr>
        <w:t>)</w:t>
      </w:r>
    </w:p>
    <w:p w14:paraId="5B61B5A0" w14:textId="5D08B038" w:rsidR="006963E2" w:rsidRDefault="006963E2" w:rsidP="002B45B7">
      <w:pPr>
        <w:spacing w:after="0" w:line="360" w:lineRule="auto"/>
        <w:ind w:left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{</w:t>
      </w:r>
    </w:p>
    <w:p w14:paraId="315D3C0C" w14:textId="66A0C087" w:rsidR="006963E2" w:rsidRDefault="006963E2" w:rsidP="002B45B7">
      <w:pPr>
        <w:spacing w:after="0" w:line="360" w:lineRule="auto"/>
        <w:ind w:left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proofErr w:type="spellStart"/>
      <w:proofErr w:type="gramStart"/>
      <w:r>
        <w:rPr>
          <w:rFonts w:ascii="Arial" w:hAnsi="Arial" w:cs="Arial"/>
          <w:sz w:val="20"/>
          <w:szCs w:val="20"/>
        </w:rPr>
        <w:t>Printf</w:t>
      </w:r>
      <w:proofErr w:type="spellEnd"/>
      <w:r>
        <w:rPr>
          <w:rFonts w:ascii="Arial" w:hAnsi="Arial" w:cs="Arial"/>
          <w:sz w:val="20"/>
          <w:szCs w:val="20"/>
        </w:rPr>
        <w:t>(</w:t>
      </w:r>
      <w:proofErr w:type="gramEnd"/>
      <w:r>
        <w:rPr>
          <w:rFonts w:ascii="Arial" w:hAnsi="Arial" w:cs="Arial"/>
          <w:sz w:val="20"/>
          <w:szCs w:val="20"/>
        </w:rPr>
        <w:t>“</w:t>
      </w:r>
      <w:r w:rsidR="00CC615E">
        <w:rPr>
          <w:rFonts w:ascii="Arial" w:hAnsi="Arial" w:cs="Arial"/>
          <w:sz w:val="20"/>
          <w:szCs w:val="20"/>
        </w:rPr>
        <w:t>Value is: %d\n</w:t>
      </w:r>
      <w:r w:rsidR="00773B97">
        <w:rPr>
          <w:rFonts w:ascii="Arial" w:hAnsi="Arial" w:cs="Arial"/>
          <w:sz w:val="20"/>
          <w:szCs w:val="20"/>
        </w:rPr>
        <w:t xml:space="preserve">”, </w:t>
      </w:r>
      <w:proofErr w:type="spellStart"/>
      <w:r w:rsidR="00773B97">
        <w:rPr>
          <w:rFonts w:ascii="Arial" w:hAnsi="Arial" w:cs="Arial"/>
          <w:sz w:val="20"/>
          <w:szCs w:val="20"/>
        </w:rPr>
        <w:t>i</w:t>
      </w:r>
      <w:proofErr w:type="spellEnd"/>
      <w:r w:rsidR="00773B97">
        <w:rPr>
          <w:rFonts w:ascii="Arial" w:hAnsi="Arial" w:cs="Arial"/>
          <w:sz w:val="20"/>
          <w:szCs w:val="20"/>
        </w:rPr>
        <w:t>);</w:t>
      </w:r>
    </w:p>
    <w:p w14:paraId="4006F434" w14:textId="65D33DB7" w:rsidR="00773B97" w:rsidRDefault="00773B97" w:rsidP="002B45B7">
      <w:pPr>
        <w:spacing w:after="0" w:line="360" w:lineRule="auto"/>
        <w:ind w:left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}</w:t>
      </w:r>
    </w:p>
    <w:p w14:paraId="13FFCA1B" w14:textId="6C3FC996" w:rsidR="002B45B7" w:rsidRPr="002F33A2" w:rsidRDefault="006E729F" w:rsidP="006C2595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for loop would </w:t>
      </w:r>
      <w:r w:rsidR="0006723E">
        <w:rPr>
          <w:rFonts w:ascii="Arial" w:hAnsi="Arial" w:cs="Arial"/>
          <w:sz w:val="20"/>
          <w:szCs w:val="20"/>
        </w:rPr>
        <w:t xml:space="preserve">print out the statements on the screen </w:t>
      </w:r>
      <w:r w:rsidR="007E3F87">
        <w:rPr>
          <w:rFonts w:ascii="Arial" w:hAnsi="Arial" w:cs="Arial"/>
          <w:sz w:val="20"/>
          <w:szCs w:val="20"/>
        </w:rPr>
        <w:t>but in a more efficient way.</w:t>
      </w:r>
    </w:p>
    <w:p w14:paraId="51BF016A" w14:textId="27B12685" w:rsidR="00947E7A" w:rsidRPr="002F33A2" w:rsidRDefault="00947E7A" w:rsidP="00947E7A">
      <w:pPr>
        <w:pStyle w:val="Heading2"/>
        <w:numPr>
          <w:ilvl w:val="1"/>
          <w:numId w:val="5"/>
        </w:numPr>
        <w:spacing w:before="0" w:after="120"/>
        <w:rPr>
          <w:rFonts w:ascii="Arial" w:hAnsi="Arial" w:cs="Arial"/>
          <w:sz w:val="20"/>
          <w:szCs w:val="20"/>
        </w:rPr>
      </w:pPr>
      <w:bookmarkStart w:id="4" w:name="_Toc1916784"/>
      <w:r w:rsidRPr="002F33A2">
        <w:rPr>
          <w:rFonts w:ascii="Arial" w:hAnsi="Arial" w:cs="Arial"/>
          <w:sz w:val="20"/>
          <w:szCs w:val="20"/>
        </w:rPr>
        <w:t>A3</w:t>
      </w:r>
      <w:r w:rsidR="000C762B" w:rsidRPr="002F33A2">
        <w:rPr>
          <w:rFonts w:ascii="Arial" w:hAnsi="Arial" w:cs="Arial"/>
          <w:sz w:val="20"/>
          <w:szCs w:val="20"/>
        </w:rPr>
        <w:t xml:space="preserve"> -</w:t>
      </w:r>
      <w:r w:rsidRPr="002F33A2">
        <w:rPr>
          <w:rFonts w:ascii="Arial" w:hAnsi="Arial" w:cs="Arial"/>
          <w:sz w:val="20"/>
          <w:szCs w:val="20"/>
        </w:rPr>
        <w:t xml:space="preserve"> Explanation of a</w:t>
      </w:r>
      <w:r w:rsidR="004D587B" w:rsidRPr="002F33A2">
        <w:rPr>
          <w:rFonts w:ascii="Arial" w:hAnsi="Arial" w:cs="Arial"/>
          <w:sz w:val="20"/>
          <w:szCs w:val="20"/>
        </w:rPr>
        <w:t>n</w:t>
      </w:r>
      <w:r w:rsidRPr="002F33A2">
        <w:rPr>
          <w:rFonts w:ascii="Arial" w:hAnsi="Arial" w:cs="Arial"/>
          <w:sz w:val="20"/>
          <w:szCs w:val="20"/>
        </w:rPr>
        <w:t xml:space="preserve"> </w:t>
      </w:r>
      <w:r w:rsidR="004D587B" w:rsidRPr="002F33A2">
        <w:rPr>
          <w:rFonts w:ascii="Arial" w:hAnsi="Arial" w:cs="Arial"/>
          <w:sz w:val="20"/>
          <w:szCs w:val="20"/>
        </w:rPr>
        <w:t>Array</w:t>
      </w:r>
      <w:bookmarkEnd w:id="4"/>
    </w:p>
    <w:p w14:paraId="551AB717" w14:textId="247BADF8" w:rsidR="00E65AB0" w:rsidRDefault="005A57B4" w:rsidP="00AE4974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Unlike a </w:t>
      </w:r>
      <w:r w:rsidR="004E30A0">
        <w:rPr>
          <w:rFonts w:ascii="Arial" w:hAnsi="Arial" w:cs="Arial"/>
          <w:sz w:val="20"/>
          <w:szCs w:val="20"/>
        </w:rPr>
        <w:t xml:space="preserve">standard </w:t>
      </w:r>
      <w:r>
        <w:rPr>
          <w:rFonts w:ascii="Arial" w:hAnsi="Arial" w:cs="Arial"/>
          <w:sz w:val="20"/>
          <w:szCs w:val="20"/>
        </w:rPr>
        <w:t xml:space="preserve">variable </w:t>
      </w:r>
      <w:r w:rsidR="004E30A0">
        <w:rPr>
          <w:rFonts w:ascii="Arial" w:hAnsi="Arial" w:cs="Arial"/>
          <w:sz w:val="20"/>
          <w:szCs w:val="20"/>
        </w:rPr>
        <w:t xml:space="preserve">an array enables </w:t>
      </w:r>
      <w:r w:rsidR="00862FC0">
        <w:rPr>
          <w:rFonts w:ascii="Arial" w:hAnsi="Arial" w:cs="Arial"/>
          <w:sz w:val="20"/>
          <w:szCs w:val="20"/>
        </w:rPr>
        <w:t xml:space="preserve">the program to store multiple </w:t>
      </w:r>
      <w:r w:rsidR="00747B25">
        <w:rPr>
          <w:rFonts w:ascii="Arial" w:hAnsi="Arial" w:cs="Arial"/>
          <w:sz w:val="20"/>
          <w:szCs w:val="20"/>
        </w:rPr>
        <w:t xml:space="preserve">data items. </w:t>
      </w:r>
      <w:r w:rsidR="00A95E05">
        <w:rPr>
          <w:rFonts w:ascii="Arial" w:hAnsi="Arial" w:cs="Arial"/>
          <w:sz w:val="20"/>
          <w:szCs w:val="20"/>
        </w:rPr>
        <w:t xml:space="preserve">This is </w:t>
      </w:r>
      <w:r w:rsidR="004E537B">
        <w:rPr>
          <w:rFonts w:ascii="Arial" w:hAnsi="Arial" w:cs="Arial"/>
          <w:sz w:val="20"/>
          <w:szCs w:val="20"/>
        </w:rPr>
        <w:t xml:space="preserve">done by the array </w:t>
      </w:r>
      <w:r w:rsidR="00A33C22">
        <w:rPr>
          <w:rFonts w:ascii="Arial" w:hAnsi="Arial" w:cs="Arial"/>
          <w:sz w:val="20"/>
          <w:szCs w:val="20"/>
        </w:rPr>
        <w:t xml:space="preserve">being a series </w:t>
      </w:r>
      <w:r w:rsidR="00B55477">
        <w:rPr>
          <w:rFonts w:ascii="Arial" w:hAnsi="Arial" w:cs="Arial"/>
          <w:sz w:val="20"/>
          <w:szCs w:val="20"/>
        </w:rPr>
        <w:t xml:space="preserve">of </w:t>
      </w:r>
      <w:r w:rsidR="00A33C22">
        <w:rPr>
          <w:rFonts w:ascii="Arial" w:hAnsi="Arial" w:cs="Arial"/>
          <w:sz w:val="20"/>
          <w:szCs w:val="20"/>
        </w:rPr>
        <w:t xml:space="preserve">locations in memory each holding a single item of </w:t>
      </w:r>
      <w:r w:rsidR="00BF5F99">
        <w:rPr>
          <w:rFonts w:ascii="Arial" w:hAnsi="Arial" w:cs="Arial"/>
          <w:sz w:val="20"/>
          <w:szCs w:val="20"/>
        </w:rPr>
        <w:t>data but</w:t>
      </w:r>
      <w:r w:rsidR="00E65AB0">
        <w:rPr>
          <w:rFonts w:ascii="Arial" w:hAnsi="Arial" w:cs="Arial"/>
          <w:sz w:val="20"/>
          <w:szCs w:val="20"/>
        </w:rPr>
        <w:t xml:space="preserve"> using the same name.</w:t>
      </w:r>
    </w:p>
    <w:p w14:paraId="366CD480" w14:textId="42FEC506" w:rsidR="00F76349" w:rsidRDefault="004A2406" w:rsidP="00AE4974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When items are stored in an array they are done so consecutively</w:t>
      </w:r>
      <w:r w:rsidR="0073670D">
        <w:rPr>
          <w:rFonts w:ascii="Arial" w:hAnsi="Arial" w:cs="Arial"/>
          <w:sz w:val="20"/>
          <w:szCs w:val="20"/>
        </w:rPr>
        <w:t>, in what is called the array element</w:t>
      </w:r>
      <w:r w:rsidR="004B3EB4">
        <w:rPr>
          <w:rFonts w:ascii="Arial" w:hAnsi="Arial" w:cs="Arial"/>
          <w:sz w:val="20"/>
          <w:szCs w:val="20"/>
        </w:rPr>
        <w:t>,</w:t>
      </w:r>
      <w:r w:rsidR="00AB7984">
        <w:rPr>
          <w:rFonts w:ascii="Arial" w:hAnsi="Arial" w:cs="Arial"/>
          <w:sz w:val="20"/>
          <w:szCs w:val="20"/>
        </w:rPr>
        <w:t xml:space="preserve"> which typically starts with zero rather than </w:t>
      </w:r>
      <w:r w:rsidR="006D6CDF">
        <w:rPr>
          <w:rFonts w:ascii="Arial" w:hAnsi="Arial" w:cs="Arial"/>
          <w:sz w:val="20"/>
          <w:szCs w:val="20"/>
        </w:rPr>
        <w:t xml:space="preserve">the number </w:t>
      </w:r>
      <w:r w:rsidR="00142352">
        <w:rPr>
          <w:rFonts w:ascii="Arial" w:hAnsi="Arial" w:cs="Arial"/>
          <w:sz w:val="20"/>
          <w:szCs w:val="20"/>
        </w:rPr>
        <w:t>one</w:t>
      </w:r>
      <w:r w:rsidR="00A26E93">
        <w:rPr>
          <w:rFonts w:ascii="Arial" w:hAnsi="Arial" w:cs="Arial"/>
          <w:sz w:val="20"/>
          <w:szCs w:val="20"/>
        </w:rPr>
        <w:t xml:space="preserve">. </w:t>
      </w:r>
      <w:r w:rsidR="006D6CDF">
        <w:rPr>
          <w:rFonts w:ascii="Arial" w:hAnsi="Arial" w:cs="Arial"/>
          <w:sz w:val="20"/>
          <w:szCs w:val="20"/>
        </w:rPr>
        <w:t xml:space="preserve">Therefore, when specifying </w:t>
      </w:r>
      <w:r w:rsidR="006B675B">
        <w:rPr>
          <w:rFonts w:ascii="Arial" w:hAnsi="Arial" w:cs="Arial"/>
          <w:sz w:val="20"/>
          <w:szCs w:val="20"/>
        </w:rPr>
        <w:t>3</w:t>
      </w:r>
      <w:r w:rsidR="006D6CDF">
        <w:rPr>
          <w:rFonts w:ascii="Arial" w:hAnsi="Arial" w:cs="Arial"/>
          <w:sz w:val="20"/>
          <w:szCs w:val="20"/>
        </w:rPr>
        <w:t xml:space="preserve"> elements in an array </w:t>
      </w:r>
      <w:r w:rsidR="00FE5641">
        <w:rPr>
          <w:rFonts w:ascii="Arial" w:hAnsi="Arial" w:cs="Arial"/>
          <w:sz w:val="20"/>
          <w:szCs w:val="20"/>
        </w:rPr>
        <w:t xml:space="preserve">[3] this would represent </w:t>
      </w:r>
      <w:r w:rsidR="00ED4590">
        <w:rPr>
          <w:rFonts w:ascii="Arial" w:hAnsi="Arial" w:cs="Arial"/>
          <w:sz w:val="20"/>
          <w:szCs w:val="20"/>
        </w:rPr>
        <w:t>the following:</w:t>
      </w:r>
    </w:p>
    <w:p w14:paraId="189EEDD8" w14:textId="77777777" w:rsidR="00F76349" w:rsidRDefault="00F7634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6A606AB7" w14:textId="1DE0DA51" w:rsidR="00ED4590" w:rsidRDefault="00953A70" w:rsidP="008B6AB4">
      <w:pPr>
        <w:spacing w:after="0" w:line="360" w:lineRule="auto"/>
        <w:ind w:left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element one [0]</w:t>
      </w:r>
    </w:p>
    <w:p w14:paraId="562427EC" w14:textId="3C09BB6C" w:rsidR="00D93554" w:rsidRDefault="00D93554" w:rsidP="00D93554">
      <w:pPr>
        <w:spacing w:after="0" w:line="360" w:lineRule="auto"/>
        <w:ind w:left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element two [1]</w:t>
      </w:r>
    </w:p>
    <w:p w14:paraId="5C67EBDC" w14:textId="785F67EF" w:rsidR="00D93554" w:rsidRPr="002F33A2" w:rsidRDefault="00D93554" w:rsidP="00ED4590">
      <w:pPr>
        <w:spacing w:line="360" w:lineRule="auto"/>
        <w:ind w:left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element three [2]</w:t>
      </w:r>
    </w:p>
    <w:p w14:paraId="5C6425C0" w14:textId="43D54079" w:rsidR="00947E7A" w:rsidRDefault="00134E5F" w:rsidP="00AE4974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syntax for an array is </w:t>
      </w:r>
      <w:r w:rsidR="0024714C">
        <w:rPr>
          <w:rFonts w:ascii="Arial" w:hAnsi="Arial" w:cs="Arial"/>
          <w:sz w:val="20"/>
          <w:szCs w:val="20"/>
        </w:rPr>
        <w:t xml:space="preserve">the data type, name of the array, </w:t>
      </w:r>
      <w:r w:rsidR="008E0134">
        <w:rPr>
          <w:rFonts w:ascii="Arial" w:hAnsi="Arial" w:cs="Arial"/>
          <w:sz w:val="20"/>
          <w:szCs w:val="20"/>
        </w:rPr>
        <w:t xml:space="preserve">and the </w:t>
      </w:r>
      <w:r w:rsidR="00E666C7">
        <w:rPr>
          <w:rFonts w:ascii="Arial" w:hAnsi="Arial" w:cs="Arial"/>
          <w:sz w:val="20"/>
          <w:szCs w:val="20"/>
        </w:rPr>
        <w:t xml:space="preserve">number of elements e.g. int </w:t>
      </w:r>
      <w:proofErr w:type="gramStart"/>
      <w:r w:rsidR="00E666C7">
        <w:rPr>
          <w:rFonts w:ascii="Arial" w:hAnsi="Arial" w:cs="Arial"/>
          <w:sz w:val="20"/>
          <w:szCs w:val="20"/>
        </w:rPr>
        <w:t>array[</w:t>
      </w:r>
      <w:proofErr w:type="gramEnd"/>
      <w:r w:rsidR="00E666C7">
        <w:rPr>
          <w:rFonts w:ascii="Arial" w:hAnsi="Arial" w:cs="Arial"/>
          <w:sz w:val="20"/>
          <w:szCs w:val="20"/>
        </w:rPr>
        <w:t>3].</w:t>
      </w:r>
    </w:p>
    <w:p w14:paraId="34BFA674" w14:textId="43A8EAC2" w:rsidR="00E666C7" w:rsidRDefault="006B675B" w:rsidP="00AE4974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 example of where an array </w:t>
      </w:r>
      <w:r w:rsidR="000C4CE8">
        <w:rPr>
          <w:rFonts w:ascii="Arial" w:hAnsi="Arial" w:cs="Arial"/>
          <w:sz w:val="20"/>
          <w:szCs w:val="20"/>
        </w:rPr>
        <w:t xml:space="preserve">would be useful is displaying </w:t>
      </w:r>
      <w:r w:rsidR="006064A3">
        <w:rPr>
          <w:rFonts w:ascii="Arial" w:hAnsi="Arial" w:cs="Arial"/>
          <w:sz w:val="20"/>
          <w:szCs w:val="20"/>
        </w:rPr>
        <w:t>several</w:t>
      </w:r>
      <w:r w:rsidR="000C4CE8">
        <w:rPr>
          <w:rFonts w:ascii="Arial" w:hAnsi="Arial" w:cs="Arial"/>
          <w:sz w:val="20"/>
          <w:szCs w:val="20"/>
        </w:rPr>
        <w:t xml:space="preserve"> variables to record </w:t>
      </w:r>
      <w:r w:rsidR="00AE1FE5">
        <w:rPr>
          <w:rFonts w:ascii="Arial" w:hAnsi="Arial" w:cs="Arial"/>
          <w:sz w:val="20"/>
          <w:szCs w:val="20"/>
        </w:rPr>
        <w:t xml:space="preserve">a list of </w:t>
      </w:r>
      <w:r w:rsidR="00282DFE">
        <w:rPr>
          <w:rFonts w:ascii="Arial" w:hAnsi="Arial" w:cs="Arial"/>
          <w:sz w:val="20"/>
          <w:szCs w:val="20"/>
        </w:rPr>
        <w:t>prices</w:t>
      </w:r>
      <w:r w:rsidR="00AE1FE5">
        <w:rPr>
          <w:rFonts w:ascii="Arial" w:hAnsi="Arial" w:cs="Arial"/>
          <w:sz w:val="20"/>
          <w:szCs w:val="20"/>
        </w:rPr>
        <w:t>. Without an array this would be specified by using a separate variable for each one</w:t>
      </w:r>
      <w:r w:rsidR="00EE0D48">
        <w:rPr>
          <w:rFonts w:ascii="Arial" w:hAnsi="Arial" w:cs="Arial"/>
          <w:sz w:val="20"/>
          <w:szCs w:val="20"/>
        </w:rPr>
        <w:t xml:space="preserve"> e.g.</w:t>
      </w:r>
    </w:p>
    <w:p w14:paraId="5194478D" w14:textId="15258541" w:rsidR="00EE0D48" w:rsidRDefault="00DF1A85" w:rsidP="00EE0D48">
      <w:pPr>
        <w:spacing w:line="360" w:lineRule="auto"/>
        <w:ind w:left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float </w:t>
      </w:r>
      <w:r w:rsidR="00BF211D">
        <w:rPr>
          <w:rFonts w:ascii="Arial" w:hAnsi="Arial" w:cs="Arial"/>
          <w:sz w:val="20"/>
          <w:szCs w:val="20"/>
        </w:rPr>
        <w:t xml:space="preserve">= </w:t>
      </w:r>
      <w:r>
        <w:rPr>
          <w:rFonts w:ascii="Arial" w:hAnsi="Arial" w:cs="Arial"/>
          <w:sz w:val="20"/>
          <w:szCs w:val="20"/>
        </w:rPr>
        <w:t>price</w:t>
      </w:r>
      <w:r w:rsidR="006634A0">
        <w:rPr>
          <w:rFonts w:ascii="Arial" w:hAnsi="Arial" w:cs="Arial"/>
          <w:sz w:val="20"/>
          <w:szCs w:val="20"/>
        </w:rPr>
        <w:t>1, float</w:t>
      </w:r>
      <w:r w:rsidR="00BF211D">
        <w:rPr>
          <w:rFonts w:ascii="Arial" w:hAnsi="Arial" w:cs="Arial"/>
          <w:sz w:val="20"/>
          <w:szCs w:val="20"/>
        </w:rPr>
        <w:t xml:space="preserve"> =</w:t>
      </w:r>
      <w:r w:rsidR="00FD1547">
        <w:rPr>
          <w:rFonts w:ascii="Arial" w:hAnsi="Arial" w:cs="Arial"/>
          <w:sz w:val="20"/>
          <w:szCs w:val="20"/>
        </w:rPr>
        <w:t xml:space="preserve"> </w:t>
      </w:r>
      <w:r w:rsidR="006634A0">
        <w:rPr>
          <w:rFonts w:ascii="Arial" w:hAnsi="Arial" w:cs="Arial"/>
          <w:sz w:val="20"/>
          <w:szCs w:val="20"/>
        </w:rPr>
        <w:t>price</w:t>
      </w:r>
      <w:r w:rsidR="00FD1547">
        <w:rPr>
          <w:rFonts w:ascii="Arial" w:hAnsi="Arial" w:cs="Arial"/>
          <w:sz w:val="20"/>
          <w:szCs w:val="20"/>
        </w:rPr>
        <w:t xml:space="preserve">2, </w:t>
      </w:r>
      <w:r w:rsidR="006634A0">
        <w:rPr>
          <w:rFonts w:ascii="Arial" w:hAnsi="Arial" w:cs="Arial"/>
          <w:sz w:val="20"/>
          <w:szCs w:val="20"/>
        </w:rPr>
        <w:t>float</w:t>
      </w:r>
      <w:r w:rsidR="00FD1547">
        <w:rPr>
          <w:rFonts w:ascii="Arial" w:hAnsi="Arial" w:cs="Arial"/>
          <w:sz w:val="20"/>
          <w:szCs w:val="20"/>
        </w:rPr>
        <w:t xml:space="preserve"> = </w:t>
      </w:r>
      <w:r w:rsidR="006634A0">
        <w:rPr>
          <w:rFonts w:ascii="Arial" w:hAnsi="Arial" w:cs="Arial"/>
          <w:sz w:val="20"/>
          <w:szCs w:val="20"/>
        </w:rPr>
        <w:t>price</w:t>
      </w:r>
      <w:r w:rsidR="00FD1547">
        <w:rPr>
          <w:rFonts w:ascii="Arial" w:hAnsi="Arial" w:cs="Arial"/>
          <w:sz w:val="20"/>
          <w:szCs w:val="20"/>
        </w:rPr>
        <w:t>3, and so on</w:t>
      </w:r>
    </w:p>
    <w:p w14:paraId="7F18D5A6" w14:textId="71322F67" w:rsidR="00EE0D48" w:rsidRDefault="00FD1547" w:rsidP="00AE4974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Using an </w:t>
      </w:r>
      <w:r w:rsidR="00BB5729">
        <w:rPr>
          <w:rFonts w:ascii="Arial" w:hAnsi="Arial" w:cs="Arial"/>
          <w:sz w:val="20"/>
          <w:szCs w:val="20"/>
        </w:rPr>
        <w:t>array,</w:t>
      </w:r>
      <w:r>
        <w:rPr>
          <w:rFonts w:ascii="Arial" w:hAnsi="Arial" w:cs="Arial"/>
          <w:sz w:val="20"/>
          <w:szCs w:val="20"/>
        </w:rPr>
        <w:t xml:space="preserve"> it would be one expression</w:t>
      </w:r>
      <w:r w:rsidR="006634A0">
        <w:rPr>
          <w:rFonts w:ascii="Arial" w:hAnsi="Arial" w:cs="Arial"/>
          <w:sz w:val="20"/>
          <w:szCs w:val="20"/>
        </w:rPr>
        <w:t xml:space="preserve"> e.g.</w:t>
      </w:r>
    </w:p>
    <w:p w14:paraId="41B5F440" w14:textId="21B9AC89" w:rsidR="006634A0" w:rsidRDefault="006634A0" w:rsidP="003F096F">
      <w:pPr>
        <w:spacing w:after="240" w:line="360" w:lineRule="auto"/>
        <w:ind w:left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float </w:t>
      </w:r>
      <w:r w:rsidR="00081694">
        <w:rPr>
          <w:rFonts w:ascii="Arial" w:hAnsi="Arial" w:cs="Arial"/>
          <w:sz w:val="20"/>
          <w:szCs w:val="20"/>
        </w:rPr>
        <w:t>price [3[</w:t>
      </w:r>
    </w:p>
    <w:p w14:paraId="0486A8B8" w14:textId="47A5B0E4" w:rsidR="00104BD8" w:rsidRPr="00277971" w:rsidRDefault="00B22089" w:rsidP="00AE4974">
      <w:pPr>
        <w:pStyle w:val="Heading1"/>
        <w:numPr>
          <w:ilvl w:val="0"/>
          <w:numId w:val="5"/>
        </w:numPr>
        <w:spacing w:before="0" w:after="160"/>
        <w:ind w:left="357" w:hanging="357"/>
        <w:rPr>
          <w:rFonts w:ascii="Arial" w:hAnsi="Arial" w:cs="Arial"/>
          <w:sz w:val="24"/>
          <w:szCs w:val="24"/>
        </w:rPr>
      </w:pPr>
      <w:bookmarkStart w:id="5" w:name="_Toc1916785"/>
      <w:r w:rsidRPr="00277971">
        <w:rPr>
          <w:rFonts w:ascii="Arial" w:hAnsi="Arial" w:cs="Arial"/>
          <w:sz w:val="24"/>
          <w:szCs w:val="24"/>
        </w:rPr>
        <w:t>Part B - Implementation</w:t>
      </w:r>
      <w:bookmarkEnd w:id="5"/>
    </w:p>
    <w:p w14:paraId="1E746330" w14:textId="235A9114" w:rsidR="00213A4B" w:rsidRPr="00277971" w:rsidRDefault="000260C7" w:rsidP="003B33A2">
      <w:pPr>
        <w:spacing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For this section of the report the author will demonstrate </w:t>
      </w:r>
      <w:r w:rsidR="00B24F47">
        <w:rPr>
          <w:rFonts w:ascii="Arial" w:hAnsi="Arial" w:cs="Arial"/>
          <w:sz w:val="20"/>
          <w:szCs w:val="20"/>
        </w:rPr>
        <w:t xml:space="preserve">his understanding of </w:t>
      </w:r>
      <w:r w:rsidR="00B24F47" w:rsidRPr="007A3BDD">
        <w:rPr>
          <w:rFonts w:ascii="Arial" w:hAnsi="Arial" w:cs="Arial"/>
          <w:sz w:val="20"/>
          <w:szCs w:val="20"/>
        </w:rPr>
        <w:t xml:space="preserve">the syntax and semantics of a high-level programming language. This will be evidenced by the author deploying basic software constructs using simple algorithms in the development of solutions to </w:t>
      </w:r>
      <w:r w:rsidR="005B33A9">
        <w:rPr>
          <w:rFonts w:ascii="Arial" w:hAnsi="Arial" w:cs="Arial"/>
          <w:sz w:val="20"/>
          <w:szCs w:val="20"/>
        </w:rPr>
        <w:t>the following</w:t>
      </w:r>
      <w:r w:rsidR="00B24F47" w:rsidRPr="007A3BDD">
        <w:rPr>
          <w:rFonts w:ascii="Arial" w:hAnsi="Arial" w:cs="Arial"/>
          <w:sz w:val="20"/>
          <w:szCs w:val="20"/>
        </w:rPr>
        <w:t xml:space="preserve"> programming problems</w:t>
      </w:r>
    </w:p>
    <w:p w14:paraId="6C199951" w14:textId="4A766086" w:rsidR="00104BD8" w:rsidRPr="00277971" w:rsidRDefault="002521E4" w:rsidP="003B33A2">
      <w:pPr>
        <w:pStyle w:val="Heading2"/>
        <w:numPr>
          <w:ilvl w:val="1"/>
          <w:numId w:val="5"/>
        </w:numPr>
        <w:spacing w:before="0" w:after="160"/>
        <w:rPr>
          <w:rFonts w:ascii="Arial" w:hAnsi="Arial" w:cs="Arial"/>
          <w:sz w:val="20"/>
          <w:szCs w:val="20"/>
        </w:rPr>
      </w:pPr>
      <w:bookmarkStart w:id="6" w:name="_Toc1916786"/>
      <w:r w:rsidRPr="00277971">
        <w:rPr>
          <w:rFonts w:ascii="Arial" w:hAnsi="Arial" w:cs="Arial"/>
          <w:sz w:val="20"/>
          <w:szCs w:val="20"/>
        </w:rPr>
        <w:t>Exercise 1</w:t>
      </w:r>
      <w:r w:rsidR="00C632BD" w:rsidRPr="00277971">
        <w:rPr>
          <w:rFonts w:ascii="Arial" w:hAnsi="Arial" w:cs="Arial"/>
          <w:sz w:val="20"/>
          <w:szCs w:val="20"/>
        </w:rPr>
        <w:t xml:space="preserve"> </w:t>
      </w:r>
      <w:r w:rsidR="00E56BC6" w:rsidRPr="00277971">
        <w:rPr>
          <w:rFonts w:ascii="Arial" w:hAnsi="Arial" w:cs="Arial"/>
          <w:sz w:val="20"/>
          <w:szCs w:val="20"/>
        </w:rPr>
        <w:t>–</w:t>
      </w:r>
      <w:r w:rsidR="00C632BD" w:rsidRPr="00277971">
        <w:rPr>
          <w:rFonts w:ascii="Arial" w:hAnsi="Arial" w:cs="Arial"/>
          <w:sz w:val="20"/>
          <w:szCs w:val="20"/>
        </w:rPr>
        <w:t xml:space="preserve"> </w:t>
      </w:r>
      <w:r w:rsidR="00E56BC6" w:rsidRPr="00277971">
        <w:rPr>
          <w:rFonts w:ascii="Arial" w:hAnsi="Arial" w:cs="Arial"/>
          <w:sz w:val="20"/>
          <w:szCs w:val="20"/>
        </w:rPr>
        <w:t xml:space="preserve">Showing </w:t>
      </w:r>
      <w:r w:rsidR="0002255F" w:rsidRPr="00277971">
        <w:rPr>
          <w:rFonts w:ascii="Arial" w:hAnsi="Arial" w:cs="Arial"/>
          <w:sz w:val="20"/>
          <w:szCs w:val="20"/>
        </w:rPr>
        <w:t>different variables</w:t>
      </w:r>
      <w:bookmarkEnd w:id="6"/>
    </w:p>
    <w:p w14:paraId="556DE24D" w14:textId="00DA1648" w:rsidR="00E7199D" w:rsidRPr="00722167" w:rsidRDefault="005669F9" w:rsidP="00BC03A2">
      <w:pPr>
        <w:pStyle w:val="Heading2"/>
        <w:spacing w:before="0" w:after="120"/>
        <w:rPr>
          <w:rFonts w:ascii="Arial" w:hAnsi="Arial" w:cs="Arial"/>
          <w:sz w:val="20"/>
          <w:szCs w:val="20"/>
        </w:rPr>
      </w:pPr>
      <w:bookmarkStart w:id="7" w:name="_Toc1916787"/>
      <w:r w:rsidRPr="00722167">
        <w:rPr>
          <w:rFonts w:ascii="Arial" w:hAnsi="Arial" w:cs="Arial"/>
          <w:sz w:val="20"/>
          <w:szCs w:val="20"/>
        </w:rPr>
        <w:t>3.1</w:t>
      </w:r>
      <w:r w:rsidR="00E66A4C" w:rsidRPr="00722167">
        <w:rPr>
          <w:rFonts w:ascii="Arial" w:hAnsi="Arial" w:cs="Arial"/>
          <w:sz w:val="20"/>
          <w:szCs w:val="20"/>
        </w:rPr>
        <w:t>.1</w:t>
      </w:r>
      <w:r w:rsidRPr="00722167">
        <w:rPr>
          <w:rFonts w:ascii="Arial" w:hAnsi="Arial" w:cs="Arial"/>
          <w:sz w:val="20"/>
          <w:szCs w:val="20"/>
        </w:rPr>
        <w:tab/>
        <w:t>Identifying t</w:t>
      </w:r>
      <w:r w:rsidR="006A0667" w:rsidRPr="00722167">
        <w:rPr>
          <w:rFonts w:ascii="Arial" w:hAnsi="Arial" w:cs="Arial"/>
          <w:sz w:val="20"/>
          <w:szCs w:val="20"/>
        </w:rPr>
        <w:t>he problem</w:t>
      </w:r>
      <w:bookmarkEnd w:id="7"/>
    </w:p>
    <w:p w14:paraId="1DB0F885" w14:textId="3B4E9959" w:rsidR="00213A4B" w:rsidRPr="00277971" w:rsidRDefault="00870D33" w:rsidP="00AE4974">
      <w:pPr>
        <w:spacing w:after="120" w:line="360" w:lineRule="auto"/>
        <w:rPr>
          <w:rFonts w:ascii="Arial" w:hAnsi="Arial" w:cs="Arial"/>
          <w:sz w:val="20"/>
          <w:szCs w:val="20"/>
        </w:rPr>
      </w:pPr>
      <w:r w:rsidRPr="00277971">
        <w:rPr>
          <w:rFonts w:ascii="Arial" w:hAnsi="Arial" w:cs="Arial"/>
          <w:sz w:val="20"/>
          <w:szCs w:val="20"/>
        </w:rPr>
        <w:t xml:space="preserve">This exercise </w:t>
      </w:r>
      <w:r w:rsidR="00E32557" w:rsidRPr="00277971">
        <w:rPr>
          <w:rFonts w:ascii="Arial" w:hAnsi="Arial" w:cs="Arial"/>
          <w:sz w:val="20"/>
          <w:szCs w:val="20"/>
        </w:rPr>
        <w:t>require</w:t>
      </w:r>
      <w:r w:rsidRPr="00277971">
        <w:rPr>
          <w:rFonts w:ascii="Arial" w:hAnsi="Arial" w:cs="Arial"/>
          <w:sz w:val="20"/>
          <w:szCs w:val="20"/>
        </w:rPr>
        <w:t xml:space="preserve">s a program </w:t>
      </w:r>
      <w:r w:rsidR="009C22AF" w:rsidRPr="00277971">
        <w:rPr>
          <w:rFonts w:ascii="Arial" w:hAnsi="Arial" w:cs="Arial"/>
          <w:sz w:val="20"/>
          <w:szCs w:val="20"/>
        </w:rPr>
        <w:t xml:space="preserve">to show how variables </w:t>
      </w:r>
      <w:r w:rsidR="00C52AED" w:rsidRPr="00277971">
        <w:rPr>
          <w:rFonts w:ascii="Arial" w:hAnsi="Arial" w:cs="Arial"/>
          <w:sz w:val="20"/>
          <w:szCs w:val="20"/>
        </w:rPr>
        <w:t xml:space="preserve">can contain different types of values. </w:t>
      </w:r>
      <w:r w:rsidR="00967429" w:rsidRPr="00277971">
        <w:rPr>
          <w:rFonts w:ascii="Arial" w:hAnsi="Arial" w:cs="Arial"/>
          <w:sz w:val="20"/>
          <w:szCs w:val="20"/>
        </w:rPr>
        <w:t>T</w:t>
      </w:r>
      <w:r w:rsidR="00C52AED" w:rsidRPr="00277971">
        <w:rPr>
          <w:rFonts w:ascii="Arial" w:hAnsi="Arial" w:cs="Arial"/>
          <w:sz w:val="20"/>
          <w:szCs w:val="20"/>
        </w:rPr>
        <w:t>o d</w:t>
      </w:r>
      <w:r w:rsidR="00E10C74" w:rsidRPr="00277971">
        <w:rPr>
          <w:rFonts w:ascii="Arial" w:hAnsi="Arial" w:cs="Arial"/>
          <w:sz w:val="20"/>
          <w:szCs w:val="20"/>
        </w:rPr>
        <w:t>emonst</w:t>
      </w:r>
      <w:r w:rsidR="00967429" w:rsidRPr="00277971">
        <w:rPr>
          <w:rFonts w:ascii="Arial" w:hAnsi="Arial" w:cs="Arial"/>
          <w:sz w:val="20"/>
          <w:szCs w:val="20"/>
        </w:rPr>
        <w:t>rate this</w:t>
      </w:r>
      <w:r w:rsidR="00BE2557">
        <w:rPr>
          <w:rFonts w:ascii="Arial" w:hAnsi="Arial" w:cs="Arial"/>
          <w:sz w:val="20"/>
          <w:szCs w:val="20"/>
        </w:rPr>
        <w:t>,</w:t>
      </w:r>
      <w:r w:rsidR="00967429" w:rsidRPr="00277971">
        <w:rPr>
          <w:rFonts w:ascii="Arial" w:hAnsi="Arial" w:cs="Arial"/>
          <w:sz w:val="20"/>
          <w:szCs w:val="20"/>
        </w:rPr>
        <w:t xml:space="preserve"> the prog</w:t>
      </w:r>
      <w:r w:rsidR="00960BBA" w:rsidRPr="00277971">
        <w:rPr>
          <w:rFonts w:ascii="Arial" w:hAnsi="Arial" w:cs="Arial"/>
          <w:sz w:val="20"/>
          <w:szCs w:val="20"/>
        </w:rPr>
        <w:t>r</w:t>
      </w:r>
      <w:r w:rsidR="00967429" w:rsidRPr="00277971">
        <w:rPr>
          <w:rFonts w:ascii="Arial" w:hAnsi="Arial" w:cs="Arial"/>
          <w:sz w:val="20"/>
          <w:szCs w:val="20"/>
        </w:rPr>
        <w:t>am</w:t>
      </w:r>
      <w:r w:rsidR="00132C0C" w:rsidRPr="00277971">
        <w:rPr>
          <w:rFonts w:ascii="Arial" w:hAnsi="Arial" w:cs="Arial"/>
          <w:sz w:val="20"/>
          <w:szCs w:val="20"/>
        </w:rPr>
        <w:t xml:space="preserve"> </w:t>
      </w:r>
      <w:r w:rsidR="00960BBA" w:rsidRPr="00277971">
        <w:rPr>
          <w:rFonts w:ascii="Arial" w:hAnsi="Arial" w:cs="Arial"/>
          <w:sz w:val="20"/>
          <w:szCs w:val="20"/>
        </w:rPr>
        <w:t xml:space="preserve">is to </w:t>
      </w:r>
      <w:r w:rsidR="00132C0C" w:rsidRPr="00277971">
        <w:rPr>
          <w:rFonts w:ascii="Arial" w:hAnsi="Arial" w:cs="Arial"/>
          <w:sz w:val="20"/>
          <w:szCs w:val="20"/>
        </w:rPr>
        <w:t>declar</w:t>
      </w:r>
      <w:r w:rsidR="00960BBA" w:rsidRPr="00277971">
        <w:rPr>
          <w:rFonts w:ascii="Arial" w:hAnsi="Arial" w:cs="Arial"/>
          <w:sz w:val="20"/>
          <w:szCs w:val="20"/>
        </w:rPr>
        <w:t>e</w:t>
      </w:r>
      <w:r w:rsidR="00132C0C" w:rsidRPr="00277971">
        <w:rPr>
          <w:rFonts w:ascii="Arial" w:hAnsi="Arial" w:cs="Arial"/>
          <w:sz w:val="20"/>
          <w:szCs w:val="20"/>
        </w:rPr>
        <w:t xml:space="preserve"> three variables </w:t>
      </w:r>
      <w:r w:rsidR="00960BBA" w:rsidRPr="00277971">
        <w:rPr>
          <w:rFonts w:ascii="Arial" w:hAnsi="Arial" w:cs="Arial"/>
          <w:sz w:val="20"/>
          <w:szCs w:val="20"/>
        </w:rPr>
        <w:t xml:space="preserve">which </w:t>
      </w:r>
      <w:r w:rsidR="00033378" w:rsidRPr="00277971">
        <w:rPr>
          <w:rFonts w:ascii="Arial" w:hAnsi="Arial" w:cs="Arial"/>
          <w:sz w:val="20"/>
          <w:szCs w:val="20"/>
        </w:rPr>
        <w:t>contain a name, height and an age.</w:t>
      </w:r>
      <w:r w:rsidR="008A4EE2" w:rsidRPr="00277971">
        <w:rPr>
          <w:rFonts w:ascii="Arial" w:hAnsi="Arial" w:cs="Arial"/>
          <w:sz w:val="20"/>
          <w:szCs w:val="20"/>
        </w:rPr>
        <w:t xml:space="preserve"> These variables should be inputted in to the program and the results displayed on the screen.</w:t>
      </w:r>
    </w:p>
    <w:p w14:paraId="48FE7ADF" w14:textId="20553205" w:rsidR="00052E0F" w:rsidRPr="00277971" w:rsidRDefault="00EC4229" w:rsidP="0015590D">
      <w:pPr>
        <w:spacing w:after="60" w:line="360" w:lineRule="auto"/>
        <w:rPr>
          <w:rFonts w:ascii="Arial" w:hAnsi="Arial" w:cs="Arial"/>
          <w:sz w:val="20"/>
          <w:szCs w:val="20"/>
        </w:rPr>
      </w:pPr>
      <w:r w:rsidRPr="00277971">
        <w:rPr>
          <w:rFonts w:ascii="Arial" w:hAnsi="Arial" w:cs="Arial"/>
          <w:sz w:val="20"/>
          <w:szCs w:val="20"/>
        </w:rPr>
        <w:t>The individual stages for the program are as follows</w:t>
      </w:r>
      <w:r w:rsidR="00672A16">
        <w:rPr>
          <w:rFonts w:ascii="Arial" w:hAnsi="Arial" w:cs="Arial"/>
          <w:sz w:val="20"/>
          <w:szCs w:val="20"/>
        </w:rPr>
        <w:t>:</w:t>
      </w:r>
    </w:p>
    <w:p w14:paraId="7FF5A28C" w14:textId="489ED22C" w:rsidR="00EC4229" w:rsidRPr="00277971" w:rsidRDefault="000728E6" w:rsidP="00EC4229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277971">
        <w:rPr>
          <w:rFonts w:ascii="Arial" w:hAnsi="Arial" w:cs="Arial"/>
          <w:sz w:val="20"/>
          <w:szCs w:val="20"/>
        </w:rPr>
        <w:t xml:space="preserve">User enters 3 variables </w:t>
      </w:r>
      <w:r w:rsidR="00C37BF2" w:rsidRPr="00277971">
        <w:rPr>
          <w:rFonts w:ascii="Arial" w:hAnsi="Arial" w:cs="Arial"/>
          <w:sz w:val="20"/>
          <w:szCs w:val="20"/>
        </w:rPr>
        <w:t>(</w:t>
      </w:r>
      <w:r w:rsidR="007A7F6F" w:rsidRPr="00277971">
        <w:rPr>
          <w:rFonts w:ascii="Arial" w:hAnsi="Arial" w:cs="Arial"/>
          <w:sz w:val="20"/>
          <w:szCs w:val="20"/>
        </w:rPr>
        <w:t xml:space="preserve">name (string), </w:t>
      </w:r>
      <w:r w:rsidR="00C53804" w:rsidRPr="00277971">
        <w:rPr>
          <w:rFonts w:ascii="Arial" w:hAnsi="Arial" w:cs="Arial"/>
          <w:sz w:val="20"/>
          <w:szCs w:val="20"/>
        </w:rPr>
        <w:t>height (float), age (integer)</w:t>
      </w:r>
      <w:r w:rsidR="00F82ED0" w:rsidRPr="00277971">
        <w:rPr>
          <w:rFonts w:ascii="Arial" w:hAnsi="Arial" w:cs="Arial"/>
          <w:sz w:val="20"/>
          <w:szCs w:val="20"/>
        </w:rPr>
        <w:t>.</w:t>
      </w:r>
    </w:p>
    <w:p w14:paraId="0FF1C5B8" w14:textId="350911FF" w:rsidR="00F82ED0" w:rsidRDefault="0039525B" w:rsidP="00EC4229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277971">
        <w:rPr>
          <w:rFonts w:ascii="Arial" w:hAnsi="Arial" w:cs="Arial"/>
          <w:sz w:val="20"/>
          <w:szCs w:val="20"/>
        </w:rPr>
        <w:t xml:space="preserve">Print the </w:t>
      </w:r>
      <w:r w:rsidR="00381829" w:rsidRPr="00277971">
        <w:rPr>
          <w:rFonts w:ascii="Arial" w:hAnsi="Arial" w:cs="Arial"/>
          <w:sz w:val="20"/>
          <w:szCs w:val="20"/>
        </w:rPr>
        <w:t>entries entered by the user on the screen.</w:t>
      </w:r>
    </w:p>
    <w:p w14:paraId="4CDEED87" w14:textId="45BDE59C" w:rsidR="0051733E" w:rsidRPr="00722167" w:rsidRDefault="00452AED" w:rsidP="0051733E">
      <w:pPr>
        <w:pStyle w:val="Heading2"/>
        <w:spacing w:before="0" w:after="120"/>
        <w:rPr>
          <w:rFonts w:ascii="Arial" w:hAnsi="Arial" w:cs="Arial"/>
          <w:sz w:val="20"/>
          <w:szCs w:val="20"/>
        </w:rPr>
      </w:pPr>
      <w:bookmarkStart w:id="8" w:name="_Toc1916788"/>
      <w:r w:rsidRPr="00722167">
        <w:rPr>
          <w:rFonts w:ascii="Arial" w:hAnsi="Arial" w:cs="Arial"/>
          <w:sz w:val="20"/>
          <w:szCs w:val="20"/>
        </w:rPr>
        <w:t>3.</w:t>
      </w:r>
      <w:r w:rsidR="00E66A4C" w:rsidRPr="00722167">
        <w:rPr>
          <w:rFonts w:ascii="Arial" w:hAnsi="Arial" w:cs="Arial"/>
          <w:sz w:val="20"/>
          <w:szCs w:val="20"/>
        </w:rPr>
        <w:t>1.2</w:t>
      </w:r>
      <w:r w:rsidRPr="00722167">
        <w:rPr>
          <w:rFonts w:ascii="Arial" w:hAnsi="Arial" w:cs="Arial"/>
          <w:sz w:val="20"/>
          <w:szCs w:val="20"/>
        </w:rPr>
        <w:tab/>
        <w:t>Ann</w:t>
      </w:r>
      <w:r w:rsidR="00BB5EC4" w:rsidRPr="00722167">
        <w:rPr>
          <w:rFonts w:ascii="Arial" w:hAnsi="Arial" w:cs="Arial"/>
          <w:sz w:val="20"/>
          <w:szCs w:val="20"/>
        </w:rPr>
        <w:t>otated Code</w:t>
      </w:r>
      <w:bookmarkEnd w:id="8"/>
    </w:p>
    <w:p w14:paraId="62D21151" w14:textId="623B299A" w:rsidR="002C39B5" w:rsidRDefault="00880B23" w:rsidP="0089512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A31515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12B7DDA7" w14:textId="77777777" w:rsidR="0089512D" w:rsidRPr="009C4DFB" w:rsidRDefault="0089512D" w:rsidP="0089512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D4FBCE4" w14:textId="77777777" w:rsidR="009C4DFB" w:rsidRDefault="009C4DFB" w:rsidP="00C244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270E61E7" w14:textId="77777777" w:rsidR="009C4DFB" w:rsidRDefault="009C4DFB" w:rsidP="00C244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DCEA41F" w14:textId="77777777" w:rsidR="009C4DFB" w:rsidRDefault="009C4DFB" w:rsidP="00C244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name[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12];    </w:t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varialbe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to hold user input (12 character maximum)</w:t>
      </w:r>
    </w:p>
    <w:p w14:paraId="2B7B24DC" w14:textId="77777777" w:rsidR="009C4DFB" w:rsidRDefault="009C4DFB" w:rsidP="00C244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height;   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varialbe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to hold user input </w:t>
      </w:r>
    </w:p>
    <w:p w14:paraId="2E41DF78" w14:textId="77777777" w:rsidR="009C4DFB" w:rsidRDefault="009C4DFB" w:rsidP="00C244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age;   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     </w:t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varialbe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to hold user input </w:t>
      </w:r>
    </w:p>
    <w:p w14:paraId="3026C660" w14:textId="77777777" w:rsidR="009C4DFB" w:rsidRDefault="009C4DFB" w:rsidP="00C244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A952B2A" w14:textId="77777777" w:rsidR="009C4DFB" w:rsidRDefault="009C4DFB" w:rsidP="00C244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"Please enter your name: "</w:t>
      </w:r>
      <w:r>
        <w:rPr>
          <w:rFonts w:ascii="Consolas" w:hAnsi="Consolas" w:cs="Consolas"/>
          <w:color w:val="000000"/>
          <w:sz w:val="19"/>
          <w:szCs w:val="19"/>
        </w:rPr>
        <w:t xml:space="preserve">);  </w:t>
      </w:r>
    </w:p>
    <w:p w14:paraId="27A5BF61" w14:textId="77777777" w:rsidR="009C4DFB" w:rsidRDefault="009C4DFB" w:rsidP="00C244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"%s"</w:t>
      </w:r>
      <w:r>
        <w:rPr>
          <w:rFonts w:ascii="Consolas" w:hAnsi="Consolas" w:cs="Consolas"/>
          <w:color w:val="000000"/>
          <w:sz w:val="19"/>
          <w:szCs w:val="19"/>
        </w:rPr>
        <w:t xml:space="preserve">, name);                  </w:t>
      </w:r>
      <w:r>
        <w:rPr>
          <w:rFonts w:ascii="Consolas" w:hAnsi="Consolas" w:cs="Consolas"/>
          <w:color w:val="008000"/>
          <w:sz w:val="19"/>
          <w:szCs w:val="19"/>
        </w:rPr>
        <w:t>//user enters their name</w:t>
      </w:r>
    </w:p>
    <w:p w14:paraId="1CABACE7" w14:textId="77777777" w:rsidR="009C4DFB" w:rsidRDefault="009C4DFB" w:rsidP="00C244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0114EA65" w14:textId="77777777" w:rsidR="009C4DFB" w:rsidRDefault="009C4DFB" w:rsidP="00C244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your height in metres/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centimeters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: "</w:t>
      </w:r>
      <w:r>
        <w:rPr>
          <w:rFonts w:ascii="Consolas" w:hAnsi="Consolas" w:cs="Consolas"/>
          <w:color w:val="000000"/>
          <w:sz w:val="19"/>
          <w:szCs w:val="19"/>
        </w:rPr>
        <w:t xml:space="preserve">);  </w:t>
      </w:r>
    </w:p>
    <w:p w14:paraId="1A70DB51" w14:textId="77777777" w:rsidR="009C4DFB" w:rsidRDefault="009C4DFB" w:rsidP="00C244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 xml:space="preserve">, &amp;height);                  </w:t>
      </w:r>
      <w:r>
        <w:rPr>
          <w:rFonts w:ascii="Consolas" w:hAnsi="Consolas" w:cs="Consolas"/>
          <w:color w:val="008000"/>
          <w:sz w:val="19"/>
          <w:szCs w:val="19"/>
        </w:rPr>
        <w:t>//user enters their height</w:t>
      </w:r>
    </w:p>
    <w:p w14:paraId="769A75DC" w14:textId="77777777" w:rsidR="009C4DFB" w:rsidRDefault="009C4DFB" w:rsidP="00C244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1EA8708C" w14:textId="77777777" w:rsidR="009C4DFB" w:rsidRDefault="009C4DFB" w:rsidP="00C244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your age in years: "</w:t>
      </w:r>
      <w:r>
        <w:rPr>
          <w:rFonts w:ascii="Consolas" w:hAnsi="Consolas" w:cs="Consolas"/>
          <w:color w:val="000000"/>
          <w:sz w:val="19"/>
          <w:szCs w:val="19"/>
        </w:rPr>
        <w:t xml:space="preserve">);  </w:t>
      </w:r>
    </w:p>
    <w:p w14:paraId="3EF27138" w14:textId="77777777" w:rsidR="009C4DFB" w:rsidRDefault="009C4DFB" w:rsidP="00C244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 xml:space="preserve">, &amp;age);                  </w:t>
      </w:r>
      <w:r>
        <w:rPr>
          <w:rFonts w:ascii="Consolas" w:hAnsi="Consolas" w:cs="Consolas"/>
          <w:color w:val="008000"/>
          <w:sz w:val="19"/>
          <w:szCs w:val="19"/>
        </w:rPr>
        <w:t>//user enters their age</w:t>
      </w:r>
    </w:p>
    <w:p w14:paraId="75EE3A52" w14:textId="77777777" w:rsidR="009C4DFB" w:rsidRDefault="009C4DFB" w:rsidP="00C244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4F4058D8" w14:textId="77777777" w:rsidR="009C4DFB" w:rsidRDefault="009C4DFB" w:rsidP="00C244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"\n\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nHello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your name is %s, your height is %.2f, and your age is %d\n\n"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name,height,age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    </w:t>
      </w:r>
      <w:r>
        <w:rPr>
          <w:rFonts w:ascii="Consolas" w:hAnsi="Consolas" w:cs="Consolas"/>
          <w:color w:val="008000"/>
          <w:sz w:val="19"/>
          <w:szCs w:val="19"/>
        </w:rPr>
        <w:t>//prints out user's name, height and age</w:t>
      </w:r>
    </w:p>
    <w:p w14:paraId="07ADA7ED" w14:textId="5E2F2AEE" w:rsidR="002C39B5" w:rsidRDefault="009C4DFB" w:rsidP="003B33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40" w:line="36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29E7AA67" w14:textId="1CD25931" w:rsidR="006E228E" w:rsidRPr="00722167" w:rsidRDefault="006E228E" w:rsidP="00F67872">
      <w:pPr>
        <w:pStyle w:val="Heading2"/>
        <w:spacing w:before="0" w:after="160"/>
        <w:rPr>
          <w:rFonts w:ascii="Arial" w:hAnsi="Arial" w:cs="Arial"/>
          <w:sz w:val="20"/>
          <w:szCs w:val="20"/>
        </w:rPr>
      </w:pPr>
      <w:bookmarkStart w:id="9" w:name="_Toc1916789"/>
      <w:r w:rsidRPr="00722167">
        <w:rPr>
          <w:rFonts w:ascii="Arial" w:hAnsi="Arial" w:cs="Arial"/>
          <w:sz w:val="20"/>
          <w:szCs w:val="20"/>
        </w:rPr>
        <w:lastRenderedPageBreak/>
        <w:t>3.</w:t>
      </w:r>
      <w:r w:rsidR="00E66A4C" w:rsidRPr="00722167">
        <w:rPr>
          <w:rFonts w:ascii="Arial" w:hAnsi="Arial" w:cs="Arial"/>
          <w:sz w:val="20"/>
          <w:szCs w:val="20"/>
        </w:rPr>
        <w:t>1.3</w:t>
      </w:r>
      <w:r w:rsidRPr="00722167">
        <w:rPr>
          <w:rFonts w:ascii="Arial" w:hAnsi="Arial" w:cs="Arial"/>
          <w:sz w:val="20"/>
          <w:szCs w:val="20"/>
        </w:rPr>
        <w:tab/>
        <w:t>Testing</w:t>
      </w:r>
      <w:bookmarkEnd w:id="9"/>
    </w:p>
    <w:p w14:paraId="2C6D6862" w14:textId="557C2486" w:rsidR="006E228E" w:rsidRPr="008D4054" w:rsidRDefault="00722167" w:rsidP="00F67872">
      <w:pPr>
        <w:spacing w:after="120" w:line="360" w:lineRule="auto"/>
        <w:rPr>
          <w:rFonts w:ascii="Arial" w:hAnsi="Arial" w:cs="Arial"/>
          <w:b/>
          <w:sz w:val="20"/>
          <w:szCs w:val="20"/>
        </w:rPr>
      </w:pPr>
      <w:r w:rsidRPr="008D4054">
        <w:rPr>
          <w:rFonts w:ascii="Arial" w:hAnsi="Arial" w:cs="Arial"/>
          <w:b/>
          <w:sz w:val="20"/>
          <w:szCs w:val="20"/>
        </w:rPr>
        <w:t xml:space="preserve">Normal </w:t>
      </w:r>
      <w:r w:rsidR="00F67872" w:rsidRPr="008D4054">
        <w:rPr>
          <w:rFonts w:ascii="Arial" w:hAnsi="Arial" w:cs="Arial"/>
          <w:b/>
          <w:sz w:val="20"/>
          <w:szCs w:val="20"/>
        </w:rPr>
        <w:t>Values</w:t>
      </w:r>
    </w:p>
    <w:p w14:paraId="4693F6B8" w14:textId="1D5C8A9F" w:rsidR="006E228E" w:rsidRPr="00277971" w:rsidRDefault="00FC66F2" w:rsidP="00EE1FB7">
      <w:pPr>
        <w:spacing w:after="60"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023EB288" wp14:editId="630ECE8D">
            <wp:extent cx="5399405" cy="195072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195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AFFA87" w14:textId="5C76BC06" w:rsidR="005F5306" w:rsidRPr="00470F15" w:rsidRDefault="00470F15" w:rsidP="005F5306">
      <w:pPr>
        <w:spacing w:line="360" w:lineRule="auto"/>
        <w:rPr>
          <w:rFonts w:ascii="Arial" w:hAnsi="Arial" w:cs="Arial"/>
          <w:sz w:val="20"/>
          <w:szCs w:val="20"/>
        </w:rPr>
      </w:pPr>
      <w:r w:rsidRPr="00470F15">
        <w:rPr>
          <w:rFonts w:ascii="Arial" w:hAnsi="Arial" w:cs="Arial"/>
          <w:sz w:val="20"/>
          <w:szCs w:val="20"/>
        </w:rPr>
        <w:t xml:space="preserve">Result: Program ran as expected, </w:t>
      </w:r>
      <w:r w:rsidR="000604B5">
        <w:rPr>
          <w:rFonts w:ascii="Arial" w:hAnsi="Arial" w:cs="Arial"/>
          <w:sz w:val="20"/>
          <w:szCs w:val="20"/>
        </w:rPr>
        <w:t>input values displayed on screen</w:t>
      </w:r>
      <w:r w:rsidR="008D4054">
        <w:rPr>
          <w:rFonts w:ascii="Arial" w:hAnsi="Arial" w:cs="Arial"/>
          <w:sz w:val="20"/>
          <w:szCs w:val="20"/>
        </w:rPr>
        <w:t>.</w:t>
      </w:r>
    </w:p>
    <w:p w14:paraId="61622D11" w14:textId="4103E16B" w:rsidR="00D411F5" w:rsidRPr="00193715" w:rsidRDefault="00D411F5" w:rsidP="00D411F5">
      <w:pPr>
        <w:spacing w:after="120" w:line="360" w:lineRule="auto"/>
        <w:rPr>
          <w:rFonts w:ascii="Arial" w:hAnsi="Arial" w:cs="Arial"/>
          <w:b/>
          <w:sz w:val="20"/>
          <w:szCs w:val="20"/>
        </w:rPr>
      </w:pPr>
      <w:r w:rsidRPr="00193715">
        <w:rPr>
          <w:rFonts w:ascii="Arial" w:hAnsi="Arial" w:cs="Arial"/>
          <w:b/>
          <w:sz w:val="20"/>
          <w:szCs w:val="20"/>
        </w:rPr>
        <w:t>Normal Values</w:t>
      </w:r>
      <w:r w:rsidR="00CE214F" w:rsidRPr="00193715">
        <w:rPr>
          <w:rFonts w:ascii="Arial" w:hAnsi="Arial" w:cs="Arial"/>
          <w:b/>
          <w:sz w:val="20"/>
          <w:szCs w:val="20"/>
        </w:rPr>
        <w:t xml:space="preserve"> </w:t>
      </w:r>
      <w:r w:rsidR="00716090">
        <w:rPr>
          <w:rFonts w:ascii="Arial" w:hAnsi="Arial" w:cs="Arial"/>
          <w:b/>
          <w:sz w:val="20"/>
          <w:szCs w:val="20"/>
        </w:rPr>
        <w:t>-</w:t>
      </w:r>
      <w:r w:rsidR="00CE214F" w:rsidRPr="00193715">
        <w:rPr>
          <w:rFonts w:ascii="Arial" w:hAnsi="Arial" w:cs="Arial"/>
          <w:b/>
          <w:sz w:val="20"/>
          <w:szCs w:val="20"/>
        </w:rPr>
        <w:t xml:space="preserve"> floats</w:t>
      </w:r>
    </w:p>
    <w:p w14:paraId="06CA02F5" w14:textId="2B824496" w:rsidR="00970E76" w:rsidRPr="00CE214F" w:rsidRDefault="00F30ADB" w:rsidP="00C6076C">
      <w:pPr>
        <w:spacing w:after="60"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3F8DFCB8" wp14:editId="5260E8E6">
            <wp:extent cx="5399405" cy="1898015"/>
            <wp:effectExtent l="0" t="0" r="0" b="69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189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D5607" w14:textId="3632F892" w:rsidR="00F75112" w:rsidRPr="00470F15" w:rsidRDefault="00F75112" w:rsidP="00F75112">
      <w:pPr>
        <w:spacing w:line="360" w:lineRule="auto"/>
        <w:rPr>
          <w:rFonts w:ascii="Arial" w:hAnsi="Arial" w:cs="Arial"/>
          <w:sz w:val="20"/>
          <w:szCs w:val="20"/>
        </w:rPr>
      </w:pPr>
      <w:r w:rsidRPr="00470F15">
        <w:rPr>
          <w:rFonts w:ascii="Arial" w:hAnsi="Arial" w:cs="Arial"/>
          <w:sz w:val="20"/>
          <w:szCs w:val="20"/>
        </w:rPr>
        <w:t xml:space="preserve">Result: Program ran as expected, </w:t>
      </w:r>
      <w:r>
        <w:rPr>
          <w:rFonts w:ascii="Arial" w:hAnsi="Arial" w:cs="Arial"/>
          <w:sz w:val="20"/>
          <w:szCs w:val="20"/>
        </w:rPr>
        <w:t>input values displayed on screen</w:t>
      </w:r>
      <w:r w:rsidR="008D4054">
        <w:rPr>
          <w:rFonts w:ascii="Arial" w:hAnsi="Arial" w:cs="Arial"/>
          <w:sz w:val="20"/>
          <w:szCs w:val="20"/>
        </w:rPr>
        <w:t>.</w:t>
      </w:r>
    </w:p>
    <w:p w14:paraId="577FB093" w14:textId="47D78B1F" w:rsidR="00C6554F" w:rsidRPr="00193715" w:rsidRDefault="00C6554F" w:rsidP="00AE4974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193715">
        <w:rPr>
          <w:rFonts w:ascii="Arial" w:hAnsi="Arial" w:cs="Arial"/>
          <w:b/>
          <w:sz w:val="20"/>
          <w:szCs w:val="20"/>
        </w:rPr>
        <w:t xml:space="preserve">Boundary Values </w:t>
      </w:r>
      <w:r w:rsidR="003F73DA" w:rsidRPr="00193715">
        <w:rPr>
          <w:rFonts w:ascii="Arial" w:hAnsi="Arial" w:cs="Arial"/>
          <w:b/>
          <w:sz w:val="20"/>
          <w:szCs w:val="20"/>
        </w:rPr>
        <w:t xml:space="preserve">– name maximum characters </w:t>
      </w:r>
      <w:r w:rsidR="00193715" w:rsidRPr="00193715">
        <w:rPr>
          <w:rFonts w:ascii="Arial" w:hAnsi="Arial" w:cs="Arial"/>
          <w:b/>
          <w:sz w:val="20"/>
          <w:szCs w:val="20"/>
        </w:rPr>
        <w:t>with height and age the same</w:t>
      </w:r>
    </w:p>
    <w:p w14:paraId="35B740CA" w14:textId="5032232A" w:rsidR="00834E4D" w:rsidRDefault="00831FCA" w:rsidP="00C6076C">
      <w:pPr>
        <w:spacing w:after="60"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2E7BF20D" wp14:editId="66B78D39">
            <wp:extent cx="5399405" cy="1708150"/>
            <wp:effectExtent l="0" t="0" r="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170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BC015" w14:textId="1B416100" w:rsidR="00F75112" w:rsidRPr="00470F15" w:rsidRDefault="00F75112" w:rsidP="00F75112">
      <w:pPr>
        <w:spacing w:line="360" w:lineRule="auto"/>
        <w:rPr>
          <w:rFonts w:ascii="Arial" w:hAnsi="Arial" w:cs="Arial"/>
          <w:sz w:val="20"/>
          <w:szCs w:val="20"/>
        </w:rPr>
      </w:pPr>
      <w:r w:rsidRPr="00470F15">
        <w:rPr>
          <w:rFonts w:ascii="Arial" w:hAnsi="Arial" w:cs="Arial"/>
          <w:sz w:val="20"/>
          <w:szCs w:val="20"/>
        </w:rPr>
        <w:t xml:space="preserve">Result: Program ran as expected, </w:t>
      </w:r>
      <w:r>
        <w:rPr>
          <w:rFonts w:ascii="Arial" w:hAnsi="Arial" w:cs="Arial"/>
          <w:sz w:val="20"/>
          <w:szCs w:val="20"/>
        </w:rPr>
        <w:t>input values displayed on screen</w:t>
      </w:r>
      <w:r w:rsidR="008D4054">
        <w:rPr>
          <w:rFonts w:ascii="Arial" w:hAnsi="Arial" w:cs="Arial"/>
          <w:sz w:val="20"/>
          <w:szCs w:val="20"/>
        </w:rPr>
        <w:t>.</w:t>
      </w:r>
    </w:p>
    <w:p w14:paraId="11B12CE4" w14:textId="77777777" w:rsidR="00F76349" w:rsidRDefault="00F7634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160B42B3" w14:textId="79501E8E" w:rsidR="00312A5B" w:rsidRPr="00312A5B" w:rsidRDefault="005B18A1" w:rsidP="00312A5B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Boundary</w:t>
      </w:r>
      <w:r w:rsidR="00312A5B" w:rsidRPr="00312A5B">
        <w:rPr>
          <w:rFonts w:ascii="Arial" w:hAnsi="Arial" w:cs="Arial"/>
          <w:b/>
          <w:sz w:val="20"/>
          <w:szCs w:val="20"/>
        </w:rPr>
        <w:t xml:space="preserve"> values – </w:t>
      </w:r>
      <w:r w:rsidR="00392B6D">
        <w:rPr>
          <w:rFonts w:ascii="Arial" w:hAnsi="Arial" w:cs="Arial"/>
          <w:b/>
          <w:sz w:val="20"/>
          <w:szCs w:val="20"/>
        </w:rPr>
        <w:t>name longer than string value</w:t>
      </w:r>
    </w:p>
    <w:p w14:paraId="663096C8" w14:textId="1BA81BDB" w:rsidR="00BD46CD" w:rsidRPr="005B45CA" w:rsidRDefault="00BD46CD" w:rsidP="00AE4974">
      <w:pPr>
        <w:spacing w:line="360" w:lineRule="auto"/>
        <w:rPr>
          <w:rFonts w:ascii="Arial" w:hAnsi="Arial" w:cs="Arial"/>
          <w:sz w:val="20"/>
          <w:szCs w:val="20"/>
        </w:rPr>
      </w:pPr>
      <w:r w:rsidRPr="005B45CA">
        <w:rPr>
          <w:rFonts w:ascii="Arial" w:hAnsi="Arial" w:cs="Arial"/>
          <w:sz w:val="20"/>
          <w:szCs w:val="20"/>
        </w:rPr>
        <w:t>Although program ran</w:t>
      </w:r>
      <w:r w:rsidR="005B45CA" w:rsidRPr="005B45CA">
        <w:rPr>
          <w:rFonts w:ascii="Arial" w:hAnsi="Arial" w:cs="Arial"/>
          <w:sz w:val="20"/>
          <w:szCs w:val="20"/>
        </w:rPr>
        <w:t xml:space="preserve"> there was an exception error</w:t>
      </w:r>
      <w:r w:rsidR="008D4054">
        <w:rPr>
          <w:rFonts w:ascii="Arial" w:hAnsi="Arial" w:cs="Arial"/>
          <w:sz w:val="20"/>
          <w:szCs w:val="20"/>
        </w:rPr>
        <w:t>.</w:t>
      </w:r>
    </w:p>
    <w:p w14:paraId="5000D79D" w14:textId="50D96E53" w:rsidR="005B45CA" w:rsidRPr="005B45CA" w:rsidRDefault="00A65A84" w:rsidP="00AE4974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406A3EF1" wp14:editId="68C5F7E6">
            <wp:extent cx="5399405" cy="1690370"/>
            <wp:effectExtent l="0" t="0" r="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169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7CA1F5" w14:textId="5F41463E" w:rsidR="00193715" w:rsidRDefault="00B92771" w:rsidP="00C6076C">
      <w:pPr>
        <w:spacing w:after="60"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1B51F579" wp14:editId="35EF72E6">
            <wp:extent cx="3116580" cy="1912589"/>
            <wp:effectExtent l="0" t="0" r="762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31800" cy="1921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EBEEB5" w14:textId="3C22F282" w:rsidR="00B92771" w:rsidRPr="00470F15" w:rsidRDefault="00B92771" w:rsidP="00B92771">
      <w:pPr>
        <w:spacing w:line="360" w:lineRule="auto"/>
        <w:rPr>
          <w:rFonts w:ascii="Arial" w:hAnsi="Arial" w:cs="Arial"/>
          <w:sz w:val="20"/>
          <w:szCs w:val="20"/>
        </w:rPr>
      </w:pPr>
      <w:r w:rsidRPr="00470F15">
        <w:rPr>
          <w:rFonts w:ascii="Arial" w:hAnsi="Arial" w:cs="Arial"/>
          <w:sz w:val="20"/>
          <w:szCs w:val="20"/>
        </w:rPr>
        <w:t xml:space="preserve">Result: Program </w:t>
      </w:r>
      <w:r w:rsidR="007D7DBB">
        <w:rPr>
          <w:rFonts w:ascii="Arial" w:hAnsi="Arial" w:cs="Arial"/>
          <w:sz w:val="20"/>
          <w:szCs w:val="20"/>
        </w:rPr>
        <w:t xml:space="preserve">ran but with </w:t>
      </w:r>
      <w:r w:rsidR="00025C93">
        <w:rPr>
          <w:rFonts w:ascii="Arial" w:hAnsi="Arial" w:cs="Arial"/>
          <w:sz w:val="20"/>
          <w:szCs w:val="20"/>
        </w:rPr>
        <w:t>errors</w:t>
      </w:r>
      <w:r w:rsidR="008D4054">
        <w:rPr>
          <w:rFonts w:ascii="Arial" w:hAnsi="Arial" w:cs="Arial"/>
          <w:sz w:val="20"/>
          <w:szCs w:val="20"/>
        </w:rPr>
        <w:t>.</w:t>
      </w:r>
    </w:p>
    <w:p w14:paraId="7E8B5A51" w14:textId="3D067786" w:rsidR="00A65A84" w:rsidRPr="00312A5B" w:rsidRDefault="005B18A1" w:rsidP="00A65A8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Boundary</w:t>
      </w:r>
      <w:r w:rsidR="00A65A84" w:rsidRPr="00312A5B">
        <w:rPr>
          <w:rFonts w:ascii="Arial" w:hAnsi="Arial" w:cs="Arial"/>
          <w:b/>
          <w:sz w:val="20"/>
          <w:szCs w:val="20"/>
        </w:rPr>
        <w:t xml:space="preserve"> values – </w:t>
      </w:r>
      <w:r w:rsidR="00A65A84">
        <w:rPr>
          <w:rFonts w:ascii="Arial" w:hAnsi="Arial" w:cs="Arial"/>
          <w:b/>
          <w:sz w:val="20"/>
          <w:szCs w:val="20"/>
        </w:rPr>
        <w:t>name includes a space</w:t>
      </w:r>
    </w:p>
    <w:p w14:paraId="7C7CC3F1" w14:textId="3CF8C1D7" w:rsidR="00831FCA" w:rsidRDefault="0077533E" w:rsidP="00C6076C">
      <w:pPr>
        <w:spacing w:after="60"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2E313338" wp14:editId="216EF44E">
            <wp:extent cx="5399405" cy="137414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1374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F335E0" w14:textId="691DED3B" w:rsidR="0077533E" w:rsidRPr="00470F15" w:rsidRDefault="0077533E" w:rsidP="0077533E">
      <w:pPr>
        <w:spacing w:line="360" w:lineRule="auto"/>
        <w:rPr>
          <w:rFonts w:ascii="Arial" w:hAnsi="Arial" w:cs="Arial"/>
          <w:sz w:val="20"/>
          <w:szCs w:val="20"/>
        </w:rPr>
      </w:pPr>
      <w:r w:rsidRPr="00470F15">
        <w:rPr>
          <w:rFonts w:ascii="Arial" w:hAnsi="Arial" w:cs="Arial"/>
          <w:sz w:val="20"/>
          <w:szCs w:val="20"/>
        </w:rPr>
        <w:t xml:space="preserve">Result: Program </w:t>
      </w:r>
      <w:r w:rsidR="008D4054">
        <w:rPr>
          <w:rFonts w:ascii="Arial" w:hAnsi="Arial" w:cs="Arial"/>
          <w:sz w:val="20"/>
          <w:szCs w:val="20"/>
        </w:rPr>
        <w:t>failed.</w:t>
      </w:r>
    </w:p>
    <w:p w14:paraId="53EC12E2" w14:textId="4B5A5517" w:rsidR="005B18A1" w:rsidRPr="00312A5B" w:rsidRDefault="005B18A1" w:rsidP="005B18A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Impossible</w:t>
      </w:r>
      <w:r w:rsidRPr="00312A5B">
        <w:rPr>
          <w:rFonts w:ascii="Arial" w:hAnsi="Arial" w:cs="Arial"/>
          <w:b/>
          <w:sz w:val="20"/>
          <w:szCs w:val="20"/>
        </w:rPr>
        <w:t xml:space="preserve"> values – </w:t>
      </w:r>
      <w:r w:rsidR="00DF5626">
        <w:rPr>
          <w:rFonts w:ascii="Arial" w:hAnsi="Arial" w:cs="Arial"/>
          <w:b/>
          <w:sz w:val="20"/>
          <w:szCs w:val="20"/>
        </w:rPr>
        <w:t>number entered as name</w:t>
      </w:r>
      <w:r w:rsidR="00796AF7">
        <w:rPr>
          <w:rFonts w:ascii="Arial" w:hAnsi="Arial" w:cs="Arial"/>
          <w:b/>
          <w:sz w:val="20"/>
          <w:szCs w:val="20"/>
        </w:rPr>
        <w:t xml:space="preserve"> and letters entered in height and age</w:t>
      </w:r>
    </w:p>
    <w:p w14:paraId="19A94AFD" w14:textId="24C47D90" w:rsidR="00831FCA" w:rsidRDefault="00C56B2D" w:rsidP="00C6076C">
      <w:pPr>
        <w:spacing w:after="60"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2111C4CC" wp14:editId="15E78923">
            <wp:extent cx="5399405" cy="1515110"/>
            <wp:effectExtent l="0" t="0" r="0" b="889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1515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502CD" w14:textId="6AD83260" w:rsidR="00831FCA" w:rsidRDefault="00C56B2D" w:rsidP="00A570FB">
      <w:pPr>
        <w:spacing w:after="240" w:line="360" w:lineRule="auto"/>
        <w:rPr>
          <w:rFonts w:ascii="Arial" w:hAnsi="Arial" w:cs="Arial"/>
          <w:sz w:val="20"/>
          <w:szCs w:val="20"/>
        </w:rPr>
      </w:pPr>
      <w:r w:rsidRPr="00470F15">
        <w:rPr>
          <w:rFonts w:ascii="Arial" w:hAnsi="Arial" w:cs="Arial"/>
          <w:sz w:val="20"/>
          <w:szCs w:val="20"/>
        </w:rPr>
        <w:t xml:space="preserve">Result: Program </w:t>
      </w:r>
      <w:r>
        <w:rPr>
          <w:rFonts w:ascii="Arial" w:hAnsi="Arial" w:cs="Arial"/>
          <w:sz w:val="20"/>
          <w:szCs w:val="20"/>
        </w:rPr>
        <w:t>failed.</w:t>
      </w:r>
    </w:p>
    <w:p w14:paraId="4FE1D0CB" w14:textId="5DCE667F" w:rsidR="00213A4B" w:rsidRPr="00A22887" w:rsidRDefault="003D0BD1" w:rsidP="00C6076C">
      <w:pPr>
        <w:pStyle w:val="Heading2"/>
        <w:numPr>
          <w:ilvl w:val="1"/>
          <w:numId w:val="5"/>
        </w:numPr>
        <w:spacing w:before="0" w:after="160"/>
        <w:rPr>
          <w:rFonts w:ascii="Arial" w:hAnsi="Arial" w:cs="Arial"/>
          <w:sz w:val="20"/>
          <w:szCs w:val="20"/>
        </w:rPr>
      </w:pPr>
      <w:bookmarkStart w:id="10" w:name="_Toc1916790"/>
      <w:r w:rsidRPr="00A22887">
        <w:rPr>
          <w:rFonts w:ascii="Arial" w:hAnsi="Arial" w:cs="Arial"/>
          <w:sz w:val="20"/>
          <w:szCs w:val="20"/>
        </w:rPr>
        <w:lastRenderedPageBreak/>
        <w:t>Exercise 2</w:t>
      </w:r>
      <w:r w:rsidR="005F2388" w:rsidRPr="00A22887">
        <w:rPr>
          <w:rFonts w:ascii="Arial" w:hAnsi="Arial" w:cs="Arial"/>
          <w:sz w:val="20"/>
          <w:szCs w:val="20"/>
        </w:rPr>
        <w:t xml:space="preserve"> </w:t>
      </w:r>
      <w:r w:rsidR="003632BD" w:rsidRPr="00A22887">
        <w:rPr>
          <w:rFonts w:ascii="Arial" w:hAnsi="Arial" w:cs="Arial"/>
          <w:sz w:val="20"/>
          <w:szCs w:val="20"/>
        </w:rPr>
        <w:t>–</w:t>
      </w:r>
      <w:r w:rsidR="005F2388" w:rsidRPr="00A22887">
        <w:rPr>
          <w:rFonts w:ascii="Arial" w:hAnsi="Arial" w:cs="Arial"/>
          <w:sz w:val="20"/>
          <w:szCs w:val="20"/>
        </w:rPr>
        <w:t xml:space="preserve"> </w:t>
      </w:r>
      <w:r w:rsidR="003632BD" w:rsidRPr="00A22887">
        <w:rPr>
          <w:rFonts w:ascii="Arial" w:hAnsi="Arial" w:cs="Arial"/>
          <w:sz w:val="20"/>
          <w:szCs w:val="20"/>
        </w:rPr>
        <w:t>Calculation shaded surface area</w:t>
      </w:r>
      <w:bookmarkEnd w:id="10"/>
    </w:p>
    <w:p w14:paraId="17B93F8A" w14:textId="4F2FCB63" w:rsidR="00BC03A2" w:rsidRPr="00A22887" w:rsidRDefault="00BC03A2" w:rsidP="00BC03A2">
      <w:pPr>
        <w:pStyle w:val="Heading2"/>
        <w:spacing w:before="0" w:after="120"/>
        <w:rPr>
          <w:rFonts w:ascii="Arial" w:hAnsi="Arial" w:cs="Arial"/>
          <w:sz w:val="20"/>
          <w:szCs w:val="20"/>
        </w:rPr>
      </w:pPr>
      <w:bookmarkStart w:id="11" w:name="_Toc1916791"/>
      <w:r w:rsidRPr="00A22887">
        <w:rPr>
          <w:rFonts w:ascii="Arial" w:hAnsi="Arial" w:cs="Arial"/>
          <w:sz w:val="20"/>
          <w:szCs w:val="20"/>
        </w:rPr>
        <w:t>3.2.1</w:t>
      </w:r>
      <w:r w:rsidRPr="00A22887">
        <w:rPr>
          <w:rFonts w:ascii="Arial" w:hAnsi="Arial" w:cs="Arial"/>
          <w:sz w:val="20"/>
          <w:szCs w:val="20"/>
        </w:rPr>
        <w:tab/>
        <w:t>Identifying the problem</w:t>
      </w:r>
      <w:bookmarkEnd w:id="11"/>
    </w:p>
    <w:p w14:paraId="66C12D8B" w14:textId="009DEF57" w:rsidR="003D0BD1" w:rsidRDefault="00E209AE" w:rsidP="00AE4974">
      <w:pPr>
        <w:spacing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="00E32557" w:rsidRPr="00672A16">
        <w:rPr>
          <w:rFonts w:ascii="Arial" w:hAnsi="Arial" w:cs="Arial"/>
          <w:sz w:val="20"/>
          <w:szCs w:val="20"/>
        </w:rPr>
        <w:t xml:space="preserve">his exercise </w:t>
      </w:r>
      <w:r w:rsidR="003D4AC9">
        <w:rPr>
          <w:rFonts w:ascii="Arial" w:hAnsi="Arial" w:cs="Arial"/>
          <w:sz w:val="20"/>
          <w:szCs w:val="20"/>
        </w:rPr>
        <w:t xml:space="preserve">requires a program to </w:t>
      </w:r>
      <w:r w:rsidR="002504F4">
        <w:rPr>
          <w:rFonts w:ascii="Arial" w:hAnsi="Arial" w:cs="Arial"/>
          <w:sz w:val="20"/>
          <w:szCs w:val="20"/>
        </w:rPr>
        <w:t xml:space="preserve">find the surface area of </w:t>
      </w:r>
      <w:r w:rsidR="008B0F2B">
        <w:rPr>
          <w:rFonts w:ascii="Arial" w:hAnsi="Arial" w:cs="Arial"/>
          <w:sz w:val="20"/>
          <w:szCs w:val="20"/>
        </w:rPr>
        <w:t>a shaded area</w:t>
      </w:r>
      <w:r w:rsidR="007279B0">
        <w:rPr>
          <w:rFonts w:ascii="Arial" w:hAnsi="Arial" w:cs="Arial"/>
          <w:sz w:val="20"/>
          <w:szCs w:val="20"/>
        </w:rPr>
        <w:t xml:space="preserve"> identified in the exercise.</w:t>
      </w:r>
      <w:r w:rsidR="00E5751B" w:rsidRPr="00672A16">
        <w:rPr>
          <w:rFonts w:ascii="Arial" w:hAnsi="Arial" w:cs="Arial"/>
          <w:sz w:val="20"/>
          <w:szCs w:val="20"/>
        </w:rPr>
        <w:t xml:space="preserve"> </w:t>
      </w:r>
      <w:r w:rsidR="00BE5EE1">
        <w:rPr>
          <w:rFonts w:ascii="Arial" w:hAnsi="Arial" w:cs="Arial"/>
          <w:sz w:val="20"/>
          <w:szCs w:val="20"/>
        </w:rPr>
        <w:t xml:space="preserve">The shaded area </w:t>
      </w:r>
      <w:r w:rsidR="00BF712B">
        <w:rPr>
          <w:rFonts w:ascii="Arial" w:hAnsi="Arial" w:cs="Arial"/>
          <w:sz w:val="20"/>
          <w:szCs w:val="20"/>
        </w:rPr>
        <w:t>is within a circle that contains a triangle</w:t>
      </w:r>
      <w:r w:rsidR="00360E81">
        <w:rPr>
          <w:rFonts w:ascii="Arial" w:hAnsi="Arial" w:cs="Arial"/>
          <w:sz w:val="20"/>
          <w:szCs w:val="20"/>
        </w:rPr>
        <w:t xml:space="preserve">. </w:t>
      </w:r>
      <w:r w:rsidR="00E5751B" w:rsidRPr="00672A16">
        <w:rPr>
          <w:rFonts w:ascii="Arial" w:hAnsi="Arial" w:cs="Arial"/>
          <w:sz w:val="20"/>
          <w:szCs w:val="20"/>
        </w:rPr>
        <w:t xml:space="preserve">The program </w:t>
      </w:r>
      <w:r w:rsidR="00360E81">
        <w:rPr>
          <w:rFonts w:ascii="Arial" w:hAnsi="Arial" w:cs="Arial"/>
          <w:sz w:val="20"/>
          <w:szCs w:val="20"/>
        </w:rPr>
        <w:t xml:space="preserve">requires the user to </w:t>
      </w:r>
      <w:r w:rsidR="00763842">
        <w:rPr>
          <w:rFonts w:ascii="Arial" w:hAnsi="Arial" w:cs="Arial"/>
          <w:sz w:val="20"/>
          <w:szCs w:val="20"/>
        </w:rPr>
        <w:t>enter the dimensions of both the circle and the triangle so that the</w:t>
      </w:r>
      <w:r w:rsidR="002679F9">
        <w:rPr>
          <w:rFonts w:ascii="Arial" w:hAnsi="Arial" w:cs="Arial"/>
          <w:sz w:val="20"/>
          <w:szCs w:val="20"/>
        </w:rPr>
        <w:t xml:space="preserve"> shaded surface area can be calculated</w:t>
      </w:r>
      <w:r w:rsidR="000A4E84" w:rsidRPr="00672A16">
        <w:rPr>
          <w:rFonts w:ascii="Arial" w:hAnsi="Arial" w:cs="Arial"/>
          <w:sz w:val="20"/>
          <w:szCs w:val="20"/>
        </w:rPr>
        <w:t>.</w:t>
      </w:r>
    </w:p>
    <w:p w14:paraId="59005D0A" w14:textId="16B8D8D4" w:rsidR="00217114" w:rsidRPr="00672A16" w:rsidRDefault="004043E8" w:rsidP="00AE4974">
      <w:pPr>
        <w:spacing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couple of things</w:t>
      </w:r>
      <w:r w:rsidR="00017B18">
        <w:rPr>
          <w:rFonts w:ascii="Arial" w:hAnsi="Arial" w:cs="Arial"/>
          <w:sz w:val="20"/>
          <w:szCs w:val="20"/>
        </w:rPr>
        <w:t xml:space="preserve"> to note is that the triangle</w:t>
      </w:r>
      <w:r w:rsidR="00492AB1">
        <w:rPr>
          <w:rFonts w:ascii="Arial" w:hAnsi="Arial" w:cs="Arial"/>
          <w:sz w:val="20"/>
          <w:szCs w:val="20"/>
        </w:rPr>
        <w:t xml:space="preserve">’s surface area </w:t>
      </w:r>
      <w:r w:rsidR="008B11A7">
        <w:rPr>
          <w:rFonts w:ascii="Arial" w:hAnsi="Arial" w:cs="Arial"/>
          <w:sz w:val="20"/>
          <w:szCs w:val="20"/>
        </w:rPr>
        <w:t>can be larger that the circle’s</w:t>
      </w:r>
      <w:r>
        <w:rPr>
          <w:rFonts w:ascii="Arial" w:hAnsi="Arial" w:cs="Arial"/>
          <w:sz w:val="20"/>
          <w:szCs w:val="20"/>
        </w:rPr>
        <w:t>,</w:t>
      </w:r>
      <w:r w:rsidR="008B11A7">
        <w:rPr>
          <w:rFonts w:ascii="Arial" w:hAnsi="Arial" w:cs="Arial"/>
          <w:sz w:val="20"/>
          <w:szCs w:val="20"/>
        </w:rPr>
        <w:t xml:space="preserve"> </w:t>
      </w:r>
      <w:r w:rsidR="00A17103">
        <w:rPr>
          <w:rFonts w:ascii="Arial" w:hAnsi="Arial" w:cs="Arial"/>
          <w:sz w:val="20"/>
          <w:szCs w:val="20"/>
        </w:rPr>
        <w:t xml:space="preserve">and all of the triangle does not have to be inside the circle for the </w:t>
      </w:r>
      <w:r w:rsidR="00BF2DC7">
        <w:rPr>
          <w:rFonts w:ascii="Arial" w:hAnsi="Arial" w:cs="Arial"/>
          <w:sz w:val="20"/>
          <w:szCs w:val="20"/>
        </w:rPr>
        <w:t>shaded area to be calculated correctly.</w:t>
      </w:r>
    </w:p>
    <w:p w14:paraId="6113F3E4" w14:textId="63574B69" w:rsidR="00672A16" w:rsidRDefault="00AF48A2" w:rsidP="00672A16">
      <w:pPr>
        <w:spacing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program </w:t>
      </w:r>
      <w:r w:rsidR="00217114">
        <w:rPr>
          <w:rFonts w:ascii="Arial" w:hAnsi="Arial" w:cs="Arial"/>
          <w:sz w:val="20"/>
          <w:szCs w:val="20"/>
        </w:rPr>
        <w:t>must</w:t>
      </w:r>
      <w:r>
        <w:rPr>
          <w:rFonts w:ascii="Arial" w:hAnsi="Arial" w:cs="Arial"/>
          <w:sz w:val="20"/>
          <w:szCs w:val="20"/>
        </w:rPr>
        <w:t xml:space="preserve"> be broken down as follows:</w:t>
      </w:r>
    </w:p>
    <w:p w14:paraId="5BFFB97C" w14:textId="1A33F25E" w:rsidR="00AF48A2" w:rsidRDefault="00AF48A2" w:rsidP="00AF48A2">
      <w:pPr>
        <w:pStyle w:val="ListParagraph"/>
        <w:numPr>
          <w:ilvl w:val="0"/>
          <w:numId w:val="14"/>
        </w:numPr>
        <w:spacing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surface area of the circle </w:t>
      </w:r>
      <w:r w:rsidR="00217114">
        <w:rPr>
          <w:rFonts w:ascii="Arial" w:hAnsi="Arial" w:cs="Arial"/>
          <w:sz w:val="20"/>
          <w:szCs w:val="20"/>
        </w:rPr>
        <w:t>must</w:t>
      </w:r>
      <w:r>
        <w:rPr>
          <w:rFonts w:ascii="Arial" w:hAnsi="Arial" w:cs="Arial"/>
          <w:sz w:val="20"/>
          <w:szCs w:val="20"/>
        </w:rPr>
        <w:t xml:space="preserve"> be calculated.</w:t>
      </w:r>
    </w:p>
    <w:p w14:paraId="754A79B5" w14:textId="4BAF6F09" w:rsidR="00AF48A2" w:rsidRDefault="00401D49" w:rsidP="00AF48A2">
      <w:pPr>
        <w:pStyle w:val="ListParagraph"/>
        <w:numPr>
          <w:ilvl w:val="0"/>
          <w:numId w:val="14"/>
        </w:numPr>
        <w:spacing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surface area of the triangle </w:t>
      </w:r>
      <w:r w:rsidR="00217114">
        <w:rPr>
          <w:rFonts w:ascii="Arial" w:hAnsi="Arial" w:cs="Arial"/>
          <w:sz w:val="20"/>
          <w:szCs w:val="20"/>
        </w:rPr>
        <w:t>must</w:t>
      </w:r>
      <w:r>
        <w:rPr>
          <w:rFonts w:ascii="Arial" w:hAnsi="Arial" w:cs="Arial"/>
          <w:sz w:val="20"/>
          <w:szCs w:val="20"/>
        </w:rPr>
        <w:t xml:space="preserve"> </w:t>
      </w:r>
      <w:r w:rsidR="00C25728">
        <w:rPr>
          <w:rFonts w:ascii="Arial" w:hAnsi="Arial" w:cs="Arial"/>
          <w:sz w:val="20"/>
          <w:szCs w:val="20"/>
        </w:rPr>
        <w:t xml:space="preserve">be </w:t>
      </w:r>
      <w:r>
        <w:rPr>
          <w:rFonts w:ascii="Arial" w:hAnsi="Arial" w:cs="Arial"/>
          <w:sz w:val="20"/>
          <w:szCs w:val="20"/>
        </w:rPr>
        <w:t>calculated.</w:t>
      </w:r>
    </w:p>
    <w:p w14:paraId="3E679387" w14:textId="38B9AD5B" w:rsidR="00401D49" w:rsidRPr="00AF48A2" w:rsidRDefault="00401D49" w:rsidP="00AF48A2">
      <w:pPr>
        <w:pStyle w:val="ListParagraph"/>
        <w:numPr>
          <w:ilvl w:val="0"/>
          <w:numId w:val="14"/>
        </w:numPr>
        <w:spacing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surface a</w:t>
      </w:r>
      <w:r w:rsidR="00DA7DFF">
        <w:rPr>
          <w:rFonts w:ascii="Arial" w:hAnsi="Arial" w:cs="Arial"/>
          <w:sz w:val="20"/>
          <w:szCs w:val="20"/>
        </w:rPr>
        <w:t xml:space="preserve">rea of the triangle has then to be deducted </w:t>
      </w:r>
      <w:r w:rsidR="00EE6793">
        <w:rPr>
          <w:rFonts w:ascii="Arial" w:hAnsi="Arial" w:cs="Arial"/>
          <w:sz w:val="20"/>
          <w:szCs w:val="20"/>
        </w:rPr>
        <w:t>from the surface area of the circle to give the surface area of the shaded area.</w:t>
      </w:r>
    </w:p>
    <w:p w14:paraId="55805123" w14:textId="77777777" w:rsidR="00672A16" w:rsidRPr="00277971" w:rsidRDefault="00672A16" w:rsidP="00672A16">
      <w:pPr>
        <w:spacing w:after="60" w:line="360" w:lineRule="auto"/>
        <w:rPr>
          <w:rFonts w:ascii="Arial" w:hAnsi="Arial" w:cs="Arial"/>
          <w:sz w:val="20"/>
          <w:szCs w:val="20"/>
        </w:rPr>
      </w:pPr>
      <w:r w:rsidRPr="00277971">
        <w:rPr>
          <w:rFonts w:ascii="Arial" w:hAnsi="Arial" w:cs="Arial"/>
          <w:sz w:val="20"/>
          <w:szCs w:val="20"/>
        </w:rPr>
        <w:t>The individual stages for the program are as follows</w:t>
      </w:r>
      <w:r>
        <w:rPr>
          <w:rFonts w:ascii="Arial" w:hAnsi="Arial" w:cs="Arial"/>
          <w:sz w:val="20"/>
          <w:szCs w:val="20"/>
        </w:rPr>
        <w:t>:</w:t>
      </w:r>
    </w:p>
    <w:p w14:paraId="36B5875A" w14:textId="56DB8672" w:rsidR="00672A16" w:rsidRDefault="00672A16" w:rsidP="00672A1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0"/>
          <w:szCs w:val="20"/>
        </w:rPr>
      </w:pPr>
      <w:r w:rsidRPr="00277971">
        <w:rPr>
          <w:rFonts w:ascii="Arial" w:hAnsi="Arial" w:cs="Arial"/>
          <w:sz w:val="20"/>
          <w:szCs w:val="20"/>
        </w:rPr>
        <w:t xml:space="preserve">User enters </w:t>
      </w:r>
      <w:r w:rsidR="00BE5345">
        <w:rPr>
          <w:rFonts w:ascii="Arial" w:hAnsi="Arial" w:cs="Arial"/>
          <w:sz w:val="20"/>
          <w:szCs w:val="20"/>
        </w:rPr>
        <w:t xml:space="preserve">the </w:t>
      </w:r>
      <w:r w:rsidR="000439DC">
        <w:rPr>
          <w:rFonts w:ascii="Arial" w:hAnsi="Arial" w:cs="Arial"/>
          <w:sz w:val="20"/>
          <w:szCs w:val="20"/>
        </w:rPr>
        <w:t>radius of the circle</w:t>
      </w:r>
      <w:r w:rsidR="00804D6C">
        <w:rPr>
          <w:rFonts w:ascii="Arial" w:hAnsi="Arial" w:cs="Arial"/>
          <w:sz w:val="20"/>
          <w:szCs w:val="20"/>
        </w:rPr>
        <w:t>.</w:t>
      </w:r>
    </w:p>
    <w:p w14:paraId="7EB5EE05" w14:textId="3EC19BFB" w:rsidR="000629D5" w:rsidRDefault="002274F0" w:rsidP="00672A1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Calculate the surface area of the circle</w:t>
      </w:r>
      <w:r w:rsidR="00804D6C">
        <w:rPr>
          <w:rFonts w:ascii="Arial" w:hAnsi="Arial" w:cs="Arial"/>
          <w:sz w:val="20"/>
          <w:szCs w:val="20"/>
        </w:rPr>
        <w:t>.</w:t>
      </w:r>
    </w:p>
    <w:p w14:paraId="3D1B736B" w14:textId="7A226354" w:rsidR="00FC4328" w:rsidRDefault="00FC4328" w:rsidP="00672A1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Store the </w:t>
      </w:r>
      <w:r w:rsidR="0048497B">
        <w:rPr>
          <w:rFonts w:ascii="Arial" w:hAnsi="Arial" w:cs="Arial"/>
          <w:sz w:val="20"/>
          <w:szCs w:val="20"/>
        </w:rPr>
        <w:t>result (float)</w:t>
      </w:r>
      <w:r w:rsidR="00804D6C">
        <w:rPr>
          <w:rFonts w:ascii="Arial" w:hAnsi="Arial" w:cs="Arial"/>
          <w:sz w:val="20"/>
          <w:szCs w:val="20"/>
        </w:rPr>
        <w:t>.</w:t>
      </w:r>
    </w:p>
    <w:p w14:paraId="144998F6" w14:textId="17FC8F79" w:rsidR="00FB5C7A" w:rsidRDefault="00FB5C7A" w:rsidP="00672A1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Print the </w:t>
      </w:r>
      <w:r w:rsidR="00CB3158">
        <w:rPr>
          <w:rFonts w:ascii="Arial" w:hAnsi="Arial" w:cs="Arial"/>
          <w:sz w:val="20"/>
          <w:szCs w:val="20"/>
        </w:rPr>
        <w:t>result</w:t>
      </w:r>
      <w:r w:rsidR="0067425B">
        <w:rPr>
          <w:rFonts w:ascii="Arial" w:hAnsi="Arial" w:cs="Arial"/>
          <w:sz w:val="20"/>
          <w:szCs w:val="20"/>
        </w:rPr>
        <w:t xml:space="preserve"> on the screen.</w:t>
      </w:r>
    </w:p>
    <w:p w14:paraId="03A6F59B" w14:textId="52C3F9C4" w:rsidR="00FC4328" w:rsidRDefault="00FC4328" w:rsidP="00672A1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Users enters the height and base dimensions of the triangle</w:t>
      </w:r>
      <w:r w:rsidR="00804D6C">
        <w:rPr>
          <w:rFonts w:ascii="Arial" w:hAnsi="Arial" w:cs="Arial"/>
          <w:sz w:val="20"/>
          <w:szCs w:val="20"/>
        </w:rPr>
        <w:t>.</w:t>
      </w:r>
    </w:p>
    <w:p w14:paraId="4703497E" w14:textId="4351C26C" w:rsidR="0048497B" w:rsidRDefault="0048497B" w:rsidP="0048497B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Calculate the surface area of the triangle</w:t>
      </w:r>
      <w:r w:rsidR="00804D6C">
        <w:rPr>
          <w:rFonts w:ascii="Arial" w:hAnsi="Arial" w:cs="Arial"/>
          <w:sz w:val="20"/>
          <w:szCs w:val="20"/>
        </w:rPr>
        <w:t>.</w:t>
      </w:r>
    </w:p>
    <w:p w14:paraId="64272F27" w14:textId="67513974" w:rsidR="0048497B" w:rsidRDefault="0048497B" w:rsidP="0048497B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Store the result (float)</w:t>
      </w:r>
      <w:r w:rsidR="00804D6C">
        <w:rPr>
          <w:rFonts w:ascii="Arial" w:hAnsi="Arial" w:cs="Arial"/>
          <w:sz w:val="20"/>
          <w:szCs w:val="20"/>
        </w:rPr>
        <w:t>.</w:t>
      </w:r>
    </w:p>
    <w:p w14:paraId="32161193" w14:textId="6C43650D" w:rsidR="0067425B" w:rsidRPr="0067425B" w:rsidRDefault="00CB3158" w:rsidP="0048497B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Print the result on the screen.</w:t>
      </w:r>
    </w:p>
    <w:p w14:paraId="62A89F20" w14:textId="0BC6FE49" w:rsidR="00FC4328" w:rsidRDefault="003E1AD9" w:rsidP="00672A1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Deduct the </w:t>
      </w:r>
      <w:r w:rsidR="00804D6C">
        <w:rPr>
          <w:rFonts w:ascii="Arial" w:hAnsi="Arial" w:cs="Arial"/>
          <w:sz w:val="20"/>
          <w:szCs w:val="20"/>
        </w:rPr>
        <w:t xml:space="preserve">surface </w:t>
      </w:r>
      <w:r>
        <w:rPr>
          <w:rFonts w:ascii="Arial" w:hAnsi="Arial" w:cs="Arial"/>
          <w:sz w:val="20"/>
          <w:szCs w:val="20"/>
        </w:rPr>
        <w:t>area of the tr</w:t>
      </w:r>
      <w:r w:rsidR="00804D6C">
        <w:rPr>
          <w:rFonts w:ascii="Arial" w:hAnsi="Arial" w:cs="Arial"/>
          <w:sz w:val="20"/>
          <w:szCs w:val="20"/>
        </w:rPr>
        <w:t>iangle from the surface area of the circle.</w:t>
      </w:r>
    </w:p>
    <w:p w14:paraId="6C15FA8D" w14:textId="4D9DFD3D" w:rsidR="00EA11FB" w:rsidRPr="00277971" w:rsidRDefault="00EA11FB" w:rsidP="00672A1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Store the result (float).</w:t>
      </w:r>
    </w:p>
    <w:p w14:paraId="6D166727" w14:textId="71EAA339" w:rsidR="00672A16" w:rsidRDefault="00672A16" w:rsidP="00672A1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0"/>
          <w:szCs w:val="20"/>
        </w:rPr>
      </w:pPr>
      <w:r w:rsidRPr="00277971">
        <w:rPr>
          <w:rFonts w:ascii="Arial" w:hAnsi="Arial" w:cs="Arial"/>
          <w:sz w:val="20"/>
          <w:szCs w:val="20"/>
        </w:rPr>
        <w:t xml:space="preserve">Print the </w:t>
      </w:r>
      <w:r w:rsidR="00961B8F">
        <w:rPr>
          <w:rFonts w:ascii="Arial" w:hAnsi="Arial" w:cs="Arial"/>
          <w:sz w:val="20"/>
          <w:szCs w:val="20"/>
        </w:rPr>
        <w:t>result</w:t>
      </w:r>
      <w:r w:rsidRPr="00277971">
        <w:rPr>
          <w:rFonts w:ascii="Arial" w:hAnsi="Arial" w:cs="Arial"/>
          <w:sz w:val="20"/>
          <w:szCs w:val="20"/>
        </w:rPr>
        <w:t xml:space="preserve"> on the screen.</w:t>
      </w:r>
    </w:p>
    <w:p w14:paraId="56176B55" w14:textId="7BC4730F" w:rsidR="00CF0B54" w:rsidRDefault="00CF0B54" w:rsidP="00CF0B54">
      <w:pPr>
        <w:pStyle w:val="Heading2"/>
        <w:spacing w:before="0" w:after="120"/>
        <w:rPr>
          <w:rFonts w:ascii="Arial" w:hAnsi="Arial" w:cs="Arial"/>
          <w:sz w:val="20"/>
          <w:szCs w:val="20"/>
        </w:rPr>
      </w:pPr>
      <w:bookmarkStart w:id="12" w:name="_Toc1916792"/>
      <w:r w:rsidRPr="00A22887">
        <w:rPr>
          <w:rFonts w:ascii="Arial" w:hAnsi="Arial" w:cs="Arial"/>
          <w:sz w:val="20"/>
          <w:szCs w:val="20"/>
        </w:rPr>
        <w:t>3.2.2</w:t>
      </w:r>
      <w:r w:rsidRPr="00A22887">
        <w:rPr>
          <w:rFonts w:ascii="Arial" w:hAnsi="Arial" w:cs="Arial"/>
          <w:sz w:val="20"/>
          <w:szCs w:val="20"/>
        </w:rPr>
        <w:tab/>
        <w:t>Annotated Code</w:t>
      </w:r>
      <w:bookmarkEnd w:id="12"/>
    </w:p>
    <w:p w14:paraId="3A7EFBCA" w14:textId="258E8A8C" w:rsidR="00230483" w:rsidRDefault="004E19E4" w:rsidP="00230483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following </w:t>
      </w:r>
      <w:r w:rsidR="00FB7F6D">
        <w:rPr>
          <w:rFonts w:ascii="Arial" w:hAnsi="Arial" w:cs="Arial"/>
          <w:sz w:val="20"/>
          <w:szCs w:val="20"/>
        </w:rPr>
        <w:t xml:space="preserve">program uses functions to calculate the </w:t>
      </w:r>
      <w:r w:rsidR="00120FF4">
        <w:rPr>
          <w:rFonts w:ascii="Arial" w:hAnsi="Arial" w:cs="Arial"/>
          <w:sz w:val="20"/>
          <w:szCs w:val="20"/>
        </w:rPr>
        <w:t>answer to the exercise. Under Appen</w:t>
      </w:r>
      <w:r w:rsidR="00FE7D81">
        <w:rPr>
          <w:rFonts w:ascii="Arial" w:hAnsi="Arial" w:cs="Arial"/>
          <w:sz w:val="20"/>
          <w:szCs w:val="20"/>
        </w:rPr>
        <w:t>dix 1 the program is written without using functions.</w:t>
      </w:r>
    </w:p>
    <w:p w14:paraId="4ADB42F7" w14:textId="77777777" w:rsidR="00ED2B85" w:rsidRDefault="00ED2B85" w:rsidP="00ED2B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A31515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58A4E308" w14:textId="77777777" w:rsidR="00ED2B85" w:rsidRPr="009C4DFB" w:rsidRDefault="00ED2B85" w:rsidP="00ED2B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9E28E51" w14:textId="77777777" w:rsidR="00C03304" w:rsidRDefault="00C03304" w:rsidP="00BD4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PI</w:t>
      </w:r>
      <w:r>
        <w:rPr>
          <w:rFonts w:ascii="Consolas" w:hAnsi="Consolas" w:cs="Consolas"/>
          <w:color w:val="000000"/>
          <w:sz w:val="19"/>
          <w:szCs w:val="19"/>
        </w:rPr>
        <w:t xml:space="preserve"> 3.142               </w:t>
      </w:r>
      <w:r>
        <w:rPr>
          <w:rFonts w:ascii="Consolas" w:hAnsi="Consolas" w:cs="Consolas"/>
          <w:color w:val="008000"/>
          <w:sz w:val="19"/>
          <w:szCs w:val="19"/>
        </w:rPr>
        <w:t>//declaring PI as a constant</w:t>
      </w:r>
    </w:p>
    <w:p w14:paraId="337A9956" w14:textId="77777777" w:rsidR="00C03304" w:rsidRDefault="00C03304" w:rsidP="00BD4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1593EE7" w14:textId="6F87F2D7" w:rsidR="00C03304" w:rsidRDefault="00C03304" w:rsidP="00BD4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enterfloat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);   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//prototype to entering va</w:t>
      </w:r>
      <w:r w:rsidR="004E19E4">
        <w:rPr>
          <w:rFonts w:ascii="Consolas" w:hAnsi="Consolas" w:cs="Consolas"/>
          <w:color w:val="008000"/>
          <w:sz w:val="19"/>
          <w:szCs w:val="19"/>
        </w:rPr>
        <w:t>l</w:t>
      </w:r>
      <w:r>
        <w:rPr>
          <w:rFonts w:ascii="Consolas" w:hAnsi="Consolas" w:cs="Consolas"/>
          <w:color w:val="008000"/>
          <w:sz w:val="19"/>
          <w:szCs w:val="19"/>
        </w:rPr>
        <w:t>ues</w:t>
      </w:r>
    </w:p>
    <w:p w14:paraId="57CEE268" w14:textId="43DF2FC7" w:rsidR="00C03304" w:rsidRDefault="00C03304" w:rsidP="00BD4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calculatecircle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radius</w:t>
      </w:r>
      <w:r>
        <w:rPr>
          <w:rFonts w:ascii="Consolas" w:hAnsi="Consolas" w:cs="Consolas"/>
          <w:color w:val="000000"/>
          <w:sz w:val="19"/>
          <w:szCs w:val="19"/>
        </w:rPr>
        <w:t xml:space="preserve">);  </w:t>
      </w:r>
      <w:r>
        <w:rPr>
          <w:rFonts w:ascii="Consolas" w:hAnsi="Consolas" w:cs="Consolas"/>
          <w:color w:val="008000"/>
          <w:sz w:val="19"/>
          <w:szCs w:val="19"/>
        </w:rPr>
        <w:t>//prototype to calc</w:t>
      </w:r>
      <w:r w:rsidR="004E19E4">
        <w:rPr>
          <w:rFonts w:ascii="Consolas" w:hAnsi="Consolas" w:cs="Consolas"/>
          <w:color w:val="008000"/>
          <w:sz w:val="19"/>
          <w:szCs w:val="19"/>
        </w:rPr>
        <w:t>u</w:t>
      </w:r>
      <w:r>
        <w:rPr>
          <w:rFonts w:ascii="Consolas" w:hAnsi="Consolas" w:cs="Consolas"/>
          <w:color w:val="008000"/>
          <w:sz w:val="19"/>
          <w:szCs w:val="19"/>
        </w:rPr>
        <w:t>late area of the circle</w:t>
      </w:r>
    </w:p>
    <w:p w14:paraId="36D09C5B" w14:textId="77777777" w:rsidR="00C03304" w:rsidRDefault="00C03304" w:rsidP="00BD4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calculaterectangle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height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base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//prototype to calculate area of the triangle</w:t>
      </w:r>
    </w:p>
    <w:p w14:paraId="7C0B1590" w14:textId="77777777" w:rsidR="00C03304" w:rsidRDefault="00C03304" w:rsidP="00BD48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calculateshadedarea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area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area2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//prototype to calculate shaded area of the shape</w:t>
      </w:r>
    </w:p>
    <w:p w14:paraId="50473298" w14:textId="77777777" w:rsidR="00C03304" w:rsidRDefault="00C03304" w:rsidP="00C0330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66CBFAB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2501E3C8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48C2F45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radius, base, height; </w:t>
      </w:r>
      <w:r>
        <w:rPr>
          <w:rFonts w:ascii="Consolas" w:hAnsi="Consolas" w:cs="Consolas"/>
          <w:color w:val="008000"/>
          <w:sz w:val="19"/>
          <w:szCs w:val="19"/>
        </w:rPr>
        <w:t>//variables to hold user input</w:t>
      </w:r>
    </w:p>
    <w:p w14:paraId="20FE4C13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area, area2,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shadedarea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 xml:space="preserve">//variables to hold float calculation </w:t>
      </w:r>
    </w:p>
    <w:p w14:paraId="56B93EDB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"\n\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radius of the circle: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BAD3C1D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radius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enterfloat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 xml:space="preserve">//user enters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raduis</w:t>
      </w:r>
      <w:proofErr w:type="spellEnd"/>
    </w:p>
    <w:p w14:paraId="5FE7F53B" w14:textId="420B4BCE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  <w:t xml:space="preserve">area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calculatecircle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(radius); </w:t>
      </w:r>
      <w:r>
        <w:rPr>
          <w:rFonts w:ascii="Consolas" w:hAnsi="Consolas" w:cs="Consolas"/>
          <w:color w:val="008000"/>
          <w:sz w:val="19"/>
          <w:szCs w:val="19"/>
        </w:rPr>
        <w:t>//using a fu</w:t>
      </w:r>
      <w:r w:rsidR="004F0D5E">
        <w:rPr>
          <w:rFonts w:ascii="Consolas" w:hAnsi="Consolas" w:cs="Consolas"/>
          <w:color w:val="008000"/>
          <w:sz w:val="19"/>
          <w:szCs w:val="19"/>
        </w:rPr>
        <w:t>n</w:t>
      </w:r>
      <w:r>
        <w:rPr>
          <w:rFonts w:ascii="Consolas" w:hAnsi="Consolas" w:cs="Consolas"/>
          <w:color w:val="008000"/>
          <w:sz w:val="19"/>
          <w:szCs w:val="19"/>
        </w:rPr>
        <w:t>ction to calculate area of circle</w:t>
      </w:r>
    </w:p>
    <w:p w14:paraId="60B7CA53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"The surface area of the circle is %.2f\n\n"</w:t>
      </w:r>
      <w:r>
        <w:rPr>
          <w:rFonts w:ascii="Consolas" w:hAnsi="Consolas" w:cs="Consolas"/>
          <w:color w:val="000000"/>
          <w:sz w:val="19"/>
          <w:szCs w:val="19"/>
        </w:rPr>
        <w:t xml:space="preserve">, area); </w:t>
      </w:r>
      <w:r>
        <w:rPr>
          <w:rFonts w:ascii="Consolas" w:hAnsi="Consolas" w:cs="Consolas"/>
          <w:color w:val="008000"/>
          <w:sz w:val="19"/>
          <w:szCs w:val="19"/>
        </w:rPr>
        <w:t>//print area</w:t>
      </w:r>
    </w:p>
    <w:p w14:paraId="05D9AF98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"Please enter height of the triangle: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B31FABE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height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enterfloat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//user enters height of triangle</w:t>
      </w:r>
    </w:p>
    <w:p w14:paraId="176CF80F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"Please enter base of the triangle: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A75114B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base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enterfloat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//user enters base of the triangle</w:t>
      </w:r>
    </w:p>
    <w:p w14:paraId="08254CC8" w14:textId="0AEF85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area2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calculaterectangle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height, base); </w:t>
      </w:r>
      <w:r>
        <w:rPr>
          <w:rFonts w:ascii="Consolas" w:hAnsi="Consolas" w:cs="Consolas"/>
          <w:color w:val="008000"/>
          <w:sz w:val="19"/>
          <w:szCs w:val="19"/>
        </w:rPr>
        <w:t>//using a fun</w:t>
      </w:r>
      <w:r w:rsidR="004F0D5E">
        <w:rPr>
          <w:rFonts w:ascii="Consolas" w:hAnsi="Consolas" w:cs="Consolas"/>
          <w:color w:val="008000"/>
          <w:sz w:val="19"/>
          <w:szCs w:val="19"/>
        </w:rPr>
        <w:t>c</w:t>
      </w:r>
      <w:r>
        <w:rPr>
          <w:rFonts w:ascii="Consolas" w:hAnsi="Consolas" w:cs="Consolas"/>
          <w:color w:val="008000"/>
          <w:sz w:val="19"/>
          <w:szCs w:val="19"/>
        </w:rPr>
        <w:t>tion to calculate area of the triangle</w:t>
      </w:r>
    </w:p>
    <w:p w14:paraId="19FF42AA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"The surface area of the triangle is %.2f\n\n"</w:t>
      </w:r>
      <w:r>
        <w:rPr>
          <w:rFonts w:ascii="Consolas" w:hAnsi="Consolas" w:cs="Consolas"/>
          <w:color w:val="000000"/>
          <w:sz w:val="19"/>
          <w:szCs w:val="19"/>
        </w:rPr>
        <w:t xml:space="preserve">, area2); </w:t>
      </w:r>
      <w:r>
        <w:rPr>
          <w:rFonts w:ascii="Consolas" w:hAnsi="Consolas" w:cs="Consolas"/>
          <w:color w:val="008000"/>
          <w:sz w:val="19"/>
          <w:szCs w:val="19"/>
        </w:rPr>
        <w:t>//print area</w:t>
      </w:r>
    </w:p>
    <w:p w14:paraId="70AD3B76" w14:textId="627594B5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shadedarea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calculateshadedarea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area, area2); </w:t>
      </w:r>
      <w:r>
        <w:rPr>
          <w:rFonts w:ascii="Consolas" w:hAnsi="Consolas" w:cs="Consolas"/>
          <w:color w:val="008000"/>
          <w:sz w:val="19"/>
          <w:szCs w:val="19"/>
        </w:rPr>
        <w:t>//using a fu</w:t>
      </w:r>
      <w:r w:rsidR="004F0D5E">
        <w:rPr>
          <w:rFonts w:ascii="Consolas" w:hAnsi="Consolas" w:cs="Consolas"/>
          <w:color w:val="008000"/>
          <w:sz w:val="19"/>
          <w:szCs w:val="19"/>
        </w:rPr>
        <w:t>nc</w:t>
      </w:r>
      <w:r>
        <w:rPr>
          <w:rFonts w:ascii="Consolas" w:hAnsi="Consolas" w:cs="Consolas"/>
          <w:color w:val="008000"/>
          <w:sz w:val="19"/>
          <w:szCs w:val="19"/>
        </w:rPr>
        <w:t>tion to calculate shaded area</w:t>
      </w:r>
    </w:p>
    <w:p w14:paraId="40CF178D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"The shaded area of the overall shape is %.2f"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shadedarea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//print of shaded area</w:t>
      </w:r>
    </w:p>
    <w:p w14:paraId="63C75576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1267684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B9DA04F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calculatecircle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radius</w:t>
      </w:r>
      <w:r>
        <w:rPr>
          <w:rFonts w:ascii="Consolas" w:hAnsi="Consolas" w:cs="Consolas"/>
          <w:color w:val="000000"/>
          <w:sz w:val="19"/>
          <w:szCs w:val="19"/>
        </w:rPr>
        <w:t xml:space="preserve">)      </w:t>
      </w:r>
      <w:r>
        <w:rPr>
          <w:rFonts w:ascii="Consolas" w:hAnsi="Consolas" w:cs="Consolas"/>
          <w:color w:val="008000"/>
          <w:sz w:val="19"/>
          <w:szCs w:val="19"/>
        </w:rPr>
        <w:t>//function to calculate area of circle</w:t>
      </w:r>
    </w:p>
    <w:p w14:paraId="191BE85E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EAE26C1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result; </w:t>
      </w:r>
      <w:r>
        <w:rPr>
          <w:rFonts w:ascii="Consolas" w:hAnsi="Consolas" w:cs="Consolas"/>
          <w:color w:val="008000"/>
          <w:sz w:val="19"/>
          <w:szCs w:val="19"/>
        </w:rPr>
        <w:t>//variable to hold user input</w:t>
      </w:r>
    </w:p>
    <w:p w14:paraId="5A119453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result = </w:t>
      </w:r>
      <w:r>
        <w:rPr>
          <w:rFonts w:ascii="Consolas" w:hAnsi="Consolas" w:cs="Consolas"/>
          <w:color w:val="6F008A"/>
          <w:sz w:val="19"/>
          <w:szCs w:val="19"/>
        </w:rPr>
        <w:t>PI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r>
        <w:rPr>
          <w:rFonts w:ascii="Consolas" w:hAnsi="Consolas" w:cs="Consolas"/>
          <w:color w:val="808080"/>
          <w:sz w:val="19"/>
          <w:szCs w:val="19"/>
        </w:rPr>
        <w:t>radius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r>
        <w:rPr>
          <w:rFonts w:ascii="Consolas" w:hAnsi="Consolas" w:cs="Consolas"/>
          <w:color w:val="808080"/>
          <w:sz w:val="19"/>
          <w:szCs w:val="19"/>
        </w:rPr>
        <w:t>radius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//calculating the result</w:t>
      </w:r>
    </w:p>
    <w:p w14:paraId="6F7428AA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result; </w:t>
      </w:r>
      <w:r>
        <w:rPr>
          <w:rFonts w:ascii="Consolas" w:hAnsi="Consolas" w:cs="Consolas"/>
          <w:color w:val="008000"/>
          <w:sz w:val="19"/>
          <w:szCs w:val="19"/>
        </w:rPr>
        <w:t>//storing the variable</w:t>
      </w:r>
    </w:p>
    <w:p w14:paraId="5648ECE7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46B55088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4DF397D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calculaterectangle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height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base</w:t>
      </w:r>
      <w:r>
        <w:rPr>
          <w:rFonts w:ascii="Consolas" w:hAnsi="Consolas" w:cs="Consolas"/>
          <w:color w:val="000000"/>
          <w:sz w:val="19"/>
          <w:szCs w:val="19"/>
        </w:rPr>
        <w:t xml:space="preserve">)   </w:t>
      </w:r>
      <w:r>
        <w:rPr>
          <w:rFonts w:ascii="Consolas" w:hAnsi="Consolas" w:cs="Consolas"/>
          <w:color w:val="008000"/>
          <w:sz w:val="19"/>
          <w:szCs w:val="19"/>
        </w:rPr>
        <w:t>//function to calculate area of triangle</w:t>
      </w:r>
    </w:p>
    <w:p w14:paraId="72AD4035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B851C40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result; </w:t>
      </w:r>
      <w:r>
        <w:rPr>
          <w:rFonts w:ascii="Consolas" w:hAnsi="Consolas" w:cs="Consolas"/>
          <w:color w:val="008000"/>
          <w:sz w:val="19"/>
          <w:szCs w:val="19"/>
        </w:rPr>
        <w:t>//variable to hold user input</w:t>
      </w:r>
    </w:p>
    <w:p w14:paraId="3C99ABC7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result = </w:t>
      </w:r>
      <w:r>
        <w:rPr>
          <w:rFonts w:ascii="Consolas" w:hAnsi="Consolas" w:cs="Consolas"/>
          <w:color w:val="808080"/>
          <w:sz w:val="19"/>
          <w:szCs w:val="19"/>
        </w:rPr>
        <w:t>base</w:t>
      </w:r>
      <w:r>
        <w:rPr>
          <w:rFonts w:ascii="Consolas" w:hAnsi="Consolas" w:cs="Consolas"/>
          <w:color w:val="000000"/>
          <w:sz w:val="19"/>
          <w:szCs w:val="19"/>
        </w:rPr>
        <w:t>*</w:t>
      </w:r>
      <w:r>
        <w:rPr>
          <w:rFonts w:ascii="Consolas" w:hAnsi="Consolas" w:cs="Consolas"/>
          <w:color w:val="808080"/>
          <w:sz w:val="19"/>
          <w:szCs w:val="19"/>
        </w:rPr>
        <w:t>height</w:t>
      </w:r>
      <w:r>
        <w:rPr>
          <w:rFonts w:ascii="Consolas" w:hAnsi="Consolas" w:cs="Consolas"/>
          <w:color w:val="000000"/>
          <w:sz w:val="19"/>
          <w:szCs w:val="19"/>
        </w:rPr>
        <w:t xml:space="preserve"> / 2; </w:t>
      </w:r>
      <w:r>
        <w:rPr>
          <w:rFonts w:ascii="Consolas" w:hAnsi="Consolas" w:cs="Consolas"/>
          <w:color w:val="008000"/>
          <w:sz w:val="19"/>
          <w:szCs w:val="19"/>
        </w:rPr>
        <w:t>//calculating the result</w:t>
      </w:r>
    </w:p>
    <w:p w14:paraId="6E5FB3C0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result; </w:t>
      </w:r>
      <w:r>
        <w:rPr>
          <w:rFonts w:ascii="Consolas" w:hAnsi="Consolas" w:cs="Consolas"/>
          <w:color w:val="008000"/>
          <w:sz w:val="19"/>
          <w:szCs w:val="19"/>
        </w:rPr>
        <w:t>//storing the variable</w:t>
      </w:r>
    </w:p>
    <w:p w14:paraId="687FD15F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A9016D6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4C8C3BE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calculateshadedarea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area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area2</w:t>
      </w:r>
      <w:r>
        <w:rPr>
          <w:rFonts w:ascii="Consolas" w:hAnsi="Consolas" w:cs="Consolas"/>
          <w:color w:val="000000"/>
          <w:sz w:val="19"/>
          <w:szCs w:val="19"/>
        </w:rPr>
        <w:t xml:space="preserve">)  </w:t>
      </w:r>
      <w:r>
        <w:rPr>
          <w:rFonts w:ascii="Consolas" w:hAnsi="Consolas" w:cs="Consolas"/>
          <w:color w:val="008000"/>
          <w:sz w:val="19"/>
          <w:szCs w:val="19"/>
        </w:rPr>
        <w:t>//function to calculate shaded area</w:t>
      </w:r>
    </w:p>
    <w:p w14:paraId="350A2C1C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24B1113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shadedarea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//variable to hold user input</w:t>
      </w:r>
    </w:p>
    <w:p w14:paraId="74DAFD1C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shadedarea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808080"/>
          <w:sz w:val="19"/>
          <w:szCs w:val="19"/>
        </w:rPr>
        <w:t>area</w:t>
      </w:r>
      <w:r>
        <w:rPr>
          <w:rFonts w:ascii="Consolas" w:hAnsi="Consolas" w:cs="Consolas"/>
          <w:color w:val="000000"/>
          <w:sz w:val="19"/>
          <w:szCs w:val="19"/>
        </w:rPr>
        <w:t xml:space="preserve"> - </w:t>
      </w:r>
      <w:r>
        <w:rPr>
          <w:rFonts w:ascii="Consolas" w:hAnsi="Consolas" w:cs="Consolas"/>
          <w:color w:val="808080"/>
          <w:sz w:val="19"/>
          <w:szCs w:val="19"/>
        </w:rPr>
        <w:t>area2</w:t>
      </w:r>
      <w:r>
        <w:rPr>
          <w:rFonts w:ascii="Consolas" w:hAnsi="Consolas" w:cs="Consolas"/>
          <w:color w:val="000000"/>
          <w:sz w:val="19"/>
          <w:szCs w:val="19"/>
        </w:rPr>
        <w:t>; / calculating the result</w:t>
      </w:r>
    </w:p>
    <w:p w14:paraId="102D1B01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shadedarea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//storing the variable</w:t>
      </w:r>
    </w:p>
    <w:p w14:paraId="2D71A458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BBA9989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0A1073E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enterfloat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   </w:t>
      </w:r>
      <w:r>
        <w:rPr>
          <w:rFonts w:ascii="Consolas" w:hAnsi="Consolas" w:cs="Consolas"/>
          <w:color w:val="008000"/>
          <w:sz w:val="19"/>
          <w:szCs w:val="19"/>
        </w:rPr>
        <w:t>// function used for user to enter data in program</w:t>
      </w:r>
    </w:p>
    <w:p w14:paraId="7C9FB3B4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15BE0CF6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thevalue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//variable to hold user input</w:t>
      </w:r>
    </w:p>
    <w:p w14:paraId="3703E38D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"Please enter your value: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B3D7C2E" w14:textId="422E4C78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thevalue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//user enters the va</w:t>
      </w:r>
      <w:r w:rsidR="004F0D5E">
        <w:rPr>
          <w:rFonts w:ascii="Consolas" w:hAnsi="Consolas" w:cs="Consolas"/>
          <w:color w:val="008000"/>
          <w:sz w:val="19"/>
          <w:szCs w:val="19"/>
        </w:rPr>
        <w:t>lue</w:t>
      </w:r>
    </w:p>
    <w:p w14:paraId="70D1B006" w14:textId="77777777" w:rsidR="00C03304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thevalue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//storing the value</w:t>
      </w:r>
    </w:p>
    <w:p w14:paraId="0B9D04AB" w14:textId="375AC2AD" w:rsidR="0099670F" w:rsidRDefault="00C03304" w:rsidP="00CF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0AF5D70" w14:textId="77777777" w:rsidR="007F5238" w:rsidRDefault="007F5238">
      <w:pPr>
        <w:rPr>
          <w:rFonts w:ascii="Arial" w:eastAsiaTheme="majorEastAsia" w:hAnsi="Arial" w:cs="Arial"/>
          <w:color w:val="2F5496" w:themeColor="accent1" w:themeShade="BF"/>
          <w:sz w:val="20"/>
          <w:szCs w:val="20"/>
        </w:rPr>
      </w:pPr>
      <w:bookmarkStart w:id="13" w:name="_Toc1916793"/>
      <w:r>
        <w:rPr>
          <w:rFonts w:ascii="Arial" w:hAnsi="Arial" w:cs="Arial"/>
          <w:sz w:val="20"/>
          <w:szCs w:val="20"/>
        </w:rPr>
        <w:br w:type="page"/>
      </w:r>
    </w:p>
    <w:p w14:paraId="3038FAA4" w14:textId="5C79333C" w:rsidR="0099670F" w:rsidRPr="00A22887" w:rsidRDefault="0099670F" w:rsidP="00917788">
      <w:pPr>
        <w:pStyle w:val="Heading2"/>
        <w:spacing w:before="0" w:after="160"/>
        <w:rPr>
          <w:rFonts w:ascii="Arial" w:hAnsi="Arial" w:cs="Arial"/>
          <w:sz w:val="20"/>
          <w:szCs w:val="20"/>
        </w:rPr>
      </w:pPr>
      <w:r w:rsidRPr="00A22887">
        <w:rPr>
          <w:rFonts w:ascii="Arial" w:hAnsi="Arial" w:cs="Arial"/>
          <w:sz w:val="20"/>
          <w:szCs w:val="20"/>
        </w:rPr>
        <w:lastRenderedPageBreak/>
        <w:t>3.2.3</w:t>
      </w:r>
      <w:r w:rsidRPr="00A22887">
        <w:rPr>
          <w:rFonts w:ascii="Arial" w:hAnsi="Arial" w:cs="Arial"/>
          <w:sz w:val="20"/>
          <w:szCs w:val="20"/>
        </w:rPr>
        <w:tab/>
        <w:t>Testing</w:t>
      </w:r>
      <w:bookmarkEnd w:id="13"/>
    </w:p>
    <w:p w14:paraId="5BE38C2B" w14:textId="77777777" w:rsidR="00F73EF5" w:rsidRPr="008D4054" w:rsidRDefault="00F73EF5" w:rsidP="00F73EF5">
      <w:pPr>
        <w:spacing w:after="120" w:line="360" w:lineRule="auto"/>
        <w:rPr>
          <w:rFonts w:ascii="Arial" w:hAnsi="Arial" w:cs="Arial"/>
          <w:b/>
          <w:sz w:val="20"/>
          <w:szCs w:val="20"/>
        </w:rPr>
      </w:pPr>
      <w:r w:rsidRPr="008D4054">
        <w:rPr>
          <w:rFonts w:ascii="Arial" w:hAnsi="Arial" w:cs="Arial"/>
          <w:b/>
          <w:sz w:val="20"/>
          <w:szCs w:val="20"/>
        </w:rPr>
        <w:t>Normal Values</w:t>
      </w:r>
    </w:p>
    <w:p w14:paraId="31446BBC" w14:textId="2160D774" w:rsidR="0099670F" w:rsidRPr="00B247E6" w:rsidRDefault="00185FC0" w:rsidP="00917788">
      <w:pPr>
        <w:spacing w:after="60"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1B364BD1" wp14:editId="3DF2F4B6">
            <wp:extent cx="5399405" cy="22555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225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96FA8" w14:textId="643AA489" w:rsidR="00185FC0" w:rsidRPr="00470F15" w:rsidRDefault="00185FC0" w:rsidP="00185FC0">
      <w:pPr>
        <w:spacing w:line="360" w:lineRule="auto"/>
        <w:rPr>
          <w:rFonts w:ascii="Arial" w:hAnsi="Arial" w:cs="Arial"/>
          <w:sz w:val="20"/>
          <w:szCs w:val="20"/>
        </w:rPr>
      </w:pPr>
      <w:r w:rsidRPr="00470F15">
        <w:rPr>
          <w:rFonts w:ascii="Arial" w:hAnsi="Arial" w:cs="Arial"/>
          <w:sz w:val="20"/>
          <w:szCs w:val="20"/>
        </w:rPr>
        <w:t xml:space="preserve">Result: Program ran as expected, </w:t>
      </w:r>
      <w:r w:rsidR="00E72730">
        <w:rPr>
          <w:rFonts w:ascii="Arial" w:hAnsi="Arial" w:cs="Arial"/>
          <w:sz w:val="20"/>
          <w:szCs w:val="20"/>
        </w:rPr>
        <w:t>correct answer calculated</w:t>
      </w:r>
      <w:r>
        <w:rPr>
          <w:rFonts w:ascii="Arial" w:hAnsi="Arial" w:cs="Arial"/>
          <w:sz w:val="20"/>
          <w:szCs w:val="20"/>
        </w:rPr>
        <w:t>.</w:t>
      </w:r>
    </w:p>
    <w:p w14:paraId="2076720B" w14:textId="1D3D7BA9" w:rsidR="00B64BF9" w:rsidRPr="008D4054" w:rsidRDefault="00B64BF9" w:rsidP="00B64BF9">
      <w:pPr>
        <w:spacing w:after="120" w:line="360" w:lineRule="auto"/>
        <w:rPr>
          <w:rFonts w:ascii="Arial" w:hAnsi="Arial" w:cs="Arial"/>
          <w:b/>
          <w:sz w:val="20"/>
          <w:szCs w:val="20"/>
        </w:rPr>
      </w:pPr>
      <w:r w:rsidRPr="008D4054">
        <w:rPr>
          <w:rFonts w:ascii="Arial" w:hAnsi="Arial" w:cs="Arial"/>
          <w:b/>
          <w:sz w:val="20"/>
          <w:szCs w:val="20"/>
        </w:rPr>
        <w:t>Normal Values</w:t>
      </w:r>
      <w:r w:rsidR="00F12BC1">
        <w:rPr>
          <w:rFonts w:ascii="Arial" w:hAnsi="Arial" w:cs="Arial"/>
          <w:b/>
          <w:sz w:val="20"/>
          <w:szCs w:val="20"/>
        </w:rPr>
        <w:t xml:space="preserve"> </w:t>
      </w:r>
      <w:r w:rsidR="00FD37DB">
        <w:rPr>
          <w:rFonts w:ascii="Arial" w:hAnsi="Arial" w:cs="Arial"/>
          <w:b/>
          <w:sz w:val="20"/>
          <w:szCs w:val="20"/>
        </w:rPr>
        <w:t xml:space="preserve">- </w:t>
      </w:r>
      <w:r w:rsidR="00F12BC1">
        <w:rPr>
          <w:rFonts w:ascii="Arial" w:hAnsi="Arial" w:cs="Arial"/>
          <w:b/>
          <w:sz w:val="20"/>
          <w:szCs w:val="20"/>
        </w:rPr>
        <w:t>negative</w:t>
      </w:r>
    </w:p>
    <w:p w14:paraId="5814C791" w14:textId="469E64EF" w:rsidR="0099670F" w:rsidRDefault="006E4CD5" w:rsidP="00917788">
      <w:pPr>
        <w:spacing w:after="60"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45930FD2" wp14:editId="19ED4511">
            <wp:extent cx="5399405" cy="217043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2170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7CFF9" w14:textId="4DFDA1EE" w:rsidR="00917788" w:rsidRDefault="0020308A" w:rsidP="0020308A">
      <w:pPr>
        <w:spacing w:line="360" w:lineRule="auto"/>
        <w:rPr>
          <w:rFonts w:ascii="Arial" w:hAnsi="Arial" w:cs="Arial"/>
          <w:sz w:val="20"/>
          <w:szCs w:val="20"/>
        </w:rPr>
      </w:pPr>
      <w:r w:rsidRPr="00470F15">
        <w:rPr>
          <w:rFonts w:ascii="Arial" w:hAnsi="Arial" w:cs="Arial"/>
          <w:sz w:val="20"/>
          <w:szCs w:val="20"/>
        </w:rPr>
        <w:t xml:space="preserve">Result: Program ran as expected, </w:t>
      </w:r>
      <w:r>
        <w:rPr>
          <w:rFonts w:ascii="Arial" w:hAnsi="Arial" w:cs="Arial"/>
          <w:sz w:val="20"/>
          <w:szCs w:val="20"/>
        </w:rPr>
        <w:t>correct answer calculated.</w:t>
      </w:r>
    </w:p>
    <w:p w14:paraId="2D3143F9" w14:textId="2EF15A95" w:rsidR="00B64BF9" w:rsidRDefault="00FD37DB" w:rsidP="00B247E6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Boundary</w:t>
      </w:r>
      <w:r w:rsidRPr="00312A5B">
        <w:rPr>
          <w:rFonts w:ascii="Arial" w:hAnsi="Arial" w:cs="Arial"/>
          <w:b/>
          <w:sz w:val="20"/>
          <w:szCs w:val="20"/>
        </w:rPr>
        <w:t xml:space="preserve"> values –</w:t>
      </w:r>
      <w:r w:rsidR="005810C2">
        <w:rPr>
          <w:rFonts w:ascii="Arial" w:hAnsi="Arial" w:cs="Arial"/>
          <w:b/>
          <w:sz w:val="20"/>
          <w:szCs w:val="20"/>
        </w:rPr>
        <w:t xml:space="preserve"> all values the same</w:t>
      </w:r>
    </w:p>
    <w:p w14:paraId="57FCEFC3" w14:textId="3E34F87D" w:rsidR="00B64BF9" w:rsidRDefault="00387469" w:rsidP="00A570FB">
      <w:pPr>
        <w:spacing w:after="60"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112DB6D8" wp14:editId="1FBF2F2E">
            <wp:extent cx="5399405" cy="21996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219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FC99D0" w14:textId="77777777" w:rsidR="00387469" w:rsidRPr="00470F15" w:rsidRDefault="00387469" w:rsidP="00387469">
      <w:pPr>
        <w:spacing w:line="360" w:lineRule="auto"/>
        <w:rPr>
          <w:rFonts w:ascii="Arial" w:hAnsi="Arial" w:cs="Arial"/>
          <w:sz w:val="20"/>
          <w:szCs w:val="20"/>
        </w:rPr>
      </w:pPr>
      <w:r w:rsidRPr="00470F15">
        <w:rPr>
          <w:rFonts w:ascii="Arial" w:hAnsi="Arial" w:cs="Arial"/>
          <w:sz w:val="20"/>
          <w:szCs w:val="20"/>
        </w:rPr>
        <w:t xml:space="preserve">Result: Program ran as expected, </w:t>
      </w:r>
      <w:r>
        <w:rPr>
          <w:rFonts w:ascii="Arial" w:hAnsi="Arial" w:cs="Arial"/>
          <w:sz w:val="20"/>
          <w:szCs w:val="20"/>
        </w:rPr>
        <w:t>correct answer calculated.</w:t>
      </w:r>
    </w:p>
    <w:p w14:paraId="473AB3D8" w14:textId="77777777" w:rsidR="001C7265" w:rsidRDefault="001C7265" w:rsidP="00F127D8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4302F21C" w14:textId="689C1767" w:rsidR="00F127D8" w:rsidRPr="002969B2" w:rsidRDefault="00D221E9" w:rsidP="00F127D8">
      <w:pPr>
        <w:spacing w:line="360" w:lineRule="auto"/>
        <w:rPr>
          <w:rFonts w:ascii="Arial" w:hAnsi="Arial" w:cs="Arial"/>
          <w:sz w:val="20"/>
          <w:szCs w:val="20"/>
        </w:rPr>
      </w:pPr>
      <w:r w:rsidRPr="002969B2">
        <w:rPr>
          <w:rFonts w:ascii="Arial" w:hAnsi="Arial" w:cs="Arial"/>
          <w:b/>
          <w:sz w:val="20"/>
          <w:szCs w:val="20"/>
        </w:rPr>
        <w:lastRenderedPageBreak/>
        <w:t>Impossible</w:t>
      </w:r>
      <w:r w:rsidR="00F127D8" w:rsidRPr="002969B2">
        <w:rPr>
          <w:rFonts w:ascii="Arial" w:hAnsi="Arial" w:cs="Arial"/>
          <w:b/>
          <w:sz w:val="20"/>
          <w:szCs w:val="20"/>
        </w:rPr>
        <w:t xml:space="preserve"> values – </w:t>
      </w:r>
      <w:r w:rsidR="00C81A2A" w:rsidRPr="002969B2">
        <w:rPr>
          <w:rFonts w:ascii="Arial" w:hAnsi="Arial" w:cs="Arial"/>
          <w:b/>
          <w:sz w:val="20"/>
          <w:szCs w:val="20"/>
        </w:rPr>
        <w:t>letters entered</w:t>
      </w:r>
    </w:p>
    <w:p w14:paraId="5A9C1C17" w14:textId="54B9ACE8" w:rsidR="00B64BF9" w:rsidRPr="002969B2" w:rsidRDefault="00F26E09" w:rsidP="00A570FB">
      <w:pPr>
        <w:spacing w:after="60"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722B1CBD" wp14:editId="3EADD6C2">
            <wp:extent cx="5399405" cy="1671320"/>
            <wp:effectExtent l="0" t="0" r="0" b="508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167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5A9E45" w14:textId="31433BF8" w:rsidR="00B64BF9" w:rsidRPr="002969B2" w:rsidRDefault="00525C25" w:rsidP="00A570FB">
      <w:pPr>
        <w:spacing w:after="240" w:line="360" w:lineRule="auto"/>
        <w:rPr>
          <w:rFonts w:ascii="Arial" w:hAnsi="Arial" w:cs="Arial"/>
          <w:sz w:val="20"/>
          <w:szCs w:val="20"/>
        </w:rPr>
      </w:pPr>
      <w:r w:rsidRPr="002969B2">
        <w:rPr>
          <w:rFonts w:ascii="Arial" w:hAnsi="Arial" w:cs="Arial"/>
          <w:sz w:val="20"/>
          <w:szCs w:val="20"/>
        </w:rPr>
        <w:t>Result: Program failed</w:t>
      </w:r>
      <w:r w:rsidR="005561F8" w:rsidRPr="002969B2">
        <w:rPr>
          <w:rFonts w:ascii="Arial" w:hAnsi="Arial" w:cs="Arial"/>
          <w:sz w:val="20"/>
          <w:szCs w:val="20"/>
        </w:rPr>
        <w:t>.</w:t>
      </w:r>
    </w:p>
    <w:p w14:paraId="228E5DAB" w14:textId="20C6315D" w:rsidR="003D0BD1" w:rsidRPr="00850AEE" w:rsidRDefault="003D0BD1" w:rsidP="003D0BD1">
      <w:pPr>
        <w:pStyle w:val="Heading2"/>
        <w:numPr>
          <w:ilvl w:val="1"/>
          <w:numId w:val="5"/>
        </w:numPr>
        <w:spacing w:before="0" w:after="120"/>
        <w:rPr>
          <w:rFonts w:ascii="Arial" w:hAnsi="Arial" w:cs="Arial"/>
          <w:sz w:val="20"/>
          <w:szCs w:val="20"/>
        </w:rPr>
      </w:pPr>
      <w:bookmarkStart w:id="14" w:name="_Toc1916794"/>
      <w:r w:rsidRPr="00850AEE">
        <w:rPr>
          <w:rFonts w:ascii="Arial" w:hAnsi="Arial" w:cs="Arial"/>
          <w:sz w:val="20"/>
          <w:szCs w:val="20"/>
        </w:rPr>
        <w:t>Exercise 3</w:t>
      </w:r>
      <w:r w:rsidR="003E5349" w:rsidRPr="00850AEE">
        <w:rPr>
          <w:rFonts w:ascii="Arial" w:hAnsi="Arial" w:cs="Arial"/>
          <w:sz w:val="20"/>
          <w:szCs w:val="20"/>
        </w:rPr>
        <w:t xml:space="preserve"> – Calculating </w:t>
      </w:r>
      <w:r w:rsidR="00BC4007" w:rsidRPr="00850AEE">
        <w:rPr>
          <w:rFonts w:ascii="Arial" w:hAnsi="Arial" w:cs="Arial"/>
          <w:sz w:val="20"/>
          <w:szCs w:val="20"/>
        </w:rPr>
        <w:t xml:space="preserve">price with VAT for </w:t>
      </w:r>
      <w:r w:rsidR="003E5349" w:rsidRPr="00850AEE">
        <w:rPr>
          <w:rFonts w:ascii="Arial" w:hAnsi="Arial" w:cs="Arial"/>
          <w:sz w:val="20"/>
          <w:szCs w:val="20"/>
        </w:rPr>
        <w:t>5 products</w:t>
      </w:r>
      <w:bookmarkEnd w:id="14"/>
    </w:p>
    <w:p w14:paraId="779A759F" w14:textId="269D46BE" w:rsidR="00BC03A2" w:rsidRPr="00850AEE" w:rsidRDefault="00BC03A2" w:rsidP="00BC03A2">
      <w:pPr>
        <w:pStyle w:val="Heading2"/>
        <w:spacing w:before="0" w:after="120"/>
        <w:rPr>
          <w:rFonts w:ascii="Arial" w:hAnsi="Arial" w:cs="Arial"/>
          <w:sz w:val="20"/>
          <w:szCs w:val="20"/>
        </w:rPr>
      </w:pPr>
      <w:bookmarkStart w:id="15" w:name="_Toc1916795"/>
      <w:r w:rsidRPr="00850AEE">
        <w:rPr>
          <w:rFonts w:ascii="Arial" w:hAnsi="Arial" w:cs="Arial"/>
          <w:sz w:val="20"/>
          <w:szCs w:val="20"/>
        </w:rPr>
        <w:t>3.3.1</w:t>
      </w:r>
      <w:r w:rsidRPr="00850AEE">
        <w:rPr>
          <w:rFonts w:ascii="Arial" w:hAnsi="Arial" w:cs="Arial"/>
          <w:sz w:val="20"/>
          <w:szCs w:val="20"/>
        </w:rPr>
        <w:tab/>
        <w:t>Identifying the problem</w:t>
      </w:r>
      <w:bookmarkEnd w:id="15"/>
    </w:p>
    <w:p w14:paraId="39617DCB" w14:textId="62B5B85E" w:rsidR="00B55621" w:rsidRPr="00672A16" w:rsidRDefault="00B55621" w:rsidP="00B55621">
      <w:pPr>
        <w:spacing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Pr="00672A16">
        <w:rPr>
          <w:rFonts w:ascii="Arial" w:hAnsi="Arial" w:cs="Arial"/>
          <w:sz w:val="20"/>
          <w:szCs w:val="20"/>
        </w:rPr>
        <w:t xml:space="preserve">his exercise </w:t>
      </w:r>
      <w:r>
        <w:rPr>
          <w:rFonts w:ascii="Arial" w:hAnsi="Arial" w:cs="Arial"/>
          <w:sz w:val="20"/>
          <w:szCs w:val="20"/>
        </w:rPr>
        <w:t xml:space="preserve">requires a program to </w:t>
      </w:r>
      <w:r w:rsidR="00A37B1B">
        <w:rPr>
          <w:rFonts w:ascii="Arial" w:hAnsi="Arial" w:cs="Arial"/>
          <w:sz w:val="20"/>
          <w:szCs w:val="20"/>
        </w:rPr>
        <w:t xml:space="preserve">enable </w:t>
      </w:r>
      <w:r w:rsidR="00FE35A7">
        <w:rPr>
          <w:rFonts w:ascii="Arial" w:hAnsi="Arial" w:cs="Arial"/>
          <w:sz w:val="20"/>
          <w:szCs w:val="20"/>
        </w:rPr>
        <w:t>a</w:t>
      </w:r>
      <w:r w:rsidR="00A37B1B">
        <w:rPr>
          <w:rFonts w:ascii="Arial" w:hAnsi="Arial" w:cs="Arial"/>
          <w:sz w:val="20"/>
          <w:szCs w:val="20"/>
        </w:rPr>
        <w:t xml:space="preserve"> user to enter </w:t>
      </w:r>
      <w:r w:rsidR="00AB6772">
        <w:rPr>
          <w:rFonts w:ascii="Arial" w:hAnsi="Arial" w:cs="Arial"/>
          <w:sz w:val="20"/>
          <w:szCs w:val="20"/>
        </w:rPr>
        <w:t>the prices of 5 products into an array</w:t>
      </w:r>
      <w:r>
        <w:rPr>
          <w:rFonts w:ascii="Arial" w:hAnsi="Arial" w:cs="Arial"/>
          <w:sz w:val="20"/>
          <w:szCs w:val="20"/>
        </w:rPr>
        <w:t xml:space="preserve">. </w:t>
      </w:r>
      <w:r w:rsidR="00AB6772">
        <w:rPr>
          <w:rFonts w:ascii="Arial" w:hAnsi="Arial" w:cs="Arial"/>
          <w:sz w:val="20"/>
          <w:szCs w:val="20"/>
        </w:rPr>
        <w:t xml:space="preserve">Once all the prices have been entered the total price is </w:t>
      </w:r>
      <w:r w:rsidR="00FE35A7">
        <w:rPr>
          <w:rFonts w:ascii="Arial" w:hAnsi="Arial" w:cs="Arial"/>
          <w:sz w:val="20"/>
          <w:szCs w:val="20"/>
        </w:rPr>
        <w:t>calculated, the VAT on this price is cal</w:t>
      </w:r>
      <w:r w:rsidR="00100BFB">
        <w:rPr>
          <w:rFonts w:ascii="Arial" w:hAnsi="Arial" w:cs="Arial"/>
          <w:sz w:val="20"/>
          <w:szCs w:val="20"/>
        </w:rPr>
        <w:t>culated and then added to the total.</w:t>
      </w:r>
    </w:p>
    <w:p w14:paraId="69B84CCA" w14:textId="77777777" w:rsidR="00B55621" w:rsidRPr="00277971" w:rsidRDefault="00B55621" w:rsidP="00B55621">
      <w:pPr>
        <w:spacing w:after="60" w:line="360" w:lineRule="auto"/>
        <w:rPr>
          <w:rFonts w:ascii="Arial" w:hAnsi="Arial" w:cs="Arial"/>
          <w:sz w:val="20"/>
          <w:szCs w:val="20"/>
        </w:rPr>
      </w:pPr>
      <w:r w:rsidRPr="00277971">
        <w:rPr>
          <w:rFonts w:ascii="Arial" w:hAnsi="Arial" w:cs="Arial"/>
          <w:sz w:val="20"/>
          <w:szCs w:val="20"/>
        </w:rPr>
        <w:t>The individual stages for the program are as follows</w:t>
      </w:r>
      <w:r>
        <w:rPr>
          <w:rFonts w:ascii="Arial" w:hAnsi="Arial" w:cs="Arial"/>
          <w:sz w:val="20"/>
          <w:szCs w:val="20"/>
        </w:rPr>
        <w:t>:</w:t>
      </w:r>
    </w:p>
    <w:p w14:paraId="5E66C03E" w14:textId="6728C17A" w:rsidR="00B55621" w:rsidRDefault="00B55621" w:rsidP="005074A0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0"/>
          <w:szCs w:val="20"/>
        </w:rPr>
      </w:pPr>
      <w:r w:rsidRPr="00277971">
        <w:rPr>
          <w:rFonts w:ascii="Arial" w:hAnsi="Arial" w:cs="Arial"/>
          <w:sz w:val="20"/>
          <w:szCs w:val="20"/>
        </w:rPr>
        <w:t xml:space="preserve">User enters </w:t>
      </w:r>
      <w:r w:rsidR="000466C1">
        <w:rPr>
          <w:rFonts w:ascii="Arial" w:hAnsi="Arial" w:cs="Arial"/>
          <w:sz w:val="20"/>
          <w:szCs w:val="20"/>
        </w:rPr>
        <w:t>the prices for 5 products</w:t>
      </w:r>
      <w:r>
        <w:rPr>
          <w:rFonts w:ascii="Arial" w:hAnsi="Arial" w:cs="Arial"/>
          <w:sz w:val="20"/>
          <w:szCs w:val="20"/>
        </w:rPr>
        <w:t>.</w:t>
      </w:r>
    </w:p>
    <w:p w14:paraId="26E9E2B7" w14:textId="2EB5F952" w:rsidR="00B55621" w:rsidRDefault="005074A0" w:rsidP="005074A0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 the prices</w:t>
      </w:r>
      <w:r w:rsidR="00B55621">
        <w:rPr>
          <w:rFonts w:ascii="Arial" w:hAnsi="Arial" w:cs="Arial"/>
          <w:sz w:val="20"/>
          <w:szCs w:val="20"/>
        </w:rPr>
        <w:t>.</w:t>
      </w:r>
    </w:p>
    <w:p w14:paraId="75AB584D" w14:textId="77777777" w:rsidR="00B55621" w:rsidRDefault="00B55621" w:rsidP="005074A0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0"/>
          <w:szCs w:val="20"/>
        </w:rPr>
      </w:pPr>
      <w:bookmarkStart w:id="16" w:name="_Hlk1492030"/>
      <w:r>
        <w:rPr>
          <w:rFonts w:ascii="Arial" w:hAnsi="Arial" w:cs="Arial"/>
          <w:sz w:val="20"/>
          <w:szCs w:val="20"/>
        </w:rPr>
        <w:t>Store the result (float)</w:t>
      </w:r>
      <w:bookmarkEnd w:id="16"/>
      <w:r>
        <w:rPr>
          <w:rFonts w:ascii="Arial" w:hAnsi="Arial" w:cs="Arial"/>
          <w:sz w:val="20"/>
          <w:szCs w:val="20"/>
        </w:rPr>
        <w:t>.</w:t>
      </w:r>
    </w:p>
    <w:p w14:paraId="4967694C" w14:textId="77777777" w:rsidR="00B55621" w:rsidRDefault="00B55621" w:rsidP="005074A0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Print the result on the screen.</w:t>
      </w:r>
    </w:p>
    <w:p w14:paraId="1F3F7508" w14:textId="74AB1FCF" w:rsidR="00B55621" w:rsidRDefault="002177E2" w:rsidP="005074A0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Calculate </w:t>
      </w:r>
      <w:r w:rsidR="001539AC">
        <w:rPr>
          <w:rFonts w:ascii="Arial" w:hAnsi="Arial" w:cs="Arial"/>
          <w:sz w:val="20"/>
          <w:szCs w:val="20"/>
        </w:rPr>
        <w:t>the VAT at 20%</w:t>
      </w:r>
      <w:r w:rsidR="00B55621">
        <w:rPr>
          <w:rFonts w:ascii="Arial" w:hAnsi="Arial" w:cs="Arial"/>
          <w:sz w:val="20"/>
          <w:szCs w:val="20"/>
        </w:rPr>
        <w:t>.</w:t>
      </w:r>
    </w:p>
    <w:p w14:paraId="60798760" w14:textId="1BCDD0D9" w:rsidR="00B55621" w:rsidRDefault="00ED0594" w:rsidP="005074A0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Store the result (float)</w:t>
      </w:r>
      <w:r w:rsidR="00B55621">
        <w:rPr>
          <w:rFonts w:ascii="Arial" w:hAnsi="Arial" w:cs="Arial"/>
          <w:sz w:val="20"/>
          <w:szCs w:val="20"/>
        </w:rPr>
        <w:t>.</w:t>
      </w:r>
    </w:p>
    <w:p w14:paraId="320AB222" w14:textId="63B1E671" w:rsidR="00A570FB" w:rsidRDefault="00B55621" w:rsidP="005074A0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Print the result on the screen.</w:t>
      </w:r>
    </w:p>
    <w:p w14:paraId="5078D02A" w14:textId="00BB24F4" w:rsidR="00CF0B54" w:rsidRDefault="00CF0B54" w:rsidP="006B5AE4">
      <w:pPr>
        <w:pStyle w:val="Heading2"/>
        <w:numPr>
          <w:ilvl w:val="2"/>
          <w:numId w:val="14"/>
        </w:numPr>
        <w:spacing w:before="0" w:after="120"/>
        <w:rPr>
          <w:rFonts w:ascii="Arial" w:hAnsi="Arial" w:cs="Arial"/>
          <w:sz w:val="20"/>
          <w:szCs w:val="20"/>
        </w:rPr>
      </w:pPr>
      <w:bookmarkStart w:id="17" w:name="_Toc1916796"/>
      <w:r w:rsidRPr="00850AEE">
        <w:rPr>
          <w:rFonts w:ascii="Arial" w:hAnsi="Arial" w:cs="Arial"/>
          <w:sz w:val="20"/>
          <w:szCs w:val="20"/>
        </w:rPr>
        <w:t>Annotated Code</w:t>
      </w:r>
      <w:bookmarkEnd w:id="17"/>
    </w:p>
    <w:p w14:paraId="71C6C8A1" w14:textId="7AFDB6C5" w:rsidR="006B5AE4" w:rsidRPr="006B5AE4" w:rsidRDefault="006B5AE4" w:rsidP="006B5AE4">
      <w:r w:rsidRPr="006B5AE4">
        <w:t xml:space="preserve">The following program uses </w:t>
      </w:r>
      <w:r w:rsidR="00EB53D0">
        <w:t>an array</w:t>
      </w:r>
      <w:r w:rsidRPr="006B5AE4">
        <w:t xml:space="preserve"> to calculate the answer to the exercise. Under Appendix </w:t>
      </w:r>
      <w:r w:rsidR="00EB53D0">
        <w:t>2</w:t>
      </w:r>
      <w:r w:rsidRPr="006B5AE4">
        <w:t xml:space="preserve"> the program is written without using </w:t>
      </w:r>
      <w:r w:rsidR="00EB53D0">
        <w:t>an array</w:t>
      </w:r>
      <w:r w:rsidRPr="006B5AE4">
        <w:t>.</w:t>
      </w:r>
    </w:p>
    <w:p w14:paraId="42083321" w14:textId="77777777" w:rsidR="00C521A9" w:rsidRDefault="00C521A9" w:rsidP="00C521A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A31515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4F9E59DF" w14:textId="77777777" w:rsidR="00C521A9" w:rsidRPr="009C4DFB" w:rsidRDefault="00C521A9" w:rsidP="00C521A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0556227" w14:textId="77777777" w:rsidR="00452951" w:rsidRDefault="00452951" w:rsidP="0045295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26A34617" w14:textId="77777777" w:rsidR="00452951" w:rsidRDefault="00452951" w:rsidP="0045295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0C4A49D" w14:textId="77777777" w:rsidR="00452951" w:rsidRDefault="00452951" w:rsidP="00661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2EC0714" w14:textId="77777777" w:rsidR="00452951" w:rsidRDefault="00452951" w:rsidP="00661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products[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5]; </w:t>
      </w:r>
      <w:r>
        <w:rPr>
          <w:rFonts w:ascii="Consolas" w:hAnsi="Consolas" w:cs="Consolas"/>
          <w:color w:val="008000"/>
          <w:sz w:val="19"/>
          <w:szCs w:val="19"/>
        </w:rPr>
        <w:t>//set up the array and variables</w:t>
      </w:r>
    </w:p>
    <w:p w14:paraId="63D8879E" w14:textId="3A809D24" w:rsidR="00452951" w:rsidRDefault="00452951" w:rsidP="00661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subtotal,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totalprice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 xml:space="preserve">//storing the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varialbe</w:t>
      </w:r>
      <w:proofErr w:type="spellEnd"/>
    </w:p>
    <w:p w14:paraId="04D7B442" w14:textId="77777777" w:rsidR="00452951" w:rsidRDefault="00452951" w:rsidP="00661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22B051E" w14:textId="77777777" w:rsidR="00452951" w:rsidRDefault="00452951" w:rsidP="00661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"Please enter the price of 5 products in Sterling\n"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7703222" w14:textId="77777777" w:rsidR="00452951" w:rsidRDefault="00452951" w:rsidP="00661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63FFADA" w14:textId="77777777" w:rsidR="00452951" w:rsidRDefault="00452951" w:rsidP="00661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2F872F06" w14:textId="77777777" w:rsidR="00452951" w:rsidRDefault="00452951" w:rsidP="00661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the price of the product 1: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023CB00" w14:textId="77777777" w:rsidR="00452951" w:rsidRDefault="00452951" w:rsidP="00661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 xml:space="preserve">, &amp;products[0]);  </w:t>
      </w:r>
      <w:r>
        <w:rPr>
          <w:rFonts w:ascii="Consolas" w:hAnsi="Consolas" w:cs="Consolas"/>
          <w:color w:val="008000"/>
          <w:sz w:val="19"/>
          <w:szCs w:val="19"/>
        </w:rPr>
        <w:t>//user enters the product value</w:t>
      </w:r>
    </w:p>
    <w:p w14:paraId="282FA654" w14:textId="77777777" w:rsidR="00452951" w:rsidRDefault="00452951" w:rsidP="00661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the price of the product 2: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70CAA93" w14:textId="77777777" w:rsidR="00452951" w:rsidRDefault="00452951" w:rsidP="00661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 xml:space="preserve">, &amp;products[1]);  </w:t>
      </w:r>
      <w:r>
        <w:rPr>
          <w:rFonts w:ascii="Consolas" w:hAnsi="Consolas" w:cs="Consolas"/>
          <w:color w:val="008000"/>
          <w:sz w:val="19"/>
          <w:szCs w:val="19"/>
        </w:rPr>
        <w:t>//user enters the product value</w:t>
      </w:r>
    </w:p>
    <w:p w14:paraId="4BF89CDF" w14:textId="77777777" w:rsidR="00452951" w:rsidRDefault="00452951" w:rsidP="00661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the price of the product 3: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BA6FE31" w14:textId="77777777" w:rsidR="00452951" w:rsidRDefault="00452951" w:rsidP="00661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 xml:space="preserve">, &amp;products[2]);  </w:t>
      </w:r>
      <w:r>
        <w:rPr>
          <w:rFonts w:ascii="Consolas" w:hAnsi="Consolas" w:cs="Consolas"/>
          <w:color w:val="008000"/>
          <w:sz w:val="19"/>
          <w:szCs w:val="19"/>
        </w:rPr>
        <w:t>//user enters the product value</w:t>
      </w:r>
    </w:p>
    <w:p w14:paraId="707255D8" w14:textId="77777777" w:rsidR="00452951" w:rsidRDefault="00452951" w:rsidP="00661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the price of the product 4: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D543A93" w14:textId="77777777" w:rsidR="00452951" w:rsidRDefault="00452951" w:rsidP="00661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 xml:space="preserve">, &amp;products[3]);  </w:t>
      </w:r>
      <w:r>
        <w:rPr>
          <w:rFonts w:ascii="Consolas" w:hAnsi="Consolas" w:cs="Consolas"/>
          <w:color w:val="008000"/>
          <w:sz w:val="19"/>
          <w:szCs w:val="19"/>
        </w:rPr>
        <w:t>//user enters the product value</w:t>
      </w:r>
    </w:p>
    <w:p w14:paraId="53580406" w14:textId="77777777" w:rsidR="00452951" w:rsidRDefault="00452951" w:rsidP="00661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the price of the product 5: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29F464C" w14:textId="77777777" w:rsidR="00452951" w:rsidRDefault="00452951" w:rsidP="00661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 xml:space="preserve">, &amp;products[4]);  </w:t>
      </w:r>
      <w:r>
        <w:rPr>
          <w:rFonts w:ascii="Consolas" w:hAnsi="Consolas" w:cs="Consolas"/>
          <w:color w:val="008000"/>
          <w:sz w:val="19"/>
          <w:szCs w:val="19"/>
        </w:rPr>
        <w:t>//user enters the product value</w:t>
      </w:r>
    </w:p>
    <w:p w14:paraId="6358D5EE" w14:textId="77777777" w:rsidR="00452951" w:rsidRDefault="00452951" w:rsidP="00661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2140345" w14:textId="77777777" w:rsidR="00452951" w:rsidRDefault="00452951" w:rsidP="00661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34CE58EA" w14:textId="77777777" w:rsidR="00452951" w:rsidRDefault="00452951" w:rsidP="00661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subtotal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products[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0]+ products[1]+ products[2]+ products[3]+ products[4];  </w:t>
      </w:r>
      <w:r>
        <w:rPr>
          <w:rFonts w:ascii="Consolas" w:hAnsi="Consolas" w:cs="Consolas"/>
          <w:color w:val="008000"/>
          <w:sz w:val="19"/>
          <w:szCs w:val="19"/>
        </w:rPr>
        <w:t>// calculating the subtotal</w:t>
      </w:r>
    </w:p>
    <w:p w14:paraId="6B35E398" w14:textId="77777777" w:rsidR="00452951" w:rsidRDefault="00452951" w:rsidP="00661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nThe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total price excluding VAT is %.2f\n"</w:t>
      </w:r>
      <w:r>
        <w:rPr>
          <w:rFonts w:ascii="Consolas" w:hAnsi="Consolas" w:cs="Consolas"/>
          <w:color w:val="000000"/>
          <w:sz w:val="19"/>
          <w:szCs w:val="19"/>
        </w:rPr>
        <w:t xml:space="preserve">, subtotal);  </w:t>
      </w:r>
      <w:r>
        <w:rPr>
          <w:rFonts w:ascii="Consolas" w:hAnsi="Consolas" w:cs="Consolas"/>
          <w:color w:val="008000"/>
          <w:sz w:val="19"/>
          <w:szCs w:val="19"/>
        </w:rPr>
        <w:t>//print out the subtotal</w:t>
      </w:r>
    </w:p>
    <w:p w14:paraId="0D692F37" w14:textId="77777777" w:rsidR="00452951" w:rsidRDefault="00452951" w:rsidP="00661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1745012A" w14:textId="77777777" w:rsidR="00452951" w:rsidRDefault="00452951" w:rsidP="00661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totalprice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subtotal + ((subtotal * 20) / 100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); 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/calculating the VAT on the subtotal</w:t>
      </w:r>
    </w:p>
    <w:p w14:paraId="4D4A53DE" w14:textId="77777777" w:rsidR="00452951" w:rsidRDefault="00452951" w:rsidP="00661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nThe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total price including VAT is %.2f\n"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totalprice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 </w:t>
      </w:r>
      <w:r>
        <w:rPr>
          <w:rFonts w:ascii="Consolas" w:hAnsi="Consolas" w:cs="Consolas"/>
          <w:color w:val="008000"/>
          <w:sz w:val="19"/>
          <w:szCs w:val="19"/>
        </w:rPr>
        <w:t>//print out the total</w:t>
      </w:r>
    </w:p>
    <w:p w14:paraId="37803A8C" w14:textId="77777777" w:rsidR="00452951" w:rsidRDefault="00452951" w:rsidP="00661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2337F38" w14:textId="4D52F0F7" w:rsidR="00BC03A2" w:rsidRPr="00661FC7" w:rsidRDefault="00452951" w:rsidP="00661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5742AFFD" w14:textId="1938DAA6" w:rsidR="00991D68" w:rsidRDefault="00991D68">
      <w:pPr>
        <w:rPr>
          <w:rFonts w:ascii="Arial" w:hAnsi="Arial" w:cs="Arial"/>
          <w:sz w:val="20"/>
          <w:szCs w:val="20"/>
        </w:rPr>
      </w:pPr>
    </w:p>
    <w:p w14:paraId="499E2294" w14:textId="16802E15" w:rsidR="0099670F" w:rsidRPr="00850AEE" w:rsidRDefault="0099670F" w:rsidP="00A570FB">
      <w:pPr>
        <w:pStyle w:val="Heading2"/>
        <w:spacing w:before="0" w:after="160"/>
        <w:rPr>
          <w:rFonts w:ascii="Arial" w:hAnsi="Arial" w:cs="Arial"/>
          <w:sz w:val="20"/>
          <w:szCs w:val="20"/>
        </w:rPr>
      </w:pPr>
      <w:bookmarkStart w:id="18" w:name="_Toc1916797"/>
      <w:r w:rsidRPr="00850AEE">
        <w:rPr>
          <w:rFonts w:ascii="Arial" w:hAnsi="Arial" w:cs="Arial"/>
          <w:sz w:val="20"/>
          <w:szCs w:val="20"/>
        </w:rPr>
        <w:t>3.3.3</w:t>
      </w:r>
      <w:r w:rsidRPr="00850AEE">
        <w:rPr>
          <w:rFonts w:ascii="Arial" w:hAnsi="Arial" w:cs="Arial"/>
          <w:sz w:val="20"/>
          <w:szCs w:val="20"/>
        </w:rPr>
        <w:tab/>
        <w:t>Testing</w:t>
      </w:r>
      <w:bookmarkEnd w:id="18"/>
    </w:p>
    <w:p w14:paraId="15E17DA0" w14:textId="77777777" w:rsidR="0078215A" w:rsidRPr="008D4054" w:rsidRDefault="0078215A" w:rsidP="0078215A">
      <w:pPr>
        <w:spacing w:after="120" w:line="360" w:lineRule="auto"/>
        <w:rPr>
          <w:rFonts w:ascii="Arial" w:hAnsi="Arial" w:cs="Arial"/>
          <w:b/>
          <w:sz w:val="20"/>
          <w:szCs w:val="20"/>
        </w:rPr>
      </w:pPr>
      <w:r w:rsidRPr="008D4054">
        <w:rPr>
          <w:rFonts w:ascii="Arial" w:hAnsi="Arial" w:cs="Arial"/>
          <w:b/>
          <w:sz w:val="20"/>
          <w:szCs w:val="20"/>
        </w:rPr>
        <w:t>Normal Values</w:t>
      </w:r>
    </w:p>
    <w:p w14:paraId="57C6F6A4" w14:textId="5086ADD6" w:rsidR="00BC03A2" w:rsidRPr="00850AEE" w:rsidRDefault="007D1E13" w:rsidP="00A570FB">
      <w:pPr>
        <w:spacing w:after="60"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59C7D357" wp14:editId="769DBE5C">
            <wp:extent cx="3982915" cy="30861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86019" cy="3088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4F44E" w14:textId="77777777" w:rsidR="006958A1" w:rsidRPr="00470F15" w:rsidRDefault="006958A1" w:rsidP="006958A1">
      <w:pPr>
        <w:spacing w:line="360" w:lineRule="auto"/>
        <w:rPr>
          <w:rFonts w:ascii="Arial" w:hAnsi="Arial" w:cs="Arial"/>
          <w:sz w:val="20"/>
          <w:szCs w:val="20"/>
        </w:rPr>
      </w:pPr>
      <w:r w:rsidRPr="00470F15">
        <w:rPr>
          <w:rFonts w:ascii="Arial" w:hAnsi="Arial" w:cs="Arial"/>
          <w:sz w:val="20"/>
          <w:szCs w:val="20"/>
        </w:rPr>
        <w:t xml:space="preserve">Result: Program ran as expected, </w:t>
      </w:r>
      <w:r>
        <w:rPr>
          <w:rFonts w:ascii="Arial" w:hAnsi="Arial" w:cs="Arial"/>
          <w:sz w:val="20"/>
          <w:szCs w:val="20"/>
        </w:rPr>
        <w:t>correct answer calculated.</w:t>
      </w:r>
    </w:p>
    <w:p w14:paraId="7317D7E1" w14:textId="77777777" w:rsidR="00EB53D0" w:rsidRDefault="00EB53D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613F03E6" w14:textId="72599E39" w:rsidR="00DA65B4" w:rsidRPr="008D4054" w:rsidRDefault="00DA65B4" w:rsidP="00DA65B4">
      <w:pPr>
        <w:spacing w:after="120" w:line="360" w:lineRule="auto"/>
        <w:rPr>
          <w:rFonts w:ascii="Arial" w:hAnsi="Arial" w:cs="Arial"/>
          <w:b/>
          <w:sz w:val="20"/>
          <w:szCs w:val="20"/>
        </w:rPr>
      </w:pPr>
      <w:r w:rsidRPr="008D4054">
        <w:rPr>
          <w:rFonts w:ascii="Arial" w:hAnsi="Arial" w:cs="Arial"/>
          <w:b/>
          <w:sz w:val="20"/>
          <w:szCs w:val="20"/>
        </w:rPr>
        <w:lastRenderedPageBreak/>
        <w:t>Normal Values</w:t>
      </w:r>
      <w:r>
        <w:rPr>
          <w:rFonts w:ascii="Arial" w:hAnsi="Arial" w:cs="Arial"/>
          <w:b/>
          <w:sz w:val="20"/>
          <w:szCs w:val="20"/>
        </w:rPr>
        <w:t xml:space="preserve"> - negative</w:t>
      </w:r>
    </w:p>
    <w:p w14:paraId="24A58EC5" w14:textId="37AD8DE2" w:rsidR="003D0BD1" w:rsidRDefault="00087156" w:rsidP="00A570FB">
      <w:pPr>
        <w:spacing w:after="60"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1828E5DB" wp14:editId="7406B25C">
            <wp:extent cx="4429125" cy="34385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857B6" w14:textId="77777777" w:rsidR="00087156" w:rsidRPr="00470F15" w:rsidRDefault="00087156" w:rsidP="00087156">
      <w:pPr>
        <w:spacing w:line="360" w:lineRule="auto"/>
        <w:rPr>
          <w:rFonts w:ascii="Arial" w:hAnsi="Arial" w:cs="Arial"/>
          <w:sz w:val="20"/>
          <w:szCs w:val="20"/>
        </w:rPr>
      </w:pPr>
      <w:r w:rsidRPr="00470F15">
        <w:rPr>
          <w:rFonts w:ascii="Arial" w:hAnsi="Arial" w:cs="Arial"/>
          <w:sz w:val="20"/>
          <w:szCs w:val="20"/>
        </w:rPr>
        <w:t xml:space="preserve">Result: Program ran as expected, </w:t>
      </w:r>
      <w:r>
        <w:rPr>
          <w:rFonts w:ascii="Arial" w:hAnsi="Arial" w:cs="Arial"/>
          <w:sz w:val="20"/>
          <w:szCs w:val="20"/>
        </w:rPr>
        <w:t>correct answer calculated.</w:t>
      </w:r>
    </w:p>
    <w:p w14:paraId="051A40B2" w14:textId="77777777" w:rsidR="00B6508F" w:rsidRDefault="00B6508F" w:rsidP="00B6508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Boundary</w:t>
      </w:r>
      <w:r w:rsidRPr="00312A5B">
        <w:rPr>
          <w:rFonts w:ascii="Arial" w:hAnsi="Arial" w:cs="Arial"/>
          <w:b/>
          <w:sz w:val="20"/>
          <w:szCs w:val="20"/>
        </w:rPr>
        <w:t xml:space="preserve"> values –</w:t>
      </w:r>
      <w:r>
        <w:rPr>
          <w:rFonts w:ascii="Arial" w:hAnsi="Arial" w:cs="Arial"/>
          <w:b/>
          <w:sz w:val="20"/>
          <w:szCs w:val="20"/>
        </w:rPr>
        <w:t xml:space="preserve"> all values the same</w:t>
      </w:r>
    </w:p>
    <w:p w14:paraId="3527D929" w14:textId="20C3ABC2" w:rsidR="006958A1" w:rsidRDefault="001C7368" w:rsidP="00A570FB">
      <w:pPr>
        <w:spacing w:after="60"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0DA0F9F0" wp14:editId="73A11219">
            <wp:extent cx="4343400" cy="34671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3BD517" w14:textId="7334ED0B" w:rsidR="00A570FB" w:rsidRDefault="001C7368" w:rsidP="001C7368">
      <w:pPr>
        <w:spacing w:line="360" w:lineRule="auto"/>
        <w:rPr>
          <w:rFonts w:ascii="Arial" w:hAnsi="Arial" w:cs="Arial"/>
          <w:sz w:val="20"/>
          <w:szCs w:val="20"/>
        </w:rPr>
      </w:pPr>
      <w:r w:rsidRPr="00470F15">
        <w:rPr>
          <w:rFonts w:ascii="Arial" w:hAnsi="Arial" w:cs="Arial"/>
          <w:sz w:val="20"/>
          <w:szCs w:val="20"/>
        </w:rPr>
        <w:t xml:space="preserve">Result: Program ran as expected, </w:t>
      </w:r>
      <w:r>
        <w:rPr>
          <w:rFonts w:ascii="Arial" w:hAnsi="Arial" w:cs="Arial"/>
          <w:sz w:val="20"/>
          <w:szCs w:val="20"/>
        </w:rPr>
        <w:t>correct answer calculated.</w:t>
      </w:r>
    </w:p>
    <w:p w14:paraId="29F22FB3" w14:textId="77777777" w:rsidR="00EB53D0" w:rsidRDefault="00EB53D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543E3C2D" w14:textId="1AAAEA7B" w:rsidR="001C7368" w:rsidRPr="002969B2" w:rsidRDefault="001C7368" w:rsidP="001C7368">
      <w:pPr>
        <w:spacing w:line="360" w:lineRule="auto"/>
        <w:rPr>
          <w:rFonts w:ascii="Arial" w:hAnsi="Arial" w:cs="Arial"/>
          <w:sz w:val="20"/>
          <w:szCs w:val="20"/>
        </w:rPr>
      </w:pPr>
      <w:r w:rsidRPr="002969B2">
        <w:rPr>
          <w:rFonts w:ascii="Arial" w:hAnsi="Arial" w:cs="Arial"/>
          <w:b/>
          <w:sz w:val="20"/>
          <w:szCs w:val="20"/>
        </w:rPr>
        <w:lastRenderedPageBreak/>
        <w:t>Impossible values – letters entered</w:t>
      </w:r>
    </w:p>
    <w:p w14:paraId="3F521F86" w14:textId="5AA06A80" w:rsidR="001C7368" w:rsidRDefault="003F7CCF" w:rsidP="00A570FB">
      <w:pPr>
        <w:spacing w:after="60"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5722A0F7" wp14:editId="66861638">
            <wp:extent cx="4619625" cy="26479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E522A" w14:textId="77777777" w:rsidR="003F7CCF" w:rsidRPr="002969B2" w:rsidRDefault="003F7CCF" w:rsidP="00A570FB">
      <w:pPr>
        <w:spacing w:after="240" w:line="360" w:lineRule="auto"/>
        <w:rPr>
          <w:rFonts w:ascii="Arial" w:hAnsi="Arial" w:cs="Arial"/>
          <w:sz w:val="20"/>
          <w:szCs w:val="20"/>
        </w:rPr>
      </w:pPr>
      <w:r w:rsidRPr="002969B2">
        <w:rPr>
          <w:rFonts w:ascii="Arial" w:hAnsi="Arial" w:cs="Arial"/>
          <w:sz w:val="20"/>
          <w:szCs w:val="20"/>
        </w:rPr>
        <w:t>Result: Program failed.</w:t>
      </w:r>
    </w:p>
    <w:p w14:paraId="4E9BEA42" w14:textId="38B3570C" w:rsidR="003D0BD1" w:rsidRPr="00977F7A" w:rsidRDefault="003D0BD1" w:rsidP="00A570FB">
      <w:pPr>
        <w:pStyle w:val="Heading2"/>
        <w:numPr>
          <w:ilvl w:val="1"/>
          <w:numId w:val="5"/>
        </w:numPr>
        <w:spacing w:before="0" w:after="160"/>
        <w:rPr>
          <w:rFonts w:ascii="Arial" w:hAnsi="Arial" w:cs="Arial"/>
          <w:sz w:val="20"/>
          <w:szCs w:val="20"/>
        </w:rPr>
      </w:pPr>
      <w:bookmarkStart w:id="19" w:name="_Toc1916798"/>
      <w:r w:rsidRPr="00977F7A">
        <w:rPr>
          <w:rFonts w:ascii="Arial" w:hAnsi="Arial" w:cs="Arial"/>
          <w:sz w:val="20"/>
          <w:szCs w:val="20"/>
        </w:rPr>
        <w:t xml:space="preserve">Exercise </w:t>
      </w:r>
      <w:r w:rsidR="003A696C" w:rsidRPr="00977F7A">
        <w:rPr>
          <w:rFonts w:ascii="Arial" w:hAnsi="Arial" w:cs="Arial"/>
          <w:sz w:val="20"/>
          <w:szCs w:val="20"/>
        </w:rPr>
        <w:t>4</w:t>
      </w:r>
      <w:r w:rsidR="00BC4007" w:rsidRPr="00977F7A">
        <w:rPr>
          <w:rFonts w:ascii="Arial" w:hAnsi="Arial" w:cs="Arial"/>
          <w:sz w:val="20"/>
          <w:szCs w:val="20"/>
        </w:rPr>
        <w:t xml:space="preserve"> – Fruit machine</w:t>
      </w:r>
      <w:r w:rsidR="0033374C" w:rsidRPr="00977F7A">
        <w:rPr>
          <w:rFonts w:ascii="Arial" w:hAnsi="Arial" w:cs="Arial"/>
          <w:sz w:val="20"/>
          <w:szCs w:val="20"/>
        </w:rPr>
        <w:t xml:space="preserve"> game</w:t>
      </w:r>
      <w:bookmarkEnd w:id="19"/>
    </w:p>
    <w:p w14:paraId="3CB8F145" w14:textId="6BB5A9BE" w:rsidR="00CF0B54" w:rsidRPr="00977F7A" w:rsidRDefault="00CF0B54" w:rsidP="00CF0B54">
      <w:pPr>
        <w:pStyle w:val="Heading2"/>
        <w:spacing w:before="0" w:after="120"/>
        <w:rPr>
          <w:rFonts w:ascii="Arial" w:hAnsi="Arial" w:cs="Arial"/>
          <w:sz w:val="20"/>
          <w:szCs w:val="20"/>
        </w:rPr>
      </w:pPr>
      <w:bookmarkStart w:id="20" w:name="_Toc1916799"/>
      <w:r w:rsidRPr="00977F7A">
        <w:rPr>
          <w:rFonts w:ascii="Arial" w:hAnsi="Arial" w:cs="Arial"/>
          <w:sz w:val="20"/>
          <w:szCs w:val="20"/>
        </w:rPr>
        <w:t>3.4.1</w:t>
      </w:r>
      <w:r w:rsidRPr="00977F7A">
        <w:rPr>
          <w:rFonts w:ascii="Arial" w:hAnsi="Arial" w:cs="Arial"/>
          <w:sz w:val="20"/>
          <w:szCs w:val="20"/>
        </w:rPr>
        <w:tab/>
        <w:t>Identifying the problem</w:t>
      </w:r>
      <w:bookmarkEnd w:id="20"/>
    </w:p>
    <w:p w14:paraId="422C5E16" w14:textId="614FE887" w:rsidR="00991D68" w:rsidRDefault="00977F7A" w:rsidP="00977F7A">
      <w:pPr>
        <w:spacing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Pr="00672A16">
        <w:rPr>
          <w:rFonts w:ascii="Arial" w:hAnsi="Arial" w:cs="Arial"/>
          <w:sz w:val="20"/>
          <w:szCs w:val="20"/>
        </w:rPr>
        <w:t xml:space="preserve">his exercise </w:t>
      </w:r>
      <w:r>
        <w:rPr>
          <w:rFonts w:ascii="Arial" w:hAnsi="Arial" w:cs="Arial"/>
          <w:sz w:val="20"/>
          <w:szCs w:val="20"/>
        </w:rPr>
        <w:t xml:space="preserve">requires a program to </w:t>
      </w:r>
      <w:r w:rsidR="00857A07">
        <w:rPr>
          <w:rFonts w:ascii="Arial" w:hAnsi="Arial" w:cs="Arial"/>
          <w:sz w:val="20"/>
          <w:szCs w:val="20"/>
        </w:rPr>
        <w:t xml:space="preserve">represent 3 reels </w:t>
      </w:r>
      <w:r w:rsidR="000C612C">
        <w:rPr>
          <w:rFonts w:ascii="Arial" w:hAnsi="Arial" w:cs="Arial"/>
          <w:sz w:val="20"/>
          <w:szCs w:val="20"/>
        </w:rPr>
        <w:t xml:space="preserve">of a fruit machine with </w:t>
      </w:r>
      <w:r w:rsidR="00066E0F">
        <w:rPr>
          <w:rFonts w:ascii="Arial" w:hAnsi="Arial" w:cs="Arial"/>
          <w:sz w:val="20"/>
          <w:szCs w:val="20"/>
        </w:rPr>
        <w:t>numbers ranging from 1 to 5 representing symbols.</w:t>
      </w:r>
      <w:r w:rsidR="007B666D">
        <w:rPr>
          <w:rFonts w:ascii="Arial" w:hAnsi="Arial" w:cs="Arial"/>
          <w:sz w:val="20"/>
          <w:szCs w:val="20"/>
        </w:rPr>
        <w:t xml:space="preserve"> The </w:t>
      </w:r>
      <w:r w:rsidR="00D543F3">
        <w:rPr>
          <w:rFonts w:ascii="Arial" w:hAnsi="Arial" w:cs="Arial"/>
          <w:sz w:val="20"/>
          <w:szCs w:val="20"/>
        </w:rPr>
        <w:t xml:space="preserve">numbers are chosen </w:t>
      </w:r>
      <w:r w:rsidR="00E12730">
        <w:rPr>
          <w:rFonts w:ascii="Arial" w:hAnsi="Arial" w:cs="Arial"/>
          <w:sz w:val="20"/>
          <w:szCs w:val="20"/>
        </w:rPr>
        <w:t>randomly,</w:t>
      </w:r>
      <w:r w:rsidR="00D543F3">
        <w:rPr>
          <w:rFonts w:ascii="Arial" w:hAnsi="Arial" w:cs="Arial"/>
          <w:sz w:val="20"/>
          <w:szCs w:val="20"/>
        </w:rPr>
        <w:t xml:space="preserve"> </w:t>
      </w:r>
      <w:r w:rsidR="000E1EA4">
        <w:rPr>
          <w:rFonts w:ascii="Arial" w:hAnsi="Arial" w:cs="Arial"/>
          <w:sz w:val="20"/>
          <w:szCs w:val="20"/>
        </w:rPr>
        <w:t>and the user can have as man goes as they w</w:t>
      </w:r>
      <w:r w:rsidR="00C36F65">
        <w:rPr>
          <w:rFonts w:ascii="Arial" w:hAnsi="Arial" w:cs="Arial"/>
          <w:sz w:val="20"/>
          <w:szCs w:val="20"/>
        </w:rPr>
        <w:t>ish</w:t>
      </w:r>
      <w:r w:rsidR="000E1EA4">
        <w:rPr>
          <w:rFonts w:ascii="Arial" w:hAnsi="Arial" w:cs="Arial"/>
          <w:sz w:val="20"/>
          <w:szCs w:val="20"/>
        </w:rPr>
        <w:t xml:space="preserve">. </w:t>
      </w:r>
      <w:r w:rsidR="004A5471">
        <w:rPr>
          <w:rFonts w:ascii="Arial" w:hAnsi="Arial" w:cs="Arial"/>
          <w:sz w:val="20"/>
          <w:szCs w:val="20"/>
        </w:rPr>
        <w:t>There is a scoring system</w:t>
      </w:r>
      <w:r w:rsidR="00F05C33">
        <w:rPr>
          <w:rFonts w:ascii="Arial" w:hAnsi="Arial" w:cs="Arial"/>
          <w:sz w:val="20"/>
          <w:szCs w:val="20"/>
        </w:rPr>
        <w:t>,</w:t>
      </w:r>
      <w:r w:rsidR="004A5471">
        <w:rPr>
          <w:rFonts w:ascii="Arial" w:hAnsi="Arial" w:cs="Arial"/>
          <w:sz w:val="20"/>
          <w:szCs w:val="20"/>
        </w:rPr>
        <w:t xml:space="preserve"> where </w:t>
      </w:r>
      <w:r w:rsidR="009815A2">
        <w:rPr>
          <w:rFonts w:ascii="Arial" w:hAnsi="Arial" w:cs="Arial"/>
          <w:sz w:val="20"/>
          <w:szCs w:val="20"/>
        </w:rPr>
        <w:t xml:space="preserve">there is </w:t>
      </w:r>
      <w:r w:rsidR="00756BB8">
        <w:rPr>
          <w:rFonts w:ascii="Arial" w:hAnsi="Arial" w:cs="Arial"/>
          <w:sz w:val="20"/>
          <w:szCs w:val="20"/>
        </w:rPr>
        <w:t>three of the same numbers scores 20 points, any combination of two fives</w:t>
      </w:r>
      <w:r w:rsidR="00E12730">
        <w:rPr>
          <w:rFonts w:ascii="Arial" w:hAnsi="Arial" w:cs="Arial"/>
          <w:sz w:val="20"/>
          <w:szCs w:val="20"/>
        </w:rPr>
        <w:t xml:space="preserve"> scores 100 points, and three fives scores 2000 points</w:t>
      </w:r>
      <w:r w:rsidR="00E72F7D">
        <w:rPr>
          <w:rFonts w:ascii="Arial" w:hAnsi="Arial" w:cs="Arial"/>
          <w:sz w:val="20"/>
          <w:szCs w:val="20"/>
        </w:rPr>
        <w:t xml:space="preserve">. After each spin the user is </w:t>
      </w:r>
      <w:r w:rsidR="00943FCA">
        <w:rPr>
          <w:rFonts w:ascii="Arial" w:hAnsi="Arial" w:cs="Arial"/>
          <w:sz w:val="20"/>
          <w:szCs w:val="20"/>
        </w:rPr>
        <w:t>asked if they wish to spin again.</w:t>
      </w:r>
    </w:p>
    <w:p w14:paraId="3B225C8A" w14:textId="77777777" w:rsidR="00977F7A" w:rsidRPr="00277971" w:rsidRDefault="00977F7A" w:rsidP="00977F7A">
      <w:pPr>
        <w:spacing w:after="60" w:line="360" w:lineRule="auto"/>
        <w:rPr>
          <w:rFonts w:ascii="Arial" w:hAnsi="Arial" w:cs="Arial"/>
          <w:sz w:val="20"/>
          <w:szCs w:val="20"/>
        </w:rPr>
      </w:pPr>
      <w:r w:rsidRPr="00277971">
        <w:rPr>
          <w:rFonts w:ascii="Arial" w:hAnsi="Arial" w:cs="Arial"/>
          <w:sz w:val="20"/>
          <w:szCs w:val="20"/>
        </w:rPr>
        <w:t>The individual stages for the program are as follows</w:t>
      </w:r>
      <w:r>
        <w:rPr>
          <w:rFonts w:ascii="Arial" w:hAnsi="Arial" w:cs="Arial"/>
          <w:sz w:val="20"/>
          <w:szCs w:val="20"/>
        </w:rPr>
        <w:t>:</w:t>
      </w:r>
    </w:p>
    <w:p w14:paraId="3044FF36" w14:textId="51A2E764" w:rsidR="00977F7A" w:rsidRDefault="00977F7A" w:rsidP="00977F7A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sz w:val="20"/>
          <w:szCs w:val="20"/>
        </w:rPr>
      </w:pPr>
      <w:r w:rsidRPr="00277971">
        <w:rPr>
          <w:rFonts w:ascii="Arial" w:hAnsi="Arial" w:cs="Arial"/>
          <w:sz w:val="20"/>
          <w:szCs w:val="20"/>
        </w:rPr>
        <w:t xml:space="preserve">User </w:t>
      </w:r>
      <w:r w:rsidR="00896AC2">
        <w:rPr>
          <w:rFonts w:ascii="Arial" w:hAnsi="Arial" w:cs="Arial"/>
          <w:sz w:val="20"/>
          <w:szCs w:val="20"/>
        </w:rPr>
        <w:t xml:space="preserve">indicates whether they wish to make a </w:t>
      </w:r>
      <w:r w:rsidR="00E8274F">
        <w:rPr>
          <w:rFonts w:ascii="Arial" w:hAnsi="Arial" w:cs="Arial"/>
          <w:sz w:val="20"/>
          <w:szCs w:val="20"/>
        </w:rPr>
        <w:t>spin</w:t>
      </w:r>
      <w:r w:rsidR="00B45E65">
        <w:rPr>
          <w:rFonts w:ascii="Arial" w:hAnsi="Arial" w:cs="Arial"/>
          <w:sz w:val="20"/>
          <w:szCs w:val="20"/>
        </w:rPr>
        <w:t>.</w:t>
      </w:r>
    </w:p>
    <w:p w14:paraId="7193C091" w14:textId="0946204E" w:rsidR="009E79BC" w:rsidRDefault="009E79BC" w:rsidP="00977F7A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If </w:t>
      </w:r>
      <w:r w:rsidR="00DD53E1">
        <w:rPr>
          <w:rFonts w:ascii="Arial" w:hAnsi="Arial" w:cs="Arial"/>
          <w:sz w:val="20"/>
          <w:szCs w:val="20"/>
        </w:rPr>
        <w:t xml:space="preserve">the user has indicated </w:t>
      </w:r>
      <w:r w:rsidR="0026598C">
        <w:rPr>
          <w:rFonts w:ascii="Arial" w:hAnsi="Arial" w:cs="Arial"/>
          <w:sz w:val="20"/>
          <w:szCs w:val="20"/>
        </w:rPr>
        <w:t>yes,</w:t>
      </w:r>
      <w:r w:rsidR="00925AF7">
        <w:rPr>
          <w:rFonts w:ascii="Arial" w:hAnsi="Arial" w:cs="Arial"/>
          <w:sz w:val="20"/>
          <w:szCs w:val="20"/>
        </w:rPr>
        <w:t xml:space="preserve"> </w:t>
      </w:r>
      <w:r w:rsidR="00DD53E1">
        <w:rPr>
          <w:rFonts w:ascii="Arial" w:hAnsi="Arial" w:cs="Arial"/>
          <w:sz w:val="20"/>
          <w:szCs w:val="20"/>
        </w:rPr>
        <w:t>make a spin</w:t>
      </w:r>
      <w:r w:rsidR="0026598C">
        <w:rPr>
          <w:rFonts w:ascii="Arial" w:hAnsi="Arial" w:cs="Arial"/>
          <w:sz w:val="20"/>
          <w:szCs w:val="20"/>
        </w:rPr>
        <w:t xml:space="preserve"> </w:t>
      </w:r>
      <w:r w:rsidR="00925AF7">
        <w:rPr>
          <w:rFonts w:ascii="Arial" w:hAnsi="Arial" w:cs="Arial"/>
          <w:sz w:val="20"/>
          <w:szCs w:val="20"/>
        </w:rPr>
        <w:t>(go to stage 4).</w:t>
      </w:r>
    </w:p>
    <w:p w14:paraId="122D1EAC" w14:textId="56D24C30" w:rsidR="00925AF7" w:rsidRDefault="0026598C" w:rsidP="00977F7A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If the user has indicated no, end the game.</w:t>
      </w:r>
    </w:p>
    <w:p w14:paraId="61FF95BA" w14:textId="1E15F4EE" w:rsidR="00977F7A" w:rsidRDefault="00B77E42" w:rsidP="00977F7A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Check whether the user has won or lost</w:t>
      </w:r>
      <w:r w:rsidR="00977F7A">
        <w:rPr>
          <w:rFonts w:ascii="Arial" w:hAnsi="Arial" w:cs="Arial"/>
          <w:sz w:val="20"/>
          <w:szCs w:val="20"/>
        </w:rPr>
        <w:t>.</w:t>
      </w:r>
    </w:p>
    <w:p w14:paraId="251FFBFB" w14:textId="72C9CB72" w:rsidR="00977F7A" w:rsidRDefault="00CB2CE9" w:rsidP="00977F7A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Print the result on the screen</w:t>
      </w:r>
      <w:r w:rsidR="00977F7A">
        <w:rPr>
          <w:rFonts w:ascii="Arial" w:hAnsi="Arial" w:cs="Arial"/>
          <w:sz w:val="20"/>
          <w:szCs w:val="20"/>
        </w:rPr>
        <w:t>.</w:t>
      </w:r>
    </w:p>
    <w:p w14:paraId="571285E1" w14:textId="495A2B1C" w:rsidR="00977F7A" w:rsidRDefault="00A13727" w:rsidP="00977F7A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If the user has indicated yes, make a spin (go </w:t>
      </w:r>
      <w:r w:rsidR="006D38EF">
        <w:rPr>
          <w:rFonts w:ascii="Arial" w:hAnsi="Arial" w:cs="Arial"/>
          <w:sz w:val="20"/>
          <w:szCs w:val="20"/>
        </w:rPr>
        <w:t xml:space="preserve">back </w:t>
      </w:r>
      <w:r>
        <w:rPr>
          <w:rFonts w:ascii="Arial" w:hAnsi="Arial" w:cs="Arial"/>
          <w:sz w:val="20"/>
          <w:szCs w:val="20"/>
        </w:rPr>
        <w:t>to stage 4)</w:t>
      </w:r>
      <w:r w:rsidR="00B45E65">
        <w:rPr>
          <w:rFonts w:ascii="Arial" w:hAnsi="Arial" w:cs="Arial"/>
          <w:sz w:val="20"/>
          <w:szCs w:val="20"/>
        </w:rPr>
        <w:t>.</w:t>
      </w:r>
    </w:p>
    <w:p w14:paraId="791B4460" w14:textId="49DF2355" w:rsidR="00A570FB" w:rsidRDefault="00FE37B4" w:rsidP="00FE37B4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If the user has indicated no, end the game.</w:t>
      </w:r>
    </w:p>
    <w:p w14:paraId="6B8DB4DE" w14:textId="358DE11E" w:rsidR="00CF0B54" w:rsidRPr="00977F7A" w:rsidRDefault="00CF0B54" w:rsidP="00CF0B54">
      <w:pPr>
        <w:pStyle w:val="Heading2"/>
        <w:spacing w:before="0" w:after="120"/>
        <w:rPr>
          <w:rFonts w:ascii="Arial" w:hAnsi="Arial" w:cs="Arial"/>
          <w:sz w:val="20"/>
          <w:szCs w:val="20"/>
        </w:rPr>
      </w:pPr>
      <w:bookmarkStart w:id="21" w:name="_Toc1916800"/>
      <w:r w:rsidRPr="00977F7A">
        <w:rPr>
          <w:rFonts w:ascii="Arial" w:hAnsi="Arial" w:cs="Arial"/>
          <w:sz w:val="20"/>
          <w:szCs w:val="20"/>
        </w:rPr>
        <w:t>3.4.2</w:t>
      </w:r>
      <w:r w:rsidRPr="00977F7A">
        <w:rPr>
          <w:rFonts w:ascii="Arial" w:hAnsi="Arial" w:cs="Arial"/>
          <w:sz w:val="20"/>
          <w:szCs w:val="20"/>
        </w:rPr>
        <w:tab/>
        <w:t>Annotated Code</w:t>
      </w:r>
      <w:bookmarkEnd w:id="21"/>
    </w:p>
    <w:p w14:paraId="1094CE73" w14:textId="4E40BA48" w:rsidR="006E7007" w:rsidRDefault="006E7007" w:rsidP="006E7007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following program uses an array to calculate the answer to the exercise. Under Appendix 2 the program is written without using an array.</w:t>
      </w:r>
    </w:p>
    <w:p w14:paraId="39462980" w14:textId="77777777" w:rsidR="005F7DB9" w:rsidRDefault="005F7DB9" w:rsidP="005F7DB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A31515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709ACD89" w14:textId="35489D0E" w:rsidR="00C3525C" w:rsidRDefault="00C3525C" w:rsidP="00C3525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stdlib.h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7B18F3AE" w14:textId="1790C796" w:rsidR="00705566" w:rsidRDefault="00C3525C" w:rsidP="00FE10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time.h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28457A9E" w14:textId="0C7DD0ED" w:rsidR="00FE10E0" w:rsidRDefault="00FE10E0" w:rsidP="00FE10E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DECEA07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44DAF293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1E98B7B0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myarray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3];     </w:t>
      </w:r>
      <w:r>
        <w:rPr>
          <w:rFonts w:ascii="Consolas" w:hAnsi="Consolas" w:cs="Consolas"/>
          <w:color w:val="008000"/>
          <w:sz w:val="19"/>
          <w:szCs w:val="19"/>
        </w:rPr>
        <w:t>//array variable</w:t>
      </w:r>
    </w:p>
    <w:p w14:paraId="63CB9CF3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low = 1;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//lowest of range</w:t>
      </w:r>
    </w:p>
    <w:p w14:paraId="1550F118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high = 5;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//highest of range</w:t>
      </w:r>
    </w:p>
    <w:p w14:paraId="5D3DDEE3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choice;   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    </w:t>
      </w:r>
      <w:r>
        <w:rPr>
          <w:rFonts w:ascii="Consolas" w:hAnsi="Consolas" w:cs="Consolas"/>
          <w:color w:val="008000"/>
          <w:sz w:val="19"/>
          <w:szCs w:val="19"/>
        </w:rPr>
        <w:t>//variable to hold user input</w:t>
      </w:r>
    </w:p>
    <w:p w14:paraId="299C9B02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srand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time(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NULL</w:t>
      </w:r>
      <w:r>
        <w:rPr>
          <w:rFonts w:ascii="Consolas" w:hAnsi="Consolas" w:cs="Consolas"/>
          <w:color w:val="000000"/>
          <w:sz w:val="19"/>
          <w:szCs w:val="19"/>
        </w:rPr>
        <w:t>));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//seed randomness</w:t>
      </w:r>
    </w:p>
    <w:p w14:paraId="77F36ED2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  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          </w:t>
      </w:r>
      <w:r>
        <w:rPr>
          <w:rFonts w:ascii="Consolas" w:hAnsi="Consolas" w:cs="Consolas"/>
          <w:color w:val="008000"/>
          <w:sz w:val="19"/>
          <w:szCs w:val="19"/>
        </w:rPr>
        <w:t>//variable for holding input</w:t>
      </w:r>
    </w:p>
    <w:p w14:paraId="50EF58FC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score1 = 2000, score2 = 100, score3 = 20, score4=0;</w:t>
      </w:r>
    </w:p>
    <w:p w14:paraId="0935AE91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B769D2E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"Do you wish to spin? (Y/N)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078E9DE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 %c"</w:t>
      </w:r>
      <w:r>
        <w:rPr>
          <w:rFonts w:ascii="Consolas" w:hAnsi="Consolas" w:cs="Consolas"/>
          <w:color w:val="000000"/>
          <w:sz w:val="19"/>
          <w:szCs w:val="19"/>
        </w:rPr>
        <w:t xml:space="preserve">, &amp;choice); </w:t>
      </w:r>
      <w:r>
        <w:rPr>
          <w:rFonts w:ascii="Consolas" w:hAnsi="Consolas" w:cs="Consolas"/>
          <w:color w:val="008000"/>
          <w:sz w:val="19"/>
          <w:szCs w:val="19"/>
        </w:rPr>
        <w:t>//user enters input</w:t>
      </w:r>
    </w:p>
    <w:p w14:paraId="79B0C2BC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D2BA561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(choice == </w:t>
      </w:r>
      <w:r>
        <w:rPr>
          <w:rFonts w:ascii="Consolas" w:hAnsi="Consolas" w:cs="Consolas"/>
          <w:color w:val="A31515"/>
          <w:sz w:val="19"/>
          <w:szCs w:val="19"/>
        </w:rPr>
        <w:t>'y'</w:t>
      </w:r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</w:rPr>
        <w:t>//while choice</w:t>
      </w:r>
    </w:p>
    <w:p w14:paraId="5E74301C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A669304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3;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++) </w:t>
      </w:r>
      <w:r>
        <w:rPr>
          <w:rFonts w:ascii="Consolas" w:hAnsi="Consolas" w:cs="Consolas"/>
          <w:color w:val="008000"/>
          <w:sz w:val="19"/>
          <w:szCs w:val="19"/>
        </w:rPr>
        <w:t>//the number of columns in the array</w:t>
      </w:r>
    </w:p>
    <w:p w14:paraId="3C22C90F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D881EAA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myarray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rand(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 % (high - low + 1) + low; </w:t>
      </w:r>
      <w:r>
        <w:rPr>
          <w:rFonts w:ascii="Consolas" w:hAnsi="Consolas" w:cs="Consolas"/>
          <w:color w:val="008000"/>
          <w:sz w:val="19"/>
          <w:szCs w:val="19"/>
        </w:rPr>
        <w:t xml:space="preserve">//indicating random selection   </w:t>
      </w:r>
    </w:p>
    <w:p w14:paraId="0A0D2DE9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 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myarray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]);</w:t>
      </w:r>
    </w:p>
    <w:p w14:paraId="36A7086E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0FB340F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000903F6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myarray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0] == 5) &amp;&amp;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myarray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[1] == 5) &amp;&amp;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myarray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[2] == 5)) </w:t>
      </w:r>
      <w:r>
        <w:rPr>
          <w:rFonts w:ascii="Consolas" w:hAnsi="Consolas" w:cs="Consolas"/>
          <w:color w:val="008000"/>
          <w:sz w:val="19"/>
          <w:szCs w:val="19"/>
        </w:rPr>
        <w:t>//checking where each column is 5</w:t>
      </w:r>
    </w:p>
    <w:p w14:paraId="74E9A60B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293DE3F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nYou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win, and your points are %d"</w:t>
      </w:r>
      <w:r>
        <w:rPr>
          <w:rFonts w:ascii="Consolas" w:hAnsi="Consolas" w:cs="Consolas"/>
          <w:color w:val="000000"/>
          <w:sz w:val="19"/>
          <w:szCs w:val="19"/>
        </w:rPr>
        <w:t>, score1);</w:t>
      </w:r>
    </w:p>
    <w:p w14:paraId="3DC1EDE1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3CFA628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60262911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(((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myarray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0] == 5) &amp;&amp;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myarray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[1] == 5)) || ((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myarray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[0] == 5) &amp;&amp;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myarray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[2] == 5)) || ((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myarray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[1] == 5) &amp;&amp;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myarray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[2] == 5))) </w:t>
      </w:r>
      <w:r>
        <w:rPr>
          <w:rFonts w:ascii="Consolas" w:hAnsi="Consolas" w:cs="Consolas"/>
          <w:color w:val="008000"/>
          <w:sz w:val="19"/>
          <w:szCs w:val="19"/>
        </w:rPr>
        <w:t>//checking where two columns have the number 5</w:t>
      </w:r>
    </w:p>
    <w:p w14:paraId="33025787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BE4B486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nYou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win, and your points are %d"</w:t>
      </w:r>
      <w:r>
        <w:rPr>
          <w:rFonts w:ascii="Consolas" w:hAnsi="Consolas" w:cs="Consolas"/>
          <w:color w:val="000000"/>
          <w:sz w:val="19"/>
          <w:szCs w:val="19"/>
        </w:rPr>
        <w:t>, score2);</w:t>
      </w:r>
    </w:p>
    <w:p w14:paraId="0FEE7AC2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AE8248A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6CEA796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myarray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0] ==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myarray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[1]) &amp;&amp;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myarray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[1] ==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myarray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[2])) </w:t>
      </w:r>
      <w:r>
        <w:rPr>
          <w:rFonts w:ascii="Consolas" w:hAnsi="Consolas" w:cs="Consolas"/>
          <w:color w:val="008000"/>
          <w:sz w:val="19"/>
          <w:szCs w:val="19"/>
        </w:rPr>
        <w:t>//checking that each column has the same number</w:t>
      </w:r>
    </w:p>
    <w:p w14:paraId="00FFFD16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79CF56D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nYou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win, and your points are %d"</w:t>
      </w:r>
      <w:r>
        <w:rPr>
          <w:rFonts w:ascii="Consolas" w:hAnsi="Consolas" w:cs="Consolas"/>
          <w:color w:val="000000"/>
          <w:sz w:val="19"/>
          <w:szCs w:val="19"/>
        </w:rPr>
        <w:t>, score3);</w:t>
      </w:r>
    </w:p>
    <w:p w14:paraId="5B805EE4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6C545CA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391344FA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14:paraId="334A088F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A371258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nYou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lose, and your points are %d"</w:t>
      </w:r>
      <w:r>
        <w:rPr>
          <w:rFonts w:ascii="Consolas" w:hAnsi="Consolas" w:cs="Consolas"/>
          <w:color w:val="000000"/>
          <w:sz w:val="19"/>
          <w:szCs w:val="19"/>
        </w:rPr>
        <w:t>, score4);</w:t>
      </w:r>
    </w:p>
    <w:p w14:paraId="6DC77CE1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90EA573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1EDDADB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nDo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you wish to spin? (Y/N)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CF1F898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 %c"</w:t>
      </w:r>
      <w:r>
        <w:rPr>
          <w:rFonts w:ascii="Consolas" w:hAnsi="Consolas" w:cs="Consolas"/>
          <w:color w:val="000000"/>
          <w:sz w:val="19"/>
          <w:szCs w:val="19"/>
        </w:rPr>
        <w:t xml:space="preserve">, &amp;choice); </w:t>
      </w:r>
      <w:r>
        <w:rPr>
          <w:rFonts w:ascii="Consolas" w:hAnsi="Consolas" w:cs="Consolas"/>
          <w:color w:val="008000"/>
          <w:sz w:val="19"/>
          <w:szCs w:val="19"/>
        </w:rPr>
        <w:t>//user enters input</w:t>
      </w:r>
    </w:p>
    <w:p w14:paraId="69DAD4C7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B21D659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nOK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, thank you for playing, see you next time\n\n"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C28D812" w14:textId="77777777" w:rsidR="00051433" w:rsidRDefault="00051433" w:rsidP="00051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485776FE" w14:textId="0F77CA8F" w:rsidR="00DB39F1" w:rsidRDefault="00DB39F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6FE957FD" w14:textId="00D45EF3" w:rsidR="0099670F" w:rsidRPr="00977F7A" w:rsidRDefault="0099670F" w:rsidP="00A570FB">
      <w:pPr>
        <w:pStyle w:val="Heading2"/>
        <w:spacing w:before="0" w:after="160"/>
        <w:rPr>
          <w:rFonts w:ascii="Arial" w:hAnsi="Arial" w:cs="Arial"/>
          <w:sz w:val="20"/>
          <w:szCs w:val="20"/>
        </w:rPr>
      </w:pPr>
      <w:bookmarkStart w:id="22" w:name="_Toc1916801"/>
      <w:r w:rsidRPr="00977F7A">
        <w:rPr>
          <w:rFonts w:ascii="Arial" w:hAnsi="Arial" w:cs="Arial"/>
          <w:sz w:val="20"/>
          <w:szCs w:val="20"/>
        </w:rPr>
        <w:lastRenderedPageBreak/>
        <w:t>3.4.3</w:t>
      </w:r>
      <w:r w:rsidRPr="00977F7A">
        <w:rPr>
          <w:rFonts w:ascii="Arial" w:hAnsi="Arial" w:cs="Arial"/>
          <w:sz w:val="20"/>
          <w:szCs w:val="20"/>
        </w:rPr>
        <w:tab/>
        <w:t>Testing</w:t>
      </w:r>
      <w:bookmarkEnd w:id="22"/>
    </w:p>
    <w:p w14:paraId="67066674" w14:textId="77777777" w:rsidR="00EF3915" w:rsidRPr="008D4054" w:rsidRDefault="00EF3915" w:rsidP="00A570FB">
      <w:pPr>
        <w:spacing w:after="60" w:line="360" w:lineRule="auto"/>
        <w:rPr>
          <w:rFonts w:ascii="Arial" w:hAnsi="Arial" w:cs="Arial"/>
          <w:b/>
          <w:sz w:val="20"/>
          <w:szCs w:val="20"/>
        </w:rPr>
      </w:pPr>
      <w:r w:rsidRPr="008D4054">
        <w:rPr>
          <w:rFonts w:ascii="Arial" w:hAnsi="Arial" w:cs="Arial"/>
          <w:b/>
          <w:sz w:val="20"/>
          <w:szCs w:val="20"/>
        </w:rPr>
        <w:t>Normal Values</w:t>
      </w:r>
    </w:p>
    <w:p w14:paraId="6C5765CD" w14:textId="3E3063D3" w:rsidR="0099670F" w:rsidRPr="00A570FB" w:rsidRDefault="00DD468F" w:rsidP="00A570FB">
      <w:pPr>
        <w:pStyle w:val="ListParagraph"/>
        <w:numPr>
          <w:ilvl w:val="0"/>
          <w:numId w:val="18"/>
        </w:numPr>
        <w:spacing w:after="120" w:line="360" w:lineRule="auto"/>
        <w:rPr>
          <w:rFonts w:ascii="Arial" w:hAnsi="Arial" w:cs="Arial"/>
          <w:sz w:val="20"/>
          <w:szCs w:val="20"/>
        </w:rPr>
      </w:pPr>
      <w:r w:rsidRPr="00A570FB">
        <w:rPr>
          <w:rFonts w:ascii="Arial" w:hAnsi="Arial" w:cs="Arial"/>
          <w:sz w:val="20"/>
          <w:szCs w:val="20"/>
        </w:rPr>
        <w:t xml:space="preserve">The accumulation </w:t>
      </w:r>
      <w:r w:rsidR="00E11225" w:rsidRPr="00A570FB">
        <w:rPr>
          <w:rFonts w:ascii="Arial" w:hAnsi="Arial" w:cs="Arial"/>
          <w:sz w:val="20"/>
          <w:szCs w:val="20"/>
        </w:rPr>
        <w:t>of</w:t>
      </w:r>
      <w:r w:rsidRPr="00A570FB">
        <w:rPr>
          <w:rFonts w:ascii="Arial" w:hAnsi="Arial" w:cs="Arial"/>
          <w:sz w:val="20"/>
          <w:szCs w:val="20"/>
        </w:rPr>
        <w:t xml:space="preserve"> scoring of </w:t>
      </w:r>
      <w:r w:rsidR="00B643CF" w:rsidRPr="00A570FB">
        <w:rPr>
          <w:rFonts w:ascii="Arial" w:hAnsi="Arial" w:cs="Arial"/>
          <w:sz w:val="20"/>
          <w:szCs w:val="20"/>
        </w:rPr>
        <w:t>two fives anywhere in the reel to give 100 points, as well as zero points for no score.</w:t>
      </w:r>
    </w:p>
    <w:p w14:paraId="7C7073AA" w14:textId="0875CD07" w:rsidR="00AE4974" w:rsidRDefault="00457364" w:rsidP="00A570FB">
      <w:pPr>
        <w:spacing w:after="60"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2A473A5E" wp14:editId="0997042A">
            <wp:extent cx="3238500" cy="54102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541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70AB3E" w14:textId="2F65C23F" w:rsidR="00A570FB" w:rsidRDefault="00457364" w:rsidP="00AE4974">
      <w:pPr>
        <w:spacing w:line="360" w:lineRule="auto"/>
        <w:rPr>
          <w:rFonts w:ascii="Arial" w:hAnsi="Arial" w:cs="Arial"/>
          <w:sz w:val="20"/>
          <w:szCs w:val="20"/>
        </w:rPr>
      </w:pPr>
      <w:r w:rsidRPr="00470F15">
        <w:rPr>
          <w:rFonts w:ascii="Arial" w:hAnsi="Arial" w:cs="Arial"/>
          <w:sz w:val="20"/>
          <w:szCs w:val="20"/>
        </w:rPr>
        <w:t xml:space="preserve">Result: Program ran as expected, </w:t>
      </w:r>
      <w:r>
        <w:rPr>
          <w:rFonts w:ascii="Arial" w:hAnsi="Arial" w:cs="Arial"/>
          <w:sz w:val="20"/>
          <w:szCs w:val="20"/>
        </w:rPr>
        <w:t>correct scores calculated.</w:t>
      </w:r>
    </w:p>
    <w:p w14:paraId="6DD9CA31" w14:textId="77777777" w:rsidR="00A570FB" w:rsidRDefault="00A570F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0698B8FF" w14:textId="49B7E382" w:rsidR="00457364" w:rsidRPr="00884919" w:rsidRDefault="00E11225" w:rsidP="00884919">
      <w:pPr>
        <w:pStyle w:val="ListParagraph"/>
        <w:numPr>
          <w:ilvl w:val="0"/>
          <w:numId w:val="18"/>
        </w:numPr>
        <w:spacing w:line="360" w:lineRule="auto"/>
        <w:rPr>
          <w:rFonts w:ascii="Arial" w:hAnsi="Arial" w:cs="Arial"/>
          <w:sz w:val="20"/>
          <w:szCs w:val="20"/>
        </w:rPr>
      </w:pPr>
      <w:r w:rsidRPr="00884919">
        <w:rPr>
          <w:rFonts w:ascii="Arial" w:hAnsi="Arial" w:cs="Arial"/>
          <w:sz w:val="20"/>
          <w:szCs w:val="20"/>
        </w:rPr>
        <w:lastRenderedPageBreak/>
        <w:t xml:space="preserve">The accumulation of </w:t>
      </w:r>
      <w:r w:rsidR="00A3037F" w:rsidRPr="00884919">
        <w:rPr>
          <w:rFonts w:ascii="Arial" w:hAnsi="Arial" w:cs="Arial"/>
          <w:sz w:val="20"/>
          <w:szCs w:val="20"/>
        </w:rPr>
        <w:t xml:space="preserve">all numbers </w:t>
      </w:r>
      <w:r w:rsidR="007B76F2" w:rsidRPr="00884919">
        <w:rPr>
          <w:rFonts w:ascii="Arial" w:hAnsi="Arial" w:cs="Arial"/>
          <w:sz w:val="20"/>
          <w:szCs w:val="20"/>
        </w:rPr>
        <w:t>being the same</w:t>
      </w:r>
      <w:r w:rsidR="00813607" w:rsidRPr="00884919">
        <w:rPr>
          <w:rFonts w:ascii="Arial" w:hAnsi="Arial" w:cs="Arial"/>
          <w:sz w:val="20"/>
          <w:szCs w:val="20"/>
        </w:rPr>
        <w:t xml:space="preserve"> </w:t>
      </w:r>
      <w:r w:rsidRPr="00884919">
        <w:rPr>
          <w:rFonts w:ascii="Arial" w:hAnsi="Arial" w:cs="Arial"/>
          <w:sz w:val="20"/>
          <w:szCs w:val="20"/>
        </w:rPr>
        <w:t xml:space="preserve">to give </w:t>
      </w:r>
      <w:r w:rsidR="00813607" w:rsidRPr="00884919">
        <w:rPr>
          <w:rFonts w:ascii="Arial" w:hAnsi="Arial" w:cs="Arial"/>
          <w:sz w:val="20"/>
          <w:szCs w:val="20"/>
        </w:rPr>
        <w:t>2</w:t>
      </w:r>
      <w:r w:rsidRPr="00884919">
        <w:rPr>
          <w:rFonts w:ascii="Arial" w:hAnsi="Arial" w:cs="Arial"/>
          <w:sz w:val="20"/>
          <w:szCs w:val="20"/>
        </w:rPr>
        <w:t>0 points</w:t>
      </w:r>
      <w:r w:rsidR="00EA6FD7" w:rsidRPr="00884919">
        <w:rPr>
          <w:rFonts w:ascii="Arial" w:hAnsi="Arial" w:cs="Arial"/>
          <w:sz w:val="20"/>
          <w:szCs w:val="20"/>
        </w:rPr>
        <w:t>.</w:t>
      </w:r>
    </w:p>
    <w:p w14:paraId="1A6233CA" w14:textId="3124D2D3" w:rsidR="00457364" w:rsidRDefault="008616E2" w:rsidP="00884919">
      <w:pPr>
        <w:spacing w:after="60"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6CB8A5B7" wp14:editId="02BA5F1C">
            <wp:extent cx="3181350" cy="250507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5BDFDC" w14:textId="0375A6A9" w:rsidR="00457364" w:rsidRDefault="008616E2" w:rsidP="00AE4974">
      <w:pPr>
        <w:spacing w:line="360" w:lineRule="auto"/>
        <w:rPr>
          <w:rFonts w:ascii="Arial" w:hAnsi="Arial" w:cs="Arial"/>
          <w:sz w:val="20"/>
          <w:szCs w:val="20"/>
        </w:rPr>
      </w:pPr>
      <w:r w:rsidRPr="00470F15">
        <w:rPr>
          <w:rFonts w:ascii="Arial" w:hAnsi="Arial" w:cs="Arial"/>
          <w:sz w:val="20"/>
          <w:szCs w:val="20"/>
        </w:rPr>
        <w:t xml:space="preserve">Result: Program ran as expected, </w:t>
      </w:r>
      <w:r>
        <w:rPr>
          <w:rFonts w:ascii="Arial" w:hAnsi="Arial" w:cs="Arial"/>
          <w:sz w:val="20"/>
          <w:szCs w:val="20"/>
        </w:rPr>
        <w:t>correct scores calculated.</w:t>
      </w:r>
    </w:p>
    <w:p w14:paraId="70D0A12C" w14:textId="46ADD0AD" w:rsidR="00EA6FD7" w:rsidRPr="00884919" w:rsidRDefault="00EA6FD7" w:rsidP="00884919">
      <w:pPr>
        <w:pStyle w:val="ListParagraph"/>
        <w:numPr>
          <w:ilvl w:val="0"/>
          <w:numId w:val="18"/>
        </w:numPr>
        <w:spacing w:line="360" w:lineRule="auto"/>
        <w:rPr>
          <w:rFonts w:ascii="Arial" w:hAnsi="Arial" w:cs="Arial"/>
          <w:sz w:val="20"/>
          <w:szCs w:val="20"/>
        </w:rPr>
      </w:pPr>
      <w:r w:rsidRPr="00884919">
        <w:rPr>
          <w:rFonts w:ascii="Arial" w:hAnsi="Arial" w:cs="Arial"/>
          <w:sz w:val="20"/>
          <w:szCs w:val="20"/>
        </w:rPr>
        <w:t xml:space="preserve">The accumulation of all numbers being </w:t>
      </w:r>
      <w:r w:rsidR="00805856" w:rsidRPr="00884919">
        <w:rPr>
          <w:rFonts w:ascii="Arial" w:hAnsi="Arial" w:cs="Arial"/>
          <w:sz w:val="20"/>
          <w:szCs w:val="20"/>
        </w:rPr>
        <w:t>five</w:t>
      </w:r>
      <w:r w:rsidRPr="00884919">
        <w:rPr>
          <w:rFonts w:ascii="Arial" w:hAnsi="Arial" w:cs="Arial"/>
          <w:sz w:val="20"/>
          <w:szCs w:val="20"/>
        </w:rPr>
        <w:t xml:space="preserve"> to give 20</w:t>
      </w:r>
      <w:r w:rsidR="00805856" w:rsidRPr="00884919">
        <w:rPr>
          <w:rFonts w:ascii="Arial" w:hAnsi="Arial" w:cs="Arial"/>
          <w:sz w:val="20"/>
          <w:szCs w:val="20"/>
        </w:rPr>
        <w:t>00</w:t>
      </w:r>
      <w:r w:rsidRPr="00884919">
        <w:rPr>
          <w:rFonts w:ascii="Arial" w:hAnsi="Arial" w:cs="Arial"/>
          <w:sz w:val="20"/>
          <w:szCs w:val="20"/>
        </w:rPr>
        <w:t xml:space="preserve"> points</w:t>
      </w:r>
      <w:r w:rsidR="000F443D" w:rsidRPr="00884919">
        <w:rPr>
          <w:rFonts w:ascii="Arial" w:hAnsi="Arial" w:cs="Arial"/>
          <w:sz w:val="20"/>
          <w:szCs w:val="20"/>
        </w:rPr>
        <w:t xml:space="preserve">, plus the user </w:t>
      </w:r>
      <w:r w:rsidR="0090517D" w:rsidRPr="00884919">
        <w:rPr>
          <w:rFonts w:ascii="Arial" w:hAnsi="Arial" w:cs="Arial"/>
          <w:sz w:val="20"/>
          <w:szCs w:val="20"/>
        </w:rPr>
        <w:t xml:space="preserve">stating </w:t>
      </w:r>
      <w:r w:rsidR="000570F1" w:rsidRPr="00884919">
        <w:rPr>
          <w:rFonts w:ascii="Arial" w:hAnsi="Arial" w:cs="Arial"/>
          <w:sz w:val="20"/>
          <w:szCs w:val="20"/>
        </w:rPr>
        <w:t xml:space="preserve">‘n’ for </w:t>
      </w:r>
      <w:r w:rsidR="0090517D" w:rsidRPr="00884919">
        <w:rPr>
          <w:rFonts w:ascii="Arial" w:hAnsi="Arial" w:cs="Arial"/>
          <w:sz w:val="20"/>
          <w:szCs w:val="20"/>
        </w:rPr>
        <w:t>no when asked to spin again</w:t>
      </w:r>
      <w:r w:rsidRPr="00884919">
        <w:rPr>
          <w:rFonts w:ascii="Arial" w:hAnsi="Arial" w:cs="Arial"/>
          <w:sz w:val="20"/>
          <w:szCs w:val="20"/>
        </w:rPr>
        <w:t>.</w:t>
      </w:r>
    </w:p>
    <w:p w14:paraId="09B4953D" w14:textId="150DE34D" w:rsidR="00457364" w:rsidRDefault="00E74D95" w:rsidP="000177C5">
      <w:pPr>
        <w:spacing w:after="60"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50D5B280" wp14:editId="312DB4D0">
            <wp:extent cx="4876800" cy="391477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F105FD" w14:textId="3857BB7A" w:rsidR="000177C5" w:rsidRDefault="00E74D95" w:rsidP="00E74D95">
      <w:pPr>
        <w:spacing w:line="360" w:lineRule="auto"/>
        <w:rPr>
          <w:rFonts w:ascii="Arial" w:hAnsi="Arial" w:cs="Arial"/>
          <w:sz w:val="20"/>
          <w:szCs w:val="20"/>
        </w:rPr>
      </w:pPr>
      <w:r w:rsidRPr="00470F15">
        <w:rPr>
          <w:rFonts w:ascii="Arial" w:hAnsi="Arial" w:cs="Arial"/>
          <w:sz w:val="20"/>
          <w:szCs w:val="20"/>
        </w:rPr>
        <w:t xml:space="preserve">Result: Program ran as expected, </w:t>
      </w:r>
      <w:r>
        <w:rPr>
          <w:rFonts w:ascii="Arial" w:hAnsi="Arial" w:cs="Arial"/>
          <w:sz w:val="20"/>
          <w:szCs w:val="20"/>
        </w:rPr>
        <w:t>correct scores calculated.</w:t>
      </w:r>
    </w:p>
    <w:p w14:paraId="18BFFD02" w14:textId="77777777" w:rsidR="000177C5" w:rsidRDefault="000177C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6C2F3239" w14:textId="77777777" w:rsidR="00327ADE" w:rsidRPr="000177C5" w:rsidRDefault="00327ADE" w:rsidP="000177C5">
      <w:pPr>
        <w:pStyle w:val="ListParagraph"/>
        <w:numPr>
          <w:ilvl w:val="0"/>
          <w:numId w:val="18"/>
        </w:numPr>
        <w:spacing w:line="360" w:lineRule="auto"/>
        <w:rPr>
          <w:rFonts w:ascii="Arial" w:hAnsi="Arial" w:cs="Arial"/>
          <w:sz w:val="20"/>
          <w:szCs w:val="20"/>
        </w:rPr>
      </w:pPr>
      <w:r w:rsidRPr="000177C5">
        <w:rPr>
          <w:rFonts w:ascii="Arial" w:hAnsi="Arial" w:cs="Arial"/>
          <w:sz w:val="20"/>
          <w:szCs w:val="20"/>
        </w:rPr>
        <w:lastRenderedPageBreak/>
        <w:t>When the user states ‘n’ for no at the start of the program.</w:t>
      </w:r>
    </w:p>
    <w:p w14:paraId="453A071D" w14:textId="00AF4250" w:rsidR="00D04AC7" w:rsidRDefault="00037EB8" w:rsidP="000177C5">
      <w:pPr>
        <w:spacing w:after="60"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5E8FAC1C" wp14:editId="48CA9F17">
            <wp:extent cx="4838700" cy="1362075"/>
            <wp:effectExtent l="0" t="0" r="0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C30363" w14:textId="2FF0B29E" w:rsidR="00037EB8" w:rsidRDefault="00037EB8" w:rsidP="00037EB8">
      <w:pPr>
        <w:spacing w:line="360" w:lineRule="auto"/>
        <w:rPr>
          <w:rFonts w:ascii="Arial" w:hAnsi="Arial" w:cs="Arial"/>
          <w:sz w:val="20"/>
          <w:szCs w:val="20"/>
        </w:rPr>
      </w:pPr>
      <w:r w:rsidRPr="00470F15">
        <w:rPr>
          <w:rFonts w:ascii="Arial" w:hAnsi="Arial" w:cs="Arial"/>
          <w:sz w:val="20"/>
          <w:szCs w:val="20"/>
        </w:rPr>
        <w:t xml:space="preserve">Result: Program ran as expected, </w:t>
      </w:r>
      <w:r>
        <w:rPr>
          <w:rFonts w:ascii="Arial" w:hAnsi="Arial" w:cs="Arial"/>
          <w:sz w:val="20"/>
          <w:szCs w:val="20"/>
        </w:rPr>
        <w:t>game ended.</w:t>
      </w:r>
    </w:p>
    <w:p w14:paraId="1E6C0FAD" w14:textId="10361AFD" w:rsidR="00D04AC7" w:rsidRDefault="00037EB8" w:rsidP="00AE4974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Boundary</w:t>
      </w:r>
      <w:r w:rsidRPr="00312A5B">
        <w:rPr>
          <w:rFonts w:ascii="Arial" w:hAnsi="Arial" w:cs="Arial"/>
          <w:b/>
          <w:sz w:val="20"/>
          <w:szCs w:val="20"/>
        </w:rPr>
        <w:t xml:space="preserve"> values –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D56FB0">
        <w:rPr>
          <w:rFonts w:ascii="Arial" w:hAnsi="Arial" w:cs="Arial"/>
          <w:b/>
          <w:sz w:val="20"/>
          <w:szCs w:val="20"/>
        </w:rPr>
        <w:t>other letters other than ‘y’ or ‘n’</w:t>
      </w:r>
    </w:p>
    <w:p w14:paraId="77D306E4" w14:textId="4CBBF139" w:rsidR="00D04AC7" w:rsidRDefault="00B36A8A" w:rsidP="000177C5">
      <w:pPr>
        <w:spacing w:after="60"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6121EBDA" wp14:editId="6D61E35C">
            <wp:extent cx="4962525" cy="1352550"/>
            <wp:effectExtent l="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CC5D3" w14:textId="28606196" w:rsidR="00B36A8A" w:rsidRDefault="00B36A8A" w:rsidP="00B36A8A">
      <w:pPr>
        <w:spacing w:line="360" w:lineRule="auto"/>
        <w:rPr>
          <w:rFonts w:ascii="Arial" w:hAnsi="Arial" w:cs="Arial"/>
          <w:sz w:val="20"/>
          <w:szCs w:val="20"/>
        </w:rPr>
      </w:pPr>
      <w:r w:rsidRPr="00470F15">
        <w:rPr>
          <w:rFonts w:ascii="Arial" w:hAnsi="Arial" w:cs="Arial"/>
          <w:sz w:val="20"/>
          <w:szCs w:val="20"/>
        </w:rPr>
        <w:t xml:space="preserve">Result: Program </w:t>
      </w:r>
      <w:r>
        <w:rPr>
          <w:rFonts w:ascii="Arial" w:hAnsi="Arial" w:cs="Arial"/>
          <w:sz w:val="20"/>
          <w:szCs w:val="20"/>
        </w:rPr>
        <w:t>did not run</w:t>
      </w:r>
      <w:r w:rsidR="00353E67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as</w:t>
      </w:r>
      <w:r w:rsidRPr="00470F15">
        <w:rPr>
          <w:rFonts w:ascii="Arial" w:hAnsi="Arial" w:cs="Arial"/>
          <w:sz w:val="20"/>
          <w:szCs w:val="20"/>
        </w:rPr>
        <w:t xml:space="preserve"> expected, </w:t>
      </w:r>
      <w:r>
        <w:rPr>
          <w:rFonts w:ascii="Arial" w:hAnsi="Arial" w:cs="Arial"/>
          <w:sz w:val="20"/>
          <w:szCs w:val="20"/>
        </w:rPr>
        <w:t>game ended.</w:t>
      </w:r>
    </w:p>
    <w:p w14:paraId="6B68FD5C" w14:textId="07416AC2" w:rsidR="008551AA" w:rsidRPr="002969B2" w:rsidRDefault="008551AA" w:rsidP="008551AA">
      <w:pPr>
        <w:spacing w:line="360" w:lineRule="auto"/>
        <w:rPr>
          <w:rFonts w:ascii="Arial" w:hAnsi="Arial" w:cs="Arial"/>
          <w:sz w:val="20"/>
          <w:szCs w:val="20"/>
        </w:rPr>
      </w:pPr>
      <w:r w:rsidRPr="002969B2">
        <w:rPr>
          <w:rFonts w:ascii="Arial" w:hAnsi="Arial" w:cs="Arial"/>
          <w:b/>
          <w:sz w:val="20"/>
          <w:szCs w:val="20"/>
        </w:rPr>
        <w:t xml:space="preserve">Impossible values – </w:t>
      </w:r>
      <w:r>
        <w:rPr>
          <w:rFonts w:ascii="Arial" w:hAnsi="Arial" w:cs="Arial"/>
          <w:b/>
          <w:sz w:val="20"/>
          <w:szCs w:val="20"/>
        </w:rPr>
        <w:t>numbers</w:t>
      </w:r>
      <w:r w:rsidRPr="002969B2">
        <w:rPr>
          <w:rFonts w:ascii="Arial" w:hAnsi="Arial" w:cs="Arial"/>
          <w:b/>
          <w:sz w:val="20"/>
          <w:szCs w:val="20"/>
        </w:rPr>
        <w:t xml:space="preserve"> entered</w:t>
      </w:r>
      <w:r w:rsidR="00B97E2C">
        <w:rPr>
          <w:rFonts w:ascii="Arial" w:hAnsi="Arial" w:cs="Arial"/>
          <w:b/>
          <w:sz w:val="20"/>
          <w:szCs w:val="20"/>
        </w:rPr>
        <w:t xml:space="preserve"> both positive and negative</w:t>
      </w:r>
    </w:p>
    <w:p w14:paraId="0EC07C08" w14:textId="37900150" w:rsidR="00D04AC7" w:rsidRDefault="00353E67" w:rsidP="00CA2D2F">
      <w:pPr>
        <w:spacing w:after="60"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2A8F2AC3" wp14:editId="5168465E">
            <wp:extent cx="4305300" cy="1285875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496277" w14:textId="77777777" w:rsidR="0052111A" w:rsidRDefault="0052111A" w:rsidP="0052111A">
      <w:pPr>
        <w:spacing w:line="360" w:lineRule="auto"/>
        <w:rPr>
          <w:rFonts w:ascii="Arial" w:hAnsi="Arial" w:cs="Arial"/>
          <w:sz w:val="20"/>
          <w:szCs w:val="20"/>
        </w:rPr>
      </w:pPr>
      <w:r w:rsidRPr="00470F15">
        <w:rPr>
          <w:rFonts w:ascii="Arial" w:hAnsi="Arial" w:cs="Arial"/>
          <w:sz w:val="20"/>
          <w:szCs w:val="20"/>
        </w:rPr>
        <w:t xml:space="preserve">Result: Program </w:t>
      </w:r>
      <w:r>
        <w:rPr>
          <w:rFonts w:ascii="Arial" w:hAnsi="Arial" w:cs="Arial"/>
          <w:sz w:val="20"/>
          <w:szCs w:val="20"/>
        </w:rPr>
        <w:t>did not run, as</w:t>
      </w:r>
      <w:r w:rsidRPr="00470F15">
        <w:rPr>
          <w:rFonts w:ascii="Arial" w:hAnsi="Arial" w:cs="Arial"/>
          <w:sz w:val="20"/>
          <w:szCs w:val="20"/>
        </w:rPr>
        <w:t xml:space="preserve"> expected, </w:t>
      </w:r>
      <w:r>
        <w:rPr>
          <w:rFonts w:ascii="Arial" w:hAnsi="Arial" w:cs="Arial"/>
          <w:sz w:val="20"/>
          <w:szCs w:val="20"/>
        </w:rPr>
        <w:t>game ended.</w:t>
      </w:r>
    </w:p>
    <w:p w14:paraId="69559C3A" w14:textId="616B9B74" w:rsidR="008551AA" w:rsidRDefault="003B763D" w:rsidP="00CA2D2F">
      <w:pPr>
        <w:spacing w:after="60"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78378C40" wp14:editId="77F56C01">
            <wp:extent cx="4962525" cy="1217930"/>
            <wp:effectExtent l="0" t="0" r="9525" b="127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963011" cy="1218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40505B" w14:textId="77777777" w:rsidR="003B763D" w:rsidRDefault="003B763D" w:rsidP="00CA2D2F">
      <w:pPr>
        <w:spacing w:after="240" w:line="360" w:lineRule="auto"/>
        <w:rPr>
          <w:rFonts w:ascii="Arial" w:hAnsi="Arial" w:cs="Arial"/>
          <w:sz w:val="20"/>
          <w:szCs w:val="20"/>
        </w:rPr>
      </w:pPr>
      <w:r w:rsidRPr="00470F15">
        <w:rPr>
          <w:rFonts w:ascii="Arial" w:hAnsi="Arial" w:cs="Arial"/>
          <w:sz w:val="20"/>
          <w:szCs w:val="20"/>
        </w:rPr>
        <w:t xml:space="preserve">Result: Program </w:t>
      </w:r>
      <w:r>
        <w:rPr>
          <w:rFonts w:ascii="Arial" w:hAnsi="Arial" w:cs="Arial"/>
          <w:sz w:val="20"/>
          <w:szCs w:val="20"/>
        </w:rPr>
        <w:t>did not run, as</w:t>
      </w:r>
      <w:r w:rsidRPr="00470F15">
        <w:rPr>
          <w:rFonts w:ascii="Arial" w:hAnsi="Arial" w:cs="Arial"/>
          <w:sz w:val="20"/>
          <w:szCs w:val="20"/>
        </w:rPr>
        <w:t xml:space="preserve"> expected, </w:t>
      </w:r>
      <w:r>
        <w:rPr>
          <w:rFonts w:ascii="Arial" w:hAnsi="Arial" w:cs="Arial"/>
          <w:sz w:val="20"/>
          <w:szCs w:val="20"/>
        </w:rPr>
        <w:t>game ended.</w:t>
      </w:r>
    </w:p>
    <w:p w14:paraId="23DF291A" w14:textId="7EF7071D" w:rsidR="00705566" w:rsidRPr="00CA2D2F" w:rsidRDefault="00DF5492" w:rsidP="00AC3CC0">
      <w:pPr>
        <w:pStyle w:val="Heading1"/>
        <w:numPr>
          <w:ilvl w:val="0"/>
          <w:numId w:val="5"/>
        </w:numPr>
        <w:spacing w:before="0" w:after="160"/>
        <w:ind w:left="357" w:hanging="357"/>
        <w:rPr>
          <w:rFonts w:ascii="Arial" w:hAnsi="Arial" w:cs="Arial"/>
          <w:sz w:val="24"/>
          <w:szCs w:val="24"/>
        </w:rPr>
      </w:pPr>
      <w:bookmarkStart w:id="23" w:name="_Toc1916802"/>
      <w:r w:rsidRPr="00CA2D2F">
        <w:rPr>
          <w:rFonts w:ascii="Arial" w:hAnsi="Arial" w:cs="Arial"/>
          <w:sz w:val="24"/>
          <w:szCs w:val="24"/>
        </w:rPr>
        <w:t>Conclusion</w:t>
      </w:r>
      <w:bookmarkEnd w:id="23"/>
    </w:p>
    <w:p w14:paraId="30EA6281" w14:textId="024ED439" w:rsidR="00C563CA" w:rsidRPr="007A3BDD" w:rsidRDefault="0087741E" w:rsidP="00C563CA">
      <w:pPr>
        <w:spacing w:after="24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</w:t>
      </w:r>
      <w:r w:rsidR="00C563CA">
        <w:rPr>
          <w:rFonts w:ascii="Arial" w:hAnsi="Arial" w:cs="Arial"/>
          <w:sz w:val="20"/>
          <w:szCs w:val="20"/>
        </w:rPr>
        <w:t>report has demonstrated the author’s understanding</w:t>
      </w:r>
      <w:r w:rsidR="00C563CA" w:rsidRPr="007A3BDD">
        <w:rPr>
          <w:rFonts w:ascii="Arial" w:hAnsi="Arial" w:cs="Arial"/>
          <w:sz w:val="20"/>
          <w:szCs w:val="20"/>
        </w:rPr>
        <w:t xml:space="preserve"> of the syntax and semantics of a high-level programming language. This </w:t>
      </w:r>
      <w:r w:rsidR="00593BA2">
        <w:rPr>
          <w:rFonts w:ascii="Arial" w:hAnsi="Arial" w:cs="Arial"/>
          <w:sz w:val="20"/>
          <w:szCs w:val="20"/>
        </w:rPr>
        <w:t>has be</w:t>
      </w:r>
      <w:r w:rsidR="00C563CA" w:rsidRPr="007A3BDD">
        <w:rPr>
          <w:rFonts w:ascii="Arial" w:hAnsi="Arial" w:cs="Arial"/>
          <w:sz w:val="20"/>
          <w:szCs w:val="20"/>
        </w:rPr>
        <w:t>e</w:t>
      </w:r>
      <w:r w:rsidR="00593BA2">
        <w:rPr>
          <w:rFonts w:ascii="Arial" w:hAnsi="Arial" w:cs="Arial"/>
          <w:sz w:val="20"/>
          <w:szCs w:val="20"/>
        </w:rPr>
        <w:t>n</w:t>
      </w:r>
      <w:r w:rsidR="00C563CA" w:rsidRPr="007A3BDD">
        <w:rPr>
          <w:rFonts w:ascii="Arial" w:hAnsi="Arial" w:cs="Arial"/>
          <w:sz w:val="20"/>
          <w:szCs w:val="20"/>
        </w:rPr>
        <w:t xml:space="preserve"> evidenced by the author deploying basic software constructs using simple algorithms in the development of solutions to 4 programming problems.</w:t>
      </w:r>
    </w:p>
    <w:p w14:paraId="7FAE4997" w14:textId="06F46628" w:rsidR="002A614B" w:rsidRDefault="002A614B" w:rsidP="00AE4974">
      <w:pPr>
        <w:spacing w:line="360" w:lineRule="auto"/>
        <w:rPr>
          <w:rFonts w:ascii="Arial" w:hAnsi="Arial" w:cs="Arial"/>
          <w:sz w:val="20"/>
          <w:szCs w:val="20"/>
        </w:rPr>
      </w:pPr>
    </w:p>
    <w:p w14:paraId="6A1382FE" w14:textId="77777777" w:rsidR="002A614B" w:rsidRPr="00CA2D2F" w:rsidRDefault="002A614B" w:rsidP="002A614B">
      <w:pPr>
        <w:pStyle w:val="Heading1"/>
        <w:numPr>
          <w:ilvl w:val="0"/>
          <w:numId w:val="5"/>
        </w:numPr>
        <w:spacing w:before="0" w:after="160"/>
        <w:ind w:left="357" w:hanging="357"/>
        <w:rPr>
          <w:rFonts w:ascii="Arial" w:hAnsi="Arial" w:cs="Arial"/>
          <w:sz w:val="24"/>
          <w:szCs w:val="24"/>
        </w:rPr>
      </w:pPr>
      <w:bookmarkStart w:id="24" w:name="_Toc1916803"/>
      <w:r>
        <w:rPr>
          <w:rFonts w:ascii="Arial" w:hAnsi="Arial" w:cs="Arial"/>
          <w:sz w:val="24"/>
          <w:szCs w:val="24"/>
        </w:rPr>
        <w:lastRenderedPageBreak/>
        <w:t>Bibliography</w:t>
      </w:r>
      <w:bookmarkEnd w:id="24"/>
    </w:p>
    <w:p w14:paraId="19ADA46D" w14:textId="611AB964" w:rsidR="000F79C2" w:rsidRPr="00A46C67" w:rsidRDefault="00A46C67" w:rsidP="00A46C67">
      <w:pPr>
        <w:widowControl w:val="0"/>
        <w:autoSpaceDE w:val="0"/>
        <w:autoSpaceDN w:val="0"/>
        <w:adjustRightInd w:val="0"/>
        <w:spacing w:after="120" w:line="360" w:lineRule="auto"/>
        <w:rPr>
          <w:rFonts w:ascii="Arial" w:hAnsi="Arial" w:cs="Arial"/>
          <w:noProof/>
          <w:sz w:val="20"/>
          <w:szCs w:val="24"/>
        </w:rPr>
      </w:pPr>
      <w:r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ab/>
      </w:r>
      <w:r w:rsidR="002A614B" w:rsidRPr="00CA2D2F">
        <w:rPr>
          <w:rFonts w:ascii="Arial" w:hAnsi="Arial" w:cs="Arial"/>
          <w:sz w:val="20"/>
          <w:szCs w:val="20"/>
        </w:rPr>
        <w:fldChar w:fldCharType="begin" w:fldLock="1"/>
      </w:r>
      <w:r w:rsidR="002A614B" w:rsidRPr="00A46C67">
        <w:rPr>
          <w:rFonts w:ascii="Arial" w:hAnsi="Arial" w:cs="Arial"/>
          <w:sz w:val="20"/>
          <w:szCs w:val="20"/>
        </w:rPr>
        <w:instrText xml:space="preserve">ADDIN Mendeley Bibliography CSL_BIBLIOGRAPHY </w:instrText>
      </w:r>
      <w:r w:rsidR="002A614B" w:rsidRPr="00CA2D2F">
        <w:rPr>
          <w:rFonts w:ascii="Arial" w:hAnsi="Arial" w:cs="Arial"/>
          <w:sz w:val="20"/>
          <w:szCs w:val="20"/>
        </w:rPr>
        <w:fldChar w:fldCharType="separate"/>
      </w:r>
      <w:r w:rsidR="000F79C2" w:rsidRPr="00A46C67">
        <w:rPr>
          <w:rFonts w:ascii="Arial" w:hAnsi="Arial" w:cs="Arial"/>
          <w:noProof/>
          <w:sz w:val="20"/>
          <w:szCs w:val="24"/>
        </w:rPr>
        <w:t xml:space="preserve">Mike McGrath, </w:t>
      </w:r>
      <w:r w:rsidR="000F79C2" w:rsidRPr="00A46C67">
        <w:rPr>
          <w:rFonts w:ascii="Arial" w:hAnsi="Arial" w:cs="Arial"/>
          <w:i/>
          <w:iCs/>
          <w:noProof/>
          <w:sz w:val="20"/>
          <w:szCs w:val="24"/>
        </w:rPr>
        <w:t>C Programming in easy steps</w:t>
      </w:r>
      <w:r w:rsidR="000F79C2" w:rsidRPr="00A46C67">
        <w:rPr>
          <w:rFonts w:ascii="Arial" w:hAnsi="Arial" w:cs="Arial"/>
          <w:noProof/>
          <w:sz w:val="20"/>
          <w:szCs w:val="24"/>
        </w:rPr>
        <w:t>, 4th ed. Easy Steps Ltd, 2014.</w:t>
      </w:r>
    </w:p>
    <w:p w14:paraId="3589A804" w14:textId="03B9CA44" w:rsidR="000F79C2" w:rsidRPr="000F79C2" w:rsidRDefault="00A46C67" w:rsidP="000F79C2">
      <w:pPr>
        <w:widowControl w:val="0"/>
        <w:autoSpaceDE w:val="0"/>
        <w:autoSpaceDN w:val="0"/>
        <w:adjustRightInd w:val="0"/>
        <w:spacing w:after="120" w:line="360" w:lineRule="auto"/>
        <w:ind w:left="640" w:hanging="640"/>
        <w:rPr>
          <w:rFonts w:ascii="Arial" w:hAnsi="Arial" w:cs="Arial"/>
          <w:noProof/>
          <w:sz w:val="20"/>
          <w:szCs w:val="24"/>
        </w:rPr>
      </w:pPr>
      <w:r>
        <w:rPr>
          <w:rFonts w:ascii="Arial" w:hAnsi="Arial" w:cs="Arial"/>
          <w:noProof/>
          <w:sz w:val="20"/>
          <w:szCs w:val="24"/>
        </w:rPr>
        <w:t>2.</w:t>
      </w:r>
      <w:r>
        <w:rPr>
          <w:rFonts w:ascii="Arial" w:hAnsi="Arial" w:cs="Arial"/>
          <w:noProof/>
          <w:sz w:val="20"/>
          <w:szCs w:val="24"/>
        </w:rPr>
        <w:tab/>
      </w:r>
      <w:r w:rsidR="000F79C2" w:rsidRPr="000F79C2">
        <w:rPr>
          <w:rFonts w:ascii="Arial" w:hAnsi="Arial" w:cs="Arial"/>
          <w:noProof/>
          <w:sz w:val="20"/>
          <w:szCs w:val="24"/>
        </w:rPr>
        <w:t>“BBC Bitesize - GCSE Computer Science - Constants, variables and data types - Revision 5.” [Online]. Available: https://www.bbc.com/bitesize/guides/zc6s4wx/revision/5. [Accessed: 19-Jan-2019].</w:t>
      </w:r>
    </w:p>
    <w:p w14:paraId="7CFF60B0" w14:textId="0FD45F91" w:rsidR="000F79C2" w:rsidRPr="000F79C2" w:rsidRDefault="005F5A99" w:rsidP="000F79C2">
      <w:pPr>
        <w:widowControl w:val="0"/>
        <w:autoSpaceDE w:val="0"/>
        <w:autoSpaceDN w:val="0"/>
        <w:adjustRightInd w:val="0"/>
        <w:spacing w:after="120" w:line="360" w:lineRule="auto"/>
        <w:ind w:left="640" w:hanging="640"/>
        <w:rPr>
          <w:rFonts w:ascii="Arial" w:hAnsi="Arial" w:cs="Arial"/>
          <w:noProof/>
          <w:sz w:val="20"/>
        </w:rPr>
      </w:pPr>
      <w:r>
        <w:rPr>
          <w:rFonts w:ascii="Arial" w:hAnsi="Arial" w:cs="Arial"/>
          <w:noProof/>
          <w:sz w:val="20"/>
          <w:szCs w:val="24"/>
        </w:rPr>
        <w:t>3</w:t>
      </w:r>
      <w:r w:rsidR="00A46C67">
        <w:rPr>
          <w:rFonts w:ascii="Arial" w:hAnsi="Arial" w:cs="Arial"/>
          <w:noProof/>
          <w:sz w:val="20"/>
          <w:szCs w:val="24"/>
        </w:rPr>
        <w:t>.</w:t>
      </w:r>
      <w:r w:rsidR="00A46C67">
        <w:rPr>
          <w:rFonts w:ascii="Arial" w:hAnsi="Arial" w:cs="Arial"/>
          <w:noProof/>
          <w:sz w:val="20"/>
          <w:szCs w:val="24"/>
        </w:rPr>
        <w:tab/>
      </w:r>
      <w:r w:rsidR="00BC106F" w:rsidRPr="000F79C2">
        <w:rPr>
          <w:rFonts w:ascii="Arial" w:hAnsi="Arial" w:cs="Arial"/>
          <w:noProof/>
          <w:sz w:val="20"/>
          <w:szCs w:val="24"/>
        </w:rPr>
        <w:t xml:space="preserve"> </w:t>
      </w:r>
      <w:r w:rsidR="000F79C2" w:rsidRPr="000F79C2">
        <w:rPr>
          <w:rFonts w:ascii="Arial" w:hAnsi="Arial" w:cs="Arial"/>
          <w:noProof/>
          <w:sz w:val="20"/>
          <w:szCs w:val="24"/>
        </w:rPr>
        <w:t>“Arrays and lists - Revision 1 - KS3 Computer Science - BBC Bitesize.” [Online]. Available: https://www.bbc.com/bitesize/guides/zy9thyc/revision/1. [Accessed: 23-Feb-2019].</w:t>
      </w:r>
    </w:p>
    <w:p w14:paraId="63AF3D59" w14:textId="290E3532" w:rsidR="002A614B" w:rsidRDefault="002A614B" w:rsidP="000A62C4">
      <w:pPr>
        <w:spacing w:after="120" w:line="360" w:lineRule="auto"/>
        <w:rPr>
          <w:rFonts w:ascii="Arial" w:hAnsi="Arial" w:cs="Arial"/>
          <w:sz w:val="20"/>
          <w:szCs w:val="20"/>
        </w:rPr>
      </w:pPr>
      <w:r w:rsidRPr="00CA2D2F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br w:type="page"/>
      </w:r>
    </w:p>
    <w:p w14:paraId="14BBC0CF" w14:textId="58F5D133" w:rsidR="00EB68FC" w:rsidRPr="00CA2D2F" w:rsidRDefault="004C7947" w:rsidP="00FB1374">
      <w:pPr>
        <w:pStyle w:val="Heading1"/>
        <w:numPr>
          <w:ilvl w:val="0"/>
          <w:numId w:val="5"/>
        </w:numPr>
        <w:spacing w:before="0" w:after="160"/>
        <w:ind w:left="357" w:hanging="357"/>
        <w:rPr>
          <w:rFonts w:ascii="Arial" w:hAnsi="Arial" w:cs="Arial"/>
          <w:sz w:val="24"/>
          <w:szCs w:val="24"/>
        </w:rPr>
      </w:pPr>
      <w:bookmarkStart w:id="25" w:name="_Toc1916804"/>
      <w:r w:rsidRPr="00CA2D2F">
        <w:rPr>
          <w:rFonts w:ascii="Arial" w:hAnsi="Arial" w:cs="Arial"/>
          <w:sz w:val="24"/>
          <w:szCs w:val="24"/>
        </w:rPr>
        <w:lastRenderedPageBreak/>
        <w:t>Appendices</w:t>
      </w:r>
      <w:bookmarkEnd w:id="25"/>
    </w:p>
    <w:p w14:paraId="2FAC7FD2" w14:textId="3B7F3531" w:rsidR="004A6FAA" w:rsidRPr="00CA2D2F" w:rsidRDefault="0058796D" w:rsidP="00822D0D">
      <w:pPr>
        <w:spacing w:after="120" w:line="360" w:lineRule="auto"/>
        <w:rPr>
          <w:rFonts w:ascii="Arial" w:hAnsi="Arial" w:cs="Arial"/>
          <w:b/>
          <w:sz w:val="20"/>
          <w:szCs w:val="20"/>
        </w:rPr>
      </w:pPr>
      <w:r w:rsidRPr="00CA2D2F">
        <w:rPr>
          <w:rFonts w:ascii="Arial" w:hAnsi="Arial" w:cs="Arial"/>
          <w:b/>
          <w:sz w:val="20"/>
          <w:szCs w:val="20"/>
        </w:rPr>
        <w:t>Appendix 1</w:t>
      </w:r>
    </w:p>
    <w:p w14:paraId="27DADA7F" w14:textId="77777777" w:rsidR="0058796D" w:rsidRDefault="0058796D" w:rsidP="0058796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A31515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11FD030C" w14:textId="77777777" w:rsidR="0058796D" w:rsidRPr="009C4DFB" w:rsidRDefault="0058796D" w:rsidP="00D07F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26A8CB9" w14:textId="131D95AE" w:rsidR="0058796D" w:rsidRDefault="0058796D" w:rsidP="00D07F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PI</w:t>
      </w:r>
      <w:r>
        <w:rPr>
          <w:rFonts w:ascii="Consolas" w:hAnsi="Consolas" w:cs="Consolas"/>
          <w:color w:val="000000"/>
          <w:sz w:val="19"/>
          <w:szCs w:val="19"/>
        </w:rPr>
        <w:t xml:space="preserve"> 3.142</w:t>
      </w:r>
    </w:p>
    <w:p w14:paraId="3CA552E0" w14:textId="77777777" w:rsidR="0058796D" w:rsidRDefault="0058796D" w:rsidP="00D07F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B413D86" w14:textId="77777777" w:rsidR="00F77E54" w:rsidRDefault="00F77E54" w:rsidP="00D07F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50E21F63" w14:textId="77777777" w:rsidR="00F77E54" w:rsidRDefault="00F77E54" w:rsidP="00D07F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DDAED6A" w14:textId="77777777" w:rsidR="00F77E54" w:rsidRDefault="00F77E54" w:rsidP="00D07F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radius, height, base, area, area2, area3; </w:t>
      </w:r>
    </w:p>
    <w:p w14:paraId="22D2A3D2" w14:textId="77777777" w:rsidR="00F77E54" w:rsidRDefault="00F77E54" w:rsidP="00D07F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5E37E7E" w14:textId="77777777" w:rsidR="00F77E54" w:rsidRDefault="00F77E54" w:rsidP="00D07F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radius of the circle: 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</w:p>
    <w:p w14:paraId="03785B07" w14:textId="77777777" w:rsidR="00F77E54" w:rsidRDefault="00F77E54" w:rsidP="00D07F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 xml:space="preserve">, &amp;radius);                           </w:t>
      </w:r>
    </w:p>
    <w:p w14:paraId="3B48D84F" w14:textId="77777777" w:rsidR="00F77E54" w:rsidRDefault="00F77E54" w:rsidP="00D07F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49F3473" w14:textId="77777777" w:rsidR="00F77E54" w:rsidRDefault="00F77E54" w:rsidP="00D07F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area = </w:t>
      </w:r>
      <w:r>
        <w:rPr>
          <w:rFonts w:ascii="Consolas" w:hAnsi="Consolas" w:cs="Consolas"/>
          <w:color w:val="6F008A"/>
          <w:sz w:val="19"/>
          <w:szCs w:val="19"/>
        </w:rPr>
        <w:t>PI</w:t>
      </w:r>
      <w:r>
        <w:rPr>
          <w:rFonts w:ascii="Consolas" w:hAnsi="Consolas" w:cs="Consolas"/>
          <w:color w:val="000000"/>
          <w:sz w:val="19"/>
          <w:szCs w:val="19"/>
        </w:rPr>
        <w:t xml:space="preserve"> * radius * radius;                        </w:t>
      </w:r>
    </w:p>
    <w:p w14:paraId="1AAC133F" w14:textId="77777777" w:rsidR="00F77E54" w:rsidRDefault="00F77E54" w:rsidP="00D07F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nThe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surface area of the circle is: %.2f"</w:t>
      </w:r>
      <w:r>
        <w:rPr>
          <w:rFonts w:ascii="Consolas" w:hAnsi="Consolas" w:cs="Consolas"/>
          <w:color w:val="000000"/>
          <w:sz w:val="19"/>
          <w:szCs w:val="19"/>
        </w:rPr>
        <w:t>, area);</w:t>
      </w:r>
    </w:p>
    <w:p w14:paraId="566B07EA" w14:textId="77777777" w:rsidR="00F77E54" w:rsidRDefault="00F77E54" w:rsidP="00D07F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631B8667" w14:textId="77777777" w:rsidR="00F77E54" w:rsidRDefault="00F77E54" w:rsidP="00D07F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height of the triangle: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2001AED" w14:textId="77777777" w:rsidR="00F77E54" w:rsidRDefault="00F77E54" w:rsidP="00D07F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&amp;height);</w:t>
      </w:r>
    </w:p>
    <w:p w14:paraId="4915B317" w14:textId="77777777" w:rsidR="00F77E54" w:rsidRDefault="00F77E54" w:rsidP="00D07F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base of the triangle: 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</w:p>
    <w:p w14:paraId="60844DA6" w14:textId="77777777" w:rsidR="00F77E54" w:rsidRDefault="00F77E54" w:rsidP="00D07F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 xml:space="preserve">, &amp;base);                           </w:t>
      </w:r>
    </w:p>
    <w:p w14:paraId="4EA3C068" w14:textId="77777777" w:rsidR="00F77E54" w:rsidRDefault="00F77E54" w:rsidP="00D07F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                      </w:t>
      </w:r>
    </w:p>
    <w:p w14:paraId="7B192D38" w14:textId="77777777" w:rsidR="00F77E54" w:rsidRDefault="00F77E54" w:rsidP="00D07F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area2 = (height * base) / 2;                        </w:t>
      </w:r>
    </w:p>
    <w:p w14:paraId="0FE8BC93" w14:textId="77777777" w:rsidR="00F77E54" w:rsidRDefault="00F77E54" w:rsidP="00D07F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nThe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surface area of the triangle is: %.2f"</w:t>
      </w:r>
      <w:r>
        <w:rPr>
          <w:rFonts w:ascii="Consolas" w:hAnsi="Consolas" w:cs="Consolas"/>
          <w:color w:val="000000"/>
          <w:sz w:val="19"/>
          <w:szCs w:val="19"/>
        </w:rPr>
        <w:t xml:space="preserve">, area2); </w:t>
      </w:r>
    </w:p>
    <w:p w14:paraId="6E97175C" w14:textId="77777777" w:rsidR="00F77E54" w:rsidRDefault="00F77E54" w:rsidP="00D07F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35681AF6" w14:textId="77777777" w:rsidR="00F77E54" w:rsidRDefault="00F77E54" w:rsidP="00D07F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area3 = area - area2;</w:t>
      </w:r>
    </w:p>
    <w:p w14:paraId="75DF10A0" w14:textId="77777777" w:rsidR="00F77E54" w:rsidRDefault="00F77E54" w:rsidP="00D07F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nThe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surface area of the shaded is: %.2f"</w:t>
      </w:r>
      <w:r>
        <w:rPr>
          <w:rFonts w:ascii="Consolas" w:hAnsi="Consolas" w:cs="Consolas"/>
          <w:color w:val="000000"/>
          <w:sz w:val="19"/>
          <w:szCs w:val="19"/>
        </w:rPr>
        <w:t>, area3);</w:t>
      </w:r>
    </w:p>
    <w:p w14:paraId="098DD259" w14:textId="77777777" w:rsidR="00F77E54" w:rsidRDefault="00F77E54" w:rsidP="00D07F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A2864A1" w14:textId="38D0BF76" w:rsidR="0058796D" w:rsidRPr="00D07F4C" w:rsidRDefault="00F77E54" w:rsidP="00D07F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38F3861" w14:textId="77777777" w:rsidR="005F7DB9" w:rsidRPr="005F7DB9" w:rsidRDefault="005F7DB9" w:rsidP="005F7DB9">
      <w:pPr>
        <w:spacing w:line="360" w:lineRule="auto"/>
        <w:rPr>
          <w:rFonts w:ascii="Arial" w:hAnsi="Arial" w:cs="Arial"/>
          <w:sz w:val="20"/>
          <w:szCs w:val="20"/>
        </w:rPr>
      </w:pPr>
    </w:p>
    <w:p w14:paraId="38E0CD80" w14:textId="233884F0" w:rsidR="005F7DB9" w:rsidRDefault="005F7DB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7857C407" w14:textId="3D6CAFAD" w:rsidR="005F7DB9" w:rsidRPr="00CA2D2F" w:rsidRDefault="005F7DB9" w:rsidP="005F7DB9">
      <w:pPr>
        <w:spacing w:after="120" w:line="360" w:lineRule="auto"/>
        <w:rPr>
          <w:rFonts w:ascii="Arial" w:hAnsi="Arial" w:cs="Arial"/>
          <w:b/>
          <w:sz w:val="20"/>
          <w:szCs w:val="20"/>
        </w:rPr>
      </w:pPr>
      <w:r w:rsidRPr="00CA2D2F">
        <w:rPr>
          <w:rFonts w:ascii="Arial" w:hAnsi="Arial" w:cs="Arial"/>
          <w:b/>
          <w:sz w:val="20"/>
          <w:szCs w:val="20"/>
        </w:rPr>
        <w:lastRenderedPageBreak/>
        <w:t xml:space="preserve">Appendix </w:t>
      </w:r>
      <w:r w:rsidR="00CA2D2F" w:rsidRPr="00CA2D2F">
        <w:rPr>
          <w:rFonts w:ascii="Arial" w:hAnsi="Arial" w:cs="Arial"/>
          <w:b/>
          <w:sz w:val="20"/>
          <w:szCs w:val="20"/>
        </w:rPr>
        <w:t>2</w:t>
      </w:r>
    </w:p>
    <w:p w14:paraId="6DD4E037" w14:textId="77777777" w:rsidR="00F82A51" w:rsidRDefault="00F82A51" w:rsidP="00F82A5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A31515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1AAA91F9" w14:textId="77777777" w:rsidR="00F82A51" w:rsidRDefault="00F82A51" w:rsidP="00F82A5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stdlib.h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1CAEB7D4" w14:textId="77777777" w:rsidR="00F82A51" w:rsidRDefault="00F82A51" w:rsidP="00F82A5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time.h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66552FC9" w14:textId="77777777" w:rsidR="00F82A51" w:rsidRPr="00F82A51" w:rsidRDefault="00F82A51" w:rsidP="00F82A5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6E2A9CC" w14:textId="689990CE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6098BB71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E5BD110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rand1, rand2, rand3;</w:t>
      </w:r>
    </w:p>
    <w:p w14:paraId="03704C0D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low = 1;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//lowest of range</w:t>
      </w:r>
    </w:p>
    <w:p w14:paraId="06223E28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high = 5;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//highest of range</w:t>
      </w:r>
    </w:p>
    <w:p w14:paraId="6AB7372E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choice;</w:t>
      </w:r>
    </w:p>
    <w:p w14:paraId="11CCD7D3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srand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time(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NULL</w:t>
      </w:r>
      <w:r>
        <w:rPr>
          <w:rFonts w:ascii="Consolas" w:hAnsi="Consolas" w:cs="Consolas"/>
          <w:color w:val="000000"/>
          <w:sz w:val="19"/>
          <w:szCs w:val="19"/>
        </w:rPr>
        <w:t>));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//seed randomness</w:t>
      </w:r>
    </w:p>
    <w:p w14:paraId="7A8073A5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score1 = 2000, score2 = 100, score3 = 20, score4 = 0;</w:t>
      </w:r>
    </w:p>
    <w:p w14:paraId="2CE17169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FC89558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"Do you wish to spin? (Y/N)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D1646C2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 %c"</w:t>
      </w:r>
      <w:r>
        <w:rPr>
          <w:rFonts w:ascii="Consolas" w:hAnsi="Consolas" w:cs="Consolas"/>
          <w:color w:val="000000"/>
          <w:sz w:val="19"/>
          <w:szCs w:val="19"/>
        </w:rPr>
        <w:t>, &amp;choice);</w:t>
      </w:r>
    </w:p>
    <w:p w14:paraId="4AA548A2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1E0459E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(choice == </w:t>
      </w:r>
      <w:r>
        <w:rPr>
          <w:rFonts w:ascii="Consolas" w:hAnsi="Consolas" w:cs="Consolas"/>
          <w:color w:val="A31515"/>
          <w:sz w:val="19"/>
          <w:szCs w:val="19"/>
        </w:rPr>
        <w:t>'y'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53DBA546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C605755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70316BF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rand1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rand(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 % (high - low + 1) + low;</w:t>
      </w:r>
    </w:p>
    <w:p w14:paraId="1C8C6013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rand2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rand(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 % (high - low + 1) + low;</w:t>
      </w:r>
    </w:p>
    <w:p w14:paraId="504E85B4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rand3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rand(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 % (high - low + 1) + low;</w:t>
      </w:r>
    </w:p>
    <w:p w14:paraId="6F6C2B32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 %d %d "</w:t>
      </w:r>
      <w:r>
        <w:rPr>
          <w:rFonts w:ascii="Consolas" w:hAnsi="Consolas" w:cs="Consolas"/>
          <w:color w:val="000000"/>
          <w:sz w:val="19"/>
          <w:szCs w:val="19"/>
        </w:rPr>
        <w:t>, rand1, rand2, rand3);</w:t>
      </w:r>
    </w:p>
    <w:p w14:paraId="23C21115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716061A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2F50B7B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((rand1 == 5) &amp;&amp; (rand2 == 5) &amp;&amp; (rand3 == 5))</w:t>
      </w:r>
    </w:p>
    <w:p w14:paraId="1DC64713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AA17220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"You win, and your points are %d"</w:t>
      </w:r>
      <w:r>
        <w:rPr>
          <w:rFonts w:ascii="Consolas" w:hAnsi="Consolas" w:cs="Consolas"/>
          <w:color w:val="000000"/>
          <w:sz w:val="19"/>
          <w:szCs w:val="19"/>
        </w:rPr>
        <w:t>, score1);</w:t>
      </w:r>
    </w:p>
    <w:p w14:paraId="7EA427BD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A956FFF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1F69108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((rand1 == 5) &amp;&amp; (rand2 == 5) || (rand1 == 5) &amp;&amp; (rand3 == 5) || (rand2 == 5) &amp;&amp; (rand3 == 5))</w:t>
      </w:r>
    </w:p>
    <w:p w14:paraId="7B26C26F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8FE170F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nYou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win, and your points are %d"</w:t>
      </w:r>
      <w:r>
        <w:rPr>
          <w:rFonts w:ascii="Consolas" w:hAnsi="Consolas" w:cs="Consolas"/>
          <w:color w:val="000000"/>
          <w:sz w:val="19"/>
          <w:szCs w:val="19"/>
        </w:rPr>
        <w:t>, score2);</w:t>
      </w:r>
    </w:p>
    <w:p w14:paraId="66C7624E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A132B99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C7C3738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((rand1 == rand2) &amp;&amp; (rand2 == rand3))</w:t>
      </w:r>
    </w:p>
    <w:p w14:paraId="645F2061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06A1C8E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nYou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win, and your points are %d"</w:t>
      </w:r>
      <w:r>
        <w:rPr>
          <w:rFonts w:ascii="Consolas" w:hAnsi="Consolas" w:cs="Consolas"/>
          <w:color w:val="000000"/>
          <w:sz w:val="19"/>
          <w:szCs w:val="19"/>
        </w:rPr>
        <w:t>, score3);</w:t>
      </w:r>
    </w:p>
    <w:p w14:paraId="71D63BF7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2C75E67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57D7001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14:paraId="683EC75A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B72C49A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"You lose, and your points are %d"</w:t>
      </w:r>
      <w:r>
        <w:rPr>
          <w:rFonts w:ascii="Consolas" w:hAnsi="Consolas" w:cs="Consolas"/>
          <w:color w:val="000000"/>
          <w:sz w:val="19"/>
          <w:szCs w:val="19"/>
        </w:rPr>
        <w:t>, score4);</w:t>
      </w:r>
    </w:p>
    <w:p w14:paraId="0CED19EC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F081B44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50B0A2B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nDo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you wish to spin? (Y/N)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392073C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 %c"</w:t>
      </w:r>
      <w:r>
        <w:rPr>
          <w:rFonts w:ascii="Consolas" w:hAnsi="Consolas" w:cs="Consolas"/>
          <w:color w:val="000000"/>
          <w:sz w:val="19"/>
          <w:szCs w:val="19"/>
        </w:rPr>
        <w:t>, &amp;choice);</w:t>
      </w:r>
    </w:p>
    <w:p w14:paraId="542C6D20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76346C8" w14:textId="77777777" w:rsidR="00F82A51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nOK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, thank you for playing, see you next time\n\n"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A50B212" w14:textId="469F3E8C" w:rsidR="005F7DB9" w:rsidRPr="005F7DB9" w:rsidRDefault="00F82A51" w:rsidP="00F82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162E7450" w14:textId="27F9986E" w:rsidR="00413BFC" w:rsidRPr="00C66764" w:rsidRDefault="00413BFC">
      <w:pPr>
        <w:rPr>
          <w:rFonts w:ascii="Arial" w:hAnsi="Arial" w:cs="Arial"/>
          <w:sz w:val="20"/>
          <w:szCs w:val="20"/>
        </w:rPr>
      </w:pPr>
      <w:bookmarkStart w:id="26" w:name="_GoBack"/>
      <w:bookmarkEnd w:id="26"/>
    </w:p>
    <w:sectPr w:rsidR="00413BFC" w:rsidRPr="00C66764" w:rsidSect="003777D3">
      <w:pgSz w:w="11906" w:h="16838" w:code="9"/>
      <w:pgMar w:top="1134" w:right="1418" w:bottom="851" w:left="1985" w:header="709" w:footer="107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90B33"/>
    <w:multiLevelType w:val="hybridMultilevel"/>
    <w:tmpl w:val="BE7C0A5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9E635D"/>
    <w:multiLevelType w:val="hybridMultilevel"/>
    <w:tmpl w:val="87FA2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A69D8"/>
    <w:multiLevelType w:val="hybridMultilevel"/>
    <w:tmpl w:val="895E6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693116"/>
    <w:multiLevelType w:val="hybridMultilevel"/>
    <w:tmpl w:val="A5A65B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C7DD3"/>
    <w:multiLevelType w:val="hybridMultilevel"/>
    <w:tmpl w:val="9DD8E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85E32"/>
    <w:multiLevelType w:val="hybridMultilevel"/>
    <w:tmpl w:val="FDCE6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0C6466"/>
    <w:multiLevelType w:val="hybridMultilevel"/>
    <w:tmpl w:val="C67C0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411AE1"/>
    <w:multiLevelType w:val="hybridMultilevel"/>
    <w:tmpl w:val="DA5EC3B6"/>
    <w:lvl w:ilvl="0" w:tplc="47ECAF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1D5055"/>
    <w:multiLevelType w:val="hybridMultilevel"/>
    <w:tmpl w:val="4A285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195DDC"/>
    <w:multiLevelType w:val="hybridMultilevel"/>
    <w:tmpl w:val="A5A65B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A301BF"/>
    <w:multiLevelType w:val="hybridMultilevel"/>
    <w:tmpl w:val="6EAA102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C0C265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11405D1"/>
    <w:multiLevelType w:val="hybridMultilevel"/>
    <w:tmpl w:val="8D3814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3223A8"/>
    <w:multiLevelType w:val="hybridMultilevel"/>
    <w:tmpl w:val="5D2A691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08A2D19"/>
    <w:multiLevelType w:val="hybridMultilevel"/>
    <w:tmpl w:val="87B24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213940"/>
    <w:multiLevelType w:val="hybridMultilevel"/>
    <w:tmpl w:val="12BE8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906DC2"/>
    <w:multiLevelType w:val="hybridMultilevel"/>
    <w:tmpl w:val="DA5EC3B6"/>
    <w:lvl w:ilvl="0" w:tplc="47ECAF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7A3044"/>
    <w:multiLevelType w:val="multilevel"/>
    <w:tmpl w:val="4D0ACC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7DAC7463"/>
    <w:multiLevelType w:val="multilevel"/>
    <w:tmpl w:val="EB84D16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</w:rPr>
    </w:lvl>
    <w:lvl w:ilvl="1">
      <w:start w:val="1"/>
      <w:numFmt w:val="decimal"/>
      <w:lvlText w:val="%1.%2."/>
      <w:lvlJc w:val="left"/>
      <w:pPr>
        <w:ind w:left="170" w:hanging="170"/>
      </w:pPr>
      <w:rPr>
        <w:rFonts w:ascii="Arial" w:hAnsi="Arial" w:hint="default"/>
      </w:rPr>
    </w:lvl>
    <w:lvl w:ilvl="2">
      <w:start w:val="1"/>
      <w:numFmt w:val="decimal"/>
      <w:lvlText w:val="%1.%2.%3."/>
      <w:lvlJc w:val="left"/>
      <w:pPr>
        <w:ind w:left="170" w:hanging="170"/>
      </w:pPr>
      <w:rPr>
        <w:rFonts w:ascii="Arial" w:hAnsi="Aria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1"/>
  </w:num>
  <w:num w:numId="4">
    <w:abstractNumId w:val="12"/>
  </w:num>
  <w:num w:numId="5">
    <w:abstractNumId w:val="18"/>
  </w:num>
  <w:num w:numId="6">
    <w:abstractNumId w:val="5"/>
  </w:num>
  <w:num w:numId="7">
    <w:abstractNumId w:val="14"/>
  </w:num>
  <w:num w:numId="8">
    <w:abstractNumId w:val="8"/>
  </w:num>
  <w:num w:numId="9">
    <w:abstractNumId w:val="6"/>
  </w:num>
  <w:num w:numId="10">
    <w:abstractNumId w:val="4"/>
  </w:num>
  <w:num w:numId="11">
    <w:abstractNumId w:val="1"/>
  </w:num>
  <w:num w:numId="12">
    <w:abstractNumId w:val="3"/>
  </w:num>
  <w:num w:numId="13">
    <w:abstractNumId w:val="9"/>
  </w:num>
  <w:num w:numId="14">
    <w:abstractNumId w:val="17"/>
  </w:num>
  <w:num w:numId="15">
    <w:abstractNumId w:val="16"/>
  </w:num>
  <w:num w:numId="16">
    <w:abstractNumId w:val="7"/>
  </w:num>
  <w:num w:numId="17">
    <w:abstractNumId w:val="15"/>
  </w:num>
  <w:num w:numId="18">
    <w:abstractNumId w:val="13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C53"/>
    <w:rsid w:val="00005EFF"/>
    <w:rsid w:val="00007209"/>
    <w:rsid w:val="000079AD"/>
    <w:rsid w:val="0001009C"/>
    <w:rsid w:val="000139AE"/>
    <w:rsid w:val="00014A7D"/>
    <w:rsid w:val="000177C5"/>
    <w:rsid w:val="00017B18"/>
    <w:rsid w:val="000206E6"/>
    <w:rsid w:val="0002255F"/>
    <w:rsid w:val="00025C93"/>
    <w:rsid w:val="000260C7"/>
    <w:rsid w:val="00027981"/>
    <w:rsid w:val="00033378"/>
    <w:rsid w:val="000351C6"/>
    <w:rsid w:val="00036548"/>
    <w:rsid w:val="00037EB8"/>
    <w:rsid w:val="000439DC"/>
    <w:rsid w:val="00045626"/>
    <w:rsid w:val="00045813"/>
    <w:rsid w:val="000466C1"/>
    <w:rsid w:val="00051433"/>
    <w:rsid w:val="00052E0F"/>
    <w:rsid w:val="00056AC4"/>
    <w:rsid w:val="000570F1"/>
    <w:rsid w:val="000604B5"/>
    <w:rsid w:val="000629D5"/>
    <w:rsid w:val="000654A9"/>
    <w:rsid w:val="00066E0F"/>
    <w:rsid w:val="0006723E"/>
    <w:rsid w:val="000728E6"/>
    <w:rsid w:val="000731C4"/>
    <w:rsid w:val="00073353"/>
    <w:rsid w:val="0007480A"/>
    <w:rsid w:val="0008166F"/>
    <w:rsid w:val="00081694"/>
    <w:rsid w:val="000829D9"/>
    <w:rsid w:val="00087156"/>
    <w:rsid w:val="00090AE1"/>
    <w:rsid w:val="00093C52"/>
    <w:rsid w:val="000A1AFF"/>
    <w:rsid w:val="000A4E84"/>
    <w:rsid w:val="000A62C4"/>
    <w:rsid w:val="000A6CF7"/>
    <w:rsid w:val="000A70D7"/>
    <w:rsid w:val="000B3C7C"/>
    <w:rsid w:val="000B7535"/>
    <w:rsid w:val="000B7FA7"/>
    <w:rsid w:val="000C08AA"/>
    <w:rsid w:val="000C1B39"/>
    <w:rsid w:val="000C41E4"/>
    <w:rsid w:val="000C4CE8"/>
    <w:rsid w:val="000C5914"/>
    <w:rsid w:val="000C612C"/>
    <w:rsid w:val="000C762B"/>
    <w:rsid w:val="000C7966"/>
    <w:rsid w:val="000D589D"/>
    <w:rsid w:val="000E1EA4"/>
    <w:rsid w:val="000E3993"/>
    <w:rsid w:val="000E4310"/>
    <w:rsid w:val="000E64A3"/>
    <w:rsid w:val="000F3B56"/>
    <w:rsid w:val="000F4225"/>
    <w:rsid w:val="000F443D"/>
    <w:rsid w:val="000F79C2"/>
    <w:rsid w:val="00100BFB"/>
    <w:rsid w:val="00102C0B"/>
    <w:rsid w:val="00102F11"/>
    <w:rsid w:val="00104BD8"/>
    <w:rsid w:val="001069E8"/>
    <w:rsid w:val="00117980"/>
    <w:rsid w:val="00120FF4"/>
    <w:rsid w:val="00123063"/>
    <w:rsid w:val="00124461"/>
    <w:rsid w:val="00132C0C"/>
    <w:rsid w:val="00134E5F"/>
    <w:rsid w:val="0013617F"/>
    <w:rsid w:val="00136F6D"/>
    <w:rsid w:val="00137DA6"/>
    <w:rsid w:val="0014076C"/>
    <w:rsid w:val="00142352"/>
    <w:rsid w:val="001429ED"/>
    <w:rsid w:val="0014349A"/>
    <w:rsid w:val="001458A8"/>
    <w:rsid w:val="00146929"/>
    <w:rsid w:val="00147048"/>
    <w:rsid w:val="0015364D"/>
    <w:rsid w:val="001539AC"/>
    <w:rsid w:val="0015590D"/>
    <w:rsid w:val="00155DF6"/>
    <w:rsid w:val="0016164E"/>
    <w:rsid w:val="001635E5"/>
    <w:rsid w:val="00170206"/>
    <w:rsid w:val="00170371"/>
    <w:rsid w:val="00170599"/>
    <w:rsid w:val="00173144"/>
    <w:rsid w:val="001733E8"/>
    <w:rsid w:val="00181817"/>
    <w:rsid w:val="00182461"/>
    <w:rsid w:val="001831D3"/>
    <w:rsid w:val="001853C1"/>
    <w:rsid w:val="00185920"/>
    <w:rsid w:val="00185FC0"/>
    <w:rsid w:val="0018796F"/>
    <w:rsid w:val="00187ABD"/>
    <w:rsid w:val="00193715"/>
    <w:rsid w:val="0019474B"/>
    <w:rsid w:val="00195975"/>
    <w:rsid w:val="00196DBD"/>
    <w:rsid w:val="0019720A"/>
    <w:rsid w:val="001A2D2C"/>
    <w:rsid w:val="001A5642"/>
    <w:rsid w:val="001A5FD3"/>
    <w:rsid w:val="001B49F4"/>
    <w:rsid w:val="001B74FA"/>
    <w:rsid w:val="001C7265"/>
    <w:rsid w:val="001C7368"/>
    <w:rsid w:val="001D2563"/>
    <w:rsid w:val="001D3595"/>
    <w:rsid w:val="001D6E2B"/>
    <w:rsid w:val="001E1685"/>
    <w:rsid w:val="001E793E"/>
    <w:rsid w:val="001F270D"/>
    <w:rsid w:val="001F542F"/>
    <w:rsid w:val="00201AD4"/>
    <w:rsid w:val="00202DE6"/>
    <w:rsid w:val="0020308A"/>
    <w:rsid w:val="002041FB"/>
    <w:rsid w:val="00204395"/>
    <w:rsid w:val="002044D7"/>
    <w:rsid w:val="00207480"/>
    <w:rsid w:val="00211894"/>
    <w:rsid w:val="00213282"/>
    <w:rsid w:val="00213A4B"/>
    <w:rsid w:val="00214B77"/>
    <w:rsid w:val="002160FD"/>
    <w:rsid w:val="0021699F"/>
    <w:rsid w:val="00217114"/>
    <w:rsid w:val="002177E2"/>
    <w:rsid w:val="00222FE5"/>
    <w:rsid w:val="00223712"/>
    <w:rsid w:val="002248C3"/>
    <w:rsid w:val="00226937"/>
    <w:rsid w:val="002274F0"/>
    <w:rsid w:val="00230483"/>
    <w:rsid w:val="002329CB"/>
    <w:rsid w:val="00234DAA"/>
    <w:rsid w:val="002358A3"/>
    <w:rsid w:val="00237292"/>
    <w:rsid w:val="0024714C"/>
    <w:rsid w:val="00247F5C"/>
    <w:rsid w:val="002504F4"/>
    <w:rsid w:val="002521E4"/>
    <w:rsid w:val="00254A68"/>
    <w:rsid w:val="002574E9"/>
    <w:rsid w:val="002577C3"/>
    <w:rsid w:val="0026028B"/>
    <w:rsid w:val="00263FA7"/>
    <w:rsid w:val="002646B9"/>
    <w:rsid w:val="0026598C"/>
    <w:rsid w:val="002679F9"/>
    <w:rsid w:val="00270F3C"/>
    <w:rsid w:val="00271013"/>
    <w:rsid w:val="002712CD"/>
    <w:rsid w:val="00271BD6"/>
    <w:rsid w:val="0027648D"/>
    <w:rsid w:val="00276B56"/>
    <w:rsid w:val="00277971"/>
    <w:rsid w:val="00282DFE"/>
    <w:rsid w:val="002969B2"/>
    <w:rsid w:val="002A51D3"/>
    <w:rsid w:val="002A614B"/>
    <w:rsid w:val="002B0292"/>
    <w:rsid w:val="002B3321"/>
    <w:rsid w:val="002B45B7"/>
    <w:rsid w:val="002B4FE7"/>
    <w:rsid w:val="002B7C9C"/>
    <w:rsid w:val="002C1119"/>
    <w:rsid w:val="002C38E1"/>
    <w:rsid w:val="002C39B5"/>
    <w:rsid w:val="002C6546"/>
    <w:rsid w:val="002C7E8A"/>
    <w:rsid w:val="002D4AD6"/>
    <w:rsid w:val="002D4F70"/>
    <w:rsid w:val="002D5669"/>
    <w:rsid w:val="002D6476"/>
    <w:rsid w:val="002E06E1"/>
    <w:rsid w:val="002E1E43"/>
    <w:rsid w:val="002E2DB9"/>
    <w:rsid w:val="002F0224"/>
    <w:rsid w:val="002F3142"/>
    <w:rsid w:val="002F33A2"/>
    <w:rsid w:val="002F399C"/>
    <w:rsid w:val="002F5C81"/>
    <w:rsid w:val="003032B9"/>
    <w:rsid w:val="003055AE"/>
    <w:rsid w:val="00305869"/>
    <w:rsid w:val="00311FAD"/>
    <w:rsid w:val="00312A48"/>
    <w:rsid w:val="00312A5B"/>
    <w:rsid w:val="00314BC8"/>
    <w:rsid w:val="00320D23"/>
    <w:rsid w:val="00322D03"/>
    <w:rsid w:val="00327ADE"/>
    <w:rsid w:val="00332067"/>
    <w:rsid w:val="0033374C"/>
    <w:rsid w:val="00334600"/>
    <w:rsid w:val="00337CCD"/>
    <w:rsid w:val="00340452"/>
    <w:rsid w:val="00340F99"/>
    <w:rsid w:val="00342CF8"/>
    <w:rsid w:val="00342F3C"/>
    <w:rsid w:val="0034404C"/>
    <w:rsid w:val="003457E5"/>
    <w:rsid w:val="00351CC3"/>
    <w:rsid w:val="00352423"/>
    <w:rsid w:val="00353BE0"/>
    <w:rsid w:val="00353E67"/>
    <w:rsid w:val="00355873"/>
    <w:rsid w:val="00360E81"/>
    <w:rsid w:val="003632BD"/>
    <w:rsid w:val="003777D3"/>
    <w:rsid w:val="00381829"/>
    <w:rsid w:val="00382672"/>
    <w:rsid w:val="00384529"/>
    <w:rsid w:val="003870D0"/>
    <w:rsid w:val="00387469"/>
    <w:rsid w:val="00392B6D"/>
    <w:rsid w:val="003939F5"/>
    <w:rsid w:val="00393A60"/>
    <w:rsid w:val="0039525B"/>
    <w:rsid w:val="003A47F9"/>
    <w:rsid w:val="003A696C"/>
    <w:rsid w:val="003A71E4"/>
    <w:rsid w:val="003B0040"/>
    <w:rsid w:val="003B33A2"/>
    <w:rsid w:val="003B48F7"/>
    <w:rsid w:val="003B7298"/>
    <w:rsid w:val="003B763D"/>
    <w:rsid w:val="003C28B5"/>
    <w:rsid w:val="003C3310"/>
    <w:rsid w:val="003C36DE"/>
    <w:rsid w:val="003C3F48"/>
    <w:rsid w:val="003D0BD1"/>
    <w:rsid w:val="003D24E7"/>
    <w:rsid w:val="003D27A7"/>
    <w:rsid w:val="003D4AC9"/>
    <w:rsid w:val="003D5386"/>
    <w:rsid w:val="003E1AD9"/>
    <w:rsid w:val="003E35C7"/>
    <w:rsid w:val="003E5349"/>
    <w:rsid w:val="003F096F"/>
    <w:rsid w:val="003F73DA"/>
    <w:rsid w:val="003F7CCF"/>
    <w:rsid w:val="00401D49"/>
    <w:rsid w:val="004043E8"/>
    <w:rsid w:val="00411469"/>
    <w:rsid w:val="004134BB"/>
    <w:rsid w:val="00413BFC"/>
    <w:rsid w:val="004166F3"/>
    <w:rsid w:val="004167F0"/>
    <w:rsid w:val="004200BF"/>
    <w:rsid w:val="004304E2"/>
    <w:rsid w:val="00433C53"/>
    <w:rsid w:val="00434246"/>
    <w:rsid w:val="00435505"/>
    <w:rsid w:val="00435C39"/>
    <w:rsid w:val="004434BB"/>
    <w:rsid w:val="0044440E"/>
    <w:rsid w:val="00445AA8"/>
    <w:rsid w:val="00452951"/>
    <w:rsid w:val="00452AED"/>
    <w:rsid w:val="0045339D"/>
    <w:rsid w:val="00457364"/>
    <w:rsid w:val="004621D2"/>
    <w:rsid w:val="00464E0A"/>
    <w:rsid w:val="00470F15"/>
    <w:rsid w:val="00472531"/>
    <w:rsid w:val="00473FFF"/>
    <w:rsid w:val="00482593"/>
    <w:rsid w:val="0048497B"/>
    <w:rsid w:val="00492AB1"/>
    <w:rsid w:val="004944F4"/>
    <w:rsid w:val="00496594"/>
    <w:rsid w:val="00496693"/>
    <w:rsid w:val="00497046"/>
    <w:rsid w:val="00497C80"/>
    <w:rsid w:val="004A2406"/>
    <w:rsid w:val="004A5471"/>
    <w:rsid w:val="004A6112"/>
    <w:rsid w:val="004A6FAA"/>
    <w:rsid w:val="004B2B95"/>
    <w:rsid w:val="004B36F5"/>
    <w:rsid w:val="004B3EB4"/>
    <w:rsid w:val="004B4E94"/>
    <w:rsid w:val="004B5B02"/>
    <w:rsid w:val="004C179D"/>
    <w:rsid w:val="004C5B95"/>
    <w:rsid w:val="004C7876"/>
    <w:rsid w:val="004C7947"/>
    <w:rsid w:val="004D03C5"/>
    <w:rsid w:val="004D3B61"/>
    <w:rsid w:val="004D587B"/>
    <w:rsid w:val="004E19E4"/>
    <w:rsid w:val="004E30A0"/>
    <w:rsid w:val="004E537B"/>
    <w:rsid w:val="004E6F19"/>
    <w:rsid w:val="004F0D5E"/>
    <w:rsid w:val="004F3E7D"/>
    <w:rsid w:val="004F41C5"/>
    <w:rsid w:val="004F52EB"/>
    <w:rsid w:val="004F7955"/>
    <w:rsid w:val="00500D91"/>
    <w:rsid w:val="005054A1"/>
    <w:rsid w:val="0050574A"/>
    <w:rsid w:val="00507100"/>
    <w:rsid w:val="005074A0"/>
    <w:rsid w:val="00507B32"/>
    <w:rsid w:val="00511134"/>
    <w:rsid w:val="00512435"/>
    <w:rsid w:val="005136CA"/>
    <w:rsid w:val="005148FD"/>
    <w:rsid w:val="00515C22"/>
    <w:rsid w:val="00516068"/>
    <w:rsid w:val="0051733E"/>
    <w:rsid w:val="00517461"/>
    <w:rsid w:val="0052006E"/>
    <w:rsid w:val="005200BC"/>
    <w:rsid w:val="0052111A"/>
    <w:rsid w:val="00524699"/>
    <w:rsid w:val="00524B16"/>
    <w:rsid w:val="00525568"/>
    <w:rsid w:val="00525C25"/>
    <w:rsid w:val="00531CCB"/>
    <w:rsid w:val="0053434A"/>
    <w:rsid w:val="0053654A"/>
    <w:rsid w:val="00537D17"/>
    <w:rsid w:val="0054168C"/>
    <w:rsid w:val="005417F0"/>
    <w:rsid w:val="00541CBC"/>
    <w:rsid w:val="0054582D"/>
    <w:rsid w:val="0055294E"/>
    <w:rsid w:val="00554E5E"/>
    <w:rsid w:val="005561F8"/>
    <w:rsid w:val="00556F1C"/>
    <w:rsid w:val="00557E00"/>
    <w:rsid w:val="0056170C"/>
    <w:rsid w:val="00565966"/>
    <w:rsid w:val="005669F9"/>
    <w:rsid w:val="00571CF0"/>
    <w:rsid w:val="005810C2"/>
    <w:rsid w:val="00585CFB"/>
    <w:rsid w:val="00586B17"/>
    <w:rsid w:val="00586B8D"/>
    <w:rsid w:val="0058778E"/>
    <w:rsid w:val="0058796D"/>
    <w:rsid w:val="00591F04"/>
    <w:rsid w:val="00593BA2"/>
    <w:rsid w:val="00594EF8"/>
    <w:rsid w:val="0059616C"/>
    <w:rsid w:val="005970A5"/>
    <w:rsid w:val="0059781C"/>
    <w:rsid w:val="005A070E"/>
    <w:rsid w:val="005A57B4"/>
    <w:rsid w:val="005A7975"/>
    <w:rsid w:val="005B0600"/>
    <w:rsid w:val="005B0A96"/>
    <w:rsid w:val="005B18A1"/>
    <w:rsid w:val="005B2729"/>
    <w:rsid w:val="005B28B9"/>
    <w:rsid w:val="005B2DE2"/>
    <w:rsid w:val="005B33A9"/>
    <w:rsid w:val="005B45CA"/>
    <w:rsid w:val="005B5F06"/>
    <w:rsid w:val="005C7F7E"/>
    <w:rsid w:val="005D0502"/>
    <w:rsid w:val="005D3A67"/>
    <w:rsid w:val="005D4778"/>
    <w:rsid w:val="005D5716"/>
    <w:rsid w:val="005E17EF"/>
    <w:rsid w:val="005E19B8"/>
    <w:rsid w:val="005E4F55"/>
    <w:rsid w:val="005F1695"/>
    <w:rsid w:val="005F2388"/>
    <w:rsid w:val="005F45AC"/>
    <w:rsid w:val="005F5306"/>
    <w:rsid w:val="005F5A99"/>
    <w:rsid w:val="005F66FB"/>
    <w:rsid w:val="005F7DB9"/>
    <w:rsid w:val="006052AC"/>
    <w:rsid w:val="006064A3"/>
    <w:rsid w:val="0061254C"/>
    <w:rsid w:val="00617126"/>
    <w:rsid w:val="00617F3E"/>
    <w:rsid w:val="006202C6"/>
    <w:rsid w:val="00630213"/>
    <w:rsid w:val="00630228"/>
    <w:rsid w:val="00634FD7"/>
    <w:rsid w:val="0064098A"/>
    <w:rsid w:val="006427F5"/>
    <w:rsid w:val="006436E2"/>
    <w:rsid w:val="00650FF9"/>
    <w:rsid w:val="0065239B"/>
    <w:rsid w:val="0065382F"/>
    <w:rsid w:val="00661FC7"/>
    <w:rsid w:val="006634A0"/>
    <w:rsid w:val="006712AA"/>
    <w:rsid w:val="00672A16"/>
    <w:rsid w:val="00674142"/>
    <w:rsid w:val="0067425B"/>
    <w:rsid w:val="00680878"/>
    <w:rsid w:val="00683572"/>
    <w:rsid w:val="006841E2"/>
    <w:rsid w:val="00684CA9"/>
    <w:rsid w:val="00690D8B"/>
    <w:rsid w:val="00690E8F"/>
    <w:rsid w:val="006958A1"/>
    <w:rsid w:val="006963E2"/>
    <w:rsid w:val="006A0188"/>
    <w:rsid w:val="006A0667"/>
    <w:rsid w:val="006A58FE"/>
    <w:rsid w:val="006A7FA0"/>
    <w:rsid w:val="006B0222"/>
    <w:rsid w:val="006B36F8"/>
    <w:rsid w:val="006B4A4C"/>
    <w:rsid w:val="006B5AE4"/>
    <w:rsid w:val="006B675B"/>
    <w:rsid w:val="006C2595"/>
    <w:rsid w:val="006C3D78"/>
    <w:rsid w:val="006C7A52"/>
    <w:rsid w:val="006D2DF0"/>
    <w:rsid w:val="006D38EF"/>
    <w:rsid w:val="006D4B16"/>
    <w:rsid w:val="006D6CDF"/>
    <w:rsid w:val="006D7F0F"/>
    <w:rsid w:val="006E00B3"/>
    <w:rsid w:val="006E014C"/>
    <w:rsid w:val="006E228E"/>
    <w:rsid w:val="006E37E6"/>
    <w:rsid w:val="006E4CD5"/>
    <w:rsid w:val="006E4E9F"/>
    <w:rsid w:val="006E5214"/>
    <w:rsid w:val="006E7007"/>
    <w:rsid w:val="006E729F"/>
    <w:rsid w:val="006E7DF1"/>
    <w:rsid w:val="006F2F10"/>
    <w:rsid w:val="006F3233"/>
    <w:rsid w:val="006F53E2"/>
    <w:rsid w:val="006F5C3B"/>
    <w:rsid w:val="006F6DA7"/>
    <w:rsid w:val="00705566"/>
    <w:rsid w:val="00707FE0"/>
    <w:rsid w:val="007131B6"/>
    <w:rsid w:val="00713D07"/>
    <w:rsid w:val="00716090"/>
    <w:rsid w:val="007172F7"/>
    <w:rsid w:val="00721C8E"/>
    <w:rsid w:val="00722167"/>
    <w:rsid w:val="007279B0"/>
    <w:rsid w:val="0073098A"/>
    <w:rsid w:val="00731CD7"/>
    <w:rsid w:val="00734ACA"/>
    <w:rsid w:val="007351D0"/>
    <w:rsid w:val="0073670D"/>
    <w:rsid w:val="007375C2"/>
    <w:rsid w:val="00744744"/>
    <w:rsid w:val="007479C9"/>
    <w:rsid w:val="00747B25"/>
    <w:rsid w:val="007504D4"/>
    <w:rsid w:val="00756BB8"/>
    <w:rsid w:val="00762534"/>
    <w:rsid w:val="00763842"/>
    <w:rsid w:val="00767174"/>
    <w:rsid w:val="0076756D"/>
    <w:rsid w:val="007705F3"/>
    <w:rsid w:val="007731A1"/>
    <w:rsid w:val="00773B97"/>
    <w:rsid w:val="0077533E"/>
    <w:rsid w:val="00780357"/>
    <w:rsid w:val="00780B4E"/>
    <w:rsid w:val="007812FC"/>
    <w:rsid w:val="0078215A"/>
    <w:rsid w:val="00782387"/>
    <w:rsid w:val="0078254B"/>
    <w:rsid w:val="00790C66"/>
    <w:rsid w:val="00794D6E"/>
    <w:rsid w:val="00796AF7"/>
    <w:rsid w:val="007975D3"/>
    <w:rsid w:val="007A2C7F"/>
    <w:rsid w:val="007A3BDD"/>
    <w:rsid w:val="007A3F77"/>
    <w:rsid w:val="007A5077"/>
    <w:rsid w:val="007A729F"/>
    <w:rsid w:val="007A773B"/>
    <w:rsid w:val="007A7F6F"/>
    <w:rsid w:val="007B3BE6"/>
    <w:rsid w:val="007B666D"/>
    <w:rsid w:val="007B76F2"/>
    <w:rsid w:val="007C6EED"/>
    <w:rsid w:val="007D17B6"/>
    <w:rsid w:val="007D1E13"/>
    <w:rsid w:val="007D7C1E"/>
    <w:rsid w:val="007D7DBB"/>
    <w:rsid w:val="007E3005"/>
    <w:rsid w:val="007E3F87"/>
    <w:rsid w:val="007E5C8A"/>
    <w:rsid w:val="007F5238"/>
    <w:rsid w:val="007F5EE7"/>
    <w:rsid w:val="00801FF5"/>
    <w:rsid w:val="008029FC"/>
    <w:rsid w:val="00802E86"/>
    <w:rsid w:val="0080322F"/>
    <w:rsid w:val="00804180"/>
    <w:rsid w:val="008046AC"/>
    <w:rsid w:val="00804D6C"/>
    <w:rsid w:val="00805523"/>
    <w:rsid w:val="00805856"/>
    <w:rsid w:val="008076AA"/>
    <w:rsid w:val="00813607"/>
    <w:rsid w:val="0081644E"/>
    <w:rsid w:val="008178E0"/>
    <w:rsid w:val="008226C2"/>
    <w:rsid w:val="00822D0D"/>
    <w:rsid w:val="00825E50"/>
    <w:rsid w:val="00826254"/>
    <w:rsid w:val="008268A8"/>
    <w:rsid w:val="008273BB"/>
    <w:rsid w:val="00831480"/>
    <w:rsid w:val="00831FCA"/>
    <w:rsid w:val="00833FEF"/>
    <w:rsid w:val="00834871"/>
    <w:rsid w:val="00834E4D"/>
    <w:rsid w:val="00837A22"/>
    <w:rsid w:val="00850AEE"/>
    <w:rsid w:val="008516C8"/>
    <w:rsid w:val="0085254B"/>
    <w:rsid w:val="00853E1C"/>
    <w:rsid w:val="008551AA"/>
    <w:rsid w:val="00857A07"/>
    <w:rsid w:val="008610AC"/>
    <w:rsid w:val="008616E2"/>
    <w:rsid w:val="0086229B"/>
    <w:rsid w:val="00862DCF"/>
    <w:rsid w:val="00862FC0"/>
    <w:rsid w:val="00870D33"/>
    <w:rsid w:val="00870E74"/>
    <w:rsid w:val="00871BA4"/>
    <w:rsid w:val="008726A5"/>
    <w:rsid w:val="0087741E"/>
    <w:rsid w:val="00880B23"/>
    <w:rsid w:val="00884919"/>
    <w:rsid w:val="00885210"/>
    <w:rsid w:val="0088538D"/>
    <w:rsid w:val="00886325"/>
    <w:rsid w:val="00886991"/>
    <w:rsid w:val="0089017C"/>
    <w:rsid w:val="0089512D"/>
    <w:rsid w:val="00896A9C"/>
    <w:rsid w:val="00896AC2"/>
    <w:rsid w:val="00897726"/>
    <w:rsid w:val="008A2B8B"/>
    <w:rsid w:val="008A43FB"/>
    <w:rsid w:val="008A4EE2"/>
    <w:rsid w:val="008A6F02"/>
    <w:rsid w:val="008B0F2B"/>
    <w:rsid w:val="008B11A7"/>
    <w:rsid w:val="008B21C7"/>
    <w:rsid w:val="008B54BB"/>
    <w:rsid w:val="008B5846"/>
    <w:rsid w:val="008B5FC4"/>
    <w:rsid w:val="008B6AB4"/>
    <w:rsid w:val="008B75B0"/>
    <w:rsid w:val="008B79DE"/>
    <w:rsid w:val="008C37C9"/>
    <w:rsid w:val="008C6D5A"/>
    <w:rsid w:val="008D1BE0"/>
    <w:rsid w:val="008D32E3"/>
    <w:rsid w:val="008D4054"/>
    <w:rsid w:val="008D5B7F"/>
    <w:rsid w:val="008E0134"/>
    <w:rsid w:val="008E0DB3"/>
    <w:rsid w:val="008F04B6"/>
    <w:rsid w:val="008F0D1F"/>
    <w:rsid w:val="008F1371"/>
    <w:rsid w:val="008F6663"/>
    <w:rsid w:val="009022F4"/>
    <w:rsid w:val="0090517D"/>
    <w:rsid w:val="00906C43"/>
    <w:rsid w:val="00917788"/>
    <w:rsid w:val="0092095C"/>
    <w:rsid w:val="00923FFF"/>
    <w:rsid w:val="00925AF7"/>
    <w:rsid w:val="00926F62"/>
    <w:rsid w:val="009319A3"/>
    <w:rsid w:val="00931B1B"/>
    <w:rsid w:val="0093304D"/>
    <w:rsid w:val="00933623"/>
    <w:rsid w:val="009375F1"/>
    <w:rsid w:val="0093763F"/>
    <w:rsid w:val="00941EBC"/>
    <w:rsid w:val="0094230A"/>
    <w:rsid w:val="00942B0C"/>
    <w:rsid w:val="00943D10"/>
    <w:rsid w:val="00943FCA"/>
    <w:rsid w:val="009470F6"/>
    <w:rsid w:val="00947901"/>
    <w:rsid w:val="00947E7A"/>
    <w:rsid w:val="009509C5"/>
    <w:rsid w:val="00952069"/>
    <w:rsid w:val="009537C8"/>
    <w:rsid w:val="00953A70"/>
    <w:rsid w:val="00953E46"/>
    <w:rsid w:val="009564F4"/>
    <w:rsid w:val="00960BBA"/>
    <w:rsid w:val="00961B8F"/>
    <w:rsid w:val="009620B4"/>
    <w:rsid w:val="00962FCB"/>
    <w:rsid w:val="0096427C"/>
    <w:rsid w:val="00964E4E"/>
    <w:rsid w:val="00967429"/>
    <w:rsid w:val="00967D4D"/>
    <w:rsid w:val="00967F91"/>
    <w:rsid w:val="00970E76"/>
    <w:rsid w:val="00977F7A"/>
    <w:rsid w:val="0098021B"/>
    <w:rsid w:val="009815A2"/>
    <w:rsid w:val="009838BE"/>
    <w:rsid w:val="00984F75"/>
    <w:rsid w:val="00991D68"/>
    <w:rsid w:val="0099670F"/>
    <w:rsid w:val="009977AD"/>
    <w:rsid w:val="009A2641"/>
    <w:rsid w:val="009A2A9B"/>
    <w:rsid w:val="009A7731"/>
    <w:rsid w:val="009B0F71"/>
    <w:rsid w:val="009B59C4"/>
    <w:rsid w:val="009B66D1"/>
    <w:rsid w:val="009C22AF"/>
    <w:rsid w:val="009C2ACE"/>
    <w:rsid w:val="009C45D2"/>
    <w:rsid w:val="009C4DFB"/>
    <w:rsid w:val="009C576B"/>
    <w:rsid w:val="009C6DF0"/>
    <w:rsid w:val="009D570A"/>
    <w:rsid w:val="009D5EA4"/>
    <w:rsid w:val="009E4509"/>
    <w:rsid w:val="009E460E"/>
    <w:rsid w:val="009E6AD8"/>
    <w:rsid w:val="009E79BC"/>
    <w:rsid w:val="009F2939"/>
    <w:rsid w:val="009F2F95"/>
    <w:rsid w:val="00A012C8"/>
    <w:rsid w:val="00A0315C"/>
    <w:rsid w:val="00A069ED"/>
    <w:rsid w:val="00A11551"/>
    <w:rsid w:val="00A11CED"/>
    <w:rsid w:val="00A13727"/>
    <w:rsid w:val="00A15F7C"/>
    <w:rsid w:val="00A17103"/>
    <w:rsid w:val="00A17784"/>
    <w:rsid w:val="00A219B4"/>
    <w:rsid w:val="00A22887"/>
    <w:rsid w:val="00A22BC3"/>
    <w:rsid w:val="00A26E93"/>
    <w:rsid w:val="00A3037F"/>
    <w:rsid w:val="00A326D2"/>
    <w:rsid w:val="00A33C22"/>
    <w:rsid w:val="00A3405E"/>
    <w:rsid w:val="00A3731E"/>
    <w:rsid w:val="00A37B1B"/>
    <w:rsid w:val="00A42395"/>
    <w:rsid w:val="00A446E1"/>
    <w:rsid w:val="00A44C45"/>
    <w:rsid w:val="00A4608C"/>
    <w:rsid w:val="00A46C0E"/>
    <w:rsid w:val="00A46C67"/>
    <w:rsid w:val="00A51D39"/>
    <w:rsid w:val="00A51D44"/>
    <w:rsid w:val="00A559A5"/>
    <w:rsid w:val="00A570FB"/>
    <w:rsid w:val="00A60B8A"/>
    <w:rsid w:val="00A65065"/>
    <w:rsid w:val="00A65380"/>
    <w:rsid w:val="00A65A84"/>
    <w:rsid w:val="00A75374"/>
    <w:rsid w:val="00A84F99"/>
    <w:rsid w:val="00A86D09"/>
    <w:rsid w:val="00A91F15"/>
    <w:rsid w:val="00A95E05"/>
    <w:rsid w:val="00AA0707"/>
    <w:rsid w:val="00AA1796"/>
    <w:rsid w:val="00AA376A"/>
    <w:rsid w:val="00AA5273"/>
    <w:rsid w:val="00AA6ED5"/>
    <w:rsid w:val="00AB13AB"/>
    <w:rsid w:val="00AB4A54"/>
    <w:rsid w:val="00AB5FC3"/>
    <w:rsid w:val="00AB6772"/>
    <w:rsid w:val="00AB7984"/>
    <w:rsid w:val="00AC1366"/>
    <w:rsid w:val="00AC13AF"/>
    <w:rsid w:val="00AC3CC0"/>
    <w:rsid w:val="00AD50F3"/>
    <w:rsid w:val="00AD6B2A"/>
    <w:rsid w:val="00AD7458"/>
    <w:rsid w:val="00AE1FE5"/>
    <w:rsid w:val="00AE343D"/>
    <w:rsid w:val="00AE4974"/>
    <w:rsid w:val="00AE7373"/>
    <w:rsid w:val="00AE79A4"/>
    <w:rsid w:val="00AE79FC"/>
    <w:rsid w:val="00AF08F2"/>
    <w:rsid w:val="00AF208C"/>
    <w:rsid w:val="00AF48A2"/>
    <w:rsid w:val="00B037B1"/>
    <w:rsid w:val="00B03921"/>
    <w:rsid w:val="00B040A0"/>
    <w:rsid w:val="00B07C0B"/>
    <w:rsid w:val="00B11861"/>
    <w:rsid w:val="00B123EC"/>
    <w:rsid w:val="00B140D7"/>
    <w:rsid w:val="00B1411F"/>
    <w:rsid w:val="00B16BAA"/>
    <w:rsid w:val="00B22089"/>
    <w:rsid w:val="00B236CD"/>
    <w:rsid w:val="00B247E6"/>
    <w:rsid w:val="00B24F47"/>
    <w:rsid w:val="00B275A8"/>
    <w:rsid w:val="00B27D31"/>
    <w:rsid w:val="00B36A8A"/>
    <w:rsid w:val="00B37053"/>
    <w:rsid w:val="00B45414"/>
    <w:rsid w:val="00B45E65"/>
    <w:rsid w:val="00B54A70"/>
    <w:rsid w:val="00B55477"/>
    <w:rsid w:val="00B55621"/>
    <w:rsid w:val="00B55E0D"/>
    <w:rsid w:val="00B56D2B"/>
    <w:rsid w:val="00B57C02"/>
    <w:rsid w:val="00B605C6"/>
    <w:rsid w:val="00B62A37"/>
    <w:rsid w:val="00B63E25"/>
    <w:rsid w:val="00B643CF"/>
    <w:rsid w:val="00B64BF9"/>
    <w:rsid w:val="00B6508F"/>
    <w:rsid w:val="00B660E3"/>
    <w:rsid w:val="00B70065"/>
    <w:rsid w:val="00B72202"/>
    <w:rsid w:val="00B751B0"/>
    <w:rsid w:val="00B761F5"/>
    <w:rsid w:val="00B77E42"/>
    <w:rsid w:val="00B84ED7"/>
    <w:rsid w:val="00B92771"/>
    <w:rsid w:val="00B93F0F"/>
    <w:rsid w:val="00B94443"/>
    <w:rsid w:val="00B94F7D"/>
    <w:rsid w:val="00B95E55"/>
    <w:rsid w:val="00B97E2C"/>
    <w:rsid w:val="00BA65ED"/>
    <w:rsid w:val="00BB5729"/>
    <w:rsid w:val="00BB5E2F"/>
    <w:rsid w:val="00BB5EC4"/>
    <w:rsid w:val="00BC03A2"/>
    <w:rsid w:val="00BC0721"/>
    <w:rsid w:val="00BC106F"/>
    <w:rsid w:val="00BC3615"/>
    <w:rsid w:val="00BC4007"/>
    <w:rsid w:val="00BC4FFC"/>
    <w:rsid w:val="00BC7510"/>
    <w:rsid w:val="00BD1439"/>
    <w:rsid w:val="00BD223C"/>
    <w:rsid w:val="00BD2D38"/>
    <w:rsid w:val="00BD46CD"/>
    <w:rsid w:val="00BD4850"/>
    <w:rsid w:val="00BD5DBE"/>
    <w:rsid w:val="00BE2557"/>
    <w:rsid w:val="00BE426E"/>
    <w:rsid w:val="00BE494D"/>
    <w:rsid w:val="00BE5345"/>
    <w:rsid w:val="00BE5EE1"/>
    <w:rsid w:val="00BF0F9D"/>
    <w:rsid w:val="00BF211D"/>
    <w:rsid w:val="00BF2DC7"/>
    <w:rsid w:val="00BF5F99"/>
    <w:rsid w:val="00BF712B"/>
    <w:rsid w:val="00C02ACF"/>
    <w:rsid w:val="00C03304"/>
    <w:rsid w:val="00C05A95"/>
    <w:rsid w:val="00C10B52"/>
    <w:rsid w:val="00C11228"/>
    <w:rsid w:val="00C17EF9"/>
    <w:rsid w:val="00C244F7"/>
    <w:rsid w:val="00C24E0D"/>
    <w:rsid w:val="00C25625"/>
    <w:rsid w:val="00C25728"/>
    <w:rsid w:val="00C27598"/>
    <w:rsid w:val="00C27B95"/>
    <w:rsid w:val="00C3306D"/>
    <w:rsid w:val="00C34012"/>
    <w:rsid w:val="00C3451E"/>
    <w:rsid w:val="00C3525C"/>
    <w:rsid w:val="00C36F65"/>
    <w:rsid w:val="00C37BF2"/>
    <w:rsid w:val="00C40380"/>
    <w:rsid w:val="00C40836"/>
    <w:rsid w:val="00C41B1A"/>
    <w:rsid w:val="00C4375A"/>
    <w:rsid w:val="00C468AC"/>
    <w:rsid w:val="00C521A9"/>
    <w:rsid w:val="00C52AED"/>
    <w:rsid w:val="00C53804"/>
    <w:rsid w:val="00C563CA"/>
    <w:rsid w:val="00C56B2D"/>
    <w:rsid w:val="00C56B50"/>
    <w:rsid w:val="00C578AB"/>
    <w:rsid w:val="00C57EAD"/>
    <w:rsid w:val="00C6076C"/>
    <w:rsid w:val="00C632BD"/>
    <w:rsid w:val="00C6554F"/>
    <w:rsid w:val="00C66764"/>
    <w:rsid w:val="00C67367"/>
    <w:rsid w:val="00C70BE9"/>
    <w:rsid w:val="00C73081"/>
    <w:rsid w:val="00C7613C"/>
    <w:rsid w:val="00C81A2A"/>
    <w:rsid w:val="00C95146"/>
    <w:rsid w:val="00C97543"/>
    <w:rsid w:val="00CA2D2F"/>
    <w:rsid w:val="00CB1B56"/>
    <w:rsid w:val="00CB2CE9"/>
    <w:rsid w:val="00CB3158"/>
    <w:rsid w:val="00CB5826"/>
    <w:rsid w:val="00CC1714"/>
    <w:rsid w:val="00CC1DB3"/>
    <w:rsid w:val="00CC2DA7"/>
    <w:rsid w:val="00CC447A"/>
    <w:rsid w:val="00CC49D8"/>
    <w:rsid w:val="00CC615E"/>
    <w:rsid w:val="00CD0400"/>
    <w:rsid w:val="00CD09F2"/>
    <w:rsid w:val="00CD15F3"/>
    <w:rsid w:val="00CD43AF"/>
    <w:rsid w:val="00CE214F"/>
    <w:rsid w:val="00CE2692"/>
    <w:rsid w:val="00CE3229"/>
    <w:rsid w:val="00CE5B85"/>
    <w:rsid w:val="00CF0B54"/>
    <w:rsid w:val="00CF2703"/>
    <w:rsid w:val="00CF34CA"/>
    <w:rsid w:val="00CF3BC1"/>
    <w:rsid w:val="00D00839"/>
    <w:rsid w:val="00D011FB"/>
    <w:rsid w:val="00D02EC3"/>
    <w:rsid w:val="00D04AC7"/>
    <w:rsid w:val="00D05017"/>
    <w:rsid w:val="00D05E02"/>
    <w:rsid w:val="00D07F4C"/>
    <w:rsid w:val="00D10E20"/>
    <w:rsid w:val="00D11972"/>
    <w:rsid w:val="00D12DE4"/>
    <w:rsid w:val="00D221E9"/>
    <w:rsid w:val="00D2660D"/>
    <w:rsid w:val="00D3128A"/>
    <w:rsid w:val="00D31BDC"/>
    <w:rsid w:val="00D32A61"/>
    <w:rsid w:val="00D405CE"/>
    <w:rsid w:val="00D411F5"/>
    <w:rsid w:val="00D42996"/>
    <w:rsid w:val="00D5363C"/>
    <w:rsid w:val="00D543F3"/>
    <w:rsid w:val="00D56FB0"/>
    <w:rsid w:val="00D57065"/>
    <w:rsid w:val="00D63E6F"/>
    <w:rsid w:val="00D72034"/>
    <w:rsid w:val="00D727E6"/>
    <w:rsid w:val="00D73C97"/>
    <w:rsid w:val="00D73D5C"/>
    <w:rsid w:val="00D74F16"/>
    <w:rsid w:val="00D86340"/>
    <w:rsid w:val="00D90C3B"/>
    <w:rsid w:val="00D93554"/>
    <w:rsid w:val="00DA006B"/>
    <w:rsid w:val="00DA4137"/>
    <w:rsid w:val="00DA444D"/>
    <w:rsid w:val="00DA4B2C"/>
    <w:rsid w:val="00DA65B4"/>
    <w:rsid w:val="00DA65F8"/>
    <w:rsid w:val="00DA71D0"/>
    <w:rsid w:val="00DA7DFF"/>
    <w:rsid w:val="00DB382C"/>
    <w:rsid w:val="00DB39F1"/>
    <w:rsid w:val="00DB78E6"/>
    <w:rsid w:val="00DB7CF7"/>
    <w:rsid w:val="00DC2FB0"/>
    <w:rsid w:val="00DC7ADD"/>
    <w:rsid w:val="00DD468F"/>
    <w:rsid w:val="00DD53E1"/>
    <w:rsid w:val="00DE05C8"/>
    <w:rsid w:val="00DE38A5"/>
    <w:rsid w:val="00DF1A85"/>
    <w:rsid w:val="00DF5492"/>
    <w:rsid w:val="00DF5626"/>
    <w:rsid w:val="00DF7600"/>
    <w:rsid w:val="00E00736"/>
    <w:rsid w:val="00E05BDC"/>
    <w:rsid w:val="00E10C74"/>
    <w:rsid w:val="00E10F15"/>
    <w:rsid w:val="00E11225"/>
    <w:rsid w:val="00E12730"/>
    <w:rsid w:val="00E14950"/>
    <w:rsid w:val="00E14D7C"/>
    <w:rsid w:val="00E209AE"/>
    <w:rsid w:val="00E23078"/>
    <w:rsid w:val="00E234AB"/>
    <w:rsid w:val="00E25291"/>
    <w:rsid w:val="00E2774D"/>
    <w:rsid w:val="00E31E98"/>
    <w:rsid w:val="00E32557"/>
    <w:rsid w:val="00E35076"/>
    <w:rsid w:val="00E35D9D"/>
    <w:rsid w:val="00E407E6"/>
    <w:rsid w:val="00E45015"/>
    <w:rsid w:val="00E50BC2"/>
    <w:rsid w:val="00E53FAD"/>
    <w:rsid w:val="00E56BC6"/>
    <w:rsid w:val="00E57489"/>
    <w:rsid w:val="00E5751B"/>
    <w:rsid w:val="00E627A0"/>
    <w:rsid w:val="00E62EEE"/>
    <w:rsid w:val="00E65AB0"/>
    <w:rsid w:val="00E665E4"/>
    <w:rsid w:val="00E666C7"/>
    <w:rsid w:val="00E667A6"/>
    <w:rsid w:val="00E66A4C"/>
    <w:rsid w:val="00E7199D"/>
    <w:rsid w:val="00E71E2E"/>
    <w:rsid w:val="00E72730"/>
    <w:rsid w:val="00E72C6D"/>
    <w:rsid w:val="00E72F7D"/>
    <w:rsid w:val="00E74D95"/>
    <w:rsid w:val="00E758B3"/>
    <w:rsid w:val="00E76C6C"/>
    <w:rsid w:val="00E77FA8"/>
    <w:rsid w:val="00E80FC2"/>
    <w:rsid w:val="00E8274F"/>
    <w:rsid w:val="00E83B7C"/>
    <w:rsid w:val="00E85815"/>
    <w:rsid w:val="00E90990"/>
    <w:rsid w:val="00E96BEC"/>
    <w:rsid w:val="00EA11FB"/>
    <w:rsid w:val="00EA6FD7"/>
    <w:rsid w:val="00EA74B4"/>
    <w:rsid w:val="00EB3420"/>
    <w:rsid w:val="00EB53D0"/>
    <w:rsid w:val="00EB68FC"/>
    <w:rsid w:val="00EB7906"/>
    <w:rsid w:val="00EC11D1"/>
    <w:rsid w:val="00EC2324"/>
    <w:rsid w:val="00EC40BF"/>
    <w:rsid w:val="00EC4229"/>
    <w:rsid w:val="00EC658E"/>
    <w:rsid w:val="00ED0594"/>
    <w:rsid w:val="00ED0C45"/>
    <w:rsid w:val="00ED0CB8"/>
    <w:rsid w:val="00ED2B85"/>
    <w:rsid w:val="00ED4590"/>
    <w:rsid w:val="00ED5B98"/>
    <w:rsid w:val="00ED68EF"/>
    <w:rsid w:val="00EE0989"/>
    <w:rsid w:val="00EE0D48"/>
    <w:rsid w:val="00EE1FB7"/>
    <w:rsid w:val="00EE2CFF"/>
    <w:rsid w:val="00EE58E0"/>
    <w:rsid w:val="00EE6793"/>
    <w:rsid w:val="00EF365D"/>
    <w:rsid w:val="00EF3915"/>
    <w:rsid w:val="00EF3E94"/>
    <w:rsid w:val="00F04B96"/>
    <w:rsid w:val="00F05C33"/>
    <w:rsid w:val="00F075B5"/>
    <w:rsid w:val="00F127D8"/>
    <w:rsid w:val="00F12BC1"/>
    <w:rsid w:val="00F12CA2"/>
    <w:rsid w:val="00F15EA4"/>
    <w:rsid w:val="00F2506D"/>
    <w:rsid w:val="00F26E09"/>
    <w:rsid w:val="00F30A2D"/>
    <w:rsid w:val="00F30ADB"/>
    <w:rsid w:val="00F32A7E"/>
    <w:rsid w:val="00F339BB"/>
    <w:rsid w:val="00F36EC7"/>
    <w:rsid w:val="00F41B6B"/>
    <w:rsid w:val="00F46B6E"/>
    <w:rsid w:val="00F531C4"/>
    <w:rsid w:val="00F53FD5"/>
    <w:rsid w:val="00F6348D"/>
    <w:rsid w:val="00F67872"/>
    <w:rsid w:val="00F73EF5"/>
    <w:rsid w:val="00F74188"/>
    <w:rsid w:val="00F747B2"/>
    <w:rsid w:val="00F75112"/>
    <w:rsid w:val="00F76349"/>
    <w:rsid w:val="00F76862"/>
    <w:rsid w:val="00F77E54"/>
    <w:rsid w:val="00F8292C"/>
    <w:rsid w:val="00F82A51"/>
    <w:rsid w:val="00F82ED0"/>
    <w:rsid w:val="00F91D84"/>
    <w:rsid w:val="00FA0396"/>
    <w:rsid w:val="00FA104F"/>
    <w:rsid w:val="00FA6BCB"/>
    <w:rsid w:val="00FB1374"/>
    <w:rsid w:val="00FB533A"/>
    <w:rsid w:val="00FB5C7A"/>
    <w:rsid w:val="00FB79F1"/>
    <w:rsid w:val="00FB7F6D"/>
    <w:rsid w:val="00FC0A2F"/>
    <w:rsid w:val="00FC4328"/>
    <w:rsid w:val="00FC66F2"/>
    <w:rsid w:val="00FD1547"/>
    <w:rsid w:val="00FD37DB"/>
    <w:rsid w:val="00FD72D9"/>
    <w:rsid w:val="00FD7ABD"/>
    <w:rsid w:val="00FE034E"/>
    <w:rsid w:val="00FE073F"/>
    <w:rsid w:val="00FE10E0"/>
    <w:rsid w:val="00FE1517"/>
    <w:rsid w:val="00FE35A7"/>
    <w:rsid w:val="00FE36EC"/>
    <w:rsid w:val="00FE37B4"/>
    <w:rsid w:val="00FE5641"/>
    <w:rsid w:val="00FE7D81"/>
    <w:rsid w:val="00FF2954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AB0F7"/>
  <w15:chartTrackingRefBased/>
  <w15:docId w15:val="{1AB0AF22-859D-4742-A982-13E4D5112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4F7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F293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B28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098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D4F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D4F70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F41B6B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41B6B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F41B6B"/>
    <w:pPr>
      <w:spacing w:after="100"/>
      <w:ind w:left="440"/>
    </w:pPr>
    <w:rPr>
      <w:rFonts w:eastAsiaTheme="minorEastAsia" w:cs="Times New Roman"/>
      <w:lang w:val="en-US"/>
    </w:rPr>
  </w:style>
  <w:style w:type="character" w:styleId="Strong">
    <w:name w:val="Strong"/>
    <w:basedOn w:val="DefaultParagraphFont"/>
    <w:uiPriority w:val="22"/>
    <w:qFormat/>
    <w:rsid w:val="008076AA"/>
    <w:rPr>
      <w:b/>
      <w:bCs/>
    </w:rPr>
  </w:style>
  <w:style w:type="character" w:styleId="Emphasis">
    <w:name w:val="Emphasis"/>
    <w:basedOn w:val="DefaultParagraphFont"/>
    <w:uiPriority w:val="20"/>
    <w:qFormat/>
    <w:rsid w:val="008076AA"/>
    <w:rPr>
      <w:i/>
      <w:iCs/>
    </w:rPr>
  </w:style>
  <w:style w:type="character" w:styleId="Hyperlink">
    <w:name w:val="Hyperlink"/>
    <w:basedOn w:val="DefaultParagraphFont"/>
    <w:uiPriority w:val="99"/>
    <w:unhideWhenUsed/>
    <w:rsid w:val="004825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25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93F0F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9F293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B28B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FF5F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7D7C1E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cid:image001.png@01D0EA4A.2BD679A0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d.docs.live.net/c6c7c07d0b678a32/Documents/Custom%20Office%20Templates/Digital%20Degree%20Repor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F546B-4F04-480C-A3A6-012450D53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Digital%20Degree%20Report%20Template</Template>
  <TotalTime>773</TotalTime>
  <Pages>21</Pages>
  <Words>3247</Words>
  <Characters>18509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Elliott</dc:creator>
  <cp:keywords/>
  <dc:description/>
  <cp:lastModifiedBy>Andrew Elliott</cp:lastModifiedBy>
  <cp:revision>717</cp:revision>
  <dcterms:created xsi:type="dcterms:W3CDTF">2019-01-09T13:49:00Z</dcterms:created>
  <dcterms:modified xsi:type="dcterms:W3CDTF">2019-02-24T16:53:00Z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f43da514-6f41-328c-9e67-fe321db4f0b1</vt:lpwstr>
  </property>
  <property fmtid="{D5CDD505-2E9C-101B-9397-08002B2CF9AE}" pid="24" name="Mendeley Citation Style_1">
    <vt:lpwstr>http://www.zotero.org/styles/ieee</vt:lpwstr>
  </property>
</Properties>
</file>