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73A" w:rsidRPr="0045073A" w:rsidRDefault="0045073A" w:rsidP="0045073A">
      <w:pPr>
        <w:pStyle w:val="Heading1"/>
      </w:pPr>
      <w:r w:rsidRPr="0045073A">
        <w:t>Academic Writing Exercise Solution</w:t>
      </w:r>
    </w:p>
    <w:p w:rsidR="0045073A" w:rsidRDefault="0045073A" w:rsidP="0045073A">
      <w:pPr>
        <w:spacing w:line="480" w:lineRule="auto"/>
        <w:jc w:val="both"/>
      </w:pPr>
    </w:p>
    <w:p w:rsidR="0045073A" w:rsidRDefault="0045073A" w:rsidP="0045073A">
      <w:pPr>
        <w:spacing w:line="480" w:lineRule="auto"/>
        <w:jc w:val="both"/>
      </w:pPr>
      <w:r>
        <w:t xml:space="preserve"> ‘An appeal to fear is a logical fallacy in which a person attempts to create support for her or his idea by playing on existing fears and prejudices’ (Http: 1)</w:t>
      </w:r>
    </w:p>
    <w:p w:rsidR="0045073A" w:rsidRDefault="0045073A" w:rsidP="0045073A">
      <w:pPr>
        <w:spacing w:line="480" w:lineRule="auto"/>
        <w:jc w:val="both"/>
      </w:pPr>
    </w:p>
    <w:p w:rsidR="0045073A" w:rsidRDefault="0045073A" w:rsidP="0045073A">
      <w:pPr>
        <w:spacing w:line="480" w:lineRule="auto"/>
        <w:jc w:val="both"/>
      </w:pPr>
      <w:r>
        <w:rPr>
          <w:noProof/>
        </w:rPr>
        <w:pict>
          <v:line id="_x0000_s1031" style="position:absolute;left:0;text-align:left;flip:y;z-index:251665408" from="-28.35pt,46.7pt" to="283.4pt,153.2pt">
            <v:stroke endarrow="block"/>
          </v:line>
        </w:pict>
      </w:r>
      <w:r>
        <w:rPr>
          <w:noProof/>
        </w:rPr>
        <w:pict>
          <v:line id="_x0000_s1029" style="position:absolute;left:0;text-align:left;flip:x;z-index:251663360" from="78.85pt,157.75pt" to="459pt,265.05pt">
            <v:stroke endarrow="block"/>
          </v:line>
        </w:pict>
      </w:r>
      <w:r>
        <w:rPr>
          <w:noProof/>
        </w:rPr>
        <w:pict>
          <v:line id="_x0000_s1028" style="position:absolute;left:0;text-align:left;flip:x y;z-index:251662336" from="274.95pt,144.2pt" to="414pt,153.2pt">
            <v:stroke endarrow="block"/>
          </v:line>
        </w:pict>
      </w:r>
      <w:r>
        <w:rPr>
          <w:noProof/>
        </w:rPr>
        <w:pict>
          <v:line id="_x0000_s1027" style="position:absolute;left:0;text-align:left;flip:x y;z-index:251661312" from="298.7pt,96.45pt" to="477pt,135.2pt">
            <v:stroke endarrow="block"/>
          </v:lin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05pt;margin-top:135.2pt;width:101.5pt;height:34.8pt;z-index:251688960" fillcolor="#bfbfbf [2412]">
            <v:textbox style="mso-next-textbox:#_x0000_s1026">
              <w:txbxContent>
                <w:p w:rsidR="0045073A" w:rsidRPr="003B4AEA" w:rsidRDefault="0045073A" w:rsidP="0045073A">
                  <w:pPr>
                    <w:rPr>
                      <w:sz w:val="20"/>
                    </w:rPr>
                  </w:pPr>
                  <w:r w:rsidRPr="003B4AEA">
                    <w:rPr>
                      <w:sz w:val="20"/>
                    </w:rPr>
                    <w:t>Unnecessary words edited out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left:0;text-align:left;margin-left:-50.55pt;margin-top:151.55pt;width:112.55pt;height:31.65pt;z-index:251687936" fillcolor="#bfbfbf [2412]">
            <v:textbox style="mso-next-textbox:#_x0000_s1030">
              <w:txbxContent>
                <w:p w:rsidR="0045073A" w:rsidRPr="00BD3E6F" w:rsidRDefault="0045073A" w:rsidP="0045073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Abbreviation </w:t>
                  </w:r>
                  <w:r w:rsidRPr="0022670E">
                    <w:rPr>
                      <w:sz w:val="18"/>
                      <w:szCs w:val="18"/>
                    </w:rPr>
                    <w:t>and contraction</w:t>
                  </w:r>
                  <w:r w:rsidRPr="003B4AEA">
                    <w:rPr>
                      <w:sz w:val="20"/>
                    </w:rPr>
                    <w:t xml:space="preserve"> </w:t>
                  </w:r>
                  <w:r w:rsidRPr="00BD3E6F">
                    <w:rPr>
                      <w:sz w:val="18"/>
                      <w:szCs w:val="18"/>
                    </w:rPr>
                    <w:t>corrected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32" style="position:absolute;left:0;text-align:left;z-index:251666432" from="56.65pt,157.75pt" to="298.7pt,184.55pt">
            <v:stroke endarrow="block"/>
          </v:line>
        </w:pict>
      </w:r>
      <w:r>
        <w:t xml:space="preserve">The use of fear appeals is powerful in message generation and has been </w:t>
      </w:r>
      <w:r w:rsidRPr="00546838">
        <w:rPr>
          <w:color w:val="0000FF"/>
        </w:rPr>
        <w:t>extensively used</w:t>
      </w:r>
      <w:r>
        <w:t xml:space="preserve"> in public, non-profit making promotions, </w:t>
      </w:r>
      <w:r w:rsidRPr="00546838">
        <w:rPr>
          <w:color w:val="0000FF"/>
        </w:rPr>
        <w:t>for example</w:t>
      </w:r>
      <w:r>
        <w:t xml:space="preserve">, anti-drinking and driving, anti-smoking, AIDS prevention, and other health-awareness advertising. However, achieving the correct level of fear </w:t>
      </w:r>
      <w:r w:rsidRPr="00546838">
        <w:rPr>
          <w:color w:val="0000FF"/>
        </w:rPr>
        <w:t>is a challenge</w:t>
      </w:r>
      <w:r>
        <w:t xml:space="preserve">, where too high a level may be regarded as too threatening and therefore screened out, or where too low a level may not be considered compelling enough </w:t>
      </w:r>
      <w:r w:rsidRPr="00546838">
        <w:rPr>
          <w:color w:val="0000FF"/>
        </w:rPr>
        <w:t>to act on</w:t>
      </w:r>
      <w:r>
        <w:t>.</w:t>
      </w:r>
    </w:p>
    <w:p w:rsidR="0045073A" w:rsidRDefault="0045073A" w:rsidP="0045073A">
      <w:pPr>
        <w:spacing w:line="480" w:lineRule="auto"/>
        <w:jc w:val="both"/>
      </w:pPr>
    </w:p>
    <w:p w:rsidR="0045073A" w:rsidRDefault="0045073A" w:rsidP="0045073A">
      <w:pPr>
        <w:spacing w:line="480" w:lineRule="auto"/>
        <w:jc w:val="both"/>
      </w:pPr>
      <w:r>
        <w:rPr>
          <w:noProof/>
        </w:rPr>
        <w:pict>
          <v:shape id="_x0000_s1034" type="#_x0000_t202" style="position:absolute;left:0;text-align:left;margin-left:193.95pt;margin-top:194.9pt;width:100.9pt;height:36pt;z-index:251689984" fillcolor="#bfbfbf [2412]">
            <v:textbox style="mso-next-textbox:#_x0000_s1034">
              <w:txbxContent>
                <w:p w:rsidR="0045073A" w:rsidRPr="003B4AEA" w:rsidRDefault="0045073A" w:rsidP="0045073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Subjective </w:t>
                  </w:r>
                  <w:r w:rsidRPr="003B4AEA">
                    <w:rPr>
                      <w:sz w:val="20"/>
                    </w:rPr>
                    <w:t>word</w:t>
                  </w:r>
                  <w:r>
                    <w:rPr>
                      <w:sz w:val="20"/>
                    </w:rPr>
                    <w:t xml:space="preserve"> removed</w:t>
                  </w:r>
                </w:p>
              </w:txbxContent>
            </v:textbox>
          </v:shape>
        </w:pict>
      </w:r>
      <w:r>
        <w:t xml:space="preserve">In any promotion based on targeting emotions, the </w:t>
      </w:r>
      <w:r w:rsidRPr="00546838">
        <w:rPr>
          <w:color w:val="0000FF"/>
        </w:rPr>
        <w:t>aim is</w:t>
      </w:r>
      <w:r>
        <w:t xml:space="preserve"> to appeal, either positively or negatively, to the audience’s feelings towards a particular issue, and usually involves a fear being generated and then dispelled through using a particular product. </w:t>
      </w:r>
      <w:r w:rsidRPr="00546838">
        <w:rPr>
          <w:color w:val="0000FF"/>
        </w:rPr>
        <w:t>It has been shown</w:t>
      </w:r>
      <w:r>
        <w:t xml:space="preserve"> that where the individual’s attention is gained through emotion, the probability that the message will be remembered, and that learning will occur and result in adaptive behaviour is greatly increased (</w:t>
      </w:r>
      <w:proofErr w:type="spellStart"/>
      <w:r>
        <w:t>Stuteville</w:t>
      </w:r>
      <w:proofErr w:type="spellEnd"/>
      <w:r>
        <w:t xml:space="preserve">, 1970; </w:t>
      </w:r>
      <w:proofErr w:type="spellStart"/>
      <w:r>
        <w:t>Folkman</w:t>
      </w:r>
      <w:proofErr w:type="spellEnd"/>
      <w:r>
        <w:t xml:space="preserve">, Schaefer and Lazarus, 1979; Hyman and </w:t>
      </w:r>
      <w:proofErr w:type="spellStart"/>
      <w:r>
        <w:t>Tansey</w:t>
      </w:r>
      <w:proofErr w:type="spellEnd"/>
      <w:r>
        <w:t xml:space="preserve">, 1990; Tanner, Hunt and </w:t>
      </w:r>
      <w:proofErr w:type="spellStart"/>
      <w:r>
        <w:t>Eppright</w:t>
      </w:r>
      <w:proofErr w:type="spellEnd"/>
      <w:r>
        <w:t xml:space="preserve">, 1991; </w:t>
      </w:r>
      <w:proofErr w:type="spellStart"/>
      <w:r>
        <w:t>Passyn</w:t>
      </w:r>
      <w:proofErr w:type="spellEnd"/>
      <w:r>
        <w:t xml:space="preserve"> and </w:t>
      </w:r>
      <w:proofErr w:type="spellStart"/>
      <w:r>
        <w:t>Sujan</w:t>
      </w:r>
      <w:proofErr w:type="spellEnd"/>
      <w:r>
        <w:t>, 2006).</w:t>
      </w:r>
    </w:p>
    <w:p w:rsidR="0045073A" w:rsidRDefault="0045073A" w:rsidP="0045073A">
      <w:pPr>
        <w:spacing w:line="480" w:lineRule="auto"/>
        <w:jc w:val="both"/>
      </w:pPr>
      <w:r>
        <w:rPr>
          <w:noProof/>
        </w:rPr>
        <w:pict>
          <v:line id="_x0000_s1035" style="position:absolute;left:0;text-align:left;z-index:251669504" from="264.25pt,4.1pt" to="321.7pt,53.9pt">
            <v:stroke endarrow="block"/>
          </v:line>
        </w:pict>
      </w:r>
    </w:p>
    <w:p w:rsidR="0045073A" w:rsidRDefault="0045073A" w:rsidP="0045073A">
      <w:pPr>
        <w:spacing w:line="480" w:lineRule="auto"/>
        <w:jc w:val="both"/>
      </w:pPr>
      <w:r>
        <w:t xml:space="preserve">Stephenson and Witte </w:t>
      </w:r>
      <w:r w:rsidRPr="00D315B7">
        <w:t>(2001:90)</w:t>
      </w:r>
      <w:r>
        <w:t xml:space="preserve"> assert that ‘fear appeals are capable of sensitising people to threats and of changing their behaviour’. A </w:t>
      </w:r>
      <w:r w:rsidRPr="003B4AEA">
        <w:rPr>
          <w:color w:val="0000FF"/>
        </w:rPr>
        <w:t>significant</w:t>
      </w:r>
      <w:r>
        <w:t xml:space="preserve"> number of theoretical perspectives have been offered to explain the human reaction and probable response to fear appeals including, the Parallel Response Model (later Parallel Process Model) (</w:t>
      </w:r>
      <w:proofErr w:type="spellStart"/>
      <w:r>
        <w:t>Leventhal</w:t>
      </w:r>
      <w:proofErr w:type="spellEnd"/>
      <w:r>
        <w:t>, 1967), the Health Belief Model (</w:t>
      </w:r>
      <w:proofErr w:type="spellStart"/>
      <w:r>
        <w:t>Rosenstock</w:t>
      </w:r>
      <w:proofErr w:type="spellEnd"/>
      <w:r>
        <w:t xml:space="preserve">, 1974; Becker, 1974; </w:t>
      </w:r>
      <w:proofErr w:type="spellStart"/>
      <w:r>
        <w:t>Janz</w:t>
      </w:r>
      <w:proofErr w:type="spellEnd"/>
      <w:r>
        <w:t xml:space="preserve"> and Becker, 1984), the Protection Motivation Theory (Rogers, 1975, 1983; Tanner, Hunt and </w:t>
      </w:r>
      <w:proofErr w:type="spellStart"/>
      <w:r>
        <w:t>Eppright</w:t>
      </w:r>
      <w:proofErr w:type="spellEnd"/>
      <w:r>
        <w:t>, 1991), Prospect Theory (</w:t>
      </w:r>
      <w:proofErr w:type="spellStart"/>
      <w:r>
        <w:t>Kahneman</w:t>
      </w:r>
      <w:proofErr w:type="spellEnd"/>
      <w:r>
        <w:t xml:space="preserve"> and </w:t>
      </w:r>
      <w:proofErr w:type="spellStart"/>
      <w:r>
        <w:t>Tversky</w:t>
      </w:r>
      <w:proofErr w:type="spellEnd"/>
      <w:r>
        <w:t xml:space="preserve">, 1979; </w:t>
      </w:r>
      <w:proofErr w:type="spellStart"/>
      <w:r>
        <w:t>Tversky</w:t>
      </w:r>
      <w:proofErr w:type="spellEnd"/>
      <w:r>
        <w:t xml:space="preserve"> </w:t>
      </w:r>
      <w:r>
        <w:lastRenderedPageBreak/>
        <w:t xml:space="preserve">and </w:t>
      </w:r>
      <w:proofErr w:type="spellStart"/>
      <w:r>
        <w:t>Kahneman</w:t>
      </w:r>
      <w:proofErr w:type="spellEnd"/>
      <w:r>
        <w:t xml:space="preserve">, 1981), the Precaution Adoption Process (Weinstein, 1980, 1982, 1983, 1984), and the </w:t>
      </w:r>
      <w:proofErr w:type="spellStart"/>
      <w:r>
        <w:t>Transtheoretical</w:t>
      </w:r>
      <w:proofErr w:type="spellEnd"/>
      <w:r>
        <w:t xml:space="preserve"> Model (</w:t>
      </w:r>
      <w:proofErr w:type="spellStart"/>
      <w:r>
        <w:t>Prochaska</w:t>
      </w:r>
      <w:proofErr w:type="spellEnd"/>
      <w:r>
        <w:t xml:space="preserve"> and Di Clemente, 1982, 1983), to name but a few. </w:t>
      </w:r>
      <w:r w:rsidRPr="00F46ECD">
        <w:rPr>
          <w:color w:val="0000FF"/>
        </w:rPr>
        <w:t>Due to limitations imposed</w:t>
      </w:r>
      <w:r>
        <w:t xml:space="preserve"> on the extent to which this </w:t>
      </w:r>
      <w:r w:rsidRPr="00F46ECD">
        <w:rPr>
          <w:color w:val="0000FF"/>
        </w:rPr>
        <w:t>paper</w:t>
      </w:r>
      <w:r>
        <w:t xml:space="preserve"> can </w:t>
      </w:r>
      <w:r w:rsidRPr="00F46ECD">
        <w:rPr>
          <w:color w:val="0000FF"/>
        </w:rPr>
        <w:t>examine and evaluate</w:t>
      </w:r>
      <w:r>
        <w:t xml:space="preserve"> the various perspectives, it is intended to provide </w:t>
      </w:r>
      <w:r w:rsidRPr="00F46ECD">
        <w:rPr>
          <w:color w:val="0000FF"/>
        </w:rPr>
        <w:t>an overview</w:t>
      </w:r>
      <w:r>
        <w:t xml:space="preserve"> of the research conducted in this area </w:t>
      </w:r>
      <w:r w:rsidRPr="00F46ECD">
        <w:rPr>
          <w:color w:val="0000FF"/>
        </w:rPr>
        <w:t>in order to</w:t>
      </w:r>
      <w:r>
        <w:t xml:space="preserve"> present an argument that supports Stephenson and Witte’s (2001) assertion, </w:t>
      </w:r>
      <w:r w:rsidRPr="00F46ECD">
        <w:rPr>
          <w:color w:val="0000FF"/>
        </w:rPr>
        <w:t>and including the use of</w:t>
      </w:r>
      <w:r>
        <w:t xml:space="preserve"> recent media campaigns </w:t>
      </w:r>
      <w:r w:rsidRPr="00F46ECD">
        <w:rPr>
          <w:color w:val="0000FF"/>
        </w:rPr>
        <w:t>to illustrate the line of reasoning pursued</w:t>
      </w:r>
      <w:r>
        <w:t>.</w:t>
      </w:r>
    </w:p>
    <w:p w:rsidR="0045073A" w:rsidRDefault="0045073A" w:rsidP="0045073A">
      <w:r>
        <w:rPr>
          <w:noProof/>
        </w:rPr>
        <w:pict>
          <v:shape id="_x0000_s1039" type="#_x0000_t202" style="position:absolute;margin-left:-38.3pt;margin-top:-9.45pt;width:193pt;height:30.45pt;z-index:251692032" fillcolor="#bfbfbf [2412]">
            <v:textbox style="mso-next-textbox:#_x0000_s1039">
              <w:txbxContent>
                <w:p w:rsidR="0045073A" w:rsidRPr="0022670E" w:rsidRDefault="0045073A" w:rsidP="0045073A">
                  <w:pPr>
                    <w:rPr>
                      <w:sz w:val="18"/>
                      <w:szCs w:val="18"/>
                    </w:rPr>
                  </w:pPr>
                  <w:r w:rsidRPr="0022670E">
                    <w:rPr>
                      <w:sz w:val="18"/>
                      <w:szCs w:val="18"/>
                    </w:rPr>
                    <w:t>Unnecessary words</w:t>
                  </w:r>
                  <w:r>
                    <w:rPr>
                      <w:sz w:val="18"/>
                      <w:szCs w:val="18"/>
                    </w:rPr>
                    <w:t xml:space="preserve"> and abbreviation / contraction</w:t>
                  </w:r>
                  <w:r w:rsidRPr="0022670E">
                    <w:rPr>
                      <w:sz w:val="18"/>
                      <w:szCs w:val="18"/>
                    </w:rPr>
                    <w:t xml:space="preserve"> edited out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0" style="position:absolute;z-index:251674624" from="-29.9pt,12pt" to="-2.3pt,32.65pt">
            <v:stroke endarrow="block"/>
          </v:line>
        </w:pict>
      </w:r>
      <w:r>
        <w:rPr>
          <w:noProof/>
        </w:rPr>
        <w:pict>
          <v:line id="_x0000_s1041" style="position:absolute;flip:x;z-index:251675648" from="210.6pt,12pt" to="494pt,133pt">
            <v:stroke endarrow="block"/>
          </v:line>
        </w:pict>
      </w:r>
      <w:r>
        <w:rPr>
          <w:noProof/>
        </w:rPr>
        <w:pict>
          <v:line id="_x0000_s1037" style="position:absolute;flip:x y;z-index:251671552" from="316.3pt,-112.1pt" to="477pt,-7.95pt">
            <v:stroke endarrow="block"/>
          </v:line>
        </w:pict>
      </w:r>
      <w:r>
        <w:rPr>
          <w:noProof/>
        </w:rPr>
        <w:pict>
          <v:line id="_x0000_s1038" style="position:absolute;flip:x y;z-index:251672576" from="281.1pt,-7.95pt" to="367.65pt,3pt">
            <v:stroke endarrow="block"/>
          </v:line>
        </w:pict>
      </w:r>
      <w:r>
        <w:rPr>
          <w:noProof/>
        </w:rPr>
        <w:pict>
          <v:shape id="_x0000_s1036" type="#_x0000_t202" style="position:absolute;margin-left:356.75pt;margin-top:-15pt;width:153pt;height:36pt;z-index:251691008" fillcolor="#bfbfbf [2412]">
            <v:textbox style="mso-next-textbox:#_x0000_s1036">
              <w:txbxContent>
                <w:p w:rsidR="0045073A" w:rsidRPr="003B4AEA" w:rsidRDefault="0045073A" w:rsidP="0045073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Subjective </w:t>
                  </w:r>
                  <w:r w:rsidRPr="003B4AEA">
                    <w:rPr>
                      <w:sz w:val="20"/>
                    </w:rPr>
                    <w:t>word</w:t>
                  </w:r>
                  <w:r>
                    <w:rPr>
                      <w:sz w:val="20"/>
                    </w:rPr>
                    <w:t>s and use of the first person removed</w:t>
                  </w:r>
                </w:p>
              </w:txbxContent>
            </v:textbox>
          </v:shape>
        </w:pict>
      </w:r>
    </w:p>
    <w:p w:rsidR="0045073A" w:rsidRDefault="0045073A" w:rsidP="0045073A"/>
    <w:p w:rsidR="0045073A" w:rsidRDefault="0045073A" w:rsidP="0045073A">
      <w:pPr>
        <w:spacing w:line="480" w:lineRule="auto"/>
        <w:jc w:val="both"/>
      </w:pPr>
      <w:r w:rsidRPr="008F12E8">
        <w:rPr>
          <w:color w:val="0000FF"/>
        </w:rPr>
        <w:t>It has been suggested</w:t>
      </w:r>
      <w:r>
        <w:t xml:space="preserve"> that </w:t>
      </w:r>
      <w:r w:rsidRPr="008F12E8">
        <w:rPr>
          <w:color w:val="0000FF"/>
        </w:rPr>
        <w:t>there is</w:t>
      </w:r>
      <w:r>
        <w:t xml:space="preserve"> an optimal level of fear, </w:t>
      </w:r>
      <w:r w:rsidRPr="00802ECB">
        <w:rPr>
          <w:color w:val="0000FF"/>
        </w:rPr>
        <w:t>that is</w:t>
      </w:r>
      <w:r>
        <w:t xml:space="preserve">, a point when the relationship between fear and message acceptance is at its most effective in motivating desired action (Janis and </w:t>
      </w:r>
      <w:proofErr w:type="spellStart"/>
      <w:r>
        <w:t>Feshbach</w:t>
      </w:r>
      <w:proofErr w:type="spellEnd"/>
      <w:r>
        <w:t xml:space="preserve"> 1953; Janis 1967; Myers and Reynolds, 1967). This </w:t>
      </w:r>
      <w:r w:rsidRPr="00802ECB">
        <w:rPr>
          <w:color w:val="0000FF"/>
        </w:rPr>
        <w:t>hypothesis</w:t>
      </w:r>
      <w:r>
        <w:t xml:space="preserve"> is based on a curvilinear explanation of the relationship between fear and action and </w:t>
      </w:r>
      <w:r w:rsidRPr="00802ECB">
        <w:rPr>
          <w:color w:val="0000FF"/>
        </w:rPr>
        <w:t>maintains</w:t>
      </w:r>
      <w:r>
        <w:t xml:space="preserve"> that strong fear appeal messages are likely to be less effective than moderate or mild fear appeals. </w:t>
      </w:r>
    </w:p>
    <w:p w:rsidR="00381A5F" w:rsidRPr="0000226C" w:rsidRDefault="00381A5F" w:rsidP="0000226C"/>
    <w:sectPr w:rsidR="00381A5F" w:rsidRPr="0000226C" w:rsidSect="004974D7">
      <w:footerReference w:type="default" r:id="rId6"/>
      <w:pgSz w:w="11906" w:h="16838"/>
      <w:pgMar w:top="1134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73A" w:rsidRDefault="0045073A">
      <w:r>
        <w:separator/>
      </w:r>
    </w:p>
  </w:endnote>
  <w:endnote w:type="continuationSeparator" w:id="1">
    <w:p w:rsidR="0045073A" w:rsidRDefault="00450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F" w:rsidRPr="00755C9A" w:rsidRDefault="00475B5F" w:rsidP="004974D7">
    <w:pPr>
      <w:pStyle w:val="Header"/>
      <w:tabs>
        <w:tab w:val="clear" w:pos="4153"/>
        <w:tab w:val="clear" w:pos="8306"/>
        <w:tab w:val="center" w:pos="4816"/>
        <w:tab w:val="right" w:pos="9600"/>
      </w:tabs>
      <w:rPr>
        <w:color w:val="999999"/>
        <w:sz w:val="10"/>
        <w:szCs w:val="16"/>
      </w:rPr>
    </w:pPr>
    <w:r w:rsidRPr="00755C9A">
      <w:rPr>
        <w:color w:val="999999"/>
        <w:sz w:val="16"/>
      </w:rPr>
      <w:t xml:space="preserve">Study Skills - </w:t>
    </w:r>
    <w:proofErr w:type="spellStart"/>
    <w:r w:rsidRPr="00755C9A">
      <w:rPr>
        <w:color w:val="999999"/>
        <w:sz w:val="16"/>
      </w:rPr>
      <w:t>G.Rees</w:t>
    </w:r>
    <w:proofErr w:type="spellEnd"/>
    <w:r w:rsidRPr="00755C9A">
      <w:rPr>
        <w:color w:val="999999"/>
        <w:sz w:val="16"/>
      </w:rPr>
      <w:t>-Evans</w:t>
    </w:r>
    <w:r w:rsidRPr="00755C9A">
      <w:rPr>
        <w:color w:val="999999"/>
        <w:sz w:val="16"/>
      </w:rPr>
      <w:tab/>
    </w:r>
    <w:r w:rsidRPr="00755C9A">
      <w:rPr>
        <w:color w:val="999999"/>
        <w:sz w:val="16"/>
      </w:rPr>
      <w:tab/>
    </w:r>
    <w:r w:rsidRPr="00755C9A">
      <w:rPr>
        <w:color w:val="999999"/>
        <w:sz w:val="16"/>
      </w:rPr>
      <w:fldChar w:fldCharType="begin"/>
    </w:r>
    <w:r w:rsidRPr="00755C9A">
      <w:rPr>
        <w:color w:val="999999"/>
        <w:sz w:val="16"/>
      </w:rPr>
      <w:instrText xml:space="preserve"> FILENAME  </w:instrText>
    </w:r>
    <w:r w:rsidRPr="00755C9A">
      <w:rPr>
        <w:color w:val="999999"/>
        <w:sz w:val="16"/>
      </w:rPr>
      <w:fldChar w:fldCharType="separate"/>
    </w:r>
    <w:r w:rsidR="0045073A">
      <w:rPr>
        <w:noProof/>
        <w:color w:val="999999"/>
        <w:sz w:val="16"/>
      </w:rPr>
      <w:t>Document2</w:t>
    </w:r>
    <w:r w:rsidRPr="00755C9A">
      <w:rPr>
        <w:color w:val="999999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73A" w:rsidRDefault="0045073A">
      <w:r>
        <w:separator/>
      </w:r>
    </w:p>
  </w:footnote>
  <w:footnote w:type="continuationSeparator" w:id="1">
    <w:p w:rsidR="0045073A" w:rsidRDefault="004507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attachedTemplate r:id="rId1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 w:val="0000226C"/>
    <w:rsid w:val="00025CEB"/>
    <w:rsid w:val="001229EE"/>
    <w:rsid w:val="001A6559"/>
    <w:rsid w:val="001C671A"/>
    <w:rsid w:val="0022527F"/>
    <w:rsid w:val="002268ED"/>
    <w:rsid w:val="002B2240"/>
    <w:rsid w:val="00322FB4"/>
    <w:rsid w:val="00381A5F"/>
    <w:rsid w:val="003B2A02"/>
    <w:rsid w:val="0045073A"/>
    <w:rsid w:val="00475B5F"/>
    <w:rsid w:val="00486111"/>
    <w:rsid w:val="004974D7"/>
    <w:rsid w:val="004C5088"/>
    <w:rsid w:val="004E2CF2"/>
    <w:rsid w:val="00566D48"/>
    <w:rsid w:val="006434E7"/>
    <w:rsid w:val="006E335C"/>
    <w:rsid w:val="00755C9A"/>
    <w:rsid w:val="00773F02"/>
    <w:rsid w:val="0083509F"/>
    <w:rsid w:val="008611FA"/>
    <w:rsid w:val="009122C8"/>
    <w:rsid w:val="00C44B0E"/>
    <w:rsid w:val="00C6166A"/>
    <w:rsid w:val="00CA4F98"/>
    <w:rsid w:val="00EB1C42"/>
    <w:rsid w:val="00F028BB"/>
    <w:rsid w:val="00F6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3">
      <o:colormenu v:ext="edit" fillcolor="none [24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26C"/>
    <w:rPr>
      <w:rFonts w:ascii="Verdana" w:hAnsi="Verdana"/>
      <w:color w:val="000000"/>
      <w:sz w:val="22"/>
    </w:rPr>
  </w:style>
  <w:style w:type="paragraph" w:styleId="Heading1">
    <w:name w:val="heading 1"/>
    <w:basedOn w:val="Normal"/>
    <w:next w:val="Normal"/>
    <w:qFormat/>
    <w:rsid w:val="00C6166A"/>
    <w:p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6166A"/>
    <w:pPr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C6166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66A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450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Handou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Handout Template.dot</Template>
  <TotalTime>7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'Barriers to Learning' Exercise</vt:lpstr>
    </vt:vector>
  </TitlesOfParts>
  <Company/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'Barriers to Learning' Exercise</dc:title>
  <dc:creator>Graham Rees-Evans</dc:creator>
  <cp:lastModifiedBy>Graham Rees-Evans</cp:lastModifiedBy>
  <cp:revision>1</cp:revision>
  <dcterms:created xsi:type="dcterms:W3CDTF">2010-11-03T00:11:00Z</dcterms:created>
  <dcterms:modified xsi:type="dcterms:W3CDTF">2010-11-03T00:20:00Z</dcterms:modified>
</cp:coreProperties>
</file>