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3479C6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MP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12294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Jeanette Adams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122943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John Williams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613E94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Adam Martin</w:t>
            </w:r>
            <w:r w:rsidR="00122943"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 xml:space="preserve"> 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3479C6" w:rsidP="00613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E45B9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860C69" w:rsidRPr="00034851" w:rsidRDefault="00E45B9B" w:rsidP="00192F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3479C6" w:rsidP="0012294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860C69" w:rsidRPr="00034851" w:rsidRDefault="00E45B9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860C69" w:rsidRPr="00034851" w:rsidRDefault="00E45B9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3479C6" w:rsidP="00613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860C69" w:rsidRPr="00034851" w:rsidRDefault="00E45B9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629" w:type="pct"/>
            <w:vAlign w:val="center"/>
          </w:tcPr>
          <w:p w:rsidR="00860C69" w:rsidRPr="00034851" w:rsidRDefault="00E45B9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23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3479C6" w:rsidP="00613E94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860C69" w:rsidRPr="00034851" w:rsidRDefault="00E45B9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860C69" w:rsidRPr="00034851" w:rsidRDefault="00E45B9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3479C6" w:rsidP="0012294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E45B9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860C69" w:rsidRPr="00034851" w:rsidRDefault="00E45B9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E45B9B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70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E45B9B" w:rsidP="00192FD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70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9828C4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3479C6" w:rsidP="00192FD6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Callum Williams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479C6" w:rsidRPr="00BF30FF" w:rsidTr="00122943">
        <w:trPr>
          <w:trHeight w:val="758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rPr>
          <w:trHeight w:val="698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629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rPr>
          <w:trHeight w:val="696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629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3479C6" w:rsidRPr="00BF30FF" w:rsidRDefault="003479C6" w:rsidP="003479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479C6" w:rsidRDefault="003479C6" w:rsidP="003479C6">
            <w:pPr>
              <w:rPr>
                <w:rFonts w:ascii="Calibri" w:hAnsi="Calibri" w:cs="Calibri"/>
                <w:b/>
              </w:rPr>
            </w:pPr>
          </w:p>
          <w:p w:rsidR="003479C6" w:rsidRDefault="003479C6" w:rsidP="003479C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479C6" w:rsidRPr="00BF30FF" w:rsidRDefault="003479C6" w:rsidP="003479C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48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479C6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3479C6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3479C6" w:rsidRPr="006C569E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3479C6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Darren Jones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479C6" w:rsidRPr="00BF30FF" w:rsidTr="00122943">
        <w:trPr>
          <w:trHeight w:val="758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rPr>
          <w:trHeight w:val="698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rPr>
          <w:trHeight w:val="696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629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20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479C6" w:rsidRPr="00BF30FF" w:rsidRDefault="003479C6" w:rsidP="003479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479C6" w:rsidRPr="00BF30FF" w:rsidRDefault="003479C6" w:rsidP="003479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479C6" w:rsidRDefault="003479C6" w:rsidP="003479C6">
            <w:pPr>
              <w:rPr>
                <w:rFonts w:ascii="Calibri" w:hAnsi="Calibri" w:cs="Calibri"/>
                <w:b/>
              </w:rPr>
            </w:pPr>
          </w:p>
          <w:p w:rsidR="003479C6" w:rsidRDefault="003479C6" w:rsidP="003479C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479C6" w:rsidRPr="00BF30FF" w:rsidRDefault="003479C6" w:rsidP="003479C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64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479C6" w:rsidRPr="00034851" w:rsidRDefault="00E45B9B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64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479C6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3479C6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3479C6" w:rsidRPr="006C569E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306CA6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Jacob</w:t>
            </w:r>
            <w:r w:rsidR="003479C6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Sims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479C6" w:rsidRPr="00BF30FF" w:rsidTr="00122943">
        <w:trPr>
          <w:trHeight w:val="758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629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18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rPr>
          <w:trHeight w:val="698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629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rPr>
          <w:trHeight w:val="696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629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23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479C6" w:rsidRPr="00BF30FF" w:rsidRDefault="003479C6" w:rsidP="003479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629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12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479C6" w:rsidRPr="00BF30FF" w:rsidRDefault="003479C6" w:rsidP="003479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15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479C6" w:rsidRDefault="003479C6" w:rsidP="003479C6">
            <w:pPr>
              <w:rPr>
                <w:rFonts w:ascii="Calibri" w:hAnsi="Calibri" w:cs="Calibri"/>
                <w:b/>
              </w:rPr>
            </w:pPr>
          </w:p>
          <w:p w:rsidR="003479C6" w:rsidRDefault="003479C6" w:rsidP="003479C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479C6" w:rsidRPr="00BF30FF" w:rsidRDefault="003479C6" w:rsidP="003479C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77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479C6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3479C6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3479C6" w:rsidRPr="006C569E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3479C6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Joshua Lapham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479C6" w:rsidRPr="00BF30FF" w:rsidTr="00122943">
        <w:trPr>
          <w:trHeight w:val="758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629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19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rPr>
          <w:trHeight w:val="698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629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10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rPr>
          <w:trHeight w:val="696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28</w:t>
            </w:r>
          </w:p>
        </w:tc>
        <w:tc>
          <w:tcPr>
            <w:tcW w:w="629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29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479C6" w:rsidRPr="00BF30FF" w:rsidRDefault="003479C6" w:rsidP="003479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13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479C6" w:rsidRPr="00BF30FF" w:rsidRDefault="003479C6" w:rsidP="003479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629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17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479C6" w:rsidRDefault="003479C6" w:rsidP="003479C6">
            <w:pPr>
              <w:rPr>
                <w:rFonts w:ascii="Calibri" w:hAnsi="Calibri" w:cs="Calibri"/>
                <w:b/>
              </w:rPr>
            </w:pPr>
          </w:p>
          <w:p w:rsidR="003479C6" w:rsidRDefault="003479C6" w:rsidP="003479C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479C6" w:rsidRPr="00BF30FF" w:rsidRDefault="003479C6" w:rsidP="003479C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87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</w:rPr>
              <w:t>88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479C6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3479C6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3479C6" w:rsidRPr="006C569E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122943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3479C6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Oliver Smith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122943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3479C6" w:rsidRPr="00BF30FF" w:rsidTr="00122943">
        <w:trPr>
          <w:trHeight w:val="758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29" w:type="pct"/>
            <w:vAlign w:val="center"/>
          </w:tcPr>
          <w:p w:rsidR="003479C6" w:rsidRPr="00034851" w:rsidRDefault="003A14E5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14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rPr>
          <w:trHeight w:val="698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629" w:type="pct"/>
            <w:vAlign w:val="center"/>
          </w:tcPr>
          <w:p w:rsidR="003479C6" w:rsidRPr="00034851" w:rsidRDefault="003A14E5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5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rPr>
          <w:trHeight w:val="696"/>
        </w:trPr>
        <w:tc>
          <w:tcPr>
            <w:tcW w:w="320" w:type="pct"/>
          </w:tcPr>
          <w:p w:rsidR="003479C6" w:rsidRPr="006C0D33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629" w:type="pct"/>
            <w:vAlign w:val="center"/>
          </w:tcPr>
          <w:p w:rsidR="003479C6" w:rsidRPr="00034851" w:rsidRDefault="003A14E5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16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3479C6" w:rsidRPr="00BF30FF" w:rsidRDefault="003479C6" w:rsidP="003479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629" w:type="pct"/>
            <w:vAlign w:val="center"/>
          </w:tcPr>
          <w:p w:rsidR="003479C6" w:rsidRPr="00034851" w:rsidRDefault="003A14E5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9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3479C6" w:rsidRPr="00BF30FF" w:rsidRDefault="003479C6" w:rsidP="003479C6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3479C6" w:rsidRPr="00BF30FF" w:rsidRDefault="003479C6" w:rsidP="003479C6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3479C6" w:rsidRPr="00034851" w:rsidRDefault="00306CA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629" w:type="pct"/>
            <w:vAlign w:val="center"/>
          </w:tcPr>
          <w:p w:rsidR="003479C6" w:rsidRPr="00034851" w:rsidRDefault="003A14E5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11</w:t>
            </w:r>
          </w:p>
        </w:tc>
        <w:tc>
          <w:tcPr>
            <w:tcW w:w="414" w:type="pct"/>
            <w:gridSpan w:val="2"/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3479C6" w:rsidRPr="00BF30FF" w:rsidTr="00122943">
        <w:tc>
          <w:tcPr>
            <w:tcW w:w="320" w:type="pct"/>
            <w:tcBorders>
              <w:bottom w:val="single" w:sz="4" w:space="0" w:color="auto"/>
            </w:tcBorders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3479C6" w:rsidRDefault="003479C6" w:rsidP="003479C6">
            <w:pPr>
              <w:rPr>
                <w:rFonts w:ascii="Calibri" w:hAnsi="Calibri" w:cs="Calibri"/>
                <w:b/>
              </w:rPr>
            </w:pPr>
          </w:p>
          <w:p w:rsidR="003479C6" w:rsidRDefault="003479C6" w:rsidP="003479C6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3479C6" w:rsidRPr="00BF30FF" w:rsidRDefault="003479C6" w:rsidP="003479C6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3479C6" w:rsidRPr="00034851" w:rsidRDefault="003A14E5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3479C6" w:rsidRPr="00034851" w:rsidRDefault="003A14E5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B050"/>
                <w:sz w:val="22"/>
                <w:szCs w:val="22"/>
              </w:rPr>
              <w:t>55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479C6" w:rsidRPr="00034851" w:rsidRDefault="003479C6" w:rsidP="003479C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3479C6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5" w:name="_GoBack"/>
            <w:bookmarkEnd w:id="5"/>
          </w:p>
        </w:tc>
      </w:tr>
      <w:tr w:rsidR="003479C6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3479C6" w:rsidRPr="00BF30FF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3479C6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3479C6" w:rsidRPr="006C569E" w:rsidRDefault="003479C6" w:rsidP="003479C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</w:p>
    <w:p w:rsidR="007D30FF" w:rsidRDefault="007D30FF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625" w:rsidRDefault="00710625" w:rsidP="006B3B92">
      <w:r>
        <w:separator/>
      </w:r>
    </w:p>
  </w:endnote>
  <w:endnote w:type="continuationSeparator" w:id="0">
    <w:p w:rsidR="00710625" w:rsidRDefault="00710625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625" w:rsidRDefault="00710625" w:rsidP="006B3B92">
      <w:r>
        <w:separator/>
      </w:r>
    </w:p>
  </w:footnote>
  <w:footnote w:type="continuationSeparator" w:id="0">
    <w:p w:rsidR="00710625" w:rsidRDefault="00710625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22943"/>
    <w:rsid w:val="0014151E"/>
    <w:rsid w:val="00192841"/>
    <w:rsid w:val="00192FD6"/>
    <w:rsid w:val="001C0FF5"/>
    <w:rsid w:val="00261400"/>
    <w:rsid w:val="002B30CC"/>
    <w:rsid w:val="002B5A0D"/>
    <w:rsid w:val="002E7D55"/>
    <w:rsid w:val="00306CA6"/>
    <w:rsid w:val="003479C6"/>
    <w:rsid w:val="003524DD"/>
    <w:rsid w:val="00393EB4"/>
    <w:rsid w:val="003A14E5"/>
    <w:rsid w:val="004262A5"/>
    <w:rsid w:val="004F1274"/>
    <w:rsid w:val="00514C78"/>
    <w:rsid w:val="0053392C"/>
    <w:rsid w:val="00541150"/>
    <w:rsid w:val="005705B2"/>
    <w:rsid w:val="00585DD5"/>
    <w:rsid w:val="005B43EB"/>
    <w:rsid w:val="00613E94"/>
    <w:rsid w:val="00673845"/>
    <w:rsid w:val="006B3B92"/>
    <w:rsid w:val="006B6F4A"/>
    <w:rsid w:val="006C0D33"/>
    <w:rsid w:val="006C569E"/>
    <w:rsid w:val="00707431"/>
    <w:rsid w:val="00710625"/>
    <w:rsid w:val="007230A5"/>
    <w:rsid w:val="00730C4B"/>
    <w:rsid w:val="00735949"/>
    <w:rsid w:val="007426FE"/>
    <w:rsid w:val="0077070E"/>
    <w:rsid w:val="007B2BC5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E47E0"/>
    <w:rsid w:val="009020EB"/>
    <w:rsid w:val="0096058A"/>
    <w:rsid w:val="009828C4"/>
    <w:rsid w:val="00991297"/>
    <w:rsid w:val="00A06365"/>
    <w:rsid w:val="00A229B4"/>
    <w:rsid w:val="00A62D2E"/>
    <w:rsid w:val="00AB55FB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5B9B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2B423-4455-4F0C-BD6B-FEB52F90A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78F785A9</Template>
  <TotalTime>267</TotalTime>
  <Pages>7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Adams, Jeanette</cp:lastModifiedBy>
  <cp:revision>8</cp:revision>
  <cp:lastPrinted>2012-06-18T13:10:00Z</cp:lastPrinted>
  <dcterms:created xsi:type="dcterms:W3CDTF">2018-05-24T14:11:00Z</dcterms:created>
  <dcterms:modified xsi:type="dcterms:W3CDTF">2018-05-31T09:48:00Z</dcterms:modified>
</cp:coreProperties>
</file>