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BDDB2" w14:textId="1AFED506" w:rsidR="002D5B3F" w:rsidRPr="00A85BFE" w:rsidRDefault="001A24F3" w:rsidP="00BD079D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5C3DB76" wp14:editId="15C6ECC6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7564F38A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77B9ABA4" w14:textId="77777777" w:rsidTr="00630448">
        <w:tc>
          <w:tcPr>
            <w:tcW w:w="9922" w:type="dxa"/>
            <w:shd w:val="clear" w:color="auto" w:fill="C0C0C0"/>
          </w:tcPr>
          <w:p w14:paraId="3CDFFB54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28FAA286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63415033" w14:textId="77777777" w:rsidTr="00B44C78">
        <w:trPr>
          <w:trHeight w:val="476"/>
        </w:trPr>
        <w:tc>
          <w:tcPr>
            <w:tcW w:w="2093" w:type="dxa"/>
            <w:shd w:val="pct15" w:color="auto" w:fill="auto"/>
          </w:tcPr>
          <w:p w14:paraId="3239B08B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6A36915F" w14:textId="43B45CD1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4A73D149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830CD50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97683ED" w14:textId="77777777" w:rsidTr="00A406E5">
        <w:tc>
          <w:tcPr>
            <w:tcW w:w="2093" w:type="dxa"/>
            <w:shd w:val="pct15" w:color="auto" w:fill="auto"/>
          </w:tcPr>
          <w:p w14:paraId="5BAEA212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558C7BCE" w14:textId="51A0FE9A" w:rsidR="00DB116D" w:rsidRPr="00A406E5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Sylfaen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mewn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Addysg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Gynhwysol</w:t>
            </w:r>
            <w:proofErr w:type="spellEnd"/>
          </w:p>
        </w:tc>
      </w:tr>
      <w:tr w:rsidR="008F1308" w:rsidRPr="00A406E5" w14:paraId="7175866B" w14:textId="77777777" w:rsidTr="00B07FB0">
        <w:tc>
          <w:tcPr>
            <w:tcW w:w="2093" w:type="dxa"/>
            <w:shd w:val="pct15" w:color="auto" w:fill="auto"/>
          </w:tcPr>
          <w:p w14:paraId="22AFD8C4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4F1B9D7C" w14:textId="035EFD61" w:rsidR="008F1308" w:rsidRPr="00A406E5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Cymru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Ddwyieithog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Dathlu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Amrywiaeth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Iaith 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Diwylliant</w:t>
            </w:r>
            <w:proofErr w:type="spellEnd"/>
          </w:p>
        </w:tc>
      </w:tr>
      <w:tr w:rsidR="00B84B5B" w:rsidRPr="00A406E5" w14:paraId="27EF5A02" w14:textId="77777777" w:rsidTr="008F1308">
        <w:tc>
          <w:tcPr>
            <w:tcW w:w="2093" w:type="dxa"/>
            <w:shd w:val="pct15" w:color="auto" w:fill="auto"/>
          </w:tcPr>
          <w:p w14:paraId="44B2B80C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74B83E5" w14:textId="6426B90A" w:rsidR="00B84B5B" w:rsidRPr="00A406E5" w:rsidRDefault="0039006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ECES50</w:t>
            </w:r>
            <w:r w:rsidR="00720E91">
              <w:rPr>
                <w:rFonts w:ascii="Arial" w:hAnsi="Arial" w:cs="Arial"/>
                <w:b/>
                <w:sz w:val="22"/>
                <w:szCs w:val="22"/>
              </w:rPr>
              <w:t>16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470FB25F" w14:textId="77777777" w:rsidR="00B84B5B" w:rsidRPr="004D5E9B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403AB99C" w14:textId="312FD3BD" w:rsidR="00B84B5B" w:rsidRPr="00A406E5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390060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14:paraId="0F4F6323" w14:textId="77777777" w:rsidTr="008F1308">
        <w:tc>
          <w:tcPr>
            <w:tcW w:w="2093" w:type="dxa"/>
            <w:shd w:val="pct15" w:color="auto" w:fill="auto"/>
          </w:tcPr>
          <w:p w14:paraId="245CCB61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68597BB" w14:textId="77777777" w:rsidR="00720E91" w:rsidRDefault="00E3351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Helen Griffiths</w:t>
            </w:r>
            <w:r w:rsidR="00720E9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6F31B1D" w14:textId="07F53F2F" w:rsidR="000C0F1B" w:rsidRPr="00A406E5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Paul Darby</w:t>
            </w:r>
          </w:p>
        </w:tc>
        <w:tc>
          <w:tcPr>
            <w:tcW w:w="2268" w:type="dxa"/>
            <w:shd w:val="clear" w:color="auto" w:fill="D9D9D9"/>
          </w:tcPr>
          <w:p w14:paraId="0763D6F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58304DE7" w14:textId="77777777" w:rsidR="00720E91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Helen Griffiths </w:t>
            </w:r>
          </w:p>
          <w:p w14:paraId="1C3A9ABF" w14:textId="2E1AE0D6" w:rsidR="00DB116D" w:rsidRPr="00A406E5" w:rsidRDefault="00720E9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Paul Darby</w:t>
            </w:r>
          </w:p>
        </w:tc>
      </w:tr>
      <w:tr w:rsidR="00DB116D" w:rsidRPr="00A406E5" w14:paraId="5B2F01B2" w14:textId="77777777" w:rsidTr="008F1308">
        <w:tc>
          <w:tcPr>
            <w:tcW w:w="2093" w:type="dxa"/>
            <w:shd w:val="pct15" w:color="auto" w:fill="auto"/>
          </w:tcPr>
          <w:p w14:paraId="739AEFB5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19EAE339" w14:textId="5201A86C" w:rsidR="00DB116D" w:rsidRPr="00720E91" w:rsidRDefault="00720E91" w:rsidP="005F0579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20E91">
              <w:rPr>
                <w:rFonts w:ascii="Arial" w:hAnsi="Arial" w:cs="Arial"/>
                <w:b/>
                <w:bCs/>
                <w:sz w:val="22"/>
                <w:szCs w:val="22"/>
              </w:rPr>
              <w:t>Astudiaeth</w:t>
            </w:r>
            <w:proofErr w:type="spellEnd"/>
            <w:r w:rsidRPr="00720E9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20E91">
              <w:rPr>
                <w:rFonts w:ascii="Arial" w:hAnsi="Arial" w:cs="Arial"/>
                <w:b/>
                <w:bCs/>
                <w:sz w:val="22"/>
                <w:szCs w:val="22"/>
              </w:rPr>
              <w:t>Achos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14:paraId="631BCDE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4829D98F" w14:textId="4E343D44" w:rsidR="00DB116D" w:rsidRDefault="00720E91" w:rsidP="00390060">
            <w:pPr>
              <w:tabs>
                <w:tab w:val="left" w:pos="-7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24</w:t>
            </w:r>
            <w:r w:rsidR="00390060">
              <w:rPr>
                <w:rFonts w:ascii="Arial" w:hAnsi="Arial" w:cs="Arial"/>
                <w:b/>
                <w:sz w:val="22"/>
                <w:szCs w:val="22"/>
              </w:rPr>
              <w:t xml:space="preserve">00 o </w:t>
            </w:r>
            <w:proofErr w:type="spellStart"/>
            <w:r w:rsidR="00390060"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  <w:p w14:paraId="59372B19" w14:textId="77777777" w:rsidR="00720E91" w:rsidRDefault="00720E91" w:rsidP="00390060">
            <w:pPr>
              <w:tabs>
                <w:tab w:val="left" w:pos="-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CB73312" w14:textId="088C1167" w:rsidR="00720E91" w:rsidRPr="00A406E5" w:rsidRDefault="00720E91" w:rsidP="00390060">
            <w:pPr>
              <w:tabs>
                <w:tab w:val="left" w:pos="-7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(+/-10%)</w:t>
            </w:r>
          </w:p>
        </w:tc>
      </w:tr>
      <w:tr w:rsidR="00B84B5B" w:rsidRPr="00A406E5" w14:paraId="68D473E2" w14:textId="77777777" w:rsidTr="008F1308">
        <w:tc>
          <w:tcPr>
            <w:tcW w:w="2093" w:type="dxa"/>
            <w:shd w:val="pct15" w:color="auto" w:fill="auto"/>
          </w:tcPr>
          <w:p w14:paraId="3560E06F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608EC2D6" w14:textId="1F880753" w:rsidR="000C0F1B" w:rsidRPr="00A406E5" w:rsidRDefault="00720E9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>.2</w:t>
            </w: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 xml:space="preserve"> @ 23:59</w:t>
            </w:r>
          </w:p>
        </w:tc>
        <w:tc>
          <w:tcPr>
            <w:tcW w:w="2268" w:type="dxa"/>
            <w:shd w:val="pct15" w:color="auto" w:fill="auto"/>
          </w:tcPr>
          <w:p w14:paraId="5FD574A4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AE89CCF" w14:textId="3FE567C7" w:rsidR="000C0F1B" w:rsidRPr="00A406E5" w:rsidRDefault="003C606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720E91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720E91">
              <w:rPr>
                <w:rFonts w:ascii="Arial" w:hAnsi="Arial" w:cs="Arial"/>
                <w:b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>.2</w:t>
            </w:r>
            <w:r w:rsidR="00720E91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535F9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152E9D" w:rsidRPr="00720E91" w14:paraId="2799432D" w14:textId="77777777" w:rsidTr="00A406E5">
        <w:tc>
          <w:tcPr>
            <w:tcW w:w="2093" w:type="dxa"/>
            <w:shd w:val="pct15" w:color="auto" w:fill="auto"/>
          </w:tcPr>
          <w:p w14:paraId="396E984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62D44982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0514F425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F4B0C43" w14:textId="77777777" w:rsidR="00F14346" w:rsidRPr="00332C10" w:rsidRDefault="007E3A41" w:rsidP="00F14346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F14346"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sy'n cael ei gyflwyno hyd at wythnos yn hwyr yn cael ei gapio ar 40% ar gyfer yr ymgais gyntaf a bydd marc o 0% yn cael ei ddyfarnu i'w ailasesu. Gellir codi cosbau cyflwyno hwyr dim ond os oes hawliad amgylchiadau esgusodol cymeradwy. </w:t>
            </w:r>
          </w:p>
          <w:p w14:paraId="0FE6E2D8" w14:textId="4D22207C" w:rsidR="00A406E5" w:rsidRPr="00F14346" w:rsidRDefault="00F14346" w:rsidP="00F1434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y gwaith a gyflwynir fwy nag wythnos yn hwyr yn cael ei ystyried yn ddiffyg cyflwyniad ac ni chaiff ei farcio. Gellir ystyried y gwaith fel cyflwyniad i'w ailasesu os caiff ei gynnig gan Fwrdd Arholi neu os oes hawliad amgylchiadau esgusodol cymeradwy.  </w:t>
            </w:r>
          </w:p>
        </w:tc>
      </w:tr>
      <w:tr w:rsidR="00A406E5" w:rsidRPr="00A406E5" w14:paraId="555F462F" w14:textId="77777777" w:rsidTr="00A406E5">
        <w:tc>
          <w:tcPr>
            <w:tcW w:w="2093" w:type="dxa"/>
            <w:shd w:val="pct15" w:color="auto" w:fill="auto"/>
          </w:tcPr>
          <w:p w14:paraId="3DB2CC7F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15C14896" w14:textId="77777777" w:rsid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F5BF1FE" w14:textId="330A58F7" w:rsidR="007F1111" w:rsidRPr="00A406E5" w:rsidRDefault="007F111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Cofiwch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bob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amser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gadw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copi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o'ch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drafftiau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nodiadau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adnoddau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eraill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ddefnyddiwyd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gennych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cyn ac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ôl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defnyddio offer AI.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oes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amheuaeth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offer AI y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tu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hwnt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nodwyd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gofynnir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ddarparu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drafftiau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nodiadau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blaenorol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374ECD" w:rsidRPr="00720E91" w14:paraId="7A46FC86" w14:textId="77777777" w:rsidTr="00374ECD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14:paraId="031251FD" w14:textId="77777777" w:rsidR="00374ECD" w:rsidRPr="00374ECD" w:rsidRDefault="00374ECD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Gwaith dros y terfyn geiriau:</w:t>
            </w:r>
          </w:p>
        </w:tc>
        <w:tc>
          <w:tcPr>
            <w:tcW w:w="7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0F07" w14:textId="77777777" w:rsid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Er mwyn cefnogi tegwch ac ysgrifennu academaidd da, mae gan bob asesiad derfyn geiriau penodol. Mae'n bwysig eich bod chi'n aros o fewn y terfyn hwn. Mae'r terfyn geiriau yn helpu i sicrhau:</w:t>
            </w:r>
          </w:p>
          <w:p w14:paraId="5EAD819F" w14:textId="77777777" w:rsidR="00374ECD" w:rsidRDefault="00374ECD" w:rsidP="00374ECD">
            <w:pPr>
              <w:numPr>
                <w:ilvl w:val="0"/>
                <w:numId w:val="23"/>
              </w:numPr>
              <w:spacing w:line="276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Eich bod yn ysgrifennu'n glir ac yn gryno.</w:t>
            </w:r>
          </w:p>
          <w:p w14:paraId="415287E7" w14:textId="77777777" w:rsidR="00374ECD" w:rsidRDefault="00374ECD" w:rsidP="00374ECD">
            <w:pPr>
              <w:numPr>
                <w:ilvl w:val="0"/>
                <w:numId w:val="24"/>
              </w:numPr>
              <w:spacing w:line="276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Bod pob myfyriwr yn cwblhau'r asesiad ar sail gyfartal.</w:t>
            </w:r>
          </w:p>
          <w:p w14:paraId="16348C47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8F62DB9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yw’ch</w:t>
            </w:r>
            <w:proofErr w:type="spellEnd"/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dros y terfyn geiriau</w:t>
            </w:r>
          </w:p>
          <w:p w14:paraId="1744F950" w14:textId="77777777" w:rsidR="00374ECD" w:rsidRDefault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cy-GB"/>
              </w:rPr>
              <w:t>yw'ch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yn fwy na'r terfyn geiriau, bydd y cosbau canlynol fel arfer yn berthnasol. Ni all y didyniadau hyn gymryd eich marc islaw'r marc pasio ar gyfer y modwl.</w:t>
            </w:r>
          </w:p>
          <w:p w14:paraId="4C1D2324" w14:textId="77777777" w:rsid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5274"/>
            </w:tblGrid>
            <w:tr w:rsidR="00374ECD" w14:paraId="1746C0CF" w14:textId="77777777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4D9F4F2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Canran dros y Terfyn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896ABBA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Cosb a Gymhwysir</w:t>
                  </w:r>
                </w:p>
              </w:tc>
            </w:tr>
            <w:tr w:rsidR="00374ECD" w14:paraId="5F45CDC7" w14:textId="77777777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05F8E8F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Hyd at 10%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CECB0C2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Dim cosb</w:t>
                  </w:r>
                </w:p>
              </w:tc>
            </w:tr>
            <w:tr w:rsidR="00374ECD" w:rsidRPr="00720E91" w14:paraId="299809D9" w14:textId="77777777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3F43A31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10%–25%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B6916AF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5 marc </w:t>
                  </w: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 </w:t>
                  </w:r>
                </w:p>
              </w:tc>
            </w:tr>
            <w:tr w:rsidR="00374ECD" w:rsidRPr="00720E91" w14:paraId="7902BE30" w14:textId="77777777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8BE8E3E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26%–50% 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163B425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10 marc </w:t>
                  </w:r>
                  <w:r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</w:t>
                  </w:r>
                </w:p>
              </w:tc>
            </w:tr>
            <w:tr w:rsidR="00374ECD" w:rsidRPr="00720E91" w14:paraId="3EBACBD0" w14:textId="77777777">
              <w:tc>
                <w:tcPr>
                  <w:tcW w:w="1936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94733F7" w14:textId="77777777" w:rsidR="00374ECD" w:rsidRDefault="00374ECD">
                  <w:pPr>
                    <w:ind w:left="-10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Dros 50%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BA186BD" w14:textId="77777777" w:rsidR="00374ECD" w:rsidRDefault="00374EC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Marc wedi’i gapio ar y marc pasio</w:t>
                  </w:r>
                </w:p>
              </w:tc>
            </w:tr>
          </w:tbl>
          <w:p w14:paraId="1F29CB86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17188CE" w14:textId="77777777" w:rsid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Enghreifftiau (Israddedig):</w:t>
            </w:r>
          </w:p>
          <w:p w14:paraId="1B9A185C" w14:textId="77777777" w:rsidR="00374ECD" w:rsidRDefault="00374ECD" w:rsidP="00374ECD">
            <w:pPr>
              <w:numPr>
                <w:ilvl w:val="0"/>
                <w:numId w:val="2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44%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i'r marc pasio o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40%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os yw nifer y geiriau yn 10–25% dros y terfyn.</w:t>
            </w:r>
          </w:p>
          <w:p w14:paraId="01A54CE1" w14:textId="77777777" w:rsidR="00374ECD" w:rsidRDefault="00374ECD" w:rsidP="00374ECD">
            <w:pPr>
              <w:numPr>
                <w:ilvl w:val="0"/>
                <w:numId w:val="2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49%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gan 5 marc i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44%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3D8303D8" w14:textId="77777777" w:rsidR="00374ECD" w:rsidRDefault="00374ECD" w:rsidP="00374ECD">
            <w:pPr>
              <w:numPr>
                <w:ilvl w:val="0"/>
                <w:numId w:val="2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47%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i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40%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66374079" w14:textId="77777777" w:rsidR="00374ECD" w:rsidRDefault="00374ECD" w:rsidP="00374ECD">
            <w:pPr>
              <w:numPr>
                <w:ilvl w:val="0"/>
                <w:numId w:val="25"/>
              </w:numPr>
              <w:tabs>
                <w:tab w:val="num" w:pos="215"/>
              </w:tabs>
              <w:spacing w:line="276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55%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10 marc i </w:t>
            </w: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45%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70B14070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B020AC3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Os ydych o dan y terfyn geiriau</w:t>
            </w:r>
          </w:p>
          <w:p w14:paraId="7863C144" w14:textId="77777777" w:rsid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cy-GB"/>
              </w:rPr>
              <w:t>yw'ch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yn sylweddol is na’r terfyn geiriau, efallai y byddwch chi'n colli marciau oherwydd mae’n bosibl na fydd eich cyflwyniad yn cynnwys digon o fanylder i fodloni'r deilliannau dysgu.</w:t>
            </w:r>
          </w:p>
          <w:p w14:paraId="25FA3328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A895D47" w14:textId="77777777" w:rsidR="00374ECD" w:rsidRPr="00374ECD" w:rsidRDefault="00374ECD" w:rsidP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74ECD">
              <w:rPr>
                <w:rFonts w:ascii="Arial" w:hAnsi="Arial" w:cs="Arial"/>
                <w:sz w:val="22"/>
                <w:szCs w:val="22"/>
                <w:lang w:val="cy-GB"/>
              </w:rPr>
              <w:t>Adborth</w:t>
            </w:r>
          </w:p>
          <w:p w14:paraId="52CC14CE" w14:textId="77777777" w:rsidR="00374ECD" w:rsidRDefault="00374EC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Os cymhwysir cosb sy’n gysylltiedig â’r terfyn geiriau, bydd hyn yn cael ei nodi'n glir yn eich adborth, ynghyd â'r rheswm.</w:t>
            </w:r>
          </w:p>
        </w:tc>
      </w:tr>
    </w:tbl>
    <w:p w14:paraId="431459A8" w14:textId="77777777" w:rsidR="0028204E" w:rsidRPr="00374ECD" w:rsidRDefault="0028204E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720E91" w14:paraId="7D70129C" w14:textId="77777777" w:rsidTr="00A406E5">
        <w:tc>
          <w:tcPr>
            <w:tcW w:w="9747" w:type="dxa"/>
            <w:shd w:val="pct10" w:color="auto" w:fill="auto"/>
          </w:tcPr>
          <w:p w14:paraId="55E1A6D4" w14:textId="77777777" w:rsidR="00C01A3F" w:rsidRPr="00720E91" w:rsidRDefault="007E3A41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720E9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CCA06B4" w14:textId="77777777" w:rsidR="00C01A3F" w:rsidRPr="00720E91" w:rsidRDefault="007E3A41" w:rsidP="002B5FF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720E91" w14:paraId="20A39EA1" w14:textId="77777777" w:rsidTr="00A406E5">
        <w:tc>
          <w:tcPr>
            <w:tcW w:w="9747" w:type="dxa"/>
          </w:tcPr>
          <w:p w14:paraId="058309FC" w14:textId="77777777" w:rsidR="00C01A3F" w:rsidRPr="00720E91" w:rsidRDefault="00C01A3F" w:rsidP="00B44C78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C09DDA2" w14:textId="77777777" w:rsidR="00720E91" w:rsidRPr="00720E91" w:rsidRDefault="00720E91" w:rsidP="00720E91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eastAsia="Arial" w:hAnsi="Arial" w:cs="Arial"/>
                <w:lang w:val="cy-GB"/>
              </w:rPr>
            </w:pPr>
            <w:r w:rsidRPr="00720E91">
              <w:rPr>
                <w:rFonts w:ascii="Arial" w:eastAsia="Arial" w:hAnsi="Arial" w:cs="Arial"/>
                <w:lang w:val="cy-GB"/>
              </w:rPr>
              <w:t>dadansoddi'n feirniadol arwyddocâd hanesyddol a chyfoes iaith a diwylliant Cymru;</w:t>
            </w:r>
          </w:p>
          <w:p w14:paraId="218888F0" w14:textId="77777777" w:rsidR="00720E91" w:rsidRPr="00720E91" w:rsidRDefault="00720E91" w:rsidP="00A6119A">
            <w:pPr>
              <w:pStyle w:val="ListParagraph"/>
              <w:jc w:val="both"/>
              <w:rPr>
                <w:rFonts w:ascii="Arial" w:eastAsia="Arial" w:hAnsi="Arial" w:cs="Arial"/>
                <w:lang w:val="cy-GB"/>
              </w:rPr>
            </w:pPr>
          </w:p>
          <w:p w14:paraId="0DFA270C" w14:textId="77777777" w:rsidR="00720E91" w:rsidRPr="00720E91" w:rsidRDefault="00720E91" w:rsidP="00720E91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eastAsia="Arial" w:hAnsi="Arial" w:cs="Arial"/>
                <w:lang w:val="cy-GB"/>
              </w:rPr>
            </w:pPr>
            <w:r w:rsidRPr="00720E91">
              <w:rPr>
                <w:rFonts w:ascii="Arial" w:eastAsia="Arial" w:hAnsi="Arial" w:cs="Arial"/>
                <w:lang w:val="cy-GB"/>
              </w:rPr>
              <w:t>myfyrio ar rôl iaith a diwylliant wrth lunio hunaniaeth a pherthyn mewn lleoliadau ysgol;</w:t>
            </w:r>
          </w:p>
          <w:p w14:paraId="50B8B241" w14:textId="77777777" w:rsidR="00720E91" w:rsidRPr="00720E91" w:rsidRDefault="00720E91" w:rsidP="00A6119A">
            <w:pPr>
              <w:pStyle w:val="ListParagraph"/>
              <w:rPr>
                <w:rFonts w:ascii="Arial" w:eastAsia="Arial" w:hAnsi="Arial" w:cs="Arial"/>
                <w:lang w:val="cy-GB"/>
              </w:rPr>
            </w:pPr>
          </w:p>
          <w:p w14:paraId="4145F469" w14:textId="589B389C" w:rsidR="00720E91" w:rsidRPr="00720E91" w:rsidRDefault="00720E91" w:rsidP="00720E9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eastAsia="Arial" w:hAnsi="Arial" w:cs="Arial"/>
                <w:lang w:val="cy-GB"/>
              </w:rPr>
            </w:pPr>
            <w:r w:rsidRPr="00720E91">
              <w:rPr>
                <w:rFonts w:ascii="Arial" w:eastAsia="Arial" w:hAnsi="Arial" w:cs="Arial"/>
                <w:lang w:val="cy-GB"/>
              </w:rPr>
              <w:t>gwerthuso dulliau ysgol o hyrwyddo'r iaith Gymraeg a threftadaeth ddiwylliannol</w:t>
            </w:r>
            <w:r w:rsidRPr="00720E91">
              <w:rPr>
                <w:rFonts w:ascii="Arial" w:eastAsia="Arial" w:hAnsi="Arial" w:cs="Arial"/>
                <w:lang w:val="cy-GB"/>
              </w:rPr>
              <w:t>.</w:t>
            </w:r>
          </w:p>
          <w:p w14:paraId="6F6213EF" w14:textId="76B01CA4" w:rsidR="00C01A3F" w:rsidRPr="00720E91" w:rsidRDefault="00C01A3F" w:rsidP="00B44C78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4009420E" w14:textId="77777777" w:rsidR="00C01A3F" w:rsidRPr="00720E91" w:rsidRDefault="00C01A3F" w:rsidP="00BA1176">
      <w:pPr>
        <w:rPr>
          <w:rFonts w:ascii="Arial" w:hAnsi="Arial" w:cs="Arial"/>
          <w:b/>
          <w:lang w:val="cy-GB"/>
        </w:rPr>
      </w:pPr>
    </w:p>
    <w:p w14:paraId="3E37FC70" w14:textId="77777777" w:rsidR="00C01A3F" w:rsidRPr="00720E91" w:rsidRDefault="00C01A3F" w:rsidP="00BA1176">
      <w:pPr>
        <w:rPr>
          <w:rFonts w:ascii="Arial" w:hAnsi="Arial" w:cs="Arial"/>
          <w:b/>
          <w:lang w:val="cy-GB"/>
        </w:rPr>
      </w:pPr>
    </w:p>
    <w:p w14:paraId="04DC1701" w14:textId="77777777" w:rsidR="0028204E" w:rsidRPr="00720E91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4C69DE34" w14:textId="77777777" w:rsidTr="00630448">
        <w:tc>
          <w:tcPr>
            <w:tcW w:w="9781" w:type="dxa"/>
            <w:shd w:val="clear" w:color="auto" w:fill="C0C0C0"/>
          </w:tcPr>
          <w:p w14:paraId="0A6B2B54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20E91">
              <w:rPr>
                <w:rFonts w:ascii="Arial" w:hAnsi="Arial" w:cs="Arial"/>
                <w:sz w:val="32"/>
                <w:lang w:val="cy-GB"/>
              </w:rPr>
              <w:lastRenderedPageBreak/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9BA623A" w14:textId="77777777" w:rsidR="009721C8" w:rsidRDefault="009721C8" w:rsidP="00FB7EB5">
      <w:pPr>
        <w:spacing w:after="200" w:line="276" w:lineRule="auto"/>
        <w:rPr>
          <w:rFonts w:ascii="Arial" w:eastAsiaTheme="minorHAnsi" w:hAnsi="Arial" w:cs="Arial"/>
          <w:szCs w:val="24"/>
        </w:rPr>
      </w:pPr>
    </w:p>
    <w:p w14:paraId="4A3F6B8C" w14:textId="77777777" w:rsidR="00720E91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Cydran 1: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Astudiaeth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Achos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(2400 o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eiriau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+/- 10%) 60%</w:t>
      </w:r>
    </w:p>
    <w:p w14:paraId="7E0DB199" w14:textId="3DF98198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b/>
          <w:bCs/>
          <w:sz w:val="24"/>
          <w:szCs w:val="24"/>
        </w:rPr>
      </w:pP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Parato</w:t>
      </w:r>
      <w:r>
        <w:rPr>
          <w:rFonts w:ascii="Arial" w:hAnsi="Arial" w:cs="Arial"/>
          <w:b/>
          <w:bCs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astudiaeth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achos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sy'n cynnwys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neu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weithgareddau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sy'n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hyrwyddo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neu </w:t>
      </w:r>
      <w:proofErr w:type="gramStart"/>
      <w:r w:rsidRPr="00B24D88">
        <w:rPr>
          <w:rFonts w:ascii="Arial" w:hAnsi="Arial" w:cs="Arial"/>
          <w:b/>
          <w:bCs/>
          <w:sz w:val="24"/>
          <w:szCs w:val="24"/>
        </w:rPr>
        <w:t>a</w:t>
      </w:r>
      <w:proofErr w:type="gram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allai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hyrwyddo'r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Gymraeg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eich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lleoliad</w:t>
      </w:r>
      <w:proofErr w:type="spellEnd"/>
    </w:p>
    <w:p w14:paraId="6E632F51" w14:textId="3E29AE2E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Strwythur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awgrymir</w:t>
      </w:r>
      <w:proofErr w:type="spellEnd"/>
      <w:r>
        <w:rPr>
          <w:rFonts w:ascii="Arial" w:hAnsi="Arial" w:cs="Arial"/>
          <w:b/>
          <w:bCs/>
          <w:sz w:val="24"/>
          <w:szCs w:val="24"/>
        </w:rPr>
        <w:t>:</w:t>
      </w:r>
    </w:p>
    <w:p w14:paraId="6E1B36A0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 w:rsidRPr="00B24D88">
        <w:rPr>
          <w:rFonts w:ascii="Arial" w:hAnsi="Arial" w:cs="Arial"/>
          <w:b/>
          <w:bCs/>
          <w:sz w:val="24"/>
          <w:szCs w:val="24"/>
        </w:rPr>
        <w:t xml:space="preserve">1.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Cyflwyniad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(Tua 200 gair)</w:t>
      </w:r>
    </w:p>
    <w:p w14:paraId="250B903D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Rhowch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drosolwg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byr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o:</w:t>
      </w:r>
    </w:p>
    <w:p w14:paraId="47A92E3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B24D88">
        <w:rPr>
          <w:rFonts w:ascii="Arial" w:hAnsi="Arial" w:cs="Arial"/>
          <w:sz w:val="24"/>
          <w:szCs w:val="24"/>
        </w:rPr>
        <w:t>lleoliad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addysgol</w:t>
      </w:r>
      <w:proofErr w:type="spellEnd"/>
    </w:p>
    <w:p w14:paraId="405F5E82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B24D88">
        <w:rPr>
          <w:rFonts w:ascii="Arial" w:hAnsi="Arial" w:cs="Arial"/>
          <w:sz w:val="24"/>
          <w:szCs w:val="24"/>
        </w:rPr>
        <w:t>dysgwyr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B24D88">
        <w:rPr>
          <w:rFonts w:ascii="Arial" w:hAnsi="Arial" w:cs="Arial"/>
          <w:sz w:val="24"/>
          <w:szCs w:val="24"/>
        </w:rPr>
        <w:t>sylw</w:t>
      </w:r>
      <w:proofErr w:type="spellEnd"/>
    </w:p>
    <w:p w14:paraId="25B9693C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neu'r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ddewiswyd</w:t>
      </w:r>
      <w:proofErr w:type="spellEnd"/>
    </w:p>
    <w:p w14:paraId="5506EBA0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Pwrpas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B24D88">
        <w:rPr>
          <w:rFonts w:ascii="Arial" w:hAnsi="Arial" w:cs="Arial"/>
          <w:sz w:val="24"/>
          <w:szCs w:val="24"/>
        </w:rPr>
        <w:t>astudiaeth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achos</w:t>
      </w:r>
      <w:proofErr w:type="spellEnd"/>
    </w:p>
    <w:p w14:paraId="058A483F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 w:rsidRPr="00B24D88">
        <w:rPr>
          <w:rFonts w:ascii="Arial" w:hAnsi="Arial" w:cs="Arial"/>
          <w:b/>
          <w:bCs/>
          <w:sz w:val="24"/>
          <w:szCs w:val="24"/>
        </w:rPr>
        <w:t xml:space="preserve">2.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Rhesymeg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dros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eich dewis (Tua 700 o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eiriau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>)</w:t>
      </w:r>
    </w:p>
    <w:p w14:paraId="25025AAD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Esboniwch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pam y </w:t>
      </w:r>
      <w:proofErr w:type="spellStart"/>
      <w:r w:rsidRPr="00B24D88">
        <w:rPr>
          <w:rFonts w:ascii="Arial" w:hAnsi="Arial" w:cs="Arial"/>
          <w:sz w:val="24"/>
          <w:szCs w:val="24"/>
        </w:rPr>
        <w:t>gwnaethoch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ddewis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neu'r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pham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mae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hyrwyddo'r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Gymraeg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bwysig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eich </w:t>
      </w:r>
      <w:proofErr w:type="spellStart"/>
      <w:r w:rsidRPr="00B24D88">
        <w:rPr>
          <w:rFonts w:ascii="Arial" w:hAnsi="Arial" w:cs="Arial"/>
          <w:sz w:val="24"/>
          <w:szCs w:val="24"/>
        </w:rPr>
        <w:t>lleoliad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665D64C1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>Dylech:</w:t>
      </w:r>
    </w:p>
    <w:p w14:paraId="27EF2C03" w14:textId="4367E24D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Esboni</w:t>
      </w:r>
      <w:r>
        <w:rPr>
          <w:rFonts w:ascii="Arial" w:hAnsi="Arial" w:cs="Arial"/>
          <w:sz w:val="24"/>
          <w:szCs w:val="24"/>
        </w:rPr>
        <w:t>o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B24D88">
        <w:rPr>
          <w:rFonts w:ascii="Arial" w:hAnsi="Arial" w:cs="Arial"/>
          <w:sz w:val="24"/>
          <w:szCs w:val="24"/>
        </w:rPr>
        <w:t>angen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</w:p>
    <w:p w14:paraId="1D783826" w14:textId="339DA63C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Cysylltu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eich </w:t>
      </w:r>
      <w:proofErr w:type="spellStart"/>
      <w:r w:rsidRPr="00B24D88">
        <w:rPr>
          <w:rFonts w:ascii="Arial" w:hAnsi="Arial" w:cs="Arial"/>
          <w:sz w:val="24"/>
          <w:szCs w:val="24"/>
        </w:rPr>
        <w:t>trafodaeth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B24D88">
        <w:rPr>
          <w:rFonts w:ascii="Arial" w:hAnsi="Arial" w:cs="Arial"/>
          <w:sz w:val="24"/>
          <w:szCs w:val="24"/>
        </w:rPr>
        <w:t>pholisi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Llywodraeth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Cymru a </w:t>
      </w:r>
      <w:proofErr w:type="spellStart"/>
      <w:r w:rsidRPr="00B24D88">
        <w:rPr>
          <w:rFonts w:ascii="Arial" w:hAnsi="Arial" w:cs="Arial"/>
          <w:sz w:val="24"/>
          <w:szCs w:val="24"/>
        </w:rPr>
        <w:t>Chwricwlwm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</w:t>
      </w:r>
      <w:r w:rsidRPr="00B24D88">
        <w:rPr>
          <w:rFonts w:ascii="Arial" w:hAnsi="Arial" w:cs="Arial"/>
          <w:sz w:val="24"/>
          <w:szCs w:val="24"/>
        </w:rPr>
        <w:t>ymru</w:t>
      </w:r>
      <w:proofErr w:type="spellEnd"/>
    </w:p>
    <w:p w14:paraId="280EC11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Ystyried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manteision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dwyieithrwydd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datblygiad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Gymraeg</w:t>
      </w:r>
      <w:proofErr w:type="spellEnd"/>
    </w:p>
    <w:p w14:paraId="5912DE3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Trafod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cysylltiadau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B24D88">
        <w:rPr>
          <w:rFonts w:ascii="Arial" w:hAnsi="Arial" w:cs="Arial"/>
          <w:sz w:val="24"/>
          <w:szCs w:val="24"/>
        </w:rPr>
        <w:t>diwylliant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24D88">
        <w:rPr>
          <w:rFonts w:ascii="Arial" w:hAnsi="Arial" w:cs="Arial"/>
          <w:sz w:val="24"/>
          <w:szCs w:val="24"/>
        </w:rPr>
        <w:t>hunaniaeth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pherthyn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Cymru</w:t>
      </w:r>
    </w:p>
    <w:p w14:paraId="43E46AD4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Defnyddiwch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lenyddiaeth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academaidd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berthnasol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gyfiawnhau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eich </w:t>
      </w:r>
      <w:proofErr w:type="spellStart"/>
      <w:r w:rsidRPr="00B24D88">
        <w:rPr>
          <w:rFonts w:ascii="Arial" w:hAnsi="Arial" w:cs="Arial"/>
          <w:sz w:val="24"/>
          <w:szCs w:val="24"/>
        </w:rPr>
        <w:t>penderfyniadau</w:t>
      </w:r>
      <w:proofErr w:type="spellEnd"/>
    </w:p>
    <w:p w14:paraId="2CE32859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 w:rsidRPr="00B24D88">
        <w:rPr>
          <w:rFonts w:ascii="Arial" w:hAnsi="Arial" w:cs="Arial"/>
          <w:b/>
          <w:bCs/>
          <w:sz w:val="24"/>
          <w:szCs w:val="24"/>
        </w:rPr>
        <w:t xml:space="preserve">3.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Trosolwg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o'r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(Tua 600 gair)</w:t>
      </w:r>
    </w:p>
    <w:p w14:paraId="218FB64D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Disgrifiwch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neu'r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sydd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gennych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neu y </w:t>
      </w:r>
      <w:proofErr w:type="spellStart"/>
      <w:r w:rsidRPr="00B24D88">
        <w:rPr>
          <w:rFonts w:ascii="Arial" w:hAnsi="Arial" w:cs="Arial"/>
          <w:sz w:val="24"/>
          <w:szCs w:val="24"/>
        </w:rPr>
        <w:t>gallech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eu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gweithredu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215164E4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>Cynnwys:</w:t>
      </w:r>
    </w:p>
    <w:p w14:paraId="4A984C27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Nodau'r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</w:p>
    <w:p w14:paraId="4FAE5F64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Adnoddau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ddefnyddiwyd</w:t>
      </w:r>
      <w:proofErr w:type="spellEnd"/>
    </w:p>
    <w:p w14:paraId="6F8E5664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Sut y </w:t>
      </w:r>
      <w:proofErr w:type="spellStart"/>
      <w:r w:rsidRPr="00B24D88">
        <w:rPr>
          <w:rFonts w:ascii="Arial" w:hAnsi="Arial" w:cs="Arial"/>
          <w:sz w:val="24"/>
          <w:szCs w:val="24"/>
        </w:rPr>
        <w:t>trefnwyd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chyflwynwyd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</w:p>
    <w:p w14:paraId="42953D14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Sut y </w:t>
      </w:r>
      <w:proofErr w:type="spellStart"/>
      <w:r w:rsidRPr="00B24D88">
        <w:rPr>
          <w:rFonts w:ascii="Arial" w:hAnsi="Arial" w:cs="Arial"/>
          <w:sz w:val="24"/>
          <w:szCs w:val="24"/>
        </w:rPr>
        <w:t>hyrwyddwyd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Gymraeg</w:t>
      </w:r>
      <w:proofErr w:type="spellEnd"/>
    </w:p>
    <w:p w14:paraId="725500C1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Rôl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B24D88">
        <w:rPr>
          <w:rFonts w:ascii="Arial" w:hAnsi="Arial" w:cs="Arial"/>
          <w:sz w:val="24"/>
          <w:szCs w:val="24"/>
        </w:rPr>
        <w:t>ymarferydd</w:t>
      </w:r>
      <w:proofErr w:type="spellEnd"/>
    </w:p>
    <w:p w14:paraId="420AD9CF" w14:textId="77777777" w:rsidR="00720E91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Yn yr </w:t>
      </w:r>
      <w:proofErr w:type="spellStart"/>
      <w:r w:rsidRPr="00B24D88">
        <w:rPr>
          <w:rFonts w:ascii="Arial" w:hAnsi="Arial" w:cs="Arial"/>
          <w:sz w:val="24"/>
          <w:szCs w:val="24"/>
        </w:rPr>
        <w:t>adran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hon, </w:t>
      </w:r>
      <w:proofErr w:type="spellStart"/>
      <w:r w:rsidRPr="00B24D88">
        <w:rPr>
          <w:rFonts w:ascii="Arial" w:hAnsi="Arial" w:cs="Arial"/>
          <w:sz w:val="24"/>
          <w:szCs w:val="24"/>
        </w:rPr>
        <w:t>disgrifiwch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B24D88">
        <w:rPr>
          <w:rFonts w:ascii="Arial" w:hAnsi="Arial" w:cs="Arial"/>
          <w:sz w:val="24"/>
          <w:szCs w:val="24"/>
        </w:rPr>
        <w:t>hyn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wnaethoch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7006C16A" w14:textId="77777777" w:rsidR="00720E91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</w:p>
    <w:p w14:paraId="2FBD5246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</w:p>
    <w:p w14:paraId="3552B10B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 w:rsidRPr="00B24D88">
        <w:rPr>
          <w:rFonts w:ascii="Arial" w:hAnsi="Arial" w:cs="Arial"/>
          <w:b/>
          <w:bCs/>
          <w:sz w:val="24"/>
          <w:szCs w:val="24"/>
        </w:rPr>
        <w:lastRenderedPageBreak/>
        <w:t xml:space="preserve">4.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Gwerthusiad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o'r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(Tua 700 o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eiriau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>)</w:t>
      </w:r>
    </w:p>
    <w:p w14:paraId="405EBA7A" w14:textId="2DC989F8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Gwerthus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effeithiolrwydd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neu'r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feirniadol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0D24BF1A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Ystyriwch</w:t>
      </w:r>
      <w:proofErr w:type="spellEnd"/>
      <w:r w:rsidRPr="00B24D88">
        <w:rPr>
          <w:rFonts w:ascii="Arial" w:hAnsi="Arial" w:cs="Arial"/>
          <w:sz w:val="24"/>
          <w:szCs w:val="24"/>
        </w:rPr>
        <w:t>:</w:t>
      </w:r>
    </w:p>
    <w:p w14:paraId="55C407AF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Ymgysylltu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chyfranogiad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dysgwyr</w:t>
      </w:r>
      <w:proofErr w:type="spellEnd"/>
    </w:p>
    <w:p w14:paraId="5C67AA1A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Yr </w:t>
      </w:r>
      <w:proofErr w:type="spellStart"/>
      <w:r w:rsidRPr="00B24D88">
        <w:rPr>
          <w:rFonts w:ascii="Arial" w:hAnsi="Arial" w:cs="Arial"/>
          <w:sz w:val="24"/>
          <w:szCs w:val="24"/>
        </w:rPr>
        <w:t>effaith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ddatblygiad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Gymraeg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dysgwyr</w:t>
      </w:r>
      <w:proofErr w:type="spellEnd"/>
    </w:p>
    <w:p w14:paraId="0FF58602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Tystiolaeth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B24D88">
        <w:rPr>
          <w:rFonts w:ascii="Arial" w:hAnsi="Arial" w:cs="Arial"/>
          <w:sz w:val="24"/>
          <w:szCs w:val="24"/>
        </w:rPr>
        <w:t>ddysgu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B24D88">
        <w:rPr>
          <w:rFonts w:ascii="Arial" w:hAnsi="Arial" w:cs="Arial"/>
          <w:sz w:val="24"/>
          <w:szCs w:val="24"/>
        </w:rPr>
        <w:t>gynnydd</w:t>
      </w:r>
      <w:proofErr w:type="spellEnd"/>
    </w:p>
    <w:p w14:paraId="5922B70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Cryfderau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chyfyngiadau'r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</w:p>
    <w:p w14:paraId="23D5034E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Heriau a </w:t>
      </w:r>
      <w:proofErr w:type="spellStart"/>
      <w:r w:rsidRPr="00B24D88">
        <w:rPr>
          <w:rFonts w:ascii="Arial" w:hAnsi="Arial" w:cs="Arial"/>
          <w:sz w:val="24"/>
          <w:szCs w:val="24"/>
        </w:rPr>
        <w:t>wynebwyd</w:t>
      </w:r>
      <w:proofErr w:type="spellEnd"/>
    </w:p>
    <w:p w14:paraId="3DEC86CD" w14:textId="2A3D8F30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Dolenni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ymchwil a </w:t>
      </w:r>
      <w:proofErr w:type="spellStart"/>
      <w:r>
        <w:rPr>
          <w:rFonts w:ascii="Arial" w:hAnsi="Arial" w:cs="Arial"/>
          <w:sz w:val="24"/>
          <w:szCs w:val="24"/>
        </w:rPr>
        <w:t>damcaniaeth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berthnasol</w:t>
      </w:r>
      <w:proofErr w:type="spellEnd"/>
    </w:p>
    <w:p w14:paraId="35FC3A8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Sut y </w:t>
      </w:r>
      <w:proofErr w:type="spellStart"/>
      <w:r w:rsidRPr="00B24D88">
        <w:rPr>
          <w:rFonts w:ascii="Arial" w:hAnsi="Arial" w:cs="Arial"/>
          <w:sz w:val="24"/>
          <w:szCs w:val="24"/>
        </w:rPr>
        <w:t>gellid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gwella'r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dyfodol</w:t>
      </w:r>
      <w:proofErr w:type="spellEnd"/>
    </w:p>
    <w:p w14:paraId="285EB8B2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Argymhellion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gyfer </w:t>
      </w:r>
      <w:proofErr w:type="spellStart"/>
      <w:r w:rsidRPr="00B24D88">
        <w:rPr>
          <w:rFonts w:ascii="Arial" w:hAnsi="Arial" w:cs="Arial"/>
          <w:sz w:val="24"/>
          <w:szCs w:val="24"/>
        </w:rPr>
        <w:t>ymarfer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dyfodol</w:t>
      </w:r>
      <w:proofErr w:type="spellEnd"/>
    </w:p>
    <w:p w14:paraId="54E0421B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Yn yr </w:t>
      </w:r>
      <w:proofErr w:type="spellStart"/>
      <w:r w:rsidRPr="00B24D88">
        <w:rPr>
          <w:rFonts w:ascii="Arial" w:hAnsi="Arial" w:cs="Arial"/>
          <w:sz w:val="24"/>
          <w:szCs w:val="24"/>
        </w:rPr>
        <w:t>adran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hon, </w:t>
      </w:r>
      <w:proofErr w:type="spellStart"/>
      <w:r w:rsidRPr="00B24D88">
        <w:rPr>
          <w:rFonts w:ascii="Arial" w:hAnsi="Arial" w:cs="Arial"/>
          <w:sz w:val="24"/>
          <w:szCs w:val="24"/>
        </w:rPr>
        <w:t>dadansoddwch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pa mor </w:t>
      </w:r>
      <w:proofErr w:type="spellStart"/>
      <w:r w:rsidRPr="00B24D88">
        <w:rPr>
          <w:rFonts w:ascii="Arial" w:hAnsi="Arial" w:cs="Arial"/>
          <w:sz w:val="24"/>
          <w:szCs w:val="24"/>
        </w:rPr>
        <w:t>llwyddiannus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oedd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24D88">
        <w:rPr>
          <w:rFonts w:ascii="Arial" w:hAnsi="Arial" w:cs="Arial"/>
          <w:sz w:val="24"/>
          <w:szCs w:val="24"/>
        </w:rPr>
        <w:t>esboniwch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pam.</w:t>
      </w:r>
    </w:p>
    <w:p w14:paraId="3A54DD8D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r w:rsidRPr="00B24D88">
        <w:rPr>
          <w:rFonts w:ascii="Arial" w:hAnsi="Arial" w:cs="Arial"/>
          <w:b/>
          <w:bCs/>
          <w:sz w:val="24"/>
          <w:szCs w:val="24"/>
        </w:rPr>
        <w:t xml:space="preserve">5.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Casgliad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(Tua 200 gair)</w:t>
      </w:r>
    </w:p>
    <w:p w14:paraId="64C43899" w14:textId="68A2763F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Crynho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sz w:val="24"/>
          <w:szCs w:val="24"/>
        </w:rPr>
        <w:t>:</w:t>
      </w:r>
    </w:p>
    <w:p w14:paraId="56BC1F45" w14:textId="683FC752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</w:t>
      </w:r>
      <w:r w:rsidRPr="00B24D88">
        <w:rPr>
          <w:rFonts w:ascii="Arial" w:hAnsi="Arial" w:cs="Arial"/>
          <w:sz w:val="24"/>
          <w:szCs w:val="24"/>
        </w:rPr>
        <w:t>anfyddiadau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allweddol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B24D88">
        <w:rPr>
          <w:rFonts w:ascii="Arial" w:hAnsi="Arial" w:cs="Arial"/>
          <w:sz w:val="24"/>
          <w:szCs w:val="24"/>
        </w:rPr>
        <w:t>astudiaeth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achos</w:t>
      </w:r>
      <w:proofErr w:type="spellEnd"/>
    </w:p>
    <w:p w14:paraId="0A08842B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Effeithiolrwydd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neu'r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</w:t>
      </w:r>
      <w:proofErr w:type="spellEnd"/>
    </w:p>
    <w:p w14:paraId="03C320E5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r w:rsidRPr="00B24D88">
        <w:rPr>
          <w:rFonts w:ascii="Arial" w:hAnsi="Arial" w:cs="Arial"/>
          <w:sz w:val="24"/>
          <w:szCs w:val="24"/>
        </w:rPr>
        <w:t xml:space="preserve">Yr </w:t>
      </w:r>
      <w:proofErr w:type="spellStart"/>
      <w:r w:rsidRPr="00B24D88">
        <w:rPr>
          <w:rFonts w:ascii="Arial" w:hAnsi="Arial" w:cs="Arial"/>
          <w:sz w:val="24"/>
          <w:szCs w:val="24"/>
        </w:rPr>
        <w:t>hyn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ddysgwyd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gennych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o'r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profiad</w:t>
      </w:r>
    </w:p>
    <w:p w14:paraId="6FD1984D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Goblygiadau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gyfer </w:t>
      </w:r>
      <w:proofErr w:type="spellStart"/>
      <w:r w:rsidRPr="00B24D88">
        <w:rPr>
          <w:rFonts w:ascii="Arial" w:hAnsi="Arial" w:cs="Arial"/>
          <w:sz w:val="24"/>
          <w:szCs w:val="24"/>
        </w:rPr>
        <w:t>hyrwyddo'r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Gymraeg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dyfodol</w:t>
      </w:r>
      <w:proofErr w:type="spellEnd"/>
    </w:p>
    <w:p w14:paraId="56CCBB21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Awgrymiadau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Asesu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gyfer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marciau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uwch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0733D641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Defnyddiwch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lenyddiaeth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academaidd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berthnasol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drwy'r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amser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6AAF395A" w14:textId="31139A7F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Cysyllt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ymarfer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B24D88">
        <w:rPr>
          <w:rFonts w:ascii="Arial" w:hAnsi="Arial" w:cs="Arial"/>
          <w:sz w:val="24"/>
          <w:szCs w:val="24"/>
        </w:rPr>
        <w:t>pholisi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, ymchwil a </w:t>
      </w:r>
      <w:proofErr w:type="spellStart"/>
      <w:r>
        <w:rPr>
          <w:rFonts w:ascii="Arial" w:hAnsi="Arial" w:cs="Arial"/>
          <w:sz w:val="24"/>
          <w:szCs w:val="24"/>
        </w:rPr>
        <w:t>damcaniaeth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Cymru.</w:t>
      </w:r>
    </w:p>
    <w:p w14:paraId="5F38254F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Cefnogwch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eich </w:t>
      </w:r>
      <w:proofErr w:type="spellStart"/>
      <w:r w:rsidRPr="00B24D88">
        <w:rPr>
          <w:rFonts w:ascii="Arial" w:hAnsi="Arial" w:cs="Arial"/>
          <w:sz w:val="24"/>
          <w:szCs w:val="24"/>
        </w:rPr>
        <w:t>pwyntiau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gydag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enghreifftiau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o'ch </w:t>
      </w:r>
      <w:proofErr w:type="spellStart"/>
      <w:r w:rsidRPr="00B24D88">
        <w:rPr>
          <w:rFonts w:ascii="Arial" w:hAnsi="Arial" w:cs="Arial"/>
          <w:sz w:val="24"/>
          <w:szCs w:val="24"/>
        </w:rPr>
        <w:t>lleoliad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07FC2BF5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Ewch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tu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hwnt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i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ddisgrifio'r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hyn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ddigwyddodd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B24D88">
        <w:rPr>
          <w:rFonts w:ascii="Arial" w:hAnsi="Arial" w:cs="Arial"/>
          <w:sz w:val="24"/>
          <w:szCs w:val="24"/>
        </w:rPr>
        <w:t>esboniwch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ei </w:t>
      </w:r>
      <w:proofErr w:type="spellStart"/>
      <w:r w:rsidRPr="00B24D88">
        <w:rPr>
          <w:rFonts w:ascii="Arial" w:hAnsi="Arial" w:cs="Arial"/>
          <w:sz w:val="24"/>
          <w:szCs w:val="24"/>
        </w:rPr>
        <w:t>effaith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702F0AD3" w14:textId="77777777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Ystyriwch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gryfderau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chyfyngiadau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57BF4307" w14:textId="3CA34D0A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Gwne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argymhellion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realistig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gyfer </w:t>
      </w:r>
      <w:proofErr w:type="spellStart"/>
      <w:r w:rsidRPr="00B24D88">
        <w:rPr>
          <w:rFonts w:ascii="Arial" w:hAnsi="Arial" w:cs="Arial"/>
          <w:sz w:val="24"/>
          <w:szCs w:val="24"/>
        </w:rPr>
        <w:t>ymarfer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B24D88">
        <w:rPr>
          <w:rFonts w:ascii="Arial" w:hAnsi="Arial" w:cs="Arial"/>
          <w:sz w:val="24"/>
          <w:szCs w:val="24"/>
        </w:rPr>
        <w:t>dyfodol</w:t>
      </w:r>
      <w:proofErr w:type="spellEnd"/>
      <w:r w:rsidRPr="00B24D88">
        <w:rPr>
          <w:rFonts w:ascii="Arial" w:hAnsi="Arial" w:cs="Arial"/>
          <w:sz w:val="24"/>
          <w:szCs w:val="24"/>
        </w:rPr>
        <w:t>.</w:t>
      </w:r>
    </w:p>
    <w:p w14:paraId="5F7B3F7A" w14:textId="26776CF1" w:rsidR="00720E91" w:rsidRPr="00B24D88" w:rsidRDefault="00720E91" w:rsidP="00720E91">
      <w:pPr>
        <w:tabs>
          <w:tab w:val="num" w:pos="720"/>
        </w:tabs>
        <w:spacing w:after="160" w:line="278" w:lineRule="auto"/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B24D88">
        <w:rPr>
          <w:rFonts w:ascii="Arial" w:hAnsi="Arial" w:cs="Arial"/>
          <w:sz w:val="24"/>
          <w:szCs w:val="24"/>
        </w:rPr>
        <w:t>Myfyri</w:t>
      </w:r>
      <w:r>
        <w:rPr>
          <w:rFonts w:ascii="Arial" w:hAnsi="Arial" w:cs="Arial"/>
          <w:sz w:val="24"/>
          <w:szCs w:val="24"/>
        </w:rPr>
        <w:t>wch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ar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sut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mae'r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gweithgareddau'n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hyrwyddo'r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sz w:val="24"/>
          <w:szCs w:val="24"/>
        </w:rPr>
        <w:t>iaith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24D88">
        <w:rPr>
          <w:rFonts w:ascii="Arial" w:hAnsi="Arial" w:cs="Arial"/>
          <w:sz w:val="24"/>
          <w:szCs w:val="24"/>
        </w:rPr>
        <w:t>diwylliant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24D88">
        <w:rPr>
          <w:rFonts w:ascii="Arial" w:hAnsi="Arial" w:cs="Arial"/>
          <w:sz w:val="24"/>
          <w:szCs w:val="24"/>
        </w:rPr>
        <w:t>hunaniaeth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B24D88">
        <w:rPr>
          <w:rFonts w:ascii="Arial" w:hAnsi="Arial" w:cs="Arial"/>
          <w:sz w:val="24"/>
          <w:szCs w:val="24"/>
        </w:rPr>
        <w:t>pherthyn</w:t>
      </w:r>
      <w:proofErr w:type="spellEnd"/>
      <w:r w:rsidRPr="00B24D88">
        <w:rPr>
          <w:rFonts w:ascii="Arial" w:hAnsi="Arial" w:cs="Arial"/>
          <w:sz w:val="24"/>
          <w:szCs w:val="24"/>
        </w:rPr>
        <w:t xml:space="preserve"> Cymraeg.</w:t>
      </w:r>
    </w:p>
    <w:p w14:paraId="163F26A8" w14:textId="77777777" w:rsidR="00720E91" w:rsidRPr="00B24D88" w:rsidRDefault="00720E91" w:rsidP="00D61155">
      <w:pPr>
        <w:spacing w:after="160" w:line="278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Cofiwch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: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Nid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yw'r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aseiniadau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cryfaf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disgrifio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gweithgaredd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unig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Maent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esbonio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pam y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cafodd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ei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ddewis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gwerthuso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pa mor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effeithiol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oedd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, ac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cefnogi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casgliadau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gyda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thystiolaeth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o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lenyddiaeth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polisi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 xml:space="preserve"> ac </w:t>
      </w:r>
      <w:proofErr w:type="spellStart"/>
      <w:r w:rsidRPr="00B24D88">
        <w:rPr>
          <w:rFonts w:ascii="Arial" w:hAnsi="Arial" w:cs="Arial"/>
          <w:b/>
          <w:bCs/>
          <w:sz w:val="24"/>
          <w:szCs w:val="24"/>
        </w:rPr>
        <w:t>ymarfer</w:t>
      </w:r>
      <w:proofErr w:type="spellEnd"/>
      <w:r w:rsidRPr="00B24D88">
        <w:rPr>
          <w:rFonts w:ascii="Arial" w:hAnsi="Arial" w:cs="Arial"/>
          <w:b/>
          <w:bCs/>
          <w:sz w:val="24"/>
          <w:szCs w:val="24"/>
        </w:rPr>
        <w:t>.</w:t>
      </w:r>
    </w:p>
    <w:p w14:paraId="6E6AA9DF" w14:textId="77777777" w:rsidR="00F92665" w:rsidRDefault="00F92665" w:rsidP="00F92665">
      <w:pPr>
        <w:spacing w:after="200" w:line="276" w:lineRule="auto"/>
        <w:rPr>
          <w:rFonts w:ascii="Arial" w:eastAsiaTheme="minorHAnsi" w:hAnsi="Arial" w:cs="Arial"/>
          <w:sz w:val="22"/>
          <w:szCs w:val="28"/>
          <w:lang w:eastAsia="en-US"/>
        </w:rPr>
      </w:pPr>
    </w:p>
    <w:p w14:paraId="31AAE50A" w14:textId="77777777" w:rsidR="00720E91" w:rsidRDefault="00720E91" w:rsidP="00F92665">
      <w:pPr>
        <w:spacing w:after="200" w:line="276" w:lineRule="auto"/>
        <w:rPr>
          <w:rFonts w:ascii="Arial" w:eastAsiaTheme="minorHAnsi" w:hAnsi="Arial" w:cs="Arial"/>
          <w:sz w:val="22"/>
          <w:szCs w:val="28"/>
          <w:lang w:eastAsia="en-US"/>
        </w:rPr>
      </w:pPr>
    </w:p>
    <w:p w14:paraId="11D0836A" w14:textId="77777777" w:rsidR="00720E91" w:rsidRPr="00720E91" w:rsidRDefault="00720E91" w:rsidP="00F92665">
      <w:pPr>
        <w:spacing w:after="200" w:line="276" w:lineRule="auto"/>
        <w:rPr>
          <w:rFonts w:ascii="Arial" w:eastAsiaTheme="minorHAnsi" w:hAnsi="Arial" w:cs="Arial"/>
          <w:sz w:val="22"/>
          <w:szCs w:val="28"/>
          <w:lang w:eastAsia="en-US"/>
        </w:rPr>
      </w:pPr>
    </w:p>
    <w:p w14:paraId="0D97B0E5" w14:textId="77777777" w:rsidR="00CF7905" w:rsidRPr="00720E91" w:rsidRDefault="00CF7905" w:rsidP="00CF7905">
      <w:pPr>
        <w:rPr>
          <w:rFonts w:ascii="Arial" w:hAnsi="Arial" w:cs="Arial"/>
          <w:b/>
          <w:sz w:val="24"/>
          <w:szCs w:val="24"/>
          <w:lang w:val="it-IT"/>
        </w:rPr>
      </w:pPr>
      <w:r w:rsidRPr="00720E91">
        <w:rPr>
          <w:rFonts w:ascii="Arial" w:hAnsi="Arial" w:cs="Arial"/>
          <w:b/>
          <w:sz w:val="24"/>
          <w:szCs w:val="24"/>
          <w:lang w:val="it-IT"/>
        </w:rPr>
        <w:lastRenderedPageBreak/>
        <w:t>Defnyddio AI Cynhyrchiol mewn Asesiadau</w:t>
      </w:r>
    </w:p>
    <w:p w14:paraId="0F69F160" w14:textId="4D13C9E1" w:rsidR="00CF7905" w:rsidRPr="00720E91" w:rsidRDefault="00CF7905" w:rsidP="00CF7905">
      <w:pPr>
        <w:rPr>
          <w:rFonts w:eastAsia="Calibri"/>
          <w:bCs/>
          <w:lang w:val="it-IT"/>
        </w:rPr>
      </w:pP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  <w:r w:rsidRPr="00720E91">
        <w:rPr>
          <w:rFonts w:eastAsia="Calibri"/>
          <w:bCs/>
          <w:lang w:val="it-IT"/>
        </w:rPr>
        <w:tab/>
      </w:r>
    </w:p>
    <w:p w14:paraId="6E5D9B7B" w14:textId="77777777" w:rsidR="00CF7905" w:rsidRPr="00720E91" w:rsidRDefault="00CF7905" w:rsidP="00CF7905">
      <w:pPr>
        <w:rPr>
          <w:rFonts w:eastAsia="Calibri"/>
          <w:lang w:val="it-IT"/>
        </w:rPr>
      </w:pP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CF7905" w:rsidRPr="00FA7E96" w14:paraId="7A110B0D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822B2F3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637D219" w14:textId="77777777" w:rsidR="00CF7905" w:rsidRPr="00332C10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ymchwilio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lyfryddiaeth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defnyddio offer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grynhoi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cymharu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dadansoddi</w:t>
            </w:r>
          </w:p>
          <w:p w14:paraId="2683B6F1" w14:textId="77777777" w:rsidR="00CF7905" w:rsidRDefault="00CF7905" w:rsidP="00E22F8E">
            <w:pPr>
              <w:spacing w:line="259" w:lineRule="auto"/>
            </w:pPr>
          </w:p>
          <w:p w14:paraId="260DF553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0089265B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priodol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helpu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lyfrau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erthyglau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Gydag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crynodebau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gofyn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cwestiynau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er mwyn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osgoi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sgimio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gyfeiriadau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tywys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archwilio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roi'r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ymchwil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chynnwys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28912330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2FFAFC5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606FAE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4D492D0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5577BB04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AE1FB96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A7DB216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llunio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dadl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drafft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dynodi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adrannau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phenawdau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ati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325D4ED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D666741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0C941CAE" w14:textId="77777777" w:rsidR="00CF7905" w:rsidRDefault="00CF7905" w:rsidP="00E22F8E">
            <w:pPr>
              <w:spacing w:line="259" w:lineRule="auto"/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Caniateir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amlinellol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eich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e.e.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penawdau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291D00A0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8ADC38E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1D33F8B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DD9BEC0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29DA8728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D4E7E9D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</w:t>
            </w:r>
            <w:r>
              <w:rPr>
                <w:rFonts w:ascii="Arial" w:eastAsia="Calibri" w:hAnsi="Arial" w:cs="Arial"/>
                <w:sz w:val="22"/>
                <w:szCs w:val="22"/>
              </w:rPr>
              <w:t>AWF DDARLLEN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775C3808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Ar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FA708A">
              <w:rPr>
                <w:rFonts w:ascii="Arial" w:hAnsi="Arial" w:cs="Arial"/>
                <w:sz w:val="22"/>
                <w:szCs w:val="22"/>
              </w:rPr>
              <w:t xml:space="preserve">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wallau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aralleirio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7DE736F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1BFF2BCA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273F9C48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ynhyrchiol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camgymeriadau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chaniatáu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iddo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ailysgrifennu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ehangu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newid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llwyr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adnabod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4E5B3CF7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D3E9C29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5F98EDD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1EA7014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107BD7DF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3F7FE5D8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8A160EB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gyflwyno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520FDBDB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5723B26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A53EB6F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CF7905" w:rsidRPr="00FA7E96" w14:paraId="65A56DB7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A15319E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</w:t>
            </w:r>
            <w:r>
              <w:rPr>
                <w:rFonts w:ascii="Arial" w:eastAsia="Calibri" w:hAnsi="Arial" w:cs="Arial"/>
                <w:sz w:val="22"/>
                <w:szCs w:val="22"/>
              </w:rPr>
              <w:t>ADIGOL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1A1D6FAA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megis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A708A">
              <w:rPr>
                <w:rFonts w:ascii="Arial" w:hAnsi="Arial" w:cs="Arial"/>
                <w:sz w:val="22"/>
                <w:szCs w:val="22"/>
              </w:rPr>
              <w:t>delweddau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.</w:t>
            </w:r>
            <w:proofErr w:type="gramEnd"/>
          </w:p>
          <w:p w14:paraId="76518A92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313DFD9F" w14:textId="77777777" w:rsidR="00CF7905" w:rsidRPr="00FA708A" w:rsidRDefault="00CF7905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32379CE5" w14:textId="77777777" w:rsidR="00CF7905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lastRenderedPageBreak/>
              <w:t xml:space="preserve">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proofErr w:type="gram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chyflwyno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unrhyw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ganlyniad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un chi. Mae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cynnwys, ac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yw'n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gyfyngedig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deialog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llais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delweddaeth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ffotograffiaeth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cerddoriaeth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sain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fideo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animeiddio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cynnyrch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patrwm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ffasiwn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pensaernïaeth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arteffact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gwrthrych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tri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dimensiwn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gram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god</w:t>
            </w:r>
            <w:proofErr w:type="gram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cyfrifiadurol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at yr holl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briodol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1A8AD8C2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BAA3C9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lastRenderedPageBreak/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2CE3CDA4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A54E36C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CF7905" w:rsidRPr="00FA7E96" w14:paraId="01890DCF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66EEA43" w14:textId="77777777" w:rsidR="00CF7905" w:rsidRPr="00FA7E96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81DCB95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gwirio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cod.</w:t>
            </w:r>
          </w:p>
          <w:p w14:paraId="6A17D24B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EEB65CF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7AD7285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40F1442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CF7905" w:rsidRPr="00FA7E96" w14:paraId="4FAB5815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1E36BFC" w14:textId="77777777" w:rsidR="00CF7905" w:rsidRPr="00FA7E96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CB2555A" w14:textId="77777777" w:rsidR="00CF7905" w:rsidRDefault="00CF7905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chaniateir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unrhyw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fath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drwy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. Mae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ymchwil,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/ prawf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ddarllen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</w:p>
          <w:p w14:paraId="30812284" w14:textId="77777777" w:rsidR="00CF7905" w:rsidRPr="00332C10" w:rsidRDefault="00CF7905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515F1B9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5E729CA" w14:textId="77777777" w:rsidR="00CF7905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03AED38" w14:textId="77777777" w:rsidR="00CF7905" w:rsidRPr="00FA7E96" w:rsidRDefault="00CF7905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05D4D67D" w14:textId="77777777" w:rsidR="00F14346" w:rsidRDefault="00F14346" w:rsidP="00FB7EB5">
      <w:pPr>
        <w:spacing w:after="200" w:line="276" w:lineRule="auto"/>
        <w:rPr>
          <w:rFonts w:ascii="Arial" w:eastAsiaTheme="minorHAnsi" w:hAnsi="Arial" w:cs="Arial"/>
          <w:szCs w:val="24"/>
          <w:lang w:eastAsia="en-US"/>
        </w:rPr>
      </w:pPr>
    </w:p>
    <w:p w14:paraId="515BB823" w14:textId="77777777" w:rsidR="00A3505D" w:rsidRPr="00A406E5" w:rsidRDefault="00A3505D" w:rsidP="007A3A0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7F2354A3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46B3E9F6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972DBF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6E4C9C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07DAC07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03D5A98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1CC928BA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6C2C2130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402226C" w14:textId="77777777"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5E9D99E" w14:textId="77777777" w:rsidR="00760277" w:rsidRPr="00760277" w:rsidRDefault="00760277" w:rsidP="00760277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760277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Cyfeirnodi </w:t>
      </w:r>
      <w:proofErr w:type="spellStart"/>
      <w:r w:rsidRPr="00760277">
        <w:rPr>
          <w:rFonts w:ascii="Arial" w:hAnsi="Arial" w:cs="Arial"/>
          <w:i/>
          <w:color w:val="FF0000"/>
          <w:sz w:val="22"/>
          <w:szCs w:val="22"/>
          <w:lang w:val="cy-GB"/>
        </w:rPr>
        <w:t>Harvard</w:t>
      </w:r>
      <w:proofErr w:type="spellEnd"/>
      <w:r w:rsidRPr="00760277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 cywir o fewn y gwaith a rhestr gyfeirnodi llawn</w:t>
      </w:r>
    </w:p>
    <w:p w14:paraId="674E538B" w14:textId="1E62E984" w:rsidR="00760277" w:rsidRPr="00760277" w:rsidRDefault="00760277" w:rsidP="00760277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760277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Defnydd o ffynonellau priodol sy’n gysylltiedig ag </w:t>
      </w:r>
      <w:r w:rsidR="00ED1834">
        <w:rPr>
          <w:rFonts w:ascii="Arial" w:hAnsi="Arial" w:cs="Arial"/>
          <w:i/>
          <w:color w:val="FF0000"/>
          <w:sz w:val="22"/>
          <w:szCs w:val="22"/>
          <w:lang w:val="cy-GB"/>
        </w:rPr>
        <w:t>Anghenion Dysgu Ychwanegol</w:t>
      </w:r>
    </w:p>
    <w:p w14:paraId="733DA754" w14:textId="77777777" w:rsidR="00FB7EB5" w:rsidRPr="00FB7EB5" w:rsidRDefault="00FB7EB5" w:rsidP="00FB7EB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sz w:val="22"/>
          <w:szCs w:val="22"/>
          <w:lang w:val="cy-GB"/>
        </w:rPr>
      </w:pPr>
    </w:p>
    <w:p w14:paraId="1DEDC54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45B6E8A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1508F63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3D951E7" w14:textId="77777777"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lastRenderedPageBreak/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76992BB" w14:textId="0AFB4EDA" w:rsidR="00FB7EB5" w:rsidRPr="00B44C78" w:rsidRDefault="00D03A04" w:rsidP="00FB7EB5">
      <w:pPr>
        <w:numPr>
          <w:ilvl w:val="0"/>
          <w:numId w:val="19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Adnabod </w:t>
      </w:r>
      <w:r w:rsidR="00FB7EB5" w:rsidRPr="00B44C78">
        <w:rPr>
          <w:rFonts w:ascii="Arial" w:hAnsi="Arial" w:cs="Arial"/>
          <w:i/>
          <w:color w:val="FF0000"/>
          <w:sz w:val="22"/>
          <w:szCs w:val="22"/>
          <w:lang w:val="cy-GB"/>
        </w:rPr>
        <w:t>materion yn ymwneud ag arfer da ar gyfer cynhwysiant.</w:t>
      </w:r>
    </w:p>
    <w:p w14:paraId="282F02BA" w14:textId="77777777" w:rsidR="00FB7EB5" w:rsidRPr="00B44C78" w:rsidRDefault="00FB7EB5" w:rsidP="00FB7EB5">
      <w:pPr>
        <w:numPr>
          <w:ilvl w:val="0"/>
          <w:numId w:val="19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B44C78">
        <w:rPr>
          <w:rFonts w:ascii="Arial" w:hAnsi="Arial" w:cs="Arial"/>
          <w:i/>
          <w:color w:val="FF0000"/>
          <w:sz w:val="22"/>
          <w:szCs w:val="22"/>
          <w:lang w:val="cy-GB"/>
        </w:rPr>
        <w:t>Adnabod a dangos gwerthfawrogiad o’r ystod o werthoedd, agweddau a sgiliau sydd eu hangen i fyw mewn cymdeithas amrywiol.</w:t>
      </w:r>
    </w:p>
    <w:p w14:paraId="2E88578A" w14:textId="77777777" w:rsidR="00FB7EB5" w:rsidRPr="00B44C78" w:rsidRDefault="00FB7EB5" w:rsidP="00FB7EB5">
      <w:pPr>
        <w:numPr>
          <w:ilvl w:val="0"/>
          <w:numId w:val="19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B44C78">
        <w:rPr>
          <w:rFonts w:ascii="Arial" w:hAnsi="Arial" w:cs="Arial"/>
          <w:i/>
          <w:color w:val="FF0000"/>
          <w:sz w:val="22"/>
          <w:szCs w:val="22"/>
          <w:lang w:val="cy-GB"/>
        </w:rPr>
        <w:t>Mynd i’r afael yn feirniadol â materion cynhwysiant ac amrywiaeth o safbwynt deddfwriaethol, hanesyddol a chyfoes.</w:t>
      </w:r>
    </w:p>
    <w:p w14:paraId="3F9304ED" w14:textId="77777777" w:rsidR="00D22D9C" w:rsidRPr="00720E91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630CFFE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9A7F93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C10D12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C34B005" w14:textId="77777777" w:rsidR="00C01A3F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77C4A0" w14:textId="6F339CD7" w:rsidR="00FB7EB5" w:rsidRPr="00B44C78" w:rsidRDefault="00FB7EB5" w:rsidP="00FB7EB5">
      <w:pPr>
        <w:numPr>
          <w:ilvl w:val="0"/>
          <w:numId w:val="19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B44C78">
        <w:rPr>
          <w:rFonts w:ascii="Arial" w:hAnsi="Arial" w:cs="Arial"/>
          <w:i/>
          <w:color w:val="FF0000"/>
          <w:sz w:val="22"/>
          <w:szCs w:val="22"/>
          <w:lang w:val="cy-GB"/>
        </w:rPr>
        <w:t>Dadansoddi materion yn ymwneud ag arfer da ar gyfer cynhwysiant</w:t>
      </w:r>
      <w:r w:rsidR="00341C90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 a chefnogaeth cadarn</w:t>
      </w:r>
      <w:r w:rsidR="002C2187">
        <w:rPr>
          <w:rFonts w:ascii="Arial" w:hAnsi="Arial" w:cs="Arial"/>
          <w:i/>
          <w:color w:val="FF0000"/>
          <w:sz w:val="22"/>
          <w:szCs w:val="22"/>
          <w:lang w:val="cy-GB"/>
        </w:rPr>
        <w:t>.</w:t>
      </w:r>
    </w:p>
    <w:p w14:paraId="42BF04AB" w14:textId="77777777" w:rsidR="00FB7EB5" w:rsidRPr="00B44C78" w:rsidRDefault="00FB7EB5" w:rsidP="00FB7EB5">
      <w:pPr>
        <w:numPr>
          <w:ilvl w:val="0"/>
          <w:numId w:val="19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B44C78">
        <w:rPr>
          <w:rFonts w:ascii="Arial" w:hAnsi="Arial" w:cs="Arial"/>
          <w:i/>
          <w:color w:val="FF0000"/>
          <w:sz w:val="22"/>
          <w:szCs w:val="22"/>
          <w:lang w:val="cy-GB"/>
        </w:rPr>
        <w:t>Mynd i’r afael yn feirniadol â materion cynhwysiant ac amrywiaeth o safbwynt deddfwriaethol, hanesyddol a chyfoes.</w:t>
      </w:r>
    </w:p>
    <w:p w14:paraId="79392C1C" w14:textId="77777777" w:rsidR="00D22D9C" w:rsidRPr="00720E91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215E38DE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6B85884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59289ED0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5037602" w14:textId="77777777" w:rsidR="001A6178" w:rsidRDefault="00B07FB0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BE185B1" w14:textId="675C895F" w:rsidR="000C0F1B" w:rsidRPr="00B41656" w:rsidRDefault="002C2187" w:rsidP="00D22D9C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B41656">
        <w:rPr>
          <w:rFonts w:ascii="Arial" w:hAnsi="Arial" w:cs="Arial"/>
          <w:color w:val="FF0000"/>
          <w:sz w:val="22"/>
          <w:szCs w:val="22"/>
          <w:lang w:val="cy-GB"/>
        </w:rPr>
        <w:t>Defnydd priodol o fodelau, dulliau, technegau a/neu ddamcaniaethau</w:t>
      </w:r>
      <w:r w:rsidR="001A6178" w:rsidRPr="00B41656">
        <w:rPr>
          <w:rFonts w:ascii="Arial" w:hAnsi="Arial" w:cs="Arial"/>
          <w:color w:val="FF0000"/>
          <w:sz w:val="22"/>
          <w:szCs w:val="22"/>
          <w:lang w:val="cy-GB"/>
        </w:rPr>
        <w:t xml:space="preserve"> addas i’r cyd-destun ADY</w:t>
      </w:r>
      <w:r w:rsidR="007A32A3" w:rsidRPr="00B41656">
        <w:rPr>
          <w:rFonts w:ascii="Arial" w:hAnsi="Arial" w:cs="Arial"/>
          <w:color w:val="FF0000"/>
          <w:sz w:val="22"/>
          <w:szCs w:val="22"/>
          <w:lang w:val="cy-GB"/>
        </w:rPr>
        <w:t>.</w:t>
      </w:r>
    </w:p>
    <w:p w14:paraId="48705C95" w14:textId="7371712E" w:rsidR="007A32A3" w:rsidRPr="00B41656" w:rsidRDefault="007A32A3" w:rsidP="007A32A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B41656">
        <w:rPr>
          <w:rFonts w:ascii="Arial" w:hAnsi="Arial" w:cs="Arial"/>
          <w:i/>
          <w:color w:val="FF0000"/>
          <w:sz w:val="22"/>
          <w:szCs w:val="22"/>
          <w:lang w:val="cy-GB"/>
        </w:rPr>
        <w:t>Trafodaeth priodol o arfer orau gyda chefnogaeth cadarn</w:t>
      </w:r>
      <w:r w:rsidR="00C65B10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 e.e. trwy bolisi, damcaniaeth, model.</w:t>
      </w:r>
    </w:p>
    <w:p w14:paraId="199CA07D" w14:textId="77777777" w:rsidR="007A32A3" w:rsidRPr="00B41656" w:rsidRDefault="007A32A3" w:rsidP="007A32A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B41656">
        <w:rPr>
          <w:rFonts w:ascii="Arial" w:hAnsi="Arial" w:cs="Arial"/>
          <w:i/>
          <w:color w:val="FF0000"/>
          <w:sz w:val="22"/>
          <w:szCs w:val="22"/>
          <w:lang w:val="cy-GB"/>
        </w:rPr>
        <w:t>Adnabod a dangos gwerthfawrogiad o’r ystod o werthoedd, agweddau a sgiliau sydd eu hangen i fyw mewn cymdeithas amrywiol.</w:t>
      </w:r>
    </w:p>
    <w:p w14:paraId="5D5F0E6F" w14:textId="77777777" w:rsidR="007A32A3" w:rsidRPr="001A6178" w:rsidRDefault="007A32A3" w:rsidP="00D22D9C">
      <w:pPr>
        <w:jc w:val="both"/>
        <w:rPr>
          <w:rFonts w:ascii="Arial" w:hAnsi="Arial" w:cs="Arial"/>
          <w:color w:val="FF0000"/>
          <w:sz w:val="22"/>
          <w:szCs w:val="22"/>
          <w:lang w:val="cy-GB"/>
        </w:rPr>
      </w:pPr>
    </w:p>
    <w:p w14:paraId="7C440E31" w14:textId="77777777" w:rsidR="001A6178" w:rsidRPr="008E4A3C" w:rsidRDefault="001A6178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9032763" w14:textId="77777777" w:rsidR="00D22D9C" w:rsidRPr="00720E91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720E91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390AE153" w14:textId="77777777" w:rsidR="00995D51" w:rsidRPr="00720E91" w:rsidRDefault="00B07FB0" w:rsidP="009315A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720E91">
        <w:rPr>
          <w:rFonts w:ascii="Arial" w:hAnsi="Arial" w:cs="Arial"/>
          <w:sz w:val="22"/>
          <w:szCs w:val="22"/>
          <w:lang w:val="cy-GB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720E91">
        <w:rPr>
          <w:rFonts w:ascii="Arial" w:hAnsi="Arial" w:cs="Arial"/>
          <w:sz w:val="22"/>
          <w:szCs w:val="22"/>
          <w:lang w:val="cy-GB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720E91">
        <w:rPr>
          <w:rFonts w:ascii="Arial" w:hAnsi="Arial" w:cs="Arial"/>
          <w:sz w:val="22"/>
          <w:szCs w:val="22"/>
          <w:lang w:val="cy-GB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2846B1A" w14:textId="77777777" w:rsidR="00D22D9C" w:rsidRPr="00720E9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D0DB345" w14:textId="77777777" w:rsidR="00C01A3F" w:rsidRPr="00720E91" w:rsidRDefault="005427D8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20E91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3AF2DD3" w14:textId="77777777" w:rsidR="00745663" w:rsidRPr="00745663" w:rsidRDefault="00745663" w:rsidP="0074566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 w:rsidRPr="00745663">
        <w:rPr>
          <w:rFonts w:ascii="Arial" w:hAnsi="Arial" w:cs="Arial"/>
          <w:i/>
          <w:color w:val="FF0000"/>
          <w:sz w:val="22"/>
          <w:szCs w:val="22"/>
          <w:lang w:val="cy-GB"/>
        </w:rPr>
        <w:t>Strwythur priodol i’r ddogfen ganllaw</w:t>
      </w:r>
    </w:p>
    <w:p w14:paraId="327DD7F0" w14:textId="412A8AFB" w:rsidR="00745663" w:rsidRDefault="0031094A" w:rsidP="0074566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  <w:r>
        <w:rPr>
          <w:rFonts w:ascii="Arial" w:hAnsi="Arial" w:cs="Arial"/>
          <w:i/>
          <w:color w:val="FF0000"/>
          <w:sz w:val="22"/>
          <w:szCs w:val="22"/>
          <w:lang w:val="cy-GB"/>
        </w:rPr>
        <w:t>Ysgrifennu cywir a ch</w:t>
      </w:r>
      <w:r w:rsidR="00745663" w:rsidRPr="00745663">
        <w:rPr>
          <w:rFonts w:ascii="Arial" w:hAnsi="Arial" w:cs="Arial"/>
          <w:i/>
          <w:color w:val="FF0000"/>
          <w:sz w:val="22"/>
          <w:szCs w:val="22"/>
          <w:lang w:val="cy-GB"/>
        </w:rPr>
        <w:t>yflwyniad graenus</w:t>
      </w:r>
    </w:p>
    <w:p w14:paraId="68409437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09F53969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0F4A082E" w14:textId="77777777" w:rsidR="00CF7905" w:rsidRDefault="00CF7905" w:rsidP="00CF790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color w:val="FF0000"/>
          <w:sz w:val="22"/>
          <w:szCs w:val="22"/>
          <w:lang w:val="cy-GB"/>
        </w:rPr>
      </w:pPr>
    </w:p>
    <w:p w14:paraId="0961F8A0" w14:textId="77777777" w:rsidR="00FB7EB5" w:rsidRPr="00FB7EB5" w:rsidRDefault="00FB7EB5" w:rsidP="00FB7EB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i/>
          <w:sz w:val="22"/>
          <w:szCs w:val="22"/>
          <w:lang w:val="cy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42667FBD" w14:textId="77777777" w:rsidTr="00B44C78">
        <w:trPr>
          <w:jc w:val="center"/>
        </w:trPr>
        <w:tc>
          <w:tcPr>
            <w:tcW w:w="10444" w:type="dxa"/>
            <w:shd w:val="clear" w:color="auto" w:fill="BFBFBF"/>
          </w:tcPr>
          <w:p w14:paraId="2EF9DB80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8E4A3C">
              <w:rPr>
                <w:rFonts w:ascii="Arial" w:hAnsi="Arial" w:cs="Arial"/>
                <w:sz w:val="32"/>
                <w:szCs w:val="32"/>
                <w:lang w:val="cy-GB"/>
              </w:rPr>
              <w:br w:type="page"/>
            </w:r>
            <w:r w:rsidR="004D5E9B" w:rsidRPr="008E4A3C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713F3F03" w14:textId="77777777" w:rsidR="00152E9D" w:rsidRPr="00A406E5" w:rsidRDefault="00152E9D" w:rsidP="00152E9D">
      <w:pPr>
        <w:rPr>
          <w:rFonts w:ascii="Arial" w:hAnsi="Arial" w:cs="Arial"/>
        </w:rPr>
      </w:pPr>
    </w:p>
    <w:p w14:paraId="22614FA0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0A387895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3769C3C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7CFE1DA2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5474CC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B11AF7F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0865881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660AA2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C3C8B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0F7C78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AD9474" w14:textId="09F7EDA1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8E4A3C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24F1E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B44C78" w14:paraId="05210C8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6D148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491E3F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F4A473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55C74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30EE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B44C78" w14:paraId="579678BF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75DF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D105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5A99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5CA553D4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A31712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05B8E5A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4F28E3" w14:textId="562F00B3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6F55CA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E0518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BE6E1EC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DE2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752487" w14:textId="77777777" w:rsidR="008E4A3C" w:rsidRPr="00A406E5" w:rsidRDefault="008E4A3C" w:rsidP="008E4A3C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55ACB02" w14:textId="77777777" w:rsidR="00152E9D" w:rsidRPr="00A406E5" w:rsidRDefault="00152E9D" w:rsidP="00B44C78">
            <w:pPr>
              <w:overflowPunct w:val="0"/>
              <w:autoSpaceDE w:val="0"/>
              <w:autoSpaceDN w:val="0"/>
              <w:adjustRightInd w:val="0"/>
              <w:ind w:left="720"/>
              <w:contextualSpacing/>
              <w:jc w:val="both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2B05A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05F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223F9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164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02F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1DF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40C3AD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6EF03F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6A77C8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4E6304" w14:textId="3979B8A8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6F55CA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39520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01B89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BD06D8" w14:textId="77777777" w:rsidR="00152E9D" w:rsidRPr="00A406E5" w:rsidRDefault="00152E9D" w:rsidP="00B44C78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C520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B9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9056C8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0C5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60F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B0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C03806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20937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4CC606B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FC3CB9" w14:textId="63BEB200" w:rsidR="00152E9D" w:rsidRPr="00A406E5" w:rsidRDefault="00FB7EB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6F55CA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B25F6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8E4A3C" w14:paraId="5AB1C95E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11A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7B47D0F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22E8909" w14:textId="77777777" w:rsidR="00152E9D" w:rsidRPr="008E4A3C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4BD6E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B522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E4A3C" w14:paraId="6E6B65D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0A44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BADA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299E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406E5" w14:paraId="021A0EA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2FDCD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2C37692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4C93F6D" w14:textId="2C508A59" w:rsidR="00152E9D" w:rsidRPr="00A406E5" w:rsidRDefault="008E4A3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FB7EB5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931F0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8E4A3C" w14:paraId="30275B12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0347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0BCA746" w14:textId="77777777" w:rsidR="00152E9D" w:rsidRPr="008E4A3C" w:rsidRDefault="00152E9D" w:rsidP="00B44C78">
            <w:pPr>
              <w:overflowPunct w:val="0"/>
              <w:autoSpaceDE w:val="0"/>
              <w:autoSpaceDN w:val="0"/>
              <w:adjustRightInd w:val="0"/>
              <w:ind w:left="720"/>
              <w:contextualSpacing/>
              <w:jc w:val="both"/>
              <w:textAlignment w:val="baseline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9EBA4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C9CC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8E4A3C" w14:paraId="1F668249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91B6" w14:textId="77777777" w:rsidR="00152E9D" w:rsidRPr="008E4A3C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DA97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CD36" w14:textId="77777777" w:rsidR="00152E9D" w:rsidRPr="008E4A3C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3AA0F30D" w14:textId="77777777" w:rsidR="00152E9D" w:rsidRPr="008E4A3C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24E78B92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4B990CF8" w14:textId="77777777" w:rsidR="00152E9D" w:rsidRPr="00720E91" w:rsidRDefault="005427D8" w:rsidP="002B5FF8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720E91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993585D" w14:textId="77777777" w:rsidR="00152E9D" w:rsidRPr="00720E91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4B1D28F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7EF293C6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1E22EC9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D29D18D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858E3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5524C6FC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15E39996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B1C1827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FD76882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5D122F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337FCA3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787D4F4" w14:textId="77777777" w:rsidR="00C073F1" w:rsidRDefault="00C073F1" w:rsidP="00152E9D">
      <w:pPr>
        <w:rPr>
          <w:rFonts w:ascii="Arial" w:hAnsi="Arial" w:cs="Arial"/>
        </w:rPr>
      </w:pPr>
    </w:p>
    <w:p w14:paraId="11016DBC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EDB77A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489F78B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7BEA5A0C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15B35DDB" w14:textId="77777777" w:rsidTr="00527E60">
        <w:tc>
          <w:tcPr>
            <w:tcW w:w="13858" w:type="dxa"/>
            <w:shd w:val="clear" w:color="auto" w:fill="FF99FF"/>
          </w:tcPr>
          <w:p w14:paraId="688D744B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1D2450A9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7E49F11C" w14:textId="77777777" w:rsidTr="000830E1">
        <w:tc>
          <w:tcPr>
            <w:tcW w:w="13948" w:type="dxa"/>
            <w:shd w:val="clear" w:color="auto" w:fill="FF99FF"/>
          </w:tcPr>
          <w:p w14:paraId="15371C6B" w14:textId="77777777" w:rsidR="00D635B3" w:rsidRPr="00D9771E" w:rsidRDefault="00D635B3" w:rsidP="000830E1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BFB150A" w14:textId="77777777" w:rsidTr="000830E1">
        <w:tc>
          <w:tcPr>
            <w:tcW w:w="13948" w:type="dxa"/>
            <w:shd w:val="clear" w:color="auto" w:fill="FFCCFF"/>
          </w:tcPr>
          <w:p w14:paraId="75B3C0DF" w14:textId="77777777" w:rsidR="00D635B3" w:rsidRPr="00B669B1" w:rsidRDefault="00D635B3" w:rsidP="000830E1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3A62D502" w14:textId="77777777" w:rsidR="00D635B3" w:rsidRDefault="00D635B3" w:rsidP="00DF2971">
      <w:pPr>
        <w:rPr>
          <w:rFonts w:ascii="Arial" w:hAnsi="Arial" w:cs="Arial"/>
        </w:rPr>
      </w:pPr>
    </w:p>
    <w:p w14:paraId="7C92864A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6440633C" w14:textId="77777777" w:rsidTr="000830E1">
        <w:trPr>
          <w:tblHeader/>
        </w:trPr>
        <w:tc>
          <w:tcPr>
            <w:tcW w:w="1735" w:type="dxa"/>
            <w:shd w:val="clear" w:color="auto" w:fill="FF99FF"/>
          </w:tcPr>
          <w:p w14:paraId="1C36B98C" w14:textId="77777777" w:rsidR="00DF2971" w:rsidRPr="00C73F6F" w:rsidRDefault="00DF2971" w:rsidP="000830E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A7902A7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F67B5DC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18B86FB2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6A1D108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8DD2A26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17A6D297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75E9BC13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22E12136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1C3D548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0D9FBA1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5972C7A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9207C2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04919FD2" w14:textId="77777777" w:rsidTr="000830E1">
        <w:trPr>
          <w:tblHeader/>
        </w:trPr>
        <w:tc>
          <w:tcPr>
            <w:tcW w:w="1735" w:type="dxa"/>
            <w:shd w:val="clear" w:color="auto" w:fill="FF99FF"/>
          </w:tcPr>
          <w:p w14:paraId="152BD2C3" w14:textId="77777777" w:rsidR="00DF2971" w:rsidRPr="00D9771E" w:rsidRDefault="00DF2971" w:rsidP="000830E1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D412DC6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5885E1D7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335D7F0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3A9DC11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66C55C4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0522EEAA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282A948D" w14:textId="77777777" w:rsidR="00DF2971" w:rsidRPr="00D9771E" w:rsidRDefault="00DF2971" w:rsidP="000830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21B66669" w14:textId="77777777" w:rsidTr="000830E1">
        <w:tc>
          <w:tcPr>
            <w:tcW w:w="1735" w:type="dxa"/>
            <w:shd w:val="clear" w:color="auto" w:fill="FF99FF"/>
          </w:tcPr>
          <w:p w14:paraId="61ACF069" w14:textId="77777777" w:rsidR="00DF2971" w:rsidRDefault="00DF2971" w:rsidP="000830E1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28FE408" w14:textId="77777777" w:rsidR="00DF2971" w:rsidRDefault="00DF2971" w:rsidP="000830E1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52BD25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D31E9E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EE69AD5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FCEB067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7521CCA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74271BCA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B620D3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BA2DCEA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5201CB3B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9DE888D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9295533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49C5BE0C" w14:textId="77777777" w:rsidTr="000830E1">
        <w:tc>
          <w:tcPr>
            <w:tcW w:w="1735" w:type="dxa"/>
            <w:shd w:val="clear" w:color="auto" w:fill="FF99FF"/>
          </w:tcPr>
          <w:p w14:paraId="6D839EA9" w14:textId="77777777" w:rsidR="00DF2971" w:rsidRDefault="00DF2971" w:rsidP="000830E1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6D6AB566" w14:textId="77777777" w:rsidR="00DF2971" w:rsidRPr="00D9771E" w:rsidRDefault="00DF2971" w:rsidP="000830E1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1BDFB92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068F112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4F521FF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B26010A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02A876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D0589D0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884CD52" w14:textId="77777777" w:rsidR="00DF2971" w:rsidRPr="00B669B1" w:rsidRDefault="00DF2971" w:rsidP="000830E1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59760B28" w14:textId="77777777" w:rsidTr="000830E1">
        <w:tc>
          <w:tcPr>
            <w:tcW w:w="1735" w:type="dxa"/>
            <w:shd w:val="clear" w:color="auto" w:fill="FF99FF"/>
          </w:tcPr>
          <w:p w14:paraId="4218A47B" w14:textId="77777777" w:rsidR="00DF2971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66ADF85" w14:textId="77777777" w:rsidR="00DF2971" w:rsidRPr="00F65EEE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0D0DCD2F" w14:textId="77777777" w:rsidR="00DF297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5852BB6" w14:textId="77777777" w:rsidR="00DF297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40EAC25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92DE8D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lastRenderedPageBreak/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414AF951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744B7782" w14:textId="77777777" w:rsidR="00DF297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0E34A353" w14:textId="77777777" w:rsidR="00DF2971" w:rsidRPr="00E518DC" w:rsidRDefault="00DF2971" w:rsidP="000830E1">
            <w:pPr>
              <w:rPr>
                <w:rFonts w:ascii="Arial" w:hAnsi="Arial" w:cs="Arial"/>
              </w:rPr>
            </w:pPr>
          </w:p>
          <w:p w14:paraId="146A6C9D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1D5851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0760D80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294CF969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0908FBB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8ACD19A" w14:textId="77777777" w:rsidR="00DF297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58F1D709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50D36928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22277356" w14:textId="77777777" w:rsidTr="000830E1">
        <w:tc>
          <w:tcPr>
            <w:tcW w:w="1735" w:type="dxa"/>
            <w:shd w:val="clear" w:color="auto" w:fill="FF99FF"/>
          </w:tcPr>
          <w:p w14:paraId="2096DF64" w14:textId="77777777" w:rsidR="00DF2971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5704BB58" w14:textId="77777777" w:rsidR="00DF2971" w:rsidRPr="002E6269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6B940BC3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29942E27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4BB60D1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137DF2D1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1D8FAF0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C1FC02C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491C42E8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  <w:p w14:paraId="5C3F9FD6" w14:textId="77777777" w:rsidR="00DF2971" w:rsidRPr="00B669B1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FE3C19E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2F877AF4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B84B116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8AA00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5D297937" w14:textId="77777777" w:rsidR="00DF297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1B1C22ED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21749FD0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1223AD81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7DC3F784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1FB71F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065124F9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7204160F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1CF20BB" w14:textId="77777777" w:rsidR="00DF2971" w:rsidRPr="00B669B1" w:rsidRDefault="00DF2971" w:rsidP="000830E1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362619A2" w14:textId="77777777" w:rsidTr="000830E1">
        <w:tc>
          <w:tcPr>
            <w:tcW w:w="1735" w:type="dxa"/>
            <w:shd w:val="clear" w:color="auto" w:fill="FF99FF"/>
          </w:tcPr>
          <w:p w14:paraId="5E807611" w14:textId="77777777" w:rsidR="00DF2971" w:rsidRDefault="00DF2971" w:rsidP="000830E1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013E637D" w14:textId="77777777" w:rsidR="00DF2971" w:rsidRPr="00CC222E" w:rsidRDefault="00DF2971" w:rsidP="000830E1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68CF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0670A219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A07504E" w14:textId="77777777" w:rsidR="00DF2971" w:rsidRPr="00ED3ABD" w:rsidRDefault="00DF2971" w:rsidP="000830E1">
            <w:pPr>
              <w:rPr>
                <w:rFonts w:ascii="Arial" w:hAnsi="Arial" w:cs="Arial"/>
              </w:rPr>
            </w:pPr>
          </w:p>
          <w:p w14:paraId="75A09527" w14:textId="77777777" w:rsidR="00DF2971" w:rsidRPr="00E07BE3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C86EAB0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EE61C9B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CE448C3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CC8549C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7C628A35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5D1387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6CC3210B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4D79EB5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EF03509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502F6559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54FE152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483E666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732AA833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4683A1DD" w14:textId="77777777" w:rsidR="00DF2971" w:rsidRPr="00E07BE3" w:rsidRDefault="00DF2971" w:rsidP="000830E1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2E58682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A66004A" w14:textId="77777777" w:rsidR="00DF2971" w:rsidRPr="00E07BE3" w:rsidRDefault="00DF2971" w:rsidP="000830E1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6EB23457" w14:textId="77777777" w:rsidR="00DF2971" w:rsidRPr="00D9771E" w:rsidRDefault="00DF2971" w:rsidP="00DF2971">
      <w:pPr>
        <w:rPr>
          <w:rFonts w:ascii="Arial" w:hAnsi="Arial" w:cs="Arial"/>
        </w:rPr>
      </w:pPr>
    </w:p>
    <w:p w14:paraId="458EDB4D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B451F05" w14:textId="151AC69D" w:rsidR="00B8506B" w:rsidRPr="00B8506B" w:rsidRDefault="00B44C78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</w:t>
      </w:r>
      <w:r w:rsidR="00B8506B">
        <w:rPr>
          <w:rFonts w:ascii="Arial" w:hAnsi="Arial" w:cs="Arial"/>
          <w:b/>
          <w:bCs/>
        </w:rPr>
        <w:t>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2BB6D" w14:textId="77777777" w:rsidR="00D14D13" w:rsidRDefault="00D14D13">
      <w:r>
        <w:separator/>
      </w:r>
    </w:p>
  </w:endnote>
  <w:endnote w:type="continuationSeparator" w:id="0">
    <w:p w14:paraId="60CED243" w14:textId="77777777" w:rsidR="00D14D13" w:rsidRDefault="00D1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18114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7746">
      <w:rPr>
        <w:b/>
        <w:noProof/>
        <w:lang w:val="cy-GB"/>
      </w:rPr>
      <w:t>3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7746">
      <w:rPr>
        <w:b/>
        <w:noProof/>
        <w:lang w:val="cy-GB"/>
      </w:rPr>
      <w:t>10</w:t>
    </w:r>
    <w:r w:rsidR="00B07FB0" w:rsidRPr="00D635B3">
      <w:rPr>
        <w:b/>
        <w:sz w:val="24"/>
        <w:szCs w:val="24"/>
        <w:lang w:val="cy-GB"/>
      </w:rPr>
      <w:fldChar w:fldCharType="end"/>
    </w:r>
  </w:p>
  <w:p w14:paraId="01A1C445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89B7C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C913A" w14:textId="77777777" w:rsidR="00D14D13" w:rsidRDefault="00D14D13">
      <w:r>
        <w:separator/>
      </w:r>
    </w:p>
  </w:footnote>
  <w:footnote w:type="continuationSeparator" w:id="0">
    <w:p w14:paraId="3A69DE93" w14:textId="77777777" w:rsidR="00D14D13" w:rsidRDefault="00D14D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AE3F89"/>
    <w:multiLevelType w:val="hybridMultilevel"/>
    <w:tmpl w:val="69BE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979BC"/>
    <w:multiLevelType w:val="multilevel"/>
    <w:tmpl w:val="F5C40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0557F5"/>
    <w:multiLevelType w:val="hybridMultilevel"/>
    <w:tmpl w:val="E63E88D2"/>
    <w:lvl w:ilvl="0" w:tplc="4BCC69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60C4"/>
    <w:multiLevelType w:val="multilevel"/>
    <w:tmpl w:val="15444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183FC2"/>
    <w:multiLevelType w:val="hybridMultilevel"/>
    <w:tmpl w:val="69DC7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5163DA"/>
    <w:multiLevelType w:val="multilevel"/>
    <w:tmpl w:val="D59A0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BC7DAD"/>
    <w:multiLevelType w:val="hybridMultilevel"/>
    <w:tmpl w:val="48485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2EFB0602"/>
    <w:multiLevelType w:val="multilevel"/>
    <w:tmpl w:val="73D07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43054EAE"/>
    <w:multiLevelType w:val="multilevel"/>
    <w:tmpl w:val="5744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671A0"/>
    <w:multiLevelType w:val="hybridMultilevel"/>
    <w:tmpl w:val="A336F02C"/>
    <w:lvl w:ilvl="0" w:tplc="57222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FE1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8ECD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4058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0E0F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EC1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1423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DC4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B0F9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7CCAB"/>
    <w:multiLevelType w:val="hybridMultilevel"/>
    <w:tmpl w:val="F708B31C"/>
    <w:lvl w:ilvl="0" w:tplc="DBB08DF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B5CB5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82EF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AC9E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4E39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92E4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F643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DAB7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1060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059B1"/>
    <w:multiLevelType w:val="hybridMultilevel"/>
    <w:tmpl w:val="26ECA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2DD6485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D2A1470"/>
    <w:multiLevelType w:val="multilevel"/>
    <w:tmpl w:val="829C2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6820227">
    <w:abstractNumId w:val="3"/>
  </w:num>
  <w:num w:numId="2" w16cid:durableId="622034631">
    <w:abstractNumId w:val="17"/>
  </w:num>
  <w:num w:numId="3" w16cid:durableId="1943803308">
    <w:abstractNumId w:val="30"/>
  </w:num>
  <w:num w:numId="4" w16cid:durableId="1200119171">
    <w:abstractNumId w:val="21"/>
  </w:num>
  <w:num w:numId="5" w16cid:durableId="1635872254">
    <w:abstractNumId w:val="15"/>
  </w:num>
  <w:num w:numId="6" w16cid:durableId="1970166470">
    <w:abstractNumId w:val="29"/>
  </w:num>
  <w:num w:numId="7" w16cid:durableId="1116363206">
    <w:abstractNumId w:val="4"/>
  </w:num>
  <w:num w:numId="8" w16cid:durableId="998114030">
    <w:abstractNumId w:val="26"/>
  </w:num>
  <w:num w:numId="9" w16cid:durableId="691489583">
    <w:abstractNumId w:val="18"/>
  </w:num>
  <w:num w:numId="10" w16cid:durableId="1183859934">
    <w:abstractNumId w:val="8"/>
  </w:num>
  <w:num w:numId="11" w16cid:durableId="644043882">
    <w:abstractNumId w:val="11"/>
  </w:num>
  <w:num w:numId="12" w16cid:durableId="1224752853">
    <w:abstractNumId w:val="16"/>
  </w:num>
  <w:num w:numId="13" w16cid:durableId="248851049">
    <w:abstractNumId w:val="25"/>
  </w:num>
  <w:num w:numId="14" w16cid:durableId="462119311">
    <w:abstractNumId w:val="6"/>
  </w:num>
  <w:num w:numId="15" w16cid:durableId="1738165505">
    <w:abstractNumId w:val="0"/>
  </w:num>
  <w:num w:numId="16" w16cid:durableId="2060277699">
    <w:abstractNumId w:val="13"/>
  </w:num>
  <w:num w:numId="17" w16cid:durableId="1505895126">
    <w:abstractNumId w:val="12"/>
  </w:num>
  <w:num w:numId="18" w16cid:durableId="888765531">
    <w:abstractNumId w:val="5"/>
  </w:num>
  <w:num w:numId="19" w16cid:durableId="109976546">
    <w:abstractNumId w:val="9"/>
  </w:num>
  <w:num w:numId="20" w16cid:durableId="1537278702">
    <w:abstractNumId w:val="1"/>
  </w:num>
  <w:num w:numId="21" w16cid:durableId="1222596857">
    <w:abstractNumId w:val="9"/>
  </w:num>
  <w:num w:numId="22" w16cid:durableId="718162636">
    <w:abstractNumId w:val="31"/>
  </w:num>
  <w:num w:numId="23" w16cid:durableId="26793152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24729291">
    <w:abstractNumId w:val="24"/>
  </w:num>
  <w:num w:numId="25" w16cid:durableId="85164559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8588287">
    <w:abstractNumId w:val="27"/>
  </w:num>
  <w:num w:numId="27" w16cid:durableId="660157862">
    <w:abstractNumId w:val="28"/>
  </w:num>
  <w:num w:numId="28" w16cid:durableId="1762992867">
    <w:abstractNumId w:val="7"/>
  </w:num>
  <w:num w:numId="29" w16cid:durableId="1490049824">
    <w:abstractNumId w:val="2"/>
  </w:num>
  <w:num w:numId="30" w16cid:durableId="1178085481">
    <w:abstractNumId w:val="14"/>
  </w:num>
  <w:num w:numId="31" w16cid:durableId="549222909">
    <w:abstractNumId w:val="32"/>
  </w:num>
  <w:num w:numId="32" w16cid:durableId="2019044082">
    <w:abstractNumId w:val="20"/>
  </w:num>
  <w:num w:numId="33" w16cid:durableId="782191264">
    <w:abstractNumId w:val="10"/>
  </w:num>
  <w:num w:numId="34" w16cid:durableId="5311679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018"/>
    <w:rsid w:val="00011666"/>
    <w:rsid w:val="00026B02"/>
    <w:rsid w:val="000822E5"/>
    <w:rsid w:val="000830E1"/>
    <w:rsid w:val="000971FC"/>
    <w:rsid w:val="000A2A3A"/>
    <w:rsid w:val="000A492A"/>
    <w:rsid w:val="000C0F1B"/>
    <w:rsid w:val="000D2F80"/>
    <w:rsid w:val="000E413A"/>
    <w:rsid w:val="000F5AA3"/>
    <w:rsid w:val="00100396"/>
    <w:rsid w:val="00100B5C"/>
    <w:rsid w:val="001106E9"/>
    <w:rsid w:val="00124CA5"/>
    <w:rsid w:val="00134F77"/>
    <w:rsid w:val="00136D77"/>
    <w:rsid w:val="00152E9D"/>
    <w:rsid w:val="00154487"/>
    <w:rsid w:val="0017512A"/>
    <w:rsid w:val="00196958"/>
    <w:rsid w:val="001A1E39"/>
    <w:rsid w:val="001A24F3"/>
    <w:rsid w:val="001A2B51"/>
    <w:rsid w:val="001A617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2187"/>
    <w:rsid w:val="002C449B"/>
    <w:rsid w:val="002C6040"/>
    <w:rsid w:val="002D5B3F"/>
    <w:rsid w:val="002E272E"/>
    <w:rsid w:val="002F39D3"/>
    <w:rsid w:val="002F5778"/>
    <w:rsid w:val="0031094A"/>
    <w:rsid w:val="003129A7"/>
    <w:rsid w:val="00321A60"/>
    <w:rsid w:val="003223E0"/>
    <w:rsid w:val="00341C90"/>
    <w:rsid w:val="00352C4A"/>
    <w:rsid w:val="00362560"/>
    <w:rsid w:val="003732FD"/>
    <w:rsid w:val="00374ECD"/>
    <w:rsid w:val="003753B2"/>
    <w:rsid w:val="00376559"/>
    <w:rsid w:val="00382BAA"/>
    <w:rsid w:val="00384D73"/>
    <w:rsid w:val="00386EE1"/>
    <w:rsid w:val="00390060"/>
    <w:rsid w:val="00391A07"/>
    <w:rsid w:val="00393EB6"/>
    <w:rsid w:val="003A3CE5"/>
    <w:rsid w:val="003B26C6"/>
    <w:rsid w:val="003B34E4"/>
    <w:rsid w:val="003B366F"/>
    <w:rsid w:val="003B3F9D"/>
    <w:rsid w:val="003B6C95"/>
    <w:rsid w:val="003C606B"/>
    <w:rsid w:val="003E5751"/>
    <w:rsid w:val="004046A9"/>
    <w:rsid w:val="00404C50"/>
    <w:rsid w:val="00423934"/>
    <w:rsid w:val="00426244"/>
    <w:rsid w:val="00433629"/>
    <w:rsid w:val="00451442"/>
    <w:rsid w:val="00451810"/>
    <w:rsid w:val="00456151"/>
    <w:rsid w:val="00470A38"/>
    <w:rsid w:val="00477880"/>
    <w:rsid w:val="004874DE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35F96"/>
    <w:rsid w:val="00541EAD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16784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306D"/>
    <w:rsid w:val="006D49ED"/>
    <w:rsid w:val="006D55CE"/>
    <w:rsid w:val="006D56BE"/>
    <w:rsid w:val="006D637A"/>
    <w:rsid w:val="006D6F24"/>
    <w:rsid w:val="006F0F95"/>
    <w:rsid w:val="006F45BF"/>
    <w:rsid w:val="006F55CA"/>
    <w:rsid w:val="006F60E0"/>
    <w:rsid w:val="00702F71"/>
    <w:rsid w:val="00720E91"/>
    <w:rsid w:val="00730EAA"/>
    <w:rsid w:val="007366DF"/>
    <w:rsid w:val="00745663"/>
    <w:rsid w:val="00757839"/>
    <w:rsid w:val="00760277"/>
    <w:rsid w:val="00760BBC"/>
    <w:rsid w:val="00770C81"/>
    <w:rsid w:val="00791024"/>
    <w:rsid w:val="00793F0A"/>
    <w:rsid w:val="007A2657"/>
    <w:rsid w:val="007A32A3"/>
    <w:rsid w:val="007A3A05"/>
    <w:rsid w:val="007C0208"/>
    <w:rsid w:val="007C682C"/>
    <w:rsid w:val="007C7EE7"/>
    <w:rsid w:val="007D0E55"/>
    <w:rsid w:val="007D2385"/>
    <w:rsid w:val="007E3A41"/>
    <w:rsid w:val="007F1111"/>
    <w:rsid w:val="007F214F"/>
    <w:rsid w:val="00800069"/>
    <w:rsid w:val="0080293E"/>
    <w:rsid w:val="008042F0"/>
    <w:rsid w:val="008310A0"/>
    <w:rsid w:val="00835D29"/>
    <w:rsid w:val="00842E7F"/>
    <w:rsid w:val="00851859"/>
    <w:rsid w:val="0085284F"/>
    <w:rsid w:val="00852933"/>
    <w:rsid w:val="008566E5"/>
    <w:rsid w:val="008566FE"/>
    <w:rsid w:val="00865B46"/>
    <w:rsid w:val="00896134"/>
    <w:rsid w:val="008A62BC"/>
    <w:rsid w:val="008B43E7"/>
    <w:rsid w:val="008D763F"/>
    <w:rsid w:val="008E4A3C"/>
    <w:rsid w:val="008F036F"/>
    <w:rsid w:val="008F063A"/>
    <w:rsid w:val="008F1308"/>
    <w:rsid w:val="008F1A91"/>
    <w:rsid w:val="008F78C2"/>
    <w:rsid w:val="00901C4C"/>
    <w:rsid w:val="00904568"/>
    <w:rsid w:val="00911394"/>
    <w:rsid w:val="00923EF2"/>
    <w:rsid w:val="0092657F"/>
    <w:rsid w:val="00926D25"/>
    <w:rsid w:val="00926E9D"/>
    <w:rsid w:val="009315A0"/>
    <w:rsid w:val="00932C6E"/>
    <w:rsid w:val="00933F10"/>
    <w:rsid w:val="009433C5"/>
    <w:rsid w:val="00944117"/>
    <w:rsid w:val="00965881"/>
    <w:rsid w:val="009721C8"/>
    <w:rsid w:val="00973044"/>
    <w:rsid w:val="00977A3C"/>
    <w:rsid w:val="009871FF"/>
    <w:rsid w:val="00990799"/>
    <w:rsid w:val="00995D51"/>
    <w:rsid w:val="009A0631"/>
    <w:rsid w:val="009B10ED"/>
    <w:rsid w:val="009B4376"/>
    <w:rsid w:val="009D3EA4"/>
    <w:rsid w:val="009D649C"/>
    <w:rsid w:val="009E4BC1"/>
    <w:rsid w:val="009F5CB2"/>
    <w:rsid w:val="00A03BB8"/>
    <w:rsid w:val="00A055A8"/>
    <w:rsid w:val="00A16E98"/>
    <w:rsid w:val="00A23605"/>
    <w:rsid w:val="00A276AF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AF794E"/>
    <w:rsid w:val="00B004E6"/>
    <w:rsid w:val="00B0744D"/>
    <w:rsid w:val="00B07FB0"/>
    <w:rsid w:val="00B41656"/>
    <w:rsid w:val="00B44C78"/>
    <w:rsid w:val="00B50EA8"/>
    <w:rsid w:val="00B575B9"/>
    <w:rsid w:val="00B64082"/>
    <w:rsid w:val="00B64453"/>
    <w:rsid w:val="00B72325"/>
    <w:rsid w:val="00B81AD3"/>
    <w:rsid w:val="00B829D8"/>
    <w:rsid w:val="00B846B9"/>
    <w:rsid w:val="00B84B5B"/>
    <w:rsid w:val="00B8506B"/>
    <w:rsid w:val="00B86446"/>
    <w:rsid w:val="00BA1176"/>
    <w:rsid w:val="00BB7B64"/>
    <w:rsid w:val="00BC1637"/>
    <w:rsid w:val="00BD079D"/>
    <w:rsid w:val="00BE0B01"/>
    <w:rsid w:val="00BE79C7"/>
    <w:rsid w:val="00BF3CB5"/>
    <w:rsid w:val="00BF6F21"/>
    <w:rsid w:val="00C01A3F"/>
    <w:rsid w:val="00C04AC2"/>
    <w:rsid w:val="00C073F1"/>
    <w:rsid w:val="00C1285B"/>
    <w:rsid w:val="00C1361B"/>
    <w:rsid w:val="00C14E1F"/>
    <w:rsid w:val="00C315AF"/>
    <w:rsid w:val="00C36D9A"/>
    <w:rsid w:val="00C44A72"/>
    <w:rsid w:val="00C61FC2"/>
    <w:rsid w:val="00C65B10"/>
    <w:rsid w:val="00C705F9"/>
    <w:rsid w:val="00C80F0F"/>
    <w:rsid w:val="00C8667A"/>
    <w:rsid w:val="00C93BCB"/>
    <w:rsid w:val="00CA5E7B"/>
    <w:rsid w:val="00CB7922"/>
    <w:rsid w:val="00CC241A"/>
    <w:rsid w:val="00CE0B2C"/>
    <w:rsid w:val="00CE4035"/>
    <w:rsid w:val="00CE65AB"/>
    <w:rsid w:val="00CF4266"/>
    <w:rsid w:val="00CF7905"/>
    <w:rsid w:val="00D03A04"/>
    <w:rsid w:val="00D14D13"/>
    <w:rsid w:val="00D22D9C"/>
    <w:rsid w:val="00D2343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B5368"/>
    <w:rsid w:val="00DD17CC"/>
    <w:rsid w:val="00DE217A"/>
    <w:rsid w:val="00DF2971"/>
    <w:rsid w:val="00DF321B"/>
    <w:rsid w:val="00E230E0"/>
    <w:rsid w:val="00E27F15"/>
    <w:rsid w:val="00E3351F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1834"/>
    <w:rsid w:val="00ED7072"/>
    <w:rsid w:val="00EE3132"/>
    <w:rsid w:val="00EE3D9D"/>
    <w:rsid w:val="00EE6F25"/>
    <w:rsid w:val="00F0184B"/>
    <w:rsid w:val="00F02126"/>
    <w:rsid w:val="00F03D85"/>
    <w:rsid w:val="00F07746"/>
    <w:rsid w:val="00F07C8C"/>
    <w:rsid w:val="00F1388F"/>
    <w:rsid w:val="00F14346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2665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B7EB5"/>
    <w:rsid w:val="00FD5C75"/>
    <w:rsid w:val="00FF2554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C33327"/>
  <w15:docId w15:val="{223573C5-C3A7-476D-9297-BD509BEA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FB7EB5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24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7</TotalTime>
  <Pages>13</Pages>
  <Words>4693</Words>
  <Characters>26756</Characters>
  <Application>Microsoft Office Word</Application>
  <DocSecurity>0</DocSecurity>
  <Lines>222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31387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subject/>
  <dc:creator>fad-lc</dc:creator>
  <cp:keywords/>
  <dc:description/>
  <cp:lastModifiedBy>Helen A Griffiths</cp:lastModifiedBy>
  <cp:revision>2</cp:revision>
  <cp:lastPrinted>2014-10-10T07:42:00Z</cp:lastPrinted>
  <dcterms:created xsi:type="dcterms:W3CDTF">2026-10-22T14:33:00Z</dcterms:created>
  <dcterms:modified xsi:type="dcterms:W3CDTF">2026-10-22T14:33:00Z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