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footer1.xml" ContentType="application/vnd.openxmlformats-officedocument.wordprocessingml.footer+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00147" w14:textId="77777777" w:rsidR="002D5B3F" w:rsidRPr="00137330" w:rsidRDefault="001A24F3" w:rsidP="00137330">
      <w:pPr>
        <w:pStyle w:val="Header"/>
        <w:tabs>
          <w:tab w:val="clear" w:pos="4153"/>
          <w:tab w:val="clear" w:pos="8306"/>
        </w:tabs>
        <w:spacing w:line="360" w:lineRule="auto"/>
        <w:jc w:val="right"/>
        <w:rPr>
          <w:rFonts w:ascii="Arial" w:hAnsi="Arial" w:cs="Arial"/>
          <w:sz w:val="24"/>
          <w:szCs w:val="24"/>
        </w:rPr>
      </w:pPr>
      <w:r w:rsidRPr="00137330">
        <w:rPr>
          <w:rFonts w:ascii="Arial" w:hAnsi="Arial" w:cs="Arial"/>
          <w:noProof/>
          <w:sz w:val="24"/>
          <w:szCs w:val="24"/>
        </w:rPr>
        <w:drawing>
          <wp:anchor distT="0" distB="0" distL="114300" distR="114300" simplePos="0" relativeHeight="251658240" behindDoc="0" locked="0" layoutInCell="1" allowOverlap="1" wp14:anchorId="1AE197B1" wp14:editId="5B8533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137330">
        <w:rPr>
          <w:rFonts w:ascii="Arial" w:hAnsi="Arial" w:cs="Arial"/>
          <w:sz w:val="24"/>
          <w:szCs w:val="24"/>
        </w:rPr>
        <w:t xml:space="preserve"> </w:t>
      </w:r>
      <w:r w:rsidR="005F3A53" w:rsidRPr="00137330">
        <w:rPr>
          <w:rFonts w:ascii="Arial" w:hAnsi="Arial" w:cs="Arial"/>
          <w:sz w:val="24"/>
          <w:szCs w:val="24"/>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37330" w14:paraId="36B4C5C1" w14:textId="77777777" w:rsidTr="00A406E5">
        <w:tc>
          <w:tcPr>
            <w:tcW w:w="9922" w:type="dxa"/>
            <w:shd w:val="clear" w:color="auto" w:fill="C0C0C0"/>
          </w:tcPr>
          <w:p w14:paraId="4D9DB850" w14:textId="77777777" w:rsidR="00681FA9" w:rsidRPr="00137330" w:rsidRDefault="004F38B4" w:rsidP="00137330">
            <w:pPr>
              <w:pStyle w:val="Heading4"/>
              <w:spacing w:line="360" w:lineRule="auto"/>
              <w:rPr>
                <w:rFonts w:ascii="Arial" w:hAnsi="Arial" w:cs="Arial"/>
                <w:b/>
                <w:sz w:val="24"/>
                <w:szCs w:val="24"/>
              </w:rPr>
            </w:pPr>
            <w:r w:rsidRPr="00137330">
              <w:rPr>
                <w:rFonts w:ascii="Arial" w:hAnsi="Arial" w:cs="Arial"/>
                <w:b/>
                <w:sz w:val="24"/>
                <w:szCs w:val="24"/>
              </w:rPr>
              <w:t>LEVEL 4</w:t>
            </w:r>
            <w:r w:rsidR="00026B02" w:rsidRPr="00137330">
              <w:rPr>
                <w:rFonts w:ascii="Arial" w:hAnsi="Arial" w:cs="Arial"/>
                <w:b/>
                <w:sz w:val="24"/>
                <w:szCs w:val="24"/>
              </w:rPr>
              <w:t xml:space="preserve"> </w:t>
            </w:r>
            <w:r w:rsidR="00552351" w:rsidRPr="00137330">
              <w:rPr>
                <w:rFonts w:ascii="Arial" w:hAnsi="Arial" w:cs="Arial"/>
                <w:b/>
                <w:sz w:val="24"/>
                <w:szCs w:val="24"/>
              </w:rPr>
              <w:t>ASSESSMENT</w:t>
            </w:r>
            <w:r w:rsidR="003A3CE5" w:rsidRPr="00137330">
              <w:rPr>
                <w:rFonts w:ascii="Arial" w:hAnsi="Arial" w:cs="Arial"/>
                <w:b/>
                <w:sz w:val="24"/>
                <w:szCs w:val="24"/>
              </w:rPr>
              <w:t xml:space="preserve"> SPECIFICATION </w:t>
            </w:r>
          </w:p>
        </w:tc>
      </w:tr>
    </w:tbl>
    <w:p w14:paraId="50135E25" w14:textId="77777777" w:rsidR="003A3CE5" w:rsidRPr="00137330" w:rsidRDefault="003A3CE5" w:rsidP="00137330">
      <w:pPr>
        <w:spacing w:line="360" w:lineRule="auto"/>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046"/>
        <w:gridCol w:w="3686"/>
        <w:gridCol w:w="2097"/>
      </w:tblGrid>
      <w:tr w:rsidR="003B3F9D" w:rsidRPr="00137330" w14:paraId="674FBBE9" w14:textId="77777777" w:rsidTr="00575B8C">
        <w:tc>
          <w:tcPr>
            <w:tcW w:w="2093" w:type="dxa"/>
            <w:shd w:val="pct15" w:color="auto" w:fill="auto"/>
          </w:tcPr>
          <w:p w14:paraId="120F93E6" w14:textId="77777777" w:rsidR="003B3F9D" w:rsidRPr="00137330" w:rsidRDefault="003B3F9D" w:rsidP="00575B8C">
            <w:pPr>
              <w:spacing w:before="120" w:after="120"/>
              <w:jc w:val="both"/>
              <w:rPr>
                <w:rFonts w:ascii="Arial" w:hAnsi="Arial" w:cs="Arial"/>
                <w:b/>
                <w:sz w:val="24"/>
                <w:szCs w:val="24"/>
              </w:rPr>
            </w:pPr>
            <w:r w:rsidRPr="00137330">
              <w:rPr>
                <w:rFonts w:ascii="Arial" w:hAnsi="Arial" w:cs="Arial"/>
                <w:b/>
                <w:sz w:val="24"/>
                <w:szCs w:val="24"/>
              </w:rPr>
              <w:t>Student name:</w:t>
            </w:r>
          </w:p>
        </w:tc>
        <w:tc>
          <w:tcPr>
            <w:tcW w:w="2046" w:type="dxa"/>
          </w:tcPr>
          <w:p w14:paraId="7AA9ABF4" w14:textId="77777777" w:rsidR="003B3F9D" w:rsidRPr="00137330" w:rsidRDefault="0017512A" w:rsidP="00575B8C">
            <w:pPr>
              <w:spacing w:before="120" w:after="120"/>
              <w:jc w:val="both"/>
              <w:rPr>
                <w:rFonts w:ascii="Arial" w:hAnsi="Arial" w:cs="Arial"/>
                <w:b/>
                <w:sz w:val="24"/>
                <w:szCs w:val="24"/>
              </w:rPr>
            </w:pPr>
            <w:r w:rsidRPr="00137330">
              <w:rPr>
                <w:rFonts w:ascii="Arial" w:hAnsi="Arial" w:cs="Arial"/>
                <w:b/>
                <w:sz w:val="24"/>
                <w:szCs w:val="24"/>
              </w:rPr>
              <w:fldChar w:fldCharType="begin">
                <w:ffData>
                  <w:name w:val="Text2"/>
                  <w:enabled/>
                  <w:calcOnExit w:val="0"/>
                  <w:textInput/>
                </w:ffData>
              </w:fldChar>
            </w:r>
            <w:r w:rsidR="003B3F9D" w:rsidRPr="00137330">
              <w:rPr>
                <w:rFonts w:ascii="Arial" w:hAnsi="Arial" w:cs="Arial"/>
                <w:b/>
                <w:sz w:val="24"/>
                <w:szCs w:val="24"/>
              </w:rPr>
              <w:instrText xml:space="preserve"> FORMTEXT </w:instrText>
            </w:r>
            <w:r w:rsidRPr="00137330">
              <w:rPr>
                <w:rFonts w:ascii="Arial" w:hAnsi="Arial" w:cs="Arial"/>
                <w:b/>
                <w:sz w:val="24"/>
                <w:szCs w:val="24"/>
              </w:rPr>
            </w:r>
            <w:r w:rsidRPr="00137330">
              <w:rPr>
                <w:rFonts w:ascii="Arial" w:hAnsi="Arial" w:cs="Arial"/>
                <w:b/>
                <w:sz w:val="24"/>
                <w:szCs w:val="24"/>
              </w:rPr>
              <w:fldChar w:fldCharType="separate"/>
            </w:r>
            <w:r w:rsidR="003B3F9D" w:rsidRPr="00137330">
              <w:rPr>
                <w:rFonts w:ascii="Arial" w:hAnsi="Arial" w:cs="Arial"/>
                <w:b/>
                <w:noProof/>
                <w:sz w:val="24"/>
                <w:szCs w:val="24"/>
              </w:rPr>
              <w:t> </w:t>
            </w:r>
            <w:r w:rsidR="003B3F9D" w:rsidRPr="00137330">
              <w:rPr>
                <w:rFonts w:ascii="Arial" w:hAnsi="Arial" w:cs="Arial"/>
                <w:b/>
                <w:noProof/>
                <w:sz w:val="24"/>
                <w:szCs w:val="24"/>
              </w:rPr>
              <w:t> </w:t>
            </w:r>
            <w:r w:rsidR="003B3F9D" w:rsidRPr="00137330">
              <w:rPr>
                <w:rFonts w:ascii="Arial" w:hAnsi="Arial" w:cs="Arial"/>
                <w:b/>
                <w:noProof/>
                <w:sz w:val="24"/>
                <w:szCs w:val="24"/>
              </w:rPr>
              <w:t> </w:t>
            </w:r>
            <w:r w:rsidR="003B3F9D" w:rsidRPr="00137330">
              <w:rPr>
                <w:rFonts w:ascii="Arial" w:hAnsi="Arial" w:cs="Arial"/>
                <w:b/>
                <w:noProof/>
                <w:sz w:val="24"/>
                <w:szCs w:val="24"/>
              </w:rPr>
              <w:t> </w:t>
            </w:r>
            <w:r w:rsidR="003B3F9D" w:rsidRPr="00137330">
              <w:rPr>
                <w:rFonts w:ascii="Arial" w:hAnsi="Arial" w:cs="Arial"/>
                <w:b/>
                <w:noProof/>
                <w:sz w:val="24"/>
                <w:szCs w:val="24"/>
              </w:rPr>
              <w:t> </w:t>
            </w:r>
            <w:r w:rsidRPr="00137330">
              <w:rPr>
                <w:rFonts w:ascii="Arial" w:hAnsi="Arial" w:cs="Arial"/>
                <w:b/>
                <w:sz w:val="24"/>
                <w:szCs w:val="24"/>
              </w:rPr>
              <w:fldChar w:fldCharType="end"/>
            </w:r>
            <w:r w:rsidR="00C77735" w:rsidRPr="00137330">
              <w:rPr>
                <w:rFonts w:ascii="Arial" w:hAnsi="Arial" w:cs="Arial"/>
                <w:b/>
                <w:sz w:val="24"/>
                <w:szCs w:val="24"/>
              </w:rPr>
              <w:t xml:space="preserve">Ieuan Morgan Davies </w:t>
            </w:r>
          </w:p>
        </w:tc>
        <w:tc>
          <w:tcPr>
            <w:tcW w:w="3686" w:type="dxa"/>
            <w:shd w:val="clear" w:color="auto" w:fill="D9D9D9"/>
          </w:tcPr>
          <w:p w14:paraId="5A36A1D4" w14:textId="77777777" w:rsidR="003B3F9D" w:rsidRPr="00137330" w:rsidRDefault="00552351" w:rsidP="00575B8C">
            <w:pPr>
              <w:spacing w:before="120" w:after="120"/>
              <w:jc w:val="both"/>
              <w:rPr>
                <w:rFonts w:ascii="Arial" w:hAnsi="Arial" w:cs="Arial"/>
                <w:b/>
                <w:sz w:val="24"/>
                <w:szCs w:val="24"/>
              </w:rPr>
            </w:pPr>
            <w:r w:rsidRPr="00137330">
              <w:rPr>
                <w:rFonts w:ascii="Arial" w:hAnsi="Arial" w:cs="Arial"/>
                <w:b/>
                <w:sz w:val="24"/>
                <w:szCs w:val="24"/>
              </w:rPr>
              <w:t xml:space="preserve">Student ID </w:t>
            </w:r>
            <w:r w:rsidR="003B3F9D" w:rsidRPr="00137330">
              <w:rPr>
                <w:rFonts w:ascii="Arial" w:hAnsi="Arial" w:cs="Arial"/>
                <w:b/>
                <w:sz w:val="24"/>
                <w:szCs w:val="24"/>
              </w:rPr>
              <w:t>number:</w:t>
            </w:r>
          </w:p>
        </w:tc>
        <w:tc>
          <w:tcPr>
            <w:tcW w:w="2097" w:type="dxa"/>
          </w:tcPr>
          <w:p w14:paraId="7CEB3B52" w14:textId="77777777" w:rsidR="003B3F9D" w:rsidRPr="00137330" w:rsidRDefault="003B3F9D" w:rsidP="00575B8C">
            <w:pPr>
              <w:spacing w:before="120" w:after="120"/>
              <w:jc w:val="both"/>
              <w:rPr>
                <w:rFonts w:ascii="Arial" w:hAnsi="Arial" w:cs="Arial"/>
                <w:b/>
                <w:sz w:val="24"/>
                <w:szCs w:val="24"/>
              </w:rPr>
            </w:pPr>
          </w:p>
        </w:tc>
      </w:tr>
      <w:tr w:rsidR="00DB116D" w:rsidRPr="00137330" w14:paraId="61C95466" w14:textId="77777777" w:rsidTr="00705F29">
        <w:tc>
          <w:tcPr>
            <w:tcW w:w="2093" w:type="dxa"/>
            <w:shd w:val="pct15" w:color="auto" w:fill="auto"/>
          </w:tcPr>
          <w:p w14:paraId="78E8D50C" w14:textId="77777777" w:rsidR="00DB116D" w:rsidRPr="00137330" w:rsidRDefault="00DB116D" w:rsidP="00575B8C">
            <w:pPr>
              <w:spacing w:before="120" w:after="120"/>
              <w:jc w:val="both"/>
              <w:rPr>
                <w:rFonts w:ascii="Arial" w:hAnsi="Arial" w:cs="Arial"/>
                <w:b/>
                <w:sz w:val="24"/>
                <w:szCs w:val="24"/>
              </w:rPr>
            </w:pPr>
            <w:r w:rsidRPr="00137330">
              <w:rPr>
                <w:rFonts w:ascii="Arial" w:hAnsi="Arial" w:cs="Arial"/>
                <w:b/>
                <w:sz w:val="24"/>
                <w:szCs w:val="24"/>
              </w:rPr>
              <w:t>Programme:</w:t>
            </w:r>
          </w:p>
        </w:tc>
        <w:tc>
          <w:tcPr>
            <w:tcW w:w="7829" w:type="dxa"/>
            <w:gridSpan w:val="3"/>
            <w:vAlign w:val="center"/>
          </w:tcPr>
          <w:p w14:paraId="174233C9" w14:textId="77777777" w:rsidR="00DB116D" w:rsidRPr="00137330" w:rsidRDefault="00705F29" w:rsidP="00575B8C">
            <w:pPr>
              <w:rPr>
                <w:rFonts w:ascii="Arial" w:hAnsi="Arial" w:cs="Arial"/>
                <w:b/>
                <w:sz w:val="24"/>
                <w:szCs w:val="24"/>
              </w:rPr>
            </w:pPr>
            <w:r w:rsidRPr="00137330">
              <w:rPr>
                <w:rFonts w:ascii="Arial" w:hAnsi="Arial" w:cs="Arial"/>
                <w:b/>
                <w:sz w:val="24"/>
                <w:szCs w:val="24"/>
              </w:rPr>
              <w:t>HNC Process Operations Engineering</w:t>
            </w:r>
          </w:p>
        </w:tc>
      </w:tr>
      <w:tr w:rsidR="008F1308" w:rsidRPr="00137330" w14:paraId="646EE54A" w14:textId="77777777" w:rsidTr="00705F29">
        <w:tc>
          <w:tcPr>
            <w:tcW w:w="2093" w:type="dxa"/>
            <w:shd w:val="pct15" w:color="auto" w:fill="auto"/>
          </w:tcPr>
          <w:p w14:paraId="03B7B79B" w14:textId="77777777" w:rsidR="008F1308" w:rsidRPr="00137330" w:rsidRDefault="008F1308" w:rsidP="00575B8C">
            <w:pPr>
              <w:spacing w:before="120" w:after="120"/>
              <w:jc w:val="both"/>
              <w:rPr>
                <w:rFonts w:ascii="Arial" w:hAnsi="Arial" w:cs="Arial"/>
                <w:b/>
                <w:sz w:val="24"/>
                <w:szCs w:val="24"/>
              </w:rPr>
            </w:pPr>
            <w:r w:rsidRPr="00137330">
              <w:rPr>
                <w:rFonts w:ascii="Arial" w:hAnsi="Arial" w:cs="Arial"/>
                <w:b/>
                <w:sz w:val="24"/>
                <w:szCs w:val="24"/>
              </w:rPr>
              <w:t>Module:</w:t>
            </w:r>
          </w:p>
        </w:tc>
        <w:tc>
          <w:tcPr>
            <w:tcW w:w="7829" w:type="dxa"/>
            <w:gridSpan w:val="3"/>
            <w:shd w:val="clear" w:color="auto" w:fill="auto"/>
            <w:vAlign w:val="center"/>
          </w:tcPr>
          <w:p w14:paraId="3A0B7406" w14:textId="77777777" w:rsidR="008F1308" w:rsidRPr="00575B8C" w:rsidRDefault="00705F29" w:rsidP="00575B8C">
            <w:pPr>
              <w:pStyle w:val="fixed"/>
              <w:ind w:left="0" w:firstLine="0"/>
              <w:rPr>
                <w:rFonts w:ascii="Arial" w:hAnsi="Arial" w:cs="Arial"/>
                <w:szCs w:val="24"/>
              </w:rPr>
            </w:pPr>
            <w:r w:rsidRPr="00137330">
              <w:rPr>
                <w:rFonts w:ascii="Arial" w:hAnsi="Arial" w:cs="Arial"/>
                <w:szCs w:val="24"/>
              </w:rPr>
              <w:t>Plant Maintenance and Asset Care</w:t>
            </w:r>
          </w:p>
        </w:tc>
      </w:tr>
      <w:tr w:rsidR="00B84B5B" w:rsidRPr="00137330" w14:paraId="56A92B0B" w14:textId="77777777" w:rsidTr="00575B8C">
        <w:tc>
          <w:tcPr>
            <w:tcW w:w="2093" w:type="dxa"/>
            <w:shd w:val="pct15" w:color="auto" w:fill="auto"/>
          </w:tcPr>
          <w:p w14:paraId="0D5F434B" w14:textId="77777777" w:rsidR="00B84B5B" w:rsidRPr="00137330" w:rsidRDefault="00B84B5B" w:rsidP="00575B8C">
            <w:pPr>
              <w:spacing w:before="120" w:after="120"/>
              <w:jc w:val="both"/>
              <w:rPr>
                <w:rFonts w:ascii="Arial" w:hAnsi="Arial" w:cs="Arial"/>
                <w:b/>
                <w:sz w:val="24"/>
                <w:szCs w:val="24"/>
              </w:rPr>
            </w:pPr>
            <w:r w:rsidRPr="00137330">
              <w:rPr>
                <w:rFonts w:ascii="Arial" w:hAnsi="Arial" w:cs="Arial"/>
                <w:b/>
                <w:sz w:val="24"/>
                <w:szCs w:val="24"/>
              </w:rPr>
              <w:t>Module code:</w:t>
            </w:r>
          </w:p>
        </w:tc>
        <w:tc>
          <w:tcPr>
            <w:tcW w:w="2046" w:type="dxa"/>
          </w:tcPr>
          <w:p w14:paraId="1AA54DF2" w14:textId="77777777" w:rsidR="00B84B5B" w:rsidRPr="00137330" w:rsidRDefault="00705F29" w:rsidP="00575B8C">
            <w:pPr>
              <w:spacing w:before="120" w:after="120"/>
              <w:jc w:val="both"/>
              <w:rPr>
                <w:rFonts w:ascii="Arial" w:hAnsi="Arial" w:cs="Arial"/>
                <w:b/>
                <w:sz w:val="24"/>
                <w:szCs w:val="24"/>
              </w:rPr>
            </w:pPr>
            <w:r w:rsidRPr="00137330">
              <w:rPr>
                <w:rFonts w:ascii="Arial" w:hAnsi="Arial" w:cs="Arial"/>
                <w:b/>
                <w:sz w:val="24"/>
                <w:szCs w:val="24"/>
              </w:rPr>
              <w:t>PCPO4005</w:t>
            </w:r>
          </w:p>
        </w:tc>
        <w:tc>
          <w:tcPr>
            <w:tcW w:w="3686" w:type="dxa"/>
            <w:shd w:val="clear" w:color="auto" w:fill="D9D9D9"/>
          </w:tcPr>
          <w:p w14:paraId="52ABEB25" w14:textId="77777777" w:rsidR="00B84B5B" w:rsidRPr="00137330" w:rsidRDefault="00B84B5B" w:rsidP="00575B8C">
            <w:pPr>
              <w:pStyle w:val="Heading2"/>
              <w:jc w:val="left"/>
              <w:rPr>
                <w:rFonts w:ascii="Arial" w:hAnsi="Arial" w:cs="Arial"/>
                <w:szCs w:val="24"/>
              </w:rPr>
            </w:pPr>
            <w:r w:rsidRPr="00137330">
              <w:rPr>
                <w:rFonts w:ascii="Arial" w:hAnsi="Arial" w:cs="Arial"/>
                <w:szCs w:val="24"/>
              </w:rPr>
              <w:t>Contribution to Overall Module Assessment (%):</w:t>
            </w:r>
          </w:p>
        </w:tc>
        <w:tc>
          <w:tcPr>
            <w:tcW w:w="2097" w:type="dxa"/>
          </w:tcPr>
          <w:p w14:paraId="2868C70E" w14:textId="77777777" w:rsidR="00B84B5B" w:rsidRPr="00137330" w:rsidRDefault="00C340BD" w:rsidP="00575B8C">
            <w:pPr>
              <w:spacing w:before="120" w:after="120"/>
              <w:jc w:val="both"/>
              <w:rPr>
                <w:rFonts w:ascii="Arial" w:hAnsi="Arial" w:cs="Arial"/>
                <w:b/>
                <w:sz w:val="24"/>
                <w:szCs w:val="24"/>
              </w:rPr>
            </w:pPr>
            <w:r w:rsidRPr="00137330">
              <w:rPr>
                <w:rFonts w:ascii="Arial" w:hAnsi="Arial" w:cs="Arial"/>
                <w:b/>
                <w:sz w:val="24"/>
                <w:szCs w:val="24"/>
              </w:rPr>
              <w:t>100%</w:t>
            </w:r>
          </w:p>
        </w:tc>
      </w:tr>
      <w:tr w:rsidR="00DB116D" w:rsidRPr="00137330" w14:paraId="60F078FD" w14:textId="77777777" w:rsidTr="00575B8C">
        <w:tc>
          <w:tcPr>
            <w:tcW w:w="2093" w:type="dxa"/>
            <w:shd w:val="pct15" w:color="auto" w:fill="auto"/>
          </w:tcPr>
          <w:p w14:paraId="32E51F5C" w14:textId="77777777" w:rsidR="00DB116D" w:rsidRPr="00137330" w:rsidRDefault="00DB116D" w:rsidP="00575B8C">
            <w:pPr>
              <w:spacing w:before="120" w:after="120"/>
              <w:jc w:val="both"/>
              <w:rPr>
                <w:rFonts w:ascii="Arial" w:hAnsi="Arial" w:cs="Arial"/>
                <w:b/>
                <w:sz w:val="24"/>
                <w:szCs w:val="24"/>
              </w:rPr>
            </w:pPr>
            <w:r w:rsidRPr="00137330">
              <w:rPr>
                <w:rFonts w:ascii="Arial" w:hAnsi="Arial" w:cs="Arial"/>
                <w:b/>
                <w:sz w:val="24"/>
                <w:szCs w:val="24"/>
              </w:rPr>
              <w:t>Lecturer:</w:t>
            </w:r>
          </w:p>
        </w:tc>
        <w:tc>
          <w:tcPr>
            <w:tcW w:w="2046" w:type="dxa"/>
          </w:tcPr>
          <w:p w14:paraId="1AF0E883" w14:textId="77777777" w:rsidR="00DB116D" w:rsidRPr="00137330" w:rsidRDefault="00705F29" w:rsidP="00575B8C">
            <w:pPr>
              <w:spacing w:before="120" w:after="120"/>
              <w:jc w:val="both"/>
              <w:rPr>
                <w:rFonts w:ascii="Arial" w:hAnsi="Arial" w:cs="Arial"/>
                <w:b/>
                <w:sz w:val="24"/>
                <w:szCs w:val="24"/>
              </w:rPr>
            </w:pPr>
            <w:r w:rsidRPr="00137330">
              <w:rPr>
                <w:rFonts w:ascii="Arial" w:hAnsi="Arial" w:cs="Arial"/>
                <w:b/>
                <w:sz w:val="24"/>
                <w:szCs w:val="24"/>
              </w:rPr>
              <w:t>P R Taylor</w:t>
            </w:r>
          </w:p>
        </w:tc>
        <w:tc>
          <w:tcPr>
            <w:tcW w:w="3686" w:type="dxa"/>
            <w:shd w:val="clear" w:color="auto" w:fill="D9D9D9"/>
          </w:tcPr>
          <w:p w14:paraId="2714A622" w14:textId="77777777" w:rsidR="00DB116D" w:rsidRPr="00137330" w:rsidRDefault="00DB116D" w:rsidP="00575B8C">
            <w:pPr>
              <w:spacing w:before="120" w:after="120"/>
              <w:jc w:val="both"/>
              <w:rPr>
                <w:rFonts w:ascii="Arial" w:hAnsi="Arial" w:cs="Arial"/>
                <w:b/>
                <w:sz w:val="24"/>
                <w:szCs w:val="24"/>
              </w:rPr>
            </w:pPr>
            <w:r w:rsidRPr="00137330">
              <w:rPr>
                <w:rFonts w:ascii="Arial" w:hAnsi="Arial" w:cs="Arial"/>
                <w:b/>
                <w:sz w:val="24"/>
                <w:szCs w:val="24"/>
              </w:rPr>
              <w:t>Internal Verifier:</w:t>
            </w:r>
          </w:p>
        </w:tc>
        <w:tc>
          <w:tcPr>
            <w:tcW w:w="2097" w:type="dxa"/>
          </w:tcPr>
          <w:p w14:paraId="5E363733" w14:textId="77777777" w:rsidR="00DB116D" w:rsidRPr="00137330" w:rsidRDefault="008E4878" w:rsidP="00575B8C">
            <w:pPr>
              <w:spacing w:before="120" w:after="120"/>
              <w:jc w:val="both"/>
              <w:rPr>
                <w:rFonts w:ascii="Arial" w:hAnsi="Arial" w:cs="Arial"/>
                <w:b/>
                <w:sz w:val="24"/>
                <w:szCs w:val="24"/>
              </w:rPr>
            </w:pPr>
            <w:r w:rsidRPr="00137330">
              <w:rPr>
                <w:rFonts w:ascii="Arial" w:hAnsi="Arial" w:cs="Arial"/>
                <w:b/>
                <w:sz w:val="24"/>
                <w:szCs w:val="24"/>
              </w:rPr>
              <w:t>Lance Rutherford</w:t>
            </w:r>
          </w:p>
        </w:tc>
      </w:tr>
      <w:tr w:rsidR="00DB116D" w:rsidRPr="00137330" w14:paraId="27020AA6" w14:textId="77777777" w:rsidTr="00575B8C">
        <w:tc>
          <w:tcPr>
            <w:tcW w:w="2093" w:type="dxa"/>
            <w:shd w:val="pct15" w:color="auto" w:fill="auto"/>
          </w:tcPr>
          <w:p w14:paraId="045E7D79" w14:textId="77777777" w:rsidR="00DB116D" w:rsidRPr="00137330" w:rsidRDefault="00DB116D" w:rsidP="00575B8C">
            <w:pPr>
              <w:spacing w:before="120" w:after="120"/>
              <w:jc w:val="both"/>
              <w:rPr>
                <w:rFonts w:ascii="Arial" w:hAnsi="Arial" w:cs="Arial"/>
                <w:b/>
                <w:sz w:val="24"/>
                <w:szCs w:val="24"/>
              </w:rPr>
            </w:pPr>
            <w:r w:rsidRPr="00137330">
              <w:rPr>
                <w:rFonts w:ascii="Arial" w:hAnsi="Arial" w:cs="Arial"/>
                <w:b/>
                <w:sz w:val="24"/>
                <w:szCs w:val="24"/>
              </w:rPr>
              <w:t>Assignment Title:</w:t>
            </w:r>
          </w:p>
        </w:tc>
        <w:tc>
          <w:tcPr>
            <w:tcW w:w="2046" w:type="dxa"/>
          </w:tcPr>
          <w:p w14:paraId="38002C3A" w14:textId="77777777" w:rsidR="00DB116D" w:rsidRPr="00137330" w:rsidRDefault="008E4878" w:rsidP="00575B8C">
            <w:pPr>
              <w:spacing w:before="120" w:after="120"/>
              <w:jc w:val="both"/>
              <w:rPr>
                <w:rFonts w:ascii="Arial" w:hAnsi="Arial" w:cs="Arial"/>
                <w:b/>
                <w:sz w:val="24"/>
                <w:szCs w:val="24"/>
              </w:rPr>
            </w:pPr>
            <w:r w:rsidRPr="00137330">
              <w:rPr>
                <w:rFonts w:ascii="Arial" w:hAnsi="Arial" w:cs="Arial"/>
                <w:b/>
                <w:sz w:val="24"/>
                <w:szCs w:val="24"/>
              </w:rPr>
              <w:t>Asset Management</w:t>
            </w:r>
          </w:p>
        </w:tc>
        <w:tc>
          <w:tcPr>
            <w:tcW w:w="3686" w:type="dxa"/>
            <w:shd w:val="pct15" w:color="auto" w:fill="auto"/>
          </w:tcPr>
          <w:p w14:paraId="79AD796B" w14:textId="77777777" w:rsidR="00160D12" w:rsidRPr="00137330" w:rsidRDefault="004D5E9B" w:rsidP="00575B8C">
            <w:pPr>
              <w:spacing w:before="120" w:after="120"/>
              <w:rPr>
                <w:rFonts w:ascii="Arial" w:hAnsi="Arial" w:cs="Arial"/>
                <w:b/>
                <w:sz w:val="24"/>
                <w:szCs w:val="24"/>
              </w:rPr>
            </w:pPr>
            <w:r w:rsidRPr="00137330">
              <w:rPr>
                <w:rFonts w:ascii="Arial" w:hAnsi="Arial" w:cs="Arial"/>
                <w:b/>
                <w:sz w:val="24"/>
                <w:szCs w:val="24"/>
              </w:rPr>
              <w:t>Word count (or equivalent):</w:t>
            </w:r>
          </w:p>
        </w:tc>
        <w:tc>
          <w:tcPr>
            <w:tcW w:w="2097" w:type="dxa"/>
          </w:tcPr>
          <w:p w14:paraId="0F180199" w14:textId="77777777" w:rsidR="00DB116D" w:rsidRPr="00137330" w:rsidRDefault="008E4878" w:rsidP="00575B8C">
            <w:pPr>
              <w:spacing w:before="120" w:after="120"/>
              <w:jc w:val="both"/>
              <w:rPr>
                <w:rFonts w:ascii="Arial" w:hAnsi="Arial" w:cs="Arial"/>
                <w:b/>
                <w:sz w:val="24"/>
                <w:szCs w:val="24"/>
              </w:rPr>
            </w:pPr>
            <w:r w:rsidRPr="00137330">
              <w:rPr>
                <w:rFonts w:ascii="Arial" w:hAnsi="Arial" w:cs="Arial"/>
                <w:b/>
                <w:sz w:val="24"/>
                <w:szCs w:val="24"/>
              </w:rPr>
              <w:t>2000</w:t>
            </w:r>
          </w:p>
        </w:tc>
      </w:tr>
      <w:tr w:rsidR="00B84B5B" w:rsidRPr="00137330" w14:paraId="7115153F" w14:textId="77777777" w:rsidTr="00575B8C">
        <w:tc>
          <w:tcPr>
            <w:tcW w:w="2093" w:type="dxa"/>
            <w:shd w:val="pct15" w:color="auto" w:fill="auto"/>
          </w:tcPr>
          <w:p w14:paraId="145F4166" w14:textId="77777777" w:rsidR="00B84B5B" w:rsidRPr="00137330" w:rsidRDefault="00552351" w:rsidP="00575B8C">
            <w:pPr>
              <w:spacing w:before="120" w:after="120"/>
              <w:jc w:val="both"/>
              <w:rPr>
                <w:rFonts w:ascii="Arial" w:hAnsi="Arial" w:cs="Arial"/>
                <w:b/>
                <w:sz w:val="24"/>
                <w:szCs w:val="24"/>
              </w:rPr>
            </w:pPr>
            <w:r w:rsidRPr="00137330">
              <w:rPr>
                <w:rFonts w:ascii="Arial" w:hAnsi="Arial" w:cs="Arial"/>
                <w:b/>
                <w:sz w:val="24"/>
                <w:szCs w:val="24"/>
              </w:rPr>
              <w:t>Submission deadline:</w:t>
            </w:r>
          </w:p>
        </w:tc>
        <w:tc>
          <w:tcPr>
            <w:tcW w:w="2046" w:type="dxa"/>
            <w:shd w:val="clear" w:color="auto" w:fill="auto"/>
          </w:tcPr>
          <w:p w14:paraId="255C9749" w14:textId="77777777" w:rsidR="00B84B5B" w:rsidRPr="00137330" w:rsidRDefault="00316036" w:rsidP="00575B8C">
            <w:pPr>
              <w:spacing w:before="120" w:after="120"/>
              <w:jc w:val="both"/>
              <w:rPr>
                <w:rFonts w:ascii="Arial" w:hAnsi="Arial" w:cs="Arial"/>
                <w:b/>
                <w:sz w:val="24"/>
                <w:szCs w:val="24"/>
              </w:rPr>
            </w:pPr>
            <w:r w:rsidRPr="00137330">
              <w:rPr>
                <w:rFonts w:ascii="Arial" w:hAnsi="Arial" w:cs="Arial"/>
                <w:b/>
                <w:sz w:val="24"/>
                <w:szCs w:val="24"/>
              </w:rPr>
              <w:t>08</w:t>
            </w:r>
            <w:r w:rsidR="00C340BD" w:rsidRPr="00137330">
              <w:rPr>
                <w:rFonts w:ascii="Arial" w:hAnsi="Arial" w:cs="Arial"/>
                <w:b/>
                <w:sz w:val="24"/>
                <w:szCs w:val="24"/>
              </w:rPr>
              <w:t xml:space="preserve"> April 20</w:t>
            </w:r>
            <w:r w:rsidRPr="00137330">
              <w:rPr>
                <w:rFonts w:ascii="Arial" w:hAnsi="Arial" w:cs="Arial"/>
                <w:b/>
                <w:sz w:val="24"/>
                <w:szCs w:val="24"/>
              </w:rPr>
              <w:t>20</w:t>
            </w:r>
          </w:p>
        </w:tc>
        <w:tc>
          <w:tcPr>
            <w:tcW w:w="3686" w:type="dxa"/>
            <w:shd w:val="pct15" w:color="auto" w:fill="auto"/>
          </w:tcPr>
          <w:p w14:paraId="6C248BF5" w14:textId="77777777" w:rsidR="00B84B5B" w:rsidRPr="00137330" w:rsidRDefault="00552351" w:rsidP="00575B8C">
            <w:pPr>
              <w:spacing w:before="120" w:after="120"/>
              <w:rPr>
                <w:rFonts w:ascii="Arial" w:hAnsi="Arial" w:cs="Arial"/>
                <w:b/>
                <w:sz w:val="24"/>
                <w:szCs w:val="24"/>
              </w:rPr>
            </w:pPr>
            <w:r w:rsidRPr="00137330">
              <w:rPr>
                <w:rFonts w:ascii="Arial" w:hAnsi="Arial" w:cs="Arial"/>
                <w:b/>
                <w:sz w:val="24"/>
                <w:szCs w:val="24"/>
              </w:rPr>
              <w:t>Return date of provisional marks &amp; written feedback:</w:t>
            </w:r>
          </w:p>
        </w:tc>
        <w:tc>
          <w:tcPr>
            <w:tcW w:w="2097" w:type="dxa"/>
          </w:tcPr>
          <w:p w14:paraId="511A17EF" w14:textId="77777777" w:rsidR="00B84B5B" w:rsidRPr="00137330" w:rsidRDefault="00316036" w:rsidP="00575B8C">
            <w:pPr>
              <w:spacing w:before="120" w:after="120"/>
              <w:jc w:val="both"/>
              <w:rPr>
                <w:rFonts w:ascii="Arial" w:hAnsi="Arial" w:cs="Arial"/>
                <w:b/>
                <w:sz w:val="24"/>
                <w:szCs w:val="24"/>
              </w:rPr>
            </w:pPr>
            <w:r w:rsidRPr="00137330">
              <w:rPr>
                <w:rFonts w:ascii="Arial" w:hAnsi="Arial" w:cs="Arial"/>
                <w:b/>
                <w:sz w:val="24"/>
                <w:szCs w:val="24"/>
              </w:rPr>
              <w:t>06</w:t>
            </w:r>
            <w:r w:rsidR="00057846" w:rsidRPr="00137330">
              <w:rPr>
                <w:rFonts w:ascii="Arial" w:hAnsi="Arial" w:cs="Arial"/>
                <w:b/>
                <w:sz w:val="24"/>
                <w:szCs w:val="24"/>
              </w:rPr>
              <w:t xml:space="preserve"> May 20</w:t>
            </w:r>
            <w:r w:rsidR="00CB34BA" w:rsidRPr="00137330">
              <w:rPr>
                <w:rFonts w:ascii="Arial" w:hAnsi="Arial" w:cs="Arial"/>
                <w:b/>
                <w:sz w:val="24"/>
                <w:szCs w:val="24"/>
              </w:rPr>
              <w:t>20</w:t>
            </w:r>
          </w:p>
        </w:tc>
      </w:tr>
      <w:tr w:rsidR="00152E9D" w:rsidRPr="00137330" w14:paraId="5B360855" w14:textId="77777777" w:rsidTr="00A406E5">
        <w:tc>
          <w:tcPr>
            <w:tcW w:w="2093" w:type="dxa"/>
            <w:shd w:val="pct15" w:color="auto" w:fill="auto"/>
          </w:tcPr>
          <w:p w14:paraId="50DD0187" w14:textId="77777777" w:rsidR="00152E9D" w:rsidRPr="00137330" w:rsidRDefault="00A406E5" w:rsidP="00137330">
            <w:pPr>
              <w:spacing w:before="120" w:after="120" w:line="360" w:lineRule="auto"/>
              <w:jc w:val="both"/>
              <w:rPr>
                <w:rFonts w:ascii="Arial" w:hAnsi="Arial" w:cs="Arial"/>
                <w:b/>
                <w:sz w:val="24"/>
                <w:szCs w:val="24"/>
              </w:rPr>
            </w:pPr>
            <w:r w:rsidRPr="00137330">
              <w:rPr>
                <w:rFonts w:ascii="Arial" w:hAnsi="Arial" w:cs="Arial"/>
                <w:b/>
                <w:sz w:val="24"/>
                <w:szCs w:val="24"/>
              </w:rPr>
              <w:t>Submission method:</w:t>
            </w:r>
          </w:p>
        </w:tc>
        <w:tc>
          <w:tcPr>
            <w:tcW w:w="7829" w:type="dxa"/>
            <w:gridSpan w:val="3"/>
            <w:shd w:val="clear" w:color="auto" w:fill="auto"/>
          </w:tcPr>
          <w:p w14:paraId="49908AC2" w14:textId="77777777" w:rsidR="00A406E5" w:rsidRPr="00137330" w:rsidRDefault="00A406E5" w:rsidP="00575B8C">
            <w:pPr>
              <w:rPr>
                <w:rFonts w:ascii="Arial" w:hAnsi="Arial" w:cs="Arial"/>
                <w:sz w:val="24"/>
                <w:szCs w:val="24"/>
              </w:rPr>
            </w:pPr>
            <w:r w:rsidRPr="00137330">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2811D6" w14:textId="77777777" w:rsidR="00A406E5" w:rsidRPr="00137330" w:rsidRDefault="00A406E5" w:rsidP="00575B8C">
            <w:pPr>
              <w:spacing w:before="120" w:after="120"/>
              <w:jc w:val="both"/>
              <w:rPr>
                <w:rFonts w:ascii="Arial" w:hAnsi="Arial" w:cs="Arial"/>
                <w:b/>
                <w:sz w:val="24"/>
                <w:szCs w:val="24"/>
              </w:rPr>
            </w:pPr>
            <w:r w:rsidRPr="00137330">
              <w:rPr>
                <w:rFonts w:ascii="Arial" w:hAnsi="Arial" w:cs="Arial"/>
                <w:b/>
                <w:sz w:val="24"/>
                <w:szCs w:val="24"/>
              </w:rPr>
              <w:t xml:space="preserve">Alternative submission method (if applicable): </w:t>
            </w:r>
          </w:p>
          <w:p w14:paraId="21412506" w14:textId="77777777" w:rsidR="00A406E5" w:rsidRPr="00137330" w:rsidRDefault="00A406E5" w:rsidP="00575B8C">
            <w:pPr>
              <w:spacing w:before="120" w:after="120"/>
              <w:jc w:val="both"/>
              <w:rPr>
                <w:rFonts w:ascii="Arial" w:hAnsi="Arial" w:cs="Arial"/>
                <w:b/>
                <w:sz w:val="24"/>
                <w:szCs w:val="24"/>
              </w:rPr>
            </w:pPr>
            <w:r w:rsidRPr="00137330">
              <w:rPr>
                <w:rFonts w:ascii="Arial" w:hAnsi="Arial" w:cs="Arial"/>
                <w:b/>
                <w:sz w:val="24"/>
                <w:szCs w:val="24"/>
              </w:rPr>
              <w:t xml:space="preserve">Late submission of the assessment will result in a late penalty mark.  </w:t>
            </w:r>
            <w:r w:rsidRPr="00137330">
              <w:rPr>
                <w:rFonts w:ascii="Arial" w:hAnsi="Arial" w:cs="Arial"/>
                <w:sz w:val="24"/>
                <w:szCs w:val="24"/>
              </w:rPr>
              <w:t>Penalties for late submission: Up to one week late, maximum mark o</w:t>
            </w:r>
            <w:r w:rsidR="008F1308" w:rsidRPr="00137330">
              <w:rPr>
                <w:rFonts w:ascii="Arial" w:hAnsi="Arial" w:cs="Arial"/>
                <w:sz w:val="24"/>
                <w:szCs w:val="24"/>
              </w:rPr>
              <w:t>f 40%.  Over one week late, 0%</w:t>
            </w:r>
            <w:r w:rsidRPr="00137330">
              <w:rPr>
                <w:rFonts w:ascii="Arial" w:hAnsi="Arial" w:cs="Arial"/>
                <w:sz w:val="24"/>
                <w:szCs w:val="24"/>
              </w:rPr>
              <w:t>.  Only the Extenuating Circumstances Panel may approve a change to submission dates.</w:t>
            </w:r>
          </w:p>
        </w:tc>
      </w:tr>
      <w:tr w:rsidR="00A406E5" w:rsidRPr="00137330" w14:paraId="18C8FA99" w14:textId="77777777" w:rsidTr="00A406E5">
        <w:tc>
          <w:tcPr>
            <w:tcW w:w="2093" w:type="dxa"/>
            <w:shd w:val="pct15" w:color="auto" w:fill="auto"/>
          </w:tcPr>
          <w:p w14:paraId="42EA84B6" w14:textId="77777777" w:rsidR="00A406E5" w:rsidRPr="00137330" w:rsidRDefault="00A406E5" w:rsidP="00575B8C">
            <w:pPr>
              <w:spacing w:before="120" w:after="120"/>
              <w:rPr>
                <w:rFonts w:ascii="Arial" w:hAnsi="Arial" w:cs="Arial"/>
                <w:b/>
                <w:sz w:val="24"/>
                <w:szCs w:val="24"/>
              </w:rPr>
            </w:pPr>
            <w:r w:rsidRPr="00137330">
              <w:rPr>
                <w:rFonts w:ascii="Arial" w:hAnsi="Arial" w:cs="Arial"/>
                <w:b/>
                <w:sz w:val="24"/>
                <w:szCs w:val="24"/>
              </w:rPr>
              <w:t>Academic honesty / referencing:</w:t>
            </w:r>
          </w:p>
        </w:tc>
        <w:tc>
          <w:tcPr>
            <w:tcW w:w="7829" w:type="dxa"/>
            <w:gridSpan w:val="3"/>
            <w:shd w:val="clear" w:color="auto" w:fill="auto"/>
          </w:tcPr>
          <w:p w14:paraId="39F2202C" w14:textId="77777777" w:rsidR="00A406E5" w:rsidRPr="00137330" w:rsidRDefault="00A406E5" w:rsidP="00575B8C">
            <w:pPr>
              <w:spacing w:before="120" w:after="120"/>
              <w:jc w:val="both"/>
              <w:rPr>
                <w:rFonts w:ascii="Arial" w:hAnsi="Arial" w:cs="Arial"/>
                <w:sz w:val="24"/>
                <w:szCs w:val="24"/>
              </w:rPr>
            </w:pPr>
            <w:r w:rsidRPr="00137330">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37330">
              <w:rPr>
                <w:rFonts w:ascii="Arial" w:hAnsi="Arial" w:cs="Arial"/>
                <w:sz w:val="24"/>
                <w:szCs w:val="24"/>
              </w:rPr>
              <w:t xml:space="preserve">used, </w:t>
            </w:r>
            <w:r w:rsidRPr="00137330">
              <w:rPr>
                <w:rFonts w:ascii="Arial" w:hAnsi="Arial" w:cs="Arial"/>
                <w:sz w:val="24"/>
                <w:szCs w:val="24"/>
              </w:rPr>
              <w:t xml:space="preserve">cited or quoted in order to complete this assessment.  </w:t>
            </w:r>
          </w:p>
        </w:tc>
      </w:tr>
    </w:tbl>
    <w:p w14:paraId="7142856A" w14:textId="77777777" w:rsidR="00152E9D" w:rsidRPr="00137330" w:rsidRDefault="00152E9D" w:rsidP="00575B8C">
      <w:pPr>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137330" w14:paraId="27C5D472" w14:textId="77777777" w:rsidTr="00A406E5">
        <w:tc>
          <w:tcPr>
            <w:tcW w:w="9747" w:type="dxa"/>
            <w:shd w:val="pct10" w:color="auto" w:fill="auto"/>
          </w:tcPr>
          <w:p w14:paraId="20051870" w14:textId="77777777" w:rsidR="00C01A3F" w:rsidRPr="00137330" w:rsidRDefault="00C01A3F" w:rsidP="00575B8C">
            <w:pPr>
              <w:rPr>
                <w:rFonts w:ascii="Arial" w:hAnsi="Arial" w:cs="Arial"/>
                <w:b/>
                <w:sz w:val="24"/>
                <w:szCs w:val="24"/>
              </w:rPr>
            </w:pPr>
            <w:r w:rsidRPr="00137330">
              <w:rPr>
                <w:rFonts w:ascii="Arial" w:hAnsi="Arial" w:cs="Arial"/>
                <w:b/>
                <w:sz w:val="24"/>
                <w:szCs w:val="24"/>
              </w:rPr>
              <w:t xml:space="preserve">Module Learning Outcomes </w:t>
            </w:r>
          </w:p>
          <w:p w14:paraId="7E874DEF" w14:textId="77777777" w:rsidR="00C01A3F" w:rsidRPr="00137330" w:rsidRDefault="00C01A3F" w:rsidP="00575B8C">
            <w:pPr>
              <w:rPr>
                <w:rFonts w:ascii="Arial" w:hAnsi="Arial" w:cs="Arial"/>
                <w:sz w:val="24"/>
                <w:szCs w:val="24"/>
              </w:rPr>
            </w:pPr>
            <w:r w:rsidRPr="00137330">
              <w:rPr>
                <w:rFonts w:ascii="Arial" w:hAnsi="Arial" w:cs="Arial"/>
                <w:b/>
                <w:sz w:val="24"/>
                <w:szCs w:val="24"/>
              </w:rPr>
              <w:t>(from module syllabus)</w:t>
            </w:r>
          </w:p>
        </w:tc>
      </w:tr>
      <w:tr w:rsidR="008E4878" w:rsidRPr="00137330" w14:paraId="0DEFFC57" w14:textId="77777777" w:rsidTr="00225F4A">
        <w:trPr>
          <w:trHeight w:val="2078"/>
        </w:trPr>
        <w:tc>
          <w:tcPr>
            <w:tcW w:w="9747" w:type="dxa"/>
          </w:tcPr>
          <w:p w14:paraId="6B73CE63" w14:textId="77777777" w:rsidR="008E4878" w:rsidRPr="00137330" w:rsidRDefault="008E4878" w:rsidP="00575B8C">
            <w:pPr>
              <w:pStyle w:val="bullet"/>
              <w:numPr>
                <w:ilvl w:val="0"/>
                <w:numId w:val="18"/>
              </w:numPr>
              <w:overflowPunct/>
              <w:autoSpaceDE/>
              <w:autoSpaceDN/>
              <w:adjustRightInd/>
              <w:spacing w:before="0"/>
              <w:textAlignment w:val="auto"/>
              <w:rPr>
                <w:rFonts w:ascii="Arial" w:hAnsi="Arial" w:cs="Arial"/>
                <w:szCs w:val="24"/>
              </w:rPr>
            </w:pPr>
            <w:r w:rsidRPr="00137330">
              <w:rPr>
                <w:rFonts w:ascii="Arial" w:hAnsi="Arial" w:cs="Arial"/>
                <w:szCs w:val="24"/>
              </w:rPr>
              <w:t xml:space="preserve">Explain maintenance strategies and asset care methodologies.  </w:t>
            </w:r>
          </w:p>
          <w:p w14:paraId="54C195EA" w14:textId="77777777" w:rsidR="008E4878" w:rsidRPr="00137330" w:rsidRDefault="008E4878" w:rsidP="00575B8C">
            <w:pPr>
              <w:pStyle w:val="bullet"/>
              <w:overflowPunct/>
              <w:autoSpaceDE/>
              <w:autoSpaceDN/>
              <w:adjustRightInd/>
              <w:spacing w:before="0"/>
              <w:ind w:left="0" w:firstLine="0"/>
              <w:textAlignment w:val="auto"/>
              <w:rPr>
                <w:rFonts w:ascii="Arial" w:hAnsi="Arial" w:cs="Arial"/>
                <w:szCs w:val="24"/>
              </w:rPr>
            </w:pPr>
          </w:p>
          <w:p w14:paraId="21A105DB" w14:textId="77777777" w:rsidR="008E4878" w:rsidRPr="00137330" w:rsidRDefault="008E4878" w:rsidP="00575B8C">
            <w:pPr>
              <w:pStyle w:val="bullet"/>
              <w:numPr>
                <w:ilvl w:val="0"/>
                <w:numId w:val="18"/>
              </w:numPr>
              <w:overflowPunct/>
              <w:autoSpaceDE/>
              <w:autoSpaceDN/>
              <w:adjustRightInd/>
              <w:spacing w:before="0"/>
              <w:textAlignment w:val="auto"/>
              <w:rPr>
                <w:rFonts w:ascii="Arial" w:hAnsi="Arial" w:cs="Arial"/>
                <w:szCs w:val="24"/>
              </w:rPr>
            </w:pPr>
            <w:r w:rsidRPr="00137330">
              <w:rPr>
                <w:rFonts w:ascii="Arial" w:hAnsi="Arial" w:cs="Arial"/>
                <w:szCs w:val="24"/>
              </w:rPr>
              <w:t>Select an appropriate maintenance strategy based on an assessment of the operational, business and legal requirements for the asset.</w:t>
            </w:r>
          </w:p>
          <w:p w14:paraId="396A5FDA" w14:textId="77777777" w:rsidR="008E4878" w:rsidRPr="00137330" w:rsidRDefault="008E4878" w:rsidP="00575B8C">
            <w:pPr>
              <w:pStyle w:val="bullet"/>
              <w:overflowPunct/>
              <w:autoSpaceDE/>
              <w:autoSpaceDN/>
              <w:adjustRightInd/>
              <w:spacing w:before="0"/>
              <w:ind w:left="360" w:firstLine="0"/>
              <w:textAlignment w:val="auto"/>
              <w:rPr>
                <w:rFonts w:ascii="Arial" w:hAnsi="Arial" w:cs="Arial"/>
                <w:szCs w:val="24"/>
              </w:rPr>
            </w:pPr>
          </w:p>
          <w:p w14:paraId="40EBF800" w14:textId="77777777" w:rsidR="008E4878" w:rsidRPr="00137330" w:rsidRDefault="008E4878" w:rsidP="00575B8C">
            <w:pPr>
              <w:pStyle w:val="ListParagraph"/>
              <w:numPr>
                <w:ilvl w:val="0"/>
                <w:numId w:val="18"/>
              </w:numPr>
              <w:rPr>
                <w:rFonts w:ascii="Arial" w:hAnsi="Arial" w:cs="Arial"/>
                <w:sz w:val="24"/>
                <w:szCs w:val="24"/>
              </w:rPr>
            </w:pPr>
            <w:r w:rsidRPr="00137330">
              <w:rPr>
                <w:rFonts w:ascii="Arial" w:hAnsi="Arial" w:cs="Arial"/>
                <w:sz w:val="24"/>
                <w:szCs w:val="24"/>
              </w:rPr>
              <w:t>Develop and implement asset care improvement techniques</w:t>
            </w:r>
          </w:p>
          <w:p w14:paraId="3795EE9E" w14:textId="77777777" w:rsidR="008E4878" w:rsidRPr="00137330" w:rsidRDefault="008E4878" w:rsidP="00575B8C">
            <w:pPr>
              <w:pStyle w:val="bullet"/>
              <w:spacing w:before="0"/>
              <w:ind w:left="0"/>
              <w:rPr>
                <w:rFonts w:ascii="Arial" w:hAnsi="Arial" w:cs="Arial"/>
                <w:szCs w:val="24"/>
              </w:rPr>
            </w:pPr>
            <w:r w:rsidRPr="00137330">
              <w:rPr>
                <w:rFonts w:ascii="Arial" w:hAnsi="Arial" w:cs="Arial"/>
                <w:szCs w:val="24"/>
              </w:rPr>
              <w:t xml:space="preserve"> </w:t>
            </w:r>
          </w:p>
        </w:tc>
      </w:tr>
    </w:tbl>
    <w:p w14:paraId="4AB06062" w14:textId="77777777" w:rsidR="00C01A3F" w:rsidRPr="00137330" w:rsidRDefault="00C01A3F" w:rsidP="00137330">
      <w:pPr>
        <w:spacing w:line="360" w:lineRule="auto"/>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75B8C" w:rsidRPr="00A406E5" w14:paraId="0768135D" w14:textId="77777777" w:rsidTr="0088090A">
        <w:trPr>
          <w:jc w:val="center"/>
        </w:trPr>
        <w:tc>
          <w:tcPr>
            <w:tcW w:w="10670" w:type="dxa"/>
            <w:shd w:val="clear" w:color="auto" w:fill="BFBFBF"/>
          </w:tcPr>
          <w:p w14:paraId="6B6E7414" w14:textId="77777777" w:rsidR="00575B8C" w:rsidRPr="00A406E5" w:rsidRDefault="00575B8C" w:rsidP="0088090A">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EBB8012" w14:textId="77777777" w:rsidR="00575B8C" w:rsidRPr="00A406E5" w:rsidRDefault="00575B8C" w:rsidP="00575B8C">
      <w:pPr>
        <w:rPr>
          <w:rFonts w:ascii="Arial" w:hAnsi="Arial" w:cs="Arial"/>
        </w:rPr>
      </w:pPr>
    </w:p>
    <w:tbl>
      <w:tblPr>
        <w:tblpPr w:leftFromText="180" w:rightFromText="180" w:vertAnchor="text" w:horzAnchor="page" w:tblpX="710" w:tblpY="1114"/>
        <w:tblW w:w="5000" w:type="pct"/>
        <w:tblLayout w:type="fixed"/>
        <w:tblLook w:val="04A0" w:firstRow="1" w:lastRow="0" w:firstColumn="1" w:lastColumn="0" w:noHBand="0" w:noVBand="1"/>
      </w:tblPr>
      <w:tblGrid>
        <w:gridCol w:w="8336"/>
        <w:gridCol w:w="986"/>
        <w:gridCol w:w="1122"/>
      </w:tblGrid>
      <w:tr w:rsidR="00575B8C" w:rsidRPr="00A406E5" w14:paraId="30BA9DD5" w14:textId="77777777" w:rsidTr="00575B8C">
        <w:trPr>
          <w:trHeight w:val="990"/>
        </w:trPr>
        <w:tc>
          <w:tcPr>
            <w:tcW w:w="3991" w:type="pct"/>
            <w:tcBorders>
              <w:top w:val="single" w:sz="4" w:space="0" w:color="auto"/>
              <w:left w:val="single" w:sz="4" w:space="0" w:color="auto"/>
              <w:right w:val="single" w:sz="4" w:space="0" w:color="auto"/>
            </w:tcBorders>
            <w:shd w:val="clear" w:color="auto" w:fill="BFBFBF"/>
            <w:vAlign w:val="center"/>
          </w:tcPr>
          <w:p w14:paraId="3A2D0F9A" w14:textId="77777777" w:rsidR="00575B8C" w:rsidRPr="00A406E5" w:rsidRDefault="00575B8C" w:rsidP="00575B8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72" w:type="pct"/>
            <w:tcBorders>
              <w:top w:val="single" w:sz="4" w:space="0" w:color="auto"/>
              <w:left w:val="single" w:sz="4" w:space="0" w:color="auto"/>
              <w:right w:val="single" w:sz="4" w:space="0" w:color="auto"/>
            </w:tcBorders>
            <w:shd w:val="clear" w:color="auto" w:fill="BFBFBF"/>
            <w:textDirection w:val="btLr"/>
          </w:tcPr>
          <w:p w14:paraId="6DBC5159" w14:textId="77777777" w:rsidR="00575B8C" w:rsidRPr="00A85BFE" w:rsidRDefault="00575B8C" w:rsidP="00575B8C">
            <w:pPr>
              <w:ind w:left="34" w:right="113"/>
              <w:jc w:val="center"/>
              <w:rPr>
                <w:rFonts w:ascii="Arial" w:hAnsi="Arial" w:cs="Arial"/>
                <w:b/>
                <w:sz w:val="18"/>
                <w:szCs w:val="18"/>
              </w:rPr>
            </w:pPr>
            <w:r w:rsidRPr="00A85BFE">
              <w:rPr>
                <w:rFonts w:ascii="Arial" w:hAnsi="Arial" w:cs="Arial"/>
                <w:b/>
                <w:sz w:val="18"/>
                <w:szCs w:val="18"/>
              </w:rPr>
              <w:t>Marks available</w:t>
            </w:r>
          </w:p>
        </w:tc>
        <w:tc>
          <w:tcPr>
            <w:tcW w:w="537"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89AB55" w14:textId="77777777" w:rsidR="00575B8C" w:rsidRPr="00A85BFE" w:rsidRDefault="00575B8C" w:rsidP="00575B8C">
            <w:pPr>
              <w:ind w:left="113" w:right="113"/>
              <w:jc w:val="center"/>
              <w:rPr>
                <w:rFonts w:ascii="Arial" w:hAnsi="Arial" w:cs="Arial"/>
                <w:b/>
                <w:sz w:val="18"/>
                <w:szCs w:val="18"/>
              </w:rPr>
            </w:pPr>
            <w:r w:rsidRPr="00A85BFE">
              <w:rPr>
                <w:rFonts w:ascii="Arial" w:hAnsi="Arial" w:cs="Arial"/>
                <w:b/>
                <w:sz w:val="18"/>
                <w:szCs w:val="18"/>
              </w:rPr>
              <w:t xml:space="preserve">Marks </w:t>
            </w:r>
          </w:p>
          <w:p w14:paraId="787EBA36" w14:textId="77777777" w:rsidR="00575B8C" w:rsidRPr="00A85BFE" w:rsidRDefault="00575B8C" w:rsidP="00575B8C">
            <w:pPr>
              <w:ind w:left="113" w:right="113"/>
              <w:jc w:val="center"/>
              <w:rPr>
                <w:rFonts w:ascii="Arial" w:hAnsi="Arial" w:cs="Arial"/>
                <w:b/>
                <w:sz w:val="18"/>
                <w:szCs w:val="18"/>
              </w:rPr>
            </w:pPr>
            <w:r w:rsidRPr="00A85BFE">
              <w:rPr>
                <w:rFonts w:ascii="Arial" w:hAnsi="Arial" w:cs="Arial"/>
                <w:b/>
                <w:sz w:val="18"/>
                <w:szCs w:val="18"/>
              </w:rPr>
              <w:t>awarded</w:t>
            </w:r>
          </w:p>
        </w:tc>
      </w:tr>
      <w:tr w:rsidR="00575B8C" w:rsidRPr="00A406E5" w14:paraId="17C6E30F" w14:textId="77777777" w:rsidTr="00575B8C">
        <w:trPr>
          <w:trHeight w:val="450"/>
        </w:trPr>
        <w:tc>
          <w:tcPr>
            <w:tcW w:w="3991" w:type="pct"/>
            <w:tcBorders>
              <w:top w:val="single" w:sz="4" w:space="0" w:color="auto"/>
              <w:left w:val="single" w:sz="4" w:space="0" w:color="auto"/>
              <w:right w:val="single" w:sz="4" w:space="0" w:color="auto"/>
            </w:tcBorders>
            <w:shd w:val="clear" w:color="auto" w:fill="D9D9D9"/>
          </w:tcPr>
          <w:p w14:paraId="0245C3BB" w14:textId="77777777" w:rsidR="00575B8C" w:rsidRPr="00A406E5" w:rsidRDefault="00575B8C" w:rsidP="00575B8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9729E1F" w14:textId="77777777" w:rsidR="00575B8C" w:rsidRPr="00A406E5" w:rsidRDefault="00575B8C" w:rsidP="00575B8C">
            <w:pPr>
              <w:spacing w:after="120"/>
              <w:rPr>
                <w:rFonts w:ascii="Arial" w:hAnsi="Arial" w:cs="Arial"/>
                <w:sz w:val="14"/>
                <w:szCs w:val="14"/>
              </w:rPr>
            </w:pPr>
            <w:r w:rsidRPr="00A406E5">
              <w:rPr>
                <w:rFonts w:ascii="Arial" w:hAnsi="Arial" w:cs="Arial"/>
                <w:sz w:val="14"/>
                <w:szCs w:val="14"/>
              </w:rPr>
              <w:t>.</w:t>
            </w:r>
          </w:p>
        </w:tc>
        <w:tc>
          <w:tcPr>
            <w:tcW w:w="472" w:type="pct"/>
            <w:tcBorders>
              <w:top w:val="single" w:sz="4" w:space="0" w:color="auto"/>
              <w:left w:val="single" w:sz="4" w:space="0" w:color="auto"/>
              <w:right w:val="single" w:sz="4" w:space="0" w:color="auto"/>
            </w:tcBorders>
            <w:shd w:val="clear" w:color="auto" w:fill="D9D9D9"/>
          </w:tcPr>
          <w:p w14:paraId="4D28E627" w14:textId="77777777" w:rsidR="00575B8C" w:rsidRPr="00A406E5" w:rsidRDefault="00575B8C" w:rsidP="00575B8C">
            <w:pPr>
              <w:jc w:val="center"/>
              <w:rPr>
                <w:rFonts w:ascii="Arial" w:hAnsi="Arial" w:cs="Arial"/>
                <w:sz w:val="32"/>
              </w:rPr>
            </w:pPr>
          </w:p>
        </w:tc>
        <w:tc>
          <w:tcPr>
            <w:tcW w:w="537" w:type="pct"/>
            <w:tcBorders>
              <w:top w:val="single" w:sz="4" w:space="0" w:color="auto"/>
              <w:left w:val="single" w:sz="4" w:space="0" w:color="auto"/>
              <w:bottom w:val="single" w:sz="4" w:space="0" w:color="auto"/>
              <w:right w:val="single" w:sz="4" w:space="0" w:color="auto"/>
            </w:tcBorders>
            <w:shd w:val="clear" w:color="auto" w:fill="D9D9D9"/>
          </w:tcPr>
          <w:p w14:paraId="35123D50" w14:textId="77777777" w:rsidR="00575B8C" w:rsidRPr="00A406E5" w:rsidRDefault="00575B8C" w:rsidP="00575B8C">
            <w:pPr>
              <w:jc w:val="center"/>
              <w:rPr>
                <w:rFonts w:ascii="Arial" w:hAnsi="Arial" w:cs="Arial"/>
                <w:sz w:val="32"/>
              </w:rPr>
            </w:pPr>
          </w:p>
        </w:tc>
      </w:tr>
      <w:tr w:rsidR="00575B8C" w:rsidRPr="00A406E5" w14:paraId="5FD8ED6F" w14:textId="77777777" w:rsidTr="00575B8C">
        <w:trPr>
          <w:trHeight w:val="450"/>
        </w:trPr>
        <w:tc>
          <w:tcPr>
            <w:tcW w:w="3991" w:type="pct"/>
            <w:vMerge w:val="restart"/>
            <w:tcBorders>
              <w:top w:val="single" w:sz="4" w:space="0" w:color="auto"/>
              <w:left w:val="single" w:sz="4" w:space="0" w:color="auto"/>
              <w:right w:val="single" w:sz="4" w:space="0" w:color="auto"/>
            </w:tcBorders>
          </w:tcPr>
          <w:p w14:paraId="44016461" w14:textId="157C16B7" w:rsidR="00575B8C" w:rsidRPr="00A406E5" w:rsidRDefault="00D27837"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63" behindDoc="0" locked="0" layoutInCell="1" allowOverlap="1" wp14:anchorId="65F8FB11" wp14:editId="06BBCCE4">
                      <wp:simplePos x="0" y="0"/>
                      <wp:positionH relativeFrom="column">
                        <wp:posOffset>3712210</wp:posOffset>
                      </wp:positionH>
                      <wp:positionV relativeFrom="paragraph">
                        <wp:posOffset>104140</wp:posOffset>
                      </wp:positionV>
                      <wp:extent cx="555290" cy="145415"/>
                      <wp:effectExtent l="38100" t="38100" r="0" b="45085"/>
                      <wp:wrapNone/>
                      <wp:docPr id="748" name="Ink 748"/>
                      <wp:cNvGraphicFramePr/>
                      <a:graphic xmlns:a="http://schemas.openxmlformats.org/drawingml/2006/main">
                        <a:graphicData uri="http://schemas.microsoft.com/office/word/2010/wordprocessingInk">
                          <w14:contentPart bwMode="auto" r:id="rId10">
                            <w14:nvContentPartPr>
                              <w14:cNvContentPartPr/>
                            </w14:nvContentPartPr>
                            <w14:xfrm>
                              <a:off x="0" y="0"/>
                              <a:ext cx="555290" cy="145415"/>
                            </w14:xfrm>
                          </w14:contentPart>
                        </a:graphicData>
                      </a:graphic>
                    </wp:anchor>
                  </w:drawing>
                </mc:Choice>
                <mc:Fallback>
                  <w:pict>
                    <v:shapetype w14:anchorId="1A8B58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48" o:spid="_x0000_s1026" type="#_x0000_t75" style="position:absolute;margin-left:291.7pt;margin-top:7.6pt;width:44.9pt;height:12.65pt;z-index:2516583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">
                      <v:imagedata r:id="rId11" o:title=""/>
                    </v:shape>
                  </w:pict>
                </mc:Fallback>
              </mc:AlternateContent>
            </w:r>
            <w:r w:rsidR="000921DB">
              <w:rPr>
                <w:rFonts w:ascii="Arial" w:hAnsi="Arial" w:cs="Arial"/>
                <w:noProof/>
                <w:sz w:val="14"/>
                <w:szCs w:val="14"/>
              </w:rPr>
              <mc:AlternateContent>
                <mc:Choice Requires="wpi">
                  <w:drawing>
                    <wp:anchor distT="0" distB="0" distL="114300" distR="114300" simplePos="0" relativeHeight="251658361" behindDoc="0" locked="0" layoutInCell="1" allowOverlap="1" wp14:anchorId="3FF2431C" wp14:editId="00A9A89A">
                      <wp:simplePos x="0" y="0"/>
                      <wp:positionH relativeFrom="column">
                        <wp:posOffset>2520950</wp:posOffset>
                      </wp:positionH>
                      <wp:positionV relativeFrom="paragraph">
                        <wp:posOffset>110490</wp:posOffset>
                      </wp:positionV>
                      <wp:extent cx="1030330" cy="138430"/>
                      <wp:effectExtent l="38100" t="38100" r="0" b="39370"/>
                      <wp:wrapNone/>
                      <wp:docPr id="742" name="Ink 742"/>
                      <wp:cNvGraphicFramePr/>
                      <a:graphic xmlns:a="http://schemas.openxmlformats.org/drawingml/2006/main">
                        <a:graphicData uri="http://schemas.microsoft.com/office/word/2010/wordprocessingInk">
                          <w14:contentPart bwMode="auto" r:id="rId12">
                            <w14:nvContentPartPr>
                              <w14:cNvContentPartPr/>
                            </w14:nvContentPartPr>
                            <w14:xfrm>
                              <a:off x="0" y="0"/>
                              <a:ext cx="1030330" cy="138430"/>
                            </w14:xfrm>
                          </w14:contentPart>
                        </a:graphicData>
                      </a:graphic>
                    </wp:anchor>
                  </w:drawing>
                </mc:Choice>
                <mc:Fallback>
                  <w:pict>
                    <v:shape w14:anchorId="6414F609" id="Ink 742" o:spid="_x0000_s1026" type="#_x0000_t75" style="position:absolute;margin-left:197.9pt;margin-top:8.1pt;width:82.35pt;height:12.1pt;z-index:2516583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">
                      <v:imagedata r:id="rId13" o:title=""/>
                    </v:shape>
                  </w:pict>
                </mc:Fallback>
              </mc:AlternateContent>
            </w:r>
          </w:p>
          <w:p w14:paraId="0474C458" w14:textId="1A5F55A8" w:rsidR="00575B8C" w:rsidRPr="00A406E5" w:rsidRDefault="000921DB"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62" behindDoc="0" locked="0" layoutInCell="1" allowOverlap="1" wp14:anchorId="6BE8AA15" wp14:editId="07B5B9D8">
                      <wp:simplePos x="0" y="0"/>
                      <wp:positionH relativeFrom="column">
                        <wp:posOffset>20955</wp:posOffset>
                      </wp:positionH>
                      <wp:positionV relativeFrom="paragraph">
                        <wp:posOffset>-86995</wp:posOffset>
                      </wp:positionV>
                      <wp:extent cx="1787705" cy="289715"/>
                      <wp:effectExtent l="38100" t="38100" r="15875" b="40640"/>
                      <wp:wrapNone/>
                      <wp:docPr id="743" name="Ink 743"/>
                      <wp:cNvGraphicFramePr/>
                      <a:graphic xmlns:a="http://schemas.openxmlformats.org/drawingml/2006/main">
                        <a:graphicData uri="http://schemas.microsoft.com/office/word/2010/wordprocessingInk">
                          <w14:contentPart bwMode="auto" r:id="rId14">
                            <w14:nvContentPartPr>
                              <w14:cNvContentPartPr/>
                            </w14:nvContentPartPr>
                            <w14:xfrm>
                              <a:off x="0" y="0"/>
                              <a:ext cx="1787705" cy="289715"/>
                            </w14:xfrm>
                          </w14:contentPart>
                        </a:graphicData>
                      </a:graphic>
                    </wp:anchor>
                  </w:drawing>
                </mc:Choice>
                <mc:Fallback>
                  <w:pict>
                    <v:shape w14:anchorId="586C192D" id="Ink 743" o:spid="_x0000_s1026" type="#_x0000_t75" style="position:absolute;margin-left:1.05pt;margin-top:-7.45pt;width:141.95pt;height:24pt;z-index:2516583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">
                      <v:imagedata r:id="rId15" o:title=""/>
                    </v:shape>
                  </w:pict>
                </mc:Fallback>
              </mc:AlternateContent>
            </w:r>
            <w:r>
              <w:rPr>
                <w:rFonts w:ascii="Arial" w:hAnsi="Arial" w:cs="Arial"/>
                <w:noProof/>
                <w:sz w:val="14"/>
                <w:szCs w:val="14"/>
              </w:rPr>
              <mc:AlternateContent>
                <mc:Choice Requires="wpi">
                  <w:drawing>
                    <wp:anchor distT="0" distB="0" distL="114300" distR="114300" simplePos="0" relativeHeight="251658360" behindDoc="0" locked="0" layoutInCell="1" allowOverlap="1" wp14:anchorId="2872571D" wp14:editId="09E2150F">
                      <wp:simplePos x="0" y="0"/>
                      <wp:positionH relativeFrom="column">
                        <wp:posOffset>2026027</wp:posOffset>
                      </wp:positionH>
                      <wp:positionV relativeFrom="paragraph">
                        <wp:posOffset>-4199</wp:posOffset>
                      </wp:positionV>
                      <wp:extent cx="247680" cy="75240"/>
                      <wp:effectExtent l="38100" t="38100" r="0" b="39370"/>
                      <wp:wrapNone/>
                      <wp:docPr id="737" name="Ink 737"/>
                      <wp:cNvGraphicFramePr/>
                      <a:graphic xmlns:a="http://schemas.openxmlformats.org/drawingml/2006/main">
                        <a:graphicData uri="http://schemas.microsoft.com/office/word/2010/wordprocessingInk">
                          <w14:contentPart bwMode="auto" r:id="rId16">
                            <w14:nvContentPartPr>
                              <w14:cNvContentPartPr/>
                            </w14:nvContentPartPr>
                            <w14:xfrm>
                              <a:off x="0" y="0"/>
                              <a:ext cx="247680" cy="75240"/>
                            </w14:xfrm>
                          </w14:contentPart>
                        </a:graphicData>
                      </a:graphic>
                    </wp:anchor>
                  </w:drawing>
                </mc:Choice>
                <mc:Fallback>
                  <w:pict>
                    <v:shape w14:anchorId="4F1812F7" id="Ink 737" o:spid="_x0000_s1026" type="#_x0000_t75" style="position:absolute;margin-left:158.95pt;margin-top:-.95pt;width:20.7pt;height:7.1pt;z-index:251658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">
                      <v:imagedata r:id="rId17" o:title=""/>
                    </v:shape>
                  </w:pict>
                </mc:Fallback>
              </mc:AlternateContent>
            </w:r>
          </w:p>
          <w:p w14:paraId="0E9D150D" w14:textId="46FE4246" w:rsidR="00575B8C" w:rsidRPr="00A406E5" w:rsidRDefault="00575B8C" w:rsidP="00575B8C">
            <w:pPr>
              <w:spacing w:after="120"/>
              <w:rPr>
                <w:rFonts w:ascii="Arial" w:hAnsi="Arial" w:cs="Arial"/>
                <w:sz w:val="14"/>
                <w:szCs w:val="14"/>
              </w:rPr>
            </w:pPr>
          </w:p>
          <w:p w14:paraId="3B3D463A" w14:textId="4D9D2F04" w:rsidR="00575B8C" w:rsidRPr="00A406E5" w:rsidRDefault="00D27837"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64" behindDoc="0" locked="0" layoutInCell="1" allowOverlap="1" wp14:anchorId="77B21F49" wp14:editId="41FDD3ED">
                      <wp:simplePos x="0" y="0"/>
                      <wp:positionH relativeFrom="column">
                        <wp:posOffset>9525</wp:posOffset>
                      </wp:positionH>
                      <wp:positionV relativeFrom="paragraph">
                        <wp:posOffset>-178435</wp:posOffset>
                      </wp:positionV>
                      <wp:extent cx="5014320" cy="676275"/>
                      <wp:effectExtent l="38100" t="38100" r="27940" b="47625"/>
                      <wp:wrapNone/>
                      <wp:docPr id="790" name="Ink 790"/>
                      <wp:cNvGraphicFramePr/>
                      <a:graphic xmlns:a="http://schemas.openxmlformats.org/drawingml/2006/main">
                        <a:graphicData uri="http://schemas.microsoft.com/office/word/2010/wordprocessingInk">
                          <w14:contentPart bwMode="auto" r:id="rId18">
                            <w14:nvContentPartPr>
                              <w14:cNvContentPartPr/>
                            </w14:nvContentPartPr>
                            <w14:xfrm>
                              <a:off x="0" y="0"/>
                              <a:ext cx="5014320" cy="676275"/>
                            </w14:xfrm>
                          </w14:contentPart>
                        </a:graphicData>
                      </a:graphic>
                    </wp:anchor>
                  </w:drawing>
                </mc:Choice>
                <mc:Fallback>
                  <w:pict>
                    <v:shape w14:anchorId="5A215222" id="Ink 790" o:spid="_x0000_s1026" type="#_x0000_t75" style="position:absolute;margin-left:.15pt;margin-top:-14.65pt;width:396.05pt;height:54.45pt;z-index:2516583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">
                      <v:imagedata r:id="rId19" o:title=""/>
                    </v:shape>
                  </w:pict>
                </mc:Fallback>
              </mc:AlternateContent>
            </w:r>
          </w:p>
          <w:p w14:paraId="38BBE2E2" w14:textId="1F73221E" w:rsidR="00575B8C" w:rsidRPr="00A406E5" w:rsidRDefault="00575B8C" w:rsidP="00575B8C">
            <w:pPr>
              <w:spacing w:after="120"/>
              <w:rPr>
                <w:rFonts w:ascii="Arial" w:hAnsi="Arial" w:cs="Arial"/>
                <w:sz w:val="14"/>
                <w:szCs w:val="14"/>
              </w:rPr>
            </w:pPr>
          </w:p>
          <w:p w14:paraId="1AFBBA57" w14:textId="3355216B"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tcPr>
          <w:p w14:paraId="462864F6" w14:textId="77777777" w:rsidR="00575B8C" w:rsidRPr="00A406E5" w:rsidRDefault="00575B8C" w:rsidP="00575B8C">
            <w:pPr>
              <w:jc w:val="center"/>
              <w:rPr>
                <w:rFonts w:ascii="Arial" w:hAnsi="Arial" w:cs="Arial"/>
                <w:sz w:val="32"/>
              </w:rPr>
            </w:pPr>
          </w:p>
        </w:tc>
        <w:tc>
          <w:tcPr>
            <w:tcW w:w="537" w:type="pct"/>
            <w:vMerge w:val="restart"/>
            <w:tcBorders>
              <w:top w:val="single" w:sz="4" w:space="0" w:color="auto"/>
              <w:left w:val="single" w:sz="4" w:space="0" w:color="auto"/>
              <w:bottom w:val="single" w:sz="4" w:space="0" w:color="auto"/>
              <w:right w:val="single" w:sz="4" w:space="0" w:color="auto"/>
            </w:tcBorders>
          </w:tcPr>
          <w:p w14:paraId="16B6048A" w14:textId="3885B7E7" w:rsidR="00575B8C" w:rsidRPr="00A406E5" w:rsidRDefault="000F3E50" w:rsidP="00575B8C">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58365" behindDoc="0" locked="0" layoutInCell="1" allowOverlap="1" wp14:anchorId="7CECE50B" wp14:editId="0DFF0299">
                      <wp:simplePos x="0" y="0"/>
                      <wp:positionH relativeFrom="column">
                        <wp:posOffset>121997</wp:posOffset>
                      </wp:positionH>
                      <wp:positionV relativeFrom="paragraph">
                        <wp:posOffset>384116</wp:posOffset>
                      </wp:positionV>
                      <wp:extent cx="167400" cy="255240"/>
                      <wp:effectExtent l="38100" t="38100" r="36195" b="37465"/>
                      <wp:wrapNone/>
                      <wp:docPr id="791" name="Ink 791"/>
                      <wp:cNvGraphicFramePr/>
                      <a:graphic xmlns:a="http://schemas.openxmlformats.org/drawingml/2006/main">
                        <a:graphicData uri="http://schemas.microsoft.com/office/word/2010/wordprocessingInk">
                          <w14:contentPart bwMode="auto" r:id="rId20">
                            <w14:nvContentPartPr>
                              <w14:cNvContentPartPr/>
                            </w14:nvContentPartPr>
                            <w14:xfrm>
                              <a:off x="0" y="0"/>
                              <a:ext cx="167400" cy="255240"/>
                            </w14:xfrm>
                          </w14:contentPart>
                        </a:graphicData>
                      </a:graphic>
                    </wp:anchor>
                  </w:drawing>
                </mc:Choice>
                <mc:Fallback>
                  <w:pict>
                    <v:shape w14:anchorId="08AE4108" id="Ink 791" o:spid="_x0000_s1026" type="#_x0000_t75" style="position:absolute;margin-left:9pt;margin-top:29.65pt;width:14.4pt;height:21.35pt;z-index:2516583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">
                      <v:imagedata r:id="rId21" o:title=""/>
                    </v:shape>
                  </w:pict>
                </mc:Fallback>
              </mc:AlternateContent>
            </w:r>
          </w:p>
        </w:tc>
      </w:tr>
      <w:tr w:rsidR="00575B8C" w:rsidRPr="00A406E5" w14:paraId="7B97FE65" w14:textId="77777777" w:rsidTr="00575B8C">
        <w:trPr>
          <w:trHeight w:val="451"/>
        </w:trPr>
        <w:tc>
          <w:tcPr>
            <w:tcW w:w="3991" w:type="pct"/>
            <w:vMerge/>
            <w:tcBorders>
              <w:left w:val="single" w:sz="4" w:space="0" w:color="auto"/>
              <w:bottom w:val="single" w:sz="4" w:space="0" w:color="auto"/>
              <w:right w:val="single" w:sz="4" w:space="0" w:color="auto"/>
            </w:tcBorders>
          </w:tcPr>
          <w:p w14:paraId="2019AA38" w14:textId="77777777" w:rsidR="00575B8C" w:rsidRPr="00A406E5" w:rsidRDefault="00575B8C" w:rsidP="00575B8C">
            <w:pPr>
              <w:rPr>
                <w:rFonts w:ascii="Arial" w:hAnsi="Arial" w:cs="Arial"/>
                <w:b/>
                <w:sz w:val="16"/>
                <w:szCs w:val="16"/>
              </w:rPr>
            </w:pPr>
          </w:p>
        </w:tc>
        <w:tc>
          <w:tcPr>
            <w:tcW w:w="472" w:type="pct"/>
            <w:tcBorders>
              <w:left w:val="single" w:sz="4" w:space="0" w:color="auto"/>
              <w:bottom w:val="single" w:sz="4" w:space="0" w:color="auto"/>
              <w:right w:val="single" w:sz="4" w:space="0" w:color="auto"/>
            </w:tcBorders>
          </w:tcPr>
          <w:p w14:paraId="13A3F998" w14:textId="77777777" w:rsidR="00575B8C" w:rsidRPr="00A406E5" w:rsidRDefault="00575B8C" w:rsidP="00575B8C">
            <w:pPr>
              <w:jc w:val="center"/>
              <w:rPr>
                <w:rFonts w:ascii="Arial" w:hAnsi="Arial" w:cs="Arial"/>
                <w:sz w:val="32"/>
              </w:rPr>
            </w:pPr>
            <w:r>
              <w:rPr>
                <w:rFonts w:ascii="Arial" w:hAnsi="Arial" w:cs="Arial"/>
                <w:sz w:val="32"/>
              </w:rPr>
              <w:t>10</w:t>
            </w:r>
          </w:p>
        </w:tc>
        <w:tc>
          <w:tcPr>
            <w:tcW w:w="537" w:type="pct"/>
            <w:vMerge/>
            <w:tcBorders>
              <w:top w:val="single" w:sz="4" w:space="0" w:color="auto"/>
              <w:left w:val="single" w:sz="4" w:space="0" w:color="auto"/>
              <w:bottom w:val="single" w:sz="4" w:space="0" w:color="auto"/>
              <w:right w:val="single" w:sz="4" w:space="0" w:color="auto"/>
            </w:tcBorders>
          </w:tcPr>
          <w:p w14:paraId="14AAE821" w14:textId="77777777" w:rsidR="00575B8C" w:rsidRPr="00A406E5" w:rsidRDefault="00575B8C" w:rsidP="00575B8C">
            <w:pPr>
              <w:jc w:val="center"/>
              <w:rPr>
                <w:rFonts w:ascii="Arial" w:hAnsi="Arial" w:cs="Arial"/>
                <w:sz w:val="32"/>
              </w:rPr>
            </w:pPr>
          </w:p>
        </w:tc>
      </w:tr>
      <w:tr w:rsidR="00575B8C" w:rsidRPr="00A406E5" w14:paraId="638F4107" w14:textId="77777777" w:rsidTr="00575B8C">
        <w:trPr>
          <w:trHeight w:val="450"/>
        </w:trPr>
        <w:tc>
          <w:tcPr>
            <w:tcW w:w="3991" w:type="pct"/>
            <w:tcBorders>
              <w:top w:val="single" w:sz="4" w:space="0" w:color="auto"/>
              <w:left w:val="single" w:sz="4" w:space="0" w:color="auto"/>
              <w:right w:val="single" w:sz="4" w:space="0" w:color="auto"/>
            </w:tcBorders>
            <w:shd w:val="clear" w:color="auto" w:fill="D9D9D9"/>
          </w:tcPr>
          <w:p w14:paraId="110762AE" w14:textId="77777777" w:rsidR="00575B8C" w:rsidRPr="00A406E5" w:rsidRDefault="00575B8C" w:rsidP="00575B8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3615598" w14:textId="7777777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shd w:val="clear" w:color="auto" w:fill="D9D9D9"/>
          </w:tcPr>
          <w:p w14:paraId="281DA4C0" w14:textId="77777777" w:rsidR="00575B8C" w:rsidRPr="00A406E5" w:rsidRDefault="00575B8C" w:rsidP="00575B8C">
            <w:pPr>
              <w:jc w:val="center"/>
              <w:rPr>
                <w:rFonts w:ascii="Arial" w:hAnsi="Arial" w:cs="Arial"/>
                <w:sz w:val="32"/>
              </w:rPr>
            </w:pPr>
          </w:p>
        </w:tc>
        <w:tc>
          <w:tcPr>
            <w:tcW w:w="537" w:type="pct"/>
            <w:tcBorders>
              <w:top w:val="single" w:sz="4" w:space="0" w:color="auto"/>
              <w:left w:val="single" w:sz="4" w:space="0" w:color="auto"/>
              <w:bottom w:val="single" w:sz="4" w:space="0" w:color="auto"/>
              <w:right w:val="single" w:sz="4" w:space="0" w:color="auto"/>
            </w:tcBorders>
            <w:shd w:val="clear" w:color="auto" w:fill="D9D9D9"/>
          </w:tcPr>
          <w:p w14:paraId="14462F3F" w14:textId="77777777" w:rsidR="00575B8C" w:rsidRPr="00A406E5" w:rsidRDefault="00575B8C" w:rsidP="00575B8C">
            <w:pPr>
              <w:jc w:val="center"/>
              <w:rPr>
                <w:rFonts w:ascii="Arial" w:hAnsi="Arial" w:cs="Arial"/>
                <w:sz w:val="32"/>
              </w:rPr>
            </w:pPr>
          </w:p>
        </w:tc>
      </w:tr>
      <w:tr w:rsidR="00575B8C" w:rsidRPr="00A406E5" w14:paraId="38194B36" w14:textId="77777777" w:rsidTr="00575B8C">
        <w:trPr>
          <w:trHeight w:val="450"/>
        </w:trPr>
        <w:tc>
          <w:tcPr>
            <w:tcW w:w="3991" w:type="pct"/>
            <w:vMerge w:val="restart"/>
            <w:tcBorders>
              <w:top w:val="single" w:sz="4" w:space="0" w:color="auto"/>
              <w:left w:val="single" w:sz="4" w:space="0" w:color="auto"/>
              <w:right w:val="single" w:sz="4" w:space="0" w:color="auto"/>
            </w:tcBorders>
          </w:tcPr>
          <w:p w14:paraId="09BE8BC7" w14:textId="6192556F" w:rsidR="00575B8C" w:rsidRPr="00A406E5" w:rsidRDefault="000F3E50"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67" behindDoc="0" locked="0" layoutInCell="1" allowOverlap="1" wp14:anchorId="24EB8132" wp14:editId="379627E2">
                      <wp:simplePos x="0" y="0"/>
                      <wp:positionH relativeFrom="column">
                        <wp:posOffset>3475990</wp:posOffset>
                      </wp:positionH>
                      <wp:positionV relativeFrom="paragraph">
                        <wp:posOffset>55245</wp:posOffset>
                      </wp:positionV>
                      <wp:extent cx="1356780" cy="180175"/>
                      <wp:effectExtent l="38100" t="38100" r="27940" b="48895"/>
                      <wp:wrapNone/>
                      <wp:docPr id="828" name="Ink 828"/>
                      <wp:cNvGraphicFramePr/>
                      <a:graphic xmlns:a="http://schemas.openxmlformats.org/drawingml/2006/main">
                        <a:graphicData uri="http://schemas.microsoft.com/office/word/2010/wordprocessingInk">
                          <w14:contentPart bwMode="auto" r:id="rId22">
                            <w14:nvContentPartPr>
                              <w14:cNvContentPartPr/>
                            </w14:nvContentPartPr>
                            <w14:xfrm>
                              <a:off x="0" y="0"/>
                              <a:ext cx="1356780" cy="180175"/>
                            </w14:xfrm>
                          </w14:contentPart>
                        </a:graphicData>
                      </a:graphic>
                    </wp:anchor>
                  </w:drawing>
                </mc:Choice>
                <mc:Fallback>
                  <w:pict>
                    <v:shape w14:anchorId="514CAD1C" id="Ink 828" o:spid="_x0000_s1026" type="#_x0000_t75" style="position:absolute;margin-left:273.1pt;margin-top:3.75pt;width:108.05pt;height:15.45pt;z-index:2516583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">
                      <v:imagedata r:id="rId23" o:title=""/>
                    </v:shape>
                  </w:pict>
                </mc:Fallback>
              </mc:AlternateContent>
            </w:r>
          </w:p>
          <w:p w14:paraId="6E0509C9" w14:textId="48FCC763" w:rsidR="00575B8C" w:rsidRPr="00A406E5" w:rsidRDefault="000F3E50"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66" behindDoc="0" locked="0" layoutInCell="1" allowOverlap="1" wp14:anchorId="4656640E" wp14:editId="57B870F8">
                      <wp:simplePos x="0" y="0"/>
                      <wp:positionH relativeFrom="column">
                        <wp:posOffset>1255395</wp:posOffset>
                      </wp:positionH>
                      <wp:positionV relativeFrom="paragraph">
                        <wp:posOffset>-97155</wp:posOffset>
                      </wp:positionV>
                      <wp:extent cx="1977455" cy="319295"/>
                      <wp:effectExtent l="38100" t="25400" r="0" b="36830"/>
                      <wp:wrapNone/>
                      <wp:docPr id="809" name="Ink 809"/>
                      <wp:cNvGraphicFramePr/>
                      <a:graphic xmlns:a="http://schemas.openxmlformats.org/drawingml/2006/main">
                        <a:graphicData uri="http://schemas.microsoft.com/office/word/2010/wordprocessingInk">
                          <w14:contentPart bwMode="auto" r:id="rId24">
                            <w14:nvContentPartPr>
                              <w14:cNvContentPartPr/>
                            </w14:nvContentPartPr>
                            <w14:xfrm>
                              <a:off x="0" y="0"/>
                              <a:ext cx="1977455" cy="319295"/>
                            </w14:xfrm>
                          </w14:contentPart>
                        </a:graphicData>
                      </a:graphic>
                    </wp:anchor>
                  </w:drawing>
                </mc:Choice>
                <mc:Fallback>
                  <w:pict>
                    <v:shape w14:anchorId="6AC9F0A8" id="Ink 809" o:spid="_x0000_s1026" type="#_x0000_t75" style="position:absolute;margin-left:98.25pt;margin-top:-8.25pt;width:156.9pt;height:26.4pt;z-index:251658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&#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">
                      <v:imagedata r:id="rId25" o:title=""/>
                    </v:shape>
                  </w:pict>
                </mc:Fallback>
              </mc:AlternateContent>
            </w:r>
          </w:p>
          <w:p w14:paraId="52556293" w14:textId="661BB750" w:rsidR="00575B8C" w:rsidRPr="00A406E5" w:rsidRDefault="009965F2"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71" behindDoc="0" locked="0" layoutInCell="1" allowOverlap="1" wp14:anchorId="2816DADD" wp14:editId="5595C71D">
                      <wp:simplePos x="0" y="0"/>
                      <wp:positionH relativeFrom="column">
                        <wp:posOffset>-19685</wp:posOffset>
                      </wp:positionH>
                      <wp:positionV relativeFrom="paragraph">
                        <wp:posOffset>-286385</wp:posOffset>
                      </wp:positionV>
                      <wp:extent cx="2505940" cy="869700"/>
                      <wp:effectExtent l="38100" t="38100" r="34290" b="45085"/>
                      <wp:wrapNone/>
                      <wp:docPr id="888" name="Ink 888"/>
                      <wp:cNvGraphicFramePr/>
                      <a:graphic xmlns:a="http://schemas.openxmlformats.org/drawingml/2006/main">
                        <a:graphicData uri="http://schemas.microsoft.com/office/word/2010/wordprocessingInk">
                          <w14:contentPart bwMode="auto" r:id="rId26">
                            <w14:nvContentPartPr>
                              <w14:cNvContentPartPr/>
                            </w14:nvContentPartPr>
                            <w14:xfrm>
                              <a:off x="0" y="0"/>
                              <a:ext cx="2505940" cy="869700"/>
                            </w14:xfrm>
                          </w14:contentPart>
                        </a:graphicData>
                      </a:graphic>
                    </wp:anchor>
                  </w:drawing>
                </mc:Choice>
                <mc:Fallback>
                  <w:pict>
                    <v:shape w14:anchorId="70580CFC" id="Ink 888" o:spid="_x0000_s1026" type="#_x0000_t75" style="position:absolute;margin-left:-2.15pt;margin-top:-23.15pt;width:198.5pt;height:69.7pt;z-index:2516583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">
                      <v:imagedata r:id="rId27" o:title=""/>
                    </v:shape>
                  </w:pict>
                </mc:Fallback>
              </mc:AlternateContent>
            </w:r>
            <w:r w:rsidR="006A28F9">
              <w:rPr>
                <w:rFonts w:ascii="Arial" w:hAnsi="Arial" w:cs="Arial"/>
                <w:noProof/>
                <w:sz w:val="14"/>
                <w:szCs w:val="14"/>
              </w:rPr>
              <mc:AlternateContent>
                <mc:Choice Requires="wpi">
                  <w:drawing>
                    <wp:anchor distT="0" distB="0" distL="114300" distR="114300" simplePos="0" relativeHeight="251658369" behindDoc="0" locked="0" layoutInCell="1" allowOverlap="1" wp14:anchorId="28BB9792" wp14:editId="2D672A0C">
                      <wp:simplePos x="0" y="0"/>
                      <wp:positionH relativeFrom="column">
                        <wp:posOffset>3794760</wp:posOffset>
                      </wp:positionH>
                      <wp:positionV relativeFrom="paragraph">
                        <wp:posOffset>-27305</wp:posOffset>
                      </wp:positionV>
                      <wp:extent cx="671140" cy="172800"/>
                      <wp:effectExtent l="38100" t="38100" r="15240" b="43180"/>
                      <wp:wrapNone/>
                      <wp:docPr id="861" name="Ink 861"/>
                      <wp:cNvGraphicFramePr/>
                      <a:graphic xmlns:a="http://schemas.openxmlformats.org/drawingml/2006/main">
                        <a:graphicData uri="http://schemas.microsoft.com/office/word/2010/wordprocessingInk">
                          <w14:contentPart bwMode="auto" r:id="rId28">
                            <w14:nvContentPartPr>
                              <w14:cNvContentPartPr/>
                            </w14:nvContentPartPr>
                            <w14:xfrm>
                              <a:off x="0" y="0"/>
                              <a:ext cx="671140" cy="172800"/>
                            </w14:xfrm>
                          </w14:contentPart>
                        </a:graphicData>
                      </a:graphic>
                    </wp:anchor>
                  </w:drawing>
                </mc:Choice>
                <mc:Fallback>
                  <w:pict>
                    <v:shape w14:anchorId="64361FF4" id="Ink 861" o:spid="_x0000_s1026" type="#_x0000_t75" style="position:absolute;margin-left:298.2pt;margin-top:-2.75pt;width:54.1pt;height:14.8pt;z-index:25165836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">
                      <v:imagedata r:id="rId29" o:title=""/>
                    </v:shape>
                  </w:pict>
                </mc:Fallback>
              </mc:AlternateContent>
            </w:r>
            <w:r w:rsidR="006A28F9">
              <w:rPr>
                <w:rFonts w:ascii="Arial" w:hAnsi="Arial" w:cs="Arial"/>
                <w:noProof/>
                <w:sz w:val="14"/>
                <w:szCs w:val="14"/>
              </w:rPr>
              <mc:AlternateContent>
                <mc:Choice Requires="wpi">
                  <w:drawing>
                    <wp:anchor distT="0" distB="0" distL="114300" distR="114300" simplePos="0" relativeHeight="251658370" behindDoc="0" locked="0" layoutInCell="1" allowOverlap="1" wp14:anchorId="61EBE0B2" wp14:editId="69C4D444">
                      <wp:simplePos x="0" y="0"/>
                      <wp:positionH relativeFrom="column">
                        <wp:posOffset>3209925</wp:posOffset>
                      </wp:positionH>
                      <wp:positionV relativeFrom="paragraph">
                        <wp:posOffset>-19685</wp:posOffset>
                      </wp:positionV>
                      <wp:extent cx="356635" cy="168275"/>
                      <wp:effectExtent l="38100" t="38100" r="0" b="34925"/>
                      <wp:wrapNone/>
                      <wp:docPr id="862" name="Ink 862"/>
                      <wp:cNvGraphicFramePr/>
                      <a:graphic xmlns:a="http://schemas.openxmlformats.org/drawingml/2006/main">
                        <a:graphicData uri="http://schemas.microsoft.com/office/word/2010/wordprocessingInk">
                          <w14:contentPart bwMode="auto" r:id="rId30">
                            <w14:nvContentPartPr>
                              <w14:cNvContentPartPr/>
                            </w14:nvContentPartPr>
                            <w14:xfrm>
                              <a:off x="0" y="0"/>
                              <a:ext cx="356635" cy="168275"/>
                            </w14:xfrm>
                          </w14:contentPart>
                        </a:graphicData>
                      </a:graphic>
                    </wp:anchor>
                  </w:drawing>
                </mc:Choice>
                <mc:Fallback>
                  <w:pict>
                    <v:shape w14:anchorId="628DC1AE" id="Ink 862" o:spid="_x0000_s1026" type="#_x0000_t75" style="position:absolute;margin-left:252.15pt;margin-top:-2.15pt;width:29.3pt;height:14.45pt;z-index:2516583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">
                      <v:imagedata r:id="rId31" o:title=""/>
                    </v:shape>
                  </w:pict>
                </mc:Fallback>
              </mc:AlternateContent>
            </w:r>
            <w:r w:rsidR="00A520DC">
              <w:rPr>
                <w:rFonts w:ascii="Arial" w:hAnsi="Arial" w:cs="Arial"/>
                <w:noProof/>
                <w:sz w:val="14"/>
                <w:szCs w:val="14"/>
              </w:rPr>
              <mc:AlternateContent>
                <mc:Choice Requires="wpi">
                  <w:drawing>
                    <wp:anchor distT="0" distB="0" distL="114300" distR="114300" simplePos="0" relativeHeight="251658368" behindDoc="0" locked="0" layoutInCell="1" allowOverlap="1" wp14:anchorId="2255C3AF" wp14:editId="43AB7CFC">
                      <wp:simplePos x="0" y="0"/>
                      <wp:positionH relativeFrom="column">
                        <wp:posOffset>1197610</wp:posOffset>
                      </wp:positionH>
                      <wp:positionV relativeFrom="paragraph">
                        <wp:posOffset>-53975</wp:posOffset>
                      </wp:positionV>
                      <wp:extent cx="1780105" cy="318215"/>
                      <wp:effectExtent l="38100" t="25400" r="0" b="37465"/>
                      <wp:wrapNone/>
                      <wp:docPr id="846" name="Ink 846"/>
                      <wp:cNvGraphicFramePr/>
                      <a:graphic xmlns:a="http://schemas.openxmlformats.org/drawingml/2006/main">
                        <a:graphicData uri="http://schemas.microsoft.com/office/word/2010/wordprocessingInk">
                          <w14:contentPart bwMode="auto" r:id="rId32">
                            <w14:nvContentPartPr>
                              <w14:cNvContentPartPr/>
                            </w14:nvContentPartPr>
                            <w14:xfrm>
                              <a:off x="0" y="0"/>
                              <a:ext cx="1780105" cy="318215"/>
                            </w14:xfrm>
                          </w14:contentPart>
                        </a:graphicData>
                      </a:graphic>
                    </wp:anchor>
                  </w:drawing>
                </mc:Choice>
                <mc:Fallback>
                  <w:pict>
                    <v:shape w14:anchorId="5B5A376C" id="Ink 846" o:spid="_x0000_s1026" type="#_x0000_t75" style="position:absolute;margin-left:93.7pt;margin-top:-4.85pt;width:141.35pt;height:26.25pt;z-index:251658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">
                      <v:imagedata r:id="rId33" o:title=""/>
                    </v:shape>
                  </w:pict>
                </mc:Fallback>
              </mc:AlternateContent>
            </w:r>
          </w:p>
          <w:p w14:paraId="30B3734D" w14:textId="72CD5E0E" w:rsidR="00575B8C" w:rsidRPr="00A406E5" w:rsidRDefault="00575B8C" w:rsidP="00575B8C">
            <w:pPr>
              <w:spacing w:after="120"/>
              <w:rPr>
                <w:rFonts w:ascii="Arial" w:hAnsi="Arial" w:cs="Arial"/>
                <w:sz w:val="14"/>
                <w:szCs w:val="14"/>
              </w:rPr>
            </w:pPr>
          </w:p>
          <w:p w14:paraId="6F5B18E7" w14:textId="67C9AD08" w:rsidR="00575B8C" w:rsidRPr="00A406E5" w:rsidRDefault="009965F2"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73" behindDoc="0" locked="0" layoutInCell="1" allowOverlap="1" wp14:anchorId="25A1A5C9" wp14:editId="20CB3538">
                      <wp:simplePos x="0" y="0"/>
                      <wp:positionH relativeFrom="column">
                        <wp:posOffset>3225165</wp:posOffset>
                      </wp:positionH>
                      <wp:positionV relativeFrom="paragraph">
                        <wp:posOffset>-73660</wp:posOffset>
                      </wp:positionV>
                      <wp:extent cx="1780265" cy="401060"/>
                      <wp:effectExtent l="38100" t="38100" r="10795" b="43815"/>
                      <wp:wrapNone/>
                      <wp:docPr id="915" name="Ink 915"/>
                      <wp:cNvGraphicFramePr/>
                      <a:graphic xmlns:a="http://schemas.openxmlformats.org/drawingml/2006/main">
                        <a:graphicData uri="http://schemas.microsoft.com/office/word/2010/wordprocessingInk">
                          <w14:contentPart bwMode="auto" r:id="rId34">
                            <w14:nvContentPartPr>
                              <w14:cNvContentPartPr/>
                            </w14:nvContentPartPr>
                            <w14:xfrm>
                              <a:off x="0" y="0"/>
                              <a:ext cx="1780265" cy="401060"/>
                            </w14:xfrm>
                          </w14:contentPart>
                        </a:graphicData>
                      </a:graphic>
                    </wp:anchor>
                  </w:drawing>
                </mc:Choice>
                <mc:Fallback>
                  <w:pict>
                    <v:shape w14:anchorId="30081C2A" id="Ink 915" o:spid="_x0000_s1026" type="#_x0000_t75" style="position:absolute;margin-left:253.35pt;margin-top:-6.4pt;width:141.4pt;height:32.8pt;z-index:2516583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">
                      <v:imagedata r:id="rId35" o:title=""/>
                    </v:shape>
                  </w:pict>
                </mc:Fallback>
              </mc:AlternateContent>
            </w:r>
            <w:r>
              <w:rPr>
                <w:rFonts w:ascii="Arial" w:hAnsi="Arial" w:cs="Arial"/>
                <w:noProof/>
                <w:sz w:val="14"/>
                <w:szCs w:val="14"/>
              </w:rPr>
              <mc:AlternateContent>
                <mc:Choice Requires="wpi">
                  <w:drawing>
                    <wp:anchor distT="0" distB="0" distL="114300" distR="114300" simplePos="0" relativeHeight="251658372" behindDoc="0" locked="0" layoutInCell="1" allowOverlap="1" wp14:anchorId="641597C1" wp14:editId="12BE0D8A">
                      <wp:simplePos x="0" y="0"/>
                      <wp:positionH relativeFrom="column">
                        <wp:posOffset>2711450</wp:posOffset>
                      </wp:positionH>
                      <wp:positionV relativeFrom="paragraph">
                        <wp:posOffset>-5715</wp:posOffset>
                      </wp:positionV>
                      <wp:extent cx="300460" cy="116640"/>
                      <wp:effectExtent l="38100" t="38100" r="4445" b="36195"/>
                      <wp:wrapNone/>
                      <wp:docPr id="892" name="Ink 892"/>
                      <wp:cNvGraphicFramePr/>
                      <a:graphic xmlns:a="http://schemas.openxmlformats.org/drawingml/2006/main">
                        <a:graphicData uri="http://schemas.microsoft.com/office/word/2010/wordprocessingInk">
                          <w14:contentPart bwMode="auto" r:id="rId36">
                            <w14:nvContentPartPr>
                              <w14:cNvContentPartPr/>
                            </w14:nvContentPartPr>
                            <w14:xfrm>
                              <a:off x="0" y="0"/>
                              <a:ext cx="300460" cy="116640"/>
                            </w14:xfrm>
                          </w14:contentPart>
                        </a:graphicData>
                      </a:graphic>
                    </wp:anchor>
                  </w:drawing>
                </mc:Choice>
                <mc:Fallback>
                  <w:pict>
                    <v:shape w14:anchorId="1457CA2F" id="Ink 892" o:spid="_x0000_s1026" type="#_x0000_t75" style="position:absolute;margin-left:212.9pt;margin-top:-1.05pt;width:24.85pt;height:10.4pt;z-index:2516583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">
                      <v:imagedata r:id="rId37" o:title=""/>
                    </v:shape>
                  </w:pict>
                </mc:Fallback>
              </mc:AlternateContent>
            </w:r>
          </w:p>
          <w:p w14:paraId="14D73E25" w14:textId="3EFFED7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tcPr>
          <w:p w14:paraId="2077DE65" w14:textId="77777777" w:rsidR="00575B8C" w:rsidRPr="00A406E5" w:rsidRDefault="00575B8C" w:rsidP="00575B8C">
            <w:pPr>
              <w:jc w:val="center"/>
              <w:rPr>
                <w:rFonts w:ascii="Arial" w:hAnsi="Arial" w:cs="Arial"/>
                <w:sz w:val="32"/>
              </w:rPr>
            </w:pPr>
          </w:p>
        </w:tc>
        <w:tc>
          <w:tcPr>
            <w:tcW w:w="537" w:type="pct"/>
            <w:vMerge w:val="restart"/>
            <w:tcBorders>
              <w:top w:val="single" w:sz="4" w:space="0" w:color="auto"/>
              <w:left w:val="single" w:sz="4" w:space="0" w:color="auto"/>
              <w:bottom w:val="single" w:sz="4" w:space="0" w:color="auto"/>
              <w:right w:val="single" w:sz="4" w:space="0" w:color="auto"/>
            </w:tcBorders>
          </w:tcPr>
          <w:p w14:paraId="319B9113" w14:textId="64D094BA" w:rsidR="00575B8C" w:rsidRPr="00A406E5" w:rsidRDefault="00210754" w:rsidP="00575B8C">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58374" behindDoc="0" locked="0" layoutInCell="1" allowOverlap="1" wp14:anchorId="1A396587" wp14:editId="732D28A0">
                      <wp:simplePos x="0" y="0"/>
                      <wp:positionH relativeFrom="column">
                        <wp:posOffset>7620</wp:posOffset>
                      </wp:positionH>
                      <wp:positionV relativeFrom="paragraph">
                        <wp:posOffset>358775</wp:posOffset>
                      </wp:positionV>
                      <wp:extent cx="401070" cy="220980"/>
                      <wp:effectExtent l="38100" t="38100" r="43815" b="33020"/>
                      <wp:wrapNone/>
                      <wp:docPr id="922" name="Ink 922"/>
                      <wp:cNvGraphicFramePr/>
                      <a:graphic xmlns:a="http://schemas.openxmlformats.org/drawingml/2006/main">
                        <a:graphicData uri="http://schemas.microsoft.com/office/word/2010/wordprocessingInk">
                          <w14:contentPart bwMode="auto" r:id="rId38">
                            <w14:nvContentPartPr>
                              <w14:cNvContentPartPr/>
                            </w14:nvContentPartPr>
                            <w14:xfrm>
                              <a:off x="0" y="0"/>
                              <a:ext cx="401070" cy="220980"/>
                            </w14:xfrm>
                          </w14:contentPart>
                        </a:graphicData>
                      </a:graphic>
                    </wp:anchor>
                  </w:drawing>
                </mc:Choice>
                <mc:Fallback>
                  <w:pict>
                    <v:shape w14:anchorId="68231CC6" id="Ink 922" o:spid="_x0000_s1026" type="#_x0000_t75" style="position:absolute;margin-left:0;margin-top:27.65pt;width:32.8pt;height:18.6pt;z-index:2516583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">
                      <v:imagedata r:id="rId39" o:title=""/>
                    </v:shape>
                  </w:pict>
                </mc:Fallback>
              </mc:AlternateContent>
            </w:r>
          </w:p>
        </w:tc>
      </w:tr>
      <w:tr w:rsidR="00575B8C" w:rsidRPr="00A406E5" w14:paraId="312A67B6" w14:textId="77777777" w:rsidTr="00575B8C">
        <w:trPr>
          <w:trHeight w:val="451"/>
        </w:trPr>
        <w:tc>
          <w:tcPr>
            <w:tcW w:w="3991" w:type="pct"/>
            <w:vMerge/>
            <w:tcBorders>
              <w:left w:val="single" w:sz="4" w:space="0" w:color="auto"/>
              <w:bottom w:val="single" w:sz="4" w:space="0" w:color="auto"/>
              <w:right w:val="single" w:sz="4" w:space="0" w:color="auto"/>
            </w:tcBorders>
          </w:tcPr>
          <w:p w14:paraId="3D673122" w14:textId="77777777" w:rsidR="00575B8C" w:rsidRPr="00A406E5" w:rsidRDefault="00575B8C" w:rsidP="00575B8C">
            <w:pPr>
              <w:rPr>
                <w:rFonts w:ascii="Arial" w:hAnsi="Arial" w:cs="Arial"/>
                <w:b/>
                <w:sz w:val="16"/>
                <w:szCs w:val="16"/>
              </w:rPr>
            </w:pPr>
          </w:p>
        </w:tc>
        <w:tc>
          <w:tcPr>
            <w:tcW w:w="472" w:type="pct"/>
            <w:tcBorders>
              <w:left w:val="single" w:sz="4" w:space="0" w:color="auto"/>
              <w:bottom w:val="single" w:sz="4" w:space="0" w:color="auto"/>
              <w:right w:val="single" w:sz="4" w:space="0" w:color="auto"/>
            </w:tcBorders>
          </w:tcPr>
          <w:p w14:paraId="3AD4A903" w14:textId="77777777" w:rsidR="00575B8C" w:rsidRPr="00A406E5" w:rsidRDefault="00575B8C" w:rsidP="00575B8C">
            <w:pPr>
              <w:jc w:val="center"/>
              <w:rPr>
                <w:rFonts w:ascii="Arial" w:hAnsi="Arial" w:cs="Arial"/>
                <w:sz w:val="32"/>
              </w:rPr>
            </w:pPr>
            <w:r>
              <w:rPr>
                <w:rFonts w:ascii="Arial" w:hAnsi="Arial" w:cs="Arial"/>
                <w:sz w:val="32"/>
              </w:rPr>
              <w:t>40</w:t>
            </w:r>
          </w:p>
        </w:tc>
        <w:tc>
          <w:tcPr>
            <w:tcW w:w="537" w:type="pct"/>
            <w:vMerge/>
            <w:tcBorders>
              <w:top w:val="single" w:sz="4" w:space="0" w:color="auto"/>
              <w:left w:val="single" w:sz="4" w:space="0" w:color="auto"/>
              <w:bottom w:val="single" w:sz="4" w:space="0" w:color="auto"/>
              <w:right w:val="single" w:sz="4" w:space="0" w:color="auto"/>
            </w:tcBorders>
          </w:tcPr>
          <w:p w14:paraId="0B64B2C2" w14:textId="77777777" w:rsidR="00575B8C" w:rsidRPr="00A406E5" w:rsidRDefault="00575B8C" w:rsidP="00575B8C">
            <w:pPr>
              <w:jc w:val="center"/>
              <w:rPr>
                <w:rFonts w:ascii="Arial" w:hAnsi="Arial" w:cs="Arial"/>
                <w:sz w:val="32"/>
              </w:rPr>
            </w:pPr>
          </w:p>
        </w:tc>
      </w:tr>
      <w:tr w:rsidR="00575B8C" w:rsidRPr="00A406E5" w14:paraId="7BC40A2F" w14:textId="77777777" w:rsidTr="00575B8C">
        <w:trPr>
          <w:trHeight w:val="450"/>
        </w:trPr>
        <w:tc>
          <w:tcPr>
            <w:tcW w:w="3991" w:type="pct"/>
            <w:tcBorders>
              <w:top w:val="single" w:sz="4" w:space="0" w:color="auto"/>
              <w:left w:val="single" w:sz="4" w:space="0" w:color="auto"/>
              <w:right w:val="single" w:sz="4" w:space="0" w:color="auto"/>
            </w:tcBorders>
            <w:shd w:val="clear" w:color="auto" w:fill="D9D9D9"/>
          </w:tcPr>
          <w:p w14:paraId="42D9838A" w14:textId="77777777" w:rsidR="00575B8C" w:rsidRPr="00A406E5" w:rsidRDefault="00575B8C" w:rsidP="00575B8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D98177B" w14:textId="7777777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shd w:val="clear" w:color="auto" w:fill="D9D9D9"/>
          </w:tcPr>
          <w:p w14:paraId="3EC99510" w14:textId="77777777" w:rsidR="00575B8C" w:rsidRPr="00A406E5" w:rsidRDefault="00575B8C" w:rsidP="00575B8C">
            <w:pPr>
              <w:jc w:val="center"/>
              <w:rPr>
                <w:rFonts w:ascii="Arial" w:hAnsi="Arial" w:cs="Arial"/>
                <w:sz w:val="32"/>
              </w:rPr>
            </w:pPr>
          </w:p>
        </w:tc>
        <w:tc>
          <w:tcPr>
            <w:tcW w:w="537" w:type="pct"/>
            <w:tcBorders>
              <w:top w:val="single" w:sz="4" w:space="0" w:color="auto"/>
              <w:left w:val="single" w:sz="4" w:space="0" w:color="auto"/>
              <w:bottom w:val="single" w:sz="4" w:space="0" w:color="auto"/>
              <w:right w:val="single" w:sz="4" w:space="0" w:color="auto"/>
            </w:tcBorders>
            <w:shd w:val="clear" w:color="auto" w:fill="D9D9D9"/>
          </w:tcPr>
          <w:p w14:paraId="5668564F" w14:textId="77777777" w:rsidR="00575B8C" w:rsidRPr="00A406E5" w:rsidRDefault="00575B8C" w:rsidP="00575B8C">
            <w:pPr>
              <w:jc w:val="center"/>
              <w:rPr>
                <w:rFonts w:ascii="Arial" w:hAnsi="Arial" w:cs="Arial"/>
                <w:sz w:val="32"/>
              </w:rPr>
            </w:pPr>
          </w:p>
        </w:tc>
      </w:tr>
      <w:tr w:rsidR="00575B8C" w:rsidRPr="00A406E5" w14:paraId="0D2C22D8" w14:textId="77777777" w:rsidTr="00575B8C">
        <w:trPr>
          <w:trHeight w:val="450"/>
        </w:trPr>
        <w:tc>
          <w:tcPr>
            <w:tcW w:w="3991" w:type="pct"/>
            <w:vMerge w:val="restart"/>
            <w:tcBorders>
              <w:top w:val="single" w:sz="4" w:space="0" w:color="auto"/>
              <w:left w:val="single" w:sz="4" w:space="0" w:color="auto"/>
              <w:right w:val="single" w:sz="4" w:space="0" w:color="auto"/>
            </w:tcBorders>
          </w:tcPr>
          <w:p w14:paraId="2AC7A616" w14:textId="0693A2DE" w:rsidR="00575B8C" w:rsidRPr="00A406E5" w:rsidRDefault="004C3D4A"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79" behindDoc="0" locked="0" layoutInCell="1" allowOverlap="1" wp14:anchorId="68DBD964" wp14:editId="0447559F">
                      <wp:simplePos x="0" y="0"/>
                      <wp:positionH relativeFrom="column">
                        <wp:posOffset>5107250</wp:posOffset>
                      </wp:positionH>
                      <wp:positionV relativeFrom="paragraph">
                        <wp:posOffset>175225</wp:posOffset>
                      </wp:positionV>
                      <wp:extent cx="16200" cy="360"/>
                      <wp:effectExtent l="38100" t="38100" r="34925" b="38100"/>
                      <wp:wrapNone/>
                      <wp:docPr id="970" name="Ink 970"/>
                      <wp:cNvGraphicFramePr/>
                      <a:graphic xmlns:a="http://schemas.openxmlformats.org/drawingml/2006/main">
                        <a:graphicData uri="http://schemas.microsoft.com/office/word/2010/wordprocessingInk">
                          <w14:contentPart bwMode="auto" r:id="rId40">
                            <w14:nvContentPartPr>
                              <w14:cNvContentPartPr/>
                            </w14:nvContentPartPr>
                            <w14:xfrm>
                              <a:off x="0" y="0"/>
                              <a:ext cx="16200" cy="360"/>
                            </w14:xfrm>
                          </w14:contentPart>
                        </a:graphicData>
                      </a:graphic>
                    </wp:anchor>
                  </w:drawing>
                </mc:Choice>
                <mc:Fallback>
                  <w:pict>
                    <v:shape w14:anchorId="1765E626" id="Ink 970" o:spid="_x0000_s1026" type="#_x0000_t75" style="position:absolute;margin-left:401.55pt;margin-top:13.2pt;width:2.5pt;height:1.25pt;z-index:2516583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">
                      <v:imagedata r:id="rId41" o:title=""/>
                    </v:shape>
                  </w:pict>
                </mc:Fallback>
              </mc:AlternateContent>
            </w:r>
            <w:r>
              <w:rPr>
                <w:rFonts w:ascii="Arial" w:hAnsi="Arial" w:cs="Arial"/>
                <w:noProof/>
                <w:sz w:val="14"/>
                <w:szCs w:val="14"/>
              </w:rPr>
              <mc:AlternateContent>
                <mc:Choice Requires="wpi">
                  <w:drawing>
                    <wp:anchor distT="0" distB="0" distL="114300" distR="114300" simplePos="0" relativeHeight="251658378" behindDoc="0" locked="0" layoutInCell="1" allowOverlap="1" wp14:anchorId="316952E9" wp14:editId="781DF009">
                      <wp:simplePos x="0" y="0"/>
                      <wp:positionH relativeFrom="column">
                        <wp:posOffset>2363470</wp:posOffset>
                      </wp:positionH>
                      <wp:positionV relativeFrom="paragraph">
                        <wp:posOffset>28575</wp:posOffset>
                      </wp:positionV>
                      <wp:extent cx="2702425" cy="232910"/>
                      <wp:effectExtent l="38100" t="38100" r="41275" b="46990"/>
                      <wp:wrapNone/>
                      <wp:docPr id="969" name="Ink 969"/>
                      <wp:cNvGraphicFramePr/>
                      <a:graphic xmlns:a="http://schemas.openxmlformats.org/drawingml/2006/main">
                        <a:graphicData uri="http://schemas.microsoft.com/office/word/2010/wordprocessingInk">
                          <w14:contentPart bwMode="auto" r:id="rId42">
                            <w14:nvContentPartPr>
                              <w14:cNvContentPartPr/>
                            </w14:nvContentPartPr>
                            <w14:xfrm>
                              <a:off x="0" y="0"/>
                              <a:ext cx="2702425" cy="232910"/>
                            </w14:xfrm>
                          </w14:contentPart>
                        </a:graphicData>
                      </a:graphic>
                    </wp:anchor>
                  </w:drawing>
                </mc:Choice>
                <mc:Fallback>
                  <w:pict>
                    <v:shape w14:anchorId="76762E99" id="Ink 969" o:spid="_x0000_s1026" type="#_x0000_t75" style="position:absolute;margin-left:185.5pt;margin-top:1.65pt;width:214.05pt;height:19.6pt;z-index:2516583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">
                      <v:imagedata r:id="rId43" o:title=""/>
                    </v:shape>
                  </w:pict>
                </mc:Fallback>
              </mc:AlternateContent>
            </w:r>
            <w:r>
              <w:rPr>
                <w:rFonts w:ascii="Arial" w:hAnsi="Arial" w:cs="Arial"/>
                <w:noProof/>
                <w:sz w:val="14"/>
                <w:szCs w:val="14"/>
              </w:rPr>
              <mc:AlternateContent>
                <mc:Choice Requires="wpi">
                  <w:drawing>
                    <wp:anchor distT="0" distB="0" distL="114300" distR="114300" simplePos="0" relativeHeight="251658377" behindDoc="0" locked="0" layoutInCell="1" allowOverlap="1" wp14:anchorId="3A759B2A" wp14:editId="1DBFA4F4">
                      <wp:simplePos x="0" y="0"/>
                      <wp:positionH relativeFrom="column">
                        <wp:posOffset>1741170</wp:posOffset>
                      </wp:positionH>
                      <wp:positionV relativeFrom="paragraph">
                        <wp:posOffset>73025</wp:posOffset>
                      </wp:positionV>
                      <wp:extent cx="426105" cy="136525"/>
                      <wp:effectExtent l="38100" t="38100" r="31115" b="41275"/>
                      <wp:wrapNone/>
                      <wp:docPr id="951" name="Ink 951"/>
                      <wp:cNvGraphicFramePr/>
                      <a:graphic xmlns:a="http://schemas.openxmlformats.org/drawingml/2006/main">
                        <a:graphicData uri="http://schemas.microsoft.com/office/word/2010/wordprocessingInk">
                          <w14:contentPart bwMode="auto" r:id="rId44">
                            <w14:nvContentPartPr>
                              <w14:cNvContentPartPr/>
                            </w14:nvContentPartPr>
                            <w14:xfrm>
                              <a:off x="0" y="0"/>
                              <a:ext cx="426105" cy="136525"/>
                            </w14:xfrm>
                          </w14:contentPart>
                        </a:graphicData>
                      </a:graphic>
                    </wp:anchor>
                  </w:drawing>
                </mc:Choice>
                <mc:Fallback>
                  <w:pict>
                    <v:shape w14:anchorId="70CD7DEA" id="Ink 951" o:spid="_x0000_s1026" type="#_x0000_t75" style="position:absolute;margin-left:136.5pt;margin-top:5.15pt;width:34.75pt;height:11.95pt;z-index:2516583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">
                      <v:imagedata r:id="rId45" o:title=""/>
                    </v:shape>
                  </w:pict>
                </mc:Fallback>
              </mc:AlternateContent>
            </w:r>
            <w:r w:rsidR="00560D64">
              <w:rPr>
                <w:rFonts w:ascii="Arial" w:hAnsi="Arial" w:cs="Arial"/>
                <w:noProof/>
                <w:sz w:val="14"/>
                <w:szCs w:val="14"/>
              </w:rPr>
              <mc:AlternateContent>
                <mc:Choice Requires="wpi">
                  <w:drawing>
                    <wp:anchor distT="0" distB="0" distL="114300" distR="114300" simplePos="0" relativeHeight="251658375" behindDoc="0" locked="0" layoutInCell="1" allowOverlap="1" wp14:anchorId="23555993" wp14:editId="482348D1">
                      <wp:simplePos x="0" y="0"/>
                      <wp:positionH relativeFrom="column">
                        <wp:posOffset>779145</wp:posOffset>
                      </wp:positionH>
                      <wp:positionV relativeFrom="paragraph">
                        <wp:posOffset>41275</wp:posOffset>
                      </wp:positionV>
                      <wp:extent cx="797425" cy="261485"/>
                      <wp:effectExtent l="38100" t="38100" r="3175" b="43815"/>
                      <wp:wrapNone/>
                      <wp:docPr id="945" name="Ink 945"/>
                      <wp:cNvGraphicFramePr/>
                      <a:graphic xmlns:a="http://schemas.openxmlformats.org/drawingml/2006/main">
                        <a:graphicData uri="http://schemas.microsoft.com/office/word/2010/wordprocessingInk">
                          <w14:contentPart bwMode="auto" r:id="rId46">
                            <w14:nvContentPartPr>
                              <w14:cNvContentPartPr/>
                            </w14:nvContentPartPr>
                            <w14:xfrm>
                              <a:off x="0" y="0"/>
                              <a:ext cx="797425" cy="261485"/>
                            </w14:xfrm>
                          </w14:contentPart>
                        </a:graphicData>
                      </a:graphic>
                    </wp:anchor>
                  </w:drawing>
                </mc:Choice>
                <mc:Fallback>
                  <w:pict>
                    <v:shape w14:anchorId="2787E1D3" id="Ink 945" o:spid="_x0000_s1026" type="#_x0000_t75" style="position:absolute;margin-left:60.75pt;margin-top:2.65pt;width:64.05pt;height:21.85pt;z-index:2516583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">
                      <v:imagedata r:id="rId47" o:title=""/>
                    </v:shape>
                  </w:pict>
                </mc:Fallback>
              </mc:AlternateContent>
            </w:r>
            <w:r w:rsidR="00560D64">
              <w:rPr>
                <w:rFonts w:ascii="Arial" w:hAnsi="Arial" w:cs="Arial"/>
                <w:noProof/>
                <w:sz w:val="14"/>
                <w:szCs w:val="14"/>
              </w:rPr>
              <mc:AlternateContent>
                <mc:Choice Requires="wpi">
                  <w:drawing>
                    <wp:anchor distT="0" distB="0" distL="114300" distR="114300" simplePos="0" relativeHeight="251658376" behindDoc="0" locked="0" layoutInCell="1" allowOverlap="1" wp14:anchorId="08691C4B" wp14:editId="0CAD55F1">
                      <wp:simplePos x="0" y="0"/>
                      <wp:positionH relativeFrom="column">
                        <wp:posOffset>-1270</wp:posOffset>
                      </wp:positionH>
                      <wp:positionV relativeFrom="paragraph">
                        <wp:posOffset>60325</wp:posOffset>
                      </wp:positionV>
                      <wp:extent cx="567875" cy="226270"/>
                      <wp:effectExtent l="38100" t="25400" r="41910" b="40640"/>
                      <wp:wrapNone/>
                      <wp:docPr id="946" name="Ink 946"/>
                      <wp:cNvGraphicFramePr/>
                      <a:graphic xmlns:a="http://schemas.openxmlformats.org/drawingml/2006/main">
                        <a:graphicData uri="http://schemas.microsoft.com/office/word/2010/wordprocessingInk">
                          <w14:contentPart bwMode="auto" r:id="rId48">
                            <w14:nvContentPartPr>
                              <w14:cNvContentPartPr/>
                            </w14:nvContentPartPr>
                            <w14:xfrm>
                              <a:off x="0" y="0"/>
                              <a:ext cx="567875" cy="226270"/>
                            </w14:xfrm>
                          </w14:contentPart>
                        </a:graphicData>
                      </a:graphic>
                    </wp:anchor>
                  </w:drawing>
                </mc:Choice>
                <mc:Fallback>
                  <w:pict>
                    <v:shape w14:anchorId="2E7A046B" id="Ink 946" o:spid="_x0000_s1026" type="#_x0000_t75" style="position:absolute;margin-left:-.7pt;margin-top:4.15pt;width:45.9pt;height:19pt;z-index:251658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">
                      <v:imagedata r:id="rId49" o:title=""/>
                    </v:shape>
                  </w:pict>
                </mc:Fallback>
              </mc:AlternateContent>
            </w:r>
          </w:p>
          <w:p w14:paraId="483B5AF4" w14:textId="675B02E9" w:rsidR="00575B8C" w:rsidRPr="00A406E5" w:rsidRDefault="000230BD"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83" behindDoc="0" locked="0" layoutInCell="1" allowOverlap="1" wp14:anchorId="298B9E41" wp14:editId="53020A42">
                      <wp:simplePos x="0" y="0"/>
                      <wp:positionH relativeFrom="column">
                        <wp:posOffset>1074890</wp:posOffset>
                      </wp:positionH>
                      <wp:positionV relativeFrom="paragraph">
                        <wp:posOffset>152310</wp:posOffset>
                      </wp:positionV>
                      <wp:extent cx="6840" cy="16200"/>
                      <wp:effectExtent l="38100" t="38100" r="31750" b="34925"/>
                      <wp:wrapNone/>
                      <wp:docPr id="1031" name="Ink 1031"/>
                      <wp:cNvGraphicFramePr/>
                      <a:graphic xmlns:a="http://schemas.openxmlformats.org/drawingml/2006/main">
                        <a:graphicData uri="http://schemas.microsoft.com/office/word/2010/wordprocessingInk">
                          <w14:contentPart bwMode="auto" r:id="rId50">
                            <w14:nvContentPartPr>
                              <w14:cNvContentPartPr/>
                            </w14:nvContentPartPr>
                            <w14:xfrm>
                              <a:off x="0" y="0"/>
                              <a:ext cx="6840" cy="16200"/>
                            </w14:xfrm>
                          </w14:contentPart>
                        </a:graphicData>
                      </a:graphic>
                    </wp:anchor>
                  </w:drawing>
                </mc:Choice>
                <mc:Fallback>
                  <w:pict>
                    <v:shape w14:anchorId="44FEFF60" id="Ink 1031" o:spid="_x0000_s1026" type="#_x0000_t75" style="position:absolute;margin-left:84.05pt;margin-top:11.4pt;width:1.8pt;height:2.5pt;z-index:2516583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">
                      <v:imagedata r:id="rId51" o:title=""/>
                    </v:shape>
                  </w:pict>
                </mc:Fallback>
              </mc:AlternateContent>
            </w:r>
          </w:p>
          <w:p w14:paraId="281D2EFD" w14:textId="26F305C9" w:rsidR="00575B8C" w:rsidRPr="00A406E5" w:rsidRDefault="000230BD"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82" behindDoc="0" locked="0" layoutInCell="1" allowOverlap="1" wp14:anchorId="77936E05" wp14:editId="627108AB">
                      <wp:simplePos x="0" y="0"/>
                      <wp:positionH relativeFrom="column">
                        <wp:posOffset>728345</wp:posOffset>
                      </wp:positionH>
                      <wp:positionV relativeFrom="paragraph">
                        <wp:posOffset>-70485</wp:posOffset>
                      </wp:positionV>
                      <wp:extent cx="4305730" cy="317465"/>
                      <wp:effectExtent l="38100" t="38100" r="25400" b="38735"/>
                      <wp:wrapNone/>
                      <wp:docPr id="1030" name="Ink 1030"/>
                      <wp:cNvGraphicFramePr/>
                      <a:graphic xmlns:a="http://schemas.openxmlformats.org/drawingml/2006/main">
                        <a:graphicData uri="http://schemas.microsoft.com/office/word/2010/wordprocessingInk">
                          <w14:contentPart bwMode="auto" r:id="rId52">
                            <w14:nvContentPartPr>
                              <w14:cNvContentPartPr/>
                            </w14:nvContentPartPr>
                            <w14:xfrm>
                              <a:off x="0" y="0"/>
                              <a:ext cx="4305730" cy="317465"/>
                            </w14:xfrm>
                          </w14:contentPart>
                        </a:graphicData>
                      </a:graphic>
                    </wp:anchor>
                  </w:drawing>
                </mc:Choice>
                <mc:Fallback>
                  <w:pict>
                    <v:shape w14:anchorId="15D8DCDF" id="Ink 1030" o:spid="_x0000_s1026" type="#_x0000_t75" style="position:absolute;margin-left:56.75pt;margin-top:-6.15pt;width:340.25pt;height:26.25pt;z-index:2516583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">
                      <v:imagedata r:id="rId53" o:title=""/>
                    </v:shape>
                  </w:pict>
                </mc:Fallback>
              </mc:AlternateContent>
            </w:r>
          </w:p>
          <w:p w14:paraId="02A06C6A" w14:textId="00F40CC7" w:rsidR="00575B8C" w:rsidRPr="00A406E5" w:rsidRDefault="00E45C7E"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86" behindDoc="0" locked="0" layoutInCell="1" allowOverlap="1" wp14:anchorId="78A17958" wp14:editId="1F1091C0">
                      <wp:simplePos x="0" y="0"/>
                      <wp:positionH relativeFrom="column">
                        <wp:posOffset>4065270</wp:posOffset>
                      </wp:positionH>
                      <wp:positionV relativeFrom="paragraph">
                        <wp:posOffset>17145</wp:posOffset>
                      </wp:positionV>
                      <wp:extent cx="1080025" cy="190500"/>
                      <wp:effectExtent l="38100" t="38100" r="0" b="38100"/>
                      <wp:wrapNone/>
                      <wp:docPr id="1060" name="Ink 1060"/>
                      <wp:cNvGraphicFramePr/>
                      <a:graphic xmlns:a="http://schemas.openxmlformats.org/drawingml/2006/main">
                        <a:graphicData uri="http://schemas.microsoft.com/office/word/2010/wordprocessingInk">
                          <w14:contentPart bwMode="auto" r:id="rId54">
                            <w14:nvContentPartPr>
                              <w14:cNvContentPartPr/>
                            </w14:nvContentPartPr>
                            <w14:xfrm>
                              <a:off x="0" y="0"/>
                              <a:ext cx="1080025" cy="190500"/>
                            </w14:xfrm>
                          </w14:contentPart>
                        </a:graphicData>
                      </a:graphic>
                    </wp:anchor>
                  </w:drawing>
                </mc:Choice>
                <mc:Fallback>
                  <w:pict>
                    <v:shape w14:anchorId="0E887250" id="Ink 1060" o:spid="_x0000_s1026" type="#_x0000_t75" style="position:absolute;margin-left:319.5pt;margin-top:.75pt;width:86.3pt;height:16.2pt;z-index:2516583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">
                      <v:imagedata r:id="rId55" o:title=""/>
                    </v:shape>
                  </w:pict>
                </mc:Fallback>
              </mc:AlternateContent>
            </w:r>
            <w:r>
              <w:rPr>
                <w:rFonts w:ascii="Arial" w:hAnsi="Arial" w:cs="Arial"/>
                <w:noProof/>
                <w:sz w:val="14"/>
                <w:szCs w:val="14"/>
              </w:rPr>
              <mc:AlternateContent>
                <mc:Choice Requires="wpi">
                  <w:drawing>
                    <wp:anchor distT="0" distB="0" distL="114300" distR="114300" simplePos="0" relativeHeight="251658385" behindDoc="0" locked="0" layoutInCell="1" allowOverlap="1" wp14:anchorId="579056EF" wp14:editId="78690757">
                      <wp:simplePos x="0" y="0"/>
                      <wp:positionH relativeFrom="column">
                        <wp:posOffset>2592070</wp:posOffset>
                      </wp:positionH>
                      <wp:positionV relativeFrom="paragraph">
                        <wp:posOffset>20320</wp:posOffset>
                      </wp:positionV>
                      <wp:extent cx="1356020" cy="194055"/>
                      <wp:effectExtent l="38100" t="38100" r="15875" b="47625"/>
                      <wp:wrapNone/>
                      <wp:docPr id="1052" name="Ink 1052"/>
                      <wp:cNvGraphicFramePr/>
                      <a:graphic xmlns:a="http://schemas.openxmlformats.org/drawingml/2006/main">
                        <a:graphicData uri="http://schemas.microsoft.com/office/word/2010/wordprocessingInk">
                          <w14:contentPart bwMode="auto" r:id="rId56">
                            <w14:nvContentPartPr>
                              <w14:cNvContentPartPr/>
                            </w14:nvContentPartPr>
                            <w14:xfrm>
                              <a:off x="0" y="0"/>
                              <a:ext cx="1356020" cy="194055"/>
                            </w14:xfrm>
                          </w14:contentPart>
                        </a:graphicData>
                      </a:graphic>
                    </wp:anchor>
                  </w:drawing>
                </mc:Choice>
                <mc:Fallback>
                  <w:pict>
                    <v:shape w14:anchorId="73C23B56" id="Ink 1052" o:spid="_x0000_s1026" type="#_x0000_t75" style="position:absolute;margin-left:203.5pt;margin-top:1pt;width:107.95pt;height:16.5pt;z-index:2516583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">
                      <v:imagedata r:id="rId57" o:title=""/>
                    </v:shape>
                  </w:pict>
                </mc:Fallback>
              </mc:AlternateContent>
            </w:r>
            <w:r w:rsidR="000230BD">
              <w:rPr>
                <w:rFonts w:ascii="Arial" w:hAnsi="Arial" w:cs="Arial"/>
                <w:noProof/>
                <w:sz w:val="14"/>
                <w:szCs w:val="14"/>
              </w:rPr>
              <mc:AlternateContent>
                <mc:Choice Requires="wpi">
                  <w:drawing>
                    <wp:anchor distT="0" distB="0" distL="114300" distR="114300" simplePos="0" relativeHeight="251658384" behindDoc="0" locked="0" layoutInCell="1" allowOverlap="1" wp14:anchorId="37FE7FAE" wp14:editId="3E04ACD1">
                      <wp:simplePos x="0" y="0"/>
                      <wp:positionH relativeFrom="column">
                        <wp:posOffset>747395</wp:posOffset>
                      </wp:positionH>
                      <wp:positionV relativeFrom="paragraph">
                        <wp:posOffset>23495</wp:posOffset>
                      </wp:positionV>
                      <wp:extent cx="1616560" cy="220215"/>
                      <wp:effectExtent l="38100" t="25400" r="34925" b="46990"/>
                      <wp:wrapNone/>
                      <wp:docPr id="1043" name="Ink 1043"/>
                      <wp:cNvGraphicFramePr/>
                      <a:graphic xmlns:a="http://schemas.openxmlformats.org/drawingml/2006/main">
                        <a:graphicData uri="http://schemas.microsoft.com/office/word/2010/wordprocessingInk">
                          <w14:contentPart bwMode="auto" r:id="rId58">
                            <w14:nvContentPartPr>
                              <w14:cNvContentPartPr/>
                            </w14:nvContentPartPr>
                            <w14:xfrm>
                              <a:off x="0" y="0"/>
                              <a:ext cx="1616560" cy="220215"/>
                            </w14:xfrm>
                          </w14:contentPart>
                        </a:graphicData>
                      </a:graphic>
                    </wp:anchor>
                  </w:drawing>
                </mc:Choice>
                <mc:Fallback>
                  <w:pict>
                    <v:shape w14:anchorId="66E34C65" id="Ink 1043" o:spid="_x0000_s1026" type="#_x0000_t75" style="position:absolute;margin-left:58.25pt;margin-top:1.25pt;width:128.55pt;height:18.6pt;z-index:25165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">
                      <v:imagedata r:id="rId59" o:title=""/>
                    </v:shape>
                  </w:pict>
                </mc:Fallback>
              </mc:AlternateContent>
            </w:r>
            <w:r w:rsidR="000230BD">
              <w:rPr>
                <w:rFonts w:ascii="Arial" w:hAnsi="Arial" w:cs="Arial"/>
                <w:noProof/>
                <w:sz w:val="14"/>
                <w:szCs w:val="14"/>
              </w:rPr>
              <mc:AlternateContent>
                <mc:Choice Requires="wpi">
                  <w:drawing>
                    <wp:anchor distT="0" distB="0" distL="114300" distR="114300" simplePos="0" relativeHeight="251658381" behindDoc="0" locked="0" layoutInCell="1" allowOverlap="1" wp14:anchorId="5EAEEB04" wp14:editId="5A96B37F">
                      <wp:simplePos x="0" y="0"/>
                      <wp:positionH relativeFrom="column">
                        <wp:posOffset>-20320</wp:posOffset>
                      </wp:positionH>
                      <wp:positionV relativeFrom="paragraph">
                        <wp:posOffset>90170</wp:posOffset>
                      </wp:positionV>
                      <wp:extent cx="603105" cy="166240"/>
                      <wp:effectExtent l="38100" t="38100" r="6985" b="37465"/>
                      <wp:wrapNone/>
                      <wp:docPr id="1029" name="Ink 1029"/>
                      <wp:cNvGraphicFramePr/>
                      <a:graphic xmlns:a="http://schemas.openxmlformats.org/drawingml/2006/main">
                        <a:graphicData uri="http://schemas.microsoft.com/office/word/2010/wordprocessingInk">
                          <w14:contentPart bwMode="auto" r:id="rId60">
                            <w14:nvContentPartPr>
                              <w14:cNvContentPartPr/>
                            </w14:nvContentPartPr>
                            <w14:xfrm>
                              <a:off x="0" y="0"/>
                              <a:ext cx="603105" cy="166240"/>
                            </w14:xfrm>
                          </w14:contentPart>
                        </a:graphicData>
                      </a:graphic>
                    </wp:anchor>
                  </w:drawing>
                </mc:Choice>
                <mc:Fallback>
                  <w:pict>
                    <v:shape w14:anchorId="66C1C59E" id="Ink 1029" o:spid="_x0000_s1026" type="#_x0000_t75" style="position:absolute;margin-left:-2.2pt;margin-top:6.5pt;width:48.75pt;height:14.35pt;z-index:2516583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">
                      <v:imagedata r:id="rId61" o:title=""/>
                    </v:shape>
                  </w:pict>
                </mc:Fallback>
              </mc:AlternateContent>
            </w:r>
          </w:p>
          <w:p w14:paraId="5F6BE371" w14:textId="5F8DD82B" w:rsidR="00575B8C" w:rsidRPr="00A406E5" w:rsidRDefault="00575B8C" w:rsidP="00575B8C">
            <w:pPr>
              <w:spacing w:after="120"/>
              <w:rPr>
                <w:rFonts w:ascii="Arial" w:hAnsi="Arial" w:cs="Arial"/>
                <w:sz w:val="14"/>
                <w:szCs w:val="14"/>
              </w:rPr>
            </w:pPr>
          </w:p>
          <w:p w14:paraId="49014417" w14:textId="44C91474" w:rsidR="00575B8C" w:rsidRPr="00A406E5" w:rsidRDefault="00C16D1C"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92" behindDoc="0" locked="0" layoutInCell="1" allowOverlap="1" wp14:anchorId="079FAEBB" wp14:editId="5859602A">
                      <wp:simplePos x="0" y="0"/>
                      <wp:positionH relativeFrom="column">
                        <wp:posOffset>3684270</wp:posOffset>
                      </wp:positionH>
                      <wp:positionV relativeFrom="paragraph">
                        <wp:posOffset>-15240</wp:posOffset>
                      </wp:positionV>
                      <wp:extent cx="981400" cy="127120"/>
                      <wp:effectExtent l="38100" t="38100" r="9525" b="38100"/>
                      <wp:wrapNone/>
                      <wp:docPr id="1121" name="Ink 1121"/>
                      <wp:cNvGraphicFramePr/>
                      <a:graphic xmlns:a="http://schemas.openxmlformats.org/drawingml/2006/main">
                        <a:graphicData uri="http://schemas.microsoft.com/office/word/2010/wordprocessingInk">
                          <w14:contentPart bwMode="auto" r:id="rId62">
                            <w14:nvContentPartPr>
                              <w14:cNvContentPartPr/>
                            </w14:nvContentPartPr>
                            <w14:xfrm>
                              <a:off x="0" y="0"/>
                              <a:ext cx="981400" cy="127120"/>
                            </w14:xfrm>
                          </w14:contentPart>
                        </a:graphicData>
                      </a:graphic>
                    </wp:anchor>
                  </w:drawing>
                </mc:Choice>
                <mc:Fallback>
                  <w:pict>
                    <v:shape w14:anchorId="30E2F628" id="Ink 1121" o:spid="_x0000_s1026" type="#_x0000_t75" style="position:absolute;margin-left:289.5pt;margin-top:-1.8pt;width:78.5pt;height:11.2pt;z-index:251658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">
                      <v:imagedata r:id="rId63" o:title=""/>
                    </v:shape>
                  </w:pict>
                </mc:Fallback>
              </mc:AlternateContent>
            </w:r>
            <w:r w:rsidR="00BB18E0">
              <w:rPr>
                <w:rFonts w:ascii="Arial" w:hAnsi="Arial" w:cs="Arial"/>
                <w:noProof/>
                <w:sz w:val="14"/>
                <w:szCs w:val="14"/>
              </w:rPr>
              <mc:AlternateContent>
                <mc:Choice Requires="wpi">
                  <w:drawing>
                    <wp:anchor distT="0" distB="0" distL="114300" distR="114300" simplePos="0" relativeHeight="251658390" behindDoc="0" locked="0" layoutInCell="1" allowOverlap="1" wp14:anchorId="0FB47106" wp14:editId="0C1ED60D">
                      <wp:simplePos x="0" y="0"/>
                      <wp:positionH relativeFrom="column">
                        <wp:posOffset>3001645</wp:posOffset>
                      </wp:positionH>
                      <wp:positionV relativeFrom="paragraph">
                        <wp:posOffset>-43740</wp:posOffset>
                      </wp:positionV>
                      <wp:extent cx="520560" cy="162000"/>
                      <wp:effectExtent l="38100" t="38100" r="13335" b="41275"/>
                      <wp:wrapNone/>
                      <wp:docPr id="1099" name="Ink 1099"/>
                      <wp:cNvGraphicFramePr/>
                      <a:graphic xmlns:a="http://schemas.openxmlformats.org/drawingml/2006/main">
                        <a:graphicData uri="http://schemas.microsoft.com/office/word/2010/wordprocessingInk">
                          <w14:contentPart bwMode="auto" r:id="rId64">
                            <w14:nvContentPartPr>
                              <w14:cNvContentPartPr/>
                            </w14:nvContentPartPr>
                            <w14:xfrm>
                              <a:off x="0" y="0"/>
                              <a:ext cx="520560" cy="162000"/>
                            </w14:xfrm>
                          </w14:contentPart>
                        </a:graphicData>
                      </a:graphic>
                      <wp14:sizeRelH relativeFrom="margin">
                        <wp14:pctWidth>0</wp14:pctWidth>
                      </wp14:sizeRelH>
                      <wp14:sizeRelV relativeFrom="margin">
                        <wp14:pctHeight>0</wp14:pctHeight>
                      </wp14:sizeRelV>
                    </wp:anchor>
                  </w:drawing>
                </mc:Choice>
                <mc:Fallback>
                  <w:pict>
                    <v:shape w14:anchorId="7AEC9EA4" id="Ink 1099" o:spid="_x0000_s1026" type="#_x0000_t75" style="position:absolute;margin-left:235.75pt;margin-top:-4.05pt;width:42.25pt;height:13.95pt;z-index:251658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">
                      <v:imagedata r:id="rId65" o:title=""/>
                    </v:shape>
                  </w:pict>
                </mc:Fallback>
              </mc:AlternateContent>
            </w:r>
            <w:r w:rsidR="00E45C7E">
              <w:rPr>
                <w:rFonts w:ascii="Arial" w:hAnsi="Arial" w:cs="Arial"/>
                <w:noProof/>
                <w:sz w:val="14"/>
                <w:szCs w:val="14"/>
              </w:rPr>
              <mc:AlternateContent>
                <mc:Choice Requires="wpi">
                  <w:drawing>
                    <wp:anchor distT="0" distB="0" distL="114300" distR="114300" simplePos="0" relativeHeight="251658387" behindDoc="0" locked="0" layoutInCell="1" allowOverlap="1" wp14:anchorId="4544B633" wp14:editId="5CD36ECE">
                      <wp:simplePos x="0" y="0"/>
                      <wp:positionH relativeFrom="column">
                        <wp:posOffset>2554605</wp:posOffset>
                      </wp:positionH>
                      <wp:positionV relativeFrom="paragraph">
                        <wp:posOffset>-21590</wp:posOffset>
                      </wp:positionV>
                      <wp:extent cx="266305" cy="143280"/>
                      <wp:effectExtent l="38100" t="25400" r="26035" b="34925"/>
                      <wp:wrapNone/>
                      <wp:docPr id="1084" name="Ink 1084"/>
                      <wp:cNvGraphicFramePr/>
                      <a:graphic xmlns:a="http://schemas.openxmlformats.org/drawingml/2006/main">
                        <a:graphicData uri="http://schemas.microsoft.com/office/word/2010/wordprocessingInk">
                          <w14:contentPart bwMode="auto" r:id="rId66">
                            <w14:nvContentPartPr>
                              <w14:cNvContentPartPr/>
                            </w14:nvContentPartPr>
                            <w14:xfrm>
                              <a:off x="0" y="0"/>
                              <a:ext cx="266305" cy="143280"/>
                            </w14:xfrm>
                          </w14:contentPart>
                        </a:graphicData>
                      </a:graphic>
                    </wp:anchor>
                  </w:drawing>
                </mc:Choice>
                <mc:Fallback>
                  <w:pict>
                    <v:shape w14:anchorId="1FB56490" id="Ink 1084" o:spid="_x0000_s1026" type="#_x0000_t75" style="position:absolute;margin-left:200.55pt;margin-top:-2.3pt;width:22.15pt;height:12.5pt;z-index:2516583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">
                      <v:imagedata r:id="rId67" o:title=""/>
                    </v:shape>
                  </w:pict>
                </mc:Fallback>
              </mc:AlternateContent>
            </w:r>
            <w:r w:rsidR="00E45C7E">
              <w:rPr>
                <w:rFonts w:ascii="Arial" w:hAnsi="Arial" w:cs="Arial"/>
                <w:noProof/>
                <w:sz w:val="14"/>
                <w:szCs w:val="14"/>
              </w:rPr>
              <mc:AlternateContent>
                <mc:Choice Requires="wpi">
                  <w:drawing>
                    <wp:anchor distT="0" distB="0" distL="114300" distR="114300" simplePos="0" relativeHeight="251658388" behindDoc="0" locked="0" layoutInCell="1" allowOverlap="1" wp14:anchorId="664262F2" wp14:editId="364EB32C">
                      <wp:simplePos x="0" y="0"/>
                      <wp:positionH relativeFrom="column">
                        <wp:posOffset>1741805</wp:posOffset>
                      </wp:positionH>
                      <wp:positionV relativeFrom="paragraph">
                        <wp:posOffset>-59690</wp:posOffset>
                      </wp:positionV>
                      <wp:extent cx="644240" cy="228205"/>
                      <wp:effectExtent l="38100" t="38100" r="3810" b="38735"/>
                      <wp:wrapNone/>
                      <wp:docPr id="1085" name="Ink 1085"/>
                      <wp:cNvGraphicFramePr/>
                      <a:graphic xmlns:a="http://schemas.openxmlformats.org/drawingml/2006/main">
                        <a:graphicData uri="http://schemas.microsoft.com/office/word/2010/wordprocessingInk">
                          <w14:contentPart bwMode="auto" r:id="rId68">
                            <w14:nvContentPartPr>
                              <w14:cNvContentPartPr/>
                            </w14:nvContentPartPr>
                            <w14:xfrm>
                              <a:off x="0" y="0"/>
                              <a:ext cx="644240" cy="228205"/>
                            </w14:xfrm>
                          </w14:contentPart>
                        </a:graphicData>
                      </a:graphic>
                    </wp:anchor>
                  </w:drawing>
                </mc:Choice>
                <mc:Fallback>
                  <w:pict>
                    <v:shape w14:anchorId="42F2E2FB" id="Ink 1085" o:spid="_x0000_s1026" type="#_x0000_t75" style="position:absolute;margin-left:136.55pt;margin-top:-5.3pt;width:51.95pt;height:19.15pt;z-index:2516583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">
                      <v:imagedata r:id="rId69" o:title=""/>
                    </v:shape>
                  </w:pict>
                </mc:Fallback>
              </mc:AlternateContent>
            </w:r>
            <w:r w:rsidR="00E45C7E">
              <w:rPr>
                <w:rFonts w:ascii="Arial" w:hAnsi="Arial" w:cs="Arial"/>
                <w:noProof/>
                <w:sz w:val="14"/>
                <w:szCs w:val="14"/>
              </w:rPr>
              <mc:AlternateContent>
                <mc:Choice Requires="wpi">
                  <w:drawing>
                    <wp:anchor distT="0" distB="0" distL="114300" distR="114300" simplePos="0" relativeHeight="251658389" behindDoc="0" locked="0" layoutInCell="1" allowOverlap="1" wp14:anchorId="076059A7" wp14:editId="043C6CC4">
                      <wp:simplePos x="0" y="0"/>
                      <wp:positionH relativeFrom="column">
                        <wp:posOffset>36195</wp:posOffset>
                      </wp:positionH>
                      <wp:positionV relativeFrom="paragraph">
                        <wp:posOffset>-71755</wp:posOffset>
                      </wp:positionV>
                      <wp:extent cx="1521225" cy="291325"/>
                      <wp:effectExtent l="38100" t="38100" r="41275" b="39370"/>
                      <wp:wrapNone/>
                      <wp:docPr id="1086" name="Ink 1086"/>
                      <wp:cNvGraphicFramePr/>
                      <a:graphic xmlns:a="http://schemas.openxmlformats.org/drawingml/2006/main">
                        <a:graphicData uri="http://schemas.microsoft.com/office/word/2010/wordprocessingInk">
                          <w14:contentPart bwMode="auto" r:id="rId70">
                            <w14:nvContentPartPr>
                              <w14:cNvContentPartPr/>
                            </w14:nvContentPartPr>
                            <w14:xfrm>
                              <a:off x="0" y="0"/>
                              <a:ext cx="1521225" cy="291325"/>
                            </w14:xfrm>
                          </w14:contentPart>
                        </a:graphicData>
                      </a:graphic>
                    </wp:anchor>
                  </w:drawing>
                </mc:Choice>
                <mc:Fallback>
                  <w:pict>
                    <v:shape w14:anchorId="13ADADAD" id="Ink 1086" o:spid="_x0000_s1026" type="#_x0000_t75" style="position:absolute;margin-left:2.25pt;margin-top:-6.25pt;width:121pt;height:24.2pt;z-index:25165838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">
                      <v:imagedata r:id="rId71" o:title=""/>
                    </v:shape>
                  </w:pict>
                </mc:Fallback>
              </mc:AlternateContent>
            </w:r>
          </w:p>
        </w:tc>
        <w:tc>
          <w:tcPr>
            <w:tcW w:w="472" w:type="pct"/>
            <w:tcBorders>
              <w:top w:val="single" w:sz="4" w:space="0" w:color="auto"/>
              <w:left w:val="single" w:sz="4" w:space="0" w:color="auto"/>
              <w:right w:val="single" w:sz="4" w:space="0" w:color="auto"/>
            </w:tcBorders>
          </w:tcPr>
          <w:p w14:paraId="509DEF43" w14:textId="77777777" w:rsidR="00575B8C" w:rsidRPr="00A406E5" w:rsidRDefault="00575B8C" w:rsidP="00575B8C">
            <w:pPr>
              <w:jc w:val="center"/>
              <w:rPr>
                <w:rFonts w:ascii="Arial" w:hAnsi="Arial" w:cs="Arial"/>
                <w:sz w:val="32"/>
              </w:rPr>
            </w:pPr>
          </w:p>
        </w:tc>
        <w:tc>
          <w:tcPr>
            <w:tcW w:w="537" w:type="pct"/>
            <w:vMerge w:val="restart"/>
            <w:tcBorders>
              <w:top w:val="single" w:sz="4" w:space="0" w:color="auto"/>
              <w:left w:val="single" w:sz="4" w:space="0" w:color="auto"/>
              <w:bottom w:val="single" w:sz="4" w:space="0" w:color="auto"/>
              <w:right w:val="single" w:sz="4" w:space="0" w:color="auto"/>
            </w:tcBorders>
          </w:tcPr>
          <w:p w14:paraId="55F0AD10" w14:textId="31368EA2" w:rsidR="00575B8C" w:rsidRPr="00A406E5" w:rsidRDefault="000F20CE" w:rsidP="00575B8C">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58391" behindDoc="0" locked="0" layoutInCell="1" allowOverlap="1" wp14:anchorId="241BB762" wp14:editId="076BE510">
                      <wp:simplePos x="0" y="0"/>
                      <wp:positionH relativeFrom="column">
                        <wp:posOffset>38100</wp:posOffset>
                      </wp:positionH>
                      <wp:positionV relativeFrom="paragraph">
                        <wp:posOffset>311150</wp:posOffset>
                      </wp:positionV>
                      <wp:extent cx="298795" cy="279810"/>
                      <wp:effectExtent l="38100" t="38100" r="0" b="38100"/>
                      <wp:wrapNone/>
                      <wp:docPr id="1110" name="Ink 1110"/>
                      <wp:cNvGraphicFramePr/>
                      <a:graphic xmlns:a="http://schemas.openxmlformats.org/drawingml/2006/main">
                        <a:graphicData uri="http://schemas.microsoft.com/office/word/2010/wordprocessingInk">
                          <w14:contentPart bwMode="auto" r:id="rId72">
                            <w14:nvContentPartPr>
                              <w14:cNvContentPartPr/>
                            </w14:nvContentPartPr>
                            <w14:xfrm>
                              <a:off x="0" y="0"/>
                              <a:ext cx="298795" cy="279810"/>
                            </w14:xfrm>
                          </w14:contentPart>
                        </a:graphicData>
                      </a:graphic>
                    </wp:anchor>
                  </w:drawing>
                </mc:Choice>
                <mc:Fallback>
                  <w:pict>
                    <v:shape w14:anchorId="0A7727D9" id="Ink 1110" o:spid="_x0000_s1026" type="#_x0000_t75" style="position:absolute;margin-left:2.4pt;margin-top:23.9pt;width:24.75pt;height:23.25pt;z-index:2516583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">
                      <v:imagedata r:id="rId73" o:title=""/>
                    </v:shape>
                  </w:pict>
                </mc:Fallback>
              </mc:AlternateContent>
            </w:r>
          </w:p>
        </w:tc>
      </w:tr>
      <w:tr w:rsidR="00575B8C" w:rsidRPr="00A406E5" w14:paraId="3514EA2B" w14:textId="77777777" w:rsidTr="00575B8C">
        <w:trPr>
          <w:trHeight w:val="451"/>
        </w:trPr>
        <w:tc>
          <w:tcPr>
            <w:tcW w:w="3991" w:type="pct"/>
            <w:vMerge/>
            <w:tcBorders>
              <w:left w:val="single" w:sz="4" w:space="0" w:color="auto"/>
              <w:bottom w:val="single" w:sz="4" w:space="0" w:color="auto"/>
              <w:right w:val="single" w:sz="4" w:space="0" w:color="auto"/>
            </w:tcBorders>
          </w:tcPr>
          <w:p w14:paraId="71417EC0" w14:textId="77777777" w:rsidR="00575B8C" w:rsidRPr="00A406E5" w:rsidRDefault="00575B8C" w:rsidP="00575B8C">
            <w:pPr>
              <w:rPr>
                <w:rFonts w:ascii="Arial" w:hAnsi="Arial" w:cs="Arial"/>
                <w:b/>
                <w:sz w:val="16"/>
                <w:szCs w:val="16"/>
              </w:rPr>
            </w:pPr>
          </w:p>
        </w:tc>
        <w:tc>
          <w:tcPr>
            <w:tcW w:w="472" w:type="pct"/>
            <w:tcBorders>
              <w:left w:val="single" w:sz="4" w:space="0" w:color="auto"/>
              <w:bottom w:val="single" w:sz="4" w:space="0" w:color="auto"/>
              <w:right w:val="single" w:sz="4" w:space="0" w:color="auto"/>
            </w:tcBorders>
          </w:tcPr>
          <w:p w14:paraId="78A8741F" w14:textId="77777777" w:rsidR="00575B8C" w:rsidRPr="00A406E5" w:rsidRDefault="00575B8C" w:rsidP="00575B8C">
            <w:pPr>
              <w:jc w:val="center"/>
              <w:rPr>
                <w:rFonts w:ascii="Arial" w:hAnsi="Arial" w:cs="Arial"/>
                <w:sz w:val="32"/>
              </w:rPr>
            </w:pPr>
            <w:r>
              <w:rPr>
                <w:rFonts w:ascii="Arial" w:hAnsi="Arial" w:cs="Arial"/>
                <w:sz w:val="32"/>
              </w:rPr>
              <w:t>20</w:t>
            </w:r>
          </w:p>
        </w:tc>
        <w:tc>
          <w:tcPr>
            <w:tcW w:w="537" w:type="pct"/>
            <w:vMerge/>
            <w:tcBorders>
              <w:top w:val="single" w:sz="4" w:space="0" w:color="auto"/>
              <w:left w:val="single" w:sz="4" w:space="0" w:color="auto"/>
              <w:bottom w:val="single" w:sz="4" w:space="0" w:color="auto"/>
              <w:right w:val="single" w:sz="4" w:space="0" w:color="auto"/>
            </w:tcBorders>
          </w:tcPr>
          <w:p w14:paraId="717BCA83" w14:textId="77777777" w:rsidR="00575B8C" w:rsidRPr="00A406E5" w:rsidRDefault="00575B8C" w:rsidP="00575B8C">
            <w:pPr>
              <w:jc w:val="center"/>
              <w:rPr>
                <w:rFonts w:ascii="Arial" w:hAnsi="Arial" w:cs="Arial"/>
                <w:sz w:val="32"/>
              </w:rPr>
            </w:pPr>
          </w:p>
        </w:tc>
      </w:tr>
      <w:tr w:rsidR="00575B8C" w:rsidRPr="00A406E5" w14:paraId="5D970CD8" w14:textId="77777777" w:rsidTr="00575B8C">
        <w:trPr>
          <w:trHeight w:val="450"/>
        </w:trPr>
        <w:tc>
          <w:tcPr>
            <w:tcW w:w="3991" w:type="pct"/>
            <w:tcBorders>
              <w:top w:val="single" w:sz="4" w:space="0" w:color="auto"/>
              <w:left w:val="single" w:sz="4" w:space="0" w:color="auto"/>
              <w:right w:val="single" w:sz="4" w:space="0" w:color="auto"/>
            </w:tcBorders>
            <w:shd w:val="clear" w:color="auto" w:fill="D9D9D9"/>
          </w:tcPr>
          <w:p w14:paraId="7E6840B8" w14:textId="77777777" w:rsidR="00575B8C" w:rsidRPr="00A406E5" w:rsidRDefault="00575B8C" w:rsidP="00575B8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87CF87" w14:textId="7777777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shd w:val="clear" w:color="auto" w:fill="D9D9D9"/>
          </w:tcPr>
          <w:p w14:paraId="75312B1B" w14:textId="77777777" w:rsidR="00575B8C" w:rsidRPr="00A406E5" w:rsidRDefault="00575B8C" w:rsidP="00575B8C">
            <w:pPr>
              <w:jc w:val="center"/>
              <w:rPr>
                <w:rFonts w:ascii="Arial" w:hAnsi="Arial" w:cs="Arial"/>
                <w:sz w:val="32"/>
              </w:rPr>
            </w:pPr>
          </w:p>
        </w:tc>
        <w:tc>
          <w:tcPr>
            <w:tcW w:w="537" w:type="pct"/>
            <w:tcBorders>
              <w:top w:val="single" w:sz="4" w:space="0" w:color="auto"/>
              <w:left w:val="single" w:sz="4" w:space="0" w:color="auto"/>
              <w:bottom w:val="single" w:sz="4" w:space="0" w:color="auto"/>
              <w:right w:val="single" w:sz="4" w:space="0" w:color="auto"/>
            </w:tcBorders>
            <w:shd w:val="clear" w:color="auto" w:fill="D9D9D9"/>
          </w:tcPr>
          <w:p w14:paraId="7A4FAC6F" w14:textId="77777777" w:rsidR="00575B8C" w:rsidRPr="00A406E5" w:rsidRDefault="00575B8C" w:rsidP="00575B8C">
            <w:pPr>
              <w:jc w:val="center"/>
              <w:rPr>
                <w:rFonts w:ascii="Arial" w:hAnsi="Arial" w:cs="Arial"/>
                <w:sz w:val="32"/>
              </w:rPr>
            </w:pPr>
          </w:p>
        </w:tc>
      </w:tr>
      <w:tr w:rsidR="00575B8C" w:rsidRPr="00A406E5" w14:paraId="6C1E1A65" w14:textId="77777777" w:rsidTr="00575B8C">
        <w:trPr>
          <w:trHeight w:val="451"/>
        </w:trPr>
        <w:tc>
          <w:tcPr>
            <w:tcW w:w="3991" w:type="pct"/>
            <w:vMerge w:val="restart"/>
            <w:tcBorders>
              <w:top w:val="single" w:sz="4" w:space="0" w:color="auto"/>
              <w:left w:val="single" w:sz="4" w:space="0" w:color="auto"/>
              <w:right w:val="single" w:sz="4" w:space="0" w:color="auto"/>
            </w:tcBorders>
          </w:tcPr>
          <w:p w14:paraId="06D49151" w14:textId="7D0C2B56" w:rsidR="00575B8C" w:rsidRPr="00A406E5" w:rsidRDefault="00C16D1C"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93" behindDoc="0" locked="0" layoutInCell="1" allowOverlap="1" wp14:anchorId="07BC0D1A" wp14:editId="1B65E3F8">
                      <wp:simplePos x="0" y="0"/>
                      <wp:positionH relativeFrom="column">
                        <wp:posOffset>4100195</wp:posOffset>
                      </wp:positionH>
                      <wp:positionV relativeFrom="paragraph">
                        <wp:posOffset>68580</wp:posOffset>
                      </wp:positionV>
                      <wp:extent cx="695830" cy="159385"/>
                      <wp:effectExtent l="38100" t="38100" r="0" b="43815"/>
                      <wp:wrapNone/>
                      <wp:docPr id="1165" name="Ink 1165"/>
                      <wp:cNvGraphicFramePr/>
                      <a:graphic xmlns:a="http://schemas.openxmlformats.org/drawingml/2006/main">
                        <a:graphicData uri="http://schemas.microsoft.com/office/word/2010/wordprocessingInk">
                          <w14:contentPart bwMode="auto" r:id="rId74">
                            <w14:nvContentPartPr>
                              <w14:cNvContentPartPr/>
                            </w14:nvContentPartPr>
                            <w14:xfrm>
                              <a:off x="0" y="0"/>
                              <a:ext cx="695830" cy="159385"/>
                            </w14:xfrm>
                          </w14:contentPart>
                        </a:graphicData>
                      </a:graphic>
                    </wp:anchor>
                  </w:drawing>
                </mc:Choice>
                <mc:Fallback>
                  <w:pict>
                    <v:shape w14:anchorId="6BDD4FB7" id="Ink 1165" o:spid="_x0000_s1026" type="#_x0000_t75" style="position:absolute;margin-left:322.25pt;margin-top:4.85pt;width:56.05pt;height:13.75pt;z-index:25165839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">
                      <v:imagedata r:id="rId75" o:title=""/>
                    </v:shape>
                  </w:pict>
                </mc:Fallback>
              </mc:AlternateContent>
            </w:r>
            <w:r>
              <w:rPr>
                <w:rFonts w:ascii="Arial" w:hAnsi="Arial" w:cs="Arial"/>
                <w:noProof/>
                <w:sz w:val="14"/>
                <w:szCs w:val="14"/>
              </w:rPr>
              <mc:AlternateContent>
                <mc:Choice Requires="wpi">
                  <w:drawing>
                    <wp:anchor distT="0" distB="0" distL="114300" distR="114300" simplePos="0" relativeHeight="251658394" behindDoc="0" locked="0" layoutInCell="1" allowOverlap="1" wp14:anchorId="7ACBEA6C" wp14:editId="2EE7535F">
                      <wp:simplePos x="0" y="0"/>
                      <wp:positionH relativeFrom="column">
                        <wp:posOffset>2757170</wp:posOffset>
                      </wp:positionH>
                      <wp:positionV relativeFrom="paragraph">
                        <wp:posOffset>84455</wp:posOffset>
                      </wp:positionV>
                      <wp:extent cx="1152780" cy="166325"/>
                      <wp:effectExtent l="38100" t="38100" r="3175" b="50165"/>
                      <wp:wrapNone/>
                      <wp:docPr id="1166" name="Ink 1166"/>
                      <wp:cNvGraphicFramePr/>
                      <a:graphic xmlns:a="http://schemas.openxmlformats.org/drawingml/2006/main">
                        <a:graphicData uri="http://schemas.microsoft.com/office/word/2010/wordprocessingInk">
                          <w14:contentPart bwMode="auto" r:id="rId76">
                            <w14:nvContentPartPr>
                              <w14:cNvContentPartPr/>
                            </w14:nvContentPartPr>
                            <w14:xfrm>
                              <a:off x="0" y="0"/>
                              <a:ext cx="1152780" cy="166325"/>
                            </w14:xfrm>
                          </w14:contentPart>
                        </a:graphicData>
                      </a:graphic>
                    </wp:anchor>
                  </w:drawing>
                </mc:Choice>
                <mc:Fallback>
                  <w:pict>
                    <v:shape w14:anchorId="57831CF5" id="Ink 1166" o:spid="_x0000_s1026" type="#_x0000_t75" style="position:absolute;margin-left:216.5pt;margin-top:6.05pt;width:91.95pt;height:14.3pt;z-index:2516583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">
                      <v:imagedata r:id="rId77" o:title=""/>
                    </v:shape>
                  </w:pict>
                </mc:Fallback>
              </mc:AlternateContent>
            </w:r>
            <w:r>
              <w:rPr>
                <w:rFonts w:ascii="Arial" w:hAnsi="Arial" w:cs="Arial"/>
                <w:noProof/>
                <w:sz w:val="14"/>
                <w:szCs w:val="14"/>
              </w:rPr>
              <mc:AlternateContent>
                <mc:Choice Requires="wpi">
                  <w:drawing>
                    <wp:anchor distT="0" distB="0" distL="114300" distR="114300" simplePos="0" relativeHeight="251658396" behindDoc="0" locked="0" layoutInCell="1" allowOverlap="1" wp14:anchorId="34FAD5D3" wp14:editId="1F6C81DD">
                      <wp:simplePos x="0" y="0"/>
                      <wp:positionH relativeFrom="column">
                        <wp:posOffset>71120</wp:posOffset>
                      </wp:positionH>
                      <wp:positionV relativeFrom="paragraph">
                        <wp:posOffset>64135</wp:posOffset>
                      </wp:positionV>
                      <wp:extent cx="127615" cy="201930"/>
                      <wp:effectExtent l="38100" t="38100" r="12700" b="39370"/>
                      <wp:wrapNone/>
                      <wp:docPr id="1170" name="Ink 1170"/>
                      <wp:cNvGraphicFramePr/>
                      <a:graphic xmlns:a="http://schemas.openxmlformats.org/drawingml/2006/main">
                        <a:graphicData uri="http://schemas.microsoft.com/office/word/2010/wordprocessingInk">
                          <w14:contentPart bwMode="auto" r:id="rId78">
                            <w14:nvContentPartPr>
                              <w14:cNvContentPartPr/>
                            </w14:nvContentPartPr>
                            <w14:xfrm>
                              <a:off x="0" y="0"/>
                              <a:ext cx="127615" cy="201930"/>
                            </w14:xfrm>
                          </w14:contentPart>
                        </a:graphicData>
                      </a:graphic>
                    </wp:anchor>
                  </w:drawing>
                </mc:Choice>
                <mc:Fallback>
                  <w:pict>
                    <v:shape w14:anchorId="4B476ED3" id="Ink 1170" o:spid="_x0000_s1026" type="#_x0000_t75" style="position:absolute;margin-left:5pt;margin-top:4.45pt;width:11.3pt;height:17.05pt;z-index:2516583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">
                      <v:imagedata r:id="rId79" o:title=""/>
                    </v:shape>
                  </w:pict>
                </mc:Fallback>
              </mc:AlternateContent>
            </w:r>
          </w:p>
          <w:p w14:paraId="23D7718C" w14:textId="6215927E" w:rsidR="00575B8C" w:rsidRPr="00A406E5" w:rsidRDefault="00D85D84"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399" behindDoc="0" locked="0" layoutInCell="1" allowOverlap="1" wp14:anchorId="0CCFDF78" wp14:editId="1BC0A4F0">
                      <wp:simplePos x="0" y="0"/>
                      <wp:positionH relativeFrom="column">
                        <wp:posOffset>452120</wp:posOffset>
                      </wp:positionH>
                      <wp:positionV relativeFrom="paragraph">
                        <wp:posOffset>-116205</wp:posOffset>
                      </wp:positionV>
                      <wp:extent cx="2391055" cy="523985"/>
                      <wp:effectExtent l="38100" t="38100" r="22225" b="47625"/>
                      <wp:wrapNone/>
                      <wp:docPr id="1213" name="Ink 1213"/>
                      <wp:cNvGraphicFramePr/>
                      <a:graphic xmlns:a="http://schemas.openxmlformats.org/drawingml/2006/main">
                        <a:graphicData uri="http://schemas.microsoft.com/office/word/2010/wordprocessingInk">
                          <w14:contentPart bwMode="auto" r:id="rId80">
                            <w14:nvContentPartPr>
                              <w14:cNvContentPartPr/>
                            </w14:nvContentPartPr>
                            <w14:xfrm>
                              <a:off x="0" y="0"/>
                              <a:ext cx="2391055" cy="523985"/>
                            </w14:xfrm>
                          </w14:contentPart>
                        </a:graphicData>
                      </a:graphic>
                    </wp:anchor>
                  </w:drawing>
                </mc:Choice>
                <mc:Fallback>
                  <w:pict>
                    <v:shape w14:anchorId="11C00A18" id="Ink 1213" o:spid="_x0000_s1026" type="#_x0000_t75" style="position:absolute;margin-left:35pt;margin-top:-9.75pt;width:189.45pt;height:42.45pt;z-index:2516583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">
                      <v:imagedata r:id="rId81" o:title=""/>
                    </v:shape>
                  </w:pict>
                </mc:Fallback>
              </mc:AlternateContent>
            </w:r>
            <w:r w:rsidR="00C16D1C">
              <w:rPr>
                <w:rFonts w:ascii="Arial" w:hAnsi="Arial" w:cs="Arial"/>
                <w:noProof/>
                <w:sz w:val="14"/>
                <w:szCs w:val="14"/>
              </w:rPr>
              <mc:AlternateContent>
                <mc:Choice Requires="wpi">
                  <w:drawing>
                    <wp:anchor distT="0" distB="0" distL="114300" distR="114300" simplePos="0" relativeHeight="251658395" behindDoc="0" locked="0" layoutInCell="1" allowOverlap="1" wp14:anchorId="08B0922D" wp14:editId="5254EF48">
                      <wp:simplePos x="0" y="0"/>
                      <wp:positionH relativeFrom="column">
                        <wp:posOffset>404495</wp:posOffset>
                      </wp:positionH>
                      <wp:positionV relativeFrom="paragraph">
                        <wp:posOffset>-77470</wp:posOffset>
                      </wp:positionV>
                      <wp:extent cx="419320" cy="172005"/>
                      <wp:effectExtent l="38100" t="38100" r="25400" b="44450"/>
                      <wp:wrapNone/>
                      <wp:docPr id="1169" name="Ink 1169"/>
                      <wp:cNvGraphicFramePr/>
                      <a:graphic xmlns:a="http://schemas.openxmlformats.org/drawingml/2006/main">
                        <a:graphicData uri="http://schemas.microsoft.com/office/word/2010/wordprocessingInk">
                          <w14:contentPart bwMode="auto" r:id="rId82">
                            <w14:nvContentPartPr>
                              <w14:cNvContentPartPr/>
                            </w14:nvContentPartPr>
                            <w14:xfrm>
                              <a:off x="0" y="0"/>
                              <a:ext cx="419320" cy="172005"/>
                            </w14:xfrm>
                          </w14:contentPart>
                        </a:graphicData>
                      </a:graphic>
                    </wp:anchor>
                  </w:drawing>
                </mc:Choice>
                <mc:Fallback>
                  <w:pict>
                    <v:shape w14:anchorId="0B75F54E" id="Ink 1169" o:spid="_x0000_s1026" type="#_x0000_t75" style="position:absolute;margin-left:31.25pt;margin-top:-6.7pt;width:34.2pt;height:14.8pt;z-index:2516583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">
                      <v:imagedata r:id="rId83" o:title=""/>
                    </v:shape>
                  </w:pict>
                </mc:Fallback>
              </mc:AlternateContent>
            </w:r>
          </w:p>
          <w:p w14:paraId="1B2BC647" w14:textId="7BD3F4A7" w:rsidR="00575B8C" w:rsidRPr="00A406E5" w:rsidRDefault="00D85D84"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400" behindDoc="0" locked="0" layoutInCell="1" allowOverlap="1" wp14:anchorId="460A637D" wp14:editId="5447C82B">
                      <wp:simplePos x="0" y="0"/>
                      <wp:positionH relativeFrom="column">
                        <wp:posOffset>3414395</wp:posOffset>
                      </wp:positionH>
                      <wp:positionV relativeFrom="paragraph">
                        <wp:posOffset>-62230</wp:posOffset>
                      </wp:positionV>
                      <wp:extent cx="1674000" cy="250660"/>
                      <wp:effectExtent l="38100" t="25400" r="2540" b="41910"/>
                      <wp:wrapNone/>
                      <wp:docPr id="1222" name="Ink 1222"/>
                      <wp:cNvGraphicFramePr/>
                      <a:graphic xmlns:a="http://schemas.openxmlformats.org/drawingml/2006/main">
                        <a:graphicData uri="http://schemas.microsoft.com/office/word/2010/wordprocessingInk">
                          <w14:contentPart bwMode="auto" r:id="rId84">
                            <w14:nvContentPartPr>
                              <w14:cNvContentPartPr/>
                            </w14:nvContentPartPr>
                            <w14:xfrm>
                              <a:off x="0" y="0"/>
                              <a:ext cx="1674000" cy="250660"/>
                            </w14:xfrm>
                          </w14:contentPart>
                        </a:graphicData>
                      </a:graphic>
                    </wp:anchor>
                  </w:drawing>
                </mc:Choice>
                <mc:Fallback>
                  <w:pict>
                    <v:shape w14:anchorId="202CE518" id="Ink 1222" o:spid="_x0000_s1026" type="#_x0000_t75" style="position:absolute;margin-left:268.25pt;margin-top:-5.5pt;width:133pt;height:21pt;z-index:25165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">
                      <v:imagedata r:id="rId85" o:title=""/>
                    </v:shape>
                  </w:pict>
                </mc:Fallback>
              </mc:AlternateContent>
            </w:r>
            <w:r>
              <w:rPr>
                <w:rFonts w:ascii="Arial" w:hAnsi="Arial" w:cs="Arial"/>
                <w:noProof/>
                <w:sz w:val="14"/>
                <w:szCs w:val="14"/>
              </w:rPr>
              <mc:AlternateContent>
                <mc:Choice Requires="wpi">
                  <w:drawing>
                    <wp:anchor distT="0" distB="0" distL="114300" distR="114300" simplePos="0" relativeHeight="251658398" behindDoc="0" locked="0" layoutInCell="1" allowOverlap="1" wp14:anchorId="3B21A503" wp14:editId="1938311B">
                      <wp:simplePos x="0" y="0"/>
                      <wp:positionH relativeFrom="column">
                        <wp:posOffset>3014345</wp:posOffset>
                      </wp:positionH>
                      <wp:positionV relativeFrom="paragraph">
                        <wp:posOffset>-35560</wp:posOffset>
                      </wp:positionV>
                      <wp:extent cx="244775" cy="204470"/>
                      <wp:effectExtent l="38100" t="38100" r="0" b="36830"/>
                      <wp:wrapNone/>
                      <wp:docPr id="1212" name="Ink 1212"/>
                      <wp:cNvGraphicFramePr/>
                      <a:graphic xmlns:a="http://schemas.openxmlformats.org/drawingml/2006/main">
                        <a:graphicData uri="http://schemas.microsoft.com/office/word/2010/wordprocessingInk">
                          <w14:contentPart bwMode="auto" r:id="rId86">
                            <w14:nvContentPartPr>
                              <w14:cNvContentPartPr/>
                            </w14:nvContentPartPr>
                            <w14:xfrm>
                              <a:off x="0" y="0"/>
                              <a:ext cx="244775" cy="204470"/>
                            </w14:xfrm>
                          </w14:contentPart>
                        </a:graphicData>
                      </a:graphic>
                    </wp:anchor>
                  </w:drawing>
                </mc:Choice>
                <mc:Fallback>
                  <w:pict>
                    <v:shape w14:anchorId="5BD0612E" id="Ink 1212" o:spid="_x0000_s1026" type="#_x0000_t75" style="position:absolute;margin-left:236.75pt;margin-top:-3.4pt;width:20.45pt;height:17.3pt;z-index:2516583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">
                      <v:imagedata r:id="rId87" o:title=""/>
                    </v:shape>
                  </w:pict>
                </mc:Fallback>
              </mc:AlternateContent>
            </w:r>
            <w:r w:rsidR="00C16D1C">
              <w:rPr>
                <w:rFonts w:ascii="Arial" w:hAnsi="Arial" w:cs="Arial"/>
                <w:noProof/>
                <w:sz w:val="14"/>
                <w:szCs w:val="14"/>
              </w:rPr>
              <mc:AlternateContent>
                <mc:Choice Requires="wpi">
                  <w:drawing>
                    <wp:anchor distT="0" distB="0" distL="114300" distR="114300" simplePos="0" relativeHeight="251658397" behindDoc="0" locked="0" layoutInCell="1" allowOverlap="1" wp14:anchorId="61BE2609" wp14:editId="7C78A706">
                      <wp:simplePos x="0" y="0"/>
                      <wp:positionH relativeFrom="column">
                        <wp:posOffset>-10795</wp:posOffset>
                      </wp:positionH>
                      <wp:positionV relativeFrom="paragraph">
                        <wp:posOffset>38735</wp:posOffset>
                      </wp:positionV>
                      <wp:extent cx="272840" cy="226160"/>
                      <wp:effectExtent l="38100" t="38100" r="32385" b="40640"/>
                      <wp:wrapNone/>
                      <wp:docPr id="1189" name="Ink 1189"/>
                      <wp:cNvGraphicFramePr/>
                      <a:graphic xmlns:a="http://schemas.openxmlformats.org/drawingml/2006/main">
                        <a:graphicData uri="http://schemas.microsoft.com/office/word/2010/wordprocessingInk">
                          <w14:contentPart bwMode="auto" r:id="rId88">
                            <w14:nvContentPartPr>
                              <w14:cNvContentPartPr/>
                            </w14:nvContentPartPr>
                            <w14:xfrm>
                              <a:off x="0" y="0"/>
                              <a:ext cx="272840" cy="226160"/>
                            </w14:xfrm>
                          </w14:contentPart>
                        </a:graphicData>
                      </a:graphic>
                    </wp:anchor>
                  </w:drawing>
                </mc:Choice>
                <mc:Fallback>
                  <w:pict>
                    <v:shape w14:anchorId="51BA85F6" id="Ink 1189" o:spid="_x0000_s1026" type="#_x0000_t75" style="position:absolute;margin-left:-1.45pt;margin-top:2.45pt;width:22.7pt;height:19pt;z-index:2516583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">
                      <v:imagedata r:id="rId89" o:title=""/>
                    </v:shape>
                  </w:pict>
                </mc:Fallback>
              </mc:AlternateContent>
            </w:r>
          </w:p>
          <w:p w14:paraId="79625107" w14:textId="7A3B340D" w:rsidR="00575B8C" w:rsidRPr="00A406E5" w:rsidRDefault="00575B8C" w:rsidP="00575B8C">
            <w:pPr>
              <w:spacing w:after="120"/>
              <w:rPr>
                <w:rFonts w:ascii="Arial" w:hAnsi="Arial" w:cs="Arial"/>
                <w:sz w:val="14"/>
                <w:szCs w:val="14"/>
              </w:rPr>
            </w:pPr>
          </w:p>
          <w:p w14:paraId="4BCB856F" w14:textId="078489BE" w:rsidR="00575B8C" w:rsidRPr="00A406E5" w:rsidRDefault="00D85D84"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658403" behindDoc="0" locked="0" layoutInCell="1" allowOverlap="1" wp14:anchorId="68083277" wp14:editId="75F5103E">
                      <wp:simplePos x="0" y="0"/>
                      <wp:positionH relativeFrom="column">
                        <wp:posOffset>3490595</wp:posOffset>
                      </wp:positionH>
                      <wp:positionV relativeFrom="paragraph">
                        <wp:posOffset>-66675</wp:posOffset>
                      </wp:positionV>
                      <wp:extent cx="1238705" cy="222120"/>
                      <wp:effectExtent l="38100" t="38100" r="0" b="45085"/>
                      <wp:wrapNone/>
                      <wp:docPr id="1258" name="Ink 1258"/>
                      <wp:cNvGraphicFramePr/>
                      <a:graphic xmlns:a="http://schemas.openxmlformats.org/drawingml/2006/main">
                        <a:graphicData uri="http://schemas.microsoft.com/office/word/2010/wordprocessingInk">
                          <w14:contentPart bwMode="auto" r:id="rId90">
                            <w14:nvContentPartPr>
                              <w14:cNvContentPartPr/>
                            </w14:nvContentPartPr>
                            <w14:xfrm>
                              <a:off x="0" y="0"/>
                              <a:ext cx="1238705" cy="222120"/>
                            </w14:xfrm>
                          </w14:contentPart>
                        </a:graphicData>
                      </a:graphic>
                    </wp:anchor>
                  </w:drawing>
                </mc:Choice>
                <mc:Fallback>
                  <w:pict>
                    <v:shape w14:anchorId="6AA670D3" id="Ink 1258" o:spid="_x0000_s1026" type="#_x0000_t75" style="position:absolute;margin-left:274.25pt;margin-top:-5.85pt;width:98.75pt;height:18.75pt;z-index:2516584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">
                      <v:imagedata r:id="rId91" o:title=""/>
                    </v:shape>
                  </w:pict>
                </mc:Fallback>
              </mc:AlternateContent>
            </w:r>
            <w:r>
              <w:rPr>
                <w:rFonts w:ascii="Arial" w:hAnsi="Arial" w:cs="Arial"/>
                <w:noProof/>
                <w:sz w:val="14"/>
                <w:szCs w:val="14"/>
              </w:rPr>
              <mc:AlternateContent>
                <mc:Choice Requires="wpi">
                  <w:drawing>
                    <wp:anchor distT="0" distB="0" distL="114300" distR="114300" simplePos="0" relativeHeight="251658404" behindDoc="0" locked="0" layoutInCell="1" allowOverlap="1" wp14:anchorId="10AAB671" wp14:editId="557D23DE">
                      <wp:simplePos x="0" y="0"/>
                      <wp:positionH relativeFrom="column">
                        <wp:posOffset>1385570</wp:posOffset>
                      </wp:positionH>
                      <wp:positionV relativeFrom="paragraph">
                        <wp:posOffset>-109220</wp:posOffset>
                      </wp:positionV>
                      <wp:extent cx="1918070" cy="302800"/>
                      <wp:effectExtent l="38100" t="25400" r="25400" b="40640"/>
                      <wp:wrapNone/>
                      <wp:docPr id="1259" name="Ink 1259"/>
                      <wp:cNvGraphicFramePr/>
                      <a:graphic xmlns:a="http://schemas.openxmlformats.org/drawingml/2006/main">
                        <a:graphicData uri="http://schemas.microsoft.com/office/word/2010/wordprocessingInk">
                          <w14:contentPart bwMode="auto" r:id="rId92">
                            <w14:nvContentPartPr>
                              <w14:cNvContentPartPr/>
                            </w14:nvContentPartPr>
                            <w14:xfrm>
                              <a:off x="0" y="0"/>
                              <a:ext cx="1918070" cy="302800"/>
                            </w14:xfrm>
                          </w14:contentPart>
                        </a:graphicData>
                      </a:graphic>
                    </wp:anchor>
                  </w:drawing>
                </mc:Choice>
                <mc:Fallback>
                  <w:pict>
                    <v:shape w14:anchorId="36D46A68" id="Ink 1259" o:spid="_x0000_s1026" type="#_x0000_t75" style="position:absolute;margin-left:108.5pt;margin-top:-9.2pt;width:152.25pt;height:25.1pt;z-index:2516584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">
                      <v:imagedata r:id="rId93" o:title=""/>
                    </v:shape>
                  </w:pict>
                </mc:Fallback>
              </mc:AlternateContent>
            </w:r>
            <w:r>
              <w:rPr>
                <w:rFonts w:ascii="Arial" w:hAnsi="Arial" w:cs="Arial"/>
                <w:noProof/>
                <w:sz w:val="14"/>
                <w:szCs w:val="14"/>
              </w:rPr>
              <mc:AlternateContent>
                <mc:Choice Requires="wpi">
                  <w:drawing>
                    <wp:anchor distT="0" distB="0" distL="114300" distR="114300" simplePos="0" relativeHeight="251658401" behindDoc="0" locked="0" layoutInCell="1" allowOverlap="1" wp14:anchorId="21F37989" wp14:editId="76C540B5">
                      <wp:simplePos x="0" y="0"/>
                      <wp:positionH relativeFrom="column">
                        <wp:posOffset>756920</wp:posOffset>
                      </wp:positionH>
                      <wp:positionV relativeFrom="paragraph">
                        <wp:posOffset>-25400</wp:posOffset>
                      </wp:positionV>
                      <wp:extent cx="355955" cy="262890"/>
                      <wp:effectExtent l="38100" t="38100" r="12700" b="41910"/>
                      <wp:wrapNone/>
                      <wp:docPr id="1227" name="Ink 1227"/>
                      <wp:cNvGraphicFramePr/>
                      <a:graphic xmlns:a="http://schemas.openxmlformats.org/drawingml/2006/main">
                        <a:graphicData uri="http://schemas.microsoft.com/office/word/2010/wordprocessingInk">
                          <w14:contentPart bwMode="auto" r:id="rId94">
                            <w14:nvContentPartPr>
                              <w14:cNvContentPartPr/>
                            </w14:nvContentPartPr>
                            <w14:xfrm>
                              <a:off x="0" y="0"/>
                              <a:ext cx="355955" cy="262890"/>
                            </w14:xfrm>
                          </w14:contentPart>
                        </a:graphicData>
                      </a:graphic>
                    </wp:anchor>
                  </w:drawing>
                </mc:Choice>
                <mc:Fallback>
                  <w:pict>
                    <v:shape w14:anchorId="6DB075E0" id="Ink 1227" o:spid="_x0000_s1026" type="#_x0000_t75" style="position:absolute;margin-left:59pt;margin-top:-2.6pt;width:29.25pt;height:21.9pt;z-index:25165840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">
                      <v:imagedata r:id="rId95" o:title=""/>
                    </v:shape>
                  </w:pict>
                </mc:Fallback>
              </mc:AlternateContent>
            </w:r>
            <w:r>
              <w:rPr>
                <w:rFonts w:ascii="Arial" w:hAnsi="Arial" w:cs="Arial"/>
                <w:noProof/>
                <w:sz w:val="14"/>
                <w:szCs w:val="14"/>
              </w:rPr>
              <mc:AlternateContent>
                <mc:Choice Requires="wpi">
                  <w:drawing>
                    <wp:anchor distT="0" distB="0" distL="114300" distR="114300" simplePos="0" relativeHeight="251658402" behindDoc="0" locked="0" layoutInCell="1" allowOverlap="1" wp14:anchorId="31B6AD78" wp14:editId="085063B5">
                      <wp:simplePos x="0" y="0"/>
                      <wp:positionH relativeFrom="column">
                        <wp:posOffset>1270</wp:posOffset>
                      </wp:positionH>
                      <wp:positionV relativeFrom="paragraph">
                        <wp:posOffset>-50800</wp:posOffset>
                      </wp:positionV>
                      <wp:extent cx="594820" cy="180975"/>
                      <wp:effectExtent l="38100" t="38100" r="0" b="47625"/>
                      <wp:wrapNone/>
                      <wp:docPr id="1228" name="Ink 1228"/>
                      <wp:cNvGraphicFramePr/>
                      <a:graphic xmlns:a="http://schemas.openxmlformats.org/drawingml/2006/main">
                        <a:graphicData uri="http://schemas.microsoft.com/office/word/2010/wordprocessingInk">
                          <w14:contentPart bwMode="auto" r:id="rId96">
                            <w14:nvContentPartPr>
                              <w14:cNvContentPartPr/>
                            </w14:nvContentPartPr>
                            <w14:xfrm>
                              <a:off x="0" y="0"/>
                              <a:ext cx="594820" cy="180975"/>
                            </w14:xfrm>
                          </w14:contentPart>
                        </a:graphicData>
                      </a:graphic>
                    </wp:anchor>
                  </w:drawing>
                </mc:Choice>
                <mc:Fallback>
                  <w:pict>
                    <v:shape w14:anchorId="385BC424" id="Ink 1228" o:spid="_x0000_s1026" type="#_x0000_t75" style="position:absolute;margin-left:-.5pt;margin-top:-4.6pt;width:48.1pt;height:15.45pt;z-index:2516584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">
                      <v:imagedata r:id="rId97" o:title=""/>
                    </v:shape>
                  </w:pict>
                </mc:Fallback>
              </mc:AlternateContent>
            </w:r>
          </w:p>
          <w:p w14:paraId="59CAD1F5" w14:textId="7777777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tcPr>
          <w:p w14:paraId="54E58DA7" w14:textId="77777777" w:rsidR="00575B8C" w:rsidRPr="00A406E5" w:rsidRDefault="00575B8C" w:rsidP="00575B8C">
            <w:pPr>
              <w:jc w:val="center"/>
              <w:rPr>
                <w:rFonts w:ascii="Arial" w:hAnsi="Arial" w:cs="Arial"/>
                <w:sz w:val="32"/>
              </w:rPr>
            </w:pPr>
          </w:p>
        </w:tc>
        <w:tc>
          <w:tcPr>
            <w:tcW w:w="537" w:type="pct"/>
            <w:vMerge w:val="restart"/>
            <w:tcBorders>
              <w:top w:val="single" w:sz="4" w:space="0" w:color="auto"/>
              <w:left w:val="single" w:sz="4" w:space="0" w:color="auto"/>
              <w:bottom w:val="single" w:sz="4" w:space="0" w:color="auto"/>
              <w:right w:val="single" w:sz="4" w:space="0" w:color="auto"/>
            </w:tcBorders>
          </w:tcPr>
          <w:p w14:paraId="05781DDB" w14:textId="592E22C0" w:rsidR="00575B8C" w:rsidRPr="00A406E5" w:rsidRDefault="005D32F9" w:rsidP="00575B8C">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58406" behindDoc="0" locked="0" layoutInCell="1" allowOverlap="1" wp14:anchorId="59F81443" wp14:editId="373E5357">
                      <wp:simplePos x="0" y="0"/>
                      <wp:positionH relativeFrom="column">
                        <wp:posOffset>149700</wp:posOffset>
                      </wp:positionH>
                      <wp:positionV relativeFrom="paragraph">
                        <wp:posOffset>394320</wp:posOffset>
                      </wp:positionV>
                      <wp:extent cx="76680" cy="141840"/>
                      <wp:effectExtent l="38100" t="38100" r="12700" b="36195"/>
                      <wp:wrapNone/>
                      <wp:docPr id="1266" name="Ink 1266"/>
                      <wp:cNvGraphicFramePr/>
                      <a:graphic xmlns:a="http://schemas.openxmlformats.org/drawingml/2006/main">
                        <a:graphicData uri="http://schemas.microsoft.com/office/word/2010/wordprocessingInk">
                          <w14:contentPart bwMode="auto" r:id="rId98">
                            <w14:nvContentPartPr>
                              <w14:cNvContentPartPr/>
                            </w14:nvContentPartPr>
                            <w14:xfrm>
                              <a:off x="0" y="0"/>
                              <a:ext cx="76680" cy="141840"/>
                            </w14:xfrm>
                          </w14:contentPart>
                        </a:graphicData>
                      </a:graphic>
                    </wp:anchor>
                  </w:drawing>
                </mc:Choice>
                <mc:Fallback>
                  <w:pict>
                    <v:shape w14:anchorId="2BF0044D" id="Ink 1266" o:spid="_x0000_s1026" type="#_x0000_t75" style="position:absolute;margin-left:11.2pt;margin-top:30.45pt;width:7.3pt;height:12.35pt;z-index:2516584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">
                      <v:imagedata r:id="rId99" o:title=""/>
                    </v:shape>
                  </w:pict>
                </mc:Fallback>
              </mc:AlternateContent>
            </w:r>
            <w:r w:rsidR="00D02A21">
              <w:rPr>
                <w:rFonts w:ascii="Arial" w:hAnsi="Arial" w:cs="Arial"/>
                <w:noProof/>
                <w:sz w:val="32"/>
              </w:rPr>
              <mc:AlternateContent>
                <mc:Choice Requires="wpi">
                  <w:drawing>
                    <wp:anchor distT="0" distB="0" distL="114300" distR="114300" simplePos="0" relativeHeight="251658405" behindDoc="0" locked="0" layoutInCell="1" allowOverlap="1" wp14:anchorId="5B774C8E" wp14:editId="24238956">
                      <wp:simplePos x="0" y="0"/>
                      <wp:positionH relativeFrom="column">
                        <wp:posOffset>82550</wp:posOffset>
                      </wp:positionH>
                      <wp:positionV relativeFrom="paragraph">
                        <wp:posOffset>347980</wp:posOffset>
                      </wp:positionV>
                      <wp:extent cx="413280" cy="228960"/>
                      <wp:effectExtent l="38100" t="38100" r="31750" b="38100"/>
                      <wp:wrapNone/>
                      <wp:docPr id="1265" name="Ink 1265"/>
                      <wp:cNvGraphicFramePr/>
                      <a:graphic xmlns:a="http://schemas.openxmlformats.org/drawingml/2006/main">
                        <a:graphicData uri="http://schemas.microsoft.com/office/word/2010/wordprocessingInk">
                          <w14:contentPart bwMode="auto" r:id="rId100">
                            <w14:nvContentPartPr>
                              <w14:cNvContentPartPr/>
                            </w14:nvContentPartPr>
                            <w14:xfrm>
                              <a:off x="0" y="0"/>
                              <a:ext cx="413280" cy="228960"/>
                            </w14:xfrm>
                          </w14:contentPart>
                        </a:graphicData>
                      </a:graphic>
                    </wp:anchor>
                  </w:drawing>
                </mc:Choice>
                <mc:Fallback>
                  <w:pict>
                    <v:shape w14:anchorId="71AA862E" id="Ink 1265" o:spid="_x0000_s1026" type="#_x0000_t75" style="position:absolute;margin-left:5.9pt;margin-top:26.8pt;width:33.75pt;height:19.25pt;z-index:25165840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">
                      <v:imagedata r:id="rId101" o:title=""/>
                    </v:shape>
                  </w:pict>
                </mc:Fallback>
              </mc:AlternateContent>
            </w:r>
          </w:p>
        </w:tc>
      </w:tr>
      <w:tr w:rsidR="00575B8C" w:rsidRPr="00A406E5" w14:paraId="4E149CD2" w14:textId="77777777" w:rsidTr="00575B8C">
        <w:trPr>
          <w:trHeight w:val="450"/>
        </w:trPr>
        <w:tc>
          <w:tcPr>
            <w:tcW w:w="3991" w:type="pct"/>
            <w:vMerge/>
            <w:tcBorders>
              <w:left w:val="single" w:sz="4" w:space="0" w:color="auto"/>
              <w:bottom w:val="single" w:sz="4" w:space="0" w:color="auto"/>
              <w:right w:val="single" w:sz="4" w:space="0" w:color="auto"/>
            </w:tcBorders>
          </w:tcPr>
          <w:p w14:paraId="59E78B9A" w14:textId="77777777" w:rsidR="00575B8C" w:rsidRPr="00A406E5" w:rsidRDefault="00575B8C" w:rsidP="00575B8C">
            <w:pPr>
              <w:rPr>
                <w:rFonts w:ascii="Arial" w:hAnsi="Arial" w:cs="Arial"/>
                <w:b/>
                <w:sz w:val="16"/>
                <w:szCs w:val="16"/>
              </w:rPr>
            </w:pPr>
          </w:p>
        </w:tc>
        <w:tc>
          <w:tcPr>
            <w:tcW w:w="472" w:type="pct"/>
            <w:tcBorders>
              <w:left w:val="single" w:sz="4" w:space="0" w:color="auto"/>
              <w:bottom w:val="single" w:sz="4" w:space="0" w:color="auto"/>
              <w:right w:val="single" w:sz="4" w:space="0" w:color="auto"/>
            </w:tcBorders>
          </w:tcPr>
          <w:p w14:paraId="22E376FA" w14:textId="77777777" w:rsidR="00575B8C" w:rsidRPr="00A406E5" w:rsidRDefault="00575B8C" w:rsidP="00575B8C">
            <w:pPr>
              <w:jc w:val="center"/>
              <w:rPr>
                <w:rFonts w:ascii="Arial" w:hAnsi="Arial" w:cs="Arial"/>
                <w:sz w:val="32"/>
              </w:rPr>
            </w:pPr>
            <w:r>
              <w:rPr>
                <w:rFonts w:ascii="Arial" w:hAnsi="Arial" w:cs="Arial"/>
                <w:sz w:val="32"/>
              </w:rPr>
              <w:t>20</w:t>
            </w:r>
          </w:p>
        </w:tc>
        <w:tc>
          <w:tcPr>
            <w:tcW w:w="537" w:type="pct"/>
            <w:vMerge/>
            <w:tcBorders>
              <w:top w:val="single" w:sz="4" w:space="0" w:color="auto"/>
              <w:left w:val="single" w:sz="4" w:space="0" w:color="auto"/>
              <w:bottom w:val="single" w:sz="4" w:space="0" w:color="auto"/>
              <w:right w:val="single" w:sz="4" w:space="0" w:color="auto"/>
            </w:tcBorders>
          </w:tcPr>
          <w:p w14:paraId="0B581B1B" w14:textId="77777777" w:rsidR="00575B8C" w:rsidRPr="00A406E5" w:rsidRDefault="00575B8C" w:rsidP="00575B8C">
            <w:pPr>
              <w:jc w:val="center"/>
              <w:rPr>
                <w:rFonts w:ascii="Arial" w:hAnsi="Arial" w:cs="Arial"/>
                <w:sz w:val="32"/>
              </w:rPr>
            </w:pPr>
          </w:p>
        </w:tc>
      </w:tr>
      <w:tr w:rsidR="00575B8C" w:rsidRPr="00A406E5" w14:paraId="5B03BE2D" w14:textId="77777777" w:rsidTr="00575B8C">
        <w:trPr>
          <w:trHeight w:val="450"/>
        </w:trPr>
        <w:tc>
          <w:tcPr>
            <w:tcW w:w="3991" w:type="pct"/>
            <w:tcBorders>
              <w:top w:val="single" w:sz="4" w:space="0" w:color="auto"/>
              <w:left w:val="single" w:sz="4" w:space="0" w:color="auto"/>
              <w:right w:val="single" w:sz="4" w:space="0" w:color="auto"/>
            </w:tcBorders>
            <w:shd w:val="clear" w:color="auto" w:fill="D9D9D9"/>
          </w:tcPr>
          <w:p w14:paraId="07D0FF1B" w14:textId="77777777" w:rsidR="00575B8C" w:rsidRPr="00A406E5" w:rsidRDefault="00575B8C" w:rsidP="00575B8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7D767FA" w14:textId="7777777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shd w:val="clear" w:color="auto" w:fill="D9D9D9"/>
          </w:tcPr>
          <w:p w14:paraId="1DBCD25D" w14:textId="77777777" w:rsidR="00575B8C" w:rsidRPr="00A406E5" w:rsidRDefault="00575B8C" w:rsidP="00575B8C">
            <w:pPr>
              <w:jc w:val="center"/>
              <w:rPr>
                <w:rFonts w:ascii="Arial" w:hAnsi="Arial" w:cs="Arial"/>
                <w:sz w:val="32"/>
              </w:rPr>
            </w:pPr>
          </w:p>
        </w:tc>
        <w:tc>
          <w:tcPr>
            <w:tcW w:w="537" w:type="pct"/>
            <w:tcBorders>
              <w:top w:val="single" w:sz="4" w:space="0" w:color="auto"/>
              <w:left w:val="single" w:sz="4" w:space="0" w:color="auto"/>
              <w:bottom w:val="single" w:sz="4" w:space="0" w:color="auto"/>
              <w:right w:val="single" w:sz="4" w:space="0" w:color="auto"/>
            </w:tcBorders>
            <w:shd w:val="clear" w:color="auto" w:fill="D9D9D9"/>
          </w:tcPr>
          <w:p w14:paraId="6FDF0D07" w14:textId="77777777" w:rsidR="00575B8C" w:rsidRPr="00A406E5" w:rsidRDefault="00575B8C" w:rsidP="00575B8C">
            <w:pPr>
              <w:jc w:val="center"/>
              <w:rPr>
                <w:rFonts w:ascii="Arial" w:hAnsi="Arial" w:cs="Arial"/>
                <w:sz w:val="32"/>
              </w:rPr>
            </w:pPr>
          </w:p>
        </w:tc>
      </w:tr>
      <w:tr w:rsidR="00575B8C" w:rsidRPr="00A406E5" w14:paraId="4ABF9E26" w14:textId="77777777" w:rsidTr="00575B8C">
        <w:trPr>
          <w:trHeight w:val="451"/>
        </w:trPr>
        <w:tc>
          <w:tcPr>
            <w:tcW w:w="3991" w:type="pct"/>
            <w:vMerge w:val="restart"/>
            <w:tcBorders>
              <w:top w:val="single" w:sz="4" w:space="0" w:color="auto"/>
              <w:left w:val="single" w:sz="4" w:space="0" w:color="auto"/>
              <w:right w:val="single" w:sz="4" w:space="0" w:color="auto"/>
            </w:tcBorders>
          </w:tcPr>
          <w:p w14:paraId="39A3AF45" w14:textId="5DD30482" w:rsidR="00575B8C" w:rsidRPr="00A406E5" w:rsidRDefault="00110470"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00390" behindDoc="0" locked="0" layoutInCell="1" allowOverlap="1" wp14:anchorId="4C7309C4" wp14:editId="6257A405">
                      <wp:simplePos x="0" y="0"/>
                      <wp:positionH relativeFrom="column">
                        <wp:posOffset>3630295</wp:posOffset>
                      </wp:positionH>
                      <wp:positionV relativeFrom="paragraph">
                        <wp:posOffset>52070</wp:posOffset>
                      </wp:positionV>
                      <wp:extent cx="305150" cy="108360"/>
                      <wp:effectExtent l="38100" t="38100" r="12700" b="44450"/>
                      <wp:wrapNone/>
                      <wp:docPr id="1307" name="Ink 1307"/>
                      <wp:cNvGraphicFramePr/>
                      <a:graphic xmlns:a="http://schemas.openxmlformats.org/drawingml/2006/main">
                        <a:graphicData uri="http://schemas.microsoft.com/office/word/2010/wordprocessingInk">
                          <w14:contentPart bwMode="auto" r:id="rId102">
                            <w14:nvContentPartPr>
                              <w14:cNvContentPartPr/>
                            </w14:nvContentPartPr>
                            <w14:xfrm>
                              <a:off x="0" y="0"/>
                              <a:ext cx="305150" cy="108360"/>
                            </w14:xfrm>
                          </w14:contentPart>
                        </a:graphicData>
                      </a:graphic>
                    </wp:anchor>
                  </w:drawing>
                </mc:Choice>
                <mc:Fallback>
                  <w:pict>
                    <v:shape w14:anchorId="5FAB9AC1" id="Ink 1307" o:spid="_x0000_s1026" type="#_x0000_t75" style="position:absolute;margin-left:285.25pt;margin-top:3.5pt;width:25.25pt;height:9.75pt;z-index:2517003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">
                      <v:imagedata r:id="rId103" o:title=""/>
                    </v:shape>
                  </w:pict>
                </mc:Fallback>
              </mc:AlternateContent>
            </w:r>
            <w:r w:rsidR="00600A24">
              <w:rPr>
                <w:rFonts w:ascii="Arial" w:hAnsi="Arial" w:cs="Arial"/>
                <w:noProof/>
                <w:sz w:val="14"/>
                <w:szCs w:val="14"/>
              </w:rPr>
              <mc:AlternateContent>
                <mc:Choice Requires="wpi">
                  <w:drawing>
                    <wp:anchor distT="0" distB="0" distL="114300" distR="114300" simplePos="0" relativeHeight="251680934" behindDoc="0" locked="0" layoutInCell="1" allowOverlap="1" wp14:anchorId="7ABFAAD9" wp14:editId="0268932D">
                      <wp:simplePos x="0" y="0"/>
                      <wp:positionH relativeFrom="column">
                        <wp:posOffset>2684145</wp:posOffset>
                      </wp:positionH>
                      <wp:positionV relativeFrom="paragraph">
                        <wp:posOffset>42545</wp:posOffset>
                      </wp:positionV>
                      <wp:extent cx="752710" cy="226395"/>
                      <wp:effectExtent l="38100" t="38100" r="47625" b="40640"/>
                      <wp:wrapNone/>
                      <wp:docPr id="1288" name="Ink 1288"/>
                      <wp:cNvGraphicFramePr/>
                      <a:graphic xmlns:a="http://schemas.openxmlformats.org/drawingml/2006/main">
                        <a:graphicData uri="http://schemas.microsoft.com/office/word/2010/wordprocessingInk">
                          <w14:contentPart bwMode="auto" r:id="rId104">
                            <w14:nvContentPartPr>
                              <w14:cNvContentPartPr/>
                            </w14:nvContentPartPr>
                            <w14:xfrm>
                              <a:off x="0" y="0"/>
                              <a:ext cx="752710" cy="226395"/>
                            </w14:xfrm>
                          </w14:contentPart>
                        </a:graphicData>
                      </a:graphic>
                    </wp:anchor>
                  </w:drawing>
                </mc:Choice>
                <mc:Fallback>
                  <w:pict>
                    <v:shape w14:anchorId="57971BE0" id="Ink 1288" o:spid="_x0000_s1026" type="#_x0000_t75" style="position:absolute;margin-left:210.75pt;margin-top:2.75pt;width:60.45pt;height:19.05pt;z-index:2516809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">
                      <v:imagedata r:id="rId105" o:title=""/>
                    </v:shape>
                  </w:pict>
                </mc:Fallback>
              </mc:AlternateContent>
            </w:r>
            <w:r w:rsidR="00600A24">
              <w:rPr>
                <w:rFonts w:ascii="Arial" w:hAnsi="Arial" w:cs="Arial"/>
                <w:noProof/>
                <w:sz w:val="14"/>
                <w:szCs w:val="14"/>
              </w:rPr>
              <mc:AlternateContent>
                <mc:Choice Requires="wpi">
                  <w:drawing>
                    <wp:anchor distT="0" distB="0" distL="114300" distR="114300" simplePos="0" relativeHeight="251681958" behindDoc="0" locked="0" layoutInCell="1" allowOverlap="1" wp14:anchorId="5D980C04" wp14:editId="00E2DBC0">
                      <wp:simplePos x="0" y="0"/>
                      <wp:positionH relativeFrom="column">
                        <wp:posOffset>1109345</wp:posOffset>
                      </wp:positionH>
                      <wp:positionV relativeFrom="paragraph">
                        <wp:posOffset>48895</wp:posOffset>
                      </wp:positionV>
                      <wp:extent cx="1333855" cy="136940"/>
                      <wp:effectExtent l="38100" t="38100" r="12700" b="41275"/>
                      <wp:wrapNone/>
                      <wp:docPr id="1289" name="Ink 1289"/>
                      <wp:cNvGraphicFramePr/>
                      <a:graphic xmlns:a="http://schemas.openxmlformats.org/drawingml/2006/main">
                        <a:graphicData uri="http://schemas.microsoft.com/office/word/2010/wordprocessingInk">
                          <w14:contentPart bwMode="auto" r:id="rId106">
                            <w14:nvContentPartPr>
                              <w14:cNvContentPartPr/>
                            </w14:nvContentPartPr>
                            <w14:xfrm>
                              <a:off x="0" y="0"/>
                              <a:ext cx="1333855" cy="136940"/>
                            </w14:xfrm>
                          </w14:contentPart>
                        </a:graphicData>
                      </a:graphic>
                    </wp:anchor>
                  </w:drawing>
                </mc:Choice>
                <mc:Fallback>
                  <w:pict>
                    <v:shape w14:anchorId="39106337" id="Ink 1289" o:spid="_x0000_s1026" type="#_x0000_t75" style="position:absolute;margin-left:86.75pt;margin-top:3.25pt;width:106.25pt;height:12.05pt;z-index:2516819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">
                      <v:imagedata r:id="rId107" o:title=""/>
                    </v:shape>
                  </w:pict>
                </mc:Fallback>
              </mc:AlternateContent>
            </w:r>
            <w:r w:rsidR="00600A24">
              <w:rPr>
                <w:rFonts w:ascii="Arial" w:hAnsi="Arial" w:cs="Arial"/>
                <w:noProof/>
                <w:sz w:val="14"/>
                <w:szCs w:val="14"/>
              </w:rPr>
              <mc:AlternateContent>
                <mc:Choice Requires="wpi">
                  <w:drawing>
                    <wp:anchor distT="0" distB="0" distL="114300" distR="114300" simplePos="0" relativeHeight="251682982" behindDoc="0" locked="0" layoutInCell="1" allowOverlap="1" wp14:anchorId="38CBC09E" wp14:editId="1A150349">
                      <wp:simplePos x="0" y="0"/>
                      <wp:positionH relativeFrom="column">
                        <wp:posOffset>20320</wp:posOffset>
                      </wp:positionH>
                      <wp:positionV relativeFrom="paragraph">
                        <wp:posOffset>52070</wp:posOffset>
                      </wp:positionV>
                      <wp:extent cx="898730" cy="130460"/>
                      <wp:effectExtent l="38100" t="38100" r="15875" b="47625"/>
                      <wp:wrapNone/>
                      <wp:docPr id="1290" name="Ink 1290"/>
                      <wp:cNvGraphicFramePr/>
                      <a:graphic xmlns:a="http://schemas.openxmlformats.org/drawingml/2006/main">
                        <a:graphicData uri="http://schemas.microsoft.com/office/word/2010/wordprocessingInk">
                          <w14:contentPart bwMode="auto" r:id="rId108">
                            <w14:nvContentPartPr>
                              <w14:cNvContentPartPr/>
                            </w14:nvContentPartPr>
                            <w14:xfrm>
                              <a:off x="0" y="0"/>
                              <a:ext cx="898730" cy="130460"/>
                            </w14:xfrm>
                          </w14:contentPart>
                        </a:graphicData>
                      </a:graphic>
                    </wp:anchor>
                  </w:drawing>
                </mc:Choice>
                <mc:Fallback>
                  <w:pict>
                    <v:shape w14:anchorId="03D2895A" id="Ink 1290" o:spid="_x0000_s1026" type="#_x0000_t75" style="position:absolute;margin-left:1pt;margin-top:3.5pt;width:71.95pt;height:11.45pt;z-index:25168298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">
                      <v:imagedata r:id="rId109" o:title=""/>
                    </v:shape>
                  </w:pict>
                </mc:Fallback>
              </mc:AlternateContent>
            </w:r>
          </w:p>
          <w:p w14:paraId="5787CB9F" w14:textId="62DE860C" w:rsidR="00575B8C" w:rsidRPr="00A406E5" w:rsidRDefault="00110470"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43398" behindDoc="0" locked="0" layoutInCell="1" allowOverlap="1" wp14:anchorId="33255DF5" wp14:editId="6FA2AE3B">
                      <wp:simplePos x="0" y="0"/>
                      <wp:positionH relativeFrom="column">
                        <wp:posOffset>-23495</wp:posOffset>
                      </wp:positionH>
                      <wp:positionV relativeFrom="paragraph">
                        <wp:posOffset>-164465</wp:posOffset>
                      </wp:positionV>
                      <wp:extent cx="5054040" cy="680615"/>
                      <wp:effectExtent l="38100" t="38100" r="635" b="43815"/>
                      <wp:wrapNone/>
                      <wp:docPr id="1349" name="Ink 1349"/>
                      <wp:cNvGraphicFramePr/>
                      <a:graphic xmlns:a="http://schemas.openxmlformats.org/drawingml/2006/main">
                        <a:graphicData uri="http://schemas.microsoft.com/office/word/2010/wordprocessingInk">
                          <w14:contentPart bwMode="auto" r:id="rId110">
                            <w14:nvContentPartPr>
                              <w14:cNvContentPartPr/>
                            </w14:nvContentPartPr>
                            <w14:xfrm>
                              <a:off x="0" y="0"/>
                              <a:ext cx="5054040" cy="680615"/>
                            </w14:xfrm>
                          </w14:contentPart>
                        </a:graphicData>
                      </a:graphic>
                    </wp:anchor>
                  </w:drawing>
                </mc:Choice>
                <mc:Fallback>
                  <w:pict>
                    <v:shape w14:anchorId="7E308B76" id="Ink 1349" o:spid="_x0000_s1026" type="#_x0000_t75" style="position:absolute;margin-left:-2.4pt;margin-top:-13.55pt;width:399.1pt;height:54.85pt;z-index:2517433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">
                      <v:imagedata r:id="rId111" o:title=""/>
                    </v:shape>
                  </w:pict>
                </mc:Fallback>
              </mc:AlternateContent>
            </w:r>
          </w:p>
          <w:p w14:paraId="0F9B7FA3" w14:textId="756B3876" w:rsidR="00575B8C" w:rsidRPr="00A406E5" w:rsidRDefault="00656947" w:rsidP="00575B8C">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1776166" behindDoc="0" locked="0" layoutInCell="1" allowOverlap="1" wp14:anchorId="551459C9" wp14:editId="61CEC888">
                      <wp:simplePos x="0" y="0"/>
                      <wp:positionH relativeFrom="column">
                        <wp:posOffset>1329690</wp:posOffset>
                      </wp:positionH>
                      <wp:positionV relativeFrom="paragraph">
                        <wp:posOffset>45085</wp:posOffset>
                      </wp:positionV>
                      <wp:extent cx="3225015" cy="263790"/>
                      <wp:effectExtent l="38100" t="38100" r="39370" b="41275"/>
                      <wp:wrapNone/>
                      <wp:docPr id="1381" name="Ink 1381"/>
                      <wp:cNvGraphicFramePr/>
                      <a:graphic xmlns:a="http://schemas.openxmlformats.org/drawingml/2006/main">
                        <a:graphicData uri="http://schemas.microsoft.com/office/word/2010/wordprocessingInk">
                          <w14:contentPart bwMode="auto" r:id="rId112">
                            <w14:nvContentPartPr>
                              <w14:cNvContentPartPr/>
                            </w14:nvContentPartPr>
                            <w14:xfrm>
                              <a:off x="0" y="0"/>
                              <a:ext cx="3225015" cy="263790"/>
                            </w14:xfrm>
                          </w14:contentPart>
                        </a:graphicData>
                      </a:graphic>
                    </wp:anchor>
                  </w:drawing>
                </mc:Choice>
                <mc:Fallback>
                  <w:pict>
                    <v:shape w14:anchorId="0C64066F" id="Ink 1381" o:spid="_x0000_s1026" type="#_x0000_t75" style="position:absolute;margin-left:104.15pt;margin-top:2.95pt;width:255.15pt;height:21.95pt;z-index:2517761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">
                      <v:imagedata r:id="rId113" o:title=""/>
                    </v:shape>
                  </w:pict>
                </mc:Fallback>
              </mc:AlternateContent>
            </w:r>
          </w:p>
          <w:p w14:paraId="5B7C40C4" w14:textId="24809F47" w:rsidR="00575B8C" w:rsidRPr="00A406E5" w:rsidRDefault="00575B8C" w:rsidP="00575B8C">
            <w:pPr>
              <w:spacing w:after="120"/>
              <w:rPr>
                <w:rFonts w:ascii="Arial" w:hAnsi="Arial" w:cs="Arial"/>
                <w:sz w:val="14"/>
                <w:szCs w:val="14"/>
              </w:rPr>
            </w:pPr>
          </w:p>
        </w:tc>
        <w:tc>
          <w:tcPr>
            <w:tcW w:w="472" w:type="pct"/>
            <w:tcBorders>
              <w:top w:val="single" w:sz="4" w:space="0" w:color="auto"/>
              <w:left w:val="single" w:sz="4" w:space="0" w:color="auto"/>
              <w:right w:val="single" w:sz="4" w:space="0" w:color="auto"/>
            </w:tcBorders>
          </w:tcPr>
          <w:p w14:paraId="48CD9404" w14:textId="77777777" w:rsidR="00575B8C" w:rsidRPr="00A406E5" w:rsidRDefault="00575B8C" w:rsidP="00575B8C">
            <w:pPr>
              <w:jc w:val="center"/>
              <w:rPr>
                <w:rFonts w:ascii="Arial" w:hAnsi="Arial" w:cs="Arial"/>
                <w:sz w:val="32"/>
              </w:rPr>
            </w:pPr>
          </w:p>
        </w:tc>
        <w:tc>
          <w:tcPr>
            <w:tcW w:w="537" w:type="pct"/>
            <w:vMerge w:val="restart"/>
            <w:tcBorders>
              <w:top w:val="single" w:sz="4" w:space="0" w:color="auto"/>
              <w:left w:val="single" w:sz="4" w:space="0" w:color="auto"/>
              <w:bottom w:val="single" w:sz="4" w:space="0" w:color="auto"/>
              <w:right w:val="single" w:sz="4" w:space="0" w:color="auto"/>
            </w:tcBorders>
          </w:tcPr>
          <w:p w14:paraId="11B43E1D" w14:textId="23F030AD" w:rsidR="00575B8C" w:rsidRPr="00A406E5" w:rsidRDefault="00656947" w:rsidP="00575B8C">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779238" behindDoc="0" locked="0" layoutInCell="1" allowOverlap="1" wp14:anchorId="579A0111" wp14:editId="393C79E3">
                      <wp:simplePos x="0" y="0"/>
                      <wp:positionH relativeFrom="column">
                        <wp:posOffset>95250</wp:posOffset>
                      </wp:positionH>
                      <wp:positionV relativeFrom="paragraph">
                        <wp:posOffset>321945</wp:posOffset>
                      </wp:positionV>
                      <wp:extent cx="231775" cy="174830"/>
                      <wp:effectExtent l="38100" t="38100" r="0" b="41275"/>
                      <wp:wrapNone/>
                      <wp:docPr id="1384" name="Ink 1384"/>
                      <wp:cNvGraphicFramePr/>
                      <a:graphic xmlns:a="http://schemas.openxmlformats.org/drawingml/2006/main">
                        <a:graphicData uri="http://schemas.microsoft.com/office/word/2010/wordprocessingInk">
                          <w14:contentPart bwMode="auto" r:id="rId114">
                            <w14:nvContentPartPr>
                              <w14:cNvContentPartPr/>
                            </w14:nvContentPartPr>
                            <w14:xfrm>
                              <a:off x="0" y="0"/>
                              <a:ext cx="231775" cy="174830"/>
                            </w14:xfrm>
                          </w14:contentPart>
                        </a:graphicData>
                      </a:graphic>
                    </wp:anchor>
                  </w:drawing>
                </mc:Choice>
                <mc:Fallback>
                  <w:pict>
                    <v:shape w14:anchorId="74B629C0" id="Ink 1384" o:spid="_x0000_s1026" type="#_x0000_t75" style="position:absolute;margin-left:6.9pt;margin-top:24.75pt;width:19.45pt;height:14.95pt;z-index:2517792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">
                      <v:imagedata r:id="rId115" o:title=""/>
                    </v:shape>
                  </w:pict>
                </mc:Fallback>
              </mc:AlternateContent>
            </w:r>
          </w:p>
        </w:tc>
      </w:tr>
      <w:tr w:rsidR="00575B8C" w:rsidRPr="00A406E5" w14:paraId="762201EC" w14:textId="77777777" w:rsidTr="00575B8C">
        <w:trPr>
          <w:trHeight w:val="450"/>
        </w:trPr>
        <w:tc>
          <w:tcPr>
            <w:tcW w:w="3991" w:type="pct"/>
            <w:vMerge/>
            <w:tcBorders>
              <w:left w:val="single" w:sz="4" w:space="0" w:color="auto"/>
              <w:bottom w:val="single" w:sz="4" w:space="0" w:color="auto"/>
              <w:right w:val="single" w:sz="4" w:space="0" w:color="auto"/>
            </w:tcBorders>
          </w:tcPr>
          <w:p w14:paraId="3422F9D0" w14:textId="77777777" w:rsidR="00575B8C" w:rsidRPr="00A406E5" w:rsidRDefault="00575B8C" w:rsidP="00575B8C">
            <w:pPr>
              <w:rPr>
                <w:rFonts w:ascii="Arial" w:hAnsi="Arial" w:cs="Arial"/>
                <w:b/>
                <w:sz w:val="16"/>
                <w:szCs w:val="16"/>
              </w:rPr>
            </w:pPr>
          </w:p>
        </w:tc>
        <w:tc>
          <w:tcPr>
            <w:tcW w:w="472" w:type="pct"/>
            <w:tcBorders>
              <w:left w:val="single" w:sz="4" w:space="0" w:color="auto"/>
              <w:bottom w:val="single" w:sz="4" w:space="0" w:color="auto"/>
              <w:right w:val="single" w:sz="4" w:space="0" w:color="auto"/>
            </w:tcBorders>
          </w:tcPr>
          <w:p w14:paraId="3CD66A84" w14:textId="77777777" w:rsidR="00575B8C" w:rsidRPr="00A406E5" w:rsidRDefault="00575B8C" w:rsidP="00575B8C">
            <w:pPr>
              <w:jc w:val="center"/>
              <w:rPr>
                <w:rFonts w:ascii="Arial" w:hAnsi="Arial" w:cs="Arial"/>
                <w:sz w:val="32"/>
              </w:rPr>
            </w:pPr>
            <w:r>
              <w:rPr>
                <w:rFonts w:ascii="Arial" w:hAnsi="Arial" w:cs="Arial"/>
                <w:sz w:val="32"/>
              </w:rPr>
              <w:t>10</w:t>
            </w:r>
          </w:p>
        </w:tc>
        <w:tc>
          <w:tcPr>
            <w:tcW w:w="537" w:type="pct"/>
            <w:vMerge/>
            <w:tcBorders>
              <w:top w:val="single" w:sz="4" w:space="0" w:color="auto"/>
              <w:left w:val="single" w:sz="4" w:space="0" w:color="auto"/>
              <w:bottom w:val="single" w:sz="4" w:space="0" w:color="auto"/>
              <w:right w:val="single" w:sz="4" w:space="0" w:color="auto"/>
            </w:tcBorders>
          </w:tcPr>
          <w:p w14:paraId="08C12E83" w14:textId="77777777" w:rsidR="00575B8C" w:rsidRPr="00A406E5" w:rsidRDefault="00575B8C" w:rsidP="00575B8C">
            <w:pPr>
              <w:jc w:val="center"/>
              <w:rPr>
                <w:rFonts w:ascii="Arial" w:hAnsi="Arial" w:cs="Arial"/>
                <w:sz w:val="32"/>
              </w:rPr>
            </w:pPr>
          </w:p>
        </w:tc>
      </w:tr>
    </w:tbl>
    <w:tbl>
      <w:tblPr>
        <w:tblpPr w:leftFromText="180" w:rightFromText="180" w:vertAnchor="text" w:horzAnchor="page" w:tblpX="710" w:tblpY="12796"/>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879"/>
      </w:tblGrid>
      <w:tr w:rsidR="00575B8C" w:rsidRPr="00A406E5" w14:paraId="1E8C8B90" w14:textId="77777777" w:rsidTr="00575B8C">
        <w:trPr>
          <w:cantSplit/>
        </w:trPr>
        <w:tc>
          <w:tcPr>
            <w:tcW w:w="6062" w:type="dxa"/>
            <w:vMerge w:val="restart"/>
            <w:shd w:val="pct15" w:color="auto" w:fill="auto"/>
            <w:vAlign w:val="center"/>
          </w:tcPr>
          <w:p w14:paraId="11B0ACA1" w14:textId="77777777" w:rsidR="00575B8C" w:rsidRPr="00A406E5" w:rsidRDefault="00575B8C" w:rsidP="00575B8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B5390" w14:textId="77777777" w:rsidR="00575B8C" w:rsidRPr="00A406E5" w:rsidRDefault="00575B8C" w:rsidP="00575B8C">
            <w:pPr>
              <w:rPr>
                <w:rFonts w:ascii="Arial" w:hAnsi="Arial" w:cs="Arial"/>
                <w:b/>
                <w:bCs/>
                <w:sz w:val="16"/>
                <w:szCs w:val="16"/>
              </w:rPr>
            </w:pPr>
            <w:r w:rsidRPr="00A406E5">
              <w:rPr>
                <w:rFonts w:ascii="Arial" w:hAnsi="Arial" w:cs="Arial"/>
                <w:b/>
                <w:sz w:val="16"/>
                <w:szCs w:val="16"/>
              </w:rPr>
              <w:t>Late Submission Penalties (tick if appropriate)</w:t>
            </w:r>
          </w:p>
        </w:tc>
        <w:tc>
          <w:tcPr>
            <w:tcW w:w="879" w:type="dxa"/>
            <w:vMerge w:val="restart"/>
            <w:vAlign w:val="center"/>
          </w:tcPr>
          <w:p w14:paraId="16218233" w14:textId="6AE3A98F" w:rsidR="00575B8C" w:rsidRPr="00A406E5" w:rsidRDefault="00512877" w:rsidP="00575B8C">
            <w:pPr>
              <w:jc w:val="right"/>
              <w:rPr>
                <w:rFonts w:ascii="Arial" w:hAnsi="Arial" w:cs="Arial"/>
                <w:b/>
                <w:bCs/>
              </w:rPr>
            </w:pPr>
            <w:r>
              <w:rPr>
                <w:rFonts w:ascii="Arial" w:hAnsi="Arial" w:cs="Arial"/>
                <w:b/>
                <w:bCs/>
                <w:noProof/>
              </w:rPr>
              <mc:AlternateContent>
                <mc:Choice Requires="wpi">
                  <w:drawing>
                    <wp:anchor distT="0" distB="0" distL="114300" distR="114300" simplePos="0" relativeHeight="251782310" behindDoc="0" locked="0" layoutInCell="1" allowOverlap="1" wp14:anchorId="4A3ADED9" wp14:editId="09F6965D">
                      <wp:simplePos x="0" y="0"/>
                      <wp:positionH relativeFrom="column">
                        <wp:posOffset>-7620</wp:posOffset>
                      </wp:positionH>
                      <wp:positionV relativeFrom="paragraph">
                        <wp:posOffset>170180</wp:posOffset>
                      </wp:positionV>
                      <wp:extent cx="183240" cy="251185"/>
                      <wp:effectExtent l="38100" t="38100" r="45720" b="41275"/>
                      <wp:wrapNone/>
                      <wp:docPr id="1387" name="Ink 1387"/>
                      <wp:cNvGraphicFramePr/>
                      <a:graphic xmlns:a="http://schemas.openxmlformats.org/drawingml/2006/main">
                        <a:graphicData uri="http://schemas.microsoft.com/office/word/2010/wordprocessingInk">
                          <w14:contentPart bwMode="auto" r:id="rId116">
                            <w14:nvContentPartPr>
                              <w14:cNvContentPartPr/>
                            </w14:nvContentPartPr>
                            <w14:xfrm>
                              <a:off x="0" y="0"/>
                              <a:ext cx="183240" cy="251185"/>
                            </w14:xfrm>
                          </w14:contentPart>
                        </a:graphicData>
                      </a:graphic>
                    </wp:anchor>
                  </w:drawing>
                </mc:Choice>
                <mc:Fallback>
                  <w:pict>
                    <v:shape w14:anchorId="7D8A3AB3" id="Ink 1387" o:spid="_x0000_s1026" type="#_x0000_t75" style="position:absolute;margin-left:-1.2pt;margin-top:12.8pt;width:15.65pt;height:21pt;z-index:2517823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">
                      <v:imagedata r:id="rId117" o:title=""/>
                    </v:shape>
                  </w:pict>
                </mc:Fallback>
              </mc:AlternateContent>
            </w:r>
            <w:r w:rsidR="00575B8C" w:rsidRPr="00A406E5">
              <w:rPr>
                <w:rFonts w:ascii="Arial" w:hAnsi="Arial" w:cs="Arial"/>
                <w:b/>
                <w:bCs/>
              </w:rPr>
              <w:t>%</w:t>
            </w:r>
          </w:p>
        </w:tc>
      </w:tr>
      <w:tr w:rsidR="00575B8C" w:rsidRPr="00A406E5" w14:paraId="0C0B78F9" w14:textId="77777777" w:rsidTr="00575B8C">
        <w:trPr>
          <w:cantSplit/>
        </w:trPr>
        <w:tc>
          <w:tcPr>
            <w:tcW w:w="6062" w:type="dxa"/>
            <w:vMerge/>
            <w:vAlign w:val="bottom"/>
          </w:tcPr>
          <w:p w14:paraId="10D2CD29" w14:textId="77777777" w:rsidR="00575B8C" w:rsidRPr="00A406E5" w:rsidRDefault="00575B8C" w:rsidP="00575B8C">
            <w:pPr>
              <w:rPr>
                <w:rFonts w:ascii="Arial" w:hAnsi="Arial" w:cs="Arial"/>
              </w:rPr>
            </w:pPr>
          </w:p>
        </w:tc>
        <w:tc>
          <w:tcPr>
            <w:tcW w:w="2903" w:type="dxa"/>
            <w:vAlign w:val="bottom"/>
          </w:tcPr>
          <w:p w14:paraId="02155A11" w14:textId="77777777" w:rsidR="00575B8C" w:rsidRPr="00A406E5" w:rsidRDefault="00575B8C" w:rsidP="00575B8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82CEC2F" w14:textId="77777777" w:rsidR="00575B8C" w:rsidRPr="00A406E5" w:rsidRDefault="00575B8C" w:rsidP="00575B8C">
            <w:pPr>
              <w:jc w:val="center"/>
              <w:rPr>
                <w:rFonts w:ascii="Arial" w:hAnsi="Arial" w:cs="Arial"/>
                <w:sz w:val="12"/>
                <w:szCs w:val="12"/>
              </w:rPr>
            </w:pPr>
          </w:p>
        </w:tc>
        <w:tc>
          <w:tcPr>
            <w:tcW w:w="879" w:type="dxa"/>
            <w:vMerge/>
            <w:vAlign w:val="bottom"/>
          </w:tcPr>
          <w:p w14:paraId="3E6D8EC9" w14:textId="77777777" w:rsidR="00575B8C" w:rsidRPr="00A406E5" w:rsidRDefault="00575B8C" w:rsidP="00575B8C">
            <w:pPr>
              <w:ind w:leftChars="71" w:left="142"/>
              <w:rPr>
                <w:rFonts w:ascii="Arial" w:hAnsi="Arial" w:cs="Arial"/>
              </w:rPr>
            </w:pPr>
          </w:p>
        </w:tc>
      </w:tr>
      <w:tr w:rsidR="00575B8C" w:rsidRPr="00A406E5" w14:paraId="16535CF2" w14:textId="77777777" w:rsidTr="00575B8C">
        <w:trPr>
          <w:cantSplit/>
        </w:trPr>
        <w:tc>
          <w:tcPr>
            <w:tcW w:w="6062" w:type="dxa"/>
            <w:vMerge/>
            <w:vAlign w:val="bottom"/>
          </w:tcPr>
          <w:p w14:paraId="2F2CA959" w14:textId="77777777" w:rsidR="00575B8C" w:rsidRPr="00A406E5" w:rsidRDefault="00575B8C" w:rsidP="00575B8C">
            <w:pPr>
              <w:rPr>
                <w:rFonts w:ascii="Arial" w:hAnsi="Arial" w:cs="Arial"/>
              </w:rPr>
            </w:pPr>
          </w:p>
        </w:tc>
        <w:tc>
          <w:tcPr>
            <w:tcW w:w="2903" w:type="dxa"/>
            <w:vAlign w:val="bottom"/>
          </w:tcPr>
          <w:p w14:paraId="5F697A58" w14:textId="77777777" w:rsidR="00575B8C" w:rsidRPr="00A406E5" w:rsidRDefault="00575B8C" w:rsidP="00575B8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C8778F4" w14:textId="77777777" w:rsidR="00575B8C" w:rsidRPr="00A406E5" w:rsidRDefault="00575B8C" w:rsidP="00575B8C">
            <w:pPr>
              <w:jc w:val="center"/>
              <w:rPr>
                <w:rFonts w:ascii="Arial" w:hAnsi="Arial" w:cs="Arial"/>
                <w:sz w:val="12"/>
                <w:szCs w:val="12"/>
              </w:rPr>
            </w:pPr>
          </w:p>
        </w:tc>
        <w:tc>
          <w:tcPr>
            <w:tcW w:w="879" w:type="dxa"/>
            <w:vMerge/>
            <w:vAlign w:val="bottom"/>
          </w:tcPr>
          <w:p w14:paraId="24381391" w14:textId="77777777" w:rsidR="00575B8C" w:rsidRPr="00A406E5" w:rsidRDefault="00575B8C" w:rsidP="00575B8C">
            <w:pPr>
              <w:ind w:firstLineChars="141" w:firstLine="282"/>
              <w:rPr>
                <w:rFonts w:ascii="Arial" w:hAnsi="Arial" w:cs="Arial"/>
              </w:rPr>
            </w:pPr>
          </w:p>
        </w:tc>
      </w:tr>
    </w:tbl>
    <w:p w14:paraId="17217D65" w14:textId="6F7E168D" w:rsidR="00575B8C" w:rsidRPr="00575B8C" w:rsidRDefault="004C3D4A" w:rsidP="00575B8C">
      <w:pPr>
        <w:pStyle w:val="BodyText1"/>
        <w:tabs>
          <w:tab w:val="clear" w:pos="720"/>
          <w:tab w:val="clear" w:pos="1440"/>
        </w:tabs>
        <w:jc w:val="both"/>
        <w:rPr>
          <w:rFonts w:ascii="Arial" w:hAnsi="Arial" w:cs="Arial"/>
          <w:sz w:val="20"/>
        </w:rPr>
        <w:sectPr w:rsidR="00575B8C" w:rsidRPr="00575B8C" w:rsidSect="00160D12">
          <w:footerReference w:type="default" r:id="rId118"/>
          <w:pgSz w:w="11894" w:h="16834"/>
          <w:pgMar w:top="720" w:right="720" w:bottom="720" w:left="720" w:header="709" w:footer="454" w:gutter="0"/>
          <w:paperSrc w:first="15" w:other="15"/>
          <w:cols w:space="720"/>
          <w:docGrid w:linePitch="272"/>
        </w:sectPr>
      </w:pPr>
      <w:r>
        <w:rPr>
          <w:rFonts w:ascii="Arial" w:hAnsi="Arial" w:cs="Arial"/>
          <w:noProof/>
          <w:sz w:val="20"/>
        </w:rPr>
        <mc:AlternateContent>
          <mc:Choice Requires="wpi">
            <w:drawing>
              <wp:anchor distT="0" distB="0" distL="114300" distR="114300" simplePos="0" relativeHeight="251658380" behindDoc="0" locked="0" layoutInCell="1" allowOverlap="1" wp14:anchorId="2E1EACF1" wp14:editId="15D3A368">
                <wp:simplePos x="0" y="0"/>
                <wp:positionH relativeFrom="column">
                  <wp:posOffset>-6350</wp:posOffset>
                </wp:positionH>
                <wp:positionV relativeFrom="paragraph">
                  <wp:posOffset>4810125</wp:posOffset>
                </wp:positionV>
                <wp:extent cx="605985" cy="203200"/>
                <wp:effectExtent l="38100" t="38100" r="3810" b="38100"/>
                <wp:wrapNone/>
                <wp:docPr id="1011" name="Ink 1011"/>
                <wp:cNvGraphicFramePr/>
                <a:graphic xmlns:a="http://schemas.openxmlformats.org/drawingml/2006/main">
                  <a:graphicData uri="http://schemas.microsoft.com/office/word/2010/wordprocessingInk">
                    <w14:contentPart bwMode="auto" r:id="rId119">
                      <w14:nvContentPartPr>
                        <w14:cNvContentPartPr/>
                      </w14:nvContentPartPr>
                      <w14:xfrm>
                        <a:off x="0" y="0"/>
                        <a:ext cx="605985" cy="203200"/>
                      </w14:xfrm>
                    </w14:contentPart>
                  </a:graphicData>
                </a:graphic>
              </wp:anchor>
            </w:drawing>
          </mc:Choice>
          <mc:Fallback>
            <w:pict>
              <v:shape w14:anchorId="30842058" id="Ink 1011" o:spid="_x0000_s1026" type="#_x0000_t75" style="position:absolute;margin-left:-1.1pt;margin-top:378.15pt;width:48.9pt;height:17.2pt;z-index:2516583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">
                <v:imagedata r:id="rId120" o:title=""/>
              </v:shape>
            </w:pict>
          </mc:Fallback>
        </mc:AlternateContent>
      </w:r>
      <w:r w:rsidR="00575B8C" w:rsidRPr="00A406E5">
        <w:rPr>
          <w:rFonts w:ascii="Arial" w:hAnsi="Arial" w:cs="Arial"/>
          <w:sz w:val="20"/>
        </w:rPr>
        <w:t>This section details</w:t>
      </w:r>
      <w:r w:rsidR="00575B8C">
        <w:rPr>
          <w:rFonts w:ascii="Arial" w:hAnsi="Arial" w:cs="Arial"/>
          <w:sz w:val="20"/>
        </w:rPr>
        <w:t xml:space="preserve"> t</w:t>
      </w:r>
      <w:r w:rsidR="00575B8C" w:rsidRPr="00A406E5">
        <w:rPr>
          <w:rFonts w:ascii="Arial" w:hAnsi="Arial" w:cs="Arial"/>
          <w:sz w:val="20"/>
        </w:rPr>
        <w:t xml:space="preserve">he </w:t>
      </w:r>
      <w:r w:rsidR="00575B8C" w:rsidRPr="00A406E5">
        <w:rPr>
          <w:rFonts w:ascii="Arial" w:hAnsi="Arial" w:cs="Arial"/>
          <w:i/>
          <w:sz w:val="20"/>
        </w:rPr>
        <w:t>extent</w:t>
      </w:r>
      <w:r w:rsidR="00575B8C" w:rsidRPr="00A406E5">
        <w:rPr>
          <w:rFonts w:ascii="Arial" w:hAnsi="Arial" w:cs="Arial"/>
          <w:sz w:val="20"/>
        </w:rPr>
        <w:t xml:space="preserve"> to which the assessment criteria are demonstrated by you</w:t>
      </w:r>
      <w:r w:rsidR="00575B8C">
        <w:rPr>
          <w:rFonts w:ascii="Arial" w:hAnsi="Arial" w:cs="Arial"/>
          <w:sz w:val="20"/>
        </w:rPr>
        <w:t>, which</w:t>
      </w:r>
      <w:r w:rsidR="00575B8C" w:rsidRPr="00A406E5">
        <w:rPr>
          <w:rFonts w:ascii="Arial" w:hAnsi="Arial" w:cs="Arial"/>
          <w:sz w:val="20"/>
        </w:rPr>
        <w:t xml:space="preserve"> </w:t>
      </w:r>
      <w:r w:rsidR="00575B8C">
        <w:rPr>
          <w:rFonts w:ascii="Arial" w:hAnsi="Arial" w:cs="Arial"/>
          <w:sz w:val="20"/>
        </w:rPr>
        <w:t xml:space="preserve">in turn </w:t>
      </w:r>
      <w:r w:rsidR="00575B8C" w:rsidRPr="00A406E5">
        <w:rPr>
          <w:rFonts w:ascii="Arial" w:hAnsi="Arial" w:cs="Arial"/>
          <w:sz w:val="20"/>
        </w:rPr>
        <w:t xml:space="preserve">determines your mark. The marks available for each </w:t>
      </w:r>
      <w:r w:rsidR="00575B8C">
        <w:rPr>
          <w:rFonts w:ascii="Arial" w:hAnsi="Arial" w:cs="Arial"/>
          <w:sz w:val="20"/>
        </w:rPr>
        <w:t>category of skill</w:t>
      </w:r>
      <w:r w:rsidR="00575B8C"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D4381F" w14:textId="77777777" w:rsidR="00575B8C" w:rsidRPr="00137330" w:rsidRDefault="00575B8C" w:rsidP="00137330">
      <w:pPr>
        <w:spacing w:line="360" w:lineRule="auto"/>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340BD" w:rsidRPr="00137330" w14:paraId="735702E9" w14:textId="77777777" w:rsidTr="00225F4A">
        <w:tc>
          <w:tcPr>
            <w:tcW w:w="9781" w:type="dxa"/>
            <w:shd w:val="clear" w:color="auto" w:fill="C0C0C0"/>
          </w:tcPr>
          <w:p w14:paraId="3A79F273" w14:textId="77777777" w:rsidR="00C340BD" w:rsidRPr="00137330" w:rsidRDefault="00C340BD" w:rsidP="00137330">
            <w:pPr>
              <w:spacing w:line="360" w:lineRule="auto"/>
              <w:jc w:val="center"/>
              <w:rPr>
                <w:rFonts w:ascii="Arial" w:hAnsi="Arial" w:cs="Arial"/>
                <w:b/>
                <w:sz w:val="24"/>
                <w:szCs w:val="24"/>
              </w:rPr>
            </w:pPr>
            <w:r w:rsidRPr="00137330">
              <w:rPr>
                <w:rFonts w:ascii="Arial" w:hAnsi="Arial" w:cs="Arial"/>
                <w:sz w:val="24"/>
                <w:szCs w:val="24"/>
              </w:rPr>
              <w:br w:type="page"/>
            </w:r>
            <w:r w:rsidRPr="00137330">
              <w:rPr>
                <w:rFonts w:ascii="Arial" w:hAnsi="Arial" w:cs="Arial"/>
                <w:b/>
                <w:sz w:val="24"/>
                <w:szCs w:val="24"/>
              </w:rPr>
              <w:t>TASK DESCRIPTION</w:t>
            </w:r>
          </w:p>
        </w:tc>
      </w:tr>
    </w:tbl>
    <w:p w14:paraId="6C179C61" w14:textId="77777777" w:rsidR="00C340BD" w:rsidRPr="00137330" w:rsidRDefault="00C340BD" w:rsidP="00137330">
      <w:pPr>
        <w:spacing w:line="360" w:lineRule="auto"/>
        <w:rPr>
          <w:rFonts w:ascii="Arial" w:hAnsi="Arial" w:cs="Arial"/>
          <w:sz w:val="24"/>
          <w:szCs w:val="24"/>
        </w:rPr>
      </w:pPr>
    </w:p>
    <w:p w14:paraId="60D71944" w14:textId="77777777" w:rsidR="00C340BD" w:rsidRPr="00137330" w:rsidRDefault="00C340BD" w:rsidP="00137330">
      <w:pPr>
        <w:spacing w:line="360" w:lineRule="auto"/>
        <w:rPr>
          <w:rFonts w:ascii="Arial" w:hAnsi="Arial" w:cs="Arial"/>
          <w:b/>
          <w:color w:val="000000"/>
          <w:sz w:val="24"/>
          <w:szCs w:val="24"/>
        </w:rPr>
      </w:pPr>
      <w:r w:rsidRPr="00137330">
        <w:rPr>
          <w:rFonts w:ascii="Arial" w:hAnsi="Arial" w:cs="Arial"/>
          <w:b/>
          <w:color w:val="000000"/>
          <w:sz w:val="24"/>
          <w:szCs w:val="24"/>
        </w:rPr>
        <w:t>Task 1. System Life Cycle (SLC)</w:t>
      </w:r>
    </w:p>
    <w:p w14:paraId="36F1326D" w14:textId="77777777" w:rsidR="008E4878" w:rsidRPr="00137330" w:rsidRDefault="00C340BD" w:rsidP="00137330">
      <w:pPr>
        <w:spacing w:line="360" w:lineRule="auto"/>
        <w:rPr>
          <w:rFonts w:ascii="Arial" w:hAnsi="Arial" w:cs="Arial"/>
          <w:color w:val="000000"/>
          <w:sz w:val="24"/>
          <w:szCs w:val="24"/>
        </w:rPr>
      </w:pPr>
      <w:r w:rsidRPr="00137330">
        <w:rPr>
          <w:rFonts w:ascii="Arial" w:hAnsi="Arial" w:cs="Arial"/>
          <w:color w:val="000000"/>
          <w:sz w:val="24"/>
          <w:szCs w:val="24"/>
        </w:rPr>
        <w:t xml:space="preserve">  </w:t>
      </w:r>
    </w:p>
    <w:p w14:paraId="5E284894" w14:textId="77777777" w:rsidR="00C340BD" w:rsidRPr="00137330" w:rsidRDefault="00C340BD" w:rsidP="00137330">
      <w:pPr>
        <w:spacing w:line="360" w:lineRule="auto"/>
        <w:rPr>
          <w:rFonts w:ascii="Arial" w:hAnsi="Arial" w:cs="Arial"/>
          <w:color w:val="000000"/>
          <w:sz w:val="24"/>
          <w:szCs w:val="24"/>
        </w:rPr>
      </w:pPr>
      <w:r w:rsidRPr="00137330">
        <w:rPr>
          <w:rFonts w:ascii="Arial" w:hAnsi="Arial" w:cs="Arial"/>
          <w:color w:val="000000"/>
          <w:sz w:val="24"/>
          <w:szCs w:val="24"/>
        </w:rPr>
        <w:t>Many companies adopt a System Life Cycle approach to the management of their assets. Explain this strategy and how it applies to the purchase, commissioning, operation, maintenance and decommissioning of equipment.</w:t>
      </w:r>
      <w:r w:rsidR="00952380" w:rsidRPr="00137330">
        <w:rPr>
          <w:rFonts w:ascii="Arial" w:hAnsi="Arial" w:cs="Arial"/>
          <w:color w:val="000000"/>
          <w:sz w:val="24"/>
          <w:szCs w:val="24"/>
        </w:rPr>
        <w:t xml:space="preserve">  </w:t>
      </w:r>
    </w:p>
    <w:p w14:paraId="4A752C75" w14:textId="77777777" w:rsidR="00DD0CC2" w:rsidRPr="00137330" w:rsidRDefault="00DD0CC2" w:rsidP="00137330">
      <w:pPr>
        <w:spacing w:line="360" w:lineRule="auto"/>
        <w:rPr>
          <w:rFonts w:ascii="Arial" w:hAnsi="Arial" w:cs="Arial"/>
          <w:color w:val="000000"/>
          <w:sz w:val="24"/>
          <w:szCs w:val="24"/>
        </w:rPr>
      </w:pPr>
    </w:p>
    <w:p w14:paraId="0C37646A" w14:textId="77777777" w:rsidR="00DD0CC2" w:rsidRPr="00137330" w:rsidRDefault="00DD0CC2" w:rsidP="00137330">
      <w:pPr>
        <w:spacing w:line="360" w:lineRule="auto"/>
        <w:rPr>
          <w:rFonts w:ascii="Arial" w:hAnsi="Arial" w:cs="Arial"/>
          <w:color w:val="000000"/>
          <w:sz w:val="24"/>
          <w:szCs w:val="24"/>
        </w:rPr>
      </w:pPr>
      <w:r w:rsidRPr="00137330">
        <w:rPr>
          <w:rFonts w:ascii="Arial" w:hAnsi="Arial" w:cs="Arial"/>
          <w:color w:val="000000"/>
          <w:sz w:val="24"/>
          <w:szCs w:val="24"/>
        </w:rPr>
        <w:t>The system life cycle has four main stages. These consist off:</w:t>
      </w:r>
    </w:p>
    <w:p w14:paraId="4413FD2A" w14:textId="77777777" w:rsidR="00DD0CC2" w:rsidRPr="00137330" w:rsidRDefault="00DD0CC2" w:rsidP="00137330">
      <w:pPr>
        <w:pStyle w:val="ListParagraph"/>
        <w:numPr>
          <w:ilvl w:val="0"/>
          <w:numId w:val="19"/>
        </w:numPr>
        <w:spacing w:line="360" w:lineRule="auto"/>
        <w:rPr>
          <w:rFonts w:ascii="Arial" w:hAnsi="Arial" w:cs="Arial"/>
          <w:color w:val="000000"/>
          <w:sz w:val="24"/>
          <w:szCs w:val="24"/>
        </w:rPr>
      </w:pPr>
      <w:r w:rsidRPr="00137330">
        <w:rPr>
          <w:rFonts w:ascii="Arial" w:hAnsi="Arial" w:cs="Arial"/>
          <w:color w:val="000000"/>
          <w:sz w:val="24"/>
          <w:szCs w:val="24"/>
        </w:rPr>
        <w:t>Design</w:t>
      </w:r>
    </w:p>
    <w:p w14:paraId="4DE4191C" w14:textId="77777777" w:rsidR="00DD0CC2" w:rsidRPr="00137330" w:rsidRDefault="00DD0CC2" w:rsidP="00137330">
      <w:pPr>
        <w:pStyle w:val="ListParagraph"/>
        <w:numPr>
          <w:ilvl w:val="0"/>
          <w:numId w:val="19"/>
        </w:numPr>
        <w:spacing w:line="360" w:lineRule="auto"/>
        <w:rPr>
          <w:rFonts w:ascii="Arial" w:hAnsi="Arial" w:cs="Arial"/>
          <w:color w:val="000000"/>
          <w:sz w:val="24"/>
          <w:szCs w:val="24"/>
        </w:rPr>
      </w:pPr>
      <w:r w:rsidRPr="00137330">
        <w:rPr>
          <w:rFonts w:ascii="Arial" w:hAnsi="Arial" w:cs="Arial"/>
          <w:color w:val="000000"/>
          <w:sz w:val="24"/>
          <w:szCs w:val="24"/>
        </w:rPr>
        <w:t xml:space="preserve">Commissioning </w:t>
      </w:r>
    </w:p>
    <w:p w14:paraId="42A433BE" w14:textId="77777777" w:rsidR="00DD0CC2" w:rsidRPr="00137330" w:rsidRDefault="00DD0CC2" w:rsidP="00137330">
      <w:pPr>
        <w:pStyle w:val="ListParagraph"/>
        <w:numPr>
          <w:ilvl w:val="0"/>
          <w:numId w:val="19"/>
        </w:numPr>
        <w:spacing w:line="360" w:lineRule="auto"/>
        <w:rPr>
          <w:rFonts w:ascii="Arial" w:hAnsi="Arial" w:cs="Arial"/>
          <w:color w:val="000000"/>
          <w:sz w:val="24"/>
          <w:szCs w:val="24"/>
        </w:rPr>
      </w:pPr>
      <w:r w:rsidRPr="00137330">
        <w:rPr>
          <w:rFonts w:ascii="Arial" w:hAnsi="Arial" w:cs="Arial"/>
          <w:color w:val="000000"/>
          <w:sz w:val="24"/>
          <w:szCs w:val="24"/>
        </w:rPr>
        <w:t xml:space="preserve">Useful life </w:t>
      </w:r>
    </w:p>
    <w:p w14:paraId="3061E16E" w14:textId="77777777" w:rsidR="00DD0CC2" w:rsidRPr="00137330" w:rsidRDefault="00DD0CC2" w:rsidP="00137330">
      <w:pPr>
        <w:pStyle w:val="ListParagraph"/>
        <w:numPr>
          <w:ilvl w:val="0"/>
          <w:numId w:val="19"/>
        </w:numPr>
        <w:spacing w:line="360" w:lineRule="auto"/>
        <w:rPr>
          <w:rFonts w:ascii="Arial" w:hAnsi="Arial" w:cs="Arial"/>
          <w:color w:val="000000"/>
          <w:sz w:val="24"/>
          <w:szCs w:val="24"/>
        </w:rPr>
      </w:pPr>
      <w:r w:rsidRPr="00137330">
        <w:rPr>
          <w:rFonts w:ascii="Arial" w:hAnsi="Arial" w:cs="Arial"/>
          <w:color w:val="000000"/>
          <w:sz w:val="24"/>
          <w:szCs w:val="24"/>
        </w:rPr>
        <w:t xml:space="preserve">De-commissioning </w:t>
      </w:r>
    </w:p>
    <w:p w14:paraId="361217E5" w14:textId="16EF0CC9" w:rsidR="00DD0CC2" w:rsidRPr="00137330" w:rsidRDefault="00DD0CC2" w:rsidP="00137330">
      <w:pPr>
        <w:spacing w:line="360" w:lineRule="auto"/>
        <w:rPr>
          <w:rFonts w:ascii="Arial" w:hAnsi="Arial" w:cs="Arial"/>
          <w:color w:val="000000"/>
          <w:sz w:val="24"/>
          <w:szCs w:val="24"/>
        </w:rPr>
      </w:pPr>
    </w:p>
    <w:p w14:paraId="6F2B8B59" w14:textId="78AF653A" w:rsidR="00DD0CC2" w:rsidRPr="00137330" w:rsidRDefault="00A77A36"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50" behindDoc="0" locked="0" layoutInCell="1" allowOverlap="1" wp14:anchorId="7BCB5EAC" wp14:editId="35140C3B">
                <wp:simplePos x="0" y="0"/>
                <wp:positionH relativeFrom="column">
                  <wp:posOffset>1463660</wp:posOffset>
                </wp:positionH>
                <wp:positionV relativeFrom="paragraph">
                  <wp:posOffset>1765740</wp:posOffset>
                </wp:positionV>
                <wp:extent cx="282960" cy="152640"/>
                <wp:effectExtent l="38100" t="38100" r="34925" b="38100"/>
                <wp:wrapNone/>
                <wp:docPr id="37" name="Ink 37"/>
                <wp:cNvGraphicFramePr/>
                <a:graphic xmlns:a="http://schemas.openxmlformats.org/drawingml/2006/main">
                  <a:graphicData uri="http://schemas.microsoft.com/office/word/2010/wordprocessingInk">
                    <w14:contentPart bwMode="auto" r:id="rId121">
                      <w14:nvContentPartPr>
                        <w14:cNvContentPartPr/>
                      </w14:nvContentPartPr>
                      <w14:xfrm>
                        <a:off x="0" y="0"/>
                        <a:ext cx="282960" cy="152640"/>
                      </w14:xfrm>
                    </w14:contentPart>
                  </a:graphicData>
                </a:graphic>
              </wp:anchor>
            </w:drawing>
          </mc:Choice>
          <mc:Fallback>
            <w:pict>
              <v:shape w14:anchorId="06FD4B6D" id="Ink 37" o:spid="_x0000_s1026" type="#_x0000_t75" style="position:absolute;margin-left:114.65pt;margin-top:138.45pt;width:23.5pt;height:13.2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">
                <v:imagedata r:id="rId122"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49" behindDoc="0" locked="0" layoutInCell="1" allowOverlap="1" wp14:anchorId="4BA9D3F6" wp14:editId="20BE476F">
                <wp:simplePos x="0" y="0"/>
                <wp:positionH relativeFrom="column">
                  <wp:posOffset>6403340</wp:posOffset>
                </wp:positionH>
                <wp:positionV relativeFrom="paragraph">
                  <wp:posOffset>1318260</wp:posOffset>
                </wp:positionV>
                <wp:extent cx="260540" cy="171240"/>
                <wp:effectExtent l="38100" t="25400" r="31750" b="45085"/>
                <wp:wrapNone/>
                <wp:docPr id="36" name="Ink 36"/>
                <wp:cNvGraphicFramePr/>
                <a:graphic xmlns:a="http://schemas.openxmlformats.org/drawingml/2006/main">
                  <a:graphicData uri="http://schemas.microsoft.com/office/word/2010/wordprocessingInk">
                    <w14:contentPart bwMode="auto" r:id="rId123">
                      <w14:nvContentPartPr>
                        <w14:cNvContentPartPr/>
                      </w14:nvContentPartPr>
                      <w14:xfrm>
                        <a:off x="0" y="0"/>
                        <a:ext cx="260540" cy="171240"/>
                      </w14:xfrm>
                    </w14:contentPart>
                  </a:graphicData>
                </a:graphic>
              </wp:anchor>
            </w:drawing>
          </mc:Choice>
          <mc:Fallback>
            <w:pict>
              <v:shape w14:anchorId="64E18358" id="Ink 36" o:spid="_x0000_s1026" type="#_x0000_t75" style="position:absolute;margin-left:503.6pt;margin-top:103.2pt;width:21.7pt;height:14.7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">
                <v:imagedata r:id="rId124" o:title=""/>
              </v:shape>
            </w:pict>
          </mc:Fallback>
        </mc:AlternateContent>
      </w:r>
      <w:r w:rsidR="00183BD9">
        <w:rPr>
          <w:rFonts w:ascii="Arial" w:hAnsi="Arial" w:cs="Arial"/>
          <w:noProof/>
          <w:color w:val="000000"/>
          <w:sz w:val="24"/>
          <w:szCs w:val="24"/>
        </w:rPr>
        <mc:AlternateContent>
          <mc:Choice Requires="wpi">
            <w:drawing>
              <wp:anchor distT="0" distB="0" distL="114300" distR="114300" simplePos="0" relativeHeight="251658247" behindDoc="0" locked="0" layoutInCell="1" allowOverlap="1" wp14:anchorId="0831BABF" wp14:editId="0359F96C">
                <wp:simplePos x="0" y="0"/>
                <wp:positionH relativeFrom="column">
                  <wp:posOffset>4130040</wp:posOffset>
                </wp:positionH>
                <wp:positionV relativeFrom="paragraph">
                  <wp:posOffset>1882775</wp:posOffset>
                </wp:positionV>
                <wp:extent cx="492495" cy="79595"/>
                <wp:effectExtent l="38100" t="38100" r="3175" b="47625"/>
                <wp:wrapNone/>
                <wp:docPr id="29" name="Ink 29"/>
                <wp:cNvGraphicFramePr/>
                <a:graphic xmlns:a="http://schemas.openxmlformats.org/drawingml/2006/main">
                  <a:graphicData uri="http://schemas.microsoft.com/office/word/2010/wordprocessingInk">
                    <w14:contentPart bwMode="auto" r:id="rId125">
                      <w14:nvContentPartPr>
                        <w14:cNvContentPartPr/>
                      </w14:nvContentPartPr>
                      <w14:xfrm>
                        <a:off x="0" y="0"/>
                        <a:ext cx="492495" cy="79595"/>
                      </w14:xfrm>
                    </w14:contentPart>
                  </a:graphicData>
                </a:graphic>
              </wp:anchor>
            </w:drawing>
          </mc:Choice>
          <mc:Fallback>
            <w:pict>
              <v:shape w14:anchorId="21C7B8D3" id="Ink 29" o:spid="_x0000_s1026" type="#_x0000_t75" style="position:absolute;margin-left:324.6pt;margin-top:147.65pt;width:40pt;height:7.45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">
                <v:imagedata r:id="rId126" o:title=""/>
              </v:shape>
            </w:pict>
          </mc:Fallback>
        </mc:AlternateContent>
      </w:r>
      <w:r w:rsidR="00183BD9">
        <w:rPr>
          <w:rFonts w:ascii="Arial" w:hAnsi="Arial" w:cs="Arial"/>
          <w:noProof/>
          <w:color w:val="000000"/>
          <w:sz w:val="24"/>
          <w:szCs w:val="24"/>
        </w:rPr>
        <mc:AlternateContent>
          <mc:Choice Requires="wpi">
            <w:drawing>
              <wp:anchor distT="0" distB="0" distL="114300" distR="114300" simplePos="0" relativeHeight="251658248" behindDoc="0" locked="0" layoutInCell="1" allowOverlap="1" wp14:anchorId="71E40028" wp14:editId="2DC254DD">
                <wp:simplePos x="0" y="0"/>
                <wp:positionH relativeFrom="column">
                  <wp:posOffset>4130040</wp:posOffset>
                </wp:positionH>
                <wp:positionV relativeFrom="paragraph">
                  <wp:posOffset>1771650</wp:posOffset>
                </wp:positionV>
                <wp:extent cx="1340245" cy="193675"/>
                <wp:effectExtent l="38100" t="25400" r="19050" b="47625"/>
                <wp:wrapNone/>
                <wp:docPr id="30" name="Ink 30"/>
                <wp:cNvGraphicFramePr/>
                <a:graphic xmlns:a="http://schemas.openxmlformats.org/drawingml/2006/main">
                  <a:graphicData uri="http://schemas.microsoft.com/office/word/2010/wordprocessingInk">
                    <w14:contentPart bwMode="auto" r:id="rId127">
                      <w14:nvContentPartPr>
                        <w14:cNvContentPartPr/>
                      </w14:nvContentPartPr>
                      <w14:xfrm>
                        <a:off x="0" y="0"/>
                        <a:ext cx="1340245" cy="193675"/>
                      </w14:xfrm>
                    </w14:contentPart>
                  </a:graphicData>
                </a:graphic>
              </wp:anchor>
            </w:drawing>
          </mc:Choice>
          <mc:Fallback>
            <w:pict>
              <v:shape w14:anchorId="09552C4F" id="Ink 30" o:spid="_x0000_s1026" type="#_x0000_t75" style="position:absolute;margin-left:324.6pt;margin-top:138.9pt;width:106.75pt;height:16.45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">
                <v:imagedata r:id="rId128" o:title=""/>
              </v:shape>
            </w:pict>
          </mc:Fallback>
        </mc:AlternateContent>
      </w:r>
      <w:r w:rsidR="00A934EC">
        <w:rPr>
          <w:rFonts w:ascii="Arial" w:hAnsi="Arial" w:cs="Arial"/>
          <w:noProof/>
          <w:color w:val="000000"/>
          <w:sz w:val="24"/>
          <w:szCs w:val="24"/>
        </w:rPr>
        <mc:AlternateContent>
          <mc:Choice Requires="wpi">
            <w:drawing>
              <wp:anchor distT="0" distB="0" distL="114300" distR="114300" simplePos="0" relativeHeight="251658246" behindDoc="0" locked="0" layoutInCell="1" allowOverlap="1" wp14:anchorId="35B13FD6" wp14:editId="03F51398">
                <wp:simplePos x="0" y="0"/>
                <wp:positionH relativeFrom="column">
                  <wp:posOffset>4089140</wp:posOffset>
                </wp:positionH>
                <wp:positionV relativeFrom="paragraph">
                  <wp:posOffset>1207110</wp:posOffset>
                </wp:positionV>
                <wp:extent cx="159120" cy="16200"/>
                <wp:effectExtent l="38100" t="38100" r="31750" b="34925"/>
                <wp:wrapNone/>
                <wp:docPr id="17" name="Ink 17"/>
                <wp:cNvGraphicFramePr/>
                <a:graphic xmlns:a="http://schemas.openxmlformats.org/drawingml/2006/main">
                  <a:graphicData uri="http://schemas.microsoft.com/office/word/2010/wordprocessingInk">
                    <w14:contentPart bwMode="auto" r:id="rId129">
                      <w14:nvContentPartPr>
                        <w14:cNvContentPartPr/>
                      </w14:nvContentPartPr>
                      <w14:xfrm>
                        <a:off x="0" y="0"/>
                        <a:ext cx="159120" cy="16200"/>
                      </w14:xfrm>
                    </w14:contentPart>
                  </a:graphicData>
                </a:graphic>
              </wp:anchor>
            </w:drawing>
          </mc:Choice>
          <mc:Fallback>
            <w:pict>
              <v:shape w14:anchorId="0CAFF1DC" id="Ink 17" o:spid="_x0000_s1026" type="#_x0000_t75" style="position:absolute;margin-left:321.4pt;margin-top:94.45pt;width:13.75pt;height:2.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">
                <v:imagedata r:id="rId130" o:title=""/>
              </v:shape>
            </w:pict>
          </mc:Fallback>
        </mc:AlternateContent>
      </w:r>
      <w:r w:rsidR="00A934EC">
        <w:rPr>
          <w:rFonts w:ascii="Arial" w:hAnsi="Arial" w:cs="Arial"/>
          <w:noProof/>
          <w:color w:val="000000"/>
          <w:sz w:val="24"/>
          <w:szCs w:val="24"/>
        </w:rPr>
        <mc:AlternateContent>
          <mc:Choice Requires="wpi">
            <w:drawing>
              <wp:anchor distT="0" distB="0" distL="114300" distR="114300" simplePos="0" relativeHeight="251658245" behindDoc="0" locked="0" layoutInCell="1" allowOverlap="1" wp14:anchorId="1740F145" wp14:editId="15215CD2">
                <wp:simplePos x="0" y="0"/>
                <wp:positionH relativeFrom="column">
                  <wp:posOffset>2057300</wp:posOffset>
                </wp:positionH>
                <wp:positionV relativeFrom="paragraph">
                  <wp:posOffset>1476750</wp:posOffset>
                </wp:positionV>
                <wp:extent cx="181440" cy="16200"/>
                <wp:effectExtent l="25400" t="38100" r="34925" b="34925"/>
                <wp:wrapNone/>
                <wp:docPr id="16" name="Ink 16"/>
                <wp:cNvGraphicFramePr/>
                <a:graphic xmlns:a="http://schemas.openxmlformats.org/drawingml/2006/main">
                  <a:graphicData uri="http://schemas.microsoft.com/office/word/2010/wordprocessingInk">
                    <w14:contentPart bwMode="auto" r:id="rId131">
                      <w14:nvContentPartPr>
                        <w14:cNvContentPartPr/>
                      </w14:nvContentPartPr>
                      <w14:xfrm>
                        <a:off x="0" y="0"/>
                        <a:ext cx="181440" cy="16200"/>
                      </w14:xfrm>
                    </w14:contentPart>
                  </a:graphicData>
                </a:graphic>
              </wp:anchor>
            </w:drawing>
          </mc:Choice>
          <mc:Fallback>
            <w:pict>
              <v:shape w14:anchorId="6838047A" id="Ink 16" o:spid="_x0000_s1026" type="#_x0000_t75" style="position:absolute;margin-left:161.4pt;margin-top:115.7pt;width:15.55pt;height:2.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">
                <v:imagedata r:id="rId132" o:title=""/>
              </v:shape>
            </w:pict>
          </mc:Fallback>
        </mc:AlternateContent>
      </w:r>
      <w:r w:rsidR="00A934EC">
        <w:rPr>
          <w:rFonts w:ascii="Arial" w:hAnsi="Arial" w:cs="Arial"/>
          <w:noProof/>
          <w:color w:val="000000"/>
          <w:sz w:val="24"/>
          <w:szCs w:val="24"/>
        </w:rPr>
        <mc:AlternateContent>
          <mc:Choice Requires="wpi">
            <w:drawing>
              <wp:anchor distT="0" distB="0" distL="114300" distR="114300" simplePos="0" relativeHeight="251658244" behindDoc="0" locked="0" layoutInCell="1" allowOverlap="1" wp14:anchorId="06222F54" wp14:editId="5B3F4724">
                <wp:simplePos x="0" y="0"/>
                <wp:positionH relativeFrom="column">
                  <wp:posOffset>745820</wp:posOffset>
                </wp:positionH>
                <wp:positionV relativeFrom="paragraph">
                  <wp:posOffset>1479990</wp:posOffset>
                </wp:positionV>
                <wp:extent cx="162360" cy="16200"/>
                <wp:effectExtent l="38100" t="25400" r="41275" b="34925"/>
                <wp:wrapNone/>
                <wp:docPr id="15" name="Ink 15"/>
                <wp:cNvGraphicFramePr/>
                <a:graphic xmlns:a="http://schemas.openxmlformats.org/drawingml/2006/main">
                  <a:graphicData uri="http://schemas.microsoft.com/office/word/2010/wordprocessingInk">
                    <w14:contentPart bwMode="auto" r:id="rId133">
                      <w14:nvContentPartPr>
                        <w14:cNvContentPartPr/>
                      </w14:nvContentPartPr>
                      <w14:xfrm>
                        <a:off x="0" y="0"/>
                        <a:ext cx="162360" cy="16200"/>
                      </w14:xfrm>
                    </w14:contentPart>
                  </a:graphicData>
                </a:graphic>
              </wp:anchor>
            </w:drawing>
          </mc:Choice>
          <mc:Fallback>
            <w:pict>
              <v:shape w14:anchorId="042EB8BF" id="Ink 15" o:spid="_x0000_s1026" type="#_x0000_t75" style="position:absolute;margin-left:58.15pt;margin-top:115.95pt;width:14pt;height:2.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">
                <v:imagedata r:id="rId134" o:title=""/>
              </v:shape>
            </w:pict>
          </mc:Fallback>
        </mc:AlternateContent>
      </w:r>
      <w:r w:rsidR="00A934EC">
        <w:rPr>
          <w:rFonts w:ascii="Arial" w:hAnsi="Arial" w:cs="Arial"/>
          <w:noProof/>
          <w:color w:val="000000"/>
          <w:sz w:val="24"/>
          <w:szCs w:val="24"/>
        </w:rPr>
        <mc:AlternateContent>
          <mc:Choice Requires="wpi">
            <w:drawing>
              <wp:anchor distT="0" distB="0" distL="114300" distR="114300" simplePos="0" relativeHeight="251658243" behindDoc="0" locked="0" layoutInCell="1" allowOverlap="1" wp14:anchorId="1A711A2B" wp14:editId="17F0EF21">
                <wp:simplePos x="0" y="0"/>
                <wp:positionH relativeFrom="column">
                  <wp:posOffset>1704860</wp:posOffset>
                </wp:positionH>
                <wp:positionV relativeFrom="paragraph">
                  <wp:posOffset>368670</wp:posOffset>
                </wp:positionV>
                <wp:extent cx="425880" cy="238320"/>
                <wp:effectExtent l="38100" t="38100" r="31750" b="41275"/>
                <wp:wrapNone/>
                <wp:docPr id="14" name="Ink 14"/>
                <wp:cNvGraphicFramePr/>
                <a:graphic xmlns:a="http://schemas.openxmlformats.org/drawingml/2006/main">
                  <a:graphicData uri="http://schemas.microsoft.com/office/word/2010/wordprocessingInk">
                    <w14:contentPart bwMode="auto" r:id="rId135">
                      <w14:nvContentPartPr>
                        <w14:cNvContentPartPr/>
                      </w14:nvContentPartPr>
                      <w14:xfrm>
                        <a:off x="0" y="0"/>
                        <a:ext cx="425880" cy="238320"/>
                      </w14:xfrm>
                    </w14:contentPart>
                  </a:graphicData>
                </a:graphic>
              </wp:anchor>
            </w:drawing>
          </mc:Choice>
          <mc:Fallback>
            <w:pict>
              <v:shape w14:anchorId="2ADDE236" id="Ink 14" o:spid="_x0000_s1026" type="#_x0000_t75" style="position:absolute;margin-left:133.45pt;margin-top:28.25pt;width:35.15pt;height:20.4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">
                <v:imagedata r:id="rId136" o:title=""/>
              </v:shape>
            </w:pict>
          </mc:Fallback>
        </mc:AlternateContent>
      </w:r>
      <w:r w:rsidR="005F06AB">
        <w:rPr>
          <w:rFonts w:ascii="Arial" w:hAnsi="Arial" w:cs="Arial"/>
          <w:noProof/>
          <w:color w:val="000000"/>
          <w:sz w:val="24"/>
          <w:szCs w:val="24"/>
        </w:rPr>
        <mc:AlternateContent>
          <mc:Choice Requires="wpi">
            <w:drawing>
              <wp:anchor distT="0" distB="0" distL="114300" distR="114300" simplePos="0" relativeHeight="251658242" behindDoc="0" locked="0" layoutInCell="1" allowOverlap="1" wp14:anchorId="0D6203F1" wp14:editId="4B97DDFF">
                <wp:simplePos x="0" y="0"/>
                <wp:positionH relativeFrom="column">
                  <wp:posOffset>6758940</wp:posOffset>
                </wp:positionH>
                <wp:positionV relativeFrom="paragraph">
                  <wp:posOffset>57150</wp:posOffset>
                </wp:positionV>
                <wp:extent cx="98745" cy="101950"/>
                <wp:effectExtent l="38100" t="38100" r="15875" b="38100"/>
                <wp:wrapNone/>
                <wp:docPr id="13" name="Ink 13"/>
                <wp:cNvGraphicFramePr/>
                <a:graphic xmlns:a="http://schemas.openxmlformats.org/drawingml/2006/main">
                  <a:graphicData uri="http://schemas.microsoft.com/office/word/2010/wordprocessingInk">
                    <w14:contentPart bwMode="auto" r:id="rId137">
                      <w14:nvContentPartPr>
                        <w14:cNvContentPartPr/>
                      </w14:nvContentPartPr>
                      <w14:xfrm>
                        <a:off x="0" y="0"/>
                        <a:ext cx="98745" cy="101950"/>
                      </w14:xfrm>
                    </w14:contentPart>
                  </a:graphicData>
                </a:graphic>
              </wp:anchor>
            </w:drawing>
          </mc:Choice>
          <mc:Fallback>
            <w:pict>
              <v:shape w14:anchorId="7D31B206" id="Ink 13" o:spid="_x0000_s1026" type="#_x0000_t75" style="position:absolute;margin-left:531.6pt;margin-top:3.9pt;width:9pt;height:9.2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">
                <v:imagedata r:id="rId138" o:title=""/>
              </v:shape>
            </w:pict>
          </mc:Fallback>
        </mc:AlternateContent>
      </w:r>
      <w:r w:rsidR="005F06AB">
        <w:rPr>
          <w:rFonts w:ascii="Arial" w:hAnsi="Arial" w:cs="Arial"/>
          <w:noProof/>
          <w:color w:val="000000"/>
          <w:sz w:val="24"/>
          <w:szCs w:val="24"/>
        </w:rPr>
        <mc:AlternateContent>
          <mc:Choice Requires="wpi">
            <w:drawing>
              <wp:anchor distT="0" distB="0" distL="114300" distR="114300" simplePos="0" relativeHeight="251658241" behindDoc="0" locked="0" layoutInCell="1" allowOverlap="1" wp14:anchorId="281ECF32" wp14:editId="7CDC6D95">
                <wp:simplePos x="0" y="0"/>
                <wp:positionH relativeFrom="column">
                  <wp:posOffset>6276860</wp:posOffset>
                </wp:positionH>
                <wp:positionV relativeFrom="paragraph">
                  <wp:posOffset>143310</wp:posOffset>
                </wp:positionV>
                <wp:extent cx="181440" cy="12960"/>
                <wp:effectExtent l="38100" t="38100" r="34925" b="38100"/>
                <wp:wrapNone/>
                <wp:docPr id="9" name="Ink 9"/>
                <wp:cNvGraphicFramePr/>
                <a:graphic xmlns:a="http://schemas.openxmlformats.org/drawingml/2006/main">
                  <a:graphicData uri="http://schemas.microsoft.com/office/word/2010/wordprocessingInk">
                    <w14:contentPart bwMode="auto" r:id="rId139">
                      <w14:nvContentPartPr>
                        <w14:cNvContentPartPr/>
                      </w14:nvContentPartPr>
                      <w14:xfrm>
                        <a:off x="0" y="0"/>
                        <a:ext cx="181440" cy="12960"/>
                      </w14:xfrm>
                    </w14:contentPart>
                  </a:graphicData>
                </a:graphic>
              </wp:anchor>
            </w:drawing>
          </mc:Choice>
          <mc:Fallback>
            <w:pict>
              <v:shape w14:anchorId="54907917" id="Ink 9" o:spid="_x0000_s1026" type="#_x0000_t75" style="position:absolute;margin-left:493.65pt;margin-top:10.7pt;width:15.55pt;height:2.2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">
                <v:imagedata r:id="rId140" o:title=""/>
              </v:shape>
            </w:pict>
          </mc:Fallback>
        </mc:AlternateContent>
      </w:r>
      <w:r w:rsidR="00DD0CC2" w:rsidRPr="00137330">
        <w:rPr>
          <w:rFonts w:ascii="Arial" w:hAnsi="Arial" w:cs="Arial"/>
          <w:color w:val="000000"/>
          <w:sz w:val="24"/>
          <w:szCs w:val="24"/>
        </w:rPr>
        <w:t xml:space="preserve">Each off these stages has an important part to play in the </w:t>
      </w:r>
      <w:r w:rsidR="00076BE2" w:rsidRPr="00137330">
        <w:rPr>
          <w:rFonts w:ascii="Arial" w:hAnsi="Arial" w:cs="Arial"/>
          <w:color w:val="000000"/>
          <w:sz w:val="24"/>
          <w:szCs w:val="24"/>
        </w:rPr>
        <w:t>equipment’s</w:t>
      </w:r>
      <w:r w:rsidR="00DD0CC2" w:rsidRPr="00137330">
        <w:rPr>
          <w:rFonts w:ascii="Arial" w:hAnsi="Arial" w:cs="Arial"/>
          <w:color w:val="000000"/>
          <w:sz w:val="24"/>
          <w:szCs w:val="24"/>
        </w:rPr>
        <w:t xml:space="preserve"> life. Firstly, the design off the </w:t>
      </w:r>
      <w:r w:rsidR="00076BE2" w:rsidRPr="00137330">
        <w:rPr>
          <w:rFonts w:ascii="Arial" w:hAnsi="Arial" w:cs="Arial"/>
          <w:color w:val="000000"/>
          <w:sz w:val="24"/>
          <w:szCs w:val="24"/>
        </w:rPr>
        <w:t xml:space="preserve">equipment is where the engineers decide what the equipment specifications will be and how it will work within the process. It is important the correct equipment is used in the process otherwise the wrong equipment will be used for the process. For example, </w:t>
      </w:r>
      <w:r w:rsidR="00FD7D5E" w:rsidRPr="00137330">
        <w:rPr>
          <w:rFonts w:ascii="Arial" w:hAnsi="Arial" w:cs="Arial"/>
          <w:color w:val="000000"/>
          <w:sz w:val="24"/>
          <w:szCs w:val="24"/>
        </w:rPr>
        <w:t xml:space="preserve">when looking at </w:t>
      </w:r>
      <w:r w:rsidR="00694F1D" w:rsidRPr="00137330">
        <w:rPr>
          <w:rFonts w:ascii="Arial" w:hAnsi="Arial" w:cs="Arial"/>
          <w:color w:val="000000"/>
          <w:sz w:val="24"/>
          <w:szCs w:val="24"/>
        </w:rPr>
        <w:t>designing</w:t>
      </w:r>
      <w:r w:rsidR="00FD7D5E" w:rsidRPr="00137330">
        <w:rPr>
          <w:rFonts w:ascii="Arial" w:hAnsi="Arial" w:cs="Arial"/>
          <w:color w:val="000000"/>
          <w:sz w:val="24"/>
          <w:szCs w:val="24"/>
        </w:rPr>
        <w:t xml:space="preserve"> </w:t>
      </w:r>
      <w:r w:rsidR="00076BE2" w:rsidRPr="00137330">
        <w:rPr>
          <w:rFonts w:ascii="Arial" w:hAnsi="Arial" w:cs="Arial"/>
          <w:color w:val="000000"/>
          <w:sz w:val="24"/>
          <w:szCs w:val="24"/>
        </w:rPr>
        <w:t>a pump</w:t>
      </w:r>
      <w:r w:rsidR="00FD7D5E" w:rsidRPr="00137330">
        <w:rPr>
          <w:rFonts w:ascii="Arial" w:hAnsi="Arial" w:cs="Arial"/>
          <w:color w:val="000000"/>
          <w:sz w:val="24"/>
          <w:szCs w:val="24"/>
        </w:rPr>
        <w:t xml:space="preserve">, </w:t>
      </w:r>
      <w:r w:rsidR="00694F1D" w:rsidRPr="00137330">
        <w:rPr>
          <w:rFonts w:ascii="Arial" w:hAnsi="Arial" w:cs="Arial"/>
          <w:color w:val="000000"/>
          <w:sz w:val="24"/>
          <w:szCs w:val="24"/>
        </w:rPr>
        <w:t>commissioning</w:t>
      </w:r>
      <w:r w:rsidR="00FD7D5E" w:rsidRPr="00137330">
        <w:rPr>
          <w:rFonts w:ascii="Arial" w:hAnsi="Arial" w:cs="Arial"/>
          <w:color w:val="000000"/>
          <w:sz w:val="24"/>
          <w:szCs w:val="24"/>
        </w:rPr>
        <w:t>, the useful life and de-</w:t>
      </w:r>
      <w:r w:rsidR="00694F1D" w:rsidRPr="00137330">
        <w:rPr>
          <w:rFonts w:ascii="Arial" w:hAnsi="Arial" w:cs="Arial"/>
          <w:color w:val="000000"/>
          <w:sz w:val="24"/>
          <w:szCs w:val="24"/>
        </w:rPr>
        <w:t>commissioning</w:t>
      </w:r>
      <w:r w:rsidR="00FD7D5E" w:rsidRPr="00137330">
        <w:rPr>
          <w:rFonts w:ascii="Arial" w:hAnsi="Arial" w:cs="Arial"/>
          <w:color w:val="000000"/>
          <w:sz w:val="24"/>
          <w:szCs w:val="24"/>
        </w:rPr>
        <w:t xml:space="preserve"> off the pump will be looked at. For the useful life, off a pump</w:t>
      </w:r>
      <w:r w:rsidR="00076BE2" w:rsidRPr="00137330">
        <w:rPr>
          <w:rFonts w:ascii="Arial" w:hAnsi="Arial" w:cs="Arial"/>
          <w:color w:val="000000"/>
          <w:sz w:val="24"/>
          <w:szCs w:val="24"/>
        </w:rPr>
        <w:t xml:space="preserve"> </w:t>
      </w:r>
      <w:r w:rsidR="00FD7D5E" w:rsidRPr="00137330">
        <w:rPr>
          <w:rFonts w:ascii="Arial" w:hAnsi="Arial" w:cs="Arial"/>
          <w:color w:val="000000"/>
          <w:sz w:val="24"/>
          <w:szCs w:val="24"/>
        </w:rPr>
        <w:t>an area off concern is the operating range. An example of this is a pump</w:t>
      </w:r>
      <w:r w:rsidR="00076BE2" w:rsidRPr="00137330">
        <w:rPr>
          <w:rFonts w:ascii="Arial" w:hAnsi="Arial" w:cs="Arial"/>
          <w:color w:val="000000"/>
          <w:sz w:val="24"/>
          <w:szCs w:val="24"/>
        </w:rPr>
        <w:t xml:space="preserve"> small for the process, therefore, not produce the flowrate and will be worked too hard to produce the required flow rate. </w:t>
      </w:r>
    </w:p>
    <w:p w14:paraId="748DC965" w14:textId="77777777" w:rsidR="00076BE2" w:rsidRPr="00137330" w:rsidRDefault="00076BE2" w:rsidP="00137330">
      <w:pPr>
        <w:spacing w:line="360" w:lineRule="auto"/>
        <w:rPr>
          <w:rFonts w:ascii="Arial" w:hAnsi="Arial" w:cs="Arial"/>
          <w:color w:val="000000"/>
          <w:sz w:val="24"/>
          <w:szCs w:val="24"/>
        </w:rPr>
      </w:pPr>
    </w:p>
    <w:p w14:paraId="7E740F77" w14:textId="48C0BD31" w:rsidR="00076BE2" w:rsidRPr="00137330" w:rsidRDefault="00465FDF"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54" behindDoc="0" locked="0" layoutInCell="1" allowOverlap="1" wp14:anchorId="182C841B" wp14:editId="6539AD55">
                <wp:simplePos x="0" y="0"/>
                <wp:positionH relativeFrom="column">
                  <wp:posOffset>5307965</wp:posOffset>
                </wp:positionH>
                <wp:positionV relativeFrom="paragraph">
                  <wp:posOffset>1316990</wp:posOffset>
                </wp:positionV>
                <wp:extent cx="997425" cy="273685"/>
                <wp:effectExtent l="38100" t="38100" r="0" b="43815"/>
                <wp:wrapNone/>
                <wp:docPr id="54" name="Ink 54"/>
                <wp:cNvGraphicFramePr/>
                <a:graphic xmlns:a="http://schemas.openxmlformats.org/drawingml/2006/main">
                  <a:graphicData uri="http://schemas.microsoft.com/office/word/2010/wordprocessingInk">
                    <w14:contentPart bwMode="auto" r:id="rId141">
                      <w14:nvContentPartPr>
                        <w14:cNvContentPartPr/>
                      </w14:nvContentPartPr>
                      <w14:xfrm>
                        <a:off x="0" y="0"/>
                        <a:ext cx="997425" cy="273685"/>
                      </w14:xfrm>
                    </w14:contentPart>
                  </a:graphicData>
                </a:graphic>
              </wp:anchor>
            </w:drawing>
          </mc:Choice>
          <mc:Fallback>
            <w:pict>
              <v:shape w14:anchorId="383DD033" id="Ink 54" o:spid="_x0000_s1026" type="#_x0000_t75" style="position:absolute;margin-left:417.35pt;margin-top:103.1pt;width:79.8pt;height:22.7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">
                <v:imagedata r:id="rId142" o:title=""/>
              </v:shape>
            </w:pict>
          </mc:Fallback>
        </mc:AlternateContent>
      </w:r>
      <w:r w:rsidR="00EC1C23">
        <w:rPr>
          <w:rFonts w:ascii="Arial" w:hAnsi="Arial" w:cs="Arial"/>
          <w:noProof/>
          <w:color w:val="000000"/>
          <w:sz w:val="24"/>
          <w:szCs w:val="24"/>
        </w:rPr>
        <mc:AlternateContent>
          <mc:Choice Requires="wpi">
            <w:drawing>
              <wp:anchor distT="0" distB="0" distL="114300" distR="114300" simplePos="0" relativeHeight="251658253" behindDoc="0" locked="0" layoutInCell="1" allowOverlap="1" wp14:anchorId="3D9183E1" wp14:editId="45D8ACFB">
                <wp:simplePos x="0" y="0"/>
                <wp:positionH relativeFrom="column">
                  <wp:posOffset>2778020</wp:posOffset>
                </wp:positionH>
                <wp:positionV relativeFrom="paragraph">
                  <wp:posOffset>564980</wp:posOffset>
                </wp:positionV>
                <wp:extent cx="562320" cy="162000"/>
                <wp:effectExtent l="38100" t="38100" r="9525" b="41275"/>
                <wp:wrapNone/>
                <wp:docPr id="43" name="Ink 43"/>
                <wp:cNvGraphicFramePr/>
                <a:graphic xmlns:a="http://schemas.openxmlformats.org/drawingml/2006/main">
                  <a:graphicData uri="http://schemas.microsoft.com/office/word/2010/wordprocessingInk">
                    <w14:contentPart bwMode="auto" r:id="rId143">
                      <w14:nvContentPartPr>
                        <w14:cNvContentPartPr/>
                      </w14:nvContentPartPr>
                      <w14:xfrm>
                        <a:off x="0" y="0"/>
                        <a:ext cx="562320" cy="162000"/>
                      </w14:xfrm>
                    </w14:contentPart>
                  </a:graphicData>
                </a:graphic>
              </wp:anchor>
            </w:drawing>
          </mc:Choice>
          <mc:Fallback>
            <w:pict>
              <v:shape w14:anchorId="60781BDA" id="Ink 43" o:spid="_x0000_s1026" type="#_x0000_t75" style="position:absolute;margin-left:218.15pt;margin-top:43.9pt;width:45.5pt;height:13.9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">
                <v:imagedata r:id="rId144" o:title=""/>
              </v:shape>
            </w:pict>
          </mc:Fallback>
        </mc:AlternateContent>
      </w:r>
      <w:r w:rsidR="00EC1C23">
        <w:rPr>
          <w:rFonts w:ascii="Arial" w:hAnsi="Arial" w:cs="Arial"/>
          <w:noProof/>
          <w:color w:val="000000"/>
          <w:sz w:val="24"/>
          <w:szCs w:val="24"/>
        </w:rPr>
        <mc:AlternateContent>
          <mc:Choice Requires="wpi">
            <w:drawing>
              <wp:anchor distT="0" distB="0" distL="114300" distR="114300" simplePos="0" relativeHeight="251658252" behindDoc="0" locked="0" layoutInCell="1" allowOverlap="1" wp14:anchorId="3E446E04" wp14:editId="294F7F6B">
                <wp:simplePos x="0" y="0"/>
                <wp:positionH relativeFrom="column">
                  <wp:posOffset>6590665</wp:posOffset>
                </wp:positionH>
                <wp:positionV relativeFrom="paragraph">
                  <wp:posOffset>110490</wp:posOffset>
                </wp:positionV>
                <wp:extent cx="140150" cy="79375"/>
                <wp:effectExtent l="38100" t="38100" r="25400" b="34925"/>
                <wp:wrapNone/>
                <wp:docPr id="42" name="Ink 42"/>
                <wp:cNvGraphicFramePr/>
                <a:graphic xmlns:a="http://schemas.openxmlformats.org/drawingml/2006/main">
                  <a:graphicData uri="http://schemas.microsoft.com/office/word/2010/wordprocessingInk">
                    <w14:contentPart bwMode="auto" r:id="rId145">
                      <w14:nvContentPartPr>
                        <w14:cNvContentPartPr/>
                      </w14:nvContentPartPr>
                      <w14:xfrm>
                        <a:off x="0" y="0"/>
                        <a:ext cx="140150" cy="79375"/>
                      </w14:xfrm>
                    </w14:contentPart>
                  </a:graphicData>
                </a:graphic>
              </wp:anchor>
            </w:drawing>
          </mc:Choice>
          <mc:Fallback>
            <w:pict>
              <v:shape w14:anchorId="7AC173D4" id="Ink 42" o:spid="_x0000_s1026" type="#_x0000_t75" style="position:absolute;margin-left:518.35pt;margin-top:8.1pt;width:12.3pt;height:7.4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">
                <v:imagedata r:id="rId146" o:title=""/>
              </v:shape>
            </w:pict>
          </mc:Fallback>
        </mc:AlternateContent>
      </w:r>
      <w:r w:rsidR="00EC1C23">
        <w:rPr>
          <w:rFonts w:ascii="Arial" w:hAnsi="Arial" w:cs="Arial"/>
          <w:noProof/>
          <w:color w:val="000000"/>
          <w:sz w:val="24"/>
          <w:szCs w:val="24"/>
        </w:rPr>
        <mc:AlternateContent>
          <mc:Choice Requires="wpi">
            <w:drawing>
              <wp:anchor distT="0" distB="0" distL="114300" distR="114300" simplePos="0" relativeHeight="251658251" behindDoc="0" locked="0" layoutInCell="1" allowOverlap="1" wp14:anchorId="6AC3ECDF" wp14:editId="46DFBABC">
                <wp:simplePos x="0" y="0"/>
                <wp:positionH relativeFrom="column">
                  <wp:posOffset>4019300</wp:posOffset>
                </wp:positionH>
                <wp:positionV relativeFrom="paragraph">
                  <wp:posOffset>165020</wp:posOffset>
                </wp:positionV>
                <wp:extent cx="1263960" cy="35280"/>
                <wp:effectExtent l="38100" t="38100" r="44450" b="41275"/>
                <wp:wrapNone/>
                <wp:docPr id="38" name="Ink 38"/>
                <wp:cNvGraphicFramePr/>
                <a:graphic xmlns:a="http://schemas.openxmlformats.org/drawingml/2006/main">
                  <a:graphicData uri="http://schemas.microsoft.com/office/word/2010/wordprocessingInk">
                    <w14:contentPart bwMode="auto" r:id="rId147">
                      <w14:nvContentPartPr>
                        <w14:cNvContentPartPr/>
                      </w14:nvContentPartPr>
                      <w14:xfrm>
                        <a:off x="0" y="0"/>
                        <a:ext cx="1263960" cy="35280"/>
                      </w14:xfrm>
                    </w14:contentPart>
                  </a:graphicData>
                </a:graphic>
              </wp:anchor>
            </w:drawing>
          </mc:Choice>
          <mc:Fallback>
            <w:pict>
              <v:shape w14:anchorId="4CE31DC5" id="Ink 38" o:spid="_x0000_s1026" type="#_x0000_t75" style="position:absolute;margin-left:315.7pt;margin-top:12.2pt;width:101.1pt;height:4.4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">
                <v:imagedata r:id="rId148" o:title=""/>
              </v:shape>
            </w:pict>
          </mc:Fallback>
        </mc:AlternateContent>
      </w:r>
      <w:r w:rsidR="00076BE2" w:rsidRPr="00137330">
        <w:rPr>
          <w:rFonts w:ascii="Arial" w:hAnsi="Arial" w:cs="Arial"/>
          <w:color w:val="000000"/>
          <w:sz w:val="24"/>
          <w:szCs w:val="24"/>
        </w:rPr>
        <w:t xml:space="preserve">Secondly, commissioning is when the equipment is first the stage as / before the equipment is connected to the system. For example, a transformer. </w:t>
      </w:r>
      <w:r w:rsidR="00A33E1D" w:rsidRPr="00137330">
        <w:rPr>
          <w:rFonts w:ascii="Arial" w:hAnsi="Arial" w:cs="Arial"/>
          <w:color w:val="000000"/>
          <w:sz w:val="24"/>
          <w:szCs w:val="24"/>
        </w:rPr>
        <w:t xml:space="preserve">Before it is put live the transformer will be tested fully to ensure it is good working order. If all okay the transformer can then be </w:t>
      </w:r>
      <w:r w:rsidR="00694F1D" w:rsidRPr="00137330">
        <w:rPr>
          <w:rFonts w:ascii="Arial" w:hAnsi="Arial" w:cs="Arial"/>
          <w:color w:val="000000"/>
          <w:sz w:val="24"/>
          <w:szCs w:val="24"/>
        </w:rPr>
        <w:t>connected</w:t>
      </w:r>
      <w:r w:rsidR="00A33E1D" w:rsidRPr="00137330">
        <w:rPr>
          <w:rFonts w:ascii="Arial" w:hAnsi="Arial" w:cs="Arial"/>
          <w:color w:val="000000"/>
          <w:sz w:val="24"/>
          <w:szCs w:val="24"/>
        </w:rPr>
        <w:t xml:space="preserve"> and put onto the live system. This part Is where the equipment can be monitored to see how well it works, however, this is a critical time as this is where it can cause a disruption to the system so great care has to be taken. </w:t>
      </w:r>
    </w:p>
    <w:p w14:paraId="45823819" w14:textId="77777777" w:rsidR="00A33E1D" w:rsidRPr="00137330" w:rsidRDefault="00A33E1D" w:rsidP="00137330">
      <w:pPr>
        <w:spacing w:line="360" w:lineRule="auto"/>
        <w:rPr>
          <w:rFonts w:ascii="Arial" w:hAnsi="Arial" w:cs="Arial"/>
          <w:color w:val="000000"/>
          <w:sz w:val="24"/>
          <w:szCs w:val="24"/>
        </w:rPr>
      </w:pPr>
      <w:r w:rsidRPr="00137330">
        <w:rPr>
          <w:rFonts w:ascii="Arial" w:hAnsi="Arial" w:cs="Arial"/>
          <w:color w:val="000000"/>
          <w:sz w:val="24"/>
          <w:szCs w:val="24"/>
        </w:rPr>
        <w:tab/>
        <w:t xml:space="preserve">Commissioning doesn’t just apply to new systems, but also to systems which have been modified or rebuilt. </w:t>
      </w:r>
    </w:p>
    <w:p w14:paraId="2FAEF844" w14:textId="77777777" w:rsidR="00A33E1D" w:rsidRPr="00137330" w:rsidRDefault="00A33E1D" w:rsidP="00137330">
      <w:pPr>
        <w:spacing w:line="360" w:lineRule="auto"/>
        <w:rPr>
          <w:rFonts w:ascii="Arial" w:hAnsi="Arial" w:cs="Arial"/>
          <w:color w:val="000000"/>
          <w:sz w:val="24"/>
          <w:szCs w:val="24"/>
        </w:rPr>
      </w:pPr>
    </w:p>
    <w:p w14:paraId="667712BB" w14:textId="21F8BB97" w:rsidR="00E9459A" w:rsidRPr="00137330" w:rsidRDefault="00A33E1D" w:rsidP="00137330">
      <w:pPr>
        <w:spacing w:line="360" w:lineRule="auto"/>
        <w:rPr>
          <w:rFonts w:ascii="Arial" w:hAnsi="Arial" w:cs="Arial"/>
          <w:color w:val="000000"/>
          <w:sz w:val="24"/>
          <w:szCs w:val="24"/>
        </w:rPr>
      </w:pPr>
      <w:r w:rsidRPr="00137330">
        <w:rPr>
          <w:rFonts w:ascii="Arial" w:hAnsi="Arial" w:cs="Arial"/>
          <w:color w:val="000000"/>
          <w:sz w:val="24"/>
          <w:szCs w:val="24"/>
        </w:rPr>
        <w:t xml:space="preserve">Furthermore, the useful life is </w:t>
      </w:r>
      <w:r w:rsidR="00AB1088" w:rsidRPr="00137330">
        <w:rPr>
          <w:rFonts w:ascii="Arial" w:hAnsi="Arial" w:cs="Arial"/>
          <w:color w:val="000000"/>
          <w:sz w:val="24"/>
          <w:szCs w:val="24"/>
        </w:rPr>
        <w:t xml:space="preserve">the period </w:t>
      </w:r>
      <w:r w:rsidR="00694F1D" w:rsidRPr="00137330">
        <w:rPr>
          <w:rFonts w:ascii="Arial" w:hAnsi="Arial" w:cs="Arial"/>
          <w:color w:val="000000"/>
          <w:sz w:val="24"/>
          <w:szCs w:val="24"/>
        </w:rPr>
        <w:t>of</w:t>
      </w:r>
      <w:r w:rsidR="00AB1088" w:rsidRPr="00137330">
        <w:rPr>
          <w:rFonts w:ascii="Arial" w:hAnsi="Arial" w:cs="Arial"/>
          <w:color w:val="000000"/>
          <w:sz w:val="24"/>
          <w:szCs w:val="24"/>
        </w:rPr>
        <w:t xml:space="preserve"> time between commissioning and de-commissioning.</w:t>
      </w:r>
      <w:r w:rsidR="0076052C" w:rsidRPr="00137330">
        <w:rPr>
          <w:rFonts w:ascii="Arial" w:hAnsi="Arial" w:cs="Arial"/>
          <w:color w:val="000000"/>
          <w:sz w:val="24"/>
          <w:szCs w:val="24"/>
        </w:rPr>
        <w:t xml:space="preserve"> It will have an impact on </w:t>
      </w:r>
      <w:r w:rsidR="00694F1D" w:rsidRPr="00137330">
        <w:rPr>
          <w:rFonts w:ascii="Arial" w:hAnsi="Arial" w:cs="Arial"/>
          <w:color w:val="000000"/>
          <w:sz w:val="24"/>
          <w:szCs w:val="24"/>
        </w:rPr>
        <w:t>how effective</w:t>
      </w:r>
      <w:r w:rsidR="0076052C" w:rsidRPr="00137330">
        <w:rPr>
          <w:rFonts w:ascii="Arial" w:hAnsi="Arial" w:cs="Arial"/>
          <w:color w:val="000000"/>
          <w:sz w:val="24"/>
          <w:szCs w:val="24"/>
        </w:rPr>
        <w:t xml:space="preserve"> and reliable the equipment is. Moreover, this </w:t>
      </w:r>
      <w:r w:rsidR="00694F1D" w:rsidRPr="00137330">
        <w:rPr>
          <w:rFonts w:ascii="Arial" w:hAnsi="Arial" w:cs="Arial"/>
          <w:color w:val="000000"/>
          <w:sz w:val="24"/>
          <w:szCs w:val="24"/>
        </w:rPr>
        <w:t>will be</w:t>
      </w:r>
      <w:r w:rsidR="0076052C" w:rsidRPr="00137330">
        <w:rPr>
          <w:rFonts w:ascii="Arial" w:hAnsi="Arial" w:cs="Arial"/>
          <w:color w:val="000000"/>
          <w:sz w:val="24"/>
          <w:szCs w:val="24"/>
        </w:rPr>
        <w:t xml:space="preserve"> the time </w:t>
      </w:r>
      <w:r w:rsidR="00465FDF">
        <w:rPr>
          <w:rFonts w:ascii="Arial" w:hAnsi="Arial" w:cs="Arial"/>
          <w:noProof/>
          <w:color w:val="000000"/>
          <w:sz w:val="24"/>
          <w:szCs w:val="24"/>
        </w:rPr>
        <w:lastRenderedPageBreak/>
        <mc:AlternateContent>
          <mc:Choice Requires="wpi">
            <w:drawing>
              <wp:anchor distT="0" distB="0" distL="114300" distR="114300" simplePos="0" relativeHeight="251658256" behindDoc="0" locked="0" layoutInCell="1" allowOverlap="1" wp14:anchorId="51EF220F" wp14:editId="43B3FD0D">
                <wp:simplePos x="0" y="0"/>
                <wp:positionH relativeFrom="column">
                  <wp:posOffset>6812915</wp:posOffset>
                </wp:positionH>
                <wp:positionV relativeFrom="paragraph">
                  <wp:posOffset>97790</wp:posOffset>
                </wp:positionV>
                <wp:extent cx="121000" cy="146295"/>
                <wp:effectExtent l="38100" t="38100" r="0" b="44450"/>
                <wp:wrapNone/>
                <wp:docPr id="59" name="Ink 59"/>
                <wp:cNvGraphicFramePr/>
                <a:graphic xmlns:a="http://schemas.openxmlformats.org/drawingml/2006/main">
                  <a:graphicData uri="http://schemas.microsoft.com/office/word/2010/wordprocessingInk">
                    <w14:contentPart bwMode="auto" r:id="rId149">
                      <w14:nvContentPartPr>
                        <w14:cNvContentPartPr/>
                      </w14:nvContentPartPr>
                      <w14:xfrm>
                        <a:off x="0" y="0"/>
                        <a:ext cx="121000" cy="146295"/>
                      </w14:xfrm>
                    </w14:contentPart>
                  </a:graphicData>
                </a:graphic>
              </wp:anchor>
            </w:drawing>
          </mc:Choice>
          <mc:Fallback>
            <w:pict>
              <v:shape w14:anchorId="3B281358" id="Ink 59" o:spid="_x0000_s1026" type="#_x0000_t75" style="position:absolute;margin-left:535.85pt;margin-top:7.1pt;width:10.75pt;height:12.7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">
                <v:imagedata r:id="rId150" o:title=""/>
              </v:shape>
            </w:pict>
          </mc:Fallback>
        </mc:AlternateContent>
      </w:r>
      <w:r w:rsidR="00465FDF">
        <w:rPr>
          <w:rFonts w:ascii="Arial" w:hAnsi="Arial" w:cs="Arial"/>
          <w:noProof/>
          <w:color w:val="000000"/>
          <w:sz w:val="24"/>
          <w:szCs w:val="24"/>
        </w:rPr>
        <mc:AlternateContent>
          <mc:Choice Requires="wpi">
            <w:drawing>
              <wp:anchor distT="0" distB="0" distL="114300" distR="114300" simplePos="0" relativeHeight="251658255" behindDoc="0" locked="0" layoutInCell="1" allowOverlap="1" wp14:anchorId="3BDA1FD2" wp14:editId="61BC3F1B">
                <wp:simplePos x="0" y="0"/>
                <wp:positionH relativeFrom="column">
                  <wp:posOffset>6130700</wp:posOffset>
                </wp:positionH>
                <wp:positionV relativeFrom="paragraph">
                  <wp:posOffset>174410</wp:posOffset>
                </wp:positionV>
                <wp:extent cx="190800" cy="6840"/>
                <wp:effectExtent l="38100" t="38100" r="38100" b="31750"/>
                <wp:wrapNone/>
                <wp:docPr id="55" name="Ink 55"/>
                <wp:cNvGraphicFramePr/>
                <a:graphic xmlns:a="http://schemas.openxmlformats.org/drawingml/2006/main">
                  <a:graphicData uri="http://schemas.microsoft.com/office/word/2010/wordprocessingInk">
                    <w14:contentPart bwMode="auto" r:id="rId151">
                      <w14:nvContentPartPr>
                        <w14:cNvContentPartPr/>
                      </w14:nvContentPartPr>
                      <w14:xfrm>
                        <a:off x="0" y="0"/>
                        <a:ext cx="190800" cy="6840"/>
                      </w14:xfrm>
                    </w14:contentPart>
                  </a:graphicData>
                </a:graphic>
              </wp:anchor>
            </w:drawing>
          </mc:Choice>
          <mc:Fallback>
            <w:pict>
              <v:shape w14:anchorId="3392D07A" id="Ink 55" o:spid="_x0000_s1026" type="#_x0000_t75" style="position:absolute;margin-left:482.15pt;margin-top:13.15pt;width:16.2pt;height:1.75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">
                <v:imagedata r:id="rId152" o:title=""/>
              </v:shape>
            </w:pict>
          </mc:Fallback>
        </mc:AlternateContent>
      </w:r>
      <w:r w:rsidR="0076052C" w:rsidRPr="00137330">
        <w:rPr>
          <w:rFonts w:ascii="Arial" w:hAnsi="Arial" w:cs="Arial"/>
          <w:color w:val="000000"/>
          <w:sz w:val="24"/>
          <w:szCs w:val="24"/>
        </w:rPr>
        <w:t>that the equipment most effects the company as this is where the company will get the use off the equipment.</w:t>
      </w:r>
    </w:p>
    <w:p w14:paraId="01167B76" w14:textId="77777777" w:rsidR="00E9459A" w:rsidRPr="00137330" w:rsidRDefault="00E9459A" w:rsidP="00137330">
      <w:pPr>
        <w:spacing w:line="360" w:lineRule="auto"/>
        <w:rPr>
          <w:rFonts w:ascii="Arial" w:hAnsi="Arial" w:cs="Arial"/>
          <w:color w:val="000000"/>
          <w:sz w:val="24"/>
          <w:szCs w:val="24"/>
        </w:rPr>
      </w:pPr>
    </w:p>
    <w:p w14:paraId="568B0414" w14:textId="77777777" w:rsidR="00A33E1D" w:rsidRPr="00137330" w:rsidRDefault="00E9459A" w:rsidP="00137330">
      <w:pPr>
        <w:spacing w:line="360" w:lineRule="auto"/>
        <w:rPr>
          <w:rFonts w:ascii="Arial" w:hAnsi="Arial" w:cs="Arial"/>
          <w:color w:val="000000"/>
          <w:sz w:val="24"/>
          <w:szCs w:val="24"/>
        </w:rPr>
      </w:pPr>
      <w:r w:rsidRPr="00137330">
        <w:rPr>
          <w:rFonts w:ascii="Arial" w:hAnsi="Arial" w:cs="Arial"/>
          <w:color w:val="000000"/>
          <w:sz w:val="24"/>
          <w:szCs w:val="24"/>
        </w:rPr>
        <w:t xml:space="preserve">Lastly, de-commissioning is </w:t>
      </w:r>
      <w:r w:rsidR="00694F1D" w:rsidRPr="00137330">
        <w:rPr>
          <w:rFonts w:ascii="Arial" w:hAnsi="Arial" w:cs="Arial"/>
          <w:color w:val="000000"/>
          <w:sz w:val="24"/>
          <w:szCs w:val="24"/>
        </w:rPr>
        <w:t>where the</w:t>
      </w:r>
      <w:r w:rsidRPr="00137330">
        <w:rPr>
          <w:rFonts w:ascii="Arial" w:hAnsi="Arial" w:cs="Arial"/>
          <w:color w:val="000000"/>
          <w:sz w:val="24"/>
          <w:szCs w:val="24"/>
        </w:rPr>
        <w:t xml:space="preserve"> equipment comes to the end </w:t>
      </w:r>
      <w:r w:rsidR="00694F1D" w:rsidRPr="00137330">
        <w:rPr>
          <w:rFonts w:ascii="Arial" w:hAnsi="Arial" w:cs="Arial"/>
          <w:color w:val="000000"/>
          <w:sz w:val="24"/>
          <w:szCs w:val="24"/>
        </w:rPr>
        <w:t>of</w:t>
      </w:r>
      <w:r w:rsidRPr="00137330">
        <w:rPr>
          <w:rFonts w:ascii="Arial" w:hAnsi="Arial" w:cs="Arial"/>
          <w:color w:val="000000"/>
          <w:sz w:val="24"/>
          <w:szCs w:val="24"/>
        </w:rPr>
        <w:t xml:space="preserve"> the useful life. Therefore, </w:t>
      </w:r>
      <w:r w:rsidR="0076052C" w:rsidRPr="00137330">
        <w:rPr>
          <w:rFonts w:ascii="Arial" w:hAnsi="Arial" w:cs="Arial"/>
          <w:color w:val="000000"/>
          <w:sz w:val="24"/>
          <w:szCs w:val="24"/>
        </w:rPr>
        <w:t xml:space="preserve">  </w:t>
      </w:r>
    </w:p>
    <w:p w14:paraId="2E286589" w14:textId="37C53899" w:rsidR="00C340BD" w:rsidRPr="00137330" w:rsidRDefault="00027F56"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59" behindDoc="0" locked="0" layoutInCell="1" allowOverlap="1" wp14:anchorId="66C435B3" wp14:editId="497A12F3">
                <wp:simplePos x="0" y="0"/>
                <wp:positionH relativeFrom="column">
                  <wp:posOffset>5361940</wp:posOffset>
                </wp:positionH>
                <wp:positionV relativeFrom="paragraph">
                  <wp:posOffset>732155</wp:posOffset>
                </wp:positionV>
                <wp:extent cx="1246575" cy="282575"/>
                <wp:effectExtent l="38100" t="38100" r="0" b="34925"/>
                <wp:wrapNone/>
                <wp:docPr id="100" name="Ink 100"/>
                <wp:cNvGraphicFramePr/>
                <a:graphic xmlns:a="http://schemas.openxmlformats.org/drawingml/2006/main">
                  <a:graphicData uri="http://schemas.microsoft.com/office/word/2010/wordprocessingInk">
                    <w14:contentPart bwMode="auto" r:id="rId153">
                      <w14:nvContentPartPr>
                        <w14:cNvContentPartPr/>
                      </w14:nvContentPartPr>
                      <w14:xfrm>
                        <a:off x="0" y="0"/>
                        <a:ext cx="1246575" cy="282575"/>
                      </w14:xfrm>
                    </w14:contentPart>
                  </a:graphicData>
                </a:graphic>
              </wp:anchor>
            </w:drawing>
          </mc:Choice>
          <mc:Fallback>
            <w:pict>
              <v:shape w14:anchorId="08F95B14" id="Ink 100" o:spid="_x0000_s1026" type="#_x0000_t75" style="position:absolute;margin-left:421.6pt;margin-top:57.05pt;width:99.35pt;height:23.45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">
                <v:imagedata r:id="rId154" o:title=""/>
              </v:shape>
            </w:pict>
          </mc:Fallback>
        </mc:AlternateContent>
      </w:r>
      <w:r w:rsidR="001268E2">
        <w:rPr>
          <w:rFonts w:ascii="Arial" w:hAnsi="Arial" w:cs="Arial"/>
          <w:noProof/>
          <w:color w:val="000000"/>
          <w:sz w:val="24"/>
          <w:szCs w:val="24"/>
        </w:rPr>
        <mc:AlternateContent>
          <mc:Choice Requires="wpi">
            <w:drawing>
              <wp:anchor distT="0" distB="0" distL="114300" distR="114300" simplePos="0" relativeHeight="251658258" behindDoc="0" locked="0" layoutInCell="1" allowOverlap="1" wp14:anchorId="4D8AEB1C" wp14:editId="70DB7159">
                <wp:simplePos x="0" y="0"/>
                <wp:positionH relativeFrom="column">
                  <wp:posOffset>3866515</wp:posOffset>
                </wp:positionH>
                <wp:positionV relativeFrom="paragraph">
                  <wp:posOffset>815340</wp:posOffset>
                </wp:positionV>
                <wp:extent cx="1441450" cy="294640"/>
                <wp:effectExtent l="38100" t="38100" r="0" b="35560"/>
                <wp:wrapNone/>
                <wp:docPr id="87" name="Ink 87"/>
                <wp:cNvGraphicFramePr/>
                <a:graphic xmlns:a="http://schemas.openxmlformats.org/drawingml/2006/main">
                  <a:graphicData uri="http://schemas.microsoft.com/office/word/2010/wordprocessingInk">
                    <w14:contentPart bwMode="auto" r:id="rId155">
                      <w14:nvContentPartPr>
                        <w14:cNvContentPartPr/>
                      </w14:nvContentPartPr>
                      <w14:xfrm>
                        <a:off x="0" y="0"/>
                        <a:ext cx="1441450" cy="294640"/>
                      </w14:xfrm>
                    </w14:contentPart>
                  </a:graphicData>
                </a:graphic>
              </wp:anchor>
            </w:drawing>
          </mc:Choice>
          <mc:Fallback>
            <w:pict>
              <v:shape w14:anchorId="63A61F45" id="Ink 87" o:spid="_x0000_s1026" type="#_x0000_t75" style="position:absolute;margin-left:303.85pt;margin-top:63.6pt;width:114.7pt;height:24.4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">
                <v:imagedata r:id="rId156" o:title=""/>
              </v:shape>
            </w:pict>
          </mc:Fallback>
        </mc:AlternateContent>
      </w:r>
      <w:r w:rsidR="0077056F">
        <w:rPr>
          <w:rFonts w:ascii="Arial" w:hAnsi="Arial" w:cs="Arial"/>
          <w:noProof/>
          <w:color w:val="000000"/>
          <w:sz w:val="24"/>
          <w:szCs w:val="24"/>
        </w:rPr>
        <mc:AlternateContent>
          <mc:Choice Requires="wpi">
            <w:drawing>
              <wp:anchor distT="0" distB="0" distL="114300" distR="114300" simplePos="0" relativeHeight="251658257" behindDoc="0" locked="0" layoutInCell="1" allowOverlap="1" wp14:anchorId="7BF99A59" wp14:editId="5BB7222A">
                <wp:simplePos x="0" y="0"/>
                <wp:positionH relativeFrom="column">
                  <wp:posOffset>3435020</wp:posOffset>
                </wp:positionH>
                <wp:positionV relativeFrom="paragraph">
                  <wp:posOffset>160990</wp:posOffset>
                </wp:positionV>
                <wp:extent cx="483120" cy="213120"/>
                <wp:effectExtent l="38100" t="38100" r="38100" b="41275"/>
                <wp:wrapNone/>
                <wp:docPr id="60" name="Ink 60"/>
                <wp:cNvGraphicFramePr/>
                <a:graphic xmlns:a="http://schemas.openxmlformats.org/drawingml/2006/main">
                  <a:graphicData uri="http://schemas.microsoft.com/office/word/2010/wordprocessingInk">
                    <w14:contentPart bwMode="auto" r:id="rId157">
                      <w14:nvContentPartPr>
                        <w14:cNvContentPartPr/>
                      </w14:nvContentPartPr>
                      <w14:xfrm>
                        <a:off x="0" y="0"/>
                        <a:ext cx="483120" cy="213120"/>
                      </w14:xfrm>
                    </w14:contentPart>
                  </a:graphicData>
                </a:graphic>
              </wp:anchor>
            </w:drawing>
          </mc:Choice>
          <mc:Fallback>
            <w:pict>
              <v:shape w14:anchorId="5246A4AA" id="Ink 60" o:spid="_x0000_s1026" type="#_x0000_t75" style="position:absolute;margin-left:269.65pt;margin-top:11.9pt;width:39.7pt;height:18.4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">
                <v:imagedata r:id="rId158" o:title=""/>
              </v:shape>
            </w:pict>
          </mc:Fallback>
        </mc:AlternateContent>
      </w:r>
      <w:r w:rsidR="00FD7D5E" w:rsidRPr="00137330">
        <w:rPr>
          <w:rFonts w:ascii="Arial" w:hAnsi="Arial" w:cs="Arial"/>
          <w:color w:val="000000"/>
          <w:sz w:val="24"/>
          <w:szCs w:val="24"/>
        </w:rPr>
        <w:t xml:space="preserve">It will no longer be used, and will be taken away from the process, next the equipment will need to be disposed off correctly, following correct regulations. For most companies this will be giving the equipment to a waste management company.   When taking the equipment </w:t>
      </w:r>
      <w:r w:rsidR="00694F1D" w:rsidRPr="00137330">
        <w:rPr>
          <w:rFonts w:ascii="Arial" w:hAnsi="Arial" w:cs="Arial"/>
          <w:color w:val="000000"/>
          <w:sz w:val="24"/>
          <w:szCs w:val="24"/>
        </w:rPr>
        <w:t>offline</w:t>
      </w:r>
      <w:r w:rsidR="00FD7D5E" w:rsidRPr="00137330">
        <w:rPr>
          <w:rFonts w:ascii="Arial" w:hAnsi="Arial" w:cs="Arial"/>
          <w:color w:val="000000"/>
          <w:sz w:val="24"/>
          <w:szCs w:val="24"/>
        </w:rPr>
        <w:t xml:space="preserve"> it will mean having other equipment in place. </w:t>
      </w:r>
    </w:p>
    <w:p w14:paraId="5ECBF7C8" w14:textId="5CA55C10" w:rsidR="00C340BD" w:rsidRPr="00137330" w:rsidRDefault="00027F56"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60" behindDoc="0" locked="0" layoutInCell="1" allowOverlap="1" wp14:anchorId="7BF67E6F" wp14:editId="50CD204F">
                <wp:simplePos x="0" y="0"/>
                <wp:positionH relativeFrom="column">
                  <wp:posOffset>4126865</wp:posOffset>
                </wp:positionH>
                <wp:positionV relativeFrom="paragraph">
                  <wp:posOffset>7620</wp:posOffset>
                </wp:positionV>
                <wp:extent cx="2045160" cy="289150"/>
                <wp:effectExtent l="38100" t="38100" r="0" b="41275"/>
                <wp:wrapNone/>
                <wp:docPr id="133" name="Ink 133"/>
                <wp:cNvGraphicFramePr/>
                <a:graphic xmlns:a="http://schemas.openxmlformats.org/drawingml/2006/main">
                  <a:graphicData uri="http://schemas.microsoft.com/office/word/2010/wordprocessingInk">
                    <w14:contentPart bwMode="auto" r:id="rId159">
                      <w14:nvContentPartPr>
                        <w14:cNvContentPartPr/>
                      </w14:nvContentPartPr>
                      <w14:xfrm>
                        <a:off x="0" y="0"/>
                        <a:ext cx="2045160" cy="289150"/>
                      </w14:xfrm>
                    </w14:contentPart>
                  </a:graphicData>
                </a:graphic>
              </wp:anchor>
            </w:drawing>
          </mc:Choice>
          <mc:Fallback>
            <w:pict>
              <v:shape w14:anchorId="3166F6CB" id="Ink 133" o:spid="_x0000_s1026" type="#_x0000_t75" style="position:absolute;margin-left:324.35pt;margin-top:0;width:162.3pt;height:23.95pt;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">
                <v:imagedata r:id="rId160" o:title=""/>
              </v:shape>
            </w:pict>
          </mc:Fallback>
        </mc:AlternateContent>
      </w:r>
    </w:p>
    <w:p w14:paraId="51EDAAA4" w14:textId="77777777" w:rsidR="00C340BD" w:rsidRPr="00137330" w:rsidRDefault="00C340BD" w:rsidP="00137330">
      <w:pPr>
        <w:spacing w:line="360" w:lineRule="auto"/>
        <w:rPr>
          <w:rFonts w:ascii="Arial" w:hAnsi="Arial" w:cs="Arial"/>
          <w:b/>
          <w:color w:val="000000"/>
          <w:sz w:val="24"/>
          <w:szCs w:val="24"/>
        </w:rPr>
      </w:pPr>
      <w:r w:rsidRPr="00137330">
        <w:rPr>
          <w:rFonts w:ascii="Arial" w:hAnsi="Arial" w:cs="Arial"/>
          <w:b/>
          <w:color w:val="000000"/>
          <w:sz w:val="24"/>
          <w:szCs w:val="24"/>
        </w:rPr>
        <w:t xml:space="preserve">Task 2. </w:t>
      </w:r>
      <w:r w:rsidR="00CB34BA" w:rsidRPr="00137330">
        <w:rPr>
          <w:rFonts w:ascii="Arial" w:hAnsi="Arial" w:cs="Arial"/>
          <w:b/>
          <w:color w:val="000000"/>
          <w:sz w:val="24"/>
          <w:szCs w:val="24"/>
        </w:rPr>
        <w:t>Improvement techniques - Kaizen</w:t>
      </w:r>
    </w:p>
    <w:p w14:paraId="25B84081" w14:textId="77777777" w:rsidR="008E4878" w:rsidRPr="00137330" w:rsidRDefault="00C340BD" w:rsidP="00137330">
      <w:pPr>
        <w:spacing w:line="360" w:lineRule="auto"/>
        <w:rPr>
          <w:rFonts w:ascii="Arial" w:hAnsi="Arial" w:cs="Arial"/>
          <w:color w:val="000000"/>
          <w:sz w:val="24"/>
          <w:szCs w:val="24"/>
        </w:rPr>
      </w:pPr>
      <w:r w:rsidRPr="00137330">
        <w:rPr>
          <w:rFonts w:ascii="Arial" w:hAnsi="Arial" w:cs="Arial"/>
          <w:color w:val="000000"/>
          <w:sz w:val="24"/>
          <w:szCs w:val="24"/>
        </w:rPr>
        <w:t xml:space="preserve">  </w:t>
      </w:r>
    </w:p>
    <w:p w14:paraId="288F500F" w14:textId="0C8B3E36" w:rsidR="00C340BD" w:rsidRPr="00137330" w:rsidRDefault="00A05FEB"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61" behindDoc="0" locked="0" layoutInCell="1" allowOverlap="1" wp14:anchorId="54DE4C72" wp14:editId="3083E249">
                <wp:simplePos x="0" y="0"/>
                <wp:positionH relativeFrom="column">
                  <wp:posOffset>3724100</wp:posOffset>
                </wp:positionH>
                <wp:positionV relativeFrom="paragraph">
                  <wp:posOffset>29080</wp:posOffset>
                </wp:positionV>
                <wp:extent cx="673560" cy="260640"/>
                <wp:effectExtent l="25400" t="38100" r="38100" b="44450"/>
                <wp:wrapNone/>
                <wp:docPr id="134" name="Ink 134"/>
                <wp:cNvGraphicFramePr/>
                <a:graphic xmlns:a="http://schemas.openxmlformats.org/drawingml/2006/main">
                  <a:graphicData uri="http://schemas.microsoft.com/office/word/2010/wordprocessingInk">
                    <w14:contentPart bwMode="auto" r:id="rId161">
                      <w14:nvContentPartPr>
                        <w14:cNvContentPartPr/>
                      </w14:nvContentPartPr>
                      <w14:xfrm>
                        <a:off x="0" y="0"/>
                        <a:ext cx="673560" cy="260640"/>
                      </w14:xfrm>
                    </w14:contentPart>
                  </a:graphicData>
                </a:graphic>
              </wp:anchor>
            </w:drawing>
          </mc:Choice>
          <mc:Fallback>
            <w:pict>
              <v:shape w14:anchorId="3FF3CC87" id="Ink 134" o:spid="_x0000_s1026" type="#_x0000_t75" style="position:absolute;margin-left:292.45pt;margin-top:1.5pt;width:54.65pt;height:22.1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">
                <v:imagedata r:id="rId162" o:title=""/>
              </v:shape>
            </w:pict>
          </mc:Fallback>
        </mc:AlternateContent>
      </w:r>
      <w:r w:rsidR="00CB34BA" w:rsidRPr="00137330">
        <w:rPr>
          <w:rFonts w:ascii="Arial" w:hAnsi="Arial" w:cs="Arial"/>
          <w:color w:val="000000"/>
          <w:sz w:val="24"/>
          <w:szCs w:val="24"/>
        </w:rPr>
        <w:t xml:space="preserve">Kaizen is an approach to creating continuous improvement in lean manufacturing that is adopted by a number of business. </w:t>
      </w:r>
      <w:r w:rsidR="00C340BD" w:rsidRPr="00137330">
        <w:rPr>
          <w:rFonts w:ascii="Arial" w:hAnsi="Arial" w:cs="Arial"/>
          <w:color w:val="000000"/>
          <w:sz w:val="24"/>
          <w:szCs w:val="24"/>
        </w:rPr>
        <w:t xml:space="preserve">Explain this methodology and </w:t>
      </w:r>
      <w:r w:rsidR="00CB34BA" w:rsidRPr="00137330">
        <w:rPr>
          <w:rFonts w:ascii="Arial" w:hAnsi="Arial" w:cs="Arial"/>
          <w:color w:val="000000"/>
          <w:sz w:val="24"/>
          <w:szCs w:val="24"/>
        </w:rPr>
        <w:t>how it can be applied in an industrial setting.</w:t>
      </w:r>
    </w:p>
    <w:p w14:paraId="1CFF15F6" w14:textId="77777777" w:rsidR="00DC327F" w:rsidRPr="00137330" w:rsidRDefault="00DC327F" w:rsidP="00137330">
      <w:pPr>
        <w:spacing w:line="360" w:lineRule="auto"/>
        <w:rPr>
          <w:rFonts w:ascii="Arial" w:hAnsi="Arial" w:cs="Arial"/>
          <w:color w:val="000000"/>
          <w:sz w:val="24"/>
          <w:szCs w:val="24"/>
        </w:rPr>
      </w:pPr>
    </w:p>
    <w:p w14:paraId="00FA2EED" w14:textId="21DC3F7B" w:rsidR="00CC7A3B" w:rsidRPr="00137330" w:rsidRDefault="007E578E"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69" behindDoc="0" locked="0" layoutInCell="1" allowOverlap="1" wp14:anchorId="119E8F6C" wp14:editId="24028D46">
                <wp:simplePos x="0" y="0"/>
                <wp:positionH relativeFrom="column">
                  <wp:posOffset>6191180</wp:posOffset>
                </wp:positionH>
                <wp:positionV relativeFrom="paragraph">
                  <wp:posOffset>3051585</wp:posOffset>
                </wp:positionV>
                <wp:extent cx="9720" cy="6840"/>
                <wp:effectExtent l="38100" t="38100" r="28575" b="31750"/>
                <wp:wrapNone/>
                <wp:docPr id="167" name="Ink 167"/>
                <wp:cNvGraphicFramePr/>
                <a:graphic xmlns:a="http://schemas.openxmlformats.org/drawingml/2006/main">
                  <a:graphicData uri="http://schemas.microsoft.com/office/word/2010/wordprocessingInk">
                    <w14:contentPart bwMode="auto" r:id="rId163">
                      <w14:nvContentPartPr>
                        <w14:cNvContentPartPr/>
                      </w14:nvContentPartPr>
                      <w14:xfrm>
                        <a:off x="0" y="0"/>
                        <a:ext cx="9720" cy="6840"/>
                      </w14:xfrm>
                    </w14:contentPart>
                  </a:graphicData>
                </a:graphic>
              </wp:anchor>
            </w:drawing>
          </mc:Choice>
          <mc:Fallback>
            <w:pict>
              <v:shape w14:anchorId="29DEE398" id="Ink 167" o:spid="_x0000_s1026" type="#_x0000_t75" style="position:absolute;margin-left:486.9pt;margin-top:239.7pt;width:1.95pt;height:1.75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">
                <v:imagedata r:id="rId164"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68" behindDoc="0" locked="0" layoutInCell="1" allowOverlap="1" wp14:anchorId="036B362B" wp14:editId="2AE482EC">
                <wp:simplePos x="0" y="0"/>
                <wp:positionH relativeFrom="column">
                  <wp:posOffset>4565015</wp:posOffset>
                </wp:positionH>
                <wp:positionV relativeFrom="paragraph">
                  <wp:posOffset>2895600</wp:posOffset>
                </wp:positionV>
                <wp:extent cx="1584590" cy="285955"/>
                <wp:effectExtent l="38100" t="38100" r="3175" b="44450"/>
                <wp:wrapNone/>
                <wp:docPr id="166" name="Ink 166"/>
                <wp:cNvGraphicFramePr/>
                <a:graphic xmlns:a="http://schemas.openxmlformats.org/drawingml/2006/main">
                  <a:graphicData uri="http://schemas.microsoft.com/office/word/2010/wordprocessingInk">
                    <w14:contentPart bwMode="auto" r:id="rId165">
                      <w14:nvContentPartPr>
                        <w14:cNvContentPartPr/>
                      </w14:nvContentPartPr>
                      <w14:xfrm>
                        <a:off x="0" y="0"/>
                        <a:ext cx="1584590" cy="285955"/>
                      </w14:xfrm>
                    </w14:contentPart>
                  </a:graphicData>
                </a:graphic>
              </wp:anchor>
            </w:drawing>
          </mc:Choice>
          <mc:Fallback>
            <w:pict>
              <v:shape w14:anchorId="2A7D7FCA" id="Ink 166" o:spid="_x0000_s1026" type="#_x0000_t75" style="position:absolute;margin-left:358.85pt;margin-top:227.4pt;width:125.95pt;height:23.7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">
                <v:imagedata r:id="rId166" o:title=""/>
              </v:shape>
            </w:pict>
          </mc:Fallback>
        </mc:AlternateContent>
      </w:r>
      <w:r w:rsidR="008632E9">
        <w:rPr>
          <w:rFonts w:ascii="Arial" w:hAnsi="Arial" w:cs="Arial"/>
          <w:noProof/>
          <w:color w:val="000000"/>
          <w:sz w:val="24"/>
          <w:szCs w:val="24"/>
        </w:rPr>
        <mc:AlternateContent>
          <mc:Choice Requires="wpi">
            <w:drawing>
              <wp:anchor distT="0" distB="0" distL="114300" distR="114300" simplePos="0" relativeHeight="251658267" behindDoc="0" locked="0" layoutInCell="1" allowOverlap="1" wp14:anchorId="3B2A85E0" wp14:editId="48295208">
                <wp:simplePos x="0" y="0"/>
                <wp:positionH relativeFrom="column">
                  <wp:posOffset>3183890</wp:posOffset>
                </wp:positionH>
                <wp:positionV relativeFrom="paragraph">
                  <wp:posOffset>2953385</wp:posOffset>
                </wp:positionV>
                <wp:extent cx="1359380" cy="291860"/>
                <wp:effectExtent l="38100" t="38100" r="0" b="38735"/>
                <wp:wrapNone/>
                <wp:docPr id="150" name="Ink 150"/>
                <wp:cNvGraphicFramePr/>
                <a:graphic xmlns:a="http://schemas.openxmlformats.org/drawingml/2006/main">
                  <a:graphicData uri="http://schemas.microsoft.com/office/word/2010/wordprocessingInk">
                    <w14:contentPart bwMode="auto" r:id="rId167">
                      <w14:nvContentPartPr>
                        <w14:cNvContentPartPr/>
                      </w14:nvContentPartPr>
                      <w14:xfrm>
                        <a:off x="0" y="0"/>
                        <a:ext cx="1359380" cy="291860"/>
                      </w14:xfrm>
                    </w14:contentPart>
                  </a:graphicData>
                </a:graphic>
              </wp:anchor>
            </w:drawing>
          </mc:Choice>
          <mc:Fallback>
            <w:pict>
              <v:shape w14:anchorId="58A70CC6" id="Ink 150" o:spid="_x0000_s1026" type="#_x0000_t75" style="position:absolute;margin-left:250.1pt;margin-top:231.95pt;width:108.3pt;height:24.2pt;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">
                <v:imagedata r:id="rId168" o:title=""/>
              </v:shape>
            </w:pict>
          </mc:Fallback>
        </mc:AlternateContent>
      </w:r>
      <w:r w:rsidR="00BB4556">
        <w:rPr>
          <w:rFonts w:ascii="Arial" w:hAnsi="Arial" w:cs="Arial"/>
          <w:noProof/>
          <w:color w:val="000000"/>
          <w:sz w:val="24"/>
          <w:szCs w:val="24"/>
        </w:rPr>
        <mc:AlternateContent>
          <mc:Choice Requires="wpi">
            <w:drawing>
              <wp:anchor distT="0" distB="0" distL="114300" distR="114300" simplePos="0" relativeHeight="251658266" behindDoc="0" locked="0" layoutInCell="1" allowOverlap="1" wp14:anchorId="0E68C212" wp14:editId="66972D14">
                <wp:simplePos x="0" y="0"/>
                <wp:positionH relativeFrom="column">
                  <wp:posOffset>2095460</wp:posOffset>
                </wp:positionH>
                <wp:positionV relativeFrom="paragraph">
                  <wp:posOffset>676585</wp:posOffset>
                </wp:positionV>
                <wp:extent cx="587880" cy="225720"/>
                <wp:effectExtent l="38100" t="38100" r="34925" b="41275"/>
                <wp:wrapNone/>
                <wp:docPr id="141" name="Ink 141"/>
                <wp:cNvGraphicFramePr/>
                <a:graphic xmlns:a="http://schemas.openxmlformats.org/drawingml/2006/main">
                  <a:graphicData uri="http://schemas.microsoft.com/office/word/2010/wordprocessingInk">
                    <w14:contentPart bwMode="auto" r:id="rId169">
                      <w14:nvContentPartPr>
                        <w14:cNvContentPartPr/>
                      </w14:nvContentPartPr>
                      <w14:xfrm>
                        <a:off x="0" y="0"/>
                        <a:ext cx="587880" cy="225720"/>
                      </w14:xfrm>
                    </w14:contentPart>
                  </a:graphicData>
                </a:graphic>
              </wp:anchor>
            </w:drawing>
          </mc:Choice>
          <mc:Fallback>
            <w:pict>
              <v:shape w14:anchorId="7B4F49B9" id="Ink 141" o:spid="_x0000_s1026" type="#_x0000_t75" style="position:absolute;margin-left:164.2pt;margin-top:52.45pt;width:47.95pt;height:19.35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">
                <v:imagedata r:id="rId170" o:title=""/>
              </v:shape>
            </w:pict>
          </mc:Fallback>
        </mc:AlternateContent>
      </w:r>
      <w:r w:rsidR="00A05FEB">
        <w:rPr>
          <w:rFonts w:ascii="Arial" w:hAnsi="Arial" w:cs="Arial"/>
          <w:noProof/>
          <w:color w:val="000000"/>
          <w:sz w:val="24"/>
          <w:szCs w:val="24"/>
        </w:rPr>
        <mc:AlternateContent>
          <mc:Choice Requires="wpi">
            <w:drawing>
              <wp:anchor distT="0" distB="0" distL="114300" distR="114300" simplePos="0" relativeHeight="251658265" behindDoc="0" locked="0" layoutInCell="1" allowOverlap="1" wp14:anchorId="2844F65F" wp14:editId="05A3D1D7">
                <wp:simplePos x="0" y="0"/>
                <wp:positionH relativeFrom="column">
                  <wp:posOffset>4743260</wp:posOffset>
                </wp:positionH>
                <wp:positionV relativeFrom="paragraph">
                  <wp:posOffset>22825</wp:posOffset>
                </wp:positionV>
                <wp:extent cx="41760" cy="41760"/>
                <wp:effectExtent l="38100" t="38100" r="34925" b="34925"/>
                <wp:wrapNone/>
                <wp:docPr id="140" name="Ink 140"/>
                <wp:cNvGraphicFramePr/>
                <a:graphic xmlns:a="http://schemas.openxmlformats.org/drawingml/2006/main">
                  <a:graphicData uri="http://schemas.microsoft.com/office/word/2010/wordprocessingInk">
                    <w14:contentPart bwMode="auto" r:id="rId171">
                      <w14:nvContentPartPr>
                        <w14:cNvContentPartPr/>
                      </w14:nvContentPartPr>
                      <w14:xfrm>
                        <a:off x="0" y="0"/>
                        <a:ext cx="41760" cy="41760"/>
                      </w14:xfrm>
                    </w14:contentPart>
                  </a:graphicData>
                </a:graphic>
              </wp:anchor>
            </w:drawing>
          </mc:Choice>
          <mc:Fallback>
            <w:pict>
              <v:shape w14:anchorId="2AD16042" id="Ink 140" o:spid="_x0000_s1026" type="#_x0000_t75" style="position:absolute;margin-left:372.7pt;margin-top:1pt;width:4.95pt;height:4.95pt;z-index:25165826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">
                <v:imagedata r:id="rId172" o:title=""/>
              </v:shape>
            </w:pict>
          </mc:Fallback>
        </mc:AlternateContent>
      </w:r>
      <w:r w:rsidR="00A05FEB">
        <w:rPr>
          <w:rFonts w:ascii="Arial" w:hAnsi="Arial" w:cs="Arial"/>
          <w:noProof/>
          <w:color w:val="000000"/>
          <w:sz w:val="24"/>
          <w:szCs w:val="24"/>
        </w:rPr>
        <mc:AlternateContent>
          <mc:Choice Requires="wpi">
            <w:drawing>
              <wp:anchor distT="0" distB="0" distL="114300" distR="114300" simplePos="0" relativeHeight="251658264" behindDoc="0" locked="0" layoutInCell="1" allowOverlap="1" wp14:anchorId="302EAF78" wp14:editId="7D828527">
                <wp:simplePos x="0" y="0"/>
                <wp:positionH relativeFrom="column">
                  <wp:posOffset>6647815</wp:posOffset>
                </wp:positionH>
                <wp:positionV relativeFrom="paragraph">
                  <wp:posOffset>790575</wp:posOffset>
                </wp:positionV>
                <wp:extent cx="114840" cy="142875"/>
                <wp:effectExtent l="38100" t="38100" r="0" b="47625"/>
                <wp:wrapNone/>
                <wp:docPr id="139" name="Ink 139"/>
                <wp:cNvGraphicFramePr/>
                <a:graphic xmlns:a="http://schemas.openxmlformats.org/drawingml/2006/main">
                  <a:graphicData uri="http://schemas.microsoft.com/office/word/2010/wordprocessingInk">
                    <w14:contentPart bwMode="auto" r:id="rId173">
                      <w14:nvContentPartPr>
                        <w14:cNvContentPartPr/>
                      </w14:nvContentPartPr>
                      <w14:xfrm>
                        <a:off x="0" y="0"/>
                        <a:ext cx="114840" cy="142875"/>
                      </w14:xfrm>
                    </w14:contentPart>
                  </a:graphicData>
                </a:graphic>
              </wp:anchor>
            </w:drawing>
          </mc:Choice>
          <mc:Fallback>
            <w:pict>
              <v:shape w14:anchorId="5A650D2E" id="Ink 139" o:spid="_x0000_s1026" type="#_x0000_t75" style="position:absolute;margin-left:522.85pt;margin-top:61.65pt;width:10.25pt;height:12.45pt;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">
                <v:imagedata r:id="rId174" o:title=""/>
              </v:shape>
            </w:pict>
          </mc:Fallback>
        </mc:AlternateContent>
      </w:r>
      <w:r w:rsidR="00A05FEB">
        <w:rPr>
          <w:rFonts w:ascii="Arial" w:hAnsi="Arial" w:cs="Arial"/>
          <w:noProof/>
          <w:color w:val="000000"/>
          <w:sz w:val="24"/>
          <w:szCs w:val="24"/>
        </w:rPr>
        <mc:AlternateContent>
          <mc:Choice Requires="wpi">
            <w:drawing>
              <wp:anchor distT="0" distB="0" distL="114300" distR="114300" simplePos="0" relativeHeight="251658263" behindDoc="0" locked="0" layoutInCell="1" allowOverlap="1" wp14:anchorId="35A38488" wp14:editId="4CFD8AB0">
                <wp:simplePos x="0" y="0"/>
                <wp:positionH relativeFrom="column">
                  <wp:posOffset>5492420</wp:posOffset>
                </wp:positionH>
                <wp:positionV relativeFrom="paragraph">
                  <wp:posOffset>813385</wp:posOffset>
                </wp:positionV>
                <wp:extent cx="146520" cy="197280"/>
                <wp:effectExtent l="38100" t="38100" r="19050" b="31750"/>
                <wp:wrapNone/>
                <wp:docPr id="136" name="Ink 136"/>
                <wp:cNvGraphicFramePr/>
                <a:graphic xmlns:a="http://schemas.openxmlformats.org/drawingml/2006/main">
                  <a:graphicData uri="http://schemas.microsoft.com/office/word/2010/wordprocessingInk">
                    <w14:contentPart bwMode="auto" r:id="rId175">
                      <w14:nvContentPartPr>
                        <w14:cNvContentPartPr/>
                      </w14:nvContentPartPr>
                      <w14:xfrm>
                        <a:off x="0" y="0"/>
                        <a:ext cx="146520" cy="197280"/>
                      </w14:xfrm>
                    </w14:contentPart>
                  </a:graphicData>
                </a:graphic>
              </wp:anchor>
            </w:drawing>
          </mc:Choice>
          <mc:Fallback>
            <w:pict>
              <v:shape w14:anchorId="4FD9C86D" id="Ink 136" o:spid="_x0000_s1026" type="#_x0000_t75" style="position:absolute;margin-left:431.85pt;margin-top:63.45pt;width:12.8pt;height:16.75pt;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">
                <v:imagedata r:id="rId176" o:title=""/>
              </v:shape>
            </w:pict>
          </mc:Fallback>
        </mc:AlternateContent>
      </w:r>
      <w:r w:rsidR="00A05FEB">
        <w:rPr>
          <w:rFonts w:ascii="Arial" w:hAnsi="Arial" w:cs="Arial"/>
          <w:noProof/>
          <w:color w:val="000000"/>
          <w:sz w:val="24"/>
          <w:szCs w:val="24"/>
        </w:rPr>
        <mc:AlternateContent>
          <mc:Choice Requires="wpi">
            <w:drawing>
              <wp:anchor distT="0" distB="0" distL="114300" distR="114300" simplePos="0" relativeHeight="251658262" behindDoc="0" locked="0" layoutInCell="1" allowOverlap="1" wp14:anchorId="28083283" wp14:editId="6BF387F2">
                <wp:simplePos x="0" y="0"/>
                <wp:positionH relativeFrom="column">
                  <wp:posOffset>1479500</wp:posOffset>
                </wp:positionH>
                <wp:positionV relativeFrom="paragraph">
                  <wp:posOffset>197425</wp:posOffset>
                </wp:positionV>
                <wp:extent cx="479880" cy="203040"/>
                <wp:effectExtent l="38100" t="50800" r="3175" b="38735"/>
                <wp:wrapNone/>
                <wp:docPr id="135" name="Ink 135"/>
                <wp:cNvGraphicFramePr/>
                <a:graphic xmlns:a="http://schemas.openxmlformats.org/drawingml/2006/main">
                  <a:graphicData uri="http://schemas.microsoft.com/office/word/2010/wordprocessingInk">
                    <w14:contentPart bwMode="auto" r:id="rId177">
                      <w14:nvContentPartPr>
                        <w14:cNvContentPartPr/>
                      </w14:nvContentPartPr>
                      <w14:xfrm>
                        <a:off x="0" y="0"/>
                        <a:ext cx="479880" cy="203040"/>
                      </w14:xfrm>
                    </w14:contentPart>
                  </a:graphicData>
                </a:graphic>
              </wp:anchor>
            </w:drawing>
          </mc:Choice>
          <mc:Fallback>
            <w:pict>
              <v:shape w14:anchorId="57A02F46" id="Ink 135" o:spid="_x0000_s1026" type="#_x0000_t75" style="position:absolute;margin-left:115.7pt;margin-top:14.75pt;width:39.4pt;height:17.6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">
                <v:imagedata r:id="rId178" o:title=""/>
              </v:shape>
            </w:pict>
          </mc:Fallback>
        </mc:AlternateContent>
      </w:r>
      <w:r w:rsidR="00591ECC" w:rsidRPr="00137330">
        <w:rPr>
          <w:rFonts w:ascii="Arial" w:hAnsi="Arial" w:cs="Arial"/>
          <w:color w:val="000000"/>
          <w:sz w:val="24"/>
          <w:szCs w:val="24"/>
        </w:rPr>
        <w:t>Kaizen is a way of having continuous improvement in the workplace. Its based on the idea of having smalle</w:t>
      </w:r>
      <w:r w:rsidR="00F54E2B" w:rsidRPr="00137330">
        <w:rPr>
          <w:rFonts w:ascii="Arial" w:hAnsi="Arial" w:cs="Arial"/>
          <w:color w:val="000000"/>
          <w:sz w:val="24"/>
          <w:szCs w:val="24"/>
        </w:rPr>
        <w:t>r</w:t>
      </w:r>
      <w:r w:rsidR="00591ECC" w:rsidRPr="00137330">
        <w:rPr>
          <w:rFonts w:ascii="Arial" w:hAnsi="Arial" w:cs="Arial"/>
          <w:color w:val="000000"/>
          <w:sz w:val="24"/>
          <w:szCs w:val="24"/>
        </w:rPr>
        <w:t xml:space="preserve"> positive change</w:t>
      </w:r>
      <w:r w:rsidR="00F54E2B" w:rsidRPr="00137330">
        <w:rPr>
          <w:rFonts w:ascii="Arial" w:hAnsi="Arial" w:cs="Arial"/>
          <w:color w:val="000000"/>
          <w:sz w:val="24"/>
          <w:szCs w:val="24"/>
        </w:rPr>
        <w:t>s</w:t>
      </w:r>
      <w:r w:rsidR="00591ECC" w:rsidRPr="00137330">
        <w:rPr>
          <w:rFonts w:ascii="Arial" w:hAnsi="Arial" w:cs="Arial"/>
          <w:color w:val="000000"/>
          <w:sz w:val="24"/>
          <w:szCs w:val="24"/>
        </w:rPr>
        <w:t xml:space="preserve"> which </w:t>
      </w:r>
      <w:r w:rsidR="00F54E2B" w:rsidRPr="00137330">
        <w:rPr>
          <w:rFonts w:ascii="Arial" w:hAnsi="Arial" w:cs="Arial"/>
          <w:color w:val="000000"/>
          <w:sz w:val="24"/>
          <w:szCs w:val="24"/>
        </w:rPr>
        <w:t>will</w:t>
      </w:r>
      <w:r w:rsidR="00591ECC" w:rsidRPr="00137330">
        <w:rPr>
          <w:rFonts w:ascii="Arial" w:hAnsi="Arial" w:cs="Arial"/>
          <w:color w:val="000000"/>
          <w:sz w:val="24"/>
          <w:szCs w:val="24"/>
        </w:rPr>
        <w:t xml:space="preserve"> make a big impact in the bigger picture</w:t>
      </w:r>
      <w:r w:rsidR="00F54E2B" w:rsidRPr="00137330">
        <w:rPr>
          <w:rFonts w:ascii="Arial" w:hAnsi="Arial" w:cs="Arial"/>
          <w:color w:val="000000"/>
          <w:sz w:val="24"/>
          <w:szCs w:val="24"/>
        </w:rPr>
        <w:t xml:space="preserve">. This idea can be applied to any industry and area of the business. </w:t>
      </w:r>
      <w:r w:rsidR="00DD0351" w:rsidRPr="00137330">
        <w:rPr>
          <w:rFonts w:ascii="Arial" w:hAnsi="Arial" w:cs="Arial"/>
          <w:color w:val="000000"/>
          <w:sz w:val="24"/>
          <w:szCs w:val="24"/>
        </w:rPr>
        <w:t xml:space="preserve">The first step is to get the employees to be involved, to </w:t>
      </w:r>
      <w:r w:rsidR="00CC7A3B" w:rsidRPr="00137330">
        <w:rPr>
          <w:rFonts w:ascii="Arial" w:hAnsi="Arial" w:cs="Arial"/>
          <w:color w:val="000000"/>
          <w:sz w:val="24"/>
          <w:szCs w:val="24"/>
        </w:rPr>
        <w:t>identify</w:t>
      </w:r>
      <w:r w:rsidR="00DD0351" w:rsidRPr="00137330">
        <w:rPr>
          <w:rFonts w:ascii="Arial" w:hAnsi="Arial" w:cs="Arial"/>
          <w:color w:val="000000"/>
          <w:sz w:val="24"/>
          <w:szCs w:val="24"/>
        </w:rPr>
        <w:t xml:space="preserve"> a problem or issue. </w:t>
      </w:r>
      <w:r w:rsidR="00CC7A3B" w:rsidRPr="00137330">
        <w:rPr>
          <w:rFonts w:ascii="Arial" w:hAnsi="Arial" w:cs="Arial"/>
          <w:color w:val="000000"/>
          <w:sz w:val="24"/>
          <w:szCs w:val="24"/>
        </w:rPr>
        <w:t xml:space="preserve">This will be done in specific work groups . secondly, from the list off problems given from the employees create a solution to this, this should be done positively.  Next, the solution should be tested using the group off employees, this can be done In one big test or a multiple off smaller steps. Moreover, the results off the test should be analysed and compared throughout the tests, or compared to other solutions which were tested. </w:t>
      </w:r>
      <w:r w:rsidR="000005E8" w:rsidRPr="00137330">
        <w:rPr>
          <w:rFonts w:ascii="Arial" w:hAnsi="Arial" w:cs="Arial"/>
          <w:color w:val="000000"/>
          <w:sz w:val="24"/>
          <w:szCs w:val="24"/>
        </w:rPr>
        <w:t xml:space="preserve">From there, the solution with the best feed back and that are positive should be adopted </w:t>
      </w:r>
      <w:r w:rsidR="00694F1D" w:rsidRPr="00137330">
        <w:rPr>
          <w:rFonts w:ascii="Arial" w:hAnsi="Arial" w:cs="Arial"/>
          <w:color w:val="000000"/>
          <w:sz w:val="24"/>
          <w:szCs w:val="24"/>
        </w:rPr>
        <w:t>throughout</w:t>
      </w:r>
      <w:r w:rsidR="000005E8" w:rsidRPr="00137330">
        <w:rPr>
          <w:rFonts w:ascii="Arial" w:hAnsi="Arial" w:cs="Arial"/>
          <w:color w:val="000000"/>
          <w:sz w:val="24"/>
          <w:szCs w:val="24"/>
        </w:rPr>
        <w:t xml:space="preserve"> the company. However, if not, or other changes should be made and tests and analysis should be carried out again. Finally, this should be carried out again with a new work group and new topic to continually improve the </w:t>
      </w:r>
      <w:r w:rsidR="00694F1D" w:rsidRPr="00137330">
        <w:rPr>
          <w:rFonts w:ascii="Arial" w:hAnsi="Arial" w:cs="Arial"/>
          <w:color w:val="000000"/>
          <w:sz w:val="24"/>
          <w:szCs w:val="24"/>
        </w:rPr>
        <w:t>workplace</w:t>
      </w:r>
      <w:r w:rsidR="000005E8" w:rsidRPr="00137330">
        <w:rPr>
          <w:rFonts w:ascii="Arial" w:hAnsi="Arial" w:cs="Arial"/>
          <w:color w:val="000000"/>
          <w:sz w:val="24"/>
          <w:szCs w:val="24"/>
        </w:rPr>
        <w:t xml:space="preserve">. </w:t>
      </w:r>
      <w:r w:rsidR="00CC7A3B" w:rsidRPr="00137330">
        <w:rPr>
          <w:rFonts w:ascii="Arial" w:hAnsi="Arial" w:cs="Arial"/>
          <w:color w:val="000000"/>
          <w:sz w:val="24"/>
          <w:szCs w:val="24"/>
        </w:rPr>
        <w:t xml:space="preserve"> </w:t>
      </w:r>
    </w:p>
    <w:p w14:paraId="18E6E230" w14:textId="183E2A90" w:rsidR="00C340BD" w:rsidRPr="00137330" w:rsidRDefault="009F7F7D"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70" behindDoc="0" locked="0" layoutInCell="1" allowOverlap="1" wp14:anchorId="3B481407" wp14:editId="7D684CA6">
                <wp:simplePos x="0" y="0"/>
                <wp:positionH relativeFrom="column">
                  <wp:posOffset>3234690</wp:posOffset>
                </wp:positionH>
                <wp:positionV relativeFrom="paragraph">
                  <wp:posOffset>-45720</wp:posOffset>
                </wp:positionV>
                <wp:extent cx="3461180" cy="517205"/>
                <wp:effectExtent l="38100" t="38100" r="44450" b="41910"/>
                <wp:wrapNone/>
                <wp:docPr id="212" name="Ink 212"/>
                <wp:cNvGraphicFramePr/>
                <a:graphic xmlns:a="http://schemas.openxmlformats.org/drawingml/2006/main">
                  <a:graphicData uri="http://schemas.microsoft.com/office/word/2010/wordprocessingInk">
                    <w14:contentPart bwMode="auto" r:id="rId179">
                      <w14:nvContentPartPr>
                        <w14:cNvContentPartPr/>
                      </w14:nvContentPartPr>
                      <w14:xfrm>
                        <a:off x="0" y="0"/>
                        <a:ext cx="3461180" cy="517205"/>
                      </w14:xfrm>
                    </w14:contentPart>
                  </a:graphicData>
                </a:graphic>
              </wp:anchor>
            </w:drawing>
          </mc:Choice>
          <mc:Fallback>
            <w:pict>
              <v:shape w14:anchorId="2A131A1E" id="Ink 212" o:spid="_x0000_s1026" type="#_x0000_t75" style="position:absolute;margin-left:254.1pt;margin-top:-4.2pt;width:273.75pt;height:41.9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">
                <v:imagedata r:id="rId180" o:title=""/>
              </v:shape>
            </w:pict>
          </mc:Fallback>
        </mc:AlternateContent>
      </w:r>
    </w:p>
    <w:p w14:paraId="6C8005BB" w14:textId="3A6C31AF" w:rsidR="00C340BD" w:rsidRPr="00137330" w:rsidRDefault="00C340BD" w:rsidP="00137330">
      <w:pPr>
        <w:spacing w:line="360" w:lineRule="auto"/>
        <w:rPr>
          <w:rFonts w:ascii="Arial" w:hAnsi="Arial" w:cs="Arial"/>
          <w:color w:val="000000"/>
          <w:sz w:val="24"/>
          <w:szCs w:val="24"/>
        </w:rPr>
      </w:pPr>
    </w:p>
    <w:p w14:paraId="0668C86B" w14:textId="77777777" w:rsidR="00C340BD" w:rsidRPr="00137330" w:rsidRDefault="00C340BD" w:rsidP="00137330">
      <w:pPr>
        <w:tabs>
          <w:tab w:val="num" w:pos="720"/>
        </w:tabs>
        <w:spacing w:line="360" w:lineRule="auto"/>
        <w:rPr>
          <w:rFonts w:ascii="Arial" w:hAnsi="Arial" w:cs="Arial"/>
          <w:b/>
          <w:color w:val="000000"/>
          <w:sz w:val="24"/>
          <w:szCs w:val="24"/>
        </w:rPr>
      </w:pPr>
      <w:r w:rsidRPr="00137330">
        <w:rPr>
          <w:rFonts w:ascii="Arial" w:hAnsi="Arial" w:cs="Arial"/>
          <w:b/>
          <w:color w:val="000000"/>
          <w:sz w:val="24"/>
          <w:szCs w:val="24"/>
        </w:rPr>
        <w:t>Task 3. Total Productive Maintenance (TPM)</w:t>
      </w:r>
    </w:p>
    <w:p w14:paraId="7CDD54E9" w14:textId="77777777" w:rsidR="008E4878" w:rsidRPr="00137330" w:rsidRDefault="00C340BD" w:rsidP="00137330">
      <w:pPr>
        <w:tabs>
          <w:tab w:val="num" w:pos="720"/>
        </w:tabs>
        <w:spacing w:line="360" w:lineRule="auto"/>
        <w:rPr>
          <w:rFonts w:ascii="Arial" w:hAnsi="Arial" w:cs="Arial"/>
          <w:color w:val="000000"/>
          <w:sz w:val="24"/>
          <w:szCs w:val="24"/>
        </w:rPr>
      </w:pPr>
      <w:r w:rsidRPr="00137330">
        <w:rPr>
          <w:rFonts w:ascii="Arial" w:hAnsi="Arial" w:cs="Arial"/>
          <w:color w:val="000000"/>
          <w:sz w:val="24"/>
          <w:szCs w:val="24"/>
        </w:rPr>
        <w:t xml:space="preserve">  </w:t>
      </w:r>
    </w:p>
    <w:p w14:paraId="520F56A5" w14:textId="77777777" w:rsidR="008875B4" w:rsidRPr="00137330" w:rsidRDefault="00C340BD" w:rsidP="00137330">
      <w:pPr>
        <w:tabs>
          <w:tab w:val="num" w:pos="720"/>
        </w:tabs>
        <w:spacing w:line="360" w:lineRule="auto"/>
        <w:rPr>
          <w:rFonts w:ascii="Arial" w:hAnsi="Arial" w:cs="Arial"/>
          <w:color w:val="000000"/>
          <w:sz w:val="24"/>
          <w:szCs w:val="24"/>
        </w:rPr>
      </w:pPr>
      <w:r w:rsidRPr="00137330">
        <w:rPr>
          <w:rFonts w:ascii="Arial" w:hAnsi="Arial" w:cs="Arial"/>
          <w:color w:val="000000"/>
          <w:sz w:val="24"/>
          <w:szCs w:val="24"/>
        </w:rPr>
        <w:t>Total Productive Maintenance (TPM) is a maintenance methodol</w:t>
      </w:r>
      <w:r w:rsidR="008E4878" w:rsidRPr="00137330">
        <w:rPr>
          <w:rFonts w:ascii="Arial" w:hAnsi="Arial" w:cs="Arial"/>
          <w:color w:val="000000"/>
          <w:sz w:val="24"/>
          <w:szCs w:val="24"/>
        </w:rPr>
        <w:t>ogy that is used to optimise</w:t>
      </w:r>
      <w:r w:rsidRPr="00137330">
        <w:rPr>
          <w:rFonts w:ascii="Arial" w:hAnsi="Arial" w:cs="Arial"/>
          <w:color w:val="000000"/>
          <w:sz w:val="24"/>
          <w:szCs w:val="24"/>
        </w:rPr>
        <w:t xml:space="preserve"> asset utilisation. </w:t>
      </w:r>
      <w:r w:rsidR="008E4878" w:rsidRPr="00137330">
        <w:rPr>
          <w:rFonts w:ascii="Arial" w:hAnsi="Arial" w:cs="Arial"/>
          <w:color w:val="000000"/>
          <w:sz w:val="24"/>
          <w:szCs w:val="24"/>
        </w:rPr>
        <w:t xml:space="preserve"> </w:t>
      </w:r>
      <w:r w:rsidRPr="00137330">
        <w:rPr>
          <w:rFonts w:ascii="Arial" w:hAnsi="Arial" w:cs="Arial"/>
          <w:color w:val="000000"/>
          <w:sz w:val="24"/>
          <w:szCs w:val="24"/>
        </w:rPr>
        <w:t>Explain this methodology and the key principles.</w:t>
      </w:r>
    </w:p>
    <w:p w14:paraId="317BD647" w14:textId="77777777" w:rsidR="008875B4" w:rsidRPr="00137330" w:rsidRDefault="008875B4" w:rsidP="00137330">
      <w:pPr>
        <w:tabs>
          <w:tab w:val="num" w:pos="720"/>
        </w:tabs>
        <w:spacing w:line="360" w:lineRule="auto"/>
        <w:rPr>
          <w:rFonts w:ascii="Arial" w:hAnsi="Arial" w:cs="Arial"/>
          <w:color w:val="000000"/>
          <w:sz w:val="24"/>
          <w:szCs w:val="24"/>
        </w:rPr>
      </w:pPr>
    </w:p>
    <w:p w14:paraId="76D82F91" w14:textId="3FE652A2" w:rsidR="008875B4" w:rsidRPr="00137330" w:rsidRDefault="009F7F7D" w:rsidP="00137330">
      <w:pPr>
        <w:tabs>
          <w:tab w:val="num" w:pos="720"/>
        </w:tabs>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71" behindDoc="0" locked="0" layoutInCell="1" allowOverlap="1" wp14:anchorId="01FCF8B5" wp14:editId="23CCEA81">
                <wp:simplePos x="0" y="0"/>
                <wp:positionH relativeFrom="column">
                  <wp:posOffset>2592226</wp:posOffset>
                </wp:positionH>
                <wp:positionV relativeFrom="paragraph">
                  <wp:posOffset>145038</wp:posOffset>
                </wp:positionV>
                <wp:extent cx="1244520" cy="551880"/>
                <wp:effectExtent l="38100" t="38100" r="38735" b="45085"/>
                <wp:wrapNone/>
                <wp:docPr id="213" name="Ink 213"/>
                <wp:cNvGraphicFramePr/>
                <a:graphic xmlns:a="http://schemas.openxmlformats.org/drawingml/2006/main">
                  <a:graphicData uri="http://schemas.microsoft.com/office/word/2010/wordprocessingInk">
                    <w14:contentPart bwMode="auto" r:id="rId181">
                      <w14:nvContentPartPr>
                        <w14:cNvContentPartPr/>
                      </w14:nvContentPartPr>
                      <w14:xfrm>
                        <a:off x="0" y="0"/>
                        <a:ext cx="1244520" cy="551880"/>
                      </w14:xfrm>
                    </w14:contentPart>
                  </a:graphicData>
                </a:graphic>
              </wp:anchor>
            </w:drawing>
          </mc:Choice>
          <mc:Fallback>
            <w:pict>
              <v:shape w14:anchorId="222A39A9" id="Ink 213" o:spid="_x0000_s1026" type="#_x0000_t75" style="position:absolute;margin-left:203.3pt;margin-top:10.6pt;width:99.65pt;height:45.05pt;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">
                <v:imagedata r:id="rId182" o:title=""/>
              </v:shape>
            </w:pict>
          </mc:Fallback>
        </mc:AlternateContent>
      </w:r>
      <w:r w:rsidR="008875B4" w:rsidRPr="00137330">
        <w:rPr>
          <w:rFonts w:ascii="Arial" w:hAnsi="Arial" w:cs="Arial"/>
          <w:color w:val="000000"/>
          <w:sz w:val="24"/>
          <w:szCs w:val="24"/>
        </w:rPr>
        <w:t xml:space="preserve">Total productive maintenance is the maintenance plan which is a combination of other </w:t>
      </w:r>
      <w:r w:rsidR="009D3633" w:rsidRPr="00137330">
        <w:rPr>
          <w:rFonts w:ascii="Arial" w:hAnsi="Arial" w:cs="Arial"/>
          <w:color w:val="000000"/>
          <w:sz w:val="24"/>
          <w:szCs w:val="24"/>
        </w:rPr>
        <w:t>maintenance</w:t>
      </w:r>
      <w:r w:rsidR="008875B4" w:rsidRPr="00137330">
        <w:rPr>
          <w:rFonts w:ascii="Arial" w:hAnsi="Arial" w:cs="Arial"/>
          <w:color w:val="000000"/>
          <w:sz w:val="24"/>
          <w:szCs w:val="24"/>
        </w:rPr>
        <w:t xml:space="preserve"> plans. They key principle is to have all equipment in best working condition at all times</w:t>
      </w:r>
      <w:r w:rsidR="009D21EF" w:rsidRPr="00137330">
        <w:rPr>
          <w:rFonts w:ascii="Arial" w:hAnsi="Arial" w:cs="Arial"/>
          <w:color w:val="000000"/>
          <w:sz w:val="24"/>
          <w:szCs w:val="24"/>
        </w:rPr>
        <w:t>, in the best possible condition.</w:t>
      </w:r>
      <w:r w:rsidR="009D3633" w:rsidRPr="00137330">
        <w:rPr>
          <w:rFonts w:ascii="Arial" w:hAnsi="Arial" w:cs="Arial"/>
          <w:color w:val="000000"/>
          <w:sz w:val="24"/>
          <w:szCs w:val="24"/>
        </w:rPr>
        <w:t xml:space="preserve"> th</w:t>
      </w:r>
      <w:r w:rsidR="00FF76EA" w:rsidRPr="00137330">
        <w:rPr>
          <w:rFonts w:ascii="Arial" w:hAnsi="Arial" w:cs="Arial"/>
          <w:color w:val="000000"/>
          <w:sz w:val="24"/>
          <w:szCs w:val="24"/>
        </w:rPr>
        <w:t xml:space="preserve">is is to avoid breakdowns which can </w:t>
      </w:r>
      <w:r w:rsidR="00694F1D" w:rsidRPr="00137330">
        <w:rPr>
          <w:rFonts w:ascii="Arial" w:hAnsi="Arial" w:cs="Arial"/>
          <w:color w:val="000000"/>
          <w:sz w:val="24"/>
          <w:szCs w:val="24"/>
        </w:rPr>
        <w:t>cause problems</w:t>
      </w:r>
      <w:r w:rsidR="00FF76EA" w:rsidRPr="00137330">
        <w:rPr>
          <w:rFonts w:ascii="Arial" w:hAnsi="Arial" w:cs="Arial"/>
          <w:color w:val="000000"/>
          <w:sz w:val="24"/>
          <w:szCs w:val="24"/>
        </w:rPr>
        <w:t xml:space="preserve"> and </w:t>
      </w:r>
      <w:r w:rsidR="00FF76EA" w:rsidRPr="00137330">
        <w:rPr>
          <w:rFonts w:ascii="Arial" w:hAnsi="Arial" w:cs="Arial"/>
          <w:color w:val="000000"/>
          <w:sz w:val="24"/>
          <w:szCs w:val="24"/>
        </w:rPr>
        <w:lastRenderedPageBreak/>
        <w:t xml:space="preserve">delays in the process. </w:t>
      </w:r>
      <w:r w:rsidR="009D21EF" w:rsidRPr="00137330">
        <w:rPr>
          <w:rFonts w:ascii="Arial" w:hAnsi="Arial" w:cs="Arial"/>
          <w:color w:val="000000"/>
          <w:sz w:val="24"/>
          <w:szCs w:val="24"/>
        </w:rPr>
        <w:t xml:space="preserve"> It is very similar to total quality mainte</w:t>
      </w:r>
      <w:r w:rsidR="00694F1D">
        <w:rPr>
          <w:rFonts w:ascii="Arial" w:hAnsi="Arial" w:cs="Arial"/>
          <w:color w:val="000000"/>
          <w:sz w:val="24"/>
          <w:szCs w:val="24"/>
        </w:rPr>
        <w:t>na</w:t>
      </w:r>
      <w:r w:rsidR="009D21EF" w:rsidRPr="00137330">
        <w:rPr>
          <w:rFonts w:ascii="Arial" w:hAnsi="Arial" w:cs="Arial"/>
          <w:color w:val="000000"/>
          <w:sz w:val="24"/>
          <w:szCs w:val="24"/>
        </w:rPr>
        <w:t>nce where, this focusing on the best possible quality product.</w:t>
      </w:r>
    </w:p>
    <w:p w14:paraId="5EA5BC58" w14:textId="77777777" w:rsidR="00FF76EA" w:rsidRPr="00137330" w:rsidRDefault="00FF76EA" w:rsidP="00137330">
      <w:pPr>
        <w:tabs>
          <w:tab w:val="num" w:pos="720"/>
        </w:tabs>
        <w:spacing w:line="360" w:lineRule="auto"/>
        <w:rPr>
          <w:rFonts w:ascii="Arial" w:hAnsi="Arial" w:cs="Arial"/>
          <w:color w:val="000000"/>
          <w:sz w:val="24"/>
          <w:szCs w:val="24"/>
        </w:rPr>
      </w:pPr>
    </w:p>
    <w:p w14:paraId="173760C0" w14:textId="4107EA6E" w:rsidR="00FF76EA" w:rsidRPr="00137330" w:rsidRDefault="00FD4E27" w:rsidP="00137330">
      <w:pPr>
        <w:tabs>
          <w:tab w:val="num" w:pos="720"/>
        </w:tabs>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95" behindDoc="0" locked="0" layoutInCell="1" allowOverlap="1" wp14:anchorId="402B40FC" wp14:editId="64002D18">
                <wp:simplePos x="0" y="0"/>
                <wp:positionH relativeFrom="column">
                  <wp:posOffset>-400685</wp:posOffset>
                </wp:positionH>
                <wp:positionV relativeFrom="paragraph">
                  <wp:posOffset>577850</wp:posOffset>
                </wp:positionV>
                <wp:extent cx="217470" cy="226765"/>
                <wp:effectExtent l="38100" t="38100" r="0" b="40005"/>
                <wp:wrapNone/>
                <wp:docPr id="315" name="Ink 315"/>
                <wp:cNvGraphicFramePr/>
                <a:graphic xmlns:a="http://schemas.openxmlformats.org/drawingml/2006/main">
                  <a:graphicData uri="http://schemas.microsoft.com/office/word/2010/wordprocessingInk">
                    <w14:contentPart bwMode="auto" r:id="rId183">
                      <w14:nvContentPartPr>
                        <w14:cNvContentPartPr/>
                      </w14:nvContentPartPr>
                      <w14:xfrm>
                        <a:off x="0" y="0"/>
                        <a:ext cx="217470" cy="226765"/>
                      </w14:xfrm>
                    </w14:contentPart>
                  </a:graphicData>
                </a:graphic>
              </wp:anchor>
            </w:drawing>
          </mc:Choice>
          <mc:Fallback>
            <w:pict>
              <v:shape w14:anchorId="0090BA73" id="Ink 315" o:spid="_x0000_s1026" type="#_x0000_t75" style="position:absolute;margin-left:-32.35pt;margin-top:44.7pt;width:18.7pt;height:19.45pt;z-index:2516582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">
                <v:imagedata r:id="rId184"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94" behindDoc="0" locked="0" layoutInCell="1" allowOverlap="1" wp14:anchorId="657490A4" wp14:editId="2C9F8798">
                <wp:simplePos x="0" y="0"/>
                <wp:positionH relativeFrom="column">
                  <wp:posOffset>-94454</wp:posOffset>
                </wp:positionH>
                <wp:positionV relativeFrom="paragraph">
                  <wp:posOffset>738149</wp:posOffset>
                </wp:positionV>
                <wp:extent cx="730800" cy="47520"/>
                <wp:effectExtent l="38100" t="38100" r="31750" b="41910"/>
                <wp:wrapNone/>
                <wp:docPr id="311" name="Ink 311"/>
                <wp:cNvGraphicFramePr/>
                <a:graphic xmlns:a="http://schemas.openxmlformats.org/drawingml/2006/main">
                  <a:graphicData uri="http://schemas.microsoft.com/office/word/2010/wordprocessingInk">
                    <w14:contentPart bwMode="auto" r:id="rId185">
                      <w14:nvContentPartPr>
                        <w14:cNvContentPartPr/>
                      </w14:nvContentPartPr>
                      <w14:xfrm>
                        <a:off x="0" y="0"/>
                        <a:ext cx="730800" cy="47520"/>
                      </w14:xfrm>
                    </w14:contentPart>
                  </a:graphicData>
                </a:graphic>
              </wp:anchor>
            </w:drawing>
          </mc:Choice>
          <mc:Fallback>
            <w:pict>
              <v:shape w14:anchorId="4FCDB2A9" id="Ink 311" o:spid="_x0000_s1026" type="#_x0000_t75" style="position:absolute;margin-left:-8.25pt;margin-top:57.3pt;width:59.2pt;height:5.4pt;z-index:2516582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">
                <v:imagedata r:id="rId186"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93" behindDoc="0" locked="0" layoutInCell="1" allowOverlap="1" wp14:anchorId="4759255E" wp14:editId="49CA2823">
                <wp:simplePos x="0" y="0"/>
                <wp:positionH relativeFrom="column">
                  <wp:posOffset>98866</wp:posOffset>
                </wp:positionH>
                <wp:positionV relativeFrom="paragraph">
                  <wp:posOffset>1501709</wp:posOffset>
                </wp:positionV>
                <wp:extent cx="1720800" cy="56880"/>
                <wp:effectExtent l="38100" t="38100" r="45085" b="32385"/>
                <wp:wrapNone/>
                <wp:docPr id="310" name="Ink 310"/>
                <wp:cNvGraphicFramePr/>
                <a:graphic xmlns:a="http://schemas.openxmlformats.org/drawingml/2006/main">
                  <a:graphicData uri="http://schemas.microsoft.com/office/word/2010/wordprocessingInk">
                    <w14:contentPart bwMode="auto" r:id="rId187">
                      <w14:nvContentPartPr>
                        <w14:cNvContentPartPr/>
                      </w14:nvContentPartPr>
                      <w14:xfrm>
                        <a:off x="0" y="0"/>
                        <a:ext cx="1720800" cy="56880"/>
                      </w14:xfrm>
                    </w14:contentPart>
                  </a:graphicData>
                </a:graphic>
              </wp:anchor>
            </w:drawing>
          </mc:Choice>
          <mc:Fallback>
            <w:pict>
              <v:shape w14:anchorId="2108DDD5" id="Ink 310" o:spid="_x0000_s1026" type="#_x0000_t75" style="position:absolute;margin-left:7pt;margin-top:117.45pt;width:137.15pt;height:6.1pt;z-index:25165829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">
                <v:imagedata r:id="rId188" o:title=""/>
              </v:shape>
            </w:pict>
          </mc:Fallback>
        </mc:AlternateContent>
      </w:r>
      <w:r w:rsidR="00E47A95">
        <w:rPr>
          <w:rFonts w:ascii="Arial" w:hAnsi="Arial" w:cs="Arial"/>
          <w:noProof/>
          <w:color w:val="000000"/>
          <w:sz w:val="24"/>
          <w:szCs w:val="24"/>
        </w:rPr>
        <mc:AlternateContent>
          <mc:Choice Requires="wpi">
            <w:drawing>
              <wp:anchor distT="0" distB="0" distL="114300" distR="114300" simplePos="0" relativeHeight="251658292" behindDoc="0" locked="0" layoutInCell="1" allowOverlap="1" wp14:anchorId="12ADCBF0" wp14:editId="0D6B233E">
                <wp:simplePos x="0" y="0"/>
                <wp:positionH relativeFrom="column">
                  <wp:posOffset>2328346</wp:posOffset>
                </wp:positionH>
                <wp:positionV relativeFrom="paragraph">
                  <wp:posOffset>1223789</wp:posOffset>
                </wp:positionV>
                <wp:extent cx="2455920" cy="42840"/>
                <wp:effectExtent l="38100" t="38100" r="33655" b="46355"/>
                <wp:wrapNone/>
                <wp:docPr id="309" name="Ink 309"/>
                <wp:cNvGraphicFramePr/>
                <a:graphic xmlns:a="http://schemas.openxmlformats.org/drawingml/2006/main">
                  <a:graphicData uri="http://schemas.microsoft.com/office/word/2010/wordprocessingInk">
                    <w14:contentPart bwMode="auto" r:id="rId189">
                      <w14:nvContentPartPr>
                        <w14:cNvContentPartPr/>
                      </w14:nvContentPartPr>
                      <w14:xfrm>
                        <a:off x="0" y="0"/>
                        <a:ext cx="2455920" cy="42840"/>
                      </w14:xfrm>
                    </w14:contentPart>
                  </a:graphicData>
                </a:graphic>
              </wp:anchor>
            </w:drawing>
          </mc:Choice>
          <mc:Fallback>
            <w:pict>
              <v:shape w14:anchorId="782AB873" id="Ink 309" o:spid="_x0000_s1026" type="#_x0000_t75" style="position:absolute;margin-left:182.55pt;margin-top:95.55pt;width:195pt;height:4.95pt;z-index:2516582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">
                <v:imagedata r:id="rId190" o:title=""/>
              </v:shape>
            </w:pict>
          </mc:Fallback>
        </mc:AlternateContent>
      </w:r>
      <w:r w:rsidR="009D56D1">
        <w:rPr>
          <w:rFonts w:ascii="Arial" w:hAnsi="Arial" w:cs="Arial"/>
          <w:noProof/>
          <w:color w:val="000000"/>
          <w:sz w:val="24"/>
          <w:szCs w:val="24"/>
        </w:rPr>
        <mc:AlternateContent>
          <mc:Choice Requires="wpi">
            <w:drawing>
              <wp:anchor distT="0" distB="0" distL="114300" distR="114300" simplePos="0" relativeHeight="251658277" behindDoc="0" locked="0" layoutInCell="1" allowOverlap="1" wp14:anchorId="0D9AF985" wp14:editId="6B629BA2">
                <wp:simplePos x="0" y="0"/>
                <wp:positionH relativeFrom="column">
                  <wp:posOffset>4543425</wp:posOffset>
                </wp:positionH>
                <wp:positionV relativeFrom="paragraph">
                  <wp:posOffset>1411605</wp:posOffset>
                </wp:positionV>
                <wp:extent cx="198085" cy="109685"/>
                <wp:effectExtent l="38100" t="38100" r="31115" b="43180"/>
                <wp:wrapNone/>
                <wp:docPr id="224" name="Ink 224"/>
                <wp:cNvGraphicFramePr/>
                <a:graphic xmlns:a="http://schemas.openxmlformats.org/drawingml/2006/main">
                  <a:graphicData uri="http://schemas.microsoft.com/office/word/2010/wordprocessingInk">
                    <w14:contentPart bwMode="auto" r:id="rId191">
                      <w14:nvContentPartPr>
                        <w14:cNvContentPartPr/>
                      </w14:nvContentPartPr>
                      <w14:xfrm>
                        <a:off x="0" y="0"/>
                        <a:ext cx="198085" cy="109685"/>
                      </w14:xfrm>
                    </w14:contentPart>
                  </a:graphicData>
                </a:graphic>
              </wp:anchor>
            </w:drawing>
          </mc:Choice>
          <mc:Fallback>
            <w:pict>
              <v:shape w14:anchorId="5AB731DA" id="Ink 224" o:spid="_x0000_s1026" type="#_x0000_t75" style="position:absolute;margin-left:357.15pt;margin-top:110.55pt;width:16.85pt;height:9.9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">
                <v:imagedata r:id="rId192" o:title=""/>
              </v:shape>
            </w:pict>
          </mc:Fallback>
        </mc:AlternateContent>
      </w:r>
      <w:r w:rsidR="009D56D1">
        <w:rPr>
          <w:rFonts w:ascii="Arial" w:hAnsi="Arial" w:cs="Arial"/>
          <w:noProof/>
          <w:color w:val="000000"/>
          <w:sz w:val="24"/>
          <w:szCs w:val="24"/>
        </w:rPr>
        <mc:AlternateContent>
          <mc:Choice Requires="wpi">
            <w:drawing>
              <wp:anchor distT="0" distB="0" distL="114300" distR="114300" simplePos="0" relativeHeight="251658276" behindDoc="0" locked="0" layoutInCell="1" allowOverlap="1" wp14:anchorId="5A70E9DB" wp14:editId="690363C9">
                <wp:simplePos x="0" y="0"/>
                <wp:positionH relativeFrom="column">
                  <wp:posOffset>2125666</wp:posOffset>
                </wp:positionH>
                <wp:positionV relativeFrom="paragraph">
                  <wp:posOffset>1511214</wp:posOffset>
                </wp:positionV>
                <wp:extent cx="1777320" cy="14400"/>
                <wp:effectExtent l="25400" t="38100" r="26670" b="36830"/>
                <wp:wrapNone/>
                <wp:docPr id="221" name="Ink 221"/>
                <wp:cNvGraphicFramePr/>
                <a:graphic xmlns:a="http://schemas.openxmlformats.org/drawingml/2006/main">
                  <a:graphicData uri="http://schemas.microsoft.com/office/word/2010/wordprocessingInk">
                    <w14:contentPart bwMode="auto" r:id="rId193">
                      <w14:nvContentPartPr>
                        <w14:cNvContentPartPr/>
                      </w14:nvContentPartPr>
                      <w14:xfrm>
                        <a:off x="0" y="0"/>
                        <a:ext cx="1777320" cy="14400"/>
                      </w14:xfrm>
                    </w14:contentPart>
                  </a:graphicData>
                </a:graphic>
              </wp:anchor>
            </w:drawing>
          </mc:Choice>
          <mc:Fallback>
            <w:pict>
              <v:shape w14:anchorId="0CFBF179" id="Ink 221" o:spid="_x0000_s1026" type="#_x0000_t75" style="position:absolute;margin-left:166.8pt;margin-top:118.4pt;width:141.2pt;height:2.35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">
                <v:imagedata r:id="rId194" o:title=""/>
              </v:shape>
            </w:pict>
          </mc:Fallback>
        </mc:AlternateContent>
      </w:r>
      <w:r w:rsidR="009D56D1">
        <w:rPr>
          <w:rFonts w:ascii="Arial" w:hAnsi="Arial" w:cs="Arial"/>
          <w:noProof/>
          <w:color w:val="000000"/>
          <w:sz w:val="24"/>
          <w:szCs w:val="24"/>
        </w:rPr>
        <mc:AlternateContent>
          <mc:Choice Requires="wpi">
            <w:drawing>
              <wp:anchor distT="0" distB="0" distL="114300" distR="114300" simplePos="0" relativeHeight="251658275" behindDoc="0" locked="0" layoutInCell="1" allowOverlap="1" wp14:anchorId="1F313D0E" wp14:editId="500158CE">
                <wp:simplePos x="0" y="0"/>
                <wp:positionH relativeFrom="column">
                  <wp:posOffset>6682740</wp:posOffset>
                </wp:positionH>
                <wp:positionV relativeFrom="paragraph">
                  <wp:posOffset>1120140</wp:posOffset>
                </wp:positionV>
                <wp:extent cx="193575" cy="226035"/>
                <wp:effectExtent l="38100" t="38100" r="10160" b="41275"/>
                <wp:wrapNone/>
                <wp:docPr id="220" name="Ink 220"/>
                <wp:cNvGraphicFramePr/>
                <a:graphic xmlns:a="http://schemas.openxmlformats.org/drawingml/2006/main">
                  <a:graphicData uri="http://schemas.microsoft.com/office/word/2010/wordprocessingInk">
                    <w14:contentPart bwMode="auto" r:id="rId195">
                      <w14:nvContentPartPr>
                        <w14:cNvContentPartPr/>
                      </w14:nvContentPartPr>
                      <w14:xfrm>
                        <a:off x="0" y="0"/>
                        <a:ext cx="193575" cy="226035"/>
                      </w14:xfrm>
                    </w14:contentPart>
                  </a:graphicData>
                </a:graphic>
              </wp:anchor>
            </w:drawing>
          </mc:Choice>
          <mc:Fallback>
            <w:pict>
              <v:shape w14:anchorId="070EF5C0" id="Ink 220" o:spid="_x0000_s1026" type="#_x0000_t75" style="position:absolute;margin-left:525.65pt;margin-top:87.6pt;width:16.5pt;height:19.0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">
                <v:imagedata r:id="rId196" o:title=""/>
              </v:shape>
            </w:pict>
          </mc:Fallback>
        </mc:AlternateContent>
      </w:r>
      <w:r w:rsidR="009D56D1">
        <w:rPr>
          <w:rFonts w:ascii="Arial" w:hAnsi="Arial" w:cs="Arial"/>
          <w:noProof/>
          <w:color w:val="000000"/>
          <w:sz w:val="24"/>
          <w:szCs w:val="24"/>
        </w:rPr>
        <mc:AlternateContent>
          <mc:Choice Requires="wpi">
            <w:drawing>
              <wp:anchor distT="0" distB="0" distL="114300" distR="114300" simplePos="0" relativeHeight="251658274" behindDoc="0" locked="0" layoutInCell="1" allowOverlap="1" wp14:anchorId="4CD51BF2" wp14:editId="5AD136CC">
                <wp:simplePos x="0" y="0"/>
                <wp:positionH relativeFrom="column">
                  <wp:posOffset>4977226</wp:posOffset>
                </wp:positionH>
                <wp:positionV relativeFrom="paragraph">
                  <wp:posOffset>1237974</wp:posOffset>
                </wp:positionV>
                <wp:extent cx="542520" cy="19080"/>
                <wp:effectExtent l="38100" t="38100" r="29210" b="31750"/>
                <wp:wrapNone/>
                <wp:docPr id="216" name="Ink 216"/>
                <wp:cNvGraphicFramePr/>
                <a:graphic xmlns:a="http://schemas.openxmlformats.org/drawingml/2006/main">
                  <a:graphicData uri="http://schemas.microsoft.com/office/word/2010/wordprocessingInk">
                    <w14:contentPart bwMode="auto" r:id="rId197">
                      <w14:nvContentPartPr>
                        <w14:cNvContentPartPr/>
                      </w14:nvContentPartPr>
                      <w14:xfrm>
                        <a:off x="0" y="0"/>
                        <a:ext cx="542520" cy="19080"/>
                      </w14:xfrm>
                    </w14:contentPart>
                  </a:graphicData>
                </a:graphic>
              </wp:anchor>
            </w:drawing>
          </mc:Choice>
          <mc:Fallback>
            <w:pict>
              <v:shape w14:anchorId="494ACDED" id="Ink 216" o:spid="_x0000_s1026" type="#_x0000_t75" style="position:absolute;margin-left:391.3pt;margin-top:96.9pt;width:43.9pt;height:2.7pt;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">
                <v:imagedata r:id="rId198" o:title=""/>
              </v:shape>
            </w:pict>
          </mc:Fallback>
        </mc:AlternateContent>
      </w:r>
      <w:r w:rsidR="009D56D1">
        <w:rPr>
          <w:rFonts w:ascii="Arial" w:hAnsi="Arial" w:cs="Arial"/>
          <w:noProof/>
          <w:color w:val="000000"/>
          <w:sz w:val="24"/>
          <w:szCs w:val="24"/>
        </w:rPr>
        <mc:AlternateContent>
          <mc:Choice Requires="wpi">
            <w:drawing>
              <wp:anchor distT="0" distB="0" distL="114300" distR="114300" simplePos="0" relativeHeight="251658273" behindDoc="0" locked="0" layoutInCell="1" allowOverlap="1" wp14:anchorId="7A766E59" wp14:editId="1DBE35E7">
                <wp:simplePos x="0" y="0"/>
                <wp:positionH relativeFrom="column">
                  <wp:posOffset>1031986</wp:posOffset>
                </wp:positionH>
                <wp:positionV relativeFrom="paragraph">
                  <wp:posOffset>893814</wp:posOffset>
                </wp:positionV>
                <wp:extent cx="693360" cy="329760"/>
                <wp:effectExtent l="38100" t="38100" r="31115" b="38735"/>
                <wp:wrapNone/>
                <wp:docPr id="215" name="Ink 215"/>
                <wp:cNvGraphicFramePr/>
                <a:graphic xmlns:a="http://schemas.openxmlformats.org/drawingml/2006/main">
                  <a:graphicData uri="http://schemas.microsoft.com/office/word/2010/wordprocessingInk">
                    <w14:contentPart bwMode="auto" r:id="rId199">
                      <w14:nvContentPartPr>
                        <w14:cNvContentPartPr/>
                      </w14:nvContentPartPr>
                      <w14:xfrm>
                        <a:off x="0" y="0"/>
                        <a:ext cx="693360" cy="329760"/>
                      </w14:xfrm>
                    </w14:contentPart>
                  </a:graphicData>
                </a:graphic>
              </wp:anchor>
            </w:drawing>
          </mc:Choice>
          <mc:Fallback>
            <w:pict>
              <v:shape w14:anchorId="592F7F6E" id="Ink 215" o:spid="_x0000_s1026" type="#_x0000_t75" style="position:absolute;margin-left:80.65pt;margin-top:69.8pt;width:55.8pt;height:27.15pt;z-index:2516582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">
                <v:imagedata r:id="rId200" o:title=""/>
              </v:shape>
            </w:pict>
          </mc:Fallback>
        </mc:AlternateContent>
      </w:r>
      <w:r w:rsidR="009D56D1">
        <w:rPr>
          <w:rFonts w:ascii="Arial" w:hAnsi="Arial" w:cs="Arial"/>
          <w:noProof/>
          <w:color w:val="000000"/>
          <w:sz w:val="24"/>
          <w:szCs w:val="24"/>
        </w:rPr>
        <mc:AlternateContent>
          <mc:Choice Requires="wpi">
            <w:drawing>
              <wp:anchor distT="0" distB="0" distL="114300" distR="114300" simplePos="0" relativeHeight="251658272" behindDoc="0" locked="0" layoutInCell="1" allowOverlap="1" wp14:anchorId="0ECB8D57" wp14:editId="13BEF477">
                <wp:simplePos x="0" y="0"/>
                <wp:positionH relativeFrom="column">
                  <wp:posOffset>2347066</wp:posOffset>
                </wp:positionH>
                <wp:positionV relativeFrom="paragraph">
                  <wp:posOffset>445974</wp:posOffset>
                </wp:positionV>
                <wp:extent cx="297360" cy="47520"/>
                <wp:effectExtent l="38100" t="38100" r="33020" b="29210"/>
                <wp:wrapNone/>
                <wp:docPr id="214" name="Ink 214"/>
                <wp:cNvGraphicFramePr/>
                <a:graphic xmlns:a="http://schemas.openxmlformats.org/drawingml/2006/main">
                  <a:graphicData uri="http://schemas.microsoft.com/office/word/2010/wordprocessingInk">
                    <w14:contentPart bwMode="auto" r:id="rId201">
                      <w14:nvContentPartPr>
                        <w14:cNvContentPartPr/>
                      </w14:nvContentPartPr>
                      <w14:xfrm>
                        <a:off x="0" y="0"/>
                        <a:ext cx="297360" cy="47520"/>
                      </w14:xfrm>
                    </w14:contentPart>
                  </a:graphicData>
                </a:graphic>
              </wp:anchor>
            </w:drawing>
          </mc:Choice>
          <mc:Fallback>
            <w:pict>
              <v:shape w14:anchorId="1C645ED6" id="Ink 214" o:spid="_x0000_s1026" type="#_x0000_t75" style="position:absolute;margin-left:184.2pt;margin-top:34.5pt;width:24.6pt;height:5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">
                <v:imagedata r:id="rId202" o:title=""/>
              </v:shape>
            </w:pict>
          </mc:Fallback>
        </mc:AlternateContent>
      </w:r>
      <w:r w:rsidR="00FF76EA" w:rsidRPr="00137330">
        <w:rPr>
          <w:rFonts w:ascii="Arial" w:hAnsi="Arial" w:cs="Arial"/>
          <w:color w:val="000000"/>
          <w:sz w:val="24"/>
          <w:szCs w:val="24"/>
        </w:rPr>
        <w:t xml:space="preserve">The main objectives with TPM is to avoid producing waste, produce product without reducing the quality off the product, an example off this is </w:t>
      </w:r>
      <w:r w:rsidR="009D3633" w:rsidRPr="00137330">
        <w:rPr>
          <w:rFonts w:ascii="Arial" w:hAnsi="Arial" w:cs="Arial"/>
          <w:color w:val="000000"/>
          <w:sz w:val="24"/>
          <w:szCs w:val="24"/>
        </w:rPr>
        <w:t xml:space="preserve">when machining metal on a lathe, having good equality cutting tools therefore, the cut on the product will be a </w:t>
      </w:r>
      <w:r w:rsidR="00694F1D" w:rsidRPr="00137330">
        <w:rPr>
          <w:rFonts w:ascii="Arial" w:hAnsi="Arial" w:cs="Arial"/>
          <w:color w:val="000000"/>
          <w:sz w:val="24"/>
          <w:szCs w:val="24"/>
        </w:rPr>
        <w:t>high-quality</w:t>
      </w:r>
      <w:r w:rsidR="009D3633" w:rsidRPr="00137330">
        <w:rPr>
          <w:rFonts w:ascii="Arial" w:hAnsi="Arial" w:cs="Arial"/>
          <w:color w:val="000000"/>
          <w:sz w:val="24"/>
          <w:szCs w:val="24"/>
        </w:rPr>
        <w:t xml:space="preserve"> cut</w:t>
      </w:r>
      <w:r w:rsidR="00FF76EA" w:rsidRPr="00137330">
        <w:rPr>
          <w:rFonts w:ascii="Arial" w:hAnsi="Arial" w:cs="Arial"/>
          <w:color w:val="000000"/>
          <w:sz w:val="24"/>
          <w:szCs w:val="24"/>
        </w:rPr>
        <w:t xml:space="preserve">. Reduce costs by having well maintained equipment, therefore not having any unexpected breaks, and delays due to having downtime. </w:t>
      </w:r>
      <w:r w:rsidR="009D3633" w:rsidRPr="00137330">
        <w:rPr>
          <w:rFonts w:ascii="Arial" w:hAnsi="Arial" w:cs="Arial"/>
          <w:color w:val="000000"/>
          <w:sz w:val="24"/>
          <w:szCs w:val="24"/>
        </w:rPr>
        <w:t xml:space="preserve">Furthermore, the product being sent to the consumer but be to the correct standard, and therefore, there should be no defects with it.  </w:t>
      </w:r>
    </w:p>
    <w:p w14:paraId="428764FD" w14:textId="77777777" w:rsidR="00C340BD" w:rsidRPr="00137330" w:rsidRDefault="00C340BD" w:rsidP="00137330">
      <w:pPr>
        <w:spacing w:line="360" w:lineRule="auto"/>
        <w:rPr>
          <w:rFonts w:ascii="Arial" w:hAnsi="Arial" w:cs="Arial"/>
          <w:color w:val="000000"/>
          <w:sz w:val="24"/>
          <w:szCs w:val="24"/>
        </w:rPr>
      </w:pPr>
    </w:p>
    <w:p w14:paraId="5F3A2370" w14:textId="7A2E2306" w:rsidR="00FA042B" w:rsidRPr="00137330" w:rsidRDefault="00E47A95"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90" behindDoc="0" locked="0" layoutInCell="1" allowOverlap="1" wp14:anchorId="57028734" wp14:editId="1D5C84B0">
                <wp:simplePos x="0" y="0"/>
                <wp:positionH relativeFrom="column">
                  <wp:posOffset>3129346</wp:posOffset>
                </wp:positionH>
                <wp:positionV relativeFrom="paragraph">
                  <wp:posOffset>43439</wp:posOffset>
                </wp:positionV>
                <wp:extent cx="702720" cy="353880"/>
                <wp:effectExtent l="38100" t="38100" r="21590" b="40005"/>
                <wp:wrapNone/>
                <wp:docPr id="307" name="Ink 307"/>
                <wp:cNvGraphicFramePr/>
                <a:graphic xmlns:a="http://schemas.openxmlformats.org/drawingml/2006/main">
                  <a:graphicData uri="http://schemas.microsoft.com/office/word/2010/wordprocessingInk">
                    <w14:contentPart bwMode="auto" r:id="rId203">
                      <w14:nvContentPartPr>
                        <w14:cNvContentPartPr/>
                      </w14:nvContentPartPr>
                      <w14:xfrm>
                        <a:off x="0" y="0"/>
                        <a:ext cx="702720" cy="353880"/>
                      </w14:xfrm>
                    </w14:contentPart>
                  </a:graphicData>
                </a:graphic>
              </wp:anchor>
            </w:drawing>
          </mc:Choice>
          <mc:Fallback>
            <w:pict>
              <v:shape w14:anchorId="3227DD5F" id="Ink 307" o:spid="_x0000_s1026" type="#_x0000_t75" style="position:absolute;margin-left:245.85pt;margin-top:2.8pt;width:56.55pt;height:29.05pt;z-index:2516582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">
                <v:imagedata r:id="rId204" o:title=""/>
              </v:shape>
            </w:pict>
          </mc:Fallback>
        </mc:AlternateContent>
      </w:r>
    </w:p>
    <w:p w14:paraId="546E5E3F" w14:textId="1F463302" w:rsidR="00FA042B" w:rsidRPr="00137330" w:rsidRDefault="00E47A95"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91" behindDoc="0" locked="0" layoutInCell="1" allowOverlap="1" wp14:anchorId="631F9BA8" wp14:editId="1FE29409">
                <wp:simplePos x="0" y="0"/>
                <wp:positionH relativeFrom="column">
                  <wp:posOffset>716266</wp:posOffset>
                </wp:positionH>
                <wp:positionV relativeFrom="paragraph">
                  <wp:posOffset>181229</wp:posOffset>
                </wp:positionV>
                <wp:extent cx="777960" cy="28800"/>
                <wp:effectExtent l="0" t="38100" r="34925" b="34925"/>
                <wp:wrapNone/>
                <wp:docPr id="308" name="Ink 308"/>
                <wp:cNvGraphicFramePr/>
                <a:graphic xmlns:a="http://schemas.openxmlformats.org/drawingml/2006/main">
                  <a:graphicData uri="http://schemas.microsoft.com/office/word/2010/wordprocessingInk">
                    <w14:contentPart bwMode="auto" r:id="rId205">
                      <w14:nvContentPartPr>
                        <w14:cNvContentPartPr/>
                      </w14:nvContentPartPr>
                      <w14:xfrm>
                        <a:off x="0" y="0"/>
                        <a:ext cx="777960" cy="28800"/>
                      </w14:xfrm>
                    </w14:contentPart>
                  </a:graphicData>
                </a:graphic>
              </wp:anchor>
            </w:drawing>
          </mc:Choice>
          <mc:Fallback>
            <w:pict>
              <v:shape w14:anchorId="7C377321" id="Ink 308" o:spid="_x0000_s1026" type="#_x0000_t75" style="position:absolute;margin-left:55.6pt;margin-top:13.45pt;width:62.85pt;height:3.85pt;z-index:2516582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">
                <v:imagedata r:id="rId206" o:title=""/>
              </v:shape>
            </w:pict>
          </mc:Fallback>
        </mc:AlternateContent>
      </w:r>
      <w:r w:rsidR="00263FB1">
        <w:rPr>
          <w:rFonts w:ascii="Arial" w:hAnsi="Arial" w:cs="Arial"/>
          <w:noProof/>
          <w:color w:val="000000"/>
          <w:sz w:val="24"/>
          <w:szCs w:val="24"/>
        </w:rPr>
        <mc:AlternateContent>
          <mc:Choice Requires="wpi">
            <w:drawing>
              <wp:anchor distT="0" distB="0" distL="114300" distR="114300" simplePos="0" relativeHeight="251658280" behindDoc="0" locked="0" layoutInCell="1" allowOverlap="1" wp14:anchorId="44E0DF2E" wp14:editId="4EE1EDD5">
                <wp:simplePos x="0" y="0"/>
                <wp:positionH relativeFrom="column">
                  <wp:posOffset>3096260</wp:posOffset>
                </wp:positionH>
                <wp:positionV relativeFrom="paragraph">
                  <wp:posOffset>699770</wp:posOffset>
                </wp:positionV>
                <wp:extent cx="2715200" cy="495470"/>
                <wp:effectExtent l="38100" t="38100" r="41275" b="38100"/>
                <wp:wrapNone/>
                <wp:docPr id="241" name="Ink 241"/>
                <wp:cNvGraphicFramePr/>
                <a:graphic xmlns:a="http://schemas.openxmlformats.org/drawingml/2006/main">
                  <a:graphicData uri="http://schemas.microsoft.com/office/word/2010/wordprocessingInk">
                    <w14:contentPart bwMode="auto" r:id="rId207">
                      <w14:nvContentPartPr>
                        <w14:cNvContentPartPr/>
                      </w14:nvContentPartPr>
                      <w14:xfrm>
                        <a:off x="0" y="0"/>
                        <a:ext cx="2715200" cy="495470"/>
                      </w14:xfrm>
                    </w14:contentPart>
                  </a:graphicData>
                </a:graphic>
              </wp:anchor>
            </w:drawing>
          </mc:Choice>
          <mc:Fallback>
            <w:pict>
              <v:shape w14:anchorId="0C5AC9D4" id="Ink 241" o:spid="_x0000_s1026" type="#_x0000_t75" style="position:absolute;margin-left:243.2pt;margin-top:54.5pt;width:215.05pt;height:40.2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">
                <v:imagedata r:id="rId208" o:title=""/>
              </v:shape>
            </w:pict>
          </mc:Fallback>
        </mc:AlternateContent>
      </w:r>
      <w:r w:rsidR="00263FB1">
        <w:rPr>
          <w:rFonts w:ascii="Arial" w:hAnsi="Arial" w:cs="Arial"/>
          <w:noProof/>
          <w:color w:val="000000"/>
          <w:sz w:val="24"/>
          <w:szCs w:val="24"/>
        </w:rPr>
        <mc:AlternateContent>
          <mc:Choice Requires="wpi">
            <w:drawing>
              <wp:anchor distT="0" distB="0" distL="114300" distR="114300" simplePos="0" relativeHeight="251658279" behindDoc="0" locked="0" layoutInCell="1" allowOverlap="1" wp14:anchorId="084F96FC" wp14:editId="1B129A77">
                <wp:simplePos x="0" y="0"/>
                <wp:positionH relativeFrom="column">
                  <wp:posOffset>6730365</wp:posOffset>
                </wp:positionH>
                <wp:positionV relativeFrom="paragraph">
                  <wp:posOffset>581660</wp:posOffset>
                </wp:positionV>
                <wp:extent cx="174825" cy="160820"/>
                <wp:effectExtent l="38100" t="38100" r="3175" b="42545"/>
                <wp:wrapNone/>
                <wp:docPr id="230" name="Ink 230"/>
                <wp:cNvGraphicFramePr/>
                <a:graphic xmlns:a="http://schemas.openxmlformats.org/drawingml/2006/main">
                  <a:graphicData uri="http://schemas.microsoft.com/office/word/2010/wordprocessingInk">
                    <w14:contentPart bwMode="auto" r:id="rId209">
                      <w14:nvContentPartPr>
                        <w14:cNvContentPartPr/>
                      </w14:nvContentPartPr>
                      <w14:xfrm>
                        <a:off x="0" y="0"/>
                        <a:ext cx="174825" cy="160820"/>
                      </w14:xfrm>
                    </w14:contentPart>
                  </a:graphicData>
                </a:graphic>
              </wp:anchor>
            </w:drawing>
          </mc:Choice>
          <mc:Fallback>
            <w:pict>
              <v:shape w14:anchorId="7C5DB845" id="Ink 230" o:spid="_x0000_s1026" type="#_x0000_t75" style="position:absolute;margin-left:529.35pt;margin-top:45.2pt;width:14.95pt;height:13.85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">
                <v:imagedata r:id="rId210" o:title=""/>
              </v:shape>
            </w:pict>
          </mc:Fallback>
        </mc:AlternateContent>
      </w:r>
      <w:r w:rsidR="00263FB1">
        <w:rPr>
          <w:rFonts w:ascii="Arial" w:hAnsi="Arial" w:cs="Arial"/>
          <w:noProof/>
          <w:color w:val="000000"/>
          <w:sz w:val="24"/>
          <w:szCs w:val="24"/>
        </w:rPr>
        <mc:AlternateContent>
          <mc:Choice Requires="wpi">
            <w:drawing>
              <wp:anchor distT="0" distB="0" distL="114300" distR="114300" simplePos="0" relativeHeight="251658278" behindDoc="0" locked="0" layoutInCell="1" allowOverlap="1" wp14:anchorId="17971670" wp14:editId="305F092B">
                <wp:simplePos x="0" y="0"/>
                <wp:positionH relativeFrom="column">
                  <wp:posOffset>5552146</wp:posOffset>
                </wp:positionH>
                <wp:positionV relativeFrom="paragraph">
                  <wp:posOffset>718535</wp:posOffset>
                </wp:positionV>
                <wp:extent cx="273600" cy="5040"/>
                <wp:effectExtent l="38100" t="38100" r="31750" b="33655"/>
                <wp:wrapNone/>
                <wp:docPr id="226" name="Ink 226"/>
                <wp:cNvGraphicFramePr/>
                <a:graphic xmlns:a="http://schemas.openxmlformats.org/drawingml/2006/main">
                  <a:graphicData uri="http://schemas.microsoft.com/office/word/2010/wordprocessingInk">
                    <w14:contentPart bwMode="auto" r:id="rId211">
                      <w14:nvContentPartPr>
                        <w14:cNvContentPartPr/>
                      </w14:nvContentPartPr>
                      <w14:xfrm>
                        <a:off x="0" y="0"/>
                        <a:ext cx="273600" cy="5040"/>
                      </w14:xfrm>
                    </w14:contentPart>
                  </a:graphicData>
                </a:graphic>
              </wp:anchor>
            </w:drawing>
          </mc:Choice>
          <mc:Fallback>
            <w:pict>
              <v:shape w14:anchorId="374A4C8E" id="Ink 226" o:spid="_x0000_s1026" type="#_x0000_t75" style="position:absolute;margin-left:436.6pt;margin-top:56pt;width:22.8pt;height:1.65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">
                <v:imagedata r:id="rId212" o:title=""/>
              </v:shape>
            </w:pict>
          </mc:Fallback>
        </mc:AlternateContent>
      </w:r>
      <w:r w:rsidR="00FA042B" w:rsidRPr="00137330">
        <w:rPr>
          <w:rFonts w:ascii="Arial" w:hAnsi="Arial" w:cs="Arial"/>
          <w:color w:val="000000"/>
          <w:sz w:val="24"/>
          <w:szCs w:val="24"/>
        </w:rPr>
        <w:t xml:space="preserve">With TPM, it needed the commitment from the operators to put corrective action into place, if that is to fix something small </w:t>
      </w:r>
      <w:r w:rsidR="001B4549" w:rsidRPr="00137330">
        <w:rPr>
          <w:rFonts w:ascii="Arial" w:hAnsi="Arial" w:cs="Arial"/>
          <w:color w:val="000000"/>
          <w:sz w:val="24"/>
          <w:szCs w:val="24"/>
        </w:rPr>
        <w:t>themselves</w:t>
      </w:r>
      <w:r w:rsidR="00FA042B" w:rsidRPr="00137330">
        <w:rPr>
          <w:rFonts w:ascii="Arial" w:hAnsi="Arial" w:cs="Arial"/>
          <w:color w:val="000000"/>
          <w:sz w:val="24"/>
          <w:szCs w:val="24"/>
        </w:rPr>
        <w:t xml:space="preserve"> or wait until the maintenance department gets to the equipment. however, this can take a long time and up to a year due to the amount off time it </w:t>
      </w:r>
      <w:r w:rsidR="00694F1D" w:rsidRPr="00137330">
        <w:rPr>
          <w:rFonts w:ascii="Arial" w:hAnsi="Arial" w:cs="Arial"/>
          <w:color w:val="000000"/>
          <w:sz w:val="24"/>
          <w:szCs w:val="24"/>
        </w:rPr>
        <w:t>will take</w:t>
      </w:r>
      <w:r w:rsidR="005E1B3A" w:rsidRPr="00137330">
        <w:rPr>
          <w:rFonts w:ascii="Arial" w:hAnsi="Arial" w:cs="Arial"/>
          <w:color w:val="000000"/>
          <w:sz w:val="24"/>
          <w:szCs w:val="24"/>
        </w:rPr>
        <w:t xml:space="preserve"> to do all equipment on site</w:t>
      </w:r>
      <w:r w:rsidR="001B4549" w:rsidRPr="00137330">
        <w:rPr>
          <w:rFonts w:ascii="Arial" w:hAnsi="Arial" w:cs="Arial"/>
          <w:color w:val="000000"/>
          <w:sz w:val="24"/>
          <w:szCs w:val="24"/>
        </w:rPr>
        <w:t xml:space="preserve">, and then it will become an ongoing process. </w:t>
      </w:r>
      <w:r w:rsidR="005E1B3A" w:rsidRPr="00137330">
        <w:rPr>
          <w:rFonts w:ascii="Arial" w:hAnsi="Arial" w:cs="Arial"/>
          <w:color w:val="000000"/>
          <w:sz w:val="24"/>
          <w:szCs w:val="24"/>
        </w:rPr>
        <w:t xml:space="preserve"> </w:t>
      </w:r>
    </w:p>
    <w:p w14:paraId="29227992" w14:textId="55FFEE6D" w:rsidR="00225F4A" w:rsidRPr="00137330" w:rsidRDefault="00225F4A" w:rsidP="00137330">
      <w:pPr>
        <w:spacing w:line="360" w:lineRule="auto"/>
        <w:rPr>
          <w:rFonts w:ascii="Arial" w:hAnsi="Arial" w:cs="Arial"/>
          <w:color w:val="000000"/>
          <w:sz w:val="24"/>
          <w:szCs w:val="24"/>
        </w:rPr>
      </w:pPr>
    </w:p>
    <w:p w14:paraId="2A9E91FC" w14:textId="36D3FA96" w:rsidR="00225F4A" w:rsidRPr="00137330" w:rsidRDefault="00180164"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289" behindDoc="0" locked="0" layoutInCell="1" allowOverlap="1" wp14:anchorId="7D4125BA" wp14:editId="2D96E5EC">
                <wp:simplePos x="0" y="0"/>
                <wp:positionH relativeFrom="column">
                  <wp:posOffset>2064466</wp:posOffset>
                </wp:positionH>
                <wp:positionV relativeFrom="paragraph">
                  <wp:posOffset>691534</wp:posOffset>
                </wp:positionV>
                <wp:extent cx="47520" cy="137160"/>
                <wp:effectExtent l="38100" t="38100" r="29210" b="40640"/>
                <wp:wrapNone/>
                <wp:docPr id="306" name="Ink 306"/>
                <wp:cNvGraphicFramePr/>
                <a:graphic xmlns:a="http://schemas.openxmlformats.org/drawingml/2006/main">
                  <a:graphicData uri="http://schemas.microsoft.com/office/word/2010/wordprocessingInk">
                    <w14:contentPart bwMode="auto" r:id="rId213">
                      <w14:nvContentPartPr>
                        <w14:cNvContentPartPr/>
                      </w14:nvContentPartPr>
                      <w14:xfrm>
                        <a:off x="0" y="0"/>
                        <a:ext cx="47520" cy="137160"/>
                      </w14:xfrm>
                    </w14:contentPart>
                  </a:graphicData>
                </a:graphic>
              </wp:anchor>
            </w:drawing>
          </mc:Choice>
          <mc:Fallback>
            <w:pict>
              <v:shape w14:anchorId="60D0444D" id="Ink 306" o:spid="_x0000_s1026" type="#_x0000_t75" style="position:absolute;margin-left:161.95pt;margin-top:53.85pt;width:5pt;height:11.95pt;z-index:25165828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">
                <v:imagedata r:id="rId214"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88" behindDoc="0" locked="0" layoutInCell="1" allowOverlap="1" wp14:anchorId="4B5C1647" wp14:editId="2B3CDE1A">
                <wp:simplePos x="0" y="0"/>
                <wp:positionH relativeFrom="column">
                  <wp:posOffset>1677670</wp:posOffset>
                </wp:positionH>
                <wp:positionV relativeFrom="paragraph">
                  <wp:posOffset>832485</wp:posOffset>
                </wp:positionV>
                <wp:extent cx="424350" cy="146520"/>
                <wp:effectExtent l="38100" t="38100" r="0" b="44450"/>
                <wp:wrapNone/>
                <wp:docPr id="305" name="Ink 305"/>
                <wp:cNvGraphicFramePr/>
                <a:graphic xmlns:a="http://schemas.openxmlformats.org/drawingml/2006/main">
                  <a:graphicData uri="http://schemas.microsoft.com/office/word/2010/wordprocessingInk">
                    <w14:contentPart bwMode="auto" r:id="rId215">
                      <w14:nvContentPartPr>
                        <w14:cNvContentPartPr/>
                      </w14:nvContentPartPr>
                      <w14:xfrm>
                        <a:off x="0" y="0"/>
                        <a:ext cx="424350" cy="146520"/>
                      </w14:xfrm>
                    </w14:contentPart>
                  </a:graphicData>
                </a:graphic>
              </wp:anchor>
            </w:drawing>
          </mc:Choice>
          <mc:Fallback>
            <w:pict>
              <v:shape w14:anchorId="7902D5C9" id="Ink 305" o:spid="_x0000_s1026" type="#_x0000_t75" style="position:absolute;margin-left:131.5pt;margin-top:64.95pt;width:34.6pt;height:12.75pt;z-index:25165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">
                <v:imagedata r:id="rId216" o:title=""/>
              </v:shape>
            </w:pict>
          </mc:Fallback>
        </mc:AlternateContent>
      </w:r>
      <w:r w:rsidR="007F3CAF">
        <w:rPr>
          <w:rFonts w:ascii="Arial" w:hAnsi="Arial" w:cs="Arial"/>
          <w:noProof/>
          <w:color w:val="000000"/>
          <w:sz w:val="24"/>
          <w:szCs w:val="24"/>
        </w:rPr>
        <mc:AlternateContent>
          <mc:Choice Requires="wpi">
            <w:drawing>
              <wp:anchor distT="0" distB="0" distL="114300" distR="114300" simplePos="0" relativeHeight="251658287" behindDoc="0" locked="0" layoutInCell="1" allowOverlap="1" wp14:anchorId="253FA5D9" wp14:editId="6D8553D1">
                <wp:simplePos x="0" y="0"/>
                <wp:positionH relativeFrom="column">
                  <wp:posOffset>1771650</wp:posOffset>
                </wp:positionH>
                <wp:positionV relativeFrom="paragraph">
                  <wp:posOffset>719455</wp:posOffset>
                </wp:positionV>
                <wp:extent cx="825480" cy="302040"/>
                <wp:effectExtent l="25400" t="38100" r="25400" b="41275"/>
                <wp:wrapNone/>
                <wp:docPr id="300" name="Ink 300"/>
                <wp:cNvGraphicFramePr/>
                <a:graphic xmlns:a="http://schemas.openxmlformats.org/drawingml/2006/main">
                  <a:graphicData uri="http://schemas.microsoft.com/office/word/2010/wordprocessingInk">
                    <w14:contentPart bwMode="auto" r:id="rId217">
                      <w14:nvContentPartPr>
                        <w14:cNvContentPartPr/>
                      </w14:nvContentPartPr>
                      <w14:xfrm>
                        <a:off x="0" y="0"/>
                        <a:ext cx="825480" cy="302040"/>
                      </w14:xfrm>
                    </w14:contentPart>
                  </a:graphicData>
                </a:graphic>
              </wp:anchor>
            </w:drawing>
          </mc:Choice>
          <mc:Fallback>
            <w:pict>
              <v:shape w14:anchorId="346F858D" id="Ink 300" o:spid="_x0000_s1026" type="#_x0000_t75" style="position:absolute;margin-left:138.9pt;margin-top:56.05pt;width:66.25pt;height:25pt;z-index:2516582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">
                <v:imagedata r:id="rId218" o:title=""/>
              </v:shape>
            </w:pict>
          </mc:Fallback>
        </mc:AlternateContent>
      </w:r>
      <w:r w:rsidR="007F3CAF">
        <w:rPr>
          <w:rFonts w:ascii="Arial" w:hAnsi="Arial" w:cs="Arial"/>
          <w:noProof/>
          <w:color w:val="000000"/>
          <w:sz w:val="24"/>
          <w:szCs w:val="24"/>
        </w:rPr>
        <mc:AlternateContent>
          <mc:Choice Requires="wpi">
            <w:drawing>
              <wp:anchor distT="0" distB="0" distL="114300" distR="114300" simplePos="0" relativeHeight="251658286" behindDoc="0" locked="0" layoutInCell="1" allowOverlap="1" wp14:anchorId="600495AD" wp14:editId="24CCA34B">
                <wp:simplePos x="0" y="0"/>
                <wp:positionH relativeFrom="column">
                  <wp:posOffset>1399546</wp:posOffset>
                </wp:positionH>
                <wp:positionV relativeFrom="paragraph">
                  <wp:posOffset>446374</wp:posOffset>
                </wp:positionV>
                <wp:extent cx="933480" cy="33480"/>
                <wp:effectExtent l="25400" t="38100" r="0" b="30480"/>
                <wp:wrapNone/>
                <wp:docPr id="287" name="Ink 287"/>
                <wp:cNvGraphicFramePr/>
                <a:graphic xmlns:a="http://schemas.openxmlformats.org/drawingml/2006/main">
                  <a:graphicData uri="http://schemas.microsoft.com/office/word/2010/wordprocessingInk">
                    <w14:contentPart bwMode="auto" r:id="rId219">
                      <w14:nvContentPartPr>
                        <w14:cNvContentPartPr/>
                      </w14:nvContentPartPr>
                      <w14:xfrm>
                        <a:off x="0" y="0"/>
                        <a:ext cx="933480" cy="33480"/>
                      </w14:xfrm>
                    </w14:contentPart>
                  </a:graphicData>
                </a:graphic>
              </wp:anchor>
            </w:drawing>
          </mc:Choice>
          <mc:Fallback>
            <w:pict>
              <v:shape w14:anchorId="0A191C32" id="Ink 287" o:spid="_x0000_s1026" type="#_x0000_t75" style="position:absolute;margin-left:109.65pt;margin-top:34.55pt;width:74.7pt;height:3.85pt;z-index:2516582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">
                <v:imagedata r:id="rId220" o:title=""/>
              </v:shape>
            </w:pict>
          </mc:Fallback>
        </mc:AlternateContent>
      </w:r>
      <w:r w:rsidR="00C43F22">
        <w:rPr>
          <w:rFonts w:ascii="Arial" w:hAnsi="Arial" w:cs="Arial"/>
          <w:noProof/>
          <w:color w:val="000000"/>
          <w:sz w:val="24"/>
          <w:szCs w:val="24"/>
        </w:rPr>
        <mc:AlternateContent>
          <mc:Choice Requires="wpi">
            <w:drawing>
              <wp:anchor distT="0" distB="0" distL="114300" distR="114300" simplePos="0" relativeHeight="251658285" behindDoc="0" locked="0" layoutInCell="1" allowOverlap="1" wp14:anchorId="3AA03BDC" wp14:editId="534B0543">
                <wp:simplePos x="0" y="0"/>
                <wp:positionH relativeFrom="column">
                  <wp:posOffset>5711825</wp:posOffset>
                </wp:positionH>
                <wp:positionV relativeFrom="paragraph">
                  <wp:posOffset>862965</wp:posOffset>
                </wp:positionV>
                <wp:extent cx="731425" cy="176530"/>
                <wp:effectExtent l="38100" t="38100" r="5715" b="39370"/>
                <wp:wrapNone/>
                <wp:docPr id="286" name="Ink 286"/>
                <wp:cNvGraphicFramePr/>
                <a:graphic xmlns:a="http://schemas.openxmlformats.org/drawingml/2006/main">
                  <a:graphicData uri="http://schemas.microsoft.com/office/word/2010/wordprocessingInk">
                    <w14:contentPart bwMode="auto" r:id="rId221">
                      <w14:nvContentPartPr>
                        <w14:cNvContentPartPr/>
                      </w14:nvContentPartPr>
                      <w14:xfrm>
                        <a:off x="0" y="0"/>
                        <a:ext cx="731425" cy="176530"/>
                      </w14:xfrm>
                    </w14:contentPart>
                  </a:graphicData>
                </a:graphic>
              </wp:anchor>
            </w:drawing>
          </mc:Choice>
          <mc:Fallback>
            <w:pict>
              <v:shape w14:anchorId="4B11FC8C" id="Ink 286" o:spid="_x0000_s1026" type="#_x0000_t75" style="position:absolute;margin-left:449.15pt;margin-top:67.35pt;width:58.85pt;height:15.05pt;z-index:25165828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">
                <v:imagedata r:id="rId222" o:title=""/>
              </v:shape>
            </w:pict>
          </mc:Fallback>
        </mc:AlternateContent>
      </w:r>
      <w:r w:rsidR="00C43F22">
        <w:rPr>
          <w:rFonts w:ascii="Arial" w:hAnsi="Arial" w:cs="Arial"/>
          <w:noProof/>
          <w:color w:val="000000"/>
          <w:sz w:val="24"/>
          <w:szCs w:val="24"/>
        </w:rPr>
        <mc:AlternateContent>
          <mc:Choice Requires="wpi">
            <w:drawing>
              <wp:anchor distT="0" distB="0" distL="114300" distR="114300" simplePos="0" relativeHeight="251658282" behindDoc="0" locked="0" layoutInCell="1" allowOverlap="1" wp14:anchorId="0DC0FB6C" wp14:editId="5EDA8E4F">
                <wp:simplePos x="0" y="0"/>
                <wp:positionH relativeFrom="column">
                  <wp:posOffset>3549015</wp:posOffset>
                </wp:positionH>
                <wp:positionV relativeFrom="paragraph">
                  <wp:posOffset>808990</wp:posOffset>
                </wp:positionV>
                <wp:extent cx="1989360" cy="411120"/>
                <wp:effectExtent l="38100" t="25400" r="43180" b="33655"/>
                <wp:wrapNone/>
                <wp:docPr id="261" name="Ink 261"/>
                <wp:cNvGraphicFramePr/>
                <a:graphic xmlns:a="http://schemas.openxmlformats.org/drawingml/2006/main">
                  <a:graphicData uri="http://schemas.microsoft.com/office/word/2010/wordprocessingInk">
                    <w14:contentPart bwMode="auto" r:id="rId223">
                      <w14:nvContentPartPr>
                        <w14:cNvContentPartPr/>
                      </w14:nvContentPartPr>
                      <w14:xfrm>
                        <a:off x="0" y="0"/>
                        <a:ext cx="1989360" cy="410845"/>
                      </w14:xfrm>
                    </w14:contentPart>
                  </a:graphicData>
                </a:graphic>
                <wp14:sizeRelH relativeFrom="margin">
                  <wp14:pctWidth>0</wp14:pctWidth>
                </wp14:sizeRelH>
              </wp:anchor>
            </w:drawing>
          </mc:Choice>
          <mc:Fallback>
            <w:pict>
              <v:shape w14:anchorId="173F302D" id="Ink 261" o:spid="_x0000_s1026" type="#_x0000_t75" style="position:absolute;margin-left:278.85pt;margin-top:63.1pt;width:157.9pt;height:33.55pt;z-index:25165828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">
                <v:imagedata r:id="rId224" o:title=""/>
              </v:shape>
            </w:pict>
          </mc:Fallback>
        </mc:AlternateContent>
      </w:r>
      <w:r w:rsidR="00C43F22">
        <w:rPr>
          <w:rFonts w:ascii="Arial" w:hAnsi="Arial" w:cs="Arial"/>
          <w:noProof/>
          <w:color w:val="000000"/>
          <w:sz w:val="24"/>
          <w:szCs w:val="24"/>
        </w:rPr>
        <mc:AlternateContent>
          <mc:Choice Requires="wpi">
            <w:drawing>
              <wp:anchor distT="0" distB="0" distL="114300" distR="114300" simplePos="0" relativeHeight="251658281" behindDoc="0" locked="0" layoutInCell="1" allowOverlap="1" wp14:anchorId="611E27F9" wp14:editId="4ED41DA4">
                <wp:simplePos x="0" y="0"/>
                <wp:positionH relativeFrom="column">
                  <wp:posOffset>2898586</wp:posOffset>
                </wp:positionH>
                <wp:positionV relativeFrom="paragraph">
                  <wp:posOffset>177640</wp:posOffset>
                </wp:positionV>
                <wp:extent cx="565920" cy="240840"/>
                <wp:effectExtent l="38100" t="38100" r="18415" b="38735"/>
                <wp:wrapNone/>
                <wp:docPr id="242" name="Ink 242"/>
                <wp:cNvGraphicFramePr/>
                <a:graphic xmlns:a="http://schemas.openxmlformats.org/drawingml/2006/main">
                  <a:graphicData uri="http://schemas.microsoft.com/office/word/2010/wordprocessingInk">
                    <w14:contentPart bwMode="auto" r:id="rId225">
                      <w14:nvContentPartPr>
                        <w14:cNvContentPartPr/>
                      </w14:nvContentPartPr>
                      <w14:xfrm>
                        <a:off x="0" y="0"/>
                        <a:ext cx="565920" cy="240840"/>
                      </w14:xfrm>
                    </w14:contentPart>
                  </a:graphicData>
                </a:graphic>
              </wp:anchor>
            </w:drawing>
          </mc:Choice>
          <mc:Fallback>
            <w:pict>
              <v:shape w14:anchorId="109C15F2" id="Ink 242" o:spid="_x0000_s1026" type="#_x0000_t75" style="position:absolute;margin-left:227.65pt;margin-top:13.4pt;width:45.75pt;height:20.15pt;z-index:25165828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">
                <v:imagedata r:id="rId226" o:title=""/>
              </v:shape>
            </w:pict>
          </mc:Fallback>
        </mc:AlternateContent>
      </w:r>
      <w:r w:rsidR="00225F4A" w:rsidRPr="00137330">
        <w:rPr>
          <w:rFonts w:ascii="Arial" w:hAnsi="Arial" w:cs="Arial"/>
          <w:color w:val="000000"/>
          <w:sz w:val="24"/>
          <w:szCs w:val="24"/>
        </w:rPr>
        <w:t xml:space="preserve">As well as having a good </w:t>
      </w:r>
      <w:r w:rsidR="00B95D43" w:rsidRPr="00137330">
        <w:rPr>
          <w:rFonts w:ascii="Arial" w:hAnsi="Arial" w:cs="Arial"/>
          <w:color w:val="000000"/>
          <w:sz w:val="24"/>
          <w:szCs w:val="24"/>
        </w:rPr>
        <w:t>maintenance</w:t>
      </w:r>
      <w:r w:rsidR="00225F4A" w:rsidRPr="00137330">
        <w:rPr>
          <w:rFonts w:ascii="Arial" w:hAnsi="Arial" w:cs="Arial"/>
          <w:color w:val="000000"/>
          <w:sz w:val="24"/>
          <w:szCs w:val="24"/>
        </w:rPr>
        <w:t xml:space="preserve"> record, TPM also covers safety and </w:t>
      </w:r>
      <w:r w:rsidR="00B95D43" w:rsidRPr="00137330">
        <w:rPr>
          <w:rFonts w:ascii="Arial" w:hAnsi="Arial" w:cs="Arial"/>
          <w:color w:val="000000"/>
          <w:sz w:val="24"/>
          <w:szCs w:val="24"/>
        </w:rPr>
        <w:t xml:space="preserve">therefore, no accidents should happen within the in the functional areas of the work area. This is due to the fact that all equipment should be kept to a level of maintenance and there should be no unexpected events with the equipment. </w:t>
      </w:r>
    </w:p>
    <w:p w14:paraId="20533003" w14:textId="7A65916A" w:rsidR="00C340BD" w:rsidRPr="00137330" w:rsidRDefault="00C43F22" w:rsidP="00137330">
      <w:pPr>
        <w:spacing w:line="360" w:lineRule="auto"/>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84" behindDoc="0" locked="0" layoutInCell="1" allowOverlap="1" wp14:anchorId="5F3C253C" wp14:editId="7FB4B9DB">
                <wp:simplePos x="0" y="0"/>
                <wp:positionH relativeFrom="column">
                  <wp:posOffset>3676015</wp:posOffset>
                </wp:positionH>
                <wp:positionV relativeFrom="paragraph">
                  <wp:posOffset>125095</wp:posOffset>
                </wp:positionV>
                <wp:extent cx="240600" cy="278130"/>
                <wp:effectExtent l="38100" t="38100" r="1270" b="26670"/>
                <wp:wrapNone/>
                <wp:docPr id="285" name="Ink 285"/>
                <wp:cNvGraphicFramePr/>
                <a:graphic xmlns:a="http://schemas.openxmlformats.org/drawingml/2006/main">
                  <a:graphicData uri="http://schemas.microsoft.com/office/word/2010/wordprocessingInk">
                    <w14:contentPart bwMode="auto" r:id="rId227">
                      <w14:nvContentPartPr>
                        <w14:cNvContentPartPr/>
                      </w14:nvContentPartPr>
                      <w14:xfrm>
                        <a:off x="0" y="0"/>
                        <a:ext cx="240600" cy="278130"/>
                      </w14:xfrm>
                    </w14:contentPart>
                  </a:graphicData>
                </a:graphic>
              </wp:anchor>
            </w:drawing>
          </mc:Choice>
          <mc:Fallback>
            <w:pict>
              <v:shape w14:anchorId="5CF9831B" id="Ink 285" o:spid="_x0000_s1026" type="#_x0000_t75" style="position:absolute;margin-left:288.85pt;margin-top:9.25pt;width:20.2pt;height:23.1pt;z-index:2516582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">
                <v:imagedata r:id="rId228" o:title=""/>
              </v:shape>
            </w:pict>
          </mc:Fallback>
        </mc:AlternateContent>
      </w:r>
    </w:p>
    <w:p w14:paraId="3265B729" w14:textId="2DF37A02" w:rsidR="00C340BD" w:rsidRPr="00137330" w:rsidRDefault="00C43F22" w:rsidP="00137330">
      <w:pPr>
        <w:spacing w:line="360" w:lineRule="auto"/>
        <w:ind w:left="720"/>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83" behindDoc="0" locked="0" layoutInCell="1" allowOverlap="1" wp14:anchorId="3D3C69BC" wp14:editId="7E0778DD">
                <wp:simplePos x="0" y="0"/>
                <wp:positionH relativeFrom="column">
                  <wp:posOffset>4203700</wp:posOffset>
                </wp:positionH>
                <wp:positionV relativeFrom="paragraph">
                  <wp:posOffset>-109855</wp:posOffset>
                </wp:positionV>
                <wp:extent cx="2027095" cy="265170"/>
                <wp:effectExtent l="38100" t="38100" r="17780" b="40005"/>
                <wp:wrapNone/>
                <wp:docPr id="284" name="Ink 284"/>
                <wp:cNvGraphicFramePr/>
                <a:graphic xmlns:a="http://schemas.openxmlformats.org/drawingml/2006/main">
                  <a:graphicData uri="http://schemas.microsoft.com/office/word/2010/wordprocessingInk">
                    <w14:contentPart bwMode="auto" r:id="rId229">
                      <w14:nvContentPartPr>
                        <w14:cNvContentPartPr/>
                      </w14:nvContentPartPr>
                      <w14:xfrm>
                        <a:off x="0" y="0"/>
                        <a:ext cx="2027095" cy="265170"/>
                      </w14:xfrm>
                    </w14:contentPart>
                  </a:graphicData>
                </a:graphic>
              </wp:anchor>
            </w:drawing>
          </mc:Choice>
          <mc:Fallback>
            <w:pict>
              <v:shape w14:anchorId="1C34BD20" id="Ink 284" o:spid="_x0000_s1026" type="#_x0000_t75" style="position:absolute;margin-left:330.4pt;margin-top:-9.25pt;width:160.8pt;height:22.1pt;z-index:2516582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">
                <v:imagedata r:id="rId230" o:title=""/>
              </v:shape>
            </w:pict>
          </mc:Fallback>
        </mc:AlternateContent>
      </w:r>
    </w:p>
    <w:p w14:paraId="03307218" w14:textId="77777777" w:rsidR="0028204E" w:rsidRPr="00137330" w:rsidRDefault="0028204E" w:rsidP="00137330">
      <w:pPr>
        <w:spacing w:line="360" w:lineRule="auto"/>
        <w:rPr>
          <w:rFonts w:ascii="Arial" w:hAnsi="Arial" w:cs="Arial"/>
          <w:b/>
          <w:sz w:val="24"/>
          <w:szCs w:val="24"/>
        </w:rPr>
      </w:pPr>
    </w:p>
    <w:p w14:paraId="7495C028" w14:textId="77777777" w:rsidR="00152E9D" w:rsidRPr="00137330" w:rsidRDefault="00A37FCF" w:rsidP="00137330">
      <w:pPr>
        <w:spacing w:line="360" w:lineRule="auto"/>
        <w:rPr>
          <w:rFonts w:ascii="Arial" w:hAnsi="Arial" w:cs="Arial"/>
          <w:b/>
          <w:sz w:val="24"/>
          <w:szCs w:val="24"/>
          <w:u w:val="single"/>
        </w:rPr>
      </w:pPr>
      <w:r w:rsidRPr="00137330">
        <w:rPr>
          <w:rFonts w:ascii="Arial" w:hAnsi="Arial" w:cs="Arial"/>
          <w:b/>
          <w:sz w:val="24"/>
          <w:szCs w:val="24"/>
          <w:u w:val="single"/>
        </w:rPr>
        <w:t>Task 4</w:t>
      </w:r>
    </w:p>
    <w:p w14:paraId="2FF9BCA4" w14:textId="77777777" w:rsidR="00152E9D" w:rsidRPr="00137330" w:rsidRDefault="00152E9D" w:rsidP="00137330">
      <w:pPr>
        <w:spacing w:line="360" w:lineRule="auto"/>
        <w:ind w:left="720"/>
        <w:rPr>
          <w:rFonts w:ascii="Arial" w:hAnsi="Arial" w:cs="Arial"/>
          <w:sz w:val="24"/>
          <w:szCs w:val="24"/>
        </w:rPr>
      </w:pPr>
    </w:p>
    <w:p w14:paraId="1AC69E98" w14:textId="77777777" w:rsidR="00C340BD" w:rsidRPr="00137330" w:rsidRDefault="00C340BD" w:rsidP="00137330">
      <w:pPr>
        <w:spacing w:line="360" w:lineRule="auto"/>
        <w:rPr>
          <w:rFonts w:ascii="Arial" w:hAnsi="Arial" w:cs="Arial"/>
          <w:color w:val="000000"/>
          <w:sz w:val="24"/>
          <w:szCs w:val="24"/>
        </w:rPr>
      </w:pPr>
      <w:r w:rsidRPr="00137330">
        <w:rPr>
          <w:rFonts w:ascii="Arial" w:hAnsi="Arial" w:cs="Arial"/>
          <w:color w:val="000000"/>
          <w:sz w:val="24"/>
          <w:szCs w:val="24"/>
        </w:rPr>
        <w:t>A company has completed the installation of two electrically driven centrifugal pumps (see figure 1). The pumps will be operated in a duty/standby configuration and supply cooling water to a chemical processing vessel carrying out an endothermic reaction. The maintenance department are now assessing the new equipment to determine the most appropriate intervention strategy.</w:t>
      </w:r>
    </w:p>
    <w:p w14:paraId="50BEFDD7" w14:textId="77777777" w:rsidR="00152E9D" w:rsidRPr="00137330" w:rsidRDefault="00152E9D" w:rsidP="00137330">
      <w:pPr>
        <w:spacing w:line="360" w:lineRule="auto"/>
        <w:rPr>
          <w:rFonts w:ascii="Arial" w:hAnsi="Arial" w:cs="Arial"/>
          <w:sz w:val="24"/>
          <w:szCs w:val="24"/>
        </w:rPr>
      </w:pPr>
    </w:p>
    <w:p w14:paraId="4A1D0C07" w14:textId="77777777" w:rsidR="00152E9D" w:rsidRPr="00137330" w:rsidRDefault="00152E9D" w:rsidP="00137330">
      <w:pPr>
        <w:spacing w:line="360" w:lineRule="auto"/>
        <w:ind w:left="720"/>
        <w:rPr>
          <w:rFonts w:ascii="Arial" w:hAnsi="Arial" w:cs="Arial"/>
          <w:sz w:val="24"/>
          <w:szCs w:val="24"/>
        </w:rPr>
      </w:pPr>
    </w:p>
    <w:p w14:paraId="57634A19" w14:textId="77777777" w:rsidR="00A3505D" w:rsidRPr="00137330" w:rsidRDefault="00C340BD" w:rsidP="00137330">
      <w:pPr>
        <w:spacing w:line="360" w:lineRule="auto"/>
        <w:jc w:val="both"/>
        <w:rPr>
          <w:rFonts w:ascii="Arial" w:hAnsi="Arial" w:cs="Arial"/>
          <w:sz w:val="24"/>
          <w:szCs w:val="24"/>
        </w:rPr>
      </w:pPr>
      <w:r w:rsidRPr="00137330">
        <w:rPr>
          <w:rFonts w:ascii="Arial" w:hAnsi="Arial" w:cs="Arial"/>
          <w:b/>
          <w:noProof/>
          <w:color w:val="000000"/>
          <w:sz w:val="24"/>
          <w:szCs w:val="24"/>
        </w:rPr>
        <w:lastRenderedPageBreak/>
        <w:drawing>
          <wp:inline distT="0" distB="0" distL="0" distR="0" wp14:anchorId="200FB334" wp14:editId="155A8B83">
            <wp:extent cx="5724953" cy="3369924"/>
            <wp:effectExtent l="19050" t="0" r="9097"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1"/>
                    <a:srcRect/>
                    <a:stretch>
                      <a:fillRect/>
                    </a:stretch>
                  </pic:blipFill>
                  <pic:spPr bwMode="auto">
                    <a:xfrm>
                      <a:off x="0" y="0"/>
                      <a:ext cx="5724525" cy="3369672"/>
                    </a:xfrm>
                    <a:prstGeom prst="rect">
                      <a:avLst/>
                    </a:prstGeom>
                    <a:noFill/>
                    <a:ln w="9525">
                      <a:noFill/>
                      <a:miter lim="800000"/>
                      <a:headEnd/>
                      <a:tailEnd/>
                    </a:ln>
                  </pic:spPr>
                </pic:pic>
              </a:graphicData>
            </a:graphic>
          </wp:inline>
        </w:drawing>
      </w:r>
    </w:p>
    <w:p w14:paraId="171E8DF5" w14:textId="77777777" w:rsidR="00C340BD" w:rsidRPr="00137330" w:rsidRDefault="00C340BD" w:rsidP="00137330">
      <w:pPr>
        <w:spacing w:line="360" w:lineRule="auto"/>
        <w:jc w:val="both"/>
        <w:rPr>
          <w:rFonts w:ascii="Arial" w:hAnsi="Arial" w:cs="Arial"/>
          <w:sz w:val="24"/>
          <w:szCs w:val="24"/>
        </w:rPr>
      </w:pPr>
    </w:p>
    <w:p w14:paraId="0A38A090" w14:textId="700AF1EA" w:rsidR="00C340BD" w:rsidRPr="00137330" w:rsidRDefault="00C340BD" w:rsidP="00137330">
      <w:pPr>
        <w:spacing w:line="360" w:lineRule="auto"/>
        <w:rPr>
          <w:rFonts w:ascii="Arial" w:hAnsi="Arial" w:cs="Arial"/>
          <w:color w:val="000000"/>
          <w:sz w:val="24"/>
          <w:szCs w:val="24"/>
        </w:rPr>
      </w:pPr>
      <w:r w:rsidRPr="00137330">
        <w:rPr>
          <w:rFonts w:ascii="Arial" w:hAnsi="Arial" w:cs="Arial"/>
          <w:sz w:val="24"/>
          <w:szCs w:val="24"/>
        </w:rPr>
        <w:t xml:space="preserve">  In order that a maintenance strategy can be put in place, operating information must be gathered from the new plant. Discuss a range of monitoring equipment which can be used </w:t>
      </w:r>
      <w:r w:rsidR="00BA706C" w:rsidRPr="00137330">
        <w:rPr>
          <w:rFonts w:ascii="Arial" w:hAnsi="Arial" w:cs="Arial"/>
          <w:sz w:val="24"/>
          <w:szCs w:val="24"/>
        </w:rPr>
        <w:t xml:space="preserve">to </w:t>
      </w:r>
      <w:r w:rsidRPr="00137330">
        <w:rPr>
          <w:rFonts w:ascii="Arial" w:hAnsi="Arial" w:cs="Arial"/>
          <w:sz w:val="24"/>
          <w:szCs w:val="24"/>
        </w:rPr>
        <w:t xml:space="preserve">obtain this information. </w:t>
      </w:r>
      <w:r w:rsidRPr="00137330">
        <w:rPr>
          <w:rFonts w:ascii="Arial" w:hAnsi="Arial" w:cs="Arial"/>
          <w:color w:val="000000"/>
          <w:sz w:val="24"/>
          <w:szCs w:val="24"/>
        </w:rPr>
        <w:t>With respect to the above scenario and equipment, discuss the advantages and disadvantages of adopting either a run to failure or a planned preventative maintenance strategy.</w:t>
      </w:r>
      <w:r w:rsidR="00C93374" w:rsidRPr="00137330">
        <w:rPr>
          <w:rFonts w:ascii="Arial" w:hAnsi="Arial" w:cs="Arial"/>
          <w:color w:val="000000"/>
          <w:sz w:val="24"/>
          <w:szCs w:val="24"/>
        </w:rPr>
        <w:t xml:space="preserve">  Select which strategy you would adopt, providing your justifications based on operational, business and legal requirements.</w:t>
      </w:r>
      <w:r w:rsidR="009E1B3C" w:rsidRPr="00137330">
        <w:rPr>
          <w:rFonts w:ascii="Arial" w:hAnsi="Arial" w:cs="Arial"/>
          <w:color w:val="000000"/>
          <w:sz w:val="24"/>
          <w:szCs w:val="24"/>
        </w:rPr>
        <w:t xml:space="preserve"> </w:t>
      </w:r>
      <w:r w:rsidR="00827AF4" w:rsidRPr="00137330">
        <w:rPr>
          <w:rFonts w:ascii="Arial" w:hAnsi="Arial" w:cs="Arial"/>
          <w:color w:val="000000"/>
          <w:sz w:val="24"/>
          <w:szCs w:val="24"/>
        </w:rPr>
        <w:t xml:space="preserve"> </w:t>
      </w:r>
    </w:p>
    <w:p w14:paraId="39745C66" w14:textId="77777777" w:rsidR="00883D25" w:rsidRPr="00137330" w:rsidRDefault="00883D25" w:rsidP="00137330">
      <w:pPr>
        <w:spacing w:line="360" w:lineRule="auto"/>
        <w:rPr>
          <w:rFonts w:ascii="Arial" w:hAnsi="Arial" w:cs="Arial"/>
          <w:color w:val="000000"/>
          <w:sz w:val="24"/>
          <w:szCs w:val="24"/>
        </w:rPr>
      </w:pPr>
    </w:p>
    <w:p w14:paraId="400995B6" w14:textId="224E49EC" w:rsidR="00883D25" w:rsidRPr="00137330" w:rsidRDefault="00141B1B"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01" behindDoc="0" locked="0" layoutInCell="1" allowOverlap="1" wp14:anchorId="3076B635" wp14:editId="679BE56B">
                <wp:simplePos x="0" y="0"/>
                <wp:positionH relativeFrom="column">
                  <wp:posOffset>466515</wp:posOffset>
                </wp:positionH>
                <wp:positionV relativeFrom="paragraph">
                  <wp:posOffset>2374265</wp:posOffset>
                </wp:positionV>
                <wp:extent cx="819360" cy="367200"/>
                <wp:effectExtent l="38100" t="38100" r="31750" b="39370"/>
                <wp:wrapNone/>
                <wp:docPr id="329" name="Ink 329"/>
                <wp:cNvGraphicFramePr/>
                <a:graphic xmlns:a="http://schemas.openxmlformats.org/drawingml/2006/main">
                  <a:graphicData uri="http://schemas.microsoft.com/office/word/2010/wordprocessingInk">
                    <w14:contentPart bwMode="auto" r:id="rId232">
                      <w14:nvContentPartPr>
                        <w14:cNvContentPartPr/>
                      </w14:nvContentPartPr>
                      <w14:xfrm>
                        <a:off x="0" y="0"/>
                        <a:ext cx="819360" cy="367200"/>
                      </w14:xfrm>
                    </w14:contentPart>
                  </a:graphicData>
                </a:graphic>
              </wp:anchor>
            </w:drawing>
          </mc:Choice>
          <mc:Fallback>
            <w:pict>
              <v:shape w14:anchorId="4F8EAD97" id="Ink 329" o:spid="_x0000_s1026" type="#_x0000_t75" style="position:absolute;margin-left:36.15pt;margin-top:186.35pt;width:65.7pt;height:30.1pt;z-index:25165830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">
                <v:imagedata r:id="rId233"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00" behindDoc="0" locked="0" layoutInCell="1" allowOverlap="1" wp14:anchorId="6F6915A1" wp14:editId="12421901">
                <wp:simplePos x="0" y="0"/>
                <wp:positionH relativeFrom="column">
                  <wp:posOffset>6724015</wp:posOffset>
                </wp:positionH>
                <wp:positionV relativeFrom="paragraph">
                  <wp:posOffset>1849755</wp:posOffset>
                </wp:positionV>
                <wp:extent cx="105120" cy="195580"/>
                <wp:effectExtent l="38100" t="38100" r="9525" b="45720"/>
                <wp:wrapNone/>
                <wp:docPr id="328" name="Ink 328"/>
                <wp:cNvGraphicFramePr/>
                <a:graphic xmlns:a="http://schemas.openxmlformats.org/drawingml/2006/main">
                  <a:graphicData uri="http://schemas.microsoft.com/office/word/2010/wordprocessingInk">
                    <w14:contentPart bwMode="auto" r:id="rId234">
                      <w14:nvContentPartPr>
                        <w14:cNvContentPartPr/>
                      </w14:nvContentPartPr>
                      <w14:xfrm>
                        <a:off x="0" y="0"/>
                        <a:ext cx="105120" cy="195580"/>
                      </w14:xfrm>
                    </w14:contentPart>
                  </a:graphicData>
                </a:graphic>
              </wp:anchor>
            </w:drawing>
          </mc:Choice>
          <mc:Fallback>
            <w:pict>
              <v:shape w14:anchorId="3D9B786B" id="Ink 328" o:spid="_x0000_s1026" type="#_x0000_t75" style="position:absolute;margin-left:528.85pt;margin-top:145.05pt;width:9.5pt;height:16.6pt;z-index:2516583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">
                <v:imagedata r:id="rId235"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99" behindDoc="0" locked="0" layoutInCell="1" allowOverlap="1" wp14:anchorId="4B61A276" wp14:editId="316EDD44">
                <wp:simplePos x="0" y="0"/>
                <wp:positionH relativeFrom="column">
                  <wp:posOffset>-128925</wp:posOffset>
                </wp:positionH>
                <wp:positionV relativeFrom="paragraph">
                  <wp:posOffset>1821665</wp:posOffset>
                </wp:positionV>
                <wp:extent cx="233640" cy="276120"/>
                <wp:effectExtent l="38100" t="38100" r="8255" b="41910"/>
                <wp:wrapNone/>
                <wp:docPr id="325" name="Ink 325"/>
                <wp:cNvGraphicFramePr/>
                <a:graphic xmlns:a="http://schemas.openxmlformats.org/drawingml/2006/main">
                  <a:graphicData uri="http://schemas.microsoft.com/office/word/2010/wordprocessingInk">
                    <w14:contentPart bwMode="auto" r:id="rId236">
                      <w14:nvContentPartPr>
                        <w14:cNvContentPartPr/>
                      </w14:nvContentPartPr>
                      <w14:xfrm>
                        <a:off x="0" y="0"/>
                        <a:ext cx="233640" cy="276120"/>
                      </w14:xfrm>
                    </w14:contentPart>
                  </a:graphicData>
                </a:graphic>
              </wp:anchor>
            </w:drawing>
          </mc:Choice>
          <mc:Fallback>
            <w:pict>
              <v:shape w14:anchorId="42C68C3A" id="Ink 325" o:spid="_x0000_s1026" type="#_x0000_t75" style="position:absolute;margin-left:-10.95pt;margin-top:142.65pt;width:20.05pt;height:23.4pt;z-index:2516582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">
                <v:imagedata r:id="rId237"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298" behindDoc="0" locked="0" layoutInCell="1" allowOverlap="1" wp14:anchorId="2B3FDF29" wp14:editId="6D4A5DC3">
                <wp:simplePos x="0" y="0"/>
                <wp:positionH relativeFrom="column">
                  <wp:posOffset>6167115</wp:posOffset>
                </wp:positionH>
                <wp:positionV relativeFrom="paragraph">
                  <wp:posOffset>1392905</wp:posOffset>
                </wp:positionV>
                <wp:extent cx="500400" cy="295560"/>
                <wp:effectExtent l="38100" t="38100" r="20320" b="34925"/>
                <wp:wrapNone/>
                <wp:docPr id="324" name="Ink 324"/>
                <wp:cNvGraphicFramePr/>
                <a:graphic xmlns:a="http://schemas.openxmlformats.org/drawingml/2006/main">
                  <a:graphicData uri="http://schemas.microsoft.com/office/word/2010/wordprocessingInk">
                    <w14:contentPart bwMode="auto" r:id="rId238">
                      <w14:nvContentPartPr>
                        <w14:cNvContentPartPr/>
                      </w14:nvContentPartPr>
                      <w14:xfrm>
                        <a:off x="0" y="0"/>
                        <a:ext cx="500400" cy="295560"/>
                      </w14:xfrm>
                    </w14:contentPart>
                  </a:graphicData>
                </a:graphic>
              </wp:anchor>
            </w:drawing>
          </mc:Choice>
          <mc:Fallback>
            <w:pict>
              <v:shape w14:anchorId="4469A0E3" id="Ink 324" o:spid="_x0000_s1026" type="#_x0000_t75" style="position:absolute;margin-left:485pt;margin-top:109.1pt;width:40.6pt;height:24.45pt;z-index:25165829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">
                <v:imagedata r:id="rId239" o:title=""/>
              </v:shape>
            </w:pict>
          </mc:Fallback>
        </mc:AlternateContent>
      </w:r>
      <w:r w:rsidR="00A92511">
        <w:rPr>
          <w:rFonts w:ascii="Arial" w:hAnsi="Arial" w:cs="Arial"/>
          <w:noProof/>
          <w:color w:val="000000"/>
          <w:sz w:val="24"/>
          <w:szCs w:val="24"/>
        </w:rPr>
        <mc:AlternateContent>
          <mc:Choice Requires="wpi">
            <w:drawing>
              <wp:anchor distT="0" distB="0" distL="114300" distR="114300" simplePos="0" relativeHeight="251658297" behindDoc="0" locked="0" layoutInCell="1" allowOverlap="1" wp14:anchorId="666B308C" wp14:editId="2ECF3D6C">
                <wp:simplePos x="0" y="0"/>
                <wp:positionH relativeFrom="column">
                  <wp:posOffset>2123440</wp:posOffset>
                </wp:positionH>
                <wp:positionV relativeFrom="paragraph">
                  <wp:posOffset>349885</wp:posOffset>
                </wp:positionV>
                <wp:extent cx="2772410" cy="814430"/>
                <wp:effectExtent l="38100" t="38100" r="0" b="49530"/>
                <wp:wrapNone/>
                <wp:docPr id="323" name="Ink 323"/>
                <wp:cNvGraphicFramePr/>
                <a:graphic xmlns:a="http://schemas.openxmlformats.org/drawingml/2006/main">
                  <a:graphicData uri="http://schemas.microsoft.com/office/word/2010/wordprocessingInk">
                    <w14:contentPart bwMode="auto" r:id="rId240">
                      <w14:nvContentPartPr>
                        <w14:cNvContentPartPr/>
                      </w14:nvContentPartPr>
                      <w14:xfrm>
                        <a:off x="0" y="0"/>
                        <a:ext cx="2772410" cy="814430"/>
                      </w14:xfrm>
                    </w14:contentPart>
                  </a:graphicData>
                </a:graphic>
              </wp:anchor>
            </w:drawing>
          </mc:Choice>
          <mc:Fallback>
            <w:pict>
              <v:shape w14:anchorId="3B2F1AEB" id="Ink 323" o:spid="_x0000_s1026" type="#_x0000_t75" style="position:absolute;margin-left:166.6pt;margin-top:26.95pt;width:219.5pt;height:65.35pt;z-index:25165829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">
                <v:imagedata r:id="rId241" o:title=""/>
              </v:shape>
            </w:pict>
          </mc:Fallback>
        </mc:AlternateContent>
      </w:r>
      <w:r w:rsidR="00A92511">
        <w:rPr>
          <w:rFonts w:ascii="Arial" w:hAnsi="Arial" w:cs="Arial"/>
          <w:noProof/>
          <w:color w:val="000000"/>
          <w:sz w:val="24"/>
          <w:szCs w:val="24"/>
        </w:rPr>
        <mc:AlternateContent>
          <mc:Choice Requires="wpi">
            <w:drawing>
              <wp:anchor distT="0" distB="0" distL="114300" distR="114300" simplePos="0" relativeHeight="251658296" behindDoc="0" locked="0" layoutInCell="1" allowOverlap="1" wp14:anchorId="2CF9F2E9" wp14:editId="484FD1D0">
                <wp:simplePos x="0" y="0"/>
                <wp:positionH relativeFrom="column">
                  <wp:posOffset>1266795</wp:posOffset>
                </wp:positionH>
                <wp:positionV relativeFrom="paragraph">
                  <wp:posOffset>416705</wp:posOffset>
                </wp:positionV>
                <wp:extent cx="538560" cy="224280"/>
                <wp:effectExtent l="38100" t="38100" r="7620" b="42545"/>
                <wp:wrapNone/>
                <wp:docPr id="317" name="Ink 317"/>
                <wp:cNvGraphicFramePr/>
                <a:graphic xmlns:a="http://schemas.openxmlformats.org/drawingml/2006/main">
                  <a:graphicData uri="http://schemas.microsoft.com/office/word/2010/wordprocessingInk">
                    <w14:contentPart bwMode="auto" r:id="rId242">
                      <w14:nvContentPartPr>
                        <w14:cNvContentPartPr/>
                      </w14:nvContentPartPr>
                      <w14:xfrm>
                        <a:off x="0" y="0"/>
                        <a:ext cx="538560" cy="224280"/>
                      </w14:xfrm>
                    </w14:contentPart>
                  </a:graphicData>
                </a:graphic>
              </wp:anchor>
            </w:drawing>
          </mc:Choice>
          <mc:Fallback>
            <w:pict>
              <v:shape w14:anchorId="06CC67D7" id="Ink 317" o:spid="_x0000_s1026" type="#_x0000_t75" style="position:absolute;margin-left:99.15pt;margin-top:32.2pt;width:43.6pt;height:18.85pt;z-index:251658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">
                <v:imagedata r:id="rId243" o:title=""/>
              </v:shape>
            </w:pict>
          </mc:Fallback>
        </mc:AlternateContent>
      </w:r>
      <w:r w:rsidR="003063E3" w:rsidRPr="00137330">
        <w:rPr>
          <w:rFonts w:ascii="Arial" w:hAnsi="Arial" w:cs="Arial"/>
          <w:color w:val="000000"/>
          <w:sz w:val="24"/>
          <w:szCs w:val="24"/>
        </w:rPr>
        <w:t xml:space="preserve">It is important to have the correct monitoring equipment to be able to find out what maintenance </w:t>
      </w:r>
      <w:r w:rsidR="00F42C0B" w:rsidRPr="00137330">
        <w:rPr>
          <w:rFonts w:ascii="Arial" w:hAnsi="Arial" w:cs="Arial"/>
          <w:color w:val="000000"/>
          <w:sz w:val="24"/>
          <w:szCs w:val="24"/>
        </w:rPr>
        <w:t xml:space="preserve">strategy to put into place. </w:t>
      </w:r>
      <w:r w:rsidR="00B74A1D" w:rsidRPr="00137330">
        <w:rPr>
          <w:rFonts w:ascii="Arial" w:hAnsi="Arial" w:cs="Arial"/>
          <w:color w:val="000000"/>
          <w:sz w:val="24"/>
          <w:szCs w:val="24"/>
        </w:rPr>
        <w:t xml:space="preserve">One way to </w:t>
      </w:r>
      <w:r w:rsidR="00346BFA" w:rsidRPr="00137330">
        <w:rPr>
          <w:rFonts w:ascii="Arial" w:hAnsi="Arial" w:cs="Arial"/>
          <w:color w:val="000000"/>
          <w:sz w:val="24"/>
          <w:szCs w:val="24"/>
        </w:rPr>
        <w:t>compare the equipment’s condition is take a set off readings when the equipment Is new. This will allow you to set a base mark for the equipment. for this, the equipment will be tested using a</w:t>
      </w:r>
      <w:r w:rsidR="00770CDC" w:rsidRPr="00137330">
        <w:rPr>
          <w:rFonts w:ascii="Arial" w:hAnsi="Arial" w:cs="Arial"/>
          <w:color w:val="000000"/>
          <w:sz w:val="24"/>
          <w:szCs w:val="24"/>
        </w:rPr>
        <w:t xml:space="preserve"> temperature and vibration sensors. Secondly, the flowrate from the pump should be set at a constant, to ensure the load is the same at all times when carrying out tests. due to the pumps working as a pair, the sensors can be hand held and not built into the pump/motor. </w:t>
      </w:r>
      <w:r w:rsidR="00DB0E15" w:rsidRPr="00137330">
        <w:rPr>
          <w:rFonts w:ascii="Arial" w:hAnsi="Arial" w:cs="Arial"/>
          <w:color w:val="000000"/>
          <w:sz w:val="24"/>
          <w:szCs w:val="24"/>
        </w:rPr>
        <w:t xml:space="preserve">However, this should be done regular due to the importance off the equipment. furthermore, the pumps should swapped over </w:t>
      </w:r>
      <w:r w:rsidR="00137330" w:rsidRPr="00137330">
        <w:rPr>
          <w:rFonts w:ascii="Arial" w:hAnsi="Arial" w:cs="Arial"/>
          <w:color w:val="000000"/>
          <w:sz w:val="24"/>
          <w:szCs w:val="24"/>
        </w:rPr>
        <w:t>regular</w:t>
      </w:r>
      <w:r w:rsidR="00DB0E15" w:rsidRPr="00137330">
        <w:rPr>
          <w:rFonts w:ascii="Arial" w:hAnsi="Arial" w:cs="Arial"/>
          <w:color w:val="000000"/>
          <w:sz w:val="24"/>
          <w:szCs w:val="24"/>
        </w:rPr>
        <w:t xml:space="preserve">, to run for a month, and then have a month off, however, once every week the off pump should be run up for a few hours to ensure it is in good condition, when run up, the pump should be </w:t>
      </w:r>
      <w:r w:rsidR="00137330" w:rsidRPr="00137330">
        <w:rPr>
          <w:rFonts w:ascii="Arial" w:hAnsi="Arial" w:cs="Arial"/>
          <w:color w:val="000000"/>
          <w:sz w:val="24"/>
          <w:szCs w:val="24"/>
        </w:rPr>
        <w:t>closely</w:t>
      </w:r>
      <w:r w:rsidR="00DB0E15" w:rsidRPr="00137330">
        <w:rPr>
          <w:rFonts w:ascii="Arial" w:hAnsi="Arial" w:cs="Arial"/>
          <w:color w:val="000000"/>
          <w:sz w:val="24"/>
          <w:szCs w:val="24"/>
        </w:rPr>
        <w:t xml:space="preserve"> </w:t>
      </w:r>
      <w:r w:rsidR="00137330" w:rsidRPr="00137330">
        <w:rPr>
          <w:rFonts w:ascii="Arial" w:hAnsi="Arial" w:cs="Arial"/>
          <w:color w:val="000000"/>
          <w:sz w:val="24"/>
          <w:szCs w:val="24"/>
        </w:rPr>
        <w:t>monitored</w:t>
      </w:r>
      <w:r w:rsidR="00DB0E15" w:rsidRPr="00137330">
        <w:rPr>
          <w:rFonts w:ascii="Arial" w:hAnsi="Arial" w:cs="Arial"/>
          <w:color w:val="000000"/>
          <w:sz w:val="24"/>
          <w:szCs w:val="24"/>
        </w:rPr>
        <w:t xml:space="preserve"> before being swapped back over. </w:t>
      </w:r>
      <w:r w:rsidR="00770CDC" w:rsidRPr="00137330">
        <w:rPr>
          <w:rFonts w:ascii="Arial" w:hAnsi="Arial" w:cs="Arial"/>
          <w:color w:val="000000"/>
          <w:sz w:val="24"/>
          <w:szCs w:val="24"/>
        </w:rPr>
        <w:t xml:space="preserve"> </w:t>
      </w:r>
      <w:r w:rsidR="00346BFA" w:rsidRPr="00137330">
        <w:rPr>
          <w:rFonts w:ascii="Arial" w:hAnsi="Arial" w:cs="Arial"/>
          <w:color w:val="000000"/>
          <w:sz w:val="24"/>
          <w:szCs w:val="24"/>
        </w:rPr>
        <w:t xml:space="preserve">   </w:t>
      </w:r>
    </w:p>
    <w:p w14:paraId="4AC14D18" w14:textId="77777777" w:rsidR="00883D25" w:rsidRPr="00137330" w:rsidRDefault="00883D25" w:rsidP="00137330">
      <w:pPr>
        <w:spacing w:line="360" w:lineRule="auto"/>
        <w:rPr>
          <w:rFonts w:ascii="Arial" w:hAnsi="Arial" w:cs="Arial"/>
          <w:color w:val="000000"/>
          <w:sz w:val="24"/>
          <w:szCs w:val="24"/>
        </w:rPr>
      </w:pPr>
    </w:p>
    <w:p w14:paraId="74B773B9" w14:textId="08979C20" w:rsidR="00A8468F" w:rsidRPr="00137330" w:rsidRDefault="00E06FC2"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11" behindDoc="0" locked="0" layoutInCell="1" allowOverlap="1" wp14:anchorId="76DB790E" wp14:editId="2715DA10">
                <wp:simplePos x="0" y="0"/>
                <wp:positionH relativeFrom="column">
                  <wp:posOffset>2500155</wp:posOffset>
                </wp:positionH>
                <wp:positionV relativeFrom="paragraph">
                  <wp:posOffset>420070</wp:posOffset>
                </wp:positionV>
                <wp:extent cx="605160" cy="329040"/>
                <wp:effectExtent l="38100" t="38100" r="29845" b="39370"/>
                <wp:wrapNone/>
                <wp:docPr id="346" name="Ink 346"/>
                <wp:cNvGraphicFramePr/>
                <a:graphic xmlns:a="http://schemas.openxmlformats.org/drawingml/2006/main">
                  <a:graphicData uri="http://schemas.microsoft.com/office/word/2010/wordprocessingInk">
                    <w14:contentPart bwMode="auto" r:id="rId244">
                      <w14:nvContentPartPr>
                        <w14:cNvContentPartPr/>
                      </w14:nvContentPartPr>
                      <w14:xfrm>
                        <a:off x="0" y="0"/>
                        <a:ext cx="605160" cy="329040"/>
                      </w14:xfrm>
                    </w14:contentPart>
                  </a:graphicData>
                </a:graphic>
              </wp:anchor>
            </w:drawing>
          </mc:Choice>
          <mc:Fallback>
            <w:pict>
              <v:shape w14:anchorId="01428452" id="Ink 346" o:spid="_x0000_s1026" type="#_x0000_t75" style="position:absolute;margin-left:196.25pt;margin-top:32.5pt;width:48.85pt;height:27.1pt;z-index:2516583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">
                <v:imagedata r:id="rId245"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10" behindDoc="0" locked="0" layoutInCell="1" allowOverlap="1" wp14:anchorId="3EE7FFC4" wp14:editId="7501E7E7">
                <wp:simplePos x="0" y="0"/>
                <wp:positionH relativeFrom="column">
                  <wp:posOffset>3171555</wp:posOffset>
                </wp:positionH>
                <wp:positionV relativeFrom="paragraph">
                  <wp:posOffset>-160970</wp:posOffset>
                </wp:positionV>
                <wp:extent cx="886320" cy="443160"/>
                <wp:effectExtent l="38100" t="38100" r="41275" b="40005"/>
                <wp:wrapNone/>
                <wp:docPr id="345" name="Ink 345"/>
                <wp:cNvGraphicFramePr/>
                <a:graphic xmlns:a="http://schemas.openxmlformats.org/drawingml/2006/main">
                  <a:graphicData uri="http://schemas.microsoft.com/office/word/2010/wordprocessingInk">
                    <w14:contentPart bwMode="auto" r:id="rId246">
                      <w14:nvContentPartPr>
                        <w14:cNvContentPartPr/>
                      </w14:nvContentPartPr>
                      <w14:xfrm>
                        <a:off x="0" y="0"/>
                        <a:ext cx="886320" cy="443160"/>
                      </w14:xfrm>
                    </w14:contentPart>
                  </a:graphicData>
                </a:graphic>
              </wp:anchor>
            </w:drawing>
          </mc:Choice>
          <mc:Fallback>
            <w:pict>
              <v:shape w14:anchorId="0F3759FD" id="Ink 345" o:spid="_x0000_s1026" type="#_x0000_t75" style="position:absolute;margin-left:248.95pt;margin-top:-13.45pt;width:71.45pt;height:36.55pt;z-index:2516583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">
                <v:imagedata r:id="rId247"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09" behindDoc="0" locked="0" layoutInCell="1" allowOverlap="1" wp14:anchorId="1A3E492A" wp14:editId="0E026168">
                <wp:simplePos x="0" y="0"/>
                <wp:positionH relativeFrom="column">
                  <wp:posOffset>6866890</wp:posOffset>
                </wp:positionH>
                <wp:positionV relativeFrom="paragraph">
                  <wp:posOffset>48260</wp:posOffset>
                </wp:positionV>
                <wp:extent cx="95760" cy="180975"/>
                <wp:effectExtent l="38100" t="38100" r="6350" b="34925"/>
                <wp:wrapNone/>
                <wp:docPr id="344" name="Ink 344"/>
                <wp:cNvGraphicFramePr/>
                <a:graphic xmlns:a="http://schemas.openxmlformats.org/drawingml/2006/main">
                  <a:graphicData uri="http://schemas.microsoft.com/office/word/2010/wordprocessingInk">
                    <w14:contentPart bwMode="auto" r:id="rId248">
                      <w14:nvContentPartPr>
                        <w14:cNvContentPartPr/>
                      </w14:nvContentPartPr>
                      <w14:xfrm>
                        <a:off x="0" y="0"/>
                        <a:ext cx="95760" cy="180975"/>
                      </w14:xfrm>
                    </w14:contentPart>
                  </a:graphicData>
                </a:graphic>
              </wp:anchor>
            </w:drawing>
          </mc:Choice>
          <mc:Fallback>
            <w:pict>
              <v:shape w14:anchorId="7DAF95AE" id="Ink 344" o:spid="_x0000_s1026" type="#_x0000_t75" style="position:absolute;margin-left:540.1pt;margin-top:3.2pt;width:8.8pt;height:15.45pt;z-index:25165830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">
                <v:imagedata r:id="rId249"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08" behindDoc="0" locked="0" layoutInCell="1" allowOverlap="1" wp14:anchorId="02300478" wp14:editId="33D20978">
                <wp:simplePos x="0" y="0"/>
                <wp:positionH relativeFrom="column">
                  <wp:posOffset>4971915</wp:posOffset>
                </wp:positionH>
                <wp:positionV relativeFrom="paragraph">
                  <wp:posOffset>182110</wp:posOffset>
                </wp:positionV>
                <wp:extent cx="414720" cy="19440"/>
                <wp:effectExtent l="25400" t="38100" r="42545" b="44450"/>
                <wp:wrapNone/>
                <wp:docPr id="341" name="Ink 341"/>
                <wp:cNvGraphicFramePr/>
                <a:graphic xmlns:a="http://schemas.openxmlformats.org/drawingml/2006/main">
                  <a:graphicData uri="http://schemas.microsoft.com/office/word/2010/wordprocessingInk">
                    <w14:contentPart bwMode="auto" r:id="rId250">
                      <w14:nvContentPartPr>
                        <w14:cNvContentPartPr/>
                      </w14:nvContentPartPr>
                      <w14:xfrm>
                        <a:off x="0" y="0"/>
                        <a:ext cx="414720" cy="19440"/>
                      </w14:xfrm>
                    </w14:contentPart>
                  </a:graphicData>
                </a:graphic>
              </wp:anchor>
            </w:drawing>
          </mc:Choice>
          <mc:Fallback>
            <w:pict>
              <v:shape w14:anchorId="47A25C38" id="Ink 341" o:spid="_x0000_s1026" type="#_x0000_t75" style="position:absolute;margin-left:390.7pt;margin-top:13.55pt;width:34.25pt;height:3.15pt;z-index:2516583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">
                <v:imagedata r:id="rId251" o:title=""/>
              </v:shape>
            </w:pict>
          </mc:Fallback>
        </mc:AlternateContent>
      </w:r>
      <w:r w:rsidR="0011599E">
        <w:rPr>
          <w:rFonts w:ascii="Arial" w:hAnsi="Arial" w:cs="Arial"/>
          <w:noProof/>
          <w:color w:val="000000"/>
          <w:sz w:val="24"/>
          <w:szCs w:val="24"/>
        </w:rPr>
        <mc:AlternateContent>
          <mc:Choice Requires="wpi">
            <w:drawing>
              <wp:anchor distT="0" distB="0" distL="114300" distR="114300" simplePos="0" relativeHeight="251658307" behindDoc="0" locked="0" layoutInCell="1" allowOverlap="1" wp14:anchorId="2FEA6F2A" wp14:editId="2B85C814">
                <wp:simplePos x="0" y="0"/>
                <wp:positionH relativeFrom="column">
                  <wp:posOffset>6728460</wp:posOffset>
                </wp:positionH>
                <wp:positionV relativeFrom="paragraph">
                  <wp:posOffset>553085</wp:posOffset>
                </wp:positionV>
                <wp:extent cx="162375" cy="128905"/>
                <wp:effectExtent l="38100" t="38100" r="28575" b="48895"/>
                <wp:wrapNone/>
                <wp:docPr id="340" name="Ink 340"/>
                <wp:cNvGraphicFramePr/>
                <a:graphic xmlns:a="http://schemas.openxmlformats.org/drawingml/2006/main">
                  <a:graphicData uri="http://schemas.microsoft.com/office/word/2010/wordprocessingInk">
                    <w14:contentPart bwMode="auto" r:id="rId252">
                      <w14:nvContentPartPr>
                        <w14:cNvContentPartPr/>
                      </w14:nvContentPartPr>
                      <w14:xfrm>
                        <a:off x="0" y="0"/>
                        <a:ext cx="162375" cy="128905"/>
                      </w14:xfrm>
                    </w14:contentPart>
                  </a:graphicData>
                </a:graphic>
              </wp:anchor>
            </w:drawing>
          </mc:Choice>
          <mc:Fallback>
            <w:pict>
              <v:shape w14:anchorId="033A04C5" id="Ink 340" o:spid="_x0000_s1026" type="#_x0000_t75" style="position:absolute;margin-left:529.2pt;margin-top:42.95pt;width:14.05pt;height:11.35pt;z-index:2516583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">
                <v:imagedata r:id="rId253" o:title=""/>
              </v:shape>
            </w:pict>
          </mc:Fallback>
        </mc:AlternateContent>
      </w:r>
      <w:r w:rsidR="0011599E">
        <w:rPr>
          <w:rFonts w:ascii="Arial" w:hAnsi="Arial" w:cs="Arial"/>
          <w:noProof/>
          <w:color w:val="000000"/>
          <w:sz w:val="24"/>
          <w:szCs w:val="24"/>
        </w:rPr>
        <mc:AlternateContent>
          <mc:Choice Requires="wpi">
            <w:drawing>
              <wp:anchor distT="0" distB="0" distL="114300" distR="114300" simplePos="0" relativeHeight="251658306" behindDoc="0" locked="0" layoutInCell="1" allowOverlap="1" wp14:anchorId="6E031744" wp14:editId="311F76A8">
                <wp:simplePos x="0" y="0"/>
                <wp:positionH relativeFrom="column">
                  <wp:posOffset>3633435</wp:posOffset>
                </wp:positionH>
                <wp:positionV relativeFrom="paragraph">
                  <wp:posOffset>724990</wp:posOffset>
                </wp:positionV>
                <wp:extent cx="1243440" cy="43200"/>
                <wp:effectExtent l="38100" t="38100" r="13970" b="33020"/>
                <wp:wrapNone/>
                <wp:docPr id="337" name="Ink 337"/>
                <wp:cNvGraphicFramePr/>
                <a:graphic xmlns:a="http://schemas.openxmlformats.org/drawingml/2006/main">
                  <a:graphicData uri="http://schemas.microsoft.com/office/word/2010/wordprocessingInk">
                    <w14:contentPart bwMode="auto" r:id="rId254">
                      <w14:nvContentPartPr>
                        <w14:cNvContentPartPr/>
                      </w14:nvContentPartPr>
                      <w14:xfrm>
                        <a:off x="0" y="0"/>
                        <a:ext cx="1243440" cy="43200"/>
                      </w14:xfrm>
                    </w14:contentPart>
                  </a:graphicData>
                </a:graphic>
              </wp:anchor>
            </w:drawing>
          </mc:Choice>
          <mc:Fallback>
            <w:pict>
              <v:shape w14:anchorId="6E29E490" id="Ink 337" o:spid="_x0000_s1026" type="#_x0000_t75" style="position:absolute;margin-left:285.5pt;margin-top:56.5pt;width:99.1pt;height:4.6pt;z-index:25165830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">
                <v:imagedata r:id="rId255" o:title=""/>
              </v:shape>
            </w:pict>
          </mc:Fallback>
        </mc:AlternateContent>
      </w:r>
      <w:r w:rsidR="0011599E">
        <w:rPr>
          <w:rFonts w:ascii="Arial" w:hAnsi="Arial" w:cs="Arial"/>
          <w:noProof/>
          <w:color w:val="000000"/>
          <w:sz w:val="24"/>
          <w:szCs w:val="24"/>
        </w:rPr>
        <mc:AlternateContent>
          <mc:Choice Requires="wpi">
            <w:drawing>
              <wp:anchor distT="0" distB="0" distL="114300" distR="114300" simplePos="0" relativeHeight="251658305" behindDoc="0" locked="0" layoutInCell="1" allowOverlap="1" wp14:anchorId="278A2DF9" wp14:editId="333247A0">
                <wp:simplePos x="0" y="0"/>
                <wp:positionH relativeFrom="column">
                  <wp:posOffset>5738715</wp:posOffset>
                </wp:positionH>
                <wp:positionV relativeFrom="paragraph">
                  <wp:posOffset>425110</wp:posOffset>
                </wp:positionV>
                <wp:extent cx="557640" cy="9720"/>
                <wp:effectExtent l="25400" t="38100" r="26670" b="41275"/>
                <wp:wrapNone/>
                <wp:docPr id="336" name="Ink 336"/>
                <wp:cNvGraphicFramePr/>
                <a:graphic xmlns:a="http://schemas.openxmlformats.org/drawingml/2006/main">
                  <a:graphicData uri="http://schemas.microsoft.com/office/word/2010/wordprocessingInk">
                    <w14:contentPart bwMode="auto" r:id="rId256">
                      <w14:nvContentPartPr>
                        <w14:cNvContentPartPr/>
                      </w14:nvContentPartPr>
                      <w14:xfrm>
                        <a:off x="0" y="0"/>
                        <a:ext cx="557640" cy="9720"/>
                      </w14:xfrm>
                    </w14:contentPart>
                  </a:graphicData>
                </a:graphic>
              </wp:anchor>
            </w:drawing>
          </mc:Choice>
          <mc:Fallback>
            <w:pict>
              <v:shape w14:anchorId="046643E9" id="Ink 336" o:spid="_x0000_s1026" type="#_x0000_t75" style="position:absolute;margin-left:451.05pt;margin-top:32.65pt;width:45.5pt;height:2.4pt;z-index:25165830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">
                <v:imagedata r:id="rId257" o:title=""/>
              </v:shape>
            </w:pict>
          </mc:Fallback>
        </mc:AlternateContent>
      </w:r>
      <w:r w:rsidR="0011599E">
        <w:rPr>
          <w:rFonts w:ascii="Arial" w:hAnsi="Arial" w:cs="Arial"/>
          <w:noProof/>
          <w:color w:val="000000"/>
          <w:sz w:val="24"/>
          <w:szCs w:val="24"/>
        </w:rPr>
        <mc:AlternateContent>
          <mc:Choice Requires="wpi">
            <w:drawing>
              <wp:anchor distT="0" distB="0" distL="114300" distR="114300" simplePos="0" relativeHeight="251658304" behindDoc="0" locked="0" layoutInCell="1" allowOverlap="1" wp14:anchorId="3CA89599" wp14:editId="278724E2">
                <wp:simplePos x="0" y="0"/>
                <wp:positionH relativeFrom="column">
                  <wp:posOffset>4076595</wp:posOffset>
                </wp:positionH>
                <wp:positionV relativeFrom="paragraph">
                  <wp:posOffset>434470</wp:posOffset>
                </wp:positionV>
                <wp:extent cx="491040" cy="28800"/>
                <wp:effectExtent l="25400" t="38100" r="29845" b="34925"/>
                <wp:wrapNone/>
                <wp:docPr id="335" name="Ink 335"/>
                <wp:cNvGraphicFramePr/>
                <a:graphic xmlns:a="http://schemas.openxmlformats.org/drawingml/2006/main">
                  <a:graphicData uri="http://schemas.microsoft.com/office/word/2010/wordprocessingInk">
                    <w14:contentPart bwMode="auto" r:id="rId258">
                      <w14:nvContentPartPr>
                        <w14:cNvContentPartPr/>
                      </w14:nvContentPartPr>
                      <w14:xfrm>
                        <a:off x="0" y="0"/>
                        <a:ext cx="491040" cy="28800"/>
                      </w14:xfrm>
                    </w14:contentPart>
                  </a:graphicData>
                </a:graphic>
              </wp:anchor>
            </w:drawing>
          </mc:Choice>
          <mc:Fallback>
            <w:pict>
              <v:shape w14:anchorId="26D11108" id="Ink 335" o:spid="_x0000_s1026" type="#_x0000_t75" style="position:absolute;margin-left:320.4pt;margin-top:33.6pt;width:39.85pt;height:3.45pt;z-index:251658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">
                <v:imagedata r:id="rId259" o:title=""/>
              </v:shape>
            </w:pict>
          </mc:Fallback>
        </mc:AlternateContent>
      </w:r>
      <w:r w:rsidR="0011599E">
        <w:rPr>
          <w:rFonts w:ascii="Arial" w:hAnsi="Arial" w:cs="Arial"/>
          <w:noProof/>
          <w:color w:val="000000"/>
          <w:sz w:val="24"/>
          <w:szCs w:val="24"/>
        </w:rPr>
        <mc:AlternateContent>
          <mc:Choice Requires="wpi">
            <w:drawing>
              <wp:anchor distT="0" distB="0" distL="114300" distR="114300" simplePos="0" relativeHeight="251658303" behindDoc="0" locked="0" layoutInCell="1" allowOverlap="1" wp14:anchorId="1E792738" wp14:editId="0DB53C99">
                <wp:simplePos x="0" y="0"/>
                <wp:positionH relativeFrom="column">
                  <wp:posOffset>785475</wp:posOffset>
                </wp:positionH>
                <wp:positionV relativeFrom="paragraph">
                  <wp:posOffset>472630</wp:posOffset>
                </wp:positionV>
                <wp:extent cx="209880" cy="19440"/>
                <wp:effectExtent l="38100" t="38100" r="19050" b="31750"/>
                <wp:wrapNone/>
                <wp:docPr id="334" name="Ink 334"/>
                <wp:cNvGraphicFramePr/>
                <a:graphic xmlns:a="http://schemas.openxmlformats.org/drawingml/2006/main">
                  <a:graphicData uri="http://schemas.microsoft.com/office/word/2010/wordprocessingInk">
                    <w14:contentPart bwMode="auto" r:id="rId260">
                      <w14:nvContentPartPr>
                        <w14:cNvContentPartPr/>
                      </w14:nvContentPartPr>
                      <w14:xfrm>
                        <a:off x="0" y="0"/>
                        <a:ext cx="209880" cy="19440"/>
                      </w14:xfrm>
                    </w14:contentPart>
                  </a:graphicData>
                </a:graphic>
              </wp:anchor>
            </w:drawing>
          </mc:Choice>
          <mc:Fallback>
            <w:pict>
              <v:shape w14:anchorId="41046F44" id="Ink 334" o:spid="_x0000_s1026" type="#_x0000_t75" style="position:absolute;margin-left:61.25pt;margin-top:36.6pt;width:17.75pt;height:2.75pt;z-index:2516583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">
                <v:imagedata r:id="rId261" o:title=""/>
              </v:shape>
            </w:pict>
          </mc:Fallback>
        </mc:AlternateContent>
      </w:r>
      <w:r w:rsidR="0011599E">
        <w:rPr>
          <w:rFonts w:ascii="Arial" w:hAnsi="Arial" w:cs="Arial"/>
          <w:noProof/>
          <w:color w:val="000000"/>
          <w:sz w:val="24"/>
          <w:szCs w:val="24"/>
        </w:rPr>
        <mc:AlternateContent>
          <mc:Choice Requires="wpi">
            <w:drawing>
              <wp:anchor distT="0" distB="0" distL="114300" distR="114300" simplePos="0" relativeHeight="251658302" behindDoc="0" locked="0" layoutInCell="1" allowOverlap="1" wp14:anchorId="57B4602D" wp14:editId="7BD9C690">
                <wp:simplePos x="0" y="0"/>
                <wp:positionH relativeFrom="column">
                  <wp:posOffset>6743065</wp:posOffset>
                </wp:positionH>
                <wp:positionV relativeFrom="paragraph">
                  <wp:posOffset>29210</wp:posOffset>
                </wp:positionV>
                <wp:extent cx="190980" cy="119380"/>
                <wp:effectExtent l="38100" t="38100" r="12700" b="33020"/>
                <wp:wrapNone/>
                <wp:docPr id="333" name="Ink 333"/>
                <wp:cNvGraphicFramePr/>
                <a:graphic xmlns:a="http://schemas.openxmlformats.org/drawingml/2006/main">
                  <a:graphicData uri="http://schemas.microsoft.com/office/word/2010/wordprocessingInk">
                    <w14:contentPart bwMode="auto" r:id="rId262">
                      <w14:nvContentPartPr>
                        <w14:cNvContentPartPr/>
                      </w14:nvContentPartPr>
                      <w14:xfrm>
                        <a:off x="0" y="0"/>
                        <a:ext cx="190980" cy="119380"/>
                      </w14:xfrm>
                    </w14:contentPart>
                  </a:graphicData>
                </a:graphic>
              </wp:anchor>
            </w:drawing>
          </mc:Choice>
          <mc:Fallback>
            <w:pict>
              <v:shape w14:anchorId="33A5984E" id="Ink 333" o:spid="_x0000_s1026" type="#_x0000_t75" style="position:absolute;margin-left:530.35pt;margin-top:1.7pt;width:16.3pt;height:10.6pt;z-index:25165830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">
                <v:imagedata r:id="rId263" o:title=""/>
              </v:shape>
            </w:pict>
          </mc:Fallback>
        </mc:AlternateContent>
      </w:r>
      <w:r w:rsidR="00A8468F" w:rsidRPr="00137330">
        <w:rPr>
          <w:rFonts w:ascii="Arial" w:hAnsi="Arial" w:cs="Arial"/>
          <w:color w:val="000000"/>
          <w:sz w:val="24"/>
          <w:szCs w:val="24"/>
        </w:rPr>
        <w:t>Moreover,  the equipment should have</w:t>
      </w:r>
      <w:r w:rsidR="003C6501" w:rsidRPr="00137330">
        <w:rPr>
          <w:rFonts w:ascii="Arial" w:hAnsi="Arial" w:cs="Arial"/>
          <w:color w:val="000000"/>
          <w:sz w:val="24"/>
          <w:szCs w:val="24"/>
        </w:rPr>
        <w:t xml:space="preserve"> planned maintenance on a</w:t>
      </w:r>
      <w:r w:rsidR="00A8468F" w:rsidRPr="00137330">
        <w:rPr>
          <w:rFonts w:ascii="Arial" w:hAnsi="Arial" w:cs="Arial"/>
          <w:color w:val="000000"/>
          <w:sz w:val="24"/>
          <w:szCs w:val="24"/>
        </w:rPr>
        <w:t xml:space="preserve"> regular basic, due to the high importance off the equipment and the long running times that </w:t>
      </w:r>
      <w:r w:rsidR="00137330" w:rsidRPr="00137330">
        <w:rPr>
          <w:rFonts w:ascii="Arial" w:hAnsi="Arial" w:cs="Arial"/>
          <w:color w:val="000000"/>
          <w:sz w:val="24"/>
          <w:szCs w:val="24"/>
        </w:rPr>
        <w:t>it’ll</w:t>
      </w:r>
      <w:r w:rsidR="00A8468F" w:rsidRPr="00137330">
        <w:rPr>
          <w:rFonts w:ascii="Arial" w:hAnsi="Arial" w:cs="Arial"/>
          <w:color w:val="000000"/>
          <w:sz w:val="24"/>
          <w:szCs w:val="24"/>
        </w:rPr>
        <w:t xml:space="preserve"> be operating. </w:t>
      </w:r>
      <w:r w:rsidR="003C6501" w:rsidRPr="00137330">
        <w:rPr>
          <w:rFonts w:ascii="Arial" w:hAnsi="Arial" w:cs="Arial"/>
          <w:color w:val="000000"/>
          <w:sz w:val="24"/>
          <w:szCs w:val="24"/>
        </w:rPr>
        <w:t xml:space="preserve">From this </w:t>
      </w:r>
      <w:r w:rsidR="00137330" w:rsidRPr="00137330">
        <w:rPr>
          <w:rFonts w:ascii="Arial" w:hAnsi="Arial" w:cs="Arial"/>
          <w:color w:val="000000"/>
          <w:sz w:val="24"/>
          <w:szCs w:val="24"/>
        </w:rPr>
        <w:t>it’ll</w:t>
      </w:r>
      <w:r w:rsidR="003C6501" w:rsidRPr="00137330">
        <w:rPr>
          <w:rFonts w:ascii="Arial" w:hAnsi="Arial" w:cs="Arial"/>
          <w:color w:val="000000"/>
          <w:sz w:val="24"/>
          <w:szCs w:val="24"/>
        </w:rPr>
        <w:t xml:space="preserve"> allow maintenance without disrupting the </w:t>
      </w:r>
      <w:r w:rsidR="00137330" w:rsidRPr="00137330">
        <w:rPr>
          <w:rFonts w:ascii="Arial" w:hAnsi="Arial" w:cs="Arial"/>
          <w:color w:val="000000"/>
          <w:sz w:val="24"/>
          <w:szCs w:val="24"/>
        </w:rPr>
        <w:t>schedule</w:t>
      </w:r>
      <w:r w:rsidR="003C6501" w:rsidRPr="00137330">
        <w:rPr>
          <w:rFonts w:ascii="Arial" w:hAnsi="Arial" w:cs="Arial"/>
          <w:color w:val="000000"/>
          <w:sz w:val="24"/>
          <w:szCs w:val="24"/>
        </w:rPr>
        <w:t xml:space="preserve"> that the equipment is uses. </w:t>
      </w:r>
      <w:r w:rsidR="003521E2" w:rsidRPr="00137330">
        <w:rPr>
          <w:rFonts w:ascii="Arial" w:hAnsi="Arial" w:cs="Arial"/>
          <w:color w:val="000000"/>
          <w:sz w:val="24"/>
          <w:szCs w:val="24"/>
        </w:rPr>
        <w:t xml:space="preserve">Furthermore, </w:t>
      </w:r>
      <w:r w:rsidR="0093586D" w:rsidRPr="00137330">
        <w:rPr>
          <w:rFonts w:ascii="Arial" w:hAnsi="Arial" w:cs="Arial"/>
          <w:color w:val="000000"/>
          <w:sz w:val="24"/>
          <w:szCs w:val="24"/>
        </w:rPr>
        <w:t xml:space="preserve">I have </w:t>
      </w:r>
      <w:r w:rsidR="009D3955">
        <w:rPr>
          <w:rFonts w:ascii="Arial" w:hAnsi="Arial" w:cs="Arial"/>
          <w:noProof/>
          <w:color w:val="000000"/>
          <w:sz w:val="24"/>
          <w:szCs w:val="24"/>
        </w:rPr>
        <w:lastRenderedPageBreak/>
        <mc:AlternateContent>
          <mc:Choice Requires="wpi">
            <w:drawing>
              <wp:anchor distT="0" distB="0" distL="114300" distR="114300" simplePos="0" relativeHeight="251658313" behindDoc="0" locked="0" layoutInCell="1" allowOverlap="1" wp14:anchorId="1ABD5117" wp14:editId="68A40ED9">
                <wp:simplePos x="0" y="0"/>
                <wp:positionH relativeFrom="column">
                  <wp:posOffset>5552440</wp:posOffset>
                </wp:positionH>
                <wp:positionV relativeFrom="paragraph">
                  <wp:posOffset>-356870</wp:posOffset>
                </wp:positionV>
                <wp:extent cx="838545" cy="394970"/>
                <wp:effectExtent l="38100" t="38100" r="0" b="36830"/>
                <wp:wrapNone/>
                <wp:docPr id="355" name="Ink 355"/>
                <wp:cNvGraphicFramePr/>
                <a:graphic xmlns:a="http://schemas.openxmlformats.org/drawingml/2006/main">
                  <a:graphicData uri="http://schemas.microsoft.com/office/word/2010/wordprocessingInk">
                    <w14:contentPart bwMode="auto" r:id="rId264">
                      <w14:nvContentPartPr>
                        <w14:cNvContentPartPr/>
                      </w14:nvContentPartPr>
                      <w14:xfrm>
                        <a:off x="0" y="0"/>
                        <a:ext cx="838545" cy="394970"/>
                      </w14:xfrm>
                    </w14:contentPart>
                  </a:graphicData>
                </a:graphic>
              </wp:anchor>
            </w:drawing>
          </mc:Choice>
          <mc:Fallback>
            <w:pict>
              <v:shape w14:anchorId="555B160B" id="Ink 355" o:spid="_x0000_s1026" type="#_x0000_t75" style="position:absolute;margin-left:436.6pt;margin-top:-28.7pt;width:67.25pt;height:32.3pt;z-index:25165831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">
                <v:imagedata r:id="rId265" o:title=""/>
              </v:shape>
            </w:pict>
          </mc:Fallback>
        </mc:AlternateContent>
      </w:r>
      <w:r w:rsidR="009D3955">
        <w:rPr>
          <w:rFonts w:ascii="Arial" w:hAnsi="Arial" w:cs="Arial"/>
          <w:noProof/>
          <w:color w:val="000000"/>
          <w:sz w:val="24"/>
          <w:szCs w:val="24"/>
        </w:rPr>
        <mc:AlternateContent>
          <mc:Choice Requires="wpi">
            <w:drawing>
              <wp:anchor distT="0" distB="0" distL="114300" distR="114300" simplePos="0" relativeHeight="251658312" behindDoc="0" locked="0" layoutInCell="1" allowOverlap="1" wp14:anchorId="2194BCC0" wp14:editId="0D9802F9">
                <wp:simplePos x="0" y="0"/>
                <wp:positionH relativeFrom="column">
                  <wp:posOffset>2185875</wp:posOffset>
                </wp:positionH>
                <wp:positionV relativeFrom="paragraph">
                  <wp:posOffset>99795</wp:posOffset>
                </wp:positionV>
                <wp:extent cx="643320" cy="300240"/>
                <wp:effectExtent l="38100" t="38100" r="42545" b="43180"/>
                <wp:wrapNone/>
                <wp:docPr id="347" name="Ink 347"/>
                <wp:cNvGraphicFramePr/>
                <a:graphic xmlns:a="http://schemas.openxmlformats.org/drawingml/2006/main">
                  <a:graphicData uri="http://schemas.microsoft.com/office/word/2010/wordprocessingInk">
                    <w14:contentPart bwMode="auto" r:id="rId266">
                      <w14:nvContentPartPr>
                        <w14:cNvContentPartPr/>
                      </w14:nvContentPartPr>
                      <w14:xfrm>
                        <a:off x="0" y="0"/>
                        <a:ext cx="643320" cy="300240"/>
                      </w14:xfrm>
                    </w14:contentPart>
                  </a:graphicData>
                </a:graphic>
              </wp:anchor>
            </w:drawing>
          </mc:Choice>
          <mc:Fallback>
            <w:pict>
              <v:shape w14:anchorId="2B6DF56E" id="Ink 347" o:spid="_x0000_s1026" type="#_x0000_t75" style="position:absolute;margin-left:171.3pt;margin-top:7.05pt;width:52.25pt;height:25.3pt;z-index:251658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">
                <v:imagedata r:id="rId267" o:title=""/>
              </v:shape>
            </w:pict>
          </mc:Fallback>
        </mc:AlternateContent>
      </w:r>
      <w:r w:rsidR="0093586D" w:rsidRPr="00137330">
        <w:rPr>
          <w:rFonts w:ascii="Arial" w:hAnsi="Arial" w:cs="Arial"/>
          <w:color w:val="000000"/>
          <w:sz w:val="24"/>
          <w:szCs w:val="24"/>
        </w:rPr>
        <w:t xml:space="preserve">chosen this </w:t>
      </w:r>
      <w:r w:rsidR="00137330" w:rsidRPr="00137330">
        <w:rPr>
          <w:rFonts w:ascii="Arial" w:hAnsi="Arial" w:cs="Arial"/>
          <w:color w:val="000000"/>
          <w:sz w:val="24"/>
          <w:szCs w:val="24"/>
        </w:rPr>
        <w:t>strategy</w:t>
      </w:r>
      <w:r w:rsidR="0093586D" w:rsidRPr="00137330">
        <w:rPr>
          <w:rFonts w:ascii="Arial" w:hAnsi="Arial" w:cs="Arial"/>
          <w:color w:val="000000"/>
          <w:sz w:val="24"/>
          <w:szCs w:val="24"/>
        </w:rPr>
        <w:t xml:space="preserve"> because </w:t>
      </w:r>
      <w:r w:rsidR="00D46ADC" w:rsidRPr="00137330">
        <w:rPr>
          <w:rFonts w:ascii="Arial" w:hAnsi="Arial" w:cs="Arial"/>
          <w:color w:val="000000"/>
          <w:sz w:val="24"/>
          <w:szCs w:val="24"/>
        </w:rPr>
        <w:t xml:space="preserve">if you use run to failure, the impacts on the equipment will be greater </w:t>
      </w:r>
      <w:r w:rsidR="009D3955">
        <w:rPr>
          <w:rFonts w:ascii="Arial" w:hAnsi="Arial" w:cs="Arial"/>
          <w:noProof/>
          <w:color w:val="000000"/>
          <w:sz w:val="24"/>
          <w:szCs w:val="24"/>
        </w:rPr>
        <mc:AlternateContent>
          <mc:Choice Requires="wpi">
            <w:drawing>
              <wp:anchor distT="0" distB="0" distL="114300" distR="114300" simplePos="0" relativeHeight="251658315" behindDoc="0" locked="0" layoutInCell="1" allowOverlap="1" wp14:anchorId="406F48A2" wp14:editId="0DF1C990">
                <wp:simplePos x="0" y="0"/>
                <wp:positionH relativeFrom="column">
                  <wp:posOffset>6704965</wp:posOffset>
                </wp:positionH>
                <wp:positionV relativeFrom="paragraph">
                  <wp:posOffset>285115</wp:posOffset>
                </wp:positionV>
                <wp:extent cx="157365" cy="205140"/>
                <wp:effectExtent l="38100" t="38100" r="8255" b="36195"/>
                <wp:wrapNone/>
                <wp:docPr id="360" name="Ink 360"/>
                <wp:cNvGraphicFramePr/>
                <a:graphic xmlns:a="http://schemas.openxmlformats.org/drawingml/2006/main">
                  <a:graphicData uri="http://schemas.microsoft.com/office/word/2010/wordprocessingInk">
                    <w14:contentPart bwMode="auto" r:id="rId268">
                      <w14:nvContentPartPr>
                        <w14:cNvContentPartPr/>
                      </w14:nvContentPartPr>
                      <w14:xfrm>
                        <a:off x="0" y="0"/>
                        <a:ext cx="157365" cy="205140"/>
                      </w14:xfrm>
                    </w14:contentPart>
                  </a:graphicData>
                </a:graphic>
              </wp:anchor>
            </w:drawing>
          </mc:Choice>
          <mc:Fallback>
            <w:pict>
              <v:shape w14:anchorId="7373951F" id="Ink 360" o:spid="_x0000_s1026" type="#_x0000_t75" style="position:absolute;margin-left:527.35pt;margin-top:21.85pt;width:13.65pt;height:17.35pt;z-index:2516583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">
                <v:imagedata r:id="rId269" o:title=""/>
              </v:shape>
            </w:pict>
          </mc:Fallback>
        </mc:AlternateContent>
      </w:r>
      <w:r w:rsidR="009D3955">
        <w:rPr>
          <w:rFonts w:ascii="Arial" w:hAnsi="Arial" w:cs="Arial"/>
          <w:noProof/>
          <w:color w:val="000000"/>
          <w:sz w:val="24"/>
          <w:szCs w:val="24"/>
        </w:rPr>
        <mc:AlternateContent>
          <mc:Choice Requires="wpi">
            <w:drawing>
              <wp:anchor distT="0" distB="0" distL="114300" distR="114300" simplePos="0" relativeHeight="251658314" behindDoc="0" locked="0" layoutInCell="1" allowOverlap="1" wp14:anchorId="206855F6" wp14:editId="0DFD41E0">
                <wp:simplePos x="0" y="0"/>
                <wp:positionH relativeFrom="column">
                  <wp:posOffset>5738715</wp:posOffset>
                </wp:positionH>
                <wp:positionV relativeFrom="paragraph">
                  <wp:posOffset>433155</wp:posOffset>
                </wp:positionV>
                <wp:extent cx="400320" cy="43200"/>
                <wp:effectExtent l="38100" t="38100" r="0" b="33020"/>
                <wp:wrapNone/>
                <wp:docPr id="356" name="Ink 356"/>
                <wp:cNvGraphicFramePr/>
                <a:graphic xmlns:a="http://schemas.openxmlformats.org/drawingml/2006/main">
                  <a:graphicData uri="http://schemas.microsoft.com/office/word/2010/wordprocessingInk">
                    <w14:contentPart bwMode="auto" r:id="rId270">
                      <w14:nvContentPartPr>
                        <w14:cNvContentPartPr/>
                      </w14:nvContentPartPr>
                      <w14:xfrm>
                        <a:off x="0" y="0"/>
                        <a:ext cx="400320" cy="43200"/>
                      </w14:xfrm>
                    </w14:contentPart>
                  </a:graphicData>
                </a:graphic>
              </wp:anchor>
            </w:drawing>
          </mc:Choice>
          <mc:Fallback>
            <w:pict>
              <v:shape w14:anchorId="2F9C4840" id="Ink 356" o:spid="_x0000_s1026" type="#_x0000_t75" style="position:absolute;margin-left:451.25pt;margin-top:33.5pt;width:32.7pt;height:4.6pt;z-index:2516583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">
                <v:imagedata r:id="rId271" o:title=""/>
              </v:shape>
            </w:pict>
          </mc:Fallback>
        </mc:AlternateContent>
      </w:r>
      <w:r w:rsidR="00D46ADC" w:rsidRPr="00137330">
        <w:rPr>
          <w:rFonts w:ascii="Arial" w:hAnsi="Arial" w:cs="Arial"/>
          <w:color w:val="000000"/>
          <w:sz w:val="24"/>
          <w:szCs w:val="24"/>
        </w:rPr>
        <w:t xml:space="preserve">then if a planned maintenance strategy was used. </w:t>
      </w:r>
      <w:r w:rsidR="00486B54" w:rsidRPr="00137330">
        <w:rPr>
          <w:rFonts w:ascii="Arial" w:hAnsi="Arial" w:cs="Arial"/>
          <w:color w:val="000000"/>
          <w:sz w:val="24"/>
          <w:szCs w:val="24"/>
        </w:rPr>
        <w:t xml:space="preserve">Furthermore, that could lead on to spars </w:t>
      </w:r>
      <w:r w:rsidR="007B7D56">
        <w:rPr>
          <w:rFonts w:ascii="Arial" w:hAnsi="Arial" w:cs="Arial"/>
          <w:noProof/>
          <w:color w:val="000000"/>
          <w:sz w:val="24"/>
          <w:szCs w:val="24"/>
        </w:rPr>
        <mc:AlternateContent>
          <mc:Choice Requires="wpi">
            <w:drawing>
              <wp:anchor distT="0" distB="0" distL="114300" distR="114300" simplePos="0" relativeHeight="251658316" behindDoc="0" locked="0" layoutInCell="1" allowOverlap="1" wp14:anchorId="3C5E3B7B" wp14:editId="5DFCB90D">
                <wp:simplePos x="0" y="0"/>
                <wp:positionH relativeFrom="column">
                  <wp:posOffset>4247955</wp:posOffset>
                </wp:positionH>
                <wp:positionV relativeFrom="paragraph">
                  <wp:posOffset>491835</wp:posOffset>
                </wp:positionV>
                <wp:extent cx="638640" cy="275040"/>
                <wp:effectExtent l="38100" t="38100" r="9525" b="42545"/>
                <wp:wrapNone/>
                <wp:docPr id="361" name="Ink 361"/>
                <wp:cNvGraphicFramePr/>
                <a:graphic xmlns:a="http://schemas.openxmlformats.org/drawingml/2006/main">
                  <a:graphicData uri="http://schemas.microsoft.com/office/word/2010/wordprocessingInk">
                    <w14:contentPart bwMode="auto" r:id="rId272">
                      <w14:nvContentPartPr>
                        <w14:cNvContentPartPr/>
                      </w14:nvContentPartPr>
                      <w14:xfrm>
                        <a:off x="0" y="0"/>
                        <a:ext cx="638640" cy="275040"/>
                      </w14:xfrm>
                    </w14:contentPart>
                  </a:graphicData>
                </a:graphic>
              </wp:anchor>
            </w:drawing>
          </mc:Choice>
          <mc:Fallback>
            <w:pict>
              <v:shape w14:anchorId="7B706D7F" id="Ink 361" o:spid="_x0000_s1026" type="#_x0000_t75" style="position:absolute;margin-left:333.9pt;margin-top:38.15pt;width:51.55pt;height:22.85pt;z-index:2516583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">
                <v:imagedata r:id="rId273" o:title=""/>
              </v:shape>
            </w:pict>
          </mc:Fallback>
        </mc:AlternateContent>
      </w:r>
      <w:r w:rsidR="00486B54" w:rsidRPr="00137330">
        <w:rPr>
          <w:rFonts w:ascii="Arial" w:hAnsi="Arial" w:cs="Arial"/>
          <w:color w:val="000000"/>
          <w:sz w:val="24"/>
          <w:szCs w:val="24"/>
        </w:rPr>
        <w:t xml:space="preserve">needing to be ordered due to the impact being greater and also more unexpected. </w:t>
      </w:r>
      <w:r w:rsidR="00BE0E17" w:rsidRPr="00137330">
        <w:rPr>
          <w:rFonts w:ascii="Arial" w:hAnsi="Arial" w:cs="Arial"/>
          <w:color w:val="000000"/>
          <w:sz w:val="24"/>
          <w:szCs w:val="24"/>
        </w:rPr>
        <w:t xml:space="preserve">Therefore, lead </w:t>
      </w:r>
      <w:r w:rsidR="007011F7">
        <w:rPr>
          <w:rFonts w:ascii="Arial" w:hAnsi="Arial" w:cs="Arial"/>
          <w:noProof/>
          <w:color w:val="000000"/>
          <w:sz w:val="24"/>
          <w:szCs w:val="24"/>
        </w:rPr>
        <mc:AlternateContent>
          <mc:Choice Requires="wpi">
            <w:drawing>
              <wp:anchor distT="0" distB="0" distL="114300" distR="114300" simplePos="0" relativeHeight="251658317" behindDoc="0" locked="0" layoutInCell="1" allowOverlap="1" wp14:anchorId="47547298" wp14:editId="76ED9921">
                <wp:simplePos x="0" y="0"/>
                <wp:positionH relativeFrom="column">
                  <wp:posOffset>1356995</wp:posOffset>
                </wp:positionH>
                <wp:positionV relativeFrom="paragraph">
                  <wp:posOffset>749935</wp:posOffset>
                </wp:positionV>
                <wp:extent cx="1547495" cy="531250"/>
                <wp:effectExtent l="38100" t="38100" r="14605" b="40640"/>
                <wp:wrapNone/>
                <wp:docPr id="364" name="Ink 364"/>
                <wp:cNvGraphicFramePr/>
                <a:graphic xmlns:a="http://schemas.openxmlformats.org/drawingml/2006/main">
                  <a:graphicData uri="http://schemas.microsoft.com/office/word/2010/wordprocessingInk">
                    <w14:contentPart bwMode="auto" r:id="rId274">
                      <w14:nvContentPartPr>
                        <w14:cNvContentPartPr/>
                      </w14:nvContentPartPr>
                      <w14:xfrm>
                        <a:off x="0" y="0"/>
                        <a:ext cx="1547495" cy="531250"/>
                      </w14:xfrm>
                    </w14:contentPart>
                  </a:graphicData>
                </a:graphic>
              </wp:anchor>
            </w:drawing>
          </mc:Choice>
          <mc:Fallback>
            <w:pict>
              <v:shape w14:anchorId="395D4DF0" id="Ink 364" o:spid="_x0000_s1026" type="#_x0000_t75" style="position:absolute;margin-left:106.05pt;margin-top:58.45pt;width:123.25pt;height:43.25pt;z-index:25165831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">
                <v:imagedata r:id="rId275" o:title=""/>
              </v:shape>
            </w:pict>
          </mc:Fallback>
        </mc:AlternateContent>
      </w:r>
      <w:r w:rsidR="00BE0E17" w:rsidRPr="00137330">
        <w:rPr>
          <w:rFonts w:ascii="Arial" w:hAnsi="Arial" w:cs="Arial"/>
          <w:color w:val="000000"/>
          <w:sz w:val="24"/>
          <w:szCs w:val="24"/>
        </w:rPr>
        <w:t xml:space="preserve">time on the order can be greater than expected. This will put more risk on the process due to it only having one pump on line for a cooling </w:t>
      </w:r>
      <w:r w:rsidR="00137330" w:rsidRPr="00137330">
        <w:rPr>
          <w:rFonts w:ascii="Arial" w:hAnsi="Arial" w:cs="Arial"/>
          <w:color w:val="000000"/>
          <w:sz w:val="24"/>
          <w:szCs w:val="24"/>
        </w:rPr>
        <w:t>system</w:t>
      </w:r>
      <w:r w:rsidR="00BE0E17" w:rsidRPr="00137330">
        <w:rPr>
          <w:rFonts w:ascii="Arial" w:hAnsi="Arial" w:cs="Arial"/>
          <w:color w:val="000000"/>
          <w:sz w:val="24"/>
          <w:szCs w:val="24"/>
        </w:rPr>
        <w:t>.</w:t>
      </w:r>
      <w:r w:rsidR="00BE7FEE" w:rsidRPr="00137330">
        <w:rPr>
          <w:rFonts w:ascii="Arial" w:hAnsi="Arial" w:cs="Arial"/>
          <w:color w:val="000000"/>
          <w:sz w:val="24"/>
          <w:szCs w:val="24"/>
        </w:rPr>
        <w:t xml:space="preserve"> However, using run to failure, allows for the reduced time spent on </w:t>
      </w:r>
      <w:r w:rsidR="00137330" w:rsidRPr="00137330">
        <w:rPr>
          <w:rFonts w:ascii="Arial" w:hAnsi="Arial" w:cs="Arial"/>
          <w:color w:val="000000"/>
          <w:sz w:val="24"/>
          <w:szCs w:val="24"/>
        </w:rPr>
        <w:t>maintenance</w:t>
      </w:r>
      <w:r w:rsidR="00BE7FEE" w:rsidRPr="00137330">
        <w:rPr>
          <w:rFonts w:ascii="Arial" w:hAnsi="Arial" w:cs="Arial"/>
          <w:color w:val="000000"/>
          <w:sz w:val="24"/>
          <w:szCs w:val="24"/>
        </w:rPr>
        <w:t xml:space="preserve"> due to it not being done on a regular basis</w:t>
      </w:r>
      <w:r w:rsidR="004F5331" w:rsidRPr="00137330">
        <w:rPr>
          <w:rFonts w:ascii="Arial" w:hAnsi="Arial" w:cs="Arial"/>
          <w:color w:val="000000"/>
          <w:sz w:val="24"/>
          <w:szCs w:val="24"/>
        </w:rPr>
        <w:t xml:space="preserve">, however, this cost </w:t>
      </w:r>
      <w:r w:rsidR="007011F7">
        <w:rPr>
          <w:rFonts w:ascii="Arial" w:hAnsi="Arial" w:cs="Arial"/>
          <w:noProof/>
          <w:color w:val="000000"/>
          <w:sz w:val="24"/>
          <w:szCs w:val="24"/>
        </w:rPr>
        <mc:AlternateContent>
          <mc:Choice Requires="wpi">
            <w:drawing>
              <wp:anchor distT="0" distB="0" distL="114300" distR="114300" simplePos="0" relativeHeight="251658318" behindDoc="0" locked="0" layoutInCell="1" allowOverlap="1" wp14:anchorId="3B4D2CAD" wp14:editId="021D9FAD">
                <wp:simplePos x="0" y="0"/>
                <wp:positionH relativeFrom="column">
                  <wp:posOffset>494955</wp:posOffset>
                </wp:positionH>
                <wp:positionV relativeFrom="paragraph">
                  <wp:posOffset>1671555</wp:posOffset>
                </wp:positionV>
                <wp:extent cx="543240" cy="257400"/>
                <wp:effectExtent l="38100" t="38100" r="41275" b="34925"/>
                <wp:wrapNone/>
                <wp:docPr id="365" name="Ink 365"/>
                <wp:cNvGraphicFramePr/>
                <a:graphic xmlns:a="http://schemas.openxmlformats.org/drawingml/2006/main">
                  <a:graphicData uri="http://schemas.microsoft.com/office/word/2010/wordprocessingInk">
                    <w14:contentPart bwMode="auto" r:id="rId276">
                      <w14:nvContentPartPr>
                        <w14:cNvContentPartPr/>
                      </w14:nvContentPartPr>
                      <w14:xfrm>
                        <a:off x="0" y="0"/>
                        <a:ext cx="543240" cy="257400"/>
                      </w14:xfrm>
                    </w14:contentPart>
                  </a:graphicData>
                </a:graphic>
              </wp:anchor>
            </w:drawing>
          </mc:Choice>
          <mc:Fallback>
            <w:pict>
              <v:shape w14:anchorId="3D1CA148" id="Ink 365" o:spid="_x0000_s1026" type="#_x0000_t75" style="position:absolute;margin-left:38.15pt;margin-top:130.8pt;width:44.35pt;height:21.9pt;z-index:2516583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">
                <v:imagedata r:id="rId277" o:title=""/>
              </v:shape>
            </w:pict>
          </mc:Fallback>
        </mc:AlternateContent>
      </w:r>
      <w:r w:rsidR="004F5331" w:rsidRPr="00137330">
        <w:rPr>
          <w:rFonts w:ascii="Arial" w:hAnsi="Arial" w:cs="Arial"/>
          <w:color w:val="000000"/>
          <w:sz w:val="24"/>
          <w:szCs w:val="24"/>
        </w:rPr>
        <w:t xml:space="preserve">could be over taken with the cost of parts needing to be ordered and possible overtime pay needed to fix it. </w:t>
      </w:r>
    </w:p>
    <w:p w14:paraId="3CDF7086" w14:textId="77777777" w:rsidR="004F5331" w:rsidRPr="00137330" w:rsidRDefault="004F5331" w:rsidP="00137330">
      <w:pPr>
        <w:spacing w:line="360" w:lineRule="auto"/>
        <w:rPr>
          <w:rFonts w:ascii="Arial" w:hAnsi="Arial" w:cs="Arial"/>
          <w:color w:val="000000"/>
          <w:sz w:val="24"/>
          <w:szCs w:val="24"/>
        </w:rPr>
      </w:pPr>
    </w:p>
    <w:p w14:paraId="62ECA94E" w14:textId="77E5C9E1" w:rsidR="004F5331" w:rsidRPr="00137330" w:rsidRDefault="007011F7"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20" behindDoc="0" locked="0" layoutInCell="1" allowOverlap="1" wp14:anchorId="37AADFE5" wp14:editId="0193BDF2">
                <wp:simplePos x="0" y="0"/>
                <wp:positionH relativeFrom="column">
                  <wp:posOffset>5166995</wp:posOffset>
                </wp:positionH>
                <wp:positionV relativeFrom="paragraph">
                  <wp:posOffset>719455</wp:posOffset>
                </wp:positionV>
                <wp:extent cx="1371545" cy="343200"/>
                <wp:effectExtent l="38100" t="38100" r="635" b="38100"/>
                <wp:wrapNone/>
                <wp:docPr id="376" name="Ink 376"/>
                <wp:cNvGraphicFramePr/>
                <a:graphic xmlns:a="http://schemas.openxmlformats.org/drawingml/2006/main">
                  <a:graphicData uri="http://schemas.microsoft.com/office/word/2010/wordprocessingInk">
                    <w14:contentPart bwMode="auto" r:id="rId278">
                      <w14:nvContentPartPr>
                        <w14:cNvContentPartPr/>
                      </w14:nvContentPartPr>
                      <w14:xfrm>
                        <a:off x="0" y="0"/>
                        <a:ext cx="1371545" cy="343200"/>
                      </w14:xfrm>
                    </w14:contentPart>
                  </a:graphicData>
                </a:graphic>
              </wp:anchor>
            </w:drawing>
          </mc:Choice>
          <mc:Fallback>
            <w:pict>
              <v:shape w14:anchorId="3FD33F50" id="Ink 376" o:spid="_x0000_s1026" type="#_x0000_t75" style="position:absolute;margin-left:406.25pt;margin-top:56.05pt;width:109.25pt;height:28.2pt;z-index:25165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&#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">
                <v:imagedata r:id="rId279"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19" behindDoc="0" locked="0" layoutInCell="1" allowOverlap="1" wp14:anchorId="66DB02ED" wp14:editId="5E4C4DCB">
                <wp:simplePos x="0" y="0"/>
                <wp:positionH relativeFrom="column">
                  <wp:posOffset>1428435</wp:posOffset>
                </wp:positionH>
                <wp:positionV relativeFrom="paragraph">
                  <wp:posOffset>415245</wp:posOffset>
                </wp:positionV>
                <wp:extent cx="943200" cy="471960"/>
                <wp:effectExtent l="38100" t="38100" r="34925" b="36195"/>
                <wp:wrapNone/>
                <wp:docPr id="366" name="Ink 366"/>
                <wp:cNvGraphicFramePr/>
                <a:graphic xmlns:a="http://schemas.openxmlformats.org/drawingml/2006/main">
                  <a:graphicData uri="http://schemas.microsoft.com/office/word/2010/wordprocessingInk">
                    <w14:contentPart bwMode="auto" r:id="rId280">
                      <w14:nvContentPartPr>
                        <w14:cNvContentPartPr/>
                      </w14:nvContentPartPr>
                      <w14:xfrm>
                        <a:off x="0" y="0"/>
                        <a:ext cx="943200" cy="471960"/>
                      </w14:xfrm>
                    </w14:contentPart>
                  </a:graphicData>
                </a:graphic>
              </wp:anchor>
            </w:drawing>
          </mc:Choice>
          <mc:Fallback>
            <w:pict>
              <v:shape w14:anchorId="6AA6371C" id="Ink 366" o:spid="_x0000_s1026" type="#_x0000_t75" style="position:absolute;margin-left:111.7pt;margin-top:31.9pt;width:75.9pt;height:38.75pt;z-index:2516583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">
                <v:imagedata r:id="rId281" o:title=""/>
              </v:shape>
            </w:pict>
          </mc:Fallback>
        </mc:AlternateContent>
      </w:r>
      <w:r w:rsidR="004F5331" w:rsidRPr="00137330">
        <w:rPr>
          <w:rFonts w:ascii="Arial" w:hAnsi="Arial" w:cs="Arial"/>
          <w:color w:val="000000"/>
          <w:sz w:val="24"/>
          <w:szCs w:val="24"/>
        </w:rPr>
        <w:t xml:space="preserve">The advantage off running the </w:t>
      </w:r>
      <w:r w:rsidR="00137330" w:rsidRPr="00137330">
        <w:rPr>
          <w:rFonts w:ascii="Arial" w:hAnsi="Arial" w:cs="Arial"/>
          <w:color w:val="000000"/>
          <w:sz w:val="24"/>
          <w:szCs w:val="24"/>
        </w:rPr>
        <w:t>equipment</w:t>
      </w:r>
      <w:r w:rsidR="004F5331" w:rsidRPr="00137330">
        <w:rPr>
          <w:rFonts w:ascii="Arial" w:hAnsi="Arial" w:cs="Arial"/>
          <w:color w:val="000000"/>
          <w:sz w:val="24"/>
          <w:szCs w:val="24"/>
        </w:rPr>
        <w:t xml:space="preserve"> up on a regular basis, is that the operators know how equipment should run and</w:t>
      </w:r>
      <w:r w:rsidR="001C6BB3" w:rsidRPr="00137330">
        <w:rPr>
          <w:rFonts w:ascii="Arial" w:hAnsi="Arial" w:cs="Arial"/>
          <w:color w:val="000000"/>
          <w:sz w:val="24"/>
          <w:szCs w:val="24"/>
        </w:rPr>
        <w:t xml:space="preserve"> acts when it is running and</w:t>
      </w:r>
      <w:r w:rsidR="004F5331" w:rsidRPr="00137330">
        <w:rPr>
          <w:rFonts w:ascii="Arial" w:hAnsi="Arial" w:cs="Arial"/>
          <w:color w:val="000000"/>
          <w:sz w:val="24"/>
          <w:szCs w:val="24"/>
        </w:rPr>
        <w:t xml:space="preserve"> therefore</w:t>
      </w:r>
      <w:r w:rsidR="001C6BB3" w:rsidRPr="00137330">
        <w:rPr>
          <w:rFonts w:ascii="Arial" w:hAnsi="Arial" w:cs="Arial"/>
          <w:color w:val="000000"/>
          <w:sz w:val="24"/>
          <w:szCs w:val="24"/>
        </w:rPr>
        <w:t xml:space="preserve"> can tell when there is a problem or a problem is starting to occur, this means problems can be caught early, this can stop a </w:t>
      </w:r>
      <w:r w:rsidR="00137330" w:rsidRPr="00137330">
        <w:rPr>
          <w:rFonts w:ascii="Arial" w:hAnsi="Arial" w:cs="Arial"/>
          <w:color w:val="000000"/>
          <w:sz w:val="24"/>
          <w:szCs w:val="24"/>
        </w:rPr>
        <w:t>problem</w:t>
      </w:r>
      <w:r w:rsidR="001C6BB3" w:rsidRPr="00137330">
        <w:rPr>
          <w:rFonts w:ascii="Arial" w:hAnsi="Arial" w:cs="Arial"/>
          <w:color w:val="000000"/>
          <w:sz w:val="24"/>
          <w:szCs w:val="24"/>
        </w:rPr>
        <w:t xml:space="preserve"> from developing and causing a knock on effect. </w:t>
      </w:r>
      <w:r w:rsidR="004F5331" w:rsidRPr="00137330">
        <w:rPr>
          <w:rFonts w:ascii="Arial" w:hAnsi="Arial" w:cs="Arial"/>
          <w:color w:val="000000"/>
          <w:sz w:val="24"/>
          <w:szCs w:val="24"/>
        </w:rPr>
        <w:t xml:space="preserve"> </w:t>
      </w:r>
    </w:p>
    <w:p w14:paraId="2C28135E" w14:textId="77777777" w:rsidR="001C6BB3" w:rsidRPr="00137330" w:rsidRDefault="001C6BB3" w:rsidP="00137330">
      <w:pPr>
        <w:spacing w:line="360" w:lineRule="auto"/>
        <w:rPr>
          <w:rFonts w:ascii="Arial" w:hAnsi="Arial" w:cs="Arial"/>
          <w:color w:val="000000"/>
          <w:sz w:val="24"/>
          <w:szCs w:val="24"/>
        </w:rPr>
      </w:pPr>
    </w:p>
    <w:p w14:paraId="187BC48F" w14:textId="2C55DD17" w:rsidR="00012AA4" w:rsidRPr="00137330" w:rsidRDefault="00AE15C7"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29" behindDoc="0" locked="0" layoutInCell="1" allowOverlap="1" wp14:anchorId="262D0C4F" wp14:editId="03DC24F8">
                <wp:simplePos x="0" y="0"/>
                <wp:positionH relativeFrom="column">
                  <wp:posOffset>4914900</wp:posOffset>
                </wp:positionH>
                <wp:positionV relativeFrom="paragraph">
                  <wp:posOffset>2028825</wp:posOffset>
                </wp:positionV>
                <wp:extent cx="1428725" cy="524945"/>
                <wp:effectExtent l="38100" t="38100" r="32385" b="34290"/>
                <wp:wrapNone/>
                <wp:docPr id="404" name="Ink 404"/>
                <wp:cNvGraphicFramePr/>
                <a:graphic xmlns:a="http://schemas.openxmlformats.org/drawingml/2006/main">
                  <a:graphicData uri="http://schemas.microsoft.com/office/word/2010/wordprocessingInk">
                    <w14:contentPart bwMode="auto" r:id="rId282">
                      <w14:nvContentPartPr>
                        <w14:cNvContentPartPr/>
                      </w14:nvContentPartPr>
                      <w14:xfrm>
                        <a:off x="0" y="0"/>
                        <a:ext cx="1428725" cy="524945"/>
                      </w14:xfrm>
                    </w14:contentPart>
                  </a:graphicData>
                </a:graphic>
              </wp:anchor>
            </w:drawing>
          </mc:Choice>
          <mc:Fallback>
            <w:pict>
              <v:shape w14:anchorId="5F5C281F" id="Ink 404" o:spid="_x0000_s1026" type="#_x0000_t75" style="position:absolute;margin-left:386.4pt;margin-top:159.15pt;width:113.75pt;height:42.6pt;z-index:25165832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">
                <v:imagedata r:id="rId283"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27" behindDoc="0" locked="0" layoutInCell="1" allowOverlap="1" wp14:anchorId="44E722EB" wp14:editId="0563E9BE">
                <wp:simplePos x="0" y="0"/>
                <wp:positionH relativeFrom="column">
                  <wp:posOffset>3962115</wp:posOffset>
                </wp:positionH>
                <wp:positionV relativeFrom="paragraph">
                  <wp:posOffset>1791465</wp:posOffset>
                </wp:positionV>
                <wp:extent cx="667080" cy="462240"/>
                <wp:effectExtent l="38100" t="38100" r="31750" b="33655"/>
                <wp:wrapNone/>
                <wp:docPr id="386" name="Ink 386"/>
                <wp:cNvGraphicFramePr/>
                <a:graphic xmlns:a="http://schemas.openxmlformats.org/drawingml/2006/main">
                  <a:graphicData uri="http://schemas.microsoft.com/office/word/2010/wordprocessingInk">
                    <w14:contentPart bwMode="auto" r:id="rId284">
                      <w14:nvContentPartPr>
                        <w14:cNvContentPartPr/>
                      </w14:nvContentPartPr>
                      <w14:xfrm>
                        <a:off x="0" y="0"/>
                        <a:ext cx="667080" cy="462240"/>
                      </w14:xfrm>
                    </w14:contentPart>
                  </a:graphicData>
                </a:graphic>
              </wp:anchor>
            </w:drawing>
          </mc:Choice>
          <mc:Fallback>
            <w:pict>
              <v:shape w14:anchorId="1E0771A8" id="Ink 386" o:spid="_x0000_s1026" type="#_x0000_t75" style="position:absolute;margin-left:311.4pt;margin-top:140.45pt;width:53.75pt;height:37.65pt;z-index:2516583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">
                <v:imagedata r:id="rId285"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26" behindDoc="0" locked="0" layoutInCell="1" allowOverlap="1" wp14:anchorId="7B1E5429" wp14:editId="145140A9">
                <wp:simplePos x="0" y="0"/>
                <wp:positionH relativeFrom="column">
                  <wp:posOffset>3238155</wp:posOffset>
                </wp:positionH>
                <wp:positionV relativeFrom="paragraph">
                  <wp:posOffset>1439025</wp:posOffset>
                </wp:positionV>
                <wp:extent cx="733680" cy="347400"/>
                <wp:effectExtent l="38100" t="38100" r="28575" b="33655"/>
                <wp:wrapNone/>
                <wp:docPr id="385" name="Ink 385"/>
                <wp:cNvGraphicFramePr/>
                <a:graphic xmlns:a="http://schemas.openxmlformats.org/drawingml/2006/main">
                  <a:graphicData uri="http://schemas.microsoft.com/office/word/2010/wordprocessingInk">
                    <w14:contentPart bwMode="auto" r:id="rId286">
                      <w14:nvContentPartPr>
                        <w14:cNvContentPartPr/>
                      </w14:nvContentPartPr>
                      <w14:xfrm>
                        <a:off x="0" y="0"/>
                        <a:ext cx="733680" cy="347400"/>
                      </w14:xfrm>
                    </w14:contentPart>
                  </a:graphicData>
                </a:graphic>
              </wp:anchor>
            </w:drawing>
          </mc:Choice>
          <mc:Fallback>
            <w:pict>
              <v:shape w14:anchorId="290DC54D" id="Ink 385" o:spid="_x0000_s1026" type="#_x0000_t75" style="position:absolute;margin-left:254.35pt;margin-top:112.7pt;width:58.95pt;height:28.55pt;z-index:2516583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">
                <v:imagedata r:id="rId287"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25" behindDoc="0" locked="0" layoutInCell="1" allowOverlap="1" wp14:anchorId="0296395F" wp14:editId="423279FB">
                <wp:simplePos x="0" y="0"/>
                <wp:positionH relativeFrom="column">
                  <wp:posOffset>6743700</wp:posOffset>
                </wp:positionH>
                <wp:positionV relativeFrom="paragraph">
                  <wp:posOffset>1319530</wp:posOffset>
                </wp:positionV>
                <wp:extent cx="176435" cy="252795"/>
                <wp:effectExtent l="38100" t="38100" r="1905" b="39370"/>
                <wp:wrapNone/>
                <wp:docPr id="384" name="Ink 384"/>
                <wp:cNvGraphicFramePr/>
                <a:graphic xmlns:a="http://schemas.openxmlformats.org/drawingml/2006/main">
                  <a:graphicData uri="http://schemas.microsoft.com/office/word/2010/wordprocessingInk">
                    <w14:contentPart bwMode="auto" r:id="rId288">
                      <w14:nvContentPartPr>
                        <w14:cNvContentPartPr/>
                      </w14:nvContentPartPr>
                      <w14:xfrm>
                        <a:off x="0" y="0"/>
                        <a:ext cx="176435" cy="252795"/>
                      </w14:xfrm>
                    </w14:contentPart>
                  </a:graphicData>
                </a:graphic>
              </wp:anchor>
            </w:drawing>
          </mc:Choice>
          <mc:Fallback>
            <w:pict>
              <v:shape w14:anchorId="6B0320AC" id="Ink 384" o:spid="_x0000_s1026" type="#_x0000_t75" style="position:absolute;margin-left:530.4pt;margin-top:103.3pt;width:15.15pt;height:21.1pt;z-index:25165832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">
                <v:imagedata r:id="rId289"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24" behindDoc="0" locked="0" layoutInCell="1" allowOverlap="1" wp14:anchorId="4846E464" wp14:editId="3E697ECA">
                <wp:simplePos x="0" y="0"/>
                <wp:positionH relativeFrom="column">
                  <wp:posOffset>1981035</wp:posOffset>
                </wp:positionH>
                <wp:positionV relativeFrom="paragraph">
                  <wp:posOffset>1500945</wp:posOffset>
                </wp:positionV>
                <wp:extent cx="481320" cy="24120"/>
                <wp:effectExtent l="38100" t="25400" r="27305" b="40005"/>
                <wp:wrapNone/>
                <wp:docPr id="380" name="Ink 380"/>
                <wp:cNvGraphicFramePr/>
                <a:graphic xmlns:a="http://schemas.openxmlformats.org/drawingml/2006/main">
                  <a:graphicData uri="http://schemas.microsoft.com/office/word/2010/wordprocessingInk">
                    <w14:contentPart bwMode="auto" r:id="rId290">
                      <w14:nvContentPartPr>
                        <w14:cNvContentPartPr/>
                      </w14:nvContentPartPr>
                      <w14:xfrm>
                        <a:off x="0" y="0"/>
                        <a:ext cx="481320" cy="24120"/>
                      </w14:xfrm>
                    </w14:contentPart>
                  </a:graphicData>
                </a:graphic>
              </wp:anchor>
            </w:drawing>
          </mc:Choice>
          <mc:Fallback>
            <w:pict>
              <v:shape w14:anchorId="69DCEC51" id="Ink 380" o:spid="_x0000_s1026" type="#_x0000_t75" style="position:absolute;margin-left:155.4pt;margin-top:117.6pt;width:39.15pt;height:3.15pt;z-index:2516583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">
                <v:imagedata r:id="rId291"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23" behindDoc="0" locked="0" layoutInCell="1" allowOverlap="1" wp14:anchorId="786545C2" wp14:editId="25456D17">
                <wp:simplePos x="0" y="0"/>
                <wp:positionH relativeFrom="column">
                  <wp:posOffset>1885635</wp:posOffset>
                </wp:positionH>
                <wp:positionV relativeFrom="paragraph">
                  <wp:posOffset>857985</wp:posOffset>
                </wp:positionV>
                <wp:extent cx="781560" cy="395640"/>
                <wp:effectExtent l="38100" t="38100" r="44450" b="36195"/>
                <wp:wrapNone/>
                <wp:docPr id="379" name="Ink 379"/>
                <wp:cNvGraphicFramePr/>
                <a:graphic xmlns:a="http://schemas.openxmlformats.org/drawingml/2006/main">
                  <a:graphicData uri="http://schemas.microsoft.com/office/word/2010/wordprocessingInk">
                    <w14:contentPart bwMode="auto" r:id="rId292">
                      <w14:nvContentPartPr>
                        <w14:cNvContentPartPr/>
                      </w14:nvContentPartPr>
                      <w14:xfrm>
                        <a:off x="0" y="0"/>
                        <a:ext cx="781560" cy="395640"/>
                      </w14:xfrm>
                    </w14:contentPart>
                  </a:graphicData>
                </a:graphic>
              </wp:anchor>
            </w:drawing>
          </mc:Choice>
          <mc:Fallback>
            <w:pict>
              <v:shape w14:anchorId="4CF7A620" id="Ink 379" o:spid="_x0000_s1026" type="#_x0000_t75" style="position:absolute;margin-left:147.7pt;margin-top:66.75pt;width:63.2pt;height:32.75pt;z-index:2516583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">
                <v:imagedata r:id="rId293"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22" behindDoc="0" locked="0" layoutInCell="1" allowOverlap="1" wp14:anchorId="3D7FBD6B" wp14:editId="722F6C9F">
                <wp:simplePos x="0" y="0"/>
                <wp:positionH relativeFrom="column">
                  <wp:posOffset>299835</wp:posOffset>
                </wp:positionH>
                <wp:positionV relativeFrom="paragraph">
                  <wp:posOffset>362625</wp:posOffset>
                </wp:positionV>
                <wp:extent cx="852840" cy="352080"/>
                <wp:effectExtent l="38100" t="38100" r="48895" b="41910"/>
                <wp:wrapNone/>
                <wp:docPr id="378" name="Ink 378"/>
                <wp:cNvGraphicFramePr/>
                <a:graphic xmlns:a="http://schemas.openxmlformats.org/drawingml/2006/main">
                  <a:graphicData uri="http://schemas.microsoft.com/office/word/2010/wordprocessingInk">
                    <w14:contentPart bwMode="auto" r:id="rId294">
                      <w14:nvContentPartPr>
                        <w14:cNvContentPartPr/>
                      </w14:nvContentPartPr>
                      <w14:xfrm>
                        <a:off x="0" y="0"/>
                        <a:ext cx="852840" cy="352080"/>
                      </w14:xfrm>
                    </w14:contentPart>
                  </a:graphicData>
                </a:graphic>
              </wp:anchor>
            </w:drawing>
          </mc:Choice>
          <mc:Fallback>
            <w:pict>
              <v:shape w14:anchorId="2B1FA4CA" id="Ink 378" o:spid="_x0000_s1026" type="#_x0000_t75" style="position:absolute;margin-left:22.8pt;margin-top:27.75pt;width:68.75pt;height:29.35pt;z-index:2516583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">
                <v:imagedata r:id="rId295" o:title=""/>
              </v:shape>
            </w:pict>
          </mc:Fallback>
        </mc:AlternateContent>
      </w:r>
      <w:r w:rsidR="007011F7">
        <w:rPr>
          <w:rFonts w:ascii="Arial" w:hAnsi="Arial" w:cs="Arial"/>
          <w:noProof/>
          <w:color w:val="000000"/>
          <w:sz w:val="24"/>
          <w:szCs w:val="24"/>
        </w:rPr>
        <mc:AlternateContent>
          <mc:Choice Requires="wpi">
            <w:drawing>
              <wp:anchor distT="0" distB="0" distL="114300" distR="114300" simplePos="0" relativeHeight="251658321" behindDoc="0" locked="0" layoutInCell="1" allowOverlap="1" wp14:anchorId="5B69256A" wp14:editId="43A30021">
                <wp:simplePos x="0" y="0"/>
                <wp:positionH relativeFrom="column">
                  <wp:posOffset>1976355</wp:posOffset>
                </wp:positionH>
                <wp:positionV relativeFrom="paragraph">
                  <wp:posOffset>29265</wp:posOffset>
                </wp:positionV>
                <wp:extent cx="910080" cy="348120"/>
                <wp:effectExtent l="38100" t="38100" r="42545" b="45720"/>
                <wp:wrapNone/>
                <wp:docPr id="377" name="Ink 377"/>
                <wp:cNvGraphicFramePr/>
                <a:graphic xmlns:a="http://schemas.openxmlformats.org/drawingml/2006/main">
                  <a:graphicData uri="http://schemas.microsoft.com/office/word/2010/wordprocessingInk">
                    <w14:contentPart bwMode="auto" r:id="rId296">
                      <w14:nvContentPartPr>
                        <w14:cNvContentPartPr/>
                      </w14:nvContentPartPr>
                      <w14:xfrm>
                        <a:off x="0" y="0"/>
                        <a:ext cx="910080" cy="348120"/>
                      </w14:xfrm>
                    </w14:contentPart>
                  </a:graphicData>
                </a:graphic>
              </wp:anchor>
            </w:drawing>
          </mc:Choice>
          <mc:Fallback>
            <w:pict>
              <v:shape w14:anchorId="4FA1F463" id="Ink 377" o:spid="_x0000_s1026" type="#_x0000_t75" style="position:absolute;margin-left:154.8pt;margin-top:1.5pt;width:73.25pt;height:29pt;z-index:25165832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">
                <v:imagedata r:id="rId297" o:title=""/>
              </v:shape>
            </w:pict>
          </mc:Fallback>
        </mc:AlternateContent>
      </w:r>
      <w:r w:rsidR="001C6BB3" w:rsidRPr="00137330">
        <w:rPr>
          <w:rFonts w:ascii="Arial" w:hAnsi="Arial" w:cs="Arial"/>
          <w:color w:val="000000"/>
          <w:sz w:val="24"/>
          <w:szCs w:val="24"/>
        </w:rPr>
        <w:t xml:space="preserve">An advantage </w:t>
      </w:r>
      <w:r w:rsidR="00043930" w:rsidRPr="00137330">
        <w:rPr>
          <w:rFonts w:ascii="Arial" w:hAnsi="Arial" w:cs="Arial"/>
          <w:color w:val="000000"/>
          <w:sz w:val="24"/>
          <w:szCs w:val="24"/>
        </w:rPr>
        <w:t>of using a planned maintenance strategy is the equipment gets looked at and monitored regally and it checked over. That means problems should be found before it effects anything else</w:t>
      </w:r>
      <w:r w:rsidR="00012AA4" w:rsidRPr="00137330">
        <w:rPr>
          <w:rFonts w:ascii="Arial" w:hAnsi="Arial" w:cs="Arial"/>
          <w:color w:val="000000"/>
          <w:sz w:val="24"/>
          <w:szCs w:val="24"/>
        </w:rPr>
        <w:t xml:space="preserve">. Furthermore, components can be changed before they even become faulty to ensure smooth running, like bearings  and belts being changed, to ensure that they will not become a problem in the future. A </w:t>
      </w:r>
      <w:r w:rsidR="006328E2" w:rsidRPr="00137330">
        <w:rPr>
          <w:rFonts w:ascii="Arial" w:hAnsi="Arial" w:cs="Arial"/>
          <w:color w:val="000000"/>
          <w:sz w:val="24"/>
          <w:szCs w:val="24"/>
        </w:rPr>
        <w:t>disadvantage</w:t>
      </w:r>
      <w:r w:rsidR="00012AA4" w:rsidRPr="00137330">
        <w:rPr>
          <w:rFonts w:ascii="Arial" w:hAnsi="Arial" w:cs="Arial"/>
          <w:color w:val="000000"/>
          <w:sz w:val="24"/>
          <w:szCs w:val="24"/>
        </w:rPr>
        <w:t xml:space="preserve"> is that </w:t>
      </w:r>
      <w:r w:rsidR="0082649D" w:rsidRPr="00137330">
        <w:rPr>
          <w:rFonts w:ascii="Arial" w:hAnsi="Arial" w:cs="Arial"/>
          <w:color w:val="000000"/>
          <w:sz w:val="24"/>
          <w:szCs w:val="24"/>
        </w:rPr>
        <w:t xml:space="preserve">it can take a lot more time up from maintenance personal over a </w:t>
      </w:r>
      <w:r w:rsidR="006328E2" w:rsidRPr="00137330">
        <w:rPr>
          <w:rFonts w:ascii="Arial" w:hAnsi="Arial" w:cs="Arial"/>
          <w:color w:val="000000"/>
          <w:sz w:val="24"/>
          <w:szCs w:val="24"/>
        </w:rPr>
        <w:t>cores</w:t>
      </w:r>
      <w:r w:rsidR="0082649D" w:rsidRPr="00137330">
        <w:rPr>
          <w:rFonts w:ascii="Arial" w:hAnsi="Arial" w:cs="Arial"/>
          <w:color w:val="000000"/>
          <w:sz w:val="24"/>
          <w:szCs w:val="24"/>
        </w:rPr>
        <w:t xml:space="preserve"> of time compared to run to failure</w:t>
      </w:r>
      <w:r w:rsidR="00536EF3" w:rsidRPr="00137330">
        <w:rPr>
          <w:rFonts w:ascii="Arial" w:hAnsi="Arial" w:cs="Arial"/>
          <w:color w:val="000000"/>
          <w:sz w:val="24"/>
          <w:szCs w:val="24"/>
        </w:rPr>
        <w:t>, therefore, it will all depend on the importance off the equipment which is chosen.</w:t>
      </w:r>
      <w:r w:rsidR="00B75544" w:rsidRPr="00137330">
        <w:rPr>
          <w:rFonts w:ascii="Arial" w:hAnsi="Arial" w:cs="Arial"/>
          <w:color w:val="000000"/>
          <w:sz w:val="24"/>
          <w:szCs w:val="24"/>
        </w:rPr>
        <w:t xml:space="preserve"> Another disadvantage is that changing any component to a system which is </w:t>
      </w:r>
      <w:r w:rsidR="00137330" w:rsidRPr="00137330">
        <w:rPr>
          <w:rFonts w:ascii="Arial" w:hAnsi="Arial" w:cs="Arial"/>
          <w:color w:val="000000"/>
          <w:sz w:val="24"/>
          <w:szCs w:val="24"/>
        </w:rPr>
        <w:t>currently</w:t>
      </w:r>
      <w:r w:rsidR="00B75544" w:rsidRPr="00137330">
        <w:rPr>
          <w:rFonts w:ascii="Arial" w:hAnsi="Arial" w:cs="Arial"/>
          <w:color w:val="000000"/>
          <w:sz w:val="24"/>
          <w:szCs w:val="24"/>
        </w:rPr>
        <w:t xml:space="preserve"> running smo</w:t>
      </w:r>
      <w:r w:rsidR="00EA5CA5" w:rsidRPr="00137330">
        <w:rPr>
          <w:rFonts w:ascii="Arial" w:hAnsi="Arial" w:cs="Arial"/>
          <w:color w:val="000000"/>
          <w:sz w:val="24"/>
          <w:szCs w:val="24"/>
        </w:rPr>
        <w:t>o</w:t>
      </w:r>
      <w:r w:rsidR="00B75544" w:rsidRPr="00137330">
        <w:rPr>
          <w:rFonts w:ascii="Arial" w:hAnsi="Arial" w:cs="Arial"/>
          <w:color w:val="000000"/>
          <w:sz w:val="24"/>
          <w:szCs w:val="24"/>
        </w:rPr>
        <w:t>th</w:t>
      </w:r>
      <w:r w:rsidR="00CF7D23" w:rsidRPr="00137330">
        <w:rPr>
          <w:rFonts w:ascii="Arial" w:hAnsi="Arial" w:cs="Arial"/>
          <w:color w:val="000000"/>
          <w:sz w:val="24"/>
          <w:szCs w:val="24"/>
        </w:rPr>
        <w:t>l</w:t>
      </w:r>
      <w:r w:rsidR="00B75544" w:rsidRPr="00137330">
        <w:rPr>
          <w:rFonts w:ascii="Arial" w:hAnsi="Arial" w:cs="Arial"/>
          <w:color w:val="000000"/>
          <w:sz w:val="24"/>
          <w:szCs w:val="24"/>
        </w:rPr>
        <w:t>y, can cause a ri</w:t>
      </w:r>
      <w:r w:rsidR="00CF7D23" w:rsidRPr="00137330">
        <w:rPr>
          <w:rFonts w:ascii="Arial" w:hAnsi="Arial" w:cs="Arial"/>
          <w:color w:val="000000"/>
          <w:sz w:val="24"/>
          <w:szCs w:val="24"/>
        </w:rPr>
        <w:t>s</w:t>
      </w:r>
      <w:r w:rsidR="00B75544" w:rsidRPr="00137330">
        <w:rPr>
          <w:rFonts w:ascii="Arial" w:hAnsi="Arial" w:cs="Arial"/>
          <w:color w:val="000000"/>
          <w:sz w:val="24"/>
          <w:szCs w:val="24"/>
        </w:rPr>
        <w:t>k that it will not run smooth after the modification</w:t>
      </w:r>
      <w:r w:rsidR="00CF7D23" w:rsidRPr="00137330">
        <w:rPr>
          <w:rFonts w:ascii="Arial" w:hAnsi="Arial" w:cs="Arial"/>
          <w:color w:val="000000"/>
          <w:sz w:val="24"/>
          <w:szCs w:val="24"/>
        </w:rPr>
        <w:t xml:space="preserve">, due to there now being a change. </w:t>
      </w:r>
      <w:r w:rsidR="00B75544" w:rsidRPr="00137330">
        <w:rPr>
          <w:rFonts w:ascii="Arial" w:hAnsi="Arial" w:cs="Arial"/>
          <w:color w:val="000000"/>
          <w:sz w:val="24"/>
          <w:szCs w:val="24"/>
        </w:rPr>
        <w:t xml:space="preserve"> </w:t>
      </w:r>
      <w:r w:rsidR="00536EF3" w:rsidRPr="00137330">
        <w:rPr>
          <w:rFonts w:ascii="Arial" w:hAnsi="Arial" w:cs="Arial"/>
          <w:color w:val="000000"/>
          <w:sz w:val="24"/>
          <w:szCs w:val="24"/>
        </w:rPr>
        <w:t xml:space="preserve"> </w:t>
      </w:r>
      <w:r w:rsidR="0082649D" w:rsidRPr="00137330">
        <w:rPr>
          <w:rFonts w:ascii="Arial" w:hAnsi="Arial" w:cs="Arial"/>
          <w:color w:val="000000"/>
          <w:sz w:val="24"/>
          <w:szCs w:val="24"/>
        </w:rPr>
        <w:t xml:space="preserve"> </w:t>
      </w:r>
    </w:p>
    <w:p w14:paraId="5F305965" w14:textId="777AA645" w:rsidR="00EA5CA5" w:rsidRPr="00137330" w:rsidRDefault="00AE15C7"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28" behindDoc="0" locked="0" layoutInCell="1" allowOverlap="1" wp14:anchorId="029AA31F" wp14:editId="5D118304">
                <wp:simplePos x="0" y="0"/>
                <wp:positionH relativeFrom="column">
                  <wp:posOffset>5890895</wp:posOffset>
                </wp:positionH>
                <wp:positionV relativeFrom="paragraph">
                  <wp:posOffset>-59055</wp:posOffset>
                </wp:positionV>
                <wp:extent cx="452730" cy="133350"/>
                <wp:effectExtent l="38100" t="25400" r="17780" b="31750"/>
                <wp:wrapNone/>
                <wp:docPr id="403" name="Ink 403"/>
                <wp:cNvGraphicFramePr/>
                <a:graphic xmlns:a="http://schemas.openxmlformats.org/drawingml/2006/main">
                  <a:graphicData uri="http://schemas.microsoft.com/office/word/2010/wordprocessingInk">
                    <w14:contentPart bwMode="auto" r:id="rId298">
                      <w14:nvContentPartPr>
                        <w14:cNvContentPartPr/>
                      </w14:nvContentPartPr>
                      <w14:xfrm>
                        <a:off x="0" y="0"/>
                        <a:ext cx="452730" cy="133350"/>
                      </w14:xfrm>
                    </w14:contentPart>
                  </a:graphicData>
                </a:graphic>
              </wp:anchor>
            </w:drawing>
          </mc:Choice>
          <mc:Fallback>
            <w:pict>
              <v:shape w14:anchorId="22F93E60" id="Ink 403" o:spid="_x0000_s1026" type="#_x0000_t75" style="position:absolute;margin-left:463.25pt;margin-top:-5.25pt;width:36.9pt;height:11.7pt;z-index:251658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">
                <v:imagedata r:id="rId299" o:title=""/>
              </v:shape>
            </w:pict>
          </mc:Fallback>
        </mc:AlternateContent>
      </w:r>
    </w:p>
    <w:p w14:paraId="5CE2616A" w14:textId="6CD14F72" w:rsidR="00EA5CA5" w:rsidRPr="00137330" w:rsidRDefault="00354ADC"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32" behindDoc="0" locked="0" layoutInCell="1" allowOverlap="1" wp14:anchorId="261A3532" wp14:editId="3C5CFF85">
                <wp:simplePos x="0" y="0"/>
                <wp:positionH relativeFrom="column">
                  <wp:posOffset>3923665</wp:posOffset>
                </wp:positionH>
                <wp:positionV relativeFrom="paragraph">
                  <wp:posOffset>1091565</wp:posOffset>
                </wp:positionV>
                <wp:extent cx="1124635" cy="305590"/>
                <wp:effectExtent l="38100" t="38100" r="5715" b="37465"/>
                <wp:wrapNone/>
                <wp:docPr id="416" name="Ink 416"/>
                <wp:cNvGraphicFramePr/>
                <a:graphic xmlns:a="http://schemas.openxmlformats.org/drawingml/2006/main">
                  <a:graphicData uri="http://schemas.microsoft.com/office/word/2010/wordprocessingInk">
                    <w14:contentPart bwMode="auto" r:id="rId300">
                      <w14:nvContentPartPr>
                        <w14:cNvContentPartPr/>
                      </w14:nvContentPartPr>
                      <w14:xfrm>
                        <a:off x="0" y="0"/>
                        <a:ext cx="1124635" cy="305590"/>
                      </w14:xfrm>
                    </w14:contentPart>
                  </a:graphicData>
                </a:graphic>
              </wp:anchor>
            </w:drawing>
          </mc:Choice>
          <mc:Fallback>
            <w:pict>
              <v:shape w14:anchorId="6A039C0A" id="Ink 416" o:spid="_x0000_s1026" type="#_x0000_t75" style="position:absolute;margin-left:308.35pt;margin-top:85.35pt;width:89.75pt;height:25.25pt;z-index:2516583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">
                <v:imagedata r:id="rId301" o:title=""/>
              </v:shape>
            </w:pict>
          </mc:Fallback>
        </mc:AlternateContent>
      </w:r>
      <w:r w:rsidR="005E476A">
        <w:rPr>
          <w:rFonts w:ascii="Arial" w:hAnsi="Arial" w:cs="Arial"/>
          <w:noProof/>
          <w:color w:val="000000"/>
          <w:sz w:val="24"/>
          <w:szCs w:val="24"/>
        </w:rPr>
        <mc:AlternateContent>
          <mc:Choice Requires="wpi">
            <w:drawing>
              <wp:anchor distT="0" distB="0" distL="114300" distR="114300" simplePos="0" relativeHeight="251658331" behindDoc="0" locked="0" layoutInCell="1" allowOverlap="1" wp14:anchorId="69E2E12E" wp14:editId="14AEC7D0">
                <wp:simplePos x="0" y="0"/>
                <wp:positionH relativeFrom="column">
                  <wp:posOffset>2933700</wp:posOffset>
                </wp:positionH>
                <wp:positionV relativeFrom="paragraph">
                  <wp:posOffset>1043940</wp:posOffset>
                </wp:positionV>
                <wp:extent cx="728640" cy="321945"/>
                <wp:effectExtent l="38100" t="38100" r="0" b="33655"/>
                <wp:wrapNone/>
                <wp:docPr id="408" name="Ink 408"/>
                <wp:cNvGraphicFramePr/>
                <a:graphic xmlns:a="http://schemas.openxmlformats.org/drawingml/2006/main">
                  <a:graphicData uri="http://schemas.microsoft.com/office/word/2010/wordprocessingInk">
                    <w14:contentPart bwMode="auto" r:id="rId302">
                      <w14:nvContentPartPr>
                        <w14:cNvContentPartPr/>
                      </w14:nvContentPartPr>
                      <w14:xfrm>
                        <a:off x="0" y="0"/>
                        <a:ext cx="728640" cy="321945"/>
                      </w14:xfrm>
                    </w14:contentPart>
                  </a:graphicData>
                </a:graphic>
              </wp:anchor>
            </w:drawing>
          </mc:Choice>
          <mc:Fallback>
            <w:pict>
              <v:shape w14:anchorId="4B4A1814" id="Ink 408" o:spid="_x0000_s1026" type="#_x0000_t75" style="position:absolute;margin-left:230.4pt;margin-top:81.6pt;width:58.55pt;height:26.55pt;z-index:2516583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">
                <v:imagedata r:id="rId303" o:title=""/>
              </v:shape>
            </w:pict>
          </mc:Fallback>
        </mc:AlternateContent>
      </w:r>
      <w:r w:rsidR="005E476A">
        <w:rPr>
          <w:rFonts w:ascii="Arial" w:hAnsi="Arial" w:cs="Arial"/>
          <w:noProof/>
          <w:color w:val="000000"/>
          <w:sz w:val="24"/>
          <w:szCs w:val="24"/>
        </w:rPr>
        <mc:AlternateContent>
          <mc:Choice Requires="wpi">
            <w:drawing>
              <wp:anchor distT="0" distB="0" distL="114300" distR="114300" simplePos="0" relativeHeight="251658330" behindDoc="0" locked="0" layoutInCell="1" allowOverlap="1" wp14:anchorId="5800B6A9" wp14:editId="61B63F7E">
                <wp:simplePos x="0" y="0"/>
                <wp:positionH relativeFrom="column">
                  <wp:posOffset>1552275</wp:posOffset>
                </wp:positionH>
                <wp:positionV relativeFrom="paragraph">
                  <wp:posOffset>744290</wp:posOffset>
                </wp:positionV>
                <wp:extent cx="810000" cy="491040"/>
                <wp:effectExtent l="38100" t="38100" r="15875" b="29845"/>
                <wp:wrapNone/>
                <wp:docPr id="405" name="Ink 405"/>
                <wp:cNvGraphicFramePr/>
                <a:graphic xmlns:a="http://schemas.openxmlformats.org/drawingml/2006/main">
                  <a:graphicData uri="http://schemas.microsoft.com/office/word/2010/wordprocessingInk">
                    <w14:contentPart bwMode="auto" r:id="rId304">
                      <w14:nvContentPartPr>
                        <w14:cNvContentPartPr/>
                      </w14:nvContentPartPr>
                      <w14:xfrm>
                        <a:off x="0" y="0"/>
                        <a:ext cx="810000" cy="491040"/>
                      </w14:xfrm>
                    </w14:contentPart>
                  </a:graphicData>
                </a:graphic>
              </wp:anchor>
            </w:drawing>
          </mc:Choice>
          <mc:Fallback>
            <w:pict>
              <v:shape w14:anchorId="66CC703F" id="Ink 405" o:spid="_x0000_s1026" type="#_x0000_t75" style="position:absolute;margin-left:121.65pt;margin-top:58pt;width:65pt;height:39.85pt;z-index:25165833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">
                <v:imagedata r:id="rId305" o:title=""/>
              </v:shape>
            </w:pict>
          </mc:Fallback>
        </mc:AlternateContent>
      </w:r>
      <w:r w:rsidR="00EA5CA5" w:rsidRPr="00137330">
        <w:rPr>
          <w:rFonts w:ascii="Arial" w:hAnsi="Arial" w:cs="Arial"/>
          <w:color w:val="000000"/>
          <w:sz w:val="24"/>
          <w:szCs w:val="24"/>
        </w:rPr>
        <w:t>In conclusion, from how important the equipment is, I would choose to have regular maintenance every three months, have the stand by pump swapped over for four house once a week</w:t>
      </w:r>
      <w:r w:rsidR="00BD148E" w:rsidRPr="00137330">
        <w:rPr>
          <w:rFonts w:ascii="Arial" w:hAnsi="Arial" w:cs="Arial"/>
          <w:color w:val="000000"/>
          <w:sz w:val="24"/>
          <w:szCs w:val="24"/>
        </w:rPr>
        <w:t xml:space="preserve"> for this to be closely monitored</w:t>
      </w:r>
      <w:r w:rsidR="00EA5CA5" w:rsidRPr="00137330">
        <w:rPr>
          <w:rFonts w:ascii="Arial" w:hAnsi="Arial" w:cs="Arial"/>
          <w:color w:val="000000"/>
          <w:sz w:val="24"/>
          <w:szCs w:val="24"/>
        </w:rPr>
        <w:t xml:space="preserve">. Due to the equipment being used </w:t>
      </w:r>
      <w:r w:rsidR="00137330" w:rsidRPr="00137330">
        <w:rPr>
          <w:rFonts w:ascii="Arial" w:hAnsi="Arial" w:cs="Arial"/>
          <w:color w:val="000000"/>
          <w:sz w:val="24"/>
          <w:szCs w:val="24"/>
        </w:rPr>
        <w:t>regularly</w:t>
      </w:r>
      <w:r w:rsidR="00EA5CA5" w:rsidRPr="00137330">
        <w:rPr>
          <w:rFonts w:ascii="Arial" w:hAnsi="Arial" w:cs="Arial"/>
          <w:color w:val="000000"/>
          <w:sz w:val="24"/>
          <w:szCs w:val="24"/>
        </w:rPr>
        <w:t xml:space="preserve">, </w:t>
      </w:r>
      <w:r w:rsidR="00BD148E" w:rsidRPr="00137330">
        <w:rPr>
          <w:rFonts w:ascii="Arial" w:hAnsi="Arial" w:cs="Arial"/>
          <w:color w:val="000000"/>
          <w:sz w:val="24"/>
          <w:szCs w:val="24"/>
        </w:rPr>
        <w:t xml:space="preserve">it can be tested using hand held temperature and vibration testers. And also for the operators to </w:t>
      </w:r>
      <w:r w:rsidR="00694F1D" w:rsidRPr="00137330">
        <w:rPr>
          <w:rFonts w:ascii="Arial" w:hAnsi="Arial" w:cs="Arial"/>
          <w:color w:val="000000"/>
          <w:sz w:val="24"/>
          <w:szCs w:val="24"/>
        </w:rPr>
        <w:t>regularly</w:t>
      </w:r>
      <w:r w:rsidR="00BD148E" w:rsidRPr="00137330">
        <w:rPr>
          <w:rFonts w:ascii="Arial" w:hAnsi="Arial" w:cs="Arial"/>
          <w:color w:val="000000"/>
          <w:sz w:val="24"/>
          <w:szCs w:val="24"/>
        </w:rPr>
        <w:t xml:space="preserve"> check the equipment, using sensory checks. </w:t>
      </w:r>
    </w:p>
    <w:p w14:paraId="73C004A8" w14:textId="77777777" w:rsidR="00C93374" w:rsidRPr="00137330" w:rsidRDefault="00C93374" w:rsidP="00137330">
      <w:pPr>
        <w:spacing w:line="360" w:lineRule="auto"/>
        <w:rPr>
          <w:rFonts w:ascii="Arial" w:hAnsi="Arial" w:cs="Arial"/>
          <w:color w:val="000000"/>
          <w:sz w:val="24"/>
          <w:szCs w:val="24"/>
        </w:rPr>
      </w:pPr>
    </w:p>
    <w:p w14:paraId="287FA97A" w14:textId="77777777" w:rsidR="00C93374" w:rsidRPr="00137330" w:rsidRDefault="00C93374" w:rsidP="00137330">
      <w:pPr>
        <w:spacing w:line="360" w:lineRule="auto"/>
        <w:rPr>
          <w:rFonts w:ascii="Arial" w:hAnsi="Arial" w:cs="Arial"/>
          <w:b/>
          <w:color w:val="000000"/>
          <w:sz w:val="24"/>
          <w:szCs w:val="24"/>
          <w:u w:val="single"/>
        </w:rPr>
      </w:pPr>
      <w:r w:rsidRPr="00137330">
        <w:rPr>
          <w:rFonts w:ascii="Arial" w:hAnsi="Arial" w:cs="Arial"/>
          <w:b/>
          <w:color w:val="000000"/>
          <w:sz w:val="24"/>
          <w:szCs w:val="24"/>
          <w:u w:val="single"/>
        </w:rPr>
        <w:t xml:space="preserve">Task 5 </w:t>
      </w:r>
    </w:p>
    <w:p w14:paraId="44957E51" w14:textId="77777777" w:rsidR="00C93374" w:rsidRPr="00137330" w:rsidRDefault="00C93374" w:rsidP="00137330">
      <w:pPr>
        <w:spacing w:line="360" w:lineRule="auto"/>
        <w:rPr>
          <w:rFonts w:ascii="Arial" w:hAnsi="Arial" w:cs="Arial"/>
          <w:b/>
          <w:color w:val="000000"/>
          <w:sz w:val="24"/>
          <w:szCs w:val="24"/>
          <w:u w:val="single"/>
        </w:rPr>
      </w:pPr>
    </w:p>
    <w:p w14:paraId="361BD0D4" w14:textId="77777777" w:rsidR="00B63527" w:rsidRPr="00137330" w:rsidRDefault="00B63527" w:rsidP="00137330">
      <w:pPr>
        <w:spacing w:line="360" w:lineRule="auto"/>
        <w:rPr>
          <w:rFonts w:ascii="Arial" w:hAnsi="Arial" w:cs="Arial"/>
          <w:color w:val="000000"/>
          <w:sz w:val="24"/>
          <w:szCs w:val="24"/>
        </w:rPr>
      </w:pPr>
      <w:r w:rsidRPr="00137330">
        <w:rPr>
          <w:rFonts w:ascii="Arial" w:hAnsi="Arial" w:cs="Arial"/>
          <w:color w:val="000000"/>
          <w:sz w:val="24"/>
          <w:szCs w:val="24"/>
        </w:rPr>
        <w:t xml:space="preserve">Assets deteriorate over time which risks affecting production requirements.  </w:t>
      </w:r>
    </w:p>
    <w:p w14:paraId="642721F7" w14:textId="77777777" w:rsidR="00B63527" w:rsidRPr="00137330" w:rsidRDefault="00B63527" w:rsidP="00137330">
      <w:pPr>
        <w:spacing w:line="360" w:lineRule="auto"/>
        <w:rPr>
          <w:rFonts w:ascii="Arial" w:hAnsi="Arial" w:cs="Arial"/>
          <w:color w:val="000000"/>
          <w:sz w:val="24"/>
          <w:szCs w:val="24"/>
        </w:rPr>
      </w:pPr>
    </w:p>
    <w:p w14:paraId="4C4EEF79" w14:textId="77777777" w:rsidR="00C93374" w:rsidRPr="00137330" w:rsidRDefault="00B63527" w:rsidP="00137330">
      <w:pPr>
        <w:spacing w:line="360" w:lineRule="auto"/>
        <w:rPr>
          <w:rFonts w:ascii="Arial" w:hAnsi="Arial" w:cs="Arial"/>
          <w:color w:val="000000"/>
          <w:sz w:val="24"/>
          <w:szCs w:val="24"/>
        </w:rPr>
      </w:pPr>
      <w:r w:rsidRPr="00137330">
        <w:rPr>
          <w:rFonts w:ascii="Arial" w:hAnsi="Arial" w:cs="Arial"/>
          <w:color w:val="000000"/>
          <w:sz w:val="24"/>
          <w:szCs w:val="24"/>
        </w:rPr>
        <w:t>For an asset that you are familiar with at your place of work, conduct an asset care assessment.  Based on your assessment, develop an asset care improvement plan and describe how this might be implemented.</w:t>
      </w:r>
      <w:r w:rsidR="006B54D2" w:rsidRPr="00137330">
        <w:rPr>
          <w:rFonts w:ascii="Arial" w:hAnsi="Arial" w:cs="Arial"/>
          <w:color w:val="000000"/>
          <w:sz w:val="24"/>
          <w:szCs w:val="24"/>
        </w:rPr>
        <w:t xml:space="preserve"> </w:t>
      </w:r>
    </w:p>
    <w:p w14:paraId="0B45E0A2" w14:textId="08C1B543" w:rsidR="006B54D2" w:rsidRPr="00137330" w:rsidRDefault="00354ADC" w:rsidP="00137330">
      <w:pPr>
        <w:spacing w:line="360" w:lineRule="auto"/>
        <w:rPr>
          <w:rFonts w:ascii="Arial" w:hAnsi="Arial" w:cs="Arial"/>
          <w:color w:val="000000"/>
          <w:sz w:val="24"/>
          <w:szCs w:val="24"/>
        </w:rPr>
      </w:pPr>
      <w:r>
        <w:rPr>
          <w:rFonts w:ascii="Arial" w:hAnsi="Arial" w:cs="Arial"/>
          <w:noProof/>
          <w:color w:val="000000"/>
          <w:sz w:val="24"/>
          <w:szCs w:val="24"/>
        </w:rPr>
        <w:lastRenderedPageBreak/>
        <mc:AlternateContent>
          <mc:Choice Requires="wpi">
            <w:drawing>
              <wp:anchor distT="0" distB="0" distL="114300" distR="114300" simplePos="0" relativeHeight="251658334" behindDoc="0" locked="0" layoutInCell="1" allowOverlap="1" wp14:anchorId="324648D8" wp14:editId="547AE176">
                <wp:simplePos x="0" y="0"/>
                <wp:positionH relativeFrom="column">
                  <wp:posOffset>5114925</wp:posOffset>
                </wp:positionH>
                <wp:positionV relativeFrom="paragraph">
                  <wp:posOffset>36830</wp:posOffset>
                </wp:positionV>
                <wp:extent cx="876975" cy="180490"/>
                <wp:effectExtent l="38100" t="38100" r="24765" b="35560"/>
                <wp:wrapNone/>
                <wp:docPr id="428" name="Ink 428"/>
                <wp:cNvGraphicFramePr/>
                <a:graphic xmlns:a="http://schemas.openxmlformats.org/drawingml/2006/main">
                  <a:graphicData uri="http://schemas.microsoft.com/office/word/2010/wordprocessingInk">
                    <w14:contentPart bwMode="auto" r:id="rId306">
                      <w14:nvContentPartPr>
                        <w14:cNvContentPartPr/>
                      </w14:nvContentPartPr>
                      <w14:xfrm>
                        <a:off x="0" y="0"/>
                        <a:ext cx="876975" cy="180490"/>
                      </w14:xfrm>
                    </w14:contentPart>
                  </a:graphicData>
                </a:graphic>
              </wp:anchor>
            </w:drawing>
          </mc:Choice>
          <mc:Fallback>
            <w:pict>
              <v:shape w14:anchorId="1D4CAB6B" id="Ink 428" o:spid="_x0000_s1026" type="#_x0000_t75" style="position:absolute;margin-left:402.15pt;margin-top:2.3pt;width:70.25pt;height:15.4pt;z-index:2516583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">
                <v:imagedata r:id="rId307" o:title=""/>
              </v:shape>
            </w:pict>
          </mc:Fallback>
        </mc:AlternateContent>
      </w:r>
    </w:p>
    <w:p w14:paraId="12C75B01" w14:textId="6F537C59" w:rsidR="006B54D2" w:rsidRPr="00137330" w:rsidRDefault="006B4DA3"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50" behindDoc="0" locked="0" layoutInCell="1" allowOverlap="1" wp14:anchorId="70D65D70" wp14:editId="1D7C446C">
                <wp:simplePos x="0" y="0"/>
                <wp:positionH relativeFrom="column">
                  <wp:posOffset>2851837</wp:posOffset>
                </wp:positionH>
                <wp:positionV relativeFrom="paragraph">
                  <wp:posOffset>2618922</wp:posOffset>
                </wp:positionV>
                <wp:extent cx="446400" cy="221400"/>
                <wp:effectExtent l="38100" t="38100" r="36830" b="33020"/>
                <wp:wrapNone/>
                <wp:docPr id="489" name="Ink 489"/>
                <wp:cNvGraphicFramePr/>
                <a:graphic xmlns:a="http://schemas.openxmlformats.org/drawingml/2006/main">
                  <a:graphicData uri="http://schemas.microsoft.com/office/word/2010/wordprocessingInk">
                    <w14:contentPart bwMode="auto" r:id="rId308">
                      <w14:nvContentPartPr>
                        <w14:cNvContentPartPr/>
                      </w14:nvContentPartPr>
                      <w14:xfrm>
                        <a:off x="0" y="0"/>
                        <a:ext cx="446400" cy="221400"/>
                      </w14:xfrm>
                    </w14:contentPart>
                  </a:graphicData>
                </a:graphic>
              </wp:anchor>
            </w:drawing>
          </mc:Choice>
          <mc:Fallback>
            <w:pict>
              <v:shape w14:anchorId="5F2AAD68" id="Ink 489" o:spid="_x0000_s1026" type="#_x0000_t75" style="position:absolute;margin-left:223.75pt;margin-top:205.4pt;width:36.8pt;height:19.05pt;z-index:251658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">
                <v:imagedata r:id="rId309"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49" behindDoc="0" locked="0" layoutInCell="1" allowOverlap="1" wp14:anchorId="6F52CFEF" wp14:editId="6B992E62">
                <wp:simplePos x="0" y="0"/>
                <wp:positionH relativeFrom="column">
                  <wp:posOffset>2465557</wp:posOffset>
                </wp:positionH>
                <wp:positionV relativeFrom="paragraph">
                  <wp:posOffset>4897362</wp:posOffset>
                </wp:positionV>
                <wp:extent cx="1443240" cy="37800"/>
                <wp:effectExtent l="25400" t="38100" r="17780" b="38735"/>
                <wp:wrapNone/>
                <wp:docPr id="488" name="Ink 488"/>
                <wp:cNvGraphicFramePr/>
                <a:graphic xmlns:a="http://schemas.openxmlformats.org/drawingml/2006/main">
                  <a:graphicData uri="http://schemas.microsoft.com/office/word/2010/wordprocessingInk">
                    <w14:contentPart bwMode="auto" r:id="rId310">
                      <w14:nvContentPartPr>
                        <w14:cNvContentPartPr/>
                      </w14:nvContentPartPr>
                      <w14:xfrm>
                        <a:off x="0" y="0"/>
                        <a:ext cx="1443240" cy="37800"/>
                      </w14:xfrm>
                    </w14:contentPart>
                  </a:graphicData>
                </a:graphic>
              </wp:anchor>
            </w:drawing>
          </mc:Choice>
          <mc:Fallback>
            <w:pict>
              <v:shape w14:anchorId="2100ED77" id="Ink 488" o:spid="_x0000_s1026" type="#_x0000_t75" style="position:absolute;margin-left:193.55pt;margin-top:385pt;width:114.9pt;height:4.2pt;z-index:2516583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">
                <v:imagedata r:id="rId311" o:title=""/>
              </v:shape>
            </w:pict>
          </mc:Fallback>
        </mc:AlternateContent>
      </w:r>
      <w:r w:rsidR="00053A15">
        <w:rPr>
          <w:rFonts w:ascii="Arial" w:hAnsi="Arial" w:cs="Arial"/>
          <w:noProof/>
          <w:color w:val="000000"/>
          <w:sz w:val="24"/>
          <w:szCs w:val="24"/>
        </w:rPr>
        <mc:AlternateContent>
          <mc:Choice Requires="wpi">
            <w:drawing>
              <wp:anchor distT="0" distB="0" distL="114300" distR="114300" simplePos="0" relativeHeight="251658348" behindDoc="0" locked="0" layoutInCell="1" allowOverlap="1" wp14:anchorId="6FA8AD87" wp14:editId="38641BCA">
                <wp:simplePos x="0" y="0"/>
                <wp:positionH relativeFrom="column">
                  <wp:posOffset>3376357</wp:posOffset>
                </wp:positionH>
                <wp:positionV relativeFrom="paragraph">
                  <wp:posOffset>4616202</wp:posOffset>
                </wp:positionV>
                <wp:extent cx="2818440" cy="34200"/>
                <wp:effectExtent l="38100" t="38100" r="13970" b="42545"/>
                <wp:wrapNone/>
                <wp:docPr id="486" name="Ink 486"/>
                <wp:cNvGraphicFramePr/>
                <a:graphic xmlns:a="http://schemas.openxmlformats.org/drawingml/2006/main">
                  <a:graphicData uri="http://schemas.microsoft.com/office/word/2010/wordprocessingInk">
                    <w14:contentPart bwMode="auto" r:id="rId312">
                      <w14:nvContentPartPr>
                        <w14:cNvContentPartPr/>
                      </w14:nvContentPartPr>
                      <w14:xfrm>
                        <a:off x="0" y="0"/>
                        <a:ext cx="2818440" cy="34200"/>
                      </w14:xfrm>
                    </w14:contentPart>
                  </a:graphicData>
                </a:graphic>
              </wp:anchor>
            </w:drawing>
          </mc:Choice>
          <mc:Fallback>
            <w:pict>
              <v:shape w14:anchorId="63E72802" id="Ink 486" o:spid="_x0000_s1026" type="#_x0000_t75" style="position:absolute;margin-left:265.05pt;margin-top:362.7pt;width:223.5pt;height:4.35pt;z-index:2516583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">
                <v:imagedata r:id="rId313" o:title=""/>
              </v:shape>
            </w:pict>
          </mc:Fallback>
        </mc:AlternateContent>
      </w:r>
      <w:r w:rsidR="00053A15">
        <w:rPr>
          <w:rFonts w:ascii="Arial" w:hAnsi="Arial" w:cs="Arial"/>
          <w:noProof/>
          <w:color w:val="000000"/>
          <w:sz w:val="24"/>
          <w:szCs w:val="24"/>
        </w:rPr>
        <mc:AlternateContent>
          <mc:Choice Requires="wpi">
            <w:drawing>
              <wp:anchor distT="0" distB="0" distL="114300" distR="114300" simplePos="0" relativeHeight="251658347" behindDoc="0" locked="0" layoutInCell="1" allowOverlap="1" wp14:anchorId="044D99AC" wp14:editId="68C9F00C">
                <wp:simplePos x="0" y="0"/>
                <wp:positionH relativeFrom="column">
                  <wp:posOffset>5152597</wp:posOffset>
                </wp:positionH>
                <wp:positionV relativeFrom="paragraph">
                  <wp:posOffset>4365282</wp:posOffset>
                </wp:positionV>
                <wp:extent cx="1162080" cy="22680"/>
                <wp:effectExtent l="38100" t="38100" r="31750" b="41275"/>
                <wp:wrapNone/>
                <wp:docPr id="485" name="Ink 485"/>
                <wp:cNvGraphicFramePr/>
                <a:graphic xmlns:a="http://schemas.openxmlformats.org/drawingml/2006/main">
                  <a:graphicData uri="http://schemas.microsoft.com/office/word/2010/wordprocessingInk">
                    <w14:contentPart bwMode="auto" r:id="rId314">
                      <w14:nvContentPartPr>
                        <w14:cNvContentPartPr/>
                      </w14:nvContentPartPr>
                      <w14:xfrm>
                        <a:off x="0" y="0"/>
                        <a:ext cx="1162080" cy="22680"/>
                      </w14:xfrm>
                    </w14:contentPart>
                  </a:graphicData>
                </a:graphic>
              </wp:anchor>
            </w:drawing>
          </mc:Choice>
          <mc:Fallback>
            <w:pict>
              <v:shape w14:anchorId="76F998FF" id="Ink 485" o:spid="_x0000_s1026" type="#_x0000_t75" style="position:absolute;margin-left:404.9pt;margin-top:342.9pt;width:93.1pt;height:3.45pt;z-index:2516583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">
                <v:imagedata r:id="rId315" o:title=""/>
              </v:shape>
            </w:pict>
          </mc:Fallback>
        </mc:AlternateContent>
      </w:r>
      <w:r w:rsidR="00053A15">
        <w:rPr>
          <w:rFonts w:ascii="Arial" w:hAnsi="Arial" w:cs="Arial"/>
          <w:noProof/>
          <w:color w:val="000000"/>
          <w:sz w:val="24"/>
          <w:szCs w:val="24"/>
        </w:rPr>
        <mc:AlternateContent>
          <mc:Choice Requires="wpi">
            <w:drawing>
              <wp:anchor distT="0" distB="0" distL="114300" distR="114300" simplePos="0" relativeHeight="251658346" behindDoc="0" locked="0" layoutInCell="1" allowOverlap="1" wp14:anchorId="687ABE54" wp14:editId="16E13BB6">
                <wp:simplePos x="0" y="0"/>
                <wp:positionH relativeFrom="column">
                  <wp:posOffset>5265277</wp:posOffset>
                </wp:positionH>
                <wp:positionV relativeFrom="paragraph">
                  <wp:posOffset>3315882</wp:posOffset>
                </wp:positionV>
                <wp:extent cx="202680" cy="7920"/>
                <wp:effectExtent l="38100" t="38100" r="38735" b="43180"/>
                <wp:wrapNone/>
                <wp:docPr id="484" name="Ink 484"/>
                <wp:cNvGraphicFramePr/>
                <a:graphic xmlns:a="http://schemas.openxmlformats.org/drawingml/2006/main">
                  <a:graphicData uri="http://schemas.microsoft.com/office/word/2010/wordprocessingInk">
                    <w14:contentPart bwMode="auto" r:id="rId316">
                      <w14:nvContentPartPr>
                        <w14:cNvContentPartPr/>
                      </w14:nvContentPartPr>
                      <w14:xfrm>
                        <a:off x="0" y="0"/>
                        <a:ext cx="202680" cy="7920"/>
                      </w14:xfrm>
                    </w14:contentPart>
                  </a:graphicData>
                </a:graphic>
              </wp:anchor>
            </w:drawing>
          </mc:Choice>
          <mc:Fallback>
            <w:pict>
              <v:shape w14:anchorId="3FE6AC08" id="Ink 484" o:spid="_x0000_s1026" type="#_x0000_t75" style="position:absolute;margin-left:413.8pt;margin-top:260.3pt;width:17.55pt;height:2.2pt;z-index:2516583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">
                <v:imagedata r:id="rId317" o:title=""/>
              </v:shape>
            </w:pict>
          </mc:Fallback>
        </mc:AlternateContent>
      </w:r>
      <w:r w:rsidR="004D1225">
        <w:rPr>
          <w:rFonts w:ascii="Arial" w:hAnsi="Arial" w:cs="Arial"/>
          <w:noProof/>
          <w:color w:val="000000"/>
          <w:sz w:val="24"/>
          <w:szCs w:val="24"/>
        </w:rPr>
        <mc:AlternateContent>
          <mc:Choice Requires="wpi">
            <w:drawing>
              <wp:anchor distT="0" distB="0" distL="114300" distR="114300" simplePos="0" relativeHeight="251658345" behindDoc="0" locked="0" layoutInCell="1" allowOverlap="1" wp14:anchorId="53EC34DE" wp14:editId="74936A19">
                <wp:simplePos x="0" y="0"/>
                <wp:positionH relativeFrom="column">
                  <wp:posOffset>2815590</wp:posOffset>
                </wp:positionH>
                <wp:positionV relativeFrom="paragraph">
                  <wp:posOffset>4956810</wp:posOffset>
                </wp:positionV>
                <wp:extent cx="3262500" cy="262725"/>
                <wp:effectExtent l="25400" t="38100" r="40005" b="42545"/>
                <wp:wrapNone/>
                <wp:docPr id="483" name="Ink 483"/>
                <wp:cNvGraphicFramePr/>
                <a:graphic xmlns:a="http://schemas.openxmlformats.org/drawingml/2006/main">
                  <a:graphicData uri="http://schemas.microsoft.com/office/word/2010/wordprocessingInk">
                    <w14:contentPart bwMode="auto" r:id="rId318">
                      <w14:nvContentPartPr>
                        <w14:cNvContentPartPr/>
                      </w14:nvContentPartPr>
                      <w14:xfrm>
                        <a:off x="0" y="0"/>
                        <a:ext cx="3262500" cy="262725"/>
                      </w14:xfrm>
                    </w14:contentPart>
                  </a:graphicData>
                </a:graphic>
              </wp:anchor>
            </w:drawing>
          </mc:Choice>
          <mc:Fallback>
            <w:pict>
              <v:shape w14:anchorId="19B60586" id="Ink 483" o:spid="_x0000_s1026" type="#_x0000_t75" style="position:absolute;margin-left:221.1pt;margin-top:389.7pt;width:258.15pt;height:21.95pt;z-index:2516583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">
                <v:imagedata r:id="rId319" o:title=""/>
              </v:shape>
            </w:pict>
          </mc:Fallback>
        </mc:AlternateContent>
      </w:r>
      <w:r w:rsidR="004D1225">
        <w:rPr>
          <w:rFonts w:ascii="Arial" w:hAnsi="Arial" w:cs="Arial"/>
          <w:noProof/>
          <w:color w:val="000000"/>
          <w:sz w:val="24"/>
          <w:szCs w:val="24"/>
        </w:rPr>
        <mc:AlternateContent>
          <mc:Choice Requires="wpi">
            <w:drawing>
              <wp:anchor distT="0" distB="0" distL="114300" distR="114300" simplePos="0" relativeHeight="251658344" behindDoc="0" locked="0" layoutInCell="1" allowOverlap="1" wp14:anchorId="7ACEEAC2" wp14:editId="750AB21E">
                <wp:simplePos x="0" y="0"/>
                <wp:positionH relativeFrom="column">
                  <wp:posOffset>6614200</wp:posOffset>
                </wp:positionH>
                <wp:positionV relativeFrom="paragraph">
                  <wp:posOffset>4297045</wp:posOffset>
                </wp:positionV>
                <wp:extent cx="141840" cy="79200"/>
                <wp:effectExtent l="25400" t="38100" r="23495" b="35560"/>
                <wp:wrapNone/>
                <wp:docPr id="455" name="Ink 455"/>
                <wp:cNvGraphicFramePr/>
                <a:graphic xmlns:a="http://schemas.openxmlformats.org/drawingml/2006/main">
                  <a:graphicData uri="http://schemas.microsoft.com/office/word/2010/wordprocessingInk">
                    <w14:contentPart bwMode="auto" r:id="rId320">
                      <w14:nvContentPartPr>
                        <w14:cNvContentPartPr/>
                      </w14:nvContentPartPr>
                      <w14:xfrm>
                        <a:off x="0" y="0"/>
                        <a:ext cx="141840" cy="78740"/>
                      </w14:xfrm>
                    </w14:contentPart>
                  </a:graphicData>
                </a:graphic>
                <wp14:sizeRelH relativeFrom="margin">
                  <wp14:pctWidth>0</wp14:pctWidth>
                </wp14:sizeRelH>
              </wp:anchor>
            </w:drawing>
          </mc:Choice>
          <mc:Fallback>
            <w:pict>
              <v:shape w14:anchorId="4E46B28E" id="Ink 455" o:spid="_x0000_s1026" type="#_x0000_t75" style="position:absolute;margin-left:520.2pt;margin-top:337.75pt;width:12.35pt;height:7.45pt;z-index:251658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">
                <v:imagedata r:id="rId321" o:title=""/>
              </v:shape>
            </w:pict>
          </mc:Fallback>
        </mc:AlternateContent>
      </w:r>
      <w:r w:rsidR="004D1225">
        <w:rPr>
          <w:rFonts w:ascii="Arial" w:hAnsi="Arial" w:cs="Arial"/>
          <w:noProof/>
          <w:color w:val="000000"/>
          <w:sz w:val="24"/>
          <w:szCs w:val="24"/>
        </w:rPr>
        <mc:AlternateContent>
          <mc:Choice Requires="wpi">
            <w:drawing>
              <wp:anchor distT="0" distB="0" distL="114300" distR="114300" simplePos="0" relativeHeight="251658343" behindDoc="0" locked="0" layoutInCell="1" allowOverlap="1" wp14:anchorId="34487B88" wp14:editId="5D8C170D">
                <wp:simplePos x="0" y="0"/>
                <wp:positionH relativeFrom="column">
                  <wp:posOffset>-4043</wp:posOffset>
                </wp:positionH>
                <wp:positionV relativeFrom="paragraph">
                  <wp:posOffset>4623762</wp:posOffset>
                </wp:positionV>
                <wp:extent cx="652320" cy="30240"/>
                <wp:effectExtent l="38100" t="38100" r="0" b="33655"/>
                <wp:wrapNone/>
                <wp:docPr id="452" name="Ink 452"/>
                <wp:cNvGraphicFramePr/>
                <a:graphic xmlns:a="http://schemas.openxmlformats.org/drawingml/2006/main">
                  <a:graphicData uri="http://schemas.microsoft.com/office/word/2010/wordprocessingInk">
                    <w14:contentPart bwMode="auto" r:id="rId322">
                      <w14:nvContentPartPr>
                        <w14:cNvContentPartPr/>
                      </w14:nvContentPartPr>
                      <w14:xfrm>
                        <a:off x="0" y="0"/>
                        <a:ext cx="652320" cy="30240"/>
                      </w14:xfrm>
                    </w14:contentPart>
                  </a:graphicData>
                </a:graphic>
              </wp:anchor>
            </w:drawing>
          </mc:Choice>
          <mc:Fallback>
            <w:pict>
              <v:shape w14:anchorId="2914E5CE" id="Ink 452" o:spid="_x0000_s1026" type="#_x0000_t75" style="position:absolute;margin-left:-1.1pt;margin-top:363.3pt;width:53pt;height:4.05pt;z-index:2516583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">
                <v:imagedata r:id="rId323" o:title=""/>
              </v:shape>
            </w:pict>
          </mc:Fallback>
        </mc:AlternateContent>
      </w:r>
      <w:r w:rsidR="0077247C">
        <w:rPr>
          <w:rFonts w:ascii="Arial" w:hAnsi="Arial" w:cs="Arial"/>
          <w:noProof/>
          <w:color w:val="000000"/>
          <w:sz w:val="24"/>
          <w:szCs w:val="24"/>
        </w:rPr>
        <mc:AlternateContent>
          <mc:Choice Requires="wpi">
            <w:drawing>
              <wp:anchor distT="0" distB="0" distL="114300" distR="114300" simplePos="0" relativeHeight="251658342" behindDoc="0" locked="0" layoutInCell="1" allowOverlap="1" wp14:anchorId="0D4FCF7E" wp14:editId="7E157546">
                <wp:simplePos x="0" y="0"/>
                <wp:positionH relativeFrom="column">
                  <wp:posOffset>4291117</wp:posOffset>
                </wp:positionH>
                <wp:positionV relativeFrom="paragraph">
                  <wp:posOffset>3687402</wp:posOffset>
                </wp:positionV>
                <wp:extent cx="153720" cy="213480"/>
                <wp:effectExtent l="38100" t="38100" r="0" b="40640"/>
                <wp:wrapNone/>
                <wp:docPr id="450" name="Ink 450"/>
                <wp:cNvGraphicFramePr/>
                <a:graphic xmlns:a="http://schemas.openxmlformats.org/drawingml/2006/main">
                  <a:graphicData uri="http://schemas.microsoft.com/office/word/2010/wordprocessingInk">
                    <w14:contentPart bwMode="auto" r:id="rId324">
                      <w14:nvContentPartPr>
                        <w14:cNvContentPartPr/>
                      </w14:nvContentPartPr>
                      <w14:xfrm>
                        <a:off x="0" y="0"/>
                        <a:ext cx="153720" cy="213480"/>
                      </w14:xfrm>
                    </w14:contentPart>
                  </a:graphicData>
                </a:graphic>
              </wp:anchor>
            </w:drawing>
          </mc:Choice>
          <mc:Fallback>
            <w:pict>
              <v:shape w14:anchorId="54752718" id="Ink 450" o:spid="_x0000_s1026" type="#_x0000_t75" style="position:absolute;margin-left:337.1pt;margin-top:289.55pt;width:13.7pt;height:18.4pt;z-index:2516583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">
                <v:imagedata r:id="rId325" o:title=""/>
              </v:shape>
            </w:pict>
          </mc:Fallback>
        </mc:AlternateContent>
      </w:r>
      <w:r w:rsidR="0077247C">
        <w:rPr>
          <w:rFonts w:ascii="Arial" w:hAnsi="Arial" w:cs="Arial"/>
          <w:noProof/>
          <w:color w:val="000000"/>
          <w:sz w:val="24"/>
          <w:szCs w:val="24"/>
        </w:rPr>
        <mc:AlternateContent>
          <mc:Choice Requires="wpi">
            <w:drawing>
              <wp:anchor distT="0" distB="0" distL="114300" distR="114300" simplePos="0" relativeHeight="251658341" behindDoc="0" locked="0" layoutInCell="1" allowOverlap="1" wp14:anchorId="107930EB" wp14:editId="6FBE98FD">
                <wp:simplePos x="0" y="0"/>
                <wp:positionH relativeFrom="column">
                  <wp:posOffset>6002655</wp:posOffset>
                </wp:positionH>
                <wp:positionV relativeFrom="paragraph">
                  <wp:posOffset>3218180</wp:posOffset>
                </wp:positionV>
                <wp:extent cx="892815" cy="314960"/>
                <wp:effectExtent l="38100" t="25400" r="21590" b="40640"/>
                <wp:wrapNone/>
                <wp:docPr id="449" name="Ink 449"/>
                <wp:cNvGraphicFramePr/>
                <a:graphic xmlns:a="http://schemas.openxmlformats.org/drawingml/2006/main">
                  <a:graphicData uri="http://schemas.microsoft.com/office/word/2010/wordprocessingInk">
                    <w14:contentPart bwMode="auto" r:id="rId326">
                      <w14:nvContentPartPr>
                        <w14:cNvContentPartPr/>
                      </w14:nvContentPartPr>
                      <w14:xfrm>
                        <a:off x="0" y="0"/>
                        <a:ext cx="892815" cy="314960"/>
                      </w14:xfrm>
                    </w14:contentPart>
                  </a:graphicData>
                </a:graphic>
              </wp:anchor>
            </w:drawing>
          </mc:Choice>
          <mc:Fallback>
            <w:pict>
              <v:shape w14:anchorId="5CCD5970" id="Ink 449" o:spid="_x0000_s1026" type="#_x0000_t75" style="position:absolute;margin-left:472.05pt;margin-top:252.8pt;width:71.5pt;height:26pt;z-index:2516583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">
                <v:imagedata r:id="rId327" o:title=""/>
              </v:shape>
            </w:pict>
          </mc:Fallback>
        </mc:AlternateContent>
      </w:r>
      <w:r w:rsidR="0077247C">
        <w:rPr>
          <w:rFonts w:ascii="Arial" w:hAnsi="Arial" w:cs="Arial"/>
          <w:noProof/>
          <w:color w:val="000000"/>
          <w:sz w:val="24"/>
          <w:szCs w:val="24"/>
        </w:rPr>
        <mc:AlternateContent>
          <mc:Choice Requires="wpi">
            <w:drawing>
              <wp:anchor distT="0" distB="0" distL="114300" distR="114300" simplePos="0" relativeHeight="251658340" behindDoc="0" locked="0" layoutInCell="1" allowOverlap="1" wp14:anchorId="06942889" wp14:editId="77E9723E">
                <wp:simplePos x="0" y="0"/>
                <wp:positionH relativeFrom="column">
                  <wp:posOffset>4365637</wp:posOffset>
                </wp:positionH>
                <wp:positionV relativeFrom="paragraph">
                  <wp:posOffset>2866260</wp:posOffset>
                </wp:positionV>
                <wp:extent cx="461160" cy="236520"/>
                <wp:effectExtent l="25400" t="38100" r="21590" b="43180"/>
                <wp:wrapNone/>
                <wp:docPr id="437" name="Ink 437"/>
                <wp:cNvGraphicFramePr/>
                <a:graphic xmlns:a="http://schemas.openxmlformats.org/drawingml/2006/main">
                  <a:graphicData uri="http://schemas.microsoft.com/office/word/2010/wordprocessingInk">
                    <w14:contentPart bwMode="auto" r:id="rId328">
                      <w14:nvContentPartPr>
                        <w14:cNvContentPartPr/>
                      </w14:nvContentPartPr>
                      <w14:xfrm>
                        <a:off x="0" y="0"/>
                        <a:ext cx="461160" cy="236520"/>
                      </w14:xfrm>
                    </w14:contentPart>
                  </a:graphicData>
                </a:graphic>
              </wp:anchor>
            </w:drawing>
          </mc:Choice>
          <mc:Fallback>
            <w:pict>
              <v:shape w14:anchorId="6DE57065" id="Ink 437" o:spid="_x0000_s1026" type="#_x0000_t75" style="position:absolute;margin-left:343.15pt;margin-top:225.1pt;width:37.5pt;height:19.8pt;z-index:2516583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">
                <v:imagedata r:id="rId329" o:title=""/>
              </v:shape>
            </w:pict>
          </mc:Fallback>
        </mc:AlternateContent>
      </w:r>
      <w:r w:rsidR="0077247C">
        <w:rPr>
          <w:rFonts w:ascii="Arial" w:hAnsi="Arial" w:cs="Arial"/>
          <w:noProof/>
          <w:color w:val="000000"/>
          <w:sz w:val="24"/>
          <w:szCs w:val="24"/>
        </w:rPr>
        <mc:AlternateContent>
          <mc:Choice Requires="wpi">
            <w:drawing>
              <wp:anchor distT="0" distB="0" distL="114300" distR="114300" simplePos="0" relativeHeight="251658339" behindDoc="0" locked="0" layoutInCell="1" allowOverlap="1" wp14:anchorId="27B38A14" wp14:editId="10A4E6EE">
                <wp:simplePos x="0" y="0"/>
                <wp:positionH relativeFrom="column">
                  <wp:posOffset>3713677</wp:posOffset>
                </wp:positionH>
                <wp:positionV relativeFrom="paragraph">
                  <wp:posOffset>2041500</wp:posOffset>
                </wp:positionV>
                <wp:extent cx="577440" cy="255240"/>
                <wp:effectExtent l="38100" t="38100" r="19685" b="37465"/>
                <wp:wrapNone/>
                <wp:docPr id="436" name="Ink 436"/>
                <wp:cNvGraphicFramePr/>
                <a:graphic xmlns:a="http://schemas.openxmlformats.org/drawingml/2006/main">
                  <a:graphicData uri="http://schemas.microsoft.com/office/word/2010/wordprocessingInk">
                    <w14:contentPart bwMode="auto" r:id="rId330">
                      <w14:nvContentPartPr>
                        <w14:cNvContentPartPr/>
                      </w14:nvContentPartPr>
                      <w14:xfrm>
                        <a:off x="0" y="0"/>
                        <a:ext cx="577440" cy="255240"/>
                      </w14:xfrm>
                    </w14:contentPart>
                  </a:graphicData>
                </a:graphic>
              </wp:anchor>
            </w:drawing>
          </mc:Choice>
          <mc:Fallback>
            <w:pict>
              <v:shape w14:anchorId="1DDEC616" id="Ink 436" o:spid="_x0000_s1026" type="#_x0000_t75" style="position:absolute;margin-left:291.8pt;margin-top:160.15pt;width:46.65pt;height:21.35pt;z-index:2516583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">
                <v:imagedata r:id="rId331" o:title=""/>
              </v:shape>
            </w:pict>
          </mc:Fallback>
        </mc:AlternateContent>
      </w:r>
      <w:r w:rsidR="00F7708F">
        <w:rPr>
          <w:rFonts w:ascii="Arial" w:hAnsi="Arial" w:cs="Arial"/>
          <w:noProof/>
          <w:color w:val="000000"/>
          <w:sz w:val="24"/>
          <w:szCs w:val="24"/>
        </w:rPr>
        <mc:AlternateContent>
          <mc:Choice Requires="wpi">
            <w:drawing>
              <wp:anchor distT="0" distB="0" distL="114300" distR="114300" simplePos="0" relativeHeight="251658338" behindDoc="0" locked="0" layoutInCell="1" allowOverlap="1" wp14:anchorId="63E15D7F" wp14:editId="739BA767">
                <wp:simplePos x="0" y="0"/>
                <wp:positionH relativeFrom="column">
                  <wp:posOffset>3354037</wp:posOffset>
                </wp:positionH>
                <wp:positionV relativeFrom="paragraph">
                  <wp:posOffset>894846</wp:posOffset>
                </wp:positionV>
                <wp:extent cx="667440" cy="198720"/>
                <wp:effectExtent l="38100" t="38100" r="31115" b="43180"/>
                <wp:wrapNone/>
                <wp:docPr id="435" name="Ink 435"/>
                <wp:cNvGraphicFramePr/>
                <a:graphic xmlns:a="http://schemas.openxmlformats.org/drawingml/2006/main">
                  <a:graphicData uri="http://schemas.microsoft.com/office/word/2010/wordprocessingInk">
                    <w14:contentPart bwMode="auto" r:id="rId332">
                      <w14:nvContentPartPr>
                        <w14:cNvContentPartPr/>
                      </w14:nvContentPartPr>
                      <w14:xfrm>
                        <a:off x="0" y="0"/>
                        <a:ext cx="667440" cy="198720"/>
                      </w14:xfrm>
                    </w14:contentPart>
                  </a:graphicData>
                </a:graphic>
              </wp:anchor>
            </w:drawing>
          </mc:Choice>
          <mc:Fallback>
            <w:pict>
              <v:shape w14:anchorId="1F3E03C0" id="Ink 435" o:spid="_x0000_s1026" type="#_x0000_t75" style="position:absolute;margin-left:263.3pt;margin-top:69.65pt;width:54.15pt;height:17.3pt;z-index:25165833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">
                <v:imagedata r:id="rId333" o:title=""/>
              </v:shape>
            </w:pict>
          </mc:Fallback>
        </mc:AlternateContent>
      </w:r>
      <w:r w:rsidR="00F7708F">
        <w:rPr>
          <w:rFonts w:ascii="Arial" w:hAnsi="Arial" w:cs="Arial"/>
          <w:noProof/>
          <w:color w:val="000000"/>
          <w:sz w:val="24"/>
          <w:szCs w:val="24"/>
        </w:rPr>
        <mc:AlternateContent>
          <mc:Choice Requires="wpi">
            <w:drawing>
              <wp:anchor distT="0" distB="0" distL="114300" distR="114300" simplePos="0" relativeHeight="251658337" behindDoc="0" locked="0" layoutInCell="1" allowOverlap="1" wp14:anchorId="0ADEDD2D" wp14:editId="28FF2577">
                <wp:simplePos x="0" y="0"/>
                <wp:positionH relativeFrom="column">
                  <wp:posOffset>2076037</wp:posOffset>
                </wp:positionH>
                <wp:positionV relativeFrom="paragraph">
                  <wp:posOffset>1554366</wp:posOffset>
                </wp:positionV>
                <wp:extent cx="588600" cy="244080"/>
                <wp:effectExtent l="38100" t="38100" r="21590" b="35560"/>
                <wp:wrapNone/>
                <wp:docPr id="434" name="Ink 434"/>
                <wp:cNvGraphicFramePr/>
                <a:graphic xmlns:a="http://schemas.openxmlformats.org/drawingml/2006/main">
                  <a:graphicData uri="http://schemas.microsoft.com/office/word/2010/wordprocessingInk">
                    <w14:contentPart bwMode="auto" r:id="rId334">
                      <w14:nvContentPartPr>
                        <w14:cNvContentPartPr/>
                      </w14:nvContentPartPr>
                      <w14:xfrm>
                        <a:off x="0" y="0"/>
                        <a:ext cx="588600" cy="244080"/>
                      </w14:xfrm>
                    </w14:contentPart>
                  </a:graphicData>
                </a:graphic>
              </wp:anchor>
            </w:drawing>
          </mc:Choice>
          <mc:Fallback>
            <w:pict>
              <v:shape w14:anchorId="71B9D630" id="Ink 434" o:spid="_x0000_s1026" type="#_x0000_t75" style="position:absolute;margin-left:162.85pt;margin-top:121.8pt;width:47.6pt;height:20.4pt;z-index:25165833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">
                <v:imagedata r:id="rId335" o:title=""/>
              </v:shape>
            </w:pict>
          </mc:Fallback>
        </mc:AlternateContent>
      </w:r>
      <w:r w:rsidR="00B20444">
        <w:rPr>
          <w:rFonts w:ascii="Arial" w:hAnsi="Arial" w:cs="Arial"/>
          <w:noProof/>
          <w:color w:val="000000"/>
          <w:sz w:val="24"/>
          <w:szCs w:val="24"/>
        </w:rPr>
        <mc:AlternateContent>
          <mc:Choice Requires="wpi">
            <w:drawing>
              <wp:anchor distT="0" distB="0" distL="114300" distR="114300" simplePos="0" relativeHeight="251658336" behindDoc="0" locked="0" layoutInCell="1" allowOverlap="1" wp14:anchorId="7922B7EC" wp14:editId="0F138BBA">
                <wp:simplePos x="0" y="0"/>
                <wp:positionH relativeFrom="column">
                  <wp:posOffset>6688455</wp:posOffset>
                </wp:positionH>
                <wp:positionV relativeFrom="paragraph">
                  <wp:posOffset>309880</wp:posOffset>
                </wp:positionV>
                <wp:extent cx="154190" cy="154260"/>
                <wp:effectExtent l="38100" t="38100" r="0" b="36830"/>
                <wp:wrapNone/>
                <wp:docPr id="433" name="Ink 433"/>
                <wp:cNvGraphicFramePr/>
                <a:graphic xmlns:a="http://schemas.openxmlformats.org/drawingml/2006/main">
                  <a:graphicData uri="http://schemas.microsoft.com/office/word/2010/wordprocessingInk">
                    <w14:contentPart bwMode="auto" r:id="rId336">
                      <w14:nvContentPartPr>
                        <w14:cNvContentPartPr/>
                      </w14:nvContentPartPr>
                      <w14:xfrm>
                        <a:off x="0" y="0"/>
                        <a:ext cx="154190" cy="154260"/>
                      </w14:xfrm>
                    </w14:contentPart>
                  </a:graphicData>
                </a:graphic>
              </wp:anchor>
            </w:drawing>
          </mc:Choice>
          <mc:Fallback>
            <w:pict>
              <v:shape w14:anchorId="7D566959" id="Ink 433" o:spid="_x0000_s1026" type="#_x0000_t75" style="position:absolute;margin-left:525.85pt;margin-top:23.6pt;width:13.6pt;height:13.6pt;z-index:25165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">
                <v:imagedata r:id="rId337" o:title=""/>
              </v:shape>
            </w:pict>
          </mc:Fallback>
        </mc:AlternateContent>
      </w:r>
      <w:r w:rsidR="00B20444">
        <w:rPr>
          <w:rFonts w:ascii="Arial" w:hAnsi="Arial" w:cs="Arial"/>
          <w:noProof/>
          <w:color w:val="000000"/>
          <w:sz w:val="24"/>
          <w:szCs w:val="24"/>
        </w:rPr>
        <mc:AlternateContent>
          <mc:Choice Requires="wpi">
            <w:drawing>
              <wp:anchor distT="0" distB="0" distL="114300" distR="114300" simplePos="0" relativeHeight="251658335" behindDoc="0" locked="0" layoutInCell="1" allowOverlap="1" wp14:anchorId="684B4B52" wp14:editId="49AA6977">
                <wp:simplePos x="0" y="0"/>
                <wp:positionH relativeFrom="column">
                  <wp:posOffset>3185197</wp:posOffset>
                </wp:positionH>
                <wp:positionV relativeFrom="paragraph">
                  <wp:posOffset>434046</wp:posOffset>
                </wp:positionV>
                <wp:extent cx="416160" cy="19080"/>
                <wp:effectExtent l="25400" t="38100" r="28575" b="31750"/>
                <wp:wrapNone/>
                <wp:docPr id="429" name="Ink 429"/>
                <wp:cNvGraphicFramePr/>
                <a:graphic xmlns:a="http://schemas.openxmlformats.org/drawingml/2006/main">
                  <a:graphicData uri="http://schemas.microsoft.com/office/word/2010/wordprocessingInk">
                    <w14:contentPart bwMode="auto" r:id="rId338">
                      <w14:nvContentPartPr>
                        <w14:cNvContentPartPr/>
                      </w14:nvContentPartPr>
                      <w14:xfrm>
                        <a:off x="0" y="0"/>
                        <a:ext cx="416160" cy="19080"/>
                      </w14:xfrm>
                    </w14:contentPart>
                  </a:graphicData>
                </a:graphic>
              </wp:anchor>
            </w:drawing>
          </mc:Choice>
          <mc:Fallback>
            <w:pict>
              <v:shape w14:anchorId="252590CE" id="Ink 429" o:spid="_x0000_s1026" type="#_x0000_t75" style="position:absolute;margin-left:250.2pt;margin-top:33.6pt;width:33.95pt;height:2.7pt;z-index:2516583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">
                <v:imagedata r:id="rId339" o:title=""/>
              </v:shape>
            </w:pict>
          </mc:Fallback>
        </mc:AlternateContent>
      </w:r>
      <w:r w:rsidR="00354ADC">
        <w:rPr>
          <w:rFonts w:ascii="Arial" w:hAnsi="Arial" w:cs="Arial"/>
          <w:noProof/>
          <w:color w:val="000000"/>
          <w:sz w:val="24"/>
          <w:szCs w:val="24"/>
        </w:rPr>
        <mc:AlternateContent>
          <mc:Choice Requires="wpi">
            <w:drawing>
              <wp:anchor distT="0" distB="0" distL="114300" distR="114300" simplePos="0" relativeHeight="251658333" behindDoc="0" locked="0" layoutInCell="1" allowOverlap="1" wp14:anchorId="1DB765D8" wp14:editId="1EE3F5E3">
                <wp:simplePos x="0" y="0"/>
                <wp:positionH relativeFrom="column">
                  <wp:posOffset>2495797</wp:posOffset>
                </wp:positionH>
                <wp:positionV relativeFrom="paragraph">
                  <wp:posOffset>171606</wp:posOffset>
                </wp:positionV>
                <wp:extent cx="251280" cy="26640"/>
                <wp:effectExtent l="38100" t="38100" r="28575" b="37465"/>
                <wp:wrapNone/>
                <wp:docPr id="417" name="Ink 417"/>
                <wp:cNvGraphicFramePr/>
                <a:graphic xmlns:a="http://schemas.openxmlformats.org/drawingml/2006/main">
                  <a:graphicData uri="http://schemas.microsoft.com/office/word/2010/wordprocessingInk">
                    <w14:contentPart bwMode="auto" r:id="rId340">
                      <w14:nvContentPartPr>
                        <w14:cNvContentPartPr/>
                      </w14:nvContentPartPr>
                      <w14:xfrm>
                        <a:off x="0" y="0"/>
                        <a:ext cx="251280" cy="26640"/>
                      </w14:xfrm>
                    </w14:contentPart>
                  </a:graphicData>
                </a:graphic>
              </wp:anchor>
            </w:drawing>
          </mc:Choice>
          <mc:Fallback>
            <w:pict>
              <v:shape w14:anchorId="52E5607B" id="Ink 417" o:spid="_x0000_s1026" type="#_x0000_t75" style="position:absolute;margin-left:195.9pt;margin-top:12.9pt;width:21.05pt;height:3.35pt;z-index:2516583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">
                <v:imagedata r:id="rId341" o:title=""/>
              </v:shape>
            </w:pict>
          </mc:Fallback>
        </mc:AlternateContent>
      </w:r>
      <w:r w:rsidR="006B54D2" w:rsidRPr="00137330">
        <w:rPr>
          <w:rFonts w:ascii="Arial" w:hAnsi="Arial" w:cs="Arial"/>
          <w:color w:val="000000"/>
          <w:sz w:val="24"/>
          <w:szCs w:val="24"/>
        </w:rPr>
        <w:t xml:space="preserve">For this question, I will be using a </w:t>
      </w:r>
      <w:r w:rsidR="00BC2A48" w:rsidRPr="00137330">
        <w:rPr>
          <w:rFonts w:ascii="Arial" w:hAnsi="Arial" w:cs="Arial"/>
          <w:color w:val="000000"/>
          <w:sz w:val="24"/>
          <w:szCs w:val="24"/>
        </w:rPr>
        <w:t xml:space="preserve">set off </w:t>
      </w:r>
      <w:r w:rsidR="006B54D2" w:rsidRPr="00137330">
        <w:rPr>
          <w:rFonts w:ascii="Arial" w:hAnsi="Arial" w:cs="Arial"/>
          <w:color w:val="000000"/>
          <w:sz w:val="24"/>
          <w:szCs w:val="24"/>
        </w:rPr>
        <w:t>pump</w:t>
      </w:r>
      <w:r w:rsidR="00BC2A48" w:rsidRPr="00137330">
        <w:rPr>
          <w:rFonts w:ascii="Arial" w:hAnsi="Arial" w:cs="Arial"/>
          <w:color w:val="000000"/>
          <w:sz w:val="24"/>
          <w:szCs w:val="24"/>
        </w:rPr>
        <w:t xml:space="preserve">s where two will run and one is in standby. On site most equipment is run to failure. However, with there pumps its what feeds the crude unit. If the pumps fails it will cause a unit upset and if let will shut the unit down due to a low flow rate. From this, often one pump is offline waiting for maintenance to fix it. From doing this there is a high risk that another could fail. From this I would </w:t>
      </w:r>
      <w:r w:rsidR="00F652DC" w:rsidRPr="00137330">
        <w:rPr>
          <w:rFonts w:ascii="Arial" w:hAnsi="Arial" w:cs="Arial"/>
          <w:color w:val="000000"/>
          <w:sz w:val="24"/>
          <w:szCs w:val="24"/>
        </w:rPr>
        <w:t>change</w:t>
      </w:r>
      <w:r w:rsidR="00BC2A48" w:rsidRPr="00137330">
        <w:rPr>
          <w:rFonts w:ascii="Arial" w:hAnsi="Arial" w:cs="Arial"/>
          <w:color w:val="000000"/>
          <w:sz w:val="24"/>
          <w:szCs w:val="24"/>
        </w:rPr>
        <w:t xml:space="preserve"> the run to failure to planed maintenance to ensure the equipment is </w:t>
      </w:r>
      <w:r w:rsidR="00F652DC" w:rsidRPr="00137330">
        <w:rPr>
          <w:rFonts w:ascii="Arial" w:hAnsi="Arial" w:cs="Arial"/>
          <w:color w:val="000000"/>
          <w:sz w:val="24"/>
          <w:szCs w:val="24"/>
        </w:rPr>
        <w:t>maintained</w:t>
      </w:r>
      <w:r w:rsidR="00BC2A48" w:rsidRPr="00137330">
        <w:rPr>
          <w:rFonts w:ascii="Arial" w:hAnsi="Arial" w:cs="Arial"/>
          <w:color w:val="000000"/>
          <w:sz w:val="24"/>
          <w:szCs w:val="24"/>
        </w:rPr>
        <w:t xml:space="preserve"> at a regular basis. </w:t>
      </w:r>
      <w:r w:rsidR="00F652DC" w:rsidRPr="00137330">
        <w:rPr>
          <w:rFonts w:ascii="Arial" w:hAnsi="Arial" w:cs="Arial"/>
          <w:color w:val="000000"/>
          <w:sz w:val="24"/>
          <w:szCs w:val="24"/>
        </w:rPr>
        <w:t xml:space="preserve">I have chosen to do this due to the fact it is a high priority piece off equipment, for this the plan would be to have the normal set off pumps running as normal to allow the process to take place as normal and then have the spare to do maintenance on. This way the process will not be affected. Furthermore, having a spare will allow the pumps to be swapped over. This will allow for regular maintenance to take place on the spare such as running it up and taking it apart for inspection. This will allow the maintenance department to properly correct any issues they find before they make the pump fail. This will cut out any emergency’s as there will be no sudden pump stops, ensuring smooth running off the plant. </w:t>
      </w:r>
      <w:r w:rsidR="00B438A0" w:rsidRPr="00137330">
        <w:rPr>
          <w:rFonts w:ascii="Arial" w:hAnsi="Arial" w:cs="Arial"/>
          <w:color w:val="000000"/>
          <w:sz w:val="24"/>
          <w:szCs w:val="24"/>
        </w:rPr>
        <w:t xml:space="preserve">This will be implemented by giving the maintenance department set dates, for example, once every three to six months to carry out maintenance on the equipment. carrying out full planned maintenance and allowing them to fix any minor problems before they become a major problem.  Furthermore, allow maintenance to carry out corrective maintenance when an emergency due arise to ensure the spare is available at all times, due to the task it carries out in the process. Due to any problems being on the spare, no process changed would need to be made to allow work to be carried out. </w:t>
      </w:r>
    </w:p>
    <w:p w14:paraId="04FAF907" w14:textId="77777777" w:rsidR="00B438A0" w:rsidRPr="00137330" w:rsidRDefault="00B438A0" w:rsidP="00137330">
      <w:pPr>
        <w:spacing w:line="360" w:lineRule="auto"/>
        <w:rPr>
          <w:rFonts w:ascii="Arial" w:hAnsi="Arial" w:cs="Arial"/>
          <w:color w:val="000000"/>
          <w:sz w:val="24"/>
          <w:szCs w:val="24"/>
        </w:rPr>
      </w:pPr>
    </w:p>
    <w:p w14:paraId="2B3035D8" w14:textId="15DAFD14" w:rsidR="00B438A0" w:rsidRPr="00137330" w:rsidRDefault="006B4DA3"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52" behindDoc="0" locked="0" layoutInCell="1" allowOverlap="1" wp14:anchorId="0D2BAFAD" wp14:editId="7677AEF7">
                <wp:simplePos x="0" y="0"/>
                <wp:positionH relativeFrom="column">
                  <wp:posOffset>2907997</wp:posOffset>
                </wp:positionH>
                <wp:positionV relativeFrom="paragraph">
                  <wp:posOffset>516654</wp:posOffset>
                </wp:positionV>
                <wp:extent cx="348840" cy="199080"/>
                <wp:effectExtent l="38100" t="38100" r="32385" b="42545"/>
                <wp:wrapNone/>
                <wp:docPr id="493" name="Ink 493"/>
                <wp:cNvGraphicFramePr/>
                <a:graphic xmlns:a="http://schemas.openxmlformats.org/drawingml/2006/main">
                  <a:graphicData uri="http://schemas.microsoft.com/office/word/2010/wordprocessingInk">
                    <w14:contentPart bwMode="auto" r:id="rId342">
                      <w14:nvContentPartPr>
                        <w14:cNvContentPartPr/>
                      </w14:nvContentPartPr>
                      <w14:xfrm>
                        <a:off x="0" y="0"/>
                        <a:ext cx="348840" cy="199080"/>
                      </w14:xfrm>
                    </w14:contentPart>
                  </a:graphicData>
                </a:graphic>
              </wp:anchor>
            </w:drawing>
          </mc:Choice>
          <mc:Fallback>
            <w:pict>
              <v:shape w14:anchorId="0E3FA4E4" id="Ink 493" o:spid="_x0000_s1026" type="#_x0000_t75" style="position:absolute;margin-left:228.2pt;margin-top:39.9pt;width:29.05pt;height:17.3pt;z-index:25165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">
                <v:imagedata r:id="rId343"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51" behindDoc="0" locked="0" layoutInCell="1" allowOverlap="1" wp14:anchorId="250DA1A6" wp14:editId="585FAF8C">
                <wp:simplePos x="0" y="0"/>
                <wp:positionH relativeFrom="column">
                  <wp:posOffset>2008505</wp:posOffset>
                </wp:positionH>
                <wp:positionV relativeFrom="paragraph">
                  <wp:posOffset>254000</wp:posOffset>
                </wp:positionV>
                <wp:extent cx="457200" cy="195025"/>
                <wp:effectExtent l="25400" t="38100" r="25400" b="33655"/>
                <wp:wrapNone/>
                <wp:docPr id="492" name="Ink 492"/>
                <wp:cNvGraphicFramePr/>
                <a:graphic xmlns:a="http://schemas.openxmlformats.org/drawingml/2006/main">
                  <a:graphicData uri="http://schemas.microsoft.com/office/word/2010/wordprocessingInk">
                    <w14:contentPart bwMode="auto" r:id="rId344">
                      <w14:nvContentPartPr>
                        <w14:cNvContentPartPr/>
                      </w14:nvContentPartPr>
                      <w14:xfrm>
                        <a:off x="0" y="0"/>
                        <a:ext cx="457200" cy="195025"/>
                      </w14:xfrm>
                    </w14:contentPart>
                  </a:graphicData>
                </a:graphic>
              </wp:anchor>
            </w:drawing>
          </mc:Choice>
          <mc:Fallback>
            <w:pict>
              <v:shape w14:anchorId="5264966B" id="Ink 492" o:spid="_x0000_s1026" type="#_x0000_t75" style="position:absolute;margin-left:157.55pt;margin-top:19.4pt;width:37.2pt;height:16.75pt;z-index:2516583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">
                <v:imagedata r:id="rId345" o:title=""/>
              </v:shape>
            </w:pict>
          </mc:Fallback>
        </mc:AlternateContent>
      </w:r>
      <w:r w:rsidR="00B438A0" w:rsidRPr="00137330">
        <w:rPr>
          <w:rFonts w:ascii="Arial" w:hAnsi="Arial" w:cs="Arial"/>
          <w:color w:val="000000"/>
          <w:sz w:val="24"/>
          <w:szCs w:val="24"/>
        </w:rPr>
        <w:t xml:space="preserve">Furthermore, have operators check the equipment more </w:t>
      </w:r>
      <w:r w:rsidR="00C77735" w:rsidRPr="00137330">
        <w:rPr>
          <w:rFonts w:ascii="Arial" w:hAnsi="Arial" w:cs="Arial"/>
          <w:color w:val="000000"/>
          <w:sz w:val="24"/>
          <w:szCs w:val="24"/>
        </w:rPr>
        <w:t>regularly</w:t>
      </w:r>
      <w:r w:rsidR="00B438A0" w:rsidRPr="00137330">
        <w:rPr>
          <w:rFonts w:ascii="Arial" w:hAnsi="Arial" w:cs="Arial"/>
          <w:color w:val="000000"/>
          <w:sz w:val="24"/>
          <w:szCs w:val="24"/>
        </w:rPr>
        <w:t xml:space="preserve"> on the routine checks to ensure smooth running of the equipment. due to the checking the equipment </w:t>
      </w:r>
      <w:r w:rsidR="00C77735" w:rsidRPr="00137330">
        <w:rPr>
          <w:rFonts w:ascii="Arial" w:hAnsi="Arial" w:cs="Arial"/>
          <w:color w:val="000000"/>
          <w:sz w:val="24"/>
          <w:szCs w:val="24"/>
        </w:rPr>
        <w:t>regularly</w:t>
      </w:r>
      <w:r w:rsidR="00B438A0" w:rsidRPr="00137330">
        <w:rPr>
          <w:rFonts w:ascii="Arial" w:hAnsi="Arial" w:cs="Arial"/>
          <w:color w:val="000000"/>
          <w:sz w:val="24"/>
          <w:szCs w:val="24"/>
        </w:rPr>
        <w:t xml:space="preserve"> </w:t>
      </w:r>
      <w:r w:rsidR="00C77735" w:rsidRPr="00137330">
        <w:rPr>
          <w:rFonts w:ascii="Arial" w:hAnsi="Arial" w:cs="Arial"/>
          <w:color w:val="000000"/>
          <w:sz w:val="24"/>
          <w:szCs w:val="24"/>
        </w:rPr>
        <w:t>each</w:t>
      </w:r>
      <w:r w:rsidR="00B438A0" w:rsidRPr="00137330">
        <w:rPr>
          <w:rFonts w:ascii="Arial" w:hAnsi="Arial" w:cs="Arial"/>
          <w:color w:val="000000"/>
          <w:sz w:val="24"/>
          <w:szCs w:val="24"/>
        </w:rPr>
        <w:t xml:space="preserve"> shift, they will be able to notice a change in the equipment. </w:t>
      </w:r>
    </w:p>
    <w:p w14:paraId="738E7110" w14:textId="77777777" w:rsidR="00C77735" w:rsidRPr="00137330" w:rsidRDefault="00C77735" w:rsidP="00137330">
      <w:pPr>
        <w:spacing w:line="360" w:lineRule="auto"/>
        <w:rPr>
          <w:rFonts w:ascii="Arial" w:hAnsi="Arial" w:cs="Arial"/>
          <w:color w:val="000000"/>
          <w:sz w:val="24"/>
          <w:szCs w:val="24"/>
        </w:rPr>
      </w:pPr>
    </w:p>
    <w:p w14:paraId="3A946B99" w14:textId="257574DA" w:rsidR="00C77735" w:rsidRPr="00137330" w:rsidRDefault="00D9744F" w:rsidP="00137330">
      <w:pPr>
        <w:spacing w:line="360" w:lineRule="auto"/>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58355" behindDoc="0" locked="0" layoutInCell="1" allowOverlap="1" wp14:anchorId="76DFD56A" wp14:editId="1C4EDA43">
                <wp:simplePos x="0" y="0"/>
                <wp:positionH relativeFrom="column">
                  <wp:posOffset>1979917</wp:posOffset>
                </wp:positionH>
                <wp:positionV relativeFrom="paragraph">
                  <wp:posOffset>581831</wp:posOffset>
                </wp:positionV>
                <wp:extent cx="587520" cy="266400"/>
                <wp:effectExtent l="38100" t="38100" r="22225" b="38735"/>
                <wp:wrapNone/>
                <wp:docPr id="496" name="Ink 496"/>
                <wp:cNvGraphicFramePr/>
                <a:graphic xmlns:a="http://schemas.openxmlformats.org/drawingml/2006/main">
                  <a:graphicData uri="http://schemas.microsoft.com/office/word/2010/wordprocessingInk">
                    <w14:contentPart bwMode="auto" r:id="rId346">
                      <w14:nvContentPartPr>
                        <w14:cNvContentPartPr/>
                      </w14:nvContentPartPr>
                      <w14:xfrm>
                        <a:off x="0" y="0"/>
                        <a:ext cx="587520" cy="266400"/>
                      </w14:xfrm>
                    </w14:contentPart>
                  </a:graphicData>
                </a:graphic>
              </wp:anchor>
            </w:drawing>
          </mc:Choice>
          <mc:Fallback>
            <w:pict>
              <v:shape w14:anchorId="73D92D54" id="Ink 496" o:spid="_x0000_s1026" type="#_x0000_t75" style="position:absolute;margin-left:155.3pt;margin-top:45.2pt;width:47.45pt;height:22.2pt;z-index:2516583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">
                <v:imagedata r:id="rId347"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54" behindDoc="0" locked="0" layoutInCell="1" allowOverlap="1" wp14:anchorId="6B5D632C" wp14:editId="1E799A7D">
                <wp:simplePos x="0" y="0"/>
                <wp:positionH relativeFrom="column">
                  <wp:posOffset>3267637</wp:posOffset>
                </wp:positionH>
                <wp:positionV relativeFrom="paragraph">
                  <wp:posOffset>409391</wp:posOffset>
                </wp:positionV>
                <wp:extent cx="1908000" cy="67680"/>
                <wp:effectExtent l="38100" t="38100" r="0" b="34290"/>
                <wp:wrapNone/>
                <wp:docPr id="495" name="Ink 495"/>
                <wp:cNvGraphicFramePr/>
                <a:graphic xmlns:a="http://schemas.openxmlformats.org/drawingml/2006/main">
                  <a:graphicData uri="http://schemas.microsoft.com/office/word/2010/wordprocessingInk">
                    <w14:contentPart bwMode="auto" r:id="rId348">
                      <w14:nvContentPartPr>
                        <w14:cNvContentPartPr/>
                      </w14:nvContentPartPr>
                      <w14:xfrm>
                        <a:off x="0" y="0"/>
                        <a:ext cx="1908000" cy="67680"/>
                      </w14:xfrm>
                    </w14:contentPart>
                  </a:graphicData>
                </a:graphic>
              </wp:anchor>
            </w:drawing>
          </mc:Choice>
          <mc:Fallback>
            <w:pict>
              <v:shape w14:anchorId="09F064BF" id="Ink 495" o:spid="_x0000_s1026" type="#_x0000_t75" style="position:absolute;margin-left:256.5pt;margin-top:31.45pt;width:151.85pt;height:7pt;z-index:25165835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">
                <v:imagedata r:id="rId349"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8353" behindDoc="0" locked="0" layoutInCell="1" allowOverlap="1" wp14:anchorId="10AAF785" wp14:editId="40A7770D">
                <wp:simplePos x="0" y="0"/>
                <wp:positionH relativeFrom="column">
                  <wp:posOffset>1704877</wp:posOffset>
                </wp:positionH>
                <wp:positionV relativeFrom="paragraph">
                  <wp:posOffset>75671</wp:posOffset>
                </wp:positionV>
                <wp:extent cx="603720" cy="277200"/>
                <wp:effectExtent l="38100" t="38100" r="44450" b="40640"/>
                <wp:wrapNone/>
                <wp:docPr id="494" name="Ink 494"/>
                <wp:cNvGraphicFramePr/>
                <a:graphic xmlns:a="http://schemas.openxmlformats.org/drawingml/2006/main">
                  <a:graphicData uri="http://schemas.microsoft.com/office/word/2010/wordprocessingInk">
                    <w14:contentPart bwMode="auto" r:id="rId350">
                      <w14:nvContentPartPr>
                        <w14:cNvContentPartPr/>
                      </w14:nvContentPartPr>
                      <w14:xfrm>
                        <a:off x="0" y="0"/>
                        <a:ext cx="603720" cy="277200"/>
                      </w14:xfrm>
                    </w14:contentPart>
                  </a:graphicData>
                </a:graphic>
              </wp:anchor>
            </w:drawing>
          </mc:Choice>
          <mc:Fallback>
            <w:pict>
              <v:shape w14:anchorId="3B536B09" id="Ink 494" o:spid="_x0000_s1026" type="#_x0000_t75" style="position:absolute;margin-left:133.45pt;margin-top:5.15pt;width:49.15pt;height:23.45pt;z-index:2516583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">
                <v:imagedata r:id="rId351" o:title=""/>
              </v:shape>
            </w:pict>
          </mc:Fallback>
        </mc:AlternateContent>
      </w:r>
      <w:r w:rsidR="00C77735" w:rsidRPr="00137330">
        <w:rPr>
          <w:rFonts w:ascii="Arial" w:hAnsi="Arial" w:cs="Arial"/>
          <w:color w:val="000000"/>
          <w:sz w:val="24"/>
          <w:szCs w:val="24"/>
        </w:rPr>
        <w:t xml:space="preserve">Moreover, when equipment is running have the operators check the temperature and vibration as a weekly check on the running pumps and then add them to hand held round. This will put the reading into a spreadsheet where it can estimate when a fault will arise so the maintenance department can fix it before a major problem occurs. </w:t>
      </w:r>
    </w:p>
    <w:p w14:paraId="6AF09EED" w14:textId="780C9FFD" w:rsidR="00A37FCF" w:rsidRPr="00137330" w:rsidRDefault="00A37FCF" w:rsidP="00137330">
      <w:pPr>
        <w:spacing w:line="360" w:lineRule="auto"/>
        <w:rPr>
          <w:rFonts w:ascii="Arial" w:hAnsi="Arial" w:cs="Arial"/>
          <w:color w:val="000000"/>
          <w:sz w:val="24"/>
          <w:szCs w:val="24"/>
        </w:rPr>
      </w:pPr>
    </w:p>
    <w:p w14:paraId="2C0DDBD7" w14:textId="656CCC93" w:rsidR="00A37FCF" w:rsidRPr="00137330" w:rsidRDefault="00C949F4" w:rsidP="00137330">
      <w:pPr>
        <w:spacing w:line="360" w:lineRule="auto"/>
        <w:rPr>
          <w:rFonts w:ascii="Arial" w:hAnsi="Arial" w:cs="Arial"/>
          <w:b/>
          <w:sz w:val="24"/>
          <w:szCs w:val="24"/>
        </w:rPr>
      </w:pPr>
      <w:r>
        <w:rPr>
          <w:rFonts w:ascii="Arial" w:hAnsi="Arial" w:cs="Arial"/>
          <w:b/>
          <w:noProof/>
          <w:sz w:val="24"/>
          <w:szCs w:val="24"/>
        </w:rPr>
        <mc:AlternateContent>
          <mc:Choice Requires="wpi">
            <w:drawing>
              <wp:anchor distT="0" distB="0" distL="114300" distR="114300" simplePos="0" relativeHeight="251658357" behindDoc="0" locked="0" layoutInCell="1" allowOverlap="1" wp14:anchorId="4D64FFB4" wp14:editId="6309BFB9">
                <wp:simplePos x="0" y="0"/>
                <wp:positionH relativeFrom="column">
                  <wp:posOffset>3522345</wp:posOffset>
                </wp:positionH>
                <wp:positionV relativeFrom="paragraph">
                  <wp:posOffset>-635635</wp:posOffset>
                </wp:positionV>
                <wp:extent cx="3403070" cy="1461835"/>
                <wp:effectExtent l="38100" t="38100" r="635" b="49530"/>
                <wp:wrapNone/>
                <wp:docPr id="630" name="Ink 630"/>
                <wp:cNvGraphicFramePr/>
                <a:graphic xmlns:a="http://schemas.openxmlformats.org/drawingml/2006/main">
                  <a:graphicData uri="http://schemas.microsoft.com/office/word/2010/wordprocessingInk">
                    <w14:contentPart bwMode="auto" r:id="rId352">
                      <w14:nvContentPartPr>
                        <w14:cNvContentPartPr/>
                      </w14:nvContentPartPr>
                      <w14:xfrm>
                        <a:off x="0" y="0"/>
                        <a:ext cx="3403070" cy="1461835"/>
                      </w14:xfrm>
                    </w14:contentPart>
                  </a:graphicData>
                </a:graphic>
              </wp:anchor>
            </w:drawing>
          </mc:Choice>
          <mc:Fallback>
            <w:pict>
              <v:shape w14:anchorId="455D4F17" id="Ink 630" o:spid="_x0000_s1026" type="#_x0000_t75" style="position:absolute;margin-left:276.75pt;margin-top:-50.65pt;width:269.15pt;height:116.3pt;z-index:2516583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">
                <v:imagedata r:id="rId353" o:title=""/>
              </v:shape>
            </w:pict>
          </mc:Fallback>
        </mc:AlternateContent>
      </w:r>
      <w:r w:rsidR="00A37FCF" w:rsidRPr="00137330">
        <w:rPr>
          <w:rFonts w:ascii="Arial" w:hAnsi="Arial" w:cs="Arial"/>
          <w:b/>
          <w:sz w:val="24"/>
          <w:szCs w:val="24"/>
        </w:rPr>
        <w:t>Report writing</w:t>
      </w:r>
    </w:p>
    <w:p w14:paraId="2AB796C2" w14:textId="1762B030" w:rsidR="008E4878" w:rsidRPr="00137330" w:rsidRDefault="00C949F4" w:rsidP="00137330">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6" behindDoc="0" locked="0" layoutInCell="1" allowOverlap="1" wp14:anchorId="7B49FC1B" wp14:editId="292D5B99">
                <wp:simplePos x="0" y="0"/>
                <wp:positionH relativeFrom="column">
                  <wp:posOffset>3646170</wp:posOffset>
                </wp:positionH>
                <wp:positionV relativeFrom="paragraph">
                  <wp:posOffset>4445</wp:posOffset>
                </wp:positionV>
                <wp:extent cx="636825" cy="184340"/>
                <wp:effectExtent l="25400" t="38100" r="11430" b="44450"/>
                <wp:wrapNone/>
                <wp:docPr id="581" name="Ink 581"/>
                <wp:cNvGraphicFramePr/>
                <a:graphic xmlns:a="http://schemas.openxmlformats.org/drawingml/2006/main">
                  <a:graphicData uri="http://schemas.microsoft.com/office/word/2010/wordprocessingInk">
                    <w14:contentPart bwMode="auto" r:id="rId354">
                      <w14:nvContentPartPr>
                        <w14:cNvContentPartPr/>
                      </w14:nvContentPartPr>
                      <w14:xfrm>
                        <a:off x="0" y="0"/>
                        <a:ext cx="636825" cy="184340"/>
                      </w14:xfrm>
                    </w14:contentPart>
                  </a:graphicData>
                </a:graphic>
              </wp:anchor>
            </w:drawing>
          </mc:Choice>
          <mc:Fallback>
            <w:pict>
              <v:shape w14:anchorId="31C88332" id="Ink 581" o:spid="_x0000_s1026" type="#_x0000_t75" style="position:absolute;margin-left:286.5pt;margin-top:-.25pt;width:51.4pt;height:15.7pt;z-index:2516583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">
                <v:imagedata r:id="rId355" o:title=""/>
              </v:shape>
            </w:pict>
          </mc:Fallback>
        </mc:AlternateContent>
      </w:r>
      <w:r w:rsidR="00A37FCF" w:rsidRPr="00137330">
        <w:rPr>
          <w:rFonts w:ascii="Arial" w:hAnsi="Arial" w:cs="Arial"/>
          <w:sz w:val="24"/>
          <w:szCs w:val="24"/>
        </w:rPr>
        <w:t xml:space="preserve">  </w:t>
      </w:r>
    </w:p>
    <w:p w14:paraId="601F472C" w14:textId="61DFE0E1" w:rsidR="00A37FCF" w:rsidRPr="00137330" w:rsidRDefault="005F7CD9" w:rsidP="00137330">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9" behindDoc="0" locked="0" layoutInCell="1" allowOverlap="1" wp14:anchorId="458D3369" wp14:editId="35B8234D">
                <wp:simplePos x="0" y="0"/>
                <wp:positionH relativeFrom="column">
                  <wp:posOffset>5433695</wp:posOffset>
                </wp:positionH>
                <wp:positionV relativeFrom="paragraph">
                  <wp:posOffset>1162050</wp:posOffset>
                </wp:positionV>
                <wp:extent cx="359845" cy="168910"/>
                <wp:effectExtent l="38100" t="38100" r="0" b="46990"/>
                <wp:wrapNone/>
                <wp:docPr id="666" name="Ink 666"/>
                <wp:cNvGraphicFramePr/>
                <a:graphic xmlns:a="http://schemas.openxmlformats.org/drawingml/2006/main">
                  <a:graphicData uri="http://schemas.microsoft.com/office/word/2010/wordprocessingInk">
                    <w14:contentPart bwMode="auto" r:id="rId356">
                      <w14:nvContentPartPr>
                        <w14:cNvContentPartPr/>
                      </w14:nvContentPartPr>
                      <w14:xfrm>
                        <a:off x="0" y="0"/>
                        <a:ext cx="359845" cy="168910"/>
                      </w14:xfrm>
                    </w14:contentPart>
                  </a:graphicData>
                </a:graphic>
              </wp:anchor>
            </w:drawing>
          </mc:Choice>
          <mc:Fallback>
            <w:pict>
              <v:shape w14:anchorId="3439CA12" id="Ink 666" o:spid="_x0000_s1026" type="#_x0000_t75" style="position:absolute;margin-left:427.25pt;margin-top:90.9pt;width:29.6pt;height:14.5pt;z-index:2516583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">
                <v:imagedata r:id="rId357" o:title=""/>
              </v:shape>
            </w:pict>
          </mc:Fallback>
        </mc:AlternateContent>
      </w:r>
      <w:r>
        <w:rPr>
          <w:rFonts w:ascii="Arial" w:hAnsi="Arial" w:cs="Arial"/>
          <w:noProof/>
          <w:sz w:val="24"/>
          <w:szCs w:val="24"/>
        </w:rPr>
        <mc:AlternateContent>
          <mc:Choice Requires="wpi">
            <w:drawing>
              <wp:anchor distT="0" distB="0" distL="114300" distR="114300" simplePos="0" relativeHeight="251658358" behindDoc="0" locked="0" layoutInCell="1" allowOverlap="1" wp14:anchorId="21D9BE7A" wp14:editId="3142BD25">
                <wp:simplePos x="0" y="0"/>
                <wp:positionH relativeFrom="column">
                  <wp:posOffset>4342765</wp:posOffset>
                </wp:positionH>
                <wp:positionV relativeFrom="paragraph">
                  <wp:posOffset>675005</wp:posOffset>
                </wp:positionV>
                <wp:extent cx="1529280" cy="614880"/>
                <wp:effectExtent l="38100" t="38100" r="20320" b="33020"/>
                <wp:wrapNone/>
                <wp:docPr id="662" name="Ink 662"/>
                <wp:cNvGraphicFramePr/>
                <a:graphic xmlns:a="http://schemas.openxmlformats.org/drawingml/2006/main">
                  <a:graphicData uri="http://schemas.microsoft.com/office/word/2010/wordprocessingInk">
                    <w14:contentPart bwMode="auto" r:id="rId358">
                      <w14:nvContentPartPr>
                        <w14:cNvContentPartPr/>
                      </w14:nvContentPartPr>
                      <w14:xfrm>
                        <a:off x="0" y="0"/>
                        <a:ext cx="1529080" cy="614880"/>
                      </w14:xfrm>
                    </w14:contentPart>
                  </a:graphicData>
                </a:graphic>
                <wp14:sizeRelV relativeFrom="margin">
                  <wp14:pctHeight>0</wp14:pctHeight>
                </wp14:sizeRelV>
              </wp:anchor>
            </w:drawing>
          </mc:Choice>
          <mc:Fallback>
            <w:pict>
              <v:shape w14:anchorId="3CF0E582" id="Ink 662" o:spid="_x0000_s1026" type="#_x0000_t75" style="position:absolute;margin-left:341.35pt;margin-top:52.55pt;width:121.6pt;height:49.6pt;z-index:2516583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">
                <v:imagedata r:id="rId359" o:title=""/>
              </v:shape>
            </w:pict>
          </mc:Fallback>
        </mc:AlternateContent>
      </w:r>
      <w:r w:rsidR="00A37FCF" w:rsidRPr="00137330">
        <w:rPr>
          <w:rFonts w:ascii="Arial" w:hAnsi="Arial" w:cs="Arial"/>
          <w:sz w:val="24"/>
          <w:szCs w:val="24"/>
        </w:rPr>
        <w:t xml:space="preserve">To complete this assignment you are required to generate a report of 2000 words. Your report should critically present the research work undertaken. Present and discuss the results obtained with reference to any background material and draw appropriate conclusions to the results obtained. </w:t>
      </w:r>
    </w:p>
    <w:p w14:paraId="2AFA53C1" w14:textId="77777777" w:rsidR="00A37FCF" w:rsidRPr="00137330" w:rsidRDefault="00A37FCF" w:rsidP="00137330">
      <w:pPr>
        <w:spacing w:line="360" w:lineRule="auto"/>
        <w:rPr>
          <w:rFonts w:ascii="Arial" w:hAnsi="Arial" w:cs="Arial"/>
          <w:sz w:val="24"/>
          <w:szCs w:val="24"/>
        </w:rPr>
      </w:pPr>
    </w:p>
    <w:p w14:paraId="606BD4C0" w14:textId="77777777" w:rsidR="00694F1D" w:rsidRDefault="00A37FCF" w:rsidP="00575B8C">
      <w:pPr>
        <w:spacing w:line="360" w:lineRule="auto"/>
        <w:rPr>
          <w:rFonts w:ascii="Arial" w:hAnsi="Arial" w:cs="Arial"/>
          <w:sz w:val="24"/>
          <w:szCs w:val="24"/>
        </w:rPr>
      </w:pPr>
      <w:r w:rsidRPr="00137330">
        <w:rPr>
          <w:rFonts w:ascii="Arial" w:hAnsi="Arial" w:cs="Arial"/>
          <w:sz w:val="24"/>
          <w:szCs w:val="24"/>
        </w:rPr>
        <w:t xml:space="preserve">Note: </w:t>
      </w:r>
      <w:r w:rsidR="00AA1D76" w:rsidRPr="00137330">
        <w:rPr>
          <w:rFonts w:ascii="Arial" w:hAnsi="Arial" w:cs="Arial"/>
          <w:sz w:val="24"/>
          <w:szCs w:val="24"/>
        </w:rPr>
        <w:t xml:space="preserve">Any </w:t>
      </w:r>
      <w:r w:rsidRPr="00137330">
        <w:rPr>
          <w:rFonts w:ascii="Arial" w:hAnsi="Arial" w:cs="Arial"/>
          <w:sz w:val="24"/>
          <w:szCs w:val="24"/>
        </w:rPr>
        <w:t xml:space="preserve">hand written submission </w:t>
      </w:r>
      <w:r w:rsidRPr="00137330">
        <w:rPr>
          <w:rFonts w:ascii="Arial" w:hAnsi="Arial" w:cs="Arial"/>
          <w:b/>
          <w:i/>
          <w:sz w:val="24"/>
          <w:szCs w:val="24"/>
        </w:rPr>
        <w:t>will not</w:t>
      </w:r>
      <w:r w:rsidRPr="00137330">
        <w:rPr>
          <w:rFonts w:ascii="Arial" w:hAnsi="Arial" w:cs="Arial"/>
          <w:sz w:val="24"/>
          <w:szCs w:val="24"/>
        </w:rPr>
        <w:t xml:space="preserve"> be accepted.</w:t>
      </w:r>
    </w:p>
    <w:p w14:paraId="23CDA816" w14:textId="77777777" w:rsidR="00694F1D" w:rsidRPr="00137330" w:rsidRDefault="00694F1D" w:rsidP="00137330">
      <w:pPr>
        <w:spacing w:line="360" w:lineRule="auto"/>
        <w:rPr>
          <w:rFonts w:ascii="Arial" w:hAnsi="Arial" w:cs="Arial"/>
          <w:sz w:val="24"/>
          <w:szCs w:val="24"/>
        </w:rPr>
      </w:pPr>
    </w:p>
    <w:p w14:paraId="23B621C5" w14:textId="77777777" w:rsidR="00A37FCF" w:rsidRPr="00137330" w:rsidRDefault="00A37FCF" w:rsidP="00137330">
      <w:pPr>
        <w:spacing w:line="360" w:lineRule="auto"/>
        <w:rPr>
          <w:rFonts w:ascii="Arial" w:hAnsi="Arial" w:cs="Arial"/>
          <w:sz w:val="24"/>
          <w:szCs w:val="24"/>
        </w:rPr>
      </w:pPr>
    </w:p>
    <w:sdt>
      <w:sdtPr>
        <w:rPr>
          <w:rFonts w:ascii="Arial" w:hAnsi="Arial" w:cs="Arial"/>
          <w:b w:val="0"/>
          <w:sz w:val="24"/>
          <w:szCs w:val="24"/>
        </w:rPr>
        <w:id w:val="-1467270944"/>
        <w:docPartObj>
          <w:docPartGallery w:val="Bibliographies"/>
          <w:docPartUnique/>
        </w:docPartObj>
      </w:sdtPr>
      <w:sdtEndPr/>
      <w:sdtContent>
        <w:p w14:paraId="1D3A4AE0" w14:textId="77777777" w:rsidR="00C77735" w:rsidRPr="00137330" w:rsidRDefault="00C77735" w:rsidP="00137330">
          <w:pPr>
            <w:pStyle w:val="Heading1"/>
            <w:spacing w:line="360" w:lineRule="auto"/>
            <w:rPr>
              <w:rFonts w:ascii="Arial" w:hAnsi="Arial" w:cs="Arial"/>
              <w:sz w:val="24"/>
              <w:szCs w:val="24"/>
            </w:rPr>
          </w:pPr>
          <w:r w:rsidRPr="00137330">
            <w:rPr>
              <w:rFonts w:ascii="Arial" w:hAnsi="Arial" w:cs="Arial"/>
              <w:sz w:val="24"/>
              <w:szCs w:val="24"/>
            </w:rPr>
            <w:t>Bibliography</w:t>
          </w:r>
        </w:p>
        <w:sdt>
          <w:sdtPr>
            <w:rPr>
              <w:rFonts w:ascii="Arial" w:hAnsi="Arial" w:cs="Arial"/>
              <w:sz w:val="24"/>
              <w:szCs w:val="24"/>
            </w:rPr>
            <w:id w:val="111145805"/>
            <w:bibliography/>
          </w:sdtPr>
          <w:sdtEndPr/>
          <w:sdtContent>
            <w:p w14:paraId="605731B7" w14:textId="77777777" w:rsidR="00C77735" w:rsidRPr="00137330" w:rsidRDefault="00C77735" w:rsidP="00137330">
              <w:pPr>
                <w:spacing w:line="360" w:lineRule="auto"/>
                <w:rPr>
                  <w:rFonts w:ascii="Arial" w:hAnsi="Arial" w:cs="Arial"/>
                  <w:sz w:val="24"/>
                  <w:szCs w:val="24"/>
                </w:rPr>
              </w:pPr>
              <w:r w:rsidRPr="00137330">
                <w:rPr>
                  <w:rFonts w:ascii="Arial" w:hAnsi="Arial" w:cs="Arial"/>
                  <w:sz w:val="24"/>
                  <w:szCs w:val="24"/>
                </w:rPr>
                <w:t xml:space="preserve">Task 1 – </w:t>
              </w:r>
            </w:p>
            <w:p w14:paraId="0C1B181E" w14:textId="77777777" w:rsidR="00694F1D" w:rsidRDefault="006E471E" w:rsidP="00137330">
              <w:pPr>
                <w:spacing w:line="360" w:lineRule="auto"/>
                <w:rPr>
                  <w:rFonts w:ascii="Arial" w:hAnsi="Arial" w:cs="Arial"/>
                  <w:sz w:val="24"/>
                  <w:szCs w:val="24"/>
                </w:rPr>
              </w:pPr>
              <w:hyperlink r:id="rId360" w:history="1">
                <w:r w:rsidR="00694F1D" w:rsidRPr="00AE052D">
                  <w:rPr>
                    <w:rStyle w:val="Hyperlink"/>
                    <w:rFonts w:ascii="Arial" w:hAnsi="Arial" w:cs="Arial"/>
                    <w:sz w:val="24"/>
                    <w:szCs w:val="24"/>
                  </w:rPr>
                  <w:t>https://moodle.pembrokeshire.ac.uk/mod/resource/view.php?id=149862</w:t>
                </w:r>
              </w:hyperlink>
            </w:p>
            <w:p w14:paraId="0678FA30" w14:textId="77777777" w:rsidR="00694F1D" w:rsidRPr="00137330" w:rsidRDefault="00694F1D" w:rsidP="00137330">
              <w:pPr>
                <w:spacing w:line="360" w:lineRule="auto"/>
                <w:rPr>
                  <w:rFonts w:ascii="Arial" w:hAnsi="Arial" w:cs="Arial"/>
                  <w:sz w:val="24"/>
                  <w:szCs w:val="24"/>
                </w:rPr>
              </w:pPr>
            </w:p>
            <w:p w14:paraId="6A22BB42" w14:textId="77777777" w:rsidR="00C77735" w:rsidRPr="00137330" w:rsidRDefault="00C77735" w:rsidP="00137330">
              <w:pPr>
                <w:spacing w:line="360" w:lineRule="auto"/>
                <w:rPr>
                  <w:rFonts w:ascii="Arial" w:hAnsi="Arial" w:cs="Arial"/>
                  <w:sz w:val="24"/>
                  <w:szCs w:val="24"/>
                </w:rPr>
              </w:pPr>
              <w:r w:rsidRPr="00137330">
                <w:rPr>
                  <w:rFonts w:ascii="Arial" w:hAnsi="Arial" w:cs="Arial"/>
                  <w:sz w:val="24"/>
                  <w:szCs w:val="24"/>
                </w:rPr>
                <w:t xml:space="preserve">Task 2 - </w:t>
              </w:r>
            </w:p>
            <w:p w14:paraId="5176B92E" w14:textId="77777777" w:rsidR="00C77735" w:rsidRPr="00137330" w:rsidRDefault="006E471E" w:rsidP="00137330">
              <w:pPr>
                <w:spacing w:line="360" w:lineRule="auto"/>
                <w:rPr>
                  <w:rFonts w:ascii="Arial" w:hAnsi="Arial" w:cs="Arial"/>
                  <w:sz w:val="24"/>
                  <w:szCs w:val="24"/>
                </w:rPr>
              </w:pPr>
              <w:hyperlink r:id="rId361" w:history="1">
                <w:r w:rsidR="00C77735" w:rsidRPr="00137330">
                  <w:rPr>
                    <w:rStyle w:val="Hyperlink"/>
                    <w:rFonts w:ascii="Arial" w:hAnsi="Arial" w:cs="Arial"/>
                    <w:sz w:val="24"/>
                    <w:szCs w:val="24"/>
                  </w:rPr>
                  <w:t>https://searcherp.techtarget.com/definition/kaizen-or-continuous-improvement</w:t>
                </w:r>
              </w:hyperlink>
            </w:p>
            <w:p w14:paraId="52AAEA42" w14:textId="77777777" w:rsidR="00C77735" w:rsidRPr="00137330" w:rsidRDefault="006E471E" w:rsidP="00137330">
              <w:pPr>
                <w:spacing w:line="360" w:lineRule="auto"/>
                <w:rPr>
                  <w:rFonts w:ascii="Arial" w:hAnsi="Arial" w:cs="Arial"/>
                  <w:sz w:val="24"/>
                  <w:szCs w:val="24"/>
                </w:rPr>
              </w:pPr>
              <w:hyperlink r:id="rId362" w:history="1">
                <w:r w:rsidR="00C77735" w:rsidRPr="00137330">
                  <w:rPr>
                    <w:rStyle w:val="Hyperlink"/>
                    <w:rFonts w:ascii="Arial" w:hAnsi="Arial" w:cs="Arial"/>
                    <w:sz w:val="24"/>
                    <w:szCs w:val="24"/>
                  </w:rPr>
                  <w:t>https://www.youtube.com/watch?v=wnjVQhB56cI</w:t>
                </w:r>
              </w:hyperlink>
            </w:p>
            <w:p w14:paraId="01E9C9EF" w14:textId="77777777" w:rsidR="00C77735" w:rsidRPr="00137330" w:rsidRDefault="00C77735" w:rsidP="00137330">
              <w:pPr>
                <w:spacing w:line="360" w:lineRule="auto"/>
                <w:rPr>
                  <w:rFonts w:ascii="Arial" w:hAnsi="Arial" w:cs="Arial"/>
                  <w:sz w:val="24"/>
                  <w:szCs w:val="24"/>
                </w:rPr>
              </w:pPr>
            </w:p>
            <w:p w14:paraId="00F49525" w14:textId="77777777" w:rsidR="00C77735" w:rsidRPr="00137330" w:rsidRDefault="00C77735" w:rsidP="00137330">
              <w:pPr>
                <w:spacing w:line="360" w:lineRule="auto"/>
                <w:rPr>
                  <w:rFonts w:ascii="Arial" w:hAnsi="Arial" w:cs="Arial"/>
                  <w:sz w:val="24"/>
                  <w:szCs w:val="24"/>
                </w:rPr>
              </w:pPr>
              <w:r w:rsidRPr="00137330">
                <w:rPr>
                  <w:rFonts w:ascii="Arial" w:hAnsi="Arial" w:cs="Arial"/>
                  <w:sz w:val="24"/>
                  <w:szCs w:val="24"/>
                </w:rPr>
                <w:t xml:space="preserve">Task 3 - </w:t>
              </w:r>
            </w:p>
            <w:p w14:paraId="420A4C37" w14:textId="77777777" w:rsidR="00C77735" w:rsidRPr="00137330" w:rsidRDefault="006E471E" w:rsidP="00137330">
              <w:pPr>
                <w:spacing w:line="360" w:lineRule="auto"/>
                <w:rPr>
                  <w:rFonts w:ascii="Arial" w:hAnsi="Arial" w:cs="Arial"/>
                  <w:sz w:val="24"/>
                  <w:szCs w:val="24"/>
                </w:rPr>
              </w:pPr>
              <w:hyperlink r:id="rId363" w:history="1">
                <w:r w:rsidR="00C77735" w:rsidRPr="00137330">
                  <w:rPr>
                    <w:rStyle w:val="Hyperlink"/>
                    <w:rFonts w:ascii="Arial" w:hAnsi="Arial" w:cs="Arial"/>
                    <w:sz w:val="24"/>
                    <w:szCs w:val="24"/>
                  </w:rPr>
                  <w:t>https://moodle.pembrokeshire.ac.uk/mod/resource/view.php?id=149864</w:t>
                </w:r>
              </w:hyperlink>
            </w:p>
            <w:p w14:paraId="201AA50E" w14:textId="77777777" w:rsidR="00C77735" w:rsidRPr="00137330" w:rsidRDefault="006E471E" w:rsidP="00137330">
              <w:pPr>
                <w:spacing w:line="360" w:lineRule="auto"/>
                <w:rPr>
                  <w:rFonts w:ascii="Arial" w:hAnsi="Arial" w:cs="Arial"/>
                  <w:sz w:val="24"/>
                  <w:szCs w:val="24"/>
                </w:rPr>
              </w:pPr>
            </w:p>
          </w:sdtContent>
        </w:sdt>
      </w:sdtContent>
    </w:sdt>
    <w:p w14:paraId="393AD0F8" w14:textId="77777777" w:rsidR="00A37FCF" w:rsidRPr="00137330" w:rsidRDefault="00A37FCF" w:rsidP="00137330">
      <w:pPr>
        <w:spacing w:line="360" w:lineRule="auto"/>
        <w:rPr>
          <w:rFonts w:ascii="Arial" w:hAnsi="Arial" w:cs="Arial"/>
          <w:sz w:val="24"/>
          <w:szCs w:val="24"/>
        </w:rPr>
      </w:pPr>
    </w:p>
    <w:p w14:paraId="206F8D7E" w14:textId="77777777" w:rsidR="00A37FCF" w:rsidRPr="00137330" w:rsidRDefault="00A37FCF" w:rsidP="00137330">
      <w:pPr>
        <w:spacing w:line="360" w:lineRule="auto"/>
        <w:rPr>
          <w:rFonts w:ascii="Arial" w:hAnsi="Arial" w:cs="Arial"/>
          <w:sz w:val="24"/>
          <w:szCs w:val="24"/>
        </w:rPr>
      </w:pPr>
    </w:p>
    <w:p w14:paraId="7293D49E" w14:textId="77777777" w:rsidR="00A37FCF" w:rsidRPr="00137330" w:rsidRDefault="00A37FCF" w:rsidP="00137330">
      <w:pPr>
        <w:spacing w:line="360" w:lineRule="auto"/>
        <w:rPr>
          <w:rFonts w:ascii="Arial" w:hAnsi="Arial" w:cs="Arial"/>
          <w:sz w:val="24"/>
          <w:szCs w:val="24"/>
        </w:rPr>
      </w:pPr>
    </w:p>
    <w:p w14:paraId="2C5093EE" w14:textId="77777777" w:rsidR="00152E9D" w:rsidRPr="00137330" w:rsidRDefault="00152E9D" w:rsidP="00137330">
      <w:pPr>
        <w:spacing w:line="360" w:lineRule="auto"/>
        <w:rPr>
          <w:rFonts w:ascii="Arial" w:hAnsi="Arial" w:cs="Arial"/>
          <w:sz w:val="24"/>
          <w:szCs w:val="24"/>
        </w:rPr>
      </w:pPr>
    </w:p>
    <w:p w14:paraId="2A47E5E8" w14:textId="77777777" w:rsidR="007D5DE2" w:rsidRPr="00137330" w:rsidRDefault="007D5DE2" w:rsidP="00137330">
      <w:pPr>
        <w:spacing w:line="360" w:lineRule="auto"/>
        <w:rPr>
          <w:rFonts w:ascii="Arial" w:hAnsi="Arial" w:cs="Arial"/>
          <w:sz w:val="24"/>
          <w:szCs w:val="24"/>
        </w:rPr>
      </w:pPr>
    </w:p>
    <w:sectPr w:rsidR="007D5DE2" w:rsidRPr="00137330" w:rsidSect="00575B8C">
      <w:footerReference w:type="default" r:id="rId364"/>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EF284" w14:textId="77777777" w:rsidR="007B5805" w:rsidRDefault="007B5805">
      <w:r>
        <w:separator/>
      </w:r>
    </w:p>
  </w:endnote>
  <w:endnote w:type="continuationSeparator" w:id="0">
    <w:p w14:paraId="7D779329" w14:textId="77777777" w:rsidR="007B5805" w:rsidRDefault="007B5805">
      <w:r>
        <w:continuationSeparator/>
      </w:r>
    </w:p>
  </w:endnote>
  <w:endnote w:type="continuationNotice" w:id="1">
    <w:p w14:paraId="3D432B8E" w14:textId="77777777" w:rsidR="00175FFF" w:rsidRDefault="00175F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8824E" w14:textId="77777777" w:rsidR="00575B8C" w:rsidRDefault="00575B8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582B8EAD" w14:textId="77777777" w:rsidR="00575B8C" w:rsidRDefault="00575B8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67747" w14:textId="77777777" w:rsidR="00225F4A" w:rsidRDefault="00225F4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2A788" w14:textId="77777777" w:rsidR="007B5805" w:rsidRDefault="007B5805">
      <w:r>
        <w:separator/>
      </w:r>
    </w:p>
  </w:footnote>
  <w:footnote w:type="continuationSeparator" w:id="0">
    <w:p w14:paraId="4DB44392" w14:textId="77777777" w:rsidR="007B5805" w:rsidRDefault="007B5805">
      <w:r>
        <w:continuationSeparator/>
      </w:r>
    </w:p>
  </w:footnote>
  <w:footnote w:type="continuationNotice" w:id="1">
    <w:p w14:paraId="3222FC07" w14:textId="77777777" w:rsidR="00175FFF" w:rsidRDefault="00175FF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FF36A1"/>
    <w:multiLevelType w:val="hybridMultilevel"/>
    <w:tmpl w:val="E2EA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20F67"/>
    <w:multiLevelType w:val="hybridMultilevel"/>
    <w:tmpl w:val="220E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8"/>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5E8"/>
    <w:rsid w:val="00011666"/>
    <w:rsid w:val="00012AA4"/>
    <w:rsid w:val="000230BD"/>
    <w:rsid w:val="00026B02"/>
    <w:rsid w:val="00027F56"/>
    <w:rsid w:val="00043930"/>
    <w:rsid w:val="00053A15"/>
    <w:rsid w:val="00057846"/>
    <w:rsid w:val="00076BE2"/>
    <w:rsid w:val="000822E5"/>
    <w:rsid w:val="000921DB"/>
    <w:rsid w:val="000971FC"/>
    <w:rsid w:val="000A2A3A"/>
    <w:rsid w:val="000A492A"/>
    <w:rsid w:val="000D2F80"/>
    <w:rsid w:val="000E413A"/>
    <w:rsid w:val="000F20CE"/>
    <w:rsid w:val="000F3E50"/>
    <w:rsid w:val="000F5AA3"/>
    <w:rsid w:val="00100396"/>
    <w:rsid w:val="00100B5C"/>
    <w:rsid w:val="00110470"/>
    <w:rsid w:val="001106E9"/>
    <w:rsid w:val="0011599E"/>
    <w:rsid w:val="00124CA5"/>
    <w:rsid w:val="001268E2"/>
    <w:rsid w:val="00134F77"/>
    <w:rsid w:val="001363A5"/>
    <w:rsid w:val="00137330"/>
    <w:rsid w:val="00140B47"/>
    <w:rsid w:val="00141B1B"/>
    <w:rsid w:val="00152E9D"/>
    <w:rsid w:val="00154487"/>
    <w:rsid w:val="00160D12"/>
    <w:rsid w:val="0017512A"/>
    <w:rsid w:val="00175FFF"/>
    <w:rsid w:val="00180164"/>
    <w:rsid w:val="00183BD9"/>
    <w:rsid w:val="00196958"/>
    <w:rsid w:val="001A1E39"/>
    <w:rsid w:val="001A24F3"/>
    <w:rsid w:val="001B405C"/>
    <w:rsid w:val="001B4549"/>
    <w:rsid w:val="001B5F45"/>
    <w:rsid w:val="001B64BB"/>
    <w:rsid w:val="001C6BB3"/>
    <w:rsid w:val="001E1050"/>
    <w:rsid w:val="001E1E1F"/>
    <w:rsid w:val="001E2007"/>
    <w:rsid w:val="001E57C1"/>
    <w:rsid w:val="001F07EF"/>
    <w:rsid w:val="001F50B6"/>
    <w:rsid w:val="001F6D7A"/>
    <w:rsid w:val="002079A2"/>
    <w:rsid w:val="00210754"/>
    <w:rsid w:val="00224849"/>
    <w:rsid w:val="00225F4A"/>
    <w:rsid w:val="0022746E"/>
    <w:rsid w:val="00235F71"/>
    <w:rsid w:val="002432B1"/>
    <w:rsid w:val="002444CA"/>
    <w:rsid w:val="002462FF"/>
    <w:rsid w:val="00260DE6"/>
    <w:rsid w:val="00263FB1"/>
    <w:rsid w:val="00273FEE"/>
    <w:rsid w:val="0028204E"/>
    <w:rsid w:val="0028591B"/>
    <w:rsid w:val="002878BF"/>
    <w:rsid w:val="00291841"/>
    <w:rsid w:val="002C449B"/>
    <w:rsid w:val="002C5F70"/>
    <w:rsid w:val="002C6040"/>
    <w:rsid w:val="002D384C"/>
    <w:rsid w:val="002D5B3F"/>
    <w:rsid w:val="002E272E"/>
    <w:rsid w:val="002F5778"/>
    <w:rsid w:val="003063E3"/>
    <w:rsid w:val="00316036"/>
    <w:rsid w:val="003223E0"/>
    <w:rsid w:val="00346BFA"/>
    <w:rsid w:val="00350DB6"/>
    <w:rsid w:val="003521E2"/>
    <w:rsid w:val="00352C4A"/>
    <w:rsid w:val="00354ADC"/>
    <w:rsid w:val="00362560"/>
    <w:rsid w:val="003732FD"/>
    <w:rsid w:val="003753B2"/>
    <w:rsid w:val="00376559"/>
    <w:rsid w:val="00382BAA"/>
    <w:rsid w:val="00384D73"/>
    <w:rsid w:val="00386C8F"/>
    <w:rsid w:val="00393EB6"/>
    <w:rsid w:val="00397DA4"/>
    <w:rsid w:val="003A3CE5"/>
    <w:rsid w:val="003B366F"/>
    <w:rsid w:val="003B3F9D"/>
    <w:rsid w:val="003B419D"/>
    <w:rsid w:val="003B6C95"/>
    <w:rsid w:val="003C6501"/>
    <w:rsid w:val="003D7C62"/>
    <w:rsid w:val="003E5751"/>
    <w:rsid w:val="004046A9"/>
    <w:rsid w:val="00404C50"/>
    <w:rsid w:val="00423934"/>
    <w:rsid w:val="00426244"/>
    <w:rsid w:val="00451810"/>
    <w:rsid w:val="00465FDF"/>
    <w:rsid w:val="00470A38"/>
    <w:rsid w:val="00477880"/>
    <w:rsid w:val="00486B54"/>
    <w:rsid w:val="004874DE"/>
    <w:rsid w:val="004B5334"/>
    <w:rsid w:val="004B6C14"/>
    <w:rsid w:val="004C355F"/>
    <w:rsid w:val="004C3D4A"/>
    <w:rsid w:val="004D1225"/>
    <w:rsid w:val="004D5E9B"/>
    <w:rsid w:val="004D63D9"/>
    <w:rsid w:val="004E6585"/>
    <w:rsid w:val="004F38B4"/>
    <w:rsid w:val="004F5331"/>
    <w:rsid w:val="0050249F"/>
    <w:rsid w:val="005108D1"/>
    <w:rsid w:val="00512877"/>
    <w:rsid w:val="00524566"/>
    <w:rsid w:val="00527E60"/>
    <w:rsid w:val="00530BEF"/>
    <w:rsid w:val="00536EF3"/>
    <w:rsid w:val="00552351"/>
    <w:rsid w:val="00560D64"/>
    <w:rsid w:val="00561F00"/>
    <w:rsid w:val="00562C4E"/>
    <w:rsid w:val="00562DEC"/>
    <w:rsid w:val="00575B8C"/>
    <w:rsid w:val="00576AB4"/>
    <w:rsid w:val="00577917"/>
    <w:rsid w:val="00580239"/>
    <w:rsid w:val="0058048A"/>
    <w:rsid w:val="00590667"/>
    <w:rsid w:val="00591ECC"/>
    <w:rsid w:val="005969E2"/>
    <w:rsid w:val="005A1689"/>
    <w:rsid w:val="005B61CD"/>
    <w:rsid w:val="005D1D58"/>
    <w:rsid w:val="005D32F9"/>
    <w:rsid w:val="005D432C"/>
    <w:rsid w:val="005D57A5"/>
    <w:rsid w:val="005E1B3A"/>
    <w:rsid w:val="005E285E"/>
    <w:rsid w:val="005E476A"/>
    <w:rsid w:val="005E72F8"/>
    <w:rsid w:val="005F0579"/>
    <w:rsid w:val="005F06AB"/>
    <w:rsid w:val="005F3A53"/>
    <w:rsid w:val="005F7CD9"/>
    <w:rsid w:val="00600A24"/>
    <w:rsid w:val="006062A3"/>
    <w:rsid w:val="00610E08"/>
    <w:rsid w:val="006140BF"/>
    <w:rsid w:val="006161BE"/>
    <w:rsid w:val="00620787"/>
    <w:rsid w:val="00632434"/>
    <w:rsid w:val="006328E2"/>
    <w:rsid w:val="0063478F"/>
    <w:rsid w:val="00644256"/>
    <w:rsid w:val="00656947"/>
    <w:rsid w:val="00661D6F"/>
    <w:rsid w:val="006628E9"/>
    <w:rsid w:val="0066725E"/>
    <w:rsid w:val="006716C7"/>
    <w:rsid w:val="00681208"/>
    <w:rsid w:val="00681FA9"/>
    <w:rsid w:val="00691EA9"/>
    <w:rsid w:val="006934D4"/>
    <w:rsid w:val="00694F1D"/>
    <w:rsid w:val="006A28F9"/>
    <w:rsid w:val="006A6DC3"/>
    <w:rsid w:val="006B4DA3"/>
    <w:rsid w:val="006B54D2"/>
    <w:rsid w:val="006B6BF5"/>
    <w:rsid w:val="006D49ED"/>
    <w:rsid w:val="006D55CE"/>
    <w:rsid w:val="006D637A"/>
    <w:rsid w:val="006D6F24"/>
    <w:rsid w:val="006F0F95"/>
    <w:rsid w:val="006F45BF"/>
    <w:rsid w:val="006F60E0"/>
    <w:rsid w:val="007011F7"/>
    <w:rsid w:val="00702F71"/>
    <w:rsid w:val="00703A55"/>
    <w:rsid w:val="00705F29"/>
    <w:rsid w:val="007366DF"/>
    <w:rsid w:val="00757839"/>
    <w:rsid w:val="0076052C"/>
    <w:rsid w:val="0077056F"/>
    <w:rsid w:val="00770C81"/>
    <w:rsid w:val="00770CDC"/>
    <w:rsid w:val="0077247C"/>
    <w:rsid w:val="00791024"/>
    <w:rsid w:val="00793F0A"/>
    <w:rsid w:val="007A2657"/>
    <w:rsid w:val="007B5805"/>
    <w:rsid w:val="007B7D56"/>
    <w:rsid w:val="007C20C9"/>
    <w:rsid w:val="007C682C"/>
    <w:rsid w:val="007D2385"/>
    <w:rsid w:val="007D5DE2"/>
    <w:rsid w:val="007E578E"/>
    <w:rsid w:val="007F214F"/>
    <w:rsid w:val="007F3CAF"/>
    <w:rsid w:val="00800069"/>
    <w:rsid w:val="008042F0"/>
    <w:rsid w:val="008126CE"/>
    <w:rsid w:val="0082157B"/>
    <w:rsid w:val="0082649D"/>
    <w:rsid w:val="00827AF4"/>
    <w:rsid w:val="008310A0"/>
    <w:rsid w:val="00835D29"/>
    <w:rsid w:val="00842E7F"/>
    <w:rsid w:val="00852933"/>
    <w:rsid w:val="008566E5"/>
    <w:rsid w:val="008566FE"/>
    <w:rsid w:val="008632E9"/>
    <w:rsid w:val="00865B46"/>
    <w:rsid w:val="00883D25"/>
    <w:rsid w:val="008875B4"/>
    <w:rsid w:val="00896134"/>
    <w:rsid w:val="008A62BC"/>
    <w:rsid w:val="008B43E7"/>
    <w:rsid w:val="008D763F"/>
    <w:rsid w:val="008E4878"/>
    <w:rsid w:val="008F036F"/>
    <w:rsid w:val="008F1308"/>
    <w:rsid w:val="008F78C2"/>
    <w:rsid w:val="00904568"/>
    <w:rsid w:val="00911394"/>
    <w:rsid w:val="00923EF2"/>
    <w:rsid w:val="00926D25"/>
    <w:rsid w:val="00926E9D"/>
    <w:rsid w:val="009315A0"/>
    <w:rsid w:val="00932C6E"/>
    <w:rsid w:val="00933F10"/>
    <w:rsid w:val="0093586D"/>
    <w:rsid w:val="009433C5"/>
    <w:rsid w:val="00952380"/>
    <w:rsid w:val="00965881"/>
    <w:rsid w:val="009871FF"/>
    <w:rsid w:val="00990799"/>
    <w:rsid w:val="009923F6"/>
    <w:rsid w:val="00995D51"/>
    <w:rsid w:val="009965F2"/>
    <w:rsid w:val="009A0631"/>
    <w:rsid w:val="009A6DBB"/>
    <w:rsid w:val="009B10ED"/>
    <w:rsid w:val="009D21EF"/>
    <w:rsid w:val="009D3633"/>
    <w:rsid w:val="009D3955"/>
    <w:rsid w:val="009D3EA4"/>
    <w:rsid w:val="009D56D1"/>
    <w:rsid w:val="009D649C"/>
    <w:rsid w:val="009E1B3C"/>
    <w:rsid w:val="009E4BC1"/>
    <w:rsid w:val="009F5CB2"/>
    <w:rsid w:val="009F7F7D"/>
    <w:rsid w:val="00A03BB8"/>
    <w:rsid w:val="00A05FEB"/>
    <w:rsid w:val="00A16E98"/>
    <w:rsid w:val="00A33E1D"/>
    <w:rsid w:val="00A3505D"/>
    <w:rsid w:val="00A37FCF"/>
    <w:rsid w:val="00A4036F"/>
    <w:rsid w:val="00A406E5"/>
    <w:rsid w:val="00A423D0"/>
    <w:rsid w:val="00A42E12"/>
    <w:rsid w:val="00A4641C"/>
    <w:rsid w:val="00A520DC"/>
    <w:rsid w:val="00A55876"/>
    <w:rsid w:val="00A67FB1"/>
    <w:rsid w:val="00A77A36"/>
    <w:rsid w:val="00A8468F"/>
    <w:rsid w:val="00A85BFE"/>
    <w:rsid w:val="00A92511"/>
    <w:rsid w:val="00A934EC"/>
    <w:rsid w:val="00AA1D76"/>
    <w:rsid w:val="00AB1088"/>
    <w:rsid w:val="00AB5677"/>
    <w:rsid w:val="00AB6FE7"/>
    <w:rsid w:val="00AB7AD7"/>
    <w:rsid w:val="00AD2430"/>
    <w:rsid w:val="00AE15C7"/>
    <w:rsid w:val="00AE41A6"/>
    <w:rsid w:val="00AE58C7"/>
    <w:rsid w:val="00AF0E34"/>
    <w:rsid w:val="00AF271D"/>
    <w:rsid w:val="00AF56C2"/>
    <w:rsid w:val="00B004E6"/>
    <w:rsid w:val="00B05B47"/>
    <w:rsid w:val="00B0744D"/>
    <w:rsid w:val="00B20444"/>
    <w:rsid w:val="00B3101B"/>
    <w:rsid w:val="00B438A0"/>
    <w:rsid w:val="00B50EA8"/>
    <w:rsid w:val="00B63527"/>
    <w:rsid w:val="00B64082"/>
    <w:rsid w:val="00B72325"/>
    <w:rsid w:val="00B74A1D"/>
    <w:rsid w:val="00B75544"/>
    <w:rsid w:val="00B81AD3"/>
    <w:rsid w:val="00B829D8"/>
    <w:rsid w:val="00B84B5B"/>
    <w:rsid w:val="00B86446"/>
    <w:rsid w:val="00B95D43"/>
    <w:rsid w:val="00BA1176"/>
    <w:rsid w:val="00BA706C"/>
    <w:rsid w:val="00BB18E0"/>
    <w:rsid w:val="00BB4556"/>
    <w:rsid w:val="00BC2A48"/>
    <w:rsid w:val="00BD148E"/>
    <w:rsid w:val="00BE0B01"/>
    <w:rsid w:val="00BE0E17"/>
    <w:rsid w:val="00BE79C7"/>
    <w:rsid w:val="00BE7FEE"/>
    <w:rsid w:val="00BF3CB5"/>
    <w:rsid w:val="00C01A3F"/>
    <w:rsid w:val="00C073F1"/>
    <w:rsid w:val="00C1285B"/>
    <w:rsid w:val="00C1361B"/>
    <w:rsid w:val="00C14E1F"/>
    <w:rsid w:val="00C16D1C"/>
    <w:rsid w:val="00C315AF"/>
    <w:rsid w:val="00C340BD"/>
    <w:rsid w:val="00C36D9A"/>
    <w:rsid w:val="00C43F22"/>
    <w:rsid w:val="00C44A72"/>
    <w:rsid w:val="00C61FC2"/>
    <w:rsid w:val="00C705F9"/>
    <w:rsid w:val="00C76CEC"/>
    <w:rsid w:val="00C77735"/>
    <w:rsid w:val="00C80F0F"/>
    <w:rsid w:val="00C8667A"/>
    <w:rsid w:val="00C93374"/>
    <w:rsid w:val="00C93BCB"/>
    <w:rsid w:val="00C949F4"/>
    <w:rsid w:val="00CB34BA"/>
    <w:rsid w:val="00CC241A"/>
    <w:rsid w:val="00CC7A3B"/>
    <w:rsid w:val="00CE4035"/>
    <w:rsid w:val="00CE65AB"/>
    <w:rsid w:val="00CF4266"/>
    <w:rsid w:val="00CF7D23"/>
    <w:rsid w:val="00D02A21"/>
    <w:rsid w:val="00D22D9C"/>
    <w:rsid w:val="00D241F1"/>
    <w:rsid w:val="00D275CB"/>
    <w:rsid w:val="00D27837"/>
    <w:rsid w:val="00D30DFA"/>
    <w:rsid w:val="00D463A5"/>
    <w:rsid w:val="00D46ADC"/>
    <w:rsid w:val="00D4710D"/>
    <w:rsid w:val="00D47D25"/>
    <w:rsid w:val="00D62ACD"/>
    <w:rsid w:val="00D85742"/>
    <w:rsid w:val="00D85D84"/>
    <w:rsid w:val="00D9744F"/>
    <w:rsid w:val="00DA36EE"/>
    <w:rsid w:val="00DA5336"/>
    <w:rsid w:val="00DB0E15"/>
    <w:rsid w:val="00DB116D"/>
    <w:rsid w:val="00DC327F"/>
    <w:rsid w:val="00DD0351"/>
    <w:rsid w:val="00DD0CC2"/>
    <w:rsid w:val="00DD17CC"/>
    <w:rsid w:val="00DE217A"/>
    <w:rsid w:val="00DE67C2"/>
    <w:rsid w:val="00DF321B"/>
    <w:rsid w:val="00E06FC2"/>
    <w:rsid w:val="00E224AF"/>
    <w:rsid w:val="00E230E0"/>
    <w:rsid w:val="00E27F15"/>
    <w:rsid w:val="00E45C7E"/>
    <w:rsid w:val="00E47A95"/>
    <w:rsid w:val="00E51AAC"/>
    <w:rsid w:val="00E66CC0"/>
    <w:rsid w:val="00E728A9"/>
    <w:rsid w:val="00E807D9"/>
    <w:rsid w:val="00E9459A"/>
    <w:rsid w:val="00EA0F4E"/>
    <w:rsid w:val="00EA295B"/>
    <w:rsid w:val="00EA3B9B"/>
    <w:rsid w:val="00EA5CA5"/>
    <w:rsid w:val="00EA6801"/>
    <w:rsid w:val="00EB4F96"/>
    <w:rsid w:val="00EC1C23"/>
    <w:rsid w:val="00ED7072"/>
    <w:rsid w:val="00EE3132"/>
    <w:rsid w:val="00EE3D9D"/>
    <w:rsid w:val="00EE6F25"/>
    <w:rsid w:val="00F02126"/>
    <w:rsid w:val="00F03D85"/>
    <w:rsid w:val="00F07C8C"/>
    <w:rsid w:val="00F16BA4"/>
    <w:rsid w:val="00F249F1"/>
    <w:rsid w:val="00F25B9D"/>
    <w:rsid w:val="00F2664E"/>
    <w:rsid w:val="00F31163"/>
    <w:rsid w:val="00F311D9"/>
    <w:rsid w:val="00F31C04"/>
    <w:rsid w:val="00F42C0B"/>
    <w:rsid w:val="00F442A7"/>
    <w:rsid w:val="00F54E2B"/>
    <w:rsid w:val="00F57A89"/>
    <w:rsid w:val="00F61A20"/>
    <w:rsid w:val="00F63DD9"/>
    <w:rsid w:val="00F652DC"/>
    <w:rsid w:val="00F67644"/>
    <w:rsid w:val="00F7573D"/>
    <w:rsid w:val="00F7708F"/>
    <w:rsid w:val="00F8381F"/>
    <w:rsid w:val="00F847F3"/>
    <w:rsid w:val="00F94724"/>
    <w:rsid w:val="00FA042B"/>
    <w:rsid w:val="00FA04CD"/>
    <w:rsid w:val="00FA25F5"/>
    <w:rsid w:val="00FA2810"/>
    <w:rsid w:val="00FA68F8"/>
    <w:rsid w:val="00FB1DC0"/>
    <w:rsid w:val="00FB3B4E"/>
    <w:rsid w:val="00FB4521"/>
    <w:rsid w:val="00FB4F84"/>
    <w:rsid w:val="00FB5CF8"/>
    <w:rsid w:val="00FD4E27"/>
    <w:rsid w:val="00FD5907"/>
    <w:rsid w:val="00FD7D5E"/>
    <w:rsid w:val="00FF273B"/>
    <w:rsid w:val="00FF564C"/>
    <w:rsid w:val="00FF5AAD"/>
    <w:rsid w:val="00FF76E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C325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05F2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05F29"/>
    <w:rPr>
      <w:b/>
      <w:sz w:val="24"/>
      <w:lang w:eastAsia="en-GB"/>
    </w:rPr>
  </w:style>
  <w:style w:type="paragraph" w:customStyle="1" w:styleId="bullet">
    <w:name w:val="bullet"/>
    <w:link w:val="bulletChar"/>
    <w:rsid w:val="00C340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340BD"/>
    <w:rPr>
      <w:sz w:val="24"/>
      <w:lang w:eastAsia="en-GB"/>
    </w:rPr>
  </w:style>
  <w:style w:type="character" w:customStyle="1" w:styleId="UnresolvedMention1">
    <w:name w:val="Unresolved Mention1"/>
    <w:basedOn w:val="DefaultParagraphFont"/>
    <w:uiPriority w:val="99"/>
    <w:semiHidden/>
    <w:unhideWhenUsed/>
    <w:rsid w:val="00DC327F"/>
    <w:rPr>
      <w:color w:val="605E5C"/>
      <w:shd w:val="clear" w:color="auto" w:fill="E1DFDD"/>
    </w:rPr>
  </w:style>
  <w:style w:type="character" w:customStyle="1" w:styleId="Heading1Char">
    <w:name w:val="Heading 1 Char"/>
    <w:basedOn w:val="DefaultParagraphFont"/>
    <w:link w:val="Heading1"/>
    <w:uiPriority w:val="9"/>
    <w:rsid w:val="00C77735"/>
    <w:rPr>
      <w:b/>
      <w:sz w:val="36"/>
      <w:shd w:val="pct15" w:color="auto" w:fil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png"/><Relationship Id="rId299" Type="http://schemas.openxmlformats.org/officeDocument/2006/relationships/image" Target="media/image146.png"/><Relationship Id="rId21" Type="http://schemas.openxmlformats.org/officeDocument/2006/relationships/image" Target="media/image7.png"/><Relationship Id="rId63" Type="http://schemas.openxmlformats.org/officeDocument/2006/relationships/image" Target="media/image28.png"/><Relationship Id="rId159" Type="http://schemas.openxmlformats.org/officeDocument/2006/relationships/customXml" Target="ink/ink75.xml"/><Relationship Id="rId324" Type="http://schemas.openxmlformats.org/officeDocument/2006/relationships/customXml" Target="ink/ink157.xml"/><Relationship Id="rId366" Type="http://schemas.openxmlformats.org/officeDocument/2006/relationships/theme" Target="theme/theme1.xml"/><Relationship Id="rId170" Type="http://schemas.openxmlformats.org/officeDocument/2006/relationships/image" Target="media/image81.png"/><Relationship Id="rId226" Type="http://schemas.openxmlformats.org/officeDocument/2006/relationships/image" Target="media/image109.png"/><Relationship Id="rId268" Type="http://schemas.openxmlformats.org/officeDocument/2006/relationships/customXml" Target="ink/ink129.xml"/><Relationship Id="rId32" Type="http://schemas.openxmlformats.org/officeDocument/2006/relationships/customXml" Target="ink/ink12.xml"/><Relationship Id="rId74" Type="http://schemas.openxmlformats.org/officeDocument/2006/relationships/customXml" Target="ink/ink33.xml"/><Relationship Id="rId128" Type="http://schemas.openxmlformats.org/officeDocument/2006/relationships/image" Target="media/image60.png"/><Relationship Id="rId335" Type="http://schemas.openxmlformats.org/officeDocument/2006/relationships/image" Target="media/image164.png"/><Relationship Id="rId5" Type="http://schemas.openxmlformats.org/officeDocument/2006/relationships/webSettings" Target="webSettings.xml"/><Relationship Id="rId181" Type="http://schemas.openxmlformats.org/officeDocument/2006/relationships/customXml" Target="ink/ink86.xml"/><Relationship Id="rId237" Type="http://schemas.openxmlformats.org/officeDocument/2006/relationships/image" Target="media/image115.png"/><Relationship Id="rId279" Type="http://schemas.openxmlformats.org/officeDocument/2006/relationships/image" Target="media/image136.png"/><Relationship Id="rId43" Type="http://schemas.openxmlformats.org/officeDocument/2006/relationships/image" Target="media/image18.png"/><Relationship Id="rId139" Type="http://schemas.openxmlformats.org/officeDocument/2006/relationships/customXml" Target="ink/ink65.xml"/><Relationship Id="rId290" Type="http://schemas.openxmlformats.org/officeDocument/2006/relationships/customXml" Target="ink/ink140.xml"/><Relationship Id="rId304" Type="http://schemas.openxmlformats.org/officeDocument/2006/relationships/customXml" Target="ink/ink147.xml"/><Relationship Id="rId346" Type="http://schemas.openxmlformats.org/officeDocument/2006/relationships/customXml" Target="ink/ink168.xml"/><Relationship Id="rId85" Type="http://schemas.openxmlformats.org/officeDocument/2006/relationships/image" Target="media/image39.png"/><Relationship Id="rId150" Type="http://schemas.openxmlformats.org/officeDocument/2006/relationships/image" Target="media/image71.png"/><Relationship Id="rId192" Type="http://schemas.openxmlformats.org/officeDocument/2006/relationships/image" Target="media/image92.png"/><Relationship Id="rId206" Type="http://schemas.openxmlformats.org/officeDocument/2006/relationships/image" Target="media/image99.png"/><Relationship Id="rId248" Type="http://schemas.openxmlformats.org/officeDocument/2006/relationships/customXml" Target="ink/ink119.xml"/><Relationship Id="rId12" Type="http://schemas.openxmlformats.org/officeDocument/2006/relationships/customXml" Target="ink/ink2.xml"/><Relationship Id="rId108" Type="http://schemas.openxmlformats.org/officeDocument/2006/relationships/customXml" Target="ink/ink50.xml"/><Relationship Id="rId315" Type="http://schemas.openxmlformats.org/officeDocument/2006/relationships/image" Target="media/image154.png"/><Relationship Id="rId357" Type="http://schemas.openxmlformats.org/officeDocument/2006/relationships/image" Target="media/image175.png"/><Relationship Id="rId54" Type="http://schemas.openxmlformats.org/officeDocument/2006/relationships/customXml" Target="ink/ink23.xml"/><Relationship Id="rId96" Type="http://schemas.openxmlformats.org/officeDocument/2006/relationships/customXml" Target="ink/ink44.xml"/><Relationship Id="rId161" Type="http://schemas.openxmlformats.org/officeDocument/2006/relationships/customXml" Target="ink/ink76.xml"/><Relationship Id="rId217" Type="http://schemas.openxmlformats.org/officeDocument/2006/relationships/customXml" Target="ink/ink104.xml"/><Relationship Id="rId259" Type="http://schemas.openxmlformats.org/officeDocument/2006/relationships/image" Target="media/image126.png"/><Relationship Id="rId23" Type="http://schemas.openxmlformats.org/officeDocument/2006/relationships/image" Target="media/image8.png"/><Relationship Id="rId119" Type="http://schemas.openxmlformats.org/officeDocument/2006/relationships/customXml" Target="ink/ink55.xml"/><Relationship Id="rId270" Type="http://schemas.openxmlformats.org/officeDocument/2006/relationships/customXml" Target="ink/ink130.xml"/><Relationship Id="rId326" Type="http://schemas.openxmlformats.org/officeDocument/2006/relationships/customXml" Target="ink/ink158.xml"/><Relationship Id="rId65" Type="http://schemas.openxmlformats.org/officeDocument/2006/relationships/image" Target="media/image29.png"/><Relationship Id="rId130" Type="http://schemas.openxmlformats.org/officeDocument/2006/relationships/image" Target="media/image61.png"/><Relationship Id="rId172" Type="http://schemas.openxmlformats.org/officeDocument/2006/relationships/image" Target="media/image82.png"/><Relationship Id="rId228" Type="http://schemas.openxmlformats.org/officeDocument/2006/relationships/image" Target="media/image110.png"/><Relationship Id="rId281" Type="http://schemas.openxmlformats.org/officeDocument/2006/relationships/image" Target="media/image137.png"/><Relationship Id="rId337" Type="http://schemas.openxmlformats.org/officeDocument/2006/relationships/image" Target="media/image165.png"/><Relationship Id="rId34" Type="http://schemas.openxmlformats.org/officeDocument/2006/relationships/customXml" Target="ink/ink13.xml"/><Relationship Id="rId76" Type="http://schemas.openxmlformats.org/officeDocument/2006/relationships/customXml" Target="ink/ink34.xml"/><Relationship Id="rId141" Type="http://schemas.openxmlformats.org/officeDocument/2006/relationships/customXml" Target="ink/ink66.xml"/><Relationship Id="rId7" Type="http://schemas.openxmlformats.org/officeDocument/2006/relationships/endnotes" Target="endnotes.xml"/><Relationship Id="rId183" Type="http://schemas.openxmlformats.org/officeDocument/2006/relationships/customXml" Target="ink/ink87.xml"/><Relationship Id="rId239" Type="http://schemas.openxmlformats.org/officeDocument/2006/relationships/image" Target="media/image116.png"/><Relationship Id="rId250" Type="http://schemas.openxmlformats.org/officeDocument/2006/relationships/customXml" Target="ink/ink120.xml"/><Relationship Id="rId292" Type="http://schemas.openxmlformats.org/officeDocument/2006/relationships/customXml" Target="ink/ink141.xml"/><Relationship Id="rId306" Type="http://schemas.openxmlformats.org/officeDocument/2006/relationships/customXml" Target="ink/ink148.xml"/><Relationship Id="rId45" Type="http://schemas.openxmlformats.org/officeDocument/2006/relationships/image" Target="media/image19.png"/><Relationship Id="rId87" Type="http://schemas.openxmlformats.org/officeDocument/2006/relationships/image" Target="media/image40.png"/><Relationship Id="rId110" Type="http://schemas.openxmlformats.org/officeDocument/2006/relationships/customXml" Target="ink/ink51.xml"/><Relationship Id="rId348" Type="http://schemas.openxmlformats.org/officeDocument/2006/relationships/customXml" Target="ink/ink169.xml"/><Relationship Id="rId152" Type="http://schemas.openxmlformats.org/officeDocument/2006/relationships/image" Target="media/image72.png"/><Relationship Id="rId194" Type="http://schemas.openxmlformats.org/officeDocument/2006/relationships/image" Target="media/image93.png"/><Relationship Id="rId208" Type="http://schemas.openxmlformats.org/officeDocument/2006/relationships/image" Target="media/image100.png"/><Relationship Id="rId261" Type="http://schemas.openxmlformats.org/officeDocument/2006/relationships/image" Target="media/image127.png"/><Relationship Id="rId14" Type="http://schemas.openxmlformats.org/officeDocument/2006/relationships/customXml" Target="ink/ink3.xml"/><Relationship Id="rId56" Type="http://schemas.openxmlformats.org/officeDocument/2006/relationships/customXml" Target="ink/ink24.xml"/><Relationship Id="rId317" Type="http://schemas.openxmlformats.org/officeDocument/2006/relationships/image" Target="media/image155.png"/><Relationship Id="rId359" Type="http://schemas.openxmlformats.org/officeDocument/2006/relationships/image" Target="media/image176.png"/><Relationship Id="rId98" Type="http://schemas.openxmlformats.org/officeDocument/2006/relationships/customXml" Target="ink/ink45.xml"/><Relationship Id="rId121" Type="http://schemas.openxmlformats.org/officeDocument/2006/relationships/customXml" Target="ink/ink56.xml"/><Relationship Id="rId163" Type="http://schemas.openxmlformats.org/officeDocument/2006/relationships/customXml" Target="ink/ink77.xml"/><Relationship Id="rId219" Type="http://schemas.openxmlformats.org/officeDocument/2006/relationships/customXml" Target="ink/ink105.xml"/><Relationship Id="rId230" Type="http://schemas.openxmlformats.org/officeDocument/2006/relationships/image" Target="media/image111.png"/><Relationship Id="rId25" Type="http://schemas.openxmlformats.org/officeDocument/2006/relationships/image" Target="media/image9.png"/><Relationship Id="rId67" Type="http://schemas.openxmlformats.org/officeDocument/2006/relationships/image" Target="media/image30.png"/><Relationship Id="rId272" Type="http://schemas.openxmlformats.org/officeDocument/2006/relationships/customXml" Target="ink/ink131.xml"/><Relationship Id="rId328" Type="http://schemas.openxmlformats.org/officeDocument/2006/relationships/customXml" Target="ink/ink159.xml"/><Relationship Id="rId132" Type="http://schemas.openxmlformats.org/officeDocument/2006/relationships/image" Target="media/image62.png"/><Relationship Id="rId174" Type="http://schemas.openxmlformats.org/officeDocument/2006/relationships/image" Target="media/image83.png"/><Relationship Id="rId220" Type="http://schemas.openxmlformats.org/officeDocument/2006/relationships/image" Target="media/image106.png"/><Relationship Id="rId241" Type="http://schemas.openxmlformats.org/officeDocument/2006/relationships/image" Target="media/image117.png"/><Relationship Id="rId15" Type="http://schemas.openxmlformats.org/officeDocument/2006/relationships/image" Target="media/image4.png"/><Relationship Id="rId36" Type="http://schemas.openxmlformats.org/officeDocument/2006/relationships/customXml" Target="ink/ink14.xml"/><Relationship Id="rId57" Type="http://schemas.openxmlformats.org/officeDocument/2006/relationships/image" Target="media/image25.png"/><Relationship Id="rId262" Type="http://schemas.openxmlformats.org/officeDocument/2006/relationships/customXml" Target="ink/ink126.xml"/><Relationship Id="rId283" Type="http://schemas.openxmlformats.org/officeDocument/2006/relationships/image" Target="media/image138.png"/><Relationship Id="rId318" Type="http://schemas.openxmlformats.org/officeDocument/2006/relationships/customXml" Target="ink/ink154.xml"/><Relationship Id="rId339" Type="http://schemas.openxmlformats.org/officeDocument/2006/relationships/image" Target="media/image166.png"/><Relationship Id="rId78" Type="http://schemas.openxmlformats.org/officeDocument/2006/relationships/customXml" Target="ink/ink35.xml"/><Relationship Id="rId99" Type="http://schemas.openxmlformats.org/officeDocument/2006/relationships/image" Target="media/image46.png"/><Relationship Id="rId101" Type="http://schemas.openxmlformats.org/officeDocument/2006/relationships/image" Target="media/image47.png"/><Relationship Id="rId122" Type="http://schemas.openxmlformats.org/officeDocument/2006/relationships/image" Target="media/image57.png"/><Relationship Id="rId143" Type="http://schemas.openxmlformats.org/officeDocument/2006/relationships/customXml" Target="ink/ink67.xml"/><Relationship Id="rId164" Type="http://schemas.openxmlformats.org/officeDocument/2006/relationships/image" Target="media/image78.png"/><Relationship Id="rId185" Type="http://schemas.openxmlformats.org/officeDocument/2006/relationships/customXml" Target="ink/ink88.xml"/><Relationship Id="rId350" Type="http://schemas.openxmlformats.org/officeDocument/2006/relationships/customXml" Target="ink/ink170.xml"/><Relationship Id="rId9" Type="http://schemas.openxmlformats.org/officeDocument/2006/relationships/image" Target="cid:image001.png@01D0EA4A.2BD679A0" TargetMode="External"/><Relationship Id="rId210" Type="http://schemas.openxmlformats.org/officeDocument/2006/relationships/image" Target="media/image101.png"/><Relationship Id="rId26" Type="http://schemas.openxmlformats.org/officeDocument/2006/relationships/customXml" Target="ink/ink9.xml"/><Relationship Id="rId231" Type="http://schemas.openxmlformats.org/officeDocument/2006/relationships/image" Target="media/image112.png"/><Relationship Id="rId252" Type="http://schemas.openxmlformats.org/officeDocument/2006/relationships/customXml" Target="ink/ink121.xml"/><Relationship Id="rId273" Type="http://schemas.openxmlformats.org/officeDocument/2006/relationships/image" Target="media/image133.png"/><Relationship Id="rId294" Type="http://schemas.openxmlformats.org/officeDocument/2006/relationships/customXml" Target="ink/ink142.xml"/><Relationship Id="rId308" Type="http://schemas.openxmlformats.org/officeDocument/2006/relationships/customXml" Target="ink/ink149.xml"/><Relationship Id="rId329" Type="http://schemas.openxmlformats.org/officeDocument/2006/relationships/image" Target="media/image161.png"/><Relationship Id="rId47" Type="http://schemas.openxmlformats.org/officeDocument/2006/relationships/image" Target="media/image20.png"/><Relationship Id="rId68" Type="http://schemas.openxmlformats.org/officeDocument/2006/relationships/customXml" Target="ink/ink30.xml"/><Relationship Id="rId89" Type="http://schemas.openxmlformats.org/officeDocument/2006/relationships/image" Target="media/image41.png"/><Relationship Id="rId112" Type="http://schemas.openxmlformats.org/officeDocument/2006/relationships/customXml" Target="ink/ink52.xml"/><Relationship Id="rId133" Type="http://schemas.openxmlformats.org/officeDocument/2006/relationships/customXml" Target="ink/ink62.xml"/><Relationship Id="rId154" Type="http://schemas.openxmlformats.org/officeDocument/2006/relationships/image" Target="media/image73.png"/><Relationship Id="rId175" Type="http://schemas.openxmlformats.org/officeDocument/2006/relationships/customXml" Target="ink/ink83.xml"/><Relationship Id="rId340" Type="http://schemas.openxmlformats.org/officeDocument/2006/relationships/customXml" Target="ink/ink165.xml"/><Relationship Id="rId361" Type="http://schemas.openxmlformats.org/officeDocument/2006/relationships/hyperlink" Target="https://searcherp.techtarget.com/definition/kaizen-or-continuous-improvement" TargetMode="External"/><Relationship Id="rId196" Type="http://schemas.openxmlformats.org/officeDocument/2006/relationships/image" Target="media/image94.png"/><Relationship Id="rId200" Type="http://schemas.openxmlformats.org/officeDocument/2006/relationships/image" Target="media/image96.png"/><Relationship Id="rId16" Type="http://schemas.openxmlformats.org/officeDocument/2006/relationships/customXml" Target="ink/ink4.xml"/><Relationship Id="rId221" Type="http://schemas.openxmlformats.org/officeDocument/2006/relationships/customXml" Target="ink/ink106.xml"/><Relationship Id="rId242" Type="http://schemas.openxmlformats.org/officeDocument/2006/relationships/customXml" Target="ink/ink116.xml"/><Relationship Id="rId263" Type="http://schemas.openxmlformats.org/officeDocument/2006/relationships/image" Target="media/image128.png"/><Relationship Id="rId284" Type="http://schemas.openxmlformats.org/officeDocument/2006/relationships/customXml" Target="ink/ink137.xml"/><Relationship Id="rId319" Type="http://schemas.openxmlformats.org/officeDocument/2006/relationships/image" Target="media/image156.png"/><Relationship Id="rId37" Type="http://schemas.openxmlformats.org/officeDocument/2006/relationships/image" Target="media/image15.png"/><Relationship Id="rId58" Type="http://schemas.openxmlformats.org/officeDocument/2006/relationships/customXml" Target="ink/ink25.xml"/><Relationship Id="rId79" Type="http://schemas.openxmlformats.org/officeDocument/2006/relationships/image" Target="media/image36.png"/><Relationship Id="rId102" Type="http://schemas.openxmlformats.org/officeDocument/2006/relationships/customXml" Target="ink/ink47.xml"/><Relationship Id="rId123" Type="http://schemas.openxmlformats.org/officeDocument/2006/relationships/customXml" Target="ink/ink57.xml"/><Relationship Id="rId144" Type="http://schemas.openxmlformats.org/officeDocument/2006/relationships/image" Target="media/image68.png"/><Relationship Id="rId330" Type="http://schemas.openxmlformats.org/officeDocument/2006/relationships/customXml" Target="ink/ink160.xml"/><Relationship Id="rId90" Type="http://schemas.openxmlformats.org/officeDocument/2006/relationships/customXml" Target="ink/ink41.xml"/><Relationship Id="rId165" Type="http://schemas.openxmlformats.org/officeDocument/2006/relationships/customXml" Target="ink/ink78.xml"/><Relationship Id="rId186" Type="http://schemas.openxmlformats.org/officeDocument/2006/relationships/image" Target="media/image89.png"/><Relationship Id="rId351" Type="http://schemas.openxmlformats.org/officeDocument/2006/relationships/image" Target="media/image172.png"/><Relationship Id="rId211" Type="http://schemas.openxmlformats.org/officeDocument/2006/relationships/customXml" Target="ink/ink101.xml"/><Relationship Id="rId232" Type="http://schemas.openxmlformats.org/officeDocument/2006/relationships/customXml" Target="ink/ink111.xml"/><Relationship Id="rId253" Type="http://schemas.openxmlformats.org/officeDocument/2006/relationships/image" Target="media/image123.png"/><Relationship Id="rId274" Type="http://schemas.openxmlformats.org/officeDocument/2006/relationships/customXml" Target="ink/ink132.xml"/><Relationship Id="rId295" Type="http://schemas.openxmlformats.org/officeDocument/2006/relationships/image" Target="media/image144.png"/><Relationship Id="rId309" Type="http://schemas.openxmlformats.org/officeDocument/2006/relationships/image" Target="media/image151.png"/><Relationship Id="rId27" Type="http://schemas.openxmlformats.org/officeDocument/2006/relationships/image" Target="media/image10.png"/><Relationship Id="rId48" Type="http://schemas.openxmlformats.org/officeDocument/2006/relationships/customXml" Target="ink/ink20.xml"/><Relationship Id="rId69" Type="http://schemas.openxmlformats.org/officeDocument/2006/relationships/image" Target="media/image31.png"/><Relationship Id="rId113" Type="http://schemas.openxmlformats.org/officeDocument/2006/relationships/image" Target="media/image53.png"/><Relationship Id="rId134" Type="http://schemas.openxmlformats.org/officeDocument/2006/relationships/image" Target="media/image63.png"/><Relationship Id="rId320" Type="http://schemas.openxmlformats.org/officeDocument/2006/relationships/customXml" Target="ink/ink155.xml"/><Relationship Id="rId80" Type="http://schemas.openxmlformats.org/officeDocument/2006/relationships/customXml" Target="ink/ink36.xml"/><Relationship Id="rId155" Type="http://schemas.openxmlformats.org/officeDocument/2006/relationships/customXml" Target="ink/ink73.xml"/><Relationship Id="rId176" Type="http://schemas.openxmlformats.org/officeDocument/2006/relationships/image" Target="media/image84.png"/><Relationship Id="rId197" Type="http://schemas.openxmlformats.org/officeDocument/2006/relationships/customXml" Target="ink/ink94.xml"/><Relationship Id="rId341" Type="http://schemas.openxmlformats.org/officeDocument/2006/relationships/image" Target="media/image167.png"/><Relationship Id="rId362" Type="http://schemas.openxmlformats.org/officeDocument/2006/relationships/hyperlink" Target="https://www.youtube.com/watch?v=wnjVQhB56cI" TargetMode="External"/><Relationship Id="rId201" Type="http://schemas.openxmlformats.org/officeDocument/2006/relationships/customXml" Target="ink/ink96.xml"/><Relationship Id="rId222" Type="http://schemas.openxmlformats.org/officeDocument/2006/relationships/image" Target="media/image107.png"/><Relationship Id="rId243" Type="http://schemas.openxmlformats.org/officeDocument/2006/relationships/image" Target="media/image118.png"/><Relationship Id="rId264" Type="http://schemas.openxmlformats.org/officeDocument/2006/relationships/customXml" Target="ink/ink127.xml"/><Relationship Id="rId285" Type="http://schemas.openxmlformats.org/officeDocument/2006/relationships/image" Target="media/image139.png"/><Relationship Id="rId17" Type="http://schemas.openxmlformats.org/officeDocument/2006/relationships/image" Target="media/image5.png"/><Relationship Id="rId38" Type="http://schemas.openxmlformats.org/officeDocument/2006/relationships/customXml" Target="ink/ink15.xml"/><Relationship Id="rId59" Type="http://schemas.openxmlformats.org/officeDocument/2006/relationships/image" Target="media/image26.png"/><Relationship Id="rId103" Type="http://schemas.openxmlformats.org/officeDocument/2006/relationships/image" Target="media/image48.png"/><Relationship Id="rId124" Type="http://schemas.openxmlformats.org/officeDocument/2006/relationships/image" Target="media/image58.png"/><Relationship Id="rId310" Type="http://schemas.openxmlformats.org/officeDocument/2006/relationships/customXml" Target="ink/ink150.xml"/><Relationship Id="rId70" Type="http://schemas.openxmlformats.org/officeDocument/2006/relationships/customXml" Target="ink/ink31.xml"/><Relationship Id="rId91" Type="http://schemas.openxmlformats.org/officeDocument/2006/relationships/image" Target="media/image42.png"/><Relationship Id="rId145" Type="http://schemas.openxmlformats.org/officeDocument/2006/relationships/customXml" Target="ink/ink68.xml"/><Relationship Id="rId166" Type="http://schemas.openxmlformats.org/officeDocument/2006/relationships/image" Target="media/image79.png"/><Relationship Id="rId187" Type="http://schemas.openxmlformats.org/officeDocument/2006/relationships/customXml" Target="ink/ink89.xml"/><Relationship Id="rId331" Type="http://schemas.openxmlformats.org/officeDocument/2006/relationships/image" Target="media/image162.png"/><Relationship Id="rId352" Type="http://schemas.openxmlformats.org/officeDocument/2006/relationships/customXml" Target="ink/ink171.xml"/><Relationship Id="rId1" Type="http://schemas.openxmlformats.org/officeDocument/2006/relationships/customXml" Target="../customXml/item1.xml"/><Relationship Id="rId212" Type="http://schemas.openxmlformats.org/officeDocument/2006/relationships/image" Target="media/image102.png"/><Relationship Id="rId233" Type="http://schemas.openxmlformats.org/officeDocument/2006/relationships/image" Target="media/image113.png"/><Relationship Id="rId254" Type="http://schemas.openxmlformats.org/officeDocument/2006/relationships/customXml" Target="ink/ink122.xml"/><Relationship Id="rId28" Type="http://schemas.openxmlformats.org/officeDocument/2006/relationships/customXml" Target="ink/ink10.xml"/><Relationship Id="rId49" Type="http://schemas.openxmlformats.org/officeDocument/2006/relationships/image" Target="media/image21.png"/><Relationship Id="rId114" Type="http://schemas.openxmlformats.org/officeDocument/2006/relationships/customXml" Target="ink/ink53.xml"/><Relationship Id="rId275" Type="http://schemas.openxmlformats.org/officeDocument/2006/relationships/image" Target="media/image134.png"/><Relationship Id="rId296" Type="http://schemas.openxmlformats.org/officeDocument/2006/relationships/customXml" Target="ink/ink143.xml"/><Relationship Id="rId300" Type="http://schemas.openxmlformats.org/officeDocument/2006/relationships/customXml" Target="ink/ink145.xml"/><Relationship Id="rId60" Type="http://schemas.openxmlformats.org/officeDocument/2006/relationships/customXml" Target="ink/ink26.xml"/><Relationship Id="rId81" Type="http://schemas.openxmlformats.org/officeDocument/2006/relationships/image" Target="media/image37.png"/><Relationship Id="rId135" Type="http://schemas.openxmlformats.org/officeDocument/2006/relationships/customXml" Target="ink/ink63.xml"/><Relationship Id="rId156" Type="http://schemas.openxmlformats.org/officeDocument/2006/relationships/image" Target="media/image74.png"/><Relationship Id="rId177" Type="http://schemas.openxmlformats.org/officeDocument/2006/relationships/customXml" Target="ink/ink84.xml"/><Relationship Id="rId198" Type="http://schemas.openxmlformats.org/officeDocument/2006/relationships/image" Target="media/image95.png"/><Relationship Id="rId321" Type="http://schemas.openxmlformats.org/officeDocument/2006/relationships/image" Target="media/image157.png"/><Relationship Id="rId342" Type="http://schemas.openxmlformats.org/officeDocument/2006/relationships/customXml" Target="ink/ink166.xml"/><Relationship Id="rId363" Type="http://schemas.openxmlformats.org/officeDocument/2006/relationships/hyperlink" Target="https://moodle.pembrokeshire.ac.uk/mod/resource/view.php?id=149864" TargetMode="External"/><Relationship Id="rId202" Type="http://schemas.openxmlformats.org/officeDocument/2006/relationships/image" Target="media/image97.png"/><Relationship Id="rId223" Type="http://schemas.openxmlformats.org/officeDocument/2006/relationships/customXml" Target="ink/ink107.xml"/><Relationship Id="rId244" Type="http://schemas.openxmlformats.org/officeDocument/2006/relationships/customXml" Target="ink/ink117.xml"/><Relationship Id="rId18" Type="http://schemas.openxmlformats.org/officeDocument/2006/relationships/customXml" Target="ink/ink5.xml"/><Relationship Id="rId39" Type="http://schemas.openxmlformats.org/officeDocument/2006/relationships/image" Target="media/image16.png"/><Relationship Id="rId265" Type="http://schemas.openxmlformats.org/officeDocument/2006/relationships/image" Target="media/image129.png"/><Relationship Id="rId286" Type="http://schemas.openxmlformats.org/officeDocument/2006/relationships/customXml" Target="ink/ink138.xml"/><Relationship Id="rId50" Type="http://schemas.openxmlformats.org/officeDocument/2006/relationships/customXml" Target="ink/ink21.xml"/><Relationship Id="rId104" Type="http://schemas.openxmlformats.org/officeDocument/2006/relationships/customXml" Target="ink/ink48.xml"/><Relationship Id="rId125" Type="http://schemas.openxmlformats.org/officeDocument/2006/relationships/customXml" Target="ink/ink58.xml"/><Relationship Id="rId146" Type="http://schemas.openxmlformats.org/officeDocument/2006/relationships/image" Target="media/image69.png"/><Relationship Id="rId167" Type="http://schemas.openxmlformats.org/officeDocument/2006/relationships/customXml" Target="ink/ink79.xml"/><Relationship Id="rId188" Type="http://schemas.openxmlformats.org/officeDocument/2006/relationships/image" Target="media/image90.png"/><Relationship Id="rId311" Type="http://schemas.openxmlformats.org/officeDocument/2006/relationships/image" Target="media/image152.png"/><Relationship Id="rId332" Type="http://schemas.openxmlformats.org/officeDocument/2006/relationships/customXml" Target="ink/ink161.xml"/><Relationship Id="rId353" Type="http://schemas.openxmlformats.org/officeDocument/2006/relationships/image" Target="media/image173.png"/><Relationship Id="rId71" Type="http://schemas.openxmlformats.org/officeDocument/2006/relationships/image" Target="media/image32.png"/><Relationship Id="rId92" Type="http://schemas.openxmlformats.org/officeDocument/2006/relationships/customXml" Target="ink/ink42.xml"/><Relationship Id="rId213" Type="http://schemas.openxmlformats.org/officeDocument/2006/relationships/customXml" Target="ink/ink102.xml"/><Relationship Id="rId234" Type="http://schemas.openxmlformats.org/officeDocument/2006/relationships/customXml" Target="ink/ink112.xml"/><Relationship Id="rId2" Type="http://schemas.openxmlformats.org/officeDocument/2006/relationships/numbering" Target="numbering.xml"/><Relationship Id="rId29" Type="http://schemas.openxmlformats.org/officeDocument/2006/relationships/image" Target="media/image11.png"/><Relationship Id="rId255" Type="http://schemas.openxmlformats.org/officeDocument/2006/relationships/image" Target="media/image124.png"/><Relationship Id="rId276" Type="http://schemas.openxmlformats.org/officeDocument/2006/relationships/customXml" Target="ink/ink133.xml"/><Relationship Id="rId297" Type="http://schemas.openxmlformats.org/officeDocument/2006/relationships/image" Target="media/image145.png"/><Relationship Id="rId40" Type="http://schemas.openxmlformats.org/officeDocument/2006/relationships/customXml" Target="ink/ink16.xml"/><Relationship Id="rId115" Type="http://schemas.openxmlformats.org/officeDocument/2006/relationships/image" Target="media/image54.png"/><Relationship Id="rId136" Type="http://schemas.openxmlformats.org/officeDocument/2006/relationships/image" Target="media/image64.png"/><Relationship Id="rId157" Type="http://schemas.openxmlformats.org/officeDocument/2006/relationships/customXml" Target="ink/ink74.xml"/><Relationship Id="rId178" Type="http://schemas.openxmlformats.org/officeDocument/2006/relationships/image" Target="media/image85.png"/><Relationship Id="rId301" Type="http://schemas.openxmlformats.org/officeDocument/2006/relationships/image" Target="media/image147.png"/><Relationship Id="rId322" Type="http://schemas.openxmlformats.org/officeDocument/2006/relationships/customXml" Target="ink/ink156.xml"/><Relationship Id="rId343" Type="http://schemas.openxmlformats.org/officeDocument/2006/relationships/image" Target="media/image168.png"/><Relationship Id="rId364" Type="http://schemas.openxmlformats.org/officeDocument/2006/relationships/footer" Target="footer2.xml"/><Relationship Id="rId61" Type="http://schemas.openxmlformats.org/officeDocument/2006/relationships/image" Target="media/image27.png"/><Relationship Id="rId82" Type="http://schemas.openxmlformats.org/officeDocument/2006/relationships/customXml" Target="ink/ink37.xml"/><Relationship Id="rId199" Type="http://schemas.openxmlformats.org/officeDocument/2006/relationships/customXml" Target="ink/ink95.xml"/><Relationship Id="rId203" Type="http://schemas.openxmlformats.org/officeDocument/2006/relationships/customXml" Target="ink/ink97.xml"/><Relationship Id="rId19" Type="http://schemas.openxmlformats.org/officeDocument/2006/relationships/image" Target="media/image6.png"/><Relationship Id="rId224" Type="http://schemas.openxmlformats.org/officeDocument/2006/relationships/image" Target="media/image108.png"/><Relationship Id="rId245" Type="http://schemas.openxmlformats.org/officeDocument/2006/relationships/image" Target="media/image119.png"/><Relationship Id="rId266" Type="http://schemas.openxmlformats.org/officeDocument/2006/relationships/customXml" Target="ink/ink128.xml"/><Relationship Id="rId287" Type="http://schemas.openxmlformats.org/officeDocument/2006/relationships/image" Target="media/image140.png"/><Relationship Id="rId30" Type="http://schemas.openxmlformats.org/officeDocument/2006/relationships/customXml" Target="ink/ink11.xml"/><Relationship Id="rId105" Type="http://schemas.openxmlformats.org/officeDocument/2006/relationships/image" Target="media/image49.png"/><Relationship Id="rId126" Type="http://schemas.openxmlformats.org/officeDocument/2006/relationships/image" Target="media/image59.png"/><Relationship Id="rId147" Type="http://schemas.openxmlformats.org/officeDocument/2006/relationships/customXml" Target="ink/ink69.xml"/><Relationship Id="rId168" Type="http://schemas.openxmlformats.org/officeDocument/2006/relationships/image" Target="media/image80.png"/><Relationship Id="rId312" Type="http://schemas.openxmlformats.org/officeDocument/2006/relationships/customXml" Target="ink/ink151.xml"/><Relationship Id="rId333" Type="http://schemas.openxmlformats.org/officeDocument/2006/relationships/image" Target="media/image163.png"/><Relationship Id="rId354" Type="http://schemas.openxmlformats.org/officeDocument/2006/relationships/customXml" Target="ink/ink172.xml"/><Relationship Id="rId51" Type="http://schemas.openxmlformats.org/officeDocument/2006/relationships/image" Target="media/image22.png"/><Relationship Id="rId72" Type="http://schemas.openxmlformats.org/officeDocument/2006/relationships/customXml" Target="ink/ink32.xml"/><Relationship Id="rId93" Type="http://schemas.openxmlformats.org/officeDocument/2006/relationships/image" Target="media/image43.png"/><Relationship Id="rId189" Type="http://schemas.openxmlformats.org/officeDocument/2006/relationships/customXml" Target="ink/ink90.xml"/><Relationship Id="rId3" Type="http://schemas.openxmlformats.org/officeDocument/2006/relationships/styles" Target="styles.xml"/><Relationship Id="rId214" Type="http://schemas.openxmlformats.org/officeDocument/2006/relationships/image" Target="media/image103.png"/><Relationship Id="rId235" Type="http://schemas.openxmlformats.org/officeDocument/2006/relationships/image" Target="media/image114.png"/><Relationship Id="rId256" Type="http://schemas.openxmlformats.org/officeDocument/2006/relationships/customXml" Target="ink/ink123.xml"/><Relationship Id="rId277" Type="http://schemas.openxmlformats.org/officeDocument/2006/relationships/image" Target="media/image135.png"/><Relationship Id="rId298" Type="http://schemas.openxmlformats.org/officeDocument/2006/relationships/customXml" Target="ink/ink144.xml"/><Relationship Id="rId116" Type="http://schemas.openxmlformats.org/officeDocument/2006/relationships/customXml" Target="ink/ink54.xml"/><Relationship Id="rId137" Type="http://schemas.openxmlformats.org/officeDocument/2006/relationships/customXml" Target="ink/ink64.xml"/><Relationship Id="rId158" Type="http://schemas.openxmlformats.org/officeDocument/2006/relationships/image" Target="media/image75.png"/><Relationship Id="rId302" Type="http://schemas.openxmlformats.org/officeDocument/2006/relationships/customXml" Target="ink/ink146.xml"/><Relationship Id="rId323" Type="http://schemas.openxmlformats.org/officeDocument/2006/relationships/image" Target="media/image158.png"/><Relationship Id="rId344" Type="http://schemas.openxmlformats.org/officeDocument/2006/relationships/customXml" Target="ink/ink167.xml"/><Relationship Id="rId20" Type="http://schemas.openxmlformats.org/officeDocument/2006/relationships/customXml" Target="ink/ink6.xml"/><Relationship Id="rId41" Type="http://schemas.openxmlformats.org/officeDocument/2006/relationships/image" Target="media/image17.png"/><Relationship Id="rId62" Type="http://schemas.openxmlformats.org/officeDocument/2006/relationships/customXml" Target="ink/ink27.xml"/><Relationship Id="rId83" Type="http://schemas.openxmlformats.org/officeDocument/2006/relationships/image" Target="media/image38.png"/><Relationship Id="rId179" Type="http://schemas.openxmlformats.org/officeDocument/2006/relationships/customXml" Target="ink/ink85.xml"/><Relationship Id="rId365" Type="http://schemas.openxmlformats.org/officeDocument/2006/relationships/fontTable" Target="fontTable.xml"/><Relationship Id="rId190" Type="http://schemas.openxmlformats.org/officeDocument/2006/relationships/image" Target="media/image91.png"/><Relationship Id="rId204" Type="http://schemas.openxmlformats.org/officeDocument/2006/relationships/image" Target="media/image98.png"/><Relationship Id="rId225" Type="http://schemas.openxmlformats.org/officeDocument/2006/relationships/customXml" Target="ink/ink108.xml"/><Relationship Id="rId246" Type="http://schemas.openxmlformats.org/officeDocument/2006/relationships/customXml" Target="ink/ink118.xml"/><Relationship Id="rId267" Type="http://schemas.openxmlformats.org/officeDocument/2006/relationships/image" Target="media/image130.png"/><Relationship Id="rId288" Type="http://schemas.openxmlformats.org/officeDocument/2006/relationships/customXml" Target="ink/ink139.xml"/><Relationship Id="rId106" Type="http://schemas.openxmlformats.org/officeDocument/2006/relationships/customXml" Target="ink/ink49.xml"/><Relationship Id="rId127" Type="http://schemas.openxmlformats.org/officeDocument/2006/relationships/customXml" Target="ink/ink59.xml"/><Relationship Id="rId313" Type="http://schemas.openxmlformats.org/officeDocument/2006/relationships/image" Target="media/image153.png"/><Relationship Id="rId10" Type="http://schemas.openxmlformats.org/officeDocument/2006/relationships/customXml" Target="ink/ink1.xml"/><Relationship Id="rId31" Type="http://schemas.openxmlformats.org/officeDocument/2006/relationships/image" Target="media/image12.png"/><Relationship Id="rId52" Type="http://schemas.openxmlformats.org/officeDocument/2006/relationships/customXml" Target="ink/ink22.xml"/><Relationship Id="rId73" Type="http://schemas.openxmlformats.org/officeDocument/2006/relationships/image" Target="media/image33.png"/><Relationship Id="rId94" Type="http://schemas.openxmlformats.org/officeDocument/2006/relationships/customXml" Target="ink/ink43.xml"/><Relationship Id="rId148" Type="http://schemas.openxmlformats.org/officeDocument/2006/relationships/image" Target="media/image70.png"/><Relationship Id="rId169" Type="http://schemas.openxmlformats.org/officeDocument/2006/relationships/customXml" Target="ink/ink80.xml"/><Relationship Id="rId334" Type="http://schemas.openxmlformats.org/officeDocument/2006/relationships/customXml" Target="ink/ink162.xml"/><Relationship Id="rId355" Type="http://schemas.openxmlformats.org/officeDocument/2006/relationships/image" Target="media/image174.png"/><Relationship Id="rId4" Type="http://schemas.openxmlformats.org/officeDocument/2006/relationships/settings" Target="settings.xml"/><Relationship Id="rId180" Type="http://schemas.openxmlformats.org/officeDocument/2006/relationships/image" Target="media/image86.png"/><Relationship Id="rId215" Type="http://schemas.openxmlformats.org/officeDocument/2006/relationships/customXml" Target="ink/ink103.xml"/><Relationship Id="rId236" Type="http://schemas.openxmlformats.org/officeDocument/2006/relationships/customXml" Target="ink/ink113.xml"/><Relationship Id="rId257" Type="http://schemas.openxmlformats.org/officeDocument/2006/relationships/image" Target="media/image125.png"/><Relationship Id="rId278" Type="http://schemas.openxmlformats.org/officeDocument/2006/relationships/customXml" Target="ink/ink134.xml"/><Relationship Id="rId303" Type="http://schemas.openxmlformats.org/officeDocument/2006/relationships/image" Target="media/image148.png"/><Relationship Id="rId42" Type="http://schemas.openxmlformats.org/officeDocument/2006/relationships/customXml" Target="ink/ink17.xml"/><Relationship Id="rId84" Type="http://schemas.openxmlformats.org/officeDocument/2006/relationships/customXml" Target="ink/ink38.xml"/><Relationship Id="rId138" Type="http://schemas.openxmlformats.org/officeDocument/2006/relationships/image" Target="media/image65.png"/><Relationship Id="rId345" Type="http://schemas.openxmlformats.org/officeDocument/2006/relationships/image" Target="media/image169.png"/><Relationship Id="rId191" Type="http://schemas.openxmlformats.org/officeDocument/2006/relationships/customXml" Target="ink/ink91.xml"/><Relationship Id="rId205" Type="http://schemas.openxmlformats.org/officeDocument/2006/relationships/customXml" Target="ink/ink98.xml"/><Relationship Id="rId247" Type="http://schemas.openxmlformats.org/officeDocument/2006/relationships/image" Target="media/image120.png"/><Relationship Id="rId107" Type="http://schemas.openxmlformats.org/officeDocument/2006/relationships/image" Target="media/image50.png"/><Relationship Id="rId289" Type="http://schemas.openxmlformats.org/officeDocument/2006/relationships/image" Target="media/image141.png"/><Relationship Id="rId11" Type="http://schemas.openxmlformats.org/officeDocument/2006/relationships/image" Target="media/image2.png"/><Relationship Id="rId53" Type="http://schemas.openxmlformats.org/officeDocument/2006/relationships/image" Target="media/image23.png"/><Relationship Id="rId149" Type="http://schemas.openxmlformats.org/officeDocument/2006/relationships/customXml" Target="ink/ink70.xml"/><Relationship Id="rId314" Type="http://schemas.openxmlformats.org/officeDocument/2006/relationships/customXml" Target="ink/ink152.xml"/><Relationship Id="rId356" Type="http://schemas.openxmlformats.org/officeDocument/2006/relationships/customXml" Target="ink/ink173.xml"/><Relationship Id="rId95" Type="http://schemas.openxmlformats.org/officeDocument/2006/relationships/image" Target="media/image44.png"/><Relationship Id="rId160" Type="http://schemas.openxmlformats.org/officeDocument/2006/relationships/image" Target="media/image76.png"/><Relationship Id="rId216" Type="http://schemas.openxmlformats.org/officeDocument/2006/relationships/image" Target="media/image104.png"/><Relationship Id="rId258" Type="http://schemas.openxmlformats.org/officeDocument/2006/relationships/customXml" Target="ink/ink124.xml"/><Relationship Id="rId22" Type="http://schemas.openxmlformats.org/officeDocument/2006/relationships/customXml" Target="ink/ink7.xml"/><Relationship Id="rId64" Type="http://schemas.openxmlformats.org/officeDocument/2006/relationships/customXml" Target="ink/ink28.xml"/><Relationship Id="rId118" Type="http://schemas.openxmlformats.org/officeDocument/2006/relationships/footer" Target="footer1.xml"/><Relationship Id="rId325" Type="http://schemas.openxmlformats.org/officeDocument/2006/relationships/image" Target="media/image159.png"/><Relationship Id="rId171" Type="http://schemas.openxmlformats.org/officeDocument/2006/relationships/customXml" Target="ink/ink81.xml"/><Relationship Id="rId227" Type="http://schemas.openxmlformats.org/officeDocument/2006/relationships/customXml" Target="ink/ink109.xml"/><Relationship Id="rId269" Type="http://schemas.openxmlformats.org/officeDocument/2006/relationships/image" Target="media/image131.png"/><Relationship Id="rId33" Type="http://schemas.openxmlformats.org/officeDocument/2006/relationships/image" Target="media/image13.png"/><Relationship Id="rId129" Type="http://schemas.openxmlformats.org/officeDocument/2006/relationships/customXml" Target="ink/ink60.xml"/><Relationship Id="rId280" Type="http://schemas.openxmlformats.org/officeDocument/2006/relationships/customXml" Target="ink/ink135.xml"/><Relationship Id="rId336" Type="http://schemas.openxmlformats.org/officeDocument/2006/relationships/customXml" Target="ink/ink163.xml"/><Relationship Id="rId75" Type="http://schemas.openxmlformats.org/officeDocument/2006/relationships/image" Target="media/image34.png"/><Relationship Id="rId140" Type="http://schemas.openxmlformats.org/officeDocument/2006/relationships/image" Target="media/image66.png"/><Relationship Id="rId182" Type="http://schemas.openxmlformats.org/officeDocument/2006/relationships/image" Target="media/image87.png"/><Relationship Id="rId6" Type="http://schemas.openxmlformats.org/officeDocument/2006/relationships/footnotes" Target="footnotes.xml"/><Relationship Id="rId238" Type="http://schemas.openxmlformats.org/officeDocument/2006/relationships/customXml" Target="ink/ink114.xml"/><Relationship Id="rId291" Type="http://schemas.openxmlformats.org/officeDocument/2006/relationships/image" Target="media/image142.png"/><Relationship Id="rId305" Type="http://schemas.openxmlformats.org/officeDocument/2006/relationships/image" Target="media/image149.png"/><Relationship Id="rId347" Type="http://schemas.openxmlformats.org/officeDocument/2006/relationships/image" Target="media/image170.png"/><Relationship Id="rId44" Type="http://schemas.openxmlformats.org/officeDocument/2006/relationships/customXml" Target="ink/ink18.xml"/><Relationship Id="rId86" Type="http://schemas.openxmlformats.org/officeDocument/2006/relationships/customXml" Target="ink/ink39.xml"/><Relationship Id="rId151" Type="http://schemas.openxmlformats.org/officeDocument/2006/relationships/customXml" Target="ink/ink71.xml"/><Relationship Id="rId193" Type="http://schemas.openxmlformats.org/officeDocument/2006/relationships/customXml" Target="ink/ink92.xml"/><Relationship Id="rId207" Type="http://schemas.openxmlformats.org/officeDocument/2006/relationships/customXml" Target="ink/ink99.xml"/><Relationship Id="rId249" Type="http://schemas.openxmlformats.org/officeDocument/2006/relationships/image" Target="media/image121.png"/><Relationship Id="rId13" Type="http://schemas.openxmlformats.org/officeDocument/2006/relationships/image" Target="media/image3.png"/><Relationship Id="rId109" Type="http://schemas.openxmlformats.org/officeDocument/2006/relationships/image" Target="media/image51.png"/><Relationship Id="rId260" Type="http://schemas.openxmlformats.org/officeDocument/2006/relationships/customXml" Target="ink/ink125.xml"/><Relationship Id="rId316" Type="http://schemas.openxmlformats.org/officeDocument/2006/relationships/customXml" Target="ink/ink153.xml"/><Relationship Id="rId55" Type="http://schemas.openxmlformats.org/officeDocument/2006/relationships/image" Target="media/image24.png"/><Relationship Id="rId97" Type="http://schemas.openxmlformats.org/officeDocument/2006/relationships/image" Target="media/image45.png"/><Relationship Id="rId120" Type="http://schemas.openxmlformats.org/officeDocument/2006/relationships/image" Target="media/image56.png"/><Relationship Id="rId358" Type="http://schemas.openxmlformats.org/officeDocument/2006/relationships/customXml" Target="ink/ink174.xml"/><Relationship Id="rId162" Type="http://schemas.openxmlformats.org/officeDocument/2006/relationships/image" Target="media/image77.png"/><Relationship Id="rId218" Type="http://schemas.openxmlformats.org/officeDocument/2006/relationships/image" Target="media/image105.png"/><Relationship Id="rId271" Type="http://schemas.openxmlformats.org/officeDocument/2006/relationships/image" Target="media/image132.png"/><Relationship Id="rId24" Type="http://schemas.openxmlformats.org/officeDocument/2006/relationships/customXml" Target="ink/ink8.xml"/><Relationship Id="rId66" Type="http://schemas.openxmlformats.org/officeDocument/2006/relationships/customXml" Target="ink/ink29.xml"/><Relationship Id="rId131" Type="http://schemas.openxmlformats.org/officeDocument/2006/relationships/customXml" Target="ink/ink61.xml"/><Relationship Id="rId327" Type="http://schemas.openxmlformats.org/officeDocument/2006/relationships/image" Target="media/image160.png"/><Relationship Id="rId173" Type="http://schemas.openxmlformats.org/officeDocument/2006/relationships/customXml" Target="ink/ink82.xml"/><Relationship Id="rId229" Type="http://schemas.openxmlformats.org/officeDocument/2006/relationships/customXml" Target="ink/ink110.xml"/><Relationship Id="rId240" Type="http://schemas.openxmlformats.org/officeDocument/2006/relationships/customXml" Target="ink/ink115.xml"/><Relationship Id="rId35" Type="http://schemas.openxmlformats.org/officeDocument/2006/relationships/image" Target="media/image14.png"/><Relationship Id="rId77" Type="http://schemas.openxmlformats.org/officeDocument/2006/relationships/image" Target="media/image35.png"/><Relationship Id="rId100" Type="http://schemas.openxmlformats.org/officeDocument/2006/relationships/customXml" Target="ink/ink46.xml"/><Relationship Id="rId282" Type="http://schemas.openxmlformats.org/officeDocument/2006/relationships/customXml" Target="ink/ink136.xml"/><Relationship Id="rId338" Type="http://schemas.openxmlformats.org/officeDocument/2006/relationships/customXml" Target="ink/ink164.xml"/><Relationship Id="rId8" Type="http://schemas.openxmlformats.org/officeDocument/2006/relationships/image" Target="media/image1.png"/><Relationship Id="rId142" Type="http://schemas.openxmlformats.org/officeDocument/2006/relationships/image" Target="media/image67.png"/><Relationship Id="rId184" Type="http://schemas.openxmlformats.org/officeDocument/2006/relationships/image" Target="media/image88.png"/><Relationship Id="rId251" Type="http://schemas.openxmlformats.org/officeDocument/2006/relationships/image" Target="media/image122.png"/><Relationship Id="rId46" Type="http://schemas.openxmlformats.org/officeDocument/2006/relationships/customXml" Target="ink/ink19.xml"/><Relationship Id="rId293" Type="http://schemas.openxmlformats.org/officeDocument/2006/relationships/image" Target="media/image143.png"/><Relationship Id="rId307" Type="http://schemas.openxmlformats.org/officeDocument/2006/relationships/image" Target="media/image150.png"/><Relationship Id="rId349" Type="http://schemas.openxmlformats.org/officeDocument/2006/relationships/image" Target="media/image171.png"/><Relationship Id="rId88" Type="http://schemas.openxmlformats.org/officeDocument/2006/relationships/customXml" Target="ink/ink40.xml"/><Relationship Id="rId111" Type="http://schemas.openxmlformats.org/officeDocument/2006/relationships/image" Target="media/image52.png"/><Relationship Id="rId153" Type="http://schemas.openxmlformats.org/officeDocument/2006/relationships/customXml" Target="ink/ink72.xml"/><Relationship Id="rId195" Type="http://schemas.openxmlformats.org/officeDocument/2006/relationships/customXml" Target="ink/ink93.xml"/><Relationship Id="rId209" Type="http://schemas.openxmlformats.org/officeDocument/2006/relationships/customXml" Target="ink/ink100.xml"/><Relationship Id="rId360" Type="http://schemas.openxmlformats.org/officeDocument/2006/relationships/hyperlink" Target="https://moodle.pembrokeshire.ac.uk/mod/resource/view.php?id=1498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1:36.108"/>
    </inkml:context>
    <inkml:brush xml:id="br0">
      <inkml:brushProperty name="width" value="0.04297" units="cm"/>
      <inkml:brushProperty name="height" value="0.04297" units="cm"/>
      <inkml:brushProperty name="color" value="#AB1A01"/>
    </inkml:brush>
  </inkml:definitions>
  <inkml:trace contextRef="#ctx0" brushRef="#br0">21 165 7957,'0'-6'506,"0"2"68,0-1-142,-4 4-90,2-4 103,-2 5 756,4 0-607,0 0 1,-4 5-293,1 2 1,-1 2-29,4 1 1,0 2 36,0 2 1,0-1-62,0 4 0,0-3-66,0 3 0,0-4 38,0 1 0,2-3-154,1 0 1,-1-2 140,5-2-372,-4 2 163,6-8 0,-7 7 172,5-4-225,0-1 47,3-3 1,-3 0-249,0 0 1,0-3 144,4-1 1,3-4-429,-1 1 0,1-2 228,-3-1 1,-1-1-213,0 1 0,-3-1-7,0 1 246,0 0 127,-1-1 1,2 4-280,-4 0 679,-1 0-221,-3 2 47,0 0-206,0 5 311,0 0-149,5 5 0,-4 0 531,2 6 0,-1-1-36,-2 1 105,0-1-372,0 0 1,3 4 237,0 0-33,6 0-204,-4 1 1,6-3-100,-1 2 0,4-4 141,0-3 0,3 2-292,-3-2 1,4-2 34,-5-2 0,5-2-151,-4-1 0,0 0-34,-4 0-133,0 0 184,1 0 1,-1-3 86,1-1-281,-6-4 167,0 3 1,-5-6-10,0 1 1,0-1 85,0 1 1,0-2-95,0-1 1,-5 1 79,-2-2 0,-2-1 13,-1 1 1,-2-1-40,-2 1 287,3 3-237,-4-4 0,4 1-30,1 0 130,-1 0-87,6 8 1,-3-3-588,4 2 191,-4 2-262,7-4 402,-4 8 0,10-4 113,2 5 0,2 0-90,1 0-1460,5 0 1066,2 5 1,0-4-88,0 3-496,1 1 614,3-3 616,-5 2 0,3 1 0,-2 1 0</inkml:trace>
  <inkml:trace contextRef="#ctx0" brushRef="#br0" timeOffset="842">594 162 7957,'5'0'870,"0"0"1,-6 0-297,-3 0 1,2 0-296,-5 0 1,0 1 342,-3 3 1,-1 1-187,1 6 1,1-4 53,2 0 0,-2 3 100,2 4-246,2 0-163,0-4 0,5 1 180,0-1-415,0 0 83,0 6 0,0-5 2,0 3 0,5-6 82,2-1 0,2 0-188,2 3 1,0 0-45,3-3 0,1 1-64,2-5 1,2 2 30,-5-2-384,4-2 360,-1 4 0,-1-5-197,-2 0-115,-3 0 240,0-5 0,-1 4-332,0-2 360,-4-3 0,-1 0 22,-5-4 0,0-1 7,0 1 1,-4-2 43,1-1 0,-5 1 19,1-2 0,-6-1-3,-1 1 1,0-3-94,4 3 370,0 0-132,-1 4 0,4-4 142,0 0 1,4 1-35,-4 6 334,5-2-179,-3 3-302,5 0 1,5 2 77,2 4 0,2 0 7,1 0 1,1 4 19,-1 3 132,0-2-92,-4 4 1,6 0 106,-5 5 1,4 0-117,-4-3 1,2 0 79,2 3 1,-1-2-82,1 2 1,-1-3 5,0-1 1,0-3 95,-3 0-375,2 0 117,-8-1 1,7 0 134,-4-3-201,-1-1 32,-3 2 108,0-4-291,0-4 1,0-2-123,0-5 9,0 1 200,0-1 1,0 1-48,0 0-26,0-1 160,0 1 1,0-1-103,0 1 149,0 0-64,0-1 1,0 4 213,0 0-174,5 0 1,-3 0 243,5 1 0,-4 3-56,4 0 0,0 2 96,4 1 0,-1-2 61,1-1-242,4 2 14,-4-4 0,5 4 30,-2-2-226,-2 1 175,3-7 1,-1 7-98,0-5 0,0 1 85,-4-1 1,-1-2-190,-2 2 0,1-2 30,-4-2 1,-1 4 79,-3 0 1,0 0-7,0-3 191,0 0-194,0 4 7,0-3 453,0 7-93,-4-2 148,2-1-335,-2 4 1,3 1 183,-3 7 0,3 3 132,-3 4 413,3 2-497,1 5 0,0-3 227,0-1-55,0 0-211,5 4 1,-3-1-5,5-3-119,0 3 1,4-9 0,-1 8-297,0-5 0,-3 0 208,0-4-443,0 0 309,4 1-1342,-6-1 484,0-4 446,-5-1-1412,0-5 508,5 0 534,-4 0-401,3 0 731,-4 0 0,0-1-1380,0-3 1087,0-2 787,5-4 0,-4-5 0,4-1 0</inkml:trace>
  <inkml:trace contextRef="#ctx0" brushRef="#br0" timeOffset="1136">1292 68 7957,'1'-10'555,"3"-1"527,-3 6-621,4-5-220,-5 9-75,0-3 1,-2 4 167,-1 0 70,2 0-132,-13 0 0,6 1 241,-10 2 1,5 3-125,-5 4 0,1 1-41,-4-1 1,0 4-113,0 0 1,2 3 95,1-3 1,7 0 1,4-3 171,5-1-225,-3 0 1,5 2 52,0 2-181,5-7 29,0 7 0,10-9-170,3 6 1,1-4 76,2 0 0,4-5-445,-1 2 1,0-2 123,-3 1-923,0-2 773,0 4 0,-4-5-34,0 0 0,-3 0-176,4 0 1,-6 0-10,2 0-1107,-2 0 1064,-7 0 0,5 0-1616,-3 0 2261,-3 0 0,6 0 0,-5 0 0</inkml:trace>
  <inkml:trace contextRef="#ctx0" brushRef="#br0" timeOffset="1334">1541 277 15594,'-6'0'-1261,"2"0"-1826,4 0 1538,0 0 1549,0 5 0,-5-4 0,-1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1:28.597"/>
    </inkml:context>
    <inkml:brush xml:id="br0">
      <inkml:brushProperty name="width" value="0.04297" units="cm"/>
      <inkml:brushProperty name="height" value="0.04297" units="cm"/>
      <inkml:brushProperty name="color" value="#AB1A01"/>
    </inkml:brush>
  </inkml:definitions>
  <inkml:trace contextRef="#ctx0" brushRef="#br0">167 219 7972,'0'-11'-137,"0"6"2,0-5 1277,0 9-718,0-8 1,-2 4-103,-1-2 1,1 3-101,-5 4 0,0 0 213,-4 0 1,0 0 166,-3 0-185,2 4-152,-7 2 0,6 6 71,-4 2-6,4-3-162,-2 4 0,8 0-140,0 3 0,5-2 145,-2 1 0,3-4-94,1 1 1,5-3 83,2 0 0,3-1-287,4 1 0,-1-4 76,4-1-352,0-3 299,4 1 0,3-4-656,1 0 374,-1-4 248,-3-2 0,3-4-386,0-1 0,1 0 176,-5-3 0,0 2-19,-2-2 0,0-1 85,-4 1 0,0-4-90,-4 1 0,1-2-41,-1 2 258,-4-3-16,3 4 0,-8-5-167,3 0 332,-3 0-14,-1 1 1,0 0 173,0 3 1,0 1-106,0 6 1,-1 1 334,-3 2-155,3 2 110,-8 5 1,4 3 99,-2 3 45,3 1-286,-1 13 1,4-7 180,-3 4 366,3 1-426,1 2 1,0 1 97,0 0 0,5 0-49,2 0 0,0-4-138,3 0 1,-2 0-10,6 0 0,-2-2 27,-2-5 1,4 1-28,0-1 0,3 1-1,-3-1 1,3-4 28,-3-3 0,4-2-28,-5-1 0,5 0-3,-4 0 0,3 0-1711,-3 0 1,0-1 871,-4-2 568,5-3-2362,-8 0 1113,7-3 414,-8 3 530,4-4-117,-4-5 631,3 3-172,-8-3 0,8 5-168,-6-1 508,1 1-217,-4-1 0,0 1 524,0 0-486,0-1 1,-2 2 179,-1 2 0,1 1-96,-5 3 0,3 2 113,-3-3 0,0 3-38,-3 1 0,-1 5-90,1 2 0,3 2-139,0 1 1,0 1 94,-3-1 0,3 4-130,0 0 0,5 0 120,-2-4 1,3 0-307,1 1 147,0-1-158,0 1 91,0-1 0,1-4 46,3-3 0,-2 2-18,5-2 1,-4 1 58,4-4-192,-4 0-37,6 0 15,-3-5 1,3 3-17,-2-5 0,-1 0-166,-3-3 253,-2-1-68,4 1 37,-5-1-4,0 1 447,0 0-129,0 4-7,0-3 290,0 7-244,0-2 0,1 5-46,3 2 0,-3 0 144,2 4 0,2 0 115,-2 3-413,5 0 123,-2 1 1,5-1 78,-1 1-894,0-1 502,1-4 1,3 3-280,0-2 1,1-2 230,-2-2 0,-1 2-951,2-2 1,2 1 36,1-4 1149,3 0 0,1-5 0,0-1 0</inkml:trace>
  <inkml:trace contextRef="#ctx0" brushRef="#br0" timeOffset="361">1093 62 7952,'-10'-8'2868,"-1"-3"-3084,1 3 1,-1 3-35,1 5 1,3 0-199,0 0 1,0 4 79,-3-1 0,-2 4 589,-2-3 0,4 4-158,0-1 1294,-1-3-936,10 6 1,-4-1-93,5 5-449,0 0 141,0-4 0,1 4 21,3 0-195,2 0 112,4 1 1,1-4 256,-1 3 0,0-2-104,1-2 0,-1 2 4,1 2 0,-2-3-109,-2 3 96,-3-2-77,1-2 0,-4 1 26,3-1-46,-3-4 60,-6 3 1,-1-4 373,-4 2-195,-5-3-97,3 1 1,-7-4-118,1 2 1,2-1 62,-1-2 1,4 0-328,-1 0 281,3 0-690,0-5 1,5-1 107,3-4-923,2-1 912,5 1 0,3 0-290,7-1 1,2 1 354,5-1 0,5 1 480,2-1 0,2-4 0,1-1 0</inkml:trace>
  <inkml:trace contextRef="#ctx0" brushRef="#br0" timeOffset="649">1311 62 7952,'5'-15'0,"0"3"1212,-5-2 1,-1 7-533,-3 4 0,-1 2-660,-6 1 1,-4 0 77,-2 0 1,-3 0 64,-1 0 0,4 1 169,0 2 21,4 3-159,-2 0 0,8 3 139,0-2-949,5 2 500,-3 2 1,6 0-396,3 3 0,-1-2 258,8 2 1,-3-2 50,6 2 0,-2-2-15,2 2 453,-2-3-297,3 0 1,-6 0-135,-2 3 317,2-2-193,-8 3 0,7-5 208,-4 0 0,-1-3-50,-3 0 1,-4-1 173,-3 1 1,-4 1-57,-2-4 1,-4 3 23,-3-4 1,0 1 52,3-4-789,-3 4 381,8-3 0,-3 4 28,5-5-637,-1 0 277,6 0-1576,0 0 2034,5 0 0,5-5 0,0 0 0</inkml:trace>
  <inkml:trace contextRef="#ctx0" brushRef="#br0" timeOffset="2512">1592 145 7988,'0'-6'1310,"0"2"-1098,0 13 0,3-2 66,1 7 1,0-3 49,0 0 70,-3 4 1,5-4 0,-4 3 301,1-2-157,1-2-374,-4 0 0,0 1-40,0-1 97,5-4 140,-4-1-415,3-1 183,-4-2-60,0 2-36,0-4-376,0 0 1,-1-4 244,-2-3-621,2-3 447,-4 0 1,4-1-199,-3 1 0,3 0 153,-2-1 0,2 0-1,1-3 0,0 2 80,0-2 1,4-1-122,3 1 0,4 1 98,2 2 0,-1 1 73,2-1 1,1 2-171,-1 2 597,0-2-210,1 8 0,-4-5 260,3 2 0,-1 3-219,1-2 1,-6 2 545,2 1-444,-2 4 0,2 2 218,-3 5 0,-3-1-91,-4 0 0,0 2 34,0 2 0,-1-1 82,-2 4-29,1-4-152,-7 6 1,8-6-59,-3 4 1,3-3 52,1 4 0,0-6-183,0 2 0,0-2 96,0-2 0,4 1-106,-1-1 1,5 0 54,-1 1-246,3-5 125,0 3 1,0-8 98,1 2-231,4-1 206,-4-2 1,6 0-172,-4 0 0,-1-4 95,2 1 1,0-5-225,-4 1 1,3-3 61,-6 0 0,1 2-121,-1-3 0,1 3-162,-5-6 69,1 3 192,-4 0 0,0 0-158,0-3 46,0 2 173,0-3 0,-5 2-1,-2-1 1,-2 0-76,-1 3 0,-1-2 287,1-1 0,-1 1-71,1 6 0,0-2 302,-1 2 1,2 1-62,2-1 275,-2 5-159,8-3-21,-4 0-191,5 4-79,0-3 1,2 4-47,5 0 1,0-4 89,7 1 0,2-1-165,2 4 1,0 0 105,-1 0 1,2 0-139,-5 0 1,3 1 119,-3 3 259,5-3-251,-8 4-4,4-1 56,-4 2-54,-6 0 0,0 3 44,-5-2 0,0 2-20,0 2 1,-5 0 189,-2 3 1,-1-2-101,1 2 1,-2 1 72,2-1 1,-1-1 7,1-2-156,-2-1 108,8 5 5,-4-3-223,5 3 50,5-5 1,-3 1-22,5-1 1,0-3 52,3 0 1,2-4-49,2 4 0,-3-4 49,3 0 0,1-2-107,-1-1 0,4-1 107,-5-2-323,6 2 176,-7-9 1,3 5 39,-5-6-389,-4 5 261,3-3 0,-8 3-141,3-4 1,-3-1 96,-1 1 0,0 0-49,0-1 1,-6-3 95,-4 1 0,-1-1-36,-3 3 0,-1 1-56,1-1 358,0 1-87,4 0 0,-4 0-251,0 3 470,5-2-165,0 3 0,8-1 112,-3 0 1,3 4-22,1-4-184,0 5 0,5-6 30,2 4 0,5 1 139,2 3 1,5 0-131,-2 0 205,-2 4-92,5-3 1,-8 8-70,6-6 168,-5 5-90,2-2 1,-5 4 163,0 1 1,1 3-43,-1 0 0,1 1-4,-1-2 0,-1-1-32,-2 2 0,1-3-62,-4 0 1,3-1 110,-4 1-116,1-1 147,-4-4-32,4 3-381,-3-8 115,4 4 429,-5-5-519,0 0 0,0-5 27,0-2 0,0-2-220,0-1 1,0-1 98,0 1 0,0-1-44,0 1 1,0 0 11,0-1-111,0 1 145,0-1 1,0 1-82,0 0 1,4-1 87,-1 1 0,1-1 249,-4 1-229,4 0 473,-3-1-151,4 5 1,-4 2-136,3 4 0,-3 4-9,2 3 603,-2 3-381,-1 0 1,4 0 297,-1 1 1,2 3-185,-2 0 0,0-1 49,4-2 0,-4 3-93,4 0 1,-1-1-196,1-2 1,2-2 233,-2-2-522,2 2 209,2-8 1,0 8 33,3-6 0,-2 0-88,1-3 1,-1 0-156,-2 0 1,1-1 82,-1-2 1,4-2-253,0-2 1,0-2 143,-4 2 1,-3-2-124,0-2 0,0 1-147,4 0 82,-6 4 167,5-3 1,-9 3-130,2-5 231,3 1-20,-5 0 0,4-1 33,-5 1-143,4-1 687,-2 1-337,2 4 594,-4 2-474,0 4 1,0 1 84,0 2 753,0 3-617,0 9 0,0-2 37,0 4 0,0-3 153,0 3 0,0-3-84,0 4 0,1-5-170,3 5 1,-2-6-565,5 2 0,0-2 220,3-2 0,-3 1-860,0-1 0,-1-3 222,1 0-2145,2-5 1799,-3 3 0,1-2-142,0 1 1107,0-1 0,3-3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1:21.427"/>
    </inkml:context>
    <inkml:brush xml:id="br0">
      <inkml:brushProperty name="width" value="0.04297" units="cm"/>
      <inkml:brushProperty name="height" value="0.04297" units="cm"/>
      <inkml:brushProperty name="color" value="#AB1A01"/>
    </inkml:brush>
  </inkml:definitions>
  <inkml:trace contextRef="#ctx0" brushRef="#br0">115 12 8155,'-6'0'2859,"2"0"-2705,4 0 1,0 4 131,0 3 616,0 2-496,0 6 0,1 2 355,2 3 0,0 2-282,4 3 0,-4 0-120,4 3 0,-3 5-117,2-1 0,1-3-229,4-5 0,-4 0 88,0-3-674,0 2 426,-2-11 205,5 7-887,-9-7 572,8 3 1,-8-8-2263,3 0 1115,-3-5-1205,-1 3 1461,0-5 1148,0 0 0,-5-5 0,-1-1 0</inkml:trace>
  <inkml:trace contextRef="#ctx0" brushRef="#br0" timeOffset="374">11 355 8026,'-6'-4'0,"2"2"1851,8-2-1185,7 4 0,5 0-1464,5 0 0,3 0 212,0 0 0,4-5 553,-4-2 1,4-6-88,-4 0 0,1-5 608,-5 4 0,1-4-275,0 0 1,0 2-223,0-1 0,-2 1-71,-1-2-652,-3-1 478,-5 3 0,-4-4 29,-3 3 0,-1 0 159,-2 3 0,0 3 111,0-3 1,-5 2-205,-2 2 0,1 4 298,-1 3 0,0 2 19,-3 1 1,3 0 53,0 0 1,0 1 86,-3 2 536,-1 8-481,6 5 0,-4 1 364,6 1 1,-4 2-208,4 5 1,-1 2-24,4-2 0,1 2-138,3-2 0,-2 3-147,5-4 1,-4 0 140,4-3-639,0 0 270,4 0 1,-2-4 294,-2 0-523,2-4 192,-3 2 89,4-5-653,1 1 1,-4-5-1,0-2-900,1 1 1,-2-4 177,1 2 1347,-5-1 0,7-2 0,-3 0 0</inkml:trace>
  <inkml:trace contextRef="#ctx0" brushRef="#br0" timeOffset="1105">468 420 8042,'-6'-6'2132,"6"1"-1365,11 1 0,5 1-871,5-4 1,0 0 63,-1-3 0,-3 2-711,-4-3 0,2 3 318,-1-6 1,0 3 1103,-3 0 1,-1 1-52,0 0-740,1-1 70,-1 1 0,0-1 102,-4 1-813,-1 4 513,-5-3 1,-1 7 89,-3-5 0,-1 4 165,-6 0 0,0 2 74,-3 1 0,-1 1-251,-3 2 1,0 3 342,4 5 1,-3-1 60,3 0 614,0 5-547,4-3 0,-1 4 208,1-2 390,4-2-527,1 7 0,5-6 55,0 4 0,1-4-115,3 1 1,2-2-176,4-2 1,5 0 107,3 1 0,1-2-150,2-2 1,3 1 150,1-4-612,8-1 329,-5-3 1,4 0 40,-4 0-707,0 0 504,-2-5 0,3 1-567,-4-3 384,4-7 201,-7 12 0,2-16-85,-7 8 1,2-3 3,-5 3 1,-1-1-56,-2 1 0,-1-4 29,1 0 409,-6 0-257,0 4 0,-5-1-140,0 1 364,0 0-193,-5-1 1,0 1 148,-6-1 1,-3 2-100,0 2 1,-1-1 93,2 5 0,1-1-74,-2 4 781,-2 0-513,4 5 0,-3 1 80,5 4 469,-1 0-482,1 5 0,0-2 206,-1 5 81,5-1-309,2-1 0,0 3 122,1-6 1,-1 5-105,4-4 0,5 0-302,2-4 0,2 0 68,2 1-60,-1-1 30,0-4 0,2 2 81,2-4-537,-2-1 322,3-3 0,-4-1-472,3-3 1,-2-1 243,1-6 1,-1 1-230,-2-1 1,0 1 198,-3 0 0,1-4-26,-5 0 0,2 0-154,-2 4 561,-2-1-427,4-4 35,-5 4 639,0-5-263,0 6 992,0 4-540,0 2-236,0 4 1,0 4-54,0 3 0,0 2 210,0 2 1,0 3 83,0 0-1066,5 0 462,0-4 0,5 4-50,-3 0 1,2-2-128,-2-5 0,6 3 116,0-3-1142,1-3 814,-3 1 0,-1-4-519,1 2 0,2-1 1050,1 1 0,0-6 0,-3-3 0</inkml:trace>
  <inkml:trace contextRef="#ctx0" brushRef="#br0" timeOffset="1444">1176 294 8042,'-10'-5'0,"-1"-2"0,4 2 1788,0 2-865,5 2-1198,-3 1 287,5 0 1,4 4 207,-1 3-151,5 3 23,-2 0 1,1 0 430,0 1 0,0 0-134,3 3 0,4-2 19,0 2 1,3-3-91,-3 0 1,1-4-305,-1 0 0,1-2 115,3 2-289,-3 3 319,-5-9 115,1 3-147,-1-4-1,-4 0 1,0-1 16,-3-2-86,-2 2 17,4-9 0,-5 5-167,0-6 1,0 1 102,0-1 0,-1 0-102,-3-3 0,3 2-19,-2-2 172,-3-2-24,5 5 1,-8-5 27,6 2-51,0 2-3,3-3 1,0 5-614,0-1 242,0 1-1289,0-1 692,0 1-1471,0 4 1318,4 2-210,2 4 1320,4 0 0,1 0 0,-1 0 0</inkml:trace>
  <inkml:trace contextRef="#ctx0" brushRef="#br0" timeOffset="1657">1530 190 8042,'0'11'1613,"0"3"0,0-2-734,0 1 0,0 0-620,0 1 1,3-2-15,1 2 1,3-3-224,-4-1 1,4 1 184,-3-1 342,-1-4-246,-3 3 1,1-4 43,3 2-816,-3 2 408,4-8-2184,-5 9 1089,0-9-452,0 3 652,4-4 956,-3 0 0,9-4 0,-5-2 0</inkml:trace>
  <inkml:trace contextRef="#ctx0" brushRef="#br0" timeOffset="1840">1531 31 8076,'-5'-10'3199,"5"4"-3368,0 3 1,5-2 20,5 2 0,-3-1-1202,0 4 561,-4 0 373,1 0 64,-4 0 1,0 5 568,5-4-277,-4 8 60,4-8 0,-1 9 0,2-5 0</inkml:trace>
  <inkml:trace contextRef="#ctx0" brushRef="#br0" timeOffset="2518">1687 2 8046,'-10'0'0,"0"1"1653,3 3-762,3 6-351,4 2 269,0 7-419,4-2 0,-2 0 101,1 0-1557,-2 5 753,-1 0 0,0 4 684,0-5 0,0-1-61,0 1 1,1-3 59,3-1 0,-3-1 117,2 1-1267,3 3 589,-5-8 0,8 3 65,-6-5-917,5-4 712,-7 3 0,5-8 67,-3 3 0,0-3-136,4-1 1,-4 0-727,4 0 526,0 0 243,4-5 0,-5 0-180,1-6 1,0 1 536,4-1 0,-4 4 0,0 0 0,-4 0 0,4-3-177,-5 0 112,8 4 125,-9-3 476,3 7 1080,-4-2-1117,0 4 0,0 1 391,0 2 1,0 0-315,0 4 1,4-4-282,-1 4-6,1 0-59,0-1-200,-2 3 42,2-8 1,1 7 273,2-4-319,-3-1 6,6-3 0,-5 0-8,6 0 0,-1 0-12,1 0 0,-1-4-251,0-3 0,-3 1 82,0-1 0,0 0-70,4-3 1,-4 0-73,0 3 64,-5-2 175,3 3-15,-5-4 39,4 0-62,-3 4 344,4-3-183,-5 7-165,0-2 116,0 8 0,0 3 273,0 7 1,0-1 82,0 4 14,0 1-206,0 2 1,1 2 27,3 3 161,-3-3-157,3 3 0,0 1 15,-1 1 1,4 3-48,-3 2 0,3-2-41,-4-2 0,4 0 124,-3-3-488,-1 4 187,-3-7 1,0 0 130,0-5-1,-5-4-23,0 2 0,-12-5 66,-3 1 288,-6-1-199,-5-4 1,-5 2-392,-2-5 1,-3 1 114,0-4 0,-1 0-67,0 0 0,2 0 74,2 0 1,0-1-345,6-3 1,5 2 35,9-5-1138,-1 0 393,12 1 424,-7-3-1374,13 3 939,1-4 1110,5-1 0,10 1 0,2-1 0</inkml:trace>
  <inkml:trace contextRef="#ctx0" brushRef="#br0" timeOffset="3706">2561 325 8034,'0'-11'1879,"0"6"-1439,0 0-149,5 5 1,-3 0 81,5 0-240,-4 5 39,6 0 1,-4 7 172,1 2 128,4-2-209,-9 3 1,7-5 293,-5 0-386,1 1 1,-1-1 229,1 1-182,-1-1 125,-3-4-421,0 3 272,0-8 82,0 4 51,0-5-568,0-5 1,0-1 53,0-4-459,0 0 440,0-1 1,-3 1-108,-1-1 60,1-4 212,-2 4 1,4-4-70,-2 4 1,-2 0-14,2-3 0,-1 2 183,4-2 1,0 6-153,0 1 383,0 5-57,0-7-152,0 8-559,0-4 120,0 5 212,0 0 106,0 5 1,5-3 49,2 5 1,-2 0-93,2 3 0,0-3 259,4 0 0,3 0 16,0 3 1,1 0 43,-2-3 1,0 2-109,5-2-39,-1-2-24,4 4 0,-1-8 98,1 2-353,0-1 236,0-2 1,0 0-39,0 0 0,-2-5 25,-1-2 0,0 1-162,-4-1 0,0 0 29,-4-3-122,1-1 0,-6 1-61,-1 0-2,-3-1 114,-1 1 0,-1 3 60,-3 0-176,-1 5 105,-6-8 1,-3 9 61,1-2 1,-5 2-29,4 1 1,-3 1 224,3 2 1,-3 0-103,3 4 414,0-1-250,4 9 1,3-3-84,0 2 379,4-3-287,-1 5 0,4-5 154,0 3 7,4 2-245,7-4 1,1 3 86,6-5 1,0-1-41,7-2 1,-2 1-117,5-4 0,-4-1 157,4-3-337,-5 0 87,7 0 0,-8-4 172,2-3-586,-2-2 349,-1-2 0,0 0-64,-1-3-127,1 2 183,-5-7 1,1 6-94,-3-5 0,-4 2 97,0-1 1,0-3 55,-7 3 0,1-2-89,-4 2 253,0-3-146,0 9 0,-2-5-89,-1 2 400,-3 2-109,-4-3-106,-1 9 462,1-3-328,0 8 0,3-4 124,0 5 0,1 5-125,-1 2 0,1 3 129,3 4 1,2 1 18,-3 3 0,3 1-43,1-1 1,0 1-7,0 2 232,5 0-197,0 0 0,6-4-201,-1 0-169,1 1 238,4-2 0,-6-1-177,5-5 1,-5 1 120,5-1 0,1-3-184,-1 0 0,0-5-3,-4 2 0,4-3 16,0-1 1,0 0 29,-4 0-538,0-5 371,1 0 1,-1-6-279,1 1 137,-5 4 161,3-8 0,-8 9-116,2-8 0,0 3-24,0-4 386,-2 3 0,4 0-206,-5 1 485,0 4-151,0-3-92,-5 8 150,4-4-160,-3 5 0,4 1-59,0 3 1,3 2 214,0 4 0,4 2-102,-3 2 1,3-3-593,-4 3 1,5-2 70,-1-2-1016,3 0 903,-5-4 0,5 2 13,-3-4 1,2-1-146,1-3 0,1 0 642,-1 0 0,0 0 0,1 0 0</inkml:trace>
  <inkml:trace contextRef="#ctx0" brushRef="#br0" timeOffset="3879">3489 219 7930,'-16'-14'0,"2"0"547,7 5 1,2 3-287,5 3-672,0 1 150,5-2 1,-3 4-69,5 0-128,-4 0 292,6 4 1,-8-1 139,2 4 0,3-2-91,1 2 0,-1 3 8,1-3 1,1 5 107,6 2 0,2 0 0,5-4 0</inkml:trace>
  <inkml:trace contextRef="#ctx0" brushRef="#br0" timeOffset="4844">3769 312 7930,'0'-10'1959,"0"4"-1304,0-3-984,0 3 241,0 0 0,-5-2 343,-2 5 1,-5-4-53,-2 4 0,-1-1 352,1 4 1,2 0-175,-2 0 0,-1 5-190,2 2 1,0 2 165,6 1-662,-2 1 267,3 4 1,0-4 218,3 3-443,1 2 204,2-4 0,0 3-116,0-5 0,2 1 69,1-1 1,3-1-46,4-2 0,1 1 27,-1-4 1,4-1-28,0-3 119,0 0 12,-4 0-277,5 0 132,-3 0 1,3-1 89,-5-2-303,1 2 203,-1-9 0,4 5-79,0-6 1,-4 2 118,-3 2 1,0-2 152,3 2 0,-3-2-95,0-2 0,-4 4 193,0 0-166,-2 5 882,4-3-312,-4 1-197,4 3-26,-5-4-116,0 10 1,0-3 507,0 5-365,0 0 0,0 3-48,0 1 1,1-1-46,2 0 1,2-3-150,2 0 1,2-3 71,-2 3-582,2-5 337,-3 3 1,3-5 94,-2 0-530,3 0 360,-5 0 0,5 0-254,-3 0 1,2 0-139,1 0 204,1-5 0,-1-1-151,0-4 157,1 4 202,-1-3 0,-3 6-3,0-4 0,-1 4-3,1-4 0,-1 4-179,-3-4 610,-2 4-159,4-1 387,-5 4 1479,0 0-1717,0 4 0,0-1 335,0 4-190,0-5-36,5 7-467,-4-8 124,3 4 1,1-5 1,0 1 95,2 3 1,2-3-249,-2 2 0,-2-2-86,2-1-10,0 0 73,-1 0 67,3 0-178,-3 0 145,5 0 1,-4 2-6,-1 1 53,1-2-21,4 4 18,-1-1 0,1-2-3,-1 1 0,0-2 109,1-1 1,-1 0-86,1 0 1,3 0 5,-1 0 1,2-4 1,-1-3-30,-2 2 45,3-4 0,-5 2-20,1-7-31,-1 2 44,1-3 1,-1 4-25,0-3-60,1 2 70,-1-7 0,-1 6-18,-2-4 0,2 0 5,-6 0 1,2-1 37,-2 4 0,-2-5-43,3 2 85,-3-3-59,-1 4 0,0-3-29,0 6 263,0-1-246,0 3 132,0 1-34,-5 4 0,3 3-90,-5 6 0,4 3 42,-4 4 1,1 5 366,-1 3 1,-1 1-28,4 2 349,1 0-420,3 0 1,0 0 168,0-1-549,0 1 222,4 0 1,3-4-67,7 1 1,-2-6 148,2 2 0,2-2-381,1-2 0,2 1 105,-2-1 1,3-3-688,-3 0 1,3-5 95,1 2-1085,-5-3 1085,3-1 0,-7 0-155,2 0-151,-3 0 172,-5 0 74,4-5 723,-9 0 0,3-6 0,-13 1 0,-3-1 0</inkml:trace>
  <inkml:trace contextRef="#ctx0" brushRef="#br0" timeOffset="4991">4435 241 7930,'-16'-5'1610,"1"4"0,9-5-1060,3 3 0,6 1-440,4-1 0,4 2 95,2 1-1814,4 0 1090,8 0 1,2 0 71,4 0-262,9 0 426,-1 0 1,10-4-367,-4 1 1,7-1-13,-3 4 661,9-4 0,-10 3 0,9-4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1:27.164"/>
    </inkml:context>
    <inkml:brush xml:id="br0">
      <inkml:brushProperty name="width" value="0.04297" units="cm"/>
      <inkml:brushProperty name="height" value="0.04297" units="cm"/>
      <inkml:brushProperty name="color" value="#AB1A01"/>
    </inkml:brush>
  </inkml:definitions>
  <inkml:trace contextRef="#ctx0" brushRef="#br0">147 42 7952,'-11'-5'0,"5"4"824,-3-4-470,8 5 0,-5 0-135,3 0 0,0 0 3,-3 0 0,-1 2-96,-4 1 0,-3 2 262,0 2 281,1 2-335,2-3 0,1 8 111,-1-1-434,6 1 183,0-3 0,5-1-148,0 1 1,0 0 116,0 3 0,5-6-278,1 2 0,4-1 138,0 1 1,4-4-202,0-3 1,0-2 74,-4-1-352,1 0 291,-1 0 1,0 0-173,1 0 7,-1-4 164,1 3 1,-6-9-44,-1 3-131,2-2 264,-5-1 1,3-1-216,-4 1 1,0 0 44,0-1 1,0-3 104,0 0 1,-3-3-159,0 3 407,-1 0-90,4 4 1,0-1-230,0 1 584,0 4-192,0-3-90,0 8 289,0-4-243,0 5 1,4 1 277,-1 3 0,4 3-167,-4 7 1,4-3 258,-3 3 0,4-1 45,-1 1-123,2-3-268,-3 4 1,3-5 180,-2-3-73,2 2-102,2-3 1,-4 0-204,0 1 0,0-4 142,3 0-101,0-2 0,1-1-10,-1 0 0,-3 0-218,0 0 1,-3-1-54,3-2-207,-5-3 324,7 0 0,-7-2-90,5 5-48,-4-5 116,6 2 1,-7-4 28,5 4 332,-5-4-255,8 4 0,-8 0 168,5-1 0,-4 4-47,4 0 1,-3 1 202,3-2-77,-5 3 33,7-4-79,-3 10 0,5-3-52,-1 5-427,0-5 233,1 8 1,3-6-809,0 3 1,4 1 450,-1-4 1,3 3-731,1-4 1,1 1 1205,2-4 0,3 4 0,4 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0:39.209"/>
    </inkml:context>
    <inkml:brush xml:id="br0">
      <inkml:brushProperty name="width" value="0.04297" units="cm"/>
      <inkml:brushProperty name="height" value="0.04297" units="cm"/>
      <inkml:brushProperty name="color" value="#AB1A01"/>
    </inkml:brush>
  </inkml:definitions>
  <inkml:trace contextRef="#ctx0" brushRef="#br0">62 324 8029,'0'-6'2672,"0"2"-2201,0 4 1,-1 1 148,-3 2 410,3 3-626,-4 4 0,5 5 264,0 3 0,-3-2-229,0 1 1,-1-3-122,4 4 0,0-2-89,0 1 1,-3 2-298,-1-6 0,1 1 67,3-3-346,0-1 339,0 1 0,0-4 137,0-1-1892,0-3 401,0 1-1887,0-4 2402,0 0 0,3-1 847,1-2 0,-1-8 0,-3-5 0</inkml:trace>
  <inkml:trace contextRef="#ctx0" brushRef="#br0" timeOffset="166">20 272 8029,'-6'-5'1415,"2"4"-1089,4-3-154,0 4-134,0 0 311,4 4 1,2 2-75,5 4 0,-3 2 585,2 2 1,-1-1 5,9 4-74,-6-4-395,8 6 1,-5-4 115,3 3-534,1 1 67,-3-2 1,5 2 76,0-1 0,-1 1 120,-3-1 1,3-2-185,-3 1 0,-2-4 128,-1 1 0,-2-3-462,-2 0 118,0-6 29,1 5 151,-5-9 667,-2-1-418,-4-6 0,0-9 169,0-2-668,-4-3 191,2-1 1,-6 0 8,5 1 1,-5-5 143,1 1 0,-1-4-128,1 4 1,-2-4 70,2 4-334,2-5 171,-4 7 1,8-7 25,-3 5-760,-2-1 555,5 5 1,-4 3-592,5 4 314,0 1 0,0 5 0,2 1-473,1 2 0,-1 0 474,5 4 0,0 1-1470,4 3 2028,4 2 0,-4 4 0,4 0 0</inkml:trace>
  <inkml:trace contextRef="#ctx0" brushRef="#br0" timeOffset="497">551 334 8042,'-14'2'0,"0"1"0,4 6 1583,3 5 0,5 4-689,-2-5 0,0 6-640,0-2 0,1 3 74,3 1 392,0 0-335,0-5 1,1 2 83,2-4 109,3 5-275,5-8 0,2 1-261,1-5 1,5-4 32,-2 4 0,-1-5-143,2 2 0,-1-8 148,4-3 1,-4-2-322,1-1 0,-6-4 33,2 0-51,2-4 107,-9 1 0,4-3-191,-8-1 178,-2 5 29,-1-4 0,-5 5 276,-6-3 0,-3 2-117,0 2 0,-5 4 128,-2 0 1,0 0-89,-3 7 1,1-1-725,-2 4 0,5 2 97,-1 1-519,0-2 682,14 13 1,-6-7-109,10 7 509,-1-3 0,9 4 0,1 2 0</inkml:trace>
  <inkml:trace contextRef="#ctx0" brushRef="#br0" timeOffset="1036">1280 510 10164,'7'0'856,"0"0"0,3 0-132,4 0 0,3-4-237,-3-3 1,4-6-195,-5-1 1,5 0-190,-4 4 0,0 0-220,-4-1 1,-4-3 322,-3 0-459,-2 5 295,-1 0 0,0 3-181,0-4 1,-4 3 45,-3 0 0,-4 4-223,-2 0 0,-4 2 121,-3 1 1,-2 1 347,-3 2 1,3 3 57,-2 5 309,2-1-333,6 5 0,-3-2 108,5 4 401,1-4-397,7 7 0,1-5-55,5 2 1,0 1-28,0-4 1,5 4-79,2-4 0,7-1 41,3-2 1,3-1-767,0 1 1,5-6 159,-1-1-1468,0-3 1246,2-1 0,-4 0-52,2 0-1403,-2 0 1312,-6-5 1,3 0-1062,-5-6 1851,4 1 0,-6-5 0,3-1 0</inkml:trace>
  <inkml:trace contextRef="#ctx0" brushRef="#br0" timeOffset="1334">1509 375 8089,'-6'0'2921,"1"1"-1321,5 3-1329,0 1 1,4 9 140,-1 0 78,5 0-314,-2-3 1,6 2 177,2 1 844,-3 0-692,9 1 1,-7-3-163,4 2 1,-3-2-110,3 2 1,-1-6-300,2 3 1,-3-4 101,-5 0 1,-1-2 0,-2-1 229,3-3 203,-9 4-408,3-10 1,-2-1-514,1-4 235,-2-1 121,4 1 0,-5-2-272,0-1 1,-1 0 177,-3-5 0,2 1 64,-5-4 0,5 4-21,-2 0-516,-2 4 399,5-7 0,-5 8-252,3-6-270,2 5 411,-4-2 1,5 5-286,0 0-873,0 4 968,0-3 0,1 6-1405,3-4 1968,2 5 0,4-7 0,0 3 0</inkml:trace>
  <inkml:trace contextRef="#ctx0" brushRef="#br0" timeOffset="1530">1832 314 8089,'0'8'0,"0"2"0,3-2 1740,0 6 0,4-2-802,-3-2 1,3 0-339,-4 1 1,2 2 107,-2-3 346,-1 7-622,2-14 0,-3 13 228,3-9-620,-3 9 136,8-9 1,-8 8-943,3-5 0,2 1 565,1-1 1,-2-3-1376,2 0 1,0-1 710,4 1 1,-1 1-601,0-5 1,6 1 153,1-4 424,-2 0 887,5 0 0,-4 0 0,5 0 0</inkml:trace>
  <inkml:trace contextRef="#ctx0" brushRef="#br0" timeOffset="1875">2195 491 8089,'0'-17'0,"0"2"0,0 5 1505,-5 0-932,4-1 1,-8-2 97,2 3-179,-2-3-217,-6 7 0,3 0 294,-2-1 1,-2 4-120,-1 0 1,0 2 618,0 1 0,1 4-466,-1 3 1,2 4-470,4 2 1,2 0 142,2 5-395,-2-1 162,8-1 0,-4 3 280,5-6-528,0 1 216,5 1 0,-2-3-61,7 2 0,0-3-32,7 0 1,-4-4-308,1 0 1,2-5 141,1 1 1,2-1-80,-2-2 0,2-4-35,-6 1 30,6-5 125,-8-3 1,4 0 1,-4-3 387,-1-2-274,-4-1 0,-1-3 262,-5-1 0,0 0-93,0 0 0,0 0 6,0 0 1,-5 1-47,-2-1 0,-2 0 157,-2 0 1,-2 2-33,-1 1 121,-5-1-238,8 7 1,-4-2-669,4 7 0,1-1 285,-1 5 0,4-2-2234,1 1 1844,3 3 0,-1 1-891,4 7 1617,4 2 0,2 7 0,4 0 0</inkml:trace>
  <inkml:trace contextRef="#ctx0" brushRef="#br0" timeOffset="3011">2301 480 8068,'10'0'1662,"1"0"-1111,-1 0 0,-2-3-56,3-1 1,-7-4-180,7 1 0,-3-3 512,2-4 1,0 2-285,-4-2 0,3 3-349,-6 0 1,1 1 154,-4 0-807,0 4 376,0-3 231,0 3-782,-5 0 478,-1 1 0,-5 5-169,-3 0 0,1 5 127,-4 2 1,4 6 190,-1 1 0,0 3-101,4-3 0,-3 3 486,6-3 0,2 5-136,2-2 0,2-1-21,1 1 1,1-4 119,2 1-255,3-2 38,9-2 0,-3-1-209,2-2 0,1 1 86,-1-4 0,4-1-528,-1-3 263,-2 0 145,5 0 0,-7-3-226,4-1 0,-4-4-202,1 1 299,-3-2 39,0-1 0,-1 3-113,1 0 238,-6 0-54,5-4 0,-9 4 397,2 0-194,-2 5 534,-1-2-329,0 4 955,0 4-795,-4 2 1,1 4 60,-3 1 570,3-1-590,-6 1 1,7 2 189,-5 1-272,4 0-216,-1-3 0,4-4-132,0 0 170,0-1-399,0 5 148,0-5-353,0-2 293,4-4 1,2-1-73,5-2-888,-1-3 656,0-5 1,2-2 27,2-1 1,-1 0-68,4 3 1,-4-2-21,1-1 0,-3-1 47,0 1 1,2-1 282,1-3 1,1 0-77,-1 4 1,-2 0 211,2 4-35,-3-1 946,0 5-417,-6 2-326,0 4 1030,0 0-789,-4 4 1,3 2 124,-4 5 0,-1 3-164,-2-1 1,2 2 92,-3-1 1,3-1-102,1 4 1,-3-4-456,-1 1 0,1-2 34,3-2-1214,0 0 922,4 1 1,-1-1 127,4 1-1736,-1-6 1261,0 0 0,3-5-331,-2 0 0,3 0 451,0 0 0,4-1-433,0-3 1,0 2 35,-4-5-129,1 0 818,-1-3 1,4-1 280,0 1 0,0 0 0,-9-1 0,5 0 0,-3-3 0,2 7 0,1-7 0,-1 8 32,-2-4 0,-1-1-55,-2 1 1,-3 0 560,2-1 0,-2 4-162,-1 0 0,0 4 2216,0-4-1315,-4 4-26,-2-1-730,-4 4 1,3 0 225,0 0 0,0 1-290,-4 2 1,1 3-137,0 5 0,3-1-90,0 1 1,3-1-32,-3 0 1,5 1 59,-1-1 1,1 4-84,2 0 1,0 0 169,0-4-445,5 1 177,1-1 0,4-3 186,1 0-681,4 0 341,1-1 0,1-2-359,1-4 0,-1 0 219,4 0 0,0-1-291,-1-2 0,1-2 163,0-2 1,0-2-25,0 2 1,-4-4-55,0-2-41,-4 1 152,2-3 0,-2 5-237,-3-1 516,3 1-67,-7-1 1,-1 1 104,-1 0 1,-3-1-41,-1 1 0,-1 0 370,-3 3-268,-1 3 369,-6 4-297,-4 0 0,4 0 146,-3 0 1095,2 4-851,2 2 1,-3 5 111,3-1 744,-3 1-853,7-1 0,0 4 154,3 0 1,2 0-245,1-4 1,1 0-56,2 1 0,3-2 120,5-2-822,-1 2 281,5-3 1,5 0-34,4-3 1,7-2-234,-3-1 0,9 0 308,-2 0-2867,9 0 1795,-2 0 1,5-1-913,-6-2 1,6 0 1033,1-3 0,0 0-457,0-1 0,1-1 167,3 4 1230,5-4 0,-4 2 0,3-4 0</inkml:trace>
  <inkml:trace contextRef="#ctx0" brushRef="#br0" timeOffset="3842">4310 521 7993,'0'-6'-153,"0"-3"242,0 3 375,-5 0-184,4-3 1,-7 7 13,5-5 610,-5 4-540,6-1 0,-7 4 415,2 0 0,-2 0-268,-1 0 1,-1 1-194,1 2 1,-4 3-93,0 5 0,4 0 149,3 3 0,3-2-109,-3 1 0,5 0 67,-1 1 0,3-6 62,3 3-391,3-3 54,9 2 1,-2-1-121,4-2 0,0-2 108,4-5 1,0 0-113,0 0 0,0-5 26,-1-2 0,1-2-488,0-1 1,-4-1 55,1 1-637,-6-1 701,3 1 0,-5-4-121,-3 0-137,2 0 350,-8 4 0,4-2-323,-5-1 437,-5 1 4,-1-3 0,-5 6 113,-3 2 1,2-3-95,-2 4 1,-1 1 97,1 1 1,-3 3-141,3 1 1167,5 0-432,0 0-376,8 0 422,-4 0-369,5 0 0,5 0 384,1 0 0,8-1-220,4-2 1,1 0-238,2-4 0,3 0 75,1-3 1,3-2-229,-4-1 0,4 0-72,-4-4-440,0-1 397,-3 2 1,0-4-10,0 3-385,-5-3 333,-1-1 1,-8 1-123,0-1-187,-5 0 212,3 5 0,-8-4 179,-4 3 0,0 2-32,-6 1 0,-4 2 283,0 2 0,-3 1 31,0 2 75,3 2-160,-2 5 1,6 0-37,-4 0 613,4 5-395,-2 1 0,4 9 85,1 2 716,4 3-597,-3 0 1,8 6 434,-3 2 1,3 2-355,1 1 0,1 1 70,3 3 0,-2-5 81,5 5-417,0-5-86,3 6 1,1-9 184,-1 1-447,1-5 134,-1 3 1,1-5-787,-1-1 0,-1 0 489,-2-3 1,1 0-3042,-4-3 1403,4-3-1318,-7 4 1829,4-9-134,-5-1 1503,-5-5 0,-5-5 0,-7-1 0</inkml:trace>
  <inkml:trace contextRef="#ctx0" brushRef="#br0" timeOffset="4002">4288 480 7993,'0'-7'1904,"0"0"0,10 4-1318,3-4 356,6 5-589,6-8 1,3 8-1566,7-5 0,-3 4 471,3-4 1,-2 3 346,2-3 0,2 0 168,5-3 0,4 3-126,3 0 1,6 4-16,4-4 367,-2 4 0,4-6 0,-3 3 0</inkml:trace>
  <inkml:trace contextRef="#ctx0" brushRef="#br0" timeOffset="4888">5475 345 8011,'-6'0'0,"0"0"1492,3 0-952,2 4 1,-5 3 68,3 7 0,1 2 165,-1 5-163,-3 0-296,5 0 0,-4 0 122,5 0 803,0-5-725,0 3 0,0-7 206,0 2-573,5 2 23,1-4 0,4 1-210,1-6 1,-4 2 89,-1-6 0,5 0-164,3-3 1,0-1 164,-4-2 0,0-3-251,1-4 1,2-1 122,-3 1-1175,3-1 756,-7-4 1,3 4-87,-2-3-112,-3-2 391,-4 4 0,4-6-103,-1 4 1,1-4 110,-4 5 1,0 2 220,0 4-311,0 5 487,0-3 1,0 6-92,0 3 672,0 2-491,0 4 0,0 4-22,0 0 1030,4 4-745,-2-6 0,7 6 165,-2-4 0,2 1-179,1-1 1,1-2-168,-1 2 0,4-4 124,0-3-441,0 2 77,1-8 1,-4 4 306,3-5-348,-2 0 65,-2 0 1,1 0-423,-1 0 1,-3-5 207,0-2 1,-4 2-232,4-2 1,-4-1 164,0-6 1,-2 2-202,-1-2 0,0 3 128,0 0 0,-3-3-86,-1 1 1,0-2-171,0 1-159,3 2 364,-8-3 0,8 5-164,-3-1 64,3 1 151,1-1 1,0 1-251,0 0 1,0 3 134,0 0 1,5 3-334,2-3 545,2 5 1,5-3 106,0 5 0,0 0-195,-4 0 524,0 0-187,1 0-58,-1 0 0,1 0 204,-1 0 0,-3 5 994,0 2 0,-1 2-538,1 2 1,1 3 774,-5-1 1,2 5-669,-2-4 1,-2 3 218,3-3 0,1 3-84,-2-3-362,0 0-239,-3-4 0,0 1-152,0-1 1,4-3-113,-1 0 1,1-3-1076,-4 2 607,0-3 363,0 1-3314,0-4 737,0 0 1,0-4 1322,0-3 1328,-5-2 0,-1-6 0,-4-2 0</inkml:trace>
  <inkml:trace contextRef="#ctx0" brushRef="#br0" timeOffset="5036">5871 282 8011,'-5'-10'2585,"4"0"-1916,-4 4-352,5-3 0,1 7-524,3-1 0,-2 2-129,5 1-39,0 0 0,3 3 116,1 1 1,-1 4-215,1-1 0,-1 2-33,0 1 506,5 1 0,-3 4 0,3 1 0</inkml:trace>
  <inkml:trace contextRef="#ctx0" brushRef="#br0" timeOffset="5540">6225 334 8436,'0'-7'1276,"0"1"-60,-5 3-737,4-1 1,-5 2-10,2-1 1,-1 2-193,-6-3 1,1 4 540,-1 4 0,0 2 52,-3 4-388,2 5 1,-3-2-1,5 4 382,0 2-958,-1-4 172,5 4 0,-2-6-316,5 4 0,-1-4 252,4 1 0,2 0-255,1-4 0,2 3 158,2-6 1,2-1-267,-2 1 1,5-5-259,2 1-220,0-1 504,1-2 0,-2-4-240,4 1-457,-4-10 545,7 6 0,-9-8-168,3 5 1,0-5 233,-4-3 1,3 2-161,-6-1 0,1-1 175,-1-3 0,-2-3 34,-5 0 1,3-4-41,1 4-22,-1-5 210,-3 2 1,0 1 210,0 1 0,0 3 0,0 2 0,-3 0 663,-1 3-468,1 2-139,3 9 0,0 0 2423,0 3-1800,-5 1 1,4-1 273,-2 6 1,0 3-239,0 5 1,2 4-73,-3 2 0,3 4-24,1 3 620,0-2-770,0 3 0,0 0 249,0-1 1,0 0-262,0-3 1,3 2-267,1-2 1,1 2 35,-2-5 1,-1 0-593,5-1 0,-3 0 126,3-3 1,-4-6-99,4 2 1,-5-2 108,2 3-2342,2-6 572,-5 0 286,8 0 0,-7-4 873,5 2 1,-3-2-293,3-1 0,-4-4 1131,4-3 0,-5-7 0,3-2 0</inkml:trace>
  <inkml:trace contextRef="#ctx0" brushRef="#br0" timeOffset="5960">6411 417 8011,'10'0'2329,"1"0"0,-1 0-2159,1 0 1,-1-4 93,0 1 282,1-1-256,-1 0 0,4 1 131,0-4 81,0 5-223,-4-7 0,-1 7-358,-2-5 0,2 3 137,-6-3 0,0 4-437,-3-4 1,0 3 209,0-3 1,0 4-195,0-4 1,-4 5 98,-3-2-314,-7 3 347,2 1 1,-4 0-215,2 0 647,3 0-161,-4 0 1,4 5 137,1 2 1,3 2-70,0 1 0,5 4 349,-2 0 0,3 3-194,1-3 0,1 1 260,3-1 0,2-2 42,4 2-55,0-3-216,1 0 0,3-1 164,0 0-388,-1 1 98,-2-5 1,0 2-69,3-5 1,-6 1 92,3-4 0,-3 0-172,2 0 76,1 0 1,-2-2-122,-2-1 1,1-3 96,-5-4-302,6-1 166,-8 1 0,4-2 116,-1-1-234,-3-4 92,8 1 0,-6-4 266,4 3 1,-2 1-92,2-1 0,1 4-52,-4-1 0,3 2 31,-4 2-575,5 0 1,-2 0 85,5 3-1483,-1 3 1233,0-1 1,1 4-100,-1-2-1669,5 1 1106,1 2 1334,1 0 0,2 5 0,-2 1 0</inkml:trace>
  <inkml:trace contextRef="#ctx0" brushRef="#br0" timeOffset="7717">7348 438 7959,'-7'4'1604,"0"3"-690,5 2-346,-3 2-467,5-1 261,0 1-1,0-1 114,0 0 111,0 1 554,0-5-459,0-2-45,0-4 545,0 0 0,-1-3-1386,-3-1 0,3-4 220,-2 1 1,2-6-74,1 0 0,-4-2 121,1 1 0,-1 1-177,4-4 0,0 3 9,0-4 1,0 5-14,0-5 0,0 5-46,0 0-295,5 1 282,-4 2 1,5 0-349,-3 3 1,-1-1 231,5 5 1,-3-1-477,3 4 0,-4 0 261,4 0 0,0 4-401,4-1 1,-1 5 62,0-1-396,-4 3 743,3 0 0,-6-1 150,4-2 0,-5 2 349,1-2 0,2 3 0,-1 0 0,-1 0 0,1 1-15,-1-1 0,2-4 15,-2-2 0,-1-2 581,5 1 1,-3-2 7,3 3 1246,0-3-1061,3-1 0,1-3-127,-1-1 0,0-4-138,1 1 1,3 1-46,-1-1 0,1 0 122,-3-3-566,-1 0 0,-1-1 148,-2 1 1,1 3-228,-4 0 74,-1 5-522,-3-8 399,0 9 0,-4-5-124,-3 3 1,-6 2-113,-1-3 1,-1 4 1,1 4 0,3-2 59,-3 5 1,-1 0 437,1 3 1,0 1-109,4-1 0,3 1 138,0-1 0,4 4 78,0 0 57,2 0-164,1-4 0,1 1 26,2-1 134,3 0-121,5-4 0,3 3 12,-1-2 1,6-2-87,-2-2 1,3 2-211,1-2 1,1 1 133,2-4 0,-2-1-357,2-3 1,2 2 69,-2-5-270,5 5 333,-7-7 1,3 3-107,-4-5 52,-5 1 158,4 0 0,-8 3-34,2 0 1,-4 0-22,-3-4 1,1 1 70,-5-1 0,1 1-109,-4 0 359,0-1-240,-5 1 0,-1 1-41,-4 2 278,-5-3-235,3 9 1,-4-3-30,2 4 340,3 0-172,-4 0 0,4 1 117,1 2 0,-4 3-125,0 4 1,4 1 134,3-1 0,1 1-16,-1-1 0,-1 4 76,5 0 0,-1 0 124,4-4-300,0 1 16,5-1 1,1-1 98,4-2-203,0 2 90,1-7 0,0 2-208,3-4 0,-1 0 52,4 0 0,1 0-118,2 0 0,0-1 52,-3-2 0,3-3-284,-3-5 1,-1 4 78,-3 0-139,4 1 202,-6-5 0,4 1-168,-4-1 113,-1 1 98,-4-1 0,2 5 195,-5-1-170,1 0 273,-4-4 1,-1 2-61,-3 2 1,2 2-86,-5 5-1,5 0 157,-8 0-161,9 0 67,-8 5 467,8 1-77,-4 4-77,1 1 0,2-1 64,-1 0-175,2 1 1,4-1-44,1 1 0,4-4-33,-1 0 1,2-5 153,1 1-471,5 3 172,-3-5 1,4 4-367,-2-5 1,1 0 196,2 0 1,3 0-243,-3 0 0,0-4 160,0 1 1,-1-5 9,2 1 0,0 1-21,-4-1 437,0 0-95,-4-3-147,1-1 0,-2 1 27,-2 0 0,-3-1-27,-4 1 148,0-1-13,-4 1 1,-2 0 20,-4-1 0,-2 4-38,-2 0 1,3 4 71,-3-4 1,-1 5-57,1-2 1,-4 3 131,5 1 0,-1 0-118,3 0 0,1 3 21,0 1 0,-1 4 26,1-1 182,4 2-133,-3 6 1,7-3 83,-1 2 1,2-3-87,1 0 0,0 3-24,0-1 0,4 0-12,3-6 0,3 2-13,0-2 0,2-2 82,2-2-483,-3-1 206,9-2 0,-5 0 16,2 0 0,3-4-127,-3 1 0,3-6-255,1 3 0,-1-7 190,1-1 0,0-1-125,0 1 0,-4 1-152,1-4 135,-6 0 281,8-4 1,-12 0-224,3 0 181,-3 0 26,-3-4 0,0 3 40,-5-2 1,0 2-74,0 1 0,-1 1 363,-3 3 1,-1-2-130,-6 5 0,2 1 424,2 2 1,-2 5-118,2 3 210,2-3-145,-4 5-52,3-4 29,-4 10-161,-1 1 1,1 5 200,0 3 1,3-1-75,0 4 0,4 1-11,0 2 1,2 1-140,1 0 0,0 1 13,0 2 0,0-2 96,0 3-316,4-3 150,2-2 0,5-2 222,-1-1-492,0-4 134,1 6 0,0-7 182,3 2-551,-2-3 303,3-5 1,-1 2-166,0-4 1,-1-1 74,-2-3 0,3 0-276,0 0 0,1-1 35,-1-2-478,-3 1 521,0-7 1,-2 3-250,-2-4-40,-3 0 323,6-1 0,-9 1-256,2-1 486,-2 1-167,4 0 861,-4-1-463,4 1 333,-5 4-356,0 1 394,0 5-354,0 0 0,0 5 166,0 2-39,0 2-97,0 2 1,3-4-505,1-1 0,4 1 185,-1 4 1,1-4-873,-1 0 0,2-4 470,-2 4 0,2-5-378,2 2 1,-1-3 879,0-1 0,1 0 0,-1 0 0</inkml:trace>
  <inkml:trace contextRef="#ctx0" brushRef="#br0" timeOffset="8600">8724 242 7959,'0'-6'1924,"0"1"0,1 13-1178,2 3 0,-1 2-286,1-3 1,-2 2 569,-1 1 0,0-1-479,0 2 1,0 1-108,0-1 1,4 0 68,-1-4-675,1 0 184,-4 1 1,0-4 215,0 0-428,0-5 181,0 3 1,1-5-437,2 0 356,-2 0 0,5-1-748,-2-3 0,-2 2 18,5-5-217,0 0 599,-1-4 1,3 1-158,-2 0 128,2-1 192,2 1 1,-1-1-132,0 1 66,1 0 172,-1-1 1,-3 1 101,0-1 1,-1 4-304,1 0 503,2 5-154,-3-7 608,4 8-439,-4-4 1,0 5-60,-3 0 283,-2 5-191,9-4 0,-9 8 355,2-2 1,0-1-195,0 1 0,-1 0 183,5 3 1,-3 1-140,3-1 1,-4 0-6,4 1 0,-3-1 28,3 1-476,0-1 138,3-4 0,0 2 216,1-5-565,-1 5 232,5-6 1,-3 2 134,2-4-275,2 0 102,-5 0 1,6-1-296,-4-2 0,-1 0 168,2-4 1,1 2 11,-1-2 1,0-3 93,-4 3 0,1-2 5,-1-1 1,0-1-29,1 1 222,-5 0-145,-2-1 0,0 1 143,-1-1-124,1 1 1,-8 0 190,1-1 1,-5 5-59,1 3 1,-3 2 82,0 1 1,-2 0-33,-1 0 200,1 4-181,-3 2 0,4 5 36,1-1 172,0 0-152,-1 1 1,1-1 110,-1 1-139,6-1 29,-5 0-228,9 5 0,-3-3 110,4 2 0,0-3-311,0 0 1,0-4-56,0 0-311,4-5 395,-3 3 0,12-5-93,-2 0-629,1 0 560,-1 0 1,0-1-332,3-3 0,-1 2 249,4-5 0,-4 0 103,1-4 1,1 1 59,-1 0 1,-4-1 185,-3 1 0,-1-1-164,1 1 464,-3 0-245,-4-1-1,0 1-172,0-1 862,0 1-312,0 4-124,0-3 325,-4 8-371,3-4 0,-7 6 32,4 3 1,-3-1-59,4 8 0,-4-2 236,3 8 1,-3 1 143,4 2 250,-5 1-436,7 0 0,-8 4 211,6 3 100,0 2-340,3-3 1,0 4 166,0 0-132,0 1-204,0 3 0,4 0-366,3 0 1,-1-2 216,1-5 1,-5-2-235,2-6 1,-3 0 179,-1-3-1025,-5-2 722,-1-4 0,-5-5-39,-3-3-699,-2-2 656,-5-1 0,-3-4-383,-1-3-1324,1-7 1367,-1-2 1,-2-5-850,-4 0 0,4-4 1610,3-3 0,-3-2 0,1-1 0</inkml:trace>
  <inkml:trace contextRef="#ctx0" brushRef="#br0" timeOffset="8771">8734 64 7996,'-6'-6'3297,"2"1"-3799,4 5-606,0 0 353,0 5 762,4 1-61,-2 0 1,8 3-286,0-2 339,1 7 0,13-3 0,-2 4 0</inkml:trace>
  <inkml:trace contextRef="#ctx0" brushRef="#br0" timeOffset="8981">9389 427 7891,'6'0'5663,"3"0"-5743,-8 0-249,4 5-959,-5-4 619,0 4 669,0-5 0,0 0 0,0 0 0</inkml:trace>
  <inkml:trace contextRef="#ctx0" brushRef="#br0" timeOffset="68260">292 1219 8042,'0'-10'-98,"0"-1"367,5 1-155,-4 0 0,3 3-239,-4 0 26,0 0 156,0-4 617,-4 1-358,3 4 0,-9-2 334,3 5-176,-2-1-187,-1 0 0,-2 2 58,-2-1 1,3 2-87,-3 1 1,-2 4 30,-2 3 1,0 3 55,0 0 13,-1 5-186,7-3 0,-6 7 173,4-1-6,-5 1-153,8 2 1,-4 3 213,4 1 0,2 0-118,2-1 0,2 0-139,5 3 0,0-4 101,0 2 0,2-2-364,1 1 0,4-2 159,7 2-474,-3-2 333,4-1 0,1 0 79,1 0-1480,-2-5 960,5-1 0,-4-5-861,5 1-17,4-5 829,-3-2 1,5-5-442,-3-2 1,-1-3 93,5-5 938,-5 1 0,7-5 0,-3-1 0</inkml:trace>
  <inkml:trace contextRef="#ctx0" brushRef="#br0" timeOffset="68905">500 1420 8042,'-5'-10'0,"-1"4"987,-8 2 1,2 3 9,-2 1-406,3 0-305,0 0 1,0 3 135,-3 3-19,2 1-130,-7 8 1,4-1 574,-3 0 1,1 5-317,6-2 0,0 3 51,7 1 0,1-2-172,3-1 1,0 1-423,0-1 0,5-3 125,1-2-233,4 4 1,1-7 0,3 2 205,4-4 0,-2-6-37,1 2 1,-1-3 15,2-1-918,1 0 513,-3-5 0,1 3-468,-3-5 1,-3 0 374,0-4 1,-2 0-118,-2-3 1,1 2-135,-5-1 330,1-4 180,-4 6 0,0-5-174,0 2 243,-5 2-98,-1-3 0,-3 5 206,2-1-28,-2 1 0,3-1 1,-4 1 107,-1 0 1,4-1-15,0 1 1,5 3 344,-1 0-171,1 5 201,2-3-329,0 5 503,5 0-389,1 5 1,4 0 156,1 6 1,-1-1-78,1 1 1,-1 0 279,0 3 0,2-2-182,2 2 1,-3 1-40,3-2 0,-2 3 35,-2-3-316,1-1 0,-2 3 1,-1-5 373,-1 1-584,-5-1 262,7 1-290,-7-6 95,7 5-664,-8-9 542,4 3 0,-4-8-358,2-3 0,0-2 40,4-2-130,-5 1 1,6-4-1,-3-1-300,0-1 89,-2 3 444,6-7 1,-7 5-187,5-2 372,-5-3 0,8 9 0,-3-3-12,2 2 0,-2 2-13,0-1 0,-4 6 437,4 1 1,-3 3-261,3 1 1262,-5 0-852,7 5 1,-8 0-57,3 6 428,2 4 0,-5-2 0,2 3 641,-2-1-1054,-1 3 0,4-6 1,-1 3-98,0 0 1,1-3-54,0 1 1,3-4-712,-4-3 1,5 0 237,-1 1-1919,2-2 1483,-3-1 1,3-2-38,-2 1-1283,3-2 1335,5-1 1,-4-4 728,3-3 0,2-3 0,1 0 0</inkml:trace>
  <inkml:trace contextRef="#ctx0" brushRef="#br0" timeOffset="69239">1083 1397 8039,'-1'-10'0,"-3"-1"0,2 6 0,-5 1 0,4 0 0,-4 0 0,0 1 0,-4 3 1491,1 0 0,-4 0 109,0 0-1197,0 4 1,4-1 219,0 3 312,4-3-185,-3 6-161,7-3-1089,-2 4 459,8 1 0,2-4-335,5 0 0,2-1 251,1 5 1,4-1-111,-4 1 1,3-1 113,-3 0 1,3 1-53,-3-1 1,0 2-149,-4 2 533,1-3-290,-1 4 0,-1-4 227,-2-1 0,-2 1 129,-5-1-70,0 0 0,-6 0-31,-4-3 0,-2 1-54,-5-5 0,1 4-73,-2-3 0,0-1-4,4-3 0,-3 0 103,3 0-629,0 0 301,8 0 0,-3-3-694,2-1 1,2-4 415,2 1 1,2-2-687,1-2 1,4 1 505,3 0 0,4-4-844,2 0 1481,-1-5 0,8 3 0,-4-5 0</inkml:trace>
  <inkml:trace contextRef="#ctx0" brushRef="#br0" timeOffset="69422">1292 1376 8032,'0'11'0,"0"-1"3047,0 5-1994,0-3 0,0 6 53,0-4-782,0 5-152,0-3 0,0 1 321,0 1 0,-3-6-77,-1 2 0,-3-2-186,4-2 0,-1 1 114,4-1-1392,-4-4 891,3 3-2375,-4-8 963,5 8 769,5-7-1269,-4-2 920,8-2 1149,-8-7 0,8-1 0,-3-6 0</inkml:trace>
  <inkml:trace contextRef="#ctx0" brushRef="#br0" timeOffset="69591">1240 1314 7981,'-15'-5'0,"4"0"3289,0-1-1794,7 1-2444,4 10 750,0-4 1,1 5 298,2-3-1103,-2-2 725,9 4 0,-5-2-360,6 1 0,4 3 122,2-4 516,3 5 0,1-6 0,-1 2 0</inkml:trace>
  <inkml:trace contextRef="#ctx0" brushRef="#br0" timeOffset="69918">1594 1313 7981,'-10'0'1903,"-1"0"-1002,1 0-527,-1 0 1,-2 1 197,-1 3-671,-5 1 0,8 2 0,-4 0 573,0 1 1,4-2-102,1 1 1,1-3-529,5 2 0,1 1 26,3 4 0,4-4-67,3 0 0,4 0 163,2 3-609,-1 0 447,8 1 0,-8-1-57,6 1 29,-1-1 119,-1 0 0,-1 1 283,-4-1 1,-1 4-165,1 0 0,-2 1 381,-2-1 1,-3-2 12,-4 1-15,0-1-162,0-2 0,-5 1 211,-6-1-49,-4 1-152,-6-6 1,4 4 216,0-6-510,-1 5 211,-3-7 0,4 4-506,0-5 240,4 0 94,-7 0 0,9-1-1002,-3-3 1,4-2 506,3-4 0,1 0-906,2-1 1,3 0 1412,-2-3 0,6-2 0,3-5 0</inkml:trace>
  <inkml:trace contextRef="#ctx0" brushRef="#br0" timeOffset="70105">1687 1387 8033,'8'0'1769,"2"0"1,3 0-1266,8 0 1,0 0-243,0 0 0,-2 0-853,-1 0 1,1-1 19,-1-3 805,-3 3-166,0-4 1,-5 4-89,0-2-274,-4 2 253,3-9 1,-3 8-944,5-5 458,-6 0 295,5 1 0,-6-3 231,3 2 0,-2-7 0,-5-2 0</inkml:trace>
  <inkml:trace contextRef="#ctx0" brushRef="#br0" timeOffset="70345">1802 1054 8014,'-10'4'0,"0"3"2205,4 3-1417,-4 5 1,9 1 47,-2 5-132,2 4-326,1 2 0,-4 0 357,1 1 1,-1 0-284,4 3 0,-1 0 200,-2 1 1,1-5 110,-1 1-502,2-5 0,4 3 0,2-6 318,1 1-1306,-4 0 599,7-5 1,-3 3 111,5-5-1518,-6 0 700,5-9-2320,-5 5 2272,6-9 1,-1 3-52,1-4 1,-5 0 429,1 0 0,-1-1 503,1-2 0,2-3 0,-3-4 0</inkml:trace>
  <inkml:trace contextRef="#ctx0" brushRef="#br0" timeOffset="70971">1927 1533 7985,'11'-5'2061,"-1"3"-978,0-5-739,1 0-175,4-4 0,-4 4 169,3 0-751,3 0 410,-6-8 1,3 4 101,-7-3 277,2 2 1,-4 2-1,2 0 58,-4-1-112,-2 1-385,-1-1 0,-1 6-52,-2 1-543,-3 3 503,-9 1 1,0 5 41,-2 2 348,-3 2-160,4 6 0,0-2-269,2 4 777,2 0-377,2 4 1,3-4 62,0 1 1,4-4-134,0 3 0,2-4-98,1 1 1,3-3 148,1 0 1,4-2-157,-1-2 1,2-1 41,1-3-265,1-2 97,4 4 1,0-5-35,2 0-251,3-5 215,-8 4 1,6-8-152,-4 2 0,3-2 104,-3-2 1,4 4 98,-5 0 0,1 0-106,-3-3 276,-1 4-147,0-3 0,-3 8-111,0-3 365,-4 3-8,6 1-218,-8 0 689,4 0-412,-5 5 1,0 1 552,0 4 1,0 0-336,0 1 1,0-1 47,0 1 1,0-1 122,0 0-588,0 1 56,0-1 1,0-3 250,0 0-288,0-5 51,0 3 236,0-5-949,0 0 45,4-5 0,2 0 284,5-6 1,-1 1-522,0-1 0,1-2-3,-1-1 162,1 0 298,-1 3 0,0 0 49,1-3 1,-4 2 94,0-2 0,0 3-116,3 0 390,-4 6-209,-2 0 644,1 5 0,-3 0-309,5 0 1,-4 5 861,0 2 0,2 2-298,-2 1 1,4 1-55,-3-1 0,0 1 103,0-1-899,2 0 148,-1 1 1,3-1 208,-4 1-549,4-1 297,-7-4 0,8-2-915,-2-4 1,-1 0 514,1 0 1,0 0-1011,3 0 0,-2-1-6,3-2-391,-8-3 1144,11-4 0,-8-2 662,4-2 0,1-2 0,-1-5 0</inkml:trace>
  <inkml:trace contextRef="#ctx0" brushRef="#br0" timeOffset="71228">2624 1137 7962,'0'-10'1593,"0"4"1,0 3-118,0 10-1014,0 0-148,0 13 1,0-3 19,0 8 190,0-3-245,0 8 1,0-7 185,0 5 820,0-5-786,0 7 0,3-8-137,1 2 0,4 2-112,-1-2 1,2 0-389,1-3 0,0-4 184,-3 1-1624,2-6 793,-3 3 574,-1-4-1630,0-5 504,-5 3 455,0-8-560,0 4 894,0-5 0,0-5-531,0-2 1,-1-2 477,-3-2 1,-3 1 600,-6 0 0,-4-5 0,-3-2 0</inkml:trace>
  <inkml:trace contextRef="#ctx0" brushRef="#br0" timeOffset="71365">2520 1408 7950,'-5'-6'2061,"4"0"-1443,-3 3 0,8 1 396,3-1 0,3 2-423,4 1 0,-1 0-190,4 0 0,0-4-68,4 1-794,-5-1 427,4 4 1,-4 0 138,5 0-1460,5 0 1012,-4-4 1,4 3-2590,-2-3 2932,-2 3 0,9 1 0,-5 0 0</inkml:trace>
  <inkml:trace contextRef="#ctx0" brushRef="#br0" timeOffset="72334">3749 1314 7984,'0'-6'784,"-4"0"-59,1 3 0,-2 2-222,2-3 0,-6 0-118,-5 0 1,-1 1 26,1 3 378,-2 0-417,-1 0 1,-2 0 175,1 0-17,-1 4-249,-2-3 1,1 9-479,3-3 87,2 2 152,5 1 1,0-3-489,3 0 0,3 0 304,4 4 1,6-2-233,4-2 0,1 2-94,7-2-164,-1-2 301,9 4 1,-4-3-245,2 4 423,-2-4-41,-1 3 1,0-3 386,-1 4-117,-3 1-50,2-1 1,-11 0 294,3 1 0,-4-1-140,0 1 1,-2-2 116,-1-2 0,-4 2 6,0-2 384,-9-2-394,-8 4 0,-3-7 150,-1 5-83,-5-4-77,4 1 0,-7-3 281,5 3-400,0-3 13,-2 4 1,4-5-385,-2 0 1,6-2 177,0-1 1,6 2-909,-2-3 0,6 0 148,1 0-192,4-4 569,-1 2 0,8-1-194,3 0-1442,7 1 910,2-5 1134,5 1 0,5-1 0,0 1 0</inkml:trace>
  <inkml:trace contextRef="#ctx0" brushRef="#br0" timeOffset="72536">3822 1420 7984,'0'10'0,"0"4"2183,0 0 1,3 5-218,1-2-1559,-1 7-148,-3-2 1,4 5 77,-1-3 257,1-2-309,-4 4 1,0-6 130,0 1-129,0-5-104,0 0 0,0-3-449,0 1 175,4 0 141,-3-3 1,5-5-2992,-2 1 1528,-3-4-251,8 1 0,-7-4 192,5 0-4,-4-4 1476,1-2 0,1-9 0,1-1 0</inkml:trace>
  <inkml:trace contextRef="#ctx0" brushRef="#br0" timeOffset="72815">3749 1418 7978,'0'-10'0,"1"-1"0,3 1 1977,6 4-1261,2-3 1,6 8-469,-4-3 1,4 3-60,0 1 1,0 0-348,0 0 0,1 0-11,-1 0 1576,-3 0-877,4 5 0,-7 0 81,2 6-405,-3-1-10,0 5 0,-2-3-154,-2 2 0,-2-3 72,-5 0 1,-3 3-173,-4-1 0,-1 1 113,-9-3 1,0-4 105,-4 0 0,0-2 65,0 2-624,0 3 296,0-9 1,4 3-61,0-4-977,4 0 417,-2 0-1301,5 0 931,-1 0-512,5 0 859,2-4 745,8-2 0,7 0 0,5 2 0</inkml:trace>
  <inkml:trace contextRef="#ctx0" brushRef="#br0" timeOffset="73793">4029 1501 7978,'6'0'1762,"3"0"1,-2 0-971,7 0-802,-3 0 206,4-4 0,-1 1-239,0-4 77,0 0 53,1-3 1,-3 0 538,2-1 0,-6-3-208,-1 1 0,0-1-262,3 3 0,-4 1 208,-3-1-1085,-2 6 258,-1-5 309,0 5-475,0-6 455,-4 5 0,-3 2-63,-7 4 1,1 1 59,-4 2 1,4 4 313,-1 7 1,3-1-117,0 4 0,1-1 132,-1 2 1,5 0 103,-1-4 92,4 5-146,-1-3 0,4 1 165,0 1-274,4-6 17,-3 3 0,9-4-191,-3-1 0,2-3 115,1 0 1,4-5-149,0 2 0,1-3 26,-1-1 0,2-1-212,5-3 0,-1-1 81,-3-6 1,2 0-14,-6-3 0,6 1-37,-2-4-91,3 4 165,-4-7 0,0 4-100,-2-5 0,-1 0 116,4 1 1,-4-2 154,1-3 0,-5 2-133,2-5 0,-7 5 208,7-1 1,-7 2-34,3 1 0,-5 0-36,2 1 0,-3 3-62,-1 4 409,0 6-50,0-3-30,0 9 1,-5-2-86,-2 6 1,-2 3 183,-1 4 0,-1 5-104,1 3 1,0 1 187,-1 2 1,1 1 45,-1 3-140,6-4-100,-5 5 1,8-2 102,-5 1-123,5 3-66,-3-6 0,5 4-191,0-5 1,0-4 96,0 0 0,5-4-289,2 1 0,2-2 138,1-2 0,1-1-316,-1-2 0,4-2 63,0-5-377,0 0 468,1 0 0,0-6-375,2-4 258,3-1 115,-9-4 0,8 1-116,-5 0 0,3-4 57,-3 1 1,3-3 247,-3-1 1,1 0-102,-1 0 0,-2-3 58,2 0 1,-2-5-93,2 1 169,-2 3-87,3-5 1,-5 6-150,1-3 480,-5 4-174,-2-3 1,0 10 329,-1 2-265,1 3 285,-4 5 1,-5 1-41,-2 5 298,-2 5-390,-2 1 0,1 7 184,-1 1 402,1 5-486,0-3 1,-1 8 185,1 1 0,3 0-175,0-1 1,4-1-86,-4 5 1,4-4-34,0 4 1,-2-5 80,2 2 1,-1-1-109,4-3 0,0 1-83,0-8 1,1 3 193,3-3-483,2 0 174,4-4 1,-3-1 263,0-2-814,0-2 412,3 0 0,1-4-314,-1 2 0,0-2 243,1-1 0,3-4-138,0-3 0,0-2-142,-4-2-222,5 1 390,-3-1 1,1 1-198,-6-1-61,3-4 248,-5 4 0,1-5-201,-2 2 479,1 2-41,-3 2 1,2 1 578,-4 2-459,0 2 144,0 0-136,0 15 1,0-6 651,0 10 1,0-5 17,0 5-295,0-2-225,0-2 1,0 1 319,0-1-1252,0 0 561,5 1 1,-3-2-922,5-2 1,-3 1 508,3-4 1,-4 0-2114,4 0 1473,0-3 1216,3-1 0,1-6 0,-1-4 0</inkml:trace>
  <inkml:trace contextRef="#ctx0" brushRef="#br0" timeOffset="74697">5008 1326 7898,'0'11'3639,"0"-1"-3639,0 1 0,0 2-78,0 1 0,0 4 897,0-4 1,-4-1-138,1-2 1,-1 3 24,4 0 0,0-1-65,0-2-205,0-1 0,0 1-661,0-1 214,0 1-536,0-6 548,0 0-499,0-5 1,1-4-43,3 1-750,-3-5 773,8 2 1,-4-8-162,2 0 320,2 0 0,-3 4 1,4-1-338,1-3 474,-1 2 57,0-8 1,1 9 54,-1-3 1,-1 2-123,-2 2 0,3 1 506,-3 2-316,2-2 1365,-3 7-963,3-2 1,-7 5 2,5 2 0,-5 0 293,2 4 0,-3 0-225,-1 3 0,0 0 52,0 1 0,0 3-115,0 0 1,0-1-355,0-2 1,4-1 68,-1 1-143,5-6 0,-2 5 0,4-3 202,1 2-422,-1-3 215,1 3 0,2-7-147,1 5 0,4-4 36,-4 0 0,4-2-224,-1-1 0,-2 0 147,-1 0 0,1-3-148,-1-1 1,4-4-145,-5 1 360,1-2 52,-3-2 0,-1 1-148,1 0 308,-1-1 1,-1 1 0,-1-1 0,-1 1 0,-4 0-82,0-1 1,-2 1 273,-1-1 1,0 1-45,0 0 1,-1 3 142,-2 0 1,0 4 112,-4 0-217,0 2 0,0 1 0,1 0 159,-3 0-120,0 4 0,-4 6 0,1 4 229,-1-2-219,4 4 0,-3-4 0,6 3 109,2 0 0,-3-3-156,3 2 1,1 1-191,3-2 1,0 1 106,0-3-308,0-1 0,0-3 0,1-1 116,3-2-556,-3 0 443,8-4 0,-3 0-96,4 0-85,1 0 1,-5-1-1,1-2-194,2 0 0,0-6 230,1-2 1,-1 1-137,-2-4 0,1 1 39,-4-1 1,3 2 288,-4-6 0,2 6-130,-2-2 294,-1-2-98,2 4 1,-4-3-258,0 5 1182,0-1 424,0 5-1004,0 2 1,-1 5 53,-2 2 1,0 8 159,-4 6 563,5 3-631,-7 1 1,4 3 172,-2 0 184,3 5-423,-1-7 0,4 7 172,-3-5-166,3 5 1,1-2 0,0 3-147,0-2 1,0 1-124,0-5 1,0 4 2,0-4 1,0-1 162,0-6-504,-4 3 219,-2-8 0,-5 1-38,1-6-246,-5-2 1,1-5 0,-6 0-141,-2 0-1421,-1 0 1162,-2-5 0,-2-4-836,-4-5 0,1-3 770,2 3 0,3-4-42,4 0 1,1-1 42,3-2-572,2 0 1333,4 0 0,-4-4 0,-1-2 0</inkml:trace>
  <inkml:trace contextRef="#ctx0" brushRef="#br0" timeOffset="74854">5040 1116 7903,'-11'-15'0,"1"4"3043,4 0-925,2 7-2159,4 4 0,-4 1-96,1 2 1,-2-1-380,2 5 1,1-3-10,-1 3-438,2 0 580,-4-1 1,4 3 382,-3-2 0,8 2 0,2 1 0</inkml:trace>
  <inkml:trace contextRef="#ctx0" brushRef="#br0" timeOffset="75875">6205 1449 8001,'5'-7'-497,"-1"0"0,-2 4 267,2-4 901,-3 5 0,4-8-288,-5 3 1,-4 2-190,1-2 1,-6 4 217,3 0 1,-4-2-58,0 2 0,-2-1 102,-2 4 1,3 0-106,-3 0 0,-1 2-117,1 1 1,-3 3 132,3 4-213,0 1 0,1 3 0,2-1 298,1 0-233,2 3-50,3-4 0,0 3-180,5-5 95,0 5 0,1-3-454,3 2 245,1-7-559,10-3 482,-3-4 1,3 0 26,-5 0-246,5 0 200,-3-4 0,6-2-175,-4-4-324,0-1 395,-3 1 1,-1-1-102,0 1 0,1-1 12,-1 1 0,0 0 393,-4-1 0,3 1-59,-6-1 305,1 1 1,-4 3 0,1 1-91,2 2 345,-2 0-161,4 4 1112,-5 0-986,0 0 0,1 5 294,3 2 1,-3-1-216,2 1 0,2-1-105,-2 5 0,4-1-1,-3 1-583,4-1 0,-2 0 1,4 0 257,0-3-1467,1 2 977,-5-8 1,3 7-896,-2-4 596,2-1 398,1-3 1,1 0-1049,-1 0 0,1 0 102,-1 0 1243,-4-4 0,3-2 0,-3-5 0</inkml:trace>
  <inkml:trace contextRef="#ctx0" brushRef="#br0" timeOffset="76570">6423 1428 7991,'0'6'4699,"0"3"-4096,0-3-265,0 5 1,0-1 94,0 0-25,0-4-69,0 4 685,0-5-644,0 6 1,-1-4-198,-2 0 235,2-5-714,-4 3 0,6-5 207,3 0-1020,-3 0 802,8-5 1,-3 0 68,4-2-977,5-2 769,-3 3 1,6-4-512,-4-1 558,0-4 1,1 4 0,2-3-19,3 2 1,-3 2 162,1 0 1,-6 0 211,2 3 1,1-1-77,-1 5 823,-4-1-458,-1 4-112,-3 0 1006,-1 0-770,0 0 0,-5 5 585,0 2 1,0 2-448,0 2 1,0-1-11,0 0 1,0 4-115,0 0 0,0 0-374,0-4 0,0 4 69,0 0-961,0-4 490,0-1 272,0-3-1648,5-1 1120,0 5 1,2-9-206,0 2-717,0-2 980,4-1 0,-1-1-197,0-2 0,4 0 294,0-4 0,0 4 492,-4-4 0,1 0 0,-1-3 0,1-1 0,-1 1 0,1-4 0,-1 0 0,0 0 0,1 4 0,-4-1 0,0 1-378,-5-5 393,7 3 1,-8-3 722,3 5 0,0 3 124,0 0-266,-1 0 1,-4 1 141,-2 3 470,2 2-751,-9 1 0,5 1 228,-6 2-231,1 8-157,-5 0 0,3 8 78,-2-5 0,6 3-151,1-3 0,1 3-155,-1-3 0,3 4 113,4-5 0,0 1-248,0-3 0,0-1 28,0 1 19,4-6-1,-2 5 0,7-9-22,-2 2-300,2-2 195,2-1 1,-1-1-136,0-2 1,4-3 122,0-4 1,0-2-24,-4-2 0,1-1 75,-1-2 1,1-3 243,-1 3 1,-3-3 2,0-1 301,-5 0-271,3-4 1,-5 3-27,0-2 0,0-2-24,0 2 1,0-4 50,0 4 0,-1 0-7,-3 3 0,0 1-612,-3 3 1,1 1 251,2 2 1,3 6-1117,-2-3 1,2 7 77,1-3 1234,0 4 0,4 3 0,2 6 0</inkml:trace>
  <inkml:trace contextRef="#ctx0" brushRef="#br0" timeOffset="77724">7902 1250 7966,'-4'-10'0,"-2"0"0,-3 3 1241,2 0 0,1 4-30,3 0-931,-3 2-113,-5 1 1,1 0 167,0 0-291,-1 0 5,-4 4 1,4 1 285,-3 2 259,2 2-274,6-3 0,-2 4 290,5 1-443,-1 4 1,4-4 167,0 3-917,0 3 486,0-6 0,4 8-385,-1-5 0,5 1 295,-1-2 0,-2-1-8,-2 2 0,2 1-192,-1-1 199,4 0 104,-7 1 1,3-4-376,-4 3 595,0-2-216,-4-2 1,-5-3-70,-5 0 328,-5-5-120,8 8 0,-9-9 152,3 2 1,0-2-149,0-1 0,4 0-668,-1 0 416,-2 0 0,5-1-214,-3-2 1,7 0-14,3-4-789,3 5 707,1-7 0,0 7-210,0-5-151,5 4 602,1-1 0,5 3 256,3-3 0,-2 3 0,2-3 0,1 3 0,-2 1 0,2 0 0,-1 0 0,-2 0 0,8-4 0,-8 3 0,6-3-71,-1-2 173,-1 5 1,4-8 57,-3 2 1211,3-2-813,-4-2 0,4 3 200,-3-2 108,3 2-484,-4-7 0,-1 4 71,-5 1 1,0 3-2,-3 0-401,-3 0 44,1-3 0,-4 3 353,2 0-239,-1 4 1,-7-1 125,-2 4-353,-2 0 51,-2 4 1,-4 2-32,-2 5 1,1-1 83,-2 0 0,6 4 177,-2 0 1,6 4-69,1-5-337,4 6 110,-1-8 1,4 4 240,0-4-316,4-1 71,-2 1 0,7-2 200,-2-2-550,2-2 239,6-1 0,-2-3-191,4 3 1,-1-4 138,2-4 0,1 0-322,-1-3 1,-2-2 152,1 2 0,-3-3 10,4 0 1,-6-2-22,2-2 418,-2 8-64,-2-8 0,-1 8-286,-2-5 288,3 1 1,-8 3 708,5 0-387,-5 5 379,3-3 0,-10 10-292,-2 2 0,1 2 457,-1 1 1,1 2 24,-5 2-267,1-3-292,-1 4 0,4-4-57,0-1 0,4 3 157,-4-3-527,5 3 253,-3-7-938,5 0 383,0-2 0,5-5-189,2-2 0,2 0 219,1-4-702,1 1 659,-1-5 1,1 1-202,-1-1 166,5 1 178,-3-1 1,3 1 117,-5 0 1,0-2-80,1-2 0,-1 3 208,1-3 1,-1 6 93,0 1 0,1 1 217,-1-1 1,-3-1-124,0 4 1055,-5 1-416,3 3-380,-5 5 834,0 5-757,0 2 1,0 4 131,0-2 0,0-2-168,0 6 0,0-2-332,0 1 1,1 2 147,3-5-955,-3 0 511,3-4 173,1 0-1904,1-4 1305,0 3 0,-1-7 33,-1 1-1897,-3-2 1602,8-5 1,-6 1 870,4-4 0,0-4 0,3-5 0</inkml:trace>
  <inkml:trace contextRef="#ctx0" brushRef="#br0" timeOffset="77934">8318 1293 7966,'7'-6'1380,"0"3"1,4 2-956,7 1 182,1-5 0,2 4 0,-1-3-514,-3 3-502,3-3 276,-4 3 1,1-5 562,1 2 0,-4 0-105,3-3 0,-4 1-798,1 2 1,1 3-495,-2-2 291,1-3 0,-4 4 240,-3-5-1495,2 4 1177,-8-6 1,4 7-58,-5-5 811,0 0 0,-5-3 0,-1-1 0</inkml:trace>
  <inkml:trace contextRef="#ctx0" brushRef="#br0" timeOffset="78824">8589 1021 7966,'-6'5'0,"0"1"1317,3 4 0,-2 5-46,-2 3-814,-2 1-290,3 7 1,-5-3 166,1 5 206,0-5 1,-1 6 0,1-5 367,-1-1-297,6 4-284,-5-5 0,6 2-250,-3-7 1,1 3 20,3-3 0,1 2-774,-1-2 0,2-2 502,1-4 0,0-1-1071,0 0 1,0-3-830,0 0 918,4-4 0,2 1 45,5-4 575,-1 0 0,0 0 54,1 0 482,-1 0 0,1 0 0,-4-1 0,0-2 0,-4 2 0,4-3 0,-4 2-18,4-2 18,-4 3 1694,6-4-604,-8 5-458,8-4 619,-3 3-678,5-9 1,-1 8-144,0-5 0,2 1-171,2-1 0,-3-2 9,3 2 0,-2 2-31,-2-2 0,1 0-207,-1-4 1,-1 1 73,-2-1-484,2 1 306,-7 4 1,6-3-40,-5 2-348,1 2 215,-4-4 69,-5 8-61,-1-4 203,-4 5 0,-1 0 78,1 0 1,-4 5-67,0 2 1,0 6 458,4 1 1,3 3-182,0-3 1,4 1-39,-4-1 1,4-2 6,0 6 367,2-6 6,1 3-552,0-4 1,4-1 67,3 1 0,-1-5-105,1-3 0,0-2-15,3-1 1,1 0-354,-1 0 1,4-1 84,0-2-541,0-3 529,-4 0 1,4-3-162,0 2-15,0-3 196,1 0 1,-3 0-91,1-1-64,-1 1 268,-2-1 0,3 5-60,-2-1 0,1 1-218,-5-1 1032,-2-2-474,4 7 818,-8-2-370,4 4-326,-5 4 1185,0 2-903,-5 9 1,3-3 90,-5 2 380,0-3-592,1 4 1,-3-3 21,2 2 1,2-3-166,2 0 0,1-2-34,-2-2-58,3 2-368,-4-8 400,5 4-823,0-5 433,0 0 1,5-1 16,2-3-937,2 3 726,2-8 0,-1 3-450,0-4 1,1-2 376,-1-2 1,4 3 30,0-3 0,0 2-98,-4 2 325,1-1 24,-1 1 1,1-2-167,-1-1 323,0 6-168,-4-7-156,3 8 1001,-3 0-316,0 2 511,-1 4 0,-5 1-430,0 2 1,0 3 238,0 4 0,-2 1 154,-1-1 157,2 1-577,-4 4 1,2-4 213,-1 3-662,1-2 105,3-2 1,-4 0 273,1 1-1121,-1-1 518,4-4-2277,0 3 1204,0-3-273,0 0 1,5-1 173,2-5 342,-2 0 657,4 0 1,-3 0-221,4 0-385,0-5 1046,1-1 0,-1-4 0,1-1 0</inkml:trace>
  <inkml:trace contextRef="#ctx0" brushRef="#br0" timeOffset="79315">9234 1367 7960,'6'-10'0,"-2"-1"1346,-4 5-282,0-3-668,0 8-23,0-4 100,0 5-237,-4 0 1,-2 0-15,-4 0 1,-1 2 13,1 1 1,-1 3-1,1 4 1,-1 1-330,1-1 1,0 4-363,-1 0 0,4 0 509,0-4 1,5 4-858,-1 0 1,1 0 470,2-4 4121,0-4-1812,0 3-876,0-3-905,5 4 0,1-3 105,4 0-595,1-4 252,-1 1 0,2-4-122,2 0 1,2 0 48,5 0 1,-4 0-315,0 0 1,-1-4 175,2-3 0,0 1-220,-4-1 0,1 0-10,-1-4 121,-2 1 124,3 0 0,-5-1-41,1 1-114,-6-1 161,0 1 0,-2 0-92,1-1 302,-1 1-144,-3-1 1,0 4 655,0 1-398,0 3 1,-1-1 304,-2 4 1,-3 0-106,-4 0 953,-1 4-810,1 2 1,-2 4 75,-2 1 804,3-1-805,-4 1 1,8-1 117,0 0 239,0 1-471,1-1 0,1-3-1,5 0 1,0 0-174,0 3 1,5-3-191,2 0 1,2-4 40,2 0-783,4 3 584,1-5 0,5 4 154,0-5-2444,-1 0 1612,1 0 0,1 0-1021,2 0 0,0-4 920,3 1 1,1-4 59,3 3 0,2-3 194,1 4 0,0-5 651,4 1 0,0-7 0,4-2 0</inkml:trace>
  <inkml:trace contextRef="#ctx0" brushRef="#br0" timeOffset="80185">10401 1240 7896,'0'-10'613,"-1"0"171,-3 3 1,-2 3-360,-4 4 0,3 0-196,0 0 1,0 0-119,-3 0 0,-2 0 83,-2 0 1,3 1 191,-3 2 1,4 0 42,3 4-371,-3-5 131,9 7 0,-3-3 135,4 4-908,4-4 457,2 4 1,4-5-107,1 6 1,0-1 110,3 1 0,-1 0-12,4 3 1,-7-2-14,0 1 0,-2 0 50,2 1 1,-3-2-30,0 1 421,-4-1-192,1 3 1,-4-3-45,0 2 382,-4-3-276,2-1 0,-10-3 135,1 0 49,-1 0-138,-3-1 0,-2 0-103,-3-3 1,0-1 56,3 1 0,-2-2-241,5-1 0,-3 0 3,3 0-1087,0 0 798,4-4 1,3 1 32,0-4-1440,4 0 1119,-1-3 1,4-1-1276,0 1 1925,0 0 0,4-5 0,2-2 0</inkml:trace>
  <inkml:trace contextRef="#ctx0" brushRef="#br0" timeOffset="80370">10379 1314 7896,'10'-5'2179,"2"4"-1689,2-2 1,2-2 177,5 2 1,0-4 17,0 3-970,4 1 1,-4-1 0,1 0-6,-4-2-3,-5 4 0,6-8 273,-6 3 1,1 2-10,-3-2 0,-4 3-1708,0-3 788,-5 5-287,7-7 1235,-8 3 0,4-5 0,-5 1 0</inkml:trace>
  <inkml:trace contextRef="#ctx0" brushRef="#br0" timeOffset="80597">10578 1042 7896,'-9'5'0,"2"2"1971,-3 2-1247,9 6 0,-7 2 11,5 8 0,-4-2-321,3 5 0,1-2 55,3 2 1,-4 1-120,1-5 0,-1 1 359,4-5 1,0 1-223,0 0 0,0-1-198,0-3 1,0 2 34,0-6-1088,5 6 633,-4-8 1,7 4-1034,-4-4 1,3-4 637,-4 0 1,5-5-859,-1 2 0,-1-3 537,1-1 0,0-1-248,3-3 1,-1 2 1094,-2-5 0,7-5 0,-2-4 0</inkml:trace>
  <inkml:trace contextRef="#ctx0" brushRef="#br0" timeOffset="81040">10692 1440 7896,'-5'4'1535,"-4"-1"-921,6 4 1116,-5 0-1112,7-2 1,-4 5 70,5-3-597,-5-3 83,4 1 1,-3-4 533,4 3-452,0-3 1,-1 3 284,-3-4 0,3-4 291,-3-3-1110,3-3 0,6-3 207,2-1-1269,-3 0 949,6 3 0,-3-2 125,7-1-737,-3 0 631,4-1 1,-4 3-70,-1-2 1,0 3 64,1 0 1,-1 1 107,1 0 0,-1 0 131,0 3 1,1-1 154,-1 5 1,-3-1-250,0 4 648,-5 0-321,8 0 1,-9 5 26,2 2 664,-2 2-545,-1 6 1,0-2 165,0 4 1,0-3-156,0 3 0,-1-3 318,-2 4 0,2-6-143,-3 2 0,3-2-35,1-2 0,1 1 56,3-1-351,-3 0 63,8 1 0,-4-4 162,2 0-345,2-5 91,-3 3 1,4-5-115,1 0 0,-1-1 50,0-3 0,1-1-22,-1-1 1,1-7 50,-1 2 0,-3-1-390,0 1 0,-4 0 75,4-3-231,-4 2 329,1-7 1,-4 6-123,0-4-547,0 4 488,0-7 0,0 7-718,0-4 0,0 4 483,0-1 1,0 3-52,0 0 0,1 2 251,3 2 1,2 1 397,4 3 0,0 2 0,1-4 0</inkml:trace>
  <inkml:trace contextRef="#ctx0" brushRef="#br0" timeOffset="81256">11191 1272 7896,'-10'0'0,"0"1"0,3 3 2334,-2 2-1510,3 4 0,-3 1 30,2-1-342,-2 0-212,3 1 0,-3-1 680,2 1 1,-1 0-438,4 3 1,1-2 74,3 1 0,1-1-23,3-2-611,-3 1 178,8-1 0,0-3 217,5 0-1178,0 0 643,1-1 1,0 0 99,2-3-1547,3-2 1064,-8 4 1,6-5-1278,-4 0 1,0-1 865,-4-3 0,1 2-178,-1-5 1,-3 4 1127,0-4 0,-5-5 0,3-4 0</inkml:trace>
  <inkml:trace contextRef="#ctx0" brushRef="#br0" timeOffset="81447">11201 1209 7896,'0'-11'885,"0"1"-609,5 4 1,2-2 55,7 5 1180,2-1-962,5 0 1,0 2-516,0-1 0,-1-2 26,1 2 0,0-2 52,0 2 1,0 2 46,-1-3 1,-2-1-658,-1 2 1,-4 0 153,1 3-1656,-3 0 697,0-5 550,-6 4-286,5-8 1038,-9 3 0,4-5 0,-5 1 0</inkml:trace>
  <inkml:trace contextRef="#ctx0" brushRef="#br0" timeOffset="81689">11430 919 7896,'-3'7'0,"-1"0"0,-4 0 1353,1 4 0,2 4-76,-2 2-566,0 7-350,-4 3 0,4 3 114,0-2 691,1 2-707,-5-8 0,2 8 222,2-2 497,-2-3-733,8 5 1,-8-8-234,6 2 1,0 2 16,3-2 1,0-3-581,0-4 1,0-4 276,0 1 0,3-3-732,0 0 1,2-4 215,-1 0-1630,1-5 1407,1 3 0,3-5-271,-2 0-586,3 0 1053,0 0 1,0-1-146,1-3 1,-4-2 761,0-4 0,4-1 0,5 1 0</inkml:trace>
  <inkml:trace contextRef="#ctx0" brushRef="#br0" timeOffset="82006">11482 1304 7896,'0'-6'3515,"0"1"-3081,0 5 0,-3 1 96,0 3 154,-1 2-319,4 4 0,0 2 76,0 1 107,0-1-261,0 3 0,0-3 174,0 1-397,0-1 98,0 3 0,5-5-139,2 1 1,2-2 155,1-2 0,1 2-121,-1-2 0,1-2 105,-1-2 1,0 2-325,1-2 1,0 1-9,3-4-111,-2 0 159,3-5 1,-5 3 17,1-5-273,-1 0 208,-4-3 1,2-1-115,-5 1 1,4-2 150,-3-2 0,-1 2-247,-3-6 0,0 4 51,0-3 1,0 3-76,0-3 1,-1 1-53,-2-2-524,1 3 578,-2 5 0,4-1-264,0 1 19,0 0-1,0 4-624,0 1 419,0 1 851,4 2 0,2 2 0,5 6 0,-1 5 0</inkml:trace>
  <inkml:trace contextRef="#ctx0" brushRef="#br0" timeOffset="82514">11733 1282 7896,'0'15'549,"1"-4"-306,3 3 1,-3 1 200,3-1 1,-3 1 154,-1-1-424,0-2-13,0 3 1,0-5 161,0 0 30,0 1 136,0-1-67,0-4 0,0 0 241,0-3-405,0-2 1,0 3-31,0-8 1,0 2-456,0-5 0,3 0 197,1-3-164,-1-1 0,-3 0 0,1-2 113,3-1 1,-3 0-43,2 4 0,2-4-149,-2 0 1,4 0 82,-3 4 1,3-4-414,-4 0 217,5 0 91,-2 4-48,0 4 185,3 1-240,-8 5 288,9 0 1,-8 0-122,5 0 592,-5 0-288,3 5 0,-2-3 136,1 5 1,0-3-105,0 3 1,-2-4 406,5 4 0,0-5-202,3 2 0,2 1-34,2-2 0,-3 1 137,3-4-428,3 0 0,-6 0 0,4 0 272,0 0-488,-3-5 125,3 4-78,-5-9 151,1 5 1,-4-5-216,-1 4 0,-3-4 62,0 3 1,-6 2 11,-4-2 1,-2 4 93,-2 0 377,1 2-200,-1 1 0,-3 0-76,1 0 1137,-1 4-765,-1 2 1,3 8 533,-2 0 0,3 1-388,0-1 1,2-3-2,2 3 1,2 1-108,5-1 1,0 3-71,0-3 1,6 0-39,5-3-672,-1-1 316,10 0 1,-3 0 123,7-3-1696,3 2 1148,4-8 1,-1 4-1449,-2-5 0,6 0 890,-3 0 0,6 0-50,-2 0 0,4 0 1063,-1 0 0,2-5 0,2-1 0</inkml:trace>
  <inkml:trace contextRef="#ctx0" brushRef="#br0" timeOffset="82830">12722 1305 7885,'-10'0'0,"3"5"-658,0 6 0,5 0 132,-2 7 1846,3-1-814,1 4 1,0-4 92,0 1-1552,0-1 700,5-1 0,-4-1-15,2-5-14,-2-4 77,-1 4-492,0-9 697,0 3 0,0-4 0,0 0 0,0 0 0</inkml:trace>
  <inkml:trace contextRef="#ctx0" brushRef="#br0" timeOffset="83006">12639 1199 7864,'0'-10'0,"0"0"0,1 4-666,3 2 1,0 4 132,3 4 533,-2-3 0,-4 7 0,2-4 0,-1-1 0,2-3 0,-4 1 0,0 3 0,5-3 0,-4 3 0,13 1 0,-3 1 0</inkml:trace>
  <inkml:trace contextRef="#ctx0" brushRef="#br0" timeOffset="83372">13003 1189 7851,'0'-6'-1323,"-1"2"793,-2 4 530,-3 0 0,-5 0 0,0 0 0,-3 0 125,-2 0 33,0 4 0,-3-1-10,5 3 385,0 1-292,4-1 0,1 3 25,2-2 0,2 3-134,5 0 0,0 4-468,0 0 0,1 0 158,3-4-388,2 1 400,4-1 1,0 4-46,1 0-31,4 0 186,-4-4 1,4 0-38,-4 1 0,-4-1 32,0 1 1,-5-1 269,2 0-189,-3 1 0,-1-1 260,0 1 1,-1-1 103,-3 0 148,-2-4-328,-4 4 1,-2-9 130,-2 2-348,3-2 32,-4-1 1,1 0-366,0 0 0,0 0 203,4 0 0,3-1-267,0-2 1,5 0-13,-2-4 422,3 0 0,1-3 0,0 0 0,9 4 0,-2-3 0,8 3 0,5-9 0,2-1 0</inkml:trace>
  <inkml:trace contextRef="#ctx0" brushRef="#br0" timeOffset="83698">13200 1189 7851,'-5'-6'-529,"3"2"-67,-5 4 1,0 0 595,-3 0 0,-2 0 0,-2 0 0,-2 3 0,-5 1 0,5 2 0,2-2 713,-2 4-321,5-2 0,0 4 167,8 1-109,2-1-215,1 0 0,0 1 98,0-1-1056,4 5 600,7-3 1,0 3-239,3-5 0,-1 1 225,1-1 0,-3 4 39,3 0 1,-2 0-96,-2-4 375,-4 5-204,3-3 0,-8 3-195,3-5 560,-3 1-193,-1-1 0,-1 0 255,-3 1-60,-2-1-139,-4-4 1,0 2-37,-1-4 1,-3-1-43,0-3 0,1 0-529,2 0 0,1 0 41,-1 0 1,4-3-618,0-1 652,5-4-170,-2 2 494,4-4 0,0-1 0,0 1 0,4 0 0,3-1 0,2-4 0,2-1 0</inkml:trace>
  <inkml:trace contextRef="#ctx0" brushRef="#br0" timeOffset="83992">13264 1272 7851,'0'6'-1323,"0"3"1058,0-2 0,0 3 265,0 0 0,0 5 0,0 2 0,0 2 0,0-2 0,1 2 55,2-5 0,-2 1 196,3-2 1,0-1-82,0 2 1446,4-3-483,-2 0-662,4-1 1,1 0-187,-1-3 1,-3-3-311,0-4 1,-4 0 32,4 0-213,0-4 220,-1-2 1,2-5 224,-4 1-474,-1-1 153,2 1 1,-3-4-531,5 0 1,-5-1 260,2 1 1,-3 2-199,-1-6 0,0 4 64,0-3 1,3 3 95,1-3 0,-1 4 388,-3-1 0,0 3 0,5 0 0,-4 4 0,3 0 0,-3 5 0,3-3 0,-1 5 0,4 0 0,-5 0 0,3 0 0</inkml:trace>
  <inkml:trace contextRef="#ctx0" brushRef="#br0" timeOffset="84320">13472 1345 7851,'0'7'0,"0"0"0,4-5-662,3 2 1,3-3 396,0-1 0,2 0 265,1 0 0,-1-1 0,2-3 0,-3 3 0,0-8 0,-1 3 0,1-4-92,-1-1 96,0 1 0,-3 0-90,0-1 1,-4 1 90,0-1 0,-2 4-8,-1 0 0,-4 2 8,-3-2-22,-3 2 17,0 0 1,0 4-1,-1-2 579,-4 6-377,4 3 0,-4 4 70,4 1 456,-4-1-450,4 5 1,-1-2 384,5 4 0,1-3-247,-1 4 1,3-4-69,4 3 1,0-4-111,0 0 1,0-1-234,0-2 1,1 1 65,2-1-603,3 1 468,0-6 1,3 4 15,-2-6-1607,-2 5 576,4-7 188,-3 4 0,4-5 891,1 0 0,-1-1 0,0-3 0,1 2 0,-1-5 0,1 0 0,4-3 0,1-1 0</inkml:trace>
  <inkml:trace contextRef="#ctx0" brushRef="#br0" timeOffset="84628">13835 1190 7851,'0'-16'-265,"0"2"1,0 2-332,0 2 1,-5 4 595,-1 3 0,1-3 0,-4 5 0,-1-4 0,-3 5 0,-5 1 0,4 3 0,0 0 327,4 3 0,3 3-5,0-3 1,5 3-417,-2 4 1,3-3-13,1 3 0,5 1 49,2-1 0,0 4 216,3-5-291,-6 6 71,9-8 1,-7 6 285,5-3 1,-2-3-160,-2 3 1,1-1 195,-5 1 0,1-3-76,-4 3 1,0-2 244,0-2 1,-5-3-46,-2 0 0,2-1 28,-2 1 1,-4 1 126,-3-5-556,0 1 79,-1-4 0,4 0-1020,-3 0 628,2 0-931,2 0 1,4-1-88,3-3 1346,2 3 0,5-4 0,11-4 0,7-3 0</inkml:trace>
  <inkml:trace contextRef="#ctx0" brushRef="#br0" timeOffset="84784">13929 1470 8170,'0'-6'3750,"0"2"-4086,0 4 1292,0 0-335,0-5-2874,0 4 1551,0-4 0,0 4 702,0-2 0,0 1 0,0-2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2:10.898"/>
    </inkml:context>
    <inkml:brush xml:id="br0">
      <inkml:brushProperty name="width" value="0.04297" units="cm"/>
      <inkml:brushProperty name="height" value="0.04297" units="cm"/>
      <inkml:brushProperty name="color" value="#AB1A01"/>
    </inkml:brush>
  </inkml:definitions>
  <inkml:trace contextRef="#ctx0" brushRef="#br0">90 135 7948,'-6'0'-171,"1"0"0,2-1 171,-1-2 1054,1 2-200,3-4-210,-5 0 352,4 4-605,-4-8 0,5 7 170,0-5 1,0 3 262,0-3-306,0 0 0,4-3 153,-1 0-546,10 4 55,-6-3 0,9 4 180,-2-2-412,2-2 218,5 3 0,0-1 166,0 0-249,-1 5-14,1-3 0,0 5 47,0 0 1,-4 0 27,1 0 0,-5 0-280,5 0 0,-5 5-15,0 2-2,-1 2 223,-6 1 0,2 4 59,-5 0-189,1 0 109,-4 1 0,0-2 43,0 4 173,0-4-127,0 7 0,-6-8 130,-4 6 1,-1-5-39,-3 5 1,-2-4-40,-1 3 1,1-4 22,-2 1 107,1-3-101,1 0 0,-4-1 60,3 0 146,2-4-280,-5 3 1,8-6 153,-1 4-400,1-5 116,6 3-850,-3-5 520,8 0-47,-4 0 1,10 0 87,2 0-550,7 0 501,2 0 1,5 1-247,-1 2-32,1-2 306,0 4 0,0 0 140,0 2-135,0 2 122,-1 1 1,0 1 182,-3-1 1,2 5-75,-5 3 0,0-2 126,-4 1 0,-1 0 20,-2 4 194,3 0-228,-9 0 1,3-1 174,-4-3 412,0 3-401,-4-4 1,-3 0 59,-7-2 454,-2-3-441,-5 0 0,-5-2 609,-1-2 0,0 1-360,-1-4 0,1-1 77,-5-3 0,1 0-2,0 0-208,4 0-132,-3-5 1,7 1 34,-5-3-470,10-2 201,-2 7-2206,10-7 1138,-1 3 692,5 1 1,6-3-5576,7 4 5888,12 1 0,8 3 0,10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2:36.090"/>
    </inkml:context>
    <inkml:brush xml:id="br0">
      <inkml:brushProperty name="width" value="0.04297" units="cm"/>
      <inkml:brushProperty name="height" value="0.04297" units="cm"/>
      <inkml:brushProperty name="color" value="#AB1A01"/>
    </inkml:brush>
  </inkml:definitions>
  <inkml:trace contextRef="#ctx0" brushRef="#br0">42 73 8589,'0'-5'2498,"0"0"-1554,0 5-238,0 0-213,0 5 46,0 0-173,0 11 1,1-4 18,3 6 88,-3-1-172,4 4 0,-4 0-52,2-1 0,-2 2 8,3 3 0,-3-5-206,-1 1 1,1 0 260,3-4-836,-3-1 444,3-1 0,-2-2 98,1 1-805,-2 0 279,4-8 215,-1 3-1658,-2-3 445,7 0 491,-8-2-494,8-4 345,-8 0-457,4 0 1621,0 0 0,-4-4 0,3-2 0</inkml:trace>
  <inkml:trace contextRef="#ctx0" brushRef="#br0" timeOffset="319">32 312 8244,'-9'-11'0,"2"1"0,-2 3 1390,6 0-608,0 0-819,3-3 43,4-1 0,2 5 239,4-1 0,4 3 110,0-3 1,8 5-11,-1-2 290,2 3-304,-2 1 1,0 1-246,-1 3 0,1-2 104,0 5 1,0 0-321,0 3 1,-5 1 122,-2-1-174,-3 1 149,0-1 0,-2 0 79,-2 1-173,-2-1 18,-5 1 0,0-1 157,0 1 255,-5-6-268,-1 5 1,-5-5 183,-3 6 0,-2-4-73,-5 0 0,0-5 81,0 1 0,0 2-34,0-1 167,1-1-155,3-3 0,-4 0 14,3 0-259,-4 0 94,11 0 182,-4 0-511,4 0 141,5-5-713,2 4 1,5-7 424,2 5 1,8-4-1059,6 3 1,3 0 36,1 0 1442,4 3 0,2-8 0,4 3 0</inkml:trace>
  <inkml:trace contextRef="#ctx0" brushRef="#br0" timeOffset="849">428 291 8303,'-5'-5'951,"-5"4"-133,9-3-425,-3 4 0,4 1-146,0 2 1,-4 0-14,1 4 0,-1-1 47,4 5 0,0-1-32,0 1 0,0-1 123,0 1 540,0 4-489,5-4 1,1 8 70,4-5 1,0 3-127,1-3 1,0 0-296,3-4 1,-2-1 102,2-2 1,1 1-31,-1-4 1,-1-1 279,-2-3-843,-1 0 342,1 0 1,-1-1-47,0-2-454,-4 1 420,4-7 0,-8 3-90,5-4 12,-5 0 0,3-2 1,-5-1-150,0-1 1,0-1 156,0 2 1,-4 1 60,1-2 1,-5-1-141,1 1 368,2 0-64,-4 4 1,3-4-182,-4 0 436,-1 5-189,5 0 0,-3 4-30,2-2 642,3-2-212,-1 8-5,5-4 1,0 4-8,0-3-344,0 3 21,9-3 1,1 4 235,10 0 91,-1 0-194,11-5 0,-3 4 170,4-3-446,0 3 183,0-3 1,2 1-170,1-4 1,-1 5 91,1-1 0,-5 0-406,-1 0 1,-4 2 101,4-3-818,-9 3 697,5-4 1,-13 4-23,3-2-388,-7 2 62,-2 1 153,0 0-750,-4 0 171,3 0 168,-4 0 0,-4 0 377,-3 0 1,-2-2-228,-2-1 0,1 1 58,-1-5 247,-4 4 482,4-6 0,-8 7 0,5-5 0,-4 0 0,2-3 0,-5-6 0,0 0 0</inkml:trace>
  <inkml:trace contextRef="#ctx0" brushRef="#br0" timeOffset="1047">792 21 8222,'-7'-9'0,"0"2"624,4 3-282,-1 4 1,3 0 155,-3 0 412,3 4-517,-4 2 1,5 6 227,0 1 190,0 4-437,0 3 0,0 1 537,0 0 0,2 0-347,1 0 1,-2 3 107,3 0 0,0 1-215,0-5 0,4 1-226,-1 0 0,-3-4 173,0 1-508,2-5 1,-4 5 0,4-4 331,-2-1-550,0-2 310,-4 0 1,3-4 44,1-1-2181,-1 1 1266,-3-1 0,1 2-1154,3-4 1,-2 0 2035,5 0 0,0 2 0,4 4 0</inkml:trace>
  <inkml:trace contextRef="#ctx0" brushRef="#br0" timeOffset="2152">1822 355 8132,'0'-11'-395,"-3"4"276,-1 0 1,0 4 701,0-4 0,2 1-248,-5-1 1,0-1-178,-3 5 0,-1-4 178,1 3 381,-5-4-358,3 7 0,-6-4 120,4 5 324,-5 0-382,3 0 0,-1 1-199,-1 3 1,2 1 32,-1 1 0,2 7-7,4-2 0,-2 1 112,-1-1-247,4-1 81,1 5 1,8-3 195,-2 2-562,1-3 178,2 0 1,5-1-314,2 0 0,3-3 190,4 0 1,-1-4-289,4 0 1,1-2 82,2-1-592,1 0 574,0 0 1,0-4-95,0-3-277,4-3 374,-3 0 0,4-2-323,-6-1 212,-3 1 220,-2-8 0,-5 8 113,0-6 1,0 2-141,-3-1 1,-3-3 248,-4 3 1,-1-3-74,-2-1 0,-3 2 230,-5 1 0,0-1-77,-3 1 703,2 3-522,-3 0 0,4 5 97,-3-1 193,2 1-331,-3 4 1,8 0 391,0 3 1,4 2-206,-4-3 1,4 8-311,-4 3 1,4 5 199,0 2 1,2 5 128,1-2 0,0 4-58,0 3 90,0-2-268,4 8 0,-1-7 177,4 5-445,0-5 91,3 3 1,4-5 56,0-1 0,0-2 116,-4-1 0,5-4-268,2 1 0,-2-6-31,-1-1-207,3-5 242,-6 3 0,5-5 0,-2 0 1,-2-2 52,2-1 0,-2 1-15,2-5 0,-2 0-8,2-4 0,-6 0-19,-1-3 0,-4 2-41,4-1 0,-5-3-48,2 3 1,-3-1-64,-1 3 0,0 1 152,0-1 1,0 5-1290,0-1 423,0 4 1204,0-1 180,0 4 1,0 1-203,0 2 1,0 3 352,0 4 1,1 1-260,3-1 0,-3 4 12,2 0 0,2 0 12,-2-4-735,5 1 313,-6-1 1,7 1 227,-2-1-1600,2-4 1012,1 3 0,1-4 75,-1 2-1882,1-3 1416,-1 1 0,-3-4 812,0 2 0,0-1 0,3-2 0</inkml:trace>
  <inkml:trace contextRef="#ctx0" brushRef="#br0" timeOffset="2327">1999 187 8241,'-10'-7'0,"-1"0"0,6-1 0,1 5 2040,3 1-483,1-2-733,0 4-1619,0 4 656,0-2 0,0 3-223,0-1 1,3-2 280,1 5 0,4 0-476,-1 3 0,3 4 187,4 0 370,-2 0 0,3 1 0,-5 1 0</inkml:trace>
  <inkml:trace contextRef="#ctx0" brushRef="#br0" timeOffset="2724">2374 343 8102,'-10'-10'0,"3"0"1646,0 4-1101,0-4 0,-5 6-598,-2-3 1,2 1-37,-6 2 1206,5 3-664,-6-3 0,3 4 37,-5 0 1,3 1-19,1 2 1,4 1-117,0 6-337,1-2 64,2 7 1,4-1-153,2 0 0,3 1 113,1-1 1,1-1-142,3 4 0,5-5 110,5-2 0,4 0-238,0-3 0,1-2-10,2-2-142,5-1 199,-4-2 0,3 0-28,-4 0 1,0-5 118,0-2 1,-2-2 111,-1-2 0,-3-2-77,-5-1 1,-1-5 252,-2 2 0,-2-3 38,-5-1-83,0 0-69,-5 5 0,-2-3-36,-7 1 287,3-1-145,-9-2 0,4 3-70,-5 1 111,-4 4-35,3-6 0,0 7-286,4-2 1,6 6 147,-2 1-1866,2 5 1024,6-3-1291,2 10 1309,8 1 0,3 4-144,7 1 907,2 4 0,10-4 0,1 4 0</inkml:trace>
  <inkml:trace contextRef="#ctx0" brushRef="#br0" timeOffset="3160">2833 323 8124,'-6'1'0,"3"3"0,2 2 1550,1 4 1,4 4-95,3 0-1388,-2 4 111,4-6 1,-8 3 178,3-5 393,1 1-366,-3-1 1,3 1 778,-1-1-370,-3-4-603,8 3 171,-8-8-877,4 4 536,-5-5-382,5 0 0,-4-5 0,2-2-2,-2-2-111,-1-6 1,0 2 0,0-3-145,0 1 1,0-2 215,0 3 1,2-5 171,1 2 1,-1 1-94,5-2 272,0 1 0,0 1 1,0 2-425,1 2 813,2 2-292,-5 4 1,5-2-31,-4 5 809,4-1-564,0 4 1,-3 5 477,0 2 1,-1 3-96,1 4 55,2-2-338,-8 7 0,7-6 219,-4 4-26,4 1-256,-7 3 0,7-4 199,-4 0-825,4-4 294,-3 2 1,2-5 250,0 1-1379,-4-1 831,6 1 1,-4-1-943,1 0 0,4-4 575,-3-2 1,2-3-647,1-1 0,2 0 158,2 0 247,-3 0 350,9 0 589,-8-5 0,7-5 0,-3-6 0</inkml:trace>
  <inkml:trace contextRef="#ctx0" brushRef="#br0" timeOffset="3615">3363 322 8372,'-1'-9'742,"-3"2"747,3-2-919,-8 8 1,7-4 100,-5 5-328,0 0 1,-7 1 0,-1 3 426,-1 3 0,-1 2-344,0 1 1,-1 1 159,4-1 0,-4 1 108,4-1-692,1 0 73,7 1 1,-2 0 311,4 3-330,1-2 0,7 3 301,3-5-550,3-4 187,5 3 1,1-8-192,5 3 1,-1-3 98,1-1 1,0 0-380,0 0 1,0 0 55,-1 0-261,1-5 417,0 4 1,-4-8-177,1 2-61,-5-2 241,2 3 0,-6-3-162,-2 2 3,-3-2 155,1-2 0,-4 1-315,3-1 163,-8 1 133,-2 0 1,-5-3 204,-3 2 0,2-1 25,-1 5 0,-3-4 144,3-3 0,-1 6-349,3-2-95,1 2 1163,4-3-295,1 1-331,5 4 0,5-2 912,2 5 0,7-2-448,3 2 1,4 1-1,3-1 0,-2-2 136,3 2-1043,1-1 266,-4 4 1,8-1 256,-2-2-1206,-2 2 707,4-4 1,-10 5 132,1 0-1707,0 0 1198,-9 0 1,3 0-1192,-5 0 1215,0 0 1,-4-1-987,-2-3 836,-3 3-124,-1-8 586,-5 8 0,1-8 275,-3 2 0,-7-3 0,2 0 0</inkml:trace>
  <inkml:trace contextRef="#ctx0" brushRef="#br0" timeOffset="3784">3593 42 8124,'-6'0'829,"2"5"1,0 1-295,1 4 1101,-1 5-1020,4 1 0,0 5 92,0 0 931,0-5-1041,0 4 1,0-4 150,0 5 1,1-2-268,3-1 1,-2 1-351,5-1 1,-4-2 225,4 1-1542,0-4 948,-1 7 0,2-9 239,-4 3-2907,-1 2 1955,2-4 0,-4 3 949,2-5 0,-1 1 0,-2-1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2:24.250"/>
    </inkml:context>
    <inkml:brush xml:id="br0">
      <inkml:brushProperty name="width" value="0.04297" units="cm"/>
      <inkml:brushProperty name="height" value="0.04297" units="cm"/>
      <inkml:brushProperty name="color" value="#AB1A01"/>
    </inkml:brush>
  </inkml:definitions>
  <inkml:trace contextRef="#ctx0" brushRef="#br0">16 115 8361,'-5'-5'1136,"0"4"-370,5-3-406,0 4 1,0 4 258,0 3 1,0 4 136,0 2-14,0-1-391,0 8 1,1-4 146,3 5 210,-3-1-328,8 1 1,-4 0 157,2 0-496,2 0 155,-8 0 0,7-2-356,-5-1 1,4 0 218,-3-4 0,3 0-723,-4-4 0,2 0 111,-2-4-435,-1 4 143,2-4 222,1-1-1324,-4 5 318,4-9 723,-5 3-1,0-4 468,0 0 0,-2-3 438,-1-1 0,1-4 0,-5 1 0,0-2 0,-4-1 0,-1-1 0,1 1-644,-1-5 644,6 3 0,-1-3 17,0 5 1,5-1 65,-2 1 0,3 3 36,1 0 1195,5 0-790,-4 1 1,11 1 358,-1 1 1,3 3-300,0-2 1,2 1-149,5 2 1,1 4 19,2-1-33,-2 5-227,3-2 0,-7 5 195,-1-1-842,0 0 440,0 1 1,-2 0 45,-5 3-68,-4-2 43,3 3 0,-8-5-140,3 1 70,-3-1 1,-6 1 254,-2-1 1,-3-3 14,-4 0-14,-2-5-116,-5 7 0,0-7 84,0 1-253,0-2 193,1-1 1,-2 0 71,-3 0-242,3 0 57,2 0 0,1-1-1142,5-2 560,0 1-1178,4-2 854,4-1 1,7 4-246,10-3 0,5 3 369,8 1 791,-2-4 0,8 3 0,-3-4 0</inkml:trace>
  <inkml:trace contextRef="#ctx0" brushRef="#br0" timeOffset="425">568 397 8339,'16'-16'461,"-2"2"1,-6 2-330,-1 2 745,-5 4-509,3-8 0,-5 11-268,0-8-7,-5 3 1,-1-1 113,-8 2 1,-1 3 47,-3 4 271,-1 0 0,2 0 1,-5 0 392,-2 0-643,7 4-50,-8 2 0,10 6-209,-2 1 66,-3-1 26,9 8 0,-1-9 67,5 3 1,5 1 43,-1-1 1,1 0-347,2-4 0,5 1-15,2-1-315,2 1 335,6-6 0,-2 1-76,4-2-320,1-3 354,-2 3 1,2-4-259,-4 0 11,5-4 209,-8 3 1,8-5-183,-5 2 1,0 0 161,-4-3 1,0-3-102,1 4 0,-2-4-71,-2 0 293,2 4-49,-3-3 0,0 7-157,-3-5 479,3 4-112,-5-6 537,4 8-358,-5-4-163,0 5 1,1 1 565,3 3 0,-3-2-49,2 5-182,-2 0-153,-1 8 1,0-3 271,0 2-606,5-3 256,-4 0 1,5-1 225,-3 0-1038,-1 1 487,7-1 1,-7-3-708,5 0 0,-1-4 436,1 4 0,2-4-696,-2 0 0,2-2-59,2-1 223,-1 0 522,5-4 1,-3 1 424,1-4 0,4-4 0,-1-5 0</inkml:trace>
  <inkml:trace contextRef="#ctx0" brushRef="#br0" timeOffset="766">985 272 8288,'0'-10'326,"0"-1"43,0 1 0,-1 3-123,-2 0 1148,2 5-867,-9-3 1,5 5-594,-6 0 1,-4 0 52,-2 0 1,1 1 389,-2 3 1,2 0-194,-1 3 0,3 3-149,7-4 247,-2 4-950,7 0 509,-2 1 1,5-1-52,2 0 9,8 1 197,0-1 1,9 1-28,-3-1 1,3 0 9,1 1 1,0-1 74,0 1 0,-2-1-176,-1 0 341,-3 1-236,-5-1 0,0 1 66,1-1 295,-5 1-179,-2-1 1,-4 0 58,0 1 43,0-5-115,0 3 0,-4-7 185,-3 5 0,-7-5-22,-4 2 0,1-3-291,-4-1 1,4 0 247,-4 0-814,0 0 342,10 0 127,-9 0-1296,9-5 919,-4 0 1,9-2-4,2 0-1145,3 0 975,1 1 0,2-3-159,5 2 0,1-2 782,10-2 0,4-4 0,4-1 0</inkml:trace>
  <inkml:trace contextRef="#ctx0" brushRef="#br0" timeOffset="949">1131 334 8266,'11'0'0,"-4"0"1546,-1 0-647,-3 0-476,6 4 1,-4 2 373,2 4 0,1 1-293,-5-1 1,4 2-38,-3 2 0,0-3 1,0 3-409,-3-2 130,3-2 1,-4 1 254,0-1-760,0-4 270,0 3 284,0-3-1815,0 4 670,0-4-1054,0-1 829,0-5-1458,0 0 2590,0-5 0,0-1 0,0-4 0</inkml:trace>
  <inkml:trace contextRef="#ctx0" brushRef="#br0" timeOffset="1112">1131 282 8266,'-3'-11'0,"-1"1"0,1-1 3521,3 6-2039,0-5-2610,0 9 474,0-4 305,0 5 1,0 2 166,0 1 1,3-1-83,1 5 0,4 0 46,-1 4-1178,2 4 624,1-4 772,1 4 0,4-4 0,1-1 0</inkml:trace>
  <inkml:trace contextRef="#ctx0" brushRef="#br0" timeOffset="1373">1496 323 8265,'3'-7'-1,"0"0"0,1 4 0,-4-4 1944,0 5-550,5-3-527,-4 5-600,3-5 1,-8 4 376,-3-2 1,-6 5 187,-1 1-113,-4 6-339,1-4 1,0 9 146,0 0-227,4 0 0,-1-4 0,6 1-70,1-1-91,5 1-37,-3-1 0,5 0-21,0 1 1,6-4 128,4 0 1,5-5 50,6 2 1,1 0-83,2 0-573,3-1 235,4-3 0,1 0-5,-1 0-3117,0 0 2123,0 0 0,4 0-1706,0 0 1492,4 0 592,-7 0 781,4 0 0,0-5 0,1 0 0</inkml:trace>
  <inkml:trace contextRef="#ctx0" brushRef="#br0" timeOffset="1773">2245 105 8388,'0'-6'1321,"5"2"-615,2 8 0,2 2-238,1 4 1,1 5 103,-1 2 0,4 4-126,0 3 0,0-2 107,-4 3 1,2 0 167,2-1-245,-3 1-276,4-4 1,-8-4 134,0 0-1063,0 1 603,-1-2 1,2-1-831,-5-5 0,4 1 141,-3-1-818,-1 1 1095,2-6 0,-3 0-1709,5-5 2246,-5 0 0,8 0 0,-5 0 0</inkml:trace>
  <inkml:trace contextRef="#ctx0" brushRef="#br0" timeOffset="2446">2766 160 8312,'-21'0'571,"1"0"-400,3 0 1,-3 4-388,3 3 0,-8 2 83,-2 2 0,-3 3 158,-2 0 0,-2 3-126,-1-3 897,0 4 0,5-6 0,1 2 146,1-3-263,10 4 0,-4-3 1,10 2-321,3-3 0,6 0-113,-1-1 1,3-3-187,1 0 1,2 0 83,5 3 0,1-3 218,10 0 0,0-3 10,7 3-368,-3-5 0,4 3 0,-3-4-63,2 2-660,3-2 520,-1 4 0,0-5-562,-3 0 0,1 0 402,0 0 1,-2 0-674,-6 0 1,3-1-66,-3-3 445,-2 3 0,0-4 1,-4 2-450,-1 0 529,1-5 318,-1 6 0,-3-6 254,0 5 0,-5-5 0,6 6 0,-4-5 0,4 4 1122,-7-6-894,4 8 1,-4-3 1005,2 8 0,-2-2-325,3 5 0,-3 0-185,-1 3 1,3 1-22,1-1-131,-1 1 1,-1-1 315,1 1-638,-2-1 125,4-4-269,-1 3 45,-2-8-232,2 4 208,-4-5-393,0 0 1,1-4-42,3 1 1,-2-5-190,5 1 0,-3-6-348,2-1 0,0 0 344,1 4 0,2-4-162,-2 0 1,3 0 181,0 4 1,4-4 282,0 0 1,3-2-179,-3 5 628,0-1-229,1 6 1,-3-3-259,1 2 593,-1 2-264,-2 5 1,1 0 669,-1 0 1,-3 5-366,0 2 1,-3 2 321,3 1 1,-5 4-242,1 0 1,0 0-44,0-4 0,-2 4 134,3 0-1195,-3 0 520,-1 1 0,0-3 95,0 2-1367,0-8 964,0 4 0,0-4-1126,0 4 1079,4-4 1,2 2-688,5-5 1,-3 1 118,2-4 282,-2 0 744,7-5 0,0-1 0,2-4 0</inkml:trace>
  <inkml:trace contextRef="#ctx0" brushRef="#br0" timeOffset="3144">3380 315 8235,'0'-11'0,"0"1"0,0 0 1913,0 4-499,0-3-623,0 7-736,-5-2 164,-1 4 0,-4 0 227,-1 0 1,0 1-131,-3 2 0,2 3 112,-1 5 0,-2-1 45,1 0-428,0 5 39,3 2 1,4 0 353,0 0-650,5-4 216,-2 7 0,4-9 227,0 3-597,0-2 344,0-2 1,4 1-119,3-1 0,-1-1 39,1-2 1,0 1-152,3-4 285,1-1-36,-1-3 1,0 0-304,1 0 26,-1 0 256,-4-4-509,3-2 300,-3-5 0,4 4 23,1 0-287,-1 1 224,-4-10 0,2 5-163,-4-3 118,4 2 83,-7-3 0,7 4 160,-5-3 1,2-1-127,-1 1 223,-3 0-58,3-1 0,-3 5-180,3-1 659,-3 1-141,4 9-185,-5-8 148,0 7-130,0-2 0,3 5 144,1 2 0,-1 3-76,-3 5 0,1-1 205,3 0 0,-3 2 189,2 2-211,3-3-250,-5 4 1,7-4 171,-4-1 62,4 1-220,-7-1 1,8-3 215,-2 0-280,3-5 100,-5 3 1,5-5-248,-3 0 1,2 0 70,1 0 1,-3 0-256,0 0 1,0-4 52,3 1-613,1-5 538,-5 2 1,3-4-15,-2-1-138,2 1 179,2 4 1,-5-3-215,1 2-59,0 2-75,-1-4 194,3 8 1,-6-4-142,4 5 645,-5 0-68,7 0 613,-3 5-501,0-4 1,2 8 46,-5-2 8,5 2-105,-2-3 1,3 3 302,-2-2 0,3 1-128,-3-1 1,2 2 163,1-6 0,1 4-109,-1-4 0,-3 1 94,0-4 0,0 0 39,3 0-10,-4 0-147,3 0 0,-6-1 121,4-3-612,-5-2 208,7-4 1,-8 0-39,3-1 0,-3 1 169,-1-1 0,0 1-478,0 0 1,0-1 185,0 1 1,0-1-976,0 1 1,-1 0 99,-3-1-1069,3 1 1306,-8 4 0,8-7-87,-3 3-744,-1-3 994,3 3 0,-2-5 609,4-3 0,0-1 0,0-2 0</inkml:trace>
  <inkml:trace contextRef="#ctx0" brushRef="#br0" timeOffset="3367">3930 0 8199,'0'9'2261,"0"1"-2100,0-2 861,0 12-403,0-9-280,0 9 1,4-4 49,-1 5 0,2 0-153,-2 0 1,0-1 254,4 1 0,-4-3 138,4-1-178,-5 0-164,8 0 0,-6-1-628,3-2 0,2-3 278,-2 3 0,-1-2-422,1-2 0,-3 0 349,3 1 1,-5-4-1135,1 0 1,0-5 70,0 1-446,-2-1 340,4-2 586,-5 0-26,0 0 497,5 0 1,-3-2 247,5-1 0,0-3 0,3-4 0</inkml:trace>
  <inkml:trace contextRef="#ctx0" brushRef="#br0" timeOffset="4925">4088 367 8194,'0'-6'130,"1"1"160,2 5 1222,-2 0-596,4-4-256,0 3 1,2-4 169,6 5-320,-1 0-194,3-5 1,-1 3-279,0-5 0,4 4 114,0-4 0,1 3-101,2-3 1,0 4 187,0-4-663,-5 5 344,4-8 0,-5 8 72,2-5-500,-2 5 1,-8-6-32,0 4 194,-5-4 0,2 7-51,-8-3 0,-2 3 128,-4 1 0,-5 0 202,-2 0 1,0 1-90,0 3 0,4 2 237,0 4 0,1 1 27,2-1 238,-1 0-225,5 1 0,1-1-19,1 1 64,3-1 1,-4-3 0,6 0 270,3 1 1,2-2-186,4 1 0,2-4-3,2 4 0,-2-3-107,6 3 0,-1-5-127,4 1 0,3-2 208,0-1-646,1 0 304,0 0 0,-3 0 92,2 0-229,-2 0 0,-1-3 0,0-2-76,0 0 0,-4 1 95,1-3 1,-6 0 267,2-3 1,-7 3-193,-3 0 261,1 0-222,-4-3 42,4-1 19,-10 1 0,0-1 0,-6 2 1,1 2 43,-5-2 0,0 8 1,-4-3 157,2 3 0,1 1-113,-2 0 1,-1 1 91,1 3 0,3-2-26,1 5 105,-2 0 0,6 3 0,-2 1-28,4-1 1,6 1-65,-2-1 1,3 0 31,1 1 0,0-1-5,0 1 0,5-2 7,2-2 0,6-3 60,0-4 1,6 0 79,-2 0 0,3 0 130,1 0 1,-2-1-203,-1-2 1,1-3-1069,-1-4 0,-3-1 857,-1 1-2196,-3-1 1054,0 1 511,-1-5 278,1 3 0,-1-7 56,-4 7 146,3-7 0,-8 6-88,3-5 63,-3 1 70,-1-4 0,0 0 191,0 1-26,0-1 0,-1 3-238,-3 1 603,3 0-299,-4 1 1,4 1-126,-2 4 209,2 5 37,-4-3 546,5 8-527,0-4 1,-4 10 128,1 2 1,-2 6 176,2 0-208,2 6 0,-4-4 0,5 4 294,0-2-257,0 0-98,0 4 1,1 0-85,3 0 1,-2-2-90,5-1 1,0 0-130,3-4 1,1 3 67,-1-3 0,4 0-167,0-3 1,3-1 0,-3 0-406,5-4 369,-3 3 0,5-7-59,-1 1-47,1-2 1,-3-1 0,-1 0-148,2 0 282,0-4 0,-1 1 0,-2-4-32,-1-1 0,2-1 20,-3-1 1,0-2 62,-4-2 0,-3 3-49,0-3 1,-5-1 136,2 1 1,-3 0-124,-1 3 151,-5-4 0,0 5 0,-6-2-94,1 4 229,-1 6 0,1-3 0,0 5 53,-1 0 0,1 0-203,-1 0 1,0 5 171,-3 2 0,2 3-89,-1 4 261,1-2-157,2 3 1,0-1-56,3 0-66,-2 4-6,8-6 1,-4 3 82,5-5-260,0 5 1,4-3 0,0 2 7,2-3 1,1-4 86,4 0 1,-1-1-69,0 1 0,1-3 37,-1-4 1,4 0-11,0 0 1,0 0 57,-4 0-295,1 0 0,-1-4 1,0-3-159,1-2 39,-5-2 2,3 1 244,-8-1 192,8 1-133,-8 0 1,4-1-73,-5 1 279,0-5-194,0 3 0,0-3 367,0 5-185,0-1 0,0 1 9,0-1 511,0 6-278,0-5-567,0 9 270,0-3 1,0 5-201,0 2 0,0 3 114,0 4 1,0 4 180,0 0 1,0 5-159,0-2 1,0 4 175,0 3 1,0-2-187,0 2 246,0 3 0,0-4 0,1 5 211,3 1-235,-3 1 0,7 1 0,-5 0-119,0 1 1,-2 2 116,-1 1-629,0 0 300,0-4 0,-1-4 129,-3-3-210,-2-2 221,1-6 0,-8-1-58,3-5-284,-8-4 153,7 4 0,-9-9-114,3 2-637,-3-6 540,-1 2 1,4-9-265,-1 3 0,7-3 193,0-4 1,2 1-198,6-4 1,-1 3-161,4-3-226,0-1 598,5 2 0,1-2-35,4 4 1,2-5 146,2 2 0,-2 1-51,6-2 323,-1 6 0,3-7 1,-2 5 120,0 2 0,-1-3-153,4 1 1,-4 0 497,0 3 1,-3-3-53,4 1 174,-6-6 0,5 6 1,-5-3 223,2 1-313,0-3-160,-4 1 1,4-3 3,0-1 0,0 0-12,-4 0 1,-4 4-154,-2-1-169,1 1 188,-3 1 0,2 1-67,-4 4 0,-1 1 57,-2 0 1,-3 4-242,-5 2 0,0 3 91,-3 1-135,2 0 212,-7 5 1,6 1 66,-4 4 129,4 0-100,-2 6 1,8 0 303,0 5 1,5-1-110,-2 1 0,3 0 66,1 0 0,0 0 155,0-1-268,5-3 0,4-2 0,6-5 324,1 1-433,2-1 0,2-3 0,1-1 282,0-2-480,4 0 87,-3-4 1,5 0-640,-3 0 0,-2 0 341,3 0 1,-5-4-1232,-2 1 1,0-1 146,-4 4-2205,0-4 3492,-8 3 0,3-9 0,-3 5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2:21.550"/>
    </inkml:context>
    <inkml:brush xml:id="br0">
      <inkml:brushProperty name="width" value="0.04297" units="cm"/>
      <inkml:brushProperty name="height" value="0.04297" units="cm"/>
      <inkml:brushProperty name="color" value="#AB1A01"/>
    </inkml:brush>
  </inkml:definitions>
  <inkml:trace contextRef="#ctx0" brushRef="#br0">1674 250 8376,'-7'-9'362,"0"2"1,0 2-260,-3 5 1309,-1 0-876,1 0 0,-5 0-249,-2 0 0,-4 4-28,-3-1 1,0 4 280,-3-3 0,4 4 176,-2-1-392,8-3-110,2 6 1,8-8 215,0 5-1512,5 0 842,-3-1 1,7 3 87,5-2-648,0 2 547,13 1 1,0-3-105,4 0 1,1 0 78,0 4 1,-2-1 11,5 0 1,-5 1-165,1-1 536,-7 5-83,3-3 1,-8 3-82,1-5 336,-1 1-155,-6-1 0,-2 1-12,-4-1 307,-4-4-247,-2 3 1,-9-7 308,-2 5 0,-7-4-184,0 0 0,-4-2 10,4-1 0,-4 0 85,4 0-448,-5 0 216,7 0 1,-3-1 198,4-2-613,0 1 216,0-7 1,4 4-195,0-1-311,8-4 354,-4 5 1,11-2-731,-1 0 0,2 3 404,1-3 0,9 1-600,5-1 1,4-1 7,3 5 297,0-5 811,5 2 0,0-4 0,5-1 0</inkml:trace>
  <inkml:trace contextRef="#ctx0" brushRef="#br0" timeOffset="561">1863 315 8354,'3'-7'0,"0"0"1155,1 4-204,-4-1-157,0 4-501,-5 0 1,0 1 0,-7 2 158,-2 4 0,-2 4-158,-5 3 1,4-3 428,-1 3 0,1 1 39,-4-1-197,5 4-336,1-6 1,6 7 163,2-6-325,2 6 31,1-8 0,2 5 360,-1-6-809,2 0 317,5 1 1,2-4-205,5 0 0,0-4 145,3 4 1,2-5-265,5 2 1,-4-3 61,1-1-237,-1-5 300,4 4 0,-5-8 10,-2 2-170,2-2 165,-4-2 1,2 1-13,-7 0 88,2-1 44,-8 1 0,7-2-230,-5-2 1,1 3 126,-4-3 0,0 2 184,0 2 0,-4-1-111,1 1 267,-5 0-102,7-1 0,-8 4-193,2 0 600,2 5-139,-4-7 177,8 8-152,-4-4-511,5 5 210,0 5 0,1 0 177,3 6 0,5-1-112,5 1 200,0 4-116,1-4 0,-3 5-66,6-2 75,-6-2-127,3 3 1,-1-1 163,0 0 0,1 1-67,-1-1 0,-2-3-55,2 3 1,-3-6 51,0-1 0,-2-4-320,-2 4 186,2-4 289,-8 1 0,4-5-36,-5-2-14,0 2-159,0-9 1,0 3 94,0-6-407,0 1 1,-4-7 0,0 6-10,-2 0 0,0-2 224,-1 1 0,-1-3-241,5 3 1,-4-1-118,3 1-642,1 2 630,3-3 0,0 5-272,0-1-1030,0 6 1021,0-5 1,0 8-723,0-5 138,4 5 490,2-3 750,5 5 0,-1-4 0,0-2 0</inkml:trace>
  <inkml:trace contextRef="#ctx0" brushRef="#br0" timeOffset="941">2248 352 8330,'5'11'1446,"-1"-1"0,1 0-618,-2 1 0,4-1-353,-4 1 0,4 0 12,-3 3 42,4-2 1,-7 3 80,3-5 496,-3 1-632,-1-1 1,0 0 237,0 1-662,0-5 337,0 3-767,0-3 201,0-1 0,0 1-594,0-2 698,0-3-63,0 3 94,0-4 0,0-4-113,0-3-896,0 2 594,0-4 1,3 0-779,1-5 628,4 0 259,-2 4 1,0-4-190,1 0 0,0-4 191,4 5 1,-1-1 312,1 3 0,-2 1-203,-2-1 232,2 6-29,-3-5 1,1 9-349,0-2 944,-5 2 0,7 2 198,-2 2 0,-1 3-392,1 4 1,-4 1 129,4-1 0,-4 1-128,0-1 0,3 0-419,1 1 1,-1-1 66,1 1-1055,-5-1 739,7 1 0,-3-2-36,4-2 0,1 1-244,-1-5 0,2 4-1468,2-3 990,-3-1 554,9-3 0,-4 0 503,5 0 0,0-4 0,-1-2 0</inkml:trace>
  <inkml:trace contextRef="#ctx0" brushRef="#br0" timeOffset="1386">2798 398 8281,'-4'-11'-4,"-2"1"950,-4 0 0,-1-1-359,1 1 0,-1 4-290,1 3 1,-2 1 146,-2 2 60,3 0-189,-9 0 1,8 2 658,-6 1-423,5 3-181,-6 4 1,11 4-275,-3 0 1,4 4 157,0 0 0,3-2-312,4 1 0,0-3 106,0 4 0,4-5-457,3 5 1,6-5 230,1 0-856,0-6 691,1 3 0,1-6-57,5 3-858,-5-2 755,-1-5 1,-1 0-164,0 0 1,3-1 194,-3-3 1,0-2-164,-4-4 1,0-2 201,-3-1 1,1 0 94,-5-5 1,1 5 336,-4-5 0,0 5 0,0-11 0,-2 10 0,-1-6 0,-3-4 0,-4 2 0,1-3 0,2 4 0,-3-3 0,3 0 0,-1-4 4,1 4 0,-1 0 302,5 7 1,-1-1 521,4 4 0,0 3-311,0 4 1442,0 5-500,0-3-603,0 5-257,0 5-268,0 1 0,2 8 322,1 0 0,-1 4-185,5-1 0,-1 7 33,1 0 1,2 1 5,-2 0-454,2-3 1,-2 3 0,-1-4 419,-1 0-1308,3-1 684,-2 1 1,1-3 120,0-1-1915,-1-4 1313,0 6 0,3-7-10,-2 2-2037,-2 2 1215,4-4 1464,-3 3 0,9-10 0,1 0 0</inkml:trace>
  <inkml:trace contextRef="#ctx0" brushRef="#br0" timeOffset="-794">280 333 8322,'0'11'365,"-1"0"365,-2 3-593,-3 2 0,-5 2 693,1-1 0,3 0 0,0 3-86,-1-3 1,2 2-401,-1-5 0,5 0-247,-1-4 0,-2-3 302,1 0-28,1-5 50,3 3 99,0-5-132,0 0-127,0-5-932,0 0 490,0-6 1,0-4-252,0-2 0,5-3 244,2-1 1,2-3-243,1 0 0,-3-8 173,0 5 0,0-6 71,3 6 1,1-4-95,-1 0 378,1-5-247,4 4 0,-4-3-18,3 8 339,-2 1 1,-2 6-1,-1 3 688,-2 3-476,3 3-272,-9 5 37,3 1 275,-4 10-200,0 5 0,0 8 104,0 6 674,0-2-587,0 13 0,0-8 137,0 8-37,0-3-190,0 0 0,0 2 161,0 1-458,0 0 75,5-9 0,-3 3-284,5-4 1,-3-2 166,3-6 0,-4 2-667,4-6 0,-4 1 59,4-3-1403,-4-1 1286,6 1 0,-7-6-119,5-1-676,-4 2 389,6-5 303,-8 3-642,4-4 1484,-5 0 0,0-4 0,0-2 0</inkml:trace>
  <inkml:trace contextRef="#ctx0" brushRef="#br0" timeOffset="-631">197 478 8322,'-15'0'0,"7"-3"3310,-3-1-1478,8 1-1309,-2 3 1,10-4-29,2 1-897,7-1 319,2 4 1,6-3 253,2-1-871,3-4 515,4 7 1,5-4 8,2 5-732,3 0 625,0 0 0,1 0-2297,-1 0 2580,1 0 0,0 0 0,-1 0 0</inkml:trace>
  <inkml:trace contextRef="#ctx0" brushRef="#br0" timeOffset="19795">250 1136 8080,'0'-10'-419,"1"3"1759,3 0-842,-3 0 0,3-4-362,-4 1 0,4-1 114,-1 1 410,1 0-343,-9-1 1,3 2 142,-5 2 121,0-2-255,-3 8 1,-1-7 160,1 4-39,-1 1-262,-4 3 1,3 1-63,-6 2 0,4 4 140,-3 7 1,3-1-139,-3 4 1,5 0 226,2 4-28,-1-5-145,6 4 0,-1-5 176,2 3-539,3 1 201,1-7 0,5 6-252,2-4 0,2-3 159,1-5 0,1-3-168,-1 0 0,5-2 81,3-1 0,0-1-62,-1-2 1,2-3-134,-5-4-434,4-1 482,-6-4 0,3 2-233,-5-4 106,1 4 252,-1-6 1,-1 7-85,-2-2 338,-2 3-91,-5 0 0,0 1 135,0-1 1,0 5-2,0-1 114,0 4-110,0-1 58,-5 8-40,4 2 1,-3 6-43,4 1 474,0 4-300,0 4 1,0 0 381,0 4-359,0 1-85,0 10 0,1-2-32,2 4 0,0 0-1,4 4 0,-5-1-150,1 1 0,2-1 296,-2-3-350,1-2 54,-4-5 0,0-1 113,0-2-284,-5-3 107,-1-4 1,-7-5 62,-1-2 270,-9-2-145,5-2 1,-8-4-111,1-3 1,0 2 45,-3-2 0,3 0-379,4-7 1,0-2-46,0-4 137,5 0 96,1-1 1,6-3 74,2 0-492,2-4 1,5 3-1,1-4-884,3 2 235,2 0 652,9-9 0,4 4-186,6-2 0,0 1-97,-1-2 595,3 3 26,-1-8 1,1 8-248,-3-2 605,3 2-201,4-3 0,-3 2-237,0-5 312,-1 5-99,5-7 0,-6 6 630,-1-3 0,-3 6-304,-2-3 0,-5 7 501,-4-3 0,-2 6 10,-5 0 324,-1 2-135,-3 2-264,0 4-175,-5 1-205,0 5 0,-9 5 39,0 2 65,-5 7-249,3 2 0,-3 8 264,1 1 0,3 0-66,5-1 1,4-2-108,2 3 1,3-5 93,1-2-450,0-3 158,5 0 0,4-5 241,5 1-464,5-1 162,-3-9 1,5 4 192,-1-5-455,1 0 205,0-5 0,3 0-185,1-6 0,-1-3 71,-3 0 0,-2-4-191,-1 0 0,-3 0-118,-5 1 136,1-3 261,-6 4 0,0-4-85,-5 3-223,0-3 286,-9 9 1,1-4-151,-10 4 80,-4 1 70,-4-1 0,-5 5 1,-1 3 0,1 2-14,0 1 0,1 0-294,2 0 0,0 4-144,7 3-1373,3 3 1191,7 0 1,6 1-97,1-1 817,12 5 0,9-3 0,9 3 0</inkml:trace>
  <inkml:trace contextRef="#ctx0" brushRef="#br0" timeOffset="20159">1436 1156 8084,'-6'-11'0,"1"6"-1293,5 0 955,5 5 1,-4 5 284,3 1 0,0 4-58,0 0 0,0 4 321,0 0 1,-3 1-208,2-1 1178,-1-3-860,2 4 1,-3-4-190,3-1 8,-3 1-78,4-1 0,-3 0-918,5 1 0,-4-2 581,4-2 0,-4-1 275,0-3 0,3-2 0,0 4 0,4-10 0,0 0 0</inkml:trace>
  <inkml:trace contextRef="#ctx0" brushRef="#br0" timeOffset="20796">1550 1165 8084,'0'-6'-1910,"5"2"1836,-4 8 277,8-2 1,-8 7 416,3-2-410,2 7 1,-5-3 577,2 3 1,-2-2-264,-1-2 0,4 0-71,-1 1 1,1-4-14,-4 0-1003,0 0 417,0-2 257,0 0-439,4-5 230,-2 0-250,2 0 1,0-1 155,-1-3 0,4-1-443,-3-6 0,4 1 173,-1-1 1,-2 1-90,2 0 0,-1-2 550,1-2 0,2 3 0,-3-4 0,1 3 0,0-2 0,-5 3 0,8 0 0,-8 3 0,5 5 0,-5-1 0,7 4-109,-7 0 1,3 1 102,-1 3 1,-3 2 724,2 4 1,2 1-40,-1 3 237,4-2-521,-3 3 0,2-5 297,0 1-574,0-1 57,4 1 0,-1-2 177,0-2-250,5 2-22,-3-8 0,7 4-288,-6-5 1,5 0 39,-4 0 0,3-5-472,-3-2 1,3-2 192,-3-1-594,0-1 646,-4-4 0,1 4-109,-1-3 322,1-2 0,-4 3 0,-2-5 181,0 0 0,-2 2 0,-3-2 0,4 5 0,-1-5 0,1 2 0,-4-1 0,-5-3 0,4 8 0,-5-6 0,3 4 0,2-4 0,-4 6 0,2-3 0,-1 4 0,1 6 0,3-5 151,0 9 72,0-3 1,0 8 134,0 3 0,0 6-63,0 1 1,0 4 502,0 0 0,0 5 26,0 1 150,0 0-553,4 2 1,-1-4 236,4 2-645,-1-2 52,5 4 0,-1-6-467,1 1 0,3-1 325,-1-6 1,1 0-361,-3-4 1,-1 0 144,1 1-1873,-1-5 640,-4-2 619,3-4 453,-8 0 453,4 0 0,-1 0 0,-2 0 0,-2-4 0,-6-2 0,-5-5 0,1 1 0</inkml:trace>
  <inkml:trace contextRef="#ctx0" brushRef="#br0" timeOffset="21148">1977 1114 8084,'-10'-5'-1175,"4"0"587,1-1 441,5-3 0,5 7 147,2-1 0,2 2 0,1 1 0,4 0 0,0 0 0,4 0 0,-5 0 563,1 0-256,1 0 1,-3 0 93,2 0-113,-3 4 1,3 2 0,0 5-86,-1-1 0,-3 4 1,-3 0 0,2 0 102,-2-4 0,3 1-91,0-1 1,4 2-85,0 1 0,1-1-37,-1 2 1,-2-6-8,6-1 1,-4-1 51,3 1 1,-1-3 43,2-4 1,1 0-367,-1 0 1,-3 0 91,-2 0 0,3-4-288,-3-3 0,1-3 57,-3 0 98,-1 0 89,1-1 1,-2-3 70,-2 0 56,-3-4-27,-4 6 1,-1-4-11,-2 2-9,-8 3 35,0-9 0,-5 8 105,2-1 1,-3 2-112,-3 4 0,-1-1-252,0 5 0,0-4-85,0 3-301,-4 1 1,3 3-1,-4 0 663,1 0 0,3 4 0,-8-2 0,3 7 0,-4-3 0</inkml:trace>
  <inkml:trace contextRef="#ctx0" brushRef="#br0" timeOffset="21338">1404 979 8190,'-10'-16'-1382,"0"5"1052,4 7 0,2 4 330,8 0 0,-3 4 0,8 2 0,-6 3 0,4-2 0,-4 2 0,4-2 0,0 3 0,8 0 0,1 0 0</inkml:trace>
  <inkml:trace contextRef="#ctx0" brushRef="#br0" timeOffset="98975">581 1865 8232,'-6'-5'-263,"1"4"747,1-3 0,2 3-71,-5 1 0,3-3-40,-3-1 1,-1 1-140,-6 3 0,2 4 413,-6 3 1,1 3 220,-4 0-241,5 5-298,-4 1 0,4 6 140,-5 3-88,5-4-194,1 5 1,5-2-176,-1 1 0,5-1 110,3-3 1,2-2 22,1-1 0,1-3 64,2-5 1,7 0-233,4 1 0,5-5-68,2-3-58,5-2 81,5-5 0,0-2 190,0-5-884,0 1 528,-4-5 0,5-1-172,-4-5 0,3 0 138,-6 0 0,-1-1 126,-3-2 0,0 2 13,-1-2 1,-3-2-141,-3 2 0,-8 1 4,-2 6 180,-3-3 1,-2 5-1,-4-4-209,-5 2 616,-5 4-213,-6-2 0,-4 8 489,-3 0 1,-3 5-310,-4-1 1,1 2 334,-4 1 1,-2 5-268,-2 6 0,-1-1-133,9 4 1,-1 1 406,4-1-1363,4 4 601,6-6 0,7 4 83,7-2-1931,3-2 1300,4 3 0,9-1-914,5-1 0,9 0 755,5-6 0,3 1 838,4-4 0,6-1 0,7-3 0</inkml:trace>
  <inkml:trace contextRef="#ctx0" brushRef="#br0" timeOffset="99207">957 1884 8261,'-15'0'780,"4"3"96,1 4 1,1 1-487,5 9 1787,-4 0-1387,7 9 1,-8 2 69,2 6-335,-2 3-168,-2 0 1,-3 3 122,0-6 0,1 3-101,2-5 0,4 0-295,0-8 1,5-1 156,-2-5-1520,3 1 988,1-7 1,0 3-88,0-4 0,0-5-373,0 1 1,1-4 217,3 0-1951,-3-2 1492,4-1 1,-5-1-148,0-2 1,0-3 1138,0-4 0,0-6 0,0 0 0</inkml:trace>
  <inkml:trace contextRef="#ctx0" brushRef="#br0" timeOffset="99483">748 2061 8227,'5'-15'323,"-1"-2"1,2 1-130,1-2 0,3 6 879,4-2 1,1 2 72,2 2-640,3-1-191,-4 6 1,5-1-20,0 2 1,-4 3 124,1-2 1,-5 3 93,5 3 0,-6 3-107,2 4 1,-2 1-305,-2-1 0,0 4 152,-3 0-473,-3 5 229,-4-8 1,0 4 307,0-4-184,-4 4 7,-7-4 0,-5 4 120,-5-4-224,0 4 61,-4-4 0,3 1-170,-2-5 0,-2-1 136,2 0 1,1 3-561,5-6 1,-1 0 256,1-3 1,3 0-2031,1 0 1230,7 0-1390,-2 0 1559,8 0 1,1-3 867,7 0 0,7-10 0,2 1 0</inkml:trace>
  <inkml:trace contextRef="#ctx0" brushRef="#br0" timeOffset="99714">1154 1998 8258,'-10'1'1503,"3"3"1,3 3-668,4 6 1,0 4-104,0 3 0,-4 1-13,1 0-239,-5 0-308,2 0 1,-4 3 599,-1 0 0,1 1-265,-1-5 1,2 1-456,2 0 0,-1-1 58,5-3 0,-4 2-384,3-6 1,1 2-418,3-1 0,0-6-796,0 3 1,0-7 555,0 3-1528,0-4 706,0 1 828,0-4 924,4-4 0,-2-2 0,2-4 0</inkml:trace>
  <inkml:trace contextRef="#ctx0" brushRef="#br0" timeOffset="100003">1029 2072 8078,'0'-27'0,"0"3"0,1 5 1201,2 2 0,4 4-29,7-1-1100,-2-2 118,7 9 1,-4-7 190,3 7-487,1 3 154,-7-1 0,7 5 218,-6 0 521,1 0-426,1 5 0,-3 2-166,2 7 1,-3-2 53,0 6 0,-5-1-190,-3 4 1,-2 3 34,-1 1 1,-1-1 197,-2-3 0,-7-4 82,-4 0-137,-4-4-99,2 2 0,-2-5 47,1 1-231,4-1 37,-6 1 0,7-5-291,-2-3 1,-1 2 136,1-2-598,0 1 1,4-4 94,0 0-1219,4 0 1152,1-5 0,5 3-9,0-5 1,1 3-569,3-3 1310,2 0 0,9-3 0,1-1 0</inkml:trace>
  <inkml:trace contextRef="#ctx0" brushRef="#br0" timeOffset="100598">1445 1967 8134,'-3'-11'0,"-1"1"0,-3 3 2540,4 0-1308,-1 5-1337,4-3 122,-4 5 0,1 0 263,-4 0 687,-4 5-560,-1 0 1,-4 7 285,2 2-35,3 2-322,-4 0 1,8 4-88,0-3 1,4 3 20,0 1 0,2 0-351,1-1 0,0-2 56,0-1-392,0-4 405,0 7 1,1-12 56,2 2-454,3-2 298,5 3 1,-1-6-97,0-1 1,1-3-8,-1-1 0,4 0-141,0 0 0,1-5 98,-1-2 1,-3-2-43,3-1 1,-3-1-120,-4 1 91,2-5 93,-3 3 1,0-7-29,-3 1-188,-2-1 300,4 2 1,-4-2-209,2 1 347,-1 3-41,-2-4 0,-2 7 9,-1-2-69,2-2 1,-7 5 448,4-3 1,-3 6-105,4 1 722,-1 4-322,4-1-158,0 4-241,0 0-133,0 4 1,0 2 130,0 4 396,5 1-349,1 4 0,4-2 109,1 4 0,-1-1-111,0 2 0,1 0-87,-1-4 0,1 3 125,-1-3-74,0 0-80,1 1 1,-1-3 164,1 2-483,-1-3 184,-4-5 1,0 2 205,-3-5-587,-2 1 235,4-4 364,-5 0-148,0 0 1,-1-5-233,-3-2 0,3-2-40,-2-1-333,1-1 345,-2 1 1,3-5-74,-3-3 53,3 3 72,1-4 0,4 4 10,-1-3 27,5-1 15,-2 7 1,4-3-395,1 5 0,-1-1 112,1 1 0,-1 3-115,0 0 1,1 5-141,-1-2-963,1 3 985,-1 1 1,0 0-101,1 0 674,-1 0 0,1 5 0,-1 0 0</inkml:trace>
  <inkml:trace contextRef="#ctx0" brushRef="#br0" timeOffset="100795">1778 1866 8223,'7'-10'1165,"0"3"0,5-1-468,5 5 1,3-4-279,1 3 1,-2-3-183,-1 4 0,1-2-230,-1 2 0,0 1 346,-1-5-54,-2 4-102,0-1 1,-3 3-625,2-3 247,-3 3 181,0-4-2707,-1 5 1258,1 0-617,-6 0 2065,0 0 0,-5 0 0</inkml:trace>
  <inkml:trace contextRef="#ctx0" brushRef="#br0" timeOffset="101051">1852 1585 8113,'-7'0'0,"0"0"0,5 0 1126,-3 4 0,5 7 1,0 6-251,0 3 0,0 5-514,0 3 1,0-2 437,0 2 0,0 0 67,0 3-227,0-4 0,0 3 0,0-4-91,0 1 0,4 2-328,-1-5 1,4 4-684,-3-4 290,-1-4 197,2 0 0,-4-9-517,2 3 0,2-2 358,-2-2 0,2-1-1159,-1-2 0,-2 1-72,5-4-996,0-1 1519,-1-3-1,3 0-44,-2 0 887,2 0 0,6-4 0,1-2 0</inkml:trace>
  <inkml:trace contextRef="#ctx0" brushRef="#br0" timeOffset="101377">2039 1935 8251,'-10'0'-12,"0"0"1,4 5 1947,2 2 1,3 6-908,1 1 0,0 4-1358,0 0 0,-1-3 42,-2-2 814,1 4-284,-2-6 1,4 8 40,0-5 917,4-1-738,2-2 1,5 0-436,-1 3 1,4-3 67,0-1 1,1-1-103,-1-5 1,-3 3 116,3-4 0,-2 1-277,-2-4 0,4-5 127,0-2-309,0-2 244,-8-2 1,3 1-151,-2 0-337,-3-5 381,1 3 0,-5-8-92,0 3 1,0-1 104,0 0 0,-5-1 87,-2 1 0,-2 2-5,-1-1 1,2 3 109,-3-4 0,7 6-194,-7-2 379,3 2-319,2 2 3,-3 4-728,8-3 247,-4 8 192,5-4-1495,0 5 1197,0 5 1,5-3 722,2 5 0,7 0 0,2 3 0</inkml:trace>
  <inkml:trace contextRef="#ctx0" brushRef="#br0" timeOffset="101949">2301 1935 8191,'-4'11'0,"1"-1"0,-1 1 1534,4-1 0,0 2-68,0 2-431,0 2-605,0 5 1,0-4 234,0 0-121,0 1-360,0-2 1,0 0 183,0-2 588,0-3-114,0 4-671,0-4 0,0-1 219,0 1-760,5-5 1,-3-2 45,5-4 133,0 0 0,4-4 174,-1-3-1100,0-3 667,-4 0 1,3-4-528,-2 0 0,3-4 329,0 0 1,-3 2 149,0-1 1,-4-1 128,4-2 1,-1 0 299,1 3 0,1 0-123,-4 3 103,4 3-259,-7-4 1386,8 9-719,-8 1 0,4 7 406,-5 1 423,0 3-671,0 4 1,0 4 576,0 0 1,0 5-424,0-2 1,0-2-128,0-1 1,0 1-17,0-1-544,0 0 89,0-9 0,1 5 418,2-3-355,-1-3 0,7 1-240,-2-5 1,-1 0 113,1 0 1,0 0-546,3 0 0,0-5 55,1-2 0,-1-2-154,1-1 0,-1-1 178,0 1-270,-4-5 411,3 3 0,-3-4-66,5 2 1,-2 3 22,-2-3 0,2-1 162,-2 1 0,1 0-314,-1 3 660,2 1 0,-6 4-173,4 3 824,-5 2 0,2 5-113,-4 3 1124,0 7-1145,0 2 0,0 4-27,0-3 1,2 3 4,1-3 1,-1 0-447,5 0 0,-3-4 115,3 0 1,-4 0-746,4 1 1,-5-6 243,2 3-2650,2-3 1571,-5 2-1532,8-4 852,-8-2 911,4-4 1075,-5-4 0,5-2 0,0-4 0</inkml:trace>
  <inkml:trace contextRef="#ctx0" brushRef="#br0" timeOffset="102158">2591 1843 8197,'3'-16'1564,"3"2"0,6 7-860,9 3 0,4 3 329,3 1 1,-3 0-49,0 0-2367,-3 0 929,-6-4 0,4 2 49,-3-1 1852,3 2-957,0 1 1,0-4-483,-3 1 1,2-1 52,-5 4 0,3 0-1352,-3 0 710,0 0-2741,-4 0 1821,-4 0 34,-1 0 1466,-5 0 0,-5-4 0,-1-2 0</inkml:trace>
  <inkml:trace contextRef="#ctx0" brushRef="#br0" timeOffset="102429">2830 1552 9515,'0'12'1350,"0"2"1,3 3-756,1 7 1,0 0-284,0 3 0,-3 5 48,2 2 776,-2 1-662,-1-4 1,0-1 251,0-2 780,5 7-930,-4-8 0,5 9-192,-3-4 0,-1-2-130,1-3 1,-1-1-442,2-5 0,-3-2 228,3-1 1,-2-3-587,1-5 0,-2-3-271,3 0-549,-3-5 631,-1 3-1238,5-5 1204,-4 0 0,5-5-674,-3-2-1,-1-2 729,5-1 0,-1-1 714,1 1 0,2-5 0,-3-1 0</inkml:trace>
  <inkml:trace contextRef="#ctx0" brushRef="#br0" timeOffset="102646">3048 1926 8214,'-10'0'5105,"4"5"-4510,1 5 0,9 3 231,-1 4-839,1-4 61,-4 7 1,0-9 619,0 3 1,0-2-234,0-2 0,0 0 218,0 1 1,1-1-164,2 1 0,-1-1-959,1 0 1,-2-3 258,-1 0-1837,0-4 799,0 6 45,5-8-458,-4 4-1091,4-5 1538,-5 0 1214,4 0 0,2-5 0,4-1 0</inkml:trace>
  <inkml:trace contextRef="#ctx0" brushRef="#br0" timeOffset="103192">3163 2081 8141,'-6'0'4523,"1"0"-4343,15-4 1,-3 2 59,6-1 1,-1 1 30,-2-2 0,1-2-31,-1-4 1,1 2 0,-1-3 0,0 3 30,1-5 0,-1 1-31,1 2 1,-2-1-164,-2 1 0,-1-1-1312,-3 1 1,-2-1-608,3 1 1,-4 3 3158,-4 0-444,3 5-423,-8-7-145,3 7-299,-4-2 5,-1 4-64,-4 4 1,4 2 387,-3 5 0,2 3-118,2-1 0,-1 6 77,1-2 0,1-1-35,2 2 0,2-4 140,5 3 1,0-3 158,0 3-442,0-4 36,0 2 1,4-5 167,-1 1-299,5-5 50,-2 3 1,4-8-212,1 3 0,0-3 67,3-1 1,-2 0-40,2 0 0,-3-1 13,0-3 1,-1-2-332,0-4 1,2-1 37,2 1-189,-3-5 295,5 3 1,-10-6-6,1 4-1,0-4 80,4 6 1,-2-7 179,-2 6 0,2-5-74,-2 4 1,1 0 187,-1 4 0,1 3-4,-4 0 169,4 5-10,-2-3 239,4 5-258,-4 0 1,3 1 79,-2 3 447,-2 2-426,4 4 0,-3 0 406,4 1 1,0-1-227,1 1 1,-1 3-2,1-1 1,-1 1-237,1-3 1,-1 0-78,0 3 0,0-6 177,-3 3-700,2-3 319,-8-2 0,4-1-1526,-5-1 878,0-3-506,-5 4 1,-4-5 480,-5 0 1,-5 0-753,2 0 1,-3-5 138,-1-2-877,-4 2 2182,3-4 0,-13-1 0,3-6 0</inkml:trace>
  <inkml:trace contextRef="#ctx0" brushRef="#br0" timeOffset="103329">3184 1706 8045,'-10'-10'0,"3"0"1682,3 4-1287,4 6 1,0 6-396,0 4 0,-5 0 0,-1 1 0</inkml:trace>
  <inkml:trace contextRef="#ctx0" brushRef="#br0" timeOffset="103519">2569 1686 8105,'-10'-11'0,"5"5"2966,5 3-1506,5 11-3787,5-1 1642,-4 3 1,0 0 684,-3-3 0,3 2 0,5 1 0</inkml:trace>
  <inkml:trace contextRef="#ctx0" brushRef="#br0" timeOffset="104645">4206 1956 8201,'-5'-5'0,"4"0"0,-4 6 0,5 3 2429,0 1-1562,0 10 0,0-2-288,0 4-275,0-4-130,0 7 0,0-7 266,0 4 1,0-4-127,0 0 1,0-1 581,0-2-197,0 1-742,0-1-32,0-4-85,0-1-263,0-5 0,0-1 249,0-3 1,0-2-486,0-4 1,0-4 260,0 0 1,0-4-151,0 0 0,0 0-94,0 0 191,0-1 236,0 3 1,0-5-192,0 0 301,0 5-85,0-4 0,0 8 7,0-1 366,0 1-163,0 2 0,1 3 990,3 0-788,-3 4 1,4 0 207,-5 6 1,3 3-40,1 5 456,-1-1-490,2 5 1,-4-2 118,2 4 180,3 0-296,0 4 1,1 0-16,0 0 0,0 0-105,3 0 0,1-4-150,-1 0 0,0-4 130,1 1 1,-1-3-253,1 0 1,3-2-11,-1-2-416,1-2 357,-3-5 1,-1 0-40,1 0-388,4 0 364,-4-5 0,4-1-59,-4-4 1,-1-1-32,0 1 0,0-4-154,-3 0 0,1-3 50,-5 3 0,4-3 218,-3 3 1,-1-4-127,-3 5 379,5-1-392,-4 3 38,3 1 653,-4 4-243,0 1-124,0 5 672,0 0-494,0 5 1,0 4 272,0 5 1,0 5-199,0-2 0,0-1 338,0 2 1,4-4-175,-1 3 1,4-4-5,-3 0 0,4-1-98,-1-2-407,2 1 83,1-1 1,1-4 383,-1-2-817,1-3 301,-1-1-138,1 0 1,-1 0 169,0 0 0,1-5-517,-1-2 0,-3-2 48,0-2-448,0 1 610,3 0 1,-3-4-267,0 0 12,-4 0 304,1 4 1,0-4-295,-1 0 376,1 0 58,-4 4 1,1-1 265,2 1-238,-2-1 444,4 6-267,-5 0 1082,0 10-760,5 0 0,-4 9-30,2 0 1136,-2 5-904,-1-3 0,4 5 460,-1-1-501,1 1-194,0-5 1,-1 3-515,4-5 1,-4 0 227,4-4 1,-3 0-257,3 1 1,-5-4 206,1 0-2091,3-5 564,-5 3 606,4-5-1321,-5 0 1436,5 0 1,-4-5 827,2-2 0,-2-7 0,-1-2 0</inkml:trace>
  <inkml:trace contextRef="#ctx0" brushRef="#br0" timeOffset="104822">4694 1842 8206,'-10'-6'1923,"4"1"0,1 7-168,5 1-1680,0-2 61,0 8 227,5-3-1316,-4 5 779,8-1 1,-6-3-70,3 0 1,-2-1 188,3 1 0,3 2-897,4-2 1,1 2 180,-1 1 770,-2-4 0,7 4 0,-3-5 0</inkml:trace>
  <inkml:trace contextRef="#ctx0" brushRef="#br0" timeOffset="105199">5100 1863 11627,'0'-6'2008,"-5"1"-2131,-2 5 96,-2 0 61,-6 0 1,-1 0 816,-5 0 0,4 0-312,-1 0 1,2 4-450,-1-1 1,2 5 83,4-1-1348,1 2 885,4-3 1,2 3-40,4-2 51,0 3 0,4 0 35,3 0-394,2 1 378,6-1 0,0-3-141,3 0 0,0 0 139,-4 4 0,4-1 326,-5 0 0,1 1 46,-3-1 331,-1-4-322,1 8 1,-5-7 54,1 7 434,-4-3-406,1 0 0,-4-1 91,0 0 0,-1-3-58,-2 0 1,-3-1 284,-4 1 0,-5 1-159,-3-4 1,-1-1 33,-2-3 1,3 4 127,1-1-699,4 0 194,-2-3 1,5-1 222,-1-2-1709,1 2 642,0-9 17,4 9 1,1-8 363,5 2 1,2 1-1090,5-1 0,2 4 194,8-4 1338,0 0 0,9-3 0,0-1 0</inkml:trace>
  <inkml:trace contextRef="#ctx0" brushRef="#br0" timeOffset="105535">5287 1905 8168,'6'-10'0,"-1"3"0,-5 0 2368,-5 0-1522,4 1 1,-8-2 49,2 5-1000,2-1 133,-9 4 1,7-3 525,-7-1 1,3 1-80,0 3 1,1 1-236,0 2 1,-1 0 1,1 4 1,4 0-312,3 3 1,1 0 71,2 1-914,0-1 675,5 1 1,1 3 102,4-1-414,1 1 341,4-3 1,-4-1-19,3 1 1,-2-1 49,-2 0 0,1 2 208,-1 2 0,0-3-44,1 3 0,-5-2 134,-3-2 0,2 1 100,-2-1 384,1 0-371,-9 1 1,-1-2 185,-4-2-94,-5 2-111,3-8 0,-8 8-43,3-6 0,1 0 0,-1-3 0,4 0-524,-1 0 1,1 0 209,-1 0 0,6 0-2020,-2 0 668,2 0 36,2 0 695,1-4-845,10-2 1604,1 0 0,9-3 0,1 3 0</inkml:trace>
  <inkml:trace contextRef="#ctx0" brushRef="#br0" timeOffset="105835">5390 2072 8156,'7'-5'0,"0"-2"0,1 1 1437,6 0 0,-1 2-615,4-3 1,-3 1-781,4-1 0,-5-2 33,5 2 1,-5-2 372,0-1 0,-4 0 174,-3 3-254,-3-2-187,1 3 1,-2-1 108,1 0-314,-2 5 1,-1-6-550,-7 5 0,-2-1 379,-1 4 0,-5 1 123,-3 3 0,0-2 53,0 5 0,0 0 320,4 3 0,-3 2-119,3 2 205,0-3-230,8 4 1,-2-4 75,5-1 1,-4 2 136,3 2 0,1-6-23,3 2 0,3-2-33,1 3 1,4-2-568,-1-2 0,3 1 186,4-5 1,-1 4-907,4-3 1,-3-1 160,3-3-1695,-4 0 1634,7 0 0,-5 0-206,2 0-602,3 0 1680,-9 0 0,13 0 0,-2 0 0</inkml:trace>
  <inkml:trace contextRef="#ctx0" brushRef="#br0" timeOffset="106089">5861 1998 8143,'0'-14'441,"0"0"55,0 0 0,0 4 1302,0-1-1226,0 1 1,-5 1-377,-2 2 0,-3-1 111,-4 4 1311,2 1-1007,-7 3 0,6 0 155,-4 0-712,4 4 126,-7 2 1,9 8-156,-3 0 0,2 3 173,2-3 1,1 5-71,2-2 1,-1-1 112,4 2 0,1-2-273,3 1 1,1-1-53,2-2-1102,3-2 812,0 3 0,7-6 8,-3-2-1385,3 2 1132,-3-8 1,4 4-734,0-5 1,3 0 621,-3 0 1,1-1-421,-1-3 1150,-2-1 0,7-10 0,-3-2 0</inkml:trace>
  <inkml:trace contextRef="#ctx0" brushRef="#br0" timeOffset="106317">5902 1697 8075,'-5'-10'2339,"-1"-1"-1979,-4 5 766,4 11-672,1 2 1,2 13 3,-1-3 0,0 3-161,0 1 1,3-1 765,-2 1 0,1 0-441,2 0 1,0 0 5,0-1 0,0 1 128,0 0-1115,0 0 364,5 0 0,-3-2 153,5-1-1650,-4 1 1128,6-7 0,-4 3-1326,1-5 1,4 1 768,-3-1 1,-2 1-1845,2-1 2765,0 0 0,8 1 0,2-1 0</inkml:trace>
  <inkml:trace contextRef="#ctx0" brushRef="#br0" timeOffset="106794">6537 1831 8189,'-6'0'1530,"1"0"-601,5 0 0,0-1-275,0-2 1,5 2-157,2-3 0,5 3-28,2 1 89,5 0-227,-3 0 1,1 0 113,1 0-981,-1-5 465,-1 4 1,3-3-330,-5 4 0,-1 0 307,-2 0 0,2-2-2643,-3-1 1492,3 2-463,-7-8 1067,-1 7 1,0-3-88,-5 1 726,0-2 0,-5-9 0,0-1 0</inkml:trace>
  <inkml:trace contextRef="#ctx0" brushRef="#br0" timeOffset="107298">6640 1552 8122,'-5'-10'1315,"4"4"-800,-4 1 1,5 7-220,0 1 1,0 4-59,0 7 1,-1 3 134,-2 8 0,0-2 134,-4 4 554,5 1-625,-3 3 1,4 1 229,-2-1 130,2 0-430,-4 0 0,5-1-317,0-2 0,0 1 53,0-5 1,0 1-332,0-4 0,0-4 226,0 0 0,0-4-86,0 1 0,0-3-106,0 0-1526,0-1 1130,0-4 1,3 0-93,1-3-1293,4-2 1272,-7 4 1,8-5-210,-2 0 1,3-5 373,0-2 1,0-1 538,1 1 0,2-5 0,-3 1 0,3 2 0,-6 2 0,1 0 0,-1-3 0,2 4 0,-8 0 0,3 3-325,-3 2 422,-1-4 0,0 6 2161,0 3-886,0 1-635,4 10 0,1-3-275,2 2 1,2-4-10,-2-3 1,2 1-100,2-4 1,0-1 32,3-3 0,-1 0-29,4 0-64,-4 0-116,2 0 1,-1-4-243,0-3 0,0 1 135,-4-1 1,-3 0-101,0-3 0,-4-1 25,4 1 0,-4-4-50,0 0 0,-3 0-135,-3 4 81,2-5 34,-9 3 1,3-3 77,-7 5 295,3 4-270,-4-3 0,3 7-45,-2-1 0,2 2 74,-6 1 1,6 0-657,-2 0 1,2 4 255,2 3 1,-1 4-1038,1 3 1,4-2 57,3 6 1321,2-1 0,1-1 0,0-1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3:40.606"/>
    </inkml:context>
    <inkml:brush xml:id="br0">
      <inkml:brushProperty name="width" value="0.04297" units="cm"/>
      <inkml:brushProperty name="height" value="0.04297" units="cm"/>
      <inkml:brushProperty name="color" value="#AB1A01"/>
    </inkml:brush>
  </inkml:definitions>
  <inkml:trace contextRef="#ctx0" brushRef="#br0">11 269 8045,'-6'0'0,"1"-4"3413,5 2-2231,5-2 0,4 4-447,5 0 0,6 0-330,1 0 1,-1-4-23,5 1 1,0-1 84,-1 4-718,1 0 242,-4-4 1,-2 3 234,-1-3-1906,1 3 1206,-7 1 1,3 0-1135,-5 0 1,-3-1-77,0-3 516,-5 3 1,3-5 169,-5 3 997,0-3 0,-9-4 0,-3-1 0</inkml:trace>
  <inkml:trace contextRef="#ctx0" brushRef="#br0" timeOffset="407">94 1 8045,'-10'1'0,"-1"2"0,1-1 0,-1 5 2396,6 5-1564,-5 0 1,8 7-297,-5-1 0,4 2-218,-4 5 0,4-2 460,0 5 0,-2-5-274,2 1 1,-1 1 320,4 0 1,4-1-340,-1-3 1,9 0-224,-2-1 0,4 0 141,0-3-461,-2-1 1,7-6-1,-1 0-18,1 1 0,1-5 179,-3-3 1,3-2-439,-3-1 0,3 0 147,1 0 1,-2-1-598,-1-2 1,0-3 227,-4-5 1,4 0 50,-5-3 1,1 2-68,-3-2 1,-2 2 160,-2-2 1,1 2-119,-5-2 9,6 3 813,-8 0 1,3 4-232,-4 1 628,0 3 0,0 3-85,0 7 918,0 2-951,0 2 1,0 3-22,0 0 1,0-1-32,0-2 1,2 3-433,1 0 0,-1 0 51,5-4 0,0 0-564,4 1 1,-1-2 310,0-2 1,4 1-1309,0-5 0,0 2 153,-4-1-1642,1-3 1898,-5 3 0,3-4-64,-2 0 1077,-3 0 0,6-4 0,-5-2 0</inkml:trace>
  <inkml:trace contextRef="#ctx0" brushRef="#br0" timeOffset="1340">562 320 8029,'-5'1'0,"1"3"2703,3 2-1730,6 4 1,-3 0-11,5 1-1018,-5-1 206,3 1 1,-4-1 1354,3 1-696,-3-1-457,3 0 0,-4-3 794,0 0-307,5 0-878,-4 4 1,5-6 61,-3-1-434,-1-3 318,2-1 175,-4 0-626,0-5 438,0 4 0,0-8-614,0 2 1,0-6 302,0-1 1,0-1-98,0 1 0,0 3 104,0-3 1,0-1 230,0 1 1,0-3-135,0 3 413,0 0-160,0-1-179,0 3 551,5-3-278,-4 10 0,5 0 354,-3 5 0,-1 0-217,5 0 1,-3 1 614,3 3 1,-4 3-354,4 6 0,-3-1 25,3 2 0,-4 1 198,4-1-6,0 4-343,-1-6 1,3 3 126,-2-5-308,2 1 59,2-1 1,-1-1-198,0-2 1,1 1 86,-1-4 1,1-1-718,-1-3 495,1 0 1,-1 0-394,0 0 0,1-1 229,-1-2 1,1-3-84,-1-4 1,-3-1-84,0 1-246,-5-1 357,7 1 0,-6-1-147,4 1 0,-4-4 139,4 0 1,-3 0 202,2 4 0,-3 0-74,0-1 1,2 4 887,-2 0-514,5 5 217,-6-3 1,6 7-53,-5 1 1380,1 3-1037,0 4 1,-3 1 200,3-1 507,-3 0-825,4 5 1,-3-3-245,5 2 1,-4-3-49,4 0 1,-3 3-682,3 0 0,-4-4 308,4-3-1744,0 0 687,-1 3 562,3-4 1,-3 2-346,4-4 1,-3-1 83,0-3-1018,-4 0 1216,6 0 0,-8-1-458,2-2 1,2 0 572,-1-4 1,-1 4 292,-3-4 1,0 0 293,0-3 0,1 3 0,3 0 0,-3 4 0,3-6 1631,-4 8-1197,5-8 1,1 7 924,4-1 0,1 2-550,-1 1 1,0-4-278,1 1 1,0-2 144,3 2-282,-2 2-141,3-9 1,-5 8 89,1-5-608,-1 5 280,-4-7 0,2 6 129,-5-4-160,1 5-313,-4-7 1,-1 4 161,-3-2 0,-5 3-15,-5 4 0,-1 0 2,1 0 1,2 0 710,-6 0 1,5 1-58,0 2 646,1 3-682,2 4 0,3 2 7,0 2 1,4-3 92,0 3 1,2-1 8,1 1 1,1-3-186,2 3 1,3-2-323,5-2 0,-1 1 154,0-1 0,1-3-795,-1 0 0,2-4 235,2 4-2152,-3-4 1665,4 1 0,-1-4-50,0 0-670,5 0 980,-8 0 0,5 0-724,-2 0 0,1-3 649,3-1 1,1-4 666,-1 1 0,1-6 0,2-4 0</inkml:trace>
  <inkml:trace contextRef="#ctx0" brushRef="#br0" timeOffset="1656">1603 248 8007,'0'-10'699,"0"0"0,0 3-350,0 0 1,-4 3 692,-3-3 1,-2 4-60,-2-4-818,-4 5 5,4-3 1,-9 5 170,3 0 665,-3 0-578,4 0 0,1 0-284,4 0-47,6 5 0,-4 0-136,6 6 1,1-1 71,5 1-103,-2-1 0,12-2 0,-1 1 111,3 3-107,-3 1 5,8-8 0,-5 6-71,2-1 0,2 1 118,-5 2 1,0-1 251,-4-2 0,0 1-16,1-1 1,-5 1-6,-3-1 0,-1-1 94,2-2 149,-3 3 11,4-5-181,-10 6-14,-1-1-125,-4-4 1,-1-1-222,1-5 0,0 0 146,-1 0-1683,1 0 827,-1 0-2620,1 0 2435,4-5 0,3 4-790,6-3 1755,3-1 0,9-1 0,1-5 0</inkml:trace>
  <inkml:trace contextRef="#ctx0" brushRef="#br0" timeOffset="1798">1853 437 8007,'6'0'3485,"-1"0"-1144,-5 0-1200,0 0-1534,-5 0 383,-1 0 1,-4-1-670,-1-3 1,0 3 509,-3-3 0,-1 3-383,-2 1 0,0-3 157,4-1 395,-4 1 0,-3 3 0,-1 0 0</inkml:trace>
  <inkml:trace contextRef="#ctx0" brushRef="#br0" timeOffset="2008">386 83 7955,'-5'-20'2768,"-1"12"1,1-6-1523,5 14 0,5 0-4129,6 0 1420,-1 0 1463,-4 0 0,3 5 0,-3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3:40.145"/>
    </inkml:context>
    <inkml:brush xml:id="br0">
      <inkml:brushProperty name="width" value="0.04297" units="cm"/>
      <inkml:brushProperty name="height" value="0.04297" units="cm"/>
      <inkml:brushProperty name="color" value="#AB1A01"/>
    </inkml:brush>
  </inkml:definitions>
  <inkml:trace contextRef="#ctx0" brushRef="#br0">219 343 8016,'-10'-6'0,"-1"3"696,5-3 0,-3 5-268,2-3 0,0 2 0,-2 0 13,-3-2 0,0 1 89,1 3 1,-3 0 174,1 0-6,-1 4-373,-1 2 0,3 4 120,-2 1-134,3-1-127,0 1 1,4 3 184,0-1-343,5 1 0,-3-3 59,5-1 1,0 1 98,0-1 0,2-4-315,1-3 1,3-2 51,4-1-457,5 0 377,-3 0 1,6 0-86,-4 0-723,5-4 629,-8-2 1,4-4-204,-4-1 1,-1 1 167,1-1 0,-1 1 117,0 0 0,0-1-12,-3 1 1,-2 3 103,-1 0-102,-3 4 521,4-1-117,-5 4-100,0 0 724,0 4-517,0 2 1,0 5 583,0-1 1,1 1-371,2-1 1,-2 4 39,3 0 0,2-2-90,1-5 0,-2 1-152,2-4 1,4 3 83,3-4-366,4 1 79,-6-4 1,7-1 209,-1-3-780,6-2 402,-2-4 0,3-4-525,-4 0 0,0-3 325,0 3 0,0-5-222,0 2 1,-5-3 167,-2 0 0,-3-1-214,0 0 1,-2-1 125,-2-2 0,-3 2 78,-4-3 1,4 0 34,-1 1 281,1-1-139,-4 5 0,-1 0 385,-3 3 1,3 2-196,-2 4 1,-2 4 681,1 0 1,-4 5-360,1-1 0,-1 6 462,1 4 1,-2 7-103,2 3 1,-1 3 84,1 1 1,-1 3-112,5 0 574,-1 5-711,4-7 1,2 7 407,5-5 1,1 1-377,10-5 1,-1 4-224,4-4 1,1 2 22,2-8-185,3 0 14,4-3 0,-3-5 229,0 1-2881,-1-4 1738,0 1 1,2-4-592,-5 0 1,-1 0 580,-5 0 1,0-1-1187,-4-2 0,-1-3 965,-6-4 0,-3 3 974,-4 0 0,0-5 0,0-4 0</inkml:trace>
  <inkml:trace contextRef="#ctx0" brushRef="#br0" timeOffset="150">532 258 8031,'-10'-5'0,"0"4"2035,-1-3 1,6 4-143,5 4-1829,5-3 26,6 4 0,4-5-25,2 0 1,7 0-177,4 0 0,4 0-141,6 0 0,1-4 261,6 1 1,2-1-2141,2 4 2131,-3 0 0,5-4 0,-4-2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2:45.224"/>
    </inkml:context>
    <inkml:brush xml:id="br0">
      <inkml:brushProperty name="width" value="0.04297" units="cm"/>
      <inkml:brushProperty name="height" value="0.04297" units="cm"/>
      <inkml:brushProperty name="color" value="#AB1A01"/>
    </inkml:brush>
  </inkml:definitions>
  <inkml:trace contextRef="#ctx0" brushRef="#br0">333 365 8155,'0'-10'0,"0"-1"0,0 1 1539,0 4-922,0-3 0,-4 8 70,-3-3-271,-2-2-235,-6 5 1,-2-3 345,-3 4 1,-1 0-133,0 0 0,-3 1 32,-1 2 1,1 2 119,3 2-523,5 2 48,1-3 1,6 4 290,2 1-1068,2-1 616,5 0 0,1 1-825,3-1 1,5 1 480,5-1 0,6 0-174,0 1 1,2 3 170,6 0 0,-4 1-219,4-1 156,-5-3 101,3 9 533,-10-9-183,-1 4 1,-2-3-195,-3 2 344,3-3-118,-12 0 1,4-2 975,-5-2-526,0-2-284,-5 4 1,-5-8 492,-8 2 1,-3 2-22,-3-1 120,2-1-405,-8-3 1,5 0 264,-3 0-232,-2 0-185,8 0 1,-7-3 197,5-1-390,4-4 84,0 7 0,10-8-713,0 2 0,0 1 119,7-1-718,-1 0 1,9-3 535,2-1 0,7 1-545,3-1 0,6 1 1244,2 0 0,8-1 0,-1 1 0</inkml:trace>
  <inkml:trace contextRef="#ctx0" brushRef="#br0" timeOffset="266">376 457 8155,'0'10'3718,"1"1"-2876,3-1-355,-3 0-306,4 1 1,-5 3 200,0-1 0,1 1-125,2-3 1,-2-1 434,3 1 1,0-1 19,0 0-392,4 1 1,-2-1 0,4 1 357,1-1-786,4 0 158,-4-4 1,4 2 225,-4-4-600,-1-1 310,0-3 0,1 0-159,-1 0 0,-3-4 61,0-3 1,-1 1-63,1-1 0,-1 0-25,-3-3 0,-2-4-459,3 0 0,-3-1 43,-1 1-42,0 2 0,0-3 0,0 4-306,0-3-541,-5 2 946,4-3 1,-4 5-547,5 0 0,4-1 1104,-1 1 0,10-5 0,-1-2 0</inkml:trace>
  <inkml:trace contextRef="#ctx0" brushRef="#br0" timeOffset="607">876 386 8151,'15'-11'0,"-2"1"0,4 0 920,0-1-512,-1 1 0,3-1 239,-5 1-955,0-5 252,-4 3 1,-1-3 217,-2 5 545,-2-1-363,-5 1 1,-1 0 243,-3-1 0,-3 4-141,-7 0 0,2 5-201,-6-1 0,2 1 116,-1 2-61,-3 0-90,4 0 1,-5 6 150,0 5 49,5-1-230,-3 10 1,2-4 612,-4 5-367,5 0-153,1 4 1,5-2 170,-1 5 0,1 0-51,0 3 1,4-3-274,2-1 1,3 1 161,1 3-396,0 1 192,0-6 0,0 1 195,0-3-375,5-2 131,1-1 0,1-3 31,0-4-1452,-1 0 409,0-8-1490,3 3 1748,-3-8 1,5 4-497,-1-5 0,-3 0 116,0 0-631,0 0 1058,3-5 1,4 0-55,0-6 731,5 1 0,-3-5 0,5-1 0</inkml:trace>
  <inkml:trace contextRef="#ctx0" brushRef="#br0" timeOffset="905">1239 271 8118,'-5'-19'193,"-1"1"0,-4 3-129,0 5 1,-1-1 213,1 1 1,0 4 116,-1 3-108,1 2-98,-5 1 0,3 1-8,-2 2 1240,-2 3-873,5 4 1,-9 5 312,3 3-238,2 1-300,0 7 0,4 1 263,1 4 0,0 0-138,3 0 0,-1 2-103,5 1 0,-1-2-123,4-1 0,0-1-90,0-6 1,2 4 225,1-4-627,-2 0 272,8-3 1,-6-3 257,4-1-905,0-4 1,-2 2 0,-1-5-1324,-3 1 1491,4-6 1,-4 1-2150,2-2 1910,-1-3 0,-4 2-112,-1-6 1,1 0 52,-5-3 774,-5-1 0,-4-8 0,-5-2 0</inkml:trace>
  <inkml:trace contextRef="#ctx0" brushRef="#br0" timeOffset="1186">625 542 8492,'2'-7'470,"5"0"0,5 5-499,9-2 0,3 0-298,0 0 0,5 1-120,-1 3 785,-3-5-230,1 4 0,-2-5-102,0 3 1239,1 2-821,0-4 1,-2 5 131,5 0-167,-5 0-163,3 5 1,-3-3 95,-3 5 1,2 0-82,-8 3 0,0 2 172,-3 2 0,-2-2 84,-2 6 203,2-6-371,-8 8 1,7-7 128,-4 4-634,4-4 214,-7 2 1,5-5 236,-3 1-1469,-2-1 887,4 1 0,-5-5-2373,0 1 1217,0-4-1147,5 1 2610,-4-4 0,8-4 0,-3-2 0</inkml:trace>
  <inkml:trace contextRef="#ctx0" brushRef="#br0" timeOffset="1350">1094 427 8111,'-4'-15'0,"3"4"2070,-4 0 1,6 7-2097,3 4-193,-3 0-270,8 4 1,-7-1 330,5 4 1,-3-2-517,3 2 1,0 6 673,3-2 0,5 6 0,1-1 0</inkml:trace>
  <inkml:trace contextRef="#ctx0" brushRef="#br0" timeOffset="1793">1459 479 8085,'0'-11'0,"0"1"0,-1 4 2389,-3 2-944,3 3-1369,-8 1 0,2 1 137,-7 3 459,2 2-303,-3 4 1,5 2 92,-1 2-10,1-3-167,0 9 0,4-4-160,2 5 1,3-4 62,1 0 1,0-4-237,0 1 0,1 1 142,3-1 1,0-4-149,3-3 1,3-1-15,-3 1-342,2-2 317,1-5 1,4 0-93,0 0-254,5 0 294,-8 0 0,9-1-516,-3-3 1,-1-2 291,2-4 0,-6-1-117,2 1 0,-2 0-203,-2-1 535,1 1-30,-1-1 1,-1 0-203,-2-3 526,2 2-145,-3-3 1,1 6 1002,0 2-526,-5-2-244,3 8 715,-5-8-657,5 7 0,-4-1 381,2 6 0,-1 0 47,-2 4-50,0 0-327,0 3 0,0 2 123,0 1-576,0-1 139,0 3 0,3-5-590,0 1 1,2-1 399,-1 1 1,-3-1-454,2 0 1,2-3 265,-2 0 0,2-4-1094,-2 0 1,0-2-12,4-1 1459,-5 0 0,7-4 0,-3-2 0</inkml:trace>
  <inkml:trace contextRef="#ctx0" brushRef="#br0" timeOffset="1967">1676 395 8104,'-9'-10'0,"2"-1"2858,3 6-835,4 0-2150,0 5-57,0 0 225,4 0-155,-3 0 228,4 0-152,-5 0 0,0 1-60,0 3 0,0 1 249,0 6-1918,5-1 1222,-4 1 0,4 3 545,-1-1 0,2 6 0,4-3 0</inkml:trace>
  <inkml:trace contextRef="#ctx0" brushRef="#br0" timeOffset="2662">1780 604 8680,'5'6'1297,"-3"-1"-526,5-5 1,1 0-275,6 0 1,-2 0-442,2 0 1,1-1-16,-1-3 0,3-2 350,-3-4 0,3 0 199,-3-1 87,0 1-335,1-5 1,-7 3 122,3-2-491,-3 3 101,2 0 0,-4 1-133,-3 0 0,-2-1 105,-1 1 0,-1-1-302,-2 1 1,-3 3 132,-4 0 0,-1 5-107,1-2 0,-4 3-35,0 1 126,0 0 1,4 5 0,-1 3 166,1 4-64,0 0-15,-1 8 1,2-8 287,2 6 1,2-2-76,5 1 1,0 2 51,0-5 0,0 3 59,0-3-215,5 0 10,1-4 0,5-1 106,3-2-246,-2-2 146,7 0 0,-7-4 76,2 2-452,2-2 203,0-1 1,2-3-344,-1 0 0,-3-6 191,3 2 0,-4-2-98,1-1 1,1-1-135,-1 1 485,0 0-115,-4-1 0,0 1-193,1-1 310,-5 1-213,3 4-25,-8-3 626,4 8-186,-1-4 205,-3 1 1,4 4-201,-5 0 1,-3 4 417,-1 7 0,-3-1-33,4 0 131,-5 1-407,6-1 0,-3 1 304,1-1-617,3 0 349,-4 1 9,5-1-323,0 1 175,0-6-345,0 0 1,2-5 63,1 0 0,-1 0-256,5 0 1,0-3 161,4-1 0,0-4-769,3 1 1,-2-2 77,1-2-138,-1 1 570,3-5 1,-3 3-327,2-1 465,-3 1 102,0 2 0,-1-1 96,0 1 0,0-1-315,-3 1 978,2 0-444,-3-1 1582,-1 5-601,0 2-557,-5 4 294,0 4-496,0-3 1,0 12 324,0-2 86,0 1-418,0 3 1,0-3-173,0 2 1,1 1 27,3-1 1,-2 0-596,5-4 0,-4 0 228,4 1-1631,-4-1 663,6-4 608,-3 3-1577,4-8 1319,0 4 1,1-5-163,-1 0-533,-4-5 925,3 4 1,-3-8 543,4 2 0,1-7 0,-1-2 0</inkml:trace>
  <inkml:trace contextRef="#ctx0" brushRef="#br0" timeOffset="2897">2592 188 8071,'0'-10'1948,"0"-1"-1648,0 5 828,0 6-673,0 6 0,0 9 52,0 3 1,0 1-192,0 2 1,0 0 421,0 0 1,0 0-238,0-1 0,0 5-130,0-1 1,0 0-359,0-3 0,0 0-262,0 0 0,0-2 297,0-1-1635,0-3 650,0-5 491,0 1-1173,0-1 240,0-4 760,0-2 1,-1-4-139,-2 0 757,2-4 0,-13-2 0,2-4 0</inkml:trace>
  <inkml:trace contextRef="#ctx0" brushRef="#br0" timeOffset="3049">2385 343 10824,'12'0'4138,"2"0"-4634,2 0 402,5 0 0,-1 0 99,1 0-1727,5 0 1126,0 5 0,6-4-289,-1 2 0,1 0 14,3 0 871,2-2 0,9 4 0,2-5 0</inkml:trace>
  <inkml:trace contextRef="#ctx0" brushRef="#br0" timeOffset="3583">3613 520 8284,'0'-16'375,"0"1"0,-4 8 100,1 0 0,-2 1-75,2-1 1,-3-2-429,-5 2 1,1 2 127,0 2 749,-6-3-469,5 5 1,-9-4 92,3 5 370,-3 0-464,4 0 0,-2 5 225,4 2-437,-5 7 5,8-3 1,-4 9 45,4-3 1,5 2 155,3-2-445,2 3 131,1-8 0,1 6 210,2-4-514,8 0 218,0-8 0,6 2-12,-4-5-536,4 1 417,-1-4 0,3-2-911,-1-1 1,1-3 518,2-4 0,-1-1-797,-3 1 1,2-4 613,-5 0 1,3-3-259,-3 3 990,-5-4 0,0-3 0,-3-6 0</inkml:trace>
  <inkml:trace contextRef="#ctx0" brushRef="#br0" timeOffset="3818">3571 137 9357,'0'14'1299,"0"0"-739,0 9-235,0-6 110,0 9 1,0-4 0,0 1 828,0 1-545,0 0-363,0-3 0,3 3-101,1 1 1,3 0-91,-4-1 1,4-2 179,-3 3-1068,4-3 626,-7-1 1,7-5-866,-5-2 1,2-3 518,-1 0 1,-3-1-782,2 0 1,2-3 460,-2 0 0,2-4-952,-2 0 623,-1-2 1092,7-1 0,-3-9 0,4-3 0</inkml:trace>
  <inkml:trace contextRef="#ctx0" brushRef="#br0" timeOffset="4548">3706 571 7704,'6'-6'3305,"-1"-3"-2466,-1 8-201,2-8-313,4 8 1,1-8 98,-1 6 1,1-5-166,-1 1 0,1 1 160,-1-1 1,-3 0 52,0-3-494,0 0 173,-1-1 194,-2 1-753,-4-1 381,0 1 0,0 3 178,0 0-979,0 5 596,-4-3 0,-3 5 57,-7 0-152,2 0 114,-3 0 0,1 5-3,0 2 0,0 3 65,4 4 1,3 1 215,0 2 1,5 3 39,-2-3 69,3-2-82,6 5 0,-3-7-129,5 4 300,0-4-114,3 2 1,1-5-98,-1 1 70,5-6-88,-3 5 0,4-9-33,-2 2 1,-1-2 39,4-1 1,0-3-215,4 0 0,-3-6-47,-1 2-411,0-2 410,-1-1 1,3-4-118,-5 0 65,0 0 181,1-1 1,-7 4-111,2-3 258,-2 2-53,3 2 1,-5 3 69,-3 0 0,2 3-36,-2-3 658,1 5-370,-4-2-151,0 8-52,0 2 0,-2 5-4,-1 3 622,2 3-456,-8-1 0,6 5 145,-4-1 1,5 1-99,-1 3 1,-2-2-132,1-1 0,1 1 20,3 3 0,0-3-108,0 2 0,0-3 236,0-4-784,0 3 380,0-9 1,0 4 62,0-4-840,0-6 329,0 5 278,0-9-60,0 3 188,0-4 140,0 0 1,0-4-76,0-3 1,0-6-266,0-1 0,-1-4-81,-3 0-96,3-1 256,-8-2 1,7-1-31,-5-2 416,4 2-256,-1-4 1,4 2-278,0 0-14,0-5 218,0 7 1,3-4 121,1 6 1,4-1-77,-1 0 1,2 1 187,1 3 0,4 2 4,0 4 0,3 2-32,-3 2 1,5 3-169,-2 4 474,-2 0-215,5 0 1,-7 0 60,4 0 188,-4 4-191,2-3 0,-5 10 210,1-1 1,-6 1-106,-1 3 0,0 2 36,0 1 1,-1-1-33,-3 2 0,-3-2-87,-1 1 0,-4-1 174,1-2-525,-2-2 161,-6 3 1,2-6 188,-4-2-825,0 2 438,0-8 1,-1 4-1037,4-5 1,-3 0 581,3 0 0,0 0-894,4 0 1,3 0 166,0 0 1354,0-5 0,-4-5 0,1-6 0</inkml:trace>
  <inkml:trace contextRef="#ctx0" brushRef="#br0" timeOffset="4754">4227 406 8136,'7'-5'0,"0"-2"0,0 1 0,3-1 2842,10 5-1880,-3-3 0,8 4-771,-4-2 0,4 2-106,-1-3 1,0 0 29,-3 0 0,0-3-28,0 4 77,-5-1 0,2 1 419,-4-1-270,5-4-1832,-8 7 589,4-4 582,-4 5-782,-1-4 260,-4 3-367,-2-9 0,-4 5 1237,0-6 0,0-4 0,0-1 0</inkml:trace>
  <inkml:trace contextRef="#ctx0" brushRef="#br0" timeOffset="4993">4393 54 8134,'-5'10'1396,"-4"5"0,6 3-228,1 1-407,-4 7-386,5 0 0,-4 5 643,5 1-545,0-6-176,0 9 0,0-12 175,0 5 0,0-2-63,0-1 0,1 3 114,3-4 0,-2 0 165,5-3-1066,0 0 383,-1 0 1,3-2 90,-2-1-1480,-3-3 678,6-5 534,-9 0-1621,8-4 1161,-8-1 0,5-5-211,-2 0 1,-2 0 265,5 0 0,-4-5-360,4-2 0,-1-3 937,1-4 0,2-2 0,-3-5 0</inkml:trace>
  <inkml:trace contextRef="#ctx0" brushRef="#br0" timeOffset="5438">4508 1 11284,'0'15'8,"0"2"0,0 4 358,0 3 0,0 3 75,0 4 847,0 0-800,0 0 0,0 1 240,0-1 360,0-4-630,4 3 1,-1-5 246,4 3-419,-5 2-108,3-8 0,-2 3-110,1-4 0,-1-4 314,-3 1-378,5-5 0,-4 2 72,2-5-160,-2-4 5,-1-2-113,0-4-603,0 0 605,5 0-634,-4-4 508,4 3 0,-1-9-503,3 3 32,3-6 435,-5 1 0,8-7-181,-2 6 1,1-6 23,-1 2 0,-1 2 53,1 1 1,0 0 102,3 4 365,-7-3-147,7 7-247,-8 0 1351,4 2-453,-4 4 659,3 4 1,-8 3-567,3 7 1,0-2 596,0 1 1,3 3-30,-4-3-663,5 6-338,-2-8 1,1 5 176,0-6-382,0 0 103,3 1 0,1-4 278,-1 0-1552,1-5 928,-1 7 0,1-8-1633,3 3 1,-2-3 845,2-1 1,-3 0 1058,0 0 0,4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4:19.381"/>
    </inkml:context>
    <inkml:brush xml:id="br0">
      <inkml:brushProperty name="width" value="0.04297" units="cm"/>
      <inkml:brushProperty name="height" value="0.04297" units="cm"/>
      <inkml:brushProperty name="color" value="#AB1A01"/>
    </inkml:brush>
  </inkml:definitions>
  <inkml:trace contextRef="#ctx0" brushRef="#br0">73 147 11220,'0'11'661,"0"-1"0,-1 2-160,-3 2 0,3-2 352,-2 6 1,-2-2-325,2 1 0,-4 3 2,3-3 0,-3 2-164,4-2 0,-4 2-314,3-6 0,-3 1 192,4-3-908,-1-1 555,0 1 1,3-5 115,-3 1-741,3-4 497,1 1 0,0-2-3196,0 1 2387,0-2 0,1 3-60,3-8 1,1 2 179,6-5-185,-1 0 1110,1-3 0,-1-1 0,1 1 0</inkml:trace>
  <inkml:trace contextRef="#ctx0" brushRef="#br0" timeOffset="309">230 230 8019,'6'-5'0,"0"4"0,-3-3 1723,-2 3-447,4 1-882,-5-4 1,-1 2-153,-3-1 1,-2 5 169,-4 2 1,-4 4-109,0-1 1,-4-2 301,0 2 0,0 0-196,1 4 0,-2-1-166,5 1 0,-3-1 128,3 0-186,0-4-15,4 3 1,3-4 170,0 2-233,5 2 62,-3-8 1,1 9-137,1-3 1,-1-2 104,4 2 1,5-1 12,2 1 0,-1 1 77,1-4-155,4 4 58,1-7 1,4 7 131,-2-5-711,-2 1 357,7-4 0,-6 0 29,4 0-1194,-4 0 853,7 0 0,-5 0-950,2 0 0,-2 0 594,-5 0 0,1 0-99,-1 0 1,1 0-131,-1 0-113,1 0 1,-5-1 1098,1-3 0,-4-1 0,1-6 0</inkml:trace>
  <inkml:trace contextRef="#ctx0" brushRef="#br0" timeOffset="1070">292 333 8019,'-7'3'3210,"0"1"-2404,4-1-371,-1-3 114,4 5-78,0-4 1,4 3-69,3-4 0,0 0 30,4 0 0,-2 0-82,8 0 0,1-1-279,2-2 0,-2 1 147,-1-5-1093,0 4 697,0-6 0,-2 4 207,-5-2-1327,1-2 833,-1 3 1,-1-1-283,-2 1 0,-1 0 239,-3-1 0,-1-2 50,1 2 1,-2 1 108,-1-1 0,-4 5 417,-3-2 1,-3-1 20,0 2 1,0 0 41,-1 3 1,-3 0-142,0 0 1206,0 4-779,4-3 1,-4 9 332,0-3 0,-3 2-270,3 1 0,0 2 88,4 2 1,1-3 157,2 3-324,-3 2-116,9-4 1,-7 3 54,5-5-219,-1 1 48,4-1 1,4 1 228,-1-1-652,5 0 243,-2-4 0,4 2-649,1-4 0,3-1 422,0-3 1,4 0-950,-1 0 1,3 0 504,1 0 0,-4-3-489,1-1 0,-2-4 132,1 1 78,-2-2 559,0-1 1,-3-1-274,2 1 211,-3-1 291,0 1 0,-1-1 136,0 1 1,-3 1 34,0 2 0,-3-2 252,3 2-321,-5 2 1496,3 0-530,-5 5 1232,0 0-1474,-5 0 1,-1 5-40,-4 2 1,3 2-61,0 2 1,1 3 64,-1-1 1,-1 1-192,5-3 1,-1-1-96,4 1 1,0-1 78,0 0-476,0 1 103,0-1 0,1-4 214,3-3-638,2 3 371,4-5 0,0 4 141,1-5-1079,-1 0 663,1 0 0,3-1-194,-1-3 1,6-1 182,-2-6 1,2 1-327,-2-1 1,3 1 184,-3 0 0,-1-1-45,2 1 1,-6-4 3,2 0 457,2 0-161,-4 4 0,0-1 362,-5 1-119,-1-1-71,0 6 1,-1-1 377,-5 2-318,5 3 0,-4-2 774,2 6 1,-6 2-357,-4 2 0,-3 6 690,0-3-1,0 7-6,-1 1 227,1 1-833,-5 2 0,2 1 113,-4 2 437,-1-2-653,2 4 1,1-5-301,5-1 1,-1-2 30,1-1 0,1-3-390,2 3 0,2-4 189,5 1-2422,0-2 919,0-7 844,0 5-3373,5-9 4062,5 8 0,6-8 0,5 4 0</inkml:trace>
  <inkml:trace contextRef="#ctx0" brushRef="#br0" timeOffset="1462">1312 271 11747,'10'0'1526,"2"0"-1102,2 0 0,-2 0 128,6 0-357,-6 0 0,8 0 138,-3 0 405,3 0-379,-4 0 1,3-1-350,-5-2 0,3 1 30,-3-1 0,3-2-1033,-3 2 1,0-2 229,-4 2-1731,-4 2 1603,3-9 1,-6 8 124,4-5 0,-5 4 135,1-4 0,-1 0 44,-2-4 68,-5 1 519,4 0 0,-13-1 0,2 1 0</inkml:trace>
  <inkml:trace contextRef="#ctx0" brushRef="#br0" timeOffset="1684">1489 43 7958,'-1'-6'341,"-3"3"1,2 2-137,-5 1 0,4 6 749,0 4 1,-2 2-379,2 5 1,-4 1 108,4 7 0,-1-3-244,4 2 0,-1 3 593,-3 0 0,3 3-83,-2 2 219,2-6-724,1 4 0,0-7-124,0 5 0,0-5-153,0 2 0,3-7-521,1-1 0,-1-4 280,-3 1 0,4-6-641,-1-1 0,2-5 214,-2 2-1851,-2-3 1499,4-1 1,-1 0-202,3 0-866,-2-5 1238,4-5 1,-6-2-65,4-1-727,-1-4 1471,0 1 0,-1-5 0,-5 1 0</inkml:trace>
  <inkml:trace contextRef="#ctx0" brushRef="#br0" timeOffset="2116">1582 13 7958,'0'-6'1999,"0"2"-1643,0 4-202,5 4 0,-4 3 1,3 7 518,-3 2-381,-1 5 1,0 1 831,0 2 0,0-1-501,0 5 0,3 0 138,1 3 0,-1-3-298,-3 0 0,0-2-142,0 2 0,4-3 41,-1-4-235,1 0 40,-4 0 0,0-5 166,0-2-218,0-2-30,0-2 1,0-3-476,0 0 380,0-5-436,0 3 1,1-5 243,2 0 1,0-5-290,3-2 1,-2-3-101,3-4-673,0 2 769,3-7 0,1 4-324,-1-3 72,5-1 383,-3 2 1,3 1 59,-5 2 1,2 3 52,2 0 1,-5 2 509,5 2 0,-9 3-241,6 4 0,-7 0 745,3 0 0,-4 1-104,0 2 332,3 3-574,-5 9 1,4-2 254,-5 4 655,0-4-815,0 7 0,0-8-328,0 6 0,0-6 30,0 2 1,0-2-849,0-2 0,0 1 308,0-1-1385,0-4 1,1 2 773,2-5 0,0 1-291,4-4 1,-4 0 91,4 0 1136,-5-5 0,8-1 0,-5-4 0</inkml:trace>
  <inkml:trace contextRef="#ctx0" brushRef="#br0" timeOffset="2451">1895 375 7956,'10'0'2375,"0"0"0,4 0-2299,0 0 0,1-3 18,-1-1 1,-1-4 468,4 1 0,-3-2 146,3-1-671,-4 4 36,7-3 1,-9 3 313,3-5-855,-2 1 418,-2 4 1,0-3-648,-4 2 1,-1-2 416,-5-2 1,0 4-54,0 0 0,-5 4 97,-1-4 1,-4 5-18,0-2 1,-4 3-50,0 1 1061,-4 0-573,1 5 0,1 1-76,2 4 1374,3 0-992,0 1 0,-1 3 236,1 0 1,0 3-212,7-3 0,-3 3 119,4-3 0,-1 3-220,4-3 0,0 0-148,0-3 0,5-1 64,2 0-856,2 1 470,-3-1 1,3-1 133,-2-2-2041,7 3 1355,-2-9 1,3 3-699,-5-4 1,4 0 520,0 0 0,3 0-845,-3 0 1,3 0 1626,-3 0 0,5-4 0,-3-2 0</inkml:trace>
  <inkml:trace contextRef="#ctx0" brushRef="#br0" timeOffset="2845">2310 273 7946,'-10'-6'3694,"-1"2"-3236,1 4-174,4 0 0,-4 4 201,-1 3 271,1-2-410,-5 4 0,4-2 323,1 7 1,3-2-241,0 1 1,5 3 120,-2-3 0,3 2 113,1-1-934,0-2 266,0 3 1,5-5 241,2 1-498,-3-1 246,6 1 1,-5-2-217,6-2 1,-1 1 178,1-5 0,-1 1-580,0-4 0,1 0 271,-1 0 0,1-4-50,-1 1 0,-3-5-137,0 1 22,-5-7 228,7 2 1,-7-3-138,1 5 242,-2-5 23,-1 3 0,0-6-176,0 4 228,0-5 32,-4 8 0,-1-5 145,-2 2 0,-2 2-83,2-2 0,-2 2 152,-2-2 1,4 6-35,0-3 472,0 3-379,2 2 0,-1-2 25,2 5-468,3-5 340,-3 7-1690,4-4 1200,4 5 0,2 0-398,4 0 0,4 1 248,0 3 1,0-3-209,-4 2 0,1 3 764,-1 1 0,1 2 0,-1 2 0</inkml:trace>
  <inkml:trace contextRef="#ctx0" brushRef="#br0" timeOffset="3093">2415 284 7946,'6'16'0,"2"0"342,-5-2 1,1-1 12,-4 4 0,1-4 531,3 1 0,-3 1 311,2-2-141,-2 1-613,-1-3 566,0-1-186,0-4 1168,5-1-1456,-4-5 0,4-5-356,-5-2 1,0-2 68,0-2 1,1 0-227,2-3 0,-1 2 71,1-2-181,3-2 165,-5 0 1,7 0 177,-4 2-428,4-2 129,-7 4 0,8-6-626,-2 4 0,-1 0 286,1 4 0,-1-1-682,0 1 1,0 3 11,-2 0-1077,1 5 606,1-3 715,4 5-702,-5 0 915,1 0 0,0 0-58,-3 0 93,-2 0 562,9 5 0,-4-4 0,4 3 0</inkml:trace>
  <inkml:trace contextRef="#ctx0" brushRef="#br0" timeOffset="3285">2686 219 7946,'1'7'603,"2"0"0,-1 0-325,1 3 1633,-2 1-1217,-1-1 0,0 4 273,0 0 0,0 0-419,0-4 0,0 1 470,0-1 1,0 2-100,0 2-863,0-3 276,0-1 0,0 4-1552,0-7 949,0 8 1,0-8-943,0 0 975,0-4 0,1 5-3766,3-5 2062,-3 1-214,8-4 2156,-8 0 0,9-5 0,-5-1 0</inkml:trace>
  <inkml:trace contextRef="#ctx0" brushRef="#br0" timeOffset="3855">2790 355 7942,'6'0'1624,"3"0"0,-3 0-1312,4 0 122,1 0 0,-1-3-80,0 0 1,2-4 61,2 3 1,-3-4 149,3 1-1309,-2 2 590,-6-4 0,2 3 101,-5-4-882,5 4 677,-7-3 1,4 3-65,-5-4 0,-1 3 82,-3 0 0,-1 3-5,-6-3 1,1 5-22,-1-1 1,0 3 273,-3 3 0,2 3-117,-1 4 1186,1 1-700,2-1 1,-1 2 16,1 2-10,4-3 0,1 8 0,5-5 331,0-2-338,0 5-113,0-6 1,1 4-114,3-4 0,2-5 62,4 1 0,-3-3-146,0 3 1,3-5 10,4 2-426,0-3 251,-3-1 0,0-1-69,3-3-518,-2-2 452,3-4 1,-5 0-194,0-1 0,1 1 152,-1-1 0,1-3-155,-1 1 0,1-3 120,-1 3 0,-3-2 70,0-3 1,0 2 47,3 2 0,-1 3 129,-2-3 0,3 2-200,-3 2 755,-3-1-400,5 6 0,-6 0 1152,4 5-947,-5-5 1,6 5 351,-4 0 1,2 1-244,-2 6 1,3 1 296,-4 6 0,2-2-196,-2 2 1,-1 1-106,1-1 0,2 1 0,-2-1 117,1-3-216,-4 9 1,3-5-167,1 2 0,-1-2 81,-3-4 0,0-1-485,0 1 0,0-5 185,0 1-1447,0-4 1046,-5 1 1,0-4 24,-6 0-1896,1 0 1464,-1 0 1,1-1 115,0-2 0,-1 0-7,1-4 1,-2-1 777,-2-6 0,-2-2 0,-5-5 0</inkml:trace>
  <inkml:trace contextRef="#ctx0" brushRef="#br0" timeOffset="3986">2820 115 7938,'0'-10'3270,"0"4"-3877,5 1 1,1 5-177,4 0-745,0 0 954,5 0 0,-2 1 574,4 3 0,1-3 0,3 4 0</inkml:trace>
  <inkml:trace contextRef="#ctx0" brushRef="#br0" timeOffset="4923">3904 157 7940,'4'-6'1275,"-2"1"-938,2 10 0,-8-3 90,-3 5 298,-3 0-370,0 4 0,-4 0 43,0 3 1,-4-2 39,0 1 0,0 0 48,0 1 0,-1-4-105,1 1 1,3-1 298,2-3-269,1-2-705,2 4 295,4-8 201,-3 4-985,7-5 617,-2-5 1,8-1-89,3-4 1,3 0-304,0-1 1,5-3-477,2 0 1,0-3 345,0 3 0,-3-3 12,3 3 1,-4-5 49,1 2 178,-3-3 254,0 0 0,-4 2-138,0 1 564,-5 4-223,3-6-283,-5 7 703,0-3-315,0 9 1236,0 2 1,-2 5-596,-1 2 1,1 4 601,-5 7 1,3 1-655,-3 2 1,5 3 254,-2-3 1,4 3-91,4 1-337,2 0-236,4 0 1,1-1 140,-1 1-1548,0-5 860,5 4 0,-7-7-471,3 4 1,-3-4 504,2 1 0,-3-2-3442,0 2 3659,-4-2 0,1 3 0,-4-5 0</inkml:trace>
  <inkml:trace contextRef="#ctx0" brushRef="#br0" timeOffset="5312">2831 770 7970,'-10'7'0,"3"0"3102,3 4-2035,-1 1 1,4 6-128,-3-4 1,2 5-442,-1-2 0,0 3 611,-4 1 1,2-2-361,-2-1 1,-3 1-101,4-1 1,0 1-61,-1 2-683,4-5 150,-1 4-1,0-8-1540,1 1 821,-1-1 438,4-6-3252,0-2 1566,0-4-1400,0 0 2254,0-4 0,0-2 1057,0-4 0,-4-5 0,-2-2 0</inkml:trace>
  <inkml:trace contextRef="#ctx0" brushRef="#br0" timeOffset="5598">2676 801 7936,'-1'-10'436,"-2"-1"0,2 1 545,-3-1 0,8 5-184,3-1 1,6 1-326,5-1 1,0-1-154,0 4 0,1-3-38,-1 4 639,1-1-537,2 4 1,0 0 264,0 0-668,0 5 0,-2 1 0,-1 5 156,-5 3 0,-1-1-56,-2 4 0,-4-3-47,-2 4 0,-3-2 117,-1 1 0,-5 2-47,-2-6 0,-3 5-42,-4-4 0,-2-2 180,-5-5 1,0 3 46,0-3-321,1-3 64,-1 1 1,3-2 215,1 1-1226,4-1 711,-6-3 0,11-3-959,-3-1 901,3-4 1,2 2-1264,3-4 1,3 0 182,3-1-564,3 1 874,9-1 1096,-3 1 0,7-5 0,-3-1 0</inkml:trace>
  <inkml:trace contextRef="#ctx0" brushRef="#br0" timeOffset="6140">2989 749 7936,'7'1'0,"0"3"2341,-5 1-1513,7 6 0,-7-1 32,5 1-305,-4-1-285,1 5 0,-4-2 528,0 4 1,0-4-294,0 1 1,0 1 211,0-1 0,0 0-44,0-4 70,-4 0-369,3 1 1,-5-4 113,2 0-697,3-5 217,-3 3 215,4-5-597,-5 0 298,4 0-744,-4 0 1,5-5 427,0-2 1,1-6-303,3-1 0,2-1 178,4 2 0,4 0-383,0-5 1,0 6 73,-4-2 204,5-2 305,-3 9 1,4-7-116,-2 7 479,-7-2-92,6 3 0,-7-2 464,5 4-498,-6 1 693,0 3 0,-5 4-323,0 3 0,0 0 262,0 4 1,0-3 217,0 6 82,0-3-433,0 4 0,0-3 212,0 2-278,0-3-190,0 0 0,1-1-97,3 1 1,0-1 114,3 0 1,4-4-162,-1-2 1,0 0 22,4 0 0,1-1-46,-1-3 0,5-4-102,-2-3-367,-2-3 320,5 0 0,-9 0 5,3-1-441,-2 1 363,-2-1 0,0-3-251,-4 1 131,-1-6 138,-5 8 1,0-8 18,0 5 0,-3-3 21,-1 3 0,-7 0 375,0 4 1,-5 0-56,2 3 1,-8-1 82,1 5 0,-2-1 24,2 4 311,1 0-331,3 0 1,-1 0-425,4 0 1,-3 5 137,3 2 1,1 2-788,6 2 1,-1-1-20,4 0-598,1 1 0,5-1 518,5 1 0,1-1-295,10 1 1225,-6-6 0,13 5 0,-3-5 0</inkml:trace>
  <inkml:trace contextRef="#ctx0" brushRef="#br0" timeOffset="6417">3580 709 7931,'0'-5'0,"-1"0"1171,-3 5 0,2 0-519,-5 0 1,0 0-14,-3 0 1,-1 0-31,1 0 1241,-5 5-1176,3 0 0,-1 7-97,6 2 1,-2-3-43,6 3 1,-4 1-366,4-1 0,-1 1 77,4-1 0,0-2-232,0 2 1,4-3 136,-1 0 0,5-1-304,-1 0 0,2-3 154,2 0-1807,-1-4 1215,1 6 0,2-8-37,1 2-1717,0-1 1515,-3-2 1,3 0-109,-1 0 1,1-5 398,-3-2 0,-4 1-429,0-1 1,-2 0 88,2-3 878,-2 0 0,0-1 0,0 1 0</inkml:trace>
  <inkml:trace contextRef="#ctx0" brushRef="#br0" timeOffset="6704">3663 824 7797,'0'-6'1272,"1"2"-702,3 4 1,-2-2 241,5-1 0,1 1-330,6-5 1,-1 3 8,4-3 1,-3 4 67,3-4-57,1 0-219,3 1 1,-5-3 142,-2 2-733,-3 2 240,0-4-330,-1 3 448,1-4-112,-6-1 1,-5 6-32,-7 1 1,-7 3 100,-3 1 1,-3 0-19,0 0 773,-1 5-496,-5 0 1,8 6 91,-3-1 101,7 5 1,-4-3 0,5 2 354,4-3 1,-1 3-383,7 0 1,0 1-218,3-1 1,0-2 13,0 1 1,1-2-439,2-4 0,4 2 183,7-2-1365,-2-2 996,3-1 1,-2 0-79,1-1-2214,5 1 1724,-3-4 0,4 0-858,-3 0 0,3-4 964,-3 1 0,3-5 855,1 1 0,-1-3 0,1 0 0</inkml:trace>
  <inkml:trace contextRef="#ctx0" brushRef="#br0" timeOffset="7059">4186 637 7911,'0'-11'0,"0"1"1907,0 4-1203,-5 1 1,-2 2 71,-7-1-825,3 1 212,-9 3 1,4 1 893,-5 3 1,1-2-455,3 5 0,-1-1-139,4 1 1,0 5-111,3-1 1,5 0-611,-1-4 0,4 4 199,0-1 0,3-3 89,3 3 0,3-2 242,4 3-571,5-1 212,-3 1 0,4-1-386,-2 0 1,-2 1 153,2-1 1,-3 1 334,0-1 1,-5 1-45,1-1 0,-4 0 316,0 1 1,-2-1-44,-1 1 0,0-1 68,0 0 0,-4-3-22,-3 0 130,-2-4-173,-6 6 1,-1-8-38,-1 2 0,1-1-10,2-2 0,2 0-831,-1 0 430,1 0-966,2-5 0,4-1 123,2-4-1179,3-1 1393,6 1 0,1 0-8,4-1-166,5 1 393,1-1 608,0 1 0,9-5 0,-3-1 0</inkml:trace>
  <inkml:trace contextRef="#ctx0" brushRef="#br0" timeOffset="7657">4352 595 7905,'-10'-6'0,"0"1"1357,-1 5 1,1 0-576,-1 0 0,1 0-658,0 0 0,-1 4 100,1-1 994,-1 6-716,5-4 1,-2 6 198,5-1-327,-1 1-133,4-1 1,5 0-424,2 1 0,2 0 186,2 3 0,-1-2-216,1 2 1,0-3 240,3 0 1,-6 0-62,2 3 1,-3-2-33,0 2-94,3-3 51,-9 0 0,3 0 51,-4 3 364,0-2-162,0-2 1,-4-1 103,-3-2 0,-2-1-77,-2 1 0,-3-5 64,0 2 0,-3-3-92,3-1 0,-3 0-220,3 0 1,0 0 11,4 0-608,-1 0 486,1-5 1,3 3-48,0-5-1265,5 5 428,-3-8-331,5 5 0,1-5 690,3 3 1,1-1 9,6 5 1,0-1 15,3 4-68,2-4 564,1 3 0,2-4 188,-1 5 0,-3 0 0,4-5 0,-6 4 0,4-2 0,-4 2 0,7-4 0,-9 3 162,3-5 1,1 1-124,-1-1 1,0-2 432,-4 2 0,4-3-108,0 0 0,0 0 508,-3-1 1,-5 1 41,1-1-374,-4 1-214,6 4 0,-8-3 28,4 3-110,-5 0 1,-5 2 175,-2 4 0,-3 0-140,-4 0 0,-1 1 339,-2 2 1,-2 3-195,5 5 0,-3 2 10,3 1 0,0 1 9,4-1 77,-1-2-234,5 3 1,2-4 38,4 3-291,0-2 50,0 3 0,1-5-253,2 1 1,3-4 185,5 0 1,-1-4-994,0 4 1,4-5 481,0 2 1,4-3-470,-5-1 1,2 0-131,-1 0-871,-2 0 1271,3-5 1,-1 1-58,0-3-715,0-2 1464,1 3 0,-4-9 0,4-1 0</inkml:trace>
  <inkml:trace contextRef="#ctx0" brushRef="#br0" timeOffset="7974">4819 614 7905,'-5'-10'1128,"-2"4"0,0-3-476,-3 6 0,2-1-277,-6 4 0,-1 0-49,1 0 418,-4 0-384,1 0 1,0 4 151,0-1 309,4 6-470,-2-8 1,8 8 200,0-2-474,5 2 112,-3 2 0,5-1-483,0 0 1,5 1 254,2-1 1,2 1-91,1-1 0,4-1 118,0-2-517,5 2 353,-8-3 0,8 3-96,-6-2 190,1 3 1,-3-5 0,-2 6 235,-2-1 1,-2 1-19,-5-1 0,0-3 367,0 0 1,-2 0-189,-1 3 1,-4-3 236,-7 0 1,-1-4-250,-2 0 0,-2-2-131,5-1 0,-3 0 246,3 0-1257,0 0 645,4 0 0,3 0-506,0 0 22,5 0 0,-3-1-1262,5-2 0,5 0 242,2-4 1696,2 5 0,11-7 0,1 3 0</inkml:trace>
  <inkml:trace contextRef="#ctx0" brushRef="#br0" timeOffset="8120">4945 854 7905,'0'11'8900,"0"-6"-7659,0 0-496,0-5 1726,0 0-3242,0-5 1,0 3 770,0-5 0,0 5 0,0-3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4:17.645"/>
    </inkml:context>
    <inkml:brush xml:id="br0">
      <inkml:brushProperty name="width" value="0.04297" units="cm"/>
      <inkml:brushProperty name="height" value="0.04297" units="cm"/>
      <inkml:brushProperty name="color" value="#AB1A01"/>
    </inkml:brush>
  </inkml:definitions>
  <inkml:trace contextRef="#ctx0" brushRef="#br0">32 93 7983,'0'-6'1332,"0"1"-519,0 5 1267,0 0-1503,-4 0 1,2 1 98,-1 3 113,-3 2-444,5 4 0,-5 0 204,3 1-141,2-1-120,-4 1 1,5 3 58,0-1 0,0 2-82,0-1 1,0-2-42,0 2 1,0 1-38,0-1 1,1 0-75,3-4 0,-2-3 280,5 0-459,-5-5 149,7 3-168,-3-1 1,5-2 86,-1 1-33,0-2 1,4-2 46,0-2 1,0-3-118,-4-5 0,1 1-55,-1 0 42,1-1 136,-1-4 0,-1 4 7,-2-3-201,3-3 66,-9 6 1,7-4 56,-5 4 281,1-4-251,-4 4 1,0-4 144,0 4 0,0 4-27,0 1-492,0-1 1,-4 0 72,1 0-1113,-1 4 412,4-1 421,0 4-1981,0 0 1921,0 4-1198,0 2 1197,5 0 0,1 2-994,4-4 1655,5-1 0,-3 2 0,3 0 0</inkml:trace>
  <inkml:trace contextRef="#ctx0" brushRef="#br0" timeOffset="354">480 43 7983,'0'-11'2641,"-1"4"-1382,-3 0-785,-2 5-166,-4-3 0,-2 4 57,-1-2 663,-4 2-609,-4-4 1,5 5 169,2 0 0,-1 3-170,2 1 0,2 4-621,4-1 0,1 2 228,-1 2 0,3-1-455,4 0 1,1 4 265,2 0-621,3 0 556,5 1 0,-1-3 22,0 1-273,1 4 262,-1-6 1,1 8-42,-1-5 1,-3 1 73,0-1 1,-5-3 387,2 3 1,0-2-81,0-2 0,-1-3 229,-3 0 0,-4-1-82,-3 1 635,-3-3-569,0 1 0,-4-4 197,0 2-106,0-1-146,-1-2 1,4 0 35,-3 0-594,2 0 236,2 0 0,3-4-692,0 1 614,0-5 1,1 5-2569,3-4 1461,2 5-1134,5-7 1509,2 8 0,8-4-49,0 5-84,4-5 737,-1 4 0,0-3 246,0 4 0,1 0 0,2 0 0</inkml:trace>
  <inkml:trace contextRef="#ctx0" brushRef="#br0" timeOffset="615">460 270 7983,'10'0'0,"1"-4"0,-1 1 989,1-5-554,-1 6 1,0-7 188,1 2 150,-1-2-400,1-1 1,3-1 139,-1 1 1,1-1-226,-3 1 1,-2-1-114,-2 1 0,1 0 330,-5-1-331,6 1 71,-8-1-196,3 6 59,-4 0 1,-1 2 189,-2-1-385,2 1 57,-9 3 1,1 4 366,-5 3 0,-1 2-145,1 2 0,2-1 286,-6 1 1,5 3-86,0-1 1,4 2 24,3-1 0,2-2 28,-3 2-119,5-3-131,-3 0 0,6-1 140,3 1-242,2-6 1,4 3 0,2-4 411,1-2-921,4-1 376,3-1 0,1 0-1632,0 0 1,5 0 826,1 0 0,0-1-2823,1-2 3666,4 2 0,5-9 0,5 5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6:04.178"/>
    </inkml:context>
    <inkml:brush xml:id="br0">
      <inkml:brushProperty name="width" value="0.04297" units="cm"/>
      <inkml:brushProperty name="height" value="0.04297" units="cm"/>
      <inkml:brushProperty name="color" value="#AB1A01"/>
    </inkml:brush>
  </inkml:definitions>
  <inkml:trace contextRef="#ctx0" brushRef="#br0">136 136 8129,'0'-6'1225,"0"2"-760,0-1-203,0-1-98,0 1 0,0-5 163,0 3 520,0 3-448,0-6 1,1 6 277,3-3 1,-2-2-239,5 2 1,0-1 25,3 1 0,-1-3-2,-2 3-58,3 3-143,-5-1 1,6 2 156,-1-1-454,1 1 77,-1 3 1,0 0 45,1 0 1,-1 1 130,1 2 0,-1 0-258,0 4 0,-3 1 3,0 6 0,0-2 77,4 6 1,-4-1 101,0 4 168,-5 0-234,7 0 0,-8-1 99,3 1-300,-3 5 213,-1-4 0,-1 3 66,-3-4 0,-2 0-11,-4 0 1,0-1-154,-1 1 1,0 0 62,-3 0 1,1-4-236,-4 0 1,3-3-59,-3 4-92,4-6 198,-7 3 0,5-4 32,-2-1-406,-3 1 318,9-6 0,-8 5-212,5-3 1,-1-3 76,1 0 1,3-3 27,-3-1 1,2 0-55,2 0-74,4 0 124,-3 0 1,6-1-31,-4-3-114,5-1 154,-2-1 1,4-4-145,0 4 107,0-4 147,4 5 1,1-5 167,2 3 0,5 2-121,-1-2 0,2 4 165,-3 0 0,0 2-54,1 1 1,0 0 652,3 0 1,-2 3-167,2 1 1197,2 4-1066,-5-3 1,9 6 307,-2-1 310,1 1-730,2-1 0,0 1-95,0-1 0,-1 0-135,1 1 1,0-4-620,0 0 0,0-4 317,0 4 0,-2-5-397,-1 2 0,1-3 40,-1-1-2538,-3 0 1814,4 0 1,-6 0 1128,4 0 0,-4-5 0,2 0 0</inkml:trace>
  <inkml:trace contextRef="#ctx0" brushRef="#br0" timeOffset="794">645 167 8870,'0'-10'2404,"0"0"-1938,0-1 0,1 1-73,3-1 1,-2 4 280,5 0 1,0 0 94,3-3-500,5 4 1,-2-3 0,3 3 279,-1 0-459,4 2 0,-7 0 1,5 1 361,-2 1-498,-1 0 83,-4 2 0,0 2 107,1 1 1,-1 1-17,1 6 0,-1-2-234,0 6 0,-3 1 124,0-1 0,-3 4 122,3 0 0,-5 1 15,1 2 0,-1 0 0,-2 0 1,-2 0 94,-1-1-241,2 1 0,-10 0 1,2 0 22,-4 0 0,-2-4 88,2 0 1,-4 0-236,-3 0 0,0 1 107,3-4 0,-3 0-222,3-3 0,1-1-70,3 0 22,-4-4 1,6 2 0,-3-4-184,2-2 147,2-1 0,0-1 0,-1 0-810,1 0 752,-1 0 1,2-4-6,2-3 0,3-3-51,4 0-17,0 0 265,0-1 0,1-3-177,2 0 240,3 1 0,4 6 1,1 0-380,-1-1 872,1 3-346,-1 0 0,0 5 723,1 0 1,0 2-447,3 1 1,-1-1 306,4 5 0,1 0 163,2 4 145,1-1 1,0 4 0,0 0 330,0-2-684,0 0-255,-1-2 1,1 0 42,0-3-603,0 2 1,-1-4-1,-2 3-764,-1-1 1,-4-4 582,1 4 1,1-5-1459,-1 2 1,0-2 16,-4 2 1868,1-3 0,-1 3 0,0-4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7:18.256"/>
    </inkml:context>
    <inkml:brush xml:id="br0">
      <inkml:brushProperty name="width" value="0.04297" units="cm"/>
      <inkml:brushProperty name="height" value="0.04297" units="cm"/>
      <inkml:brushProperty name="color" value="#AB1A01"/>
    </inkml:brush>
  </inkml:definitions>
  <inkml:trace contextRef="#ctx0" brushRef="#br0">0 0 9816,'5'0'921,"-1"0"-1055,0 0 140,-3 0 1,4 0 174,-2 0-1184,-2 0 545,7 0 458,-7 0 0,6 0 0,-2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7:00.611"/>
    </inkml:context>
    <inkml:brush xml:id="br0">
      <inkml:brushProperty name="width" value="0.04297" units="cm"/>
      <inkml:brushProperty name="height" value="0.04297" units="cm"/>
      <inkml:brushProperty name="color" value="#AB1A01"/>
    </inkml:brush>
  </inkml:definitions>
  <inkml:trace contextRef="#ctx0" brushRef="#br0">0 256 9316,'0'5'1280,"0"3"-1016,0-2 0,3 2-55,0 0 1,3 1 196,-3 0 1,3 0 299,-3 0-296,4 0 0,-4-1-129,3 1 0,-1-3-201,-2 0 46,-2-4-272,3 2 194,-4-4 668,0 0-1053,0-4 1,-1-1 156,-2-4 0,1-3-53,-4 1 1,4-2-18,-1 1 53,-1 2 69,3-2 0,-4 0 9,2 0 124,2-4-73,-3 7 1,4-7 80,0 4 1,0 0-77,0 4 0,0 2 511,0 0-126,0 4-269,0-2-8,0 4 218,0 0-117,0 4 1,4 1-74,2 4 404,1 3-269,-2-2 1,3 4-40,-2-2 1,2-3-50,1 3 0,0-2-118,-1-1 1,2 0 134,2-1 1,-2 0-126,1-2 1,-1 1 100,-1-4-459,0 0 224,0-3 0,2 0 71,1 0-486,0 0 356,-3 0 1,0-4-240,-1-2 0,-2-2 115,0-1 0,-1 4 30,1-1 1,1-1 47,-4-5-102,4 2 179,-6-2 1,4 3-167,-3 0 395,-1 0-84,3 0 0,-4 0-299,0 1 830,0 3-404,0 1 0,0 3 537,0-2-486,0 2 1,0-2 50,0 6 0,3 2-24,0 4 0,0 3 561,-3 3 1,3-1-15,0 0 44,0 1-446,1 3 1,0-2 258,2-1-749,2 2 175,-4-7 0,5 2-514,0-3 0,0 0 405,0 0 0,0 0-919,-1-1 0,1-3 485,0-2 1,3 1-448,0-1 1,-1 0-38,-2-3-857,4 0 1176,-3 0 1,5-1-122,-3-2 799,0-2 0,1-4 0,0 1 0</inkml:trace>
  <inkml:trace contextRef="#ctx0" brushRef="#br0" timeOffset="429">582 283 7967,'0'-9'0,"0"0"0,0 0 1400,0 0-865,0 1 0,-3 2-79,0 0 1,-1 3 151,1-3 54,-1 4 1,-5-3-220,0 2 0,3 2 56,0-2 0,0 3 81,-2 3-387,3 2-26,-3 4 1,3 0 223,-4 0-316,4-1 18,-3 5 0,7-2-17,-2 4 1,2-4 125,1 4 0,0-4-272,0 1 0,3-3-35,0 0 0,4 0-99,-1 0 0,1-3 131,-1 0 0,2-4-156,-3 0 139,3-1-329,1-1 216,0 0 1,-1-1-163,-2-1 1,2 0 87,-3-4 1,0 0-132,1-3 1,-4 0 81,1 0 0,1 1-32,-1-1 0,0 0 126,-3 0 0,1 0-5,2 0-166,-2 5 708,3-4-209,-4 7 531,0-3-508,0 4 0,0 1 305,0 2 0,3-1-174,0 4 1,2-1 503,-2 4-353,4 0-538,-2 0 121,0 0 0,3-1 54,-2-3 1,2 2-202,0-4 0,-2 3-575,0-3 1,0 0 375,3-3 0,-3 0-728,0 0 1,0 0-53,2 0 567,-3 0 0,3-1 0,-3-2-375,0-3 950,-1 2 0,0-7 0,1 1 0</inkml:trace>
  <inkml:trace contextRef="#ctx0" brushRef="#br0" timeOffset="857">742 255 7967,'0'-9'1993,"0"4"-1340,0 2-353,0 3 426,0 0-263,0 3 1,0-1 0,0 4 218,0 1 0,3 1-278,0 1 0,1 1 108,-1 1 1,-1-1-103,4 2 1,-4-5-249,0-1 1,2 0 172,-1 2-517,0-3 241,-3 3 203,4-7-769,-3 7-123,3-7 324,-4 3 16,0-4 0,1 0-121,2 0-16,-2-4 1,4-1-89,-2-4-267,-2-4 435,7 4 1,-6-5-198,3 2 46,-3 2 193,6-6 0,-4 6 196,2-2 1,2 0-68,-2 4 1,-1-3 156,1 5 1,-3 2-239,2 1 1667,-3 2-828,6 1 977,-7 0-1005,7 0 0,-6 4 80,4 2-4,-4 2 1,5 1 0,-4-1 76,-1 1 1,1 0-347,0 0 0,3 0-264,-3-1 0,1 1 209,-1 0-740,-2-4 0,4 3 339,-2-2-1812,2 2 704,0-4 587,3 4-1711,-4-7 677,1 3-683,3-4 1758,-3 0 0,4-4-139,0-2 0,-3-1 714,0-2 0,-1 0 0,4 0 0</inkml:trace>
  <inkml:trace contextRef="#ctx0" brushRef="#br0" timeOffset="1303">1033 266 7953,'0'-6'0,"0"0"2025,0 4-845,0-2-248,0 4-299,0 0-40,0 4-287,0 1 0,0 4 119,0 0 287,0 0-335,4-1 1,-3 1 42,2 0-198,2 0 0,0 0-203,3 0 0,-2-4 64,0 1 1,0-4-143,3 1 0,0-2 165,0-1-842,-1 0 509,1 0 0,0-1 33,0-2 0,0-1-91,0-2 1,-1-1-35,1 1 57,-4-2 190,3-1 0,-6-1-131,4-1 0,-4 1 73,1-2 1,-2 1 14,-1-1 1,0 3-86,0-3 629,0 6-151,0-2-210,0 7 63,0-7 51,0 7-533,0-3 296,0 8 1,0 2 371,0 6 0,3-1-116,-1 3 1,4 0 81,-3 1 0,3 2-9,-3-3 1,3 6 4,-3 0 1,4 2-19,-1-1 93,2-3-135,-4 4 1,4-2-58,-2 1 1,1 2 13,-1-2 0,1 0-271,-4-4 1,0-3 65,-3-2 1,-1-3 202,-2 0 0,-6-1-27,-6-2 211,-5 2-156,-3-7 1,-7 4-36,-3-2-533,-5-2 0,4 3 0,-3-4-19,-1 0 0,2 0-53,4 0 0,5-1-1012,7-2 1,3 1 618,5-4 0,2 0-1605,7-3 2436,7 0 0,6-3 0,8-2 0</inkml:trace>
  <inkml:trace contextRef="#ctx0" brushRef="#br0" timeOffset="2086">2003 257 7924,'0'-9'0,"0"1"1481,0 3-363,0 1-474,0 0-631,-4-1 75,-1 0 1,-3 0 448,-1 2 0,-4 2-127,-2-2 0,-1 2 133,-2 1 1,0 0 141,1 0-387,-1 4-134,4 1 1,-1 7 218,3 0-501,-4-1 156,6 2 0,-1-3-61,5 2 0,1-3 382,2 0-438,2 4 1,-2-3 2,6 2 1,2-6-137,4 0 1,0-4 20,3 1 1,-1-2 44,4-1 1,-1-4 112,4-2-648,0-1 416,-1-6 0,0 3-238,-2-2 222,-3 2 52,1 2 1,-4-4 120,0 0 0,-1-1-59,-5 2 1,0 1 234,-3-2 0,0 5 64,0 1 3,0 0-184,0 2 315,0 0-139,0 4 0,-1 1 100,-2 2 1,2 4-74,-2 5 1,2 4 230,1-1 1,1 1-123,2 2 1,-1-1 108,3 1 0,1 4 123,3 1-227,0-1-116,0 3 1,0-3 201,-1 1-310,1 3 60,0-8 1,0 7-189,0-5 0,-4 1 72,-2-3 1,-2-2 109,-1-1 1,0-2-47,0-4 0,-4-2-265,-2-1 1,-6-2-43,-3-4-24,-5 0 171,1 0 0,-6 0 12,1 0 0,-1-4-78,-2-2 1,5-2-73,1-4 0,2 1 50,2-4 0,3 4-149,2-4 1,3 3 27,4-3 1,1 4-688,4-4 0,0 4 33,0-1-404,4-1 836,4 3 1,3-3-105,4 4-268,0 1 911,2-1 0,5-4 0,0-1 0</inkml:trace>
  <inkml:trace contextRef="#ctx0" brushRef="#br0" timeOffset="2765">2082 336 7911,'5'-3'1588,"1"0"0,-3-1-1113,3 1 0,0 2-120,3-2 1,3-1-124,-1 1 1,4-3-2,-3 3 1,1-4 207,-2 1 1,-1-1 136,2-2-550,-2 0 55,-2 0 0,4 0 273,0 1-1131,0-1 629,-7 0 1,-1 3-188,-4 0 1,0 0 203,0-3 1,-1 5-195,-2 1 0,-3-1 93,-6 1 0,1 0 110,-3 3 0,0 4-106,-1 2 635,-2 1-314,8 2 0,-7 3 1,4 0 580,0 3-439,8-1 0,-3 1 118,4 0 0,0-4-89,3 4 1,3-4-109,0 1 0,6-3 44,0 0 0,3-1-228,0-2 1,2 1 122,3-4-323,1 0 181,-1-3 0,-1 0 81,2 0-613,-3-4 400,3-1 1,-2-4-226,-4 0 0,2 0 159,-2 1 1,0-1-15,-3 0 1,-2 0 111,-1 0 0,1 0 89,-4 1 0,0 2-166,-3 0 548,0 4-185,0-2-186,0 4 261,0 0 1,0 4 392,0 2 1,0 2-278,0 0 0,0 1 62,0 0 1,0 3-53,0 0 1,0-1-85,0-2 1,0-3 66,0 0-372,0 0 106,0-1 1,1-1 258,2-4-745,-2 0 284,3 0-216,-4 0 0,1 0 197,2 0 0,-1-4-505,4-2 1,-3-2 294,2-1 0,0-3-225,1 1 1,1-2 170,-4 1 0,4 2-7,-1-1 1,-1-2 107,1 1 3,-1-4 161,4 7 0,-3-4 200,0 4 1,-1 0-134,1 0 1156,2 5-830,-3 0 0,2 5 612,-1 2 0,-2 1-259,-4 5 1,3 3 127,0 0 1,1 2-58,-1-2 115,-2 4-434,3-6 1,-1 2-236,0-3 0,1 0 10,-1 0 1,-2 0-1279,5 0 1052,-4-1 1,5-2-2683,-4 0 720,4-4 109,-2 2 1281,4-4-812,0 0 641,-5 0 859,0-4 0,0-1 0,1-4 0</inkml:trace>
  <inkml:trace contextRef="#ctx0" brushRef="#br0" timeOffset="4051">2637 274 10718,'9'0'626,"0"0"1,0 0-746,-1 0 0,4 0 534,0 0 0,1-3 134,-2 0 316,3-4-517,0 6 1,2-7 199,-5 2-590,5 2 88,-6-3 0,3 3 305,-5-2-1247,-3-2 462,-1 3-335,0-4 608,-3 0 1,-1 1-305,-6-1 1,-3 4 144,-2 2 0,-2 2 11,-2 1 1,-1 0-101,1 0 730,-2 0-253,3 4 0,-1 1-99,3 4 283,0-1-167,7 1 0,-1 1 363,3 2 1,0-1-191,3 3 0,0-3 227,0 1 0,4-1-125,1 0 0,3-1 43,1 2 1,3-2 20,0-1-306,3-5 70,-5 4 1,6-3 172,-4 4-335,3-4 27,-5-1 1,6-1-132,-5 0 1,1 0 45,-3-3-229,0 0 0,-3 0 120,0 0 1,-4-1-27,0-2 1,-1 1 71,-1-4-490,0 0 372,0-3 1,-2 0-121,-1 1 8,-4-5 116,6 3 1,-6-4-72,4 3 0,-3 1 72,3-2 1,0 2 261,3 1 0,1 1-108,2-1 0,-1 1 109,4 2 0,0-1 17,3 4 295,3-4-272,-2 6 0,7-3 70,-2 4 154,-3 0-178,5 0 1,-3 0 26,3 0 1,1 0-104,0 0 1,-1 0 120,1 0 0,0 0-84,-1 0 1,0 0 35,-3 0 0,2 0 7,-4 0-263,0 0 259,-7 0-24,2 0-231,-6 0 27,7-3-23,-7 2 0,2-3 88,-6 4 0,-5 0-156,-3 0 0,-5 0 36,1 0 0,-1 1 177,-2 2 0,-1 1-99,-1 5 364,5 0-198,-6 0 1,9 1-54,-3 1 334,2-1-221,4 3 1,2-4 293,1 0-319,2 3 0,4-2-71,0 2 1,1-3 155,2-3-304,2 1 60,3-6 0,1 3 151,0-4-354,4 0 153,-3 0 0,5-4-325,-3-1 0,3-3 189,-3-1 1,-1 0-219,-2 0 0,0 0 160,0 1 1,-3-1-48,0 0 1,-5 0 54,2 0 1,1 1-147,-1-1 37,0 4 795,-3-3-380,0 7 1,-1-3 195,-2 4 1,2 1-147,-2 2 0,2 2 610,1 4 0,-3 0-333,1-1 0,-1 1 184,3 0 1,1 0-141,2 0 0,0 2-52,3 1 0,2-1-43,-2-5-206,6 2-35,-2-3 1,3-1-126,-1-1 1,-2 1 102,2-1 1,0 0-451,0-3 1,3-4 204,-3-2 0,2 0-351,-2 0 1,1-5 24,-1 2-41,-3-2 277,4 2 1,-5-2-146,-2-1 95,2-4 72,-7 3 1,4-5-1,-3 0 1,-1 1-34,2-1 0,-5 1 30,-1 3 1,-2-3 39,2 2 0,-4 2 25,1-2 1,2 4-55,1-1 0,-1 5-233,1 2 1548,0 3-569,-1-2-183,3 4 0,-4 4 302,3 1 1,0 4-270,-4 3 0,4 1 316,-1 1 1,2 3-173,1-2 0,0 2-61,0 4 1,0-5-3,0 1-372,4-1 100,1 2 1,3-5 160,1-1-258,-4 2-6,7-4 1,-6 2-1,6-3 1,-3-1 104,0-2 1,3 1-412,0-4 1,-1 0 126,-2-3 0,3 0-298,0 0 1,0-1 77,-4-2-551,1 2 555,0-7 1,-3 3-84,0-4-574,0 0 597,-1-3 1,-2 1-73,-3-4 1,0 3 175,0-2 0,0 3 88,0-1 0,0 2-10,0 2 1,0 2 830,0 0-535,0 4 813,0-2-641,0 8 1,0 1-52,0 4 1276,0-1-950,4 1 1,-2 3 7,4 0 0,-4 2-132,1-2 0,2 1-353,1-1 0,2-2 109,1 1 1,-1-1-564,1-1 1,0-3 152,0 0-1902,0-4 1440,-1 2 1,-2-4-25,0 0-1354,-4 0 1343,6 0 1,-6-1-468,4-2 1,-4 1 1213,1-4 0,-2-4 0,-1-4 0</inkml:trace>
  <inkml:trace contextRef="#ctx0" brushRef="#br0" timeOffset="4198">3519 106 7875,'-9'-4'0,"0"2"2847,1-4-1282,3 5-277,-3-3-695,7 4-1450,-3 0 509,4 0-372,0 0 539,4 0 1,-2 0 69,4 0 111,0 4 0,2 0 0,1 5 0</inkml:trace>
  <inkml:trace contextRef="#ctx0" brushRef="#br0" timeOffset="5491">3828 106 7922,'0'-9'804,"0"5"180,4-4-223,-3 3-443,3 0 0,-5-2-210,-2 4 1,-2 0 217,-4 3 87,-4 0-179,0 0 0,-4 0 163,2 0 0,-1 4-105,5 2 0,-4 1-481,3-1 0,1 3 180,2-3-813,4 4 616,-3-1 0,7 1 108,-2 2-152,6-3 135,-2 0 0,7 0-127,-2 0 1,4 0 35,2-1 1,0 1 101,-3 0 1,0 0-147,-1 0 384,1 0 1,-3-1 102,0 1 144,-4-4-208,2 3 1,-5-4-36,-2 2 273,-2-2-224,-8 0 1,0-3 19,-5 1 1,3-1-73,1-1 1,0 0 86,-1 0 0,-1 0-44,5 0 0,-1 0-935,3 0 486,0 0-997,4 0 844,1 0 0,4-1-7,0-1-1100,0 1 949,4-3 1,1 4 9,4 0 1,4-1 248,2-2 1,1 2 322,2-2 0,0 2 0,-1 1 0,-2-3 0,0 0 0,-1 0 0,4 3-204,0-4 204,-5 3 0,4-7 0,-2 2 962,-3-1-671,5 2 1,-6-3 571,3 2 1,-3-2-361,1-1 1,-3 0 556,-3 1-660,2-1 0,-6 0 311,3 0-293,-3 4-130,-2-3-98,-5 7 1,-3-2 135,-1 3-86,-4 0-77,3 0 0,-5 3 45,3 3 1,-3 2 8,3 1 1,1 0-50,2 0 0,1 2 76,2 1 1,2 1-155,4-1 0,1-3 122,2 3-171,2 2 43,4-4 0,1 2 176,1-3-661,3-4 328,0 3 0,2-6 55,-1 4-1105,2-4 766,0 2 1,-2-4-676,0 0 0,0 0 450,2 0 0,-2-3-153,0 0 0,-1-3 40,4 3-375,0-4 614,-1 2 1,-1-1-190,2 1 229,-7-1 207,10-3 1,-8 3 243,1 0 0,0 0-35,-2-3 0,-2 1 323,1-1 1,-2 0-331,-3 0 1,1 3 447,-4 0 1,0 0 84,-3-2 992,0-1-868,0 0 1,-1 3 234,-2 0-122,-2 4-430,-4-2 0,-4 4 305,-1 0 1,-3 0-243,-1 0 1,1 1 103,-1 2 0,0 5-108,1 4 0,2 1-228,0-2 0,8 0-4,-2 4 1,6-3-85,0 2 0,2-3 249,1 1-925,0-2 515,4-2 1,1 1-628,4 0 0,3-1 330,3-2 1,-1-2-511,0-4 0,1 0 331,3 0 1,-1-1-275,1-2 1,0-2 289,-1-4 1,-3 0 108,-2 0 1,-2-3 28,-2-3 41,1 2 115,-4-3 1,2 2 31,-4-4 1,0 1 1,-3-1 1,-3 0 173,0 1 1,-4-4-126,1 1 0,-2-1 433,0 3 1,0 5-24,2 1 1,-2 2 513,2 1-514,2 4 1523,-4 1-1078,3 4 0,0 2 582,-1 4 0,3 1-625,-3 8 1,4 0 181,-1 2 0,2 4-322,1-1 0,1 1-72,2-3 0,-1-1 0,4 1-1107,4-1 541,-1-3 1,4 2 103,-4-4-605,4 3 539,0-5 1,5 2-1415,0-6 0,-1 1 620,1-4 1,4 2-1848,1-2 2737,3 0 0,4-3 0,1 0 0</inkml:trace>
  <inkml:trace contextRef="#ctx0" brushRef="#br0" timeOffset="6037">5010 115 7925,'4'-4'955,"4"-1"0,-6-1 170,4 0-235,-4 5-382,2-3-394,-4 0 50,-4 3 1,-5-3 164,-5 4 93,-3 4-230,-1 1 0,-2 0-56,-1 1 0,2 0 83,4 3 0,-1 0-158,4 0 0,5 0 144,4-1-723,2 1 414,1 4 0,4-5-35,1 3-91,7-3 147,2 5 1,4-4 53,-1 0-128,1 0 120,0-1 0,-4 1 36,1 0 0,-4 0-12,0 0 0,-5-1 232,-3 1-196,2 4 1,-5-1 51,0 0 1,-8-1-16,-6-5 230,-3-2-125,-1 4 1,-2-7-74,-1 2-251,1-2 215,-2-1 0,3 0-585,-1 0 0,4 0 254,1 0 1,5 0-876,-2 0 1,2-4 510,1-2 0,4 1-118,2-1 1,2 0 756,1-2 0,4-5 0,1-1 0</inkml:trace>
  <inkml:trace contextRef="#ctx0" brushRef="#br0" timeOffset="6220">4966 203 7905,'8'0'619,"1"0"1,4 0 869,2 0 0,2 0-598,4 0 145,1 0-635,5 0 1,-1 0-339,1 0 1,-2 0 46,-1 0 0,-3 0-88,-3 0 0,0-1 70,-1-2 0,-3 2-918,-2-2 483,1-1 1,-3 2-1345,2-4 989,-6 4-1544,-2-6 1458,-4 7 1,-4-7 783,-2 2 0,-6-6 0,-2-1 0</inkml:trace>
  <inkml:trace contextRef="#ctx0" brushRef="#br0" timeOffset="6427">5143 45 7905,'0'6'0,"0"3"0,0-2 1576,0 5 1,0 2-724,0 0 1,3 6-215,0 0 0,4 1 119,-1-3 75,1-1-478,2 5 0,-3-4 202,0 3-125,0-2-189,3-6 0,-2 4-443,-1-2 1,2-2 221,-2 2 1,-1-4-1589,1 1 969,0-3-1768,3 0 1527,-5-4 0,4-1-124,-2-4-833,2 0 1140,1 0 0,3 0 655,-1 0 0,5-4 0,-2-1 0</inkml:trace>
  <inkml:trace contextRef="#ctx0" brushRef="#br0" timeOffset="7029">5468 265 7895,'0'-13'603,"-4"3"169,-2-1 1,2 4-375,-2 1 1,0 4-156,-3-1 0,0 2-45,0 1 1,-2 4 17,-1 2 1,-3 2 568,3 1 0,1 3-27,2 3 29,0-2-447,4 3 1,1-5 251,4 4-711,0-4 155,0 5 0,1-6-142,2 2 1,2-2 180,4-2 1,1-2-25,1 0 1,-1-4 162,2 1-774,2-2 408,-5-1 1,5 0-37,-2 0-759,-2-4 618,2-1 0,-3-2-52,0-1-405,0 1 470,0-6 0,-3 3-168,-1-2 0,-3 0 75,1-3 0,-1 2-61,1 4 40,-2-3 528,3 2-71,-4-3 721,0 8-559,0 1 0,-3 11 1256,0 2-693,0 2-478,3-2 0,0 3 405,0 3 1,4-1-169,2 0 0,2-2-344,1 3 0,1-4 48,1 0 0,0-2-213,4-3 1,-3 1 33,2-4-637,1 0 477,3-3 1,-1 0 5,1 0-1223,-4-4 833,2 3 1,-6-7-650,2 2 305,-2-2 407,-2-4 0,-2 2-1,0-2 0,-4-2 123,1 0 0,-2-3 75,-1-1 1,0 1-75,0-1 270,-4 1-109,3-1 0,-7-3-215,2 1 493,3-1-191,-1 7 760,4-2 1,-1 7-107,-2 0 187,2 4 0,-3 6-312,4 2 1,1 5 206,2 4 1,-2 3 93,2 0 97,2 2-480,-1 0 1,5 1 215,0 0-167,0-1-261,0 1 0,2-3-133,1-1 0,1 0 80,-1 1 1,-1-2-556,3-5 1,-3 3 164,1-2-1970,-2 2 701,-6-10 32,4 7-291,-7-7 1810,3 2 0,-4-10 0,0-3 0</inkml:trace>
  <inkml:trace contextRef="#ctx0" brushRef="#br0" timeOffset="7241">5653 203 7859,'6'0'2024,"0"0"0,3 0-214,3 0-1336,3 0-315,-1 0 1,1 0 159,0 0-770,-1 0 351,0 0 1,2 0 100,-5 0 1,1 0 91,-3 0 1,1 0-927,2 0 1,-6 0 436,3 0 0,-3 1-1123,0 2 0,1-1 95,-4 4 433,0-4 756,1 6 1,-3-6 234,2 4 0,-2-4 0,2 5 0,2-2 0</inkml:trace>
  <inkml:trace contextRef="#ctx0" brushRef="#br0" timeOffset="8611">5909 265 7859,'5'4'0,"3"-3"0,-3 3 658,4-4 0,-1 0-170,1 0 0,1 0 193,2 0 0,-1-3-28,3 0-137,-3-4-216,6 2 0,-6-1 62,3 0 1,-3 2 62,1-2-226,-2-2 132,-6 3-384,0-4 1,-8 1 123,-1 2 0,-7 1-551,-3 3 0,-2 1 87,0-2 22,-1 2 241,4 1 1,-1 4-142,3 1 223,0-1-2,3 4 0,5-3-62,1 4 0,2 0 47,1 0 0,0-1 187,0 1 1,4 1-22,1 2 0,6-2 143,1 1 1,3-1 71,-4-1-38,5 0-232,-6 0 1,6-4 43,-5 1 74,5 0 0,-5 0 0,3-1 80,-2-1 1,0-1-129,-3-3 0,0 0-132,-1 0 195,-3 0-301,3 0 225,-7 0-252,3-4 90,-4-1 1,0-4-216,0 0 0,-3 1 81,0-1 0,-4-1-27,2-2 0,0 2 96,-1-1 1,3-2 19,-3 1 1,4-3-128,-1 4 292,2-1-72,1 3 0,0-3-121,0 1 95,0 3 0,1 1-55,2 4 302,-2-4-135,3 6 0,-3-3 388,2 4-317,-2 4 1,4 1 272,-2 4 1,-2 3-136,2-1 0,-2 4 48,2-3 0,-2 2 87,2-2-261,2 4 25,0-6 0,4 2-202,0-3 0,0 0 144,-1 0 1,1-1-221,0-2 0,3-2 44,0-4 1,-1 0-175,-2 0 0,1 0 33,2 0 1,-3-1-64,3-2 0,-2-2 33,-1-4-10,-4 0 1,3 0 0,-3 0-240,-1 1 117,0-1 132,0 0 1,-3-1-85,2-2 0,-2 3 76,-1-3 0,0 2 221,0 1-144,0 0 826,0 1-502,0 3 1,1 1 48,2 4-143,-2 0 0,3 4 520,-4 2 1,0 2-231,0 4 1,0-1 299,0 4 1,0-4-182,0 4 1,4-3-308,2 3 0,2-5 166,0 2-654,5 2 1,-3-4-1,2 1 260,-2-1-791,2-5 586,-2 3 0,3-6-1015,-4 4 1,-3-4 509,-1 1 0,-2-2-284,3-1 1,-3 0 487,3 0 1,-4-1-178,1-2 1,-1 1 257,1-4 1,-2 3 473,2-3 0,-1 1 0,1-1-230,-2-2 215,6 7 19,-6-6 0,7 3 130,-2-2 1,2-1 994,1 4 1,0-3-480,-1 3 1,1-1 426,0 1 1,0-1-79,0-1-245,0-3-425,-1 3 0,1-3 193,0 2-107,-4-2-96,3 3-162,-7-3 0,3-1 13,-4 0 1,-1 3-161,-2 0 0,-2 4 73,-4-1 0,-1 2-145,-2 1 1,2 1-52,-5 2 401,4 2-133,-5 4 0,6 0 7,-2 0-253,6 3 67,-2 2 0,7 1 71,-2-1 0,2-2 24,1 3 1,3-4-158,0 0 1,5-1 100,1-1 0,1 0-111,4 0 1,1-4 41,3-3-489,-1-1 358,1-1 0,0 0-103,-1 0-167,1 0 243,0 0 0,-1-1-30,1-1-37,3-3 77,-2 0 0,0-3 73,-5 2 1,-2-1-57,3 1 1,-5-2 176,-2 3-92,1 1 800,-4 0-470,0 0 413,-1 3-431,-4 1 0,0 5 383,0 4 1,-3-1-237,0 1 1,-3 0 0,3 0 0,-1 0 7,1-1 1,2-2-28,-2 0-21,3 0-558,0-1 205,0 3 229,0-7-500,0 3 253,0-4 0,0-1-839,3-2 432,-2-2 287,7 0 1,-3-3-532,4 2 1,-1-2 314,-2 0 0,2-1-16,-3 0 0,2 0-111,-1 0 69,2 1 286,-7-1 1,6 0-213,-4 0 315,4-4-25,-6 7 0,5-5-237,-3 5 790,0 2-299,1 0 755,-3 4-689,3 0 0,-1 4 243,0 2 1,0 5 22,-3 0 89,4 5 1,1-3 0,4 2 468,-1 0-1080,5-4 62,-3 6 1,7-8-356,-3 3 0,3-3 262,1-3 1,-3 1-880,3-4 0,-5 0 475,4-3 0,-2 0-884,0 0 0,-3-4 76,-3-2 360,0 2 513,-4-4 0,2 0-215,-4-4 182,0 1 1,-3-1 0,0-1-349,0-1 769,0 0 0,-4-4 0,-1 0 0</inkml:trace>
  <inkml:trace contextRef="#ctx0" brushRef="#br0" timeOffset="8833">7190 36 7859,'4'-9'2095,"-3"4"-1317,7 1 1,-7 8-299,2 2 0,-1 6-90,1 2 0,-2 4 4,1 3 399,-1-3-440,-1 4 1,1-1 209,2 3-46,-2 1-244,7-2 1,-6-1 109,4-1 1,-1-1-158,1 3 0,2-3-344,-2 0 0,-2-2 145,2-3 1,-4-3-839,1-3 1,1 0 160,-1 0-1558,0-4 469,-3-1 724,0-4 115,-4 0 526,3 0 0,-6-1-1191,4-2 1565,-4-2 0,-1-8 0,-6-1 0</inkml:trace>
  <inkml:trace contextRef="#ctx0" brushRef="#br0" timeOffset="9261">7048 212 7859,'9'0'0,"1"-1"0,1-2 0,3 2 1599,4-2 1,0 2-129,3 1-1788,-3 0 304,8 0 1,-6-3 198,3 0-146,-3-3 32,1 5 1,0-6 582,-1 4 0,1-3-235,-3 3 1,-1-3-278,1 3 1,-3-1 228,-1 1-1062,-3 2 543,2-3 1,-7 4 96,0 0-160,-5 0 188,3 0 140,-4-4-232,0 3 19,-4-2 1,0 3 223,-5 0 1,0 0-94,0 3 1,1-1 316,2 4-60,-1 0-344,2 3 119,0 0 1,1 0 84,4-1 68,0 1-143,4 0 1,1 0 63,3 0 1,1 2-47,0 1 0,0 0 46,0-3 0,0 0-56,-1-1 1,3 4 27,-2 0 0,2 0 49,-5-3-291,-2-1 287,0 1 6,-4 0 120,0 0-107,0 0 0,-4-4 60,-2-3-124,-6 3-29,2-4 1,-6 3-112,5-4 1,-1 1 82,3 2 1,0-2-654,0 2 0,4-2 58,-1-1-233,4 0 0,-2 1 63,4 2-1586,0-2 621,0 3 1673,0 0 0,0 1 0,0 4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6:52.342"/>
    </inkml:context>
    <inkml:brush xml:id="br0">
      <inkml:brushProperty name="width" value="0.04297" units="cm"/>
      <inkml:brushProperty name="height" value="0.04297" units="cm"/>
      <inkml:brushProperty name="color" value="#AB1A01"/>
    </inkml:brush>
  </inkml:definitions>
  <inkml:trace contextRef="#ctx0" brushRef="#br0">18 167 7937,'-9'0'1625,"4"4"-1435,2 5 0,3 2 48,0 4 132,0-5 1,1 6-60,1-4 1,0 3 339,4-4 0,-3 1 52,3-3-345,-4 0-193,6-4 1,-6 1 164,4-3-378,-4 0 136,6-3 162,-4 0-495,5 0 265,0 0 1,-3-4-256,0-1 0,-1-3 129,1-1 1,1-3-507,-1 0 1,-1 1 256,1 2 1,-4 0-238,1 0 345,-2 0 552,3 1-357,-3 3 213,7 1-222,-7 4 0,4 1 215,-2 2 0,0 2-5,3 3 0,2 4 302,-2 0 1,2 3-27,1-4 205,3 5-375,-2-2 1,6-1 205,-4-1-100,-1-2-214,-2-1 0,1 0-118,2-1 1,-3-2 296,0 0-259,-1-4 25,-3 2 1,1-5 51,0-2 1,-4-2 24,1-4-394,-2 1 166,-1-5 1,0 0 119,0-2-390,0-1 215,0 2 1,-3-4-34,0 1 0,-3 2 114,3 0 1,-3 1-119,3-4 0,-3 1 112,4 3 1,-4 0-465,3 2 161,0 2-620,-1-2 235,3 7 197,-3-3-952,4 7 922,4-3 1,-2 8-302,4 2 0,0 2 332,2 1 1,1-1 528,0 1 0,4 4 0,1 1 0</inkml:trace>
  <inkml:trace contextRef="#ctx0" brushRef="#br0" timeOffset="642">477 185 7937,'5'-4'893,"-1"3"-765,-4-3 632,0 4-134,0-4-147,-4 3 349,3-3-63,-7 4 49,3 4 0,-4 1-316,0 4 1,1 0-252,3 0 0,-2 2 83,4 1-296,0 0 38,3 1 1,0-3 109,0 1 0,0 2-27,0-1 0,3 0-176,0-4 1,4 1 95,-2 0 1,4-3-365,3 0 1,-2-3 137,2 3 1,-3-4-155,0 0 1,1-1 67,2-1-224,-6 0 251,9 0 0,-12-2 2,6-1 0,-3-4-45,0 1 1,1-2-30,-4-1 0,0 0 52,-3 1 0,-1-1-35,-2 0 1,1-3 70,-4 0 1,0 1 135,-3 2 0,1 0-122,2 0 330,-1-4-153,2 4 1,-1-3-120,0 6 245,4-2-70,-2 3 347,4 0-273,0 1 1,4 4-5,2 0 1,-1 1-20,1 2 1,2 2 307,4 4 1,1 3-14,-1 0 162,-2 3-302,2-5 1,-2 6 174,2-4-2,-2 3-173,2-5 1,-3 3-116,0-4 0,0-4 364,0 1-631,-1 0 155,1-1-141,-4-1 0,0-4-41,-2 0 49,-2 0 56,3-4 1,-4-1 125,0-4-565,4 1 329,-3-5 0,4 0-33,-2-2 1,-1-1 145,3 1 0,-2-2 3,3 0 1,0 2-29,3 0 0,-3 5 213,0-2 0,0 2-79,2 1 123,-3 4-82,3-3 0,-6 7-81,4-1-514,-4 1 126,2 1-336,0 0 0,-2 0-24,4 0-600,-4 3 847,5 2 0,-5 3-1443,4-2 809,-4-2-123,6-4 1231,-7 0 0,7-8 0,-3-2 0</inkml:trace>
  <inkml:trace contextRef="#ctx0" brushRef="#br0" timeOffset="901">874 1 10341,'0'9'1532,"4"0"-1166,-3-1 0,2 5 438,-3 2 0,3-2-285,0 2 1,1 0-49,-1 3 1,1-1-10,2 1-130,2-1-139,-7 1 0,4-1 138,-2-3-677,-2 3 334,3-7 1,-1 3-960,-1-5 703,1 1-1843,-3 0 1451,0-4 0,1-1-73,2-4 0,-2-1-2,2-2-272,-2-2 568,-1-4 0,3 0-186,0 1-171,4-1 451,-2-4 0,1 0-257,0-1 602,0-3 0,6 3 0,-2-2 0,2 1 0,2-6 0,-1 3 0</inkml:trace>
  <inkml:trace contextRef="#ctx0" brushRef="#br0" timeOffset="1194">1086 70 7937,'9'-8'0,"0"-1"0,-3 1 0,0 2 460,-4-2 111,2 7-186,-4-3 385,0 4-28,0 0-317,-4 0 1,-2 0-179,-6 0 1,1 4 200,-3 2 0,2 2-77,-3 1 0,0 0-109,-2-1 1,2 2 68,0 2-295,5-2 37,-3 3 1,5-5 2,2 1 1,1 0 86,2 0 0,2 0-155,-2-1 1,3 0 33,3-2 1,2 2 60,4-2 1,3-1 24,0 1 107,3-4-147,-1 5 0,3-5 100,-3 4-216,3-4 133,-3 2 0,0-3-93,1 2-79,-4-2 153,2 3 0,-3-3-326,-1 2 119,6-2-812,-9 3 484,7-4-1013,-9 0 408,0 0 525,-4 0 0,0 1-1508,0 2 1105,0-2 932,0 3 0,0 0 0,0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6:39.891"/>
    </inkml:context>
    <inkml:brush xml:id="br0">
      <inkml:brushProperty name="width" value="0.04297" units="cm"/>
      <inkml:brushProperty name="height" value="0.04297" units="cm"/>
      <inkml:brushProperty name="color" value="#AB1A01"/>
    </inkml:brush>
  </inkml:definitions>
  <inkml:trace contextRef="#ctx0" brushRef="#br0">203 373 7934,'4'-9'0,"1"0"0,1 2 421,0 1-183,-4-2 0,4 3 92,-3-4 121,0 0-156,-3 1 0,0-1 224,0 0 0,-4 3-128,-1 0 0,-3 3-8,-1-3 0,-4 4-118,-2-1 0,-1 2 89,-2 1 0,1 5 31,-1 4-274,0 0 54,1 4 0,2-1 165,0 3 15,4 2-153,-1 0 1,3 1-105,0 0 1,4-1 87,2 1 1,2-3-457,1-1 1,4-2 176,2 3 1,5-5-207,1-2 1,3 0 96,0-5-730,-2 0 579,7-3 1,-5-4-132,6-2-850,-3-1 739,-4-2 0,3-1-275,-3-2 1,0 1 370,1-3 1,-5-1-65,2-3 0,-6 3 573,-3-3 0,2 2 0,-4-9 0,3 2 0</inkml:trace>
  <inkml:trace contextRef="#ctx0" brushRef="#br0" timeOffset="213">212 98 7934,'-5'-9'867,"1"4"-93,4 1 1,0 5-215,0 2 0,0 5-168,0 4 1,0 4 6,0 2 405,0 0-429,4 3 0,0 1 349,2 1 0,2 0-271,-2 0 1,1-2-296,2 2 0,-1-3 16,-2 0 1,2 1-495,-2-3 1,0 0 171,0-6 1,1 3-63,-4-3 0,0-1 114,-3-2-1662,4-4 355,-3 3-1614,3-7 2258,-4 3 1,1-4 758,2 0 0,-2-4 0,3-1 0</inkml:trace>
  <inkml:trace contextRef="#ctx0" brushRef="#br0" timeOffset="548">327 392 7934,'5'3'1550,"1"0"0,3 0-95,3-3-1583,0 0 99,0 0 0,-1 0 239,4 0 185,-4 0-293,1-4 0,0 2 443,0-4 1,0 0-155,-3-3 1,-1 3-736,1 0 1,-1 0 228,-2-2 1,1-1-476,-4 0 1,0 3 154,-3 0-97,-4 0 332,3-2 1,-7 2-159,2 0-50,-2 4 272,-5-2 1,4 4 56,-3 0 1,-2 0-52,-1 0 1,3 4 691,0 2 1,-1 3-267,1 2 1,2 0 517,4 4 1,-1-3-56,4 2-105,-4-3-346,6 6 1,-3-8 291,4 3-514,0-2-16,4 3 1,0-6-22,2 1 0,2-1 127,-2 2 1,2-3-733,4 0 0,-2-4 278,2 1 0,-2-2-1074,-2-1 0,4 0 98,0 0-728,0 0 881,-3-4 1101,3-1 0,-2-4 0,3 0 0</inkml:trace>
  <inkml:trace contextRef="#ctx0" brushRef="#br0" timeOffset="920">760 221 7934,'-9'-14'647,"0"3"0,0 4-323,0 1 0,1 3-103,-1-3 0,-1 4-169,-2-1-163,-1 2 124,-5 1 0,3 1 18,0 2 1201,9-2-779,-6 7 1,7-3-427,-4 4 0,4 0 86,2-1 1,2 1-245,1 0 1,3 0 123,0 0 0,5 2-202,1 1 0,0 1 21,2-1 12,-1-3 61,3 4 1,-3-4-266,2 0 554,1 0-138,-7-1 1,6 1 203,-6 0 0,-2 0-43,-1 0 1,1 0 408,-1-1-91,-1 1-296,-5 0 1,-6-1 28,-6-2 140,2-2-256,-3-4 0,3 0-159,-2 0 0,-1 0 118,5 0 1,-4 0-488,3 0 0,1-1 214,6-2 0,-2 1-568,4-4 0,0 3-57,3-3 76,0 4 1,1-5-138,2 4 868,6-4 0,4 3 0,5-5 0</inkml:trace>
  <inkml:trace contextRef="#ctx0" brushRef="#br0" timeOffset="1367">891 257 7851,'-4'-8'2373,"2"3"-2012,-4 2 0,0 2-43,-2 1-210,-1 4 51,-4 1 0,2 4 211,-3 3 490,3-2-499,-2 3 1,5-2 20,2 1 1,1 3-119,2-3 0,2 2-183,-1-2 1,1 1 235,1-1-161,0-3 3,3 4 0,-1-5 158,4-2-272,0 2 28,3-3 1,0 0 227,0-3-352,3-1 42,-2-1 1,4 0-414,-2 0 1,-3 0 266,3 0 1,1 0-324,-1 0 1,-1 0 50,-2 0-87,0 0 91,4 0 22,-3-3 436,2 2-77,-3-3 0,-3 3-48,0-2 0,-3 2 169,3-2 1,-3 2 916,3 1-752,-4-4 0,2 3 736,-1-2-495,-2-2-116,3 0-140,0-4 0,-3 1 56,2-1-469,-2 0 185,-1 0 1,0 0 173,0 0-368,0 1 81,0-1-879,0 0 499,-4 0-1512,3 0 135,-3 4-338,4 2 1499,0 3 708,0 0 0,4 0 0,1 0 0</inkml:trace>
  <inkml:trace contextRef="#ctx0" brushRef="#br0" timeOffset="1730">1191 311 7831,'-5'0'3167,"1"0"-2460,4 0-399,0 4 1,0-2 50,0 4 242,0 0 33,0 3 249,0 0-451,0-1-164,0 1 1,0 0 314,0 0-299,0 0 1,3 0 96,0-1-938,0-3 474,-3 3 1,0-6-773,0 4 1,1-3 180,2 3-2173,-2-4 694,3 2 2153,-4-4 0,4-4 0,1-1 0</inkml:trace>
  <inkml:trace contextRef="#ctx0" brushRef="#br0" timeOffset="2586">1051 354 7899,'-5'0'180,"1"-3"144,4 2 147,0-3-228,0 0 1,0-1 228,0-4 1,0 3-103,0 0 0,0 0-32,0-2 1,3-1-15,0 0-327,4 0 55,-2 4 1,0-3 326,1 2-1461,-4 3 528,6-1 399,-3 0 155,4 3 0,0-7 0,0 3 0</inkml:trace>
  <inkml:trace contextRef="#ctx0" brushRef="#br0" timeOffset="2945">1157 108 7983,'-9'-4'0,"4"3"1768,1-3-466,4 4-3317,0 0 1734,0 4 281,4 1 0,1 3 0,4 1 0</inkml:trace>
  <inkml:trace contextRef="#ctx0" brushRef="#br0" timeOffset="3231">1279 267 7872,'0'5'0,"3"4"2264,0 0-1480,4 4 1,-6 4-159,2 1 0,1 6-227,-1 3 1,0 0 58,-3-3 1,0 4 140,0-1-128,0 1-155,0-2 0,0-2 5,0 0-502,-4-5 193,3 3 1,-3-5 263,4 1-1478,0-4 877,0-2 1,0-3-1323,0 0 570,0-4-1810,0-1 1600,0-4 103,0-4 1184,0-1 0,0-8 0,0 0 0</inkml:trace>
  <inkml:trace contextRef="#ctx0" brushRef="#br0" timeOffset="3487">1253 355 7872,'0'-16'0,"0"1"0,4 2 1224,1 5 1,4-1-558,3 0 0,-1 3-777,3 0 0,-3 4 40,1-1 0,1 2 406,-1 1 0,0 1 111,0 2 595,-2 6-598,3 1 0,-5 5 183,1-3-581,0 4 30,-4-2 1,-1 3-26,-4 1 1,0-3 99,0-1 0,0 0-126,0 1 0,-5-3 72,-4-3 1,0 0-226,-2 0 1,-2-3-55,1 0 1,-1-4-110,2 1 0,1-2 11,-2-1-1312,2 0 1011,1 0 1,3-4-147,1-2-1149,3-2 1876,-2-1 0,0-4 0,-1 0 0</inkml:trace>
  <inkml:trace contextRef="#ctx0" brushRef="#br0" timeOffset="3708">1386 240 7937,'2'-5'0,"4"2"2053,4 2-1443,7 1 0,2 0-202,1 0-813,-1 0 151,3 0 0,-6 0 533,-1 0 0,4 0-176,-5 0 1,5-3 647,-4 0 1,1-3-387,2 3 0,-1-3-905,-3 3 0,2-2 89,-4 2-1101,-1 0 515,-6-1 587,3-1 0,-7-4-129,2 0 1,-3 0 578,-3 1 0,-6-1 0,-4 0 0</inkml:trace>
  <inkml:trace contextRef="#ctx0" brushRef="#br0" timeOffset="3931">1561 10 7935,'-3'5'693,"0"1"0,0 1-382,3 5 1,0 2 464,0 3 0,0 2 16,0 1-510,4 3 0,-3 3 0,2 1 229,-2-1 830,-1 1-812,0-5 1,0 3 54,0-5 0,0 4-196,0-3 0,1-2-438,2-4 0,-2 0 114,2-3 0,-2 3-494,-1-3 1,0-3 233,0-4-1762,0-3 682,0 6 621,0-7-1652,0 3 1476,0-4 0,3-1 831,0-2 0,8-6 0,-1-4 0</inkml:trace>
  <inkml:trace contextRef="#ctx0" brushRef="#br0" timeOffset="4148">1658 256 10590,'9'9'1792,"-4"0"-1513,-1 0 0,-1 1 157,0 1 0,3 0-64,-3 4 1,4-4 227,-2 0-228,-1 3-133,4-4 0,-6 3-715,4-4 1,-3-2 256,3-1-777,-4 2 498,2-3-1596,0 0 624,-3-1 623,3-4-536,-4-4 1383,0 3 0,-4-11 0,-1 2 0</inkml:trace>
  <inkml:trace contextRef="#ctx0" brushRef="#br0" timeOffset="4750">1755 292 7852,'6'4'1684,"0"2"0,-3 1-1316,3 2 0,-3 0-157,3 0 1,-1 1 175,0 1 1,3-1 193,-2 2 253,-2-2-481,4-1 0,-3-4 198,4 1-387,-4-4 21,2 6 0,-5-6-155,4 4 1,-3-4 120,3 1 1,-4-3 189,1-3 1,1 1 44,-1-4-731,0 0 311,1-3 0,-3 0 17,2-3-170,2 2 120,-4-7 1,2 7 60,-3-5-175,0 0 127,4 1 0,-3-1-503,2 3 0,-2-3 252,-1 4 1,3-1-155,0 3-56,0 0 150,-3 4 183,4 1 1,-3 5-72,2 2 1,-1 2-309,1 4 0,-2 0 140,2 0 0,-2 2 164,-1 1 1,3 0 3138,0-3-2583,0 0 0,-1-1-4182,1 1 1835,0-4 919,1 3 1583,1-7-84,0 3 948,3 0-817,-3-3 0,1 3-30,0-4 1,-1-1 48,4-2 0,-3 1-125,0-4 1,0 1-124,3-1 1,-1-2-196,-3 2 0,3-1-23,-2-2 1,-2 0-145,-1 0 325,-2 0-617,-1 0 290,0 1 0,-1 3-31,-2 2 21,-2-2 0,-4 4 133,1-2 1,-1 6-55,0 3 0,0 2 417,0 0 1,3 4-139,1 0 0,2 3 406,-3-4 1,4 1-2,-1-3-42,2 4-308,1-3 1,1 1 108,2-5-15,2 2-246,3-3 0,4 0-101,0-2 0,4-2 116,-2-1 0,0 0-613,1 0 1,-1 0 142,4 0-1665,-4-4 1305,2 3 0,-5-7-20,4 2-1058,-4 2 1099,1-4 1,-4 3-65,-2-3-921,2-1 730,-7 0 890,3 4 0,-4-7 0,0 3 0</inkml:trace>
  <inkml:trace contextRef="#ctx0" brushRef="#br0" timeOffset="4937">1764 45 7900,'-9'-13'0,"4"7"0,-2-6 2402,6 11-844,1-2-3062,1-1 340,3 3 702,-1-3 137,-2 4 325,7 0 0,-3 4 0,4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6:37.653"/>
    </inkml:context>
    <inkml:brush xml:id="br0">
      <inkml:brushProperty name="width" value="0.04297" units="cm"/>
      <inkml:brushProperty name="height" value="0.04297" units="cm"/>
      <inkml:brushProperty name="color" value="#AB1A01"/>
    </inkml:brush>
  </inkml:definitions>
  <inkml:trace contextRef="#ctx0" brushRef="#br0">107 274 7944,'-5'-6'123,"1"1"383,0 1 472,3-3-258,-3 6 127,4-2-84,0 3-407,0 0 0,0 3-76,0 3 0,0 2 265,0 1 1,0 4 158,0 1-329,0 3-119,4 1 0,-3-4 103,2 1-154,-2 0-40,-1-1 1,0-2 0,0-3 18,0 0 0,0-3-62,0 0 103,0-4-142,0 2 0,0-5 190,0-2-1130,-4-2 621,3-8 1,-7 2 81,2-3-612,-2-1 506,-1-3 1,1 0-253,-1-3 1,3 1 177,0-3 1,1 0-30,-1 0 0,-1-3-11,4 3 1,0 1 65,0 2 0,2-1-24,-2 3 483,2-1-222,1 9 1009,0-3-669,0 5 50,0 3 0,3 2-125,0 6 0,3 4 315,0 5 0,5 4-156,1-1 0,1 2-10,-2 4 0,0-2 124,4 5-415,0-4 0,-1 1 0,1-4 353,1-3-571,0 3 163,2-7 0,0 3-147,-1-5 1,1-2 82,-1 0 0,-2-4-181,0 1 0,-3-3 96,2-3 1,-3-2-90,1-4 0,-2 0-29,-2-3-213,1 2 229,-4-7 1,2 4-114,-4-5 97,4 0 0,-6 1 0,2-2-253,-2-1 0,-1 1 234,0-2 0,0 4 272,0 2-162,0-2 250,0 8-208,0 0 424,0 5 1,0 12-1,0 3 696,0 5 1,0 5-482,0-1 0,0 5 408,0-2 1,0 3-372,0 0 0,4 4-88,2-1 1,-2-1 63,2-4-599,0 1 136,-1-6 0,3 6 203,-2-5-499,2-3 263,-3-1 0,2-6-849,-1 2 1,-1-3 439,1-3 0,-3-1-2639,3-2 2132,-4-2 0,5 2-440,-4-6 0,2-2 1337,-2-4 0,4-4 0,-2-1 0</inkml:trace>
  <inkml:trace contextRef="#ctx0" brushRef="#br0" timeOffset="360">563 320 7987,'-10'0'1357,"-1"0"1,5 4-1423,0 2 1,4 0-70,2 3 0,0-3-141,0 6 1,0-1 119,0 1 0,3-2 920,0 1 1,4 0-107,-2 1 573,3-2-776,5 2 1,-2-3 189,4 0-972,-1-4 250,4 3 1,-1-7 38,1 2 0,-3-2 241,0-1 1,-2-1-271,2-2 1,2-2-17,-3-4 1,-1 0-132,-1 0 1,0-2-125,-4-1 21,3-4 173,-10 6 0,6-5-10,-4 3 306,0-4-173,-7 6 0,-1-2 133,-4 3 0,-3 0-95,1 0 0,-6 1 140,-1 3 1,1 0-94,-4 2 1,0 2 367,0-2 0,0 3 5,4 3-245,-5 2-94,8 0 0,-6 2 116,8-1-1117,0 2 644,4 1 1,3 0-20,2 0-1589,2-1 1208,1 1 1,2-1-303,4-2 1,3 1 65,9-4 894,0 0 0,3 1 0,2 0 0</inkml:trace>
  <inkml:trace contextRef="#ctx0" brushRef="#br0" timeOffset="686">889 239 7987,'0'-13'689,"-3"4"87,-3 0 1,1 3-432,-1 4 726,-4 1-638,0-3 1,-3 4-414,1 0 1,1 0 13,-4 0 1,5 3 364,-2 0 1,5 3-83,1 0 0,4 0-288,-1 3 1,3-2 114,3 5-827,6-3 516,1 0 1,3 1 93,-1 2-180,2-2 151,4 2 0,-1-3 171,1 0 1,-2 0-102,-1 0 0,1-1 64,-4 1 0,-1-1-52,-2-2 1,-1 2 409,-2-2-160,-2 1 1,-5 1 0,-2-2 1,-2 1-53,-4-4 214,-4 4-191,0-6 0,-5 4-247,0-2 1,2-2 122,1 2 0,-2-2-766,3-1 1,1 0 377,1 0 0,2 0-953,2 0 0,0-4 34,2-2 71,2 2 466,4-4 692,0 3 0,0-8 0,0 0 0</inkml:trace>
  <inkml:trace contextRef="#ctx0" brushRef="#br0" timeOffset="869">1022 274 7987,'13'-1'0,"-1"-2"0,2 2 1339,1-2 0,1 1-559,2-1 0,0 2-657,-1-2 0,0 1 49,-2-1 0,0 2-72,-3-1 0,-1 0 136,-5-1-513,1 2 266,-6-3 251,7 4-1051,-7 0 461,3-4-1221,-4 3 0,0-7 94,0 2 1477,-4 2 0,-5-8 0,-4 3 0</inkml:trace>
  <inkml:trace contextRef="#ctx0" brushRef="#br0" timeOffset="1094">1092 54 7987,'-3'11'1409,"0"1"0,0 4-732,3-2 72,0 3-370,0 1 1,0 2 118,0 1 485,4-1-578,-3 2 1,4-3 261,-2 1 0,-1-1-238,4-2 1,-3 1-39,3 0 0,-1-2-110,1-1 1,1-1-869,-1-2 499,-2-3-1380,4 4 679,-7-8 537,7 3-1969,-7-7 1413,7 3 0,-6-5-774,4-2 1,-3-1 277,2-2 1304,-3-6 0,6 2 0,-3-7 0</inkml:trace>
  <inkml:trace contextRef="#ctx0" brushRef="#br0" timeOffset="1363">1216 1 8049,'0'8'2179,"1"2"-1724,2 2-44,-2 2 0,3 3 0,-4 2 186,0 2 1,1-2-227,1 5 0,-1-2 565,2 2 1,-1 0-362,1-3 1,-1 2-49,4-2 0,-3-1 46,3-2-1126,0-4 476,-1 2 0,0-6-507,-2 2 1,-2-2 322,2-1-1012,1-1 0,-2-2-383,4 0 683,-4-4 1,5 1 8,-4-6-441,4 2 533,-2-7 872,0 3 0,3-7 0,-4-2 0</inkml:trace>
  <inkml:trace contextRef="#ctx0" brushRef="#br0" timeOffset="1729">1366 285 8595,'-5'4'1408,"1"1"-1095,4 3 1134,0 1-897,0 4 0,0-2-244,0 3 1,1-2-84,2 3 1,-1-4 195,4 0 1,0-2-51,2-3 1,1 1-324,0-4 1,3 3-16,-1-3 1,2 0-115,-1-3 1,-2-1 112,2-2-907,-3 2 612,0-7 1,0 3-196,0-4 0,0-1 162,-1-1 0,0 1-59,-2-2 1,1-1 42,-4 2 0,3-4 190,-3 3 0,0-2-129,-3 2 327,0 0-46,0 7-167,0-3 1179,0 7-706,0-3 0,0 5 483,0 2 0,0 6-374,0 6 0,-1 1 667,-2 2 1,2 0-466,-2-1 0,-1 2 105,1 2 1,0-3-29,3 3-456,0 1-71,0-3 0,0 2 139,0-3-338,0 0 70,0-5 1,0 3-481,0-4 0,0 0 197,0-3-2562,0-1 2003,0 1 1,1-4-1139,2-2 1,-1 1 266,4-1 1647,0 0 0,3-3 0,-1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06.965"/>
    </inkml:context>
    <inkml:brush xml:id="br0">
      <inkml:brushProperty name="width" value="0.04297" units="cm"/>
      <inkml:brushProperty name="height" value="0.04297" units="cm"/>
      <inkml:brushProperty name="color" value="#AB1A01"/>
    </inkml:brush>
  </inkml:definitions>
  <inkml:trace contextRef="#ctx0" brushRef="#br0">18 44 7990,'-6'-8'0,"0"-1"0,4 3 1255,-1 0 0,2 3 230,1-3-782,0 4-107,0-2-507,0 4-274,0 0 185,0 4 0,4 1 0,1 4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7:29.950"/>
    </inkml:context>
    <inkml:brush xml:id="br0">
      <inkml:brushProperty name="width" value="0.04297" units="cm"/>
      <inkml:brushProperty name="height" value="0.04297" units="cm"/>
      <inkml:brushProperty name="color" value="#AB1A01"/>
    </inkml:brush>
  </inkml:definitions>
  <inkml:trace contextRef="#ctx0" brushRef="#br0">6209 290 7852,'-5'-4'1347,"-3"3"0,6 1-100,-4 6-550,4 2-357,-1 4 1,3 3 76,0 6 0,1-5-166,1 5 0,2-7 433,2 3 0,2-5-210,-2 0 1,2-2-44,1-2 0,-1 0 1,1-2-473,0 2 99,0-7 1,0 3 259,0-4-851,-1 0 459,1 0 1,-3-4 164,0-2-1123,0-2 713,3-1 0,-3-2-227,-1-1 0,0-3 177,1 3 1,1 0-90,-4 0 1,1 2-374,-1-2 682,-2 3-47,7 0 331,-7 4-143,7 1 0,-4 5 583,5 2 0,0 2-335,0 4 1,0 2 322,0 1 1,2 4-243,1-2 0,3 0 41,-4 1 1,5-4-1,-1 0 1,-2-1 57,-2-1 1,2-4 104,-1-2-549,0 2 341,-7-4 54,2 3-393,-2-4 59,0-4 0,-1-1-279,-4-4 1,0-1 175,0-2 1,0 0-124,0-3 0,-1-2 58,-2 3 1,-2-3-159,-4-1 0,1 2-36,-1 1-149,-4-2 275,3 4 1,-2-2-174,3 0-669,0 4 609,4-1 0,-2 3-1550,4 0 890,0 4 198,3 1 0,5 5 346,4 2 0,0 1-802,3 2 1350,1 2 0,1 1 0,4 4 0</inkml:trace>
  <inkml:trace contextRef="#ctx0" brushRef="#br0" timeOffset="496">6685 301 7852,'5'0'607,"-1"-1"-242,-4-2 422,0 2 1,-1-3 0,-2 5 293,-3 2-356,-2-2-374,0 7 0,-1-1 619,0 5 0,0 1-438,0-1 0,2-2 47,1 5 0,2 0-187,4 2 0,0-2-215,0 0 1,1-3 139,2 2-416,2-3 154,3 2 0,1-4 212,0-1-352,4 1 133,-3 0 0,5-4-333,-3-2 1,3-2 153,-4-1 0,1 0-412,-3 0 0,0-1 223,0-2 1,-1-2-148,1-4 1,-4 2 142,-2-1 1,-2 1-29,-1-5 1,0-2-202,0 0 114,-4-3 153,3-1 0,-7 4 212,2-1 0,-1 3-101,-2-3 1,0 5 479,0-2-281,4 2 876,1 5-351,0 1-378,3 0 0,-2 4-49,3 0 0,3 4 165,3 5 51,2 4 0,2-2 0,1 2 305,1 0 0,3 3-281,0-2 0,1-1-53,-2-1 0,3 1 61,-2-2-248,-3 1 37,5-3 0,-4 0 158,1 0-463,-1-4 250,-4 2-5,0-6 1,-3 3-88,0-4 134,-4 0 0,2-1-47,-4-2 0,0-2-608,0-7 1,-3 1 125,0-4-1050,-4 4 941,6-5 0,-6 3-30,4-2-1489,-4-5 1263,2 5 1,0-6-21,2 3-372,2-4 691,1 0 1,0-5-820,0 1 0,0-1 1268,0 1 0,0 0 0,0-1 0</inkml:trace>
  <inkml:trace contextRef="#ctx0" brushRef="#br0" timeOffset="675">6950 63 7852,'0'5'0,"0"1"645,0 0 0,0 7 1,0 2 373,0 1 0,0 2-532,0 0 0,0 5 274,0 1 0,3 3 5,0-3-249,4-3 0,-3 4 1,2-4 370,0 2-750,0-4 0,0 2 0,0-5-433,1-2 0,-2 0 222,1 1 1,-2-3-162,2-3 0,2-1 211,-2-2 1,-1 1-1530,1-4 0,0 0 591,3-3 1,-1 0-1525,1 0 2485,4 0 0,-3-4 0,2-1 0</inkml:trace>
  <inkml:trace contextRef="#ctx0" brushRef="#br0" timeOffset="1107">7259 354 7852,'-4'-9'855,"-1"1"107,-4 2 0,3-1-534,0 4 632,0-4-623,-3 6 0,1-3 43,-1 4 0,-1 0-147,-2 0 0,1 4 402,-3 2 1,4 5-256,1 1 1,1 3 155,5 0 1,-3 2-21,4 0-852,-1 1 207,7 0 0,0-2 221,5-1-911,0 2 600,4-7 0,-2 1-651,3-5 1,-2 1 337,3-4 0,-2 0-817,2-3 0,-1 0 537,-2 0 0,-3-3 35,3 0 0,-2-5 33,-1-1-484,-4 1 699,3-9 0,-7 3-212,1-3 262,-1-1 123,-1 0 0,-2-3 168,-1-3 1,-4-1 87,1-2 0,-1 0 0,1-3 0,-2 0 0,2-2 0,1 4 0,0 5 0,3 6 0,-1-1 1281,-2 7-314,4 2 2254,-3 5-2375,4 4 1,-1 7 214,-2 2 1,2 5-506,-2 1 1,2 5 227,1 0 0,0 5-23,0-2-389,4-1-213,1 3 0,1-5 158,0 3-492,0-3 167,6 2 57,-2-5 0,4 1-1725,-2-1 1198,1-3 0,4-1-1627,-2-4 0,1 0 940,-1-1 1,2 0 1164,0-2 0,5 2 0,0-3 0</inkml:trace>
  <inkml:trace contextRef="#ctx0" brushRef="#br0" timeOffset="2009">7726 124 7880,'-4'5'1552,"-1"-1"-1067,0 0 0,1 6-97,4 7 1033,0 1-900,0 8 0,4-4 164,2 5-415,2-5 1,0 4 104,-2-3 856,2-1-752,-4 3 0,2-7 41,0-1 0,-1 1 8,1-3 0,-1-3-107,-2 0 0,-2-2 88,2-1-1094,-2-4 477,-1-1-206,0-4 236,0 0 317,0-4-1606,0-1 911,0-4 1,0-4-67,0-1-573,0-3 633,0-1 1,3 1-39,0-1 0,2 0 162,-2 1 0,4 0 85,-1 2 1,2 0-68,1 3 537,0 4-216,-1 0 0,1 7-266,0-2 1122,0 2-633,0 1 1,-1 5 445,-3 4 1,3 1-333,-2 5 0,-1-4 29,1 4 1,-4 0-13,1 2 1,1-2-186,-1 0 1,1-2 174,-1 2-1470,-2-2 829,6-4 0,-5 0 155,4-1-1748,-4 1 1233,6-4 1,-3-1-1474,4-4 1074,0 0 648,3 0 1,-2 0-345,2 0 1,1-4 279,-2-2 1,1 1 470,-3-1 0,0 0 0,0-6 0,-1 2 0,1-3 0,-1 4 0,-2 1-355,2-5 322,-7 3 1,4-3 518,-2 5 506,-2-5-187,2 7 395,-3-10 1,0 11-485,-3-3 0,-2 3-148,-4 5 1,2 0 89,-2 0 241,2 0-512,-5 0 1,0 4 216,0 1 158,0 7-431,3-2 1,2 7 193,1-3-110,-2-1-256,7 4 1,-3-5-142,4 3 0,1 1 91,2-4 1,2-1-334,4-2 1,0 0 98,3 0 0,-2-1-100,2-2 0,-1-3 29,0-3-898,-1 0 659,-1 0 0,-1 0-134,-2-3-610,1-2 675,2-4 1,-4 0-83,-2 0 1,1 0 177,-1 1 0,0-5 137,-3-2 0,0-1 116,0 2 0,-3-3-14,0 2 1,-3 3-176,3 0 815,0 2-362,3 1 2156,-4 4-1127,3 1-416,-3 4 0,4 4 96,0 2 151,0 6-590,0 2 0,4 2 203,2-1-872,2 2 274,1-7-1,0 5 40,0-3 1,-1 0-126,1-3 0,0-1-968,0 1 0,0-1 516,0-2 1,-1 1-2804,1-4 2463,0 0 1,0-3 893,0 0 0,-5-4 0,0-1 0</inkml:trace>
  <inkml:trace contextRef="#ctx0" brushRef="#br0" timeOffset="2356">8246 283 10766,'4'13'-96,"-2"-3"2,4 1 1,-3 2 343,3-1 0,-1 2-101,1-2 1,2 3 1003,-3-3 0,3 2-60,1-2-208,0 0-489,0-3 0,2 0 174,1-1-734,0 1 200,-3-4-12,0 3 0,-1-7 288,1 2-110,-4-2 1,0-2 2,-2-2 0,-2-2-239,2-4 1,-2 0-62,-1 1-212,0-5 225,0-1 0,0-1 87,0 1-86,0-1 56,0-7 0,0 4 9,0-3 0,0 0 41,0 0 1,0 1-67,0 2 1,0 1 27,0 3 1,0-2-675,0 4 0,0 3 79,0 3-908,0 4 335,0-1 488,0 3-1196,4 0 1206,-3 3 0,6 2-972,-4 4 993,0 4 662,0-3 0,2 6 0,4-2 0</inkml:trace>
  <inkml:trace contextRef="#ctx0" brushRef="#br0" timeOffset="2651">8493 360 7849,'9'5'1026,"0"-1"1,0-4-658,0 0 1,-1-3-112,1 0 0,-1-4-165,-2 2 1,2-3 223,-2-1 143,-2 0-204,3 0 0,-6 0 61,2 1 71,-2-1 132,-1 0-480,0 0 0,-4 0 110,-2 1 0,-1 3 20,-2 2 0,0 2 54,0 1 1,0 0 118,1 0 0,-1 4 62,0 2 557,0 5-586,0-1 1,1 4 202,3-2 200,1 1-430,4 1 0,0 3 204,0-3 0,1-1-166,2-1 1,2-2-345,7-2 0,-1 0 121,4-2 1,-1 1-251,4-4 1,3 0 45,-1-3-2019,5 0 1343,-3 0 0,5-3-81,-1 0-2242,1-4 1984,-1 6 0,0-6-1839,-3 4 2894,3-3 0,-4 1 0,5-4 0</inkml:trace>
  <inkml:trace contextRef="#ctx0" brushRef="#br0" timeOffset="-7875">203 457 7908,'0'-12'399,"-4"2"0,3-4 210,-2 2 42,2 3-312,1-4 0,-1 1 122,-2 0-227,2 1-71,-7 2 0,6 0 373,-3 0 1,-1 1-123,-3 2 1,0 0 451,0 3 0,-3 0-310,1 3 0,-4 4-24,3 1 0,-2 7 78,2 3-237,-4 2-197,6 0 1,-4 2 111,5 1 1,-1-1-15,7 2 1,0-4-479,3-2 130,0 2 127,4-8 1,-1 4-954,6-4 518,-2 0 202,5-4 0,0-1-898,0-4 0,4 0 92,-2 0-1020,3 0 1256,-3-4 1,2-4 96,-1-4 1,-2-3-41,-1 4 0,-1-5-962,-2 1 1655,2-1 0,-6-2 0,4 0 0</inkml:trace>
  <inkml:trace contextRef="#ctx0" brushRef="#br0" timeOffset="-7653">194 99 7908,'-5'-4'1557,"1"3"0,4-2-685,0 6 0,0 6-409,0 5 0,0 3 74,0 1 13,0 3-235,0 2 0,1 0 94,2 1 814,-2-1-746,7 4 1,-6-1 16,4 1 1,-3-5-166,3-1 0,-1 0-569,1 0 1,0-1 254,-3-6-1225,4 3 927,-6-7 0,6 2 252,-4-3-2425,4 0 751,-6-4 737,7-1-914,-3-4 515,-1 0-524,4 0 1891,-3 0 0,0-8 0,-1-2 0</inkml:trace>
  <inkml:trace contextRef="#ctx0" brushRef="#br0" timeOffset="-7355">302 449 7908,'5'0'3119,"4"0"-2286,0 0 1,0-3-573,6 0 0,-3-4-17,2 1 1,-3 1-228,1-1 1,1 0 52,-1-3 796,-1 1-518,-2-1 1,-3 0 200,0 0-745,-4 4 217,2-3 1,-4 6-696,0-3 557,0 3 1,-7-2-98,-2 4 0,-6 1 158,1 2 0,-3 3 37,-1 5 1,4 0-239,-1 4 603,4-1-224,2 0 1,3 2-129,3-4 649,0 3-378,3-1 1,0 0 83,0-2 0,4 0-50,1 0 1,4 0-410,3-3 1,-1-4 118,3 1 1,1-4-172,3 1 1,-1-2 57,1-1-1521,0-4 1044,-5 3 1,4-7-113,-2 3-1368,-2-3 1308,3-1 1,-6-3 752,2 0 0,-2-3 0,-2 1 0</inkml:trace>
  <inkml:trace contextRef="#ctx0" brushRef="#br0" timeOffset="-7153">520 256 7873,'1'-5'1804,"2"2"0,6-1-880,6 1 0,-1 0-581,0 3 1,-2 0-370,3 0 1,-1-3 108,0 0 1,2-1 362,-4 1 1,3 2-102,0-2 1,-1 1-969,0-1 1,-3 2 289,1-2-2117,-2 2 562,-1-2 923,-4 2 96,-2-7 0,-3 6 869,0-4 0,-3 0 0,-2-3 0</inkml:trace>
  <inkml:trace contextRef="#ctx0" brushRef="#br0" timeOffset="-6923">582 54 7873,'-5'9'2140,"1"2"-1517,4 1 0,0 4 100,0-2 0,1 7-291,2 3 0,-2 1 348,2 1 1,-2 0 12,-1-3-54,0 3 0,0-4 1,0 5 267,0-1-801,4 1 1,-3-5 0,3 0-252,0-1 0,-2-5 66,4 2 0,-3-6-1498,3-1 958,-4-1-892,5-1 1,-5-4-13,4-2 337,0-2 1,0-1 0,0 0 1085,1 0 0,5-4 0,1-1 0</inkml:trace>
  <inkml:trace contextRef="#ctx0" brushRef="#br0" timeOffset="-6303">891 440 7873,'5'-9'974,"-2"0"1,-2 0-395,-1 0 1,0 4-189,0-1 0,0 0 2,0-3-327,0 0 20,0 0 1,-4 3 286,-2 1 741,-6 3-674,2-6 1,-3 7 216,1-2-243,-2 2-228,0 5 0,-2 4-178,1 3 1,1 5 81,0-1 0,3 1 233,-1 2 1,5 0-5,1-1-174,4 1 14,-1-4 0,3 2 215,0-1-749,0-2 308,3 0 0,-1-8-44,4 1-301,0-4 312,3 6 0,1-7-210,2 2 1,-2-3 87,5-3 1,-4-2-623,2-4 545,-1 1 0,-2-2-106,2-2 47,-2 2 101,-2-3 1,1 4-107,0-3 195,-4 2 0,2-4-125,-4 3 279,0 1-152,-3 1 1,0 1 632,0 2-339,0 2 276,0 0-205,0 4 0,0 7 100,0 2 1,-1 3-71,-2 0 744,2-3-359,-3 4-340,4 0 1,1-3 325,2 2-339,-2-3 1,6 0-212,-4 0 1,3-1 51,0-2 161,2-2-414,1 0 1,0-4 54,0 3 0,-1-3-30,1-3 0,0 0-32,0-3-622,0-2 489,0 3 0,-1-7-297,1 0 0,-3 1 198,0 2 0,-1 0 97,1 0 0,-1 0 54,-2 1 1,-2-1 231,1 0 1,-1 3-71,-1 0 679,0 4-335,0-6-160,0 7 3,0-3 1,0 8 375,0 2 1,0 2-185,0 1 0,3 1 254,0 1 1,1-1-167,-1 2 1,2-2-239,4-1 0,-3 1 214,0-1-1176,0 2 632,2-6 1,1 1-89,0 0 0,-3-4-630,0 1 633,0-2-2214,2-1 1500,-3-4 0,0 1 976,-2-6 0,-2 2 0,3-6 0</inkml:trace>
  <inkml:trace contextRef="#ctx0" brushRef="#br0" timeOffset="-6044">1103 88 7956,'0'-5'2134,"3"1"0,-1 4-1708,4 0 0,0 5-513,3 4 1,-3 1 399,0 4 0,-3 4-15,3 3 1,-3 4 1011,2 2 1,-2-1-105,3 3 202,-4-1-854,6-2 1,-4 0 40,2-3-299,2 3-153,-7-8 1,6 4 198,-5-4-642,5-1 1,-5-3 0,3-2-195,-1-3 1,2 0 366,-3 0-1861,4 0 0,-2-1 32,4-2-988,3-2 1311,-2-4 1633,7 0 0,-4-4 0,5-1 0</inkml:trace>
  <inkml:trace contextRef="#ctx0" brushRef="#br0" timeOffset="-5235">1896 387 7908,'-4'-9'0,"0"1"0,-5 2 0,3 2 0,0 4 0,3-3 0,-3 0 0,0 1 0,-3 2 0,-2 1 0,-1 1 0,0 4 0,3 6 0,-1-1 0,1 4 0,-2-1 0,5 4 0,2 0 0,1-1 0,2 1 0,1-1 0,1-2 2187,2 0 0,-1-4 1,4 0-128,1-1-1897,1-1 0,3-3-425,1 0 1,0-4 120,-3 1 1,0-2-344,-1-1 1,1-4 39,0-2-486,-4-2 588,3-1 0,-6 0-206,4 1 108,-4-5 161,2-1 0,-4-3-166,0 3 59,0-3 139,0 3 1,0-3 188,0-1 0,0 3-98,0 1 1,0 3 411,0-1 0,0 5-185,0 1 768,0 4-585,0-1 0,3 3-21,3 0 972,-2 3-757,4 2 1,-2 5 105,6 2 0,-3 1-165,3 1 1,-2 3 143,-1-2 0,0 0-167,0 0 0,2 1-5,1-4 0,-3 0 116,-3 0-588,0-6 165,-1 6-1,-2-7 164,1-1-448,-3 0 252,3-4 258,-4 0-75,0 0-243,0-4-130,0 0 92,0-5 1,0-1-22,0-2-19,0-2 0,0 0-19,0-1 323,0 0-83,0-2 0,3-4-41,0 1-229,4-1 195,-2 3 0,4 2-405,0 1 0,-1-1 156,1 5 0,3 0-1068,0 5 1,0-1 583,0 4 1,-1 0-1969,4 3 2672,-1 4 0,8 1 0,0 4 0</inkml:trace>
  <inkml:trace contextRef="#ctx0" brushRef="#br0" timeOffset="-4758">2771 168 7881,'-4'-8'1098,"-4"-1"-663,7 4-15,-3 1-193,4 4 317,0 4-193,4 1 0,-3 7-154,7 2 920,-4 8-451,1 0-226,3 5 258,-3-1-241,4 1-149,0-1 1,0 3 230,-1 1-270,1-1 1,0 1-136,0-1-53,-4 0 80,3-2 0,-5-1-98,3 1 1,-1-5 113,-2-1 1,-2-3-118,2-4 0,-3 2 12,-3-4 186,2-4-159,-7-1 1,1-6-20,-5 2 1,-4-2-79,1-1 1,-1 0-215,-2 0 1,0-4 116,1-1 1,-1-4-232,1-3 0,0 2 138,2-2 0,3 2-353,7-2 0,-2 2 11,4-2-1068,-4 3 955,6 0 1,-2 0 22,6 0 0,2 0-56,4 0 1,2 2-1282,1 1 1957,8-2 0,-6-1 0,8-5 0</inkml:trace>
  <inkml:trace contextRef="#ctx0" brushRef="#br0" timeOffset="-4497">2903 360 7881,'0'-5'5420,"0"2"-4662,0 10-792,0 3 71,0 4 0,3 2 180,0-5 973,3 5-725,-1-2 1,5-1 181,2-1 1,-1-1-51,3 1-244,-3-2-6,6 2-132,-7-7-27,6 3 0,-5-4-251,4 2 0,-4-2 51,0-4-239,-1 0 264,-1 0 0,-3 0 193,0 0-859,-4-4 464,6 3 0,-8-7-344,3 2 1,-2-2 216,-1-1 1,0 1-1013,0-1 1,0-3 550,0 0 1,0 0-637,0 0 1,1-1 1412,2-2 0,2-5 0,4 1 0</inkml:trace>
  <inkml:trace contextRef="#ctx0" brushRef="#br0" timeOffset="-4199">3300 237 7854,'-9'-9'1022,"0"4"221,0 2 0,3 2-414,0 1-763,4 0 20,-5 0 0,2 0 252,-4 0 0,3 3-58,0 0 0,4 4 142,-1-1 1,2 2-85,1 1 0,1 0-111,2 3 1,5 1 90,4 2-648,0 1 319,0-2 1,-1 1 178,4-1-325,-4-3 157,1 6 1,0-6 85,0 3 0,-1 0 11,-6 1 0,2 0-139,-4-3 4,4 0 77,-6-3 1,3 2-132,-4 1 162,0 0-17,-4-7-389,3 3 233,-11-7 0,5 6 108,-7-5-780,3 1 511,-6-3 1,5 0-918,-3 0 1,-2-1 511,3-2 0,0-1-1703,-1-5 2372,0-4 0,2-1 0,0-3 0</inkml:trace>
  <inkml:trace contextRef="#ctx0" brushRef="#br0" timeOffset="-4035">3388 283 7834,'14'-14'0,"0"3"0,1 5 2354,4 2-1546,7 4 1,-2-3-19,-1 0-1251,1 0 294,-2-1 0,2 2-103,-7-4 0,2 4-55,-7-1-475,-1-2 201,-6 4-916,-1-3 1515,-4 1 0,-8-2 0,-1-4 0</inkml:trace>
  <inkml:trace contextRef="#ctx0" brushRef="#br0" timeOffset="-3811">3476 89 7849,'-5'10'1370,"2"2"1,3 2-239,3 7 0,-1 1-523,4 5 1,0 0-461,3 3 0,-2-4 76,-1 1 0,2 1 596,-2-5 0,-1 4-258,1-6 1,-1-1-56,1-2 0,1-1-51,-1 1-1015,2-4 476,-3 2 1,2-6-1287,-4 2 1,3-5 779,-3-1 0,1-4-2994,-1 1 2568,-2-2 1,5-2 1013,-3-2 0,4-6 0,-2-5 0</inkml:trace>
  <inkml:trace contextRef="#ctx0" brushRef="#br0" timeOffset="-3633">3669 334 7849,'0'5'4183,"1"4"-3311,2-1-835,-2 1 34,3 4 0,-4-1-599,0 0 0,0-1 278,0-2 0,0 0 325,0 0 0,3-3-2,0 0-596,0-5 205,1 7-1318,0-7 1027,5 3 0,0-4-122,0 0 731,0-4 0,0-1 0,-1-3 0</inkml:trace>
  <inkml:trace contextRef="#ctx0" brushRef="#br0" timeOffset="-3339">3969 177 7849,'5'-21'0,"-1"1"0,-4-4 0,0 6 657,0 0 1,-1 1 111,-2 2-579,2 2-32,-7 0 1,2 6 159,-6 1 774,3 2-632,-4 4 0,1 0 188,0 0 211,-3 8-498,5-3 0,-6 13-98,4 0 0,1 1-52,2 8 1,3-3 275,0 6-275,4 1 52,-2 0 90,4 1 0,0 2-195,4-3 0,-2 4-100,4-3 126,0 2 1,4-6 131,1 1-710,-1 3 359,7-5 0,-6 0-666,3-3 1,-3-3 395,1 2 0,-3-4-356,-3-2 1,0 0 237,-3-5 0,0-3-847,-3-4 0,-1 0 141,-2 1-324,-2-2 923,1-4 0,-5-4 529,0-2 0,-4-5 0,-4-3 0</inkml:trace>
  <inkml:trace contextRef="#ctx0" brushRef="#br0" timeOffset="-3105">3810 404 7836,'9'-12'0,"0"2"1033,0-2 0,3 2-429,3 2 0,1-1-820,-2 0 0,3 4 17,-2 2 152,-2 2 77,-1 1 1,0 0 30,0 0 1783,0 0-1193,-4 4 1,1 2 259,0 6 1,0-2-388,0 5 1,-3-1-208,-1 1 1,0 0-108,1-3 0,1 3-472,-4-4 320,4 1-1554,-6-3 735,7 0 444,-7-4-991,3-1 172,-4 0-385,0-3 1,-3 2 1520,0-6 0,-8-2 0,1-4 0</inkml:trace>
  <inkml:trace contextRef="#ctx0" brushRef="#br0" timeOffset="-2951">3942 263 7809,'-3'-8'0,"1"-1"4246,-1 4-2345,7 1-3033,0 4 868,5 0 1,-1 1 291,-2 2-581,2-2 470,-3 7 1,4-6-771,-1 3 0,1 1 138,0 3 715,0 0 0,0 0 0,-1 0 0</inkml:trace>
  <inkml:trace contextRef="#ctx0" brushRef="#br0" timeOffset="-2311">4313 369 7800,'0'-9'1096,"0"-3"-664,0 6 1,0-6-253,0 6 1,0 1 51,0-1 1,-3 0-57,0-2 1,-4 2 110,1 0 0,-2 3 422,0-3 1,-4 4-83,0-1-314,0 2 1,0 2 0,-2 3 327,0 5-601,1 0 32,5 7 0,-1-2 238,0 4-230,0-1 1,4 1 0,2 0 22,2-1 1,4 1 48,0 0 0,7-4-505,-1 1 0,2-4 26,-3 1-162,5-3 337,1 0 1,3-3-72,1 0-481,-4-4 443,2 2 0,-2-4-175,4 0-171,3 0 319,-2 0 1,3-1-61,-5-2 1,1-2 78,0-4 0,-2 0 82,-1 0 1,-2 1-124,-5-1 544,1 0-220,-4 0 1,2-3-250,-4 1 599,0-5-294,-3 6 1,-1-3 297,-2 5 1,-2-1-216,-4 0 1,-3 1 390,1 2 1,-2 2-234,1 4 0,2 0 49,-1 0 0,1 4 140,1 2-225,0 2 1,0 4-1,2 0 353,1-2-214,-2 0 103,7 3-450,-3-3-52,4 2 295,0-3-387,0 0 0,1-1 97,2-2-91,2-2 1,4-4 30,-1 0-534,1 0 376,-4 0 0,3-4-50,-2-2-179,2 2 1,-2-4 0,-1 3-107,2 0 0,-2-3-146,1 3 699,0-3-222,-1-1 1063,3 4-539,-3-3 2,-1 7-175,4 1 1,-4 2 162,2 4 74,6 0 0,-5 3 0,7-1 337,2-3-1106,-3 3 312,4-3 1,-4 1-804,5 0 0,0-4 477,-1 1 0,-3-2-871,-2-1 1,-3 0-543,0 0 1810,0 0 0,0-8 0,0-2 0</inkml:trace>
  <inkml:trace contextRef="#ctx0" brushRef="#br0" timeOffset="-2101">4508 228 7855,'5'-4'0,"3"2"2248,-3-4 0,7 4-1083,3-1 0,3 2-1115,2 1 0,-1 3-68,1 0-641,-1 0 521,3-3 1,-4 0 214,3 0 0,-3 0 304,0 0 1,-1 0-438,-3 0 0,-1 0-1,-4 0-2819,0 0 1064,-4 0 1241,-1 0 0,-16-4 1,-3-1-1</inkml:trace>
  <inkml:trace contextRef="#ctx0" brushRef="#br0" timeOffset="-1836">4630 1 7822,'-5'2'1327,"3"4"0,1 3-666,1 9 0,2 1-208,1 1 0,0 3 96,-3 3 1,0 4 121,0-1 1056,4 0-1070,-3-2 0,7-1 36,-2 1-59,-2-1-318,4 1 0,-3-4-455,3 1 1,1-5 133,0 2 0,0-5-175,0-2 1,0-3 241,-1 1 0,-2-3-969,0-3 0,-3-2 76,3-1-1893,0-2 1753,-1 3 1,0-4 14,-2 0-860,-2 0 1157,6-4 1,-5-1 658,4-3 0,0-1 0,3 0 0</inkml:trace>
  <inkml:trace contextRef="#ctx0" brushRef="#br0" timeOffset="-1646">4824 334 7822,'5'1'2041,"-2"2"0,-2-1-1188,-1 4 1,0 0-326,0 2 1,0 2-389,0 2 1,0-2 172,0 1 34,0-1 0,1 1 0,1-1 261,1-2-296,4-1 0,-5 1 0,3 1-1601,-1 0 785,3 0-3278,-3 0 2804,5-1 0,0-3-41,0-2 1,-3-2 1018,0-1 0,3-4 0,5-1 0</inkml:trace>
  <inkml:trace contextRef="#ctx0" brushRef="#br0" timeOffset="-1027">5080 352 7822,'-4'-9'0,"3"0"0,-2 0 2054,2 0-562,-3 4-692,3-2-547,-6 6-97,6-3 1,-7 1 732,2 0 1,-3 0-368,-3 3 1,2 4 586,-5 2 0,4 2-478,-1 4 0,2 2-347,2 4 0,-1-1 29,0 1-360,4-1 89,1 1 0,4-1-91,0-3 1,1 2 95,2-4 0,2 3-41,4-4 1,0 1 23,-1-3 0,4-1-470,0-2 0,4 1 23,-2-5-26,-1 1 237,0-3 1,-4 0-59,0 0-259,-1-4 252,1 4 1,0-8-206,0 2 1,-4-2 142,-2-1 0,-1-3-174,1 1 1,-3-4 130,3 3 1,-2-4 53,-1 2 1,-3-3 8,1-1 422,-1 5-144,3-4-186,0 7 290,0-2-223,0 7 1227,0 1-833,0 4 1,0 1 362,0 2 1,3 2-221,-1 3 0,4 4 482,-3 0 1,4 3 57,-1-4-339,-2 1-287,4 1 0,-3-3 110,4 1-271,-1-1 47,1-5 0,1 3-16,2-2-104,-2-2 94,2 0 0,-2-4-143,2 0 1,-2 0 45,1 0 1,-1 0-513,-1 0 1,3-1 115,0-2-788,-1-2 740,-2 0 1,0-3-39,0 2-286,-4-2 385,2 0 0,-2-1 0,4 0 0,0 0 87,0 0 1,0 0-92,-1 1 118,1-1 0,0 1 1005,0 2-581,0 2 1241,3 4-984,-2 4 1,4 1-9,-2 4 278,-2 0-404,6-1 1,-2 1-170,4 0 1,-1-1 36,1-2 0,-1 1-823,1-4 0,-3 0 163,0-3-2637,-5 0 1617,3 0-980,-4 0 1596,-4 0 0,-2-4 858,-6-2 0,-6-2 0,-5-1 0</inkml:trace>
  <inkml:trace contextRef="#ctx0" brushRef="#br0" timeOffset="-850">5045 87 7859,'-9'-7'0,"0"-2"0,4 2 2900,1 4-1178,4 6-1128,4-2-3205,-3 7 1718,3-7 1,-3 6-882,2-4 1032,-2 4 742,3-2 0,4 4 0,2-1 0</inkml:trace>
  <inkml:trace contextRef="#ctx0" brushRef="#br0">6209 290 7852,'-5'-4'1347,"-3"3"0,6 1-100,-4 6-550,4 2-357,-1 4 1,3 3 76,0 6 0,1-5-166,1 5 0,2-7 433,2 3 0,2-5-210,-2 0 1,2-2-44,1-2 0,-1 0 1,1-2-473,0 2 99,0-7 1,0 3 259,0-4-851,-1 0 459,1 0 1,-3-4 164,0-2-1123,0-2 713,3-1 0,-3-2-227,-1-1 0,0-3 177,1 3 1,1 0-90,-4 0 1,1 2-374,-1-2 682,-2 3-47,7 0 331,-7 4-143,7 1 0,-4 5 583,5 2 0,0 2-335,0 4 1,0 2 322,0 1 1,2 4-243,1-2 0,3 0 41,-4 1 1,5-4-1,-1 0 1,-2-1 57,-2-1 1,2-4 104,-1-2-549,0 2 341,-7-4 54,2 3-393,-2-4 59,0-4 0,-1-1-279,-4-4 1,0-1 175,0-2 1,0 0-124,0-3 0,-1-2 58,-2 3 1,-2-3-159,-4-1 0,1 2-36,-1 1-149,-4-2 275,3 4 1,-2-2-174,3 0-669,0 4 609,4-1 0,-2 3-1550,4 0 890,0 4 198,3 1 0,5 5 346,4 2 0,0 1-802,3 2 1350,1 2 0,1 1 0,4 4 0</inkml:trace>
  <inkml:trace contextRef="#ctx0" brushRef="#br0" timeOffset="496">6686 300 7852,'5'0'607,"-1"-1"-242,-4-2 422,0 2 1,-1-3 0,-2 5 293,-3 2-356,-2-2-374,0 7 0,-1-1 619,0 5 0,0 1-438,0-1 0,2-2 47,1 5 0,2 0-187,4 2 0,0-2-215,0 0 1,1-3 139,2 2-416,2-3 154,3 2 0,1-4 212,0-1-352,4 1 133,-3 0 0,5-4-333,-3-2 1,3-2 153,-4-1 0,1 0-412,-3 0 0,0-1 223,0-2 1,-1-2-148,1-4 1,-4 2 142,-2-1 1,-2 1-29,-1-5 1,0-2-202,0 0 114,-4-3 153,3-1 0,-7 4 212,2-1 0,-1 3-101,-2-3 1,0 5 479,0-2-281,4 2 876,1 5-351,0 1-378,3 0 0,-2 4-49,3 0 0,3 4 165,3 5 51,2 4 0,2-2 0,1 2 305,1 0 0,3 3-281,0-2 0,1-1-53,-2-1 0,3 1 61,-2-2-248,-3 1 37,5-3 0,-4 0 158,1 0-463,-1-4 250,-4 2-5,0-6 1,-3 3-88,0-4 134,-4 0 0,2-1-47,-4-2 0,0-2-608,0-7 1,-3 1 125,0-4-1050,-4 4 941,6-5 0,-6 3-30,4-2-1489,-4-5 1263,2 5 1,0-6-21,2 3-372,2-4 691,1 0 1,0-5-820,0 1 0,0-1 1268,0 1 0,0 0 0,0-1 0</inkml:trace>
  <inkml:trace contextRef="#ctx0" brushRef="#br0" timeOffset="675">6951 63 7852,'0'5'0,"0"1"645,0 0 0,0 7 1,0 2 373,0 1 0,0 2-532,0 0 0,0 5 274,0 1 0,3 3 5,0-3-249,4-3 0,-3 4 1,2-4 370,0 2-750,0-4 0,0 2 0,0-5-433,1-2 0,-2 0 222,1 1 1,-2-3-162,2-3 0,2-1 211,-2-2 1,-1 1-1530,1-4 0,0 0 591,3-3 1,-1 0-1525,1 0 2485,4 0 0,-3-4 0,2-1 0</inkml:trace>
  <inkml:trace contextRef="#ctx0" brushRef="#br0" timeOffset="1107">7259 354 7852,'-4'-9'855,"-1"1"107,-4 2 0,3-1-534,0 4 632,0-4-623,-3 6 0,1-3 43,-1 4 0,-1 0-147,-2 0 0,1 4 402,-3 2 1,4 5-256,1 1 1,1 3 155,5 0 1,-3 2-21,4 0-852,-1 1 207,7 0 0,0-2 221,5-1-911,0 2 600,4-7 0,-2 1-651,3-5 1,-2 1 337,3-4 0,-2 0-817,2-3 0,-1 0 537,-2 0 0,-3-3 35,3 0 0,-2-5 33,-1-1-484,-4 1 699,3-9 0,-7 3-212,1-3 262,-1-1 123,-1 0 0,-2-3 168,-1-3 1,-4-1 87,1-2 0,-1 0 0,1-3 0,-2 0 0,2-2 0,1 4 0,0 5 0,3 6 0,-1-1 1281,-2 7-314,4 2 2254,-3 5-2375,4 4 1,-1 7 214,-2 2 1,2 5-506,-2 1 1,2 5 227,1 0 0,0 5-23,0-2-389,4-1-213,1 3 0,1-5 158,0 3-492,0-3 167,6 2 57,-2-5 0,4 1-1725,-2-1 1198,1-3 0,4-1-1627,-2-4 0,1 0 940,-1-1 1,2 0 1164,0-2 0,5 2 0,0-3 0</inkml:trace>
  <inkml:trace contextRef="#ctx0" brushRef="#br0" timeOffset="2009">7726 123 7880,'-4'5'1552,"-1"-1"-1067,0 0 0,1 6-97,4 7 1033,0 1-900,0 8 0,4-4 164,2 5-415,2-5 1,0 4 104,-2-3 856,2-1-752,-4 3 0,2-7 41,0-1 0,-1 1 8,1-3 0,-1-3-107,-2 0 0,-2-2 88,2-1-1094,-2-4 477,-1-1-206,0-4 236,0 0 317,0-4-1606,0-1 911,0-4 1,0-4-67,0-1-573,0-3 633,0-1 1,3 1-39,0-1 0,2 0 162,-2 1 0,4 0 85,-1 2 1,2 0-68,1 3 537,0 4-216,-1 0 0,1 7-266,0-2 1122,0 2-633,0 1 1,-1 5 445,-3 4 1,3 1-333,-2 5 0,-1-4 29,1 4 1,-4 0-13,1 2 1,1-2-186,-1 0 1,1-2 174,-1 2-1470,-2-2 829,6-4 0,-5 0 155,4-1-1748,-4 1 1233,6-4 1,-3-1-1474,4-4 1074,0 0 648,3 0 1,-2 0-345,2 0 1,1-4 279,-2-2 1,1 1 470,-3-1 0,0 0 0,0-6 0,-1 2 0,1-3 0,-1 4 0,-2 1-355,2-5 322,-7 3 1,4-3 518,-2 5 506,-2-5-187,2 7 395,-3-10 1,0 11-485,-3-3 0,-2 3-148,-4 5 1,2 0 89,-2 0 241,2 0-512,-5 0 1,0 4 216,0 1 158,0 7-431,3-2 1,2 7 193,1-3-110,-2-1-256,7 4 1,-3-5-142,4 3 0,1 1 91,2-4 1,2-1-334,4-2 1,0 0 98,3 0 0,-2-1-100,2-2 0,-1-3 29,0-3-898,-1 0 659,-1 0 0,-1 0-134,-2-3-610,1-2 675,2-4 1,-4 0-83,-2 0 1,1 0 177,-1 1 0,0-5 137,-3-2 0,0-1 116,0 2 0,-3-3-14,0 2 1,-3 3-176,3 0 815,0 2-362,3 1 2156,-4 4-1127,3 1-416,-3 4 0,4 4 96,0 2 151,0 6-590,0 2 0,4 2 203,2-1-872,2 2 274,1-7-1,0 5 40,0-3 1,-1 0-126,1-3 0,0-1-968,0 1 0,0-1 516,0-2 1,-1 1-2804,1-4 2463,0 0 1,0-3 893,0 0 0,-5-4 0,0-1 0</inkml:trace>
  <inkml:trace contextRef="#ctx0" brushRef="#br0" timeOffset="2356">8246 283 10766,'4'13'-96,"-2"-3"2,4 1 1,-3 2 343,3-1 0,-1 2-101,1-2 1,2 3 1003,-3-3 0,3 2-60,1-2-208,0 0-489,0-3 0,2 0 174,1-1-734,0 1 200,-3-4-12,0 3 0,-1-7 288,1 2-110,-4-2 1,0-2 2,-2-2 0,-2-2-239,2-4 1,-2 0-62,-1 1-212,0-5 225,0-1 0,0-1 87,0 1-86,0-1 56,0-7 0,0 4 9,0-3 0,0 0 41,0 0 1,0 1-67,0 2 1,0 1 27,0 3 1,0-2-675,0 4 0,0 3 79,0 3-908,0 4 335,0-1 488,0 3-1196,4 0 1206,-3 3 0,6 2-972,-4 4 993,0 4 662,0-3 0,2 6 0,4-2 0</inkml:trace>
  <inkml:trace contextRef="#ctx0" brushRef="#br0" timeOffset="2651">8493 360 7849,'9'5'1026,"0"-1"1,0-4-658,0 0 1,-1-3-112,1 0 0,-1-4-165,-2 2 1,2-3 223,-2-1 143,-2 0-204,3 0 0,-6 0 61,2 1 71,-2-1 132,-1 0-480,0 0 0,-4 0 110,-2 1 0,-1 3 20,-2 2 0,0 2 54,0 1 1,0 0 118,1 0 0,-1 4 62,0 2 557,0 5-586,0-1 1,1 4 202,3-2 200,1 1-430,4 1 0,0 3 204,0-3 0,1-1-166,2-1 1,2-2-345,7-2 0,-1 0 121,4-2 1,-1 1-251,4-4 1,3 0 45,-1-3-2019,5 0 1343,-3 0 0,5-3-81,-1 0-2242,1-4 1984,-1 6 0,0-6-1839,-3 4 2894,3-3 0,-4 1 0,5-4 0</inkml:trace>
  <inkml:trace contextRef="#ctx0" brushRef="#br0" timeOffset="5753">9209 115 7958,'-5'-3'0,"1"-2"849,4-4-202,0 4-183,0 1-397,0 4 21,0 0 1,0 4 88,0 2 1092,0 6-793,0 1 1,4 5 509,2 0-621,-2 3 1,3 2 155,-1 3-114,2 1-240,1-5 0,-1 3 28,-2-5 0,1 1 55,-1-4 0,-2-2-213,-1 0 0,1-4 284,-1 0-388,0-1-25,1-1-621,-3-4 317,3-1 139,-4-4-88,0 0 52,0-4 0,-1-4 36,-2-4 0,2-1-105,-2 2 1,2-3 53,1-4 0,0 2 38,0 1 0,0-1 94,0 5 0,1-4 253,2 3 0,-2 0-64,2 4 883,2 3-386,-4 1 383,7 0-434,-4 3-269,1 1 1,3 5 341,-2 4 1,-1 0-143,1 3 1,0-1 291,3 4 1,-1-4-267,1 4 0,0-1-42,0 0 0,0-1 90,-1-4-851,1 4 361,0-3 1,0 2-1077,0-3 0,0-1 651,-1-2 1,-2 1-557,0-4 1,0 3 355,3-4 1,0 1-974,0-3 1,-4 0 258,1 0 1365,-4 0 0,6-4 0,-3 0 0</inkml:trace>
  <inkml:trace contextRef="#ctx0" brushRef="#br0" timeOffset="6113">9500 399 12411,'9'-5'564,"-1"-3"418,1 2-381,4-2-315,-3-1 1,6 0 172,-1-3 0,-1 2-160,0-2 1,-3 2-289,1 2 0,-2-2-79,-1-2 1,-4 2-340,-3-1 1,-1 1 310,-1 1-825,0 0 585,0 0 1,-3 3-85,-3 1 0,-2 2 79,-1-3 1,-3 4 342,0-1 1,-3 3-103,0 3 1,2-1 609,2 4 0,-2 2-79,1 4 0,1 4 68,5-1 1,0 0-75,3 0 813,0 5-695,3-9 1,1 10-10,2-6 1,0-2-167,5 2 0,0-4-358,7 0 0,0-1 142,2-1 0,0-4-668,-2-2 0,3 1 117,-3-1 1,4 0-182,-5-3 0,2 0 121,-1 0-1741,1-4 1312,-6-1 1,6-1-364,-4 0 1,-2 0 625,-4-3 1,1 0-227,-4-3 0,0 1 53,-3-4 798,0 1 0,0-4 0,0 0 0</inkml:trace>
  <inkml:trace contextRef="#ctx0" brushRef="#br0" timeOffset="6325">9746 54 7909,'0'-5'1475,"0"1"-910,4 4 1,-3 1-107,1 2 1,0 2-13,1 4 1,-2 3 442,2 3 1,-1-1-374,1 0 1,-2 1 394,2 3 1,2-1-351,1 1 0,-1 0-402,1-1 1,-1-2 165,0 0-1185,3-5 713,-3 3 0,4-4 69,0 0-1910,-4 0 1369,3-1 0,-4 0-1990,5-2 1825,0 2 0,0-7 783,0 2 0,3 2 0,2 0 0</inkml:trace>
  <inkml:trace contextRef="#ctx0" brushRef="#br0" timeOffset="6552">9976 195 7899,'0'6'2897,"0"0"-1462,0 3-865,0 1 0,0 7 59,0-2 651,0 5-785,0-1 0,3 5 631,0-3 0,1 4-543,-1 2 1,-1-1-219,4 4 0,-2-3-315,2-1 0,2-2-339,-2 0 0,1-2 258,-1 2-518,2-3 1,-6-6 0,2-1 294,0-2-2264,-1 0 735,1-7-1880,-3 3 2821,3-7 1,-4 2 841,0-6 0,0-2 0,0-4 0</inkml:trace>
  <inkml:trace contextRef="#ctx0" brushRef="#br0" timeOffset="6841">9949 307 7860,'-2'-12'404,"-1"-3"0,0 2 582,3 2 0,0 1-330,0 1-236,0 4-247,4-3 0,1 7 154,7-2 1,-1 2-116,4 1 1,-2 0 245,2 0 1,2 2-94,-3 4 1,0 0-196,1 6 0,-4 0 149,0 0-493,-1 4 168,-1-2 1,-4 0 214,-2 1-328,-2 0 129,-1-2 1,-1 3 77,-2-4 1,-3 3-10,-6-4 1,2 1-118,-5-3 0,3-1 35,-3-2 0,4 1 55,-4-5 1,1 1 136,-1-3-642,3 0 212,3 0 86,0 0-1396,0 0 406,4 0-471,1-4 0,8 1 1616,2-3 0,6-6 0,2 2 0</inkml:trace>
  <inkml:trace contextRef="#ctx0" brushRef="#br0" timeOffset="7169">10151 369 7860,'5'-4'0,"0"2"2547,-2-4-1828,2 1 0,5-4-476,2 0 0,-3 0 68,3 0 156,-2 0-154,-1 5 0,0-4 88,-1 2 0,1-2-76,0-1 1,-3 1-569,0 2 275,-4-1 0,2 5-549,-4-4 430,0 4-248,0-2 218,-4 4 1,-4 1 93,-4 2 1,-3-1-22,4 4 1,-1 1 551,3 4 0,0-1-201,0 2 1,2 1 316,1-2 0,2 4 18,4-3-482,0 0 0,0-4 1,4 1 217,2 0-903,1 0 446,2 0 0,3-3-65,0-1 1,3-3-175,0 1 0,-1-2-1113,1-1 0,-2 3 602,2 0 1,1 0-524,-5-3 0,4 0 689,-3 0 1,3-1 662,-4-2 0,5-2 0,-2-4 0</inkml:trace>
  <inkml:trace contextRef="#ctx0" brushRef="#br0" timeOffset="7408">10531 299 7860,'0'-12'430,"0"0"0,-1 1-85,-2 5 650,2-1-591,-7 6 0,3-6 208,-4 4-155,0 0-149,0 3 0,1 0 346,-1 0 1,-1 1-221,-2 2 0,2 2 448,-1 4 0,1 3-85,1 3-537,4-2-101,1 3 1,1-5 212,0 4-561,0-4 197,3 5 1,4-6-300,2 2 1,2-2 303,1-2 0,0-2-1008,0 0 1,-1-3 449,1 3 1,3-4-295,0 1 0,-1-2-33,-2-1-739,0 0 1001,0-4 0,0 2-85,0-4-563,-5 0 1258,4-3 0,-3-3 0,4-2 0</inkml:trace>
  <inkml:trace contextRef="#ctx0" brushRef="#br0" timeOffset="7624">10522 45 7860,'-5'0'4004,"0"7"-3174,2 2 1,2 2-235,-2 1 0,2 2-2,1 3 1,0 4-4,0 0 932,0-1-955,0-2 1,1-1-38,2 1 0,-1 0 83,4-1-402,0 1-963,-1 0 609,2-5 0,-5 3 152,4-4-1164,0 3 0,0-5 228,0 2 0,-3-2-305,3-1 1,0-2 1230,2-1 0,5 2 0,1-3 0</inkml:trace>
  <inkml:trace contextRef="#ctx0" brushRef="#br0" timeOffset="8683">10920 264 7824,'0'-5'1561,"-4"2"-982,3 3 1,-3 1-66,4 1 1,0 7-168,0 6 0,0 2 25,0 0 0,0 0 50,0-2 368,0 1-468,4-6 0,4 6 190,3-4-75,1-1-154,1-6 0,0 2 57,1-4-382,3 0 0,-4-3 1,2-1-262,0-2 0,-1 1 281,0-4 0,0 0-250,-2-3 0,-2-2 160,1-1-777,-1-4 515,-5 6 0,2-6-151,-4 1 234,4 2 68,-6-3 1,3 3 223,-4-2 0,0 0-93,0 3 1,0 0 172,0 3 1,-3 3 8,0 1-69,0 3 0,3-1 8,0 6 1,0 2 97,0 7 1,0 3-37,0 5 429,0 3-327,0 3 1,3 1 127,0-1 48,4 5-174,-6 0 0,5 1 160,-3 1 0,3-2-61,-3 1 0,3 3-271,-3-3 0,1 1 79,-1 0 0,-2-3-101,2-3 1,-2-2 161,-1-1-383,0-3 163,0-3 1,-1-3 30,-2-1-59,-2-7 15,-4 5 0,-1-11 227,-1 2 0,-3-2-97,-4-1 1,1-5-349,-1-4 0,-3-1-54,1-4 139,-1-1 192,4 1 1,-3-6 24,2 3 0,0-3 65,6 3 0,1-4-179,5 0-186,2 1 141,4 2 0,1 2-698,2 1 1,2-2 380,4 3 0,4 0-435,2-1 1,1 4-4,2 0 294,-1 1 0,2 1 0,1 0-23,0 0 1,2 0 628,-2 1 0,-1-1 0,3 0 0</inkml:trace>
  <inkml:trace contextRef="#ctx0" brushRef="#br0" timeOffset="9033">11298 352 7824,'9'-13'276,"-4"0"147,-2-2 0,-3 3-23,0 3 171,0 0-253,-3 4 1,-2-2-76,-4 4 0,0 0-34,0 3 0,-1 0 484,-1 0 1,0 1-256,-4 2 0,4 3 326,0 6 1,-1-1 8,3 3-624,-2 1 8,10 7 0,-3-5 156,4 1-261,0 0 52,0-5 0,1 2-12,2 0 0,5-5 117,4 2 0,1-2-253,-2-1 0,-1-3-18,2 0 0,1-4-409,-2 1 0,4-3 87,-3 0-364,0 0 486,-4-3 1,1-2-143,0-4-118,0 0 274,-4 0 0,2-3-194,-4 1 63,0-5 224,-3 2 0,-1-3-21,-2-1 1,1 0-34,-4 1 0,0 0 198,-3 2 1,3-1-78,0 1 309,0 2-175,2 1 0,-3 6-120,4 0 271,0 4-100,3-2-107,0 4-767,0 0 0,0 4 311,0 2 1,1-1 121,2 0 0,2 1-476,3 3 1,1-3 819,0 0 0,4 0 0,1 3 0</inkml:trace>
  <inkml:trace contextRef="#ctx0" brushRef="#br0" timeOffset="9632">11430 263 7824,'-9'0'2112,"4"4"-1377,2 1 0,3 4-250,0 0 0,0 3-210,0-1 1,0 5 328,3-1 0,2-2-162,4 2 1,3-3-19,0 3 1,2-5-4,-2 2-402,4-2 137,-6-1 1,5 0 157,-3-1-450,0-3 153,-3 3-222,-1-7 261,1 3 0,-1-5-305,-2-2 1,-1-2 84,-2-4 0,-2-2-257,2-1 0,-2-4 162,-1 1 0,-1-1 33,-2-2 0,-2 1-37,-4-1 174,4 0-10,-3 1 1,3-1-472,-3 0 1,2 5 161,0 1 1,4 2-175,-1 1 0,2 3-225,1 1-474,0 3 802,0-2 1,4 5 46,2 2 0,2 0 30,0 3 402,1 2 0,0-7 0,-1 7 0,-2-2 0,2-1 0,-2 1 0,1 0 0,1 2 0,-2 1 0,1 0 89,-4 0 0,3 0 121,-3-1 947,0 5-727,-3-3 0,3 4 96,0-3 172,3-1-342,-5 7 1,4-6 492,-2 3-410,-2-3-141,7 2 0,-6-4 91,4 0 0,-4-4-72,1 1 0,1-3 576,-1 3-326,0-4-99,-3 2-312,0-4 1,2-1 209,1-2-285,0-2 76,-3-4 0,0 1-277,0-1 113,0-4 82,0-1 0,0-3 74,0-1 1,0 0-13,0 1 0,1 0 284,2 2 1,1-1 73,2 1 525,2 2-610,-3 1 1,5 3 259,1 0-627,-1 0 30,7 4 1,-3-2-176,3 4 0,0-1 150,-2 2 1,0 1-1245,-3-2 1,4 2 611,-2 1 0,-1 1-3613,-1 2 4197,-2-2 0,-2 6 0,1-2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36.052"/>
    </inkml:context>
    <inkml:brush xml:id="br0">
      <inkml:brushProperty name="width" value="0.04297" units="cm"/>
      <inkml:brushProperty name="height" value="0.04297" units="cm"/>
      <inkml:brushProperty name="color" value="#AB1A01"/>
    </inkml:brush>
  </inkml:definitions>
  <inkml:trace contextRef="#ctx0" brushRef="#br0">97 300 7899,'0'-4'438,"0"0"135,0 0-221,0 3-88,-4-3-102,3 4 1,-6 0 378,1 0-53,-2 0-326,-1 0 1,1 1 538,2 2 0,-1-1-215,1 4 0,-2-1-297,-1 4 1,3 0-12,0 0 1,4 0-48,-1 0 0,2-1 193,1 1-421,0 0 142,0-4 0,1 2-66,2-4 1,-1 3 31,4-3 0,0 2-277,3-2 1,3 0 126,-1-3 1,4 0-244,-3 0 0,3-1 167,-4-2 0,5 1 20,-1-3 0,-3-1-55,0-3 7,2 4 146,-8-3 0,6 3-63,-7-4 0,-1 1 28,-1-1 0,-2 0 122,-1 0 1,-1 0-86,-2 0 0,-2 1 120,-3-1 0,-4 1-138,0 2 428,-4-2-213,7 7 0,-7-6-1,4 4 1,-3 1 107,4 2 0,-1 0 202,3 0 1,1 1-129,2 1 0,2 0-106,4 4 1,0-3 11,0 3 1,4-3 40,2 3 0,6-4 16,3 1-427,1-2 170,2-1 1,3-1 103,-1-2-455,5 2 273,-7-7 1,7 2-214,-5-6 0,1 3 87,-3-3 0,-2 1 43,-1-1 1,-2 3-7,-4-3-216,-1-2 191,-3 4 1,2-5-68,-4 3 264,0-4-90,-3 2 1,-1 0-66,-2-1 293,-2 0-89,-8 2 0,4 0 17,-3 4 1,2 1-80,1 2 1,-3-1 455,1 5 0,-1-1-198,3 3 0,3 4 173,0 1 0,1 4 13,-4 3 333,4 2-417,-3 3 1,7 2 224,-2 2 135,2 1-344,1 5 1,0 2 63,0 0 1,3 4-206,0-4 1,4 3-20,-1-2 0,-1-1 33,0-2 0,1-5-332,3-1 0,-3-3 45,0 0-428,0-4 371,-1 2 0,2-9-37,-5 2-885,1-2 340,-3-2-1775,4-1 1082,-3-4 129,3 0 836,-4 0 0,-3-4-384,0-2 0,-3-2 10,4-1-69,-5 1 518,2-1 0,-4-3-199,0 0 115,-4-4 433,4 3 0,-4-2 0,4 0 0,-3 5 0,1-2 0,-1 2 0,3 1 0,4 0 723,-3 1-383,7 3 1494,-3 1-1112,4 4 1,4 0 241,2 0 709,6-4-1042,2 3 0,2-3 192,-1 4 1,5-3-357,-3 0 1,4-3-604,-1 3 0,-1-1 158,2 1 0,-3 1-342,0-3 1,-1 3 248,1-1-2061,-4 2 1346,2-3 0,-2 3-248,4-2 1034,-1 2 0,1-3 0,0-1 0</inkml:trace>
  <inkml:trace contextRef="#ctx0" brushRef="#br0" timeOffset="1131">856 381 8836,'0'-5'1261,"4"0"-801,2 2-430,5-2 34,-1-4 1,4 1 86,-2-1 419,-3 0-302,4-4 0,-4 3-73,0-1-64,0 1 1,-3 0 93,-1-2-473,-3 2 203,2-2 1,-4 6 164,0 0-317,0 0 164,-4-3 1,-1 4 53,-7 2 0,2 0 11,-2 0 1,-1 1 269,2 5 0,-1 0-105,3 3 1,-2 5-95,3-2 0,-3 5 160,5-3 503,2 5-397,0-2 0,4 2 269,0-1-43,0 2-292,4-3 0,1 0-241,4 1 1,0-4 111,3 1 0,-2-3-464,2 0 1,1 0 122,-2 0-1499,1 0 1090,1-5 0,-2 1 12,3-2-806,-3-2 871,2 3 1,-1-4-322,-1 0-804,1 0 705,-3-4 919,-4-1 0,3-3 0,-3-1 0</inkml:trace>
  <inkml:trace contextRef="#ctx0" brushRef="#br0" timeOffset="2827">1032 265 7870,'-5'0'2906,"1"4"-1552,4 2-1494,4 2 114,-3 1 0,7 0 201,-2 3 143,2 2-239,1 0 1,1-1 452,1-1 0,-1-1-186,2 4 1,2-4 314,0 4 0,0-4-209,1 1 0,-5 0-346,2 0 0,-2-3 114,-1-3-403,0-4 259,-4 6 145,-2-7 291,1 3-240,-3-4 0,3-1 177,-4-2-875,0-2 349,0-4 0,0-3-161,0 0 0,0-3 176,0 0 0,-1-2-175,-2 0 1,2-4-22,-2 1-62,-1-1 171,3-1 0,-3 3-9,4-5-904,0 5 647,0-3 1,0 5-129,0 3-428,0-3 1,0 10 128,0-2 1,4 6 422,1 1 1,0 1-499,1 1 0,0 3 65,3 3 407,-4 6 445,3-2 0,-3 6 0,3-5 0,1 5 0,-2-5 0,1 3 0,2-2 0,0 0 0,-1-3 0,1 0 7,2-1 1,-2-2 49,1 0 1,2-4 143,-1 1 0,0-2 80,-4-1 785,-3 0-642,3-4 0,-6 2 118,4-4 478,-4 0-594,2 2 1,-4-4 375,0 2-411,0 2-143,0-4 1,-1 6 158,-2-4 1,-2 4-121,-4-1 1,-2 2 32,-1 1 0,-3 1 71,3 2-102,-3 2-129,5 4 0,-6 1 161,4 2-165,1 1 17,2 5 1,1-3 173,2-1-397,2 1 78,4-1 0,0-1-197,0-1 0,4-5 119,2 2 1,2-3-98,1 0 0,-1-1 40,1-2-494,0-3 380,4 4 1,-3-7-58,1 1-413,-1-5 384,-1 2 0,0-4-190,0 0 1,-1-1 146,-3-1 0,2 0 141,-4-4 0,0 3-38,-3-2 0,0 2 151,0-3 1,-1 3-29,-2-2 1,1 4 93,-4 1-176,4 0 815,-5 8-281,6-3-187,-3 4 449,4 4-368,-4 1 1,3 7 432,-2 0 1,2 3-272,1 0 0,1-1-163,2 1 0,-1-5 175,4 2-638,-1 2 219,4-4 0,0 1 39,0-5 1,0 1-112,0-4 0,-1 0-809,1-3 490,4 0 238,-7 0 0,6 0-545,-7 0 0,2-1 270,-1-2 1,2-3-141,-2-6 1,-2 3-67,-1-3 184,-2-2 183,3 0 1,-3 0-32,2-1 162,-2 0-28,-1-2 0,-3-1-134,0 0 301,-4 1-140,6-5 0,-6 4 155,4-3 0,-1 5-76,1 2 1397,2 3-818,-7-2 870,7 8-885,-2 1 0,3 5 72,0 2 286,-4 2-457,3 8 0,-3-1 196,4 5-165,0-1-154,4 5 0,-2 1 146,3 2 1,-2-2-139,3 2 1,-3-4-28,3 4 0,0-5 132,3 2-355,0-3 44,-1 0 1,1-4 256,0-2-513,0-3 207,-4 0 1,3-3-87,-3 0 1,0-4 39,1 1 1,-3-2-141,3-1 0,-3-1 28,3-2 1,-4-3-224,1-6 0,1 3 36,-1-3-320,0-2 400,-3 0 0,0-3-162,0-1 35,0 0 115,0 1 0,0 2-9,0 0 339,0 1-99,0 0 1,0 4 26,0 4-72,0 4 228,0-2 1,0 8 70,0 2 686,4 6-606,-3-2 0,5 6 11,-3-1 279,4 2-353,-6-4 1,7 4 200,-2-2-139,2-2-80,1-1 0,-1-3 32,1 0 1,3 0-31,0 0 1,-1-5-116,-2-1 1,0-2 141,0-1-341,0 0 48,-4 0 245,2 0-327,-2-7 101,0 1 0,-1-7-304,-4 4 0,3-4 182,0-1 1,0-2-109,-3 1 1,-3-1 91,0 1 0,-3-4-321,3 2 1,-3-3-114,3 5-611,-3 3 191,5-1 417,-3 4-562,4 0 721,0 4 1,1 2-513,2 6 1,-1 2 417,3 4 1,1 0 199,3 0 1,3 2 333,0 1 0,0 0 0,0-3 0,-2 0 0,2-1 0,1-3 0,-3 3 0,6-4 0,-4 2 0,-1-2 0,-2-4 0,0 0 423,0 0 0,0-1-130,0-2 0,-5 1 616,-1-4 1,-1 0-349,1-3 1,-2 4-52,2-1 1,-5 0-137,-1-3 0,-4 3-161,2 0 1,-3 4 106,-1-1 298,0 2-327,-4 1 1,3 0 1243,-5 0-758,4 4-428,-2 5 1,5 2-175,-1 4 0,3-4 38,0 4 1,4-1-160,-1 0 0,2 2 15,1-4 0,1 3-19,2-4 1,1 1 323,2-3-819,2-4 289,-3 3 0,3-6-21,1 4-474,0-5 417,0 3 0,0-4-226,-1 0 0,0-4 17,-2-1-219,2-3 359,-3-1 1,1 0-59,0 0 1,-3-2 84,3-1 1,-5-4-204,2 1 274,-2 3 44,-1-5 1,0 4 154,0-1 0,1 1-218,2 4 1061,-2 4-678,3-3 0,-4 11 222,0 0 1,0 5-35,0 4 438,0 1-474,0 5 1,0-3 138,0 0-207,4-1-133,-3 0 1,7 2-274,-2-5 1,1 1 138,-1-3 0,1 0-703,-1 0 1,2-2 379,1-1 0,-3-2-839,0-4 1,0 0 5,2 0-315,-3 0 934,3 0 0,-6-4 561,4-2 0,0-5 0,3-3 0</inkml:trace>
  <inkml:trace contextRef="#ctx0" brushRef="#br0" timeOffset="3062">2170 45 7870,'-1'-5'2525,"-2"2"-1816,2 2 1,-3 5-290,4 2 1,0 5-17,0 4-335,0 2 91,0 0 0,1 1 214,2 0 72,-2 3 0,4-2 0,-3 1 77,1-1 0,4 2-233,-1-1 0,-2 1-402,2-4 1,-3-2 41,3 0-1126,-4-4 868,6 5 0,-7-6 160,2 2-1733,-2-6 1234,-1 2 1,0-6-98,0 3-948,0-3 749,0 2 963,0-4 0,-4-4 0,-1-1 0</inkml:trace>
  <inkml:trace contextRef="#ctx0" brushRef="#br0" timeOffset="3315">2091 196 7870,'7'-1'0,"-1"-2"0,2 1 0,-2-4 0,6 4 1289,2-1 1,2 2-66,-1 1-1470,2 0 217,-8 0 0,7 1 169,-4 2 734,0-2-522,-4 7 1,1-3 403,0 3 0,0 4-283,0 0 1,-1 4-335,1-2 0,-3 0 47,0 1 0,-1-3-114,1 2 0,-1-3 145,-2 1-419,-2-2 220,3-2 0,-2-2 225,1 0-1278,0-4 279,-3 6-2065,0-7 1256,0 3-516,0-4 2081,0 0 0,0-4 0,0-1 0</inkml:trace>
  <inkml:trace contextRef="#ctx0" brushRef="#br0" timeOffset="3506">2285 151 7892,'0'-6'0,"0"0"2560,0 4-771,0-2-1560,0 4 216,0 0-942,0 4 0,1 1 72,2 4 1,-2-1-149,5 1 0,0 0-342,3 0 915,-4 0 0,3 3 0,-3 2 0</inkml:trace>
  <inkml:trace contextRef="#ctx0" brushRef="#br0" timeOffset="4153">2487 239 7892,'5'-4'480,"-2"-2"0,-2 1 0,-1-1 370,0 4 0,0-3 39,0 2-206,0 2-8,0-3-235,0 4 361,-4 0-429,-1 0 0,-4 0 171,-3 0-129,2 8-253,-7-2 1,8 8-49,-3-2 0,2-1 59,1 7 1,4-5-197,2 4 1,2-1 122,1 2 1,0-4-218,0 1 0,1-3 56,2 3-329,2-5 295,0 3 1,3-4-82,-2 0-306,2-4 323,1 3 1,-1-8-132,1 3 0,0-2 73,0-1 0,0 0-169,-1 0 1,1 0-180,0 0 133,0-4 186,-4 0 1,2-5-132,-4 0 6,0-4 102,-3 3 1,0-6-60,0 1 257,0-2-18,0 0 0,0-2 35,0-1 0,1 1-76,1-2 1,0 0 209,4 0 0,-3 5-1,3 4 706,-4 2-556,2 1 1,-1 3 84,0 0 354,0 4-422,-3-1 0,3 6 184,0 3 336,0 2-435,-3 5 0,0 1 210,0 3 1,0 1-124,0 0 0,0 0-62,0 3 1,1-4-85,2 1 1,-1-1-109,3-6 1,-2 4 159,3-3-263,-4 0-4,6-4 1,-6-2-109,4 0 0,-3-4 88,3 1-242,0-2 0,2-1 105,1 0 0,-3-1-111,0-2 0,-1 1 62,1-4 1,2 0-375,-3-2 1,2-2 25,-1-2-347,2 2 483,-7-6 1,7 5-173,-2-4-116,2 0 312,-4 2 0,3 0 609,-4 4-278,4 0 1,-5 4 736,4 3-514,-4 1 1779,6 4-1280,-7 6 1,7 2 140,-3 4 624,3-1-940,1 4 0,0-3 86,0 0-701,4-5 141,-4 3 1,7-4-642,-4 0 0,3-1 445,0 1 1,1-3-1909,-1 0 1,0-4 917,-3 1 1,3-2 1119,-4-1 0,1 0 0,-3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27.341"/>
    </inkml:context>
    <inkml:brush xml:id="br0">
      <inkml:brushProperty name="width" value="0.04297" units="cm"/>
      <inkml:brushProperty name="height" value="0.04297" units="cm"/>
      <inkml:brushProperty name="color" value="#AB1A01"/>
    </inkml:brush>
  </inkml:definitions>
  <inkml:trace contextRef="#ctx0" brushRef="#br0">229 274 7958,'0'-9'0,"0"0"1046,0 4-622,-3 1 0,1 1 191,-4 0-225,0-3-57,-3 5 114,0-3-169,0 0 1,-1 3 454,-5-2 1,1 2-270,-3 1 0,0 1-287,5 2 91,-4 2-795,7 4 459,-4-5 0,8 4 121,2-2-713,2 2 520,1 1 0,5-3 34,4 0-230,0-1 152,7 4 1,-2-1-319,4-2 0,-1 2 116,1-2 0,0 2 302,-1 0 1,1 2-195,-1 2 487,-3-2-176,3 2 0,-7-2-96,1 2 567,-1-2-355,-1 3 0,-4-8 50,-2 1 35,-2 0-205,-1 3 1,-7-3 613,-2 0 0,-8-3-257,-1 3 0,-6-4 39,1 1 1,0 0 205,0 0-473,3 0 13,-5-3 0,6 0 182,-1 0-645,1 0 282,1 0 0,5 0-885,1 0 1,5-3 135,1 0 42,4 1 1,-2 1 264,4-2 0,5 2-906,4-2 1,4 1 1357,4-1 0,5-2 0,0-4 0</inkml:trace>
  <inkml:trace contextRef="#ctx0" brushRef="#br0" timeOffset="1075">451 327 8621,'-4'-10'1889,"3"-2"-2021,-7 11 97,7-3 0,-4 4 296,2 0 0,-2 1-86,-7 2 0,1-1 538,-4 4 0,4 0-7,0 3 533,-3 3-756,4-2 0,-2 7 229,7-2-640,-3 1-9,7-2 1,-3 3-33,4-3 39,0-1 34,0 0 0,4-1-155,2-1 0,-1 1 94,0-3 0,1-3-56,3 0 1,0-3-148,0 3-380,3-5 372,-2 3 0,3-4-100,-4 0-6,0 0 1,-3-1 0,-1-1-150,2 0 1,-3-5 202,4 2 1,-7-4-154,2 0 1,-2-1 148,-1-1 0,0 1-7,0-2 0,-1-1 64,-2 2 1,-1-4 27,-2 3 0,-2-3-134,3 4 472,1-1-156,0-1 0,1 3 511,0-1-340,0 5-141,3-2 0,0 6 619,0-4-478,0 4 1,1-2-170,2 4 1,-1 1 103,4 2 0,-1-1 100,4 4 0,0 1-64,0 4 284,0-1-247,0 3 0,2 0 54,1 1 132,0-1-148,1 4 1,-4-7-195,3 1 0,-2 2 138,-1-1 0,-3-1-244,0-5 181,-1 1-185,0-2 8,-1 0 140,0-1-319,-3-4 21,3 0 69,-4 0 16,0 0 30,0-4 0,1-1-429,2-3 0,-2-1 197,2 0 1,-2-1-44,-1-2 0,0 2-149,0-5 67,0 0 189,4-3 1,-3 4-234,2-1 205,-2 4 73,-1-1 1,0 3 444,0 0-168,0 4-199,0 1 368,4 4 1,-3 1-157,2 2 1,-2 2 526,2 4 1,-2 1-62,2 1 309,2 3-513,-4 0 1,6 1 177,-4-3-210,4 0-64,-2-3 0,3 0 274,-2-1-443,1 1 107,-2 0 1,3-3-195,-2 0 0,2-4 95,-2 1 0,-1-2-414,0-1 213,1 0-525,3 0 440,0-4 1,-3 0 21,0-2-685,0-2 568,-1 3 0,2-7-2,-1 1 0,-1-2-96,1 1 0,-4-1-158,1-1 0,1-2 153,-1 4 0,0-2 185,-3 2-5,4 0 716,-3 7-347,3-3-192,-4 7 674,0-3-465,0 8 1,2 2 318,1 6 0,0-1-202,-3 4 0,1-1 351,2 4 1,-1-3-200,4-1 1,-1-3-20,1 1 0,3-2-9,0-2-393,-1 1 142,5 0 0,-3-3 220,2 0-648,-3-4 266,4 2 1,-1-4-312,0 0 0,0 0 195,0 0 1,-2-3-126,2 0 1,-2-4 69,-2 1 1,0-2-291,-2-1 0,1 0 2,-4-3-209,4 2 380,-6-3 0,3 2-266,-4-1 62,0-4 211,0 6 0,-3-2-151,0 3 389,-4 0-62,6 0 0,-7 4 169,2 2 1,-2 2-104,0 1 1,-1 1 907,0 2 0,0 5-128,0 4 1093,0 3-1158,5-5 1,-3 7 150,4-2 184,0-3-601,3 5 0,1-7 215,2 2-772,2-3 152,3 0 0,2 0-856,2 0 1,5-1 623,3-2 1,5-2-631,-2-4 0,3 0 46,0 0-2437,1 0 2121,3 0 0,-2 0 10,5 0 1114,-5-4 0,7-1 0,-4-4 0</inkml:trace>
  <inkml:trace contextRef="#ctx0" brushRef="#br0" timeOffset="1576">1730 362 7857,'-5'0'3479,"1"0"-3080,16 0 0,-4 0-351,9 0-94,-5-4 1,5-1 213,-3-4 127,3 1-119,-3-5 0,1 3 208,-3-2 1,0 1-97,-3 0 1,-1 1-440,-3-2 0,-1 2 130,-4 2 0,0-1-466,0 0 0,-1 1 139,-2 2 10,-1-2 190,-9 7 0,2-3 99,-4 4 0,2 0 152,-2 0 0,-1 4 430,4 2 0,1 3-260,2 3 0,2 1 358,-2 1 0,6 4-208,-3 0 0,4-1 216,2 4 1,1-3 6,2 0-559,2 0 99,8-5 0,0 3 132,1-4-1167,3 0 676,-3 0 0,2-5-424,-1 2 0,1-5 354,-4 2 0,0-4-1278,0 1 1,-2-2 574,2-1 1,0-4-431,0-2 1,-1 1 1375,-5-1 0,2-4 0,-3-3 0</inkml:trace>
  <inkml:trace contextRef="#ctx0" brushRef="#br0" timeOffset="1899">1993 256 7857,'4'5'2290,"1"7"1,1-6-1855,0 5 1,0 0-275,3 1 1,-2-2 7,-1 2 1,2 0 282,-2 0 0,2 0 427,1-3 1,0-1-266,-1 1 155,1 0-410,0 0 1,0 0 166,0 0-733,-1-5 211,1 4-162,0-7 0,-3 6 237,0-4 545,-4 0-428,2-7 0,-4-1-457,0-4 0,0-2 52,0-1-753,0-4 648,0 2 0,0-3 13,0-1-184,0 1 258,0-5 1,0 2-153,0-3 0,0 2 79,0-2 1,0 3-61,0 0 0,0 2 4,0 3 1,0 3-772,0 3 534,0 0-741,0 4 840,0 1 1,0 5-93,0 2-1080,0-2 1665,0 7 0,4 1 0,1 4 0</inkml:trace>
  <inkml:trace contextRef="#ctx0" brushRef="#br0" timeOffset="2125">2249 212 7857,'5'0'1670,"-1"0"1,-3 1-1209,2 2 1,-2 2-10,2 4 1,-2 2-6,-1 1 680,0 4-699,0-6 0,1 6 213,2-1-58,-2-2-272,3 3 0,-3-5-505,1 4 0,-1-4 172,2 1 1,1 0-1674,-1 0 1109,4 0-1716,-2-3 650,0-1 873,3-3 0,-3-1 100,3-4 0,1 0 58,0 0 620,0 0 0,4 0 0,0 0 0</inkml:trace>
  <inkml:trace contextRef="#ctx0" brushRef="#br0" timeOffset="2370">2505 310 7857,'0'-18'0,"0"1"0,0 2 1524,0 0-655,0 5-505,0-3 0,-1 4-36,-2 0 0,-1 3-10,-2 1 251,-2 3 1,2-2 0,-4 4 437,-2 0-302,0 0-361,-1 4 0,4 1-31,-3 7 1,2-1-36,1 4 1,3-1-76,0 4 1,5 0 8,-2-1 1,2 1-181,1 0 0,1-4 38,2 1-320,1-4 1,4 4 0,-1-4 157,-1-3-721,0 1 1,3-5 0,0 3 16,-1-1 0,1-5-983,0 2 504,0-2 1,0-4 186,-1 1 1088,1-5 0,0-2 0,0-5 0</inkml:trace>
  <inkml:trace contextRef="#ctx0" brushRef="#br0" timeOffset="3256">2549 9 7855,'-9'-4'2847,"4"3"-1865,1-3 1,4 6-6,0 4-1491,0 4 430,0 4 0,0 3-53,0 1 0,0 0 101,0 2 0,-3 2 1217,0-2 1,1 2-82,2-1 78,0-3-717,3 4 0,-1-2 273,4 1-1162,-4-4 387,6-1 1,-6-3 118,4 2-992,-4-3 748,6-3 0,-6 0-727,4 0 1,-4-3 454,0 0 1,0-4-353,1 1 0,-2-2 31,2 2 0,-1-2-814,1 2 854,-2-2 108,7-1 302,-7 0 1,4 0-110,-2 0 361,-2 0 2,7 0 1,-6 0 616,3 0-541,1-4 0,3 2 156,0-3 1,0 0-105,0-1 1163,-1-2-807,1 3 0,0-4 80,0 0 404,-4-3-521,3 2 0,-4-3 207,1 4-190,3 0-250,-7-3 0,3 2-44,-4-2 1,0 2 109,0 2 1,-1 0-177,-2 2 0,-2-1 45,-3 4 0,-1 0-65,0 3 1,0 1-101,0 2 20,0 2 35,1 4 0,-1 1 145,0 1-183,4-1 98,1 7 0,4-5 18,0 3-243,0 2 90,0-7 1,1 3-76,2-1 0,2-2 61,4 2 0,3-3-20,-1-4 0,1 2 37,-3-4-209,4 0 135,-4-3 0,7 0-109,-4 0 26,0 0 84,0 0 0,-2-1-33,2-2 303,-2 2-199,-1-7 1,-4 6 166,1-3 0,-3 3-29,3-1 5,-4 2 1,3 1 2,-2 0 479,-2 4-343,3 0 0,-4 5 167,0 0 302,0 4-105,0-7-259,4 9 0,-3-9-57,2 6 0,-1-5-224,1-1 237,-2-4-262,2 2 92,-3-4-195,0 0 153,4-4 1,-3-1 8,2-4-794,2 0 491,-4 0 0,6-2-140,-4-1 0,3-4 150,-3 2 1,3-3-74,-3-1 1,3 1-170,0-1 136,-2 0 85,4 1 1,-4-1-78,2 0 540,2 5-194,-3 0 0,1 4-184,-1 0 507,-3 4-225,6 1 0,-6 4 330,4 0 0,-4 1-229,1 2 1,1 2 548,-1 4 0,1 4 0,-1 2 279,-2-3-563,3 5 1,-1-3 189,-1 3-327,5 1-173,-2-4 1,1 1 24,0-3 1,-3 1-135,3-1 1,-1-3-685,1 3 596,1-2-2080,-2-1 1132,4-4-1369,-4 3 1450,3-8 0,-6 4 12,4-4-534,0 0 888,-2-4 1,4 3-137,-2-5-287,2 4 481,1-6 481,-4 3 0,7-4 0,-3 0 0</inkml:trace>
  <inkml:trace contextRef="#ctx0" brushRef="#br0" timeOffset="3742">3220 327 7855,'6'-12'-410,"0"0"1,-3-1 291,3 2 691,-4 1 1,5-6 0,-4 4 14,-1 2 1,1 0-295,0 1 1,0 0 861,-3 0-761,0 5 0,-1-3 333,-2 4 0,-1 0-48,-5 3-220,0 0-301,0 0 0,0 5 212,0 4-83,1-1 1,-4 6 0,0-2 283,1 3-201,5 1-106,-1 2 1,5-2 27,-4 1 1,4-4-69,-1 5 1,2-4-111,1 1 0,3-1 130,0-3-330,4-1 146,-2 3 0,3-7 209,1 0-464,0 0 1,3-2-1,0-1-2,2-2-293,-3-1 338,6 0 1,-5-1-104,3-2 0,2 0 48,-3-3 0,0-2-132,1 2 0,-3-5-138,2-1 53,-3 1 187,6-2 1,-7 2-105,1-4 157,-1 5 0,-4-6 1,-1 4 55,-1 1 0,0-1-27,-1 0 1,-2 0 123,2 3 1,-3 2-88,-3 1 1,1-1 419,-4 4 1,0 0-177,-3 3 1,0 1 245,0 2 0,1-1-45,-1 4 433,0 0-475,4 6 0,-3-2 473,2 2 1,2 2-293,2 0 0,1 0 50,1 1 0,0-4-133,0 4 0,3-4-87,3 1 0,3-3 21,3 0-367,2 0 221,3-4 1,4 2 171,-1-4-793,5 0 1,0-3-1,5 0 265,-2 0-986,0-4 1,-5 2 0,0-4-900,-2-1 1,2 2 1193,-6-1 1,3 1 874,-5 0 0,1-3 0,2 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12.660"/>
    </inkml:context>
    <inkml:brush xml:id="br0">
      <inkml:brushProperty name="width" value="0.04297" units="cm"/>
      <inkml:brushProperty name="height" value="0.04297" units="cm"/>
      <inkml:brushProperty name="color" value="#AB1A01"/>
    </inkml:brush>
  </inkml:definitions>
  <inkml:trace contextRef="#ctx0" brushRef="#br0">125 159 7986,'-4'-5'2884,"3"-3"-1989,-3 7-552,4-3 1,0 8-33,0 2 1,0 6 257,0 3 0,1 1-124,2 2 1,2 2 233,3 1 1,0 4 10,-2-2-339,2 3-168,-3 0 0,4-2 183,-1-1-471,-3-3 150,3 1 1,-6-4-302,4-2 1,-1-3 267,1-3 0,-1 0-836,-2 0 452,-2 0-2123,3-5 753,-4 0 748,3-4-580,-2 0 969,3 0 1,-8 0 604,-1 0 0,-3-7 0,-1-3 0</inkml:trace>
  <inkml:trace contextRef="#ctx0" brushRef="#br0" timeOffset="382">18 407 7986,'-4'5'0,"0"0"0,-2-2 1197,2 2 1,6 3 0,4 1-1121,6 0 0,0-1-580,3-2 184,4 2 142,-5-7 0,10 2-31,-6-6 1001,1 2-574,-1-11 1,2 5 8,1-8 189,3 1-257,-1-4 1,0 1-824,-3 3 0,-1-3 278,-2 2 1,-2-1-245,0-2 1,-8 0 255,-1 1 0,-2-1 18,-1 0 0,0 1-217,-3-1 563,0 0-66,0 1 1,-3 0-292,0 2 531,0 3-188,0 3 1,-1 3 930,-2 0 0,1 4-470,2-1 1,2 6 566,-2 3 1,-1 6-399,1 3 0,0 2 233,3 4 1,0 1-304,0 5 1,0-1-85,0 1 1,3 1-2,0-1 270,4 5-367,-6-9 1,7 8-226,-2-5 0,-1-3 33,0-3 1,1-1-615,3-1 1,-3-5 304,0-1-981,-4-2 0,6-2 245,-2-2-319,1 1 55,-2-6 251,-1 3-861,0-4 1756,-3-4 0,7 0 0,-3-5 0</inkml:trace>
  <inkml:trace contextRef="#ctx0" brushRef="#br0" timeOffset="1202">566 337 7960,'0'-12'0,"0"2"0,0-2 1781,0 6-473,0 2-584,-4 4-715,3 0 79,-7 0 1,6 0 245,-4 0 260,0 0-288,-3 4 0,-1 2 684,-1 6 1,1-1-422,-2 3 1,3 1-362,3 3 0,-1-1-26,1 1 0,2 1-165,1 1 1,2-1 316,1 1-335,0-5 196,4 2 0,-2-7 139,4 5-598,3-4 233,-3 2 1,9-4-156,-6 3 1,3-3 48,-1 0 0,0-4-158,4-5 1,-4 0 95,0 0 0,0-1-234,1-2 0,-3-2 0,0-4-186,-1 0 332,-3 1 1,3-4-204,-2 0 481,-2-4-141,-4 7 0,0-8-73,0 2 1,-4 1 30,-2 0 0,1 0 180,-1-1 1,0-1-41,-2 1 1,-1 1 101,0 0 0,3 2-210,0-3 611,0 4-208,1-1-104,2 3 189,3 0-67,0 4-253,0-3 37,0 7 1,0 1 157,3 6 1,2 0-44,4 3 0,0-1 156,0 6 0,3 1 67,-1 3-22,1-5-163,1 4 0,-1-3-18,-1 3 271,5 1-197,-10 0 1,9-2-165,-7-1 0,3-2 66,-5-4 0,2-1-120,1 1 0,-3-4-14,-1-2-309,-3-2 332,2-1 219,-4 0-152,0 0 1,0-4 15,0-2-962,4-2 576,-3-4 1,3 2-290,-4-2 1,0-2 243,0 0 0,0-1-106,0-3 1,0 6-83,0-6 95,0 2 124,0 3 0,0 0-106,0 4 282,0 4 18,0 1 1,1 4-257,2 0 669,-2 4-289,7 1 1,-3 8 560,4 1 1,-2 0-342,-1 1 1,2 0 51,-2 2 1,-1-2-45,1 0 1,1-4 240,4 4 1,-4-4 93,2 1-213,2-3-201,-1 0 1,0-1 219,-5-2-647,1 2 217,-1-7 0,0 3 169,-2-4-29,-2 0 0,3-4-100,-4-2 1,0-5 56,0-1-632,0-3 398,0 5 1,0-7 29,0 3 1,-1-3 14,-2-1 0,1 1-84,-4-1-128,4 0 153,-6 1 0,6-1-386,-3 0 1,3 2 161,-1 1 0,2-2-1230,1 3 869,0 5-537,0-3 289,0 11 211,0-3 42,0 8 382,4 1 1,-2 5 363,3 2 0,1-3 0,3 4 0</inkml:trace>
  <inkml:trace contextRef="#ctx0" brushRef="#br0" timeOffset="2265">1033 415 7949,'6'0'399,"0"0"1,0 0 596,2 0 0,1 0-437,0 0 0,0 0-99,0 0 1,-1-1 22,1-2 0,0-2 9,0-4 218,-4 4-361,3-7 0,-3 7 105,3-7-391,1 2 51,-4 1 0,-1 3-277,-4 0 0,0 1 192,0-4 0,0 0-253,0 0 0,-5 1 149,-4 2 0,0 0-345,-6 3 0,3 0 154,-3 3 0,1 1-25,-4 2 0,1 1 65,3 5 59,-3 0 88,7 4 1,-3 1 455,5 3 0,3 1-179,2-1 1,2 1 367,1 0 1,1-4-65,2 1-173,2 0-97,3-1 0,4-1 91,0-1-404,4-2 90,-3 3 1,5-8 254,0 1-617,-1-4 299,-3 6 1,3-7-183,-3 2 0,2-3 42,-1-3 0,-2-2-222,-1-4 1,-5 1 17,2-1-118,-2-4 254,2 3 1,-5-5-74,-1 3 110,2-4 93,-4 2 0,3-3-149,-4-1 307,0 4-32,0-2 0,-1 6-63,-2-2-168,2 2 413,-3 2-120,4 3 1,0 2-91,0 6 1,0 2 23,0 3 0,1 4 17,2 0 1,-1 4 7,4-2 1,-1 0 11,1 1 0,2-5 45,-2 2 1,1 1 211,-2-1 1,3 0-143,-2-4 0,2 1-434,1 0 3204,0-4-1290,-1 3-728,-3-7-528,3 3-227,-7-4 0,4 0 128,-2 0 110,-2-4-247,3-1 0,-1-5-392,0-2 1,0 1 190,-3-3 1,0 0-73,0-1 1,0-1-61,0 1-311,0-2 351,-4-4 1,2 2-78,-4-1-712,4 1 555,-2 1 0,3 1-176,-2-1-1121,2 4 1085,-3 2 0,4 6-1431,0 0 1485,0 4 0,0 2-329,0 6 1,3 3 61,0 2 329,0 3 246,-3 0 1,3 1 246,0-3-144,4 4 144,-6-2 0,6 0 0,-4 1 336,3-4-355,-1 1 1,4 0 635,0 0 0,0-3-294,0-3 0,-1-1 667,1 0 0,3 2 51,0-4-257,3 0-413,-1-3 0,0 0 218,-2 0-87,1-4-231,-3-1 1,3-3 131,-4-1 71,0 0-209,-1 0 0,1 0-68,0 0 1,-4-2 51,-2-1 0,-2 0-229,-1 3 1,0 1 177,0-1-475,-4 4 248,-1-3 1,-5 7 81,-2-2-335,3 2 173,-8 1 0,4 1-156,-1 2 1,-2 2 110,4 4 0,0 3 35,4-1 0,3 4 46,2-3 1,2 3 219,1 0 0,1-2-91,2-1 202,2 1-155,3-3 1,1 3 38,0-4 139,0 0-212,0-5 1,2 3 105,1-4 76,4 0-81,-6-3 1,5 0-74,-3 0 1,1 0 32,-1 0 1,-3-4-117,3-2 0,-5 1 135,-1 0 8,0-1-79,-1-3 1,-1 0 52,-4 0-43,0 0-20,3-3 0,-2 2 77,2-2 39,-2-2-114,-1 5 1,0-8 318,0 2 1,-1 2-55,-2 2 1,2-2-296,-1 1 1,1 0 201,1 4-1524,3 3 918,-2-3 0,7 4 105,-2-2-2241,2 2 1628,5 0 1,-1 3-462,5-2 0,1 2 261,8 1 1072,-1 0 0,13-4 0,-2 0 0</inkml:trace>
  <inkml:trace contextRef="#ctx0" brushRef="#br0" timeOffset="2600">2178 318 8301,'0'-6'875,"0"0"0,4 4-107,2-1 0,5-1 58,1 1-542,0 0 0,0 3 124,3 0-368,2-4 137,-4 3 1,3-3 177,-4 4-345,3 0 154,-5 0 0,3-2-923,-4-1 1,0 0 489,-1 3 0,-2 0-1269,0 0 814,-4 0 724,6-4 0,-7-1 0,3-4 0</inkml:trace>
  <inkml:trace contextRef="#ctx0" brushRef="#br0" timeOffset="2855">2215 53 7954,'-5'1'1673,"2"2"0,2 4-1033,1 8 1,1-1-220,2 7 0,-2 4-33,2 2 1,1 2-54,-1 1 1,2-3 154,-2 2 0,4-1-55,-1-2 659,2 1-642,-3-1 1,5-3 235,-4-3-678,7-1 50,-11-1 1,10-4-506,-6 1 0,1-4 354,-1 1 0,1-6-902,-5 0 1,4-3-493,-3 3-237,0-4 780,-3 2-383,0-8 786,0-1 0,1-5-208,2-1 747,-2-3 0,3-4 0,-4 1 0</inkml:trace>
  <inkml:trace contextRef="#ctx0" brushRef="#br0" timeOffset="3310">2303 9 7940,'0'-5'1178,"0"1"-807,4 8 0,0 5-185,2 6 1,1 2-160,-5 4 1,5 1 742,-1 5 0,-1-1-300,1 1 0,1 0 714,5 3 1,-3-2-564,3 4 0,-5-3-169,-1 0 0,-1-2 59,1-4-512,2 3 56,-8-8 0,7 4 276,-4-4-418,0-5 165,-3 0 0,0-4-70,0 0 0,3-4 187,0 1-1186,0-4 721,-3 2 0,0-5-64,0-2 0,0 0-93,0-5-747,0 1 734,4-10 0,-2 3-95,4-3-295,-4-1 446,6 0 1,-6 3-176,3-3 293,1 6-65,-1-4 288,3 3-127,-3 3 522,4 1 1,-3 5-182,0 4 1271,-5 0-971,3 4 1,-1 4 22,0 4 1002,0 4-930,-3-3 1,3 2-38,0 0 0,3-4-227,-3 4 0,1-3-205,-1 3 1,1-5 344,2 2-858,1-2 1,-5-2 253,4-2-1835,-4 2 1347,6-8 1,-6 4-11,4-4-1669,-4 0 715,2 0 284,0 0 1,0-4 1329,2-1 0,1-3 0,-2-1 0</inkml:trace>
  <inkml:trace contextRef="#ctx0" brushRef="#br0" timeOffset="4016">2664 441 10437,'8'0'1482,"1"0"-995,0 0 0,3-3-319,0 0 1,-1-4 101,-2 2 76,4-3-122,-3-5 1,2 3 83,-3-2 85,-4 3-228,3 0 0,-6 0-554,4 0 0,-4-3 174,1 1-219,-2-1 1,-5 3 235,-2 0 0,-2 4-3,-1 2 0,-1 0-163,-1 0 318,-3 0-97,0 7 0,1 0-195,5 5 683,-5 0-239,7 4 0,-5-2 269,8 3 1,-3 0-166,3 1 1,2 0 187,3-3 1,0 3-99,4-3 0,0 2 13,3-2 0,3 0-61,0-3 1,0 0-33,0-1 0,-1-2 113,3 0-115,-3 0-77,2-1 1,-1 0-70,0-2 0,-1-2 74,-2 2 1,0-2-228,0-1 1,-3-1 61,-1-2 1,-3 1-59,1-4 1,1 0-32,-1-3 1,0-1-13,-3-1 0,0 0 99,0-4-491,0 4 315,0-5 1,0 2-14,0-4 1,1 2 59,2 1 1,-1-1-211,4 5 0,-1-1 67,1 3 1,2 1-426,-3 2 1,0-1-36,1 4-374,0 0 230,3 3 171,0 0 266,0 0 174,-5 0 1,1 3-39,-2 0 76,-2 4 0,6-2 400,-4 4 0,0-3-187,-3 0 1,3-3 796,0 3-444,4-5 1056,-2 3-878,3-4 0,-2 0 121,0 0 278,0 0-538,3-4 1,-1 0 137,-2-5 1,2 0-103,-3 0 0,0 0-247,1 0 1,-4 4 73,1-1 1,-2 0-102,-1-3 0,0 3 212,0 0-307,0 4 135,0-6 0,-4 7 207,-2-1-325,-2 1 12,-4 4 0,-1 2 354,-2 4 0,0 4-61,3 2 0,-3 0 329,3 0 0,2 2 25,4-3-232,-2 3-152,7 1 0,-3-2 15,4-1-461,0-2 164,4-4 0,2 1 265,5-1-1272,3 2 748,4-10 1,0 6-628,3-4 0,2 0 390,3-3 0,1 0-1574,-1 0 1,3-4 1018,1-2 1,4 1-1467,1-1 2483,-3 0 0,14-7 0,-5 0 0</inkml:trace>
  <inkml:trace contextRef="#ctx0" brushRef="#br0" timeOffset="4686">3723 300 10269,'0'14'1106,"0"0"-783,0-3 1,0 3 558,0 4-520,0-1 0,0-2 333,0 0 1,1-5 165,2 2-478,2 2 1,4-4-153,-1 2 0,-2-6-105,0 0 88,0-4-535,3 2 296,0-4 0,-4 0 244,1 0-622,-4-4 283,6-1 0,-6-3-685,4-1 1,-3-1 358,3-2 1,-4 2-91,1-1 0,1 0 129,-1-1 1,0 2 28,0-2 1,-2 6 100,2 0 1,-1 3 32,1-3 1,-1 4-83,4-1 315,-4 2-49,6 5 0,-4 2 547,2 6 0,2-2-282,-3 5 0,2-1 477,-1 0 0,2 2-46,-2-4 156,2 0-452,1-3 1,-1-1 23,1 1 0,0 0 65,0 0 0,0-3-14,-1 0-14,1-5 109,-4 3-75,3-4 0,-4-1-103,2-2 0,1-1-231,-4-5 0,1 0-41,-2 0 0,-1-3-172,2 1 1,-2-5 218,-1 1-886,0-1 561,0-2 0,-3 0-37,0 1 1,-2-1-138,2 0 0,-3 2-1013,3 1 0,-1-1-190,1 5-619,2-1 1173,-3 7-801,8 1 1842,-3 4 0,7 8 0,-3 2 0</inkml:trace>
  <inkml:trace contextRef="#ctx0" brushRef="#br0" timeOffset="5142">4242 372 7910,'5'-8'0,"2"2"0,-4-6 1464,4 2-912,-6 2 1,3-1-122,-4 0 0,0 0-177,0 0 0,0 0 166,0 1 1,-4-1 96,-2 0 661,-2 4-715,-1-3 1,0 7 222,1-2-623,-5 6 100,-1 2 0,-3 5 163,3 2-398,-3 1 140,7 5 0,-2 0 141,3-1 1,1 1 7,2 0 1,2-2-210,4-1 0,0 1 14,0-5 0,1 1-387,2-3 1,2 0 71,4 0-30,0-4 203,-1 2 1,1-6 57,0 2-73,0-2 0,0-2 1,-1-2-148,1-2 0,3-3 96,0-1 1,-1 0 33,-6 0 1,3-3 13,-2 1-134,2-5 103,1 6 0,-3-6 0,0 1-412,-4 2 305,1-4 1,0 7-87,0-5 533,0 8-183,-3-5 0,1 8 432,2-1-334,-2 1 0,3 5-59,-4 2 0,0 4 57,0 5 846,0 4-613,0-2 0,0 0 33,0 1 15,0 0-232,-4 2 1,3-3 146,-2-2-1035,2 2 559,1-5 1,1 4-656,2-4 1,-2-3 424,2 0 1,1-3-679,-1 2 1,4-3-453,-1 1 985,2-2 0,2-2 571,-1-2 0,6-1 0,-5-5 0</inkml:trace>
  <inkml:trace contextRef="#ctx0" brushRef="#br0" timeOffset="5459">4489 265 7910,'0'-18'408,"0"3"508,0 1-611,0 3 1250,0-2-961,0 4 1,-1 5-178,-2 1 1,-2 2-166,-3 1 0,-1 0 215,0 0 0,0 1 127,0 2-655,0 1 119,1 1 1,3 6 253,2-2-426,-2 2 153,4 1 0,-3 1 205,4 2-870,4 2 461,-3-8 1,7 7-132,-2-4 0,1 3 126,2-4 0,-1 1 83,-2-3 1,2 3-68,-2-1 378,2 1-124,-4-3 1,3 0-109,-4 0 138,0-1-25,-3 1 1,0-3 34,0 0 437,0 0-333,0-1 1,-1 2 233,-2-4 1,-2 0-147,-3-3 0,-1 2-150,0 1 1,0 0 156,0-3-1375,0 0 769,1 0 1,-1 0 184,0 0-2295,4 0 1605,-3 0 1,7 1 771,-2 2 0,-2-2 0,1 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7:40.587"/>
    </inkml:context>
    <inkml:brush xml:id="br0">
      <inkml:brushProperty name="width" value="0.04297" units="cm"/>
      <inkml:brushProperty name="height" value="0.04297" units="cm"/>
      <inkml:brushProperty name="color" value="#AB1A01"/>
    </inkml:brush>
  </inkml:definitions>
  <inkml:trace contextRef="#ctx0" brushRef="#br0">177 212 7912,'0'-6'0,"0"0"1230,0 4-751,-4-5 1,3 5 226,-2-4-221,-2 0-162,4-3 1,-6 3 70,1 0 0,-2 0-71,-1-2 1,0 0 299,0 2 1,1-1-218,-1 4 1,0 0-29,0 3 1,0 0-93,0 0 0,1 4-241,-1 2 1,0 6 73,0 2 33,0 7 39,4-2 0,-1 5 135,3-3-14,0 3-177,3-1 0,1 0-159,2 1 0,2-8 23,3 2 0,1-6-385,0 0 0,3-4 230,0-2 0,-1 1-201,-2-4 0,3-3 78,0-3-492,-1-8 467,2 5 0,-3-10-210,2 1-233,-2 2 417,-2-3 1,0 2-96,-2-4 1,1 1 160,-4-1 1,3 0 158,-3 1 0,0 0-140,-3 2 0,0 0 446,0 3-146,0 0 1017,0 7-476,0 1-348,0 4 361,0 0-386,0 8 1,1 2 430,2 8 1,-2-1-226,5 1 0,0 3 104,3-1 1,0 1-230,0-4 0,0-2-747,-1 0 0,1-4 322,0 4-2170,0-8 1566,0 5 1,-1-10 66,1 4-1800,0-4 1119,0 2 1339,-4-4 0,7-8 0,-3-2 0</inkml:trace>
  <inkml:trace contextRef="#ctx0" brushRef="#br0" timeOffset="398">360 170 7906,'0'10'1558,"0"2"0,3 1-148,0 5-536,4 0-523,-6-1 0,3 1 146,-4 0 902,0 3-854,0-2 1,3-1 403,0-3 0,0-3 129,-3 2-1499,0-3 274,4 2 1,-3-7-209,2 0 408,-2-4-483,-1 2 340,4-8 0,-2-1-920,3-4 0,-2-4 406,3-1 1,-3 0-309,3-1 0,-1 0 393,1-2 1,-1 2 236,-2 0 0,-2 1 99,2-4 0,0 0 14,0 1 0,1 2-155,-1 0 596,-2 9-265,7-6 0,-6 11 780,4-2 0,-3 2-408,3 1 1,-1 5 677,1 4 0,1 3-424,-1 6 1,-1 0-27,1-1 1,-3 1 141,3 0-1132,-4-1 358,2-3 0,-1 2 125,0-5-575,0 5 401,-3-6 1,2 3-1255,1-5 1,1-2 636,-1 0 0,-1-4-2662,4 1 2495,0-2 0,4-5 858,2-2 0,-3-6 0,4-1 0</inkml:trace>
  <inkml:trace contextRef="#ctx0" brushRef="#br0" timeOffset="717">713 144 7874,'-4'-12'0,"-2"0"2114,-2 4-605,4 0-659,-4 7-312,3-3-256,-4 4 0,0 0 140,0 0 1,1 3-127,-1 0 1,1 7 380,2-1 1,-1 3-233,4-1 1,0 0-370,3 4 1,4 0-9,2 2-512,6-3 399,-2 3 0,3-7 172,-1 5-246,-2-4 1,6 3 0,-4-3-10,2 4 0,-3-2-9,1-1 1,-3 0-36,0 0 0,0 1 90,0-1 0,-3-3 85,0 3 1,-4-2-45,1-1 311,-2 0-172,-5-1 0,-1-3 8,-4-2 85,-4 2-170,3-4 1,-5 3-164,3-4 1,-3-1 128,3-2 1,-2 1-572,2-4 0,0 0 272,3-2 1,1-1-947,-1 0 1,4 0 48,2 0-567,2-3 782,1 2 994,4-7 0,5 3 0,4-3 0</inkml:trace>
  <inkml:trace contextRef="#ctx0" brushRef="#br0" timeOffset="1178">793 170 7853,'0'9'2749,"0"0"-1797,0 3 0,2-1-275,1 4 1,1 0-255,-1 2 0,-1 1-54,4 0 0,-3-4-105,3 1 1,-4-3 561,1 2 1,2-3-39,1 1-372,1-2-258,-2-5 1,3 1 212,-2-3-857,-2 0 427,4-3 0,-3 0-292,4 0 1,-2-4 303,-1-1 0,2-3-706,-2-1 0,-1 0 329,1 0 1,-3-3-150,3 1 0,-4-2-73,4 1-113,-4 2 416,2 2 0,-4 0-207,0 2 541,0 2-309,0 0 459,4 4 1,-2 4-184,4 2 0,-3 5 709,3 0 1,-1 5-387,1-1 0,1-2 181,-1 2 1,1-4-142,-1 1 1,2 0 313,-2 0 1,2-3 88,0-3-361,1-4-131,0 6 0,-3-7 70,0 2-243,-4-2-5,6-1 1,-6-4-18,3-2 0,-3-2 103,1-1 0,1-4-301,-1-1 1,0-3 76,-3-1-33,0 1 69,-4-1 1,2 1 40,-4-1-145,1-4 153,-4 4 1,2-5-22,-2 3-167,2 1 184,-6-3 0,8 6-587,-1 1 1,1 2-110,-1 4-1224,2 5 1054,4 0 1,0 5-138,0 2 0,4 2 317,2 7 689,2-2 0,4 7 0,2-4 0</inkml:trace>
  <inkml:trace contextRef="#ctx0" brushRef="#br0" timeOffset="1887">1225 292 7830,'5'-4'1370,"-3"-2"0,-1-2-1167,-1-1 1,3-1 5,0-2 1,0 2 338,-3-5 0,0 4-57,0-1 0,-1 0-47,-2 0 1,-1 0-90,-1 3 1,-3 4-147,2 3 1,1-2-426,-1 1 1,0 1 238,-3 5 1,2 3-191,1 5 1,-2 0 125,2 4-115,-2-1 100,3 4 0,1-3-133,4 0-6,0-1 165,0 4 1,4-3 5,2-1 0,2-3 20,1 1 0,1-3 50,1-4 0,-1 2 4,2-4 1,1 3-116,-2-3 1,4 0 70,-3-3 1,3 0-183,-4 0 0,2 0 37,-1 0 53,-2 0 67,2 0 0,-6 0 117,0 0 1,-3 0-174,3 0 353,-4 0-81,2 0 767,-4 0-501,0 0 89,0-4-291,0 3 1,0-7 189,0 2-419,0-1 40,0-6 1,3 0 25,0-2 1,4-1 47,-2 1 0,4-2-353,3 0 0,-2-1 124,2 0-500,1 1 400,-3-1 1,4 1-113,-2-1-92,-3 4 207,4-2 1,-5 3-315,-2-2 250,2 2 76,-7 5 1,3-1-330,-4 0 346,0 0 1,-4 1-17,-2 2 0,-3 2-13,-3 4 0,2 3 191,-1 0 1,-2 4-120,1-1 317,4 2-178,0 5 1,4-3-93,-1 5 299,1-4-161,4 6 1,1-5 86,2 3 1,2 2-67,7-3 1,-1-1-14,4-1 1,-5 1-41,2-2 1,2 1 204,1-3 1,-3 2 71,0-2 171,-2 5-272,3-8 0,-6 7 38,1-4 124,-1-4 119,-2 2 168,-1-2-422,-4 4 0,-1-1 133,-2-2 1,-5-2-115,-3-4 1,-2 3-198,1 0 1,-1 0 147,-1-3-557,-3 0 284,7 0 0,-6-1 97,5-2-1546,-1 2 577,7-3 381,-3 0-2109,7-1 1709,-3 0 0,9 1-2087,4 4 3033,4-4 0,4-1 0,1-3 0</inkml:trace>
  <inkml:trace contextRef="#ctx0" brushRef="#br0" timeOffset="2022">1666 309 7805,'4'5'4316,"-3"-1"-2085,2 0-593,-3-3-434,0 3 34,0-4-607,0 0-451,-3 0-1796,2 0 1,-3-1 1615,4-2 0,-4-2 0,-1-4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30.627"/>
    </inkml:context>
    <inkml:brush xml:id="br0">
      <inkml:brushProperty name="width" value="0.04286" units="cm"/>
      <inkml:brushProperty name="height" value="0.04286" units="cm"/>
      <inkml:brushProperty name="color" value="#AB1A01"/>
    </inkml:brush>
  </inkml:definitions>
  <inkml:trace contextRef="#ctx0" brushRef="#br0">212 114 7843,'-3'-6'708,"0"0"199,0 4-195,-1-2-423,-1 0 1,-4 3 173,0-2 0,1 2-96,-1 1 0,0 0 299,0 0 1,-1 1-170,-1 2 1,1-1-6,-2 4 1,2 0 5,1 3 90,-3 0-284,2-1 0,-3 4 121,4 0 47,1 0-305,3 0 0,-3-1-205,2 4 1,2-4 117,1 0 0,2 2-109,1-1 1,0 0 78,0-4 1,4 0-759,2-2 1,3 1 90,2-4-1363,3 0 1265,0-3 1,3 0-1608,-3 0 1186,3 0 700,-3 0 1,1 0-429,-3 0 0,1 0 333,-1 0 1,-3-3 530,3 0 0,2-4 0,0 2 0</inkml:trace>
  <inkml:trace contextRef="#ctx0" brushRef="#br0" timeOffset="683">283 212 7959,'0'-9'2249,"0"0"-963,0 0-587,-4 4-337,-1 1 567,-3 4-542,-1 0 1,0 1 437,0 2 0,3 2-317,0 4 1,2 0-459,-2 0 1,2 0 49,4-1 0,0 4-108,0 0 0,0 0 31,0-4 0,4 1 55,2 0 1,1 0 282,2 0-762,0 0 242,0-1 0,3-2-606,-1 0 414,1-4 168,1 2 0,-2-1-174,3 0 1,-3 0 112,1-3 1,1 0-392,-2 0 117,1-4 140,-3-1 227,-4-4 1,2 3-196,-4 0 263,0 1-75,-3-4 1,-1 0-147,-2 0 265,2 0 0,-7 0 0,0 1 131,-4-1 0,0 0-68,4 0 0,-2 0 195,-2 1 0,2-1-38,-1 0 390,1 0-377,5 0 1,-2 3 253,4 1 21,-4-1-199,6-3 60,-3 4-204,4 1 1,1 3-197,2-2 0,2 2 101,4-2 1,1 3-47,1 3 1,-1 2 109,2 4 47,2 0-88,-1-1 1,2 1 5,0 0 236,-4 0-250,5 4 1,-5-4 157,4 3 1,-4-2-105,0-1 0,2 0 7,-1-1 1,-1 1 29,-6 0 1,2-3-160,-4 0 1,3-3 88,-3 3-256,0-4 113,-3 2 83,0-4-135,0 0 1,0-4-129,0-2-71,0-2 1,0-4-235,0 0 0,3 0 199,0 0 0,1 1-174,-1-4 1,-2 5-56,2-2 453,2-2-70,-1 4 1,2-1-126,0 5 785,0-2-399,-1 7 0,2-4 487,-4 2 0,4 2-313,-1-2 1,-2 6 186,2 3 0,-1 2-143,1 1 1,2-1 387,-2 1 1,-1 0 55,1 0-410,0 4-111,-2-4 1,4 4 139,-2-4-1114,-2 0 614,4 0 0,-6-2-255,4-1 0,-1 2 236,0-2 1,2-1-2214,-4 1 1644,4-4 1,-2 5-474,4-4 0,-3 0 1227,0-3 0,0 0 0,2 0 0</inkml:trace>
  <inkml:trace contextRef="#ctx0" brushRef="#br0" timeOffset="974">909 212 7959,'5'-9'0,"-1"0"1367,-4 0-318,-4 0-739,3 1 0,-6 0-74,1 2 1,-2 2 236,-1 4 0,0 0-87,0 0 1,-2 0 491,-1 0 0,0 4-31,3 2-340,4 2-220,-2 4 1,3-1 144,-2 4-11,2-4-155,4 1 0,0 0-131,0 0 0,1 1 101,2-2 1,2-1-163,3 2 0,2-3 113,2-3 0,-1 0-501,3-3 1,-2 3 157,3-3 1,-3 0 187,2-3 0,-2 0-138,3 0-1880,-4 0 1136,5-4 1,-6 2-3823,2-4 3548,-2 1 0,-2-7 1124,1 0 0,0-4 0,0 3 0</inkml:trace>
  <inkml:trace contextRef="#ctx0" brushRef="#br0" timeOffset="1518">1006 28 7959,'-8'-9'0,"3"4"1635,1 1-1013,4 4 1,0 1 92,0 2-574,0 2 25,0 4 1,0 0 500,0 3 1,3 1-216,0 2 0,3 1 6,-3-1 1,3 2-144,0 0 0,2 1-381,1-1 1,-1 0 60,-2-2 1,1 1 91,-1-1 0,2-2 247,1-1-751,0 1 314,0-3 1,-3 2-1598,-1-6 1226,1 2 1,3-7-352,0 2 0,-3-2 284,0-1 1,-3-1-38,3-2 0,-4-2 105,4-4 0,-4-1 165,1-2 1,1 3-26,-1-3-29,0 2 195,-3 1 0,3 0 101,0 1-118,0-1 1037,-3 0-589,0 4 1240,4 1-778,-3 4 680,3 4-822,0 1 0,-2 4-68,3 0 0,-2-1-101,3 1 1,0 0-35,3 0 0,0-1-158,0-2 0,0 1 80,3-1 0,-2-2-53,2-1 1,0 1-114,0-1 0,0 0 197,-3-3-305,0 0 67,-1 0 0,-2 0 232,0 0-393,-4-4 196,6-1 1,-7-4-185,2 0 1,-2 1 30,-1-1 1,0-1-137,0-2 0,-4 2 68,-2-1 0,-2-2 13,-1 1 0,2-2 120,1 2-314,-2 0 164,3 3 0,-4 0 23,0 1-688,4 3 499,-2-3 0,5 6-738,-4-4 335,4 4-631,-2-2 1,5 8 86,2 2-212,2-2 605,7 4 827,-2-3 0,7 3 0,-3 1 0</inkml:trace>
  <inkml:trace contextRef="#ctx0" brushRef="#br0" timeOffset="1900">1562 115 7955,'5'-9'0,"-2"0"0,-2 0 1126,-1 0 1,0 4 182,0-1-1220,-4 0 1,-1-2 88,-4 2 849,0-2-609,1 7 0,-1-3 217,0 4-131,0 0-225,0 0 1,3 0-598,1 0 0,3 4 283,-1 2 1,2 2-83,1 1 0,0 0 117,0-1 0,4 4-5,2 0 0,4 3-54,2-4-172,0 5 144,-3-6 0,-1 4-160,1-3 205,4-1 45,-3 3 0,3-4 413,-5 0-191,-3-1-88,3 5 1,-4-3 316,2 2-329,2-3 0,-7 0 154,2 0 0,-2-3 33,-1 0 1,-4-4-9,-2 1 1,-5-2 81,-1-1-343,1 0 17,2 0 1,0 0-393,0 0 191,0 0 143,0-4 0,4 0-1884,-1-2 947,4-2-575,-2 3 0,5-4 520,2 1 0,2 2 239,3 0 1,1 0 750,0-3 0,0 0 0,0 1 0</inkml:trace>
  <inkml:trace contextRef="#ctx0" brushRef="#br0" timeOffset="2102">1686 140 12026,'4'9'1187,"3"0"-749,-4 0 1,4-1 340,-1 1 0,-1 0-279,1 0 1,-1 0 177,1 0 1,1-1-48,-1 1-1078,-2 0 404,4 0 0,-6-1 180,4-2-509,-4 1 324,2-6-950,-4 7 1,3-6 24,0 4-2442,0-4 1581,-3 2 65,0-4 1769,0 0 0,-4-4 0,-1-1 0</inkml:trace>
  <inkml:trace contextRef="#ctx0" brushRef="#br0" timeOffset="2223">1730 114 7934,'5'-4'-298,"2"0"298,-1-2 0,2-2 0,1 3 0</inkml:trace>
  <inkml:trace contextRef="#ctx0" brushRef="#br0" timeOffset="2944">1915 113 8517,'0'-5'2564,"0"1"-2372,0 4 1,-4 0 287,-2 0 0,-2 3-91,-1 0 1,1 4 606,-1-1 1,0-1-57,0 4-285,4-2-313,-3 6 0,4-1-54,-1-1 1,0 4-69,2-3 0,2 2 110,-2-2-229,2 0-23,5 1 1,-2-3-321,4 1 0,-1-2 239,4-3 1,0 2-125,0-2 0,0-2 2,0-1-528,-1-2 450,1-1 1,0 0-91,0 0-295,0 0 368,-4-4 1,2-1-147,-1-4-260,-2 4 368,0-3 1,-4 0-224,0-3 0,0-2 71,0 1 0,0 2 130,0-1 0,0-3-50,0-1-21,-4 2 172,3 1 1,-4 0-180,2 0 558,2 0-208,-2 4 1,3 2 677,0 0-424,0 0 148,0 1 0,3 1-178,3 4 0,-1 0 263,1 0 1,0 1-137,3 2 0,0-1 7,-1 4 0,1 0 120,0 3-62,0-1-125,0 1 1,-3 3 91,-1 0-134,1-1-74,3-2 0,-1 0-79,-2 0 1,2 2 144,-2-2 1,0 1-266,0-4 0,1-1-45,-4 1 55,4-4 0,-5 2 152,4-4-478,-4 0 76,2 0-38,0 0 0,-2 0 147,3 0 1,-2-4-314,3-2 1,-3 1 168,3-1 1,-3 0-191,3-2 1,-1-1-33,1 0 149,2 0 98,-4 0 1,5 0-207,0 1 444,0-1-121,0 4 0,-3-2 289,-1 4-151,1 0 476,3 3 0,-3 1-105,0 2 677,-4 2-660,6 0 0,-7 3 63,2-2 106,-2 1-220,3 2 1,-2 0 210,3 0-419,-3 0 1,5 0-475,-4-1 0,1-2 237,-1 0 1,-1-1-881,4 1 0,-3-1 83,3-2-1142,-4-2 1284,2 3 0,-1-4-40,3 0-488,-2 0 493,4 0 825,-3 0 0,4 0 0,0 0 0</inkml:trace>
  <inkml:trace contextRef="#ctx0" brushRef="#br0" timeOffset="3282">2478 88 7934,'-8'-13'482,"3"1"1,-2 2 188,4 1 1,-4 0-231,1 1 0,1 2-135,-1 0 1,0 4 78,-2-1 345,-1-2-17,4 4-256,-3-3-276,3 4 11,0 4 1,1 1 137,4 4-565,0 0 229,0-1 0,1 1 78,2 0 1,2 3 87,4-1 0,0 4-207,0-3 1,2 3 20,1-4-97,0 1 165,-3 1 1,-1-2 15,-3 3 236,3-3-106,-3 2 0,3-1-35,-2-1 342,-2 1 2,0-3-192,-3 0 37,3 0-11,-8-1 1,-1-3-122,-4-2 1,-1-2-192,-2-1 0,6 0 136,-3 0-907,2 0 344,2 0 179,-3 0-1596,7 0 1201,-3-4 0,5 3-1309,2-2 1,3 0 986,6 0 1,-1-1 945,3 1 0,5 2 0,3-3 0</inkml:trace>
  <inkml:trace contextRef="#ctx0" brushRef="#br0" timeOffset="3421">2681 272 7934,'9'0'7101,"0"0"-5407,-4 0-727,-1 0-507,-4 0 1288,0 0-1707,4 0-41,-3 0 0,6 0 0,-2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9:35.616"/>
    </inkml:context>
    <inkml:brush xml:id="br0">
      <inkml:brushProperty name="width" value="0.04297" units="cm"/>
      <inkml:brushProperty name="height" value="0.04297" units="cm"/>
      <inkml:brushProperty name="color" value="#AB1A01"/>
    </inkml:brush>
  </inkml:definitions>
  <inkml:trace contextRef="#ctx0" brushRef="#br0">274 220 7992,'-5'-5'1071,"-2"1"1,5 1-481,-4 0 0,3-3-218,-3 3 1,0 0 178,-3 3 1,0-3-140,1 0 0,-4 0 210,0 3 0,-3 0-192,4 0 1,1 0-168,1 0 0,2 1 216,-5 2-240,3-2 0,1 7-14,2-2 0,2-1 14,4 1 0,4 0-1,2 3 1,4-1-14,2 1 0,0-3 14,-3 0 0,0 3-1762,-1 3 1,3-1-1367,-2-2 1688,6 4 512,-9-3 310,6 2 266,-7 1 1,3-2-95,-2 4 717,2-5-378,-3 7 1,-1-7 114,-4 2 0,0-3-114,0 0 0,-1-1 370,-2-2 0,-2 1-176,-4-4 1,-4 3 133,-1-3 1,-3 2-121,-1-2 1,1 0-73,-1-3 1,-2 0 121,3 0-297,1 0 99,3 0 0,1-1-264,-3-2 0,2 2 116,4-2-878,1-1 0,2 2 86,0-4-1052,4 4 1135,-2-2 0,5 4-134,2 0-969,2 0 1133,4 0 1,0 0-77,3 0 709,2-4 0,3 3 0,1-3 0</inkml:trace>
  <inkml:trace contextRef="#ctx0" brushRef="#br0" timeOffset="201">380 333 7933,'5'-8'1334,"-2"-1"-548,-2 4-733,-1-3 277,0 3 192,0 0-151,0 1 1,-4 4 245,-2 0 1,-2 0-199,-1 0 0,0 4-26,-3 2 0,5 2-138,-2 1 1,0 3-53,1-1 0,-2 4 182,7-3-311,0 0 18,3 0 0,0-2 238,0 2-316,0 2 69,0-5 0,1 4-59,2-4 1,2-1-10,4-2 0,0 1-132,3-1 0,-2-2-32,2-1-110,-3-2 165,4-1 1,-2 0 64,4 0-109,-1-4 60,0 3 1,-1-7 68,-4 3-159,-1-3 70,-3-1 1,2-3 50,-4 0 1,3 0 14,-3 0 1,-1 1 9,-5-4 1,-1 4-30,-2-4 259,-2 4-227,3-6 0,0 8-25,-1-3 286,-4-2-115,0 4 1,-2 1-473,6 3 0,-1 1 130,1-1 0,2 1-1579,1 2 1292,-2 2 1,4-2-509,-2 6 1,3-1 60,3 4 949,2 0 0,8 3 0,0-1 0</inkml:trace>
  <inkml:trace contextRef="#ctx0" brushRef="#br0" timeOffset="552">538 316 7933,'-5'4'3751,"1"-3"-2951,4 7 0,0-4-309,0 5 0,0 0 156,0 0 1,1 0-219,2 0 0,-2 0-11,2 3 1,5-2-61,1 2-388,1 1 69,-1-3 1,1 3-40,2-4 1,-3 0 92,3-1 1,1 1-99,-1 0 1,0-3 37,-4 0 0,4-4-507,0 1 323,0-2 0,-4-1 21,1 0 0,-3-3 26,0 0-55,-4-4 65,6 2 1,-7-4 38,2 0-171,-2-3 84,-1-2 0,0-3-9,0 3 0,-1-3 70,-2 2 1,-2-1-185,-4 2 0,1-2-2,2 4-546,-2-3 1,7 5-6,-5-2 2,4-2 450,-2 9 0,4-4-1122,0 6 675,0 2 446,0-3 0,1 4-784,2 0 1151,2 0 0,3 0 0,1 0 0</inkml:trace>
  <inkml:trace contextRef="#ctx0" brushRef="#br0" timeOffset="1241">786 298 7933,'4'5'0,"-2"3"921,4-2 1,-4 2-335,0 0 1,2 1 93,-1 0 1,3 3-14,-3 0-129,4-1 0,-6-2 1,3 0 387,0 0-92,-3 0-478,7-5 0,-7 4 373,2-2-290,1 2-558,-3 1 0,3-3 207,-4 0-503,4-4 403,-3 2-790,3-4 564,0 0 1,-3-1-40,2-2-346,2 2 1,-1-8 0,6 1 4,2-3 0,-2-1 139,-7 4 1,2-4 127,1 0 0,2-3 102,1 4 1,-4-1 154,1 3-121,0 0 1142,3 0-823,0 5 798,-4 0 1,0 4-182,-2 0-176,-2 0 0,2 4 0,-2 1 75,2 3 0,-2 1-245,2 0 1,-1 0-330,1 0 0,-1-2 167,4-1-567,-4 2 0,6-3 227,-2 4-1616,-2 0 1178,3-5 1,-2 1-896,4-2 1,-3-2 682,0 2 0,1-2 104,5-1 0,-3 0 231,3 0 0,1 0-249,-1 0 0,-1-1 690,-2-2 0,3 1 0,0-4 0,-1 4 0,-2-4 0,0 0 0,1 0 0,1 0-220,0-1 1,-2-1 219,-3 0 0,-3-1 630,3 0 0,-4 0-205,1 0 1,1 0 674,-1 1-591,4-1-18,-10 0 1,5 1 0,-7 1 378,1 1-105,1 4-382,3-2 0,-8 2 111,-4-1-198,4 0 0,-3 3 1,5 1-77,-2 2 1,-4 1-35,0 1 1,2 6-44,4-2 1,2 2 186,4-2-335,-4-1 0,3 4 1,-2 0 181,2-1-787,1-1 230,0-2 202,4 5-513,1-3 433,4 3 1,-1-8-285,-3 1 1,3-4 188,-2 1 0,5 1-264,1-1 1,-1 0 126,-2-3 0,0-3 37,0 0 1,0-3 35,0 3-184,-1-4 279,-3 3 1,2-6-143,-4-2 1,3 1 134,-3-3 0,1 2 329,-1-3 0,-2-1 0,2-4 0,-2 1 0,-1-1 0,0-7 0,0 0 0</inkml:trace>
  <inkml:trace contextRef="#ctx0" brushRef="#br0" timeOffset="1417">1323 123 7933,'0'-9'490,"0"-4"1,0 3 340,0-1 878,0 5-1165,0 2 0,-1 5 144,-2 2 0,-1 3-33,-2 5 19,2-1 0,4 7 1,0-2-8,0 1 0,0 5-239,0-1 1,0 1-209,0-3 0,4-4 0,2 1 0,-1-1-454,1 0 0,-3 2 234,3-4 0,-2 0-927,2-4 1,2 1 98,-2 0-2274,2 0 2045,1 0 0,0 0-36,3-1 1093,2-3 0,4 3 0,-1-3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50.375"/>
    </inkml:context>
    <inkml:brush xml:id="br0">
      <inkml:brushProperty name="width" value="0.04297" units="cm"/>
      <inkml:brushProperty name="height" value="0.04297" units="cm"/>
      <inkml:brushProperty name="color" value="#AB1A01"/>
    </inkml:brush>
  </inkml:definitions>
  <inkml:trace contextRef="#ctx0" brushRef="#br0">211 229 7819,'0'-6'516,"0"0"0,0 3 137,0-3-673,-4 4 61,3-6 1,-7 7 271,2-5 2,-1 4-133,-2-6 1,-1 7 369,-2-2-276,2 2 0,-3 1 37,1 0 79,2 0-170,-3 4 1,2 1 89,-1 4-187,0 3 44,-1-2 1,4 7-5,-3-3 43,2 3-52,5 1 1,0-4-120,2 1 0,2-3 41,-2 3 1,3-5-89,3 2 1,-1-2-81,4-1-328,0 0 291,3-4 0,1-2-98,1-3-231,-1 0 277,3 0 1,-4-3-259,0 1 1,2-5 147,1 1 1,0-3-10,-3-3 1,-1 2 14,1-1 77,-4-3 80,3 4 1,-4-6-37,2 5 0,-1-2 0,-2 1 1,-2 1-86,2-3 544,-2 7-228,-1-5 1,2 10 1160,1-4-649,0 4-367,-3-2 1,0 5 375,0 2 1,0 2-193,0 4 0,1 3 153,2 0 1,-2 2 175,2-2-779,2 4 208,0-3 1,1 1 155,0-2-440,0 2 184,2-5 0,1 1-726,0-4 1,0 0 393,0 3 1,-3-4-938,-1-2 1,-2 1 1,3-2-380,-4 1 413,2-3 468,0 0-50,-3-3 760,3-2 0,0-8 0,1-1 0</inkml:trace>
  <inkml:trace contextRef="#ctx0" brushRef="#br0" timeOffset="738">317 256 7819,'0'-6'0,"0"1"3177,0 3-2503,0-2 1,0 8-473,0 1 0,0 3-9,0 1 0,0 3 15,0 0 1,0 2 217,0-2 0,0 0-103,0-3 1,0 0 114,0-1 1,0 1 202,0 0-736,0 0 0,0-3 310,0 0-932,0-4 483,0 1 164,0-3 0,1-1-227,2-1 0,-1-3 90,4-4 0,-3 0-382,2 0 0,0-3-13,1 1 253,2-1 1,-3-1 0,4-2-327,0-1 336,-1-2 89,1 4 0,0-2 67,0 1 1,-1 2-27,-2 2 1,1 1 315,-1 1-138,2 4 1059,1 1-629,0 4 86,-4 4 1,-1 1 0,-3 4 133,1 0-96,-1 3 0,4-1 1,-3 3 57,1-1 1,1 1-305,-1-2 1,-1 3-177,4-4 0,-1 1 67,1-3 1,2 0-442,-3 0 0,3-1 182,1-3-1181,0 3 873,0-7 1,0 3 23,-1-4-256,5 0 0,-3 0 0,3 0-204,-1 0 0,-2-1 423,2-2 0,-1 1 130,1-4 0,-3 1 73,3-4 1,-3 0 175,-3 0 1,1-3-81,-4 1 233,3-1 0,-5 0 0,2-1-197,-2 0 384,-1 2 1,0-5-1,-1 4 283,-2 2 0,-1 3-336,-1 1 0,-3 4 532,2-1-463,-2 2 0,-4 5-125,1 2 1,-1 2 181,3 0-181,0 5 0,3-2 1,1 4 239,1 0-372,-2 2 0,5-2 0,-2-2 324,2 0-441,1 3 1,0-6-1,1 1-79,2-1 0,-1-1 59,3 0 0,-2-3 55,3 0 0,-3-4-5,3 0 34,0-1-11,3-1 0,0 0 135,-1 0-30,1-3-84,0-2 0,-1-4 106,-2 0 1,2-3-73,-3 0 0,0-3 226,1 0 1,-4-2 127,1 0-249,-2-5 0,-1 4 1,0-4 149,0 0-21,0 4-94,0-4 1,-1 2 182,-2-1-30,2 1-193,-3 2 0,3 4-1132,-2 2 826,2-1 0,-5 3-2211,3-2 1286,0 6-1803,3 2 1282,0 4 1594,0 0 0,0-4 0,0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47.363"/>
    </inkml:context>
    <inkml:brush xml:id="br0">
      <inkml:brushProperty name="width" value="0.04297" units="cm"/>
      <inkml:brushProperty name="height" value="0.04297" units="cm"/>
      <inkml:brushProperty name="color" value="#AB1A01"/>
    </inkml:brush>
  </inkml:definitions>
  <inkml:trace contextRef="#ctx0" brushRef="#br0">141 316 7870,'0'-9'0,"0"1"473,0-1 134,0 0-260,0 0 54,0 0-147,0 0 0,-1 1 268,-2-1 54,-2 4-256,-4-3 92,0 7 0,0-6 1,1 4 401,-1 1-218,0 1-292,0 5 0,-1 1 50,-1 4 1,1 4-115,-2 1 1,5 1 66,1 3 0,3-3-94,-3 6 1,4-5-216,0-2 0,2 1 32,2 3-1198,3-1 846,4-3 1,0-1 133,0-4-845,4 0 0,-3-2 0,5 0-143,1-1 1,-3-4 654,2 1 0,0-2-263,2-1 1,1-4 783,0-2 0,3-2 0,2 0 0</inkml:trace>
  <inkml:trace contextRef="#ctx0" brushRef="#br0" timeOffset="654">352 316 7870,'0'-12'24,"0"1"0,-3 2-24,0 3 1297,-3 4 1,1-2-67,-4 4-727,0 0-222,0 0 1,0 4 136,1 2 44,-5 2 0,3 4 0,-2 0 173,2 2 1,6 0-264,1 0 0,-1 3-208,1-2 0,0 0 156,3 0-376,4 2 94,1-7 1,4 5 200,3-3-607,-2 0 359,7-3 1,-7-4 47,5 1-681,-4-4 448,6 6 0,-5-7-13,3 2-417,-2-2 367,-4-1 0,-1-3-91,1 0 1,-1-4 76,-2 1 1,-2-1-77,-4-2 1,3 0-60,0 0 47,0 0 95,-7-3 1,0-1-106,-2-2 185,-2-2 14,3 4 1,-4-2 145,1 0 0,-1 1-114,0-4 0,1 3 243,2 1 0,2 3 16,4-1 1,0 2 7,0 1 1,0 4-48,0-1 201,0 4-146,4-2 0,1 4 116,4 0 132,0 4-186,4 1 0,-4 4 325,3 3 1,1-1-190,-1 4 0,0-1 103,0 4 0,-2 3-8,2-1 0,0 1-143,0-4 1,0-2 31,-3 0-120,0-4-14,-1 1 1,1-1-301,0-2 217,-4 2-367,-1-6 156,-4 0 50,0-2 123,4-6-1169,-3-2 731,3-4 0,-4-3-6,0 0-74,4-3 199,-3 5 0,5-7-182,-3 2 1,3-1 110,-3-2 0,4 1 22,-1-1 0,-1 0 89,1 1 1,0 3 363,2 2 0,0 2-233,-2 1 1166,2 5-752,-3 0 1,1 4-72,0 0 1,-3 4 63,2 1 1,-2 7 410,3 3 0,-4-1-246,1 0 0,1 1-256,-1 3 1,0-4-21,-3 1 1,3-1-679,0 0 1,3-1 220,-3-4-1430,3 0 1117,-5 0 1,7-1-17,-2-3-1322,-2 3 1140,4-7 1,-3 3-48,4-4 1,-3 0 350,-1 0 0,4-1 451,3-2 0,0-2 0,-3-3 0</inkml:trace>
  <inkml:trace contextRef="#ctx0" brushRef="#br0" timeOffset="1578">916 281 7870,'5'-17'0,"-2"3"0,-2 1 1225,-1 4 0,0 3 0,0 0-1081,-4 4 10,3-2 0,-4 4 153,2 0 77,-2 0-116,-4 0 0,0 1 452,0 2 0,1 3-252,-1 6 1,0 1-88,0 1 1,1 3-61,2-2-403,3 1 144,3 2 1,0-1 210,0-3-414,0 3 168,0-7 1,3 4 204,3-3-264,-2-1 67,8-1 0,-8-1-270,8-2 1,-4-2 112,3-1 0,2-2-54,-1-1 0,4 0 79,-2 0 1,3 0-226,1 0 1,-2-4-114,-1-2 165,2-2 95,-4-1 1,5 0 8,0 0-148,-5 1 212,0-5 1,-1 2 74,-1-4 1,0 5-107,-5-2 1,1-1 171,-4 1 1,0 1-75,-3 2 0,0 0 102,0 0-179,-4 0 603,-5 4-343,-1 1 0,-2 4 53,3 0-20,-4 4-69,3 1 0,-2 5 214,3 2 1,0-1-71,0 3 0,3 0 24,0 1 1,4 1-89,-1-1 1,2-1-153,1 1 1,1-5 217,2 2-407,-2-2 141,7-1 1,-3 0 129,4-1-332,4-3 1,-4 2-1,4-4-207,0-1 1,-2-1 206,3-1 0,-2 0-228,3 0 0,-4-4 8,0-2 145,3 2 60,-4-4 1,3 4-133,-5-5 365,1 0-156,0 0 1,0-1-151,0-2 394,-4-1-99,2-1 0,-3 1 124,2 5 1,-1-1-51,-2 0 1043,-2 0-600,3 4-420,-4 1 16,0 4 69,0 0 52,0 4-47,0 5 1,0 4 75,0 1 500,0 3-440,0-3 1,0 6 91,0 1 1,0 0-110,0-4 0,3 1-211,0-1 0,0 3 125,-3-2 1,3 1-276,0-4 1,0-2 48,-3-2-313,0-1 233,0-1 0,0-3 61,0 0-127,0-4-18,0 2 106,0-4 0,0-1 43,0-2 0,0 1-289,0-4 0,-3-3 122,0-3 1,-3-3-90,3 0 0,-3-2-81,3 0 47,0-1 114,-1-3 1,3 1-49,-2-4 36,2 5 82,1-7 1,3 7-215,0-5 49,4 5 110,-2-3 0,4 7 148,0 1 0,-1 3-65,1-1 1,0 5 44,0 1 0,0 4-149,0-1 538,-5 2-149,4 1-202,-3 0 762,4 0-524,0 4 0,-3 1-12,0 4 1,-3 1 100,2 2 0,-3-3 202,1 3 1,-1 1-121,1-1 0,-2 2-221,2-2 1,-3 0 89,-3-3-693,-2 0 365,0-1 1,-2 0 98,1-2-1060,-6 2 710,2-7 1,-3 4 27,5-2-755,-5-2 629,3 3 0,-6-4-1110,5 0 0,-1-1 757,3-2 0,0 1-78,0-4 0,4 0 849,3-3 0,-3-4 0,0 0 0</inkml:trace>
  <inkml:trace contextRef="#ctx0" brushRef="#br0" timeOffset="1755">1383 273 7861,'14'-9'622,"-2"0"1,1 4-125,2-1 477,2 0 0,0 0 0,0 1 288,-2 1-1223,1 1 32,-2-1 1,1 2 6,0-4 1,-5 4 97,2 0 1,-3 0-107,-3-1 251,2 2-1025,-7-3 0,5 3 179,-3-2-1421,0 2 1248,-3-3 0,-1 1-105,-2 0-159,2-4 0,-6 2 961,1-4 0,-2-3 0,-1-2 0</inkml:trace>
  <inkml:trace contextRef="#ctx0" brushRef="#br0" timeOffset="1964">1525 1 7861,'-5'0'0,"-1"1"0,3 2 2158,0 2-1407,3 7 0,-1 2 222,-2 4 0,2 3-426,-2 3 0,2 1 99,1 2 1,0-1-43,0 1 728,0-5-810,0 4 1,0-5 102,0 3-481,0 1 15,0-6 1,0 2-727,0-3 0,0-1 436,0-3 0,0 2-1036,0-4 1,0 0 551,0-4 1,0 1-477,0 0 1,1-4-23,2-2-727,-2 2 813,3-4 1027,0 3 0,0 0 0,5 0 0</inkml:trace>
  <inkml:trace contextRef="#ctx0" brushRef="#br0" timeOffset="2349">1790 254 7805,'0'-8'0,"0"-1"0,0 0 0,0 0 2004,0 4-1287,0-3 0,-1 7-198,-2-1 0,-2-2-254,-4 1 0,0 0 98,1 3 1,-4 0 103,0 0-234,0 4 1,2-2 0,0 4 238,2 0-1078,5 2 533,-5 1 0,7 0 78,-2 0-112,2-1 67,1 5 1,4-3-231,2 2 0,2 1 132,1-2 0,-3 1 11,-1-3 1,0 3-138,1-1 379,2 1-153,-7-3 1,3 0-41,-4 0 504,0-1-267,0 1 0,0 0 52,0 0 1,-4-1 16,-2-2 0,-3 1 62,-2-1 0,1-1-45,-2 1 0,1-3-278,-1 3 1,3-4 144,-3 1-1205,2-2 444,1-1 409,1 0-1765,-1 0 536,4 0 636,1 0 833,4 0 0,0-4 0,0-1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8:41.482"/>
    </inkml:context>
    <inkml:brush xml:id="br0">
      <inkml:brushProperty name="width" value="0.04297" units="cm"/>
      <inkml:brushProperty name="height" value="0.04297" units="cm"/>
      <inkml:brushProperty name="color" value="#AB1A01"/>
    </inkml:brush>
  </inkml:definitions>
  <inkml:trace contextRef="#ctx0" brushRef="#br0">80 378 7876,'-9'-5'1048,"3"1"-629,0 4 591,4-4-601,-2 3 0,0-3 211,-1 4-114,1 4-227,-4 1 1,3 1 407,-4 0 0,3 0-223,0 6 0,4-2-41,-1 2 1,3-1-4,0 0-523,0-1 157,3 3 1,2-4 214,4 0-367,0-1 142,4 1 0,-3-3 199,5 0-225,-4-4-9,6 2 1,-7-4-325,5 0 1,-1-1 154,1-2 0,0-2-253,-3-4 0,0 0 120,-3 1 1,-1-2-70,1-2 0,-4 1-11,-2-4-304,-2 1 358,-1 0 0,0-2-206,0 5-124,-4-5 345,-1 6 1,-8-6 18,-1 5 1,0-1 43,-1 3 0,1 4 302,-4 2 0,0 2-52,1 1 762,3 0-596,-3 0 0,8 4-80,-3 2 330,6-2-261,2 4 0,1-3 277,0 4 1,1-4-100,5 1 0,3-4 174,6 1 0,1-2-117,5-1 0,3 0-271,-1 0 0,4-4 207,-4-2-835,5-5 430,-7-3 1,4-1 6,-4 1-131,-1-1 135,1-3 1,-3 1 27,-1-1-410,-3 0 273,2 1 1,-4-1-211,-1 0 0,-2 4-58,0-1 233,-4 0 0,2 2 0,-5 1-220,-2 2 635,-2 1-188,0 0 0,-2 4-99,1 3 500,-2 1-283,-1 1 1,0 1 99,0 1 0,3 7-98,1 6 0,0 3 474,-1 2 0,2 3-98,4 3 0,0 2 202,0 1 0,0-1-72,0 5-24,0-5-285,4 7 1,1-7 82,4 4-688,-1-3 245,1 1 0,0-7-161,0-3 0,0-2 214,-1-3 0,0-3-850,-2-3 0,-1 0-57,-2 0-2112,-2-4 1564,3-1-231,-4-4 666,0 0 986,-4 0 0,-1-8 0,-4-2 0</inkml:trace>
  <inkml:trace contextRef="#ctx0" brushRef="#br0" timeOffset="156">177 411 7836,'1'-5'1986,"2"2"1,7 2-954,7 1 0,4-1-1109,2-2 1,3 2 104,-3-2-2094,7 2 1462,-7 1 0,9 0 209,-9 0-1121,5-4 987,-6 3 0,8-2 528,-1 3 0,4-4 0,-1-1 0</inkml:trace>
  <inkml:trace contextRef="#ctx0" brushRef="#br0" timeOffset="453">944 261 7870,'-5'0'2975,"1"0"-1968,16 4 0,-4 1-10,10 4-1397,-7-4 382,6 2 0,-6-6-189,3 2 1,-2-2 222,3-1 0,-3 0-127,2 0 1,-3 0 128,1 0 1,-2 0-953,-1 0 0,-4-1 14,1-2 0,-1 1-451,1-3 1371,-2 3 0,-4-10 0,0 2 0</inkml:trace>
  <inkml:trace contextRef="#ctx0" brushRef="#br0" timeOffset="721">988 26 7893,'-9'-4'2288,"5"3"-1660,0 1 1,4 8-559,0 4 1,0 4 152,0 2 310,0 0 1,3 6 0,0-2 117,2 0 0,-2 2-93,3 2 1,-3 1 204,3-1 0,0 0-291,3 1 0,-1-1-366,-3 1 0,3-5 92,-2-1-744,2-2 469,1-2 1,0-2 168,-1 0-711,-3-5 509,3 3 1,-3-4-851,4 0 182,-4-4-529,3 3 0,-6-7-134,4 1 299,-5-1 0,4-4 1142,-2-3 0,2-6 0,4-2 0</inkml:trace>
  <inkml:trace contextRef="#ctx0" brushRef="#br0" timeOffset="1374">1076 17 7922,'0'-9'1411,"0"4"1,0 2-1418,0 6 1,3 3-11,0 6 427,0-2-234,1 10 1,-2-4 178,4 8 851,0-1-735,3 0 1,0 5 226,-1-1 92,1 1-433,0-2 0,0 2-153,0 1 0,-1-1 27,-3 1 1,3-5-87,-2-4 0,-2-1 133,-1-2-377,2 1 375,-4 0 7,7-5-664,-7 0 237,3-8 27,-4-1-437,0-4-707,0 0 1035,0-8 1,0 2-318,0-6 0,3 2-2,-1-2-599,1-2 678,-3-3 1,0 2-252,0 0 16,4 1 358,-3-4 1,4 3-97,-2 0 363,-2 9 0,3-6 0,-3 7 377,2 0-319,-2 1 1,4 4 527,-2 0 1,-2 1-333,2 2 0,2 3 241,0 6 1,0-3 231,1 3-114,0 2 1,3-4 0,0 2 405,0-3-694,-1 4 0,1-3 1,0 1-44,0-5 0,0 1 17,0-4 0,-1 0-176,1-3 1,0 0 103,0 0 1,0-1-118,-1-2 0,1-2 28,0-3-323,0 3 1,-1-6-1,-1 2 29,-2-1-142,-3 1 1,2 0-1,-4 0-213,0 0 0,0-3 248,0 1 1,-1-1-396,-2 3 605,-1 0 1,-5 1 251,0 2 1,3 2-61,0 4 1,0 1 137,-3 2 0,4 3-153,-1 6 1424,4 2-939,-6 3 1,6 1 410,-4 0 0,4-1-391,-1 1 1,2-3-182,1-1 1,1 1-82,2 3-537,2-5 0,4-3 0,1-5 56,1-1 1,4 0-132,6-1 1,-3-2 185,3 2-2595,1-2 1684,5-1 1,0-3 1044,3 0 0,-3-8 0,0 1 0</inkml:trace>
  <inkml:trace contextRef="#ctx0" brushRef="#br0" timeOffset="1895">2091 340 7824,'-8'1'1495,"2"2"0,2 2-1179,4 4 1,0 4-3,0 1 93,0 3-125,0 1 0,1-1 31,2 1 333,2 0-312,4-5 0,0 3 127,-1-4 1,1 0-192,0-4 1,1 1-99,2 0 0,-2-1 50,5-2 0,-4 1-268,1-4 1,0 0 52,0-3 0,0-4-1,-3-1 0,-1-4 243,1 0-558,-4 0 250,3-3 0,-7 1-41,2-4-329,-2 4 300,-1-5 0,0 2-37,0-4 0,-4 1 106,-2-1 1,-2 0-87,-1 1 1,1-1 13,-1 0-617,0 5 455,0 0 0,0 3-115,1-2-770,3 7 699,1-7 1,3 10-1830,-2-4 1308,2 4 1001,1-2 0,5 4 0,4 0 0</inkml:trace>
  <inkml:trace contextRef="#ctx0" brushRef="#br0" timeOffset="2243">2346 359 7824,'0'9'1611,"0"3"-1249,0-1 1,3 5 766,0-1 0,3-2-532,-3 2 1,0-1-374,-3 1 0,3-3 90,0-3-16,0 0 42,-3 0 314,0-4-287,0-1 103,0-4-631,0 0 0,3-1-79,0-2 0,4-2-47,-1-4 0,-2-4 148,2-1-871,-4 1 583,6-4 0,-6 3-212,4-3 0,-3-1 184,3 1 1,-3 0 221,3 2 1,-3 0 10,2 7 0,-2-2 1087,3 7-643,-4 0 1102,6 3-893,-7 0 0,4 5 8,-2 4 202,-2-1-312,3 9 0,-1-4 216,0 2 1,3 0-148,-4-3 0,4 3-433,-3-4 1,4 4 81,-1-3 0,-1 0-983,1-3 0,0-1 177,3 1-1779,-1 0 1616,1-4 0,3 2-141,0-4 1063,-1 0 0,2 1 0,1 0 0</inkml:trace>
  <inkml:trace contextRef="#ctx0" brushRef="#br0" timeOffset="2557">2787 412 7823,'-3'-9'0,"2"-3"878,-2 1 0,2-1-319,1 3 1,0 0-705,0 0 0,-4 1-64,-2-1 462,2 0-88,-4 4 0,3-3-10,-4 2 803,1 2-579,-1 0 0,0 4 430,0 0 0,-1 1-334,-1 2 1,1 6-91,-2 6 0,-1 2-19,1 0 200,1 5-276,6-4 1,-2 5 112,4-2-234,0-3 14,3 4 0,0-9 130,0-1-536,4 2 217,1-4 1,3 2-37,-2-3 1,1-3 73,-1 0 0,3-4-872,3 1 1,-2-2 386,1-1 1,2 0-966,-1 0 1,1-1 68,-2-2-386,-1-2 1118,3-4 0,-4 0 617,0 1 0,3-5 0,2-1 0</inkml:trace>
  <inkml:trace contextRef="#ctx0" brushRef="#br0" timeOffset="2818">2787 78 7883,'-8'-4'3052,"3"3"-2935,1 1-150,4 5 1,0 8-32,0 1 467,0 3-251,0 4 1,-3 2-48,0 3 1991,0 5-1334,3-4 0,0 3 311,0-7 0,0 6-531,0-3 1,1-1-174,2-5 0,-1 2 49,4-2-1088,-4 1 554,6-7 1,-6-1 106,3-1-1194,-3-2 904,6 3 1,-6-8 118,4 1-74,-4-4 0,3 5-1383,-2-4 872,-2 0 0,7-4 77,-2-2 688,-3 2 0,5-11 0,-3 3 0</inkml:trace>
  <inkml:trace contextRef="#ctx0" brushRef="#br0" timeOffset="3239">2885 465 7883,'5'-1'908,"-2"-2"1,-1 2-390,1-2 0,2-1-307,4 1 0,-1-4 110,-2 1-782,1 3 367,-2-5 1,1 3 455,0-4 8,-4 0-255,6 0 0,-7 1 292,2-1 1,-2 0 236,-1 0-749,0 0 0,-4 1 73,-2 3-281,2 1 253,-4 4 0,2 0 227,-5 0-227,1 4 39,-3 0 1,4 5 12,0 0 286,1 0-188,3 4 0,-2-3-79,4 5 1,0-3 28,3 3 1,1-5 245,2 2 0,-1-1 155,4 1-218,0-7-128,2 7 0,1-7 151,0 4-238,0-4 93,0 3 1,2-6 61,1 4-73,0-4 14,-3 1 1,3-3-116,-1 0 0,1 0 143,-3 0-75,0 0 0,-1-1 77,-3-1-60,3-3 0,-7-4-31,2 0 1,1-1-16,-1-2 1,0 0 68,-3-3-432,0-2 214,0 4 0,3-5 285,0 0 0,3 2-86,-3 1 1,3-1-224,-3 5 102,3-1-1148,-1 3 789,4 0 1,-3 4 3,0 2-1565,0-2 1252,3 4 0,-1-3-73,1 4-95,4 0 878,-3 0 0,6-3 0,-2-2 0</inkml:trace>
  <inkml:trace contextRef="#ctx0" brushRef="#br0" timeOffset="3649">3273 61 7906,'-4'-9'0,"3"1"0,-3 3 1697,4 1-1072,0 4 1,0 1 70,0 2-945,0 2 264,-4 3 0,3 6 889,-2 4-524,2-1 0,1 9 582,0-3 0,0 3-422,0 0 1,0 4-136,0-1 1,0 0-124,0-6 1,1 2-295,2-5 0,-1 1-218,4-4 1,-4 0-664,1-2 945,1 1-1828,-3-6 583,7 3 505,-7-8-1103,7-1 515,-7-4 445,7 0 0,-4-4 340,2-2 1,1-2 138,-5-1 0,4-3 352,-3 1 0,4-9 0,-2 2 0</inkml:trace>
  <inkml:trace contextRef="#ctx0" brushRef="#br0" timeOffset="4015">3343 341 7906,'0'-8'0,"0"-1"420,0 4-94,0 1 405,0 4 0,0 1 6,0 2-52,0 6-367,0 0 0,0 8 111,0-2 2,0-2-255,0 3 1,1-5 176,2 4 110,-2-5-300,7 3 0,-3-4 20,4 0 1,-1-3 47,1 0 0,0-4-272,0 1 1,0-2 116,-1-1 1,4 0-349,0 0 1,1-4 85,-2-2 0,-1-2-25,2-1 0,-2-1-25,-1-2-190,-1-1 196,1-1 0,-1-3-183,-2 3 72,-2 1 230,0-4 1,-3 5-140,2-3 0,-2-1 91,-1 4 1,0 4 835,0 2-450,0 4 477,0-2-479,-4 8 1,2 2 1,-4 5 462,4 3-402,-6 4 1,6 2 166,-4 1 652,4 3-612,-2-1 0,4 0-39,0 1 1,0-4-154,0 0 0,0 0-324,0 0 0,1-4 46,2 2-1039,-2-3 784,7-1 0,-6-1 97,4-4-767,-4-1 544,2 1 0,-3-4-154,2-2-1437,-2-2 1164,3-1 0,-3 0-308,2 0 1,-1-4 511,3-2 1,-2-3 579,3-2 0,0-3 0,3-4 0</inkml:trace>
  <inkml:trace contextRef="#ctx0" brushRef="#br0" timeOffset="4217">3625 340 13095,'0'12'364,"0"0"1,0 4-152,0-2 1,3 3 168,0 1 1,0-4-42,-3 1 1,3-1-151,0 0 0,1-1 130,-1-4-1557,-2 0 914,7 0 1,-7-1 19,2 1-2216,1-4 799,-3-1 825,3-4-615,0 0 1509,-3 0 0,7-4 0,-3-1 0</inkml:trace>
  <inkml:trace contextRef="#ctx0" brushRef="#br0" timeOffset="5113">3731 332 7870,'1'-5'2129,"2"2"-1277,-2 2-433,7 5 1,-7 2-1,2 5 256,-2 4-728,-1-2 1,0 3-1,0-2 1102,0 0 0,3 2-441,0-5 1,0 1 61,-3-3 1,1 2-244,2-3 0,-3 3-343,3-5 1,-1-1 123,1 1-883,-2-4 627,3 2-166,-4-4 254,0 0-494,4-4-435,-3-1 574,7-4 0,-6 0-574,4 1 0,-1-4 329,1 0 1,1-3 150,-1 4 0,-1-5-16,1 1 230,0 2 1,0-3-1,0 2-232,1 0 168,0 2 1,2 3-205,0 0 739,0 0-229,0 4 925,0 1-792,-1 4 1,0 4 472,-2 2 0,1 2-191,-4 1 1,3 1-24,-3 1 0,4-1 85,-2 2-190,-1 2 1,4-5-1,-3 3 325,0-2-606,3-1 1,-3-1 0,4-2 25,-1 0 1,1-3 27,0 3 0,0-4-251,0 1 0,2-2 59,1-1 0,1 0-84,-1 0 1,-2-3 18,5 0-107,-4-4 0,2 3 0,-4-2-427,3 0 417,-2 0 103,3-3 1,-5-1-117,-3-2 0,2 3-42,-4-3 306,0-2-90,1 4 0,-3-5-149,2 3 119,-2-4 1,-2 6 0,-1-1-113,-1 1 374,-4 5 1,5 1-1,-4 4 301,0 0 1,-2 0-242,-1 0 1,0 7 206,0 2 0,0 2-151,1 1 1,-1 2 253,0 4 1,1-1 93,2 1-362,-2 0 1,7-4 0,-1 1 34,1 1 1,1-4-207,0 0 1,0-2 258,0-1-546,0 0 1,2-4 0,2 0-332,1-1 0,-2-1 122,3-3 12,0 0 0,3-1-73,0-2-190,-1 2 411,1-7 0,0 3-262,0-7 379,-4 2-57,3-3 0,-6 0-117,3-1 357,-3-3 1,3 2 0,-3 1-98,1-2 1,0-1-44,-3 0 0,0 0 304,0 2-97,0-1 881,0 6-364,0 1-336,-4 5-216,3 4 0,-3 0 1,1 5 71,0 4 1,0 2 2,0 6 1,2 0 613,-2 7 0,-1-1-304,1 4 0,0-1 141,3 0 0,0 1 63,0-1-362,0-3 0,0 5 0,0-2 285,0-2-711,4 3 193,-3-5 1,4 2-29,-2-1 1,-2-3 183,2 0 1,-2-2-396,-1-3 0,0-2 48,0-5-672,-4 1 563,-1 0 1,-5-4 14,-2-2-1439,-2-2 1084,-7-1 0,-2-1-71,-3-2-446,-1-2 0,4-7 0,-1 0-1895,0-2 3005,-2-1 0,0-6 0,0-2 0</inkml:trace>
  <inkml:trace contextRef="#ctx0" brushRef="#br0" timeOffset="5269">3696 146 7901,'-3'-13'0,"0"1"2553,0 6-901,3 2-935,0 4-2985,4 0 1481,-3 4 1,6-2-1474,-4 4 1457,4 0 803,-3 3 0,9-1 0,1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13.937"/>
    </inkml:context>
    <inkml:brush xml:id="br0">
      <inkml:brushProperty name="width" value="0.04286" units="cm"/>
      <inkml:brushProperty name="height" value="0.04286" units="cm"/>
      <inkml:brushProperty name="color" value="#AB1A01"/>
    </inkml:brush>
  </inkml:definitions>
  <inkml:trace contextRef="#ctx0" brushRef="#br0">1 195 7788,'0'-8'-90,"0"-1"-45,0 0 0,0 0 694,0 0-103,0 0 504,0 1-225,0-1 533,0 4-351,4 1-545,-3 4 1,6 5-65,-5 4 512,1 3-448,-3 10 0,0-1 167,0 5 17,4-1-271,-3 5 1,3 0 160,-4 3 0,1-2-184,2 1 1,-2 0-82,2 0 1,-2-2 178,-1-3-380,0-1 174,0-3 0,0 1 8,0-3 0,0-1-61,0-6 0,0 2 207,0-4-908,0-1 433,0-2 1,0-3-1661,0 0 885,0-4-142,0 2 0,1-5 429,2-2 0,-1-2-619,4-4 1,-3-3 151,3-3 84,-4 2 1038,5-4 0,-6 4 0,3-5 0</inkml:trace>
  <inkml:trace contextRef="#ctx0" brushRef="#br0" timeOffset="324">142 212 7788,'1'-15'655,"2"1"61,-2 3-116,3-2 0,-4 7-29,0 0-178,0 4-171,0-2 0,0 5 86,0 2 146,0-2-163,0 11 1,0-4 530,0 10 0,0 1-315,0 8 0,1-1 170,2 1 1,-2 2-25,2 0-97,1 5-271,-3-7 0,6 6 111,-4-3-126,4-1-116,-6-2 0,6-2 154,-4-1-189,4-3 48,-2-3 0,0-1-52,1-3 1,-4-1 89,1-4 0,1 0-704,-1-1 343,0-3-2087,-3-1 1265,0-4-1378,0 0 1545,4-4 1,-3-4-22,2-3-1146,2-5 1257,-4 6 1,6-6 720,-4 1 0,7-2 0,0 0 0</inkml:trace>
  <inkml:trace contextRef="#ctx0" brushRef="#br0" timeOffset="650">459 0 7852,'0'5'1788,"0"-1"-1137,0-4 1,0 7 60,0 2-169,0 6-233,-4 2 0,3 3 392,-1 3 0,-2 0-266,1 0 1,-1 2 414,1-5 0,2 1-355,-2-3 0,2-2-121,1-1 0,0 1 67,0-5-663,0 1 217,0-3 1,0 0-1334,0 0 1070,0-4-2856,0 2 1329,0-6 521,0 3 1273,0-4 0,4 4 0,1 1 0</inkml:trace>
  <inkml:trace contextRef="#ctx0" brushRef="#br0" timeOffset="907">415 521 7814,'-5'0'1852,"1"0"-670,4 0-602,0 0 571,0-4-701,4-1 1,0-4 266,2 0-11,6 0-364,-6-3 1,8 2 184,-3-2 1,0-1-140,4 2 1,-4-1-483,0 3 1,2 0-22,-1 0 1,0 1-446,-4-1 1,1 1 370,0 2-1830,-4-2 626,3 7 594,-3-3-1160,3 4 1255,-3 0 1,-1 1 703,-4 2 0,4 2 0,1 4 0</inkml:trace>
  <inkml:trace contextRef="#ctx0" brushRef="#br0" timeOffset="1310">556 512 7814,'-8'0'1957,"3"0"-526,1 0-656,4 0 26,0-4-460,4-1 0,1 0 264,3 2 1,-1-1-212,2 1 1,-4-3 410,7 4 1,-4-1-304,3 3 1,-1 0-76,-1 0 0,0 1-16,0 2-744,-1-3 332,-3 8 1,2-3 135,-4 4-251,0 4 150,-3 1 1,-4 3 84,-2 1 0,-2-1-15,0 1 1,-4 0-30,0-1 0,-3 1 3,4 0 302,-1-1-168,3-3 0,1 2-26,2-5 247,-2 1-175,7-3 0,-2-3 140,3 0 6,0 0-144,3-1 1,3-2 177,6-3 1,-1 0-91,4 0 0,0 0-143,6 0 1,-3-1-36,3-1 1,-2 0-102,-2-4 0,0 4 243,-2-1-1002,1-2 555,-6 4 0,3-4 86,-4 2-1541,0 2 446,-5-3-842,4 4 0,-6 0 51,4 0-1790,-4 0 2105,2 0 1620,-4 0 0,4 4 0,1 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58.426"/>
    </inkml:context>
    <inkml:brush xml:id="br0">
      <inkml:brushProperty name="width" value="0.04286" units="cm"/>
      <inkml:brushProperty name="height" value="0.04286" units="cm"/>
      <inkml:brushProperty name="color" value="#AB1A01"/>
    </inkml:brush>
  </inkml:definitions>
  <inkml:trace contextRef="#ctx0" brushRef="#br0">0 356 8070,'1'-6'0,"2"0"1369,2 4-860,8-6 0,1 6 239,3-4-714,1 4 43,4-5 0,-4 2 169,3-4-116,-3 0 1,-4 0 129,-2 0 157,-2 1-134,-6-1 0,0 0 18,-4 0-334,0 0 76,0 0 1,-4 4-363,-1-1 0,-6 3 191,-1-3 1,-4 4 36,2-1 0,-3 2 69,-1 1 463,1 0-266,3 4 1,-2 2-85,5 6 617,-1-3-455,7 8 1,1-3 157,4 3-2,0 1-114,0 0 0,4-4-87,2 1 0,5-1 73,0 0 1,5 2-355,-1-4 1,1 0 89,2-4 0,0 0-744,-1-2 0,1 1 141,0-4-596,-1 0 1,0-3-1,-1 0-335,-2 0-251,-3 0 768,2-4 1000,-4 3 0,-1-11 0,1 2 0</inkml:trace>
  <inkml:trace contextRef="#ctx0" brushRef="#br0" timeOffset="296">291 229 8070,'0'-9'1346,"0"5"488,0 0-908,4 11-756,-3 3 5,7 4 1,-4 3 174,2-3 658,2-1-609,-7 4 1,7-5 219,-2 3 109,-3 2-353,5-7 1,-3 5-63,4-3 1,3 0-80,0-3 0,-2-1-240,-4 1 0,2-4 80,-2-2-15,-2-2 29,4-1 0,-7-1 263,2-2-486,1-2 136,-3-4 0,3 1-22,-4-1-784,0-4 570,4 3 0,-3-6-271,2 1 0,-2-2 229,-1 0 1,0-1-13,0 0 0,0 2 127,0 1 0,0-1-644,0 5 0,1-4-104,2 3-621,-2 0 370,3 4 486,0-1-826,-3 0 1501,7 4 0,-3 1 0,3 4 0</inkml:trace>
  <inkml:trace contextRef="#ctx0" brushRef="#br0" timeOffset="476">547 214 8070,'0'9'0,"0"3"1843,0-2-1136,4 7 1,-3-7 493,2 5 0,2-3-578,1 3 1,-1-5-155,1 2 0,-1 1 106,4-1-452,0-1 1,-1-2 212,-2 0-885,-2-4 411,0 3 195,-3-7-1901,3 3 503,-1-4 452,-2 0-1415,3 0 1455,0 0 1,-3-4-808,2-2 1656,-2-2 0,-1-5 0,0 0 0</inkml:trace>
  <inkml:trace contextRef="#ctx0" brushRef="#br0" timeOffset="613">591 141 8070,'-6'-14'1641,"1"3"-557,3 1-91,-2 1-450,8 4-876,0 1 295,5 4 1,-3 1 246,0 2-1349,-4 2 824,6 4 0,-4 1-733,2 1 1,1-1 1048,-1 2 0,2 2 0,1-1 0</inkml:trace>
  <inkml:trace contextRef="#ctx0" brushRef="#br0" timeOffset="971">847 239 8070,'0'-9'1953,"0"4"-1226,0-3 0,-4 7 82,-2-5-803,-2 4 55,0-2 1,-2 4 289,-2 0 143,-2 0-218,1 4 0,-4 1 238,2 3 1,0 4-98,0 0 0,2 4-369,4-2 0,4 3 169,2 1-534,2-1 325,1 1 1,0-3 114,0-1-338,0-3 197,4 2 1,1-5-32,4-2 0,3-3 109,0-3 1,3 0-93,0 0 0,2 0 32,0 0 1,1-6-179,0-3 0,-1-3 90,1 0-100,-4-1 92,-2-1 0,-3-3 96,0 2-44,-4-5 18,-1 1 0,-4-2-41,0 3 324,-4 0-132,-1-3 1,-4 2-14,0-1 0,1 1-43,-1 1 1,-2 5-183,2 1 1,-2 2 66,5 1-691,-1 0 495,-2 5 0,3 0-78,0 4-1567,4 0 1201,-2 4 1,4 3-109,0 5-956,0 0 1750,4 1 0,1-4 0,4 4 0</inkml:trace>
  <inkml:trace contextRef="#ctx0" brushRef="#br0" timeOffset="1683">962 320 12130,'9'-4'1276,"0"-3"-496,3 4-1013,-2-4 233,3 6 0,-5-7 293,1 2 126,0-2-151,0 0 0,-3 0 82,0 2-397,-4-2 111,2 3 1,-4-1-142,0 0 1,0 0 15,0-2 0,-1 3-314,-2 2 1,-2-1 148,-4 1-111,0 0 227,0 3 1,0 1-165,1 2 535,3 2-308,-3 4 1,4 0 146,-2 3 1,2-1-55,4 4 0,0-4 102,0 4 0,0 0-109,0 2 0,1-2-2,2 0 1,2-4 72,4 0-296,4-1 214,-4-1 1,5-1 2,-2-2-232,-2 2 202,6-7 1,-5 2-213,4-3 0,-3 0 50,2 0 1,-3-1 20,1-1 1,-2-3 78,-2-4 0,-2 0-18,0 0 0,-4 0-66,1 1 195,-2-1-172,-1 0-18,0 0 375,0 0-76,0 4 312,0 1-382,0 4 1,-1 3 338,-2 0 0,2 4-149,-2-1 0,-1 2 150,1 1 1,0 0-117,3-1 1,0-2 49,0 0 62,0 0-604,0 3 186,0-4 0,0 0-58,0-2-154,0-2 163,0 2-27,0-3 0,0-1 1,0-1-695,0-3 503,0 0 1,1-3-144,2 2 94,-2-2 138,7-1 1,-6 0-147,4-3-173,0 2 218,-1-3 0,3 3-78,-3-1 0,3 1 60,1-2 0,-3-1 271,0 2 0,0-1-100,3 3 0,-4 3 844,1 0-446,0 4 663,3-2-321,-4 4-323,3 4 1,-3 1 104,3 4 0,-2 3 235,0 0 1,-3 2-150,3-2 1,0 4-163,3-2 0,0-1-79,-1-1 1,2 1-486,2-2 1,-2 1 194,2-3-1616,-3 0 1123,4 0 1,-3-3 82,2-1-733,-3-3 715,0 6 0,0-7-822,0 2 1,-3-2-60,0-1 423,0 0 1,-1 0 927,1 0 0,-4-4 0,2-1 0</inkml:trace>
  <inkml:trace contextRef="#ctx0" brushRef="#br0" timeOffset="2364">1439 213 9982,'9'-4'1143,"4"3"-498,1-2 1,3-1 62,1 1-95,-1-4-296,1 6 1,0-4 128,3 2-135,2-2-107,3 0 1,-2 1-362,-1 1 1,-2 2 194,2-2 1,-4 2-1000,-2 1 0,0-1 53,-5-2-1667,3 2 1237,-5-3-192,3 4 1530,-8 0 0,-5 0 0,-5 0 0</inkml:trace>
  <inkml:trace contextRef="#ctx0" brushRef="#br0" timeOffset="2613">1623 1 8029,'-6'0'527,"0"0"0,3 4-85,-2 2 0,2 5 2,-3 4 0,3 2-81,-3 0 1,4 5 461,-1 2 1,-1-2-5,1 2 903,0-5-1103,7 7 0,-1-7 83,6 5 248,-2-5-540,13 3 0,-5-5-72,6-3 0,0 2-111,0-4 1,2 1-843,-2-4 1,2 2 470,-2-5 1,0-1-1356,-4 1 0,1-4 145,-1 1-1879,1-2 1530,0-1 1701,-5 4 0,4-3 0,-3 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54.357"/>
    </inkml:context>
    <inkml:brush xml:id="br0">
      <inkml:brushProperty name="width" value="0.04286" units="cm"/>
      <inkml:brushProperty name="height" value="0.04286" units="cm"/>
      <inkml:brushProperty name="color" value="#AB1A01"/>
    </inkml:brush>
  </inkml:definitions>
  <inkml:trace contextRef="#ctx0" brushRef="#br0">115 231 8097,'0'-12'2089,"0"2"-1446,0-3 1,0 7-336,0 0 1,-1 4-43,-2-1 0,-1 2-30,-5 1 1,0 1-1,0 2 0,-1 2 30,-1 4 0,1 4-30,-2 1 1,2 2-1,1-1 1,4 2 396,-1-3-1109,4 3 353,-2-3 119,4 2-385,0-6 341,0 7 0,3-7-1015,0 1 721,4-1 0,-2-1 18,7 0-1627,-2-4 1149,3 2 1,-2-6-1109,1 2 1910,4-2 0,-2-1 0,3 0 0</inkml:trace>
  <inkml:trace contextRef="#ctx0" brushRef="#br0" timeOffset="592">230 285 8097,'-9'-12'0,"1"5"1485,3-2 0,-2 5 137,4-2-1507,-4 4 1,3-1 34,-2 6 1,-2 2 20,2 4 0,1 0 160,0-1 367,3 5-318,-2-3 0,4 7-74,0-3-232,4-1 103,1 4 0,1-5-405,3 3 1,-2 1 139,5-4 1,1-1-195,-2-2 0,4 0 184,-3 0-430,0-4 347,0-1 0,-2-4-236,2 0-187,-2 0 204,-2 0 230,-3-4 56,3-1 1,-7-4 72,2 0 0,-3-3-72,-3 1 1,-2-4-86,-4 3 0,4-2-6,-1 2 164,0-4-45,-3 6 0,0-6-37,0 1 0,3 1 6,1-1 0,3 5 205,-1-2 56,2 2-313,1 5 732,0-3-412,0 7 1,1-2 175,2 6 1,1 2-74,1 4 1,3 0 216,-2 0 1,2 3-19,1-1 51,0 5-238,-1-6 0,1 3-25,0-5 1,0 1-13,0 0 0,2 0-9,1 0 1,0-4 6,-3-3 1,3-1-140,-1-1 0,2 0 61,-1 0 0,-2 0-335,1 0 0,-1-3 108,-1-3-492,0-2 409,0-1 0,-2 3-36,-1 0-1,2 0 60,-7-2 0,6-1 91,-4 0 1,1 1-45,-1 2 0,-2 1 290,2 2-181,-2 2 0,0-2 162,2 6 1,-1 1 72,4 2 405,-5 6-419,7-6 1,-2 8 149,6-3-164,-2-1-113,2 3 0,0-4-491,0-1 1,1 1 223,-1 0 0,-2-4-988,5-2 1,-3-2 537,2-1 0,-3 0-843,1 0 0,-2-1 161,-1-2-369,-1 2 738,-3-11 917,3 6 0,-3-10 0,4 2 0</inkml:trace>
  <inkml:trace contextRef="#ctx0" brushRef="#br0" timeOffset="824">715 62 8097,'-3'-14'1025,"0"2"435,0 6-984,7 2 0,1 8-386,4 2 1,1 3 55,2 3 1,-3 2 424,3 3 0,-2 2 251,-1 1 620,3-1-858,2 7 0,1-7 72,0 5-77,-1-5-244,4 7 0,-1-8-632,-3 3 0,2-2 245,-4-2 0,-1-2-253,-2 0 1,-1-5 284,-2 2 0,-2-5-1239,-4-1 1,3-3-195,0 3-755,0-4 1415,-3 2 0,-1-4-55,-2 0 848,-2-4 0,-4-1 0,0-4 0</inkml:trace>
  <inkml:trace contextRef="#ctx0" brushRef="#br0" timeOffset="994">680 203 8097,'2'-5'1494,"4"2"1,1 2-679,7 1 0,-2 0-653,3 0 1,-1 0 158,4 0-528,0 0 217,-1 0 0,-2 0 233,0 0-415,-1 4 225,0-3 1,2 7-1530,-4-2 1,-1 2 1474,-2 4 0,4-2 0,1 3 0</inkml:trace>
  <inkml:trace contextRef="#ctx0" brushRef="#br0" timeOffset="1332">980 310 8097,'9'-3'4860,"-1"0"-4168,1-4-329,4 6 0,1-4-115,3 2 0,1-1-192,0-2 0,-1-1 299,1 1 224,-4-2-402,2 3 0,-6-3-91,2 2 184,-2-2-1590,-2 0 988,-3-1 0,-2 3-502,-6 0 0,-3 4 73,-5-1 250,1 2 252,-3 1 1,1 0-303,1 0 470,-1 0 5,3 4 0,0-2 476,0 4 0,4 3-256,3 2 1,1 2 734,1-1 1,0 1-74,0 1 393,3 3-699,2-7 0,5 5 197,2-3-572,2 4 62,3-6 0,1 2 178,0-3-309,3 0 6,-2 0 1,2 0-782,-3 0 1,-1-5 411,-3-1 1,3 1-1075,-2-1 0,-3 0 65,0-3-591,-6 0 1199,2 0 1,-6-3-87,4 0 804,-4-4 0,6-1 0,-4-6 0</inkml:trace>
  <inkml:trace contextRef="#ctx0" brushRef="#br0" timeOffset="1528">1359 231 10400,'9'3'1015,"0"0"0,2 4-805,1-1 1,1 3-600,-1 3 0,0-4 70,3 1 1415,2 0-669,-7-4 0,3 4 152,-1 0-309,2-1-125,-1-3 0,3 3 193,-4-2-1096,4 2 1,-7-2 0,3-1-2521,-2-1 2536,-1-2 1,0-2 741,-1 0 0,1 0 0,0 0 0</inkml:trace>
  <inkml:trace contextRef="#ctx0" brushRef="#br0" timeOffset="1721">1606 239 8097,'-13'0'0,"0"0"0,-1 0 2644,1 0-1714,0 4 0,2 1 85,-3 4-758,-1 0-80,-3 3 0,1-1 392,-1 4 1,1-4-104,3 0 0,-2 0-318,4 1 1,0-2 87,0 1 0,3-1-466,0-1 1,1-3 187,5 0-2909,1 0 1927,2-1 0,0 0 1024,0-3 0,0-1 0,0 3 0</inkml:trace>
  <inkml:trace contextRef="#ctx0" brushRef="#br0" timeOffset="1952">1499 194 8138,'0'-14'2306,"4"6"-1450,5 4 0,5 4-444,3 0 0,1 0-372,-1 0 0,2 0-36,2 0 0,-2-1 111,5-2 1,-4 2 576,4-2 0,-4-1 49,4 1-1408,-4 0 564,5 3 0,-6-3 124,1 0-1754,3 0 1080,-9 3 1,7 0 134,-6 0 0,-3 0-738,0 0-871,-2 0 2127,-5-4 0,-1-1 0,-4-3 0</inkml:trace>
  <inkml:trace contextRef="#ctx0" brushRef="#br0" timeOffset="2153">1747 0 8138,'-6'0'0,"0"0"0,1 1 1379,-1 2 1,3 3-60,3 6-413,0 1-538,0 1 1,0 6 218,0-3 167,0 3-367,0-2 0,0-1-2,0 1 0,0-1 53,0 1 0,0 0-555,0-1 1,1 1 148,1 0 0,0-2-1138,4-1 0,-3-1 210,3-3-1899,0-1 1816,3 3 1,4-4 977,1 0 0,3-1 0,1 1 0</inkml:trace>
  <inkml:trace contextRef="#ctx0" brushRef="#br0" timeOffset="2913">2399 194 8175,'-5'-4'1027,"-3"3"0,7 1-403,-2 6 0,2 3 118,1 3-383,0 1 1,0 5 170,0 0 0,0-1-114,0 1 0,4-3 183,2-1 1,-1-3-161,1 1 0,2-2-410,4-2 1,0 1 77,-3 0 1,1-4-104,1-2 0,-1-2 267,2-1-1139,-2 0 650,-2-4 0,0 2-389,-2-4 0,2 0 42,-2-3 0,-1-2-1,1-1 1,-4-1 136,1 1 1,1 3 237,-2-3 1,1-1-12,-3 1 0,0 1 186,0 2 0,0 3-218,0 0 521,4 4-184,-3-2 0,4 4-36,-2 0 476,-2 4-365,7 1 0,-6 4 460,4 0 1,-3 3-244,3 3 1,0-1-18,2 0 0,2-3 95,2 1-109,-2-2-204,6-1 0,-2-1 46,4 1 1,-4-3-38,1 0 0,-4-4 159,1 1-349,1-2 1,-3-1 1,0-3 195,-4 0 0,-3-4-32,3 1 1,-4-4-183,1-2 1,-2-3 134,-1 3-407,0-3 224,0 1 1,-4-4 53,-2 1 1,-2-1 18,-1 0 1,0 1-249,0-1 107,1 0 49,3 5 0,-3-4-700,2 2 0,-1 3 344,1 0 1,1 2-1867,2 1 1209,2 4-307,-2 1 873,6 8 1,2 1-22,4 4 1,0 3 572,0 0 0,4 3 0,0-1 0</inkml:trace>
  <inkml:trace contextRef="#ctx0" brushRef="#br0" timeOffset="3323">2946 206 8158,'5'-9'413,"3"0"0,-6 0 637,4 1 0,-4 2 34,1 0 0,-3 3-473,-3-3 1,-2 4-24,-4-1 1,-2 3 114,-1 3 134,-4 6-432,2 1 0,0 6 107,-1-1-222,4 2-109,-2 0 1,9 2 182,1 2-862,2-7 463,1 7 1,0-8-88,0 1 0,0 2 114,0-4 0,4-3-377,1-4 0,3 0 14,1 1-374,0-2 458,0-4 0,1-1-269,1-2-260,-1-2 482,7-4 0,-7 1-190,1-1 0,-1-1 87,-1-2 0,-1 1 175,-2-3 1,-2 2 19,-4-3 1,0 4 83,0-4 0,0 1-204,0-1 754,0 3-361,0 3 0,0 0-5,0 0 1241,0 4-841,0 1 0,-3 5 295,0 2 1,-3 3-299,3 6 1,0 1 179,3 1 0,0 6-138,0-2 1,0 1-322,0-1 0,0-2 98,0 1-1049,0-5 629,4 9 1,1-12 160,4 3-1949,-1-2 1268,1-1 1,0-1-868,0-3 1,0-1 724,-1-4 1,4 0-123,0 0 1,0-1 76,-3-2 885,-1 2 0,5-10 0,1 1 0</inkml:trace>
  <inkml:trace contextRef="#ctx0" brushRef="#br0" timeOffset="3636">3167 266 8128,'0'-19'0,"0"-2"0,1 5 403,2-5 0,-2 7-29,2-3 0,-2 2 309,-1 0 1,0 3-162,0 3 1,0 3 10,0 0 0,-1 4 3,-2-1-157,2-2-200,-7 4 1,3-2-142,-4 6 1,0 2 109,-3 4 1,2 0 183,-2 0 0,2 2-93,2 1 1,0 1-215,2-1 0,2 0-60,4 3 0,2 1-137,4-4 0,0 0 185,5 0-277,3-6 186,-4 10 0,4-13 97,-3 5 13,-1-1 0,3 2-3,-4 0 389,0 0-250,-5-4 1,3 2 257,-4-1-47,0 2-139,-3 1 0,0 0-201,0 0 0,-4-3 130,-2-1 0,-1 0-140,-2 1 1,-3 1 119,0-4-1183,0 0 716,4 1 1,0-2 4,2 4-1893,2-4 640,0 2 391,3-4-792,-3 0 864,8 0 1103,5 0 0,5 0 0,3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46.620"/>
    </inkml:context>
    <inkml:brush xml:id="br0">
      <inkml:brushProperty name="width" value="0.04286" units="cm"/>
      <inkml:brushProperty name="height" value="0.04286" units="cm"/>
      <inkml:brushProperty name="color" value="#AB1A01"/>
    </inkml:brush>
  </inkml:definitions>
  <inkml:trace contextRef="#ctx0" brushRef="#br0">89 261 8181,'-5'0'0,"-3"0"447,7 0 1,-3 7 0,3 3 305,-2 2-636,-2 3 82,0 7 0,-2-3 199,1 5 172,-2-5-264,3 7 0,-2-8 182,4 3 1,-3-2-167,3-2 1,0-2-203,3 0 0,-3-5 247,0 2-321,1-6 62,2 2 259,0-7-640,0 3 229,0-4 0,0-1-130,0-2 1,0-3-51,3-6 0,-1-2-433,4-3 1,-3-2 307,3-1 1,-3-3-49,3-3 0,-3-1 51,3 1 0,-4-4 54,1 1 0,1-3-129,-2 2 532,5-3-150,-2 5 0,3-4 159,-2 6 1,4-2-82,-4 8 0,3-1 296,-3 3 0,-1 6-64,1 3 365,-4 0-173,2 4-253,-4 0 1,3 5-92,0 6 1,1 6 126,-1 3 655,-2 1-515,7 2 1,-6 3 309,3 3 1,-2 4-247,3 2 1,-3 2-69,3-3 0,-3 4 11,3-4-589,-4 1 213,6-4 0,-6-2 237,3-1-894,-3-3 503,6-3 0,-4-1-57,2-4 1,-1 0-248,-2-4 1,-2 1-954,2 0 1,1-3 574,-1 0 1,1-1-1515,-1 1 2333,-2-3 0,2 1 0,-3 1 0</inkml:trace>
  <inkml:trace contextRef="#ctx0" brushRef="#br0" timeOffset="164">115 375 8159,'-14'-18'4593,"7"8"-3887,7 4-496,11 4-225,4 2 0,4 3-1031,-5 0 1,-2 4 416,3-1 0,-3-1-274,2 1 0,-2-4 366,3 1 1,3 0 247,6 0 289,-3 4 0,9-2 0,-3 4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53.781"/>
    </inkml:context>
    <inkml:brush xml:id="br0">
      <inkml:brushProperty name="width" value="0.04286" units="cm"/>
      <inkml:brushProperty name="height" value="0.04286" units="cm"/>
      <inkml:brushProperty name="color" value="#AB1A01"/>
    </inkml:brush>
  </inkml:definitions>
  <inkml:trace contextRef="#ctx0" brushRef="#br0">5345 388 8082,'-8'-1'0,"-1"-2"525,4 2 146,1-2-289,4 3 59,-4 0-265,3 0 0,-4 0 176,2 0 531,2 0-523,-3 0 1,1 3 196,0 3 1,1 2-123,2 1 1,0 3-215,0 0 1,0-1 130,3-2-452,2 0 179,4-4 1,0 2 189,0-4-370,0 0 151,3-3 1,-1 0 276,4 0-954,-4 0 471,1-4 0,-3 2-617,0-4 1,-1 0 390,-2-3 0,1-1-50,-4-1 1,-1 1-21,-2-2-42,0-2 185,0 4 1,-1-3-135,-1 1 458,-3 2-194,-4-3 0,0 4-244,0-3 799,0 6-296,1-6 1089,3 7-681,-3 0-217,7 2 0,1 3-58,6 0 1,2 0 149,0 0 0,5 0 168,2 0-181,1 0-114,2 0 0,0-3 101,-1 0-508,1-4 168,4 2 1,-1-7-347,3 0 1,0 1 216,-3 2 0,-1-3-302,-2 0 1,-1 0 165,-3 0 0,-1-1-116,-4-2 1,-4-1-87,-2 1 8,-2-2 200,-1 4 1,-4-4-318,-2 2 809,-6 2-228,2 1 1,-6 3 262,1 0 1,-1 4-212,2 2 1,-3 2 480,2 1 1,2 1-71,2 2 331,-3 6-472,8 1 1,-6 9 34,6-1 0,3 3 117,0-1 1,2 3 167,1 3 149,0 1-408,4 3 1,0-2 13,5 5 0,0-2-135,0 2 0,3-3-298,-1-4 0,4 3 63,-3-3-1071,4-1 813,-7-8 0,4 1-61,-4 0 1,0-2-284,0-1 0,-5-2-948,-1-4 1,-2-1-235,-1 1 521,0-4 1,-4-1 127,-1-4 1106,-7 0 0,-2-4 0,-4-1 0</inkml:trace>
  <inkml:trace contextRef="#ctx0" brushRef="#br0" timeOffset="153">5381 408 8082,'-5'-13'0,"1"3"1333,4-1 1,1 1-564,2 1 0,6 0-251,5 0 0,4 4 88,3-1-780,-3 4 0,7-3 1,-4 3 266,2-1-419,0 0 264,4 3 1,0 0-893,3 0 0,1 0 535,4 0 1,0 1 417,1 2 0,-1 2 0,0 4 0</inkml:trace>
  <inkml:trace contextRef="#ctx0" brushRef="#br0" timeOffset="-4643">1703 459 8090,'4'-13'0,"-2"6"-99,4-2 0,-1 3 86,1-3 1,-3 0 581,-3 0-296,0 0 0,0 3 310,0 1 1,-3 0-164,-3-1 1,-2-1 182,-1 4 0,-1 0-100,-2 3 1,0 0-145,-3 0 0,-2 2-6,3 4-177,-3 0 0,-1 10 1,4-5 177,-1 4 66,4 0-137,-2 2 1,9 0-152,1-2 0,2 0 64,1-3 0,1 0-409,2-3 1,1-2 138,5-1-446,4-2 386,-3 0 0,6-3-26,-1 2 0,1-5-44,-1-1 1,1-7-133,-1 2-504,2-3 467,-4 2 0,2-3-147,-6 0 1,2-2 151,-6 2 0,0-3 339,1 4 0,-4-4-47,1 3 732,-2 0-513,-1 4 1,0 2 348,0 0 387,0 4-576,0-2 466,0 8-340,0 1 1,0 6 67,0 1 1,3 4-144,0-1 1,1-2-717,-1 2 1,-1-3 227,4 2-1724,0-3 1263,2 2 0,1-4-11,0 0-1535,0-1 1388,0-3 0,-1-1-648,1-4 1401,0 0 0,4 0 0,1 0 0</inkml:trace>
  <inkml:trace contextRef="#ctx0" brushRef="#br0" timeOffset="-4416">1897 344 8090,'-9'-9'1809,"4"5"1,1 4-173,4 5-2174,0 7 410,0 2 1,0 5 53,0 1 1128,0-1-647,0 2 1,3 0 190,0-1 638,0 1-718,1 1 0,0 0-191,2 5 1,2-1 25,-2 0-1660,-2-3 1030,3-1 0,-5-4 244,4 3-2008,-4-7 1405,2 3 1,-1-8 92,0 0-1420,0-4 513,-3-1 601,0-4 559,0 0 0,0-8 0,0-2 0</inkml:trace>
  <inkml:trace contextRef="#ctx0" brushRef="#br0" timeOffset="-4133">1853 459 8090,'0'-22'1299,"0"7"-827,0-3 0,5 6 278,4 1 0,-1 2-47,4 3-795,2-2 145,0 7 1,3-3 276,1 4-266,-4 0 27,2 0 0,-5 4 348,4 2 1,-4 2-52,0 1 0,2 2-205,-1 1 1,-1 4 51,-6-2 1,2 0-184,-4 1 0,0-4 274,-3 0-574,0-1 244,-4-1 0,-1-1 231,-3-2-5,-1 2 1,-3-7 0,-1 1 6,0-1-241,-2-1 1,1 0 0,-3 0-545,3 0 1,0 0 298,-1 0 1,5-2-1692,-2-1 552,2-4 638,1 2 1,4-1 34,2 0-1018,6 4 1741,2-6 0,4 3 0,0-3 0</inkml:trace>
  <inkml:trace contextRef="#ctx0" brushRef="#br0" timeOffset="-3908">2126 424 10200,'0'8'949,"3"2"73,0 2 1,4 2-416,-1 3 0,-1 1-506,1 0 1,0 0 126,2 3 447,1-3-319,0 4 1,0-4 4,0-1 1,0 1-70,-1 0 0,0-2-713,-2-1 328,2 2 124,-7-8 1,3 4-2500,-4-4 1346,0 0-1812,0 0 1436,0-5 411,0-4 1,-4-7 715,-2-5 0,-5-1 371,-1 1 0,-3-5 0,1-6 0</inkml:trace>
  <inkml:trace contextRef="#ctx0" brushRef="#br0" timeOffset="-3657">2110 485 8090,'-4'-17'0,"3"0"206,-2 2 1,3 0 360,3 3 1,2-3 366,4 3 1,0 2-361,3 4 0,1 1-231,2 2 1,1 2 9,-1-2 185,-2 2-240,3 5 1,-5 1 55,4 4 129,-4 0-277,1 3 0,-3-1 147,0 4-377,0-1 70,-4 4 1,-1-3 39,-4-1 0,0 0 89,0 1 1,-4-1-224,-2-3 0,-5-2 18,-1 0-98,-3 0 68,1-4 0,-1 0 173,0-2-982,1-2 605,0 2 1,-2-2-706,5 2-347,-1-2 837,-1-5 1,6 3-764,-2-1 0,3-3 595,1-1 1,1 1 646,4-1 0,0-4 0,0-4 0</inkml:trace>
  <inkml:trace contextRef="#ctx0" brushRef="#br0" timeOffset="-3334">2329 434 8072,'5'0'1955,"3"4"-1243,1 1 0,2 5-33,3 2-1015,-3-2 233,2 2 0,-7-4 189,-1-2 0,-2 2-4,3-2 1641,-4-2-415,2 0-137,-4-4-953,0 0-200,0-4 0,0-1-327,0-4 0,0-4 307,0-1 1,-3 0-86,0-1 1,0 0 39,3-2 0,0-1-91,0 1 1,0 2-24,0 0 1,0 3 44,0-2 1,3 3 100,0-1 120,0 6-31,-3-2-312,4 7 1,-2-2-80,4 3-483,-4 0 0,5 6 335,-4 3 1,3 2-730,-3-2 1,-1 1 328,-2 1 1,3-1-343,0 2 1207,0 2 0,1-5 0,1 4 0</inkml:trace>
  <inkml:trace contextRef="#ctx0" brushRef="#br0" timeOffset="-3033">2550 450 8072,'8'-1'1186,"1"-2"1,0 1-432,0-4 0,3 1-251,-1 0 0,4-3-51,-3 2-671,0-2 239,-3-1 0,-1 3 246,1 0-44,0 1 128,-4-4-155,-1 0-9,-4 0 0,-1 3-618,-2 0 1,-3 4 47,-6-1-66,2 2 265,-2 1 1,0 1 159,0 2 1,-3 2 116,4 4 1,-1 0 82,3 0 1,3 0-176,0-1 0,4 4 321,-1 0 1,2 1-46,1-2 1,0-1 57,0 2 0,1-2 78,2-1-581,2-1 159,4 1 1,0 0-8,0 0 1,0-3-156,-1 0 0,4-3-683,0 2 0,1-3 412,-2 1 0,2-2-748,2-1 1,1 0 477,-5 0 1,5-3-183,-1 0 0,1-3 894,2 0 0,0-2 0,-1-1 0</inkml:trace>
  <inkml:trace contextRef="#ctx0" brushRef="#br0" timeOffset="-2674">2920 371 8072,'-4'-9'0,"3"3"0,-2 0 2290,-2 4-654,4-2-771,-6 4-1018,2 4 213,-4 1 0,1 4 322,2 0 1,-2 0-84,2-1 1,2 1 367,2 0 0,1 3-231,1 0 0,0-1-329,0-2 0,2 0 191,1 0-714,4 0 388,-2-1 1,4-3 134,0-2-372,0-2 271,3-1 1,-1 0-7,4 0-754,-4 0 509,5 0 1,-5-4-281,4-2 1,-4-1 217,0-2 0,-1 0 51,-1 0 0,-1 0 0,-2 0-578,1 1 316,-6-1 207,3 0 0,-3 0 325,2 0-86,-2 4 660,3-2 0,-4 5-154,0-4-215,0 4 0,0-1 135,0 6 601,0 2-592,0 4 0,0 0 143,0 3-70,4-2-134,-3 3 1,6-4 83,-4 3-1021,4-2 543,-2 3 1,3-4-1009,1-1 0,0 0 586,0-2 0,-3 2-1224,0-2 0,0-2 1738,2-1 0,1-2 0,0-1 0</inkml:trace>
  <inkml:trace contextRef="#ctx0" brushRef="#br0" timeOffset="-2505">3070 283 8096,'-3'-22'729,"0"4"0,1 9 1045,5 6 0,2 2-2768,4 1 1,0 0 392,-1 0 1,-2 3-555,0-1 1,-4 5 514,1-1 1,1 2 456,-1 1 0,1 1 183,-1 1 0,2 3 0,4 4 0</inkml:trace>
  <inkml:trace contextRef="#ctx0" brushRef="#br0" timeOffset="-2090">3370 417 8043,'0'-13'934,"0"-2"1,0 3-348,0 0 1,0 2-140,0 1 0,0 3-162,0 0 0,-1 4-402,-2-4 0,-3 4 268,-6-1 1,3 2 233,-3 1 0,1 0-40,-1 0 270,2 4-320,-2 1 0,3 6-342,0 1 0,1 0 67,2-3 0,-1 2-197,5 1 1,-1 0 188,3-3 0,0 0-133,0-1-57,0 1 41,4 0 58,0-4 1,2 0-93,0-2-46,0-2 109,-1 3 0,3-4-367,-2 0 228,2 0-131,0-4 228,1-1 75,0-4 1,-1 0-91,-2 0 290,-2 5-79,-4-4 1,1 7-74,2-2 158,-3 2 1,5 1 61,-2 0 0,-1 0-101,4 0 0,0 1 51,3 2 0,0-1-69,0 4-318,3-4 134,-2 5 1,7-5 166,-3 4-971,3-4 603,1 2 0,-2-4-145,-1 0-811,2 0 775,-7 0 0,5 0-222,-3 0 1,0 0 712,-3 0 0,3-4 0,2-1 0</inkml:trace>
  <inkml:trace contextRef="#ctx0" brushRef="#br0" timeOffset="-1863">3432 230 8043,'0'-9'1256,"4"4"1,3-2-555,5 4-437,4 0-92,-2 3 1,4 0-145,3 0 0,-3 0 163,3 0 1,0 0 122,0 0 0,4 0 32,-2 0-500,-1 0 211,-1 0 1,-3 0 192,-1 0-1547,1 0 460,-4 0 343,2 0-1020,-6 0 444,3 0-676,-8 0 1745,-1 0 0,-8-4 0,-1-1 0</inkml:trace>
  <inkml:trace contextRef="#ctx0" brushRef="#br0" timeOffset="-1451">3599 19 8043,'-5'-4'0,"-3"3"364,7 1-200,-2 5 1,3 8 36,0 1 349,0 3-283,0 5 1,2-2 337,1 7 1,3-6-141,-3 6 1,3-3 213,-3 3 0,4-1-204,-1 1 0,2-2-80,0-1 1,1 0-49,0-3-262,4-1 30,1-2 0,0-2 260,1-1-583,0-2 216,2-4 1,-2 0-206,0-1 0,-2-3 146,2-2 1,2-2-490,-3-1 0,0-4 46,1-2-152,-4-1 389,1-2 1,-3-4-20,0-2 0,-1 0 89,-2 0 0,1-2-162,-4 3 438,0-3-108,-3-1 0,2 5 429,1 1-271,0 2 1175,-3 1-715,0 4-130,0 5-231,0 5 1,0 7 53,0 0 0,1 3 59,2 0 0,1 1 203,2-2-947,2 3 334,-3-3 1,4 0-628,-1-3 0,1 2 398,0-1 0,0-3-710,0-4 0,0 0 216,-1 1 1,1 1-401,0-4 0,3 0 262,-1-3 920,1 0 0,-3 0 0,0 0 0</inkml:trace>
  <inkml:trace contextRef="#ctx0" brushRef="#br0" timeOffset="-913">4190 373 8043,'-4'-14'659,"-2"2"1,2 2-130,1 2 0,-1 2 420,-2 0 1,1 4-875,-1-1 1,0 2 19,-3 1 1,0 0 329,1 0 1,-4 4 150,0 2 452,0 2-625,3 0 0,1 2 220,-1 2-547,4 2 48,-3-1 0,7 3 222,-2-4-569,2 4 225,1-7 1,0 7 16,0-4 1,4-1 149,2-6 0,2 3-309,1-2 1,-1-2 37,1-1-520,0-2 425,0-1 0,0 0-116,0 0-328,-1 0 405,1 0 0,3-4-115,0-2-96,-1-2 218,-2 3 1,-3-5-19,0 1 0,-1-2 37,1 2 0,1 0 89,-4 1 1,2-4-43,-2 0 1,1 0 162,-1 4 0,-2-1-229,2 0 741,2 0-404,-4 4 1,4-2 25,-2 4 583,-2 0-248,3 3-20,0 0 0,0 4-157,2 2 0,1-1 9,-1 1 1,1 0-3,-1 3 376,2 0-364,1-5 1,0 4 251,3-2-375,2 2 13,-4-3 0,6 0-179,-1-2 1,-1-2 135,1 2 1,-1-2-237,4-1 1,-3 0 60,-1 0 0,1 0-9,3 0 1,-2 0-21,-1 0-208,2-4 158,-4 3 1,4-4 47,-2 2-51,1 2 90,-6-3 1,6 4-29,-4 0-204,3 0 113,-5 0 1,4 3-457,-2 0 0,-3 3 236,3-3 0,-2 3-1621,-1-3 414,0-1 191,-1 2 716,-3-3-464,-1 3 633,-4-8 1,-5 2 477,-4-3 0,-3-5 0,-6-4 0</inkml:trace>
  <inkml:trace contextRef="#ctx0" brushRef="#br0" timeOffset="-773">4235 124 8120,'-9'-18'1094,"4"4"1,3 6-1275,4 5 0,6 2-62,4 1-1436,4 0 1049,-3 0 0,5 4-89,0 1 718,3 3 0,-2 1 0,6 0 0,-2 0 0</inkml:trace>
  <inkml:trace contextRef="#ctx0" brushRef="#br0" timeOffset="13924">3167 1158 7850,'0'-9'17,"0"0"0,0 0 1104,0 0-560,0 4-34,0 2-217,0 3 0,-1 0 43,-2 0 0,1 1-129,-4 1 0,0 3 299,-2 4 1,2 3 138,0 0-582,4-1 16,-2 2 0,4-2 296,0 4-387,0-5 112,0 3 219,4-4-541,1 0 202,4-4 1,-1-1-208,1-4 1,3 0 136,0 0 1,0 0-417,0 0 1,-2-4 35,2-2-242,-2-2 422,-2 3 1,0-6-207,-2 3 75,2-3 176,-7 2 1,3 0-63,-4 0 1,0-2-16,0-1 0,-1-1 114,-2 1 1,-2 2-47,-4-1 0,0 1 329,1 1 0,-1 0-99,0 0 950,-4 1-404,7 3-366,-5 1 503,6 4-173,0 0-168,1 0-176,4 0 67,0 0 1,4 3 194,2 0 0,1 1-33,2-1 0,3-2-16,0 1 1,4-1 47,2-1-563,0-3 171,3-2 0,0-4 195,-1 0-669,5 0 373,-2-4 0,-1 3 74,-1-5-721,-3 4 499,0-5 1,-2 5-65,-5-4 1,1 4 13,-6-1 1,-2-1-56,-1-2 1,-2 2-126,-1 2 449,-4-3-122,-1 4 0,-7-6-133,0 5 319,1-1-61,-2 3 1,3 1-192,-2 2 362,-1-2-75,7 8 34,-10-4 0,10 8-115,-6 1 1,4 4 296,2 3 0,1 2 111,2 3 455,2 1-547,-3 4 0,5 0 196,2 5 299,-2-1-465,7 0 0,-3 2 61,4 1 1,-1-2-142,1-1 1,3 3-266,0-6 1,2 4 151,-2-7 1,3 1-130,-3-4 0,-1 0 164,-2-2-1320,0 1 806,-4-6 1,2 3 90,-4-4-1861,4 0 1351,-6-1 0,2-2-95,-3 0-1026,0-4 532,0 2-69,0-4 1387,-3 0 0,-6-8 0,-5-2 0</inkml:trace>
  <inkml:trace contextRef="#ctx0" brushRef="#br0" timeOffset="14100">3254 1112 7991,'0'-18'3044,"0"4"-1980,4 5 0,5 5 7,6 4-1246,1 0 187,2-3 1,4 1-608,1-4 0,1 3 297,2-3 0,-1 3-112,4-3 1,-4 4 148,2-1 1,-5 2-649,8 1 1,-8-3 36,5 0 872,-3 0 0,7 3 0,0 0 0</inkml:trace>
  <inkml:trace contextRef="#ctx0" brushRef="#br0" timeOffset="9697">10 873 8218,'-5'-8'3374,"1"3"-3074,4 9-131,0 5 1,3 10 226,0 2 176,4 1-265,-3 5 1,5-1 145,0 1 453,0-1-484,0 0 1,0-3 369,-1-2-479,1 1 0,0-4 144,0-1-717,4 1 1,-6-8 0,3 2 56,-2-3 0,2-1-65,-4-2 0,-1 1-2871,1-4 1320,-1 0-613,4-3 2432,0-4 0,0-5 0,0-5 0</inkml:trace>
  <inkml:trace contextRef="#ctx0" brushRef="#br0" timeOffset="10259">212 1023 8149,'-9'5'939,"3"0"224,0-2 0,4 0-392,-1 6-32,2-2-394,1 9 0,3-2-351,0 4 1,3-2 81,-3-1 0,3 1 318,-3-4 1,2-1-153,-2-2 0,3 0 245,-3 0 1,1-4 182,-1-2-769,-2 1 202,3-3 170,-4 3-955,0-4 533,4 0 1,-3-1-264,2-2 0,-2-1 231,-1-5 1,0-3-403,0 0 1,0-3 185,0 0 0,-3-1 17,0 1 0,-3-1-118,3 1 241,0-2 99,3 0 0,-3 0-205,0 2 336,0-1-318,3 6 7,0-3 983,0 8-355,0 1 244,0 4 0,1 2-158,2 4 1,1 1 65,2 8 1,2 0-58,-2 2 490,2 1-457,0-1 1,4-2 308,0 0-625,0-4 83,0 5 0,-2-7-207,2 0 0,1 0 127,-1-3 0,2-2-343,-2-2 1,1-1 71,-2-1 0,-1 0-52,2 0 1,1-3-40,-1-3-414,-1-2 399,-2-1 1,0 0-103,0 0-342,-4 1 395,2-1 0,-6-3-16,2 0 1,-1-1 38,1 2 1,-2 1 255,2-2-156,-2-2 1065,-1 5-455,0-4 28,0 8 363,0 1-477,0 12 431,0-2-406,0 10 1,0-2 250,0 4 1,0-1-104,0 1 0,4-3-455,2-1 0,-1 1 46,1 3 1,0-3-820,2-1 1,-2-3 122,0 1-1469,0-2 1346,3-2 1,-1-2-110,-2 0-467,1-4 438,-2 2 867,4-4 0,0 0 0,0 0 0</inkml:trace>
  <inkml:trace contextRef="#ctx0" brushRef="#br0" timeOffset="10493">671 1032 8129,'-5'0'2004,"2"6"1,5 4-186,1 7-1785,4-1 0,-5 7 0,3-4 355,-1 2 158,3-1-268,-6 2 0,6-3 309,-5 1 0,5 2-154,-1-2 1,1 2-129,-1-2 1,2-1-53,-2 2 1,1-3-973,-2 0 0,3-3 237,-2-1-1684,-2-3 1468,4-2 1,-6-1-1653,4-2 1129,-4-2 243,2 0 537,-4-4 0,0-1 440,0-2 0,0-6 0,0-5 0</inkml:trace>
  <inkml:trace contextRef="#ctx0" brushRef="#br0" timeOffset="10780">653 1077 8112,'0'-17'669,"0"3"1,4 2-134,2 6 667,2-2-708,5 7 0,0-1 253,1 4-1433,3 3 498,-3 4 1,2 1 853,-1 2 0,1-1-205,-5 3 1,1 0 1,-3 1 0,0 1-211,0-1 1,-3-1-154,-1 0 0,-3-3 250,1 1-756,-2-2 377,-1-1 1,-1-2 381,-2-1-325,-5 2-10,-2-7 1,-6 6-194,4-4 1,-3 0 38,0-3 0,1 0-135,0 0 0,2 0-52,-3 0 0,4 0-486,0 0 1,1-3 130,1 0-853,0 0 236,4-1 586,1 3-695,4-3 1404,4 4 0,5-4 0,5-1 0</inkml:trace>
  <inkml:trace contextRef="#ctx0" brushRef="#br0" timeOffset="11381">971 1130 8112,'5'-14'431,"0"2"-360,-2 3 1,-2 3 955,2 0 1,-2 3-379,-1-3 1,-1 4-235,-2-1 1,-2 2 31,-4 1-53,-4 0-108,3 4 1,-6 1 70,1 4 567,2 0-532,-3 4 1,6-3-134,-2 5 0,3 0-21,3 2 0,3-2-292,3 0 0,0-1 120,0 0-240,0-1 186,3 0 0,3-4 29,6-1 1,-1 1-87,4-3 0,-4-1-50,4 1-341,0-4 261,2 2 1,-2-4-263,0 0 0,-3-4 194,2-2 0,-3 1-286,1-1 0,-3 0-36,-4-3 21,3 1 244,-7-5 1,3 3-216,-4-2 390,0-1-119,-4 3 0,2-7-152,-4 2 361,1 3-52,-4-5 1,1 6 106,2-3 0,-2 3-60,2-1 817,2 2-488,-3 1 75,6 5-214,-3 0 0,4 5-25,0 2 485,0 1-390,4 5 1,-2 1 135,3 2 184,1 2-293,3-1 0,0 3 208,0-4 0,0 3-83,-1 0 1,1-1-231,0 0 1,-1-3 109,-2 1 1,2-5-271,-3-1 0,0-1 74,1 1-446,-4-3 219,2-3 71,-4 0 128,0 0 1,0-3-163,0-3 0,0-2 100,0-1 1,0-4-348,0-1 1,0-2 31,0 1 240,4-1 63,-3 2 1,3-3-55,-4 2 271,4-1-101,1 6 0,1-3-168,-1 4 266,1 1-204,3-1 1,0 4 106,0 2 0,0 2-25,-1 1 0,1 0-153,0 0 1,1 0 35,2 0-1056,-3 4 732,4 1 0,-4 1-35,0 0-1482,0-4 1225,-4 5 0,2-3-94,-1 2-604,-2-2 1385,4-4 0,-3 4 0,4 1 0</inkml:trace>
  <inkml:trace contextRef="#ctx0" brushRef="#br0" timeOffset="11586">1209 935 8112,'-5'0'0,"2"-3"0,6 0 2416,6 0-1557,1 3 0,6 0 43,-1 0-935,2 0 87,-3 0 1,5 0 219,-1 0 109,1 0-190,-1 0 1,-1 0-436,-3 0 0,5 0 201,-4 0 0,2 0-430,-5 0 1,3 3-11,-3 0-1707,-1 0 1362,-6-3 0,0 0-181,-2 0 38,-2 0 969,3 0 0,-8 0 0,-1 0 0</inkml:trace>
  <inkml:trace contextRef="#ctx0" brushRef="#br0" timeOffset="11842">1314 805 8112,'-5'-5'1509,"1"1"1,5 11-1325,2 2 1,1 5 99,2 1 0,2 5 12,-2 0 1,1 2 98,2-2 677,-4-1-634,3 7 0,-3-5 150,4 3 0,0 1-142,-1-1 1,-2-3-469,0 0 1,0 0 102,3 0 1,0-3-544,-1-4 1,-2-3 234,0 1-1341,-4-2 1050,6-2 1,-7-2-80,2 0-432,2-4-35,-4 6-88,7-7 1,-6 3-149,3-4 357,1 0 942,3-4 0,0-1 0,0-4 0</inkml:trace>
  <inkml:trace contextRef="#ctx0" brushRef="#br0" timeOffset="12253">1650 1103 8104,'-4'-13'0,"2"3"773,-4-2 1,3 6 35,-2 0-355,3 0-168,-6 1 1,3 0 127,-4 2 0,0 2-237,-4-3 1,3 7 312,-5 0 1,1 5-97,0 1 1,-2 1 109,4 4 1,0-2-93,4 3 0,0-2-374,2 2 0,2 2 174,4-3-456,0-1 256,0 0 0,4-1 253,2-1-696,2-3 350,0 0 1,2-6-47,2 4-253,-2-4 240,6 2 0,-5-4-396,4 0 1,-3-4 225,2-2 1,-3-2-302,1-1 1,0 1 0,-4-1 248,3 0 95,-6 0 0,0-1-119,-2-1 348,2 1-47,-4-3 1,3 4 136,-4 0 0,-1 1-72,-2-1 1,2 3 225,-2 0 0,1 4-79,-1-1 1132,2 2-837,-3 1 0,4 1 23,0 2 202,0 2-354,0 4 1,0 0 260,0-1-473,0 1 100,0 4 0,4-3-414,2 1 0,2 2 192,1-1 1,-1 0-393,1-3 0,0-1 109,0 1-696,4 0 0,-6-4 0,3-1-287,-2 0-248,2-3 346,-5 3 1209,4-4 0,-1-4 0,1-1 0</inkml:trace>
  <inkml:trace contextRef="#ctx0" brushRef="#br0" timeOffset="12633">1791 1121 8104,'-3'-8'598,"0"-1"956,0 0-565,3 4-363,0 1-195,0 12 1,0-1-16,0 7 0,0-3 83,0 1 1,0 1-46,0-1 76,0-1-177,0-2 1,3 0 1,0 0-435,0 0 197,-3-5-713,4 4 570,-3-7 1,4 3-227,-2-4 0,-2-1-15,2-2-202,2-2 0,-1-6-66,2-1-599,1 0 641,-2 3 0,1-2-147,0-1 223,-4 0 104,2 3 0,-3 0-101,2 1 426,-2-5 1,4 3 534,-2-2-491,-2 6 731,3-1-538,-4 6 1,1-3 12,1 4 316,-1 4-315,3 0 1,0 5 137,2 0 404,2 4-429,1-3 0,0 3-106,-1-1 0,1-2-8,0 2 1,0-3-778,0 0 1,0 0 205,-1 0-1141,1 0 972,0 0 1,1-2-1,2-1-1464,-3-2 1152,4 0 0,-4-3-64,0 2 854,0-2 0,-1-5 0,1-1 0</inkml:trace>
  <inkml:trace contextRef="#ctx0" brushRef="#br0" timeOffset="13091">2135 1060 8095,'-4'-14'0,"3"1"1915,-7 4-877,7 1-1577,-2 3 429,3 1 0,-3 5 57,0 2 966,-4 2-525,6 3 1,-7 1 159,2 0 275,2 4-411,-4 0 0,7 2-128,-2 0 1,2-1-49,1 0 0,0 2-233,0-4 1,0 2 82,0-2-93,4 0 62,1-3 0,4 0 299,0-1-495,0-3 133,3-1 1,1-4-28,2 0-394,2 0 323,-4 0 1,5-1-141,0-2 1,-1-2 100,1-3 0,-1-2-93,1-2 1,-1 2-113,-3-2 20,3 3 125,-7-4 0,2 3 33,-6-2-215,1 3 158,-6-4 0,3 3-15,-4-2 250,0 2-45,0 2 0,-4 0-187,-2 2 553,-1-2-241,-2 7 1,0-3 59,0 4 1,-1 1-85,-1 2 0,1 0 491,-2 6 1,2-2-39,1 4 710,5-1-765,-4 3 1,7-3 139,-2 2 42,2-3-298,1 4 0,1-4-294,2 0 1,3 0 35,5-4 0,0 0-89,4 1 0,1-3 101,4 3 1,0-4-1199,3 1 1,1-2 126,2-1-1727,1 0 1749,-5 0 1,5 0-130,-1 0-472,1 0 658,3 0 894,-4 0 0,5 0 0,0 0 0</inkml:trace>
  <inkml:trace contextRef="#ctx0" brushRef="#br0" timeOffset="16508">4014 717 7991,'3'-9'0,"0"0"624,0 4-6,-3 1-270,0 4 0,0 5-113,0 4 0,0 8 434,0 6 0,-3 9-207,0 4 0,-7 1 46,1-2 1,-2 4 99,2 3-35,1 1-260,-5 1 1,3-4 140,-2-2-283,-1-2-2,3-4 1,-3-3 169,4-5-687,4 1 320,-3-10 1,7 5-632,-5-9 0,4 1 378,-1-3 0,2-3-1344,1 0 725,0-4-1422,4 1 1048,1-3 1274,3 0 0,9-3 0,2-2 0</inkml:trace>
  <inkml:trace contextRef="#ctx0" brushRef="#br0" timeOffset="16935">4428 926 8034,'4'-8'0,"-3"-1"0,2 0-1265,-2 0 948,-1 0 1,0 3 316,0 0-223,0 5 202,-4-7 1,-1 7 960,-4-2 0,-3 2-417,-3 1 1,-2 4-283,0 2 1,-2 2-82,-2 4 1726,3 2-1168,-4 7 1,8-1 40,-1 4-209,0-1-257,1 0 0,3 2 70,5-1 0,2-3-133,4 0 0,0-3-114,0 0 0,4-1 287,2-3-603,5 3 212,-1-7 0,8 3 225,0-5-1157,-1-3 686,5 3 0,-4-7 67,3 2-1896,-2-2 1354,2-1 1,-3 0-380,-1 0 1,-2-3 500,0 0 1,-1-3-288,0 3 1,-1-4 873,-4 2 0,0-3 0,3-1 0,2 0 0</inkml:trace>
  <inkml:trace contextRef="#ctx0" brushRef="#br0" timeOffset="17242">4586 1094 8034,'-5'6'787,"2"0"0,2 2-211,1 4-339,0 4 1,0-5-1,0 2 224,0 0-95,4-1 1,-2 0 0,4-1 220,1 0 1,-2-4-299,1-1 1,-4-1-85,4 1 168,-4 2-633,2-7 237,-4 2 246,4-3-265,-3 0 0,3-3 194,-4-3-555,0-6 0,0 2 1,0-3-163,0 1 0,0-2 275,0-4 0,0 1 108,0-1 1,0 0-2,0 1 262,0-5 1,0 4-1,1-2-165,2 4 131,-2 0-26,7 10 1,-7-6-379,2 6 202,2 2 0,-3 0-650,3 4 1,-2 1 349,3 2 0,-3 2-476,3 4 1,-3 0 932,3 0 0,-3 0 0,3 3 0,-4-2 0,6 3 0,-4-5 0</inkml:trace>
  <inkml:trace contextRef="#ctx0" brushRef="#br0" timeOffset="17405">4799 1095 8034,'0'9'1218,"4"0"0,-3-1-935,1 1 1,2 0-25,-1 0 0,3 0-199,-3-1 1,3-2 244,-3 0-502,0 0 1,0 3 107,0 0-1776,0-4 1276,-3-1 1,1-2 104,2 1-685,-2 0 1169,3-3 0,-1 0 0,2 0 0</inkml:trace>
  <inkml:trace contextRef="#ctx0" brushRef="#br0" timeOffset="17620">4737 980 8091,'0'-9'-210,"0"1"0,4 3 1143,2 2 0,4 2 1,2 1-965,0 0 70,1 0 1,-2 0 343,3 0 314,1 0-347,3 0 0,-1 0-66,1 0 1,-2 0-29,-1 0 0,2 0-925,-2 0 1,0 3 456,0 0 1,-2 0-1133,-5-3 0,1 0 147,0 0 109,-4 0 520,3 0 568,-7 0 0,3 0 0,-4 0 0</inkml:trace>
  <inkml:trace contextRef="#ctx0" brushRef="#br0" timeOffset="18021">4834 805 8169,'6'13'168,"0"1"1,-1 3-195,0 1 1001,3-1-553,-3 5 1,4-3 237,0 5 456,0-1-664,3 0 0,-2 2 20,2-1 0,1-2-166,-2-2 1,2 2-251,-1-2 0,-1 0 134,3-5 1,-3 0-269,1-3 0,-2-1 37,-1-5-478,-1 1 419,1-6 0,0 3-73,0-4-810,-4 0 644,3 0 1,-4-4-67,5-1-690,-4-3 680,3-1 1,-4-3-582,2 0 464,-2-3 229,0 5 1,-3-7-17,2 3 1,-1 0-36,1-1 442,-3 4-159,4-1 1,-4 3-232,0 0 1810,0 4-1181,4 1 825,-3 4-759,3 4 0,-1 4 679,0 4 0,1 3-424,-1 0 0,1-1-310,2 0 1,2 0-104,-3 1 1,3-1-522,1-3 0,-3-1 240,0 2-1886,0-2 761,3-1 676,-1-1-2064,1 1 2559,0-4 0,0-1 0,0-4 0</inkml:trace>
  <inkml:trace contextRef="#ctx0" brushRef="#br0" timeOffset="18203">5115 935 8105,'-6'-15'0,"0"1"0,4 3 1525,2 7-945,5 4 0,1 0 98,0 0-2605,0 0 1319,-1 0 1,0 3 78,-2 0 0,-2 4 201,2-1 1,1 2-234,-2 4 561,5-2 0,-2 7 0,4-4 0</inkml:trace>
  <inkml:trace contextRef="#ctx0" brushRef="#br0" timeOffset="19299">5486 1067 7971,'0'-12'778,"0"2"-408,0-3 1,1 5-1083,1 2 379,-1-1 848,-1 2 0,-4-3-61,-5 2 0,0 2 71,0 4 1,-3 0-50,1 0-414,-1 4 106,3 1 0,-3 4-175,0 0 0,1 2 126,2 1 1,3 1-3,0-1 0,4-2 80,-1 5 1,2-4-158,1 1 1,4 0-33,2 0-276,2 0 185,1 1 0,2-4-48,1 3 0,1-5 159,-1-1 0,0-1-565,3 1 0,2-1 220,-2-3 0,-2-1-288,2 2 1,0-2-36,2-1 178,-3-4 130,3 3 0,-5-6-127,3 1 565,2-2-156,-7-1 0,2-1-263,-3-1 368,0 1-53,0-3 0,-3 1 202,0 0 0,-5 0-144,2 0 0,-3 2 121,-3-2 0,-1 0 82,-5 0 0,0 3 79,0 3 1,0 4-30,0-1 219,1 2-276,-1 1 0,0 1 47,0 2-101,0 2 1,3 5 0,1 1 241,-2 1 1,2 0-149,-1 0 0,4-2-40,-1 2 0,2-3-9,1 0 0,0 0-236,0 0 0,1-3 30,2 0-281,-2-4 212,7 1 0,-6-3 164,4 0-386,0 0 174,2 0 1,-2 0-108,0 0 1,0-3-70,3-3-262,0-2 1,-1-1 44,1 0-184,-4 0 390,3 4 1,-7-2-206,2 1 289,2-2-148,-4 3-19,3-3 664,-4 7-208,0-3 208,0 4-255,0 0 1,0 4 230,0 2 0,0 2-34,0 1 603,0 0-551,4-1 1,-2 4 204,4 0-572,-1 0 178,4-4 1,0 1 140,0 0-718,0-4 363,-1 3 1,4-7-394,0 2 1,1-2 272,-1-1 1,-3 0-211,3 0 1,1-3-34,-1 0-541,-1-8 596,-6 5 0,3-7-313,-2 5 637,-2-5-33,4-1 1,-7-3-256,2-1 347,2 0-48,-5 1 0,4-1 52,-4 0 0,-1 1-17,-2-1 1,2 0 248,-5 1 0,3-4-97,-3 1 0,1 2 41,-1 3 0,-1 2 98,4-2 361,0 6-142,3 1-156,-4 7-102,3-3-107,-2 4 0,3 5 215,0 4 1,-3 2-48,0 6 1,0-1 195,3 5 1,0 0 235,0 0-321,0 3-125,0-1 1,4-1 87,1-1-24,-1 2-139,4-5 1,-3 1 140,4-5-566,0 1 228,0-1 0,-1-1-213,1-5 0,0 0 148,0-2 1,0 1-314,0-4 1,2 0 74,1-3-612,0 0 577,1-4 1,-4 2 24,3-4 0,-2-1-81,-1-4 1,0 1-10,-1-2 1,0-1 104,-2 1 0,1-2 157,-4 2 0,0-4-81,-3 2 1,0 1 436,0 1 0,0 2-189,0 2 1111,0 3-433,0-3-382,0 7-134,0-3-36,0 4 1,0 4 441,0 2 1,0 3-170,0 2 1,3-1 122,0 2 1,3 1 93,-3-2-1029,3 1 365,-1 1 1,5-3 184,2 1-1543,-2-1 976,2-1 1,-3-3 102,0 0-1927,0-4 1426,0 6 0,-3-7-944,-1 1 1748,1-1 0,3-1 0,0 0 0</inkml:trace>
  <inkml:trace contextRef="#ctx0" brushRef="#br0" timeOffset="19531">6025 962 7971,'3'-9'1008,"2"4"0,8 1-337,2 4-654,1-4 0,3 3 1,1-2 525,0 2 0,1 1-120,-4 0 0,4 0-68,0 0 1,-1 0-93,-2 0 0,-1 0-476,1 0 0,0 0 216,-1 0-810,-3 0 0,2 0 0,-4 0 68,-2 0-1671,-4 4 656,2-3 1754,-7 3 0,3-5 0,-4-2 0,-4 2 0,-1-3 0</inkml:trace>
  <inkml:trace contextRef="#ctx0" brushRef="#br0" timeOffset="19774">6183 778 7971,'-5'0'-769,"1"4"659,4 2 1247,0 6-701,0 2 0,0 3 316,0 1 0,3 0-277,0-1 0,3 1 417,-3 0 1,4 0-71,-1 3-273,2-3-246,-3 4 1,2-4 141,-1-1-836,2 1 367,1-4 0,-3 1 129,0-3-1279,0 0 887,-1-3 1,1-1-1101,-3 1 1,3-3 696,-3 0 0,1-4-1935,-1 1 2160,2-2 1,4-1 464,0 0 0,-1-4 0,1-1 0</inkml:trace>
  <inkml:trace contextRef="#ctx0" brushRef="#br0" timeOffset="20162">6360 1024 9993,'0'9'1,"0"0"311,0 0-739,0 0 316,0-1 0,0 1 1080,0 0-570,4 0 1,0-1-113,5-2 1,0 0 33,0-3-875,0 0 479,0-3 0,-1 0-21,1 0-523,0 0 470,4-4 1,-3 2 0,1-3-89,-1-1 106,-1-3 0,-1 0-266,-2 0 1,2 0 67,-3 1 1,-1-1 210,-1 0 1,1 0-147,-1 0 758,0 1-395,-3 3 1,1-2 35,2 4 672,-2 0-269,3 3-250,-4 0-2,0 0 1,0 5 55,0 4 814,0-1-624,0 9 0,0-6 238,0 4 1,0-2-307,0 2 1,0 2 4,0-3 0,1 0-21,2 1-368,-2-4 16,3 5 1,-1-6 294,0 2-1099,0 1 584,-3-3 1,2 3 109,1-4-518,0 0 88,1-4-955,-3 2 1,6-2 651,-4 4 0,3-3-820,-3 0 1,4-4 215,-1 1 1351,1 2 0,6-4 0,1 3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0:47.304"/>
    </inkml:context>
    <inkml:brush xml:id="br0">
      <inkml:brushProperty name="width" value="0.04286" units="cm"/>
      <inkml:brushProperty name="height" value="0.04286" units="cm"/>
      <inkml:brushProperty name="color" value="#AB1A01"/>
    </inkml:brush>
  </inkml:definitions>
  <inkml:trace contextRef="#ctx0" brushRef="#br0">239 229 8182,'-8'-8'0,"3"2"601,-4 0 0,0 3-132,3-3 0,-2 4-486,-4-1 1,-1 2 16,-2 1 1,-1 0 466,1 0 0,-2 4 181,0 2 757,-1 2-859,4 5 0,-1-3 256,3 5-161,0 4-332,7-1 1,-2 4-139,4-5 0,1 1 50,2 0 1,3-5-264,3-1 0,3 1 106,3-1 0,-1-3-288,3-4 0,2-3-31,5 1 1,-3-2-177,3-1 1,0-1-774,0-2 1,3-3 509,-4-5 0,1 0-496,-4-4 0,-3 3 524,-2-2 0,1-1-95,-2-3 1,-2-2 760,-3-1 0,-4-3 0,6 1 0,-3-3 0</inkml:trace>
  <inkml:trace contextRef="#ctx0" brushRef="#br0" timeOffset="205">292 18 8182,'-10'-8'228,"-2"2"0,5 2-91,-2 4 0,5 0 924,-1 0 1,3 4 25,-1 2-866,2 6 1,1 2 0,0 6 160,0 1 1,1 3 61,2 0 1,2-2 196,3 2 0,1-1-183,0 4 1,0-2-361,0-1 1,-3-2 25,3-1 0,-5-3-469,5 3 0,-2-5 259,2-2-1339,0-3 993,-5 2 1,3-4-64,-4-1 1,3-2-1092,-3 0 267,4-4 0,-5 2 117,4-4 1202,-4 0 0,2 0 0,-4 0 0</inkml:trace>
  <inkml:trace contextRef="#ctx0" brushRef="#br0" timeOffset="593">397 345 8182,'6'0'1300,"0"0"0,0 0-405,3 0 0,1 0-19,1 0-1427,-1 0 416,7 0 0,-6 0 45,3 0 815,-3-4-405,6-1 1,-4-4 75,1 1 0,2 2-157,-4 0 0,-1 0-585,-2-3 0,0 0 214,0 1 0,-4-1-476,-2 0 1,-2 0 177,-1 0-13,0 0 271,0 1 0,-4 2-172,-2 0 177,-2 4 36,-5-2 1,1 1 294,-3 0 0,-2 1-88,3 5 1,0 3 208,-1 6 1,1-2-8,0 1 778,1 3-661,4 0 1,4 1 71,2 3 420,-2-2-501,4 1 1,-2 0 326,3-2-111,0-3-285,3 5 1,-1-7-242,4 2 1,0-3 127,3 0 1,3 0-174,0 0 1,0-1 142,0-2 0,-1-1-728,3-3 1,-2-1 36,3 2-1605,0-2 1339,-2-1 0,3 0-785,-4 0 0,2-3 789,-2 0 0,1-2-198,-1 2 0,-2-3 391,1 3 0,0-4 586,1 1 0,-2-2 0,1-1 0,-1-3 0,-1-2 0</inkml:trace>
  <inkml:trace contextRef="#ctx0" brushRef="#br0" timeOffset="974">777 378 8182,'8'-8'0,"-2"-4"-44,0 0 1,-3-1 212,3 2 0,-4 0 564,1-4 1,-2 4 260,-1 0-427,0-3 1,-1 4-47,-2-2 0,-1 5-23,-2 1 1,-2 5-36,3-2 311,-7 2-377,2 5 1,-4 0-38,2 5 1,3 4-116,-3 2 0,2 1 196,1 2 0,0 0-121,1-1 1,3 0-252,2-2 1,2 1 180,1-1-575,0-2 311,4-1 1,-2-3-42,4 0 0,-1-1-50,4-2 0,0-2-325,0-4 1,0 0 183,0 0 1,-1 0-395,1 0 0,0-4 214,0-2 0,0-2-240,-1-1 1,1-2-41,0-1 370,0 0 0,-3 0 0,-1 0-5,-1 2 1,0-3 91,-1 1 0,-3 0-149,3 4 698,-2-1-279,-1 4 0,0 0 1829,0 2-1051,0 2-64,0 5 1,-3 3-211,1 8 1,-1-4 134,3 4 1,0-3 26,0 2-1350,0-3 591,4 6 1,-3-7-27,5 1 1,0-1-160,3-1 1,0-1-1189,0-2 1,0 1 612,-1-4 0,1 0-629,0-3 0,0 0 199,0 0 1262,-1 0 0,5-4 0,1-1 0</inkml:trace>
  <inkml:trace contextRef="#ctx0" brushRef="#br0" timeOffset="1265">1006 364 8182,'-9'0'2597,"4"1"-1338,2 2-1057,2 5 12,1 2 0,0 3-92,0-4 1,0 3-247,0-1 440,4 1 0,-2-3-71,4 0 0,-4-3 757,1-1-573,2-3 1,-3 2-668,4-4 152,-4 0-222,2 0 309,-4-4 0,0 0 223,0-5-576,0-4 288,0 3 0,0-6-15,0 1 1,0-2-70,0 0 0,0-1 356,0 0 0,0 1 88,0-1 219,0 4-276,0-2 0,0 5 34,0-4-586,0 4 202,0 3-956,0 0 561,0 7 356,4-7 0,0 7-39,5-2-957,0 6 706,4 2 1,1 1-2086,3 0 2525,5-1 0,0 4 0,5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19.258"/>
    </inkml:context>
    <inkml:brush xml:id="br0">
      <inkml:brushProperty name="width" value="0.04286" units="cm"/>
      <inkml:brushProperty name="height" value="0.04286" units="cm"/>
      <inkml:brushProperty name="color" value="#AB1A01"/>
    </inkml:brush>
  </inkml:definitions>
  <inkml:trace contextRef="#ctx0" brushRef="#br0">18 405 8039,'-6'0'1011,"0"0"-301,4 0-650,-2 0 333,4 0 441,0 0-650,4 0-17,1-4 1,4 2 167,0-4-170,4 0 3,0 1 0,5-3-372,0 3 0,-4-3 142,1-1 1,-1 1-590,0 2 1,-2-2 374,-6 2 1,1 2-289,-4-2 0,0 3-73,-3-3 261,0 0 190,0 1 1,-4-2-7,-2 4 0,-3-3 137,-3 3 1,2-2 471,-5 2 0,3-1-210,-3 1 1,4 2 503,-4-2 1,4 2-314,-1 1 0,3 4 270,0 2 1,1 2 84,2 0 56,-2 1-427,7 0 1,-3 4 179,4 1-134,0-1-156,0 4 0,4-6 131,2 3 76,2-3-182,1 6 1,3-7-163,-1 1 0,6 1 124,1-3 1,-1 1-411,4-7 0,0 2 192,0-2-1096,4 0 737,-3-3 0,2 0 59,-1 0-977,-3-4 792,1 0 1,-3-2-231,0 0 1,-1 0 217,1-3 1,-3 0-11,-1 0 1,-3 0-61,1-3 453,-2 2-21,-2-3 0,-2 4-251,0-3 429,-4 2-168,2-7 1,-4 8-184,0-3 614,-4 2-300,-1 1 1,-4 1 188,1 2 1,-2 0-129,-2 3 0,2 0 549,-2 3 1,0 0-291,0 0 1,-1 5 356,1 3 0,3 1 16,-3 3 35,2 2-369,1-4 0,4 5 76,2-3-335,2 4 26,1-7 0,0 7-187,0-4 1,1 0 146,2-4-124,2 1 1,4-1 7,0-2 0,0-2-469,0-4 0,-1 0 89,1 0-561,0 0 596,0 0 1,0-3-73,-1 0-412,1-4 461,0 2 1,-3-4-267,0 1 229,-4-1 208,6 0 1,-7 0 37,2 0 1,0 1-69,0-1 1,0 0 419,-3 0-115,0 0 802,0 4-371,0 1-331,0 1 504,0 2 0,0 4 383,0 9 1,0 4-403,0 2 1,3 0 30,0 3 1,0-2-261,-3 5 1,3-4-46,0 4 1,3-4-62,-3 0-593,4-5 219,-6 1 1,7-6 240,-3 2-1098,-1-2 724,4-1 1,-6-3-1295,4-1 0,-3-3 652,3 1 0,-3-2-576,3-1 1,-3 0 501,2 0 1,0-4 196,1-2 1,2-2 34,-2-4-549,-2 2 1195,4-7 0,-7 4 0,3-5 0</inkml:trace>
  <inkml:trace contextRef="#ctx0" brushRef="#br0" timeOffset="307">591 325 8039,'-4'-4'702,"2"-3"-602,-3 4 1382,3 0-904,-2 7 1,4 1 108,0 3-193,0 5-321,0-3 0,0 7 344,0-3 1,0 0-110,0 1 1,1-3 21,2 2 1,-1-3 48,3 1-338,1-2 32,3-2 0,1 1 173,2 0-251,-3-4 107,4-1 0,-3-4-257,2 0 1,-2 0 113,1 0 1,2-4-234,-1-2 1,0-2 21,-4-1-333,1 1 332,0-5 1,-3 2-102,0-4-101,-4 5 192,2-7 1,-4 4-77,0-2 146,0-1-10,0 6 0,-3-4-179,0 3 0,-1 1 52,1-2 0,2 5-348,-2 1 1,-1 3-355,1-3-613,0 4 793,3-1-651,0 3 325,0 0 1078,4 0 0,1 3 0,4 2 0</inkml:trace>
  <inkml:trace contextRef="#ctx0" brushRef="#br0" timeOffset="485">865 273 11752,'0'8'1980,"0"1"-1180,0 0 0,0 3-22,0-1-288,4 1-187,-3-3 0,3 0 100,-4 0-1155,0 0 618,3-1 0,-1 1 111,4 0-1860,-4 0 1337,6 0 0,-3-3-592,4-1 1,-3-3 66,0 1 1071,3-2 0,1 3 0,3 1 0</inkml:trace>
  <inkml:trace contextRef="#ctx0" brushRef="#br0" timeOffset="701">1094 299 8094,'-8'2'0,"2"4"3249,2 0-2131,4 10 1,0-2-11,0 4-1050,0-1-3,0 1 0,0 0 772,0-1 0,-3 1-277,0 0 1,1-1-29,2 1 1,0 2-216,0 1 0,0 1-633,0-2 1,0-2 248,0-1-2216,0 1 1601,0-8 0,1 3 126,1-5-2354,-1-3 1838,3 3 1,-3-7 1081,2 2 0,-2-2 0,3-1 0</inkml:trace>
  <inkml:trace contextRef="#ctx0" brushRef="#br0" timeOffset="957">1006 308 8004,'5'-8'430,"2"2"54,-4-6 0,6 3-161,0 4 162,6 1-263,-1 4 1,3 0 34,1 0-403,-1 4 207,1-3 0,-1 6 613,-3-1 1,2 5-221,-4 1 1,-1 3 2,-5-4 1,0 5-172,-3-1 0,0-2-216,-3 2 0,-1-4 185,-2 1-195,-2 1 26,-3-7 1,-5 6 253,-2-6-342,2-2 32,-3 4 0,2-7-762,-4 2 1,4-1 394,-1 0 1,4-1-1022,0 2 1,1-2-174,1-1 1531,4-4 0,-3-4 0,3-6 0</inkml:trace>
  <inkml:trace contextRef="#ctx0" brushRef="#br0" timeOffset="2047">1307 334 8078,'-5'13'1692,"2"2"0,5-2-1257,1 2 1,3-1-218,-3 1 0,-1-3 455,-2-3-221,4 0 613,-3 0-136,3 0-266,-4-5-1128,0 0 364,0-4 224,0 4-170,0-3-348,4-5 0,-2-3 249,4-7 1,-3 3-573,3-1 0,-3 0 12,3 0-352,-4-4 599,2 2 1,-1 0-165,-1-1 243,1 4 204,1-5 1,-3 3-236,2-2 485,2 2-194,-4 5 204,3-1-203,-4 0 582,0 4 0,0 5-96,0 6 937,0 2-845,0 1 1,0 0 61,0 3 589,0 2-650,4 3 1,-2-2 254,4 0-413,-4-4-126,6 1 0,-6 0-38,3 0 1,1-1 124,3-5 1,0 1-295,0-1 1,0-2 64,-1-1-748,1-2 556,0-1 1,0 0-84,0 0-589,0-4 550,-1 3 1,1-7-184,0 2-192,0-1 382,0-6 0,-4 3-152,1-2 1,-3 3 41,3 0 1,-4-3 122,1 0 1,-2 0-112,-1 4 346,4-5-13,-3 3 0,3 0-285,-4 4 949,0 1-374,0 0-157,0 1 562,0 4-456,0 0 1,0 4 765,0 1 0,0 3-436,0 1 0,0 3 144,0 0 1,1 3 78,2 0 9,-2-2-411,7 3 0,-6-5 118,3 4-490,1-4 147,3 1 254,0-3-798,4 0 389,-3-4 1,2 2-771,-3-4 0,1 0 410,2-3 1,-2 0-637,5 0 1,-3-4-29,3-2 222,-5-2 452,3 3 0,-4-6-217,0 3 132,3-3 272,-6 2 1,6-1-191,-6-2 314,-2 3-25,4-8 1,-7 7 108,2-2 1,-2 0-107,-1 0 0,-1 1 400,-2 5 1,1-1-56,-4 4 152,4-3-244,-6 5 1,3-3 44,-4 4 238,1 0-209,-1 4 0,-3 1 148,0 3 285,0 5-367,4 1 0,-1 0 215,0 1 1,3-3-125,0 3 0,4-4-325,-1 4 0,2-4 168,1 1-494,0-3 212,4 0 0,-2-3 203,4 0-340,0-4 155,7 2 0,-2-4-17,3 0-632,-3 0 417,6 0 1,-7-1-362,5-2 0,-3 1 219,3-4 0,-2 0 3,2-3 1,-2 1-178,-4-1 515,-1 0-105,1 0 0,0 3-5,0 0 0,-3 1-160,0-4 11,-4 4 828,1-3-271,1 7 581,-3-3-377,3 4 370,-4 4 0,-3 1-20,0 4 21,0-4-141,3 2-121,-3-2-591,2 4 461,-3 0-290,4-4 46,0-1 1,1-1-273,2 0 0,-1 0 15,3-3 0,1-1-434,3-2 0,3 2 99,0-2-767,-1-2 760,-2 4 0,0-6-66,0 4 78,0-4 107,0 2 1,-1-1 122,1 1 0,0 3 86,0-1 1,-1 1 452,-3-1 0,3 2-234,-2-2 1,-1 2 420,1 1 1,0 0-62,3 0 94,0 4-339,-5-3 1,4 4 226,-2-2-1577,6-2 804,-6 6 1,6-6 121,-7 2-1003,3 2 583,1-4 603,-4 3 0,3 0 0,-3 1 0</inkml:trace>
  <inkml:trace contextRef="#ctx0" brushRef="#br0" timeOffset="2248">2144 228 8025,'6'-10'0,"3"1"2500,-2 6-1590,10-1 0,-3 4 2,7 0-1217,-2 0 277,6 0 0,-5 0 61,3 0 1,-3 0 142,0 0 1,2 3-132,-1 0 1,-1 0 232,-2-3-940,-5 0 0,3 0 0,-4 0 190,-1 0-2056,-2 0 2528,-4 0 0,3 0 0,-3 0 0</inkml:trace>
  <inkml:trace contextRef="#ctx0" brushRef="#br0" timeOffset="2457">2286 63 8017,'-9'0'0,"4"1"1602,2 2 0,2 6-97,1 5-605,0 3-519,0 5 1,0-4 213,0 3 23,0-3-323,0 0 1,0 0 310,0-1-198,0 1-223,0-4 1,0 2-823,0-1 1,0-1 469,0 0 0,3-3-1581,0 1 1,4 1 519,-1-2 0,2 1 1228,4-3 0,2-4 0,4-1 0</inkml:trace>
  <inkml:trace contextRef="#ctx0" brushRef="#br0" timeOffset="4518">2946 257 8083,'5'0'583,"-1"0"60,-4 0 210,0 0-574,0 4 0,-1 1 379,-2 4 0,-2-2 50,-4-1-70,0 6-311,1-10 1,-4 13 125,0-7-184,-4 3-93,7-6 1,-8 3-10,2-2 0,3-1 82,0 1 1,2-4-325,1 1 0,3-2 155,0-1-839,4 0 425,-1 0-1109,6 0 955,2-4 0,4-1-47,0-4-203,0 0 407,4 0 0,-4-3-35,3 1 1,-2-4 83,-1 3 0,0-3 238,-1 0 0,0 1-127,-2-1 0,-2 4 314,-4-4 0,0 4-102,0-1 1180,0 7-844,-4-3 1,-1 7-45,-4-2 795,1 2-708,-1 1 0,0 1 250,0 2 0,0 2-187,0 4 0,2 2-78,1 1 1,-1 3-54,4-4 72,0 5-124,3-6 0,4 6 53,2-5-531,2 5 199,0-6 0,5 6 287,2-5-1601,2 1 940,0-3 1,1 0-1183,-1 0 1,4-1 733,0 1 1,0-3-282,0 0 1,-2-3 1081,5 3 0,-1-4 0,4 2 0</inkml:trace>
  <inkml:trace contextRef="#ctx0" brushRef="#br0" timeOffset="4770">3396 290 10873,'0'13'1386,"0"2"0,0 4-896,0 2 0,1 0-164,2 0 0,-2-1 26,2 3 1012,-2-3-836,-1 5 1,3-2 305,0 3-449,0-3-135,-3-2 1,0 0-883,0-1 0,0-3 321,0-5-2167,0 1 1293,0-3-877,0 3 793,-4-8-317,3-1 677,-3-8 909,4-1 0,-4-4 0,-1 0 0</inkml:trace>
  <inkml:trace contextRef="#ctx0" brushRef="#br0" timeOffset="5039">3264 289 8053,'4'-18'0,"1"3"0,4 8 1375,3 4 0,6 2-845,5 1 0,2 0-806,-2 0 1,6 1 198,-3 2 1204,-1-2-709,0 7 1,-6-2 169,1 5 70,-5-1-339,2 7 0,-8-6-246,3 3 1,-3 0 83,-3 1 1,-2-2-348,-4-5 1,-1 4 197,-2 0 0,-3-1-85,-6-5 1,-2 1 39,-3-1 1,-4-2 7,1-1 0,-1-2-111,3-1 1,1 0-120,-1 0 0,1 0 73,3 0 0,-2-3 131,4 0 1,2-4 121,4 1-67,-2-1 0,3-6 0,-4-1 0</inkml:trace>
  <inkml:trace contextRef="#ctx0" brushRef="#br0" timeOffset="5276">3572 97 8009,'5'-5'1836,"3"1"-1163,-3 8 1,4 4-114,0 4 1,0 4-266,3-2 1,-5 6 156,2 0 0,-2 1 216,1-3 341,-3-1-594,3 5 0,-4-4 220,2 3-651,2-2 215,-7-6 0,6 4 142,-4-2-1359,3-3 799,-5 1 1,6-4-2173,-4 0 1836,0 0 1,-2-2-1357,2-1 555,-2 2 1356,7-7 0,-3 3 0,4-4 0</inkml:trace>
  <inkml:trace contextRef="#ctx0" brushRef="#br0" timeOffset="5695">3916 299 8009,'-8'-14'0,"3"2"1906,-3 3-515,7 0-975,-7 4 1,6-2-190,-4 4 1,0 0-77,-3 3 0,0 1 49,1 2 1,-4 0 402,0 6 0,-2-2 49,6 5-101,-3 1-231,6-3 1,0 6 101,2-5-660,2 5 234,1-6 1,0 6-199,0-5 1,4 1 227,2-3 0,1-3-394,-1 0 1,4-1 21,-1 1-187,2-3 336,-2-3 0,0 0-239,-1 0-421,5 0 468,-3 0 0,3-3-129,-4-3 84,-5-2 127,4-1 1,-3 0 230,4 0 0,-3 1-96,0-1 0,-3 0 202,3 0 1,-4 0-14,1 0 877,-2 1-384,-1 3 96,3-3 447,-2 7-627,3-3 236,-4 4-315,0 0 0,0 4 265,0 2 0,0 2-177,0 0 0,3 2-462,0 2 1,4-2 73,-1 2-423,-2-3 0,3 0 0,-3 0 148,1 0-555,-4-4 172,7 3 241,-7-4-1813,7 1 1302,-7 3 0,4-7-1159,-2 2 2040,-2-2 0,7-5 0,-3-1 0</inkml:trace>
  <inkml:trace contextRef="#ctx0" brushRef="#br0" timeOffset="6100">4066 290 8009,'-5'0'4550,"1"0"-4380,4 4 1,0 1 170,0 4-23,0 0-147,0 3 0,0-2 134,0 2 1,0-2 131,0-1 1,0-4 67,0 1 0,0 0 218,0 3-1004,0-4 0,1 2 232,2-4-467,-2 0 1,4-3 358,-2 0-799,2 0 669,0-4 1,3 2-86,-2-4-1020,1 0 771,2-3 1,-1 0-6,-2 1 0,2-1 234,-2 0 0,1 0 84,-2 0 0,3-3-62,-2 1 401,-2-1-73,4-1 0,-3 3-356,4-1 1039,-1 1-430,-3 1-198,3 0 1718,-7 4-601,3 1-448,0 4 0,-3 4-228,2 2 1,-1 3 478,1 3 1,-2-1-102,2 3-297,-2-3-249,3 6 0,-2-5 189,3 3-672,-3-2 208,6 0 0,-6-4 224,4 3-1094,-4-2 707,6-1 0,-6-3-1061,4 0 1,-3-4 594,3 0 0,-3-1-292,2-1 0,-2 0-58,3 0-733,0 0 1701,-1-3 0,7-2 0,-2-4 0</inkml:trace>
  <inkml:trace contextRef="#ctx0" brushRef="#br0" timeOffset="6387">4304 18 8009,'0'-9'2440,"0"4"-2197,4 1 1,-2 11 97,4 2-4,0 5-167,-1 0 1,2 7 228,-4-1 716,0 1-667,-3 1 1,2-1 225,1 3 330,4 1-563,-6-6 1,7 5-73,-2-3 0,2-1-142,1-2 1,-3 0-473,-1-1 1,0-2 185,1 0-426,2-5 380,-7-1 157,3-1-1695,-4-3 369,0 0 417,0-1-753,0-4 347,0 0 155,0-4 1,0 2 508,0-4 0,-3-1 599,0-5 0,-8-1 0,1-5 0</inkml:trace>
  <inkml:trace contextRef="#ctx0" brushRef="#br0" timeOffset="6583">4199 176 8009,'-4'-4'2379,"1"3"-1309,6-2 0,5-1-601,7 1 0,6 0-112,2 3 0,3 0-16,0 0 422,1-4-413,-5 3 0,3-3 271,-5 4 0,4-3-180,-4 0 1,4 0-482,-4 3 0,4-1 43,-4-2-1247,1 2 968,-3-3 1,-2 4 196,-1 0-1124,2 0 343,-11 0 280,5 0-2084,-10 0 2664,3 4 0,-8 1 0,-1 4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14.899"/>
    </inkml:context>
    <inkml:brush xml:id="br0">
      <inkml:brushProperty name="width" value="0.04286" units="cm"/>
      <inkml:brushProperty name="height" value="0.04286" units="cm"/>
      <inkml:brushProperty name="color" value="#AB1A01"/>
    </inkml:brush>
  </inkml:definitions>
  <inkml:trace contextRef="#ctx0" brushRef="#br0">44 341 7944,'0'-6'0,"0"0"0,0 4-469,0-6 306,0 7 406,0-7 0,0 6 125,0-4 822,0 4-550,0-1 3,0 3-340,0 0 0,-4 1 121,-2 1 43,-1 3-287,2 4 0,-2 0 179,4 0-188,-4 0 1,6-1-1,-2 1-26,2 0 0,1 0 41,0 0 1,1-1-150,2-3 0,2 2 219,4-4-560,0 0 228,-1-3 0,5 0 0,2 0 0,-1 0-114,0 0 0,0-1 40,1-2-734,1-2 558,-6 0 0,2-2-168,-6 1 0,1-2 153,-4-1 0,0 0 59,-3 0 1,0 0-148,0-3 502,0 2-238,-4-3 1,-4 5-155,-4-1 644,-4 4-270,7-3 0,-8 6 121,2-4 0,1 4-94,0-1 1,3 2 334,-1 1 0,5 0 103,1 0-102,5 0-188,-3 0 169,4 4-181,7-3 1,0 3 115,8-4-202,0 0 3,6 0 1,-1-1 98,3-2-260,-3 2 36,5-7 0,-2 3-82,3-3 1,-3-1 44,-2 0 1,0 0-154,0 0 1,-1-2-55,-2-1-309,-4 0 348,-2 3 0,-4-3-191,-2 1 88,-2-5 70,-4 6 0,-1-5 169,-2 3 0,-2-3-66,-4 3 1,1-2 152,-1 2 1,-3 1-94,0 5 1,-1-1 461,2 4-262,1-3 528,-3 5-439,4 1 1,1 4 120,-1 5 288,4 0-369,-3 4 1,7 4 167,-2 3 584,2 5-596,1-3 1,0 5 175,0-1 0,1 1-205,2 3 1,2-3 4,4 3 1,1 0 107,1 0-455,-1-5 31,3 0 0,-4-3 252,-1 2-900,1-3 515,0-3 0,0-4-1742,0 1 858,-4-4 629,-1 2 0,-4-5-1683,0 1 678,3-4-18,-2 3 1,2-7 168,-6 2 1162,-1-6 0,-5-2 0,0-4 0</inkml:trace>
  <inkml:trace contextRef="#ctx0" brushRef="#br0" timeOffset="176">159 331 7944,'-5'-4'0,"2"-2"2726,2 2-1795,1 0 1,7 3 12,2-2-515,9 2-250,-3-3 1,10 4-213,-5 0 0,5 0 86,-2 0 1,3 0-99,0 0 0,0 0 31,-3 0-697,6 0 0,-5 0 0,6 0 332,1 0 0,0 0 306,4 0 73,1-4 0,-1 3 0,0-2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02.053"/>
    </inkml:context>
    <inkml:brush xml:id="br0">
      <inkml:brushProperty name="width" value="0.04286" units="cm"/>
      <inkml:brushProperty name="height" value="0.04286" units="cm"/>
      <inkml:brushProperty name="color" value="#AB1A01"/>
    </inkml:brush>
  </inkml:definitions>
  <inkml:trace contextRef="#ctx0" brushRef="#br0">44 133 8311,'-9'0'1160,"1"0"-680,3 0 1,0 0 241,2 0-475,2 0 124,-3 0 242,4 0 161,0 0 1,4 0-109,2 0-170,6 0-170,-3-4 1,7 0 80,-4-2-1221,4-6 669,-3 6 1,1-6 121,-2 3-1083,-2 0 783,-2 0 1,0 0-187,-2 0 1,-2 1 177,-4-1 0,0 3-420,0 0 1,-1 3-94,-2-3 371,-2 4 158,-4-2 0,-2 4-93,-1 0 777,-4 4-357,6 1 1,-5 4-115,3 0 1311,0 4-854,3-4 1,-1 8 651,1-2 0,-2 1-473,5 2 0,2 0 126,1-1 0,2 1 95,1 0 118,0-5-437,4 4 1,1-7 110,4 1-563,0-1 0,0-2 0,2-1-603,1-1 334,4-4 269,-3 2 1,5-4-1365,0 0 1,2 0 614,1 0 0,-3 0-1299,0 0 2064,-6 0 0,8-4 0,-6-1 0</inkml:trace>
  <inkml:trace contextRef="#ctx0" brushRef="#br0" timeOffset="165">352 231 8013,'-13'-8'2635,"7"6"-789,-1-6-5094,7 8 2763,7 4-188,-1-3 673,7 3 0,-4 0 0,0 1 0</inkml:trace>
  <inkml:trace contextRef="#ctx0" brushRef="#br0" timeOffset="750">563 169 8107,'4'-14'0,"1"2"0,3 3 499,1 0 1,-1 0 241,-2 0-208,2 0-178,-7 1 1,3-1 0,-4 0 46,0 0-142,0 0 1,-3 3 126,0 0 0,-7 4-110,1-4 1,-3 4-247,1-1 0,-2 3 167,-2 3 0,-2 2-195,3 3 1,0 2 71,-1 2-47,5 2-19,-3-1 1,5 4 187,2-2-244,-2-2 31,7 3 0,-3-6 138,4 2-435,4-2 217,1-2 1,5-2-182,2 0 0,1-4 122,5 1 1,0-2-166,-1-1 1,-2-4-131,0-2-112,-1-2 333,4 0 0,-3-4-185,0 0 397,-5-4-118,3 7 1,-5-5-145,-2 2 288,2 2-47,-7-2 0,2 3 120,-3 0 1,0 3-43,0 0 1,0 4 100,-3-1 0,1 2 47,-4 1 7,4 0-197,-6 4 0,6 5 12,-4 6 558,4 1-370,-2 2 0,4 1 136,0 1 1,0 3-85,0 3 1,1 4 102,2-1 1,2 4-24,4 0 0,0 1-80,-1 1 0,1 0 76,0-3-537,-4-2 185,-1-7 0,-1 0 194,0-5-179,0 2 24,-7-11 1,-2 4 133,-6-4 370,2-4-286,-10 3 0,5-7-182,-5 2 0,-2-2 85,1-1 1,-2-1-511,2-2 1,-2-2 138,2-4-183,1-4 263,6 3 0,0-6 71,2 1-134,3-2 65,0 0 1,2-1 21,4 0-559,0 1 1,3-1 0,1 0-432,2 1 0,3 2 538,6 0 1,-2 4 584,5-4 0,0 0 0,2-2 0</inkml:trace>
  <inkml:trace contextRef="#ctx0" brushRef="#br0" timeOffset="892">749 265 8090,'0'-5'4037,"0"1"-1307,0 4-1427,0-4-1374,0 3 253,0-3 95,0 4-1349,0 0 1,4 4-1,1 1 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55.580"/>
    </inkml:context>
    <inkml:brush xml:id="br0">
      <inkml:brushProperty name="width" value="0.04286" units="cm"/>
      <inkml:brushProperty name="height" value="0.04286" units="cm"/>
      <inkml:brushProperty name="color" value="#AB1A01"/>
    </inkml:brush>
  </inkml:definitions>
  <inkml:trace contextRef="#ctx0" brushRef="#br0">0 283 7899,'0'-5'2810,"0"1"-2312,0 4 0,0 1-187,0 2 1,0 2-82,0 4 1,0 1 12,0 2 1,0-3 192,0 3 1,0-1 152,0 1-60,4-6-222,-3 5 0,4-6 96,-2 4-534,2 0 163,0-4 0,2 0-250,-1-2 1,2-2 206,1 2-450,0-2 0,0-4 107,-1 0 1,1-4-14,0 1 1,0-2-59,0-1-556,0-3 519,-1 2 0,0-4-175,-2 2 227,2-1 248,-7-1 0,7-2 111,-2 4 1,-2 1-103,-2 2 1,2 3 350,-1 0-263,0 4 200,1-2-90,-3 4 1,3 4 57,-4 2 799,4 2-578,-3 1 0,7 3 51,-2 3 428,-2-2-457,3 0 0,-1-4 199,6 3-147,-2-2-131,3 3 1,-2-5-149,1-3 0,1 2 85,-1-4 0,-3 3-233,3-3 1,-5 0 41,-1-3 96,0 0 1,2-4-8,-2-2-226,-3-2 98,-3-1 0,0 0 45,0-3-471,0 2 308,0-7 1,0 5-117,0-3 0,-1-2 90,-1 3 0,0 0-144,-4-1 0,1 3-43,-1-2-347,-2 3 397,7-2 1,-4 7-140,2 1-708,2 3 215,-3-2 939,4 4 0,0 4 0,0 0 0</inkml:trace>
  <inkml:trace contextRef="#ctx0" brushRef="#br0" timeOffset="780">451 334 7864,'5'-5'3597,"4"2"-3744,-1 2 80,9-3 0,-3 3 146,3-5 223,1 0-248,-4-3 0,-1 3 531,-5 0 60,1 0-346,-4-3 1,2 1-129,-4-1 1,1 0 13,-1 0 1,-2 0-513,2 1 0,-5 2 149,-1 0-320,-4 0 357,2 1 1,-7 1-39,0 4-30,-3 0 170,5 0 0,-3 0-74,4 0 175,1 4-122,-1 1 0,0 5 233,0 1 1,4 0-16,2 4 0,2-3 105,1 2 1,1 0 100,2 1-82,2 1-211,4-6 0,0 3 81,0-4-175,3 0 102,2-1 1,1 1-25,-1 0 0,1-1 34,3-2 0,-4-1-103,1-2 1,-3-2 117,3 2-136,-5-2 74,3-1 1,-4 0 51,0 0-157,-4 0 155,3 0 232,-7-4-135,2 3 0,-6-7-241,1 2 0,-5-2 80,1-1 1,1 0-27,-1 1 1,4-1 93,-1 0 178,-2-4-117,4 3 0,-3-3-31,4 1-296,4 2 95,1-3 1,4 4 160,0-3-967,0 6 597,3-6 1,-2 7-701,2-3 1,1 2 449,-2 0 1,1 4-151,-3-1 1,0 2-164,0 1 258,-1 0 0,-3 1-50,-2 2 517,-2 2 1,-1 1 0,0-1-305,0 2 770,0 1-357,0 1 1,0 0 510,0 0 1,0-3-327,0-1 1,0 1 567,0 3 0,0-3-315,0 0 1,1-4 69,2 1 0,-1-2 292,4-1-17,0 0-436,3 0 0,0 0 194,-1 0-471,1-4 129,4 3 0,-3-7-483,1 2 202,-1-2 139,-1 3 1,-4-2-309,-2 1 0,1-2 151,-1-1 1,0 3-60,-3 0 0,-4 1-57,-2-1 44,-2-1 43,-1 6 1,-1-3-140,-1 4 641,1 0-246,-3 0 1,3 4-15,-1 2 778,1 1-551,-3 6 1,5-2 459,2 4 0,0-4-311,3 4 0,0-3-311,3 3 1,1-4 180,2 4-516,1-4 186,9 1 0,1-3 208,4 0-1437,-1 0 831,1-4 1,3 2-1068,3-4 1,2 0 621,4-3 1,1 0-455,4 0 0,7 0 171,-1 0 1110,4-4 0,-9-1 0,3-4 0</inkml:trace>
  <inkml:trace contextRef="#ctx0" brushRef="#br0" timeOffset="1101">1561 255 7865,'-9'0'1327,"4"0"1,1 5-320,4 4 1,0 3-434,0 6 0,0 0 117,0-1 1,3 1-6,0-1 364,4 1-629,-6 4 0,6-4 212,-4 3-301,0-2-173,-3-2 0,3 1-226,0-1 0,0 1 125,-3 0 1,0-5-1028,0-1 0,0-2 516,0-1 1,0-3-3190,0 0 1880,0-4-114,0 1 1875,0-3 0,-4-3 0,-1-2 0</inkml:trace>
  <inkml:trace contextRef="#ctx0" brushRef="#br0" timeOffset="1425">1359 267 7887,'-4'-18'2580,"3"1"-1830,-2 3 0,3 4-361,3 4 1,3 4 12,6-1-734,6-2 349,4 4 1,2-3 100,-1 4 56,1-4-13,-2 3 1,3-2 215,-5 6 68,5-2-284,-7 7 1,8 0-226,-3 4 87,-1 0 10,0 0 0,-5-1-119,1 4 1,-4-1 72,-3 4 0,-2-1-62,-3-3 0,-2 3 131,-4-2 176,0-2-121,0-1 0,-5 0-157,-4 0 444,0 0-220,-7-4 1,2-2 208,-4 0-80,1-4-168,-1 2 1,0-1-206,1 0 1,-1 0 145,1-3 1,3 0-263,2 0 1,-1-3 31,2 0-1330,-1 0 953,7-1 0,-2 2-104,4-4-356,0 0 1,3 1 0,0-1 986,0-1 0,4-5 0,1-2 0</inkml:trace>
  <inkml:trace contextRef="#ctx0" brushRef="#br0" timeOffset="2234">1737 239 9426,'9'10'784,"0"2"0,0 1-416,0 5 1,0-3 35,-1 0-301,1-5-27,0 7 1,-4-7 751,-2 2 0,1-2-286,-1 2 1,0-5-252,-3 2 1,-1-3 30,-2-1-637,2-1 272,-3 0 76,0-3 1,2 3 6,-4-4 1,4-4 217,-1-2-1170,-2 3 601,4-5 0,-3 0-497,4-4 0,1-1 315,2 2 1,2 0 9,4-4 1,1 4-55,2 0 40,-3-3 336,8 4 0,-3-3-162,3 4 496,1 1-203,0-1 1,-1 1 72,1 2 1,-1-1-79,-3 4 0,2 0 765,-4 3-351,0 0 223,-4 0-300,-3 0 375,-5 4-420,-1-3 1,-10 7 176,3-2-25,-3 2-145,-2 1 1,3-1-24,-1 1 0,1 3 8,1 0 0,0 1 38,0-2 0,4-1-48,2 2 1,3-1-299,0 0 0,0-1 104,0 2 1,4-3-191,5-3 1,0 2 71,3-3-236,2-1 236,-1 4 1,2-7-35,0 2-475,-1-2 384,0-1 1,2 0-117,-4 0 1,0-3 75,0 0 0,-5-4-88,2 1 1,-3-1-17,-1-2 0,-1 0 92,-4 0 0,0-1-43,0-1 154,-4 1-20,0-3-1,-6 1-164,-2 1 458,2-5-139,-6 2 0,5 0 54,-4 3 0,1-2-115,0 1 0,1 3 534,4 3 1,4 3-28,2-2 61,-2 3-153,4-2-549,1 4 134,1 0 0,7 4 181,-2 2 371,2 1-272,5 6 1,-1-3 0,3 2 1,2 0-132,-3 0 0,3 3 31,1-3 1,2-1 37,1-2 54,-1 0-106,2 4 0,-4-3 117,-1 1-292,1-5 73,-8 2 0,2-4 157,-3 2-372,0-2 87,-4-4 597,3 0-286,-7 0 0,3-1-107,-4-2 1,-1-2 39,-2-4-417,2-4 213,-7 4 0,6-7 93,-4 4-213,4-4 117,-6 3 1,7-2 147,-2 0-256,2 5 196,1-7 0,0 6-377,0-4 0,0 5 125,0-2 0,0 5-1,0 1 0,1 3-90,2-3 1,-1 4-768,4-1 614,0 2-850,3 1 807,-4 4 1,3 0 542,-2 2 0,1 2 0,2-3 0</inkml:trace>
  <inkml:trace contextRef="#ctx0" brushRef="#br0" timeOffset="2440">2400 212 7869,'-9'-4'0,"4"4"1736,2 0 0,3 4-101,3 5-1009,2-1-311,4 5 0,-3-3 108,0 2-406,0-3 143,2 4 1,-2-3 159,0 2 117,-4-2-152,2-2 0,-3 1-519,2 0 0,-2 0 217,2 0 1,-2-3-1268,-1-1 0,0-2-935,0 3-625,4-4 2844,-3 2 0,3-4 0,-4 0 0</inkml:trace>
  <inkml:trace contextRef="#ctx0" brushRef="#br0" timeOffset="2630">2302 87 7915,'-8'-14'0,"2"-1"1856,2 4 1,9 7-159,4 4-2615,0-4 608,4 3 1,-5-3-93,1 4-74,0 0 254,-4 0 0,3 1-4,-2 2 1,-2 2 16,-1 4 1,1 0-1073,2 0 1280,2 3 0,1 2 0,0 4 0</inkml:trace>
  <inkml:trace contextRef="#ctx0" brushRef="#br0" timeOffset="3040">2673 283 8376,'5'-4'1036,"-1"2"-691,-4-3 563,4 3-184,-3-6-158,3 7-642,-4-7 1,-1 6 0,-2-3 279,-3 1 0,-6 0-26,-2 1 0,-4 2 393,-2-2 0,1 2 18,-2 1-105,3 4-321,0 1 1,0 4 218,1 0-385,3 0 55,1-1 1,5 2 275,-1 2-360,4-2 90,1 3 0,4-4-34,0 3 0,4-2-12,2 2 1,2-3-93,4-4 1,-1 2-47,4-4 11,-1 4 158,4-6 1,1 3 48,1-4-146,-1 0 0,2-4 1,-3-2 86,0-2-224,-1-1 97,-3 1 0,0-2 93,-2-2 0,-3 1 2,3-3 0,-3-1 11,-3-3 1,-2 1-16,-4-1 254,0 0-246,0-3 1,-1 2 38,-2-1 112,-2 1-134,-4 1 1,3 2 29,0 1-245,0 2 108,-2 4 1,0 4-1159,2-1 601,-2 4-90,7-2 0,-6 5-105,4 2 1,0-1-256,3 4 0,0 0 1092,0 6 0,4-2 0,1 3 0</inkml:trace>
  <inkml:trace contextRef="#ctx0" brushRef="#br0" timeOffset="3848">2753 318 7848,'9'0'1376,"-1"0"1,2 0-1327,2 0 0,1 0-1,1 0-12,3 0 121,-7 0 1,3-3 211,-5 0 390,1-4-431,0 2 1,0-4 193,0 0-426,-1 4 61,1-2 1,-4 2-314,-2-4 0,1 0 200,-1 0 1,-1 1-227,-5 2 0,-2-1 105,-4 1-243,-3 2 204,2 0 1,-6 1 2,4 0 0,1 0 27,2 3 1,-3 3-73,0 0 475,0 4-198,4-2 0,0 4 167,2-1 1,-1 1-81,4 0 0,0 0-9,3 0 1,0 0 80,0 3-403,4-2 215,1 3 1,7-4 109,0-1-296,3 1 73,-5-4 0,7 3-172,-3-2 1,4-1 49,3 1 1,-3-4-205,3 1 0,0-3 124,0 0 1,2 0-88,-2 0 1,3 0-116,-4 0 513,1 0-108,-4-3 0,1 1-192,0-4 615,-5 0-311,4 1 1,-7-3-15,2 2 167,-7-2-160,3 0 0,-7-1 187,2 0 1,-3 0-33,-3 0 1,-2 0-119,-3 1 0,-5-1-12,-2 0 1,1 4 127,0 2 0,0 2-64,-1 1-212,-1 0 39,2 0 1,-3 1 18,3 2 1,-2-1 66,4 4 0,0 0 28,3 3 0,1 0-28,-1 3 1,4-2-87,2 2 1,2-2 96,1-2-316,0 1 153,0 0 0,4 0 63,2 0-280,2-4 178,0 2 0,4-5-172,0 4 0,3-4 88,-4 1 1,4-2-32,-3-1 0,3-1 73,-4-2-55,1-2 115,1 0 0,-3-5-96,1 1 287,-1-2-203,-1-2 0,-1 3-75,-2-5-107,2 0 202,-7-3 1,3 1-157,-4-1 0,0 0 88,0-3 0,-3 1 47,0-3 1,-4 2-111,1-2 452,-2 3-196,3-1 1,-3 4-133,2 2 675,3 3-430,-5 3 1,6 3 49,-4 0 213,4 4-264,-2-2 0,1 5 123,0 2 0,0 3-48,3 6 0,-3-2 342,0 5 0,0 0 55,3 2-169,0 1-200,0 4 1,4-4 138,2 3-498,2-3 167,1 0 0,1 0 171,1-1-582,-1-3 289,3 3 0,-1-6 232,-1 3-1509,1-3 879,1 2 1,-2-4-1005,3-1 0,-2-2 603,3 0 1,-3-3-538,2 3 1389,-3-4 0,6 2 0,-4-4 0</inkml:trace>
  <inkml:trace contextRef="#ctx0" brushRef="#br0" timeOffset="3970">3441 361 7848,'-9'0'2299,"0"0"-384,0 0-678,0-4 1,3 3-476,1-2-1221,3 2 571,-2 1-3327,4 0 3215,0 0 0,-4 0 0,-1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47.685"/>
    </inkml:context>
    <inkml:brush xml:id="br0">
      <inkml:brushProperty name="width" value="0.04286" units="cm"/>
      <inkml:brushProperty name="height" value="0.04286" units="cm"/>
      <inkml:brushProperty name="color" value="#AB1A01"/>
    </inkml:brush>
  </inkml:definitions>
  <inkml:trace contextRef="#ctx0" brushRef="#br0">248 322 7965,'-5'-4'477,"-3"0"-132,2-2 0,1 1 222,-1 2 1,3 2-101,-3-2-93,-3 2-193,-1 1 0,-6 0 247,4 0 1,-3 1-143,0 2 1,2 2-224,2 4 0,1-1 116,1-2 0,1 2-514,2-2 0,2 1 187,4 2-182,0 0 235,0 0 0,4 1 11,2 1-355,6-1 256,-2 3 0,6-4-128,-1 0-114,2-1 164,0 5 1,0-3 172,-2 2 1,0-3-39,-3 0 0,3 3 241,-3 0 0,-1 0 57,-2-4 5,-4 1-79,-1 0 0,-4-3-12,0 0 1,-1-3 189,-2 3 0,-5-4-19,-4 1 626,-3-2-515,1-1 0,-4 0 114,1 0 1,-4 0-131,1 0 1,-1 0 36,3 0 0,-2-1 2,-1-2-683,5 2 266,-1-7 1,7 6-15,-2-4 1,6 3-505,0-3 437,4 4-1700,-2-6 1156,4 7 0,5-3-931,3 4 0,5-3 1582,5 1 0,3-5 0,2 2 0</inkml:trace>
  <inkml:trace contextRef="#ctx0" brushRef="#br0" timeOffset="373">379 452 7965,'5'-4'1901,"-1"3"-518,-4-3-629,0 4-1095,0-4 175,-4 3 193,-1-2 468,-4 6-259,0 2 0,2 4 405,1 0 1,-1 0-238,4 0 1,-3-1-412,3 1 0,0 0 65,3 0-551,0 0 404,0 4 1,4-4 58,2 3-201,2-2 175,4-1 1,-1-3-133,4-1 1,0 0 50,2 1 1,1-2-74,0-4 1,-1 0 93,1 0 0,-1-1-90,1-2 1,-1 1 0,-3-4 135,3 1 6,-11-4 1,6 3-70,-6 0 237,-2 0-85,-1-3 0,-3 0-147,0 1 329,0-1-103,-3 0 1,-5 1 10,-4 2 1,-4-2-93,2 3 1,-3-2 322,-1 1 1,-2-1 115,-1 4-158,4 0-111,1 3 1,3-3-15,-2 0-845,3 0 488,3 3 1,3 0 9,0 0-1589,4 0 1162,-2 0 0,5 0-632,2 0 0,3 0 1233,6 0 0,1-4 0,5-1 0</inkml:trace>
  <inkml:trace contextRef="#ctx0" brushRef="#br0" timeOffset="1072">635 243 7983,'-9'-5'3091,"4"-3"-2615,1 7-1502,4 1 625,0 5 0,0 5-216,0 1 1620,0 3-735,0 4 1,0 2 928,0 1 1,1 2-577,2-2 1,2 2-154,4-2 0,0 3 119,-1-4-716,1 5 161,0-7 1,0 1 260,0-4-891,0-5 539,-1 3 0,1-4 7,0 0-986,0-4 655,0-1 0,-4-4-642,1 0 1,0 0 406,3 0 0,0-1-194,0-2 0,-3-3 300,-1-6 0,-3 2 101,1-2 1,-2 2 73,-1-2 261,0-2 10,0 0 0,0 1 27,0 1 391,0 6-357,0-6 1390,-4 7-688,3 0-78,-2 2 1,3 4 80,0 1 721,0 3-851,0 8 1,0 0 88,0 2-121,3 1-241,2-6 1,4 6 39,0-5 30,0 1-113,0-3 0,-1 0-69,1 0 0,0-1 40,0-3 0,3 2-110,-1-4 0,1 0 222,-3-3-386,0 0 81,0 0 0,-1-3 253,1 0-189,0-4 0,0 3 0,0-8-77,0 0 1,-2 0 108,-1 3 1,1-2 3,-4-1 0,0-1-13,-3 1 1,0 3-104,0-3 0,0 2 168,0 1-507,0 0 235,0 4 0,-1-1 120,-2 3-1183,2-4 776,-7 6 1,4-4 14,-2 2-673,-1 2 605,2-3 0,-1 4-400,0 0 365,0 0 0,-3 0-1069,0 0 0,4 0 207,-1 0 741,4 0-23,-2 0 123,4-4 799,0 3-247,0-7 83,0 7 1,4-5-219,2 3 0,4-3 919,2 3 0,4-3-327,-1 3 1,2 0 682,4 3 1,-2-3-20,5 0-504,-1 0-344,0 3 1,2-1 166,-1-2-610,1 2 148,-2-3 1,1 4-522,-3 0 0,0-3 398,-4 0 1,-2 1-418,0 2 1,-8 0-70,2 0-790,-2 0 0,-2-1 26,-2-2 1327,-2 2 0,-1-7 0,0 3 0</inkml:trace>
  <inkml:trace contextRef="#ctx0" brushRef="#br0" timeOffset="1313">1041 146 8003,'-5'0'1913,"-1"0"-786,4 3-693,-2 2 0,4 8-548,0 2 0,4 1 46,2 2 1,1 3 438,2-1 0,0 4 132,0-4 804,0 5-785,3-7 1,-2 5 250,2-2-230,2-3-255,-4 4 0,5-8-413,-3 1 0,0-1 163,-3 1 0,-1-3-593,1-3 0,-1 0 443,-2 0 1,1-3-518,-4 0 0,1-5-143,-1 2-1283,-2-2 377,2 3 786,1-3 892,1-1 0,4-5 0,0-3 0</inkml:trace>
  <inkml:trace contextRef="#ctx0" brushRef="#br0" timeOffset="1514">1358 399 7884,'-5'0'3310,"1"1"-1792,4 2-1504,0 2 1,3 1 0,1 0 254,1 1 0,-3-2 142,1 1 1,1-1 11,-1 4-227,0 0 1,0 0 0,-1 0-485,0-1 0,0 1 174,1 0-2402,-2 0 1529,7 0-1527,-7 0 2514,7-5 0,1 4 0,5-3 0</inkml:trace>
  <inkml:trace contextRef="#ctx0" brushRef="#br0" timeOffset="2128">1579 444 7920,'-3'-8'0,"-3"-1"1590,-2 0 0,2 4 106,0 2-1724,4-2 1,-3 4-52,2-2 680,-2 2-315,-3 1 0,2 1 66,0 2 110,0 2-149,-3 4 0,3 0 11,0 0-481,4 3 172,-2-2 0,4 4 72,0-2 1,0-3 114,0 3 1,1-2-224,2-1 1,1 0 55,2-1-486,2 1 334,-3 0 0,7-1-71,-1-2-452,1 2 431,-3-7 0,0 3-89,0-4-286,3 0 352,-2 0 1,3 0-115,-4 0 0,-3-1 27,-1-2 0,0-2 82,1-4 0,-2 0 21,-4 0 0,3 0 36,0 1 1,0-4-125,-3 0 283,0-4-141,-4 7 0,3-8-112,-2 2 563,-2 2-225,4-3 0,-3 6 198,4-2-186,0 2 28,0 2 0,1 3-25,2 2 0,-1 2 221,4 1 1,-3 1 111,3 2 291,-4 2-420,6 3 0,-4 1 173,2 0 157,1 0-336,-2 4 0,4-4 169,0 3 1,0-1-113,0 1 0,-1-5-187,1 1 0,0-1 99,0 2 0,0-4-281,-1-2 1,1 1 59,0-1-399,0 0 280,0-3 1,0 0 67,-1 0-595,-3 0 437,3 0 0,-4-1-336,2-2 1,1 1-123,-4-4 287,4 0 1,-3-3 45,1 0 1,3 4 181,-2-1 1,-1 4-216,1-1 655,-4 2-241,6 1 1,-3 0-142,3 0 1044,-3 0-661,3 0 1,-3 3 112,4 0 0,0 3-143,0-3 1,2 2-514,1-2 1,1 3 150,-1-3 0,-3 1-362,3-1 1,-2-2 55,-1 2-2002,0-2 2386,-5-1 0,4-4 0,-3-1 0</inkml:trace>
  <inkml:trace contextRef="#ctx0" brushRef="#br0" timeOffset="2336">1403 189 7997,'-8'-4'1927,"2"-2"-1494,-2 2 1,11 0 11,0 4-290,4 4 1,2-2-1070,0 4 1,0-3 327,0 3 1,-1-3 518,1 2 1,0 2-101,0 5 1,1-1-638,1 3 804,-1-3 0,11 6 0,-3-3 0</inkml:trace>
  <inkml:trace contextRef="#ctx0" brushRef="#br0" timeOffset="2717">2232 408 7902,'0'-9'1287,"-4"4"-790,3 1 0,-6 3 230,4-1-963,-3 1 256,1-3 0,-7 4 324,0 0 1,-1 0 212,2 0-208,1 0 0,-3 0-318,4 0-347,4 4 0,2-1 341,6 3-459,2 2 298,4-7-1,0 7 118,0-2 317,3-2-147,2 4 1,1-6-111,0 4 0,-4-1-73,4 4 1,-4-1 164,1-2 0,-6 2 36,0-2 350,-4 1-297,2-2 1,-4 3 221,0-2 40,0 2-241,-4-3 1,-5 2 82,-5-4-226,-3 4 60,-1-7 0,0 7-80,-3-4 0,2 1 94,-5-1 0,5-1-646,-2 4 1,2-4 124,2 1-1764,-1-2 1394,4 3 1,5-3 716,3 2 0,4-2 0,-2-1 0</inkml:trace>
  <inkml:trace contextRef="#ctx0" brushRef="#br0" timeOffset="3520">2549 13 7962,'0'-9'0,"0"5"462,0 4 0,0 8-91,0 7 454,0 6-502,0 1 1,0 5 192,0-1 622,0 4-686,-4 2 1,3 2 235,-2-2 0,-1 4-234,1-1 1,-3-1 115,3 2 1,-4-2 132,1-5-904,2 1 237,-3-4 0,2-3 193,-4-3-631,4-1 374,-3-1 0,7-2-873,-2-1 0,2-2 30,1-5-1048,0 1 915,0 0-1018,0-4 900,4-1 1122,5-4 0,5-4 0,3-1 0</inkml:trace>
  <inkml:trace contextRef="#ctx0" brushRef="#br0" timeOffset="3924">2858 496 7978,'8'-11'0,"-2"-1"0,2 0 715,-2 3 0,2 0-400,0 1 1,1-4-107,0 0 0,-4 0-143,-2 3 0,-2 1 326,-1-1 1,-1 0 120,-2 0 396,-2 4-563,-4-3 1,-3 7 173,1-1-562,-5 1 195,2 1 1,-3 3 7,-1 3 0,0 5 89,1 1 1,-1 3-161,0-4 0,5 4 108,1-3-403,2 3 161,1-1 1,4 1 18,2 0 1,3-5-63,0 2 0,0-2 109,3-1-678,2-4 439,4 3 1,1-8-117,2 3 0,-2-2 104,5-1 0,-1 0-83,1 0 0,0-1 85,-3-2 0,1-1 251,-1-5 1,-6 0-130,3 0 150,-2 4-20,2-3 0,-4 6-119,-2-3 1058,-2 3-310,3-2-323,-3 4-100,3 0 0,-4 1 1,1 1-61,1 1 1,0 3 5,4 0 0,-3 2-763,3 1 0,-3-1 124,3-2-1274,0 2 507,3-8 575,-1 8 1,4-7 653,0 2 0,0-2 0,-3-1 0</inkml:trace>
  <inkml:trace contextRef="#ctx0" brushRef="#br0" timeOffset="4137">3114 399 7978,'-9'0'0,"1"1"2043,2 2 0,0 5-968,3 4 1,0 4-625,3 2 0,0 1-58,0 4 456,0-3-486,0 5 0,0-2 208,0 3-431,0 1 56,0-5 1,3 4-435,0-3 0,3 0 231,-4 0 1,4-4-1160,-3-1 0,3-2 617,-3-4 1,3 0-930,-3-3 0,1-4-31,-1-3-115,-2 3 699,3-4 925,-4 3 0,4-12 0,0-1 0</inkml:trace>
  <inkml:trace contextRef="#ctx0" brushRef="#br0" timeOffset="4427">2963 479 8012,'0'-18'2315,"0"4"0,5 3-2319,4 5 0,6 1 36,6 2 0,4 2-640,-2-2 1,3 2 100,0 1 1010,-3 0-292,2 4 0,-6 1-12,1 4 446,-1 3-340,-1-2 1,-2 7 15,-1-3-405,-2 3 49,-5-3 1,0-1 55,-2-5 0,-2 2 170,-4 2 0,-1-3-36,-2 0 1,-3-1-43,-6-2 534,3-2-368,-8 4 0,6-7 17,-3 2-350,-1-2 104,-7-1 0,4 0-348,-3 0 1,3 0 222,4 0 1,-2 0-723,4 0 1,1-3 395,2 0 0,3-3-502,0 3 1,4-4 902,-1 2 0,6-3 0,2-1 0</inkml:trace>
  <inkml:trace contextRef="#ctx0" brushRef="#br0" timeOffset="4629">3351 523 7956,'1'13'0,"2"1"1490,2 3 0,4 1 1,-1-1-592,-2 1 1,1-2-678,-1-1 1,-1 2 202,1-3 0,-4 0-119,1 1 1,-2-1-78,-1 0 0,0 2 104,0-4-1447,0 0 832,0 0 1,0-2-55,0 2-2184,0-6 754,0 2-720,0-4 2486,0 1 0,0-1 0,0-4 0</inkml:trace>
  <inkml:trace contextRef="#ctx0" brushRef="#br0" timeOffset="4917">3254 514 7970,'0'-18'3830,"0"1"-2991,0 3-751,8 1 79,2 4 1,7 4-536,1-1 1,0 4 309,-1-1 0,1 2 345,0 1 0,-1 0-64,1 0 1,0 1-82,-1 2 0,1 3 221,-1 5-700,1-1 283,-4 3 1,-1-1-89,-5-1 0,-3 1 75,-2-3 0,-2 3 88,-1-1 0,0-2-11,0-3 0,-5 0 295,-4 3 1,0-3-111,-6 0 1,3-4-116,-2 1 0,2-2 68,-3-1-756,0 0 451,2 0 1,-1 0 50,2 0-693,2 0 1,-2-3-1,3-1-147,0-1 946,4-1 0,-3-3 0,3 0 0</inkml:trace>
  <inkml:trace contextRef="#ctx0" brushRef="#br0" timeOffset="5499">3617 443 7890,'4'9'1719,"1"0"0,3 3-895,1 0-1042,0-1 157,-4-2 1,2 0 642,-4 0-218,4 0-143,-6-1 1,2 1 57,-3 0 1,0-3 87,0 0-334,0-4 0,-1 2 96,-1-4-274,1 0 175,-3 0 336,0 0-566,-1 0 1,-1-4 0,1-2-839,1-2 524,1-1 324,3-4 1,0 4-126,0-3 0,0 1 19,0-1 1,0 3 26,0-3 1,4 2 32,2 1 302,6 0-90,-2 1 1,2 2-316,-3 0 555,4 4-165,-3-6 0,2 7 107,-3-2 0,0 2 31,0 1 45,0 0 1,-1 4 82,-3 2-107,-1 2 0,-1 2 121,0 1 80,0-1-194,1 3 1,-3-3 170,2 1-525,2-1 258,0 3 0,1-3-40,0 2 1,-1-3 60,4 3 0,3-2-153,0-1 1,0-3 53,0-1-166,-2-3 163,7 2 1,-5-4 12,3 0-309,2 0 168,-7 0 1,2-1 42,-3-2-154,4 2 78,-7-6 1,6 2-140,-7-4 238,-1-4-27,0 3 1,-4-2 11,0 3 0,-1-3-15,-2 0 1,-2-2 186,-3 2 1,-4 0 14,0 3 0,-4 0 39,2 1 0,-3-1-133,-1 0 228,1 4-229,-1-3 1,-2 7-125,-1-2 1,1 2 151,6 1 0,-2 0-464,4 0 0,0 1 61,4 2-1188,-1 2 972,4 0 0,1 3-93,4-2-308,0 2 505,0 0 0,4 1-227,2 0 659,6-4 0,1 3 0,5-3 0</inkml:trace>
  <inkml:trace contextRef="#ctx0" brushRef="#br0" timeOffset="5931">4154 487 7890,'9'0'0,"-4"-3"0,1-3 0,-4 1 2027,1-1-1022,2 0-491,-4-3-352,3 4 0,-5-3 161,-2 3 95,-2 1-142,-4 0 0,1 1 161,-1 0-221,0 0-55,-4 3 1,3 0-95,-1 0 0,0 3 108,-1 0 0,2 4-149,-1-1 0,1 2 140,1 4 142,0-2-180,4 3 1,1-2 118,4 1-439,0 4 179,0-6 0,1 3-153,2-1-192,2-2 249,4 3 1,0-7-70,0-1 1,0-2 132,3 3 0,-2-4-263,2 1 1,-2-2-143,2-1-167,-2-4 360,3 3 1,-2-7-202,1 3 103,0-3 98,-3-1 0,-3 0 220,0 0 0,-2 0-99,2 1 1,1-1 95,-4 0 0,0-3-76,-3 0 0,1 4 914,2 2-458,-2 0 901,3 1-665,-4-3-507,0 7 37,0 1 1,0 2 109,0 4 60,0 0-93,4 3 1,-3-1-423,2 1 0,1 0 134,-1 0 0,3 0-252,0 0 1,-1-1 172,1 1 0,0-1-832,3-2 1,-3 1 45,0-4 970,-1 0 0,8 1 0,1 1 0</inkml:trace>
  <inkml:trace contextRef="#ctx0" brushRef="#br0" timeOffset="6594">4490 418 7890,'-5'-9'0,"-3"1"1386,2 2 1,1 1 123,-1 3-1879,1 1 1,-4-3-33,0 4 592,-4 4-92,3 0 1,-3 5-78,1 0 615,2 0 0,0 0 0,4 1 200,0 1-810,2-1 1,0 6 0,4-3-249,0 0 1,1-2 159,2 1 1,2-2-170,3-2 1,1-2 152,0 0 0,4-1-172,1 1 0,0-2-129,1-4-510,0 0 508,2 0 0,1-4-121,0-2 171,-1-2 1,1-1-1,-1 1 112,1-1 1,-3-4 37,-1-2 1,-2 2 134,3-2 1,-7 0-116,1-2 1,-4-2 135,1-2 1,-2 3 16,-4-3 4,0-1 41,-4 3 0,2-4-85,-4 3 256,1 1 0,-4-2 1,1 4 290,2 2 1,-1 3-245,4 3 1,-3 3 174,3 0 1,0 4 35,0-1-431,2 2 90,-3 5 0,3 2 138,-2 6 1,2 1 108,-2 5 0,2 1-73,1 1 335,0 3-309,0 3 1,1 1 58,2-1 1,-1-2-171,4-1 1,-3-3-178,2 0 0,0-1 186,1-1-217,2-1 1,-6-3-1,3-2 288,-1-2-782,3-2 233,-6 1 197,3-4-231,-4-1 155,4-4 0,-3 0-88,5 0 0,-3-1 65,3-2 1,-3-2-301,3-4 1,0 1 155,3-1 1,-3-1-110,-1-2 1,1-1-185,3-1 314,-4-3 131,3 7 1,-3-2-5,4 3 1,-3 0 72,-1 0 1,-2 4-284,3 2 996,-4 2-320,6 1 410,-7 0 1,6 4-117,-4 2 481,4 2-664,-6 1 1,5 3 132,-3-1-560,0 1 55,1-3 0,-3 0 186,2-1 0,-2 1 4,-1 0 1,1 0 187,2 0 0,-2 0-163,3-1-513,0-3 1,-2-1 244,4-4 0,0 0 0,2 0 0</inkml:trace>
  <inkml:trace contextRef="#ctx0" brushRef="#br0" timeOffset="7163">4896 495 9774,'-5'0'721,"1"0"1,5 0-855,2 0 1,-1 0-9,3 0 0,-2 0 758,3 0 0,0 0-242,3 0 0,0 0-85,0 0 0,2-4-92,1-1-665,0-3 370,-3 3 0,0-3 76,-1 2-298,1-2 251,-4-1 1,-1 1 41,-4-1 0,0 0 8,0 0 41,0 0 1,-4 1-95,-2 3 94,-2 1 0,0 4 68,-1 0-45,0 0 0,0 4 1,0 1 54,0 7 293,1-2-219,3 7 1,-2-7 13,4 5 101,0-4-104,3 2 0,0-2-138,0 1 0,1 0 200,2-3-178,2 0 0,4-2 138,-1-1-316,5-2 68,-3-4 0,4 0 115,-3 0-224,-1 0 58,7-4 0,-6-1 90,3-3-290,-3-1 175,6 0 1,-7-1-15,1-2 0,0 0 86,1-3 1,-2-1 32,2 5 0,-3-5-85,0 1 187,0-2-123,-4 4 0,3-3-21,-2 4 131,-3 1-89,5 6 1,-6-2 160,4 4 11,-4-4-135,2 6 20,0-3 0,0 8-34,2 2 1,-1-1 148,-2 1 0,-1 2-78,3 4 1,-2 1 97,3-1 0,0-1 37,3 3 147,0-3-181,0 2 1,-1-1 78,1-1-286,-4 1 130,3-3 0,-6 0-94,4-1 238,-4 1-255,2 0 0,-5-1 35,-2-2-453,-2 2 271,-4-7 1,0 3 36,0-4-412,1 0 329,-1 0 1,-3 1-152,0 2-1437,4-3 428,1 4-781,2-4 2138,0 0 0,-3-4 0,3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45.014"/>
    </inkml:context>
    <inkml:brush xml:id="br0">
      <inkml:brushProperty name="width" value="0.04286" units="cm"/>
      <inkml:brushProperty name="height" value="0.04286" units="cm"/>
      <inkml:brushProperty name="color" value="#AB1A01"/>
    </inkml:brush>
  </inkml:definitions>
  <inkml:trace contextRef="#ctx0" brushRef="#br0">256 246 8062,'0'-9'0,"0"0"913,0 0 0,0 3 86,0 0-1055,0 1 193,0-4 0,0 0 136,0 0 196,-4 0-154,-1 4 1,-3-2 291,-1 1 1,-3 2-186,0 1 1,0 2-283,0 1 1,1 2 102,-4 4-310,5 0 129,-3 6 0,1 0 271,0 0-177,1 3 7,2-1 1,1 3-106,2-2 1,-1 0-17,4-3 1,0 3-313,3-4 1,0 4 163,0-3 0,4-3-220,2-3 1,2-3-42,1 2-55,3-3 262,-2 2 0,7-5-145,-2-2 51,-3-1 0,5-6 1,-3-1-54,-1-1 239,0-4 0,-1 6 0,0-4 10,-2 1 1,-1-1-29,-3 2 1,1-3 215,-4 3 0,0 0 34,-3 0 146,0 6-75,0-6-163,0 7 151,0 0 0,-4 0-48,-2 5-337,2-2 91,-4 13 1,4-4 146,-1 8 1,-2 0-47,4 2 0,0 4 221,3-1 0,0 5 64,0-2-6,0 3-252,4 4 1,1-2 62,3 1 33,1 2 0,-1-2 0,-1 2 132,-1 0-546,0-2 192,3-3 1,-5-2-4,-1-1 0,1-6 130,-1 1 1,0-6-27,-3-1 0,-4-2 9,-2-3 734,-1 2-496,-2-7 0,-3 3 119,0-4-224,-3 0 1,-2 0 0,-4 0-200,2 0 0,-3-4 74,2-2 1,-2-5-120,1-1 0,4 0 126,-1 0 0,1 2-286,6-2 1,-1 0-53,3 0-846,4 0 719,-3-1 1,7 4-204,-2-3-623,3-2 711,0 4 1,4-2-621,5 3 1,1 0 523,5 0 0,-1 0-124,4 0 1,0 1 380,-1-1 1,1-3 362,0 0 0,-1 1 0,1-6 0,0-2 0</inkml:trace>
  <inkml:trace contextRef="#ctx0" brushRef="#br0" timeOffset="1084">283 345 8062,'16'-18'0,"-1"0"54,2 1 120,-11 3 1,5-2 560,-5 5 1,-1-2-238,1 1 1,-4 5 795,1-2-526,-2 3-180,-1 1-266,0-3 0,-4 7 145,-2-2 167,-2 2-309,-1 5 0,0 1 88,-3 4 0,2 0-181,-2 3 1,2 2 98,-2 3 0,5 1-69,-2 0 0,6-1-102,0 1 0,2 0 189,1-1-566,0-3 252,0-1 0,4-1 150,2-1-354,2 1 136,1-3 1,0-3 91,-1 0-544,1-4 325,4 2 1,-2-4-312,3 0 1,-2-1 177,3-2 0,-3-2-180,2-4 0,-2 0-16,3 0-207,-4-4 321,5 4 0,-6-7-145,2 4 152,-6-3 87,2 5 0,-8-6-96,3 4 1,-2-2 143,-1 2 0,-1-3 240,-2 3 0,-1 1-126,-5 2 532,0 0-358,0 0 1,-3 1-10,1 2 508,-1-1-386,-1 6 0,3-6 81,-1 4 145,5-4-204,-2 6 1,6-3 250,-4 4-318,4 0 0,-1-3-397,6 0 0,5 0-31,4 3 172,3-4 58,-1 3 1,3-3 75,-3 4-122,3 0 91,-3 0 0,2 0 140,-1 0 25,2 0-162,-7 0 1,2 4 79,-3 2 1,-1 2-46,-2 1 1,-2 1 300,-4 1 0,0-1 142,0 2-129,0 2-129,0-4 1,-3 5-36,0-3 140,-4 4-183,6-7 0,-6 7-72,4-4-72,0 0 129,3-3 1,0-1-166,0 1 1,0 0 38,0 0 0,4 0-86,2-1 143,2-3 0,2 2-176,2-4 1,-3 0 83,3-3 0,1 0-110,-1 0 1,0-1 38,0-2-222,-2 2 191,7-7 0,-8 4 44,3-1 1,-3-3 20,-3 2 1,1-2-55,-4-1 1,0 3-19,-3 0 261,0 1-68,0-4 0,-1 0-155,-2 0-192,-2 0 271,-4 0 1,-3 1-46,0-1 308,-3 0-261,1 0 0,-1 0 169,1 0 0,0 1-103,-1-1 1,2 3 99,5 0 1,-1 1-87,0-1 0,3-1 374,0 5-113,4-1-384,-2-1 142,4 3 1,1-3 63,2 4-437,2 0 208,8 0 1,0 0-71,1 0 0,6 0 170,-2 0 0,2 0-296,1 0 1,-2 0 46,5 0 0,-4 0 143,4 0 1,-2 0-44,2 0 302,1 0-80,-6 0 1,3 0-177,-5 0 225,1 0-55,-4 0-27,2 0 0,-6 0-75,2 0 482,-6 0-109,-2 0 32,-4 0-194,0 0 0,-4 0 18,-2 0-313,-2 0 196,-1 4 1,-4-3 113,-1 2-253,-3 1 156,-1 1 1,1 4-33,-1 0 1,2 0 21,1 0 1,-1-1 32,4 1 0,1 0-57,2 0 0,4 1-143,2 2 1,2-3 67,1 3 1,0-1-38,0 1 0,4-3 116,2 3-312,6-6 148,-3 2 1,7-6 70,-4 4 1,2-4-5,-2 1 0,4-2 154,-1-1 0,-2-4-65,2-2 278,-4-2-189,2-1 0,-2-3 19,1 1 1,0-5 85,-3 1 1,-2-1 39,-1-2 200,-2 0-207,-4 1 0,0-4 148,0 1 1,-1-2-82,-2 1 1,-3 3-119,-5-3 0,1 3 24,-2 0 0,-1 1-538,2 3 1,-1-2 202,3 4-1869,0 0 692,0 4-88,1 3-432,-1 1 1793,4 4 0,5 0 0,5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1:43.038"/>
    </inkml:context>
    <inkml:brush xml:id="br0">
      <inkml:brushProperty name="width" value="0.04286" units="cm"/>
      <inkml:brushProperty name="height" value="0.04286" units="cm"/>
      <inkml:brushProperty name="color" value="#AB1A01"/>
    </inkml:brush>
  </inkml:definitions>
  <inkml:trace contextRef="#ctx0" brushRef="#br0">327 71 8121,'-3'-11'512,"0"2"300,-4 2 1,2-2-244,-4 1 1,1 2-108,-1 0 1,0 4-27,0-1 112,-4 2-253,4-3 1,-5 3 199,2-2-134,2 2-182,-2 1 0,6 4-566,0 2 1,4 2 342,-1 1 0,2 2-579,1 1 0,1 3 338,2-3 0,5 3-169,3 0 1,5 2-98,-1 0 379,1 5 14,-2-4 0,3 7 103,-2-4 1,-2 0-63,2 0 1,0-2 527,2 5 0,-3-5-165,-2 2 0,-3-2 1,-4-2 0,-1-2-101,-4 0 0,-1-5 319,-2 2 1,-2-2 123,-7-1 393,-2 0-581,-4-1 0,-3-2 307,-3 0-481,3-4-46,-9 6 0,7-7 7,-7 2 1,0-2 79,1-1 1,2-1-247,4-2 0,4 1 87,1-4 0,2 3-1531,4-3 815,0 0-1692,7-2 1504,1-1 1,4 3-102,0 0-1127,4 0 892,5 1 1131,5-3 0,4 4 0,-1-5 0</inkml:trace>
  <inkml:trace contextRef="#ctx0" brushRef="#br0" timeOffset="1151">663 219 8039,'-4'-9'755,"3"0"1,-4 4-399,2 2-646,2 2 135,-7 1 0,0 3 706,-7 0 1,-2 5-233,0 1 1,-1 0 254,0 2 0,1 3-39,-1 1 139,0 1-361,1 2 0,3-2 111,2 1-384,2-5 62,2 9 1,0-8 293,2 5-364,2-4 0,4 1 0,1-2-179,2 1 0,-1-3 66,4 0 1,3-2-53,2-3 1,5 1 52,-1-4-255,1 0 186,2-3 0,3-1-32,-1-2-289,1-2 289,-4 0 1,0-5-266,-2 4 1,0-6 157,-3 3 1,0-2-19,-3 2 0,-1-2 98,-3-1 0,-1 0 58,-4 3 1,0-3 10,0 1 1,-1-1 9,-2 3 1,-1-3-116,-5 1 324,0-1-61,0 3 0,-1 0 104,-1 0 0,1 1-46,-2-1 1,5 0 140,1 0 0,4 3 226,-1 0-69,-2 4-356,4-2 1,1 4 5,6 0 1,-1 1 137,1 2 275,4 2-223,0 8 1,5-3 329,-3 2 0,1 1-200,-1 2 0,-2-1 100,5 0 0,-3 0-147,3 1 1,-4 1-131,4-5 1,-4 4 236,1-3-600,-3 0 213,0-4 1,0-2 182,0 0-322,-4-4 151,3 2-38,-7 0-362,6-3 128,-6 3 75,3-8 1,-4-1 79,0-4 1,0-1-267,0-1 1,-1 0 124,-2-4 1,2 3-113,-2-2 0,0-1 11,0-3 0,-3 1 94,3-1 0,0 0-74,3 1-244,0-1 237,0 4 1,0-1 88,0 3 1,0 3-260,0 3 679,0 4 0,4-2-173,2 4 1051,-2 4-774,3 1 1,-2 8-74,4 2 772,-4 1-588,3-2 1,-2 3 81,6-3 38,-3 3-266,4-3 1,-4 1 148,0-3 0,0 3-141,-1-3 1,2-2-295,2-4 1,-2 2 121,1-2-534,-1-2 360,-5 0 1,3-4 10,-2 0-455,2 0 376,1 0 0,-4-3-59,1 0 0,-1-4-4,1 1 0,1-5-267,-4 0 1,3-2 149,-3 1 1,0 1-95,-3-3 0,1 2-161,2-3 362,-2 4 60,2-5 0,-3 6-167,0-2 342,0 2-154,0 2-169,0 3 695,0-3-335,0 7 1,0-2 114,0 6 0,0 3-51,0 6 1,0-2 537,0 5 0,3-1-54,0 0 279,0 3-529,1-3 1,-2 1 264,4-1-90,0-3-227,-1 2 0,3-1 59,-2-1-453,1 1 158,2-3 1,0-3-40,0 0 1,3-4 58,-1 1 0,4-2-527,-3-1 0,3 0 116,-4 0-553,5 0 578,-2-4 0,-1-1-47,-1-4-391,2 0 444,-4 0 1,2 0-234,-3 1 239,0-5 120,-4 3 1,2-3 60,-4 4 0,0-2-48,-3-1 0,0 0-37,0 3 1,-4 0-92,-2-3 318,2 2-152,-8-3 0,6 7-109,-5 1 288,1 3-42,-3-2 0,3 4-148,-2 0 0,3 1-15,0 2 0,0 2 1657,0 7 1,0-1-698,1 4 0,3-2-124,2 2 1,2 2 174,1-3-41,0-1-468,4 4 0,1-7 211,3 1-365,5-1-32,1-1 0,4-1 173,3-2-1100,2 2 633,3-7 1,1 3-1402,3-4 1,-2 0 748,5 0 1,2-1-1590,3-2 2362,4 2 0,-5-7 0,2 3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3:06.071"/>
    </inkml:context>
    <inkml:brush xml:id="br0">
      <inkml:brushProperty name="width" value="0.04286" units="cm"/>
      <inkml:brushProperty name="height" value="0.04286" units="cm"/>
      <inkml:brushProperty name="color" value="#AB1A01"/>
    </inkml:brush>
  </inkml:definitions>
  <inkml:trace contextRef="#ctx0" brushRef="#br0">80 76 7804,'0'-6'0,"0"0"0,0 4 1569,0-2-627,0 0-620,0 3 1,0-4 291,0 3 527,0 1-524,0-3-499,0 4 37,0 4 0,-3-3 156,0 5-17,-4 0-139,2 7 0,-1-2 62,0 3 1,2 1 12,-2 3 1,-2-1 93,2 1 0,-1 0-13,1-1-269,-2 1 126,7 0 1,-3-1 167,4 1-436,0 0 137,0-5 0,3 3 185,0-4-340,4 3 104,-2-5 1,4 3-181,0-4 1,1-4 116,1-2 1,-1 1-47,2-2 0,1 1 11,-2-3 1,4-4-231,-3-1 0,1-3 25,-2-1-193,-1 0 300,3-4 0,-4 3-187,-1-5 428,-3-4-61,3 1 1,-7-8 257,2 3 0,-2-2-155,-1 2 0,0-2 108,0 5 1,-1-4-44,-2 3 0,-2 2 540,-4 4 0,4-1-17,-1 5-203,0-1-224,-3 3 1,0 4 299,0 2-1725,4 2 560,-2-3-2193,2 3 1364,0 1 1460,1 5 0,0 8 0,-1 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2:14.405"/>
    </inkml:context>
    <inkml:brush xml:id="br0">
      <inkml:brushProperty name="width" value="0.04286" units="cm"/>
      <inkml:brushProperty name="height" value="0.04286" units="cm"/>
      <inkml:brushProperty name="color" value="#AB1A01"/>
    </inkml:brush>
  </inkml:definitions>
  <inkml:trace contextRef="#ctx0" brushRef="#br0">71 159 7972,'0'-5'-856,"0"-3"1054,0 7 0,0-3 212,0 0-170,0 3 1,0-3 260,0 0 12,0 3 229,0-2-92,0 3-113,0 0-311,0 3 0,-1 3 26,-2 6 0,1 2-29,-4 3 1,3 4 0,-3 0 0,3 6 27,-3-1 1,3 4-28,-2-1 0,2 2-1,-3 1 1,1-2 168,-1-3 337,2-5-372,0 4 0,3-8-186,-2 3 1,2-3-183,1-4 1,0 2 15,0-4 0,0 0-452,0-4 1,0-2 131,0 0-1193,0-4 991,0 2 0,4-4-43,2 0-1276,2 0 1137,1 0 0,0 0 699,3 0 0,2-8 0,4-2 0</inkml:trace>
  <inkml:trace contextRef="#ctx0" brushRef="#br0" timeOffset="2719">706 0 8044,'-5'1'337,"2"2"1,2 3-191,1 6 1,0-3-23,0 3 964,0 2-714,0-4 0,-1 5 120,-2-3 407,2 4-541,-3-6 0,1 2-280,0-3 0,0 3 63,3 0 0,0-1-856,0-2 1,0 3 462,0 0 0,0 0-1941,0-4 2190,4 1 0,1 4 0,4 1 0</inkml:trace>
  <inkml:trace contextRef="#ctx0" brushRef="#br0" timeOffset="3063">935 238 8055,'-9'0'1527,"0"0"-916,1 0 219,-1 4-475,0 1 0,0 4 195,0 0 32,1-1-277,-5 5 0,3-2 130,-2 4 38,2-5 0,-1 4 1,-1-3 135,1 1 1,1-1-235,2-2 0,0 3-570,2 0 1,-1 0 190,4-4-994,-4 1 0,6 0 454,-2 0-1938,2 0 835,1-1 565,0 1 1082,0 0 0,4 0 0,1 0 0</inkml:trace>
  <inkml:trace contextRef="#ctx0" brushRef="#br0" timeOffset="3420">847 451 8007,'0'-11'0,"0"2"1381,0 6-851,4-1 1,2 1 156,5 0-285,-1-3-232,7 5 1,-7-4 224,1 2 1,-1 2-84,-1-2 0,0 2-159,0 1 1,-3 1 187,-1 2-262,-3 2 45,2 0 1,-4 2 216,0-1-319,0 6 46,0-2 0,-4 3 319,-1-5-339,-3 1 1,-1 4 0,-1-3 147,-2 2 1,2-3-42,-5 0 0,4 0 197,-1 0 0,0 0 155,0-1-67,4 1-127,0 0 0,7-3 42,-2 0-571,2-4 221,1 6 0,1-7 279,2 2-275,2-2 34,8-1 0,1 0-237,3 0 1,4 0 142,-1 0 1,4 0-503,-4 0 1,4 0 108,-3 0-1892,-1 0 1487,2 0 0,-4 0-86,3 0 935,-3 0 0,0 4 0,0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4:16.584"/>
    </inkml:context>
    <inkml:brush xml:id="br0">
      <inkml:brushProperty name="width" value="0.04286" units="cm"/>
      <inkml:brushProperty name="height" value="0.04286" units="cm"/>
      <inkml:brushProperty name="color" value="#AB1A01"/>
    </inkml:brush>
  </inkml:definitions>
  <inkml:trace contextRef="#ctx0" brushRef="#br0">9 178 7982,'-5'0'1669,"1"0"1,4 4-539,0 2-753,0 2 1,0 0 176,0 1 350,0 0-524,0 0 0,0 0 208,0 0 1,0-1 212,0 1-445,0 0 8,0 0-478,0-4 197,0-1 168,0-4-269,0 0 264,0-4-1363,4-1 785,1-4 0,1-1-440,0-2 1,-1 2 393,0-5 0,3 0-128,-2-2 0,1 2-128,-1 0 346,2 1 108,-3-4 0,3 4-198,-3 2 508,3 3-146,-3 0 0,1 4-191,0 2 1047,-4 2-591,6 1 0,-6 1 715,4 2 0,-5 2-455,2 4 1,2 3 409,1 3 0,-2-1 17,-1 0-525,2-3-150,-4 6 0,6-7 75,-4 1-313,0-1 15,1 3 1,-2-3 297,3 2-1147,-3-7 669,6 3 0,-7-3-1368,2 4 1,1-3-110,-1 0-132,4-4 1,-5 2 215,4-4-135,-4 0 428,2 0 1241,-4 0 0,0-4 0,0-1 0</inkml:trace>
  <inkml:trace contextRef="#ctx0" brushRef="#br0" timeOffset="336">185 239 8858,'5'0'3064,"3"0"-2777,-3 0 0,4 0 51,0 0-621,3 0 206,-2 0 0,7 0 506,-3 0 0,2-4-79,-1-2 0,1 1-149,-5-1 0,1 1 79,-3-1-1270,0-1 455,-4 6 272,2-7-233,-6 3 164,3 0 136,-4-3 0,-4 4-51,-1-2 1,-6-1 113,-1 4 1,-3 1-80,4 2 0,-5 0 607,1 0 1,1 2-102,0 1 1063,3 4-877,-2-2 0,2 4 93,3 0 71,-3 0 0,9 2 1,-3 1 311,1-1-433,1-1-214,7-1 0,-1-1 35,6 1 0,-1-1-120,6-2 1,1 1-257,3-4 1,-1 1 27,1-1-1476,0-2 1062,-1 2 0,1-3 144,0 0-2346,-5 0 1689,4 0 0,-7 0-149,1 0-718,-1 0 1109,-1 0 1,-1 0-606,-2-3 1294,-2 2 0,0-11 0,1 2 0</inkml:trace>
  <inkml:trace contextRef="#ctx0" brushRef="#br0" timeOffset="674">416 238 7982,'-5'0'1656,"1"0"1,5 0-1059,2 0-116,2 0-188,7 0 0,-1-1 80,4-2 129,0 2-196,2-7 1,-2 6 30,0-4-543,-1 4 1,1-5 0,-1 3-495,-2 0 0,-1 1 447,-5-3 0,1 3-374,-4-3 341,0 4-316,-3-6 338,0 7 1,-4-3-318,-2 4 513,-2 0 1,-5 0 0,0 0-397,-1 0 1401,-3 0-695,8 4 1,-4-2 574,4 4 0,0 0-400,0 3 1,2-3 174,1-1 0,1 1-60,2 3 230,2 0-379,-3 0 0,5 0 116,2-1-272,2-3-60,4 3 1,0-4 169,3 2-554,2 2 0,1-7 0,-1 3-925,2 0 0,1-3 656,0 2 1,1-3-995,-1 0 1,1 0 88,0 0 317,-1 0 625,-3 0 0,2 0 448,-4 0 0,3-3 0,-1-2 0</inkml:trace>
  <inkml:trace contextRef="#ctx0" brushRef="#br0" timeOffset="1019">839 195 7982,'-4'-9'0,"-1"1"0,-4 2 929,1-2-639,-1 7 1,0-3 288,0 4 1,-3 0-217,1 0 0,-4 0 680,3 0 0,-4 3-76,2 0 288,1 4-751,0-2 1,4 4 247,1 0-696,3-1 112,1 5 1,4-3 169,0 2-380,0-2 0,1-2 1,2 1-61,3 0 1,2-3 174,4 0 0,1-4-526,2 1 0,0 1-43,-3-1-104,4-1 0,-6-2 0,4 0-264,-1-3 362,-1 2 192,-3-7 0,-1 3-326,1-4 464,-4 0 0,2-3 1,-4 0 161,-1-2 1,-1 0-65,-1 0 0,-1-3 370,-2 2 1,-2-1-62,-4-2 572,0 0-512,1 1 1,-1 0 3,0 2-138,4-1 1,-3 6-1,2-2 280,-2 2-779,4 5 139,0-2-1903,0 6 1201,3-3 901,1 4 0,12 0 0,7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4:05.291"/>
    </inkml:context>
    <inkml:brush xml:id="br0">
      <inkml:brushProperty name="width" value="0.04286" units="cm"/>
      <inkml:brushProperty name="height" value="0.04286" units="cm"/>
      <inkml:brushProperty name="color" value="#AB1A01"/>
    </inkml:brush>
  </inkml:definitions>
  <inkml:trace contextRef="#ctx0" brushRef="#br0">230 125 7951,'-4'-8'0,"-2"2"1507,-1 2-925,-2 4 0,-3 0-385,0 0 0,-3 0-15,0 0 0,-2 0-159,0 0 1,-4 4 158,0 2 517,1-2-354,6 4 0,-2-6 106,5 3-560,3 1 1,4 0 0,4 0-279,0 1 311,0 1 73,0-3 1,7 2-256,2-1 0,5 1 157,1-1 0,2 1 50,0-4 0,2 3 10,1-3 24,-1 4-15,-1-6 1,-3 6-56,-3-1 291,0 2-79,-3-3 0,-1 3-62,-3-2 65,-1-2-80,-4 3 1,-4-2 429,-1 4 1,-4-3-188,-3 0 0,-3-3 222,-5 3 1,1-4 5,-1 1-200,1 2-150,1-4 0,2 2 243,1-3-811,2 0 0,4 0 0,1 0 111,-1 0-1611,4 0 639,1 0 23,4-3 1,7-2 27,2-4 1209,5 0 0,4-4 0,4 0 0</inkml:trace>
  <inkml:trace contextRef="#ctx0" brushRef="#br0" timeOffset="195">327 212 7951,'-1'9'0,"-2"-1"2680,2 1-1745,-3 4 0,4 1 68,0 3-615,0 1-139,0 4 1,0-4 77,0 3 1,0 0-43,0 0 0,1-3-265,2-4 0,-2 1 81,2 3 0,1-5-238,-1-1 87,4 2-2003,-2-4 1406,0 2 1,0-6 99,-2 0-1882,-2-4 1573,3 2 0,-4-5 856,3-2 0,-2-2 0,3-4 0</inkml:trace>
  <inkml:trace contextRef="#ctx0" brushRef="#br0" timeOffset="474">248 264 7951,'0'-9'0,"1"0"1040,2 0 1,3 1-464,5 3 0,0-2-778,4 4 0,-3-1-122,2 1 469,1 2 1,0-3 0,-1 4-4,2 0 376,1 0 0,-3 0 0,0 1-97,-1 2 1,2-1-250,-4 4 1,-2-1-418,-3 1 1,-4 1 147,1-1 1,-2 2 215,-1 1 1,-1 0 9,-2 0 139,-2-5 1,-7 4 0,0-3-95,-2 0-139,-1 3 1,2-7 0,0 3-352,0 0 1,3-3 209,-2 2 0,6-2-2146,0-1 1241,4 0-417,-2 0 0,4-1 1427,0-2 0,4-2 0,1-4 0</inkml:trace>
  <inkml:trace contextRef="#ctx0" brushRef="#br0" timeOffset="1428">486 266 7951,'6'0'1057,"0"0"0,-3 0-517,3 0 1,2-1-645,4-2 0,1 1-108,-1-4 971,1 0-487,1-3 1,3 1 113,-3 3 358,-1-3-420,0 3 1,-3-4 185,1 0-758,-1 4 0,0-3-49,-4 3 364,0-3-241,-1 3 0,-5-2-94,-6 4 187,-6 0 0,1 7 0,-3 2 1,-2 2 419,-1 1-219,0-1 0,3 4-55,2 0 365,2 4-259,2-7 1,3 7 98,2-4 0,2 1-120,1-2 1,0-1-133,0 2 0,4-3 121,2-3-174,1 1 39,6-6 0,1 3 142,3-4-283,1 0 80,0 0 0,2-1-377,1-2 207,-1-2 105,2-3 1,0-2-146,1-2 0,2 2 64,-5-1 0,2-3-53,-2-1 1,-2 1-27,0 0-374,-1-1 371,-3-3 0,0 1-229,-3-1 129,-1 0 190,-5 1 0,2 0-157,-4 2 407,0-1-84,-3 6 1,-4-3 292,-2 4 1,-2 5-172,-1 1 0,0 2 122,-3 1 1,2 0-65,-2 0 1,0 4 355,0 1 1,0 6-15,3 1 436,0 4-503,1-3 0,0 5 161,2 0-76,-2-1-236,7 1 0,-3 0-170,4-1 0,0 1 56,0-1 1,4 0-238,2-2 0,-1 1 107,1-5 0,1 1-39,4-3 0,-1-1-2,2-2-439,2-3 303,-5-3 1,8 0-34,-2 0-175,-3 0 0,5 0 0,-2 0-132,2-3 1,0-2 192,1-4 0,-1-3 70,1 0 1,-1-2 22,-3 2 1,2-4 85,-4 1 1,3-1-190,-4-2 373,1 1-198,-7-1 1,3 0-40,-2 1-136,-2-1 128,0 0 1,-2 4-69,1-1 334,0 8-315,-3-5 488,0 7 0,0 0-81,0-1 153,-4 4 1,0 1-65,-5 4 129,4 4-188,-3-3 1,3 6 200,-4 2 338,4 2-394,-2-1 1,6 4 271,-2-2 0,2 1-221,1 2 0,0 0-24,0-1 0,0 0 50,0-2-463,4-3 69,0 1 1,3-3 290,2 2-312,-2-2 17,6-2 0,-4 0 288,-1-2-921,5 2 435,-3-7 0,6 3-446,-5-4 0,4 0 283,-3 0 1,2-3-303,-2 0 0,3-4 223,-3 1 1,-1-2-35,-2 0 0,0-1-104,0 0 104,0 0 272,-4 0 0,2 0-166,-5 1 376,1-1-224,1 0 0,-3 3 674,2 0-431,-2 4 1,0-2 951,2 4-763,-2 0 0,3 4 689,-4 2 0,0 2-27,0 1-303,0 0-315,0-1 1,3 1 132,0 0-727,4 0 282,-2 0 1,3 0-1080,-3-1 0,6 0 593,-2-2 1,2-2-1346,-2-4 0,-1 0 103,1 0 1743,0 0 0,0 0 0,0 0 0</inkml:trace>
  <inkml:trace contextRef="#ctx0" brushRef="#br0" timeOffset="2323">1571 170 9776,'1'8'905,"2"-3"0,-1 6-756,4-2 0,-5 2 13,2-2 0,-2 0 700,-1 3 0,0-2-34,0 2 271,0-2-662,4-2 0,-3-2 269,2 0-772,-2 0 0,-1 0 306,0 0-847,0-4 468,0 2-435,0-4 419,0 0-274,0-4 0,3-1-55,0-4-776,4 0 773,-6 0 0,6-2-200,-4-1 125,4 0 271,-2 3 0,2-2 105,-1-1 0,2 0-54,-2 3 0,2-2 292,1 3 1,-1-3-107,1 5 0,0 2 29,0 1 1,-3-1 16,0 1 724,0 0-477,-2 3 1,4 0 6,-2 0 463,-2 4-417,4-3 1,-4 7 108,2-2-40,2 2 1,-6 1 0,2 0 485,0 3-405,3-2-178,-6 3 0,7-5-32,-2 1 1,-1 2-75,1-2 1,0 2-111,2-5 0,4 0 326,0 0-607,0 2 190,0-7 0,-2 3 77,2-4-575,2 0 385,-5 0 1,7 0-278,-4 0 0,1-4 172,-2-2 1,-1 1 47,2-1 0,-2 1 97,-1-4 0,-1 0 52,1 0 1,-4 0-174,-2 0-22,2-3 93,-4 2 1,3-3 22,-4 4 62,0 1-8,0-1 0,-1 3-57,-2 0 572,2 4-161,-7-2 174,3 4 1,-4 0-226,1 0 0,-1 4 360,0 2 0,0 2 25,0 1-113,0-1-171,1 5 1,2-3 312,0 2-499,4-3-38,-2 0 1,4 0-193,0 0 212,0 0-319,0 0 0,1-2 56,2-1-343,2-2 341,4-4 1,-3 0-14,-1 0-164,1 0 146,3-4 0,3 0-115,0-2-339,-1-1 369,-2 2 0,0-4-65,0 0 1,-1 0 64,-2 0 1,1-2 160,-1-1 0,-2 0-199,-1 3 476,-2 1-176,-1 3-157,0-3 711,0 3-261,0 0-107,0 1-18,-4 8-50,3 1 1,-7 4 454,3 0 1,1 3-218,1 3 1,-1 1 98,1-2 0,0 4 51,3 0-2,0-1-190,0 5 0,0-4 133,0 3-25,0-2-254,0 6 0,0-5 161,0 3-119,0-3-42,0 5 1,-3-6-137,0 2 1,-1-4 139,1-2 0,1 2-199,-4-3 1,1-1 33,-1-1 0,-4-5-159,1-2 0,-3-3-45,0 1-595,-1-2 545,-5-1 0,-3-1-118,1-2-1376,-5-1 1130,7-5 0,-8 0-401,3 0 1,-2-4 476,2-1 0,1-3-991,5-1 0,-4 1 1534,0-1 0,-3-7 0,1-3 0</inkml:trace>
  <inkml:trace contextRef="#ctx0" brushRef="#br0" timeOffset="2484">1394 18 7967,'-8'-8'0,"3"6"3375,1-6-2223,4 8 0,4 0-870,2 0 1,-2 1 128,2 2-515,-4-2 0,3 3 46,-2-4-1404,-2 4 843,7-3 619,-7 7 0,11-3 0,-3 3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4:01.131"/>
    </inkml:context>
    <inkml:brush xml:id="br0">
      <inkml:brushProperty name="width" value="0.04286" units="cm"/>
      <inkml:brushProperty name="height" value="0.04286" units="cm"/>
      <inkml:brushProperty name="color" value="#AB1A01"/>
    </inkml:brush>
  </inkml:definitions>
  <inkml:trace contextRef="#ctx0" brushRef="#br0">283 133 7928,'-4'-10'0,"-2"4"1071,2 1-614,-4 4 1,2-3 33,-6 4 1,2 0-142,-5 0 1,0 0 35,-2 0 1,-4 1 36,1 2 254,3-2-341,4 6 0,4-3 162,0 2-646,5 2 175,0-3 0,4 4 210,0 0-723,0-1 446,8 1 0,-2 0-201,9 0 0,0-3 147,2 0 0,4-1-59,0 4 0,-1-1 128,-2-2-232,-1 2 224,1-3 0,-4 4-61,-2-1 224,-3 1-138,-4-4 1,-1 3 171,-4-2 0,-1-1-96,-2 1 1,-3-1 150,-5 0 0,-6 3-53,-4-2 0,-2-1 44,2 1 1,-3-3-65,0 3 1,0-4-49,0 1 0,1-2 94,5-1-865,-2 0 312,11 0 181,-8 0-1357,7 0 972,1 0 1,5-4-957,4-2 0,5 1 1521,4-1 0,4-4 0,5-4 0</inkml:trace>
  <inkml:trace contextRef="#ctx0" brushRef="#br0" timeOffset="215">300 212 7915,'2'-4'0,"4"1"2830,4 2-1850,8 1 0,0-1 0,3-2-508,-3 2-309,4-3 1,-1 1 365,-1 0 0,1-1-111,-4 1 0,1 1-531,0-4 1,-1 4 158,1-1 1,-1-1-1178,-3 1 1,-1 1 182,-4 2 1,0-3-982,-1 0 1134,-3 0-862,-1-1 746,-4-1 911,0 0 0,-4-7 0,-1 2 0</inkml:trace>
  <inkml:trace contextRef="#ctx0" brushRef="#br0" timeOffset="425">362 35 7915,'0'6'0,"0"0"0,1 0 1451,2 3 1,2 2-128,4 1-281,3 4-595,2-3 1,1 5 188,0 0 342,-1 3-578,4-2 1,0 2 265,-1-3-57,-3 0-299,3-5 0,-5 4-398,3-2 0,-2-2 155,-4-2 1,-1-1-995,1-1 0,-1 0 634,-2 0 1,-1-5-2992,-2-1 1701,-2-2-220,3-1 486,-4 0 1316,0 0 0,0-4 0,0 0 0</inkml:trace>
  <inkml:trace contextRef="#ctx0" brushRef="#br0" timeOffset="1119">680 300 7915,'4'4'879,"1"0"110,-2 5 0,1 0 92,2 0 1,1-3 136,-4 0-1075,4 0 0,-5 1 36,4-1 1,-4-1 919,1-2-407,-3-2-146,0 3-260,0-4 0,0-1 178,-3-2-1400,2 2 739,-3-7 0,1 3-119,0-3 1,-3-1 245,3 0 0,-1-3-489,1 0 1,2 0 49,-2 0-265,2 2 431,1-3 0,0 5-180,0-1 103,0 0 250,0 0 0,4 4-237,2 2 644,2-2-200,1 4 0,-1-3 779,1 4-669,0 4 0,0 1 62,0 4 1,0 0 27,-1 0 486,1 3-443,0-2 0,1 3 207,2-4-20,-3 0-193,8-1 1,-7 1 139,2 0-212,-3 0-42,4 0 0,-2-1-114,4-3 0,-5 2 38,2-4 0,1 0-55,-1-3 0,-1 0 197,-2 0-411,0 0 59,0 0 95,0 0-129,0-4 210,-5-1 0,1-3-35,-2-1-167,-2 0 65,3 0 1,-4 0-218,0 0 1,-3-2 124,0-1 0,-3-1-102,3 1 0,-3 3 43,0-3 0,1-1 94,-1 1 1,3 4-131,-3 2-158,4 0-79,-2 1 89,4-3-153,0 7 265,0-3 1,1 4-336,2 0 1,-1 0 230,4 0 1,3 0-83,3 0 1,-1 0 94,-2 0 1,3 0 144,0 0 0,0 3-72,0 0 391,-2 0-135,3-3 1,-4 0-214,-1 0 745,1 0-412,0 4 0,-3-3 683,0 2 0,-4-1-372,1 1 1,-2-1 716,-1 4 0,-1-1 15,-2 4 382,2 0-935,-7 0 1,7 0-57,-2 0 1,-1-1 34,1 1 1,0 1 21,3 2 1,0-2-172,0 1 1,4-1-248,2-1 0,2-1 111,1-2 0,2 2-493,1-3 1,4 0 252,-1 1 1,1-4-1013,2 1 1,2-2 213,1-1 0,0 0-136,-4 0 0,-2 0-582,0 0 1,-4-3 755,4 0 0,-5-4 768,-1 1 0,0-5 0,-5-3 0</inkml:trace>
  <inkml:trace contextRef="#ctx0" brushRef="#br0" timeOffset="1326">1253 194 7915,'16'0'1616,"1"0"0,7-1-127,-1-2-1124,3 2-101,-4-3 1,4 1-34,-3 0 1,0-1-5,0 1 1,-2 1 301,2-4 1,-3 4-141,1 0 1,-1 0-982,-2-1 0,0 2 291,-6-2-2053,0 2 1586,-7 1 1,2-1 25,-4-2-832,0 2 987,-7-3 0,-1 1 587,-4 0 0,-4-8 0,-1 1 0</inkml:trace>
  <inkml:trace contextRef="#ctx0" brushRef="#br0" timeOffset="1529">1429 35 7915,'0'9'1577,"0"0"0,1 1-736,2 1 1,2 3-91,4 4 1,0-2 1,0-1-46,-1 2-360,1-4 0,0 4 102,0-2 545,0 1-561,-1-6 1,-2 6 185,0-4-1255,0 3 533,3-5 0,-1 3-2291,-2-4 1402,1-1-941,-2 1 1000,4-4-1350,0-1 1032,-4-4 1251,3 0 0,-3-4 0,3-1 0</inkml:trace>
  <inkml:trace contextRef="#ctx0" brushRef="#br0" timeOffset="1859">1703 203 7915,'-5'4'1517,"1"0"-1085,4 5 0,1 0-311,2 0 0,1 0-228,2 0 1,1-1 1155,-1 1 1,2 0-304,1 0 0,3 0-83,-1-1 1,2 0-40,-1-2-557,-2 2-6,2-7 0,0 6 266,0-4-610,0 0 272,-3-3 0,-1 0-10,1 0 168,0-4 1,-1-1-383,-2-4 1,-2 0 8,-4 0 0,0 0-30,0-3 0,-1 1-23,-2-4 61,-2 5 96,-4-3 1,1 1 129,2 0 1,-2-2-80,3 2 1,0 0-118,-1 3 87,4 1 10,-6-1-715,7 4 184,-3-3 173,4 7-625,0-3 211,0 4 278,4 0-27,1 0 321,4 4 1,0 1-122,-1 4-604,1 0 1016,-4-5 0,7 8 0,-2-2 0</inkml:trace>
  <inkml:trace contextRef="#ctx0" brushRef="#br0" timeOffset="2354">1967 247 7915,'0'9'0,"0"-1"1563,0 1-965,0-4 0,3 3 226,0-2 0,3-1-352,-3 1 0,3-3 2,-3 2 1,1-3 175,-1 1 653,-2 2-575,6-4-626,-6 3 62,7-4 0,-6-3-46,4 0 1,-4-4-122,1 2 1,1-3-580,-1-1 0,0 0 409,-3 0 0,0 0-660,0 1 1,0-1 9,0 0-99,0-4 528,0 7 0,-1-5-379,-2 5 797,2 2-109,-3 0-207,4 0 159,0 3 788,0-3-535,4 8 1,1 1 507,4 4 0,-1-2-58,1-1 125,0 2-413,0-7 1,3 6 261,-1-4-525,5 4 47,-6-6 1,6 3-170,-5-4 0,4 0 101,-3 0 0,0 0-49,-4 0 1,1-1-17,0-2 1,-1 1-185,-2-4 0,-2 3-87,-4-3 5,0 4 172,0-6 1,0 6-46,0-3 104,-4 3 35,-1-6 1,-4 7 424,0-2-180,0-2-108,1 4 1,-1-3 225,0 4 0,0 4-105,0 2 0,0 1 809,1-1 1,0 4-57,2-1 529,-2 2-918,7-2 1,-3 1 140,4 1-318,0-1-135,4 3 1,1-4 84,4-1-739,4 1 405,0-4 1,6 0-1045,1-2 0,3-2 635,3 2 0,5-2-695,1-1 1,3-3 21,4 0-2127,1-4 1499,0 2 1716,3-4 0,-7 1 0,4-1 0</inkml:trace>
  <inkml:trace contextRef="#ctx0" brushRef="#br0" timeOffset="3561">3158 265 7951,'5'-4'0,"0"3"0,-2-5 875,-2 4-478,2-6 1,-3 6 180,0-4-721,0 0 162,0 1 281,0-3-132,-3 7-42,-2-6 0,-7 6 364,0-2 0,-4 2-79,2 1 1,0 0-86,-1 0 1,1 3 5,-4 0-271,4 7 53,-2-8 0,6 13 218,-2-6-281,2 2 115,5-3 0,0 1-351,3 0 110,1 0 29,-3 0 1,7-3 22,0-1 0,3-3-188,0 1 0,5-2-57,1-1-315,0-4 378,-4-1 0,1 0-125,0-1-225,4 0 324,-7-3 0,5 1 89,-5 2 1,-1-2-16,1 3 0,-3 0 119,3-1 1,-4 3-240,1-3 633,-2 4-129,-1-2 333,4 4-387,-3 0 1,4 3 114,-3 0 639,-1 4-583,7-2 0,-3 3 20,4-3 0,0 3-132,0-2 0,0-1 27,3 1 1,1-1 194,2 1 1,1-2-128,-1-4 0,2 0-106,0 0 1,-2 0 27,0 0 1,-1 0-28,4 0 0,-1 0-690,-3 0 1,3-1-800,-2-2 789,-3 2 224,5-7 141,-3 7-3,4-3 1,-4 1 69,1 0 1,-4-1-33,0 1 1,2 2 60,-1-2-60,0-2 63,-7 4 0,2-2-24,-1 3 198,2-4-174,-3 3 0,2-4 164,-4 2-69,0 2 1,0-4-76,0 2 75,0 2-63,-3-3 1,3 3 21,0-2-56,-1 2 61,-2-3-152,0 0 0,-1 2 123,-1-3 0,0 3-268,-4-1 0,0 2-96,-3 1 6,-4 0 178,0 0 0,-2 0-34,0 0 179,4 0-74,-1 4 1,3-1-82,0 3 492,0 2-227,4-3 1,1 1-112,4 0 0,0 0-49,0 3 265,0-5-87,4 4 0,1-6-107,4 4 563,0-4-365,4 2 1,0-4 104,5 0 42,0 0-131,-1 0 1,-2-4 110,0-2 0,-1-2-50,4 0 1,-4-2 243,-3-2 1,-1 1-121,-1-3 0,-1 2-180,-2-3 0,-2 3 167,-4-2-446,0-1 119,0 1 1,-4-2 201,-2 1-848,-2 2 501,-1-4 1,-4 8 47,-1-3-1608,1 2 1111,0 1 1,2 1-1546,-1 3 0,3-2 344,3 4 1734,4 0 0,2 3 0,5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3:58.133"/>
    </inkml:context>
    <inkml:brush xml:id="br0">
      <inkml:brushProperty name="width" value="0.04286" units="cm"/>
      <inkml:brushProperty name="height" value="0.04286" units="cm"/>
      <inkml:brushProperty name="color" value="#AB1A01"/>
    </inkml:brush>
  </inkml:definitions>
  <inkml:trace contextRef="#ctx0" brushRef="#br0">344 62 7945,'5'-4'102,"2"2"1,-3-2 0,0-1 347,0 0 0,-1 2 415,-3-3-133,0 0-191,0 1 0,-4-2-163,-2 4 1,-5-2 120,-1 2 1,-6 0 166,0 3 92,-5 0-412,0 0 1,-3 1 105,-1 2-2,1 1-157,-1 1 1,4 2 66,-1-4-607,5 4 237,-3-2 0,8 1-373,3 0 0,1-1 344,1 0 0,4 3-348,2-2 0,4-1 3,5 1 0,2-1-179,10 1 1,1 2 89,8-3 76,-1 3 107,4 1 0,-2-1-84,1-2 300,-1 6-76,-2-7 1,-3 8 147,-3-4 0,-1 0-40,-1 0 0,-2-1 58,-1 1 0,-5 0-20,-4 0 1,-4 0 120,0 0 0,-4-1 16,-4 1 833,-6-4-645,-6 3 0,-3-4 107,-3 2 483,-5 2-518,5-7 0,-6 3 227,3-1 1,1-2-193,0 2 0,0-2-418,3-1 1,1 0 74,4 0 0,5 0-157,1 0 1,2 0 35,1 0-1857,4 0 619,1-4 577,4 3-2193,8-3 1335,2 4 1555,8-3 0,3 2 0,2-3 0</inkml:trace>
  <inkml:trace contextRef="#ctx0" brushRef="#br0" timeOffset="670">424 265 7936,'0'-6'1235,"0"0"0,1 4-856,2-4 944,2 4-814,7-6 1,-2 3-328,2-4 0,-2 3-22,-2 0 1,1 0 350,0-2 0,-1 2-86,-2 0 0,1 3-737,-4-3 338,3 0-617,-5 1 500,3-3 1,-5 7-391,-2-1 1,-2 1 229,-7 1 1,-2 0-23,-4 0 1,1 1 57,-1 1 0,1 3 369,-1 4 0,3 3 60,1 0 0,3-1 199,-1-2 0,5 3-159,1 0 240,4 3-227,-2-5 1,5 3-54,2-4 0,2 0-21,4-1 0,4 0-179,1-2 1,3 1 81,1-4 1,2 0-264,1-3 0,2 0 95,-2 0-764,3 0 566,-5-4 0,3 2-128,-5-4-477,1 0 528,0-3 1,-4 1-42,1-1 0,-4 0 23,1 0 1,-4 0 182,-2 1-150,2-1 935,-3 0-475,0 4 1226,-1 1-499,-4 8-453,0 1 1233,0 8-1027,0-4 0,0 4 27,0-4 1,0 0-223,0 0 1,0-3-185,0-1 131,0 1-582,0 3 304,0-4-878,4-1 592,1-4 0,0 0 64,1 0-1362,4-4 980,0 3 1,6-7-591,-5 2 0,2-2 491,-1 0 1,-2-1 162,1 0 0,-1-3 129,-1 1 0,0-1 198,0 3 1,-3 3-228,-1 0 971,1 4-422,-1-2-208,3 4 1589,-7 0-1073,7 0 0,-7 4 907,2 2 1,1 2-614,-1 1 1,1 1-314,-1 1 1,-1-1-207,3 2 0,-2-5-211,3-1 1,-3-1 180,3 4-1452,0-4 927,3 3 0,0-7 255,-1 2-2786,1 2 1753,0-4 0,0 3-2061,0-4 3120,-1 0 0,1-4 0,0-1 0</inkml:trace>
  <inkml:trace contextRef="#ctx0" brushRef="#br0" timeOffset="884">988 168 7877,'9'0'890,"0"-3"110,0 0 1,6-1-557,3 1 794,5 2-775,0-6 1,6 3-455,1-2 1,2-2 39,-2 2 0,-1-1 349,-3 1 0,-2 0-78,-1 3 1,-3-3-883,1 3 0,-6-1-426,0 1 335,-4 2 0,1-4 289,-7 2-1576,-1 2 717,-4-3 1223,-4 4 0,0-4 0,-5-1 0</inkml:trace>
  <inkml:trace contextRef="#ctx0" brushRef="#br0" timeOffset="1099">1121 18 7968,'-2'9'1833,"-1"0"0,1 3-188,5-1-1109,1 5 0,2-2 0,-1 3 88,-1 1 1,2-3-207,-3-1 0,0 1-5,-3 3 184,4-1 0,-2-2 0,3-1-758,-1-1 1,2 1 82,0-2 0,-1 0-1530,1-3 0,-3-1 289,3-3-821,0 3 1,0-6 2139,0 4 0,-1-4 0,4 2 0</inkml:trace>
  <inkml:trace contextRef="#ctx0" brushRef="#br0" timeOffset="1745">1367 291 7858,'2'-6'1629,"4"0"0,3 3-1852,6-3 0,0 1-82,-3-1 0,1-2 53,-1 3 1,-5 0-42,1-1 2073,-1 0-1209,-2-3 0,-1 3-87,-4 0-653,4 4 102,-3-5 0,2 3-214,-6-2 1,0 1 142,-6 2 1,2 2 177,-4-2 1,-2 2 24,1 1 1,-3 4 216,4 2 1,-2 2-120,1 0 353,6 1-314,-6 0 0,11 3-56,-5 0 693,4-1-490,-2 2 1,7-3 171,0 2-348,4-3-10,-3 0 0,6-1-97,2-2 0,-1 1 111,3-4 0,-2 0-342,3-3 0,0 0 50,2 0-836,-3 0 660,3 0 0,-7-1 28,5-2-240,-4-2 0,5-1 1,-5 0-75,0-1 1,-1-1-164,-1 0 713,0-1-192,-1 0 239,1 0-62,-4 4 1141,-1 1-438,-4 4-220,0 0 801,0 4-735,0 1 1,0 1 145,0 0 0,0 0 18,0 3-296,-4-4-378,3 2 215,-3-6 1,4 7 52,0-7-257,0 7 106,4-7-350,-3 3 202,7-4 1,-6 0 69,4 0-878,0 0 543,2-4 1,1 0-702,0-2 0,0-2 441,0 3 0,2-3-327,1-1 1,0-3 53,-3 0 309,0 1 219,-1 2 1,4-1 79,0-2 0,0 5-9,-3-1-112,-1 1 846,-3 2-356,3 1-179,-7 4 1097,3 0 0,-3 1-110,2 2-705,-2 2 1880,3 3-972,-4 1-633,0 4 1,0-2 42,0 4 1,0-4-240,0 4 1,0-4-298,0 1 183,0-3-1,0 0-1222,0 0 611,0 0 306,0 0 206,0-5-2303,4 4 1352,-3-7 1,7 3-1024,-3-4 0,3 0 263,1 0 1598,-4 0 0,7-4 0,-2-1 0</inkml:trace>
  <inkml:trace contextRef="#ctx0" brushRef="#br0" timeOffset="2194">2064 239 7858,'-5'0'924,"1"0"1,3 0-320,-2 0-262,2 0 1909,-6 0-1181,6 0-654,-7 4 1,7-2 0,-2 4 351,2 0-707,1-2 0,0 4 150,0-3 208,0 4-208,0-4 1,4 3-1,1-4-154,4 1 1,0 2 245,3-4-754,-2 0 329,7-3 56,-4 0 0,2 0-886,0 0 684,-1 0 1,1-1-477,0-2 1,-3-2 339,2-4 0,-3 1-53,1-1 0,0 2 31,0-2 1,-3 4 246,-3-6 0,-4 5-194,1-6 228,-2 8-16,-1-8 1,0 7-159,0-4 423,-4 5-123,-1 0 0,-5 1-200,-2 0 1313,3 0-783,-4 3 0,4 4 858,0 2 0,-1 0-564,-1 2 0,1-1 271,-2 5 0,5-2-5,1-1 483,4 3-572,-5-2-446,6 3 1,-3-4 518,4-1-542,4 1 0,1-1 108,3-2-592,5 2 199,-3-7 0,8 6-944,-1-4 1,5 0 635,4-3 0,2 0-2207,1 0 0,-1-1 226,5-2 2260,-1 2 0,11-7 0,2 3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4:36.902"/>
    </inkml:context>
    <inkml:brush xml:id="br0">
      <inkml:brushProperty name="width" value="0.04286" units="cm"/>
      <inkml:brushProperty name="height" value="0.04286" units="cm"/>
      <inkml:brushProperty name="color" value="#AB1A01"/>
    </inkml:brush>
  </inkml:definitions>
  <inkml:trace contextRef="#ctx0" brushRef="#br0">11842 645 7892,'0'-5'2011,"0"1"-429,0 12-1015,0-2 0,-2 11 307,-1 1 0,0-1-384,3 4 1,1-2 286,2-2 1,-2 1-282,1 0 0,3-1-75,1 1 0,-1-2 6,1-1-736,0 2 300,-1-7 1,2 2 201,-4-3-1588,0 0 713,0-4-2853,-2 3 1551,3-7 670,-4 3 0,0-5 617,0-2 0,0-2 697,0-4 0,-4-4 0,0 0 0</inkml:trace>
  <inkml:trace contextRef="#ctx0" brushRef="#br0" timeOffset="265">11807 768 7892,'5'-9'0,"-1"3"837,-4 1 1,4 3 26,2-1-275,6 2-260,-3 1 0,9 0 88,0 0-298,-1 0 0,5 1 0,-5 2 467,1 2 1,0 3-198,-1 1 1,0 0 82,-2 0 1,-3 2 213,-3 1-609,-4 4 1,2-6-1,-4 2 355,-1 1-352,-1-3 0,-5 3 0,-3-4 164,-4-1 0,-1 0-16,-3-2 1,-3 1-130,1-4 1,0 0 16,-1-3 0,1 0-334,2 0 0,2 0 106,2 0-577,1-4 0,1 0 0,1-3-45,2 1-598,-2 4 0,7-6 96,-2 3 122,6-3 658,2 3 0,4-3 456,0 2 0,4-2 0,0-1 0</inkml:trace>
  <inkml:trace contextRef="#ctx0" brushRef="#br0" timeOffset="891">12036 802 7892,'-4'5'3145,"0"3"-2288,4-2 1,4-1-292,1 1 0,4-3 94,3 3-232,-2-4-188,6 1 1,-5-3 83,4 0 676,0 0-580,2 0 1,-2-1-91,0-1 0,-1-2-114,4-2 0,-3-2-676,-1 2 1,-3 1 378,1-1 1,-2 1-765,-1-1 1,-5-1 153,-1 1-392,-2-2 665,-1-1 1,-1 0-191,-2 0 159,-1 5 157,-9-4 0,2 7 446,-4-2 0,1 2-179,-4 1 1,3 0 253,1 0 0,3 4-142,-1 2 1,2 1 782,1 2 0,2 3-66,1 0 280,2 0-654,4 0 0,0-2 247,0 2-258,4 2-244,1-5 1,3 4-118,1-4 1,4-3 54,2 0 0,1-4-61,2 1 1,3-2 144,-1-1-1069,5 0 632,-3 0 1,5-4-35,-1-2-563,-3-2 500,2-1 1,-6 0-97,1 0-212,-1-3 309,-1 2 1,-5-4-194,-1 2 0,-2-1 140,-1-5 1,-1 0 106,-3 1 0,-1-2 66,-4-1 0,0 1-67,0-2 1,-3 4-95,0 2 438,-3-2-119,5 8 0,-7-3-196,2 6 1062,2 2-607,-4 4 0,3 0 595,-4 0 1,4 5-395,-1 4 1,1 1 498,-1 4 0,-1 1-242,4 3 0,0 3-111,3 3 0,0 0-38,0 0 412,0 1-539,0-2 0,0 3 205,0 1-238,4-1-161,-3 1 0,4-1-107,-2 0 1,1-2 88,2 0 0,1-5-282,-4 2 0,2-6 150,-2 0 0,3-4-2069,-3 1 1226,0-3 1,-2-1-1055,2-2 1044,-2-2-911,3-4 1064,-4-4 1,-3-1-590,0-4 0,-3 1 611,3-1 1,-4-3-295,1 0 1,-1-3 932,-2 0 0,-4-2 0,-1 0 0</inkml:trace>
  <inkml:trace contextRef="#ctx0" brushRef="#br0" timeOffset="1866">12283 802 7892,'4'-5'1238,"5"2"0,5 0-562,4 0-440,-5 0 1,7 3 0,-3 0 86,2 0 0,0-3-82,-2 0 0,4 0 294,0 3 1,0-1-115,0-2 1,-3 2-67,3-2 0,0 2-31,0 1-452,0-4 175,0 3 0,-5-3 217,1 4-454,-5 0 207,-3 0 202,-1 0-206,-7 0-85,3 0 6,-4 0 1,-4 3 6,-2 0 1,-3 3 272,-3-3 0,-1 4-79,-5-1 0,4 1 185,3-2 0,-2 3 137,1-2-241,0 2-102,3 1 0,2 1 125,1 1 52,2-1-166,4 3 0,0-4 124,0 0-83,0 3 1,4 0-192,2 0 0,1 0 11,2-7-282,0-1 214,0 0 1,1-4 104,1 0-372,-1 0 219,3 0 0,-1 0 53,0 0-676,3-4 486,-5-1 1,3-3-189,-4-1 0,-2 0 147,-1 0 1,1-1-304,-4-1 1,0 1 178,-3-2 0,0-1 153,0 2 1,0-2-72,0 1 272,-4 2-15,3-2 0,-6 3-231,4 0 605,0 0-258,-1 4 0,3 0 993,-1 2-601,1 2-273,1-3 0,0 8 23,0 2 0,1 2 477,1 1 1,3 1 3,4 1-13,0-1-339,-4 7 1,3-7 262,-2 1-363,1 3-32,2-4 0,-1 3 54,-2-4 1,2-1 12,-2 1 1,1 0-2,-2 0 18,3-4-636,-7-1 276,3-4 31,-4 0-130,0 0 284,0-4-862,0-1 509,0-4 1,0-1-182,0-2 0,0 3 156,0-3 1,0 1 72,0-1 1,0 3-67,0-3 140,4 2 0,-3 1 1,4-1-178,-2-1 6,2 5 182,0-6 0,0 8-90,-2-2-250,-2 2-12,3 4-209,-1 0 1,-1 0 234,4 0 1,-4 1-170,1 2 0,1-1 221,-1 4 1,3 0 125,-3 3 0,3-3-27,-3-1 557,0 1-227,1 3 0,-3 0-271,5 0 883,0-4-520,-1 3 1,4-6 759,0 3 1,0-3-395,2 1 1,2-2 307,-1-1 0,1 0 96,-2 0-375,3-4-201,4-1 1,-4-3 100,1-1-378,-4 4 147,2-3 0,-5 3 216,1-4-709,-4 1 322,-1-1 1,-1 0-290,0 0 1,-1 0 175,-5 0 0,1 1-103,-4-1 0,-3 3 27,-2 0 432,-1 4-140,-1-2 1,3 4-28,-1 0 0,-2 4 186,1 2 0,-1 2-34,2 1 961,5-1-702,-6 5 0,8-2 505,-2 4 1,-1-2-421,4 2 1,1 1-57,5-4 1,-1 2 122,4-2-117,4 0-351,0-3 0,6-1 162,-1 1-900,2-4 504,4 3 1,1-7-97,1 2 1,3-2-235,-3-1 1,0 0-1536,0 0 1,0-3 842,0 0 0,-1-1-663,-4 1 0,-4 1 1757,1-4 0,-4 0 0,2-2 0</inkml:trace>
  <inkml:trace contextRef="#ctx0" brushRef="#br0" timeOffset="-10887">2759 892 10296,'4'8'1306,"-2"4"-886,4 0 0,-3 0-425,3-4 1,-1 4 65,1 0 1,1 0 277,-4-3 0,0-4 33,0 1 573,-2-4-158,3 6-180,-4-7-648,0 3 138,0-4-439,0 0 367,0-4 1,0-1-368,0-4 0,-3 1 174,0-1 1,-3-1-66,0-2 0,-2 1-87,-1-3 45,4 3 88,-3-6 1,4 6-143,-1-3 438,-3 3-78,7-2 1,-4 2 146,2-1 153,2 0-199,-3 3 0,4 3 497,0 0 0,0 3 245,0-2 97,4 3-407,1-2-246,4 4 0,-1 0 0,2 1 407,2 2-884,-2-2 188,3 6 0,-4-5-528,3 4 1,-1-1 375,4 1 0,-4 1-1111,4-4 1,-4 3 557,1-3 1,0 3-965,0-3 0,0 2 214,-3-2 254,-1 0 469,-3 1 703,3-3 0,-3 3 0,4-4 0</inkml:trace>
  <inkml:trace contextRef="#ctx0" brushRef="#br0" timeOffset="-9730">2988 873 8089,'0'5'1370,"0"-1"0,4-4-627,2 0-321,1 0 1,5 0 0,1 0-188,1 0 1,-3-1-86,4-2 0,-3-1 236,2-2 1,-3-2-102,1 2 1,-2 1-393,-1 0 0,-1 0 163,1-1-1176,-4-2 318,3 7 476,-7-7-205,-1 3 330,-5 0 1,-4-2-225,0 4 0,-2 1 58,-1 2 0,-4 0 271,2 0 0,0 0-226,-1 0 956,4 3-498,-5 2 1,6 1 35,-2 0 720,-2 0-595,9 3 0,-7 0 170,6-1 198,2 5-375,0-3 1,4 3 278,0-4 1,4 2-113,2 1 1,5 0-200,0-3 0,6-2-10,1-1 1,-1 2-254,4-2 0,0-2 46,0-1-223,4 2 0,-3-4 0,5 2 72,-1-2-346,0-5 325,5 3 0,-5-7-69,1 2 0,-2-2 27,-4-1 1,-1 1-116,-2-1 0,-4 0 48,-2 0 1,-3 0-57,0 1 0,-1-1 2,-2 0-88,-2 0 266,-4 0 0,0 0-99,0 1 1,-4 2 51,-2 0 0,-3 1 126,-3-1 1,2-1-82,-5 4 1,3 0 378,-3 3 1,5 0-94,-2 0 577,2 0-507,1 4 0,1 1 100,-1 4 303,0 0-382,0 0 1,1-1 211,2 1 273,2 4-415,4-3 1,0 3-42,0-5 1,0 1-35,0 0 1,4 0-190,2 0 0,2-2 127,1-1 0,1-1-239,1-2 1,-1-2-9,2 2-328,-2-2 306,-1-1 1,2-3-27,1 0-570,0-4 454,-3 2 1,-3 0-260,-1-1 1,0 0-141,1-3 296,2 0 1,-4 0-3,2 1-157,-2-1-54,-4 0 168,4 0 284,-3 0-271,3 4-17,-4-2 688,0 6-186,0-3 327,0 4-331,0 0 444,0 4 0,-3-2-61,0 3 35,0 1-298,3 3 1,3 0 146,0 0 72,4 0-160,-3-1 1,5 1 225,0 0-525,0 0 185,0-4 0,3 2-167,3-4 1,2-1 54,0-2 0,1 0-255,0 0 0,-2 0 89,-1 0-154,2 0 138,-4-3 1,2 1-34,0-4-167,-4 0 162,1 1 0,-4-3-83,-2 2-31,2-2 107,-7 0 1,4 2-108,-2 0 0,-2 0 106,2-3 0,-5 0-125,-1 0 1,-7 1 78,1-1 1,-2 3 128,3 0 0,-2 3-156,-2-3 248,2 4-69,-3-2 0,5 4-165,-1 0 615,0 0-270,0 0 1,0 4 269,1 2 1,2 2-190,0 1 1,4 3 243,-1-1 0,2 1 47,1-3-138,0 4-242,0-4 1,3 4 165,0-4-477,4 0 195,-2 0 1,4-3 50,3-1 0,-2-3-89,2 1 1,-3-2-159,0-1 1,1 0 61,2 0 1,-2-4-277,1-2 0,-4 2 15,-1-2-127,0 0 286,3-3 0,-3-1-87,0-2-28,-4 3 79,1-4 1,-3 3 9,0-2-61,0 3 154,0-8 1,0 6-2,0-4 0,-3 4-27,-3-4 0,1 0 79,-1-2 1,1 0-92,-1 2 0,-2 3 509,2 3 0,2 3-117,2 0 1097,1 4-457,1-2-574,0 4 0,-3 4-16,0 2 0,0 6 940,3 2 0,0 3-535,0 1 1,1-1 123,2 1 1,2 0-270,3-1 1,4 1-552,0-1 0,1 0 0,-2-2-1348,3 1 1039,4-6 0,3 6 276,3-4-2942,1-1 1964,2-6 0,3 2-435,2-4 1,6 0 1489,0-3 0,4 4 0,-2 1 0</inkml:trace>
  <inkml:trace contextRef="#ctx0" brushRef="#br0" timeOffset="-9224">4497 724 7976,'-9'0'0,"3"0"731,0 0-438,4 0 317,-2 0-349,0 0 1,3 4 27,-5 2 171,4 2 1,-3 1-1,3 2 640,-1 1 1,0 4-530,3-2 0,1 3 240,2 1 1,2-4-343,4 1 0,-1 0-52,1 2 1,1 1 71,2 0-340,-2-5 19,6 0 1,-2-4 167,4 0-504,-1 0 0,-2-5 1,0-1-658,0-2 0,1-1 428,-1 0 1,0-1-1045,-3-2 0,0 2-13,-3-5 630,0 0 0,-4-3 0,0 0 50,-1 0 1,-2 0 205,-5 1 1,-2-1 93,-3 0-243,-5 0 717,3 0 0,-11-3 0,3-2 0</inkml:trace>
  <inkml:trace contextRef="#ctx0" brushRef="#br0" timeOffset="-8678">4541 846 7976,'-18'0'0,"4"1"0,-1 2 1049,4-2-623,2 7 1,2-3 219,5 4-196,-1 0-141,3 0 0,0-4 103,0 1 1,4-3-127,5 3 1,4-4 291,5 1 0,-1-2 149,1-1-910,4-4 198,-4-1 1,5-4 275,-3 1-689,-1-5 372,6 3 0,-6-4 129,2 3-455,-7 1 297,3-3 0,-7 1-611,1 0 0,-2-2 270,-3 2 0,1-3-91,-4 4 1,0-4 123,-3 3 0,-1-1 84,-2 2 0,1 1-63,-4-2 721,4 6-296,-6-2 0,6 7-187,-4-2 768,5 2-485,-3 1 1,4 1 84,0 2 1,-3 2-47,0 4 1,0 4 504,3 2 1,1 1-5,2 2 381,2-1-645,0 5 1,2-3 237,-1 1-230,2-1-176,1 2 0,-1-3-157,-2 0 1,1-1 107,-1-2 0,-1-1-140,1 0 0,-4-3 98,1 1 1,1-5-216,-1-1 56,0-4-545,-3 2 277,0-4 68,0 0-761,0-4 621,0-1 0,0-4-6,0 0-751,4 0 666,-3 0 0,4-2-241,-2-1 0,-1-3 191,3 3 1,-2 0 66,3 0 0,0 2 41,3-2 385,0 3-94,-4 4 0,2-2-320,-1 4 1087,2 0-536,-3 3 0,2 1 893,-4 2 0,3 2-498,-3 4 0,4 0 413,-2 3 0,-1-1-414,-1 4 0,1-4-220,-1 4 1,3-3-25,-3 3-700,0-5 360,1 3 147,-3-4-1292,7 0 806,-7 0 0,3-4-9,-4 1-2333,3-4 600,-2 2-1091,3-4 1885,0 0 1291,-3-4 0,7-1 0,-3-3 0</inkml:trace>
  <inkml:trace contextRef="#ctx0" brushRef="#br0" timeOffset="-7775">5044 802 7976,'6'8'0,"-1"-2"1360,-3 6-914,6-6 0,-6 6 236,4-3 0,-3 3-261,3 0 0,-4 2 263,1-2 1,1 3-220,-1-3 0,0 0 280,-3 0 0,1-2-26,1 2-771,-1-2 248,3-6 1,-4 4 94,0-2-235,0-2 258,0 0-775,0-4-772,0 0 689,0-4-113,0-1 0,0-4 1,0 1-327,0-1 559,0-4 1,0 3 0,0-3-402,0 1 533,0 2 124,4-3 0,0 1-59,2 1 1,2-1 2,-2 3 0,2 1 198,0 2 0,1 0-11,0 3 0,-3-3 180,0 3 0,0-1-116,3 1 459,-5 2 0,4-3-52,-2 4 172,-2 0 0,3 1 420,-4 2-664,4 2 0,-6 4 39,2-1 0,-2 1 225,-1 0-398,0 0 0,0 0 1,0 0 266,0-1-338,0 1 0,0 0 1,0 0 309,0 0-445,0-1 1,0 1 90,0 0 0,4-1 24,1-2 1,0 1-284,1-4 1,0 3 1,3-4-14,0 1 1,0-3 0,0 0-31,3 0-20,-2 0 1,3 0-1,-4 0-123,-1 0 165,1 0 1,-3 0 0,0 0-80,1 0 44,-3-4 0,3 3-145,-5-5 213,1 0 0,-3-3-69,0 0 0,-1 0 35,-1 0-1,-3 5 0,-4-4 0,0 1-91,0-4 263,0 5 0,3-8 1,1 5 57,-2-1 0,0 0-31,1 1 1,1 0 25,2 1-47,2-1 0,-3 0 261,4 0 1,0 3 129,0 0 47,0 4-232,4-1 1,-2 2 98,4-2-308,0 2 1,3-3 257,0 4-179,-1 4 1,1 1 218,0 3 1,0 4-140,0 0 0,-4 1-63,1-2 1,0 0 62,3 4-88,0-4 0,0 2 1,0-2 229,-1 1-226,1 0 34,4-4 1,-3 1-126,1 0 0,-1-3 66,-1 0 1,2-3-39,-2 3 0,1-4 58,-4 1 1,2-2 25,1-1 1,-1-1-10,-2-2 22,2-2-62,-7 0 1,5-3 47,-3 2-144,0-6 0,-3 3 0,0-3-195,0 2 0,0-2 91,0 0 0,-1 0-77,-2 0 0,1 1 27,-3-3 1,2 3-327,-3-1-79,4 2-15,-2 1 333,0 4-1174,3 2 79,-3 3 0,4 1 721,0 1 1,3 3-409,0 4 0,4-3 78,-1 0 987,1 0 0,6 3 0,1-1 0</inkml:trace>
  <inkml:trace contextRef="#ctx0" brushRef="#br0" timeOffset="-6867">5740 857 7973,'5'-4'0,"-1"2"825,-4-3 0,0 2 92,0-3 298,0 4-725,0-6 1,-1 4-34,-2-2 0,1 2-39,-4 4 258,1 0 1,-4 0-1,0 1 3,0 2 0,1-1-393,2 4 0,-1 1-355,1 5 1,2-3 109,1 3-277,2-2 0,1-1 0,0 1 208,0 1-375,4-5 160,1 6-384,3-7 1,1 3 224,0-2 1,0-3-57,0-3 0,0 0 103,-1 0 0,1-1 51,0-1 0,-3 0-57,0-4 326,0 0 0,2-3 0,-2 0-296,0 0 423,-4 1 1,5-2 0,-4-1 10,-1-1 0,-1 0-78,-1 4 0,0-2 898,0-2-673,-4 2 0,0-2 868,-2 3-542,2 4 55,4 1-176,0 4-625,0 0 1,0 5-1,0 3 210,0 2 52,0 6-29,0-6 0,1 7 138,2-3 0,-1 6-13,4 0-76,0 1 1,3 1 0,0 1 72,-1 3-20,1 0 0,0 0 1,1 1 160,2-1-381,-3 1 0,3 1 0,-5 0 232,-1-3-415,-4-4 0,2 3 1,-5-3-3,-2-2 1,-5-1 98,-4-3 0,-6 0 37,0-3 1,-3-1 2,1-5-163,1-2 1,-5-4-1,3 0-150,2 0-57,4 0 1,2-4 0,5-2-1228,2-2 1281,2-1 1,4-3 0,0-2-263,0 0 1,4-2 44,2 1 276,2-2 0,1-1 0,0-2-329,0-1 476,3 1 1,-2-2-1,2-1 211,-2-3 0,2 0 0,-2-4 0,2 1 0,-2 1 0,-1 0 0,-1 2 0,-2 0 0,0 3 0,-1-2 0,1 5 0,1-1 102,-4 3 1,0 4 240,-3-1 1084,4 4-261,-3 2-382,3 2 1045,-4 6-1168,0-3 0,0 5-289,0 2 0,0 2 238,0 7 1,0 2-202,0 4 1,0 0 21,0 3 0,0-2 34,0 5-184,0-5 1,2 6 0,1-4 241,-1-2-377,-1-4 1,2 1 0,0-5-121,-1 0 0,-1-1 59,-1-1 0,1-4-269,2-2 140,-2 1-628,3-3 461,-4 3-95,0-8 142,0 3 0,1-6-111,2 1-130,-2-2 1,6-2 0,-3-1-221,1 0 1,0-4 243,4 3 0,-1-3 127,-2 4 1,2-2 11,-2 1 1,2 5 733,0-2 1,-2 6-161,0 1 1,-3 1 101,3 1 0,-1 1-148,1 1 228,2 3 1,-7 4 0,5 0-67,1 0 1,0 0-155,-1-1 0,2 1-1558,-2 0 1,2 0 251,0 0-1248,1 0 1,1-4 2259,2 1 0,-2 0 0,2 3 0</inkml:trace>
  <inkml:trace contextRef="#ctx0" brushRef="#br0" timeOffset="-5407">6517 856 8026,'-5'0'3926,"1"0"-3543,4 8 1,0-1 81,0 8 91,0-5-263,0 3 1,0 0 767,0 2-712,4-3 0,1 1 199,3-4-513,1 0 140,0 0 0,3-2-199,-1-1 1,2-2 84,-1-4 1,-2 0-142,2 0 0,0-1 109,0-2 1,3-2-512,-4-3 0,1-1 45,-3 0 97,0 0 142,0 0 0,-3-2-130,-1-1 120,-3 0 34,2-1 0,-4 3 92,0-1 0,0-2-43,0 1 0,0 0 93,0 4 1,0 2-194,0 0 406,0 4-199,0-2-228,0 4 1,0 1 162,0 2 320,0 6 1,3 4-1,0 5 61,-1 0-13,-1-1 1,3 5 0,1 1 213,0 3 0,3 3-208,-2 1 0,-1 3-7,0-1 1,0 0-74,1 0 1,1-4-253,-4-2 0,0 0 16,-3-2-53,0-2 70,0-1 0,-1-6 38,-2-1-168,-2-3 165,0 2-1,-3-7 6,2 0 0,-1-4-16,-2 1 0,0-2-416,0-1 0,0-3 58,1 0-248,-1-8 342,0 5 0,1-11 25,2 3 1,-1-3 26,4-1 0,0 1-146,3-1-158,0 1 189,0-1 0,3 0-162,0 1 0,4-4 173,-1 0 1,-1 1 257,1 2 1,0 1-215,3-1 620,-1 0-294,5 1 1,-3 0-199,2 2 617,1-1-363,-3 6 1,4-3 59,-2 4-20,-3 0-41,4 1 1,-4-1 3,0 0 0,0 1-50,-1 2 0,1-2 43,0 3 0,0 1-60,0 1 1,0-1 24,-1 1 0,-2-1-12,0 1-55,-4 2 68,6-3-12,-7 4 74,3 0-56,0-4 154,-3 3-112,3-3-190,-4 4 191,0 0-143,-4 0 0,0 1 87,-2 2 131,-2-2-86,3 7 0,-4-6-44,1 4 165,-1 0-102,0-1 1,0 2 34,0-1 0,3 5-69,1 1 0,3 0 91,-1-4 1,2 4 27,1 0-309,0 0 69,0-3 0,4-1 185,1 1-262,3 0 69,1-4 1,0 2-53,0-4 1,1 0 121,1-3 0,-1 0-134,2 0 0,1-1 96,-2-2 1,2 1-275,-1-4 1,-2 0-70,1-3-230,-1 0 350,-5 1 0,2-1-127,-4 0-182,0-4 271,-3 3 1,0-2-186,0 3-70,0-4 220,-4 3 1,-1-2 34,-4 3 0,3 0 21,0 0 0,2 0 89,-2 0 0,-1 4-249,4-1 822,-4 4-295,6-2-160,-3 4 389,4 0 264,0 0-525,0 4 0,3 1 404,0 3 0,4 1-198,-1 0 0,2 3-52,0 0 0,1 2 67,0-2-211,0 0 3,0-3 0,0-1 190,3 1-166,-2 0 0,3 0 0,-3 0 7,1 0 11,-1-5-55,3 0 0,-4-4-71,0 0 0,-4 0 132,1 0-87,0 0 0,2-1 119,-2-2-254,-2 2 43,-4-6 1,0 2 124,0-4-197,0 0 0,0 0 0,0-1 65,0-1-365,-4 1 231,-1-3 0,-1 4-209,0 1 1,1-1 153,-1 0 0,0 3-577,3 0 0,-3 3-9,3-3-176,0 4 539,3-2 0,0 3-218,0-1-440,0 1 1,1-3-363,2 4 1031,2 0 417,7 0 0,-6 0 0,10 4 0,-6 0 0</inkml:trace>
  <inkml:trace contextRef="#ctx0" brushRef="#br0" timeOffset="-5172">7203 855 7941,'4'9'593,"-3"0"0,4 0-171,-2 0 401,-2-1-453,3 1 1,-1 0 97,0 0 285,4 0-375,-6-1 1,4 0-78,-2-2 0,-1 1 141,3-4 492,-3 4 1,3-6-17,-2 2-228,-2-2-8,3-1-233,-4 0-43,0 0 1,0-4-76,0-2-319,0-2 63,0-5 0,0 3-14,0-5 0,0 3 55,0-3 1,0 4-88,0-4 0,0 1-19,0 0-668,0 1 496,0 0 0,3 3 58,0-1-623,4 1 0,-5 4 0,4 1-134,1 1-556,0-3 835,2 6 0,1-3-1018,2 4 0,2 1 1600,3 2 0,5 2 0,0 4 0</inkml:trace>
  <inkml:trace contextRef="#ctx0" brushRef="#br0" timeOffset="-3715">7865 838 12323,'-5'4'919,"0"3"-568,2 5 1,2 1 716,-2-1-680,2-3 0,1 7 200,0-4 0,1 0-166,2-4 0,1 1-279,2 0 0,2 0 333,-2 0-368,2-4 1,0 2 141,1-5-646,0 1 375,0-3 1,0-1 117,-1-2-914,1 2 531,0-6 1,-3 2-54,0-4-567,0 0 535,-1 0 0,1 0-27,-3 1 0,0-1 59,-3 0 1,0 0 342,0 0 0,0 3-75,0 1 123,0 3-86,0-2-162,0 4 300,4 0-65,-3 0 0,3 4 500,-4 2 1,1 2-243,2 4 1,-1-2 191,4 2 1,0-2-178,3 2 0,-1-2 65,1 2 1,1-3 79,2-4-121,-2 3-129,6-7 1,-6 6 257,2-4-695,-2 0 238,-2-3 0,1 0-159,0 0 0,0-1 129,0-2 0,-3 1-224,-1-4 0,0 0 140,1-2 0,-2-2-254,-4-2 1,0 2 23,0-2-45,0-1 185,0 3 1,-1-6-88,-2 4 310,-2 1-125,0-2 1,-2 3 107,1-2 1,-2 0-97,-1 0 1,3 0 98,0 3 1,4 3-92,-1 1-253,2 3 243,1-2 17,0 0-539,0 3 359,0-3 0,5 4-142,4 0 411,0 0-116,8 0 0,-7 3 125,5 0 0,0 1-135,2-1 0,1-2 160,0 2 1,-2 0 16,-1 0 100,2 0-73,-7 1 0,2-3-146,-3 2 15,-4-2 3,3 3 196,-7-3-8,3 7-181,-4-7 254,0 7 0,-1-3-67,-2 3 1,-2 1 301,-4 0 1,1 0-164,2 0 1,0 0 33,3-1 0,-1 1 162,1 0-485,2 0 165,-3 0 1,4-1 146,0 1-433,4 0 125,1 0 0,2 0-25,1 0 0,-1-2 57,5-1 0,-2 1-203,-1-4 0,2 0-28,1-3-218,0 0 248,-3 0 0,0 0 51,-1 0-546,1 0 169,-4 0 107,3-4-280,-3-1 377,0-4 0,-1 1-226,-4-1 1,0 0 109,0 0 0,-4 0 133,-2 0 0,-2-2-129,-1-1 218,0 0 3,1-1 1,-1 4-166,0-3 279,4-2-57,-3 4 1,7 1-223,-2 3 727,2 0-286,1 1 143,0-3 1,1 7-142,2-2 0,-1 3 338,4 3 0,0 1-235,3 2 0,2 3 162,1 0 0,1 0 24,-1 6 277,-3-4-365,4 5 1,-4-5 220,0 4-273,0-4 0,0 1 0,-1-3 24,1 0 0,-3-3 157,0 0-516,-4-4 0,3 5 208,-2-4-269,-2 0 130,3-3-444,-4-4 322,0-1 0,0-1-8,0 0-770,0 0 562,0-7 1,0 4-168,0-3 1,0 1 167,0-1 1,3 2 64,-1-1 1,4 1 36,-3 1 1,4 0 241,-1 0 0,2 4-177,1-1 122,3 0-55,-2 1 0,3-3-31,-4 2 277,0 2-111,-1-4 1,1 5 160,0-3 1,0-2-94,0 2 1,-4 1 44,-2-1 1,-2 0-30,-1-3 0,0 4-62,0-1 1,0 3 23,0-3 4,0 0 12,-4 1 2,3-3 109,-3 7 36,4-3 42,0 0-26,0 3-202,0-2 0,0 6 35,0 3 0,0 5 46,0 1 1,3 4 904,0-2 1,2 0 6,-2 1-613,4-1-187,-2 4 0,1-1-75,0-3 0,-1 2 13,1-4 1,-1 1 177,-2-2-989,-2-1 530,2 3 0,0-7-1148,0 0 0,0-3-1217,-3 2-758,0-3 2263,4 2-902,-3-4 848,3 0 1014,0-4 0,1-4 0,4-6 0</inkml:trace>
  <inkml:trace contextRef="#ctx0" brushRef="#br0" timeOffset="-3454">8933 749 7941,'-5'-3'0,"0"2"1992,2-2-1390,-2 2 0,-6 1-252,-1 0 0,-4 0-19,1 0 1489,3 4-1172,-5 0 1,4 2 68,-1 0 530,1 0-734,4 3 1,1 3-38,2-1 1,2 1-142,4-3 1,0 0 94,0 0 0,1 0-101,2 3 1,2-3-13,4 0 1,4 0 68,2-3-1203,1 1 658,2 2 0,-1-3 101,1 0-2442,0-4 1691,-1 6 1,1-7-1441,0 2 0,-1-2 1179,1-1 1,4 3 1069,1 0 0,-1-1 0,-1-2 0</inkml:trace>
  <inkml:trace contextRef="#ctx0" brushRef="#br0" timeOffset="-2517">9701 802 7995,'0'-8'584,"0"-1"0,0 0-233,0 0 1,0 3 85,0 0-51,0 4-220,0-5 0,-4 6 168,-1-2 69,-3 2 0,-1 1 0,-1 0 398,-2 0 0,2 4-362,-5 1 1,3 4 203,-3 3 0,4-1-199,-4 3 1,4 1 99,-1 3 1,4-3 96,2-1-581,-2-3 108,7 6 0,-2-7 168,6 5-457,2-4 129,4 2 0,0-6-548,3-1 1,2 1 369,3-4 0,1 0-1230,0-3 0,0 0 594,3 0 1,-2 0-717,1 0 0,-1-3 179,-2 0 28,1-4 807,0 2 0,-4-3-235,1-1 220,-4 0 523,2 0 0,-2 0 0,1 1 0,-3-1 0,-3 0 0,-1-1 59,1-2 1,-2 3-60,-4-3 744,0 2 1,-1 1-84,-2 0 1084,2 4-1087,-7 2 1,3 2 196,-4-2 386,0 2-774,-3-3 1,2 5 193,-2 2 1,-1 2-237,1 3 1,0 1 271,0 0 1,3 3-27,0 0-195,0-1-169,5 2 1,-1-3 53,2 2-470,2-3 1,1 0 387,0 0-794,4 0 450,1-4 1,3-1-159,1-4 1,0 0 94,0 0 1,0 0-616,0 0 1,-1-1 290,1-2 0,0-2-380,0-4 0,0 0 7,-1 0 309,1 1 239,0-1 1,-3 0-185,0 0 506,-4 0-110,2 4-157,0-2 1,-3 5-278,2-4 277,1 4 1,-3-1-1,2 6 1,-1 2 38,1 3 0,-2 1 276,2 0 1,1 0 109,-1 0 1,3 1 195,-3 1 0,4-1 128,-1 2 0,1-2-29,2-2 1852,-4 1 0,3-3-2657,-2 0 0,2-4-1476,1 1 725,-5-2 0,4 2-600,-2 0 0,-1 0 700,1-3-537,-4-4 638,2 3 857,0-7 0,-3-1 0,3-5 0</inkml:trace>
  <inkml:trace contextRef="#ctx0" brushRef="#br0" timeOffset="-1679">10027 882 7938,'0'5'4386,"0"2"-3574,4-2-462,-3 4 0,5-3 560,-3 0-543,0 0 0,0 0 470,0 0-269,0-4-145,-3 1 166,0-3-259,4 0-411,-3 0 0,3-1 0,-4-1 348,0-4-1165,0-2 651,0-1 0,0-1-357,0-2 107,0 3 261,0-4 1,0 3-59,0-2 0,0 3-132,0-3-29,0 2-7,0-3 131,0 3-42,0-2 128,0 3 0,0 3 42,0 0-418,0 4 305,0-2 0,1 4-307,2 0 1,-1 3 185,4 0 0,-4 4 45,1-1 1,0 2-54,0 1 428,0-1 1,0 1-120,0 0 0,3 0 89,-3 0 0,3-3-311,-3-1 1124,4 1-302,-6-1 369,7 3 0,-4-7-379,5 2 0,3-1 452,0 1 0,1-2 70,-2 2-208,-1-2-418,7-5 0,-7 2 104,1-4-458,-1 4 183,-1-6 1,0 3 178,0-4-362,-1 5 111,-3-4-174,3 3 0,-7-4 57,2 0 0,-3 3-214,-3 0 0,1 4 52,-4 0-156,-4 1 219,1 1 0,-5 0-90,2 0 528,2 0-203,-6 3 1,6 2 0,-2 4 1,3 0 105,3 0 1,0 1-68,3 1 621,0-1-477,3 3 1,1-1 53,2-1 1,2 2-112,3-1 0,2-5-252,2 2 1,-1-4 15,3 1-578,1 2 431,3-7 1,-1 3 0,1-4-852,0-4 653,-1 3 0,4-7-172,-1 2 1,4-4 170,-3-2 1,-1-1-237,-2 1 0,-1 2-78,1-5 97,-4 0 246,2 2 0,-6-4-29,2 2-45,-6-1 118,-2-2 1,-1-3-102,0 1 359,0-1-167,-3 4 0,-1-1 91,-2 0 1,-2 5-89,-4 1 0,3 2 500,0 1 1,0 4-161,-2 2 887,-1 2-725,4 1 1,-3 1-5,2 2 996,2 6-813,-4 5 1,4 3 1042,-1 1-814,-3 0-385,7 3 1,-4-1 368,2 3 0,2 0-303,-2 0 0,-1 2-42,1-4 0,0 2 81,3-2-207,0 3-96,0-5 0,3 2 164,0-3-541,4 0 242,-2-1 1,1-2 191,0 0-1107,-1-5 661,0 3 1,0-5-2387,-2-2 1335,-2 2 158,3-7-1062,-4 3 1153,0-4-609,0-4 1028,0-1 0,0-4-76,0 0-636,-4 0 785,-1-3 0,-4 1 534,1-4 0,-1 4 0,-4-9 0,-1 1 0</inkml:trace>
  <inkml:trace contextRef="#ctx0" brushRef="#br0" timeOffset="-1382">10388 909 7909,'-6'-8'0,"0"2"585,5-1-284,-3 6 0,5-4 117,2 2 65,-3 2 0,11-3 0,-2 3 373,1-2-280,4 2-279,-5-3 1,7 4 187,-4 0 1,3 0-151,-4 0 1,4 0 60,-3 0 0,3 1 199,0 2-232,-2-2-200,4 7 1,-7-4 162,5 2-266,-4 1 130,5-2 0,-6 1 137,2 0-58,-2-4-106,-1 6 0,-1-7 35,1 2 0,0 1 19,0-1 1,0 0-132,0-3 1,-4 0 114,1 0-81,0 0 148,-1 0 0,-1 0-81,-4-4-60,4 3 1,-3-7-309,2 2 121,-2 2 52,-5-4 0,2 3-380,-4-3 1,3 0 185,-3 2 1,1-2-683,-1 2 0,0 1 65,3-1-1116,0 0 1220,-1 2 1,3-4-54,-2 2-470,-2 2 308,4-4 242,-3 3 688,8-4 0,-3-3 0,3-2 0</inkml:trace>
  <inkml:trace contextRef="#ctx0" brushRef="#br0" timeOffset="-1162">10784 644 10336,'5'8'1966,"-1"4"-1042,-4 0 201,0 4-678,4-3 0,-3 5 219,2 0 725,-2-1-879,3 1 1,-2 0-92,4-1 1,-4 0-127,4-2 0,-4 0-580,1-3 1,1 0 203,-1-3-1609,0 3 1216,1-2-2160,-3-1 765,3-1 745,-4-7-907,4 3 1318,-3-8 0,6 2 713,-4-4 0,3-4 0,-1-4 0</inkml:trace>
  <inkml:trace contextRef="#ctx0" brushRef="#br0" timeOffset="-929">10953 627 7909,'0'-9'382,"0"0"-153,0 4 526,0-2 1,1 7 23,2 0-159,-2 0-307,3 11 1,-4-4 168,0 8 169,0 0 1,0 2 0,0 2 409,0 1-210,0-1-463,0 3 1,0-5-254,0 1 1,0 0 41,0-1 0,0 0-176,3-2 1,-1 0 32,4-3-1326,-4 0 963,2-3 0,-3-4-90,2 1-2115,-2-4 712,3 6 707,0-7-724,1 3 1839,0-4 0,3-4 0,-4-1 0</inkml:trace>
  <inkml:trace contextRef="#ctx0" brushRef="#br0" timeOffset="-491">11051 806 7909,'0'6'1441,"0"0"1,0 0-1113,0 3 0,0 0 41,0-1 147,4 1-269,1-4 0,2 3 98,-1-2 192,2 2 1,-3-2 0,5-1 382,2-2-904,-3 0 1,4-3-1,-3 0-189,2 0 0,-3 0 188,3 0 0,-1-1-398,1-2 0,-2-1 102,1-5-24,-1 0 151,-5 0 1,2 0-172,-4 0 52,4 1 1,-6-1 0,2-1-49,-2-2 234,-1 2 0,0-2 0,-1 3 489,-2 0-210,2 4 176,-3-3-94,0 7-44,3 1 1,-3 6 0,4 5 170,0 1-90,0 3-120,0-1 1,0 4 151,0-1-68,0 5 1,0-2-1,0 3 216,0 2 1,0-3-201,0 2 0,0-2 31,0 2 0,3 1 3,0-1-337,4-3 73,-6 1 0,4-2 291,-3 1-367,-1 0 38,3-8 1,-9 3-211,-3-4 158,-5-4 0,-9-2 0,-2-2-107,-5 1 1,1-3 26,-4 1 0,0-3-806,0-3 1,0-2 116,5-3-231,3-1 1,7 0 0,2 0-326,4 0 82,5 0 0,3 0 1271,6-3 0,6 2 0,4-3 0</inkml:trace>
  <inkml:trace contextRef="#ctx0" brushRef="#br0" timeOffset="-18691">11869 308 7958,'0'-8'0,"-1"-1"397,-2 0 0,-2 1-79,-4 2 987,0 2-772,1 0 0,-5 3 206,-2-1-192,-1 1-259,-2 1 1,-1 0 181,-1 0 639,1 3-665,-2 2 0,3 4 36,0 0 1,5 3-110,1 0 1,3-1-356,3-2 0,2 1 179,4 2-259,0-3 102,0 4 1,4-7 209,2 0-637,2-4 348,1 2 0,3-1-120,3 0-857,2 0 625,0-3 0,1-3-523,0 0 0,-4-4 375,1 1 0,-4-2 114,1-1 1,-3 1-23,0-1 364,0 0-82,-4 0 1,2 0-168,-4 0 527,0 1-218,-3-1 1,1 3 1233,2 0-705,-2 4 793,2-2-895,-3 4 0,0 4 289,0 2 0,0 5 83,0 1-679,4-1 74,-3 2 0,7-3 164,-2 2-1326,2-3 770,1 0 0,1 0 131,1 0-1798,-1-4 1190,7-1 1,-7-1-895,1 0 1,2-1 786,-1-2 0,0-2 807,-4-1 0,5-8 0,1 1 0</inkml:trace>
  <inkml:trace contextRef="#ctx0" brushRef="#br0" timeOffset="-18465">12045 70 7958,'-5'4'2572,"1"-3"-1658,4 7 1,0-2 34,0 6-428,0 1-243,0 5 1,1 1 278,2 1 0,-1-1-151,4 1 1,-4 2 376,1-1 1,2-1-2,1-2-978,-2-1 185,4 1 0,-6 0 226,4-1-1835,-5-3 1213,7 3 1,-7-7-512,2 1 1,-2-4 76,-1-1-712,0-4 1,-1 2 736,-2-4 1,1 0-843,-4 0 1658,1-4 0,-8-5 0,-1-5 0</inkml:trace>
  <inkml:trace contextRef="#ctx0" brushRef="#br0" timeOffset="-18259">11817 239 7958,'5'0'1781,"3"-4"1,0 3-986,3-2-262,9 2 0,-4 1 1,8 0 390,4 0-598,-2 0 1,4 0 0,-3 0 290,-1 0 0,-2 0-18,-1 0-576,-3 0 1,1 0 0,-3 0 402,0 0-1257,-5 0 1,1 0 0,-3 0 250,1 0-1375,0 0 1,-4 0-843,1 0 2305,-4-4 1,0 0 0,-3-3 490,1 2 0,-4-5 0,-4-4 0</inkml:trace>
  <inkml:trace contextRef="#ctx0" brushRef="#br0" timeOffset="-18061">12223 45 7958,'0'9'1491,"0"0"1,0 0-936,0 3 0,0 2 189,0 3-300,0 1 0,1 0 0,1 0 366,1 3 285,0-2-629,0 2 1,-1-3-123,4-1 0,-1 1-123,1 0 1,-1-4-839,-2 1 0,-1-3 448,4 3 1,-4-5-1031,1 2 634,-2-2-2038,-1-1 505,0-4 1019,0-2-477,0-3 1555,-4 0 0,-1-3 0,-4-2 0</inkml:trace>
  <inkml:trace contextRef="#ctx0" brushRef="#br0" timeOffset="-17884">12117 257 7958,'0'-5'0,"1"1"1500,2 4 0,2-1-678,3-2 1,4 2-384,0-2 0,4 2-77,-2 1 52,3 0-152,1 0 0,-1 0 72,1 0-306,0 0 13,-1 0 1,4 0-1551,-1 0 0,-3 0 237,-5 0 1272,2 4 0,-1-3 0,5 3 0</inkml:trace>
  <inkml:trace contextRef="#ctx0" brushRef="#br0" timeOffset="-17220">12355 283 7958,'-5'0'1741,"2"3"-1045,6 0-507,6 0 0,2 0 0,2 0 68,0-1 177,3-1-242,-2-1 1,0-1 405,1-2 1,-3 1-199,2-4 0,-3 1-173,1-1 0,-2-2-5,-1 2 1,-1 1-876,1 0 1,-4-1 227,-2-3-232,-2 0 462,-1 0 1,-1 3-78,-2 1 38,-2 3 53,-4-2 1,-3 1 94,-3 0 0,1 0-123,0 3 0,3 1 638,-1 2 0,-1 1-176,1 2 0,2 4 489,4-1 1,1 5-37,2-2 161,2 3-494,-3-1 1,7 0 341,0-3-707,4 3 0,-1-4 1,4 2 9,2-2 0,4-2 101,-1 1 0,-3-4-103,0-2 0,1-2-21,-1-1 1,3 0-564,0 0 1,-2 0 81,-2 0-618,-1 0 706,-1-4 1,2 2-97,-2-4-300,1 0 439,-5-2 1,3-1-41,-2 0 1,-1 3-185,-2 0 475,-2 0 1,3 0 64,-4 1 168,0 3 0,0-1-139,0 6 1590,0 1-1082,-4 5 0,3 0-38,-2 0 236,2 0 0,-2 0 1,0-1 817,1 1-706,1 0-762,1 0 159,0-4-64,0-1 72,4-4-982,1 0 572,4 0 1,0-4-72,-1-2-1311,1 2 1033,0-8 1,0 6-338,0-5 1,0 1 327,-1 1 0,0 0 191,-2 0 0,2-2 142,-2-1 0,2 0 78,0 3 1,-2 3-119,0 0 915,-4 4-439,6-5-291,-7 6 1374,7-3-827,-7 12 1,3-5 596,-4 9 1,3-4-413,0 4 0,3 1-201,-4-2 0,4 4 2,-3-3-1124,4 0 584,-6 0 1,7-4 83,-2 4-603,-2-8 468,4 8 0,-3-10 51,3 3-2370,-3-3 591,3 2-789,-3-4 2652,4 0 0,0-4 0,-1-1 0</inkml:trace>
  <inkml:trace contextRef="#ctx0" brushRef="#br0" timeOffset="-16934">12742 159 8049,'13'0'0,"0"0"2457,5 0 0,0 0-283,-1 0-1275,1 0-503,4 0 1,-4 0 230,3 0 42,1 0-331,-3 0 0,5 0 108,-3 0 1,3 0-153,-4 0 1,3 0-1150,-6 0 0,2 0 333,-7 0-1969,-1 0 838,-2 0 788,-4 0-1239,-1 0 557,-4 0 703,0-4 844,-4-1 0,-1-4 0,-4 0 0</inkml:trace>
  <inkml:trace contextRef="#ctx0" brushRef="#br0" timeOffset="-16539">12936 1 8049,'-4'9'0,"2"-1"0,-4 1 0,4 1 0,-1 2 2925,2 2-1346,1 3-985,0 1 1,0-1 1351,0 1-1296,0 4 0,0-4 55,0 3 788,4 1-932,1-3 0,4 5-438,0-3 0,1 3 21,1-4 0,0 0-257,4-6 0,-3 2 101,2-4-632,-3 0 538,2-7 0,-1 1 109,-1-3-1254,1 0 823,-3-3 1,3 0-152,0 0-1048,-1-4 1011,-2-1 1,0-3-172,0-1 1,0-1 344,-1-2 0,-3 2 30,-2-5 1,1 1 13,-1-1 397,0-1-170,1 2 0,-3 0-170,2 3 949,-2 5-485,-1-2-151,0 7 1593,0-7-1074,0 7 1,0 1 1072,0 6 0,0 2-717,0 1 0,0 0-139,0 3 0,1-2-321,2 2 1,-1 0-191,4 0 0,-4 1 144,0-1-1083,3-6 637,-4 5 1,6-6 82,-4 4-1835,4-4 1215,-6 3 0,7-6-1680,-2 4 0,-1-4 379,0 1 1943,1-3 0,3 0 0,0 0 0</inkml:trace>
  <inkml:trace contextRef="#ctx0" brushRef="#br0" timeOffset="-15932">13448 274 7929,'-8'-6'0,"2"0"0,1 4 0,2 0 2122,2 1-1349,-3 1 1,0 0-162,-2 0 0,-2 0-237,-4 0 1,1 0 896,-4 0 0,4 1-85,-4 1-369,4 3-466,-2 8 0,4-2 201,1 4-418,-1-5-40,4 3 0,0-1 234,2 0-450,2-1 172,-3-2 0,5 3-124,2 0 1,-1-3 134,4-4 0,0 0-457,3 1 0,-1 1-78,1-4 0,0 0-147,0-3 0,0 0 209,0 0-76,-1 0 1,1-3-1,-1-1-45,-2-1 1,2-1 83,-2-3 0,-2 0-39,-1-3 1,0 2 141,0-2 1,0 0 6,-3 0 1,3-3-89,0 3 506,4 1-132,-6 2 0,6 0-202,-4 0 517,4 4-226,-6 1 0,6 3-169,-5-2 627,5 2-312,-6-2 1,6 4 791,-4 1 1,3 0-468,-3 4 1,3 0 400,-3 3 0,3 0 8,-3 0-92,3-1-471,-5 1 0,7 0 202,-2 0-531,2 0 140,-3 0 0,3-4 164,-2 1-528,1 0 220,-2-1 1,3-1-8,-2-4 126,2 0 0,1 0-586,0 0 0,-1 0 72,1 0-659,0-4 672,0 3 0,0-6-58,-1 4-185,1-4 346,0 3 0,1-2-229,2 0 553,-3 0-108,4 1 1,-4-2 46,0 4 0,0 0-106,-1 3 1,1 0 716,0 0 1,0 0-105,0 0 451,0 4-611,-1-3 1,4 7 114,0-2-88,0-2-228,0 4 0,-2-6 180,2 4-1248,-2-5 0,-1 4-3015,-1-2 2013,1-2 1919,-4 3 0,-1-4 0,-4 0 0</inkml:trace>
  <inkml:trace contextRef="#ctx0" brushRef="#br0" timeOffset="-15754">13421 115 8024,'-5'-3'2000,"1"-2"1,8 0-1021,2 2 1,6 2-2107,3 1 1,-2 1-59,2 2 174,-4-2 594,5 3 1,-3 0-279,2 1 694,2-1 0,-4 8 0,5-2 0</inkml:trace>
  <inkml:trace contextRef="#ctx0" brushRef="#br0" timeOffset="-15602">14012 398 7925,'0'-5'4608,"4"1"-5354,2 4 1,-1 0 11,1 0 734,-4 0 0,1 0 0,-3 0 0</inkml:trace>
  <inkml:trace contextRef="#ctx0" brushRef="#br0" timeOffset="-13777">10 725 8151,'-4'-5'1996,"3"1"-1312,-3 4-76,4 0-259,0 4 1,0 1 437,0 4 0,3 1-296,0 1 1,3 0 133,-3 4 1,3-3-202,0 2 0,2-3-351,1 1 1,3-3 237,0-3-281,-1 1 151,2-6 0,-2 3 182,4-4-547,-5 0 235,7-4 1,-6-1-523,3-3 0,-2-1 263,3 0 0,-4-1-478,0-2 1,-1 2 301,-1-5 1,0 3-83,0-2 0,-3 2-99,-1-3 364,-3 0 31,2 2 0,-4-1-219,0 2 431,0 6-119,0-5 0,0 9 544,0-4 1,-1 4-248,-2-1 0,1 6 421,-3 3 1,0 5-293,-1 4 0,-1 3 743,4 2 1,-3 0 71,3 3-270,0 1-510,-1 2 1,3 0 222,-2-3-521,2 3-13,1-8 0,0 4-15,0-4 0,0-4 137,0 1 0,0-4-714,0 1 1,3-6 345,0 0 1,1-3-3111,-1 3 1725,-2-4-728,7 2 645,-7-4 767,7 0-674,-3-4 977,4-1 1,-1-2-109,1-1 1,3 1-115,0-5 793,-1 2 0,-2-3 0,0 0 0</inkml:trace>
  <inkml:trace contextRef="#ctx0" brushRef="#br0" timeOffset="-13283">361 883 8151,'0'-9'0,"0"0"0,0 0 1018,0 4-298,0-2-137,-4 2 1,2 0-126,-4 2 0,3 2 54,-3 1 1,3-3 107,-3 0 478,0 0-634,1 3 0,-2 4 250,1 2 158,2 2-494,-4 0 0,7 2 221,-2 2-32,2-2-253,1 6 0,0-3-66,0 2 1,1 1 8,2-5 0,2 2-147,4-1 1,-1-2 82,1 1 0,3-2-249,0-3 1,1 1 73,-2-4-709,-1 0 512,3-3 0,-4 0-85,-1 0-449,1 0 469,0-4 1,-1-1-163,-2-4 91,2 0 1,-7 1 0,2-2-170,-2-2 0,1 2 161,1-2 1,0 0 181,-3 0 1,-4 0-213,-1 3 459,1 1-96,-4-1 1,4 0-325,-2 0 693,-2 0-242,7 4-90,-7-2 917,7 6-294,-3-3-567,4 4 0,0 1-18,0 2 1,4 1 322,2 5 1,2 1-111,1 2 0,1-2 61,1 1 0,0 0 107,4 1-701,0-2 202,2 2 1,-2-4 103,0-2-376,-1 2 213,0-3 0,-1 0-65,-4-2 1,-1-2 91,1-1 351,-4 0-329,-1 0 379,0 0-196,-3-4 0,3 2 36,-4-4 8,-4-4-110,3 0 1,-7-2 144,2 3-505,2-4 232,-3 3 0,2-3-405,-4 1 0,1 2 236,2-2 0,-1 2-1155,4 2 0,0-1 55,3 0-355,0 0 1047,0 0 1,5 3 630,4 1 0,4-1 0,4-3 0</inkml:trace>
  <inkml:trace contextRef="#ctx0" brushRef="#br0" timeOffset="-12279">1031 847 8121,'-5'0'1832,"1"0"0,5 4-1154,2 2 1,1 2-231,2 1 0,2 1-217,-3 1 0,0-1 127,1 2 700,0 2-609,-1-4 1,3 2 245,-2-3-388,-2 0 51,3-4-308,-6 3 0,4-7 320,-2 2-869,-2-2 457,3-1-754,-4-4 568,0-1 0,0-4 60,0 0-1076,0 0 786,0-3 1,0 1-120,0-4-183,0 4 417,-4-1 1,2 0 47,-4 0 0,2-3 41,-2 4 0,-1-1 152,4 3 0,-3 0-164,3 0 919,0 4-506,3 2 573,0 3-508,0 0 1,1 4 114,2 5 948,-2 0-812,7 8 1,-3-6 298,4 3 1,-1-2-256,1 3 1,3-5-278,0 2 1,2 1 125,-2-1-387,0-1 86,1-2 0,-4-3 219,3 0-420,2-4 1,-1 2 0,1-4 167,-2 0-414,2 0 0,-4-1 1,1-2-232,-1-3 0,-1-2 330,0-1 1,-1 1-198,-2-1 0,0-1 41,-3-2 0,0 2 163,-3-1 1,0 1-56,0 1 424,0 0-263,0 0 1,0 1-186,0-1 587,0 4-182,0-3 650,0 7-544,0-3 0,0 8 449,0 2 0,1 2-252,2 1 1,-1-1-118,4 1 1,0 3-34,3 0 1,0 0 176,-1-4 1,1 1 30,0 0 0,0-1 39,0-2 0,0 1-455,-1-4-29,1-1 62,0-2 1,-3 0-655,0 0 394,0 0-128,2 0 189,1 0 1,-4-3-128,-2-3-375,2-2 383,-4-1 1,3 0-111,-4 0-48,0 1 187,0-1 0,0 3-90,0 0-72,0 0 521,0-3-82,0 4-26,0 1 249,0 4-179,0 0 0,1 3-64,2 0 477,-2 4-218,7-2-130,-7 4 0,6 1 830,-1 1-621,2-1 1,0 3 121,-2-4 0,2 0-120,-2-1 0,4 1-27,2 0 0,0-1 145,-3-2-469,0-2 0,-1-4 0,1 0 298,0 0-228,-4 0 1,3 0 0,-3-1 234,0-2-351,-2-2 153,-3-4 0,3 0-180,0 0 0,0 1 42,-3-1 1,-3 0-176,0 0 0,-3-2-100,0 3-96,-2-3 0,-1 6-63,0-4-532,4 0 1,-2 3 20,4 1-351,1 3 826,2-2 1,1 4-2065,1 0 1336,3 0 510,4 0 744,4 0 0,1 0 0,3 0 0</inkml:trace>
  <inkml:trace contextRef="#ctx0" brushRef="#br0" timeOffset="-11954">1913 786 8077,'0'-9'0,"0"0"0,-1 0 1491,-2 0 0,-2 4-87,-4-1-1181,0 4 1,0-2 128,1 4-118,-5 0 668,3 0-503,-7 0 0,8 1 89,-3 2 0,3-1-135,3 4 0,2-1-631,4 4 0,1 0 264,2 0 0,2 0-458,4 0 1,3 2 158,-1 1 82,5 0 0,-2-3 0,2-1-159,-1 1 125,2 0 175,-7 0 1,2 0-137,-3 0 585,-4-1-231,3 1 0,-6 0 63,4 0 1,-4 0-129,1-1 0,-3-2 235,-3 0 0,1-3 95,-4 3-123,-4-4-112,0 2 1,-3-4 10,1 0-381,2 0 180,-7 0 0,8 0 128,-3 0-1369,2 0 869,1-4 0,0 0-478,1-2 0,0-2 373,2 2 1,-1 2-1959,4-2 2467,0-4 0,3 0 0,0-3 0</inkml:trace>
  <inkml:trace contextRef="#ctx0" brushRef="#br0" timeOffset="-11775">1966 795 8059,'5'0'906,"3"0"113,1 0 1,2 0-566,7 0 1004,-3 0-554,7-4-365,-1 3-153,-2-3-563,7 4 0,-8-3 0,2 0 121,-5 1 0,1 0 126,-4-1 0,0 2-270,-4-2 1,1 2-11,0 1-1819,-4 0 1362,3 0 1,-7-1-194,2-2-1009,-2 2 1869,-1-3 0,4 0 0,1-1 0</inkml:trace>
  <inkml:trace contextRef="#ctx0" brushRef="#br0" timeOffset="-11579">2116 617 8054,'-9'6'0,"0"0"0,4 0 1955,2 3 1,-1 0-935,1 3 0,0 2-3,3 4 1,0 2-288,0 1 0,0-1-71,0-2 0,3-1-26,0-3 295,0 3-509,1-3 1,-2 0-812,4 1 0,0-3 289,3 2 1,-1-2-1532,1 3 0,0-6 831,0 3 1,4-5-3347,1 5 4148,3-6 0,1 2 0,-1-3 0</inkml:trace>
  <inkml:trace contextRef="#ctx0" brushRef="#br0" timeOffset="-10887">2759 892 10296,'4'8'1306,"-2"4"-886,4 0 0,-3 0-425,3-4 1,-1 4 65,1 0 1,1 0 277,-4-3 0,0-4 33,0 1 573,-2-4-158,3 6-180,-4-7-648,0 3 138,0-4-439,0 0 367,0-4 1,0-1-368,0-4 0,-3 1 174,0-1 1,-3-1-66,0-2 0,-2 1-87,-1-3 45,4 3 88,-3-6 1,4 6-143,-1-3 438,-3 3-78,7-2 1,-4 2 146,2-1 153,2 0-199,-3 3 0,4 3 497,0 0 0,0 3 245,0-2 97,4 3-407,1-2-246,4 4 0,-1 0 0,2 1 407,2 2-884,-2-2 188,3 6 0,-4-5-528,3 4 1,-1-1 375,4 1 0,-4 1-1111,4-4 1,-4 3 557,1-3 1,0 3-965,0-3 0,0 2 214,-3-2 254,-1 0 469,-3 1 703,3-3 0,-3 3 0,4-4 0</inkml:trace>
  <inkml:trace contextRef="#ctx0" brushRef="#br0" timeOffset="-9730">2988 873 8089,'0'5'1370,"0"-1"0,4-4-627,2 0-321,1 0 1,5 0 0,1 0-188,1 0 1,-3-1-86,4-2 0,-3-1 236,2-2 1,-3-2-102,1 2 1,-2 1-393,-1 0 0,-1 0 163,1-1-1176,-4-2 318,3 7 476,-7-7-205,-1 3 330,-5 0 1,-4-2-225,0 4 0,-2 1 58,-1 2 0,-4 0 271,2 0 0,0 0-226,-1 0 956,4 3-498,-5 2 1,6 1 35,-2 0 720,-2 0-595,9 3 0,-7 0 170,6-1 198,2 5-375,0-3 1,4 3 278,0-4 1,4 2-113,2 1 1,5 0-200,0-3 0,6-2-10,1-1 1,-1 2-254,4-2 0,0-2 46,0-1-223,4 2 0,-3-4 0,5 2 72,-1-2-346,0-5 325,5 3 0,-5-7-69,1 2 0,-2-2 27,-4-1 1,-1 1-116,-2-1 0,-4 0 48,-2 0 1,-3 0-57,0 1 0,-1-1 2,-2 0-88,-2 0 266,-4 0 0,0 0-99,0 1 1,-4 2 51,-2 0 0,-3 1 126,-3-1 1,2-1-82,-5 4 1,3 0 378,-3 3 1,5 0-94,-2 0 577,2 0-507,1 4 0,1 1 100,-1 4 303,0 0-382,0 0 1,1-1 211,2 1 273,2 4-415,4-3 1,0 3-42,0-5 1,0 1-35,0 0 1,4 0-190,2 0 0,2-2 127,1-1 0,1-1-239,1-2 1,-1-2-9,2 2-328,-2-2 306,-1-1 1,2-3-27,1 0-570,0-4 454,-3 2 1,-3 0-260,-1-1 1,0 0-141,1-3 296,2 0 1,-4 0-3,2 1-157,-2-1-54,-4 0 168,4 0 284,-3 0-271,3 4-17,-4-2 688,0 6-186,0-3 327,0 4-331,0 0 444,0 4 0,-3-2-61,0 3 35,0 1-298,3 3 1,3 0 146,0 0 72,4 0-160,-3-1 1,5 1 225,0 0-525,0 0 185,0-4 0,3 2-167,3-4 1,2-1 54,0-2 0,1 0-255,0 0 0,-2 0 89,-1 0-154,2 0 138,-4-3 1,2 1-34,0-4-167,-4 0 162,1 1 0,-4-3-83,-2 2-31,2-2 107,-7 0 1,4 2-108,-2 0 0,-2 0 106,2-3 0,-5 0-125,-1 0 1,-7 1 78,1-1 1,-2 3 128,3 0 0,-2 3-156,-2-3 248,2 4-69,-3-2 0,5 4-165,-1 0 615,0 0-270,0 0 1,0 4 269,1 2 1,2 2-190,0 1 1,4 3 243,-1-1 0,2 1 47,1-3-138,0 4-242,0-4 1,3 4 165,0-4-477,4 0 195,-2 0 1,4-3 50,3-1 0,-2-3-89,2 1 1,-3-2-159,0-1 1,1 0 61,2 0 1,-2-4-277,1-2 0,-4 2 15,-1-2-127,0 0 286,3-3 0,-3-1-87,0-2-28,-4 3 79,1-4 1,-3 3 9,0-2-61,0 3 154,0-8 1,0 6-2,0-4 0,-3 4-27,-3-4 0,1 0 79,-1-2 1,1 0-92,-1 2 0,-2 3 509,2 3 0,2 3-117,2 0 1097,1 4-457,1-2-574,0 4 0,-3 4-16,0 2 0,0 6 940,3 2 0,0 3-535,0 1 1,1-1 123,2 1 1,2 0-270,3-1 1,4 1-552,0-1 0,1 0 0,-2-2-1348,3 1 1039,4-6 0,3 6 276,3-4-2942,1-1 1964,2-6 0,3 2-435,2-4 1,6 0 1489,0-3 0,4 4 0,-2 1 0</inkml:trace>
  <inkml:trace contextRef="#ctx0" brushRef="#br0" timeOffset="-9224">4497 724 7976,'-9'0'0,"3"0"731,0 0-438,4 0 317,-2 0-349,0 0 1,3 4 27,-5 2 171,4 2 1,-3 1-1,3 2 640,-1 1 1,0 4-530,3-2 0,1 3 240,2 1 1,2-4-343,4 1 0,-1 0-52,1 2 1,1 1 71,2 0-340,-2-5 19,6 0 1,-2-4 167,4 0-504,-1 0 0,-2-5 1,0-1-658,0-2 0,1-1 428,-1 0 1,0-1-1045,-3-2 0,0 2-13,-3-5 630,0 0 0,-4-3 0,0 0 50,-1 0 1,-2 0 205,-5 1 1,-2-1 93,-3 0-243,-5 0 717,3 0 0,-11-3 0,3-2 0</inkml:trace>
  <inkml:trace contextRef="#ctx0" brushRef="#br0" timeOffset="-8678">4541 847 7976,'-18'0'0,"4"1"0,-1 2 1049,4-2-623,2 7 1,2-3 219,5 4-196,-1 0-141,3 0 0,0-4 103,0 1 1,4-3-127,5 3 1,4-4 291,5 1 0,-1-2 149,1-1-910,4-4 198,-4-1 1,5-4 275,-3 1-689,-1-5 372,6 3 0,-6-4 129,2 3-455,-7 1 297,3-3 0,-7 1-611,1 0 0,-2-2 270,-3 2 0,1-3-91,-4 4 1,0-4 123,-3 3 0,-1-1 84,-2 2 0,1 1-63,-4-2 721,4 6-296,-6-2 0,6 7-187,-4-2 768,5 2-485,-3 1 1,4 1 84,0 2 1,-3 2-47,0 4 1,0 4 504,3 2 1,1 1-5,2 2 381,2-1-645,0 5 1,2-3 237,-1 1-230,2-1-176,1 2 0,-1-3-157,-2 0 1,1-1 107,-1-2 0,-1-1-140,1 0 0,-4-3 98,1 1 1,1-5-216,-1-1 56,0-4-545,-3 2 277,0-4 68,0 0-761,0-4 621,0-1 0,0-4-6,0 0-751,4 0 666,-3 0 0,4-2-241,-2-1 0,-1-3 191,3 3 1,-2 0 66,3 0 0,0 2 41,3-2 385,0 3-94,-4 4 0,2-2-320,-1 4 1087,2 0-536,-3 3 0,2 1 893,-4 2 0,3 2-498,-3 4 0,4 0 413,-2 3 0,-1-1-414,-1 4 0,1-4-220,-1 4 1,3-3-25,-3 3-700,0-5 360,1 3 147,-3-4-1292,7 0 806,-7 0 0,3-4-9,-4 1-2333,3-4 600,-2 2-1091,3-4 1885,0 0 1291,-3-4 0,7-1 0,-3-3 0</inkml:trace>
  <inkml:trace contextRef="#ctx0" brushRef="#br0" timeOffset="-7775">5044 803 7976,'6'8'0,"-1"-2"1360,-3 6-914,6-6 0,-6 6 236,4-3 0,-3 3-261,3 0 0,-4 2 263,1-2 1,1 3-220,-1-3 0,0 0 280,-3 0 0,1-2-26,1 2-771,-1-2 248,3-6 1,-4 4 94,0-2-235,0-2 258,0 0-775,0-4-772,0 0 689,0-4-113,0-1 0,0-4 1,0 1-327,0-1 559,0-4 1,0 3 0,0-3-402,0 1 533,0 2 124,4-3 0,0 1-59,2 1 1,2-1 2,-2 3 0,2 1 198,0 2 0,1 0-11,0 3 0,-3-3 180,0 3 0,0-1-116,3 1 459,-5 2 0,4-3-52,-2 4 172,-2 0 0,3 1 420,-4 2-664,4 2 0,-6 4 39,2-1 0,-2 1 225,-1 0-398,0 0 0,0 0 1,0 0 266,0-1-338,0 1 0,0 0 1,0 0 309,0 0-445,0-1 1,0 1 90,0 0 0,4-1 24,1-2 1,0 1-284,1-4 1,0 3 1,3-4-14,0 1 1,0-3 0,0 0-31,3 0-20,-2 0 1,3 0-1,-4 0-123,-1 0 165,1 0 1,-3 0 0,0 0-80,1 0 44,-3-4 0,3 3-145,-5-5 213,1 0 0,-3-3-69,0 0 0,-1 0 35,-1 0-1,-3 5 0,-4-4 0,0 1-91,0-4 263,0 5 0,3-8 1,1 5 57,-2-1 0,0 0-31,1 1 1,1 0 25,2 1-47,2-1 0,-3 0 261,4 0 1,0 3 129,0 0 47,0 4-232,4-1 1,-2 2 98,4-2-308,0 2 1,3-3 257,0 4-179,-1 4 1,1 1 218,0 3 1,0 4-140,0 0 0,-4 1-63,1-2 1,0 0 62,3 4-88,0-4 0,0 2 1,0-2 229,-1 1-226,1 0 34,4-4 1,-3 1-126,1 0 0,-1-3 66,-1 0 1,2-3-39,-2 3 0,1-4 58,-4 1 1,2-2 25,1-1 1,-1-1-10,-2-2 22,2-2-62,-7 0 1,5-3 47,-3 2-144,0-6 0,-3 3 0,0-3-195,0 2 0,0-2 91,0 0 0,-1 0-77,-2 0 0,1 1 27,-3-3 1,2 3-327,-3-1-79,4 2-15,-2 1 333,0 4-1174,3 2 79,-3 3 0,4 1 721,0 1 1,3 3-409,0 4 0,4-3 78,-1 0 987,1 0 0,6 3 0,1-1 0</inkml:trace>
  <inkml:trace contextRef="#ctx0" brushRef="#br0" timeOffset="-6867">5740 858 7973,'5'-4'0,"-1"2"825,-4-3 0,0 2 92,0-3 298,0 4-725,0-6 1,-1 4-34,-2-2 0,1 2-39,-4 4 258,1 0 1,-4 0-1,0 1 3,0 2 0,1-1-393,2 4 0,-1 1-355,1 5 1,2-3 109,1 3-277,2-2 0,1-1 0,0 1 208,0 1-375,4-5 160,1 6-384,3-7 1,1 3 224,0-2 1,0-3-57,0-3 0,0 0 103,-1 0 0,1-1 51,0-1 0,-3 0-57,0-4 326,0 0 0,2-3 0,-2 0-296,0 0 423,-4 1 1,5-2 0,-4-1 10,-1-1 0,-1 0-78,-1 4 0,0-2 898,0-2-673,-4 2 0,0-2 868,-2 3-542,2 4 55,4 1-176,0 4-625,0 0 1,0 5-1,0 3 210,0 2 52,0 6-29,0-6 0,1 7 138,2-3 0,-1 6-13,4 0-76,0 1 1,3 1 0,0 1 72,-1 3-20,1 0 0,0 0 1,1 1 160,2-1-381,-3 1 0,3 1 0,-5 0 232,-1-3-415,-4-4 0,2 3 1,-5-3-3,-2-2 1,-5-1 98,-4-3 0,-6 0 37,0-3 1,-3-1 2,1-5-163,1-2 1,-5-4-1,3 0-150,2 0-57,4 0 1,2-4 0,5-2-1228,2-2 1281,2-1 1,4-3 0,0-2-263,0 0 1,4-2 44,2 1 276,2-2 0,1-1 0,0-2-329,0-1 476,3 1 1,-2-2-1,2-1 211,-2-3 0,2 0 0,-2-4 0,2 1 0,-2 1 0,-1 0 0,-1 2 0,-2 0 0,0 3 0,-1-2 0,1 5 0,1-1 102,-4 3 1,0 4 240,-3-1 1084,4 4-261,-3 2-382,3 2 1045,-4 6-1168,0-3 0,0 5-289,0 2 0,0 2 238,0 7 1,0 2-202,0 4 1,0 0 21,0 3 0,0-2 34,0 5-184,0-5 1,2 6 0,1-4 241,-1-2-377,-1-4 1,2 1 0,0-5-121,-1 0 0,-1-1 59,-1-1 0,1-4-269,2-2 140,-2 1-628,3-3 461,-4 3-95,0-8 142,0 3 0,1-6-111,2 1-130,-2-2 1,6-2 0,-3-1-221,1 0 1,0-4 243,4 3 0,-1-3 127,-2 4 1,2-2 11,-2 1 1,2 5 733,0-2 1,-2 6-161,0 1 1,-3 1 101,3 1 0,-1 1-148,1 1 228,2 3 1,-7 4 0,5 0-67,1 0 1,0 0-155,-1-1 0,2 1-1558,-2 0 1,2 0 251,0 0-1248,1 0 1,1-4 2259,2 1 0,-2 0 0,2 3 0</inkml:trace>
  <inkml:trace contextRef="#ctx0" brushRef="#br0" timeOffset="-5407">6517 857 8026,'-5'0'3926,"1"0"-3543,4 8 1,0-1 81,0 8 91,0-5-263,0 3 1,0 0 767,0 2-712,4-3 0,1 1 199,3-4-513,1 0 140,0 0 0,3-2-199,-1-1 1,2-2 84,-1-4 1,-2 0-142,2 0 0,0-1 109,0-2 1,3-2-512,-4-3 0,1-1 45,-3 0 97,0 0 142,0 0 0,-3-2-130,-1-1 120,-3 0 34,2-1 0,-4 3 92,0-1 0,0-2-43,0 1 0,0 0 93,0 4 1,0 2-194,0 0 406,0 4-199,0-2-228,0 4 1,0 1 162,0 2 320,0 6 1,3 4-1,0 5 61,-1 0-13,-1-1 1,3 5 0,1 1 213,0 3 0,3 3-208,-2 1 0,-1 3-7,0-1 1,0 0-74,1 0 1,1-4-253,-4-2 0,0 0 16,-3-2-53,0-2 70,0-1 0,-1-6 38,-2-1-168,-2-3 165,0 2-1,-3-7 6,2 0 0,-1-4-16,-2 1 0,0-2-416,0-1 0,0-3 58,1 0-248,-1-8 342,0 5 0,1-11 25,2 3 1,-1-3 26,4-1 0,0 1-146,3-1-158,0 1 189,0-1 0,3 0-162,0 1 0,4-4 173,-1 0 1,-1 1 257,1 2 1,0 1-215,3-1 620,-1 0-294,5 1 1,-3 0-199,2 2 617,1-1-363,-3 6 1,4-3 59,-2 4-20,-3 0-41,4 1 1,-4-1 3,0 0 0,0 1-50,-1 2 0,1-2 43,0 3 0,0 1-60,0 1 1,0-1 24,-1 1 0,-2-1-12,0 1-55,-4 2 68,6-3-12,-7 4 74,3 0-56,0-4 154,-3 3-112,3-3-190,-4 4 191,0 0-143,-4 0 0,0 1 87,-2 2 131,-2-2-86,3 7 0,-4-6-44,1 4 165,-1 0-102,0-1 1,0 2 34,0-1 0,3 5-69,1 1 0,3 0 91,-1-4 1,2 4 27,1 0-309,0 0 69,0-3 0,4-1 185,1 1-262,3 0 69,1-4 1,0 2-53,0-4 1,1 0 121,1-3 0,-1 0-134,2 0 0,1-1 96,-2-2 1,2 1-275,-1-4 1,-2 0-70,1-3-230,-1 0 350,-5 1 0,2-1-127,-4 0-182,0-4 271,-3 3 1,0-2-186,0 3-70,0-4 220,-4 3 1,-1-2 34,-4 3 0,3 0 21,0 0 0,2 0 89,-2 0 0,-1 4-249,4-1 822,-4 4-295,6-2-160,-3 4 389,4 0 264,0 0-525,0 4 0,3 1 404,0 3 0,4 1-198,-1 0 0,2 3-52,0 0 0,1 2 67,0-2-211,0 0 3,0-3 0,0-1 190,3 1-166,-2 0 0,3 0 0,-3 0 7,1 0 11,-1-5-55,3 0 0,-4-4-71,0 0 0,-4 0 132,1 0-87,0 0 0,2-1 119,-2-2-254,-2 2 43,-4-6 1,0 2 124,0-4-197,0 0 0,0 0 0,0-1 65,0-1-365,-4 1 231,-1-3 0,-1 4-209,0 1 1,1-1 153,-1 0 0,0 3-577,3 0 0,-3 3-9,3-3-176,0 4 539,3-2 0,0 3-218,0-1-440,0 1 1,1-3-363,2 4 1031,2 0 417,7 0 0,-6 0 0,10 4 0,-6 0 0</inkml:trace>
  <inkml:trace contextRef="#ctx0" brushRef="#br0" timeOffset="-5172">7204 855 7941,'4'9'593,"-3"0"0,4 0-171,-2 0 401,-2-1-453,3 1 1,-1 0 97,0 0 285,4 0-375,-6-1 1,4 0-78,-2-2 0,-1 1 141,3-4 492,-3 4 1,3-6-17,-2 2-228,-2-2-8,3-1-233,-4 0-43,0 0 1,0-4-76,0-2-319,0-2 63,0-5 0,0 3-14,0-5 0,0 3 55,0-3 1,0 4-88,0-4 0,0 1-19,0 0-668,0 1 496,0 0 0,3 3 58,0-1-623,4 1 0,-5 4 0,4 1-134,1 1-556,0-3 835,2 6 0,1-3-1018,2 4 0,2 1 1600,3 2 0,5 2 0,0 4 0</inkml:trace>
  <inkml:trace contextRef="#ctx0" brushRef="#br0" timeOffset="-3715">7866 839 12323,'-5'4'919,"0"3"-568,2 5 1,2 1 716,-2-1-680,2-3 0,1 7 200,0-4 0,1 0-166,2-4 0,1 1-279,2 0 0,2 0 333,-2 0-368,2-4 1,0 2 141,1-5-646,0 1 375,0-3 1,0-1 117,-1-2-914,1 2 531,0-6 1,-3 2-54,0-4-567,0 0 535,-1 0 0,1 0-27,-3 1 0,0-1 59,-3 0 1,0 0 342,0 0 0,0 3-75,0 1 123,0 3-86,0-2-162,0 4 300,4 0-65,-3 0 0,3 4 500,-4 2 1,1 2-243,2 4 1,-1-2 191,4 2 1,0-2-178,3 2 0,-1-2 65,1 2 1,1-3 79,2-4-121,-2 3-129,6-7 1,-6 6 257,2-4-695,-2 0 238,-2-3 0,1 0-159,0 0 0,0-1 129,0-2 0,-3 1-224,-1-4 0,0 0 140,1-2 0,-2-2-254,-4-2 1,0 2 23,0-2-45,0-1 185,0 3 1,-1-6-88,-2 4 310,-2 1-125,0-2 1,-2 3 107,1-2 1,-2 0-97,-1 0 1,3 0 98,0 3 1,4 3-92,-1 1-253,2 3 243,1-2 17,0 0-539,0 3 359,0-3 0,5 4-142,4 0 411,0 0-116,8 0 0,-7 3 125,5 0 0,0 1-135,2-1 0,1-2 160,0 2 1,-2 0 16,-1 0 100,2 0-73,-7 1 0,2-3-146,-3 2 15,-4-2 3,3 3 196,-7-3-8,3 7-181,-4-7 254,0 7 0,-1-3-67,-2 3 1,-2 1 301,-4 0 1,1 0-164,2 0 1,0 0 33,3-1 0,-1 1 162,1 0-485,2 0 165,-3 0 1,4-1 146,0 1-433,4 0 125,1 0 0,2 0-25,1 0 0,-1-2 57,5-1 0,-2 1-203,-1-4 0,2 0-28,1-3-218,0 0 248,-3 0 0,0 0 51,-1 0-546,1 0 169,-4 0 107,3-4-280,-3-1 377,0-4 0,-1 1-226,-4-1 1,0 0 109,0 0 0,-4 0 133,-2 0 0,-2-2-129,-1-1 218,0 0 3,1-1 1,-1 4-166,0-3 279,4-2-57,-3 4 1,7 1-223,-2 3 727,2 0-286,1 1 143,0-3 1,1 7-142,2-2 0,-1 3 338,4 3 0,0 1-235,3 2 0,2 3 162,1 0 0,1 0 24,-1 6 277,-3-4-365,4 5 1,-4-5 220,0 4-273,0-4 0,0 1 0,-1-3 24,1 0 0,-3-3 157,0 0-516,-4-4 0,3 5 208,-2-4-269,-2 0 130,3-3-444,-4-4 322,0-1 0,0-1-8,0 0-770,0 0 562,0-7 1,0 4-168,0-3 1,0 1 167,0-1 1,3 2 64,-1-1 1,4 1 36,-3 1 1,4 0 241,-1 0 0,2 4-177,1-1 122,3 0-55,-2 1 0,3-3-31,-4 2 277,0 2-111,-1-4 1,1 5 160,0-3 1,0-2-94,0 2 1,-4 1 44,-2-1 1,-2 0-30,-1-3 0,0 4-62,0-1 1,0 3 23,0-3 4,0 0 12,-4 1 2,3-3 109,-3 7 36,4-3 42,0 0-26,0 3-202,0-2 0,0 6 35,0 3 0,0 5 46,0 1 1,3 4 904,0-2 1,2 0 6,-2 1-613,4-1-187,-2 4 0,1-1-75,0-3 0,-1 2 13,1-4 1,-1 1 177,-2-2-989,-2-1 530,2 3 0,0-7-1148,0 0 0,0-3-1217,-3 2-758,0-3 2263,4 2-902,-3-4 848,3 0 1014,0-4 0,1-4 0,4-6 0</inkml:trace>
  <inkml:trace contextRef="#ctx0" brushRef="#br0" timeOffset="-3454">8933 750 7941,'-5'-3'0,"0"2"1992,2-2-1390,-2 2 0,-6 1-252,-1 0 0,-4 0-19,1 0 1489,3 4-1172,-5 0 1,4 2 68,-1 0 530,1 0-734,4 3 1,1 3-38,2-1 1,2 1-142,4-3 1,0 0 94,0 0 0,1 0-101,2 3 1,2-3-13,4 0 1,4 0 68,2-3-1203,1 1 658,2 2 0,-1-3 101,1 0-2442,0-4 1691,-1 6 1,1-7-1441,0 2 0,-1-2 1179,1-1 1,4 3 1069,1 0 0,-1-1 0,-1-2 0</inkml:trace>
  <inkml:trace contextRef="#ctx0" brushRef="#br0" timeOffset="-2517">9701 803 7995,'0'-8'584,"0"-1"0,0 0-233,0 0 1,0 3 85,0 0-51,0 4-220,0-5 0,-4 6 168,-1-2 69,-3 2 0,-1 1 0,-1 0 398,-2 0 0,2 4-362,-5 1 1,3 4 203,-3 3 0,4-1-199,-4 3 1,4 1 99,-1 3 1,4-3 96,2-1-581,-2-3 108,7 6 0,-2-7 168,6 5-457,2-4 129,4 2 0,0-6-548,3-1 1,2 1 369,3-4 0,1 0-1230,0-3 0,0 0 594,3 0 1,-2 0-717,1 0 0,-1-3 179,-2 0 28,1-4 807,0 2 0,-4-3-235,1-1 220,-4 0 523,2 0 0,-2 0 0,1 1 0,-3-1 0,-3 0 0,-1-1 59,1-2 1,-2 3-60,-4-3 744,0 2 1,-1 1-84,-2 0 1084,2 4-1087,-7 2 1,3 2 196,-4-2 386,0 2-774,-3-3 1,2 5 193,-2 2 1,-1 2-237,1 3 1,0 1 271,0 0 1,3 3-27,0 0-195,0-1-169,5 2 1,-1-3 53,2 2-470,2-3 1,1 0 387,0 0-794,4 0 450,1-4 1,3-1-159,1-4 1,0 0 94,0 0 1,0 0-616,0 0 1,-1-1 290,1-2 0,0-2-380,0-4 0,0 0 7,-1 0 309,1 1 239,0-1 1,-3 0-185,0 0 506,-4 0-110,2 4-157,0-2 1,-3 5-278,2-4 277,1 4 1,-3-1-1,2 6 1,-1 2 38,1 3 0,-2 1 276,2 0 1,1 0 109,-1 0 1,3 1 195,-3 1 0,4-1 128,-1 2 0,1-2-29,2-2 1852,-4 1 0,3-3-2657,-2 0 0,2-4-1476,1 1 725,-5-2 0,4 2-600,-2 0 0,-1 0 700,1-3-537,-4-4 638,2 3 857,0-7 0,-3-1 0,3-5 0</inkml:trace>
  <inkml:trace contextRef="#ctx0" brushRef="#br0" timeOffset="-1679">10027 883 7938,'0'5'4386,"0"2"-3574,4-2-462,-3 4 0,5-3 560,-3 0-543,0 0 0,0 0 470,0 0-269,0-4-145,-3 1 166,0-3-259,4 0-411,-3 0 0,3-1 0,-4-1 348,0-4-1165,0-2 651,0-1 0,0-1-357,0-2 107,0 3 261,0-4 1,0 3-59,0-2 0,0 3-132,0-3-29,0 2-7,0-3 131,0 3-42,0-2 128,0 3 0,0 3 42,0 0-418,0 4 305,0-2 0,1 4-307,2 0 1,-1 3 185,4 0 0,-4 4 45,1-1 1,0 2-54,0 1 428,0-1 1,0 1-120,0 0 0,3 0 89,-3 0 0,3-3-311,-3-1 1124,4 1-302,-6-1 369,7 3 0,-4-7-379,5 2 0,3-1 452,0 1 0,1-2 70,-2 2-208,-1-2-418,7-5 0,-7 2 104,1-4-458,-1 4 183,-1-6 1,0 3 178,0-4-362,-1 5 111,-3-4-174,3 3 0,-7-4 57,2 0 0,-3 3-214,-3 0 0,1 4 52,-4 0-156,-4 1 219,1 1 0,-5 0-90,2 0 528,2 0-203,-6 3 1,6 2 0,-2 4 1,3 0 105,3 0 1,0 1-68,3 1 621,0-1-477,3 3 1,1-1 53,2-1 1,2 2-112,3-1 0,2-5-252,2 2 1,-1-4 15,3 1-578,1 2 431,3-7 1,-1 3 0,1-4-852,0-4 653,-1 3 0,4-7-172,-1 2 1,4-4 170,-3-2 1,-1-1-237,-2 1 0,-1 2-78,1-5 97,-4 0 246,2 2 0,-6-4-29,2 2-45,-6-1 118,-2-2 1,-1-3-102,0 1 359,0-1-167,-3 4 0,-1-1 91,-2 0 1,-2 5-89,-4 1 0,3 2 500,0 1 1,0 4-161,-2 2 887,-1 2-725,4 1 1,-3 1-5,2 2 996,2 6-813,-4 5 1,4 3 1042,-1 1-814,-3 0-385,7 3 1,-4-1 368,2 3 0,2 0-303,-2 0 0,-1 2-42,1-4 0,0 2 81,3-2-207,0 3-96,0-5 0,3 2 164,0-3-541,4 0 242,-2-1 1,1-2 191,0 0-1107,-1-5 661,0 3 1,0-5-2387,-2-2 1335,-2 2 158,3-7-1062,-4 3 1153,0-4-609,0-4 1028,0-1 0,0-4-76,0 0-636,-4 0 785,-1-3 0,-4 1 534,1-4 0,-1 4 0,-4-9 0,-1 1 0</inkml:trace>
  <inkml:trace contextRef="#ctx0" brushRef="#br0" timeOffset="-1382">10388 909 7909,'-6'-8'0,"0"2"585,5-1-284,-3 6 0,5-4 117,2 2 65,-3 2 0,11-3 0,-2 3 373,1-2-280,4 2-279,-5-3 1,7 4 187,-4 0 1,3 0-151,-4 0 1,4 0 60,-3 0 0,3 1 199,0 2-232,-2-2-200,4 7 1,-7-4 162,5 2-266,-4 1 130,5-2 0,-6 1 137,2 0-58,-2-4-106,-1 6 0,-1-7 35,1 2 0,0 1 19,0-1 1,0 0-132,0-3 1,-4 0 114,1 0-81,0 0 148,-1 0 0,-1 0-81,-4-4-60,4 3 1,-3-7-309,2 2 121,-2 2 52,-5-4 0,2 3-380,-4-3 1,3 0 185,-3 2 1,1-2-683,-1 2 0,0 1 65,3-1-1116,0 0 1220,-1 2 1,3-4-54,-2 2-470,-2 2 308,4-4 242,-3 3 688,8-4 0,-3-3 0,3-2 0</inkml:trace>
  <inkml:trace contextRef="#ctx0" brushRef="#br0" timeOffset="-1162">10784 645 10336,'5'8'1966,"-1"4"-1042,-4 0 201,0 4-678,4-3 0,-3 5 219,2 0 725,-2-1-879,3 1 1,-2 0-92,4-1 1,-4 0-127,4-2 0,-4 0-580,1-3 1,1 0 203,-1-3-1609,0 3 1216,1-2-2160,-3-1 765,3-1 745,-4-7-907,4 3 1318,-3-8 0,6 2 713,-4-4 0,3-4 0,-1-4 0</inkml:trace>
  <inkml:trace contextRef="#ctx0" brushRef="#br0" timeOffset="-929">10953 627 7909,'0'-9'382,"0"0"-153,0 4 526,0-2 1,1 7 23,2 0-159,-2 0-307,3 11 1,-4-4 168,0 8 169,0 0 1,0 2 0,0 2 409,0 1-210,0-1-463,0 3 1,0-5-254,0 1 1,0 0 41,0-1 0,0 0-176,3-2 1,-1 0 32,4-3-1326,-4 0 963,2-3 0,-3-4-90,2 1-2115,-2-4 712,3 6 707,0-7-724,1 3 1839,0-4 0,3-4 0,-4-1 0</inkml:trace>
  <inkml:trace contextRef="#ctx0" brushRef="#br0" timeOffset="-491">11051 806 7909,'0'6'1441,"0"0"1,0 0-1113,0 3 0,0 0 41,0-1 147,4 1-269,1-4 0,2 3 98,-1-2 192,2 2 1,-3-2 0,5-1 382,2-2-904,-3 0 1,4-3-1,-3 0-189,2 0 0,-3 0 188,3 0 0,-1-1-398,1-2 0,-2-1 102,1-5-24,-1 0 151,-5 0 1,2 0-172,-4 0 52,4 1 1,-6-1 0,2-1-49,-2-2 234,-1 2 0,0-2 0,-1 3 489,-2 0-210,2 4 176,-3-3-94,0 7-44,3 1 1,-3 6 0,4 5 170,0 1-90,0 3-120,0-1 1,0 4 151,0-1-68,0 5 1,0-2-1,0 3 216,0 2 1,0-3-201,0 2 0,0-2 31,0 2 0,3 1 3,0-1-337,4-3 73,-6 1 0,4-2 291,-3 1-367,-1 0 38,3-8 1,-9 3-211,-3-4 158,-5-4 0,-9-2 0,-2-2-107,-5 1 1,1-3 26,-4 1 0,0-3-806,0-3 1,0-2 116,5-3-231,3-1 1,7 0 0,2 0-326,4 0 82,5 0 0,3 0 1271,6-3 0,6 2 0,4-3 0</inkml:trace>
  <inkml:trace contextRef="#ctx0" brushRef="#br0">11843 645 7892,'0'-5'2011,"0"1"-429,0 12-1015,0-2 0,-2 11 307,-1 1 0,0-1-384,3 4 1,1-2 286,2-2 1,-2 1-282,1 0 0,3-1-75,1 1 0,-1-2 6,1-1-736,0 2 300,-1-7 1,2 2 201,-4-3-1588,0 0 713,0-4-2853,-2 3 1551,3-7 670,-4 3 0,0-5 617,0-2 0,0-2 697,0-4 0,-4-4 0,0 0 0</inkml:trace>
  <inkml:trace contextRef="#ctx0" brushRef="#br0" timeOffset="265">11807 768 7892,'5'-9'0,"-1"3"837,-4 1 1,4 3 26,2-1-275,6 2-260,-3 1 0,9 0 88,0 0-298,-1 0 0,5 1 0,-5 2 467,1 2 1,0 3-198,-1 1 1,0 0 82,-2 0 1,-3 2 213,-3 1-609,-4 4 1,2-6-1,-4 2 355,-1 1-352,-1-3 0,-5 3 0,-3-4 164,-4-1 0,-1 0-16,-3-2 1,-3 1-130,1-4 1,0 0 16,-1-3 0,1 0-334,2 0 0,2 0 106,2 0-577,1-4 0,1 0 0,1-3-45,2 1-598,-2 4 0,7-6 96,-2 3 122,6-3 658,2 3 0,4-3 456,0 2 0,4-2 0,0-1 0</inkml:trace>
  <inkml:trace contextRef="#ctx0" brushRef="#br0" timeOffset="891">12037 802 7892,'-4'5'3145,"0"3"-2288,4-2 1,4-1-292,1 1 0,4-3 94,3 3-232,-2-4-188,6 1 1,-5-3 83,4 0 676,0 0-580,2 0 1,-2-1-91,0-1 0,-1-2-114,4-2 0,-3-2-676,-1 2 1,-3 1 378,1-1 1,-2 1-765,-1-1 1,-5-1 153,-1 1-392,-2-2 665,-1-1 1,-1 0-191,-2 0 159,-1 5 157,-9-4 0,2 7 446,-4-2 0,1 2-179,-4 1 1,3 0 253,1 0 0,3 4-142,-1 2 1,2 1 782,1 2 0,2 3-66,1 0 280,2 0-654,4 0 0,0-2 247,0 2-258,4 2-244,1-5 1,3 4-118,1-4 1,4-3 54,2 0 0,1-4-61,2 1 1,3-2 144,-1-1-1069,5 0 632,-3 0 1,5-4-35,-1-2-563,-3-2 500,2-1 1,-6 0-97,1 0-212,-1-3 309,-1 2 1,-5-4-194,-1 2 0,-2-1 140,-1-5 1,-1 0 106,-3 1 0,-1-2 66,-4-1 0,0 1-67,0-2 1,-3 4-95,0 2 438,-3-2-119,5 8 0,-7-3-196,2 6 1062,2 2-607,-4 4 0,3 0 595,-4 0 1,4 5-395,-1 4 1,1 1 498,-1 4 0,-1 1-242,4 3 0,0 3-111,3 3 0,0 0-38,0 0 412,0 1-539,0-2 0,0 3 205,0 1-238,4-1-161,-3 1 0,4-1-107,-2 0 1,1-2 88,2 0 0,1-5-282,-4 2 0,2-6 150,-2 0 0,3-4-2069,-3 1 1226,0-3 1,-2-1-1055,2-2 1044,-2-2-911,3-4 1064,-4-4 1,-3-1-590,0-4 0,-3 1 611,3-1 1,-4-3-295,1 0 1,-1-3 932,-2 0 0,-4-2 0,-1 0 0</inkml:trace>
  <inkml:trace contextRef="#ctx0" brushRef="#br0" timeOffset="1866">12284 802 7892,'4'-5'1238,"5"2"0,5 0-562,4 0-440,-5 0 1,7 3 0,-3 0 86,2 0 0,0-3-82,-2 0 0,4 0 294,0 3 1,0-1-115,0-2 1,-3 2-67,3-2 0,0 2-31,0 1-452,0-4 175,0 3 0,-5-3 217,1 4-454,-5 0 207,-3 0 202,-1 0-206,-7 0-85,3 0 6,-4 0 1,-4 3 6,-2 0 1,-3 3 272,-3-3 0,-1 4-79,-5-1 0,4 1 185,3-2 0,-2 3 137,1-2-241,0 2-102,3 1 0,2 1 125,1 1 52,2-1-166,4 3 0,0-4 124,0 0-83,0 3 1,4 0-192,2 0 0,1 0 11,2-7-282,0-1 214,0 0 1,1-4 104,1 0-372,-1 0 219,3 0 0,-1 0 53,0 0-676,3-4 486,-5-1 1,3-3-189,-4-1 0,-2 0 147,-1 0 1,1-1-304,-4-1 1,0 1 178,-3-2 0,0-1 153,0 2 1,0-2-72,0 1 272,-4 2-15,3-2 0,-6 3-231,4 0 605,0 0-258,-1 4 0,3 0 993,-1 2-601,1 2-273,1-3 0,0 8 23,0 2 0,1 2 477,1 1 1,3 1 3,4 1-13,0-1-339,-4 7 1,3-7 262,-2 1-363,1 3-32,2-4 0,-1 3 54,-2-4 1,2-1 12,-2 1 1,1 0-2,-2 0 18,3-4-636,-7-1 276,3-4 31,-4 0-130,0 0 284,0-4-862,0-1 509,0-4 1,0-1-182,0-2 0,0 3 156,0-3 1,0 1 72,0-1 1,0 3-67,0-3 140,4 2 0,-3 1 1,4-1-178,-2-1 6,2 5 182,0-6 0,0 8-90,-2-2-250,-2 2-12,3 4-209,-1 0 1,-1 0 234,4 0 1,-4 1-170,1 2 0,1-1 221,-1 4 1,3 0 125,-3 3 0,3-3-27,-3-1 557,0 1-227,1 3 0,-3 0-271,5 0 883,0-4-520,-1 3 1,4-6 759,0 3 1,0-3-395,2 1 1,2-2 307,-1-1 0,1 0 96,-2 0-375,3-4-201,4-1 1,-4-3 100,1-1-378,-4 4 147,2-3 0,-5 3 216,1-4-709,-4 1 322,-1-1 1,-1 0-290,0 0 1,-1 0 175,-5 0 0,1 1-103,-4-1 0,-3 3 27,-2 0 432,-1 4-140,-1-2 1,3 4-28,-1 0 0,-2 4 186,1 2 0,-1 2-34,2 1 961,5-1-702,-6 5 0,8-2 505,-2 4 1,-1-2-421,4 2 1,1 1-57,5-4 1,-1 2 122,4-2-117,4 0-351,0-3 0,6-1 162,-1 1-900,2-4 504,4 3 1,1-7-97,1 2 1,3-2-235,-3-1 1,0 0-1536,0 0 1,0-3 842,0 0 0,-1-1-663,-4 1 0,-4 1 1757,1-4 0,-4 0 0,2-2 0</inkml:trace>
  <inkml:trace contextRef="#ctx0" brushRef="#br0" timeOffset="2868">362 1361 7982,'0'-13'0,"-3"6"304,0-1-245,0 5-47,-1-5 505,3 7 1,-7-3 0,2 4 222,-2 0-104,-4 0 0,-2 0 1,-4 0 416,1 0-204,-1 4-472,0 1 1,5 4 266,1-1 0,2 1-237,1 0 1,4 3-510,2 0 0,3-1 165,3-2-227,2 4 0,8-3 1,2 2 225,1 1-128,6-3 1,-4 4-1,3-4-112,-2 2-52,-2 0 47,1-3 1,0 2 168,-1 1 1,-3 0 9,-2-3 0,-5 0 21,-2-1 0,-3-2 24,1 0 204,-6 0 1,-5 0 0,-7 0 57,-2 1-280,0-3 1,-5 3-1,-2-5 37,-1 0-4,-1 3 1,-1-4 0,2 2-174,1-2 1,3-1 52,3 0 1,1-3-880,3 0 0,4-1 77,4 1-169,4-1 0,-1-4 0,7 1-274,5 1 218,3 0 0,7-3 1091,2 0 0,1-3 0,5-2 0</inkml:trace>
  <inkml:trace contextRef="#ctx0" brushRef="#br0" timeOffset="3145">449 1476 7982,'0'13'2676,"0"0"-1728,0-4 0,0 0-378,0 0 1,0 2-240,0 1 1,0 0 109,0-3 1,0-1 58,0 1 704,0 0-730,4 0 1,1-1 229,3-2-469,1 1 0,1-5 0,2 3-14,2-1-225,-1-1 186,4-3 1,-7-3-200,1 0 0,2-4 88,-1 2 0,0-3-31,-4-1 1,0 0-49,-2 0-586,2 0 370,-7 1 1,3-1-12,-4 0-228,0 0 249,0 0 0,-4 1-84,-2-1-240,-2 0 1,-1 1 0,2 1-668,1 1 1,-2 0 620,2-2 0,-1 2-608,1 0 0,2 0 135,4-3 1057,0 0 0,0 1 0,0-1 0</inkml:trace>
  <inkml:trace contextRef="#ctx0" brushRef="#br0" timeOffset="3627">652 1218 7982,'0'9'2372,"0"3"-1718,0 3 0,1-1 99,1 1 0,0 2-282,4 4 0,0 3 486,3 0 0,0-2-97,0 2 664,-1-5-950,1 3 1,0-1 143,0-1-337,0 1-1,0-4-362,-1 1 0,1-3 1,-1-2 45,-2 0-361,2-1 373,-7-3-356,3-4 118,-4-1-133,0-4 0,0-1 0,-1-2-81,-2-3-330,2-2 453,-7-5 0,6 2-120,-4-3-505,4 3 499,-6-6 1,7 4-79,-2-5 0,2 1 93,1 3 0,4 0-26,2 2 0,2 3-38,1 0 486,0 1-121,3 7 0,-2-3-260,2 4 851,2 0-435,-5 0 1,4 3 144,-4 0 1,3 6-170,0 0 1,-2 2 472,-4-2 0,1 3-199,-4-1 1,3 4 323,-3-3 0,0 2 12,-3-2-345,0 4 0,-4-6 1,-2 1 350,-2-1-599,-1-1 82,-3 0 1,1-1-18,-4-2 1,1 1 87,0-5 0,-3 1-398,2-3 1,2 0 136,-2 0-665,4 0 0,-2-3 0,5 0-17,-1-2-1533,4 3 596,-3-6 670,7 3-45,-3-4 0,8 0 1,2 0-1537,2 1 2552,5-1 0,-4-4 0,4-1 0</inkml:trace>
  <inkml:trace contextRef="#ctx0" brushRef="#br0" timeOffset="4416">960 1466 7982,'3'12'4642,"0"-1"-3750,4 1-533,-6-3 0,6 3 207,-4-1-278,4 1-106,-6 1 0,5-3 177,-3 1 906,0-1-773,1-1 1,-2-3 118,4 0 1,-4-3-190,1 3 1,-1-4-785,1 1 370,-2-2-40,3-1 80,-4 0 1,1-1 201,2-2-438,-2-2 0,3-4 0,-3 0-66,2 0-834,-2 0 636,2-3 0,-3 2-131,0-2 1,3-1 195,0 2 0,0-5-30,-3 1 0,0 3-66,0 0 597,0-2-175,0 8-207,0-6 505,0 11-207,0-6-66,4 6 740,-3 1-473,3 5 0,-1 6 657,0 1 1,3 3-397,-3-3 0,4 3 135,-1 0 1,-2-2 115,2-2-283,0 3-299,3-4 1,0 3 162,0-5-253,-1 1 46,5 0 0,-3-3 3,2 0-260,-2-4 169,-2 2 0,2-4-458,2 0 0,-2 0 246,1 0 0,-1-1-448,-1-2 1,0-2 6,0-4-272,0 4 520,-1-3 1,0 2-157,-2-5 81,2 1 149,-7-3 1,4 4-103,-2 1 196,-2-5 42,3 3 0,-4-3 66,0 4 1,0 1-73,0-1 0,0 3 913,0 0-487,0 4 521,0-2-551,0 8 1,0 2 1433,0 6-1044,0-2 1,1 3 87,2-1 11,-2-2-362,2 6 0,-2-6 159,2 2-225,2-2 1,1-1 126,0-1-478,0 1 0,3-3 175,0 0 1,-1-4-299,1 1 0,0-2 193,0-1-502,0 0 0,0 0 1,-1-1-45,1-2-18,0 2 0,0-7 0,0 2-198,-1-2 0,0 0 314,-2-1 0,1 0 4,-4 0 1,3-3 137,-3 1 0,0-2-206,-3 1 113,4 2 174,-3-2 227,3 3 1130,-4 0-765,0 4 557,0 1-654,0 16 0,0-2 1063,0 7 0,0 0-1,0-5-923,3 3 0,-2-4 0,3 3 293,0-1-930,1-2 1,1-2 275,0 0-1076,0 0 0,0-4-779,0-2 0,-1-2 880,4-1 0,-3 0-142,0 0 0,-3-1 148,3-2-59,-4-2 0,2-1 0,-4 0 976,0-1 0,0-4 0,0-3 0</inkml:trace>
  <inkml:trace contextRef="#ctx0" brushRef="#br0" timeOffset="4698">1392 1350 10195,'9'0'1857,"4"0"0,0 0-1189,1 0-422,3 0 0,-3 0 1,3 0 735,1 0 1,1-1-433,1-2 0,0 2-130,3-2 1,0 2-225,0 1 1,2-3-169,-4 0 1,-1 1 223,-2 2-1208,-5 0 736,4 0 1,-7 0 240,2 0-1568,-3 0 976,-4 0 1,0 0-2835,-2 0 1684,-2 0-769,3 0 2490,-4 0 0,-4-4 0,-1-1 0</inkml:trace>
  <inkml:trace contextRef="#ctx0" brushRef="#br0" timeOffset="4980">1613 1165 7947,'0'9'2079,"0"0"1,1 3-1413,2 3 1,-1 3-267,4 2 0,-3 0 621,2 3 0,-3 1-22,1 2 699,2-3-1071,-4 6 0,7-8-134,-2 5 0,-1-4-26,1 1 1,-1-3-427,1 1 1,0-6 39,-3 0 0,3-4-482,-3 0 0,3-1 208,-3-1-1442,0-4 582,-3-1 444,4 0-2109,-3-3 1771,3 3 0,-1-5-10,0-2-238,0 2 697,0-7 0,-1 2-1610,4-6 2107,-4 3 0,6-8 0,-3 3 0</inkml:trace>
  <inkml:trace contextRef="#ctx0" brushRef="#br0" timeOffset="5246">1763 1200 7923,'0'-5'2422,"0"1"-1751,0 0-233,0 4-164,0-4 0,0 8 54,0 1 255,4 3 0,-2 4 1,3 1 344,-1 0 1,1 5-449,-2 3 1,4 0 212,-1 0 0,-1 0-269,1 3 1,0-3-30,3-3 1,-1 2 41,1-3-484,0 3 78,-4-6 1,3-1 297,-2-1-695,-2-2 0,0-1 0,-2 0-2756,1-1 1534,0-3-737,-3-1 1257,0-4-1711,0 0 2085,0-4 694,0-1 0,-8-7 0,-1-2 0</inkml:trace>
  <inkml:trace contextRef="#ctx0" brushRef="#br0" timeOffset="5419">1719 1394 7911,'4'-5'1895,"4"1"0,5 2-1020,2-1 1,1-1-378,-5 1 1,4 2-2,-3-2 0,2 2 85,-2 1-167,4 0 0,-6 0 1,2 0 320,1 0-1857,-3 0 865,3 0 1,-4 0 247,-1 0-2973,-3 0 1315,3 0 1666,-3 4 0,0 1 0,-1 3 0</inkml:trace>
  <inkml:trace contextRef="#ctx0" brushRef="#br0" timeOffset="5611">2001 1474 10416,'0'13'2178,"0"0"-1711,0-4 0,3 1 231,0 1-298,0-5-241,1 6 0,-3-7 213,2 4 819,-2 0-726,3-1 1,-4-2-278,3 0 0,-1-3 51,1 3 0,-2-3-2994,2 3 1776,-2-4-2998,3 2 3977,-3-4 0,7-4 0,-3-1 0</inkml:trace>
  <inkml:trace contextRef="#ctx0" brushRef="#br0" timeOffset="5814">2044 1349 10758,'6'0'2586,"0"0"-2132,-4 0-458,2 0 55,-4 0 1,3 1 324,0 2-167,0-2-49,0 7 1,-2-3-873,2 4 0,-1-3 346,1-1 366,-2-3 0,7 6 0,-3-3 0</inkml:trace>
  <inkml:trace contextRef="#ctx0" brushRef="#br0" timeOffset="6797">2142 1449 7868,'-5'9'0,"2"0"1098,2 4 1,1 0 0,1 4-299,2-2 0,-2 0-464,2-3 0,1 3 129,-1-3 1,0-1 156,-3-2 709,0 0-839,4 0 1,-3 0 226,2-1-686,-2 1 140,-1-4 0,1-1 174,2-4-891,-2 4 390,3-3 190,-4 3-315,0-4 255,0-4 0,0-1-464,0-4 0,0 0 18,0 1-1001,0-1 926,0-4 0,0 2-168,0-3 334,3 3 0,-2-6 0,3 3-314,0 1 248,1-4 285,0 3 0,3 0 133,-2-1 1,1 4-135,-1-1 1,1 5 121,-1 2 1,-1 2-72,1-3 508,0 4 1,0-2 0,-1 5 40,-1 2 609,-1 2-678,0 4 0,-2-1 241,2 1 705,-2 4-776,-1-3 1,1 3-88,2-1 1,-1-1-177,4 4 0,-3-5-112,3 2 1,-3-2 154,3-1-193,0 0-37,2-1 0,1-2 230,0 0-540,0-4 220,0 2 1,2-4-312,1 0 0,1 0 152,-1 0 0,0-1-233,3-2 1,1 1 178,-4-4 1,2 0-158,-2-2 0,3-1-11,-3 0 69,-1 0 187,-2 0 1,0-3-164,0-3 418,-4 2-125,2-3 1,-6 5-246,2-4 120,2 4 18,-4-5 99,3 6 1,-4-3 0,-1 5 57,-2 2 254,-2-1 1,-3 6 0,-1-2-108,0 2 1,-1 4 193,-2 0 0,3 6 17,-3 0 100,-2 2-214,4 2 0,-2 0 260,3 5-50,4 0-83,-3-1-261,7 1 0,-6-3 0,4-2 21,1 0 1,1 0-391,1-1 0,3-3 192,0 3-644,4-6 476,-6 2 0,7-7 42,-2 2-249,2-2 215,0-1 0,1 0-114,0 0-314,4-4 312,-3-1 0,2-4-203,-3 0 0,0 0 226,0 1 0,-1-4 195,-3 0 1,2-1-294,-4 2 626,4-3-216,-6 0 0,6-1-155,-4 3 524,0 0-193,-3 3-63,4 0 169,-3 1-83,3 3-23,-4 1 1,0 8-131,0 2 0,0 2 340,0 4 1,0 2 25,0 3-54,0 5-1,0-3-215,0 6-38,0-6 164,0 6-157,0-6 1,0 6 78,0-1-37,4 1-48,-3-2 1,2 2-209,-3-1 0,0-3 45,0 0 0,0-2-355,0-2 0,0-3 112,-3-2-289,-2-2 355,-4-6 1,-4 3-125,-2-4-789,3 0 675,-1-7 1,2 1-85,2-6 34,-1 3 211,9-11 0,-3 6-144,4-4 0,3 1 154,0-4 0,6 0 229,0-3 0,5 2-222,-2-1 456,3-3-208,-5 5 0,7-3-207,-3 6 739,3-1-409,-3 6 1,0-3 102,-3 4-592,-1 0 218,3 5 0,-4-3-305,0 4 1,-2-1-102,-1 1-1544,2 2 2098,-3-3 0,0 4 0,-1 0 0</inkml:trace>
  <inkml:trace contextRef="#ctx0" brushRef="#br0" timeOffset="6945">2804 1571 7857,'0'6'0,"0"-1"4725,0-3-1619,0 2-1265,0-4 589,0 0-4063,-4 0 1633,3 0 0,-7 0 0,3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4:48.407"/>
    </inkml:context>
    <inkml:brush xml:id="br0">
      <inkml:brushProperty name="width" value="0.04286" units="cm"/>
      <inkml:brushProperty name="height" value="0.04286" units="cm"/>
      <inkml:brushProperty name="color" value="#AB1A01"/>
    </inkml:brush>
  </inkml:definitions>
  <inkml:trace contextRef="#ctx0" brushRef="#br0">262 371 8047,'0'-5'5019,"0"1"-4665,0 4 0,0 5 113,0 4 217,0 0 1,0 7 47,0-5 524,0 5-762,4-6 0,-4 5 295,3-3-839,-2 0 223,3-3 1,-3 3-1333,2-1 637,2-3 456,-4 0-1439,3-3 726,-4 0-2774,4-1 3553,-3-4 0,3-4 0,-4-1 0</inkml:trace>
  <inkml:trace contextRef="#ctx0" brushRef="#br0" timeOffset="362">15 274 8008,'-9'-13'1758,"4"8"0,6-3-788,8 8 1,1 0-967,4 0 0,2 0 82,4 0 0,3 1 291,3 2 0,4 1-36,-1 1 1015,9 3-833,-6 1 0,7 2 298,-4 4-651,-3-1 0,2 4 1,-7 0-367,3-1 1,-4 4 239,-2-1 1,-3 1-197,-3-3 0,-1-1 132,-3 1 0,-5-3-79,-6-1 0,-3 0-126,-3 1 498,-2-3-339,-7-3 0,-3 0-20,-6 0 550,3 0-244,-8-1 1,4-3 231,-5-2-122,1 2-204,-1-4 0,-2 3 131,-1-4 0,1-3 79,3 0-522,3 0 156,-2-1 0,9 0-64,-2-1 0,7-3-233,-1 2 1,5 1 203,1-1-1230,4 4 1,0-6-677,8 2 0,1 0 1120,8 0 1,3-2-287,6 2 0,1 1 1195,2-1 0,-1-4 0,1-3 0</inkml:trace>
  <inkml:trace contextRef="#ctx0" brushRef="#br0" timeOffset="567">631 396 8008,'5'0'3539,"3"4"-2319,-7 0 0,6 5-378,-4 0 0,-1 1-418,-2 2 0,3-2 526,0 5 1,0-4-375,-3 1 1,1-2 319,2 2 0,-2-2-73,2 2-1490,-2-6 414,3 1 238,-3-2-2153,3 4 986,0-4 829,-3 3-3255,3-7 1136,0 3 405,-3-4 2067,6 0 0,-6-4 0,3-1 0</inkml:trace>
  <inkml:trace contextRef="#ctx0" brushRef="#br0" timeOffset="770">570 325 8000,'-6'-13'3687,"1"5"-1780,3 3-811,-2 5-559,4 0 175,0 0-1839,4 0 809,-3 4 0,6-1 136,-1 3-2786,2 2 1373,1-3 1595,0 4 0,3 0 0,2 0 0</inkml:trace>
  <inkml:trace contextRef="#ctx0" brushRef="#br0" timeOffset="1152">923 353 7971,'0'-9'0,"1"4"2597,2 2-1301,-2-2-811,3 4 112,-4-3-262,0 4 161,0 0 1,-5 0 0,-3 0 383,-3 0 302,-4 0-715,5 4 1,-6-2-155,4 4 1,1-1-91,2 1 1,1 1-1183,2-1 788,2 2-338,4 1 448,0 0 1,2 0 6,4-1-991,0 1 594,11 0 0,-4 0-282,5 0 65,0 0 268,-1-1 1,1 1 314,0 0 1,-5 0-13,-1 0 1,-2-1 643,-1 1-385,-1 0 500,-3 0 1,-1 0-160,-4 0 142,-8-5-348,3 4 0,-12-7 167,2 2 225,-1-2-310,-6 3 0,4-3 18,1 2 0,-4-2-133,3-1 1,3-1-451,3-2 0,-1 2 211,2-2-1773,3-2 1207,0 4 1,7-4 55,-2 2-1031,2 2 886,1-6 0,5 3-273,4-2 903,3-2 0,6-1 0,0-5 0</inkml:trace>
  <inkml:trace contextRef="#ctx0" brushRef="#br0" timeOffset="1484">1127 186 8028,'-4'-9'2185,"-1"0"-619,0 4-733,1 2-930,4 3 125,0 0 1,0 3 219,0 3 195,0 6-257,0-2 1,0 8 622,0-1 1,4 5-298,2 4 0,2 1 24,1-1 1,-3 1 119,-1-1-594,1 0 26,3 5 1,-3-4 256,0 3 236,0-3-299,-1-4 1,0 1 135,-2-3-285,-2 3 53,2-5 1,-3 2-113,0-3 0,-3-4 76,-3-2 1,-5-3 99,-1 0 0,-5-3 83,0 0-508,-1-4 168,-3 2 1,0-4 166,0 0-1517,1-4 942,2-1 0,4-4 77,-1 0-1860,4 1 1411,2-1 1,2 0-311,4 0 0,1-1 546,5-2 0,3 3-1908,6-3 2459,2 2 0,7-3 0,2 0 0</inkml:trace>
  <inkml:trace contextRef="#ctx0" brushRef="#br0" timeOffset="1842">1285 450 7999,'1'-6'0,"2"0"0,-2 4 2949,2-2-1928,-3 4 0,-1 0 0,-1 0-517,1 0 0,-7 4 0,2 2 984,-2 2 1,2 1-779,0 3 1,3 1-179,-3 2 1,4 1 76,0-1-755,1-2 176,4 3 0,-1-6 273,4 2-598,0-2 269,3-2 1,3 0 235,0-2-449,3 2 249,-5-7 1,7 3-645,-3-4 0,3 0 268,1 0 0,-4-4-184,1-2 1,-4-2 22,1-1 220,-3 1 79,0-1 0,-3 0-161,0 0 426,-4 0-204,2-3 1,-5 2-228,-2-2 344,-2-2-1,-5 5 1,-2-3 247,-2 2 0,-3 1-101,-1 0 0,1 3 192,-1 1 1,4 2-57,-1-3-435,4 4 243,-6-2 51,8 4-1353,-4 0 410,8 0-862,1 0 0,5 1 806,2 2 0,3-1-1037,6 4 1945,1-4 0,9 2 0,0-4 0</inkml:trace>
  <inkml:trace contextRef="#ctx0" brushRef="#br0" timeOffset="2045">1532 432 13139,'0'9'2192,"1"-3"-1455,2-1-311,-3 1 1,5 4 0,-3 1 366,1 1 3,0-1 0,0-2 0,1 1-310,1 2 0,-2-2-246,3 1 1,-3-1-1169,3-1 1,-3-1 332,2-2-1583,-3 2 0,3-6 349,-2 3-935,2-3 1269,0 2 1495,3-4 0,-7 0 0,3 0 0</inkml:trace>
  <inkml:trace contextRef="#ctx0" brushRef="#br0" timeOffset="2645">1682 477 11128,'0'9'1597,"0"0"0,2-1-742,1 1-335,0 0 1,-3 3-1,0 0 419,0-2 584,0 0-949,0-5 1,0 3 335,0-2-430,0 2-724,0 0 275,0-3 1,1-1-418,2-4 0,-1 0 224,4 0-1214,-4-4 922,6-1 1,-3-3-81,4-1-1356,-1 0 1195,1 0 1,0 0-100,0 1 129,-4-1 352,3-4 0,-3 4-61,3 0 0,-2 1 134,0 2 0,-3 2 257,3 1 1,-3 2-47,3 1 1212,-4 0-893,2 0 0,-3 4-156,2 2 1987,-2 1-1379,2 6 1,0-3 152,0 2 10,0 1-524,1-3 1,-2 3-204,4-4 0,0-3 76,3 0 0,0-1-176,-1 0 0,1-1 163,0-4-814,4 0 479,-3 0 1,2-4-42,-3-1-1220,0 1 906,0-8 1,0 6-463,-1-6 1,1 1 385,0 0 1,0 1 59,0-2 0,-1-2 143,1 0 1,-1 0 25,-2-1 0,2 1-42,-2-4 304,2 0-163,-4 1 0,1 0-140,-2 2 654,-2-1-289,3 6-30,-4-3 1274,0 4-436,0 4 743,0 1-1109,0 4 0,-1 5 368,-2 4 1,2 1-25,-2 5-186,2-1-280,1 4 0,0-3 90,0-1-18,0 1-154,0 3 1,4-2 127,2-1-484,2 2 141,1-4 0,1 2-373,1 0 0,0-4 321,4 0 0,-1-2-1176,0-3 0,0 2 215,-2-2 1,-2-2-189,1-1 1,-1-2 246,-1-1-1639,0 0 1159,0 0 1383,-4 0 0,2-8 0,-2-2 0</inkml:trace>
  <inkml:trace contextRef="#ctx0" brushRef="#br0" timeOffset="2815">2079 440 7957,'-4'-6'2500,"1"0"1,3 4-829,3-1-930,1 2-697,5 1 2,0 0 1,0 0 256,0 0-372,0 0 216,-1 0 0,1 0-1232,0 0 0,3 1 578,-1 2 1,1-2 505,-3 2 0,0 2 0,0 0 0</inkml:trace>
  <inkml:trace contextRef="#ctx0" brushRef="#br0" timeOffset="3176">2255 519 7957,'12'0'4642,"-1"0"-4574,5 0 1,-5-3 0,2-1 317,0-1-67,3 3-138,-6-5 0,5 2 180,-3-4 234,4 4-289,-6-3 1,2 4-213,-3-2 96,0-2-868,-4 4 368,-1-5 103,-8 4 146,-5 1 1,-5 1 99,-3 0 209,3 0-242,-3 3 1,5 3-77,-3 0 1,-2 4 82,3-1 1,1 2 217,1 0 0,2 1 10,1 0 0,5 0-102,1 0 1,2-1 27,1 1-106,0-4 13,0 3 1,1-3 73,2 4-289,5-4 93,2 2 0,4-6-568,-2 2 454,-3-2 0,7 2 0,-3 0-342,1-1 0,0-1 72,4-1-344,0 0 1,-1 0 0,1 0-358,-1 0-101,1 0 768,-4 0 0,2-3-226,-1 0-51,-2 0 480,4-1 1,-8 0 262,3-5 0,-2 4 0,-1-7 0,0 2 0</inkml:trace>
  <inkml:trace contextRef="#ctx0" brushRef="#br0" timeOffset="3572">2616 424 7957,'-8'-4'116,"-1"3"1,0-3-117,0 4 1786,0 0-1131,0 0 0,1 4 30,-1 2 0,1 2-261,2 1 0,-2 2 18,2 1 0,1 3 210,0-3 59,3 3-361,-2-5 0,4 6 106,0-4-631,0-1 220,4-2 1,1 0-370,3 0 0,1-1 298,0-2 0,0-3-626,0-3 1,2 0 308,1 0 1,3 0-711,-3-3 0,0-2 260,0-4 1,-2 0 222,2 0 0,-3-3 5,-4 1-101,3-5 305,-7 6 0,3-6-118,-4 1 1,0-2 190,0 0 1,0-1 287,0 0 0,0-2 0,0-1 0,-1 0 36,-2 0 0,1 3-36,-4 1 417,4-1-315,-5 8 1,6 0 8,-2 5 2424,2 3-1564,-3-2 0,2 4 410,-4 0 0,1 7-704,-1 1 1,-1 7 522,4 0 1,-1-1-148,1 4-449,2-2 1,-2 5 0,3-3 459,0 0-1067,3-1 57,2 1 0,2-3 280,2-1-627,-2-3 294,6 2 0,-5-1 204,1-1-2285,0 1 1504,4-7 1,-3 3-2168,1-2 1,2-2 2742,-1-1 0,4 1 0,-3 1 0</inkml:trace>
  <inkml:trace contextRef="#ctx0" brushRef="#br0" timeOffset="4048">3198 432 7995,'-4'0'4202,"0"0"-3243,4 0-561,0 4 1,0 2 215,0 5 190,0-1-426,0 7 1,0-6 1156,0 3-1015,4 1 1,-2 0 239,3 0-302,1-1-201,-1 0 1,3 3-1025,-2-3 0,1 0 381,-1 1-3087,1-5 1645,-2 3-876,0-4 1535,-1-4 1169,-4-1 0,-4-8 0,-1-1 0</inkml:trace>
  <inkml:trace contextRef="#ctx0" brushRef="#br0" timeOffset="4327">3110 414 7983,'0'-11'0,"0"-1"0,1 4 0,2 5 1179,2 2 0,7-2 0,0 0-655,-2 1 1,4 2-300,1 3 0,-1 1 434,0 2 0,-2 3-154,3 0 1,-4 0 15,4 6 1,-4-3-9,1 2-417,-3-3 0,0 5 241,0-4-359,-4 3 0,-1-4 211,-4 4 0,0-4 39,0 0 0,-1-1 109,-2-1-243,-2 0 1,-7-3 0,0-1 206,-2-1-451,3-2 1,-5-2-1,4 0 114,-2 0-516,3 0 416,-2 0 0,5 0-1048,-1-3 1,3-2-209,0-4-173,4 0 0,-2 0 221,4 0 1344,0 1 0,8-5 0,2-1 0</inkml:trace>
  <inkml:trace contextRef="#ctx0" brushRef="#br0" timeOffset="4864">3393 432 7983,'0'9'2607,"0"-4"0,0 5-1531,3-1-1213,-2 2 180,7-2-5,-3 4 0,1-4 0,-1 3 276,-1-2 233,3-1 0,-5-3 612,4 0-527,-5-1 0,4 0 70,-2-2-1236,-2-2 608,3-1-325,-4 0 0,0-1 0,0-2-351,0-3 349,0-1 173,0-2-266,0-4 1,0 3 0,0-2-745,0 3 222,0 0 507,0-4 1,0 3-291,0-1 648,0 5-70,4-2 0,-3 6-294,2-4 833,-2 4 1,3-2 208,2 4 0,2 0-405,1 0 0,-1 0 169,1 0 0,1 1 11,2 2 528,-2-2-427,2 7-46,1-7-147,1 3-397,3-4 221,-3 0 1,3 0 181,-3 0-894,-1 0 451,4 0 0,-7 0-512,1 0 1,-4-3 341,-1 0 1,-3-3-400,3 3 309,-4-4-399,2 2 392,-4-4 0,-1 4-186,-2-1 155,-2 4 199,-4-6 1,-3 7-250,1-2 605,-1 2-173,-1 1 1,3 1-136,-1 2 726,1-2-423,1 7 1,3-3 118,0 3 0,4 1-43,-1 0 1,2 3 383,1 0 0,1-1-14,2-2 15,2 4-295,4-3 0,0 1 232,0-5-549,3 2 69,-2-3 1,6 1-661,-4 0 0,2-4 350,-2 1 0,4-2-1128,-2-1 0,0 0 58,1 0-352,-4 0 984,5 0 1,-6-3 656,2 0 0,2-8 0,-1 1 0</inkml:trace>
  <inkml:trace contextRef="#ctx0" brushRef="#br0" timeOffset="5248">4045 301 7910,'-4'-9'0,"3"4"1710,-7-3-1175,7 7 0,-3-3-232,1 4 0,-3 0-53,-6 0 1,-2 0 8,-3 0 210,-1 0 0,0 3 1,1 1 1229,-1 1-1303,4 1 0,2 3 0,3-1-678,0 1 0,4 1 120,2 2-238,2-2 1,1 2 0,1-2 201,2 2-4,-2-2 1,10 2 0,-2-3-222,0 0 286,1 4-32,-1-3 1,0 2 126,0-3 0,-1 0-164,-3 0 753,3 0-376,-7-1 0,6-2 7,-4 0 0,0 0 232,-3 3 0,0-3-22,0 0 192,-4-4-317,-1 2 0,-4-3 172,0 1-323,1-1 45,-1 3 1,-1-4-410,-2 0 1,4-1 164,-3-2 0,6 2-2164,-4-1 1292,2-3-867,2 0 0,-2-1 350,4 0 1476,0 0 0,7-3 0,1 0 0</inkml:trace>
  <inkml:trace contextRef="#ctx0" brushRef="#br0" timeOffset="5859">4010 477 7910,'9'0'1329,"3"0"0,-1 0-1133,4 0 0,-3-4 35,2-2 0,-2-1-166,3 1 1,-4-1 197,0 1 0,-1-2 220,-1-1 0,-1 0-29,-2 0-397,-2 5 269,-4-4 1,4 3-673,-3 0 284,-1-3 0,-5 7-74,-4-2 1,0 2 139,0 1 1,-3 4 310,1 2 1,-1 2-121,3 1 0,0 2-172,0 1 1,2 4 65,1-1-126,2-3 125,0 1 0,3-1 105,-2 0-100,6-1 0,-1-2 1,4 0 175,1 0-453,0-4 146,-2-1 1,4-1-235,0-1 1,0 1 123,3-3 0,-2-1-39,2-2 1,-2 0-137,2-3-463,1-2 467,-3 3 0,3-4-127,-4 0-149,0 0 274,-1 1 0,2-2-248,2-2 524,-2 2-132,-1-2 0,-2 3 314,-1 0 1,1 3-168,-1 0 1278,-2 4-742,-4-2 294,0 4-475,0 4 1,0 1 132,0 4 907,-4 0-798,3 3 0,-7-2 303,2 2-461,-2-2-137,4 3 1,-3-7-31,4 3-61,-4-2 0,5 1-187,-4-2 35,4-2-241,-2-4 145,4 0-561,0 0 1,4-4 321,2-2-945,-2-2 737,4-1 1,-3 0-259,3 1 0,1-1 302,0 0 0,0 0 148,0 0 0,0 1-4,-1-1 525,1 4-213,0-3-262,0 7 851,0-3-397,-4 4 904,2 0 1,-6 1-495,2 2 0,-1 2 99,1 4 0,-2 0-207,2-1 1,2 0-633,1-2 1,2 2 133,1-2-2120,-1 2 1500,1 0 1,4-2 336,2 0 1,-2-4 35,2 1 1,0-2 264,2-1 0,-3 4 0,-1 1 0</inkml:trace>
  <inkml:trace contextRef="#ctx0" brushRef="#br0" timeOffset="6116">4425 344 7885,'-8'-13'0,"3"6"0,2-2 0,6 6 2218,3 0 1,5 2-1079,4 1 1,-1-1-1260,0-1 0,1 1 70,3-2 226,3 2 1,-1-2-1,2-1 175,0-1-302,-1 3 0,-1-2 1,1 4 295,-2 0-1305,-4 0 0,1 0 0,-5 0-323,0 0 1,-4 0 212,-1 0 1069,-4 0 0,2 0 0,-4 0 0</inkml:trace>
  <inkml:trace contextRef="#ctx0" brushRef="#br0" timeOffset="6341">4610 177 7885,'-5'4'2396,"1"1"-1574,0 8 0,2-3-15,-4 5-209,4 0-313,-2 6 0,1 1 427,0 2 1,-1-2-257,1-1 1,2-2 150,-2 5 1,2-5 115,1 2-785,0-2 133,0 2 0,1-5 210,2 1-1627,-2-5 1019,7 5 1,-6-7 259,4 1-2505,0-1 1642,3-5 0,0 2-606,-1-4 1,2 0 775,2-3 0,1 0 760,1 0 0,7 0 0,-2 0 0</inkml:trace>
  <inkml:trace contextRef="#ctx0" brushRef="#br0" timeOffset="7001">4848 478 7885,'0'-14'0,"0"3"0,-1 1 0,-2 1 0,1 3 1629,-4 0 1,0 4-116,-3-1-840,0-2-341,-3 4 1,2-2 679,-2 6 0,1 2-458,0 4 1,1 1 22,-2 2 1,2-2-141,1 5 1,1-3-332,-1 3 1,4-1 50,2 4 0,2-3-86,1-1 0,0-3 251,0 1-684,4-2 342,1-2 1,4-2-665,-1 0 371,1-4 152,0 2 0,0-4-476,0 0 0,2-1 256,1-2 1,0-2-304,-3-4 1,3 1-55,-1-1 286,1 0 145,-7 0 0,3-1-17,-2-1 60,-2 1 102,3-3 0,-5 1-216,4 1 336,-4-1-120,2 3 0,-1 0 250,0 0-223,0 1 1342,-3 3 860,0 1-1482,0 15 0,0-3-116,0 10 0,0-6 40,0-1 0,0-1-191,0-1 0,0 0 111,0 0-397,4 0 1,1-2 125,4-1-625,-1-2 397,1-4 0,1 0 33,2 0-1360,-2 0 943,6-4 0,-5-1-25,4-3-474,-4-1 563,5-4 1,-5 3-9,4-2 1,-4 2 166,4-2 0,-3 1-31,3-4 1,-5 1-116,2-4-54,2 0 161,-4 1 0,2-2-53,-3-1 253,-4 1-46,3-6 0,-6 6-207,4-2 735,-4 3-365,2 4 0,-4 1 466,0 4-446,0 1 1,-1 3 690,-2 2 1,-1 3-54,-2 3 595,-6 6-791,6 4 1,-6 5 177,3 0 259,4-1-574,-3 5 0,4-3 204,-2 5-203,2-5-120,0 7 0,3-7 97,-2 1-136,2-1-54,1-2 0,4-2-77,2 0 0,2-4 170,1 0-1029,4-1 603,-4-1 0,7-1 136,-4-2-2351,4 1 1587,-7-6 1,4 4-35,-4-2-1607,0-2 700,-4 3-949,3-4 2035,-8-4 0,4-1 655,-4-3 0,-7-5 0,-3-1 0</inkml:trace>
  <inkml:trace contextRef="#ctx0" brushRef="#br0" timeOffset="7257">5024 380 7885,'12'-8'1045,"0"2"0,3 2-723,0 4 176,2-4 1,3 3-1,1-1 337,-2 1-923,0 1 89,-1 3 0,-2-1 883,-1 4 1,2-1-365,-3 1 0,-1 5-14,-1-2 0,1 1-132,-2-1 1,1 3-159,-3 0 0,-3 1 107,0-2 123,-4-1-197,6 3 1,-8-4 73,3-1-313,2 1 134,-4-4 206,3 3-1471,-4-3 426,0 0-2241,0-1 339,0-4-440,0 0 2315,0-4 0,0-1 722,0-4 0,-4-8 0,-1-1 0</inkml:trace>
  <inkml:trace contextRef="#ctx0" brushRef="#br0" timeOffset="7404">5315 317 7885,'0'-9'0,"0"4"0,0-1 2940,0 4-860,0-2-1776,0 4-237,0 0-293,4 0 1,-2 0 86,4 0 1,-3 3-644,3 0 0,-1 4 60,0-2 722,3 3 0,1 1 0,5 0 0</inkml:trace>
  <inkml:trace contextRef="#ctx0" brushRef="#br0" timeOffset="8036">5590 380 7885,'-6'-1'908,"0"-2"1,3 2-500,-3-2 0,3 2 507,-3 1 1,0 0-395,-3 0 1,-2 1 306,-1 2 1,-1 0 11,1 6 831,3-6-1056,-4 12 1,5-9 69,2 6-594,-2 2 96,7-4 1,-4 3-138,3-1 0,1-2 109,-2 2 1,3-3-220,3 0 1,-2 0 93,1 0 0,3-3-212,1 0 0,2-3 39,1 3-901,0-5 684,3 3 1,-2-4-55,2 0-49,-2 0 0,0 0 0,-1-1-84,0-2 1,2 2 164,-5-5 1,-1 0-32,1-3 0,-4 0 86,1 0 22,-2-3 138,-1 2 1,0-7-215,0 2 358,0 3-45,0-5 0,0 4 106,0-1 1,0-2-68,0 4 1,1 1 1173,1 5-902,-1-1 1,4 6 568,-2-2-426,-2 2 516,7 1-528,-7 4 0,4 2 169,-2 5-101,-2-1 1,4 4 0,-3-2 230,1 2 1,1-1-277,-1-1 0,-1 0-130,3 0 1,-2 0-45,3-3 1,0 0-130,3-1 0,-1-2 137,-2 0-579,5-4 343,-5 2 1,7-4 133,-4 0-957,0 0 550,-1 0 1,1 0-872,0 0 522,4-4 334,-3-1 0,2-1-308,-3 1 0,0-1 135,0-3 0,3 0 231,-1 0 0,1 0 31,-3 1 0,0-2-14,0-2 1,1 2-138,-1-2 630,6 3-251,-13 0 1,9 3 1408,-8 0-793,3 4-169,-5-2 309,3 4 0,-1 4-295,0 2 0,1 3 103,-1 3 0,-1-2-336,4 5 0,-3-4-270,3 1 1,0 0 265,2 0-2282,1 0 1404,0-3 1,4-3 11,1-1-2728,7-3 2171,-2 6 0,9-7 1170,-1 2 0,5-2 0,-1-1 0</inkml:trace>
  <inkml:trace contextRef="#ctx0" brushRef="#br0" timeOffset="8904">6709 475 7950,'0'-9'918,"0"0"1,-1 1-46,-2-1-813,-2 0 36,0 4 0,-4-2 129,0 4 1111,0-4-822,-7 6 1,5-3 314,-4 4 0,4 0-311,-4 0 1,3 1 118,-3 2 1,4 2-16,-4 4-305,4 0-124,2 0 0,1 0 136,3-1-347,1 1 62,0 0 1,4-3-73,0 0 149,0-4-96,4 6 1,1-7-96,3 1 0,1-2-347,0-2 1,3 0 99,0-4-674,-1 0 633,2 1 1,-3-3-46,2 2 155,-7 2 1,0-3 0,-3 4 103,1-2 23,0 3 339,-3-2 1,-1 5-144,-2 2 1,1 2 338,-4 3 0,5 2-65,-2 2 549,2-2-523,1 2 1,0-3 162,0 0-530,0 0 0,4-4 0,1-1-24,3 0 0,5-3 35,2 2 1,1-3-598,2-3 1,0-1 266,-1-2 1,1-5-194,0 2 1,-1-2-86,1 3-106,-4-5 362,2 3 0,-5-6-221,4 5 152,-5-5 222,3 2 1,-4-4-120,0-3 0,-3 2 79,0-1 1,-1-2 32,4 2 0,-1-4-46,-2 4 0,-1-1 349,-2 3 1,-2 2-133,2 1 396,-2 6-207,-1 1-38,0 7 853,-4-2-631,3 3 0,-7 3 510,2 3 1,-2 6-346,-1 3 0,-1 1 423,1 2 1,-2 3-373,5-1 1,2 5 217,1-2 0,2 0-59,1 0-119,0-3-322,0 5 1,1-6 122,2 2-361,2-7 125,8 3 0,-2-7-370,3 1 1,1-1 198,3-1 0,-1-1-949,1-2 0,0-2 132,-1-4-2349,1 0 1996,0 0 0,-4 0 19,1 0-1328,-4 0 1621,-2-4 0,-3 2-28,-3-4 879,4 0 0,-6-3 0,3 0 0</inkml:trace>
  <inkml:trace contextRef="#ctx0" brushRef="#br0" timeOffset="9067">6867 370 7927,'-8'0'0,"-1"0"3431,4 0-2263,5 0 0,5 0-547,4 0 0,4 0-344,5 0 0,2 3-1012,4 0 0,2 0 149,1-3-360,-1 0 618,9 0 0,-7-1-109,4-2-1483,1 2 1197,2-3 1,-3 4 722,1 0 0,-1 0 0,3 0 0</inkml:trace>
  <inkml:trace contextRef="#ctx0" brushRef="#br0" timeOffset="9322">7599 352 7871,'-5'-5'2584,"2"1"1,6 3-2040,3-2 0,3 2-739,3-2 0,2 1 90,3-1-425,1-2 375,3-4 0,-2 3-16,2 1 392,-3-1-97,0 1 0,0 0-68,-1 2-1984,-3 2 1288,-1-7 0,-4 7-267,-1-2 0,-3 1 14,-2-1 892,-2-2 0,-1-3 0,0-1 0</inkml:trace>
  <inkml:trace contextRef="#ctx0" brushRef="#br0" timeOffset="9733">7714 69 7871,'-9'4'0,"3"1"0,0 4 1943,1 4-1259,-4 0 1,3 6 54,0 2-238,0 1-220,-3 5 0,3-4 815,1 1 0,3-2-508,-1 2 1,2 1 79,1-1 0,0-2-1,0 2-153,4-5-242,0 3 1,5-5 123,0-3-521,4-1 138,-3-4 1,6 0-165,-1-1 1,1-3 187,-2-2 1,3-2-421,-2-1 1,0-1 144,0-2 0,-1-1-508,-2-1 0,-3-3-9,3 2 143,-2-6 298,-1 2 1,-3-3-193,0 1-122,-5 2 332,3-7 1,-4 7-115,0-5 337,0 8-134,0-5 908,0 7-477,0 0 1086,0 2-761,-4 14 1,3-3 167,-5 10 1,4-5-45,-1 5 482,2-6-717,1 8 0,1-10-423,2 2-10,-2-2 64,7 3 1,-7-7-765,5 3 0,0-3 438,3 0 0,-3 1-1354,0-4 0,0 0 10,3-3-868,-1 0 1604,1 0 0,-3-3-20,0 0-141,0-4 1026,-1 2 0,3-4 0,-4 0 0</inkml:trace>
  <inkml:trace contextRef="#ctx0" brushRef="#br0" timeOffset="10673">8032 362 7871,'4'0'1148,"0"0"0,-4 4 23,0 2 1,0 5-543,0 1 0,0 2-85,0-2 1,-3 3 85,0-3 761,1-1-863,-2-2 0,3 0 141,-2 0-6,2 0-5,1-1-225,0 1-451,0 0 161,0-4-732,0-1 549,0-4 0,3-1-284,0-2 1,3-1 67,0-2-541,-2-2 0,3 3 0,-3-4-327,1-3 118,-3 2 598,6-3 1,-6 4-211,4-3 242,-4 2 108,5-7 0,-3 7-131,2-5 0,2 3 74,-2-3 0,-1 5 214,1-2 0,-3 3-209,2 3 810,-3-2-370,2 7-230,0-3 1280,-3 8-819,3 1 0,-4 4-45,0 0 1245,0 4-964,0-4 1,0 8 114,0-2 0,-1-1-285,-2 0 1,2-3-26,-2 1 1,2-2 2,1-2-443,4-3 77,-3 3 0,7-6 345,-2 4-626,-2-4 237,4 2 1,-2-4-468,5 0 1,-3 0 255,4 0 0,-4-1-184,4-2 1,-3-1 134,0-2 1,0-2-499,0 2 0,-1-1-54,-2-2 283,1 0 259,-2 0 1,1 0-173,0 0 294,0 1 3,-1-1 0,0 3-161,-2 0 672,-2 4-286,3-2 1500,-4 4-1203,0 0 0,-1 4 366,-2 2 1,1 3 73,-4 3 913,4-3-1072,-6 8 0,7-4 79,-2 1-175,2 3-262,1-7 1,0 4 118,0-3-622,0-1 196,0 3 1,4-5-785,2-2 1,-1 1 364,1-5-526,0 5 0,2-6-168,1 2-1439,-4-2 751,3-1 886,-3 0-665,4 0 1008,-4-4 0,-1 0-272,-1-2 0,-2-1 866,2 1 0,-2-2 0,-1-1 0,1 0 0,2 0 0,-2 1 0,3 3 0,-4-3-260,0 2-46,4-2 306,-3-1 1939,3 4-351,-4 2-178,4 3 1,-2 0-702,4 0 1,0 0-27,2 0 1,-1 0-31,2 0-318,-2 0-175,6-4 1,-1 3 160,3-2-623,-2-2 283,0 4 0,-5-6 237,1 4-400,0-4 193,0 6 1,-4-7-457,-2 2 1,-2 2-27,-1-2 29,0 0 1,-4-2-49,-2 2 345,-2 2 48,-5 4 0,4 0-38,-3 0 0,-1 0-16,1 0 1,1 4 899,2 2 1,-2 3-368,2 3 0,-2-2 885,5 5 1,2-3-525,-2 2 0,4-3-570,-1 1 1,2-2 53,1-1 0,1-1-398,2 1 0,-1-1 173,4-2-1742,-1 2 1213,4-7 1,3 3 36,0-4-2200,3 0 1755,-5 0 0,7 0-107,-2 0 1,-2-1 505,2-2 0,-1 1-283,0-4 0,3 1 13,-2-1 806,1-2 0,2 0 0,0-6 0</inkml:trace>
  <inkml:trace contextRef="#ctx0" brushRef="#br0" timeOffset="10976">8764 380 7871,'1'-10'0,"1"-2"0,-1 3 1782,2-3-1213,-2 2 1,-1 1-66,0 0 1,-4 2 120,-1 1-141,-3 2-195,-1 0 0,-1 3 99,-2-2 19,3 2 1,-4 1 0,4 1-188,0 2 1,4-1-131,2 4 0,-1 0-44,1 2 0,1 2 138,2 2 0,3-2-152,3 2 0,3 0 51,3 0-235,-2 0 162,2-3 0,0-1-54,0 1 49,0 0 38,0 0 1,-2 0 155,2 0 0,-2-1-54,-1 1 0,-3 0-34,-1 0 1,-3 0 30,1-1 0,-2-2 551,-1 0-226,-4 0-183,-1-1-130,-7 3 0,2-7 93,-2 2-773,2-2 421,2-1 1,-1 0-1106,0 0 1,1-1 24,2-2-673,-2 2 0,7-4 886,-2 2 1,6 2 971,3-2 0,2-2 0,1 0 0</inkml:trace>
  <inkml:trace contextRef="#ctx0" brushRef="#br0" timeOffset="11110">8958 502 7871,'-4'5'6512,"3"-1"-9261,-7-4 1783,3 0 1,-4-1 36,0-2 0,-1 2 443,-1-2 1,1 0 485,-2 0 0,-5-4 0,-2 2 0</inkml:trace>
  <inkml:trace contextRef="#ctx0" brushRef="#br0" timeOffset="11286">7980 44 7885,'-5'-18'0,"-3"5"0,8 4 1231,0 6 1,7 5-1232,4 1 0,1 4 0,-3-3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5:14.390"/>
    </inkml:context>
    <inkml:brush xml:id="br0">
      <inkml:brushProperty name="width" value="0.04286" units="cm"/>
      <inkml:brushProperty name="height" value="0.04286" units="cm"/>
      <inkml:brushProperty name="color" value="#AB1A01"/>
    </inkml:brush>
  </inkml:definitions>
  <inkml:trace contextRef="#ctx0" brushRef="#br0">159 0 11096,'-3'9'791,"0"0"0,-1 0-444,2 0 1,-2 0 22,-2 3 1,-2-1 386,2 4-320,-2-1-147,-1 0 1,1 3 265,-1-3-292,0-1 0,0 3 83,0-4 153,0-1-298,5 2 1,-4-3 143,2 2-229,2-3 56,-4 0 1,6 0-25,-4 0 1,3-3 78,-3 0 0,4-3 224,-1 2-195,3-3 1,0 3 177,0-2-100,0-2-409,0 3 30,0-4 1,4 0-62,5 0 1,4-1-834,5-2 0,3 1 754,3-4 1,1 3 179,2-2 0,3 2-522,2-3 253,3 4 446,0-6 2,0 7-86,0-7 336,1 7-219,-1-3 0,-3 4 34,1 0-355,-5 0 86,3-4 1,-10 3-333,-3-2 0,-2 2 80,-4 1-180,0 0 65,-3 0 105,-4 0-1024,-1 0 229,-1 4 313,-2-3-492,3 3 787,-4-4 0,-4 0-1691,-1 0 1567,-3 0 1,-4 0-331,0 0 1,0 0 931,4 0 0,-5-4 0,-1-1 0</inkml:trace>
  <inkml:trace contextRef="#ctx0" brushRef="#br0" timeOffset="291">327 19 8059,'-9'0'2603,"1"7"-1917,2 2 0,-2 5 305,3 1 1,0 3-51,-1 2 885,4-1-1154,-6 6 1,7-2 74,-2 3 287,2-3-639,1 2 0,0-3 101,0 1 0,0 2-127,0-5 0,1 0-253,2-5 1,-2 0 100,2-3 0,-2 3-248,-1-3 0,3-1 67,0-2-1080,0 0 456,-3-4 323,0 3-922,0-3 316,0 0-957,0-1 1,0-3-34,0 1 1861,0-1 0,0 3 0,0-4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25:40.030"/>
    </inkml:context>
    <inkml:brush xml:id="br0">
      <inkml:brushProperty name="width" value="0.04286" units="cm"/>
      <inkml:brushProperty name="height" value="0.04286" units="cm"/>
      <inkml:brushProperty name="color" value="#AB1A01"/>
    </inkml:brush>
  </inkml:definitions>
  <inkml:trace contextRef="#ctx0" brushRef="#br0">127 106 7792,'0'-12'2144,"7"0"-1874,0 5 1,10 5-11,-3-5 0,2 2-43,-2-2 1,5 5 19,-5-5 0,3 2-201,-3-2 0,5 5 160,-5-5-477,-5 4 277,10 3 41,-17-9-356,17 6 186,-17-6 77,8 9-401,-10 0-1170,0 0 1396,-10 0-90,8 9 75,-17-6 120,8 6 1,-11-9 42,1 0 1,7 0-126,0 0 450,0 0-159,-7 0 37,0 0-199,-1 0 427,1 0-58,9 0-203,3 0 331,0 0-44,6 0-75,-6 0 0,6 3 131,-4 4 70,5-5-336,-7 17 1,9-15 17,0 11 0,0-8-20,0 7 1,0-7 186,0 7-116,-10 0-296,8 7 287,-7-9-64,9 7 1,-3-10 118,-4 5-232,5 5 134,-8-7-308,10 0 4,0 6-34,0-15 212,0 6-529,0-9-120,0 0 0,10 0 388,4 0 1,-2 0-32,2 0 200,0 0 0,7 0-124,0 0 159,0 0-65,-9 0 1,7 7-43,-5 0 210,-5 0-151,10 3 0,-16 2 135,4 9 1,2-7-80,-2 0 1,0 0 184,-7 7 1,0 0-57,0 0 0,0 1 169,0-1 0,0 0 17,0 0 196,0 0-274,0-9 0,-7 7 1,0-5 1,-9-2-26,1 2 1,4-9-155,-3 2 0,0 2 86,-8-2 0,8 0-198,0-7 0,0 0 59,-7 0 0,7-7-281,0 0 0,7-2 51,-8 2-782,1 4 651,3-16 1,-1 15-38,5-10-857,4 9 232,-6-14 349,9 7 1,2-9 265,5 0 0,5 2 396,9 5 0,1-5 0,-1 8 0</inkml:trace>
  <inkml:trace contextRef="#ctx0" brushRef="#br0" timeOffset="362">508 84 7780,'0'-12'-431,"0"3"822,0 9 2182,0 0-2229,0 9 1,0 3 0,0 9 1,0 0-142,0 0 1,0 0 188,0 0 0,0 8 91,0-1-172,0 10-159,0-15 1,0 15 153,0-10 98,0 10-226,0-5 0,0-1-88,0-3 0,0 1 75,0-2 1,0 1-205,0-8 0,0-7 51,0 0-92,0 0 73,0-2-863,0 7 334,0-17 293,0 7-1437,0-9 551,0 0 0,0 1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17:19.799"/>
    </inkml:context>
    <inkml:brush xml:id="br0">
      <inkml:brushProperty name="width" value="0.04297" units="cm"/>
      <inkml:brushProperty name="height" value="0.04297" units="cm"/>
      <inkml:brushProperty name="color" value="#AB1A01"/>
    </inkml:brush>
  </inkml:definitions>
  <inkml:trace contextRef="#ctx0" brushRef="#br0">221 167 8068,'0'-5'627,"0"1"1,0 3 522,0-2-362,0 2-509,0 5 1,-3 5-18,0 5 1,-3 3 259,3-2 1,-3 5-116,0 4 0,-3 0-140,-3 0 0,2 1 83,-1-1-339,-3 1 52,4-2 0,-4-1 76,3-1 1,-2-2 93,-2 1 1,1-2-362,3-3 0,1-2 118,-2-1 1,3-5-1232,3 2 737,-1-6-436,6 1 248,-3-4 146,4 0-625,0-4 692,4-1 1,-2-4-372,7 0 808,-2 0-38,6 1 1,-1 2 72,-1 0 1,5 4-131,-1-1 1098,-2 2-721,7 1 0,-5 0-134,5 0 1330,-1 0-946,-1 0 1,2 0 60,1 0 640,3-4-710,-5 3 1,3-3-282,-1 4 1,-5-3-13,1 0 0,-2-1-272,0 1 1,-2 1 155,-5-4 1,0 4-1847,-2-4 1020,2 4-1907,-7-6 1220,3 3 1441,-4 0 0,0-7 0,0 2 0</inkml:trace>
  <inkml:trace contextRef="#ctx0" brushRef="#br0" timeOffset="187">204 342 8007,'-4'-4'0,"1"3"1294,6-2 0,2 2-832,7 1 1,2-1-376,4-2 0,-4 1-180,1-3 432,0-1-232,2 1 0,-2-3-108,0 2 309,-5-2-199,7 3 1,-4-3-51,2 3-1887,-3 1 587,-3-4 1241,0 3 0,0-4 0,0 0 0</inkml:trace>
  <inkml:trace contextRef="#ctx0" brushRef="#br0" timeOffset="385">195 157 8081,'0'-5'2606,"4"1"-2205,1 4 23,7 0-233,2 0 0,1-1-16,-1-2 0,1 2-90,3-2 0,-4 2 322,1 1 0,0 0-89,2 0 0,-2 1-974,0 2 0,-1-1 166,0 4-1729,3-4 1493,-7 6 1,2-6-36,-3 4-268,0-4 1029,-4 2 0,3-1 0,-3 2 0</inkml:trace>
  <inkml:trace contextRef="#ctx0" brushRef="#br0" timeOffset="572">484 211 8056,'0'9'0,"0"-1"2229,4 1-1431,4 4 0,3-2 13,4 3 0,0 1-348,2 3 1,1-3 149,0-1 0,-1 0 136,1 1-551,-1 1-30,-3-6 1,2 3 169,-4-4-534,-1-1 236,-2 1 1,0-1-1002,0-2 1,-3 1 589,0-4 0,-3 0-3219,2-3 1870,1 0 1720,-1-4 0,3-5 0,-3-5 0</inkml:trace>
  <inkml:trace contextRef="#ctx0" brushRef="#br0" timeOffset="781">748 203 8037,'-12'5'0,"2"2"0,-2-4 2802,2 4-1797,-3 1 1,3 3-410,-5 4 1,0 2-299,-2 4 1,-5 4 565,-1-2 1,-2 0-333,2 0 1,-2-3 549,4 0 0,2-4-46,4-1-2051,2-5 798,9 3 1,-1-5 251,2-2-3074,2-2 2142,-3-4 0,8 0 129,2 0-2048,1 0 1293,6-4 1523,1-1 0,4-8 0,-1 0 0</inkml:trace>
  <inkml:trace contextRef="#ctx0" brushRef="#br0" timeOffset="984">767 193 7980,'0'-9'4597,"5"4"-3890,4 3-117,-1 1-319,9 1 1,-3 0-611,3 0 1,1 0 103,0 0 1,-1 0 581,1 0 1,-4 0-139,-2 0 0,0 0-204,0 0 0,1 0 44,-1 0-2177,-3 0 1423,4 0 0,-5-1-40,-2-2 745,2 2 0,-7-7 0,3 3 0</inkml:trace>
  <inkml:trace contextRef="#ctx0" brushRef="#br0" timeOffset="1223">845 0 7949,'-9'4'2255,"5"4"-1226,1 4 0,2 3-418,1 0 1,1 6-234,2 2 1,-1 3 382,3 0 1,-2 1-264,3-1 1,-3 0 501,3 1 0,-1-2-438,1-1 1,2 0-411,-2-3 1,-2 0 179,2-4-1500,-4 1 913,6-4 1,-6-2 267,4-3-819,-4 0 473,2-4-2516,-4-1 1368,4-4 742,-3 0 1,4 0-1545,-2 0 2283,-2-4 0,6-1 0,-2-4 0</inkml:trace>
  <inkml:trace contextRef="#ctx0" brushRef="#br0" timeOffset="1868">1031 387 7934,'-1'6'0,"-2"0"2054,2 0-1382,-3 3 1,7-1-74,0 1-1128,3 0 62,-5-4 708,3 3-51,-4-3 2890,0 0-1338,0-1-1689,0-4 0,-1-4-6,-2-2-797,2-2 642,-2-1 0,3 0 119,0 0-502,0-3 386,0 2 0,0-4-38,0 2 1,0 2-80,3-5 0,2 3-340,4-2 1,0 3 139,0-1 0,1 2 322,1 1 1,3 1-104,4-1 630,-1 4-350,1-3 1,0 7-15,-1-2 386,1 2-326,0-3 1,-1 3 11,1-2 270,-4 2-249,2 1 0,-3 0 133,2 0 0,0 0-4,-3 0 1,0 0-154,-3 0 0,-1 0 152,1 0-326,-4 0 1,0 0 88,-2 0 74,-2 0-49,3 0 0,-5 0 94,-2 0-477,2 0 211,-7 0 0,2 1 16,-5 2 1,0 2 112,-4 4 0,3 1 126,-2 1 1,3 0-134,-1 4 0,2 0 274,1 2 1,1-2 93,-1 0-237,4-1-90,1 0 1,4 2 86,0-4-162,0-1 1,1-2-89,2 0 0,2-4 32,4-2 0,-1-2-32,1-1 1,3-4-12,0-2 1,1-3-420,-2-3 1,0 2 31,4-5-378,-4 4 522,1-6 0,-3 4-273,0-5 325,0 4 129,-4-2 1,2 3 132,-5-2 1,1 2-237,-3 1 1297,0 2-651,0-3 229,0 8 0,-3 2 23,1 6 776,-5 2-850,6 8 1,-6 1 310,4 3 128,0 1-583,3 0 1,0-1-395,0 1 1,5 0 60,4-1 1,0-2-1274,6 0 0,3-5 695,2 2 0,5-2-803,-2-1 0,7-3-145,2 0 1455,-2-5 0,5 3 0,-4-4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9:48.544"/>
    </inkml:context>
    <inkml:brush xml:id="br0">
      <inkml:brushProperty name="width" value="0.04286" units="cm"/>
      <inkml:brushProperty name="height" value="0.04286" units="cm"/>
      <inkml:brushProperty name="color" value="#AB1A01"/>
    </inkml:brush>
  </inkml:definitions>
  <inkml:trace contextRef="#ctx0" brushRef="#br0">9 274 8401,'0'9'968,"0"0"-549,-4-1 1,3 1 243,-2 0-136,2 0-230,1 4 0,0-4 224,0 3 0,0-2-86,0-1 1,0 0 440,0-1-558,4 1 0,1-1-111,4-2 1,0-2 225,3-4 112,2 0-206,8-8 1,1 0 60,6-9-390,-1 1 28,6-10 0,-2 1 21,3-4 0,1-1 126,2 4 1,-2 0-546,-1 3 1,2-2 237,-5 5 0,1-1-489,-7 3 1,0 4 85,-3-1-579,-1 4 685,-5-2 0,1 5-292,0-1-474,-1 0 712,-3 0 0,0 3-310,-2 0 130,-3 4 291,4-1 0,-1 3 362,0 0 0,3 0 0,-1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9:39.008"/>
    </inkml:context>
    <inkml:brush xml:id="br0">
      <inkml:brushProperty name="width" value="0.04286" units="cm"/>
      <inkml:brushProperty name="height" value="0.04286" units="cm"/>
      <inkml:brushProperty name="color" value="#AB1A01"/>
    </inkml:brush>
  </inkml:definitions>
  <inkml:trace contextRef="#ctx0" brushRef="#br0">0 228 8053,'0'-5'1351,"4"1"-1382,1 4 205,0 0 0,6 0-102,-3-3 1,3 2 165,-2-2-187,0 2 94,4 1 1,-4 0 145,3 0-490,-2 0 170,3 0 1,-4 0-354,3 0 1,-2 0 212,-1 0 0,0 0-85,-1 0 1,-2 0 85,0 0 1,-3 0-1192,3 0 658,-4 0 701,2 0 0,-8-4 0,-1-1 0</inkml:trace>
  <inkml:trace contextRef="#ctx0" brushRef="#br0" timeOffset="104">80 0 8136,'-4'4'88,"0"-3"1,4 8-119,0 0 232,0-1-86,0 9 0,0-6 537,0 3 1,0 1-225,0 3 0,3-1 101,0 1 1,-1 3-218,-2-1 0,3 1-136,0-4 1,3 1 243,-3 0-648,0-1 259,1-3 0,-3 2-170,2-4 1,1-1 141,-1-2 1,0 0-297,-3 0 1,3-3-72,0 0-978,0-5 734,-3 7-596,3-7 255,-2 3 279,3-4-4,-4 0 673,0 0 0,4-4 0,1-1 0</inkml:trace>
  <inkml:trace contextRef="#ctx0" brushRef="#br0" timeOffset="825">212 281 8191,'-5'0'563,"1"0"0,3 0-714,-2 0 154,2 0 605,-7 4 1,6 1 268,-4 4-591,4 0 1,-2 0 26,4-1-455,0 1 171,0 0 0,1 0-137,2 0 157,2-1 0,3 1-23,-2 0 1,2-3 12,-2 0 1,1-3-197,-2 3 1,3-4 43,-2 1 0,2-2-366,1-1 178,0 0-180,0 0 47,-5 0 206,4 0-57,-7-4-86,3-1 217,0-4 1,-3 0-6,2 0 0,-5 0 124,-1 1 1,-3-1-118,3 0 0,-4 3 260,2 0 1,-3 0 44,-1-2 271,4 3-267,-3-3 0,7 6-66,-2-4 82,2 4 43,1-2-246,-4 0 1,3 2 78,-2-4 0,6 4-134,3-1 1,2 2 69,1 1 1,3 0-123,-1 0 0,4 0 115,-3 0-48,4 0 45,-7 0 0,7 0-33,-4 0 291,0 0-118,-8 0 0,4 0 171,-2 0-201,-2 4 1,0-2 245,-4 4-199,0 0-27,0 3 1,-3 0-9,0 0-204,0-1 170,3-3 1,-3 3 25,0-2-189,0 2 0,3-3 31,0 3 0,0-4 111,0 5-83,0-4 0,1 2 39,2-4 1,-1 0 82,4-3-77,0 0 30,3 0-26,0 0 1,-1 0 12,1 0-209,0-4 194,0 3 0,-3-7-120,0 2 1,-3-2 104,2 0 0,-3 2-11,1 0 1,-2 0-7,-1-3 1,0 0 84,0 1 1,-1 0-14,-2 2 1,1-2 11,-3 2 1,-1 1-46,-3-1 250,0 4-101,-4-2 1,4 4-262,-3 0 1,-1 0 104,1 0 1,1 0-532,2 0 0,0 3 229,0 0 1,3 4 295,0-1 0,4 2 0,-2 1 0</inkml:trace>
  <inkml:trace contextRef="#ctx0" brushRef="#br0" timeOffset="1403">601 140 8087,'0'-9'-1233,"0"0"2365,0 5-694,4 0 0,-2 1-347,4 0 0,0 0 38,6 3 1,-2 0 174,2 0 1,-2 0-123,-2 0 0,1 0-50,0 0 0,0 1 6,0 2 1,-2-1-107,-1 4 150,-2-1-267,-4 4 1,0 0 0,0 0 82,0 0 0,-4 0 81,-2-1 0,-1 1 41,-2 0 1,0 0-70,0 0 0,-3-1 154,1 1 0,0 0-152,5 0 0,-2-3 11,2 0 1,1 0 132,0 2-686,3 1 320,-2-4 0,4 3 57,0-2-882,0-2 264,0 4-165,0-3 1,1 3-19,2 1 913,-2-4 0,6 3 0,-2-3 0</inkml:trace>
  <inkml:trace contextRef="#ctx0" brushRef="#br0" timeOffset="1530">654 466 8087,'-4'5'0,"-2"-2"1547,2-2-816,-4-1-840,7 0 0,-2 0 325,6 0-2091,-2 0 1875,3 0 0,0 0 0,1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9:17.163"/>
    </inkml:context>
    <inkml:brush xml:id="br0">
      <inkml:brushProperty name="width" value="0.04286" units="cm"/>
      <inkml:brushProperty name="height" value="0.04286" units="cm"/>
      <inkml:brushProperty name="color" value="#AB1A01"/>
    </inkml:brush>
  </inkml:definitions>
  <inkml:trace contextRef="#ctx0" brushRef="#br0">221 27 8029,'5'-8'0,"-1"3"549,-4 1-257,-4 4 0,-1-3-139,-4 0-103,0 0 1,-4 3 322,-1 0 258,-3 0-309,-1 0 0,1 3 106,-1 0 0,1 4-140,-1-2 1,3 0-290,1 1 0,3 0 69,-1 3-681,6-4 356,2 3 194,0-3-456,3 3 383,1 1 1,3-3-70,6 0-8,-2 0 59,10-1 0,-4 0 49,5-2 1,0-1-7,-1 3 0,1-2 75,-1 3 0,0-1-44,-2 1 172,2 2-43,-8-7 1,1 6-88,-4-4 182,-4 4-76,2-6 0,-4 3-93,0-1 507,-8-2-286,2 7 0,-11-7-8,3 2 1,-6-2-107,0-1 1,-1 0 26,3 0 0,2 0 40,1 0-294,-2 0 28,8 0 244,-8 0-944,7 0 300,1 0 161,5 0-270,4 0 0,1-3 0,3 0 626,5 1 0,0-3 0,4 0 0</inkml:trace>
  <inkml:trace contextRef="#ctx0" brushRef="#br0" timeOffset="1114">415 71 8029,'0'-4'619,"0"0"173,0 4-441,-4 0 0,-1 0 153,-4 0-455,0 4 62,-3-4 0,2 8 459,-2-2 1,-1 2-143,2 1 0,-1 0-419,3 0 1,1-1 120,2 1-442,2 4 262,4-3 0,0-1 168,0-3-168,0 0 84,4 3 1,1-1 105,4-2-366,4 2 111,-3-7 1,3 5-106,-1-3 1,-1 0 122,4-3 1,-4 0-142,4 0 0,-4-1 62,1-2 1,-3 1-10,0-3 1,0 2 21,0-3 1,-4 0 14,-2-3 0,1 0-75,-1 0 95,-1 5 27,-2-4 1,-2 3-141,-1-4 163,-4 0-7,2 0 0,-4 1 136,0-1 0,0 0-98,1 0 0,-1 1 147,0 2 1,3-1-66,0 5 351,4-1-99,-2-1-152,4 3 48,0-3 91,0 4-131,0 0-61,4 0 1,1 1 198,4 2 0,1-1-26,1 4 1,0-1 3,4 4 0,-4-3-68,0 0-29,3 0-44,-4 3 0,6 0 4,-5-1 0,4-2 15,-3 0 0,1-3-121,-2 3 0,-1-3 45,2 3 1,-5-4-152,-1 1 0,-3-2 21,2-1-176,-3 0 89,2 0 79,-4 0 97,0 0-10,0-4-449,0-1 257,0-4 1,-1 1-95,-2 2 1,2-2 143,-1 3 1,1-3-448,1-1 374,0-4 1,0 3-92,0-1 55,0 1 327,0 5-25,0 1-250,0 4 431,0 0-177,3 0 1,-1 0-90,4 0 628,-4 4-411,2 1 0,-1 1 470,0 0-401,4 3 0,-3 4 32,2 2 0,2-3 132,-3-7-410,3 3 105,-3-3 1,3 3 134,-2-2-392,2 2 105,1-7 0,-4 3-119,1-4 62,0 4 45,3-3 1,-3 2-145,0-3 81,0-3 0,2 1-114,1-4 1,-3 0 94,0-3-249,-4 4 197,6-3 0,-7 3 0,2-3-125,-2-1 217,-1 0 1,3 3 111,0 0-87,0 0 1,-3 0 237,0 0-190,0 5 142,0-3-108,0 4 306,0 0-183,0 4 0,0-3 42,0 5 289,0 0-22,0 3-182,4 0 0,-3 0 80,5 0-351,0-1 0,3 0 109,0-2 0,1 1-96,1-4 1,-1 3 75,2-3-408,2 0 182,-5-3 0,8 0-21,-2 0-168,-2 0 166,3 0 1,-5-1-80,4-2 31,-4 2 58,1-7 1,0 3 19,0-4 0,-1 3 36,-6 0 1,2 1 84,-4-4 1,1 0-136,-1 0 217,-2 0-123,3 0 0,-5 4-29,-2-1 185,2 4-58,-7-6 1,3 7 41,-3-2 1,-1 2-105,0 1 0,0 0 209,0 0 0,0 4-52,1 2 1,-4-1 206,0 1 0,1-1 29,5 4 334,-1 4-419,6-3 0,-3 3 423,4-5-419,0 1 1,4 0-219,1 0 1,6-1 124,1-2 0,7-2-233,-2-1 0,4-2 2,-1 2-1107,3-2 798,3-1 0,1 0 158,-1 0 1,1-3-5,-1 0 0,4-1-68,-1 2 248,0 1 0,-2-7 0,-1 3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9:13.696"/>
    </inkml:context>
    <inkml:brush xml:id="br0">
      <inkml:brushProperty name="width" value="0.04286" units="cm"/>
      <inkml:brushProperty name="height" value="0.04286" units="cm"/>
      <inkml:brushProperty name="color" value="#AB1A01"/>
    </inkml:brush>
  </inkml:definitions>
  <inkml:trace contextRef="#ctx0" brushRef="#br0">1650 256 7349,'0'-5'1160,"0"1"-1181,0 4 0,1 1 159,2 2 513,-2 2-307,2 4 0,0 3 167,0-1 0,3 5-122,-3-1 1,3-2-256,-3 2 1,4-4 144,-1 1-231,-2 1 51,3-3 0,-5 3 279,4-4-333,-4 0 0,5-4 173,-4 1-574,0-4 169,-3 2-34,0-4 190,0-4 1,0-1-310,0-3 0,-3-4 55,0 0 36,-4 0 78,2-1 1,-2 1 92,1-3-102,-2-2 127,3 4 1,-3-4 17,2 2 1,-1 0-7,4 3 0,-3-3 704,4 3-265,-1 1 481,3 2-478,-4 4-503,3 1 100,-3 4 0,5 0 209,2 0 129,2 4-247,0-3 0,2 7 1,-1-2 1,2 1-35,1-2 1,1 3-94,1-2 1,-1 1 81,2-1 1,1 2-117,-1-2 1,2-3 142,-2 0-277,4 2 122,-7-4 1,4 3 167,-4-4-431,0 0 198,0 0 0,-1 0-178,1 0 165,-4 0 114,3 0 0,-6-3-188,4 0 38,-4-4-17,2 3 0,-4-5 68,0 0 65,0 4 5,-4-3 0,2 6-76,-4-4 332,0 4-246,-3-2 0,0 4 198,1 0 0,-1 0-68,0 0 1,3 1 230,0 2 1,1-1-85,-1 4 1,0 0-26,3 3 1,-3 0 7,3 0 182,0-1-152,3 1 0,0 0 26,0 0 210,0 0-215,4 0 1,1-1 55,4 1 0,-1 0-112,1 0 1,3-1-228,0-3 0,0 2 164,0-4 1,-1 3-154,4-3 0,-4 0 90,4-3-403,-4 0 0,5 0 0,-5-1-35,0-2-392,3 2 455,-4-7 1,3 3-208,-1-3 1,-5-1 155,2 0 0,-2 0 112,1 0 0,-2 0-9,0-3 0,-4 2 345,1-2-56,-2 2 0,-1 2 7,0-1-165,0 4 936,0 1-277,0 4 235,0 0-521,0 4 1,-3 4 302,0 3 0,-3 5-152,3-1 1,0-1 176,3 0 0,0 1-153,0 3 0,0-2-34,0-1 0,4 2-26,2-3-515,-2-1 187,4 4 0,-6-7-208,4 5 1,-3-4 194,3 1-515,-4-2 0,3-3-325,-2-1-240,-3-2 652,4-4 120,-4 0 53,0 0 1,0-4-68,0-2-74,0-1 102,0-2 0,0-3-153,0 0 178,-4-3 0,3 1 1,-5-5 158,-1-1 1,2 1-9,-1-2 0,3 3 347,-3 0 1,4 1-126,-1-1 540,2 0-463,1 1 0,0 3 103,0 2-74,0 2-109,4 5 0,-2-1-31,4 3 0,0 0 23,3 3 0,3 0-138,-1 0 0,2 4 46,-1 1 0,-1 3 40,3 1 0,-3 3-7,1 0 53,-2 3-77,-2-1 1,1 1 25,0-1 116,-4-3-126,3 6 0,-7-6 12,2 3 1,-2-3 82,-1 1-35,0-2 1,-4-2-4,-2-3 171,-6 3-113,2-7 0,-6 3-34,1-4-192,-2 0 47,0 0 1,-1 0 148,0 0-413,1 0 198,-1-4 0,4 2-480,3-4 1,1 3 258,1-2 0,1 2-8,2-3 0,2 3-261,4-3 1,0 3-677,0-3 1,5 3 1251,4-3 0,4 0 0,4-2 0</inkml:trace>
  <inkml:trace contextRef="#ctx0" brushRef="#br0" timeOffset="218">2338 291 8134,'-5'1'1575,"2"2"1,2 2-1143,1 4 0,0 0 30,0 0-327,0-1-38,4-3 0,-3 3 262,2-2-283,-2-2 313,-1 4-921,3-3 291,-2 3 225,3-3 0,-3 2-2053,2-4 1098,-2 0-1030,7-3 2000,-7 0 0,3 0 0,-4 0 0</inkml:trace>
  <inkml:trace contextRef="#ctx0" brushRef="#br0" timeOffset="547">2267 194 8164,'-9'-9'963,"4"4"-139,1 2-199,4 3-577,0 0 117,0-4 348,0 3 539,0-3-932,4 4 1,1 0 78,4 0 1,1 0-161,2 0 0,-2 1 122,5 2-205,0-2 167,6 3 0,2-4 214,3 0-364,-3 0 52,6 0 0,-4 0-9,7 0 1,-4-3-6,2 0 1,-4-1-103,-2 1 1,0 2 101,-3-2 0,-1-1-339,-2 1 0,-1 0 131,-3 3 0,-1-3-1078,-4 0 670,0 0-696,-4 3 270,-1 0 352,-4 0 679,-4 0 0,-5-4 0,-5-1 0</inkml:trace>
  <inkml:trace contextRef="#ctx0" brushRef="#br0" timeOffset="972">2488 27 8067,'-3'-5'547,"2"3"-469,-2 8-290,6 0 190,-2 6 0,5 0-22,-3 0 652,4 3-362,-6-1 1,3 5 720,-4 1 0,3-1-365,0 2 1,0-2-129,-3 2 0,3-3-190,0 3 1,4-2-185,-1-2 0,-2-2 180,2 0-411,0-5 169,-1 3 1,3-4 220,-2 0-419,-2 0 103,4-1 1,-4-3-506,5-2 0,3 1 307,0-1 1,0 0-369,-4-3 0,1-4 245,0-2 1,0 1 29,0-1 1,-1-2-146,1-4 230,0 0 65,0 3 1,-1-2-118,-2-1 261,2 0-70,-8 3 659,8 0-346,-7 1 664,7 3-613,-7 1 0,3 5 207,-4 2 1,0 2 38,0 3 589,0 1-607,0 0 0,0 1 228,0 2-487,0-3-34,4 4 0,-2-4-474,4 0 0,-3-1 267,3-3 1,-1 3-1008,0-2 1,3-2 536,-2-1 1,2-2-1899,1-1 2400,0 0 0,-1 0 0,1 0 0</inkml:trace>
  <inkml:trace contextRef="#ctx0" brushRef="#br0" timeOffset="1243">2717 150 8179,'0'-9'408,"0"4"1,4 1-89,2 4-606,5 0 132,3 0 0,7 0 20,-1 0 404,1 0-188,-4 0 1,4-1-75,0-1 1357,-1 1-887,-2-3 0,2 4-85,1 0-259,0 0 1,-7 0 96,1 0-1192,0 0 708,-2 4 1,0-3-215,-4 1-157,0-1-1145,-4-1 1769,-1 0 0,-4 0 0,0 0 0</inkml:trace>
  <inkml:trace contextRef="#ctx0" brushRef="#br0" timeOffset="1507">2848 0 8179,'-5'0'1287,"1"4"-763,4 2-524,0 2 61,0 5 0,4-3 312,2 5 0,-1 0-56,1 2 1,-3 1 144,3 0 1,0-1 164,2 1 173,-3 0-378,3-1 0,-3 1 83,4-1-434,-4-3 25,3 3 0,-5-4 332,3 1-642,2-1 225,-7-4 0,4 0-430,-2 0 1,-2-1 344,2 1 0,-1-4-957,1-2 368,-2-2-2032,3-1 1328,0 0 1367,-3 0 0,6-4 0,-2-1 0</inkml:trace>
  <inkml:trace contextRef="#ctx0" brushRef="#br0" timeOffset="1722">3070 221 8150,'-5'1'902,"2"2"0,2 1 37,1 5-982,4 0 94,-3 0 1,3 0 197,-4 0 1,2-1 57,1 1 1,0 0 85,-3 0 50,0 0-161,0-4 1,0 2-868,0-1 549,4 2-931,-3 1 0,6-3 527,-4 0 1,1-4-1209,-1 1 1648,-2-2 0,7-1 0,-3 0 0</inkml:trace>
  <inkml:trace contextRef="#ctx0" brushRef="#br0" timeOffset="2372">3236 256 8141,'-9'-4'0,"0"3"0,4-6 702,-1 4 0,3 0 25,-3 3-737,4 0 112,-6 0 1,6 0 102,-4 0 790,0 0-552,-2 0 1,-1 3-21,0 0 0,3 4-139,0-1 1,4 2-218,-1 1 0,2-1 51,1 1 0,0 0-99,0 0 0,1 0 249,2 0-561,2-1 268,4 1 0,0 0 31,0 0-381,3-4 291,-2 3 0,4-8-180,-2 3 0,-3-2 106,3-1 0,-2 0 16,-1 0 0,0 0-45,-1 0-353,1 0 151,0-4 97,-4 0 207,-1-5 1,-4 0-96,0 0 127,0 0-52,0 1 1,-1-1-80,-2 0 191,2 0-91,-7 0 1,6 0 77,-4 1 0,4-1-78,-1 0 0,-1 3 153,2 0 0,-1 3-94,3-3 296,0 4-79,0-2-150,0 4 402,0 0-17,0 4 1,3-2-148,3 4 0,-1 0 113,1 3 0,0 0-97,3 0 1,1-1-75,1 1 1,-1-1 226,2-2-521,-2 2 97,3-7 0,-4 6 300,3-4-607,-2 0 245,-1-3 0,0 0 18,-1 0-274,1 0 174,4 0 0,-6 0-115,2 0 1,-3-1 79,3-2 0,-3 1-85,0-4 1,-3 3-20,3-3 59,-4 4 57,2-6-18,0 7 339,-3-3-338,3 4 12,-1 0 771,-2 0-245,7 0 198,-3 0 1,4 1-232,0 2 0,3-2-37,-1 2 0,4-2-92,-3-1 1,2 3-235,-2 0 1,3 0 251,-3-3-1210,-1 0 684,-2 0 0,0-1 30,0-2-1196,0 2 877,0-7 1,-4 6-2024,1-4 1449,-4 0 1154,2-2 0,-4-5 0,0-1 0</inkml:trace>
  <inkml:trace contextRef="#ctx0" brushRef="#br0" timeOffset="2522">3342 125 8064,'-9'-4'0,"-4"3"1537,8-3-652,1 4-99,5 0-2917,6 0 1145,-2 0 986,0 0 0,-1 0 0,-4 0 0</inkml:trace>
  <inkml:trace contextRef="#ctx0" brushRef="#br0" timeOffset="3467">221 336 8029,'5'-8'0,"-1"3"549,-4 1-257,-4 4 0,-1-3-139,-4 0-103,0 0 1,-4 3 322,-1 0 258,-3 0-309,-1 0 0,1 3 106,-1 0 0,1 4-140,-1-2 1,3 0-290,1 1 0,3 0 69,-1 3-681,6-4 356,2 3 194,0-3-456,3 3 383,1 1 1,3-3-70,6 0-8,-2 0 59,10-1 0,-4 0 49,5-2 1,0-1-7,-1 3 0,1-2 75,-1 3 0,0-1-44,-2 1 172,2 2-43,-8-7 1,1 6-88,-4-4 182,-4 4-76,2-6 0,-4 3-93,0-1 507,-8-2-286,2 7 0,-11-7-8,3 2 1,-6-2-107,0-1 1,-1 0 26,3 0 0,2 0 40,1 0-294,-2 0 28,8 0 244,-8 0-944,7 0 300,1 0 161,5 0-270,4 0 0,1-3 0,3 0 626,5 1 0,0-3 0,4 0 0</inkml:trace>
  <inkml:trace contextRef="#ctx0" brushRef="#br0" timeOffset="4581">415 380 8029,'0'-4'619,"0"0"173,0 4-441,-4 0 0,-1 0 153,-4 0-455,0 4 62,-3-4 0,2 8 459,-2-2 1,-1 2-143,2 1 0,-1 0-419,3 0 1,1-1 120,2 1-442,2 4 262,4-3 0,0-1 168,0-3-168,0 0 84,4 3 1,1-1 105,4-2-366,4 2 111,-3-7 1,3 5-106,-1-3 1,-1 0 122,4-3 1,-4 0-142,4 0 0,-4-1 62,1-2 1,-3 1-10,0-3 1,0 2 21,0-3 1,-4 0 14,-2-3 0,1 0-75,-1 0 95,-1 5 27,-2-4 1,-2 3-141,-1-4 163,-4 0-7,2 0 0,-4 1 136,0-1 0,0 0-98,1 0 0,-1 1 147,0 2 1,3-1-66,0 5 351,4-1-99,-2-1-152,4 3 48,0-3 91,0 4-131,0 0-61,4 0 1,1 1 198,4 2 0,1-1-26,1 4 1,0-1 3,4 4 0,-4-3-68,0 0-29,3 0-44,-4 3 0,6 0 4,-5-1 0,4-2 15,-3 0 0,1-3-121,-2 3 0,-1-3 45,2 3 1,-5-4-152,-1 1 0,-3-2 21,2-1-176,-3 0 89,2 0 79,-4 0 97,0 0-10,0-4-449,0-1 257,0-4 1,-1 1-95,-2 2 1,2-2 143,-1 3 1,1-3-448,1-1 374,0-4 1,0 3-92,0-1 55,0 1 327,0 5-25,0 1-250,0 4 431,0 0-177,3 0 1,-1 0-90,4 0 628,-4 4-411,2 1 0,-1 1 470,0 0-401,4 3 0,-3 4 32,2 2 0,2-3 132,-3-7-410,3 3 105,-3-3 1,3 3 134,-2-2-392,2 2 105,1-7 0,-4 3-119,1-4 62,0 4 45,3-3 1,-3 2-145,0-3 81,0-3 0,2 1-114,1-4 1,-3 0 94,0-3-249,-4 4 197,6-3 0,-7 3 0,2-3-125,-2-1 217,-1 0 1,3 3 111,0 0-87,0 0 1,-3 0 237,0 0-190,0 5 142,0-3-108,0 4 306,0 0-183,0 4 0,0-3 42,0 5 289,0 0-22,0 3-182,4 0 0,-3 0 80,5 0-351,0-1 0,3 0 109,0-2 0,1 1-96,1-4 1,-1 3 75,2-3-408,2 0 182,-5-3 0,8 0-21,-2 0-168,-2 0 166,3 0 1,-5-1-80,4-2 31,-4 2 58,1-7 1,0 3 19,0-4 0,-1 3 36,-6 0 1,2 1 84,-4-4 1,1 0-136,-1 0 217,-2 0-123,3 0 0,-5 4-29,-2-1 185,2 4-58,-7-6 1,3 7 41,-3-2 1,-1 2-105,0 1 0,0 0 209,0 0 0,0 4-52,1 2 1,-4-1 206,0 1 0,1-1 29,5 4 334,-1 4-419,6-3 0,-3 3 423,4-5-419,0 1 1,4 0-219,1 0 1,6-1 124,1-2 0,7-2-233,-2-1 0,4-2 2,-1 2-1107,3-2 798,3-1 0,1 0 158,-1 0 1,1-3-5,-1 0 0,4-1-68,-1 2 248,0 1 0,-2-7 0,-1 3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9:01.363"/>
    </inkml:context>
    <inkml:brush xml:id="br0">
      <inkml:brushProperty name="width" value="0.04286" units="cm"/>
      <inkml:brushProperty name="height" value="0.04286" units="cm"/>
      <inkml:brushProperty name="color" value="#AB1A01"/>
    </inkml:brush>
  </inkml:definitions>
  <inkml:trace contextRef="#ctx0" brushRef="#br0">45 44 8165,'-14'0'-91,"2"-1"91,6-2 1562,-1 2-410,6-3-360,-3 0-284,4 3-227,0-2 1,5 0-39,3 0 1,2 0 174,5 3 0,0-1-106,2-2 0,2 2-290,1-2 0,-1 2 196,2 1-684,-3 0 382,0 0 0,0 0 54,-1 0-368,1 0 314,-1 0 0,1 0-109,0 0 0,-4-1-3,1-2 1,-1 2-368,1-2 0,1 2 15,-1 1-1161,-2 0 752,-1 0 957,1 0 0,-3 0 0,3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8:59.157"/>
    </inkml:context>
    <inkml:brush xml:id="br0">
      <inkml:brushProperty name="width" value="0.04286" units="cm"/>
      <inkml:brushProperty name="height" value="0.04286" units="cm"/>
      <inkml:brushProperty name="color" value="#AB1A01"/>
    </inkml:brush>
  </inkml:definitions>
  <inkml:trace contextRef="#ctx0" brushRef="#br0">36 18 8354,'-9'0'-1454,"0"0"2709,4 0-283,-3 0-119,7 0-297,-3 0 288,4 0-195,0 0-223,0 4 0,0-3-392,0 3 162,4-4 1,2 0-38,6 0 1,2 0 95,3 0 0,2 0-217,1 0 0,0 0 121,4 0 1,-4-1-195,4-2 1,-2 2 62,2-2 1,0 2-19,-3 1 0,3-3 169,0 0-248,-3 1 19,1 2 0,-4 0-84,-1 0 0,-2-1 35,0-2 1,-5 2-136,2-2 1,-2 2-117,-1 1-421,-4 0 485,2 0 1,-5 0-445,4 0 296,-4 4 1,3 0-116,-2 1-712,-2 3 1261,3-3 0,-4 4 0,0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8:58.336"/>
    </inkml:context>
    <inkml:brush xml:id="br0">
      <inkml:brushProperty name="width" value="0.04286" units="cm"/>
      <inkml:brushProperty name="height" value="0.04286" units="cm"/>
      <inkml:brushProperty name="color" value="#AB1A01"/>
    </inkml:brush>
  </inkml:definitions>
  <inkml:trace contextRef="#ctx0" brushRef="#br0">1 18 8536,'0'-5'-814,"0"1"771,0 4 40,0 0 1,0-4 563,0 3-63,0-2-184,0 3-160,0 0 0,0 3 380,0 2-297,0 4 1,4-3 407,2 0-489,5 0 1,-1-1 1,8-1 102,-1-4 1,2 0-54,5 0 0,-2 0-56,2 0 0,0 0 138,-3 0-339,3 0 72,-5 0 1,2 0-3,-3 0-132,0 0 193,-1 0 0,0-1 14,-2-2 1,-2 2-2,-1-2 0,-2-1-59,2 1 0,-3-1-3,-4 1 1,3 2 109,-2-2 154,-2 2-526,4 1 77,-7 0 1,4 3-381,-2 0 533,-2 4 0,3-2 0,-4 4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8:42.070"/>
    </inkml:context>
    <inkml:brush xml:id="br0">
      <inkml:brushProperty name="width" value="0.05714" units="cm"/>
      <inkml:brushProperty name="height" value="0.05714" units="cm"/>
      <inkml:brushProperty name="color" value="#AB1A01"/>
    </inkml:brush>
  </inkml:definitions>
  <inkml:trace contextRef="#ctx0" brushRef="#br0">18 574 9354,'-6'-4'578,"0"4"1,4 1-174,-1 5 0,2 0 24,1 3-411,0-1 103,0 1 0,0 0 482,0 0-299,0 0 0,0 0 116,0-1 161,0-3-321,4-1 0,2-4 306,6 0 0,2 0-86,3 0 1,9-8-86,3-3 0,6-10 109,7-5-371,-1-1 26,7-11 1,-5 8 388,-2-5-718,6 2 199,-2-2 0,7 0-377,-2 3 1,-5 2 174,-4 3 0,-4 1-468,2-1 0,-5 2 246,1 1 0,-3 3-495,6 3 1,-4 0-16,4 1-186,-1 3 545,-2-3 0,-3 8-282,1-3-653,-5 2 1477,2 1 1,1-4 0,0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8:29.671"/>
    </inkml:context>
    <inkml:brush xml:id="br0">
      <inkml:brushProperty name="width" value="0.04286" units="cm"/>
      <inkml:brushProperty name="height" value="0.04286" units="cm"/>
      <inkml:brushProperty name="color" value="#AB1A01"/>
    </inkml:brush>
  </inkml:definitions>
  <inkml:trace contextRef="#ctx0" brushRef="#br0">116 45 8063,'0'-9'878,"-4"4"-532,3-3-163,-3 7 1,3-4-68,-2 2 1,1 2-14,-4-2 0,0 2 239,-3 1 1,0-3-139,1 0 0,-1 0 428,0 3 1,0 0 57,0 0-752,1 0 108,3 0 277,-3 4-819,7 1 304,-3 0 159,4 3-417,0-7 339,0 7 1,1-4-52,2 2 0,5 0 63,3-3 0,4 4 36,-3-1 0,1-1-79,-2 1 178,-1-4-54,3 6 0,-4-4-13,0 2 159,-1 1-125,-3-2 1,2 1-18,-4 0 223,0-4 15,1 6 58,-3-3 1,-1 1-86,-6-1 1,-3-3 60,-3 1 0,2-1 96,-5 1 10,0-2-144,2 3 0,0-4 223,4 0-420,0 0 284,0 0-469,4 0-558,-2 0 371,6 0-644,-3 0 0,4-1 461,0-2 1,1 2-554,2-2 0,2-1 80,7 1 344,-2 1 213,3-2 448,-4 3 0,3-7 0,2 3 0</inkml:trace>
  <inkml:trace contextRef="#ctx0" brushRef="#br0" timeOffset="209">177 89 8063,'-5'0'782,"-2"0"-21,6 0-225,-3 0-12,4 4-129,0 0 1,0 5-109,0 0 0,0 0 146,0 0 1,0 0 30,0-1-437,0 1 44,0 0 1,0 3 118,0 0 0,0-1-174,0-2 0,0 0 334,0 0-1330,0 0 691,4-5 1,-3 4-698,1-2 0,-1-1-721,-1 1-156,0-4 1863,0 6 0,4-7 0,1 3 0</inkml:trace>
  <inkml:trace contextRef="#ctx0" brushRef="#br0" timeOffset="463">132 80 8063,'3'-6'775,"0"0"0,7 4-228,-1-1 0,2 2-509,1 1 0,-1 0-11,4 0-131,-5 0 167,3 4 1,-4-2 230,0 4 81,-4-4-28,3 6-283,-7-3 0,5 3 109,-3 1 0,0-3-191,-3 0 1,-1 0-182,-2 3 18,-2-4 150,-3 2 1,-1-5 134,0 4-415,0-4 100,0 2 178,1 0-1760,3-3 1793,1 3 0,4 0 0,0 1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38:27.290"/>
    </inkml:context>
    <inkml:brush xml:id="br0">
      <inkml:brushProperty name="width" value="0.04286" units="cm"/>
      <inkml:brushProperty name="height" value="0.04286" units="cm"/>
      <inkml:brushProperty name="color" value="#AB1A01"/>
    </inkml:brush>
  </inkml:definitions>
  <inkml:trace contextRef="#ctx0" brushRef="#br0">27 36 8098,'-5'0'-903,"1"0"1,3 0 1631,-2 0-278,2 0-227,-3 0 0,4 0 3082,0 0-2895,-4 0-186,3 0 148,-3 0 21,4 0-10,0 0 0,4 0 17,2 0 1,6 0-111,3 0 1,2 0-206,4 0 0,-2 0 149,5 0-257,3-4 63,1 3 0,6-4 334,-2 2-575,-1 2 180,3-3 1,-6 1 51,1 0 1,-5 0-76,0 3 0,-7 0-280,0 0 1,-4-3 135,2 0 0,-7 1-952,0 2 482,-1 0-1025,-2 0 763,-1 0-281,-4 0 243,0 0 957,-4 3 0,-1-2 0,-4 3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0:38.730"/>
    </inkml:context>
    <inkml:brush xml:id="br0">
      <inkml:brushProperty name="width" value="0.04286" units="cm"/>
      <inkml:brushProperty name="height" value="0.04286" units="cm"/>
      <inkml:brushProperty name="color" value="#AB1A01"/>
    </inkml:brush>
  </inkml:definitions>
  <inkml:trace contextRef="#ctx0" brushRef="#br0">89 301 8179,'0'-5'130,"1"0"1,1 0 239,0 0 1,2-1-253,-1-3 0,-1 1 129,4 2 228,-4-5-213,2 5 1,-4-7 42,0 4 71,0 0 1,0 1 0,0-1 777,0 0-866,-4 0 0,-1 1-248,-4 2 0,4 3-51,-1 3 0,0 0-33,-3 0 1,0 1 289,0 1-302,0 3 148,1 4 1,-1 1-23,0 2-237,4-2 211,-3 6 0,7-3-100,-2 2 0,2 0 106,1-3 0,1 1-128,2-1 1,1-6 176,2 3-240,2-2 78,-3 2 1,4-4 104,-1-2-287,1-2 245,0-1 0,0-1-28,0-2-220,0-2 222,-1-4 1,0 0-219,-2 0 1,4-2 51,-4-1 0,4-1 19,-5 1 0,-1 2 74,-1-5 0,-2 4 146,-1-1 0,0 3-137,0 0 316,4 0-211,-3 0-5,3 4 1,-7 2 68,0 6 0,-1 3-71,1 6 1,2 2 327,-2 3 1,3 2-99,0 1 0,0 3 220,0 3 1,2 5 52,1 1 79,4-1-292,-2 7 1,0-9 98,-2 6-706,-2-5 316,-1 0 0,0-3 16,0-1 0,-3-2 123,0-1 1,-4-3-114,1 0 0,1-4 127,0-1-212,-1-4 106,-3-3 1,0-1 61,0-4-376,0 0 120,1-3 161,-5 0-382,-1-8 1,0 2 0,3-6-53,1-1 1,1-1 138,0-3 0,4 0-65,2 2 1,2-2 11,1 3 1,0-3-65,0 0 0,4-1-220,2 0 387,2 5 49,1-8 0,3 6-178,-1-5 363,1 1-26,-3 5 0,3-2-285,-1 1 594,1-2-248,1 4 0,-2-3-81,3 4 0,-3-3 134,1 4 0,-1-4 146,1 3 1,-3 0 78,3 4 20,-2-1-190,-5 0 0,0 3 3,-2 0 184,-2 4 46,3-6-253,-4 7 202,0-2-159,0-1 58,0 3-110,-4-3 1,-1 4-34,-4 0 0,3 3 93,0 0-30,0 3-69,-3-1 0,4 4 84,-1 0 102,4 0-186,-6 0 1,7 0-80,-2 3 0,2-2 117,1 2 0,2 0-212,4 0 0,0 0 101,5-3-79,3-4 48,-4 3 0,2-5 56,-1 3-246,-3-2 95,9 0 1,-8-3 121,0 2-321,-1-2 164,1-1 1,0-1-112,0-2 1,2 1-9,-3-4 63,3 0 1,-7-2-45,2-1-119,-2 0 269,-4 0 0,-3-1-124,0-1 119,-8 1-5,5-3 1,-6 4-117,3 0 325,0 1-62,0-1 1,-3 1 83,1 2 0,-1-2-63,3 2 0,1 1 243,2 0-175,-1-1 8,6-3 0,-3 3 25,4 0-121,0 4 0,4-2 45,1 4-351,3-4 168,1 3 1,3-3-177,0 4 66,3 0 179,3 0 0,-6 0-28,0 0 0,3 0 0,-4 0 127,4 0 0,-7 3-139,-3 0 254,-3 4-90,2-2 0,-4 1-81,0 0 236,-4 0-97,-1 3 0,0-1 203,-1 1-154,4 0-45,-2 0 0,0 0-80,-2-1 0,2 1 101,1 0-284,2 0 94,1-4 0,2 3 167,4-2-286,-4-3 77,10 5 0,-6-6 116,5 4-161,-1-4 18,3 2 1,-1-4 34,-1 0-251,1 0 139,-3 0 0,3 0-70,0 0 1,0 0 110,0 0 1,-2 0 52,2 0 0,-6-3-57,0 0-58,0-4 62,-1 6-35,-1-7 281,-4 4-180,0-5 1,-1 3 20,-2 0 0,0 1-35,-6-1 1,2-2 11,-4 2 1,0 0-8,-1 0 1,2-1-9,-1 4 0,-2-4 46,1 1 0,0 1 76,4-1 0,-4 4 19,0 0 1,3-2-112,3 1 1,1-1-83,0 1 621,1 2 209,4-3-324,0 4-165,4 0-9,4 0-395,2 0 0,7 0-51,-2 0 62,1 0 163,-2 0 1,5 0-20,-1 0-196,2 0 93,-3 0 0,4-3 178,0 0 1,0 0-103,0 3 1,-4 0 133,7 0 1,-8-1-99,5-2 1,-5 2 81,-4-2 1,-3 2-89,3 1 60,-6 0-31,-2 0 7,-4 0 216,0 0-205,-4 0-64,-1 0-12,-8 0 61,0 0 1,-5 0-15,0 0 0,1 4 14,-1 2 0,1 2-18,3 1 1,1 0 18,4-1-27,0 1 18,0 4 1,5-3-4,1 1-195,2 3 194,1-4 1,0 3-130,0-4 1,6-1 108,-1 1 1,6-4 42,-2-2 0,1-2-52,5-1 0,-5 0 14,2 0 0,2 0-42,0 0-99,-1-4 133,0-1 1,-1-5-20,-1-1-211,1 1 235,-3-7 0,-1 6-265,-2-3-2,-2-1 228,0 1 1,-3-2-30,2 1 1,-2-2-15,-1 0 0,-1-1 165,-2 0 0,-4 1-51,-2-1 1,-5 0 41,5 1 0,-1 3-113,1 2 620,-4-1-364,3 7 1,-3-5 45,5 8 1,0-1 61,2 1-1684,-2 2 824,3 1 559,0 5 0,1 8 0,4 1 0</inkml:trace>
  <inkml:trace contextRef="#ctx0" brushRef="#br0" timeOffset="542">1041 300 8154,'9'0'-114,"-4"0"0,3 0 449,-2 0 0,2 0-98,4 0 0,-2 0 173,2 0 0,0-2-84,0-1 1,1 0 57,-1 3 0,-3-3 70,3 0 42,-2-4-289,-1 6 0,-1-7 148,-2 2-558,-3 2 228,1 0 279,-3 0-379,3 0 105,-4-1 0,-1-2-436,-2 4 0,-2-3 257,-3 3 0,-2-1-143,-2 1 0,1 2-118,-3-2 554,-1 2-101,1 1 1,0 0-133,3 0 601,1 0-307,-3 4 0,7 0 86,0 2 0,4 2-90,0-2 1,1 2 64,1 0 0,2 1-33,3 0 1,2 0 522,8 0-352,0-1-603,2 1 209,5 0 0,-5-3 151,1 0-1179,0-4 726,-5 2 1,4-1-451,-2 0 0,1 0 361,-5-3 1,1 0-165,-3 0 0,0-1-119,-1-2-560,1 2 737,-4-3 1,0 0-239,-2-2 725,-2-2 0,7-1 0,-3 0 0</inkml:trace>
  <inkml:trace contextRef="#ctx0" brushRef="#br0" timeOffset="745">1270 186 8711,'8'6'1905,"-2"0"-1685,2-4-96,-3 5 1,4-2-285,-1 4 1,2 0 103,2 0 0,-1-1 264,4-3 1,-5 3 55,2-2 593,2 2-548,-8 1 1,6 0 132,-3-1-1030,0-3 454,0 3 0,-1-4 78,-2 2-1336,-3-2 485,5 0-303,-7-3 0,4 3 1210,-2-4 0,-2 0 0,3 0 0</inkml:trace>
  <inkml:trace contextRef="#ctx0" brushRef="#br0" timeOffset="963">1517 203 8065,'-5'4'2040,"-2"-3"-1286,2 3 1,-8 0-274,-2 2 0,2-1-208,-2 1 1,0 0 243,-2 3 0,0-2-127,2-1 1,-2 2 37,3-2-78,1 2-1237,4 1 693,1-1 1,7-2 190,-2 0-1029,2 0 681,1 3 1,2-3-1065,4 0 0,-1-3 601,4 2 1,2-3 813,1 1 0,1 2 0,9 0 0</inkml:trace>
  <inkml:trace contextRef="#ctx0" brushRef="#br0" timeOffset="1396">1685 256 8104,'0'-8'0,"0"-1"0,0 0 1051,0 0-128,0 4-671,0 1 0,-4 1-22,-2 0 0,-2 0-102,-1 3 0,1 0 128,-1 0 318,0 0-274,-4 4 1,3 1 188,-1 4-347,1 0 33,-3 0 1,4 2 175,1 1-333,-1 4 78,8-6 1,-3 5-199,4-3 0,0 0 114,0-3 1,0 0-1,0-1 1,4 0-57,2-2 1,1 1-124,2-4 1,0 0-38,0-3-103,-4 0 176,3 0 1,-3-1 15,3-2-204,1-2 136,-4-4 1,3 0-20,-2 1 1,-1-1 76,1 0 1,-3-1-61,2-2 1,-3 3 63,1-3 1,1 2 150,-1 1-243,4 0 880,-6 1-289,3 3-151,0 1 151,-3 4-191,3 0 1,-4 1 199,0 2 0,0 2-87,0 3 1,3 2-215,0 2 0,3-2 215,0 1-1253,-2 3 676,4-4 0,-3 3 58,4-4-1114,0-1 827,-1 1 1,1-3-129,0 0-913,0 0 972,0-1 1,-3-1 573,-1-4 0,1 0 0,3 0 0</inkml:trace>
  <inkml:trace contextRef="#ctx0" brushRef="#br0" timeOffset="2007">1801 239 8074,'-6'-5'2244,"0"2"-2076,4 2-83,-2 1 0,4 1-80,0 2 228,0 2-219,0 4 1,0-1 14,0 1 1015,0 0-667,0 0 0,0 0 419,0-1 1,0 1-283,0 0 1,0-3-273,0 0 105,0 0-892,0 3 526,4-5-345,-3 0 241,3-4 86,0 0-529,-3-4 312,6 0 1,-5-2-265,4 0 0,-4 0 144,1-3 1,-1-3 97,1 1 1,-2-1 29,2 3 297,-2-4-64,3 3 1,-3-2-200,2 3 386,-2 0-55,7 0-270,-6 0 236,5 1 36,-7 3 44,0 1 0,1 4-23,2 0 0,-2 1 240,2 2 0,-1-1 119,1 4 37,-2-1-272,3 4 1,-4 0 67,0 0-247,0 0 43,0 0 1,1-1 147,2 1-230,-2 0 95,7 0 1,-3-3-149,4 0 1,-1-4 92,1 0 1,0 2-217,0-1 0,0 0-78,-1-3-202,1 0 258,0 0 1,0-3 49,0 0-317,0-3 238,-1 5 1,-2-7-209,0 2 1,-1 1 116,1-1 1,1 0-38,-4-3 1,1 1 9,-1-1 1,-2 0-91,2 0 0,-2 0 66,2 0 463,-2 5-246,3-4-125,-4 7 914,0-3-355,0 4 393,0 0 0,0 4-374,0 2 1,0 2 459,0 4 1,0-2-287,0 2 1,0 0-109,0 0 0,0 3-34,0-3-758,0-1 391,0-2 0,4 0 108,2 0-1165,-2 0 508,4-4-737,-3 2 1,4-3 598,-1 2 1,-2-2-724,0-4 0,0 0 114,3 0 1282,-4 0 0,3-4 0,-3-1 0</inkml:trace>
  <inkml:trace contextRef="#ctx0" brushRef="#br0" timeOffset="2226">2205 212 9088,'-5'4'2282,"1"1"-1775,4 4 665,0 0-704,-3 3 1,2 2-725,-2 4 1,2-1 95,1 1 0,0 0 636,0-1 0,0 1 56,0 0-187,0-1-135,4-3 1,-3 3 19,5-3-757,0-1 432,-1 4 0,0-7-43,-2 1-1607,-2-1 1180,7-1 0,-7-3-137,2 0 127,-2-4-2060,-1 2 2635,0-4 0,4-4 0,1-1 0</inkml:trace>
  <inkml:trace contextRef="#ctx0" brushRef="#br0" timeOffset="2502">2135 265 8074,'5'-14'0,"2"-1"0,-1 3 703,2 4 1,1 1 0,2 3 291,3 0-1084,1 2 0,6-2 238,-7 4-279,-1 0 214,0 0 1,-1 4 557,-1 1 0,1 1-211,-6 3 0,1-2-55,-1 5 0,1-2 41,-4-2-422,0 5 30,-3-3 1,-1 3 356,-2-5-406,2 1 223,-7 0 0,0-1 175,-4-2-332,-3 2 68,5-7 0,-6 5-164,4-3 0,-2 0 57,2-3 0,-3 0-501,3 0 1,1-1 137,2-2-1417,0-1 1172,4-1 1,-2-3-38,4 2-1061,0-2 1053,3-5 1,0 4 649,0-3 0,8-6 0,2 0 0</inkml:trace>
  <inkml:trace contextRef="#ctx0" brushRef="#br0" timeOffset="2751">2293 9 8074,'4'-4'0,"-3"0"0,7 4 1394,-2 0 0,-1 4-68,1 1-1123,0 7-28,-1 2 1,1 4 174,-3-1 164,4 1-215,-6-1 1,6 1 86,-4 0 506,4-1-509,-6 1 0,7-1-39,-2-3 1,-1 0-115,0-2 1,-2-1-514,3 3 1,-3-3 275,3 1-1487,-4-2 1075,6-2 0,-7-2 148,2 0-1814,-2-4 548,3 6 598,-3-7-491,3 3 335,-4-4 116,0 0 979,3 0 0,-2-8 0,3-2 0</inkml:trace>
  <inkml:trace contextRef="#ctx0" brushRef="#br0" timeOffset="3027">2461 283 8043,'5'-4'0,"3"-1"747,-2-4 0,-1 3-229,0 0 0,1 3-234,3-2 0,0 0-53,0-1 0,0-2-138,-1 2 1,1 1 310,0-1-417,0 0 186,0-2 1,-4 2 172,-2 0-406,1 0 152,-3 1 1,3 0-290,-4 2 1,-4 2 119,-1-2 0,-4 2 16,-3 1 1,-1 0 131,-2 0 0,3 4 169,3 2 1,-1 2-20,-2 1 98,3 0-144,0 3 1,4-2-6,2 2 396,2 2-250,-3-5 0,8 4 179,2-4 46,2 4-215,0-3 1,4 1-42,0-5 1,6 1-56,2-4 1,-2 3-375,2-3 0,-1 0 230,-4-3-1667,-3 0 1103,9 0 1,-7 0 80,3 0-842,1 0 729,-8-4 0,7 3 510,-3-2 0,-1-2 0,0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0:20.814"/>
    </inkml:context>
    <inkml:brush xml:id="br0">
      <inkml:brushProperty name="width" value="0.04286" units="cm"/>
      <inkml:brushProperty name="height" value="0.04286" units="cm"/>
      <inkml:brushProperty name="color" value="#AB1A01"/>
    </inkml:brush>
  </inkml:definitions>
  <inkml:trace contextRef="#ctx0" brushRef="#br0">0 353 8317,'0'-5'-871,"0"1"1307,0 12 1,0-2-79,0 6 1,3-5-5,0-1 1,1 0 39,-1 2 229,-2-3-281,3 3 1,0-3 29,2 4 0,-1-3-56,1 0 1,-1-4-27,4 0 1,1 0-17,2 1 1,1-2-141,5 2 1,4-5 317,1-1-358,3-3 17,0 1 1,5-7 275,1 0-634,2-4 240,1 3 1,2-5 153,1 0-247,-2 1 72,11-1 1,-3-2 65,6-1 1,-2 0 45,-4 4 0,0-1-190,1 1 0,0-1 108,2 0 1,-2 1-115,2-1 0,-3 3 167,-3 1-225,2-1 87,-7 1 0,5 1 102,-3 5-599,-6-1 380,10 0 0,-10 1-233,3 2 0,-1-1 107,-4 4 1,-2 0-470,-4 3 0,0 0 233,-3 0 1,-4 4-1019,-2 2 1580,-4 2 0,2 5 0,-5 1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0:14.766"/>
    </inkml:context>
    <inkml:brush xml:id="br0">
      <inkml:brushProperty name="width" value="0.04286" units="cm"/>
      <inkml:brushProperty name="height" value="0.04286" units="cm"/>
      <inkml:brushProperty name="color" value="#AB1A01"/>
    </inkml:brush>
  </inkml:definitions>
  <inkml:trace contextRef="#ctx0" brushRef="#br0">142 27 8012,'4'0'101,"0"0"1,-1-1 239,0-2-503,4 2 136,-6-3 64,7 4 0,-7-1 260,2-2 450,-2 2-250,-1-3-116,0 4 147,0-4-354,0 3 1,-4-3 26,-2 4 1,1 0-166,-1 0 1,-1 0 105,-4 0 0,1 0-147,-2 0 1,2 0 100,1 0 0,1 0-175,-1 0 39,-4 4-130,3-3 104,-2 7 0,4-6 86,2 4 1,1-3-95,2 3 0,2-3-78,-2 3 1,2-4 30,1 4 0,0-3-296,0 3 296,4 0 0,2 2-70,6-2 0,-3 2 82,3-3-151,-2-1 90,3 4 1,-3-6 21,1 4 156,-1 0-86,-1-1 0,0 3 177,0-2 1,-4-2-58,1 2 1,-3 0 96,3 3 1,-4 0 28,1 0 155,-2 0-180,-1-1 0,0-2-1,0 0 278,-4-4-205,3 6 0,-8-7 41,0 2 212,1-2-230,-5-1 1,1 0-62,0 0 1,0 0-15,0 0 1,2 0-131,-2 0 1,3 0 338,0 0-790,0 0 314,0-4-1104,0 3 432,4-3 392,1 0-1119,4 3 936,4-3 0,-1 4-1000,6 0 1566,-2-4 0,6-1 0,-4-3 0</inkml:trace>
  <inkml:trace contextRef="#ctx0" brushRef="#br0" timeOffset="562">380 71 8020,'4'-5'718,"-3"-3"-488,3 7 151,-4-7-191,0 7 1,-4-6 259,-2 5-207,-2-1 0,-1 2 122,0-2 1,-1 2-97,-1-2 0,1 2-216,-2 1 1,2 1 16,1 2 0,1-1-241,-1 4 0,0-5 3,0 2-202,0 2 244,4-4 1,-1 4-13,3-2-105,0-2-46,3 7 0,0-6 83,0 4 1,4-4 38,2 1 0,1 1 75,2-1 0,0 0-97,0 0 1,0-1 49,-1 4 92,1-4-27,0 6 1,0-6 29,0 4 0,-1-3 5,-3 3 0,3-3 113,-2 3 1,-2-4-83,-1 4 0,1-3 160,-1 3 0,0-3 55,-3 3 233,0-4-67,0 2-189,-4 0 317,-1-3-266,-4 7 1,0-7 40,1 2 183,-1-2-196,-4-1 1,3 2-30,-2 1 1,6 0 197,0-3-633,0 0 156,-3 0-1851,4 0 1896,1 0 0,4 0 0,0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0:08.137"/>
    </inkml:context>
    <inkml:brush xml:id="br0">
      <inkml:brushProperty name="width" value="0.05714" units="cm"/>
      <inkml:brushProperty name="height" value="0.05714" units="cm"/>
      <inkml:brushProperty name="color" value="#AB1A01"/>
    </inkml:brush>
  </inkml:definitions>
  <inkml:trace contextRef="#ctx0" brushRef="#br0">1 97 24997,'9'0'-263,"-4"0"1,1 0 0,1 0 0,2 0-1,2 0 288,0 0-151,1 0 0,1 0 199,2 0 1,-2 0-120,2 0 1,0 0 19,2 0 0,4 0-13,0 0 0,-1 0 27,-2 0-175,-1 0 177,1 0 0,3 0-25,-1 0-144,1 0 153,0 0 0,-1 0-17,4 0 0,-1 0 17,3 0 1,1 0-15,-1 0 1,1 0-36,-1 0-50,1 0 123,-1-4 1,0 3-60,-3-2 31,3 2 1,-4 1-1,5 0-49,-1 0 1,0-3 69,-3 1 1,6-1 0,-3 3 1,5 0-65,-1 0 1,-1-3 40,-2 0 0,-1 0-95,1 3 0,-1 0-9,0 0 0,0 0-56,-3 0 19,7 0 52,-7 0 0,11 1 30,-5 2 1,3-2 4,-2 2 1,0-2 37,0-1 1,-3 3-72,2-1 1,-1 1 91,-2-3 1,4 1-20,-1 2 1,4-2 13,0 2 0,-3-2 2,0-1 81,1 0-16,-4 0 1,7 0 87,-5 0 0,-2 0-59,-4 0 0,4 0-35,2 0 0,1 0 25,0 0 1,1 0-43,4 0 0,-2-1 74,-1-2-105,0 2 50,0-3 1,1 3-20,-4-2 0,5 3-18,-2-3 0,2-1-62,2 1 25,-1 0 13,0 3 0,1-3 33,-1 0 1,-1 0-70,-2 3 1,2-3 48,-5 0 0,4-1-158,0 1 157,1 2-24,1-3 0,-2 1-87,-1 0-19,0 1 114,0 2 0,-2-3-34,-3 0 0,-1-1 10,0 1 0,1 2-40,-1-2 1,1 2 52,-1 1 1,-2-1-75,-1-2 0,1 2 37,2-2-123,-3 2 147,-2 1 1,-3 0-19,0 0-139,-1-4 151,1 3 0,0-3-75,-1 4 1,-2 0 105,0 0 0,-4 0-232,4 0 1,-4 0 119,1 0 1,-2 0-102,2 0 0,-2 0 122,2 0 1,-2 0-151,-2 0 272,-3 0 0,7 0 0,-2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1:01.143"/>
    </inkml:context>
    <inkml:brush xml:id="br0">
      <inkml:brushProperty name="width" value="0.04286" units="cm"/>
      <inkml:brushProperty name="height" value="0.04286" units="cm"/>
      <inkml:brushProperty name="color" value="#AB1A01"/>
    </inkml:brush>
  </inkml:definitions>
  <inkml:trace contextRef="#ctx0" brushRef="#br0">212 53 8152,'0'-9'665,"0"0"-242,0 5-12,0-4 0,0 6 227,0-4-666,-3 4 89,-2-2 1,-2 3 331,-2-2-189,2 2-23,-6-3 1,4 4 171,-3 0 1,1 0-97,-4 0 0,4 0-137,-4 0 1,3 1 82,-3 2 0,5-1-271,-2 4 0,2-1 54,1 1-381,0 2 280,5-7 103,-4 6-624,7-2 440,-3 4 0,4-3-112,0 0-69,4 0 195,1 3 0,6-4-46,1 1 0,1 0 162,-1 3 1,-3-3-6,3 0 0,-2-1-102,-1 1 360,0 1-252,-1-2 1,-2 1 11,0 0 233,-4 0-258,2-1 230,-4 3 187,0-3-195,0-1 0,-1 3 124,-2-4 1,-2 3-90,-4-3 1,1 0 17,-1-3 0,0 3 22,0 0-359,0 0 323,1-3 89,-1 0-869,0 0 260,4 0-1239,1 0 1152,4 0 1,0-1-580,0-2 0,1 2 481,2-2 0,2-1 522,4 1 0,3-8 0,2 2 0</inkml:trace>
  <inkml:trace contextRef="#ctx0" brushRef="#br0" timeOffset="283">204 80 8152,'-5'0'1318,"1"4"0,4-3-1270,0 5 1,0 1 60,0 5 0,0-2-145,0 2 0,0 0 58,0 0 448,0 4-155,0-7 1,0 8-65,0-2 1,0 1 3,0-2 0,0 3-276,0-2 1,0-2 126,0 2 1,0-3-286,0 2 1,0-3 197,0 1-455,0-2 0,0-1 58,0-1-424,0-3 115,0 3 116,0-7-25,0 3 28,0-4-63,0 4-282,0-3 130,0 3 783,0-8 0,0-5 0,0-5 0</inkml:trace>
  <inkml:trace contextRef="#ctx0" brushRef="#br0" timeOffset="643">177 168 8152,'0'-9'0,"0"0"-344,0 0 127,0 1 0,0 2-98,0 0 996,0 0-469,4 1 0,1-2-36,4 4 0,0-1-153,-1 1 220,1 2 1,0-3 75,0 4 275,0-4-46,0 4-271,-1-4-139,1 8 96,0-4-180,0 8 1,-1-3 100,-2 4 1,0 0-119,-3 0 1,3 2 106,-3 1 1,3 0-256,-3-3 31,0 0-55,-3-1 173,0 1 0,-1-3 27,-2 0 160,-2 0-93,-4-1 1,-2 2 56,-1-4 1,-4 0-106,1 0 0,0-2 165,0 2 1,-2-1-125,3 1 0,1-2-117,1 2 0,2-2 185,2-1-794,3 0 255,1 0 112,0 0-2074,3 0 2308,-3 0 0,8 0 0,1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0:54.594"/>
    </inkml:context>
    <inkml:brush xml:id="br0">
      <inkml:brushProperty name="width" value="0.04286" units="cm"/>
      <inkml:brushProperty name="height" value="0.04286" units="cm"/>
      <inkml:brushProperty name="color" value="#AB1A01"/>
    </inkml:brush>
  </inkml:definitions>
  <inkml:trace contextRef="#ctx0" brushRef="#br0">9 9 8230,'-4'-4'426,"0"4"120,4-4-668,0 4 533,0 0 1,4 0-121,1 0 1,3 0 57,1 0 1,1 0-81,2 0 233,1 0-224,5 0 0,0 1-125,-1 2 0,2-3 106,1 3 1,-1-2-230,2-1 1,-2 0 198,2 0-437,-3 0 199,8 0 1,-4 0 99,1 0-322,3 0 164,-8 0 0,4 0 38,-5 0-105,1 0 148,0 0 0,-4 0-234,1 0 0,-4 0 31,1 0 0,-6 0-467,0 0 212,0 0-395,-1 0 126,-1 0 144,0 0-680,-3 0 501,3 0 748,-4 0 0,0 4 0,0 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2:41.270"/>
    </inkml:context>
    <inkml:brush xml:id="br0">
      <inkml:brushProperty name="width" value="0.04286" units="cm"/>
      <inkml:brushProperty name="height" value="0.04286" units="cm"/>
      <inkml:brushProperty name="color" value="#AB1A01"/>
    </inkml:brush>
  </inkml:definitions>
  <inkml:trace contextRef="#ctx0" brushRef="#br0">36 582 7919,'4'4'4652,"0"1"-3948,-4 4 1,0 3 0,1 1 305,2 0-639,-2-2-131,3 2 1,-5-1-315,-2-1 147,2 5-10,-7-6 1,5 5-991,-3-3 0,-2 0 333,2-3-2938,2 0 3532,0-4 0,0 2 0,-1-2 0</inkml:trace>
  <inkml:trace contextRef="#ctx0" brushRef="#br0" timeOffset="361">460 230 8021,'0'-9'821,"0"0"936,0 4-944,0 1-337,0 4 0,0 4-7,0 2 96,0 6-253,0 1 0,0 6 143,0 2 853,0-3-799,4 8 0,-2-4 782,4 5-837,0-5 1,1 3 193,-1-5-530,2 1 1,-3 0 0,4-2 395,0-2-638,-4 0 163,2-7 0,-2 6-237,4-4 1,-3-1 263,0-2 1,0-4-283,3-2 0,-4-2 22,1-1-656,0 0 510,3 0 0,0-1-83,0-2-249,-4-2 395,2-4 0,-3-2-253,2-1-60,2-4 306,-7 3 0,6-2 2,-4 0 0,0 1 19,-3 0 1,1 1 207,2 4 1,-2 0-172,2 0 1274,-2 5-498,-1 0-337,0 0 672,0 3-539,0-3 0,3 8 144,-1 2 212,5 1 0,-6 2 1,3 1-42,0 2 1,0-2-370,2 1 0,2 0-622,-2 1 1,-1-2 100,0 2 0,1-3-157,3 0 0,-3 0 240,0 0-1860,-4-4 1,5 3-2717,-4-3 3067,4-1 1655,-6 0 0,2 0 0,-3 1 0</inkml:trace>
  <inkml:trace contextRef="#ctx0" brushRef="#br0" timeOffset="1103">776 441 7957,'0'-5'1484,"4"5"0,-3 2-1060,2 4 1,1 0-6,-1 3 0,3 1-71,-3 2 1035,0-3-854,1 4 1,-2-3 254,4 2 1,-1-5-311,0 5 0,3-7-318,-2 4 0,-1-3 178,1 0-527,-4 2 173,6-8 150,-7 4-140,7-4 1,-6 0-555,3 0 1,-3-4 275,1-1 1,1-3-407,-1-1 1,0 0 239,-3 0 1,0-2-116,0-1 1,3-3-50,0 3 272,0-3 179,-3 5 1,1-6-168,2 4 540,-2 5-246,3-1 198,-4 7-142,4-7 389,-3 7 0,3 1-190,-4 6 0,0 2 727,0 0 0,2 2-26,1 2-41,0-2-500,1 3 0,-2-2 251,4 1-446,0 0 14,-1-3 1,3 0-62,-2-1 1,1-2 88,2 0 1,0-3-259,0 3 1,0-4 50,0 1 0,-1-2-926,1-1 585,0 0-506,0 0 548,0-4 1,-1-1-176,1-4-70,-4 4 283,3-7 1,-4 9-79,2-9 0,-1 5-62,-2-2 190,-2-4 1,3 8-198,-4-7 423,3 6 0,-2 1-54,2 2 391,-2 2-293,-1-3 0,0 5-8,0 2 912,0 2-665,0 4 0,0-3 315,0 0 1,0-1-269,0 4 1,4 0 349,2 0-337,2 0 0,4-1-266,0-3 0,-1 0 180,-2-2-659,4-2 338,-3 3 0,2-4 91,-3 0-943,0 0 592,4-4 0,-3 2-285,1-4 1,-1 3 261,-1-2 1,-1-1-103,-2-3 0,1 3 104,-5 0 0,4 0 121,-3-3 1,0 1-292,-3-1 791,4 4-205,-3-3-245,3 7 1154,-4-3-378,0 4 826,0 0-910,0 4 0,3-2-159,0 4 0,3 0-342,-3 3 1,4-4 272,-2 1-1712,3 0 977,-3-1 0,3 2 50,-2-4-2210,2 4 658,-3-6-1080,3 3 2997,-4 0 0,1-3 0,-1 3 0</inkml:trace>
  <inkml:trace contextRef="#ctx0" brushRef="#br0" timeOffset="1349">1245 371 7957,'4'-5'2074,"2"2"1,5-1-1540,4 1 0,-1-3-76,1 3-58,-1 0-235,4 3 1,2 0 504,1 0 1,3-3-211,-4 0 0,2 0-299,-2 3 1,-1 0 171,1 0-1531,-1 0 934,-1 0 0,-4 0 269,1 0-1782,-4 0 596,2 0-529,-5 0 591,1 0-484,-4 0 591,-1 0 532,-12-3 1,1 1 478,-7-4 0,-1-4 0,-3-4 0</inkml:trace>
  <inkml:trace contextRef="#ctx0" brushRef="#br0" timeOffset="2245">1420 203 7957,'-9'-5'196,"1"1"0,3 8 964,2 2 0,2 2-15,1 1 267,0 4-874,0 0 1,4 5 92,2 0 338,1-1-586,-2 1 0,3-1 579,-2 1 0,2 1-413,1 1 1,0-2-88,-1 0 1,1-1-126,0-2 0,-1 1-302,-2-2 1,2-1 40,-3-4-1255,-1 4 637,4-4 580,-7 4-2526,7-4 770,-7-4 480,7 3 1,-6-7 597,4 2 0,-3-2-1615,2-1 1034,-3 0 355,6-4 0,-6 0 158,4-2 708,-4-2 0,2 3 0,-4 0 55,0-3-79,4 7 1824,-3-2-1132,3 3 1066,0-4-1104,1 3 0,3-3 391,1 4 0,1 0-166,2 0-347,-2-4-235,6 3 1,-3-4 187,2 2-300,1 2 0,-2-4 1,4 3-66,-1-1 0,-2-3 45,0 3 0,-4-3-114,0 4 0,2-5 105,-1 1 1,-3 2-625,-3 1 0,-5-2 154,2-1-322,-2 2 211,-1 0 53,0 0 169,0-1 119,0 1 1,-4 0 161,-1 4 1,-6 0-113,-1 0 0,0 0 117,3 0 1,-2 0-44,-1 0 1,0 3 42,3 0 0,1 3-28,-1 0 225,0 2-32,4 1-98,-3 0 67,7 0-71,-3-1 1,4 1-153,0 0 0,1-3 97,2 0 0,2-1 24,4 1 1,1 0-33,1-3 1,2 0-67,2-3 0,2 0 43,-3 0-378,3 0 206,1 0 1,-1 0 10,1 0-244,0-4 199,-1 3 0,0-6 55,-3 1 0,3-1 22,-2 1 0,-2-2 62,-2 2 0,-1-2-120,-1 0 213,0-1-117,-4 0 0,0 0 17,-2 0 0,-3 0 17,0 1 0,-1 2-2,-5 0 228,0 0-100,-7 1 0,3 1 90,-2 4 1,0-3-54,0 0 1,-3 0-98,4 3 0,-1 3 53,3 0-11,0 4-40,4-2 0,-2 4-1,4 0 0,-2 2-1,2 1 1,0 0 30,3-3 26,0 4-81,4-4 0,1 4 18,3-4 1,1 0 6,0 0 1,0-4 31,0 1 1,0-4-21,3 1 0,-2-2-81,2-1 0,0 0 91,0 0-151,0-4 111,-3-1 1,0-4 31,-1-3 0,1 1-2,0-4 1,-3 1 72,0-4 1,-4 1-89,1 3 1,-2-6 202,-1 2 1,-4-1 33,-2 1 0,-2 0 26,-1 1 0,0-1-42,1 1-312,-1-1 75,0 0 1,0 5-33,0 1 1,1 2-235,3 1 0,1 3-2095,4 0 1708,0 4 1,1 2-2539,2 6 3164,2 2 0,3 5 0,1 1 0</inkml:trace>
  <inkml:trace contextRef="#ctx0" brushRef="#br0" timeOffset="2666">2549 425 7955,'0'-9'0,"0"0"0,-1 4 1756,-2 2 0,2 1-96,-2-1-1892,-2 2 228,1-3 1,-6 4 223,-2 0 568,-2 0-417,-3 0 0,-1 1 174,0 2-484,5 2 105,0 4 1,4 0-373,0 0 1,1 0 171,2 3 0,3-2-97,3 2 0,0-1 145,0 0-115,0-5 54,3 6 1,2-8 146,4 2-235,4 2 124,-3-7 1,3 3-54,-1-4 331,-2 0-245,3 0 1,-1-5 225,-1-4 0,2 0-97,-1-3 1,-2-1 27,1 2 0,-4-5-60,-1 1 1,-3-1 8,3-2 0,-4 0 23,1 1-3,-2-1-45,-1 0 0,-3 1-199,0-1 200,-4 1-23,2-1 0,-4 4-195,1 2 1,-1 0 44,0 0 1,1 3-1072,2 3 83,-2 0 366,3 1 1,1 3 120,1 4-1470,2 3 1277,1 4 0,1 0-24,2 0-612,1 0 1399,1-1 0,7 5 0,-2 1 0</inkml:trace>
  <inkml:trace contextRef="#ctx0" brushRef="#br0" timeOffset="3379">2593 388 7955,'0'9'1355,"4"-1"-436,2-2 0,2-2-382,1-4 1,2 3-369,1 0 0,3 0 192,-3-3 342,-1-4-356,2 3 0,-3-7-19,2 2 1,-2 1-61,-2-1 1,1 0 64,0-2-509,-4-1 239,-1 0-198,-4 0 1,-1 0 159,-2 0 1,0 4-264,-6-1 1,1 4 87,-6-1-129,3 2 147,-6 1 0,6 1 71,-3 2 1,3 2 172,-1 3 0,3 1-150,3 0 271,-1 0-98,6 4 1,-3-4-72,4 3 0,0 1-1,0-1 1,1-1-152,2-2 0,2-1 87,3-2-475,1 2 302,0-3 0,3 0-12,-1-2-263,5-2 242,-6-1 1,7 0 6,-3 0 0,2-1 4,-1-2 1,0-1 143,-3-2 1,1-2-177,-1 2 293,-3-2 0,3-1 11,-6 1 475,-2 3-229,0 1-101,-3 4 226,3 0-282,-4 0 0,-1 1 59,-2 2 0,2 2 80,-2 3 0,1 4 172,-1 0 1,2 4-76,-2-2 0,2 3 24,1 1 1,0-2 167,0-1-519,0 2 18,0-4 0,3 2 241,0 0-666,0-4 302,1 1 1,-3-3 119,2 0-875,-2-4 361,-1 3-107,0-7 297,0 3 1,0-8 102,0-2 0,0-5-15,0-1 0,0-4-234,0-2 0,-4 0-260,-2-2 355,-2-3 172,-1 1 1,3-2-118,1 1 190,-1-1-94,1 2 1,-2-3 0,4 5 1,0-1-52,3 3 1,0 4 327,0-1 1,1 7 90,2-1-73,2 2-86,4 2 1,0 2-168,-1 3 273,1 0-200,0 0 1,0 3-7,0 3 422,-1 2-235,1 1 1,0 3 159,0 0 1,-1 0-121,-2 0 0,0-1 6,-3 4 1,0-4-10,-3 4 8,0-4-104,0 1 1,-4-3 250,-1 0-496,-3-4 107,-1 3 0,-3-7-138,0 2 0,-2-2 65,2-1 1,-4 0-914,2 0 1,1-3 464,1 0 0,-1-4-438,2 1 1,-1-2 18,3-1 975,0 1 0,0-5 0,1-1 0</inkml:trace>
  <inkml:trace contextRef="#ctx0" brushRef="#br0" timeOffset="3576">2875 283 7955,'6'0'1783,"0"0"1,4 0-1159,5 0 1,1 0-289,2 0 0,3-3-471,-1 0 1,1-1-80,-4 1 571,1 2-187,-4-3 1,1 1 12,-3 0-258,0 0 131,-3-1 1,0 3 76,-1-2-1420,-3 2 479,-1-3-1582,0 3 1695,-3-6 1,2 3-735,-6-2 1428,2-2 0,-11-1 0,3-5 0</inkml:trace>
  <inkml:trace contextRef="#ctx0" brushRef="#br0" timeOffset="3839">2990 44 7955,'-9'0'0,"0"-3"1300,1 2 0,2 1-61,0 5-411,4 3-458,-2 5 0,4 1 137,0 3 1,0 4 69,0 0 0,1 3 434,2 0 0,-1 1-444,4 1 0,0 1-124,2-1 0,0-2-97,-2-1 1,2-2-295,-2 3 0,2-5 61,1 2-624,-1-7 462,-3 3 1,3-7 134,-2 2-1447,-2-3 498,4-4-992,-7-1 703,7-4-1,-4 0 1,4-7 138,-2-1-495,2-3 957,-7-2 1,3-1-91,-4-3-588,0-1 876,0 0 0,-1 0 354,-2-3 0,-2-1 0,-4-5 0</inkml:trace>
  <inkml:trace contextRef="#ctx0" brushRef="#br0" timeOffset="4193">3052 71 7955,'0'-15'0,"0"0"495,0 5 138,-4-3-272,3 8 130,-3-3 110,4 7-192,0-3-173,4 8 0,-3 4 279,2 4 0,-2 5-104,-1 0 1,3 4 300,0 2 0,1 6 2,-1-3-13,-2 3-327,6-3 1,-5 0 78,4 1 77,-4-5-248,6 4 0,-6-7-106,4 1 1,-4-4 7,1-1 1,1-5-132,-1 2 0,0-2 223,-3-1-718,4-4 320,-4-2 84,4-3-853,0 0 579,-3 0 1,7 0-47,-2 0-516,-2-3 539,8-2 0,-6-2-279,5-2 0,2 2 192,-1-5 1,3 4 294,-4 2 1,4-1 47,-3 4 0,3-3 180,0 3 0,-1 0-245,1 3 1293,-5 0-799,3 0 1,-1 0 21,0 0-70,3 4-93,-5-3 1,3 6-457,-4-4 1,0 3 141,3-3 1,-5 3-2196,2 0 1353,-2-2 1,-1 3-866,-1-4 1812,-3 0 0,-2 1 0,-4 1 0</inkml:trace>
  <inkml:trace contextRef="#ctx0" brushRef="#br0" timeOffset="4693">759 256 7933,'-9'-9'4892,"0"4"-3839,4 1-1416,1 4 416,4 4-955,0 1 559,0 0-26,4 3 1,1-3 214,4 4 154,0-4 0,4 2 0,0-2 0</inkml:trace>
  <inkml:trace contextRef="#ctx0" brushRef="#br0" timeOffset="4854">1307 230 7917,'-4'-9'0,"3"0"2350,-3 4-1108,4 1-1848,0 8 1,-4-2 111,-2 4 1,1-3-1191,-1 3 1684,0 0 0,-6 2 0,-2 1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2:19.579"/>
    </inkml:context>
    <inkml:brush xml:id="br0">
      <inkml:brushProperty name="width" value="0.04286" units="cm"/>
      <inkml:brushProperty name="height" value="0.04286" units="cm"/>
      <inkml:brushProperty name="color" value="#AB1A01"/>
    </inkml:brush>
  </inkml:definitions>
  <inkml:trace contextRef="#ctx0" brushRef="#br0">115 97 9348,'0'-4'2183,"0"4"-1367,0 4-293,0 4 176,0 5 1,0 1 0,0 4 412,0-1 192,4 1-781,-3 3 0,6-2-21,-4 2 0,3 0-105,-3 0 1,2-1-395,-2-2 0,3 0 97,-3-1 0,1-2-711,-1 0 0,-2-4 284,2 4-2319,-2-4 1756,-1-2 1,1-2-83,2-5-1649,-2 5 753,3-6 1868,-4 3 0,-8-8 0,-2-1 0</inkml:trace>
  <inkml:trace contextRef="#ctx0" brushRef="#br0" timeOffset="91">28 308 8042,'-4'-8'1918,"2"-4"-1334,-4 0 1,4 2-15,-1 1 0,5 3-154,1-6 0,8 2-181,1 1 1,6 3 110,3 0 437,3 0-424,3 2 0,3-1 111,2 2-40,3 2-143,-8-3 1,7 7-413,-5 0 1,-3 4 170,-2-2 0,-5 3-274,2 1 1,-5 3 184,-2 0 1,-6-1-46,1-2 0,-6 3-4,0 0-28,-2 3 14,-9-5 1,1 6 313,-7-4 1,-1-1-80,-3-2 0,1 3 167,-1 0 1,-3-1-55,1-6 1,-5 3-120,2-2 1,-1 1 128,-2-1-292,5 2 63,-4-7 0,7 4 255,0-2-1244,5-2 660,0 2 0,7-3-2354,0 0 1913,4 0 0,3 0-766,8 0 1,5 0 181,6 0 1331,-1 0 0,10 0 0,-1 0 0</inkml:trace>
  <inkml:trace contextRef="#ctx0" brushRef="#br0" timeOffset="527">716 371 8660,'5'-13'1390,"1"4"-1081,-3-3 729,0-2-613,-3 4 0,0-3 224,0 1-700,0 2 102,0-3 1,-1 5 642,-2 3 0,-1-2-229,-5 4 0,-3-3 307,0 3 1,-3 1-310,0 5 1,1 3-534,-1 6 0,1-2 58,-4 5-185,0 0 210,1 2 0,3 1 117,2 0 0,6-2-13,4-1 1,1 1-536,1-5 0,0 2 157,0-1 0,1-5-244,1 2 1,3-6 200,4 3 1,1-4-25,2 1 0,0-3-36,3-3-19,2 2 136,-3-10 1,-1 5 16,-1-6 1,-2 1-65,-1-1 1,-2 0 255,-1-3 0,-1-1-88,-2 5 0,-2-2 470,2 1-171,-2 2 1266,-1-2-822,0 7 475,0 1-673,0 4 0,-3 4 274,0 1 0,0 4-205,3 3 0,0-1-203,0 4 0,1-4-40,2 4 1,1-4-462,2 1 1,2 0 215,-2 0 0,2-1-992,0-5 1,1 1 169,0-5-1680,0 5 1600,4-6 0,-4 3-162,3-4-977,2 0 935,-4 0 1106,6-4 0,-2-1 0,4-3 0</inkml:trace>
  <inkml:trace contextRef="#ctx0" brushRef="#br0" timeOffset="968">1033 220 8042,'-13'-9'3214,"1"0"-2332,-2 1 1,1 3-326,-1 2 1,1 2-195,4 1 0,-3 0 12,1 0 60,-1 0-262,3 4 1,0 1 172,0 3-167,4 5-6,1-3 0,4 6-574,0-5 0,4 5 305,2-1 0,2-1-119,1 0 1,3 0 63,-1 1-472,1 1 415,1-6 0,-4 6-172,0-4 163,-1 3 116,-3-5 0,1 3-142,0-4 459,-4-1-155,2 1 0,-5 0 316,-2 0 1,-2-3-165,-4 0 0,-2-4 160,-1 1 0,-3-2-124,3-1 1,-2 0-108,2 0 1,1-1 161,5-2-634,-2 2 258,7-7 1,-3 2 171,4-6-967,0 2 585,8-6 0,-1 3-499,8-2 1,-3 0 301,2 3 1,1-1 123,3 1 1,-1 3 32,1-3 0,0 5 320,-1 1 0,-2 4-35,0-1 1112,-5 2-767,3 1 1,-4 1-68,0 2 1138,0 2-827,-4 4 0,1 0 377,-3-1 1,1 4-341,-1 0 0,-2 3-613,2-4 0,-2 2-17,-1-1-1450,0-2 1113,0 2 0,0-3 127,0 0-1116,0 0 851,0-4 0,0 0-2891,0-2 3407,-4-2 0,3-1 0,-3-5 0</inkml:trace>
  <inkml:trace contextRef="#ctx0" brushRef="#br0" timeOffset="1139">1059 193 8026,'-6'-17'2841,"0"2"-1705,4 6-7,-2 6-165,8 3-283,-3 0-1831,7 0 386,-7 0 699,3 0 1,-1 3 22,0 3 1,2 3-719,-2 3 1,4-2 759,-1 2 0,6 1 0,2 1 0</inkml:trace>
  <inkml:trace contextRef="#ctx0" brushRef="#br0" timeOffset="1369">1315 281 8026,'-3'-5'2506,"2"1"-1608,-7 4 0,3 1 45,-4 2 0,0 2-436,0 4 1,0 0 281,-3 3 0,2 1-25,-2 2-56,6-3 1,0 0-1,3 0 290,1-1-1060,1-1 103,5-2 1,0 1 215,5 0-543,4-4 1,2 2 0,4-4 233,2-1-2144,7-1 1499,-4-1 1,11 0-1004,0 0 0,-1-4 27,4-2 1673,-4-2 0,9-1 0,-2 0 0</inkml:trace>
  <inkml:trace contextRef="#ctx0" brushRef="#br0" timeOffset="1732">2002 132 10073,'0'14'1125,"0"2"1,0-2-487,0 4 207,0 3-480,4-2 1,-3 5 721,2-3 1,1 2-501,-1-2 0,3 0-409,-3-4 0,3 1 231,-3 0-824,4-1 387,-6-3 0,5-1 136,-3-5-1743,4 1 1179,-6-4 1,4 0-53,-2-2-2370,-2-2 1703,3 3 1,0-7 1173,2 0 0,2-8 0,0 1 0</inkml:trace>
  <inkml:trace contextRef="#ctx0" brushRef="#br0" timeOffset="2305">2241 166 8039,'-9'-5'1163,"0"1"0,-3 4-504,0 0 1,0 0-368,0 0 1,-5 5-115,-3 4 20,-5 0-50,3 8 1,-2-7 525,1 5 0,6 0-232,-1 2 0,6 1-305,1 0 0,1-2 176,1-1-605,4 2 268,1-8 1,4 7 239,0-4-750,4 4 453,1-7 1,4 3-65,0-6 1,3 1-109,3-4 1,3 3-280,2-3 1,-1 0 192,2-3 1,0-3-89,0 0 1,-1-4-171,-2 1 487,-4-2-31,2-1 1,-3 1-151,2 3 536,-2-3-230,-5 3 1,-2 0-146,0 2 463,-4 2-195,2 1 415,-4 0 0,0 1-247,0 2 0,0 3 509,0 6 0,0-3-198,0 3 0,-1-2-47,-2-1 1,2 0-90,-2-1-371,2 1 56,1-4 180,0 3-873,0-7 410,0 3-444,0-4 446,0 0 1,4-3-635,2 0 0,2-7 61,1 1-744,-1-5 873,1 4 0,0-7-184,0 3 185,0 1 385,-4-4 0,2 4-173,-1-1 515,2-3-244,-3 7 246,3-2-296,-3 3 788,0 4 0,-1 2-60,-4 6 1233,0 2-1175,0 4 1,0 0 128,0 3 383,0 2-724,0-1 1,0 3-369,0-4 1,0 3 40,0-4 1,0 4-779,0-3 0,1 0 481,2-4 0,1 0-614,5-2 1,-3 1-195,0-4-1728,0 0 1738,3-3 1,2 0-14,1 0 986,0 0 0,1-8 0,0-2 0</inkml:trace>
  <inkml:trace contextRef="#ctx0" brushRef="#br0" timeOffset="2923">2593 290 8013,'-4'-9'413,"2"0"51,-3 0 1,3 3-155,-1 0 1551,-2 5-1166,4-3 1,-7 5-184,2 2 1,-2 1-59,-1 5 468,1 0-520,-1 4 0,3-2 16,0 3 0,1 1-144,-1 3 0,2-2 68,4-1-488,0 2 155,0-4 0,0 1 225,0-2-515,0-2 289,0-2 0,1 0-411,2-2 0,-1-1 237,4-2 0,-3-2-396,3 2 0,0-2 148,3-1 1,-2-4 12,-1-2 0,2-2-68,-2-1-143,2 1 271,1-5 0,-3 2-195,-1-4 386,-3 1-65,6 0 1,-7-2 178,2 5 1,1-4-129,-1 3 0,0-3 313,-3 4 1,0 2-84,0 3 919,0 4-377,0-2-425,0 4 1,0 1 11,0 2 0,0 2 644,0 4 1,0 0-269,0 3 1,0-2-136,0 2 1,0-1-161,0 0 1,3-1-211,0 2 0,4-5 47,-1-1-426,1 0 298,2-2 1,0 0-14,0-4 0,0 0-143,-1 0 0,1 0-49,0 0-610,0 0 535,0-4 1,0 0-212,-1-1 0,1-3 193,0 2 0,-3-1-400,0 1 331,-4-2 420,6 7-320,-7-7-50,2 8 690,-3-4-305,0 4 0,0 1 72,0 2 1,1-2 116,2 5 1,-1-3 359,4 3 1,0-1-257,3 1 0,0 1 256,0-4 1,0 0 16,3-3-230,-2 0-121,7 0 0,-8 0 162,3 0-432,2 0 58,-4-4 1,2 0 89,-3-2 0,-1-2-131,-2 2 1,1-3-226,-4-2 1,1 1 89,-1-2 0,-2 2-420,2 2 1,-2-2 74,-1-2-1612,0 2 1327,-4-3 1,2 2-101,-4-1-1277,4-4 1362,-2 6 1,1-5-53,0 3-283,0-4 1100,3 3 0,0-5 0,0 0 0</inkml:trace>
  <inkml:trace contextRef="#ctx0" brushRef="#br0" timeOffset="4533">2956 70 8013,'5'-4'712,"-1"3"1,-1 1 142,0 6 270,3 2-692,-5 5 1,4-2 405,-2 3 0,-2 1-318,2 3 1,1-2 9,-1-1 0,1 3 90,-1-1-188,-2 1-145,3-1 0,-1 0 82,0-2-1087,0 2 593,-3-4 0,3 3-788,-1-4 1,1-1 55,-3-2-1979,4 0 1944,-3 0 1,4-4-544,-2-2 778,-2-2-6,7-1 314,-7 0 0,6-4-131,-4-2 575,4-2-146,-2 3 1,0-3 595,1 2 0,-3 2-444,3-2 1,-3 1 1205,3-1 1,0-1-585,3 4 1,-1-1 394,1 1 1,0 1-464,0-4 0,3 3-190,-1-2 0,2 2-7,-1-3-277,-2 4-12,6-6 1,-6 6-141,2-4 1,-5 3 140,-1-3 1,-4 3-234,1-3 1,-2 4 118,-1-4 1,0 3-226,0-3 0,-4 4 25,-2-1 1,-3 2-29,-3 1 1,1 0 3,-3 0-73,3 4 114,-2 1 0,1 4-71,1-1 145,-1 1 14,7 0 1,-2 0-39,4 0 1,-3 0 17,3 3 0,0-2 85,3 2 0,4-3-85,2-4 200,2 3-163,1-3 1,4 1 1,1 0 25,3-4-19,1 6 1,0-7-203,3 2 1,-3-2 120,3-1 1,-1-3-178,0 0 0,-1-3 46,1 3 0,-4-4 193,-1 1 1,-4 1-158,0-1 400,-1 1-150,-1-4 0,-3 3-203,0 0 354,-4 0-267,2-3 1,-5 1 178,-2-1 1,-2 0 10,-4 0 1,-3 3 117,0 0 1,1 3 119,2-3-15,-4 5-149,3-3 0,-3 4-63,1 0-225,2 4 170,-3 0 1,4 5 75,1 0 76,-1 0-156,4 0 1,1 0 8,4 3 0,0-2 113,0 2-309,0-2 0,4-2 112,2 1 0,2-3-157,0 0 0,2-4-19,2 1-541,-2-2 469,3-1 1,-2-1-80,1-2 0,1 1-71,-1-4 1,-3-1-295,3-5 1,-2 2 226,-1-5 1,-1 3 106,-3-2 0,2-1 90,-4-3 1,0 1 138,-3-1 0,0-1-224,0-1 406,0 1-154,0-2 1,0 3-179,0 0 820,0-3-431,0 2 1,-1-1 524,-2 5 1,2 2-347,-2 4 1,2 3 353,1 1-334,0 3 0,-3-1-375,1 6 0,-1 1 132,3 5 439,0 4-267,-4-3 0,3 6 95,-2-1 38,2 6-144,1-3 0,0 7-221,0-5 1,1 4 87,2-3 1,-1 0-52,4 0 0,-2-3 113,2 3 1,2-3-276,-2-4 1,5 2-33,1-4-432,-1-1 394,2-2 1,0-1-102,1-2-369,3-2 405,-3-4 1,3 0-204,-3 0 1,3-1 143,-2-2 0,-3-2 273,0-4 1,-2-1-116,-1-1 1,-1 0 158,-3-4 0,0 3-113,-2-2 1,-2 0 8,2-1 0,-6 2 101,-3 1 1078,-1 2-707,-2-3 1,0 7 172,0 1 1,0 3-218,0-1 1,1 2-153,-1 1 0,-3 1-8,0 2 1,1 1 77,2 5 0,-3 4 52,0 2 45,4-3-211,0 5 0,7-4 130,-5 2-443,4 1 161,-2-2 0,5 0-180,2-3 1,-1 2 114,4-1 1,-1 0-153,4-3 0,0-4 97,0 1 1,1-4-229,1 1 1,-1-2 94,2-1 1,1 0-8,-2 0 1,1-4-65,-3-2 150,0-1 55,0-2 0,0-3 201,-1 0 0,-2-1-132,0 2 0,-4 0 170,1-4 0,1 3-49,-1-2 0,0 3 83,-3-1 1,0 2 119,0 2-106,0 3-84,0 1 32,0 4-256,0 0 187,-4 4 1,3 2 126,-2 5 1,-1 3-132,1 4 1,0 0 208,3 3 0,-3-1 89,0 7 0,0-6 107,3 6 0,0-3 33,0 3 36,0-1-230,0 5 1,0-3-40,0 4 1,3-2 1,0 2 0,0-3-384,-3 0 1,0-5 131,0-4 1,-4-2-251,-2-4 1,-2-1 133,-4-4 1,-2-4-22,-4-2 1,1-2-31,-1-1-667,-3-4 548,2-1 0,-2-8 28,7-1 0,-2-3 131,4-1 0,4 1-152,5-1 1,3 0 88,0 1 1,0-4-509,3 1 1,3-2 212,6 1 0,2 3 216,3-3 1,1 3-112,0 0 575,-1 0-200,5 1 1,-3 0-102,5 2 1,-3-1 34,2 1 0,-3-1 389,0 2-84,-1-3-172,-1 3 0,-2 1 380,-1 1 1,1 1 48,-5-1 167,1 2-212,-7-2-116,-1 3-120,-4 4 1,-1 1-9,-2 4-231,-2 0 71,-4 0 1,0 0 80,1 0 1,-2 4-5,-2 2 0,2 2 201,-1 1 0,2-1-136,3 1 1,-2 0 435,2 0 0,2 1 76,1 1-216,2-1-180,1 3 1,1-4 44,2 0-591,2-5 272,4 4 0,4-4-730,1 2 1,3-1 462,1-2 1,-1-2-495,1 2 1,0-2 285,-1-1 1,0 0-1420,-2 0 0,0-3 1878,-3 0 0,4-4 0,-3 2 0</inkml:trace>
  <inkml:trace contextRef="#ctx0" brushRef="#br0" timeOffset="9321">53 87 8099,'-9'-4'147,"5"3"0,-4-6 158,2 4 158,2 0-277,-4-1 0,7 2 608,-2-4-350,-2 4 119,4-5-43,-3 6-230,4-7 0,1 6 65,2-4-319,2 4 41,4-2 0,4 1 199,1 0 0,7 0-40,3 3 1,1 0-41,1 0 0,1 0 69,-1 0 1,0 1-210,-3 2 1,2 1-4,-5 2-407,-3 2 291,0-3 0,-8 4 147,-1-1-458,1 1 289,-8 0 1,3 0 159,-4 0 0,-4-1-49,-2 1 0,-5 0 297,-4 0 1,-2 1 123,0 1-105,-5-5-246,3 6 0,-2-7 45,3 4-1223,4 0 794,2-1 1,1-2 13,2 0 274,-2 0 0,6 3 0,-3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1:08.701"/>
    </inkml:context>
    <inkml:brush xml:id="br0">
      <inkml:brushProperty name="width" value="0.05714" units="cm"/>
      <inkml:brushProperty name="height" value="0.05714" units="cm"/>
      <inkml:brushProperty name="color" value="#AB1A01"/>
    </inkml:brush>
  </inkml:definitions>
  <inkml:trace contextRef="#ctx0" brushRef="#br0">1 451 14325,'0'6'-1981,"0"-1"0,0 4 315,0 3 2442,4 4-607,-3-7 1,4 7 74,-2-4 0,-2 4-98,3-7 1,-2 4-494,1-4 587,4-4 0,-5-1-33,4-4 1100,4 0-638,0 0 1,7-2 392,1-4 48,0 0-536,7-7 0,3 3-255,7-1 1,1-3 67,5-4 0,0-2-207,4-1 0,0-3-347,2 0-96,-2-1 272,11-6 0,-4 3-61,7-4-109,-2-1 110,-4-2 1,0 1-52,0 1-289,-4 3 407,-1 7 1,-8 3-322,-2 5 0,-2-1 130,-4 5 0,-5-1-407,-3 3 1,-5 0 8,2 0-369,-2 5 564,-2-4 1,1 7-70,0-2 37,-5 2 398,4 1 0,-7 4 0,2 1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2:54.615"/>
    </inkml:context>
    <inkml:brush xml:id="br0">
      <inkml:brushProperty name="width" value="0.04286" units="cm"/>
      <inkml:brushProperty name="height" value="0.04286" units="cm"/>
      <inkml:brushProperty name="color" value="#AB1A01"/>
    </inkml:brush>
  </inkml:definitions>
  <inkml:trace contextRef="#ctx0" brushRef="#br0">3546 354 8871,'9'0'2465,"0"0"-1867,3 0-330,-2 0 0,10 0 27,-3 0 133,-1 0-193,1-4 0,-7 2 13,1-4-108,3 4 145,-4-6-757,3 3 342,-5-4 0,0 0 13,-2 1 1,-2-1-45,-4 0 0,0 0-224,0 0-92,0 4 287,-4-2 0,-1 3 231,-4-2 0,-2 2-122,-1 4 1,-3 0 689,3 0 0,-2 0-72,2 0 589,0 4-699,3 1 1,2 4 40,1-1 1,-1 4 122,4 0 1,1 3-185,5-4 1,2 4-145,4-3 0,0 2-257,3-2 0,2 0 70,3-3 1,1 0-845,0-1 1,-2-2 205,-1 0-2215,2-4 1814,-4 2 0,2-4-104,0 0-1189,0 0 2256,-2 0 0,4-4 0,-3-1 0</inkml:trace>
  <inkml:trace contextRef="#ctx0" brushRef="#br0" timeOffset="183">3837 204 7975,'-4'3'4946,"4"-1"-5809,4 5 586,5-2 1,3 3-70,-1-2 1245,5 2-580,-6-3 1,6 4 115,-1 3-49,2-2-138,0 3 0,1-1-1116,0-1 1,-4 4 501,1-3 1,-1 0-498,1-4 0,-3 1 863,-3 0 0,0 0 0,0 0 0</inkml:trace>
  <inkml:trace contextRef="#ctx0" brushRef="#br0" timeOffset="388">4031 283 7953,'-9'-8'0,"0"2"2748,1 2-872,-1 4-1331,4 0 0,-3 1 40,2 2-174,-2 2 0,-3 7-131,-1 0 1,0-1-19,3-2 1,0 3 98,1 0-1024,-1 0 553,4-4 0,1 1 111,4 0-1177,0 0 1,0 0 0,0-1-2263,0 1 3438,4-4 0,5 3 0,4-3 0</inkml:trace>
  <inkml:trace contextRef="#ctx0" brushRef="#br0" timeOffset="800">4296 318 8659,'0'-13'1635,"0"0"-889,0 4 281,0 0-388,0 0-376,0 1-106,0 3 1,-4-2 262,-2 4 0,-5 0-65,-1 3 1,-2 0-3,2 0 1,-4 4 56,1 2-22,3 2-210,-1 0 1,4 1 178,0 0-335,1 0 44,-1 0 0,4 0 298,2 3-342,2-2 1,1 3-360,0-4 0,1-2 188,2-1 0,-1 1-241,4-4 0,0 0 182,2-3 0,-2 0-120,0 0 1,0 0-132,3 0 9,0-4 222,-1-1 1,1-1-26,0 0 0,0 1 51,0-4 0,-1 0 158,-3 0 1,3 3-145,-2 0 1,-1 1 339,1 0 0,-3-2 12,3 4 789,-4 0-379,2 3-321,0 0 537,0 0-486,1 0 0,0 1 255,-2 2-568,2 2 158,4 3 0,0-1-315,0 2 1,-1-5 159,1 5 0,0-2-1185,0 2 0,0-1 119,-1 1-1308,1-4 1512,0 3 0,0-7 868,0 2 0,0-2 0,-1-1 0</inkml:trace>
  <inkml:trace contextRef="#ctx0" brushRef="#br0" timeOffset="1380">4471 265 8457,'-9'0'1027,"4"0"0,1 1-330,4 2-733,0 2 1,0 4 66,0 0 1241,0 0-755,0-1 0,0 1 199,0 0 62,0 0-403,0-4 1,1 2 154,2-4-823,-2 3 240,3-5-536,-4 3 638,0-4 2,0 0 2,4-4-1236,-3 3 710,3-6 0,-3 2-137,2-4-259,-2-4 499,3 3 0,-3-2-124,2 3 0,-2-3 141,2 0 0,-1 1 308,1 2 1,-2-3-303,1 0 686,-1 0-25,-1 4 325,0 3-467,0-3 503,0 7-397,4-3 1,-3 8 133,2 2 652,-2 2-599,-1 0 1,0 1 104,0 0 0,3 0-166,0 0 1,4 0-288,-1-1 0,-1 1 29,1 0 1,-1 0-77,0 0 1,3-4 264,-2 1-689,2-4 324,1 2 1,0-4 63,-1 0-782,1 0 484,4 0 0,-3 0-285,2 0 0,-3-4 205,0-2 0,0 2-7,0-2 1,0 0-54,0-3 318,-1 0-44,1 0 1,-3 3-9,0 1 0,-3-1 56,3-3-150,-4 0 712,2 0-225,-4 4 1170,4 1-1056,-4 4 1,4 1 385,-4 2 0,0-1 37,0 4-68,0 0-382,0 7 0,0-3-60,0 1 1,0-1-44,0-1 0,3 0 124,0 0-1257,4-1 713,-2 1 0,1-1-1492,0-2 1,0 1 823,3-4 0,-1 3-2238,1-3 3087,4 0 0,-3-3 0,2 0 0</inkml:trace>
  <inkml:trace contextRef="#ctx0" brushRef="#br0" timeOffset="1602">4948 220 7991,'-9'0'3855,"5"0"-2524,0 0 1,4 4-736,0 2 0,0 5-639,0 1 0,1 2 254,2-2 1,-2 4-78,1-2 1,-1 4 760,-1 3 0,0-2 53,0 5-522,4-5-157,-3 7 0,4-8 70,-2 3-1814,-2-2 1132,7-2 0,-7-2-47,2 0 1,1-5-350,-1 2 0,0-5-2984,-3-1 1724,4-4-20,-3 2 2019,3-4 0,-4-8 0,0-2 0</inkml:trace>
  <inkml:trace contextRef="#ctx0" brushRef="#br0" timeOffset="1885">4868 292 7991,'-3'-22'0,"0"5"1873,0-1-1189,3 8 0,4-3 67,2 5-564,2 3 1,4 1-1,3 4 236,2 0 1,0 0-155,1 0 1,0 0 294,-1 0 1,1 4-154,0 2 1,-1 1-9,1 2 0,-3 0 110,-1 0-335,-3 4-9,2-4 0,-5 5 170,-2-2-346,-3-2 0,-3 2 1,0-3 52,0 0 1,-6-1 123,-3-2 1,-6 1-279,0-4 1,2 0 49,-2-3 1,0 0-73,-2 0 1,0 0-17,2 0-1054,-1-4 789,6 3 1,-3-7 54,4 2-1702,0-2 1275,1-1 1,2 0-47,0 1-708,4-5 944,-2 3 1,4-4 592,0 3 0,4-3 0,1-4 0</inkml:trace>
  <inkml:trace contextRef="#ctx0" brushRef="#br0" timeOffset="2100">5116 1 11083,'6'4'1303,"0"2"1,-3 5-882,2 4-351,-3-2 98,6 7 1,-7-5 629,2 6 0,1-3-273,-1 0 1,1-1 110,-1 1 0,-1 0-208,4-1 1,-3 3-805,3-2 0,-2 1 250,2-4-2061,2 2 1542,-7-4 0,4 3 143,-2-4-982,-2-4 858,7-1 1,-7-5-2663,2 4 3287,2-4 0,-1 2 0,5-4 0</inkml:trace>
  <inkml:trace contextRef="#ctx0" brushRef="#br0" timeOffset="2660">5266 301 7991,'0'-9'0,"-1"0"0,-2 0 0,2 3 0,-2 0 2661,2 4-1717,1-5 0,1 6-236,2-2 0,2-1-293,4 1 0,-1-1-42,1 1 0,0 1 83,0-4-459,0 4 172,0-2 0,2 1 170,1 0-695,0-4 326,-3 7 0,-2-8-132,-1 2 0,1 1 118,-4-1 1,0 3-507,-3-3 392,0 4 1,-4-5-23,-2 4 1,-2 0 87,0 3 386,-1 4-193,0 1 0,0 2-65,0 2 258,1-2-146,-1 6 1,3-2 197,0 1 0,4 3-67,-1-3 1,2 2-192,1-2 0,0 0 64,0-3 0,1-1-177,2 1 0,1-3 92,2 0-112,2-4 105,-3 2 0,3-4 70,1 0-250,4-4 65,-3-1 1,3-4-50,-1 0 1,-1 0 140,4-3 1,-5 1-188,2-4 0,1 2 93,-1-2 1,2-2-93,-2 3 0,0-2 114,-3 1-231,0-1 228,-1 6 1,0-6-60,-2 4 206,2 4-144,-7 1 0,3 5-36,-4-4 205,0 4-13,4-2-198,-3 4 67,3 0 0,-1 4-45,0 2 1,0 2 32,0 0 186,2 1-169,0 0 0,4 1-6,0 2-46,0-3 49,3 4 0,-3-4 110,0 0 0,-1 3-60,-2-1 0,2 1 180,-3-3 1,-1-3-4,-1 0 398,-2 0-174,-1 2 177,0 1-358,-4-4 0,-1-1 236,-3-4-164,-1 4-71,-4-3 0,3 3-333,-1-4 0,-2 0 135,1 0 1,-1 0-1203,2 0 0,4 1 54,-2 2-249,2-2 0,2 7 1332,2-3 0,-2-1 0,0 0 0</inkml:trace>
  <inkml:trace contextRef="#ctx0" brushRef="#br0" timeOffset="-4293">18 204 8115,'-8'-1'0,"2"-2"2049,3 2-598,3-3-656,0 4-157,3 0-295,2 0 0,7 0 603,0 0 1,4 0-388,-2 0 1,7 0-111,2 0 0,3-1-172,0-2 0,-2 2-439,-1-2 1,0 1 123,0-1 1,-1 2-89,-4-2 0,-2 2 338,-1 1-1781,2 0 451,-8 0-2091,4 0 1419,-4 0-392,-4 0 1230,-1 0 230,-8 4 722,-1-3 0,-8 3 0,0-4 0</inkml:trace>
  <inkml:trace contextRef="#ctx0" brushRef="#br0">3546 354 8871,'9'0'2465,"0"0"-1867,3 0-330,-2 0 0,10 0 27,-3 0 133,-1 0-193,1-4 0,-7 2 13,1-4-108,3 4 145,-4-6-757,3 3 342,-5-4 0,0 0 13,-2 1 1,-2-1-45,-4 0 0,0 0-224,0 0-92,0 4 287,-4-2 0,-1 3 231,-4-2 0,-2 2-122,-1 4 1,-3 0 689,3 0 0,-2 0-72,2 0 589,0 4-699,3 1 1,2 4 40,1-1 1,-1 4 122,4 0 1,1 3-185,5-4 1,2 4-145,4-3 0,0 2-257,3-2 0,2 0 70,3-3 1,1 0-845,0-1 1,-2-2 205,-1 0-2215,2-4 1814,-4 2 0,2-4-104,0 0-1189,0 0 2256,-2 0 0,4-4 0,-3-1 0</inkml:trace>
  <inkml:trace contextRef="#ctx0" brushRef="#br0" timeOffset="183">3837 204 7975,'-4'3'4946,"4"-1"-5809,4 5 586,5-2 1,3 3-70,-1-2 1245,5 2-580,-6-3 1,6 4 115,-1 3-49,2-2-138,0 3 0,1-1-1116,0-1 1,-4 4 501,1-3 1,-1 0-498,1-4 0,-3 1 863,-3 0 0,0 0 0,0 0 0</inkml:trace>
  <inkml:trace contextRef="#ctx0" brushRef="#br0" timeOffset="388">4031 283 7953,'-9'-8'0,"0"2"2748,1 2-872,-1 4-1331,4 0 0,-3 1 40,2 2-174,-2 2 0,-3 7-131,-1 0 1,0-1-19,3-2 1,0 3 98,1 0-1024,-1 0 553,4-4 0,1 1 111,4 0-1177,0 0 1,0 0 0,0-1-2263,0 1 3438,4-4 0,5 3 0,4-3 0</inkml:trace>
  <inkml:trace contextRef="#ctx0" brushRef="#br0" timeOffset="800">4296 318 8659,'0'-13'1635,"0"0"-889,0 4 281,0 0-388,0 0-376,0 1-106,0 3 1,-4-2 262,-2 4 0,-5 0-65,-1 3 1,-2 0-3,2 0 1,-4 4 56,1 2-22,3 2-210,-1 0 1,4 1 178,0 0-335,1 0 44,-1 0 0,4 0 298,2 3-342,2-2 1,1 3-360,0-4 0,1-2 188,2-1 0,-1 1-241,4-4 0,0 0 182,2-3 0,-2 0-120,0 0 1,0 0-132,3 0 9,0-4 222,-1-1 1,1-1-26,0 0 0,0 1 51,0-4 0,-1 0 158,-3 0 1,3 3-145,-2 0 1,-1 1 339,1 0 0,-3-2 12,3 4 789,-4 0-379,2 3-321,0 0 537,0 0-486,1 0 0,0 1 255,-2 2-568,2 2 158,4 3 0,0-1-315,0 2 1,-1-5 159,1 5 0,0-2-1185,0 2 0,0-1 119,-1 1-1308,1-4 1512,0 3 0,0-7 868,0 2 0,0-2 0,-1-1 0</inkml:trace>
  <inkml:trace contextRef="#ctx0" brushRef="#br0" timeOffset="1380">4472 265 8457,'-9'0'1027,"4"0"0,1 1-330,4 2-733,0 2 1,0 4 66,0 0 1241,0 0-755,0-1 0,0 1 199,0 0 62,0 0-403,0-4 1,1 2 154,2-4-823,-2 3 240,3-5-536,-4 3 638,0-4 2,0 0 2,4-4-1236,-3 3 710,3-6 0,-3 2-137,2-4-259,-2-4 499,3 3 0,-3-2-124,2 3 0,-2-3 141,2 0 0,-1 1 308,1 2 1,-2-3-303,1 0 686,-1 0-25,-1 4 325,0 3-467,0-3 503,0 7-397,4-3 1,-3 8 133,2 2 652,-2 2-599,-1 0 1,0 1 104,0 0 0,3 0-166,0 0 1,4 0-288,-1-1 0,-1 1 29,1 0 1,-1 0-77,0 0 1,3-4 264,-2 1-689,2-4 324,1 2 1,0-4 63,-1 0-782,1 0 484,4 0 0,-3 0-285,2 0 0,-3-4 205,0-2 0,0 2-7,0-2 1,0 0-54,0-3 318,-1 0-44,1 0 1,-3 3-9,0 1 0,-3-1 56,3-3-150,-4 0 712,2 0-225,-4 4 1170,4 1-1056,-4 4 1,4 1 385,-4 2 0,0-1 37,0 4-68,0 0-382,0 7 0,0-3-60,0 1 1,0-1-44,0-1 0,3 0 124,0 0-1257,4-1 713,-2 1 0,1-1-1492,0-2 1,0 1 823,3-4 0,-1 3-2238,1-3 3087,4 0 0,-3-3 0,2 0 0</inkml:trace>
  <inkml:trace contextRef="#ctx0" brushRef="#br0" timeOffset="1602">4948 220 7991,'-9'0'3855,"5"0"-2524,0 0 1,4 4-736,0 2 0,0 5-639,0 1 0,1 2 254,2-2 1,-2 4-78,1-2 1,-1 4 760,-1 3 0,0-2 53,0 5-522,4-5-157,-3 7 0,4-8 70,-2 3-1814,-2-2 1132,7-2 0,-7-2-47,2 0 1,1-5-350,-1 2 0,0-5-2984,-3-1 1724,4-4-20,-3 2 2019,3-4 0,-4-8 0,0-2 0</inkml:trace>
  <inkml:trace contextRef="#ctx0" brushRef="#br0" timeOffset="1885">4869 292 7991,'-3'-22'0,"0"5"1873,0-1-1189,3 8 0,4-3 67,2 5-564,2 3 1,4 1-1,3 4 236,2 0 1,0 0-155,1 0 1,0 0 294,-1 0 1,1 4-154,0 2 1,-1 1-9,1 2 0,-3 0 110,-1 0-335,-3 4-9,2-4 0,-5 5 170,-2-2-346,-3-2 0,-3 2 1,0-3 52,0 0 1,-6-1 123,-3-2 1,-6 1-279,0-4 1,2 0 49,-2-3 1,0 0-73,-2 0 1,0 0-17,2 0-1054,-1-4 789,6 3 1,-3-7 54,4 2-1702,0-2 1275,1-1 1,2 0-47,0 1-708,4-5 944,-2 3 1,4-4 592,0 3 0,4-3 0,1-4 0</inkml:trace>
  <inkml:trace contextRef="#ctx0" brushRef="#br0" timeOffset="2100">5116 1 11083,'6'4'1303,"0"2"1,-3 5-882,2 4-351,-3-2 98,6 7 1,-7-5 629,2 6 0,1-3-273,-1 0 1,1-1 110,-1 1 0,-1 0-208,4-1 1,-3 3-805,3-2 0,-2 1 250,2-4-2061,2 2 1542,-7-4 0,4 3 143,-2-4-982,-2-4 858,7-1 1,-7-5-2663,2 4 3287,2-4 0,-1 2 0,5-4 0</inkml:trace>
  <inkml:trace contextRef="#ctx0" brushRef="#br0" timeOffset="2660">5266 301 7991,'0'-9'0,"-1"0"0,-2 0 0,2 3 0,-2 0 2661,2 4-1717,1-5 0,1 6-236,2-2 0,2-1-293,4 1 0,-1-1-42,1 1 0,0 1 83,0-4-459,0 4 172,0-2 0,2 1 170,1 0-695,0-4 326,-3 7 0,-2-8-132,-1 2 0,1 1 118,-4-1 1,0 3-507,-3-3 392,0 4 1,-4-5-23,-2 4 1,-2 0 87,0 3 386,-1 4-193,0 1 0,0 2-65,0 2 258,1-2-146,-1 6 1,3-2 197,0 1 0,4 3-67,-1-3 1,2 2-192,1-2 0,0 0 64,0-3 0,1-1-177,2 1 0,1-3 92,2 0-112,2-4 105,-3 2 0,3-4 70,1 0-250,4-4 65,-3-1 1,3-4-50,-1 0 1,-1 0 140,4-3 1,-5 1-188,2-4 0,1 2 93,-1-2 1,2-2-93,-2 3 0,0-2 114,-3 1-231,0-1 228,-1 6 1,0-6-60,-2 4 206,2 4-144,-7 1 0,3 5-36,-4-4 205,0 4-13,4-2-198,-3 4 67,3 0 0,-1 4-45,0 2 1,0 2 32,0 0 186,2 1-169,0 0 0,4 1-6,0 2-46,0-3 49,3 4 0,-3-4 110,0 0 0,-1 3-60,-2-1 0,2 1 180,-3-3 1,-1-3-4,-1 0 398,-2 0-174,-1 2 177,0 1-358,-4-4 0,-1-1 236,-3-4-164,-1 4-71,-4-3 0,3 3-333,-1-4 0,-2 0 135,1 0 1,-1 0-1203,2 0 0,4 1 54,-2 2-249,2-2 0,2 7 1332,2-3 0,-2-1 0,0 0 0</inkml:trace>
  <inkml:trace contextRef="#ctx0" brushRef="#br0" timeOffset="9108">89 239 8028,'-5'0'-34,"1"-4"1,4 2 151,0-4 0,-1 4 63,-2-1 1,2 1 1309,-2-1-725,2 2 328,1-3-145,0 4-32,0 0-589,0 4 1,0 1-93,0 4 0,0 3-45,0 0 1,0 3 73,0 0 1,0 3 20,0 2 1,-1 0 67,-2 3 9,2-3-164,-3 1 0,1 0 134,0 0-329,0-1 64,3-6 0,0 2 345,0-5-477,0 5 78,0-6 1,3 3-114,0-5 1,4-2 67,-1 0 0,3-3 24,3 3 1,1-4 50,5 1-317,0-2 168,-1-1 1,5 0-18,1 0-179,3 0 172,0 0 0,1-3-63,-1 0-79,1 0 218,-5-1 1,3 2-334,-5-4 0,1 4 76,-3-1 1,-4 2-557,1 1 0,-4 0-515,0 0 42,-1-4 716,-5 3-678,-1-2 533,-4 3 768,-8 0 0,-2-4 0,-7-1 0</inkml:trace>
  <inkml:trace contextRef="#ctx0" brushRef="#br0" timeOffset="9279">150 495 8094,'-16'0'1289,"1"0"-379,2-4-399,5-1 0,4-1-107,4 0 1,1 1 262,5-1 0,0 1 32,6 2-254,2 2-135,3-6 1,2 6-174,2-2 0,-2 2-150,5 1 1,-5 0-1075,2 0 0,1 0 609,-2 0 1,1 0 477,-4 0 0,1-4 0,0-1 0</inkml:trace>
  <inkml:trace contextRef="#ctx0" brushRef="#br0" timeOffset="9659">468 362 8094,'0'-8'2453,"1"-1"-1471,2 0 161,6 0-704,4 0 1,8-3 225,0 1 211,3-5-484,-1 6 0,2-3 113,-1 1 0,0 2-141,-3-2 1,-1-1-241,-2 2 1,-1-1 83,-3 3 1,-1 0-753,-4 0 0,-1 1 274,-2-1-980,-3 0 477,-3 0 434,0 0-371,-3 1 369,-2 3 1,-8 0-301,-2 2-143,-1 2 401,-2-3 1,-3 7 327,1 0 0,-2 5-38,2 0 1,1 2 355,-2 5 1,6-3-112,0 2 822,4 1-669,-1 7 1,3-3-25,0 5 972,4-1-779,1 4 0,4 2 235,0 1 1,0 3-209,0-1 0,2 0 91,4 0 0,0 0-179,6 4 0,0-5-333,0-2 1,3-2 169,-3-4-953,-1 3 568,-2-8 0,0 3 115,0-6-1368,0 1 956,-5-6 1,3 3-1209,-4-4 1,1-3-161,-1-1-183,-2-3 1983,3 2 0,-8-4 0,-1 0 0</inkml:trace>
  <inkml:trace contextRef="#ctx0" brushRef="#br0" timeOffset="9863">371 511 7990,'9'-5'1272,"4"0"-978,1 3-585,3 1 258,1-3 0,2 1-33,1 0 68,3-4-33,-1 6 1,0-6-48,1 4 49,-1-4 0,3 6-29,-3-2-134,3-2 1,-8 3-1,3-3 192,-2-2 0,2-1 0,2-1 0</inkml:trace>
  <inkml:trace contextRef="#ctx0" brushRef="#br0" timeOffset="10163">1006 195 7990,'-3'-15'0,"0"0"0,-4 6 905,1 0 1,1 0-358,0 3 1,-1-1-342,-3 1 0,0 1 93,0 2 140,0 2-138,1-2 0,-2 6 170,-2 3 1,2 3-98,-2 3 0,0 0 16,0 5 0,3 0-166,3 7 1,1-1 264,0 4 0,-2 2-3,4 0 0,0 5-75,3-2 0,0-1 1,0 2 105,0-5-211,0 2 1,1-3-254,2-1 0,1 0 47,1-3 0,3 2-446,-2-5 1,1 0 270,-1-5 1,2 0-1074,-2-3 1,-2 0 111,-1-3-1314,1 0 586,-3-5 302,3 0 54,-4-4 1407,0 0 0,-4-7 0,0-3 0</inkml:trace>
  <inkml:trace contextRef="#ctx0" brushRef="#br0" timeOffset="10606">636 502 7990,'-9'-3'0,"0"2"1130,4-7 0,2 7-6,6-2-999,6-2 44,5 4 1,3-3 168,1 4 324,-1 0-351,1 0 1,1 0 34,1 0 0,0 0-106,3 0 0,-3-3-195,1 0 0,0 0 63,0 3 1,2 0-181,-2 0 0,-4 0 73,-2 0-274,0 0 234,3-4 0,-4 3-14,1-2 147,-4-2-55,1 4 0,0-5 114,0 3 1,0-3-94,-3 3 0,-1-3 197,1 3 1,0-4-27,0 1 1,-1 1-165,-2-1 1,1 4 153,-1-4-498,-2 4 210,0-6 0,-3 7 123,2-2-359,-2 2 71,3-3 0,-4 3 0,-4-3 80,-2 4 0,-3 0 3,-2 0 0,1 1 62,-2 2 0,-2-1 229,0 4 0,1 0-88,1 3 219,-2-1 0,5 4 0,-3 0 198,2-1-20,5-1-234,1 2 1,1-2 85,0 2 0,0-2-54,3-2 0,4 4-172,2 0 0,2 0 115,1-3 0,0-2-715,-1-1 0,5 2 62,2-2-1532,2-2 1270,0 0 1,1-4-166,-1 0-1418,1 0 1040,0 0 1266,-1 0 0,5-4 0,0-1 0</inkml:trace>
  <inkml:trace contextRef="#ctx0" brushRef="#br0" timeOffset="10850">1394 441 7990,'-14'-4'1829,"1"0"-1418,1-2 1,5 2 109,-2 4 0,2 0-181,-2 0 0,1 0-251,-1 0 0,0 1 118,0 2 898,-4 2-661,4 0 0,-4 6 281,4-3 94,0 3-465,4-2 1,1 0-191,4 0 0,0-1 89,0 1 1,1 0-222,2 0 0,2-1 129,4-2 0,1 0-432,2-3 0,1 3 10,5-3 0,0 0-173,-1-3 1,4 0 81,-1 0-1162,1 0 903,1-4 0,-4 2-672,3-4 0,-3 3 105,0-2 1178,0 3 0,-1-10 0,1 2 0</inkml:trace>
  <inkml:trace contextRef="#ctx0" brushRef="#br0" timeOffset="11092">1377 415 7904,'-4'-9'0,"3"4"413,-1-1 0,2 3 611,2-3 1,7 3-513,6-3 1,2 3-218,0-3 0,2 4 169,2-1 1,-3-1-102,3 1 0,0-2-218,0 2 1,3 0 179,0 3-976,1 0 556,-2-4 0,2 3-68,-1-2 1,-3 2-203,0 1 0,-3 0-697,-4 0 0,-1-3-232,-4 0-548,0 0 1027,-4 3 815,-1-4 0,-8-1 0,-1-4 0</inkml:trace>
  <inkml:trace contextRef="#ctx0" brushRef="#br0" timeOffset="11535">1570 159 7904,'-8'-4'988,"3"0"-99,1 4-516,4 0 0,0 4 87,0 1 0,0 6-117,0 1 0,0 7 345,0-2 1,-3 4-141,0-1 0,0 3 164,3 3 0,0 0-105,0-3 14,0 3-294,0-4 1,3 2-99,0-1-11,4-3-56,-2 2 1,3-6-138,1-1 0,0 1 82,0-5 1,4 1-63,1-3 0,0-1 166,1-2-919,3 2 503,1-7 1,3 2 40,-5-3-863,5 0 668,-4-3 0,3-2-173,-6-4-137,1 0 348,-2 0 1,0-1-54,-3-1 1,-1 0 97,-1-4 1,-1 3 77,-2-2 0,1 2-2,-4-3 1,0 4 233,-3 0 1,0 1-118,0 1 1129,0 4-732,0 1 0,0 3-20,0-2 818,0 2-681,0-3 1,0 8 569,0 2 1,0 2-439,0 1 0,0 0 18,0 0 0,0 2-158,0 1 1,3 0-222,3-3 0,2-1 124,1 1-667,0 0 356,0 0 1,2-3 100,1 0-1533,0-4 974,1 5 0,-4-6-1486,3 2 1,-1-2 846,1-1 1,-2 0-2224,1 0 3305,-1 0 0,-1-4 0,0 0 0</inkml:trace>
  <inkml:trace contextRef="#ctx0" brushRef="#br0" timeOffset="12167">1958 362 7904,'-8'-8'1742,"3"3"-933,1-3-555,4 7 0,0 1 171,0 6 0,4 2-110,2 0 1,1 2 478,2 2 0,3-1-254,0 3 1,3 0-183,-4 1 0,4 0-179,-3-3 1,3 3-48,0-3 0,-1 2 194,1-2-298,-5 0 134,7-3 1,-7 0-133,2-1 1,-3-2 58,0 0 0,-3-4-272,0 1 47,-4-2 335,6-1 1,-6 0 57,4 0-314,-5-4 132,3-1 0,-4-4-14,0 1 0,3-2-61,0-2 1,0 1-255,-3-3 1,0 2 130,0-3 1,0 4-517,0 0 1,0-2 62,0 1-822,0 0 858,0 3 1,1 2-158,2 1-540,-2 2 307,3 0 447,0 3 0,-2-2 128,4 6 1,-4-1 309,1 4 0,-1 0-157,1 2 844,-2-3-550,6 3 1,-5-3-123,4 4 1186,-4 0-805,6-4 0,-3 1-1,4-3 893,0 0-767,-1 1 1,1-3 66,0 2 0,0-2-139,0-1 0,1-3-157,1 0 0,-1-3-30,2 3 0,-5-3-179,-1 0 1,-2 1 83,2-1-321,2 4 210,-7-6 1,3 6 49,-4-4-169,0 4 41,-4-5 1,2 6-22,-4-2 0,0 2 88,-2 1 0,-1 0 14,0 0 1,0 4 16,0 1 0,2 0 283,1 1 1,-1 0 116,4 3 309,0 4-446,-1-4 1,3 4 177,-2-4 11,6 0-194,-2 0 1,7-1 42,-2 1 1,5-1-103,4-2 1,2 1-495,0-4 0,2 1 223,2-1 1,1-2-456,5 2 0,-4-2 169,1-1-1992,-1 0 1513,0 0 0,-2-1-88,-3-2-1420,0 2 1075,-5-3 1239,4 4 0,-7-4 0,2-1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3:15.639"/>
    </inkml:context>
    <inkml:brush xml:id="br0">
      <inkml:brushProperty name="width" value="0.05714" units="cm"/>
      <inkml:brushProperty name="height" value="0.05714" units="cm"/>
      <inkml:brushProperty name="color" value="#AB1A01"/>
    </inkml:brush>
  </inkml:definitions>
  <inkml:trace contextRef="#ctx0" brushRef="#br0">80 565 18091,'-18'0'-481,"5"5"1066,1 4 0,2-1-509,1 4 252,4 2-536,-3-4 165,7 6 0,-3-3-385,4 2-41,0-3 0,1 0 101,2 0 0,2-1 17,4-5 1,1-2 536,2-4 1,5-1 46,7-2 1,7-3 405,7-6 0,5-6 295,9-5-508,-1-3 119,10-4 1,0 0 674,4-3-1658,7-5 664,0 10 0,3-11-46,-1 7 0,-3-1-87,0 0 1,0 0-57,-3 4 1,-1-1 75,-8 4 0,1-1-194,-1 1 1,0 3 132,-6 3-401,-2 1 241,-11 2 0,-1 2 99,-4 0-911,0 4 593,1-1 1,-4 3-13,0 0 0,-7 3-211,-2 0 0,-1 4-36,-4-1 0,0 2-68,-6 1 1,0 0 653,-3 0 0,-1 4 0,1 1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5:03.216"/>
    </inkml:context>
    <inkml:brush xml:id="br0">
      <inkml:brushProperty name="width" value="0.04286" units="cm"/>
      <inkml:brushProperty name="height" value="0.04286" units="cm"/>
      <inkml:brushProperty name="color" value="#AB1A01"/>
    </inkml:brush>
  </inkml:definitions>
  <inkml:trace contextRef="#ctx0" brushRef="#br0">0 18 10351,'0'-5'811,"0"1"-1060,0 4-389,4 0 1,-2 0 637,4 0 0,0-3 0,3-2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4:44.855"/>
    </inkml:context>
    <inkml:brush xml:id="br0">
      <inkml:brushProperty name="width" value="0.04286" units="cm"/>
      <inkml:brushProperty name="height" value="0.04286" units="cm"/>
      <inkml:brushProperty name="color" value="#AB1A01"/>
    </inkml:brush>
  </inkml:definitions>
  <inkml:trace contextRef="#ctx0" brushRef="#br0">115 513 7940,'-9'-13'1809,"1"7"-995,3-5-751,1 10-110,4-3-658,0 4 0,0 1 218,0 2 1,0-1-97,0 3 583,4-3 0,1 6 0,3-3 0</inkml:trace>
  <inkml:trace contextRef="#ctx0" brushRef="#br0" timeOffset="1882">80 486 7997,'0'-5'482,"0"-3"0,0 6 346,0-4-21,4 4-330,1-2-24,4 4-170,-4 4 1,1 1 112,-3 4-364,0 3 40,-3-2 0,0 4 268,0-2-352,0-2 90,0 6 1,-4-5-484,-2 4 0,-4-4 238,-2 4 1,-3-1-885,3 1 1,-2-2 1050,2-1 0,-4-2 0,3 3 0</inkml:trace>
  <inkml:trace contextRef="#ctx0" brushRef="#br0" timeOffset="3020">345 425 8060,'0'-5'1576,"0"1"-1263,0 4 0,0 1-113,0 2 0,0 2 284,0 4 1,0-1 141,0 1-11,4 0-297,-4 4 0,5-3 185,-2 1-463,-2 3 134,3-4 1,-4 0 174,0-4-325,4-1 58,-3 0-183,3 3 187,-4-7-190,0 3 57,0-4 0,-1-3-215,-2 0 1,2-5-9,-2 0-178,-2-1 242,4-4 1,-6 3 48,5-2-60,-5-1 144,6-1 1,-6 0 206,4 3 0,-1 1-81,1-2 1,2 2 31,-2 1 1,2 1-4,1-1-20,0 0-26,4 4 0,-2-2 73,4 4-184,0 0 106,3-1 1,0 3 31,3-2-6,-2 2-48,7 1 0,-7 0 60,5 0 1,-3 0-57,3 0 0,-2 0-3,2 0 0,2 0 38,-3 0 158,-1 0-172,4 0 1,-5 0 41,3 0-192,-2 0 145,-4 0 1,-1 1 23,-3 2-217,3-2 190,-7 3-115,3-4 1,-4 1 92,0 2 1,-1-2 226,-2 2 0,1-1 55,-4 1-20,1-2-114,-4 7 0,0-6-33,0 4 0,0 0 19,0 2 0,1 1 71,-1 0 81,4 0-94,-3 0 0,6 2-137,-4 1 0,4 0 89,-1-3 0,2 0-214,1-1 1,4-2 10,2 0 0,-1-4-71,1 1 1,0 1 74,3-1-178,-1 0 229,1-3 1,0-4-62,0-2-345,4-2 213,-4 3 1,4-5-299,-4 1 1,-3-2 184,0 2 0,-1 0-87,1 0 0,-2 1-59,-1-1 517,-2 0-131,3 0 1,-4 0-237,0 1 592,0 3-189,0 1-110,0 0 114,-4 3 1,2 1 356,-3 6 1,3 2-193,-1 0 0,2 1 375,1 0 0,0 3-14,0 0-149,0-1-153,0 2 0,0-3 116,0 2-524,4-3 142,0-4 1,2 3 278,0-2-411,0-2 74,3 0 0,0-4-302,0 0 0,-1 0 174,1 0 0,0-4-340,0-2 0,1-2 55,1-1-235,-1 1 381,3-5 1,-4 2-175,0-4-7,-1 1 202,-3-4 1,3 0-152,-2 1 309,-2 3-63,4-3 0,-7 1 99,2-5 1,-2 1-109,-1 2 1,0 0 225,0 1 0,0 3-46,0 2 0,0 2 551,0 2-351,-4 3 453,-1 1-444,0 4 0,-2 1 148,4 2 338,-4 5-435,6 6 1,-6 1 199,5 0 0,-1-1-43,3 4 0,0 0 56,0-1 1,4 1 128,5-1-625,0-3 202,8-1 0,-4-1 145,5-1-584,0 1 234,3-3 1,-2-3 290,2 0-1706,1-4 999,-3 6 1,2-7-1245,-3 1 0,-1 2 755,-3-1 1,-1 0-1115,-4-3 1135,0 0-781,-4 0 659,-2 0 1007,-3 0 0,-3-4 0,-2-1 0</inkml:trace>
  <inkml:trace contextRef="#ctx0" brushRef="#br0" timeOffset="3884">830 398 8060,'-23'5'256,"2"-1"63,3-4 0,4 3-192,2 0 1274,3 0-293,4 1-897,1-3 0,8 3 21,2-4 1,5 0 138,4 0 0,2-4-83,0-2 0,6-2-437,3-1 1,2 0 172,4-3-338,-3 2 245,-3-7 0,1 5-6,-3-3-823,0-2 589,-7 4 0,-3-5-191,-2 0 0,-3 2 154,0 1 1,-4-2 141,-2 3 1,1-3-26,-1-1 1,-1 4 276,-5-1 1,-2 4 2,-4-1 1,0 2 93,1 2-84,-1 3 727,0 1-500,0 4 0,3 1 51,0 2 355,4 2-389,-1 7 0,3 2 337,0 4 0,0 0-179,0 3 0,0-1 2,0 3 1,3-2 104,3 2-145,2-3-251,-3 1 1,3-3 174,-2 0-230,2-1 70,0-3 0,1 2-130,0-5 1,0 1 60,0-3 0,-3 0 127,-1 0 1,-2-3-30,3-1 0,-3-3-36,3 1-58,-4-2-221,2-1-7,0-4 0,-2-1-54,4-3 0,-4-1-48,1 0 1,-1-1-281,1-2 0,-2 3 314,1-3-3145,3 6 1572,-4-2 756,3 7 942,0-3-201,-3 0 1199,7 3-678,-7-3 0,7 8-54,-2 2 560,-2 2-378,3 1 0,1-3 144,4 0 521,0 0-643,1 2 1,0 0-160,5-2 0,-3 1-32,-1-4 1,1 3-325,3-3 1,-1 0 109,1-3-823,-4 0 590,2 0 0,-6-1 68,2-2-744,-2 2 577,-2-7 0,1 4-69,0-2 0,-4-2 44,-2 2 0,1-1-27,-1-2 0,0 0-117,-3 0 473,-4 0 0,-1 0-195,-4 1 487,0 3-219,0 1 0,1 1-141,-1 0 378,-4 0-211,3 3 0,-2 3 76,3 0 0,1 4-107,2-1 1,-2 1 229,2 2 0,2 0-67,1 0 0,2 0 180,1 0 1,0-1 171,0 1-222,4 4-230,1-3 0,4 2 136,0-3-316,0 0 206,3 0 1,-2-3-191,2 0 0,1-1 58,-1 0 0,0 0-19,0-2 0,-2-2 23,2 2 1,-3-2-166,0-1 0,3-3 87,0 0 72,0-4 1,-4 6 0,0-6 7,-2 1 293,2-2-289,-3-1 0,1 0 17,0 0 215,-5-3-108,7 2 0,-3-6 72,4 4 0,-3 0-117,0 0 1,0 2 180,3-2 0,-1 3 142,1 0-628,0 0 176,-4 4 0,3-2 138,-2 4-1671,1 0 1069,2 3 1,0 0-1246,0 0 1,1 0 796,1 0 0,2 3 937,2 0 0,5 4 0,-1-2 0</inkml:trace>
  <inkml:trace contextRef="#ctx0" brushRef="#br0" timeOffset="4748">2460 336 7954,'-12'0'0,"2"0"0,-2 0 1283,2 0-785,1 0 0,-2 0 233,-1 0-295,0 0-242,3 4 1,-3-3 139,1 5 1,-2 0 73,1 3 30,2 0-136,2 0 1,1 0 30,4-1-445,-4 1 153,6 0 1,-3 0 263,4 0-389,4-1 1,-2 0 0,4-2 3,1-3 1,1 1 56,0-1 0,1 0-306,0-3 1,0 0 142,0 0 1,-1-4-200,1-2 1,0-2 20,0-1 62,0 1 115,0-5 1,-4 2-3,1-4 328,-4 1-224,2-4 1,-4 0 122,0 1 0,0-2-89,0-1 1,0 0 92,0-4 0,0 4-76,0-4 0,-3 5 226,0-2 0,-4 3 63,2 0 489,-3 4-223,3 1-116,-3 5 283,3-1-113,0 4-638,1 1 0,1 8 116,0 2 0,0 6 123,3 2 0,0 3 4,0 1 0,0 0 115,0 3 0,4-2-79,2 5-356,2-5 81,1 3 1,3-1 222,-1-1-350,5 1 1,-5-5 0,3 0-485,-2-1 1,3-4 341,-3 0 0,0-1-714,-4-1 1,4-1 417,0-2 1,0 1-69,-4-4 1,1-1 49,0-2-310,-4 0 544,3 0 0,-6-1 408,4-1 0,-4-3 0,2-4 0</inkml:trace>
  <inkml:trace contextRef="#ctx0" brushRef="#br0" timeOffset="5066">2576 363 7954,'-8'-6'0,"2"0"1519,-2 4-695,7-2-257,-3 4-271,4 0 0,1 0 162,2 0-223,2-3 1,7 2-152,0-2 1,0 2 248,-4 1-281,5-4 2,-3 3 0,4-4 279,-3 2-785,-1 2 340,3-7 0,-5 6 64,-2-4-530,1 4 381,-6-2 1,4 1-222,-2 0 287,-2-3 1,-1 2 287,-6-2 0,-1 2-103,-2 4 322,0 0-227,-4 0 1,3 1 8,-1 2 1,-2-1 99,1 4 1,0 0 88,4 2 266,-1 1-325,0 4 1,1-3 116,2 1 0,2-1-46,4-1 1,0 1-459,0 2 1,0-3 61,0 3-820,4-6 622,1 2 0,4-3-40,0 4 1,0-3-237,-1-1 1,5-2 85,2 3-1567,1-4 1199,-2 2 1,3-4 792,-2 0 0,1 0 0,2 0 0</inkml:trace>
  <inkml:trace contextRef="#ctx0" brushRef="#br0" timeOffset="5390">2937 283 7954,'-9'-14'0,"0"1"0,0 4 0,0 1 1318,0-1 1,4 3-64,-1 0-1315,0 4 149,1-2 0,-3 3 173,2-2-265,2 2 56,-4-3 1,6 5 10,-3 2 1,2-1 95,-3 4 1,4 0-270,-1 3 1,2 0-1,1-1 1,0 1-116,0 0 1,0 1 130,0 2 369,4-3-228,-3 4 1,7-3 50,-3 2-79,-1-2 17,4 2 0,-7-3 42,2 0 1,-1 2-19,1-3 0,-2 3-10,2-5 1,-6 1 54,-3-1 251,-2 2-193,0-7 0,-4 6 26,0-4-160,-4-1 52,7-2 1,-7 0 64,4 0-803,0 0 295,3 0-699,1 0 795,-1 0 0,4-1-2047,2-1 2312,2 1 0,5-7 0,1 3 0</inkml:trace>
  <inkml:trace contextRef="#ctx0" brushRef="#br0" timeOffset="5809">3070 274 7916,'-4'-8'1637,"-2"2"-823,2-2-631,-4 7 0,6-3-94,-4 4-158,1 0 106,-4 4 0,-1 1 37,-2 4 951,2 0-639,-2 0 1,3 0 167,0 3-52,0-2-358,4 7 1,-2-7-215,4 1 0,1 2 139,2-1 0,0 0-136,3-4 0,-2 1-2,2 0 33,2 0 14,0 0 0,4-3-30,0-1-79,0-3 48,-1 2 1,4-4-57,0 0-104,4 0 104,-3 0 1,2 0-12,0 0 1,-4-1 107,0-2 0,2 1-9,-1-3 1,0 2 46,-4-3 0,-2 0 238,0-3-236,0 0 1,2 0 20,-2 1 1,-2-1 0,-4 0 156,0-4-56,0 3 1,0-2-112,0 3 1,0 0 31,0 0 1,0 0 380,0 1-203,0-1-75,0 0-45,0 0-986,0 4 336,0 1 195,0 0-592,0 3 244,0-3-496,4 4 0,0 0 1200,5 0 0,4 4 0,1 1 0</inkml:trace>
  <inkml:trace contextRef="#ctx0" brushRef="#br0" timeOffset="6066">3300 309 7893,'-4'5'-1333,"2"-1"1000,-4-4 0,4 4 2437,-1 2 1,3 5-196,3 0-1383,-2 1-248,7-3 0,-6 0 177,4 0-416,-4-5 123,2 8 0,-1-9 12,0 6 0,0-2 62,-3 2-1080,0-1 451,0 1-2615,0 0 3008,-4 0 0,3-4 0,-3-1 0</inkml:trace>
  <inkml:trace contextRef="#ctx0" brushRef="#br0" timeOffset="6326">3343 328 9381,'0'14'1035,"3"2"-542,0-1 0,3-1-153,-3 0 0,3 1 537,-3 3-515,4 3 0,-6-1 233,2 3 0,0-2-207,0 2 1,0 1-276,-3 2 1,0 0 101,0-3-1485,0 3 968,0-4 1,0 1 309,0-2-2624,0-7 1739,0 3 1,0-10 876,0 2 0,0-3 0,0 3 0</inkml:trace>
  <inkml:trace contextRef="#ctx0" brushRef="#br0" timeOffset="6592">3264 363 7940,'1'-24'0,"2"3"0,2 5 0,3 10 2165,5 3-1418,5 3 1,0-3-4,3 0-1156,-2 0 268,-2 3 1,1 1 734,0 2 1,-4 2-183,1 7 0,-4-2 63,1 2 1,-4 2-201,-2 0 0,1 0-124,-4 1 0,0-2 255,-3 2-716,0-2 301,0 0 0,-1-5-576,-2 1 407,-6 0 123,-1-4 0,-3 1-742,1 0 0,1-4 351,-4 1 0,2-2-904,-2-1 1,-2 0 1352,3 0 0,-3-4 0,-1-1 0</inkml:trace>
  <inkml:trace contextRef="#ctx0" brushRef="#br0" timeOffset="6822">3326 221 7892,'12'-8'0,"-1"3"1082,4-4 0,0 5-439,6 4 1,3-3-530,5 0 1,-1 0 101,5 3-294,-5 0 99,6-4 0,-6 3 179,1-2 1,-5 1-21,-4-1 1,-1 2 136,-1-2-407,-1 2 84,1 1 1,-4 0-1159,-3 0 844,-1 0 1,-4 0-1789,0 0 1151,-4 0 957,-2 0 0,-5-4 0,-4-1 0</inkml:trace>
  <inkml:trace contextRef="#ctx0" brushRef="#br0" timeOffset="7235">3537 0 7980,'-9'1'864,"1"2"0,3 2-263,2 4 0,2 4-529,1 2 1,0 2-1,0 4 323,0-3-199,0 8 1,3-5 140,0 3 608,0 1-552,1-6 1,-1 6 269,3-5-338,2 1-157,-3-4 1,5 1-94,2 0 1,-3-5 127,3-1 0,-2-2-299,-1-1 0,3-1 49,-1-3-466,1 3 419,-3-7 0,0 3-117,0-4-507,3-4 471,-2 3 1,3-7-196,-4 3-211,-1-3 391,-3-1 1,3-1-67,-2-2 1,-2 3 70,-1-3 0,1-1 297,-1 1 1,0 3-28,-3 4 1031,0 3-437,4-6-420,-3 7 486,3-3-423,-4 8 0,0 1 524,0 4 1,0-1-284,0 1 0,0 3-619,0 0 1,2 2 188,1-2 0,3 3-319,-3-3 1,3 0 164,-3 0-1590,0-2 1076,1 3 1,-2-6-90,4-1-1282,-4 2 510,2-7 662,0 7-323,-3-7 1129,6 3 0,-6-8 0,3-1 0</inkml:trace>
  <inkml:trace contextRef="#ctx0" brushRef="#br0" timeOffset="7834">3828 318 7980,'0'-13'288,"0"3"586,0-2 0,0 6 294,0 0-1104,0 4 1,0 2 80,0 6 1,1 2 225,2 1 0,-1 0-34,4 3 138,-4-2-167,6 7 0,-3-7-188,4 5 0,-2-3 105,-1 2 0,4-3-154,-4 1 0,4-2 112,-4-1 0,0-3-344,0-1 94,2-3 0,-6 2 138,4-4-46,-4 0 267,6 0-247,-7 0 0,3-4-169,-4-2 1,3-1 121,0-2 0,0 0-117,-3 0 0,3-3 55,-1 1 1,1-2 67,-3 1 1,1 2-3,2-1 215,-2 1-119,3 1 0,-3 0-102,2 0 0,-2 3 37,2 1-371,-2 3 260,3-2 1,-2 5 43,4 2 1,-3 1 31,3 1 1,-1 3 124,4-2 0,0 2-172,0 1 284,0 0-116,4-1 0,-3 0-111,5-2 151,-4 2-89,5-7 0,-3 3-37,2-4 1,1 0 47,-5 0 0,4 0-127,-3 0 0,0-3-3,-4 0 1,1-3-227,0 3 298,0-4-248,-4 2 99,-1-3 0,-4 2 84,0 0-220,0 0 106,-4 1 0,2-2 27,-4 4 1,-3-1-23,-3 1 1,-2 2 176,2-2 1,-3 3-76,3 0 1,-2 3 526,2 3 0,0 2-82,3 1 360,1 0-479,3 0 0,1 0 170,4 3-83,0-2 179,0 3-332,0-4 1,7-1 36,1 1 0,6-3-165,-2 0 0,4-4 35,2 1 0,0-2-695,2-1 1,2 0 165,-2 0-1684,1 0 1378,-3-4 1,1 2-44,-1-4-1137,2 4 1178,-11-6 0,4 3-399,-4-3 0,-1-1 1118,-2 0 0,-2-4 0,-4-1 0</inkml:trace>
  <inkml:trace contextRef="#ctx0" brushRef="#br0" timeOffset="8014">3829 71 7992,'-9'-1'0,"1"-2"1873,-1-2-449,4 0-674,1 1-1154,4 4 376,4 0 1,-2 0-342,4 0 1,-3 0 302,3 0 1,-4 1-1702,0 2 1767,-1-2 0,-4 7 0,-2-3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4:30.458"/>
    </inkml:context>
    <inkml:brush xml:id="br0">
      <inkml:brushProperty name="width" value="0.04286" units="cm"/>
      <inkml:brushProperty name="height" value="0.04286" units="cm"/>
      <inkml:brushProperty name="color" value="#AB1A01"/>
    </inkml:brush>
  </inkml:definitions>
  <inkml:trace contextRef="#ctx0" brushRef="#br0">186 183 8011,'-8'0'1011,"3"4"-319,2 2 0,2 2-223,1 1 0,0 3 103,0-1 0,0 5-184,0-1 0,1 1 130,2 2 0,-2-3 228,2-1-552,-2 1-24,2 3 1,-2-2 171,2-1-655,2 2 310,-4-3 0,3-1-743,-4-1 1,0-2 196,0-1-1973,0-1 1262,0 1-315,0-4 983,0-1 0,-4-4 592,-2 0 0,-1-8 0,-2-2 0</inkml:trace>
  <inkml:trace contextRef="#ctx0" brushRef="#br0" timeOffset="154">9 237 8011,'-5'-17'0,"1"-1"1239,4 0-752,0 1 0,4 0 233,2 2-319,6-1-115,5 6 0,4-3-208,5 4 1,-1 1 99,4-1 0,2 4 188,-2 2 1,-2 2-103,-4 1 1,-3 4-306,0 2 0,-1 5 109,-1 0-562,-5 5 394,0-2 1,-5 0-1,-2 1-451,2-4 399,-8 6 0,0-7-16,-5 5 0,-7 0 44,-3 2 1,-1-3 134,-2-2 1,-1-2-131,-1-2 245,-3 1-69,1 0 1,-4 0-119,3 0 131,1-4-75,-3 2 1,10-5 5,0 4 318,4-4 1,3 3 132,-1-2-583,4-2 257,1 7-176,4-3 1,5 4 48,4-1 417,-1 1-224,13-4 0,-6 3 22,5-2-10,3 2-137,-5 1 1,5-1-280,-2 1 131,-3 0 51,4-4 0,-4 3-528,3-2 0,-2 0 264,1 0 1,-4 2-287,-1-2 1,-2-1 37,2 1-1146,2-4 1047,-4 2 0,2-4 641,0 0 0,-4 0 0,1 0 0</inkml:trace>
  <inkml:trace contextRef="#ctx0" brushRef="#br0" timeOffset="756">583 395 8011,'4'-12'0,"-4"1"0,-1 2 0,-5 3 1846,0 4-1170,-2-6 1,-1 7 69,0-2-152,0 2-307,-4 1 0,3 4 334,-5 2 1,3 2-167,-3 1 0,5 2-169,-2 1 0,2 3 56,1-3-518,1 3 209,3-5 1,1 6 235,4-4-774,0-1 426,0-2 0,0 0 95,0 0-797,4-4 495,-3-1 0,6-1-219,-1-1 0,2 1 161,1-3 1,0-3 35,0 1 1,-1-5 98,1 1 1,-3-2-48,0-1 0,-1-3-23,1 1 281,-2-1-43,0 3 0,-3 0-189,2 0 422,-2 4-90,-1 2 442,0-1-329,0 3 273,0 5 0,0 1-193,0 7 0,0-1 41,0 1 0,1-2 70,1 1-100,-1-1-152,11-1 0,-6 0 249,6 0-661,-2-5 226,-2 0 0,5-4-228,2 0 1,-1 0 192,0 0 0,1-4-240,3-1 0,-1-7 62,1-3 0,-3-2-41,-1 0 1,-2-1 61,3 1 1,-4-2 45,0-2 1,-1 2-75,-1-5 116,-4 5 26,3-7 1,-6 7 20,4-5 0,-5 4-53,2 0 1,-2-2 150,-1 2 0,-3 2-172,1 3 626,-5 5-318,2-3 1,-1 8 78,0 2-17,0 2 1,-3 2-16,0 2 208,5 6-192,-4 5 0,6 0 451,-4 1 1,4 3-198,-1 2 0,3 4 40,3-4 1,-1 4 112,4-4-558,0 5 142,6-3 0,-1 1 143,4-3-411,-4-1 128,5-1 1,-2-1 265,4 1-407,-1-4 132,5-2 1,-4-3-1001,3 0 0,-2-1 453,-2-2 1,0-2-2441,-2-4 1250,1 0 498,-6 0 1,-1-1 1188,-6-2 0,-2-6 0,-1-5 0</inkml:trace>
  <inkml:trace contextRef="#ctx0" brushRef="#br0" timeOffset="1297">681 396 8011,'-11'0'889,"-1"0"1,4 1-480,5 2-206,2-2-90,5 3 1,5-4-244,5 0 1,3 0 82,1 0 1,3-4 422,3-2 0,-2-2 113,2-1-268,-1-3-154,4-2 1,-1-1 69,1 1-818,-1-1 490,-3 1 0,-2-2-9,-3 1-219,0-2 248,-5 3 1,-3-2 65,-4 1 1,-4-2-21,1 0 1,-2 0-78,-1 2 1,-1 0-15,-2 3 298,-2 0-48,-4 3 0,0 1-172,1-1 837,-1 4-481,0 1 0,0 4 101,0 0-20,4 4 0,-2 4 0,2 4 403,0 2 0,1 2-310,4 4 0,0 0 98,0 4 1,1-1-65,2 4 0,2-2-69,4-1 0,2 0 61,1-3-166,0-1-68,1-2 0,-3 1 185,5-1-381,-4 2 0,2-8 1,-5 3-262,1-3 261,0-2-278,0-5 119,0-2-263,-4-3 266,-2 0 0,-3-1-55,0-5-765,0 0 623,0-7-1,1 1-162,2 0-380,-2-3 499,3 1 1,-4-3 56,0 3 0,0-2 109,0 4 0,0 1 180,0 2 0,1 1-169,2 2 427,-2 2 1,4 4-221,-2 0 896,-2 4-575,3 1 1,-3 5 40,2 1 651,-2-1-575,3 7 0,-1-6-421,0 3 0,2-2 134,-2 3 0,4-3-858,-1 2 1,-1-3 144,1 1-453,-4-2 642,6-2 0,-6-2-155,4 0-1157,-1-4 384,0 2 1325,3-4 0,1 0 0,5 0 0</inkml:trace>
  <inkml:trace contextRef="#ctx0" brushRef="#br0" timeOffset="1689">1297 439 8011,'5'-9'70,"1"3"-70,-3 1 1343,4-1-795,-6 1 0,7-3 212,-2 2-320,-2 2-163,4-4 1,-4 6 50,1-3 1,2 2-101,-4-3 0,1 3-81,-1-3 0,-2 3 251,2-3-729,-2 4 292,-1-6 1,-4 6 103,-2-4 1,-2 4-151,0 0 0,-1 0 3,0-1-95,0 2 1,0-3 0,0 5 49,1 2 0,0 2 86,2 3 0,-1 1 154,4 0 1,0 3-122,3 0 177,0 3-156,4-5 1,1 6 70,4-5-31,0 5-6,-1-6 1,4 4 26,0-3 126,4-1-165,-3-1 0,2-1 93,0-2 0,-3-2-75,2-1 1,-3-2 59,1-1 0,-2 0 13,-2 0 52,1 0-120,0-4 0,-3-1 63,0-4 113,-4 0-159,2 0 0,-1-2 55,0-1 1,-1-4 92,-2 1 1,3 0 203,0 0 1,1-1-91,-1 5 0,-2-4 227,2 3 1,1 0-106,-1 4 1,3-1-551,-3 0 1,3 3 137,-3 0-1852,4 4 1290,-3-2 0,8 1 134,0 0-2418,4 0 1804,-3 3 1,9 0 994,1 0 0,3 4 0,0 1 0</inkml:trace>
  <inkml:trace contextRef="#ctx0" brushRef="#br0" timeOffset="2953">2390 290 7998,'0'-9'0,"0"1"900,0 3-524,0-3 1,-1 3 206,-2-4-255,2 4-130,-6-3 0,1 6 386,-6-3-292,2 3 0,-7-2 47,3 4 358,-3 0-372,3 4 1,-2 2 117,1 5-221,-2-1-24,4 7 0,-3-4-109,4 5 1,1-3 136,6-1 1,1 0-333,4 1 0,0 1 157,0-5-547,4 1 370,0-3 0,6-1 48,2-2 0,-1-2-86,3-4 0,-2 0-49,3 0-35,-4-4 99,5-1 0,-5-5-135,4-2 1,-4 1 8,0-3 427,-1 3-223,-1-6 0,-3 6-8,0-3 0,-4 0 179,1-1 0,-2 0-90,-1 3 177,0 0-211,0 3 0,0 3 14,0 1 195,-4 3-176,3-2 0,-4 4-89,2 0 0,2 4 97,-2 2 1,-1 2 215,1 4 1,0 2 59,3 3 102,0 5-222,0-3 1,0 6 36,0-1 338,4 1-304,-3 2 1,7 0 8,-2 2 0,2-1 122,0 1 0,1 0-255,0 0 1,0-2 110,0 3 1,-3-6-357,-1 0 0,-2-5-46,3 2-258,-4-6 330,2-2 1,-5-5 9,-2 1-142,-2 0 233,-7-4 0,-2 2-55,-4-4 0,1 0-16,-1-3 1,0-1-327,1-2 1,-1-2 119,0-4 0,1 0-25,-1 0 1,4-2 9,3-1 21,1-4 88,5 6 1,-2-6-83,4 1-264,0 2 245,3-3 1,3 3-429,0-2 334,8-2 108,-5 8 1,7-8-349,-1 2 0,-1 2 178,4-2 1,-2 4-216,2-1 0,2 0 14,-3 0 639,-1-4 0,4 6 0,-4-5 0,1 3 0,3-4 0,-7 6 0,5-3 0,-3 1 0,0 2 0,-3-3 0,-1 2-89,-2-1 0,0 0 115,-3 3 963,0 1 0,-3-1-9,0 0 574,0 4-955,0 1 0,0 3 100,0-2 26,0 2-13,0-3-247,0 4 342,0 0-700,4 0 0,1-1 133,4-2 1,0 2-128,0-2 0,-1 0 142,1 0-491,0-4 247,0 6 1,-3-4-7,0 2-467,-4 2 171,5-3-6,-6 0 198,3 3-65,-4-7 64,0 7 0,0-4 37,0 2 9,-4 2 0,-1-5 19,-3 3 5,-1 0 12,0 3 0,3 0-5,0 0 59,0 0-49,-6 0 1,2 1-89,-2 2 119,2 2-36,1-1 1,1 4 201,-1-2 1,0 5-118,0 1 0,1-1 119,2-2 0,0 3 6,3 0 6,0 3-137,3-5 1,0 3 104,0-4-361,4 4 263,1-4 0,3 1 92,1-4-236,4 0 43,-3-1 0,6 2-256,-1-4 1,-1 0 111,0-3 0,1 0-720,3 0 0,-3 0 56,-1 0-185,-3-4 556,2 3 0,-2-7-192,1 2-494,-4 2 696,0-4 0,-4 3-560,2-4 1020,2 1 0,-7-5 0,2-1 0</inkml:trace>
  <inkml:trace contextRef="#ctx0" brushRef="#br0" timeOffset="3343">2672 273 7998,'0'-5'1617,"0"1"-723,0 4 46,0 0 0,1 4-509,2 2 0,-2 1 162,2 2 0,-1 0 39,1 0-112,-2 0-212,7 3 1,-7-2 104,2 2-396,2-2 153,-4-1 0,3-3-237,-4-1 173,0 1-494,0-1 290,0-1-313,0-4 0,0-1 5,0-2 1,0-2 0,0-4 0,0 0-44,0-3 1,0 1 91,0-4 0,1 4-75,2-4 1,-1 4 134,4-1 0,-4 0 190,4 0 1,-3 1-211,3 5 1055,-4-2-599,6 7 699,-3-2-589,0 3 0,2 1 467,-4 1-233,3 3 1,-4 4 0,3 1 215,-1 2 0,3-1-260,-1 3 1,1-2-161,-1 3 0,2-5 118,-3 2-482,3 2 1,1-4 0,-1 1 302,-2-1-1624,2-1 1023,-3 0 1,3-1 99,1-2-884,-4 1 1,2-5 0,-3 3-242,1-1 0,-2-1 829,3-3 1,-5-1-865,2-2 1443,-2 2 0,3-7 0,1 4 0</inkml:trace>
  <inkml:trace contextRef="#ctx0" brushRef="#br0" timeOffset="4392">2928 352 7998,'0'-9'1890,"1"3"-1277,2 0 1,-1 4 157,4 0-750,0 1 149,3-3 0,2 3 170,1-2 174,4-2-229,-6 4 1,5-6 54,-3 4 39,0-4-195,1 2 0,-4-1-353,3 1 1,-3 2 212,-3-3-420,2 0 292,-7-3 1,3 0-359,-4 0 1,-4 4 140,-2 3-183,-2-3 247,-1 4 1,-1-3-159,-1 4 573,1 0-273,-7 0 0,7 4 307,-1 2 0,1 1-93,1 2 1,1 0 241,2 0 0,1 0-145,2-1 1,2 2 28,-2 2 0,5-2 91,1 2 5,4-3-212,-2 0 1,4 0 163,0 0-208,0-4 48,-1 3 0,4-6-141,0 3 1,0-3 74,-3 1 0,2-2-212,1-1 1,0 0 67,-3 0 0,-3 0-135,-1 0 93,-3 0-51,2 0 49,0-4 0,-3 2 10,2-3-163,-2-1 120,-5-3 1,2 0-128,-4 0 0,3 0 128,-2 1 1,2-4 111,-3 0 1,4 0-67,-1 3 0,2 1 53,1-1 0,0 0-122,0 0 129,4 0-29,1 1 0,3 2-37,1 0 248,0 0-67,0 1 0,3 1 142,-1 4-104,9-4-40,-9 3 0,12-3 78,-5 4 0,2 0-11,-3 0 79,1 0-83,-1-4 0,1 3-10,0-2 1,-4 2 6,1 1 0,-4 0 16,1 0-286,-6 0 214,1 0 0,-6 1-162,2 2 108,2-2 1,-5 4 385,0-2-303,-4-2 1,-7 6-46,-1-4 0,-3 4 39,3-1 231,1 2-271,-2-4 0,2 4 85,-4-2-10,5 2-24,-3 1 1,4 0-156,0-1 1,3 1 87,0 0 1,4-3-173,0 0 1,1-3-219,1 3 142,0-4 0,1 2 108,1-4-128,3 0 88,4 0 0,0 0 31,0 0 0,0-3-109,-1 0 0,1-4-85,0 1 1,0-2 48,0-1 0,-1 3 91,-3 1 0,0-1 10,-2-3 1,-2 3 187,2 0 0,-1 3-158,1-3 460,-2 4-141,3-2-210,-4 4 368,0 0 0,0 4-12,0 2 1,0 2 200,0 1 9,0 0 1,0-1-187,0 1 1,4 0 10,2 0 1,2-3 27,0 0-492,1-4 143,0 2 0,3-4 207,0 0-736,3 0 406,-1 0 0,1-4-107,-1-2 1,0-2 35,1-1 0,1 0-136,-5 0 0,2 0-106,-1-3 100,-2-2 103,2 0 1,-6-2 36,0 1-208,-4-2 139,2 4 1,-4-4 33,0 2-302,0-1 255,0-2 0,-4 0-74,-2 1 0,-2 0 98,0 2 0,-1 3-1,0 3 129,0 0 1,0 4 338,0 2 0,1 3-205,-1 3 710,4 2-535,-3 4 1,7 4 111,-2 1 623,2 3-613,1 1 0,0-1 364,0 1 1,4 0-252,2-1 0,2 1-103,1-1 1,3-2-143,3 0 1,-1-3-119,0 2 1,1-3 171,3 1-772,-1-2 427,-3-5 0,2 2 120,-4-1-1747,3-2 1097,-5 4 0,3-7-2772,-4 2 1579,-1 2 1788,1-4 0,0 7 0,0-3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3:43.236"/>
    </inkml:context>
    <inkml:brush xml:id="br0">
      <inkml:brushProperty name="width" value="0.05714" units="cm"/>
      <inkml:brushProperty name="height" value="0.05714" units="cm"/>
      <inkml:brushProperty name="color" value="#AB1A01"/>
    </inkml:brush>
  </inkml:definitions>
  <inkml:trace contextRef="#ctx0" brushRef="#br0">18 548 15295,'-5'0'372,"-3"0"0,7 4-539,-2 2-38,2 1 0,1 2-213,0 0 140,0 0 326,0 0 0,3-3-19,0-1 0,4 0 127,-1 1 0,2-2 395,0-4 1,5 0 5,2 0 1,8-1 197,4-2 1,10-3 437,4-5-659,2-3-112,9-8 0,-2-1 1082,6-7-2216,6-1 932,8-8 0,2 2 197,1-5-1256,-5 5 603,2-2 1,-5 8-422,3 1 1,-2 6 188,-5 0 1,-2 5-898,0-2 1,0-1-11,2 2 1375,1-1 0,1 1 0,2-1 0,2 2 0,3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3:38.170"/>
    </inkml:context>
    <inkml:brush xml:id="br0">
      <inkml:brushProperty name="width" value="0.05714" units="cm"/>
      <inkml:brushProperty name="height" value="0.05714" units="cm"/>
      <inkml:brushProperty name="color" value="#AB1A01"/>
    </inkml:brush>
  </inkml:definitions>
  <inkml:trace contextRef="#ctx0" brushRef="#br0">115 18 24167,'-4'-9'-3222,"-1"4"0,-3 1 3175,-1 4 1939,4 4-1653,-3 1 0,3 7-995,-4-1 0,-1 4-285,-1-3 318,1 4 472,-3-7 0,4 8 0,1-3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3:28.515"/>
    </inkml:context>
    <inkml:brush xml:id="br0">
      <inkml:brushProperty name="width" value="0.04286" units="cm"/>
      <inkml:brushProperty name="height" value="0.04286" units="cm"/>
      <inkml:brushProperty name="color" value="#AB1A01"/>
    </inkml:brush>
  </inkml:definitions>
  <inkml:trace contextRef="#ctx0" brushRef="#br0">132 159 8229,'-4'-4'1806,"0"3"-1803,4-3 19,0 8 1,0 1 232,0 4 340,0 0-275,0 4 0,0-3 132,0 5-52,0-4-220,0 5 1,0-5-101,0 4 126,0-4 0,0 4 146,0-3-846,0 4 418,-4-6 1,3 2-185,-2-3 1,2 0 92,1 0-1454,0 0 678,0-1-1035,0-3 976,0-1 367,0-4 635,-4 0 0,3-4 0,-7-1 0,3-3 0</inkml:trace>
  <inkml:trace contextRef="#ctx0" brushRef="#br0" timeOffset="280">9 212 8229,'-5'-18'-390,"2"1"0,2 0 279,1 2 1145,0-1-602,0 2 1,2-3-64,4 3 0,0 0-120,6 2 1,1 2-90,2-1 0,-1 1 115,1 1 1,-1 1-196,4 2 1,-3 2 255,-1 4-300,1 0 60,3 0 1,-3 1 216,3 2-563,-6 2 196,8 4 0,-7 3 0,2 0 0,-2 2 168,-1-2 1,-5 4-253,2-2 1,-6 0 23,0 1 1,-2-3 114,-1 2 1,-2-3-13,-4 1 139,0-2-112,-11-2 1,7 0 11,-5-2 91,0 2-95,-2-7 0,2 6-232,0-4 1,4 1 80,0-1 0,1-2-554,1 2 0,0 0 110,0 0 1,4 1 570,2-1 0,-1-2 0,-1 3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3:26.934"/>
    </inkml:context>
    <inkml:brush xml:id="br0">
      <inkml:brushProperty name="width" value="0.04286" units="cm"/>
      <inkml:brushProperty name="height" value="0.04286" units="cm"/>
      <inkml:brushProperty name="color" value="#AB1A01"/>
    </inkml:brush>
  </inkml:definitions>
  <inkml:trace contextRef="#ctx0" brushRef="#br0">71 0 8225,'-8'0'0,"2"0"0,0 0 0,1 1-124,-1 2 0,-2 5 167,2 4-9,2 3 33,-3-1 21,6 8 1,-4-3 363,2 5-361,2-1 0,-3 1 92,4-1 171,0 5-236,0-1 1,0 7-128,0-1 0,1 0 149,2-1 0,3 2-426,5-5 0,0-3 83,4-6-259,4-1 282,-1-5 1,5-2 55,-3-3-33,3-4 113,3-1 1,1-5-67,-1-2 41,-3-2 4,2-4 1,-5-3 10,3-3 1,-4-2 8,-1 0 1,-2-5 126,-4-2 1,-1-1-76,-5-1 0,-2-4 35,-4 1 0,0-4-80,0 4 331,0-4-142,-8 1 1,1 1-139,-8 2 477,1 1-268,-4 2 0,-1 4 108,-1 4 0,-4 6-147,-5 6 0,0 3-145,-3 6 1,3 7 125,-4 7 1,5 2-618,-2 4 1,7 1 136,2 2 316,11 1 0,-2-1 0,7 1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3:20.433"/>
    </inkml:context>
    <inkml:brush xml:id="br0">
      <inkml:brushProperty name="width" value="0.05714" units="cm"/>
      <inkml:brushProperty name="height" value="0.05714" units="cm"/>
      <inkml:brushProperty name="color" value="#AB1A01"/>
    </inkml:brush>
  </inkml:definitions>
  <inkml:trace contextRef="#ctx0" brushRef="#br0">62 459 24187,'-18'0'0,"5"0"-327,1 0 1,3 1 285,3 2 867,2 6 1,5 0-1103,2 3 0,-1 1-821,4-1 1,1-1-461,5-2 421,-3 0 659,8 0 0,1-4 237,5-2 415,3-6 113,4-2 1,-1-11 982,7-2 1,3-6-91,11-2 1,7-4 160,7-2 0,3-5-261,-5 1 89,1-1-645,-1-2 1,0 4 347,0-1-954,-8 5-35,-6 4 0,-8 5 157,-2 1-752,-2 7 570,-4-3 1,1 7-144,-4-2 1,1 3 82,-4 0 1,0 3-433,-3 0 0,-1 4 4,-5-1 0,-2 2-5,0 1 1,-5 0 633,2 0 0,-2 4 0,-1 1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5:27.419"/>
    </inkml:context>
    <inkml:brush xml:id="br0">
      <inkml:brushProperty name="width" value="0.04286" units="cm"/>
      <inkml:brushProperty name="height" value="0.04286" units="cm"/>
      <inkml:brushProperty name="color" value="#AB1A01"/>
    </inkml:brush>
  </inkml:definitions>
  <inkml:trace contextRef="#ctx0" brushRef="#br0">2355 581 7998,'-5'0'2633,"1"1"-1883,4 2 1,0 2-250,0 4 0,1 3-130,2-1 1,-2 2 172,2-1 0,1-2-78,-1 1 0,3-1-54,-3-1 1,3-3-45,-3 0-185,0-4 157,0 2-695,-2 0 418,3-3-582,-4 3 0,0-8 144,0-2-1038,0-2 902,0-1 0,0 0 36,0 0 0,-1 1-84,-2-1 0,1-3-301,-3 0 425,3 1 161,-6 2 1,7 0 148,-2 0 1,1 3-329,-1 0 649,2 0-203,-3 2 855,4 0-644,0 4 1,1 0-47,2 0 1154,-2 4-801,3 0 1,0 5 82,2 0 1,2 0-171,0 0 1,1 0 160,0-1 0,1 1-191,2 0 1,1-4-45,5-2 1,0 1 128,-1-1-330,1 0 21,-1-7 0,2 2 169,2-4-570,-3 0 257,4-3 1,-5 0-169,-3 1 0,-1-1 79,-4 0 0,0 0-380,-1 0 1,-3 0-42,-2 1-454,-2-1 451,-1 0 79,-4 0 146,-1 4 1,-6 1-6,-1 4 475,-4 4-203,6 1 0,-5 2 1,3 2 1,-2-2 153,5 4 1,-1 2 422,4-1 0,2 4-285,1-2 0,2 0 292,1 1 1,0-4 51,0 4-263,4-4-215,5 2 1,4-5 189,5-3-470,0-1 170,-1-4 1,4 0 161,-1 0-719,5 0 389,-6-4 1,5 0-123,-3-5 0,2-4 42,-2-2 0,2-1-199,-2-2 0,2-1 139,-2-1 1,0 0-43,-4-3 1,-3 3-113,-2-1-101,-3-5 221,0 6 1,-4-6-34,-2 5 1,1 2 122,-1-5 1,0 5-25,-3-2 1,-3 6 11,0 4 0,-4 1 222,1 1 1,1 1-213,0 2 704,-5 2-402,4 4 0,-9 5-26,6 4 742,-1 0-555,1 8 1,3-3-2,0 7 1019,4 1-799,-6 1 1,7 4 448,-2-3 1,3 7-387,3-1 1,-1-1-183,4 0 0,-1 2-170,1-2 0,2 4-308,-2-4 1,1-3 102,2-2-1100,-4-4 779,3 1 1,-6-3 227,4-1-1816,-4-3 564,2-1-1939,-4-4 1685,0-4 837,0-2 1,-1-4 31,-2-1 742,-2-3 0,-8-8 0,-1-1 0</inkml:trace>
  <inkml:trace contextRef="#ctx0" brushRef="#br0" timeOffset="1098">2831 643 8605,'1'-5'1669,"2"2"-1170,2 2-270,4 1 0,1-1-170,2-2 0,-3 2 8,3-2 0,1 2 924,-1 1 1,3-3-362,0 0 0,5-2-222,0 2 1,4-1 3,-4 1-549,1 2 149,-4-7 0,0 3 222,-2-4-574,1 4 347,-6-3 0,3 4-176,-4-5 1,0 0 26,-1 0-268,1 0 0,-1 1 1,-2-1-79,-2 4 260,-4-3 1,-1 7-33,-2-2 11,-2-2 171,-4 4 1,-2-3-206,-1 4 172,-4 4-18,2-3 0,0 7 214,-1-2 1,4 2-137,-1 1 0,3-1 157,0 1 1,4 0 84,2 0 167,2 4-215,1-4 1,4 4 15,2-4 16,2 0-37,0 0 0,5-1 241,2 1-161,-2-4-40,3 3 1,-5-6 56,4 4 1,-2-3-99,2 3 0,-1-4 73,-2 0 1,-3 2 3,3-1-38,-6 0-72,2-3 1,-4-1 144,2-2-75,-2 2-71,0-6 0,-3 5-185,2-4 1,-3 0 145,0-3 0,0 0-395,0 0 1,0 1 151,0-1 0,0-3-15,0 0 1,0 0-33,0 4 223,0-1-40,0 4 1,1-3-72,2 2-497,2 2 377,0 0 1,3 1-89,-2 0 1,-1 1 136,1 2 1,0 0-68,2 0 1,4 0 30,0 0 1,0 0 204,-3 0 1,0 0-127,3 3 574,-2-2-348,7 3 1,-7-4-61,5 0 428,-4 0-314,2 0 1,-5-3 40,1 0 1,-3 0 166,0 0 25,-4-2-264,2-4 0,-5 1-127,-2 2 1,-2 2 47,-4 4-99,0 0 108,-3 0 1,-1 0 44,-2 0 230,2 4-142,1 1 0,2 1 99,-2 0-186,6 4-10,-2-1 1,7 4 183,-2-4 1,3 0-74,0 0 0,0-1 116,3 1 0,-1 0 24,4 0-394,4 0 82,0-4 1,4 1 229,-3-3-487,-1 0 187,7-3 0,-4 0-150,1 0-153,3 0 221,-7 0 0,3-3-134,-1 0 1,-2-3 51,2 0 1,-2-2-231,-2-1 1,0 0-19,-2 0 181,2 5 73,-7-4 1,6 6-92,-4-4 567,0 4-190,-3-2-210,0 4 1206,0 0-897,0 4 1,0 1-112,0 4 1,0-1 208,0 1 1,0 0 48,0 0 1,0 0-87,0 0 1,0-1 295,0 1 0,0-3-86,0 0 0,1-3-186,2 3-2615,-2-4 1942,2 2 1923,1-4-552,-3-4-1211,7-1-69,-3-4-872,0 0 707,3 0 0,-6-2-176,4-1-100,0 0 397,-2 3 0,4-1-337,-2-1 394,-2 1 147,4-3 1,-3 4 145,4 1-198,-1 3 1217,1-3-608,0 7 1,-1 1 95,-2 6 1,1-1-117,-4 0 1075,3 5-829,-5 0 1,4 3 81,-2-4 0,1-1-272,2 1 1,2 0-594,-2 0 0,1 0 191,-1 0 0,1-4-1358,-1 1 803,2 0 1,1 0-187,0 0 1,-3-4 63,0 1-1390,-1-2 1304,0-1 1,3 0-109,-2 0-713,-2 0 975,4-4 1,-4 2 585,2-4 0,1 0 0,-2-3 0</inkml:trace>
  <inkml:trace contextRef="#ctx0" brushRef="#br0" timeOffset="1567">3979 502 7972,'0'-5'244,"0"-3"0,0 6 92,0-4 159,0 4-159,0-6 524,0 8-294,-4-8 40,3 7 0,-7-3-163,2 4 1,1 0 8,-1 0 1,1 4 111,-4 2 190,0 1-360,0 2 1,0 1 73,0 2 337,1-2-456,3 2 0,1 0-26,4 0 0,0 0-100,0-4 1,0 1-83,0 0 1,3 0 109,0 0 1,4-3-342,-2-1 0,3-2 48,1 3-809,4-4 607,-3 2 0,2-4 57,-3 0-1774,0 0 1271,0 0 1,3 0-841,-1 0 1,1 0 775,-3 0 0,0 0-636,0 0 516,-1 0-415,1-4 1289,0-1 0,-4-3 0,-1-1 0</inkml:trace>
  <inkml:trace contextRef="#ctx0" brushRef="#br0" timeOffset="1899">4066 572 8312,'6'-1'551,"0"-2"-322,-4 3-149,6-4 1,-6 1 403,3 0 0,1-3-32,3 3 1,0-4-178,0 1 1,-1 1 41,-2-1-484,1 4 151,-2-5 204,0 2-600,-1-4 297,0 4-44,-3-3 0,2 7 61,-6-2 1,-2-1 146,-4 1 0,0 0-66,1 3 1,1 3 287,-2 0 1,2 4 105,-5-1 1019,6 2-860,-1 1 0,3 0 172,-2-1 489,-2 1-711,7 4 0,-3-3 32,4 1 0,0-1-163,0-1 1,4-1-434,2-2 0,5 2 126,0-3 1,5-1-750,-1-1 1,2-2 122,4-1 0,2 0-261,3 0 1,1 0 110,3 0-1918,-3-4 1211,8 3 1435,-8-6 0,11-2 0,-2-5 0</inkml:trace>
  <inkml:trace contextRef="#ctx0" brushRef="#br0" timeOffset="2293">4780 440 7939,'4'-5'1955,"1"-2"-1279,4 4 168,4 0-484,1 3 0,3-2 205,1-1 9,-1-4-297,5 6 1,-2-6 308,3 4-307,-3-4 0,0 6 107,-5-2-1369,2-2 562,-8 4 450,8-3-2036,-7 4 738,-1 0-668,-1-4 999,-7 3 938,2-2 0,-6-1 0,-2-1 0</inkml:trace>
  <inkml:trace contextRef="#ctx0" brushRef="#br0" timeOffset="2541">4851 220 8395,'-3'11'1296,"0"1"-152,0 0-707,3 1 1,0 0 38,0 5 0,3 3-173,0-1 0,1 0 126,-1-6 0,-1 5-57,4-4 0,-1 3-102,1-3 1,1 1 92,-1-2-1268,2-1 720,-3 0 0,3-3 237,-2 2-1918,2-3 561,0-4 116,1-1 1,0-4 501,0 0 0,0 0 85,-1 0 1,1-3 257,0 0 1,0-4 343,0 2 0,0-3 0,-1-1 0</inkml:trace>
  <inkml:trace contextRef="#ctx0" brushRef="#br0" timeOffset="2776">5036 484 7963,'5'-4'691,"-1"3"561,-4-3-448,0 8 0,4 0-301,2 2 0,-1 1-89,1-4 0,0 3 19,6-3 264,-2 4-352,7-6 0,-7 3 107,5-4-12,0 0-273,-1 0 0,1-3-161,-3 0 1,3-4 100,-4 1 0,1-1-165,-3 1 1,-3-2 1,0 2 1,-4-1 0,1-2 1,-2 0-73,-1 0-97,-4 0 102,-1 0 1,-8 1-85,-2-1 439,-1 4-248,2 1 0,-6 1 33,3 0 1,-2 0 0,4 3 1,-1 4-654,1 2 1,2-1 94,2 1 0,2 1-135,3 4 1,2-1 142,4 2 531,0-2 0,4-1 0,1-1 0</inkml:trace>
  <inkml:trace contextRef="#ctx0" brushRef="#br0" timeOffset="-3099">9 422 8025,'-1'-4'0,"-2"1"0,2 1 980,-2-1 364,2 2-463,1-3-150,0 4 0,0 4-251,0 2 1,0 1 63,0 2 1,0 4 83,0 2 10,0 1-313,0 2 0,0 1 178,0 1 9,0-1-199,0 6 0,0-6 98,0 2 1,1 0-45,2 0 1,1-1 16,2-2 0,1 0-104,-4-1 1,1-2-1,-1 0 0,-1-2 64,4 2-272,-5 2 21,3-8 1,-4 4 307,0-4-467,4 0 189,-3 0-385,3-1 1,-4-2 126,0 0-504,0-4 323,0 2 36,0-4 137,0 0-34,4 0 1,0-1-92,2-2-7,6 2 208,-6-7 0,9 4-62,-3-1 212,4 1-42,-3 0 1,2 2 73,0-4 1,0 4-104,2-1 1,-2 2 55,0 1 1,-2-3-115,2 0 0,1 0 17,-5 3 1,1 0 81,-3 0-585,4 0 97,-3-4-1611,2 3 897,1-3-1320,-3 4 1787,3 0 1,-6-1-1351,-1-2 738,2 2 164,-7-6 629,7 2-100,-7-4 393,3 4 0,-4-3-20,0 2 228,0-2 0,0 0 88,0-1 1,0 3-171,0 0 1712,0 4-825,-4-6 1143,3 7-430,-3-3-548,4 4-212,0 4-388,0-3 1,0 7 667,0-2 1,0 5-468,0 1 1,0-1-16,0-2 0,1 3-139,2 0 1,1-1-686,2-2 0,2 0 241,-3 0 0,3-3-988,1 0 0,0-4-303,0 0 1,0-1 708,-1-1 0,-2 0-1164,0 0 0,0 0 1773,3 0 0,0-3 0,-1-2 0</inkml:trace>
  <inkml:trace contextRef="#ctx0" brushRef="#br0" timeOffset="-2383">485 695 8072,'-8'0'1503,"3"4"-1023,5 1 1,1 5-81,2 1 451,1-1-528,-3 3 0,6-1 536,-4-1 0,4 1-337,-1-3 0,-1 2 295,1-2 0,0 1 13,2-4-874,1 2 81,0-3 0,-3 2 314,0-4-770,-4 0 421,6-3-371,-7 0 1,4 0 277,-3 0 1,0-4-874,4-2 1,-4-2 410,1-1 0,1-3-46,-1 1 0,0-4-114,-3 3 100,0 0 295,0 0 1,1 1-128,2-4 494,-2 4-112,3 3 0,-4 0 386,0 2-395,0 2 668,0 0 1,0 5-319,0 2 1,3 2 364,0 4 1,0 0-12,-3-1 827,4 5-890,-3-3 1,3 3 164,-1-5-132,2 5-259,0-3 0,3 2-136,-2-6 0,2 1 26,1-1 1,-2-1-383,-1 1 180,6-4 0,-6 2-70,6-4 0,-3 0 22,0 0-1075,0-4 750,0-1 1,0-1 2,0 0-829,-5 1 663,4-4 1,-6 0-60,4 0 1,-3 0 152,3 0 0,-3 1 180,3-1 0,-4 0-3,1 0 0,-2 3 205,-1 0-186,4 4 245,-3-1-60,3 3 1324,-4 3-855,0-2 1,2 7 4,1-2 859,0 2-763,-3 1 1,0 0 154,0-1 1,1-2 163,2 0-589,-2 0 125,7 3-330,-3-4 151,4-1-721,0-4 344,-1 0 0,-2-1 31,0-2-939,0-2 674,3 0 1,0-3-93,0 2-484,-1-2 536,1 0 1,-3 0-384,0 2 490,0-2 0,3 4 379,-1-2 1,-2 1-26,0 2 1,-3 2 22,3-1 0,-3 1-75,3 1 850,-4 0-540,6 3 0,-6-1 223,3 4-290,-3-4 0,6 5-1844,-2-4 874,-2 0-2346,4-3 1589,-7 0 1510,3 0 0,-4 0 0,0 0 0</inkml:trace>
  <inkml:trace contextRef="#ctx0" brushRef="#br0" timeOffset="-2172">962 616 7961,'5'-4'0,"5"3"1632,-1-2 1,9 2-744,-1 1 1,6-3-786,-2 0 0,0-1 43,0 1 292,1 2-200,1-7 0,1 7 5,-3-2 111,-1-2-106,-2 4 1,-3-4-1145,-1 2 1,-3 3 529,1-3 0,-3 1-1202,-3-1 1,1 1 678,-5-4 0,1 3 888,-3-3 0,0 0 0,0-3 0</inkml:trace>
  <inkml:trace contextRef="#ctx0" brushRef="#br0" timeOffset="-1958">1129 414 7961,'-3'8'1255,"0"1"0,0 1-869,3 2 1251,0-2-1001,0 6 1,0-2 31,0 4 1,0-1-268,0 1 1,4 0 598,2-1 0,-2 1-456,-1 0 1,2-4-57,1 1 1,-1-1 177,1 0-1852,-4 3 913,5-7 0,-3 3 255,2-5-2266,2 1 891,-7 0 33,7 0 1,-6-1 540,4-2 1,-3-3-1478,2-3 2296,-3 0 0,6 0 0,-3 0 0</inkml:trace>
  <inkml:trace contextRef="#ctx0" brushRef="#br0" timeOffset="-1292">1270 696 7961,'5'0'0,"0"0"1484,-2 0 0,3 0-41,6 0-1407,-3 0 37,4 0 1,-4 0 260,0 0 486,4 0-438,-4 0 0,7-1 154,-4-2 1,4 1-149,-2-4 1,2 4-333,-1-1 1,1-1-135,-1 1 0,-2-3-100,-2 4 1,2-4 263,-1 3-557,0-4 357,-3 6 0,-1-6 60,1 4-816,-4-4 488,3 6 0,-7-4-150,2 2 237,-2 2 71,-1-6 1,-4 6 172,-2-2 1,-2 2-82,-1 1 1,-3 0 109,-3 0 0,1 0-123,-1 0 591,1 0-323,0 4 0,0-2 117,3 3 300,1 1-329,-3 3 1,4-3 306,0 0 0,5 0-169,1 3 1,-1-1 421,1 1-497,0 0 0,4 0 30,2 0 0,3-3 109,5-1-410,-1-3 61,7 2 0,-3-1 257,3 0-515,1 0 151,-1-3 1,2 0-300,2 0 0,-4-1 209,1-2 1,0 1-190,-4-4 0,3 2 133,1-2 0,-2-2-95,-1 2 0,-1-2-52,-3-1 230,-1 0 0,2 1-121,-6-1 306,2 0-241,-7 0 219,3 0 1,-5 1-80,-2-1 1,-2 3 91,-4 0 1,-1 4-57,-2-1 0,3 2 60,-3 1 1,-1 0-85,1 0 156,1 4-144,2-3 0,0 7 24,0-2 125,4 2-62,-3 0 1,7 2 147,-2 2 0,2-2-51,1 1 1,0-4-6,0-1 0,4-1-44,2 1 0,3 1-23,3-4 1,-2 0 83,1-3-213,-1 0 96,-1 0 1,3-1 110,0-2-349,-1 2 228,-2-11 0,0 6-175,0-6 1,0 2 85,-1-2 0,-2 1 168,0-4 0,-4 1-14,1-4 162,2 0-246,-4 1 0,2 2 39,-6 0-451,-2 1 243,-4 0 1,0-2-83,1 5 1,-2-2-242,-2 1 0,1 3-1311,-3 0 0,-1 2 62,-3 4 1689,1 0 0,-5 3 0,-1 0 0</inkml:trace>
  <inkml:trace contextRef="#ctx0" brushRef="#br0" timeOffset="-1096">513 458 7986,'-18'-13'3732,"1"3"-2736,7 1 1,2 6-2543,8 6 1074,0 2 0,0 1 472,0 0 0,4 0 0,1 3 0</inkml:trace>
  <inkml:trace contextRef="#ctx0" brushRef="#br0">2355 581 7998,'-5'0'2633,"1"1"-1883,4 2 1,0 2-250,0 4 0,1 3-130,2-1 1,-2 2 172,2-1 0,1-2-78,-1 1 0,3-1-54,-3-1 1,3-3-45,-3 0-185,0-4 157,0 2-695,-2 0 418,3-3-582,-4 3 0,0-8 144,0-2-1038,0-2 902,0-1 0,0 0 36,0 0 0,-1 1-84,-2-1 0,1-3-301,-3 0 425,3 1 161,-6 2 1,7 0 148,-2 0 1,1 3-329,-1 0 649,2 0-203,-3 2 855,4 0-644,0 4 1,1 0-47,2 0 1154,-2 4-801,3 0 1,0 5 82,2 0 1,2 0-171,0 0 1,1 0 160,0-1 0,1 1-191,2 0 1,1-4-45,5-2 1,0 1 128,-1-1-330,1 0 21,-1-7 0,2 2 169,2-4-570,-3 0 257,4-3 1,-5 0-169,-3 1 0,-1-1 79,-4 0 0,0 0-380,-1 0 1,-3 0-42,-2 1-454,-2-1 451,-1 0 79,-4 0 146,-1 4 1,-6 1-6,-1 4 475,-4 4-203,6 1 0,-5 2 1,3 2 1,-2-2 153,5 4 1,-1 2 422,4-1 0,2 4-285,1-2 0,2 0 292,1 1 1,0-4 51,0 4-263,4-4-215,5 2 1,4-5 189,5-3-470,0-1 170,-1-4 1,4 0 161,-1 0-719,5 0 389,-6-4 1,5 0-123,-3-5 0,2-4 42,-2-2 0,2-1-199,-2-2 0,2-1 139,-2-1 1,0 0-43,-4-3 1,-3 3-113,-2-1-101,-3-5 221,0 6 1,-4-6-34,-2 5 1,1 2 122,-1-5 1,0 5-25,-3-2 1,-3 6 11,0 4 0,-4 1 222,1 1 1,1 1-213,0 2 704,-5 2-402,4 4 0,-9 5-26,6 4 742,-1 0-555,1 8 1,3-3-2,0 7 1019,4 1-799,-6 1 1,7 4 448,-2-3 1,3 7-387,3-1 1,-1-1-183,4 0 0,-1 2-170,1-2 0,2 4-308,-2-4 1,1-3 102,2-2-1100,-4-4 779,3 1 1,-6-3 227,4-1-1816,-4-3 564,2-1-1939,-4-4 1685,0-4 837,0-2 1,-1-4 31,-2-1 742,-2-3 0,-8-8 0,-1-1 0</inkml:trace>
  <inkml:trace contextRef="#ctx0" brushRef="#br0" timeOffset="1098">2831 643 8605,'1'-5'1669,"2"2"-1170,2 2-270,4 1 0,1-1-170,2-2 0,-3 2 8,3-2 0,1 2 924,-1 1 1,3-3-362,0 0 0,5-2-222,0 2 1,4-1 3,-4 1-549,1 2 149,-4-7 0,0 3 222,-2-4-574,1 4 347,-6-3 0,3 4-176,-4-5 1,0 0 26,-1 0-268,1 0 0,-1 1 1,-2-1-79,-2 4 260,-4-3 1,-1 7-33,-2-2 11,-2-2 171,-4 4 1,-2-3-206,-1 4 172,-4 4-18,2-3 0,0 7 214,-1-2 1,4 2-137,-1 1 0,3-1 157,0 1 1,4 0 84,2 0 167,2 4-215,1-4 1,4 4 15,2-4 16,2 0-37,0 0 0,5-1 241,2 1-161,-2-4-40,3 3 1,-5-6 56,4 4 1,-2-3-99,2 3 0,-1-4 73,-2 0 1,-3 2 3,3-1-38,-6 0-72,2-3 1,-4-1 144,2-2-75,-2 2-71,0-6 0,-3 5-185,2-4 1,-3 0 145,0-3 0,0 0-395,0 0 1,0 1 151,0-1 0,0-3-15,0 0 1,0 0-33,0 4 223,0-1-40,0 4 1,1-3-72,2 2-497,2 2 377,0 0 1,3 1-89,-2 0 1,-1 1 136,1 2 1,0 0-68,2 0 1,4 0 30,0 0 1,0 0 204,-3 0 1,0 0-127,3 3 574,-2-2-348,7 3 1,-7-4-61,5 0 428,-4 0-314,2 0 1,-5-3 40,1 0 1,-3 0 166,0 0 25,-4-2-264,2-4 0,-5 1-127,-2 2 1,-2 2 47,-4 4-99,0 0 108,-3 0 1,-1 0 44,-2 0 230,2 4-142,1 1 0,2 1 99,-2 0-186,6 4-10,-2-1 1,7 4 183,-2-4 1,3 0-74,0 0 0,0-1 116,3 1 0,-1 0 24,4 0-394,4 0 82,0-4 1,4 1 229,-3-3-487,-1 0 187,7-3 0,-4 0-150,1 0-153,3 0 221,-7 0 0,3-3-134,-1 0 1,-2-3 51,2 0 1,-2-2-231,-2-1 1,0 0-19,-2 0 181,2 5 73,-7-4 1,6 6-92,-4-4 567,0 4-190,-3-2-210,0 4 1206,0 0-897,0 4 1,0 1-112,0 4 1,0-1 208,0 1 1,0 0 48,0 0 1,0 0-87,0 0 1,0-1 295,0 1 0,0-3-86,0 0 0,1-3-186,2 3-2615,-2-4 1942,2 2 1923,1-4-552,-3-4-1211,7-1-69,-3-4-872,0 0 707,3 0 0,-6-2-176,4-1-100,0 0 397,-2 3 0,4-1-337,-2-1 394,-2 1 147,4-3 1,-3 4 145,4 1-198,-1 3 1217,1-3-608,0 7 1,-1 1 95,-2 6 1,1-1-117,-4 0 1075,3 5-829,-5 0 1,4 3 81,-2-4 0,1-1-272,2 1 1,2 0-594,-2 0 0,1 0 191,-1 0 0,1-4-1358,-1 1 803,2 0 1,1 0-187,0 0 1,-3-4 63,0 1-1390,-1-2 1304,0-1 1,3 0-109,-2 0-713,-2 0 975,4-4 1,-4 2 585,2-4 0,1 0 0,-2-3 0</inkml:trace>
  <inkml:trace contextRef="#ctx0" brushRef="#br0" timeOffset="1567">3979 502 7972,'0'-5'244,"0"-3"0,0 6 92,0-4 159,0 4-159,0-6 524,0 8-294,-4-8 40,3 7 0,-7-3-163,2 4 1,1 0 8,-1 0 1,1 4 111,-4 2 190,0 1-360,0 2 1,0 1 73,0 2 337,1-2-456,3 2 0,1 0-26,4 0 0,0 0-100,0-4 1,0 1-83,0 0 1,3 0 109,0 0 1,4-3-342,-2-1 0,3-2 48,1 3-809,4-4 607,-3 2 0,2-4 57,-3 0-1774,0 0 1271,0 0 1,3 0-841,-1 0 1,1 0 775,-3 0 0,0 0-636,0 0 516,-1 0-415,1-4 1289,0-1 0,-4-3 0,-1-1 0</inkml:trace>
  <inkml:trace contextRef="#ctx0" brushRef="#br0" timeOffset="1899">4066 572 8312,'6'-1'551,"0"-2"-322,-4 3-149,6-4 1,-6 1 403,3 0 0,1-3-32,3 3 1,0-4-178,0 1 1,-1 1 41,-2-1-484,1 4 151,-2-5 204,0 2-600,-1-4 297,0 4-44,-3-3 0,2 7 61,-6-2 1,-2-1 146,-4 1 0,0 0-66,1 3 1,1 3 287,-2 0 1,2 4 105,-5-1 1019,6 2-860,-1 1 0,3 0 172,-2-1 489,-2 1-711,7 4 0,-3-3 32,4 1 0,0-1-163,0-1 1,4-1-434,2-2 0,5 2 126,0-3 1,5-1-750,-1-1 1,2-2 122,4-1 0,2 0-261,3 0 1,1 0 110,3 0-1918,-3-4 1211,8 3 1435,-8-6 0,11-2 0,-2-5 0</inkml:trace>
  <inkml:trace contextRef="#ctx0" brushRef="#br0" timeOffset="2293">4780 440 7939,'4'-5'1955,"1"-2"-1279,4 4 168,4 0-484,1 3 0,3-2 205,1-1 9,-1-4-297,5 6 1,-2-6 308,3 4-307,-3-4 0,0 6 107,-5-2-1369,2-2 562,-8 4 450,8-3-2036,-7 4 738,-1 0-668,-1-4 999,-7 3 938,2-2 0,-6-1 0,-2-1 0</inkml:trace>
  <inkml:trace contextRef="#ctx0" brushRef="#br0" timeOffset="2541">4851 220 8395,'-3'11'1296,"0"1"-152,0 0-707,3 1 1,0 0 38,0 5 0,3 3-173,0-1 0,1 0 126,-1-6 0,-1 5-57,4-4 0,-1 3-102,1-3 1,1 1 92,-1-2-1268,2-1 720,-3 0 0,3-3 237,-2 2-1918,2-3 561,0-4 116,1-1 1,0-4 501,0 0 0,0 0 85,-1 0 1,1-3 257,0 0 1,0-4 343,0 2 0,0-3 0,-1-1 0</inkml:trace>
  <inkml:trace contextRef="#ctx0" brushRef="#br0" timeOffset="2776">5036 484 7963,'5'-4'691,"-1"3"561,-4-3-448,0 8 0,4 0-301,2 2 0,-1 1-89,1-4 0,0 3 19,6-3 264,-2 4-352,7-6 0,-7 3 107,5-4-12,0 0-273,-1 0 0,1-3-161,-3 0 1,3-4 100,-4 1 0,1-1-165,-3 1 1,-3-2 1,0 2 1,-4-1 0,1-2 1,-2 0-73,-1 0-97,-4 0 102,-1 0 1,-8 1-85,-2-1 439,-1 4-248,2 1 0,-6 1 33,3 0 1,-2 0 0,4 3 1,-1 4-654,1 2 1,2-1 94,2 1 0,2 1-135,3 4 1,2-1 142,4 2 531,0-2 0,4-1 0,1-1 0</inkml:trace>
  <inkml:trace contextRef="#ctx0" brushRef="#br0" timeOffset="18780">5884 254 7961,'0'-5'3466,"0"1"-3175,0 12 0,0-2 171,0 6 1,1 1 170,2 2 153,-2 2-443,7 0 0,-3 1 202,3 0-56,1-1-217,0-3 0,0 3-234,0-3 1,-1 2 100,1-1 1,-3-2-456,0-1 1,0-2 268,3 2 1,0-3-1051,-1-4 1,-2 2-534,0-4 768,0 4 1,3-6-518,0 2 296,-4-2 647,2-1 1,-6-1-604,2-2 1039,-2-2 0,3-4 0,1 1 0</inkml:trace>
  <inkml:trace contextRef="#ctx0" brushRef="#br0" timeOffset="18915">6042 431 7951,'0'-9'2081,"0"5"-1439,0 0 1,0 5 25,0 2 1,0 1-246,0 5 1,1 0 267,2 0 1,0 0-38,3 0-78,2-1-277,-3 1 1,3 0-61,-2 0 1,2-1-73,-2-2 0,-2 0-295,2-3 284,-4 4-478,6-6 1,-6 3 64,4-4-957,-4 0 797,2 0 1,-1-4-74,0-2-534,4-1 587,-6-2 0,2-3-243,-3 0 261,0 0 154,0 4 1,1-4 159,2 0 0,-2 0-105,2 3 0,-2 4 348,-1-1 0,1 4-182,2-1 1003,-2 2-670,3 1 0,-3 0-43,2 0 1092,-2 4-842,7 1 1,-6 3 626,4 1-532,0 0-287,2 0 1,0 0-143,-2 0 1,2-1 50,-2 1 1,2-3-441,0 0 0,-2-1 224,0 1 0,0 1-1011,3-4 1,-3 0 151,0 0-1670,-4-2 1621,5 3 1,-2-4-98,4 0 1008,-4 0 0,3 0 0,-3 0 0</inkml:trace>
  <inkml:trace contextRef="#ctx0" brushRef="#br0" timeOffset="19837">6492 467 7912,'5'-9'0,"-1"0"600,-4 0-5,0 4-172,-4-3 0,-1 6-125,-3-3 1,-1 3 257,0-1 1,-3 2 176,0 1-10,-3 0-343,5 0 0,-6 1 73,5 2-76,-1 1-121,3 5 1,0-3 19,0 0 0,0 0-58,1 3 0,3 3-108,2-1 235,2 1-684,1 1 0,4-4 145,2-1-1277,-2 1 989,7-8 1,-5 6-72,6-4 0,1 0-268,-2-3 1,4-3-468,-3 0 1,0-4 1287,-4 1 0,5-1 0,1-2 0</inkml:trace>
  <inkml:trace contextRef="#ctx0" brushRef="#br0" timeOffset="20381">6430 203 7912,'-9'0'2473,"1"1"-2093,2 2 76,2 2-246,0 8 0,3-3 287,-2 5 0,2 0-146,1 2 1,1 1 223,2 0 0,2-1 61,4 1 158,0 0-451,0-1 0,-1 1 200,1-1-774,0 1 205,4 0 1,-3-4-324,1 1 0,-1-4 328,-1 1 0,0-2-792,0-2 1,-1-2 17,-3 0-820,3-4 746,-3 2 134,4-4 1,-3-3-1,-1-1-273,-1-1 51,-1-1 580,-3-2 0,0-2 377,0-2 0,0 2 0,0-3 0,0 4 0,0-3 0,0 2 0,0-3 0,0 4 210,0 5 0,0 1 296,0 6 1398,0 1-1138,0 5 0,0 0 155,0 0 134,0 0-603,0 0 0,1 2 155,2 1 1,0 0-188,3-3 0,2-3 24,-2-1 0,2 0-108,1 1 1,0-1-35,3-2 0,-2-2 79,2 2-279,2-2 61,-5-1 0,4-1 161,-4-2-416,-4 2 165,3-7 1,-6 3 6,3-3-130,-3-1 55,2 0 1,-4 0-155,0 0 1,-1-3 93,-2 1 0,1-1-77,-3 3 0,-1-3 34,-3 1-319,0-1 232,0 3 0,3 3-18,0 0-899,1 4 236,0-2-2319,-3 0 1549,7 3 427,-3-2 1,8 6 165,2-1 1043,2 1 0,4 1 0,2 1 0</inkml:trace>
  <inkml:trace contextRef="#ctx0" brushRef="#br0" timeOffset="20673">6871 333 7906,'5'-6'896,"-3"1"0,-2 2-272,-2-3 1,0 4 69,-4-1 1,-1-1-51,-5 1-241,2 0 163,-2 3-240,-1 0 208,3 4 1,-2-2-1,6 4-271,3 1 0,2 0-103,1 2 0,4 3-536,2 0 1,5 1 281,1-2-519,3-1 447,-1 7 0,1-6 27,0 3 0,-2 0-72,2 1 1,1 0 65,-5-3 1,1 3 4,-3-3 0,-3-1 338,0-2 1,-4 0 176,1 0-240,-2 0 1,-5-4-72,-2 1-254,-2-4 213,-1 2 1,-4-4-303,-1 0 1,1-4 92,1-2 1,0 2-837,0-2 1,-3 0 403,3-3 0,1-1-1409,2-2 2027,0 3 0,0-8 0,0 3 0</inkml:trace>
  <inkml:trace contextRef="#ctx0" brushRef="#br0" timeOffset="20833">6897 387 7894,'18'-1'0,"-1"-2"0,1 2 1022,0-2 0,3 1-32,3-1-665,-3-1-118,5-1 0,-8 0 57,3 2-336,-2-2 188,-2 0 0,-3-2-184,-2 4 1,-2-3 86,-2 3 236,1-3-74,-4 1-181,-1-4 0,-4-4 0,0-1 0</inkml:trace>
  <inkml:trace contextRef="#ctx0" brushRef="#br0" timeOffset="21040">7003 158 7894,'-3'6'0,"0"0"1725,0 0-1092,3 6 1,0 2 68,0 4-231,0-1 1,1 1-1,2 1 563,3 1 1,-1-1-478,1 1 1,0-1 72,2-1 0,4-1-213,0 1 1,0-1-236,-4 1 0,1 0 34,0-1 0,0-3 0,0-2 0,0-2 162,-1-1-1615,-3-1 944,3-3 0,-6 2-2764,4-4 1,-3 0 328,3-3 2728,-4 0 0,6-4 0,-3-1 0</inkml:trace>
  <inkml:trace contextRef="#ctx0" brushRef="#br0" timeOffset="21429">7232 439 7875,'0'9'1206,"0"0"0,3 0-241,0-1-841,0-3-193,1 3-13,-3-3 1164,7 4 1196,-7-4-1045,3 3-1087,-4-7 1,0 2 30,0-6 1,0 1-355,0-4 1,-3 0 164,0-3-754,-4 0 582,6 0 1,-6-2 88,4-1-290,0 0 1,0 2-1,0 0-180,1-2 0,1 0 183,1 3 1,0 3 179,0 0 1,1 1 46,2-4 1,1 3 81,2 0 1,3 4-134,0-1 227,0 2-50,3 1 1,-3 0-198,0 0 500,0 0 1,3 1 487,-1 2 1,1 1-398,-3 2 1,-1 2 466,-2-2 1,1 4 51,-1 2-458,-2 0 0,3-2 0,-4 0-21,-1 2 0,2 0-309,-1-3 0,0 0 279,-3-1-602,0 1 1,3-3 0,0 0-2089,-1 1 1209,-1-3-2579,-1 4 3685,0-7 0,0 3 0,0-4 0</inkml:trace>
  <inkml:trace contextRef="#ctx0" brushRef="#br0" timeOffset="21602">7294 272 7858,'0'-9'0,"-4"0"3072,3 4-1393,-3 1-1915,8 4 0,1 0 21,4 0-640,-4 0 577,3 4 0,-1 1-74,5 4-1622,0 0 1974,1-1 0,-4 5 0,4 1 0</inkml:trace>
  <inkml:trace contextRef="#ctx0" brushRef="#br0" timeOffset="22210">7620 424 7858,'-4'-8'0,"0"2"1390,-1 0 1,-3 4-88,2-1-333,-2-2-590,-5 4 0,2-3 202,-3 4 1013,-1 0-991,1 4 1,2-2-97,3 4 1,-2 0-231,2 3 0,-2-1-250,6 1 0,1 0 79,1 0 1,2 0-964,1 0 715,0-1-942,4 1 749,1-4 0,3 2-28,1-4-1083,0 0 860,0-3 1,0 0-114,-1 0 0,4-3 304,0 0 1,-1-4 62,-5 1 0,1-2 118,-1 0 1,-2 2 56,-1 0-126,2 0 731,-4-3-355,3 4-164,-4 1 994,0 4-612,0 0 0,0 4 518,0 2 1,0 2-367,0 1 1,0-3-3,0 0 1,4-1-131,2 4 1,0-1-240,3-2 1,-3-2 189,6-4-634,2 0 312,-4 0 1,5 0-2,-3 0-844,4-4 607,-6-1 1,5-4-479,-3 0 0,0-2 315,-3-1 0,-1-3-69,1 3 0,-3-3 128,0 0 0,-4-2 91,1 0 0,-2-1 89,-1 0 0,0-2 26,0-1 1,0-2-145,0 2 500,-4-3-214,-1 5 0,-3-5 535,2 3 1,-2 1-117,3 6 1387,-3 1-1286,-1 8 1,0 2 95,0 6 0,3 3-121,1 6 1,3 2 3,-1 7 0,2 2 94,1 3 293,0-3-467,4 2 0,0-2-19,5 3 0,3-2-117,0-1 0,3-3-363,-4 0 0,5-1 149,-1-2 0,1 0-756,2-2 0,-3-2 212,-1-5-1888,5 1 1538,0 0 1,0-4-2,-1-2 0,-2-2-697,4-1 1556,-1 0 0,2 0 0,2 0 0</inkml:trace>
  <inkml:trace contextRef="#ctx0" brushRef="#br0" timeOffset="23034">8414 283 7855,'-9'-13'1863,"4"0"-1224,-3 8 0,4 0-242,-5 2 0,-4 2-221,-2-2 1,-1-1 10,-2 1 30,0 0 1,1 3 0,-1 0 522,0 0 0,5 4-297,1 2 0,5-1-803,1 1 0,4 0 5,-1 3 0,2 0-209,1-1 0,4 2 367,2 2-213,6-2 254,-2 2 1,3 0-90,-1 0 1,-2 1 13,2-2 0,-2-1 260,-2 2 1,0-2-19,-2-1 1,1-1 461,-4 1 0,0 0-44,-3 0 3,0 0 1,-4-4 0,-3-1 5,-4 0 1,1-4-212,-5 3 1,3-2-110,-3-1 198,5 0-124,-3 0 1,4 0-761,0 0 0,1-1 304,2-2 0,0 2-1004,3-5 1,0 3 101,3-3-592,0 4 1116,4-6 0,1 7-62,3-2 496,5 2 0,-3-2 0,3 0 208,-1 1 0,-2 1 0,7 1 0,-4 0 0,1 0 0,3-1 0,-2-2 0,0 2 249,0-2 1,1-1 15,-5-2 1057,5 2-841,-6-4 0,3 3 159,-4-4 408,-1 0-627,1 1 0,-3 2 211,0 0-226,-4 0 159,2 1-268,-4-3 0,-4 7-85,-2-2 1,-2 2 93,-1 1 0,0 1 13,-3 2 160,2 2-220,-3 4 0,4 0 179,1 0-500,3 3 118,1-2 1,4 6 193,0-4-311,0 3 0,1-5 0,2 2-136,3-2 1,4-3 110,2-1 0,3 1-76,-3-4 1,3 0-13,0-3-779,2 0 618,0-4 1,-2-1-159,0-4-59,-1 1 0,3-5 0,-1-1-398,-2 0 536,-3-2 127,2 2 1,-4-5-31,0-1 0,-1 0 105,1-3 0,-1 2-55,-2-2 0,1-1-51,-4-2 250,0-1-19,-3 5 1,0 0-285,0 4 1178,0 1-593,-4 3 0,2 2 781,-4 6 1,3 3-492,-3 3 0,1 1 204,-1 1 0,-2 3-214,3 4 1,-2 4 31,1 2 1,1 2 91,2 4 272,2-3-519,-3 8 0,5-5 255,2 3-224,-2 1-148,7-6 1,-3 4 63,4-3-274,3-1 57,-2 2 1,7-4-210,-3-2 1,0 0 127,1-3 1,0 0-826,2-3 0,0-1 52,-2-3 1,-3 2-1207,-3-4 1110,0 0-1558,0-3 1097,-4 0 1310,-1-4 0,-4-1 0,0-3 0</inkml:trace>
  <inkml:trace contextRef="#ctx0" brushRef="#br0" timeOffset="23416">8574 327 7855,'12'-1'2193,"-1"-1"0,2-2-2158,-1-2 0,2-2-20,3 2-726,1-2 594,-1-1 1,1 1 115,0-1 90,-5 0 58,4 0 0,-4-1-362,2-1 153,1 1 47,-6-3 0,5 4-809,-6 0 0,0-2 166,-6-1 1,3-1 118,-3 1 0,0 0-91,-3-3 700,0 2-131,-4 4 0,0 1-322,-2-1 392,-2 4-57,4 1 0,-2 4-271,0 0 1708,4 0-937,-6 4 0,4 1 998,-2 4 0,-1 2-624,4 1 1,-1 5 229,2 0 1,1 1-148,-2 3 191,2-3-651,5 4 1,-2-4 228,3 3-235,1-2-168,7-2 0,-5 1 43,4-1-160,-5-3 1,10 3 0,-6-7-189,4 1 0,-2-1 110,2-1 0,1-3-687,-5 0 0,4-4 97,-3 1-2379,0-2 1877,-4-1 0,-2 0-109,0 0-945,-4 0 1327,2-4 1,-4 2-780,0-4 1518,0 0 0,-8-3 0,-2 0 0</inkml:trace>
  <inkml:trace contextRef="#ctx0" brushRef="#br0" timeOffset="23677">8759 273 7855,'-5'0'2359,"2"0"-1635,6 0 0,5 0-224,4 0 1,3 0-188,0 0 0,2 0 5,0 0 209,1 0-224,0 0 1,-4 0 93,1 0 182,0-4-282,2 3 0,1-3 166,0 4-786,-5 0 315,4 0 0,-6 1-21,4 2 0,-5-1 143,2 3 0,-2 1 55,-1 3 1,0 0 61,-1 0-44,-3 0-120,3-1 1,-7 4 121,2 0-294,2 0 197,-4-3 1,4-1-830,-2 1 0,-1 0 426,4 0 1,-5-3-508,2 0 0,-1-4-275,1 1-1608,-2-3 2701,3 0 0,-4-7 0,0-3 0</inkml:trace>
  <inkml:trace contextRef="#ctx0" brushRef="#br0" timeOffset="24527">9067 246 7822,'9'0'2058,"-1"0"1,4 1-1634,0 2 1,0 1-217,-4 2 0,4 4 383,0-5 0,-1 5-166,-5-4 1,1 3 304,-1 3 1,-1-2-31,1 1-48,-4 3-304,6-4 1,-7 3 75,2-5-974,-2 1 469,-1-4 0,1 2 162,2-4-440,-2 0 316,3-3-1087,-4 0 778,0 0 1,0-4-719,0-2 0,0-2 323,0-1 1,0 1 208,0-1 0,0 0 98,0 0-143,0 0 272,0-3 0,4 2-38,1-2 0,2-1 139,-1 1 1,2-2 86,-2 2 1,2 0-68,1 3 1,-2 1 348,-1-1 1,1 3-179,-4 0 526,4 4-337,-6-2 0,4 4 3,-2 0 1056,-2 4-755,3-3 1,-4 7 434,0-2 1,3 3-358,0 2 0,-1-1-32,-2 2 0,1 1-146,2-2 1,-1 1-270,4-3 1,-3 3 138,3 0-310,0-1 99,3-2 1,0-3 197,-1 0-243,1 0 33,0-1 1,3-1-313,0-4 1,2 0 153,-2 0 0,1 0-320,-2 0 1,-1-3 202,2 0 0,-2-4-121,-1 1 0,-2-2-131,-1-1 87,2-3 302,-7 2 1,6-4-130,-4 2 49,0 2 53,-3-6 1,0 5-152,0-4 440,0 5-127,0-3 311,0 4 0,-1 1-30,-2 2 66,2 2 0,-7 4-68,2 0 232,2 4-326,-3 1 1,2 5 158,-4 2 31,4-2-159,-3 6 1,7-5-116,-2 4 0,-1-5 19,1 2 1,0-2-274,3-1 0,0-3 76,0 0 1,0-3-503,0 2 356,4-3-484,1 2 445,4-4 0,0 0-98,0 0 1,-1-3-47,1 0 0,-1-3-293,-2 0 145,2-2 266,-3-1 1,0-1 112,-2-2 0,-1 3-15,0-3 0,-1 1 228,2-1 0,-2 3-77,-1-3 400,0 2-230,4 5-68,-3-3 243,3 7-234,-4-3 1,0 5 45,0 2 1,0 2-66,0 4 1,-3 4 608,0 1 0,-1 6-291,1 1 0,2 0 420,-5 0 0,4 1 64,-1 5 219,2-1-660,1 1 0,3 0 212,0 3-296,7-3-167,-4 3 1,7-3 131,-4-1-775,-4-3 408,3-2 0,-7-7-173,2-2 0,-3-2 225,0-2 1,-3-3-860,-3-2 0,-6-2-239,-3-1-1367,2-4 1604,-7-4 0,4-4-2057,-7-6 2919,-5 2 0,-3-13 0,-4 2 0</inkml:trace>
  <inkml:trace contextRef="#ctx0" brushRef="#br0" timeOffset="24666">9111 17 7877,'-9'-9'6149,"5"4"-4758,4 2 1,7 6-1975,5 3 0,-2 2-256,-4 1-2413,2-1 1521,-7-3 1731,-1 3 0,-5-3 0,-4 4 0</inkml:trace>
  <inkml:trace contextRef="#ctx0" brushRef="#br0" timeOffset="25725">538 1252 7821,'-4'-5'0,"-1"-2"0,-3 4 1322,-1 0-818,4 3 1,-3 0 187,2 0-431,-6 4-105,3 1 1,-5 4 203,2-1 1,1 2-1,-2 2 296,0 3 25,5-3-348,0 5 0,7-6-10,-2 3 0,2-2-88,1 3 0,1-4-234,2 0 0,2-1 64,4-1-208,0-4 193,0-1 1,2-1 174,1 0-698,0 0 361,-3-3 1,2-3-55,1 0-299,0-4 0,-4 2 0,-1-4-296,-1 0 0,-4 1 316,0-1 0,2-1 91,-1-2 0,0 2 23,-3-1 314,0 1-166,-4 1 0,2-2-130,-3 2 555,3-1-219,-2 5 1,1-1-122,0 0 894,0 4-283,3-2-61,0 4 0,1 1-149,2 2 1,2 2 178,3 4 1,2 0 60,2-1 227,-2 1-418,6 4 0,-2-3 196,4 2-92,-4-3-287,2 4 1,-2-4 169,4 0-336,-1 0 51,1-5 0,-4 4-94,-3-2 193,-1-2-233,-1-4 1,-3 0 38,0 0 26,-4 0-41,2-4 1,-5-1 31,-2-4-387,-2 1 236,0-1 0,-3-3-9,2 0 231,-2-3-60,-1 1 1,5-1 205,1 0 1,-1 4-80,1-4 1,0 4-287,3-1 1,3 3 68,0 0 1,4 0-225,-2 0 0,7 3-34,3 0-1756,2 5 1326,0-3 0,4 5 791,-1 2 0,9 1 0,-2 5 0</inkml:trace>
  <inkml:trace contextRef="#ctx0" brushRef="#br0" timeOffset="26224">1553 1277 7794,'0'-9'672,"0"0"0,0 1 283,3-1-594,-2 4 0,3 0 34,-4 2 0,0 1 99,0-4 198,0 4 0,-4-2 57,-1 4 300,-3 4-632,-5 1 1,2 4 207,-4 0-474,5 3 29,-3-2 1,5 6-80,2-4 1,-1 2 240,4-2-383,1 4 1,2-6 82,0 1 1,0-4-252,0-1 1,0-4 48,3 1-547,2-2 475,4-1 0,0-1-146,0-2-691,4-2 665,-4-4 0,5 1-181,-2-1 1,-2-3 194,1 0 0,-1 0 18,-1 4 0,-3-4 132,0 0 0,-4 0 381,1 4 1,1 2-225,-2 0 1468,1 4-602,-3-2-511,0 4 1200,0 0-924,4 4 1,-3 1-29,2 4 0,2 0-175,1 3 1,2-2-517,1 2 1,3-3-482,3 0 1,-1 0-793,1 0 0,3 0 773,6 0-2048,1-1 2719,6-3 0,8-1 0,6-4 0</inkml:trace>
  <inkml:trace contextRef="#ctx0" brushRef="#br0" timeOffset="27757">2400 1225 7802,'0'9'2383,"0"0"1,0 2-1806,0 1 1,3 3-3,0-3-512,4-1 91,-6-2 0,6 0 421,-4 0-236,0 0 129,-3-4 77,4 2-132,-3-6-515,2 3-20,-3-4 0,0-4-137,0-1 1,-1-3 248,-1-1-996,1 0 639,-7 0 0,6-3-116,-4 1-30,0-5 216,1 6 0,-3-5-61,2 3 0,-1-4 74,-2 1 0,0 0 294,0 0 0,0-1-28,0 5 118,5-5-38,-4 6-53,7-3 697,-3 9-239,4-4-95,0 7 1,0-2-133,0 6 0,7 3 378,1 5 1,3 0-192,-2 4 1,3-3-128,0 2 0,3 0 67,0 1-381,2 1 65,-4-6 0,4 3 104,-2-4 1,1 0-115,2-1 0,0 0-274,-1-2 0,1 1 176,0-4 0,-2 0-363,-1-3 0,-1-3 179,-3 0 0,-1-4-238,2 1 0,-3-2 14,-3 0-59,2-1 246,-8-4 1,4 3-27,-4-2 0,0 2 77,0-2 0,0 1 43,0-4 143,-4 1-144,4 0 0,-8 0 126,2 2 0,2 3-175,1-3 445,2 2 1,1 4-88,0 0 513,0 4-447,0-2 0,0 9 64,0 4 810,0 0-681,4 8 1,-2-4-46,4 5 0,0-3 42,2-1 1,5 1-24,2 3 1,-1-4-116,0 1 0,0-1-175,1 1 0,1-3 44,-1-3-359,2 0 242,-4 0 1,3-3 109,-4 0-666,4-4 409,-7 1 1,7-3-103,-4 0 0,0-1 61,-4-1 0,0 0-135,-2-4 0,2 0-129,-2-3 57,-2 0 175,0-4 1,-4 3-70,0-5-46,0 4 117,0-6 0,0 8-95,0-3 123,0-2 55,-4 4 0,0-2 385,-2 3 1,-1 3-199,4 0 0,-4 4 142,1-1 0,1 3 0,0 3 679,-1 2-576,1 4 0,-2 1 28,4 1 719,0 3-624,3 0 0,0 2 205,0-5-200,0 5-265,0-6 1,4 5-78,2-3 0,2 0 112,1-3 0,-1-3-147,1 0 1,-3-2 157,0 2-624,0-2 359,3-4 0,-1 0-51,1 0-614,-4 0 500,3 0 1,-4-4-121,2-2-352,2 3 433,-7-5 0,5 3-170,-3-4 0,0 0 81,-3 0 0,0 1 125,0-1 1,0 0-16,0 0 1,0 0 112,0 0 29,0 5 701,0 0-342,0 4 556,0 0-586,0 4 1,0 1 590,0 7 1,3-2-319,0 2 1,4 0-66,-1 0 1,2 0-92,1-3 0,-1 0-201,1-1 0,1 0 171,2-2-520,-2 2 221,2-7 0,-3 3 220,0-4-1154,0 0 624,0 0 0,-3 0-492,-1 0 0,0-1 353,1-2 1,1-2-177,-4-4 0,3 0 149,-3 1 0,1-1 114,-1 0 1,-2 0 39,2 0 284,-2 1-142,-1-5 0,0 3-168,0-2 501,0 2-197,0 6 1134,0-4-669,0 7 128,0-3 1,1 4-229,1 0 0,-1 4 481,2 2 1,1 1-253,-1 2 0,3 0-162,-3 0 1,3 0 7,-3 0-378,4-1 281,-2 1-262,3 0 0,1-3 68,0 0 1,0-4-394,0 1 1,-3-2 181,0-1 0,-1-1-660,4-2 1,0 1 228,0-4 0,-1 3-500,-2-3 486,5 0-160,-9-3 378,10 1 0,-8-1-58,2 0 172,2 0 1,-3 1 239,3 2 0,-2-1-122,0 5 0,-3-1 948,3 3-496,-4 0 1080,6 0-931,-3 4 0,1-3-72,-1 5 0,1-1 48,3 1 1,0 2 230,0-2 0,1 1-285,1-1 0,-1 1-135,2-1 0,1-2-67,-2-1 1,4 1-752,-3-1 1,0 0 248,-4-3-2286,1 0 1714,0 0 0,-3 0 2,0 0 1,-4-1-245,1-2 1,-2 1-484,-1-4 1,-1 1 1566,-2-1 0,-2-1 0,-4 2 0</inkml:trace>
  <inkml:trace contextRef="#ctx0" brushRef="#br0" timeOffset="27984">3247 1057 7802,'10'0'0,"1"0"3229,7 0-2104,1 0 0,7 0-418,1 0 1,2 0-194,3 0 0,2 0-51,-5 0 0,3 0-155,-2 0 1,4-2 507,1-1 0,2-3-279,4 3 1,-1-3-922,1 3 1,-3-1 173,-5 1-2328,-7 2 1780,0-3 1,-12 3 87,1-2-1815,-4 2 751,-6-3 839,3 4 0,-11 0 169,0 0 726,-4 0 0,-6-4 0,-1 0 0</inkml:trace>
  <inkml:trace contextRef="#ctx0" brushRef="#br0" timeOffset="28191">3582 880 7802,'-5'9'1574,"2"0"1,5 3-130,1 3-364,4 2-669,-2 0 0,5 4 206,1 0-272,-1-1-109,3-2 0,-4-1 398,0 1 0,2 0-221,1-1 1,0 0-318,-3-2 1,-1 1 67,1-1 1,0-1-1207,0 1 0,-1-5 329,-2 2-2203,-2-6 765,-4 2 1153,3-3-781,-2 0 1778,3-1 0,-4-4 0,0 0 0</inkml:trace>
  <inkml:trace contextRef="#ctx0" brushRef="#br0" timeOffset="29059">3828 1215 7802,'9'-4'548,"1"0"68,1-1 0,3-3 106,4 2 1,-4-2-267,1-1 1,-4 0-530,1 1 0,-3-1 34,0 0 1,-4 0 481,-2 0 1,-2 0 149,-1 1 72,0 3-357,0-3 0,-4 4 104,-2-2-785,-6 2 354,3 4 1,-8 1-49,2 2 0,-1 2 107,-2 4 1,4 0 180,3-1 1,1 2-106,1 2 1,4-1-171,2 3 0,2-3 62,1 1 0,3-2 72,0-1 0,7-1 142,-1 1-316,5 0 96,0-4 1,1 0-101,-1-2 1,0-2 71,1 2 0,2-2-317,-3-1 0,0-3 131,1 0 1,-5-4-80,2 1 1,1 1 83,-1-1 1,-4 4 3,-2-1-50,0-2 638,3 5-213,-4-4 203,-1 4 0,-4 1-193,0 2 1,0-2 507,0 5 1,0-3-7,0 3-224,0-4 125,0 6-313,0-7 1,0 4-175,0-2 213,0-2-670,0 3 300,0-4-415,4 0 0,-2-3 256,4 0 1,-3-4-577,2 1 0,1-1 43,3 1-135,0-2 527,-4 4 1,3-5-211,-2 0 314,1 0 99,2 4 1,-3-2-155,0 4 274,-4-3-60,6 5 1,-6-3 187,4 4 1,-3 0-145,2 0 725,-3 4 0,5 1-300,-4 3 1,4 1 157,-1 0 0,2-3 46,1 0-835,-1-4 229,1 6 1,1-7-15,2 5 0,-2-4-173,1 1 0,3-2-656,1-1 0,-1 0 364,0 0 1,-2 0-395,3 0 1,-5-1 80,2-2 411,2-2 153,-4 1 1,2-4-106,-3 2 530,0-2-183,0-1 0,-1 0-86,-2 1 1,-1-1 45,-3 0 0,-1 0 403,2 0 0,-5 0-161,0 1 1,-5 3 436,1 2 0,-2-1-45,-1 1 733,0 0-813,0 3 1,0 1 173,-3 2 119,2 2-454,-3 4 0,7-1 192,1 1-108,-1 0-185,1 0 0,-2 0-18,4 0 1,0-4 219,3 1-380,0 0 84,0 3 1,4-3-280,2 0 85,2-4-540,1 2 431,-1-4 0,4-1-75,0-2-399,0 2 414,-4-3 1,1 1-4,0 0 0,0-3 76,0 3 0,0 0 205,-1 3 1,-2 0-114,0 0 1,-3 0 307,3 0 0,0 0-58,3 0 128,-4 4-174,2-3 1,-3 4 9,2-2-975,2-2 321,-7 3-1693,7-4 995,-3 0-434,0 0 667,3 0 960,-8-4 0,8-5 0,-3-5 0</inkml:trace>
  <inkml:trace contextRef="#ctx0" brushRef="#br0" timeOffset="29444">4613 1065 7802,'5'4'3177,"-1"-2"-2458,-4 4-53,0 0-51,0 3-13,0 0 0,0-1-211,0 1 1,0 0 986,0 0-963,0 0 0,0 0 92,0-1-171,0-3-600,0 3 242,0-7 1,-1 3-243,-2-4 295,2 0 51,-3 0-500,4 0 0,0-1 195,0-2 0,-3 1-503,0-4 0,0 0 208,3-2 1,3 2 48,0 0 1,4 0-16,-1-3-98,-2 0 286,3 0 0,-2 4-160,4-1 403,0 4-25,0-2 0,0 3 291,-1-2 1,1 2-258,0-2 609,0 2 0,0 4-90,0 0 843,-5 4-825,4-2 0,-6 0-16,4 1 1,-3 0 618,3 3-473,0 0-757,3 0 161,-1 0 0,-2-4-1278,0 1 1096,0-4 0,2 3-1368,-2-2 1,2-2 83,-2 2-794,-3-2 1419,5-1 0,-3-3-3,4 0 817,0 0 0,0-1 0,-1-1 0</inkml:trace>
  <inkml:trace contextRef="#ctx0" brushRef="#br0" timeOffset="29872">4966 1048 7802,'-1'-6'872,"-2"0"491,2 4-923,-7-2 1,6 4-76,-4 0 1,3 0-133,-3 0 0,1 1 1711,-1 2-1173,-1 2 0,3 4 42,-2-1 1,-1 1-117,4 0-716,0 0 61,3 0 0,0 0 118,0-1-4,4 1 1,1 0-138,4 0 1,0-4 150,-1-2 1,4 1-358,0-1 0,1 0-5,-2-3-749,-1 0 636,7-4 0,-7 2-11,1-4-540,3 0 528,-4 1 1,3-3-197,-5 2 94,1-2 194,0 0 0,-3 2-208,0 0 0,-4 0-221,1-3 516,-2 0-73,-1 0 661,-4 5-363,3 0 0,-7 4-54,2 0 1179,-2 0-831,-1 0 1,2 4 725,1 1 1,-2 2-488,2-1 1,2 2 721,1-2-694,-2 2 138,4 1-443,-3-1 1,8-2 191,2 0-323,2-4-46,1 2 1,3-1 154,-1 0-1058,5 0 618,-2-3 0,2 0-1116,-1 0 0,2 0 643,-3 0 1,3 0-541,1 0 0,-3-1 424,3-2 0,-2 2-929,4-2 1,3 2 1647,0 1 0,3-8 0,0-2 0</inkml:trace>
  <inkml:trace contextRef="#ctx0" brushRef="#br0" timeOffset="30996">5918 1004 7846,'0'-9'0,"0"3"801,0 0 0,0 3 238,0-3-550,0 4 0,-4-2 140,-2 4-231,-1 0 1,-2 0 0,0 1 153,0 2 0,-3 2 44,1 4 1,2 3 101,3-1 1,1 4-264,-1-3 0,2 1-344,4-2 1,0 0 5,0 4 0,7-4-500,2 0 1,3-1 281,-1-1-1141,-1 0 921,7-4 1,-4 2-56,1-4-451,3 0 311,-3-3 1,3-1-1196,1-2 934,-4 2 455,2-7 1,-5 4-355,4-2 1,-4-2 273,0 2 0,-2-2 212,-3 0 0,1-2-160,-4-2 693,0 2-314,-3-3 0,0 8-126,0-1 1007,0 0-686,0 1 1,-4-2 139,-2 4 1,-2 0 320,-1 3 0,0 0 818,1 0 1,0 4-753,2 2 0,-2 1 336,2-1 0,2 3-99,1-1-460,2 1-239,1 4 1,0-4 121,0 0 70,0-1-205,4 1 1,1-3-155,4 0 1,0-3 121,0 3 1,-2-3-434,-1 3 1,2-4 197,-2 1-1507,2-2 876,1-1-589,-4 0 775,2 0 1,-6-4-121,2-2-471,-2-2 643,-1 3 1,0-3-207,0 2 144,-4-6 166,3 3 1,-5-4 64,3 4 1,0-3 22,3 1 1,0-1 171,0 3 0,0 0-180,0 0 838,0 4-504,0 2 1,1 3-39,2 0 1215,2 0-868,-1 0 1,3 1 526,-4 1 0,4 3-388,-1 4 1,1 0-88,-1 0 1,2 1-202,-3 1 0,2-4 65,-1 2 0,2-2 81,-2 2-413,2-4 309,1 3 1,-1-8-727,1 4 357,0-4 1,0 0 95,0 0 1,-3 0 135,-1 0-129,1-4 0,2 0-136,-2-5 1,1 3-96,-4 0 1,3 0-214,-3-3 0,1 3-214,-2 1 0,0 0-946,4-1 1276,-4-2 2134,6 3-3658,-3 0 1189,0 1 0,3 5 1392,-2 2-435,-2 2 0,3 1 367,-1 0 0,2 0 43,1 2 78,0 1-480,0 0 0,0-3 250,3 0-934,-2-4 321,3 6 0,-2-7-994,1 2 1,0-2 196,-3-1-3067,0 0 1751,-1 0 348,1-4 1776,-4-1 0,-1-4 0,-4 0 0</inkml:trace>
  <inkml:trace contextRef="#ctx0" brushRef="#br0" timeOffset="31225">6369 917 7788,'14'-4'2866,"-2"0"-1330,1-1-941,5 1 1,1 4-73,5 0 0,-2 0-177,2 0 1,-2-1-303,-1-2 1,-2 2 214,1-2 0,-1-1 236,-1 1 1,-1-3-20,1 3-725,-4-4 233,2 6 0,-6-3-1252,2 4 1,-5-2-234,-2-1 58,-3 0 1,1 2 679,-6-2 0,0 1-147,-3-4 0,-5 4 910,2-1 0,-6-6 0,2-1 0</inkml:trace>
  <inkml:trace contextRef="#ctx0" brushRef="#br0" timeOffset="31867">6528 732 7788,'-3'6'0,"0"0"2235,0 0-1447,3 7 0,0-1 78,0 3-105,4 2-434,1-4 1,4 5 174,-1 0 1,1-1-135,0 1 0,0 0 184,0-1 1,-1-2-161,1 0 0,0-2-40,0 2 0,0 1-44,0-5-702,-1 1 374,1 1 0,0-6 22,0 2 1,0-3-56,-1-1 0,1 2 248,0-4-992,0 0 521,4-3 0,-4 0-268,3 0 1,2-1 200,1-2 1,-2 1-124,2-4 0,0 3-145,2-2 366,1 3 92,-4-6 0,-2 3-156,-3-4 207,4 0-51,-7 0 0,5 1 135,-8-1 0,0 0-127,-3 0 4,0 0 0,-4 0 44,-2 1 0,-2 0 255,-1 2 0,0 2 75,0 4 876,1 0-751,-1 0 0,0 0-27,0 0 712,0 4-648,4 1 0,-1 4 112,3-1 0,0 1-100,3 0 1,0 3 84,0 0 1,4-1-108,2-2 0,4 0-107,2 0 0,0-3 30,-3 0-528,3-4 227,-2 5 1,4-6 219,-2 2-783,-3-2 445,4-1 1,-3 0-878,2 0 1,-2-3 494,1 0 1,-4-3-190,-1 0 1,-1 1 184,1-1 0,-1 0-227,-2-3 1,-2 0 64,2 1-82,-2-1 407,-1 0 0,0 0-75,0 0 0,0 0-107,0 1 923,0-1-421,0 0 342,0 4-367,0 1 1111,3 8 1,2 1-86,4 4 780,0 0-1098,0-1 0,1 1 46,1 0 178,-1 0-524,7-4 0,-3 3-199,3-2 0,1 0 35,0 0 1,-2 1-610,-1-4 1,1 3 330,-5-3 0,4 1-399,-3-1 0,0-2 248,-4 2-2183,-3-2 1445,3-1 1,-6 0-73,4 0-639,-4 0 448,2 0 175,-4-4 0,0-1 1050,0-4 0,0-4 0,0 0 0</inkml:trace>
  <inkml:trace contextRef="#ctx0" brushRef="#br0" timeOffset="32044">7232 915 7788,'-9'0'923,"1"0"0,-4 0-383,0 0 0,-1 4 177,2 2 1,0 2-250,-4 1 1,3 0 309,-2-1 0,3 2-252,-1 2 1,2-2-18,1 2 0,5-6-90,1 0-819,2 0 364,1 3 1,0-3 167,0 0-1471,0-4 682,0 2-969,4-4 0,0 0 707,5 0 0,0 0-1270,0 0 2189,0 0 0,4-8 0,0-2 0</inkml:trace>
  <inkml:trace contextRef="#ctx0" brushRef="#br0" timeOffset="32225">7285 945 7788,'13'-5'757,"-2"-3"-170,3 2 0,0 2 509,1 1 1,1-1-405,-1 1-45,2-3-328,0 5 1,0-4 115,-2 2 0,1-1-180,-1-2 0,1-2-20,-1 2 0,1 1-17,-1 0 1,-2 3-989,-2-1 1,-1-1 297,-1 1-1942,0-4 1544,-4 6 1,0-4-659,-2 2 1528,-2-2 0,2-8 0,-3 0 0</inkml:trace>
  <inkml:trace contextRef="#ctx0" brushRef="#br0" timeOffset="32534">7462 751 7788,'-9'9'1220,"0"-1"1,4 4-672,2 0 0,2 4 563,1-2 1,0 3-497,0 1 1,0-1-193,0 1 1,0-3 92,0-1 314,0-3-498,4 2 1,1-4-52,4-1 1,0 1-96,-1 0 1,2 0-970,2 0 1,-2-1 529,1-3 1,3 0-1629,1-2 0,2-2 815,0 2 0,1-2-97,-1-1 1,1 0 209,0 0 157,-1 0 558,1 0 0,-1 1 237,-3 2-18,3-2-23,-7 3 1,6-4 743,-5 0-645,1 0 0,-3 0 3315,0 0-1355,0 0 754,-1 0-1650,1 0-670,0-4-201,-4 3 0,0-4 57,-2 2-1942,-2 2 819,3-3 815,-4 0 0,4 0 0,0-5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10.955"/>
    </inkml:context>
    <inkml:brush xml:id="br0">
      <inkml:brushProperty name="width" value="0.05714" units="cm"/>
      <inkml:brushProperty name="height" value="0.05714" units="cm"/>
      <inkml:brushProperty name="color" value="#AB1A01"/>
    </inkml:brush>
  </inkml:definitions>
  <inkml:trace contextRef="#ctx0" brushRef="#br0">0 1257 20878,'0'15'-2175,"0"1"1,0 1 2231,0-1-157,6 4 1,-4-5 161,2 2 1,3 2-59,2-1 1,-2 4 146,2-5 1,0 1 84,4-5 0,1 0-130,4 0 0,2-4 885,6-1-292,1-5-55,5 3 1,1-12 1074,6-3 88,6-8-781,8-3 0,8-12-504,9-3 0,18-10-436,-38 19 1,1-1 0,1 0 0,-1-1 0,1-4 1,1-1-1,4-2 1,2 0-968,4-2 1,1 0 446,2-1 0,0 1 270,-6 4 0,0 1 1,3-1-1,2 0-15,-4 1 0,0-1-557,0 0 1,0 0 288,-5 3 0,0 1 1,0-1-1,0 2 6,-6 1 0,0 1 147,7 3 0,-2 0 0,34-21 0,-39 22 0,0 0-175,-2 1 0,-1 0 1,3 1-1,0-1 53,0 2 0,1-1 0,1 1 0,1-1 85,-5 0 0,0 1 0,1 0 0,0 0 330,43-16 0,-43 15 0,0-1 0,41-14 0,3 3 0,-45 18 0,0-1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9:53.554"/>
    </inkml:context>
    <inkml:brush xml:id="br0">
      <inkml:brushProperty name="width" value="0.05703" units="cm"/>
      <inkml:brushProperty name="height" value="0.05703" units="cm"/>
      <inkml:brushProperty name="color" value="#AB1A01"/>
    </inkml:brush>
  </inkml:definitions>
  <inkml:trace contextRef="#ctx0" brushRef="#br0">341 66 27355,'0'-13'-6841,"0"6"5503,0-5 0,-2 6 370,-2-2 1,3 0-191,-4 4 1042,4 3-126,-5-5 527,-1 6-408,-6 0 1,0 0 1580,-1 0-644,1 0 0,0 1 1200,0 4-150,0 2-1284,0 0 0,1 5 478,4-4-415,-4 4-716,11 1-279,-11 0 0,10 0-73,-2 0 0,3 1-407,1-1 0,0-5-34,0 1 0,0 0-23,0 4 1,0-4-215,0-1-81,5 1 405,-3 4 0,5-1-8,-2-3 234,-4 2 309,5-3 0,-6 0 244,0 1 1,0-5-25,0 5 172,0 0 0,-2 2 34,-2-2 1179,3 3-604,-11-11 1,5 11 335,-6-3 868,-6-4-1155,4 7 0,-4-9-95,6 6 1,0-2 11,0 2 1,0-2-324,0-3 1,4-2 141,0 2-852,6 3-439,-3-5-168,6 4-246,0-6 1,6 0-84,3 0 1218,8 0 0,4-6 0,5-1 1</inkml:trace>
  <inkml:trace contextRef="#ctx0" brushRef="#br0" timeOffset="326">381 210 24183,'-1'9'-2759,"-4"0"2567,4-1 286,-11 6 1,9 0 20,-5 4 1,3-2-101,-3 5 1,3-3 53,-4 4 1,5-5-323,-5 5-1038,6 0 1432,-8-2 1,9 3-681,-2-5-579,-3-1 779,5 2-361,-4-4 92,1 4 376,3-6 0,-4 0-244,6 0 0,0-4-21,0-1 0,0-3-172,0 3-70,0-5-421,0 3 420,0-6-184,0 0 1060,6-6 1,1-1-1,7-6 1</inkml:trace>
  <inkml:trace contextRef="#ctx0" brushRef="#br0" timeOffset="627">355 210 23117,'9'-11'-1221,"-1"2"1356,-5-3 230,9 11 1,-5-9-509,6 5 0,0 1 162,1 4 1,-1 0-251,0 0 1,4 0 110,1 0 408,-1 0-234,-4 6 1,0-3-193,0 5-466,0-5 134,-5 9 1,3-9-29,-2 5-584,-3-5 442,0 9-103,-6-5 1,-6 5 790,-3-3 1,-7 2 344,-1-2 0,-5 1 991,4-1-167,-5 3-771,3-5 0,-1 0 1265,4-2-907,2 2 152,-3 0 0,7 2-542,-2 0-856,3-1 76,3 0 0,0 3 189,2-2 1,-2 3 0,-6 1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9:49.800"/>
    </inkml:context>
    <inkml:brush xml:id="br0">
      <inkml:brushProperty name="width" value="0.05703" units="cm"/>
      <inkml:brushProperty name="height" value="0.05703" units="cm"/>
      <inkml:brushProperty name="color" value="#AB1A01"/>
    </inkml:brush>
  </inkml:definitions>
  <inkml:trace contextRef="#ctx0" brushRef="#br0">66 53 25186,'-13'-7'-3904,"6"1"1833,-5 6 3321,11 0-1165,-11 0-52,10 0 1,-3 2 536,5 2-1684,-6-3 1486,4 11-759,-3-5 571,5 6 1,5-4-1544,4 0 370,3-6 713,7 8 0,1-8-131,6 6 1394,0-6-1203,6 3 1,6-6 772,6 0 1,5 0 15,-1 0 0,3 0 155,2 0 1,0 0-93,4 0 1,4 0-268,9 0 0,-2-5-189,7 1 1,-6-5 81,6 5 1,-7-6 150,2 1-1351,-3 3 986,10-5 0,-9 5-109,6-3 0,-7-1 54,-6 6 1,-4-5 17,-9 4 1,2-3-75,-7 3 0,5 1-111,-4 4 1,-5-4-105,-4-1-81,-6 1 776,3 4 1,-10 0-663,0 0-282,-12 0 257,8 0 0,-16 1-1010,7 4 347,-6-4 88,3 11 0,-6-9-244,0 5 1,-2 1-659,-2 4 1587,-3 0 1,-6 6 0,0 2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9:44.437"/>
    </inkml:context>
    <inkml:brush xml:id="br0">
      <inkml:brushProperty name="width" value="0.05703" units="cm"/>
      <inkml:brushProperty name="height" value="0.05703" units="cm"/>
      <inkml:brushProperty name="color" value="#AB1A01"/>
    </inkml:brush>
  </inkml:definitions>
  <inkml:trace contextRef="#ctx0" brushRef="#br0">13 27 14206,'-5'-7'-3674,"3"0"1902,-2 2 1876,2 4 204,2-5-872,0 6 634,0 0 0,6 0 9,3 0-400,-3 0 472,5 6-48,-3-5-89,5 11 40,0-11 1,4 7-34,1-4 1,4-3-5,-5 4 1,6 1-195,-1-2 0,3 2 137,1-2 0,0-2-21,0 2 1,5-3 36,-1-1 29,7 6-34,-10-4 1,11 3-93,-3-5 39,3 0-1,-5 0 1,5 5 6,-3-1 0,9 1-15,4-5 1,-2 1 20,2 3 0,-4-2-11,4 2 1,-1-1 20,1 1 1,1-2-24,-5 2 8,5-2 51,-2-2 1,9 4 6,1 0 7,6 1 3,-15-5 0,13 0 1,-9 0 0,4 1-2,-4 4 1,0-4 0,1 3 0,5-2 6,3-2-51,3 0 51,1 6 0,-3-5-2,-1 4-361,-6-4 361,9-1 0,-6 0-6,3 0 16,9 0-12,-9 0 1,9 0 7,-9 0 1,2 0-52,-7 0 1,7 0 51,-2 0 1,2 0-8,-2 0 12,3 0-10,-5 0 1,7 0 4,-1 0-406,-5 0 401,4 0 1,0 0 0,6 0-182,0 0 174,-5 0 1,-1 0 0,-3 0 0,2 0-27,-7 0 1,6 0 45,-6 0 0,5 0-37,-4 0 281,0 0-88,-5 0 1,-4-1-169,0-4-43,-6 4 91,3-5 0,-7 6-198,-3 0 1,6 0 360,-6 0 1,0 0-461,-9 0 1,5 0 248,-1 0 0,1-4 0,-5-1 0,0 2 0,0 2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9:38.705"/>
    </inkml:context>
    <inkml:brush xml:id="br0">
      <inkml:brushProperty name="width" value="0.05703" units="cm"/>
      <inkml:brushProperty name="height" value="0.05703" units="cm"/>
      <inkml:brushProperty name="color" value="#AB1A01"/>
    </inkml:brush>
  </inkml:definitions>
  <inkml:trace contextRef="#ctx0" brushRef="#br0">0 118 25285,'9'0'-343,"0"0"-620,-1 0 733,5 0 1,-4 0 96,0 0 1,0 0-91,4 0 0,0 0-99,0 0 1,0 0 129,0 0 0,0 0 34,0 0 0,0 0 177,1 0 0,-1 0 24,0 0 0,0 0-87,0 0-33,0 0 82,0 0 0,5 0 17,-1 0-135,0 0 129,-3 0 0,-1 0-36,0 0 1,4 0 38,1 0 0,-1 0-34,-4 0 0,2 0-1,2 0 0,-2 0 44,2 0 1,-2 0-39,-2 0 87,6 0-63,-5 0 0,10 0 26,-7 0-129,6 0 111,-8 0 1,8 0-19,-5 0 0,3 0 22,-3 0 1,5 0 26,-1 0 1,3 0-27,1 0-26,0-6 82,0 5 1,0-5-15,1 6-135,-1 0 81,0 0 1,-1 0-37,-3 0 0,2 0 35,-2 0 1,3 0-37,1 0 1,0-4 78,0-1 0,2 1-65,3 4 0,-4 0-34,4 0 59,2 0-14,-5 0 1,5 0 3,-2 0-31,-3 0 1,8 0 0,-6 0 18,0 0 0,-1-1 10,1-4 1,-2 4 5,2-4 1,-2 4 1,-2 1 1,5 0-17,-1 0 0,2-4 136,-1-1-53,-4 1 0,10 4 0,-7 0-77,-1 0 23,5 0 0,-6-4 1,2-1-134,-2 2 0,2 2 51,1 1 1,-1 0-36,-3 0 1,-1 0 59,0 0 1,0-2-1,0-2 0,2 3-71,3-4 240,-4 4-194,5 1 1,-1 0-165,-1 0 241,1 0 0,-1-5 0,1 1 7,-2 1-34,-1 2 1,-2 1 0,0-2-60,0-2 1,-1 2 44,-3-2 0,3 3-118,-4 1 1,4 0 63,1 0 1,0 0 17,1 0 0,-1-5-16,0 1 61,0-1 0,0 5 0,2 0-56,3 0 0,-4 0-26,4 0 0,-4 0-24,0 0 0,-1 0 65,0 0 0,0 0 10,0 0 0,-1 0-1,-3 0 1,3 0-49,-4 0 0,4 0-105,1 0 182,1 0 1,3 0 0,1 0 10,-2 0 0,3 0-12,-2 0 1,2 0 73,-1 0 0,-4 0-63,4 0 1,-3 0 118,-2 0 0,0 0-112,0 0 1,0 0 4,1 0 0,-1 0 21,0 0-50,0 0 1,0 0 0,1 0 61,-1 0-156,0 0 121,0 0 1,5 0-39,-1 0 0,1 0 34,-5 0 1,0 0 14,0 0 0,0 0-11,1 0 16,-1 0 1,0 0 0,0 0-11,0 0 0,1 0 1,-1 0 0,0 0 3,0 0 1,5 0 2,-1 0 1,1 0 2,-5 0 0,5 0 1,-1 0 1,2 0 0,-1 0 1,-4 0-31,4 0 1,1 5-24,-2-1 0,1 1-132,-5-5 0,0 0 175,0 0-1,1 0 0,-1 0 7,0 0 1,0 0 0,0 0 8,1 0 1,3 0-18,1 0 178,-1 0-143,-4 0 0,2 0-24,3 0 14,-10 0-23,16 0 0,-15 0 20,8 0-59,-8 0 39,3 0 0,-6 0-14,2 0 0,3 0 4,-7 0 1,5 0-26,-5 0 1,5 0 8,-4 0-36,5 0 34,-8 0 1,8 0-16,-6 0 15,7 0 3,-10 0 0,9 0-6,-5 0 3,-1 0 12,2 0 1,-3 0 1,6 0 0,-4 0 5,3 0 1,-5 0-3,2 0 1,1 0 2,-2 0 0,2 0-7,-1 0 1,-2 0 1,5 0-5,-5 0 1,9 0 1,-9 0-8,6 0 20,-6 0-18,9 0 1,-9 0-5,5 0 40,1 0-28,4 0 0,-4 0 18,0 0 0,0 0-12,4 0 1,-4 0 58,0 0 0,-2 0-43,2 0-42,3 0 34,-11 0 1,7 0 18,-4 0-114,-2 0 83,9-6 0,-9 4-40,2-2 0,-2 2 73,-2 2 1,4 0-40,1 0 0,-1 0-1,-4 0 0,1 0 124,-1 0-125,0 0 0,0 0 77,0 0-53,0 0-172,0 0 122,0 0 0,-4 0-331,0 0-17,-6 0 316,2 0-402,1 0 296,-4 0 24,9 6 1,-9-4 0,4 4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47.513"/>
    </inkml:context>
    <inkml:brush xml:id="br0">
      <inkml:brushProperty name="width" value="0.04286" units="cm"/>
      <inkml:brushProperty name="height" value="0.04286" units="cm"/>
      <inkml:brushProperty name="color" value="#AB1A01"/>
    </inkml:brush>
  </inkml:definitions>
  <inkml:trace contextRef="#ctx0" brushRef="#br0">223 66 8170,'13'-6'0,"-5"-1"403,3-6 152,-9 6-159,4-5-461,-6 11 132,0-11 0,-6 11 324,-3-4 0,-3 4-76,-1 1 1,-6 0 85,-2 0 1,0 1-91,-1 4 1,5-4 70,-5 3 1,6 4 65,-1 0-825,2-2 381,2 6 0,6-9 159,2 5-791,4 1 380,1-1 156,0 3-372,6-4 314,1 1 0,8 2-243,2-6 1,2 6 82,3-1 1,1-2 59,-5 2 1,-1-4 113,-4 3 0,0-3 151,0 3 1,-4-3-195,0 3 472,-6-5-127,2 9-184,-5-5 379,-5 6-222,-3-5 1,-6 2 133,-4-6 1,-1 5-89,-2-5 0,-3 2 57,7-2 1,-2-2-122,2 2 1,2-2-83,-2-2 138,2 0-653,2 0 159,6 0 269,1 0-1202,6 0 407,0 0-120,11 0 0,-2-5 60,9 1 903,2 0 0,0-2 0,7-1 0</inkml:trace>
  <inkml:trace contextRef="#ctx0" brushRef="#br0" timeOffset="319">524 81 8148,'0'-8'0,"0"-1"758,0 6-478,-6-3 0,-2 6 115,-5 0-961,0 0 346,0 0 0,-4 0 679,-1 0 0,1 4-138,4 1 0,4-1 447,0-4-556,6 6 1,-2-3-267,5 6 1,5-5 4,4 5-414,3 0 328,1-2 0,0 4 196,0-2-264,0-3 87,0 11 0,0-12 123,0 8 0,0-3-84,1 3 0,-6 0 226,1 0 0,-6-4-20,1 0 59,-2 0-92,-2-2 46,0 4 222,0-9-174,-6 10 1,-1-11 100,-6 3 24,-1-2-213,1-2 1,5 4-486,-1 1 245,0-1-1303,-4-4 794,6 0 647,1 0 0,6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46.104"/>
    </inkml:context>
    <inkml:brush xml:id="br0">
      <inkml:brushProperty name="width" value="0.04286" units="cm"/>
      <inkml:brushProperty name="height" value="0.04286" units="cm"/>
      <inkml:brushProperty name="color" value="#AB1A01"/>
    </inkml:brush>
  </inkml:definitions>
  <inkml:trace contextRef="#ctx0" brushRef="#br0">13 1 8064,'-7'0'0,"1"0"321,6 0-396,0 0 474,6 0-162,-5 0 0,13 0-42,-1 0-221,0 0 119,12 6 1,-9-5-194,5 3-39,1-2 227,4-2 0,2 0-163,3 0 1,-2 1 84,6 4-16,-6-4 34,8 5 1,-7-6-61,4 0 356,1 0-318,5 0 1,-1 0 28,0 0 20,6 0-15,-4 0 1,11 0-52,1 0 0,-4 0 69,8 0 1,-6 0-52,6 0 1,-4 0 39,0 0 0,1 0-106,2 0 0,4 0 96,5 0 1,5 0 0,0 0 0,0 0-13,-5 0-936,7 0 930,-5 0 0,11 0 17,1 0 110,-1 0-122,7 0 0,-5 0-224,3 0 1,1 0 256,3 0-182,3 0 65,-10 0 1,15-2 62,-3-2 1,-2 3-12,-3-4 1,-1 4 8,1 1 46,3 0-55,-15-6 0,9 5-32,-5-4 293,-1 4-249,12 1 0,-14 0 10,3 0 0,-5 0 12,0 0 0,-3 0-198,-5 0 1,-1 0 202,1 0-240,-1 6 207,-5-5 0,-4 5-3,-8-6-169,-2 0 587,-1 0 0,-5 4-641,4 1-88,-9-1 132,3-4 0,-9 1-88,6 4 0,-6-4-275,1 4 547,-2-4 0,-2-1 0,3 0 0,3 0 0,3 0 0,0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39.927"/>
    </inkml:context>
    <inkml:brush xml:id="br0">
      <inkml:brushProperty name="width" value="0.04286" units="cm"/>
      <inkml:brushProperty name="height" value="0.04286" units="cm"/>
      <inkml:brushProperty name="color" value="#AB1A01"/>
    </inkml:brush>
  </inkml:definitions>
  <inkml:trace contextRef="#ctx0" brushRef="#br0">263 52 8292,'0'-13'485,"-5"5"634,1-1-606,0 6-622,-2-3 255,4 6 0,-9 0 179,2 0 1,-3-4-52,-1-1 1,0 1 238,0 4 0,0 0-101,0 0 0,0 0-331,0 0 1,4 1 157,0 4-730,6-4 379,-8 11 179,9-11-324,-4 11 222,6-5 0,0 2-284,0 0 0,6-2 107,3 2 1,3 2-22,1-2 1,1 3 157,4 1 0,-4 0 77,4 0 1,-4 0-85,-1 0 256,1 6-85,-1-4 1,0 4-109,0-6 225,-6 0-94,-1 0 0,-2 0 69,1 0 1,-2-1-135,-8-4 0,-2 3 331,-6-7 0,-6 5 136,-3-5-145,-3 0-151,5-4 1,-3 0 23,5 0-283,-5 0 75,8 0 1,-4 0 230,6 0-614,0 0 258,0 0 1,0-4-242,0 0 1,6-2 61,2 2-1697,4 2 1371,1-10 0,1 7-584,4-4 0,2-1 117,6 5 1063,6-5 0,1 3 0,7-6 0</inkml:trace>
  <inkml:trace contextRef="#ctx0" brushRef="#br0" timeOffset="233">342 143 8191,'0'13'1861,"0"0"0,0 0-1477,0 0 1,0 5-124,0-1 0,0 5-162,0-4 1,0 5 160,0-1 224,-5-3-166,3 5 1,-4-8 80,6 6-229,0-6 14,-6 9 1,5-9-531,-3 6 1,2-5 270,2 5 1,0-6-447,0 1 0,0-2-888,0-2-1228,0 0 1609,0 0-280,0 0 531,0-5 777,0-3 0,0-5 0,0 0 0</inkml:trace>
  <inkml:trace contextRef="#ctx0" brushRef="#br0" timeOffset="504">250 235 8283,'0'-27'0,"0"3"862,0 2 0,1 3-348,4 6 1,2 4-40,6 0 0,4 5-41,1-5-681,5 6 0,-7-2 1,4 5 107,-1 0 958,5 0-502,-10 0 1,9 0 333,-5 0 1,-1 1-206,-4 3 0,-4 4-481,0 5 0,-6 0 79,1 0 1,2 0-44,-2 0 0,1 0 133,-5 0 0,-6-4 18,-3 0 1,-2 0-53,-3 4-261,1-6 82,-6 5 1,5-7-32,-4 4-821,4 3 617,1-11 0,4 9-1337,0-5 0,2 5 1651,-2-1 0,-2 2 0,3 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38.938"/>
    </inkml:context>
    <inkml:brush xml:id="br0">
      <inkml:brushProperty name="width" value="0.04286" units="cm"/>
      <inkml:brushProperty name="height" value="0.04286" units="cm"/>
      <inkml:brushProperty name="color" value="#AB1A01"/>
    </inkml:brush>
  </inkml:definitions>
  <inkml:trace contextRef="#ctx0" brushRef="#br0">0 40 10326,'13'0'353,"1"0"1,4 0-96,4 0-121,-3 0 0,6 4 155,-3 0-299,8 1 44,-2-5 1,8 0 262,-5 0-347,5 0 48,-2 0 1,5 0 69,0 0 0,1 0 0,-1 0 1,2 0-138,2 0 1,-1 0 140,6 0 0,-4-2-129,4-2 0,-4 2 142,4-2-97,-6 3 47,3 1 0,-1-2 47,-1-2-134,1 2 81,-5-3 1,0 5 30,1 0-129,-7 0 98,5 0 0,-9-5 50,6 1 0,-7-1-47,-2 5 1,-1 0 82,-8 0 1,0-4-53,-3 0-220,-1-1 185,0 5 0,-5 0 43,1 0-302,-6 0 8,3 0 249,-6 0-1412,0 0 1,6 6-1,1 1 1</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31.694"/>
    </inkml:context>
    <inkml:brush xml:id="br0">
      <inkml:brushProperty name="width" value="0.04286" units="cm"/>
      <inkml:brushProperty name="height" value="0.04286" units="cm"/>
      <inkml:brushProperty name="color" value="#AB1A01"/>
    </inkml:brush>
  </inkml:definitions>
  <inkml:trace contextRef="#ctx0" brushRef="#br0">27 773 8313,'-7'6'414,"-4"3"-290,7 8 0,0-2 1163,4 2-257,0-2-193,6-2-813,1 0 118,0-6 527,5 5-118,-5-11-327,6 11 1,-4-11 440,0 4 1,4-10 47,4-3-75,6-4-270,4-7 0,2 1 113,6-8-435,5 3 147,7-15 1,11 5 257,3-7-1984,3 1 1523,2-6 0,3 0-504,1-3 1,2-1 187,-3 5 0,1 0-469,9 5 1,-7 1-19,3 3-1782,-4-3 1911,-11 11 1,1-1-185,0 6-652,-6 6 1121,9-8 0,-4 9-669,5-2 1068,-5 2 0,1-1 0,-3 0 0,3 0 0,0-1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6:23.401"/>
    </inkml:context>
    <inkml:brush xml:id="br0">
      <inkml:brushProperty name="width" value="0.04286" units="cm"/>
      <inkml:brushProperty name="height" value="0.04286" units="cm"/>
      <inkml:brushProperty name="color" value="#AB1A01"/>
    </inkml:brush>
  </inkml:definitions>
  <inkml:trace contextRef="#ctx0" brushRef="#br0">1 132 8414,'0'-13'1885,"0"5"-1097,0-3-506,5 9-81,-3-4 0,9 6 201,-2 0 537,3 0-511,1 0 0,1-1 499,4-3-586,2 2 0,7-8 222,-1 6-48,0-1-191,0 5 1,0-4-553,0-1 1,5 0 280,0 0 1,-1 4-683,-4-4 0,0 0 38,1 0 1,3-1-316,1 2 1,4 1 235,-5-6-235,7 7 399,-4-4 1,2 6-390,0 0-319,-6 0 1214,9 0 0,-11 0 0,5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9:12.817"/>
    </inkml:context>
    <inkml:brush xml:id="br0">
      <inkml:brushProperty name="width" value="0.04277" units="cm"/>
      <inkml:brushProperty name="height" value="0.04277" units="cm"/>
      <inkml:brushProperty name="color" value="#AB1A01"/>
    </inkml:brush>
  </inkml:definitions>
  <inkml:trace contextRef="#ctx0" brushRef="#br0">14 747 8219,'-6'-8'3148,"5"3"-2555,-5 10 1,6 3-249,0 5 0,1 4 27,4 1 68,-4-1-223,5-4 1,-2 5 155,1-1 12,5 1-199,-9-11 1,11 5 284,-3-4 0,-2 4-159,2 1 1,-2-4-52,2-1 0,2-3 18,-2 4 1,1-5-261,-1 5 1,3-6 201,-4 1-203,4-3 71,1-1 1,5 0 185,-1 0-345,6 0 55,4-11 0,2 1 223,6-12-161,5 0 16,7-4 0,1-6-66,0-3 1,6-3 64,7-1 0,9-6-357,4-3 1,1-2 339,0 2-1110,2-3 979,-10 11 1,8-11 132,-5 3-250,0 2 210,-5 7 0,-2 1 63,-6 3 1,-1 3-1,-8 2 1,-2 7-121,-3 1 0,-4 1 59,-4 0 0,2 2-425,-7 6 1,1 1 536,-5 3-1654,-6 3 1378,5 6-455,-10 0-1563,4 0 1370,-12 0 0,3 6 71,-6 3 0,1 3 732,-5 1 0,0 6 0,0 1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9:14.959"/>
    </inkml:context>
    <inkml:brush xml:id="br0">
      <inkml:brushProperty name="width" value="0.05703" units="cm"/>
      <inkml:brushProperty name="height" value="0.05703" units="cm"/>
      <inkml:brushProperty name="color" value="#AB1A01"/>
    </inkml:brush>
  </inkml:definitions>
  <inkml:trace contextRef="#ctx0" brushRef="#br0">0 27 9317,'6'7'71,"-4"-1"1,5-5 47,-3 3 1,-1-2-27,6 2-311,6-2 179,-1-2 1,9 4 79,-5 0 0,5 1-11,-1-5 0,3 0-174,1 0 1,4 0 209,1 0 0,5 0-7,-1 0 0,-1 0-6,1 0-67,0 0 2,-2 0 1,9 4-71,-3 1-137,-2-1 187,1-4 0,-8 0-17,9 0-100,-2 0 124,14 0 0,-9 0-106,6 0 0,-1 0 116,1 0 0,1 0-49,-5 0 1,1 0 42,-2 0 0,0 0 36,5 0 1,0-2-29,4-2 247,-6 3-109,5-11 1,-8 11-109,5-4 296,-6-2-291,-3 5 0,-1-8 20,-3 6 0,-2-2 23,2 2 1,-4 2-86,4-2 0,-6 1 88,1-1 1,2 2-101,-1-2 1,-2 2 94,-7 2-153,2 0 110,-9 0 1,5 0 4,-2 0-52,-4 0 40,5 0 1,-10 0-18,0 0 42,0 0-368,4 0 268,-6 0 0,0 0-660,-2 0 235,-4 0-462,5 0 949,-6 6 0,0-4 0,0 3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15.082"/>
    </inkml:context>
    <inkml:brush xml:id="br0">
      <inkml:brushProperty name="width" value="0.04286" units="cm"/>
      <inkml:brushProperty name="height" value="0.04286" units="cm"/>
      <inkml:brushProperty name="color" value="#AB1A01"/>
    </inkml:brush>
  </inkml:definitions>
  <inkml:trace contextRef="#ctx0" brushRef="#br0">0 79 7691,'0'-8'72,"0"2"35,0 6 339,0 0-344,6 0 0,1 0-78,7 0 1,-1 0 101,0 0-307,-6 0 235,5 0 1,-1 0 0,7 0-73,-1 0 44,2 0 0,-3 0-5,6 0 25,-6 0-17,9 0 1,-5 0-26,6 0 1,3 0 39,6 0 1,-10 0-29,5 0 0,0 0 31,0 0 0,2 0-4,-1 0 1,-4 0 3,4 0 120,2 0-138,-5 0 1,10 0 37,-3 0-77,3 0 43,1 0 0,0 0-11,0 0 0,5 0 25,0 0 0,-1 0-104,-3 0 1,0 5 101,4-1-75,-3 1 45,4-5 1,-4 0 11,2 0 1,-1 0-4,6 0 1,0 0-7,5 0 1,-1 0-5,0 0 0,1-5-35,-1 1 0,-4-1 38,0 5 0,2-4-42,6 0 0,-2-2 39,3 2 0,0 2-63,-5-2 0,8-2 42,-8 2 0,-1-2-5,-3 1 0,0 4 0,4-3-75,1 2 76,5 2 0,-9 0-35,4 0 1,-4 0 27,4 0 0,-5 0 33,0 0 0,-5 0-40,5 0 75,0 6-59,5-5 0,-4 7 7,4-4 1,-4-3 0,8 4 1,-8 1 3,-1-2 23,0 0-24,5-4 1,-1 5 3,0-1 1,5 0-7,0-4 0,2 0 25,-6 0 0,6 0-22,-6 0 26,2 0-26,-3 0 0,1 0 6,-1 0-23,6 0 19,-4 0 0,9 0 1,-7 0 0,6 0 0,-6 0 1,1 0 25,-5 0 0,4 0-27,-4 0 1,8-1 23,-8-3 0,6 2-17,-5-2 184,2-3-182,-14 5 0,8-5 16,-5 2 20,-1 4-28,-3-5 1,-5 5 25,0-4-71,-6 4 46,3-5 1,-2 5-80,1-4 1,-5 4 76,-4-4 0,-6 4-169,1 1 1,-2 0 40,-2 0-169,-6 0-32,5 0 244,-11 0-508,5 0 37,-6 0-60,0 0 388,-6 0 0,-1 0-123,-6 0 1,0 4-39,0 1 368,0-1 0,-6 2 0,-2 1 0</inkml:trace>
  <inkml:trace contextRef="#ctx0" brushRef="#br0" timeOffset="1221">3758 39 8449,'0'-13'0,"0"0"256,0 6 151,0 1-719,0 6 355,0 0-311,0 6 222,0 1 1,0 12 364,0 3 1,0 3-93,0 1 1,1 6 54,4 3 1,-4 3-136,4 1 1,-2 6 114,1 3 0,-1 3 62,6 1-395,-1 6 106,5-10 0,2 8 394,2-13-858,-2 1 309,10-5 1,-5-5 157,6-4-177,0-2 37,6-2 1,-3-4 308,6 0 0,0-8-139,5-1 1,3-1 93,1-8 0,1 1-103,-1-5-31,-4 0 37,5 0 0,-7 0 174,-3 0-534,-3 0 220,-6 0 0,-4 0 98,0 0-326,-6-6 168,3 4 1,-6-3-819,0 5 368,0 0-329,0 0 413,0 0-701,-5 0 1202,-3 0 0,1 5 0,2 3 0</inkml:trace>
  <inkml:trace contextRef="#ctx0" brushRef="#br0" timeOffset="1789">4858 1009 8213,'-12'2'394,"3"2"1,-1 0 227,6 9-302,-6-2-103,8 13 0,-5-3 154,3 5-314,2 0 33,-4 0 1,6-4-82,0 0 14,0-6 0,0 3 225,0-6-295,0 0 121,0-6 30,0-1-6,0 0 26,0-5 329,0 5-191,0-12-637,0-1 1,0-7 131,0-4-366,0 4 427,0-5 1,0 0-116,0-3 41,0 3 165,0-6 0,0 5-59,0-6-26,0 0 102,0-1 1,0 1-105,0 0 1,6 0 90,3 0 1,-2 1 221,2 3 0,-5 5-92,5 8 430,-6 3-296,8 6 0,-8 0-65,6 0 211,-6 0-137,9 12 0,-11-4-74,3 10 1,2 2 159,-1 2 0,3-2 55,-3 2 0,3 0-111,-3 4 1,1-1-196,-2-3 0,-3 1 93,4-5 0,-2 3-560,1-3 188,-2-1-526,3-4 538,-5 0 0,2-5-116,2-4-645,-2-2 240,3-2-428,-5 0 336,0 0 859,6 0 0,2-6 0,5-2 0</inkml:trace>
  <inkml:trace contextRef="#ctx0" brushRef="#br0" timeOffset="2215">5067 957 8213,'-13'0'1499,"6"0"-891,-5 0 0,9 1 77,-5 4-984,5 8 269,-9 7 1,11 2-197,-4 0 0,4-5 152,1 5 0,0-6 139,0 1 1,0-2 46,0-2 0,4 0 61,1 0 0,5-4-31,-2 0-257,4-6 65,1 8 0,0-9 100,0 2-327,0-2 199,1-2 0,-1 0-237,0 0 1,-5 0 116,1 0 1,-4-5-2,3 1 1,-5-6 78,2 1 1,-4-3-105,-1-1 1,0 0 28,0 0 7,-6 0 83,-1 0 0,-6 0-83,0 0 306,0 0-85,0-6 0,1 4 114,3-2 0,-2 6-59,2 3 0,2-1 228,-2-4 0,6 4 89,-1 0-209,2 7 1,4-9-49,2 7-10,3 0-45,6-2 0,6 4 126,3-2 64,3-3-182,1 5 1,-1-4-139,-4 6 1,4-1 72,-3-3 1,3 2-182,1-2 1,-4 2 60,0 2 0,-6-4-259,1 0 83,-2-1-703,-2 5 599,-6 0 0,0 0-117,-2 0-647,-4 0 428,5 0 700,-6 0 0,-12 0 0,-2 0 0</inkml:trace>
  <inkml:trace contextRef="#ctx0" brushRef="#br0" timeOffset="2418">5238 732 8214,'-4'13'951,"0"0"1,-1 6-339,5 3 1,0 3-307,0 1 1,5 2 64,-1 2-988,6-2 494,-2 4 1,-1-10 67,-3 0-528,3-6 425,1 8 1,0-9-198,1 2 0,0-2 160,4-2 1,0-1-480,0-4 1,2 4-95,2-3 767,-2-4 0,15 7 0,-2-5 0</inkml:trace>
  <inkml:trace contextRef="#ctx0" brushRef="#br0" timeOffset="3501">5905 1139 7333,'0'7'1805,"0"-1"-1355,0-6 235,0 0 1,-1-4-497,-4-1 1,4-5 30,-3 2 1,1-4-168,-2-1 0,4 0 110,-4 0 0,4 0-248,1-1 0,-1 0 3,-4-4 0,4 4-61,-4-4 1,4 4 29,1 1-131,0-6 119,0 4 1,4 1 157,1 5-339,5 0 175,-9 2 0,9 0-24,-5 2 0,5 4 102,-1-3 1,2 2-168,2 2 0,-4 0 19,0 0-258,0 0 239,4 0 0,-5 5-74,1-1-247,0 6 266,-2-8 1,0 8-91,-2-6-21,-4 6 71,5-8 198,-6 9 117,0-3-54,0 5 197,0 0 172,0-6-337,0 5 799,0-11-522,0 5 0,6-2 138,3 1 440,2-1-516,2-4 0,0 0 60,1 0 1,0 0-96,4 0 1,-4 0-182,4 0 0,0 0 100,0 0 0,-1-1-275,-4-4 1,1 2-10,-1-5-193,0 5 189,0-9 1,-6 9 90,-2-6-222,2 7-40,-6-4-102,5 0 290,-12-1 1,-1-5-42,-6 3 0,-5 3 75,1 6 1,-1 0 3,5 0 1,-4 0-77,-1 0 280,1 6-95,4-4 1,0 9-121,0-2 216,5 3-72,-3 1 0,9 0 17,-2 0 0,3 0-45,1 0-79,0 0 38,0 0 1,5 0 40,4 1-130,3-1 89,7-6 1,-3 3 15,5-6-190,1 7 154,4-10 0,-4 5 0,0-6-144,0 0 129,4 0 0,0-4-70,1-1 0,-3-4 65,-2 5 0,1-6-34,-5 1 1,-1-2 22,-4-3 1,0 6-6,1-1 1,-7 0-8,-3-4 0,-2 0-10,-2 0 0,0 4-9,0 1 1,-6 0-17,-3 0 23,-3-4 1,-5 10 12,0-2 0,-1 3 247,5 1 1,-4 4-143,-1 0 1,-4 7-76,5-3 325,-1 10-176,5-4 1,2 5 67,2-6 0,3 5-78,6-1-283,0 1 38,0-5-53,0 0 1,2-2 70,2-2-78,3 3 0,6-11-12,0 4-8,0-4 59,1-1 1,0 0 1,4 0-141,-10-6 196,10 5 0,-11-9-94,6 5 86,-6-5 9,-1 9 0,-1-11 108,-1 3-227,0 3 509,-4-5-238,0 9 231,0-3-196,0 5 0,-4 5 12,0 4 206,-7 3-166,4 1 1,-2 1 99,1 4 341,5 2-298,-9 1 1,11 3-302,-4-2 0,4-2 137,1 2 1,1-4-473,4 4 0,-2-6 95,5 1-492,-5-8 214,3 2 112,0-3-310,-5-1 101,5-1-165,-6-6 340,6 0 0,-5-2-248,4-2 676,2-3 0,0-12 0,6-2 0</inkml:trace>
  <inkml:trace contextRef="#ctx0" brushRef="#br0" timeOffset="3816">6560 1022 8197,'-6'-13'1233,"5"0"-186,-5 6-307,6 1-1595,0 12 634,0 1 0,0 6 46,0 0 28,0 0 87,0 6 0,0-4 300,0 2 0,0 2-114,0-1 0,1 1 186,4-2 0,0-2-23,4 2-477,3-2 316,-5-2-2,6 0-199,0 0 75,0-6 1,-4-1 177,0-6-265,-6 0 133,8 0 1,-9-6 27,2-3 0,-2 2-58,-2-2 1,4 1-110,0-5 1,1-5 134,-5 1-184,0-1 75,0-1 1,-5 3 107,1-6-309,0 6 127,-2-2 1,4 4 126,-2 1-691,2-6 444,2 11 1,0-10-708,0 10 188,0-4-247,0-1 1025,0 6 0,12-5 0,3 5 0</inkml:trace>
  <inkml:trace contextRef="#ctx0" brushRef="#br0" timeOffset="4024">6770 1007 8194,'0'7'882,"0"-1"-483,0-6 0,0 6 239,0 3-205,0 2-155,0 3 0,0 3-474,0 0 0,5 1 229,-1-5 0,0 0-94,-4 0 0,5-4 109,-1 0-483,0-6 308,-4 2 1,2 0 173,2-1-517,-2 0 191,4 2 1,-5-4-100,3 2-665,-2-2 237,4 3 806,-1-3 0,3 4 0,5-6 0</inkml:trace>
  <inkml:trace contextRef="#ctx0" brushRef="#br0" timeOffset="4952">6899 1151 10341,'0'9'101,"0"0"-593,0-6 185,0 2-5,0-5 280,0 6 1492,0-4-1489,0-8 0,0-3 159,0-8-365,0 2 155,0 2 1,-1 0 267,-4 0-759,4 0 405,-5 0 1,6 0-108,0-1 31,0 1-80,0 0 48,0 0 39,0 0 153,0 0 0,2 6-65,2 2 229,-3 4-43,5 1 1,-4 0-17,2 0 5,-2 6-91,9 1 244,-4 6-87,1-6 0,3 4 64,-2-7 0,4 5-89,5-5 1,-4 5 81,4-5 0,1 0-47,-2-4-158,6 0 90,-2 0 1,0 0 39,1 0-69,-6 0 29,3 0 1,-1 0 25,-1 0-199,1 0 157,-5-5 1,-5 2-78,1-6 1,-6 5 62,1-5 1,2 5-129,-1-5 128,-1 6-50,-4-9 43,-6 11 0,-1-9-2,-6 5-3,0 1 2,0 4 1,-1 0-5,1 0 154,0 0-146,0 6 1,0-3 173,0 5 1,4-3-91,1 3 0,0 1 329,0 4-219,-4 0-63,10 0-73,-3 1 1,5-1 67,0 0-315,0 0 245,5 0 1,3-4 58,5-1-249,0 1 174,0-2 1,0 1-190,0-4 0,5-3 92,-1 4 1,5-4-156,-5-1 1,7 0-71,-3 0 18,-2 0 107,6 0 1,-9 0 48,6 0-130,-6-6 170,9 5 1,-11-9-76,4 5 221,2-5-68,-5 3 1,3-2 8,-4 1 0,-6-1-80,1-4 0,-6 0 146,1 0 1,-2 4-54,-2 0 185,0 0-101,0-4 0,0 5-109,0-1 263,-6 6-121,-1-9 1,-6 11 42,-1-4 1,1 4-126,0 1 1,0 0 33,0 0 1,0 1 19,0 4 37,0 2-86,0 0 0,0 5 77,0-3-92,-1 2 6,7 2 1,-3 1 64,6-1-228,-1 0 54,5 0 0,0 0-71,0 0 0,2-1 101,2-4 0,3 3-75,6-7 1,1 5 127,-1-5-308,0 0 259,0-4 0,1 0-83,4 0-116,-4 0 175,5-5 1,-6-1-13,0-3 117,1-3-99,-7-1 1,3-1 109,-6-4 1,1-2-108,-5-2 0,0 2 226,0-2 1,-5 0-5,1-4 0,-6 1-99,1 3 1,-1-2 29,1 2 73,-2-3-132,3 5 1,-5-4 114,0 7-347,0-1 230,0 5 1,0 0-216,0 0 1,0 4 70,0 1 0,4 5-573,0-2 1,0 4 151,-4 1 1,0 6-36,0 3 1,0-2 23,0 2 511,0-1 0,0 5 0,0 0 0</inkml:trace>
  <inkml:trace contextRef="#ctx0" brushRef="#br0" timeOffset="5136">6679 719 8344,'-8'-33'0,"-3"6"0,11 14 1711,0 9-1062,0 3 0,10 2-3138,-6 3 2489,6-2 0,-2 9 0,5-3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03.425"/>
    </inkml:context>
    <inkml:brush xml:id="br0">
      <inkml:brushProperty name="width" value="0.04286" units="cm"/>
      <inkml:brushProperty name="height" value="0.04286" units="cm"/>
      <inkml:brushProperty name="color" value="#AB1A01"/>
    </inkml:brush>
  </inkml:definitions>
  <inkml:trace contextRef="#ctx0" brushRef="#br0">223 53 8075,'8'-6'-861,"-2"5"1392,-1-5-469,-3 0 33,4 5 1,-6-7 422,0 4-236,0 3-57,0-5 1,0 4-1,-2-1 144,-2-1-257,-3 0 2,-7 4 1,1 0 114,0 0-296,0 0 85,-6 0 0,5 0-96,-4 0 0,-1 4 114,2 0 0,-1 2-150,5-1 116,6-4-296,-5 5-19,11 0 320,-5-5-412,6 11 221,6-11 0,-3 9-72,6-5 0,-1 4 162,5-5 0,1 6 3,-1-1 0,0-2-77,0 2 286,0 0-286,0-2 13,0 4 382,0-3 11,0-1-260,-5 5 336,-3-5-43,-5 0 42,0 5 1,-1-6-161,-3 2 0,-4-2 53,-5-6 1,0 5-52,0-1 0,-2 0-97,-2-4 0,2 0 38,-2 0 1,2 0-16,2 0 0,0 0 75,0 0-333,0 0-13,6 0-860,-5 0 437,11 0-1038,-5 0 853,6 0 798,6 0 0,1-6 0,6-1 0</inkml:trace>
  <inkml:trace contextRef="#ctx0" brushRef="#br0" timeOffset="253">341 92 8504,'0'9'650,"0"0"1,0 0-149,0 4 0,0 1-526,0 4 0,-4-4-45,0 4 472,-1 2-139,5-5 1,0 3-12,0-4-293,0-1 166,0 0 1,-4 0 169,-1 0-349,1 0 64,4 0 1,0 0-415,0 0 0,0 0 88,0 0-972,-6 1 526,5-1-816,-5 0 777,6-6 220,0-1 580,0-6 0,0 0 0,-6-6 0,-1-1 0</inkml:trace>
  <inkml:trace contextRef="#ctx0" brushRef="#br0" timeOffset="520">315 92 8480,'4'-13'-254,"1"0"0,5 4 101,-1 1 1,2 5 1014,2-2 1,1 4 75,-1 1-1411,0 0 352,0 0 1,0 1 178,0 4 97,-6 2 2,5 0-1,-11 5 199,11-5 31,-11 6-254,5 0 0,-6 1-21,0-1 0,-4-5-147,0 1 0,-7-2 82,3 2 0,-4 1-3,-1-5 0,-5 0 148,1 0-620,0-4 115,3 5 233,1 0-1003,0-5 716,0 11 0,6-9-718,3 6 1086,-4-6 0,7 8 0,-5-4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02.598"/>
    </inkml:context>
    <inkml:brush xml:id="br0">
      <inkml:brushProperty name="width" value="0.04286" units="cm"/>
      <inkml:brushProperty name="height" value="0.04286" units="cm"/>
      <inkml:brushProperty name="color" value="#AB1A01"/>
    </inkml:brush>
  </inkml:definitions>
  <inkml:trace contextRef="#ctx0" brushRef="#br0">1 13 7717,'13'0'545,"0"0"1,1 0-409,4 0 0,1 0 84,3 0-115,8 0 3,-8 0 1,11-1 108,-2-3-292,-3 2 91,9-4 0,-9 6-110,3 0-90,-4 0 235,-1 0 0,1 0-180,-1 0 1,-1 0 21,-4 0 1,3 0-89,-7 0 1,5 0 132,-5 0 0,1 0-109,-5 0 0,0 0 65,0 0-333,0 0 215,0 0 0,-4 0-87,0 0-54,-1 0 114,0 0 1,3 2 249,-2 2 0,3-2 0,1 2 0,0-3 0,0-1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8:51.186"/>
    </inkml:context>
    <inkml:brush xml:id="br0">
      <inkml:brushProperty name="width" value="0.04277" units="cm"/>
      <inkml:brushProperty name="height" value="0.04277" units="cm"/>
      <inkml:brushProperty name="color" value="#AB1A01"/>
    </inkml:brush>
  </inkml:definitions>
  <inkml:trace contextRef="#ctx0" brushRef="#br0">52 53 8396,'0'-8'191,"0"3"-127,0 5 31,0-6 157,0 4 429,0-4 13,0 6 157,0 0 1,0 6-642,0 3 0,0 7 118,0 1 0,0 2 39,0-1-386,0-4 176,-5 11 1,3-6 156,-2 3-304,-4-3 173,7 0 1,-6-5-118,2 4 0,4-4-52,-3-1 1,2 0-63,2 0 0,-4-4 4,-1 0-111,1-6 84,4 3-185,0-6 73,0 0 1,0-6 11,0-3 1,0-3 87,0-1 1,0-1 13,0-4 1,0 2 28,0-5 0,0 3-42,0-4 0,0 6-3,0-1 145,0-4-99,6 7 1,-5-9-45,4 5 197,-4 1-148,-1 4 1,0 4 7,0 0 271,6 0-118,-5 2 0,5 0 320,-6 3-118,0 2 60,0-4-53,0 6 46,0 0-79,0 6-195,6 1 1,-5 6 76,4 1 224,2 4-196,-5-3 0,5 5-41,-3-2 1,-2-4-24,2 4 1,2-2-103,-2 1 1,2-2 83,-2 2 1,-1-1-27,6 2 1,-6-4 93,1 4-291,4-4 70,-7-1 1,5 0 110,-6 1-202,6-7-16,-5 4 84,5-3 0,-6 0 39,0 1-61,0-6 90,0 3 58,0-6-3363,0 0 2631,0-6 0,0 3 651,0-6 0,0 1 0,0-5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8:42.464"/>
    </inkml:context>
    <inkml:brush xml:id="br0">
      <inkml:brushProperty name="width" value="0.04277" units="cm"/>
      <inkml:brushProperty name="height" value="0.04277" units="cm"/>
      <inkml:brushProperty name="color" value="#AB1A01"/>
    </inkml:brush>
  </inkml:definitions>
  <inkml:trace contextRef="#ctx0" brushRef="#br0">0 172 7944,'0'-7'723,"0"1"-653,0 6 266,0-6-155,0 5 0,0-4 54,0 10 0,0-2 178,0 5 0,0 1 133,0 4-187,0 6-110,0-4 0,2 4 110,2-6-278,-2 0 14,3 0 1,0 0-45,-1 0 0,2-1 73,-2-3 1,-1 1-397,6-6 217,-6 6-227,9-8 0,-9 4-40,5-6 182,-5 0 1,4 0-44,-2 0-239,-4-6 215,11-2 0,-11 0-129,4-1 1,1 0 84,-2-4 0,0 4 250,-4 1 1,0 3-288,0-3 354,6 5-81,-4-3 1,5 6-39,-3 0 1,-2 1-18,2 4 293,3 2 0,-4 6 0,4 0 552,-1 0-562,4 0 1,-2 0 107,5 1-172,0-1 124,0 0-105,0-6 0,-4 3 41,0-5-364,-1-1 342,0-4-160,3 0 0,-8 0 147,6 0-32,-6 0-57,8-6 0,-9-1-155,2-6 1,-2-2 45,-2-2-113,0 2 160,0-4 0,-5 5 25,1-4 69,-6 4-93,8-5 1,-5 1-140,3 1 0,1-1 81,-6 5 1,6 0-1038,-1 0 419,2 0-1010,-4 0 826,5 0-190,-5 6 190,6-5 836,0 10 0,0-9 0,0 4 0</inkml:trace>
  <inkml:trace contextRef="#ctx0" brushRef="#br0" timeOffset="431">327 39 8570,'0'9'109,"0"0"0,0-1 112,0 6 1,1-1 13,4 0 713,-4 6-567,5-5 0,-2 9 194,1-5 33,5 5-269,-9-8 0,6 8-220,-2-5-53,-4 5 22,5-9 1,-4 5 30,2-6 1,-3 0 58,4 1 0,-2-3-158,1-2 0,-3 3 75,4-4-588,-4-2 251,-1 0 63,0-6-847,0 0 702,6 0 7,-4 0 268,3 0 1,-3-2-340,2-2 1,-1 1 80,6-6 1,-5 1 31,5-5 0,-5 0 78,5-1 1,-5 6 59,5-1 1,-5 2-129,5-2 561,-6-3-227,3 11-185,0-11 631,-5 11-253,5-5 438,-6 6-483,6 0 0,-5 1 308,4 4-273,-4 2-256,5 6 174,-5 0 11,5 0-476,0 0 202,-5-5 1,10 3 101,-7-2-990,6-3 656,-8 6 0,9-10-580,-2 7 1,-2-6 386,2 1 1,0-2-287,4-2 804,-6 0 0,5 0 0,-5 0 0</inkml:trace>
  <inkml:trace contextRef="#ctx0" brushRef="#br0" timeOffset="1115">720 288 7944,'0'-13'1017,"0"0"-274,-6 0-318,4 0-93,-4 5-1,1 3 64,3 5-129,-4 0 1,5 0-3,-3 0 0,2 5-43,-2 4 0,1 3-116,-2 1 0,4 4 130,-3 1 0,2-1 49,2-4 47,0 0-491,0 1 138,0-1 1,4-5 92,1 1-530,-1-6 206,2 9-204,-4-11 0,5 5 198,-3-6 1,-1 0-33,6 0 1,-6-2 59,1-2 1,2 1-226,-2-6 79,6 1 0,-8-5 241,10 0 0,-11-1 24,3 1 1,2 0-54,-1 0 0,-1 4 33,-4 1-14,0-1 1,0 0 281,0 1-120,6 5 238,-5-3-46,5 6 0,-6 6 88,0 2 1,1 4-64,4 1 469,-4-6-407,5 11 1,-6-14 64,0 9 0,4-3-97,1 4 0,1-6-287,-2 1 0,-1-6 147,6 1 1,-6-1-474,1 2 282,3-4-178,0 5 1,1-6 32,3-6-162,-3-1 178,-1-6 0,3 0-169,-6-1 0,5 1 98,-4 0 1,0-4 144,0-1 1,-4-1-15,4 2 1,0 1 169,0-6 1,-1 5-69,-4-5 1,0 4-25,0-3 1,0 5-51,0-2 242,0 4-39,0-5 0,0 8 323,0-2-279,0 3 0,0 1-51,0 1-32,0 5 367,0-3-246,0 6 1,-1 6 132,-4 3 0,4 2 1,-5 4-1,6 1 26,0 1 0,0 5 3,0-5 1,0 5 39,0-4 1,1 1-96,4-2 1,-2-2-74,5 2 0,-3 2-128,4-1 1,-1-1-203,5-4 1,-1-4 249,-3 0-887,2-1 550,-3 0 1,5-1-52,0-3 1,0-2-43,0 2 1,-4-3-611,-1-1 0,1 0 345,4 0 1,0 0-425,0 0 0,-4 0 117,0 0 872,-6 0 0,8-5 0,-3-3 0</inkml:trace>
  <inkml:trace contextRef="#ctx0" brushRef="#br0" timeOffset="1258">995 210 7944,'-18'0'1857,"9"-6"-503,-9 4-614,17-4-856,-5 1 154,0 3-920,5-4 737,1 1 0,7 3-608,6-2 1,2-2 752,2 1 0,4 1 0,5 4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8:26.634"/>
    </inkml:context>
    <inkml:brush xml:id="br0">
      <inkml:brushProperty name="width" value="0.04277" units="cm"/>
      <inkml:brushProperty name="height" value="0.04277" units="cm"/>
      <inkml:brushProperty name="color" value="#AB1A01"/>
    </inkml:brush>
  </inkml:definitions>
  <inkml:trace contextRef="#ctx0" brushRef="#br0">0 40 6977,'13'0'314,"0"0"-262,1 0 0,3 0 117,0 0 1,2 0-78,-1 0 62,2 0-105,6 0 0,1 0 57,-1 0 146,0 0-173,6 0 1,-3-4 36,6-1 1,-5 1-22,5 4 1,-4 0 8,4 0 0,0 0-2,4 0 1,2 0-135,2 0 0,-2 0 27,3 0 1,-5 0 27,-4 0 1,4 0 56,1 0-208,-7 0 60,11 0 0,-15 0-8,6 0 0,-2 0 76,2 0 1,3 0 39,-3 0 0,-2 0-38,2 0 0,-6-4 32,2-1 1,-4-1-13,0 2 73,-1 3-80,-6-5 0,3 6-2,-5 0 1,-1 0 0,-4 0 1,-4 0-255,0 0 200,0 0 1,-1 0-419,1 0 117,-6 0-391,3 0 335,0 0-422,-5 0 819,5 0 0,-6 6 0,0 1 0</inkml:trace>
  <inkml:trace contextRef="#ctx0" brushRef="#br0" timeOffset="3139">1166 315 7981,'-6'-13'976,"4"6"-274,-4 1-1187,6 6 110,0 0 582,0 6 0,0 1-86,0 6 0,0 4 545,0 1 0,0 5-244,0-1 1,0-2-216,0 2 1,2-4 85,2 3-528,-2-4 228,9 1 1,-8 0 72,6-1 0,-6 1-130,1-5 1,2-4-1150,-2-1 879,7 1 0,-8 3-495,5-4 1,-3 3 27,3-7-246,-5 0 446,3-4 601,0 0 0,1 0 0,6 0 0</inkml:trace>
  <inkml:trace contextRef="#ctx0" brushRef="#br0" timeOffset="3469">1310 577 9629,'8'-4'56,"1"-1"1,0-4 112,4 5 0,-4-5-173,-1 5 1,-3-5 42,3 5 1,-5-6 285,2 1-76,2 3-364,-6-5-184,5 9-259,-6-10 289,0 11 192,0-5 0,-4 5 18,-1-4 0,0 4 45,0-4 1,-1 5-60,-2 5 1,-4-2 49,3 5 461,4-5-259,-7 9 0,6-5 14,-3 6 109,4 1-138,5-1 1,0 0-67,0 0 0,0-4 16,0-1 0,0 1-179,0 4 1,0-4 174,0 0-206,5-1 0,3 4-18,5-3-459,-6-4 359,5 1 0,-5-4-185,6 2-388,-6-2 459,5-2 0,-5 0-389,6 0 0,0-2 717,0-2 0,1-4 0,-1-5 0</inkml:trace>
  <inkml:trace contextRef="#ctx0" brushRef="#br0" timeOffset="3807">1481 485 7981,'0'8'-566,"0"3"474,0-2 187,0-3 0,0 5 0,0-2 822,0 3-671,6 1 1,-4 0 61,7 0 0,-4-1-143,3-4 0,-3 3-177,3-7 0,-3 5 69,3-5 1,-3 2 223,4-2-338,-7-2-62,4 3 173,-6-5 0,2 0 139,2 0-133,-2 0 326,3 0-167,-5-5-321,0-3 76,0-5 0,0 0 65,0 0 1,0 0-1,0 0 1,0-2 78,0-2-296,0 2 91,0-4 0,0 6-200,0 0 1,0 4-98,0 1-174,0-1 0,0 0-134,0 1-648,0 5 626,6-3 714,-4 6 0,9 6 0,-3 1 0</inkml:trace>
  <inkml:trace contextRef="#ctx0" brushRef="#br0" timeOffset="4415">1702 551 7981,'0'7'555,"0"-1"1,2-6 106,2 0-1970,-2 6 371,3-5 2257,-5 5-704,0-6 287,0 0-577,6 0 1,-4-2-118,2-2 0,-1 1-277,1-6 272,-2 7-518,4-10 259,-6 10-283,5-9 199,-3 4 1,4-2-381,-6 0 132,0 6 275,0-3 67,0 6 0,-2 0-49,-2 0-92,2 0 100,-3 0 160,5 0 0,-5 6-133,1 3 0,0 3 614,4 1-354,0 0 0,0 0-25,0 0 0,0 0-97,0 0-172,0-6 62,0 5 0,1-9 125,3 6-319,-2-6 118,9 2 0,-8 0-115,6-1 137,0 0 1,4-4-133,0 0 0,0-1 84,0-3 1,-4-2-337,0-3 1,-1-3-28,5 4-204,1-4 396,-1-1 1,-5-2 303,1-2 0,-6 2 0,3-3 0,-6 0 0,0 1 0,0-2 0,0 1 0,0 2 0,0-6 0,4 5 0,1-5 0,-1 6 0,-4-3 0,0 6 0,0 0-140,0 6 378,0-5-131,0 11 588,0-5-165,0 0-108,0 5-25,0-5-144,0 12 1,-2-1 77,-2 4 1,3 3-62,-4-4 1,4 6 151,1 3 0,0-2 197,0 2-468,0-2 18,0 3 0,0-3 168,0 2-466,0-2 190,6-2 1,-3-4-336,5 0 257,-5-1 1,4 5-87,-2 1 0,-4-6 29,4 1 0,0-5-570,0 5 0,1-5-51,-2 5-676,-3-6 525,5 9 846,0-11 0,1 11 0,6-5 0</inkml:trace>
  <inkml:trace contextRef="#ctx0" brushRef="#br0" timeOffset="5918">2083 222 7504,'0'-7'751,"0"1"-443,0 0-278,0 5 1,1-5 103,4 6 1,-2-4 92,5-1 0,1 1-21,4 4-141,0 0 1,-4 0-1,0 2 70,1 2 0,2-3-29,1 4 1,0 2-102,0 2 0,0-2 102,0 2 0,-1-5-173,-4 5 1,3 0 91,-7 4 0,5-5-109,-5 1 0,0 0 28,-4 4 240,0 0-152,-5 0 1,2 0 42,-6 0 1,0 0 7,-4 0 1,0 1-21,0-1 241,0 0-255,0 0 0,1 0 82,3 0 1,-2-4 67,2-1-298,3 1 0,-4 4 3,6 0-709,-1 1 546,5-1 0,0-5-97,0 1-1028,0 0 857,0 4 0,0 4 526,0 1 0,0-1 0,0-4 0</inkml:trace>
  <inkml:trace contextRef="#ctx0" brushRef="#br0" timeOffset="6065">2161 839 8056,'-8'0'2137,"2"0"-3516,6 0 981,0 0 1,-5 0-1,-3 0 1</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8:16.013"/>
    </inkml:context>
    <inkml:brush xml:id="br0">
      <inkml:brushProperty name="width" value="0.04277" units="cm"/>
      <inkml:brushProperty name="height" value="0.04277" units="cm"/>
      <inkml:brushProperty name="color" value="#AB1A01"/>
    </inkml:brush>
  </inkml:definitions>
  <inkml:trace contextRef="#ctx0" brushRef="#br0">1 0 8212,'7'6'363,"5"-3"0,-2 4 0,5-1 92,2-3 0,5 3-405,-5-2 0,7 5 145,-3-5-74,4 7-17,1-10 1,1 9 103,-1-5-300,0-1 97,0-4 0,5 0-37,-1 0 0,2 0 109,-1 0 1,2 0-56,6 0 1,1 1 33,-1 4 1,0-4-143,1 4 1,-1-4 106,0-1 1,0 0-13,1 0 0,-1 0 60,0 0-290,1 0 229,5 0 0,-3 0-24,6 0 0,-5 0 15,5 0 0,-4-4 9,4-1 1,-6 0-8,2 0 1,-3 4 100,-2-4 0,0 0-91,1 0 1,-1 1 4,0 4 1,-1 0 32,-3 0-119,8 0 89,-13 0 0,12 0-33,-12 0 0,5 0 28,-4 0 0,4 0 29,-5 0 1,-1 0-36,-7 0 0,3 0 62,-3 0 0,2 0-44,3 0 18,-1 0-21,0 0 0,0 0-26,0 0 1,1 0-2,-1 0 1,0 0-47,0 0 0,-4-5 65,0 1 0,0 0-88,4 4 0,-4-5 53,-1 1 0,-5 0 100,2 4 1,1-2-91,-2-2 25,1 2-13,-11-3 0,5 5 4,-4 0 1,0 0 4,0 0 1,-3 0-458,3 0 273,-5 0-818,9 0 644,-11 0 0,7 4 347,-4 0 0,-3 6 0,5-2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52.396"/>
    </inkml:context>
    <inkml:brush xml:id="br0">
      <inkml:brushProperty name="width" value="0.04277" units="cm"/>
      <inkml:brushProperty name="height" value="0.04277" units="cm"/>
      <inkml:brushProperty name="color" value="#AB1A01"/>
    </inkml:brush>
  </inkml:definitions>
  <inkml:trace contextRef="#ctx0" brushRef="#br0">1 374 10889,'6'7'809,"2"-3"0,4-2-452,1-2 0,0-5-122,0 1-57,0-6 1,-1 7-278,-3-6 1,2 5 119,-2-5 0,-2 0-24,2-4 1,-6 5 35,1-1-392,-2 0 0,-2-4 57,0 0-41,-6 6 212,-1 1 0,-2 4-143,0-2 564,1 3-201,-6-5 0,1 7 440,0 4 0,0 2-257,0 6 1,0 0 36,0 0 0,6 0 153,2 0-46,4 0 146,1 6-21,0-4-487,0 10 55,6-17 0,1 10 217,6-9-493,0 2 182,0-4 0,2 5-500,2-3 0,-2-2 321,2 2 1,-2-6-1037,-2 1 1,0-2 97,0-2-182,0 0 173,0 0 415,0 0-618,0 0 547,-5-6 767,-3-2 0,1-5 0,2 0 0</inkml:trace>
  <inkml:trace contextRef="#ctx0" brushRef="#br0" timeOffset="294">198 308 11542,'7'6'433,"1"0"-257,-4 3 0,3 2 21,6-2 0,1-2 80,-1 2 0,4-2 169,1 2 0,1 3 21,-2-4 19,-2-2-188,9 6 0,-9-6 31,2 2-424,4-2 169,-7 0 0,1-5-61,-7 4 1,-3-4 314,4-1 357,-7 0-485,4 0-468,-6-6 201,0-1 0,0-7 83,0-4 0,0 4-52,0-4 1,-4-1-68,0 2 1,-5-5 124,4 5 0,-3-2-337,3 1 1,0 4 120,0-4 0,4 4-1906,-4 1 1098,4-1-908,1 7 524,0-4 580,0 9-214,0-4 1020,6 6 0,1 6 0,6 1 0</inkml:trace>
  <inkml:trace contextRef="#ctx0" brushRef="#br0" timeOffset="496">565 218 10847,'0'13'1036,"0"0"0,4 0-638,1 0 1,0 0 49,0 0 261,-4 0-382,5 0 0,-5-4 111,4 0-492,-4 0 232,11 4 1,-9-5 177,6 1-1680,-7 0 1006,10-2 0,-9 3-558,6-5 1,-5 3 426,5-3 1,-2 1-966,2-2 1,2-3 628,-2 4 1,-2-4 83,2-1 1,0 0 700,4 0 0,0-6 0,0-1 0</inkml:trace>
  <inkml:trace contextRef="#ctx0" brushRef="#br0" timeOffset="728">839 348 7928,'0'-18'0,"0"1"767,0-1 0,0 5 44,0 0-234,-6 6-265,4-5 0,-9 11 134,2-4 402,-3-2-487,-1 6 0,0-5 204,0 6 727,0 6-810,6 1 1,-3 2-37,5-1 1,-3 2-159,3 8 0,1-4-325,4 4 0,0-4 42,0 0-183,6-1 207,-5 0 1,11-5 227,-4 1-883,4 0 469,1-2 0,-4 0 29,0-2-1257,-1-4 423,5 5 159,1-6 0,-1 0 299,0 0 0,-5 0-577,1 0 0,-6-1 234,1-4 1,-2 2 846,-2-5 0,6-7 0,1-5 0</inkml:trace>
  <inkml:trace contextRef="#ctx0" brushRef="#br0" timeOffset="1593">800 8 7928,'-7'-7'2477,"1"7"0,6 7-2230,0 6 0,0 5 88,0-1 1,0 5 70,0-5 635,6 7-593,-4-4 1,9 2 189,-2 0-197,3 0-165,1-2 0,0 5-670,0-4 1,0-2 292,0-1 0,-4 1-775,0-2 1,-1 1 195,5-5-427,-5-6 635,3 5 1,-8-7-323,6 4-963,-6-3 411,3-6 633,0 0-398,1 0 453,0 0 658,-1 0 0,0 0 0,-5-6 0,5-1 106,-6-6-26,6 6-152,-5-5 752,5 5-389,-6-1 0,4-3 199,1 2 603,5 3-577,-9-5 0,10 3 130,-7-5 0,5 4-228,-5 1 0,5-1-93,-5-4 1,1 0 239,-5 0-433,5 0 0,-3 0 79,2-1 1,-4 7 26,-4 3 1,1 1 90,-6-1-376,0 2 92,-4-4 0,0 12 229,0 3-263,6 2 86,-5 3 1,6-1-2,-2 0 0,-2 1 53,5 4 0,1-2-294,4 6 1,0-6-28,0 1-118,6-2 189,1-2 0,6-5 47,0 1 0,0-2-69,0 2 0,2-3 16,2-6-366,-2 0 228,4 0 1,-6 0-215,0 0 1,0-2 159,0-2 1,0 1-4,0-6 1,-1 1 15,-3-5 281,2 5-135,-3-3 0,-1 3-161,-3-5 218,3 6-164,-5-5 676,4 11-209,-6-5 492,0 6-520,0 6 0,0 1 524,0 6 1,0 0-28,0 1-121,-6-1-309,4 0 0,-3-5 222,5 1-435,0 0 81,0-2 1,0 0 244,0-2-371,0-4 106,0 5-443,0-6 284,0 0 1,4-1-374,0-4 1,5 2 85,-5-5-571,7-1 589,-4-4 1,2 0-182,-1 0 132,-5 0 113,9-1 1,-11 1 69,4 0 1,2 0-215,2 0 613,-3 0-195,5 0 1,-8 4 1118,6 0-655,-6 7 596,8 2-694,-9 1 1,4 11 79,-6-4 493,5 4-542,-3 7 1,5-5-58,-2 4 1,-3-4-189,7 0 1,-4-1-456,3 0 0,-3-5 233,3 1-922,1 0 0,4 3 169,0-4-1381,-5-2 1398,3 0 1,-4-5-176,7 4-456,-7-4 285,4-1 506,-3-6-71,5-1 700,0 0 0,-6-5 0,5-1 0,-5-7 0</inkml:trace>
  <inkml:trace contextRef="#ctx0" brushRef="#br0" timeOffset="2065">1625 282 7928,'0'-13'286,"0"0"-94,0 0 0,0 4 278,0 0 1,0 5 268,0-5-221,0 6-79,0-2 357,0 5-293,0 0-1,-5 0-232,3 5 1,-4-2 129,6 6-19,-6 0-109,5 4 1,-5 4 56,6 1-169,-6-1 4,5-4 1,-5 0 52,6 0 0,0 1 2,0-1 1,2-2-115,2-2 0,-1 3 279,6-4-598,-7-2 218,10 6 1,-5-11 49,6 4-311,1-4 198,-1-1 0,4 0-156,1 0 147,-1 0 31,-4-6 1,0 3-241,0-5 1,0 0 114,0 0 1,1-4-55,-1 3 0,-5-2-40,1-2-185,-6-1 216,3 1 0,-5 0-130,4 0-8,-4-6 208,5 11 1,-6-10-170,0 9 445,0 4-107,-6-7 512,5 10-285,-11-3 222,5 5 1,-5 1-113,3 3 1,-1 4 50,6 5 1,-5 0 3,5 0 423,-1 0-409,5 0 1,0 0 285,0 0-303,0 0 136,0 1-386,0-1 1,6 0 65,3 0 1,0-6-207,4-3 0,-3 2 78,7-1-230,4-1 117,-7-4 1,10 0 17,-7 0-1504,6-6 981,-8 5 1,8-9-931,-5 5 0,-2-5 630,-8 1 0,2 2-420,-5-2 0,-1 5-39,-4-5-466,0 0 1752,0-4 0,-11 0 0,-4 0 0</inkml:trace>
  <inkml:trace contextRef="#ctx0" brushRef="#br0" timeOffset="2430">565 100 7893,'-6'-19'0,"5"4"1510,-11-4 1,10 11 161,-2-1-2435,3 6 307,1-3-391,0 6 782,0 0 1,-2 5-726,-2-1 1,2 6 789,-2-1 0,-3 3 0,-1 1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38.186"/>
    </inkml:context>
    <inkml:brush xml:id="br0">
      <inkml:brushProperty name="width" value="0.04286" units="cm"/>
      <inkml:brushProperty name="height" value="0.04286" units="cm"/>
      <inkml:brushProperty name="color" value="#AB1A01"/>
    </inkml:brush>
  </inkml:definitions>
  <inkml:trace contextRef="#ctx0" brushRef="#br0">249 458 11478,'0'13'712,"0"0"0,4 0-357,1 0 1,1 2 211,-2 2 0,-3-2 193,4 2-378,-4 4-135,-1-7 1,2 5 90,2-6-575,-3 6 211,5-10 1,-1 8 67,-1-8-259,0 3-1951,-4 1 978,6-6-1940,-4-1 1710,3-6 41,-5 0 1379,0-6 0,-5-7 0,-3-8 0</inkml:trace>
  <inkml:trace contextRef="#ctx0" brushRef="#br0" timeOffset="325">40 419 7983,'-14'-21'0,"3"-2"0,2 6 0,3-1 1241,6 5 0,3 0-615,6 0 1,1 0-262,12 0 0,1 0-88,8 0 1,2 5 59,6 4 131,1-3-150,-1 5 0,2-4 19,2 6-102,-8 6-67,3 2 1,-7 5 225,-1 0-793,1 0 362,-5 6 1,-6-3-270,-2 6 0,-5-5 220,-4 5 1,-4-5-17,-5 5 0,0-5 208,0 5 96,-5-6-147,-8 9 0,-4-10-140,-4 2 382,5-3-131,-9 0 0,5-1 41,-7 0 7,-5-6-104,5-1 0,-5-2-134,6 1 1,-1-1 150,1-4 1,6 0-506,2 0 1,4 0-283,1 0 217,0 0 1,5-2 120,4-2-1388,3 3 1027,1-5 0,5 6-172,4 0-411,3 0 771,1 0 1,6 0 494,3 0 0,8-6 0,4-1 0</inkml:trace>
  <inkml:trace contextRef="#ctx0" brushRef="#br0" timeOffset="1550">760 524 8352,'-8'0'1363,"-3"0"-1193,3 0 0,-5 0 26,0 0 848,0 0-643,0 6 1,0-3 682,0 6 1,0-2-477,0 2 0,4 2-48,0-2 1,2 7 114,-2 2-700,3-1 211,6-4 0,0 0 186,0 0-417,0 0 80,0 0 0,2 1 308,2-1-246,4 0-20,5-6 1,0 3-156,0-5 0,6 3 35,3-3 1,-2-1-255,2-4 1,-5 0 93,5 0-486,0 0 463,-2-6 0,1 3-131,-4-5 30,-2-1 136,-2 2 0,-3-5-202,-6 3-209,6-2 273,-8-3 1,4 1-441,-6 0 456,0 0 1,-6 0 217,-3 0 0,-3 0-162,-1 0 419,0 6-169,-6-5 1,5 6-185,-4-3 287,-2-2-87,5 9 1,-3-8-112,4 6 490,1-6-276,6 8 0,0-5 499,2 3-391,4 2 1,-3-8-283,8 6 1,3-1 123,6 5-135,0 0 98,6-6 1,-3 5 28,6-3-176,-6 2 130,9 2 0,-9 0 2,6 0-68,-6 0 46,3 6 1,-6-3-9,0 6 0,-4-2 14,-1 2 0,-5 2 104,2-2 1,-4 3-86,-1 1 336,0-6-202,0 5 0,0-5-10,0 6 139,0 0 53,0 0-188,0 0 104,6 0-156,-5 0 0,7-1 32,-4-3 1,3 1 95,6-6-283,0 6 58,0-8 0,1 8 163,-1-6-313,0 1 97,0-5 1,4 0 149,1 0-424,-1 0 210,-4 0 1,0 0-129,0 0 0,-4 0 77,0 0 0,-5-5-387,5 1 42,-6-6 228,3 3 0,-12-7-125,-3 1 269,-2 0 1,-3 6 0,0-5-119,-4 4 383,4-4-91,-5 5 1,2-5 45,-1 3 1,1 2-39,4-2 1,-1 5 47,1-5 1,2 5-62,2-5 550,-3 6-181,11-8-146,-5 9-86,6-4 0,2 6-42,2 0-123,3 0 64,6 0 1,2 0 113,2 0-16,-2 0-95,10 0 1,-11 2-74,4 2 0,2 2 65,2 3 0,-2-2-84,2-3 1,-5-1 99,5 6 185,-6-6-198,3 9 1,-6-9 44,0 5 49,0-5-106,1 3 1,-6-2-207,1 1 219,-6 5 41,3-9-229,-6 5 239,0 0 3,0-5-98,0 5-5,-6-6 9,-1 0 1,-2-4 5,0 0-414,6-7 237,-8 10 0,5-11 28,-3 4-87,-3-4-52,11-1-48,-5 0 0,6 0 39,0 0 0,0-1 44,0 1 1,0 0-69,0 0 338,0 6-41,6-5 1,0 5-196,3-6 225,2 6-224,-4-5-1,7 5 101,-1-6 22,0 0 0,0 1-188,0 3 0,-1-2 151,-4 2 0,2-3-151,-5-1 1,4 0 25,-5 0 273,0 0-159,2 0 1,-4 0-127,2 0 361,-3 0-93,-1-6 1,5 9-205,-1-4 439,0 4-96,-4-3 847,0 6-461,0 1-117,0 6 0,0 2-37,0 2 1,0 5 96,0 8 1,0 3 17,0 7 581,0-1-633,0 0 1,0 5 607,0-1-541,0 6-239,6-8 0,0 4-147,3-6 1,2-1 59,-2-3 1,-2-2-471,2-3 1,-2-2 140,2 2 0,1-2-96,-5-2 1,3-4 77,-3 0-1859,5-7 1227,-9 4 0,7-6-770,-4 0 1,-1 0 779,6 0 1,-6-1-340,1-4 0,2 1 1114,-2-9 0,6 3 0,-2-9 0</inkml:trace>
  <inkml:trace contextRef="#ctx0" brushRef="#br0" timeOffset="2024">1624 499 9543,'0'13'685,"0"0"298,0 0 1,0 1-22,0-1-692,0 6-99,0-5 0,0 5 171,0-6 154,6-6-177,-5 5 0,11-6 50,-4 3 194,4 2 27,-5-9-594,11 3 1,-5-5 94,9 0-418,-3 0 0,-6-4 211,0 0-461,0-6 412,0 2 0,-4-5-5,-1 0 0,-5-1-2,2-4 1,-2 4-48,1-4 0,-3 4 15,4 0 0,-4 1 232,-1 0 1,-1 0-131,-4 0 619,4 6-201,-5 1-385,6 6 72,0 6 0,0 1 11,0 6 235,0 0 1,0 5 0,0 1 16,0 1 0,0 2-162,0 4 0,6 0 157,3 0 1,2 5-109,2-1 1,2 2 127,2-1 0,-1 1 151,6 3-199,-6 3-123,9-5 1,-10 0 113,2-2-314,-2-3 1,-4-4 0,-2-2 5,-5-4 0,-2-4 131,-2-1 0,-10-4 149,-4 0 1,-13-6-24,-4 1-76,-5-3-36,-9-1 1,1 0 80,-8 0-458,2 0 1,-4 0 0,6 0-390,-1 0 443,4 0 116,0-5 1,11 3-680,4-2 1,4-2 338,4 2 0,4-2-334,10 1 0,2 2 35,6-5-807,0-1 997,11-4 1,5 4-136,15 0-464,2 1 1194,7-5 0,5-6 0,1-2 0</inkml:trace>
  <inkml:trace contextRef="#ctx0" brushRef="#br0" timeOffset="2684">2383 471 7970,'0'-13'0,"0"6"1367,0-5-289,0 11-528,0-5 1,0 7 74,0 4-200,0 2-143,0 6 0,0 4 82,0 1 426,0 5-445,0-8 0,2 5 203,2-3 109,-3-2-348,11 4 1,-9-6-37,6 0 1,-1-4-37,5 0 1,-4-5-230,0 5 0,0-6-79,4 1 1,-4-3-157,-1-1 158,1 0 1,4-1-221,0-3 1,-4 1 74,0-6-747,-6 0 571,2-4 1,-3 4-83,2 1 0,-2-1-240,2-4 511,-3 0 0,-1 4-268,0 0 533,0 6-41,0-2-41,0 5 14,6 0 0,-3 5-80,6 4 889,0 3-529,4 1 0,0 0 246,0 0 1,0-4-193,0-1 1,0 1 72,0 4 0,0-1 48,0-3-149,1-4 85,-1 1-67,0-4-377,0 3 199,-6-5 1,0 0 32,-2 0 0,-4-5-24,4-4 0,-4 2 84,-1-2-414,0 0 152,-6-4 1,3-4-209,-5-1 1,0-1 117,0 2 0,-4 2-13,3-2 0,-2-2 49,-3 2-464,7-1 355,-4 5 1,5-4-116,-3-1-335,-3 7 134,11-1-394,-11 5-351,11-6 217,-5 5-1647,6 2 1984,0 6 1,6 5 696,3-1 0,2 6 0,2-2 0</inkml:trace>
  <inkml:trace contextRef="#ctx0" brushRef="#br0" timeOffset="3029">2815 484 7970,'9'13'0,"0"0"2131,-1 0-1368,5 0 1,-4 1 14,0-1-554,0 0 111,-2-6-214,5 10 1,-10-8 164,7 9 1,-6-8 184,1-1 1,-1-5 119,2 5-283,-4-6 83,5 8-55,-6-9-824,0 3 359,0-5-294,0 0 281,-6-5 1,0-3-16,-2-5 0,-3 0-250,7 0 1,-2 0 5,2 0 232,2 0 1,-3 0-1,5 0-109,0 0 319,0-1-119,0-4 0,1 7-170,3-2 0,-1 3 138,6-3 0,-5 4-199,5 1 0,-2 3 120,2-3 1,3 5 123,-3-2 1,-2 4-132,2 1-229,-7 0 306,10 0 0,-9 0-128,6 0-225,-1 6 207,0-5 1,2 6-923,-6-2 769,6-4 1,-2 9-199,5-5 616,-6-1 0,5-4 0,-5 0 0</inkml:trace>
  <inkml:trace contextRef="#ctx0" brushRef="#br0" timeOffset="3208">3169 459 10343,'0'13'1307,"0"0"1,1-4-561,4 0-254,-4-1-326,5 5 1,-6-4 168,0 0 184,0 0-227,0 4 0,4-5-157,1 1 63,-1-6-952,-4 9 0,4-9 85,1 5-2678,-1-5 1078,-4 3 2268,0-6 0,0-6 0,0-1 0</inkml:trace>
  <inkml:trace contextRef="#ctx0" brushRef="#br0" timeOffset="3439">3076 379 7872,'6'-11'0,"3"2"0,4-1 1329,4 6 0,2-1-602,3 5 1,3 0-796,-4 0 0,4 0 171,1 0 471,-5 0-279,3 0 0,-2 0 22,9 0 1,-4 0 99,4 0 1,-8 0-682,-1 0 1,0 0 238,4 0 1,-6 5-1081,-2-1 1,-4 0 117,0-4-1055,-1 0 984,-6 0 372,-1-6 1,-6 4 685,0-7 0,-6 0 0,-1-4 0</inkml:trace>
  <inkml:trace contextRef="#ctx0" brushRef="#br0" timeOffset="3710">3351 0 7872,'0'9'569,"0"-1"1,0 3 192,0 6 0,0-1-280,0 6 0,0 4-200,0 5 0,0 3 92,0-3 682,6 5-632,-5-8 0,11 8 212,-3-5 133,2 5-408,-3-8 0,3 8 168,-2-5-335,3-1-34,-5-4 1,3-4-207,-6 0 0,5-6 88,-5 1 0,2-2-235,-1-2 0,-4-4 242,3 0-1616,-2-7 548,-2 4 483,0-6-1209,6 0 1074,-5 0 0,5-6-1194,-6-2 990,0-4 508,0-1 1,0-4-179,0-1 0,0-5 545,0 1 0,-6-3 0,-1-1 0</inkml:trace>
  <inkml:trace contextRef="#ctx0" brushRef="#br0" timeOffset="3950">3469 65 7872,'0'-7'3099,"0"19"-2667,0-2-189,6 21 0,-3-11 78,5 6 104,-5 6 0,9-4 0,-3 4 230,2 0 0,-2-5-278,0 4 1,-1-4 133,5 0 1,1-1 176,-1 0-642,-6-6 0,5 1 0,-4-5 323,4 1-552,-5 0 0,3-3-1115,-5-1 384,-1-6-2067,2-1 1301,-5-6 844,5 0 0,-7 0 836,-4 0 0,-2-6 0,-6-1 0</inkml:trace>
  <inkml:trace contextRef="#ctx0" brushRef="#br0" timeOffset="4140">3430 406 7872,'7'0'0,"4"0"1253,-2 0 1,3 0-535,1 0 1,1-2-542,4-2 0,-4 2 1,4-2 0,-4 3 181,0 1 1,-1 0 75,0 0-357,0 0 81,0 0 1,0 0 160,0 0-2175,0 0 1308,0 0 0,-4 4-26,0 0 572,-6 6 0,8-2 0,-3 5 0</inkml:trace>
  <inkml:trace contextRef="#ctx0" brushRef="#br0" timeOffset="4735">3770 472 9731,'13'0'657,"-4"-1"-401,0-4-455,-1 4 221,5-5 1,-4 2 31,0-1 656,0-5-445,-2 3 1,0-5 1111,-3 3-447,-2-2-1280,4 4 307,-6-1-430,0-3 0,-6 9 205,-3-2 155,-8 8 42,2 3 1,-4 7 97,6-1 0,-4 1-73,-1 4 0,5-4 264,4 4-244,1 2 24,0-5 0,3 3 85,5-5 0,0 1 71,0-1 37,0 0 0,5 0 6,4 0-239,3-6 1,1-1 0,0-6 62,0 0-126,0 0 130,0 0 1,5 0 23,-1 0-318,1-6 169,-5 5 0,4-9-77,1 5 0,-1-4 87,-4 5 0,0 0 149,0 4 1,-4 0-46,0 0 327,-6 0-213,8 6 1,-9-4-46,2 7 541,-2 0-396,-2 4 1,4 0 256,0 0-198,1 0 160,-5-5 86,0 3-110,0-4-385,0 1-5,0-3-165,0-5 135,0 0 127,0-5-1000,6 3 604,-5-9 0,6 3-69,-2-5 1,0 0 71,4 0 1,1 0-111,-5 0 0,5 0 10,-1 0 0,-2 0 121,2 0 0,-1-1-63,5 1 268,-5 0-41,3 6 0,-8-3-226,6 6 1004,0-1-523,-2 5 1,0 0 1052,-2 0-612,2 6-185,0 1-84,5 6 1,-5 0 10,6 0 1,-4 1-383,0-1 1,-1-5 61,5 1-1385,-5 0 589,3-2 529,-3 5-2219,5-11 701,-6 11 1745,5-11 0,1 11 0,7-5 0</inkml:trace>
  <inkml:trace contextRef="#ctx0" brushRef="#br0" timeOffset="4879">4439 589 10726,'0'7'634,"0"-1"-811,0 0-1436,0-5 391,0 5 525,0 0 257,0-5 0,6 5 440,-5-6 0,16 6 0,-2 1 0</inkml:trace>
  <inkml:trace contextRef="#ctx0" brushRef="#br0" timeOffset="5788">4974 484 7946,'-1'-11'1937,"-3"2"-797,2 3-679,-4 6 0,6 6-145,0 3 0,0 2 213,0 2 1,-1 0 172,-3 0-104,2 0-263,-4 1 0,6-1 91,0 0-419,0 0 138,0-6-1024,0 5 647,0-5-2382,0 0 1175,0-1 369,0-6 1,0-1 102,0-4 98,0 4 517,0-11 1,-4 5-203,0-6 579,-1 0-25,-1-6 0,1 4 0,-4-2 0,2 2 0,2 2 0,4 0 225,-4 0 1,4 4-209,1 1 0,0 3 1985,0-3-1075,0 5 308,0-3-756,6 6 0,-3 0 171,5 0-211,1 6-151,4 1 0,0 6-62,0 0 1,5 0-6,-1 0 0,5 0-61,-4 0 1,3 0 74,-3 1 0,1-1-149,-2 0 1,-2 0 155,2 0-317,-2 0 88,-2-6 142,0 5-261,-6-11 55,-1 5 671,0-6-388,-5 0 0,4-1-270,-10-4 1,4-2 112,-3-6 1,-4-4-184,0-1 0,0-1-11,0 2 21,-1-4 150,2 1 0,-5-5 49,3 4-208,3-4 50,1-1 0,0 1-72,1 3 0,-2-5 81,2 5 0,2-4-158,-2 8 1,2 1 74,2 4 1,0-1-1269,0 1 711,0 6-1308,0 1 589,6 6 645,1 6-473,7 1 738,-1 6 1,-5 5 496,1-1 0,0 1 0,4-5 0,0 0 0</inkml:trace>
  <inkml:trace contextRef="#ctx0" brushRef="#br0" timeOffset="6066">5290 445 7946,'6'13'0,"-5"0"661,3 0 1,2 0-193,-1 0 0,3-4-31,-3 0 1,3 4-171,-3 4 0,3 1-145,-3-5 0,5 0 264,-1 0-177,2 0-44,2-6 0,-2 4 166,2-7-58,-9 6-81,19-8 1,-18 3-188,8-5 0,-3 0 20,3 0 1,-4-1-150,0-3 0,-5 1 74,5-6 0,-6 0 24,1-4 0,-3 0-5,-1 0-11,0-6 41,-5 4 0,-3-3-59,-5 4 350,0 1-141,-6 0 0,3 0 76,-6 0 0,5 6-75,-5 3 0,2 2-472,-2 2 1,3 0 117,6 0-1610,0 0 1205,0 0 1,5 6-18,4 3 1,3 2-824,1 2 1448,5-5 0,3 3 0,5-4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32.686"/>
    </inkml:context>
    <inkml:brush xml:id="br0">
      <inkml:brushProperty name="width" value="0.04286" units="cm"/>
      <inkml:brushProperty name="height" value="0.04286" units="cm"/>
      <inkml:brushProperty name="color" value="#AB1A01"/>
    </inkml:brush>
  </inkml:definitions>
  <inkml:trace contextRef="#ctx0" brushRef="#br0">14 590 8274,'-8'-7'-51,"2"1"302,6 6 45,0 0-188,0 6-1,0-5 281,0 11-156,0-11 0,2 9-137,2-5 0,-1 3 39,6-3 1,-5 3-2,5-3 0,-5 4 99,5-5-156,0 0 21,-2 2 0,5-4 97,-4 2 4,10-3-116,-4-1 0,11 0 44,-3 0 0,3-5 18,1-4 1,0-3-87,0-1 1,6 0 131,3 0-271,-3-6 75,12 4 0,-14-5 161,10 3-285,-4-4 78,3 1 0,-1-5 173,-3 3-286,9-2 193,-9-3 0,16 1-181,-3 0 0,-2 4 99,2 0 0,-9 1-123,5-6 1,-6 6 140,5-1-84,-2 6 90,-7-3 1,2 1-29,-5 1-245,-1-1 264,2 5 1,-4 0-57,2 0-255,-2 0 297,-2 0 1,-4 1-30,0 4 0,-6-3-9,1 7 1,-2-5 13,-2 5 0,-4 0-52,-1 4-220,-5 0-86,9 0 271,-11 0-445,11 0 319,-11 0 1,7 0-99,-4 0-393,-2 5 781,9 3 0,-4 5 0,7 0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55.910"/>
    </inkml:context>
    <inkml:brush xml:id="br0">
      <inkml:brushProperty name="width" value="0.04277" units="cm"/>
      <inkml:brushProperty name="height" value="0.04277" units="cm"/>
      <inkml:brushProperty name="color" value="#AB1A01"/>
    </inkml:brush>
  </inkml:definitions>
  <inkml:trace contextRef="#ctx0" brushRef="#br0">53 419 7830,'-13'0'1061,"6"0"1,-1 6-799,4 3 1,3 2 76,-4 3 36,4-7-135,-5 4 0,5-3 238,-4 5 1,4-4-104,1-1 1,0-3-37,0 3 0,4-3-74,0 3 0,7-5-220,-3 2 1,4-4 56,1-1-121,0 0 74,0 0 1,-4-1 284,0-4-1013,-1 4 477,6-5 1,-6 0-390,1-2 1,-6 0 264,1 0 1,-2 3-102,-2-4 0,0 1-228,0-5 326,0 0 1,-5-1 10,1 1 511,-6 0-200,3 6 0,-7-3-155,1 5 429,6-5-191,-5 9 0,10-5 927,-7 6-464,6 0 38,-9 0-258,11 0 81,1 0-188,1 0 0,11 0 156,-3 0-402,2 0 176,8 0 0,-4-4 94,2-1-385,4-5 139,-7 3 1,11-6-247,-3 0 1,-3 0 136,-2-1 1,-2-3-151,-2-1 0,0 0-42,0 0-232,0 4 327,-6-5 0,-1 1-170,-6 1 129,0-1 69,0 5 1,0-1-31,0-4 297,-6 4-190,-1-5 1,-6 6 68,0 0 1,0 1-144,0 3 599,0-2 35,-1 9-225,1-4 1,6 8-17,3 2 186,-4 3-208,7 12 1,-5 2 21,6 5 433,0 0-381,6 6 0,-3 1 153,6 7 0,-1-1-79,5 0 1,1 1 33,-1-1 1,1 5-91,4-1 1,-4-4-144,4-4 1,-2-1 172,1 1-430,-2-3 176,4-6 1,-6-6 171,0-2-945,-6 2 537,5-5 0,-11-1-759,3-5 448,4-6-1943,-7 8 1219,5-9-207,-12 4 882,5-12 1,-11 3-82,3-6-568,-2 1 695,-2 0 1,-5-8 488,1 3 0,-7-9 0,4 2 0</inkml:trace>
  <inkml:trace contextRef="#ctx0" brushRef="#br0" timeOffset="137">183 551 7830,'-6'-13'1304,"5"0"-254,-5 6-462,6 1-132,6 0-299,1 5 1,8-5-284,2 6 1,3-5 153,7 1 1,3 0-40,1 4 0,4-5 114,-5 1-1164,12 0 779,-7 4 1,10 0 160,-5 0 121,-1 0 0,0-6 0,0-1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47:56.356"/>
    </inkml:context>
    <inkml:brush xml:id="br0">
      <inkml:brushProperty name="width" value="0.04277" units="cm"/>
      <inkml:brushProperty name="height" value="0.04277" units="cm"/>
      <inkml:brushProperty name="color" value="#AB1A01"/>
    </inkml:brush>
  </inkml:definitions>
  <inkml:trace contextRef="#ctx0" brushRef="#br0">13 328 7817,'-7'-7'2240,"1"1"0,8 8-1971,2 2 0,-1 3 44,6 6 67,-6 0-125,8 0 0,-5 1-118,3-1 1,1 0 70,-6 0 1,5 0-380,-5 0 0,5 0 196,-5 0-1852,7 0 1177,-10 0 0,6-4 15,-2 0 0,-4-5-863,4 5 1498,-4-6 0,5 3 0,1-6 0</inkml:trace>
  <inkml:trace contextRef="#ctx0" brushRef="#br0" timeOffset="356">183 407 10561,'0'13'1661,"0"-4"-868,0-1-1515,0 1 505,6-2 1,-4 5-26,2-3 917,-2-4 0,-1 6 343,3-7-37,-2 0-638,4-4-159,-1 0 1,3 0-756,5 0 1,-4-1 242,-1-3-684,1 2 698,-2-10 1,3 5 41,-5-6-310,5 0 315,-3 6 0,2-5-322,0 3 374,-6 4-151,2-7 402,1 10-66,2-9 1254,-1 9-708,4-3 404,-9 10-261,10-3-247,-11 9-104,11-3-86,-11 5 1,6-4 80,-2-1-994,-4-5 558,11 9 1,-9-11-717,5 4 661,1 2 1,4-6-1001,0 4 0,-4-4 38,0-1-396,0 0 669,4 0 877,0 0 0,0 0 0,0 0 0</inkml:trace>
  <inkml:trace contextRef="#ctx0" brushRef="#br0" timeOffset="702">643 381 7817,'-6'-14'0,"-1"3"0,-7 2 1711,7-3-1085,-4 11 0,3-5 63,-5 6-563,0 0 56,0 0 0,0 2 190,0 2 1,0-1-97,0 6 0,0-1 601,-1 5 1,6 1-41,-1-1-330,6 0-226,-3 0 0,6 0 132,0 0-703,6 0 259,-4 0 0,9-4 219,-2 0-407,3-6 195,1 2 1,1-5-223,4 0 1,-4 0 154,4 0 1,-4-1-168,-1-3 1,0-4-28,0-5-180,1 0 281,-1 0 1,-2 0-174,-2 0 282,-3-6 4,-6 4 1,0-8-76,0 6 182,0-7-40,0 10 0,-6-11 31,-3 3 1,-2 2-59,-2-2 0,-1 6 16,1-1 1,2-2 4,2 1-280,-3 7-24,5-1 239,0 5-714,-5-1 160,11 3 215,-5 5-1357,6 0 1142,6 5 1,-3 3-301,5 5 1,-3 0 928,3 0 0,1 6 0,4 1 0</inkml:trace>
  <inkml:trace contextRef="#ctx0" brushRef="#br0" timeOffset="1455">695 369 7817,'4'9'861,"1"0"0,5-6-323,-1 1 1,-2-2-8,2-2 0,-1 0 142,6 0-488,-1 0 0,0-6 154,0-3 104,0-3-169,-6-1 0,5 0 38,-3 0-183,-4 0 27,1 6 0,-6-5-222,0 3 1,0 2 122,0-2 0,-1 7-388,-4-3 0,2 4 74,-5 1-21,-1 0 172,-4 0 1,0 6-71,0 2 387,0 4-276,0 1 1,4 2-107,0 2 365,6-2-104,-3 3 0,6 0-217,0-1 0,2 1 145,2-5 0,3-1-94,7-4 0,-1 2 93,0-5-184,0 5 69,0-9 0,1 5 21,4-6-371,-4 0 228,5 0 0,-6-6-538,1-2 0,-1-2 327,0 1 1,0-3-36,0 3 0,-4-2 89,-1-2 1,0 0 306,0 0 0,0 1-150,-4 3 617,-3-2-383,5 9-99,-6-10 576,0 11-193,0-5-144,0 6 1441,0 6-1067,0 1 1,-4 6 383,0 0 0,-1 2-382,5 2 1,0 2-190,0 3 0,0 3-28,0-3-242,0 2 43,0-3 0,5 4 198,-1-4-478,6 4 181,-8-5 1,9 1-138,-2-4 1,-2-2 94,2 2 1,-5-4-1377,5-4 795,-6 3-597,3-11 298,-6 5 334,0-6-241,0 0 442,0-6 1,0-1-168,0-6 145,0 0 144,-6 0 1,0-5 28,-3 1 1,-2-2 12,2 1 0,-3-1 181,-1-2 1,0-4-120,0 3 498,6 3-316,-5-6 0,11 7-34,-4-4 832,4-3-589,1 10 1,0-3 1,0 4 843,0 1-692,0 0 0,6 5 226,2-1 0,4 6-215,1-1 0,0 2-152,0 2 0,0 0 108,1 0-152,-1 6-57,0 1 0,0 6 157,0 0 198,0 0-355,0 1 1,-4-1 155,0 0 135,-1 0-278,0 6 1,2-5-50,-6 4 1,0-4 54,-4-1 0,-1 0-32,-3 1 1,-4-3 77,-5-2 0,0 1-191,0-6 0,-4 1 29,-1-5-933,1 0 624,4 0 0,0 0 85,-1 0-1623,1 0 547,6 0 571,-5 0-1196,5-6 518,0 5 528,1-11 1,8 6 819,2-3 0,3-2 0,6 3 0</inkml:trace>
  <inkml:trace contextRef="#ctx0" brushRef="#br0" timeOffset="2438">1166 459 7817,'13'0'938,"-5"-6"1,3 0 2,-2-2 1,-2 0-51,2 4-805,0 3-17,4-11 0,-4 9 244,-1-6-561,1 1 221,-2 0 0,-1-3 294,-6 2 0,2-1-59,2 1 0,-2-3-334,2 4 1,-3 0 102,-1 0 1,-4 3-192,0-3 1,-7 3-39,3-3-72,-4 5 191,5-3 0,-5 6-32,3 0 259,-2 6-157,-2-5 1,4 11 431,0-4-186,6 4-112,-3 7 1,6-4 156,0 2 0,0 2-12,0-2 0,2 2-108,2-1 1,-1-4-36,6 4 0,0-5-7,4-4 0,0 2 107,0-2-290,0-3 67,0 0 0,0-6-224,0 0 134,0 0 43,1 0 1,3 0-154,0 0 0,-1-6 55,-7-3 0,3-1-50,-3 1 0,1-3-153,-2 4 113,4-4 37,-5-1 385,1 0-116,-3 6-197,-5 1 622,0 6-184,0 0 171,0 6 1,0-3-181,0 5 0,-1 1 225,-3 4 0,2 0 46,-2 0-241,2 0-44,2-5 1,0 3 141,0-2-485,0-3 184,0 5 318,0-9 36,0 4-32,0-6-403,0 0-112,0-6 1,5-1-25,-1-6 1,5-1-76,-5 1 1,5 0-155,-5 0-1741,6 0 884,-8 0 554,10 0 115,-11 0 252,11 0 1,-9 0-137,5 0 539,-5 5-251,3-3 940,0 9-490,-5-4 509,5 6-563,0 0 0,-3 5 36,6-1-1,-7 6-73,10-2 1,-9 5-9,6 0 0,-1-5-53,6 1 1,-1-2-223,0 2 1,1 3 46,4-3 0,-2-4-379,6 0 0,-5 1 80,5-2-513,-6 0 533,9-4 0,-7 0-197,4 0 26,-3 0 195,-6-6 0,0 4 82,0-7 0,-1 4-144,-3-3 395,2-1 1,-9-4 119,2 0 1,-2 4 107,-2 0 1,-2 1-115,-2-5 344,2 5-337,-9-3 1,4 9 120,-7-2 173,1-3-278,0 5 0,0-4 62,0 6 0,0 2-87,0 2 1,4 2 23,0 3 0,2 2-35,-2-2 0,-1 3 416,6 1-319,0 0-345,4 0 210,0 0 0,0 0 114,0 0-295,5-6 46,-3 5 0,8-9 1,-6 6 1,7-6 137,-3 1-104,4-3 0,1-1 34,0 0 0,0-1-244,0-3 254,0-4-246,0-5 211,-5 0 0,2-4 19,-6-1-42,1 1 15,0 4 0,-3-6-18,2-3 0,-2 2 16,-2-2 1,-5 1 36,1 0 1,-6-4-22,1 3 1,2 2 118,-2-2 1,2 4-99,-2-3-234,-3 5 16,11-3 210,-11 6-817,11-1 257,-11 7-1663,11 1 1568,-5 6 1,6 6-101,0 3 1,1 7 286,4 1 0,1 5 427,2-4 0,10 5 0,-4-3 0</inkml:trace>
  <inkml:trace contextRef="#ctx0" brushRef="#br0" timeOffset="3030">2083 396 7817,'7'0'681,"0"0"176,-2 0 1,-4-6-257,4-3-188,-4 3-257,5-5 0,-5 8 157,4-6-338,-4 6 90,-7-9 0,3 10 591,-5-7 0,-1 6-224,-4-1 1,4-2-37,0 1 0,-1 2-5,-7 8-647,8 2 237,-8 0 1,9 6 267,-5 1-386,0-1 163,0 6 1,6-6-63,2 0 1,4 0 109,1 0 0,0 0-193,0 0 1,0 0 26,0 0 0,6-4-27,3 0 1,-2-6 119,2 1-315,-1-3 196,5-1 1,-4 0-1,0 0-224,0 0 170,4 0 1,0-5-224,0-4 0,-4-3 119,-1-1 1,-3 4 47,3 1 0,-5-1-108,2-4 429,2 0-62,-6 0 151,5 5-114,-6 3-125,0 5 1185,0 0-505,0 5 1,0-2-242,0 6 0,0-5-149,0 5 0,0-4-101,0 3 1,2-5-151,2 2 0,-1 0 272,6 0-268,-1-1 1,5-4 138,1 0-624,-1 0 345,0 0 1,0-4-323,0-1 1,0-5 202,0 1 1,-4 2-172,0-2 1,-1 5 152,5-5 1,-5 5 129,-4-5-17,3 6 426,-5-2-161,4-1-208,-6 4 343,0-4-174,0 6 1,0 6 787,0 3 1,0-2 123,0 2-5,5 0-603,-3 4 1,9-2-306,-2-2 1,-2-2 139,2-2-1005,0-4 629,4 5 0,0-6-67,0 0 0,-4 0-316,0 0 1,-2-1-904,2-4 0,1 2 667,-6-5 0,5 3-179,-5-3 1,1 3 986,-5-4 0,5 1 0,3-5 0</inkml:trace>
  <inkml:trace contextRef="#ctx0" brushRef="#br0" timeOffset="3278">2449 106 7974,'-7'-14'472,"1"7"107,6 1-37,0 6-331,0 0-86,6 0 1,-4 6 676,2 3 1,-3 3 3,-1 1 500,0 6-823,0-5 0,2 11 91,2-3-335,-2 2-70,9 3 0,-8-6 170,6 1-519,0-6 191,4 3 0,0-4-721,0 2 667,0-2 1,0 4-446,0-6 1,-5-5-150,-4 1-2490,3-6 1636,-5 3-153,4-6 1644,-6 0 0,0-6 0,0-1 0</inkml:trace>
  <inkml:trace contextRef="#ctx0" brushRef="#br0" timeOffset="3435">2385 302 7817,'-7'-6'2258,"1"5"-1461,6-11 0,1 11-344,4-4 0,6 4-232,7 1 1,5-2-324,-1-2 1,3 3 149,1-4 1,4-1-395,1 2 0,4-2 137,-5 2-1315,7 2 745,-4-3 779,7 5 0,5 0 0,1 0 0</inkml:trace>
  <inkml:trace contextRef="#ctx0" brushRef="#br0" timeOffset="4241">3287 317 8912,'2'13'1542,"2"0"0,-1 0-844,6 0-272,-6 1-244,8 4 1,-8-3 130,6 2-108,0-2-49,-2-8 1,0 5 695,-2-3-307,-4-4-499,5 1 96,-6-6-378,0 0 1,-1-6 3,-4-2 0,2-4 168,-5-1-607,5 0 397,-9 0 1,9-5 43,-6 1 0,2-2 35,-2 2 1,-1 2 232,6-2 0,-5 2-115,5 2 636,-1 0-395,5 0 0,0 4 101,0 0 295,0 6-98,0-2-148,0 5-406,0 0 141,6 0 0,-3 0-279,6 0 1,0 4 138,4 0 1,-5 5-202,1-5 0,0 5-75,4-5-109,0 7 281,0-10 1,-3 9-177,3-5-82,-2 5 227,7-9 1,-4 9-99,-1-5 78,0 5 109,0-9 1,0 5 137,0-6 0,2 5-107,2-1 1,-2 0 511,2-4 1,-7 0-120,-1 0 769,0 0-702,4 0 0,0 0 20,0 0 187,-6-5-315,5 3 0,-11-5 251,4 2-597,-4 4 220,-1-5-111,0 0 88,0-1 0,-4-2-323,-1 1 0,-5 5 68,1-2-176,-8 4 225,2 1 0,-3 0-91,4 0 566,1 0-93,0 0-181,0 6 388,0 1-50,6 6-113,-5 0 0,11 0-54,-4 0 1,4 0 58,1 1 0,1-6 62,4 1-437,2 0 199,0-2 0,6 3 154,0-5-864,1 5 428,4-9 0,-3 6 13,2-2-1386,-2-4 1010,4 5 1,-2-6-808,1 0 1,-1 0 598,-4 0 0,2 0 47,2 0 0,-2-4 51,2-1-692,-2 1 1301,-2-2 0,0-1 0,0-6 0</inkml:trace>
  <inkml:trace contextRef="#ctx0" brushRef="#br0" timeOffset="4722">4060 223 7821,'-6'-13'73,"5"0"0,-5 4-250,6 1-413,0 5 0,0-4-20,0 2 610,0 4 0,0-5 0,0 6 5679,0 0-8102,6 0 2423,-5 0 0,11 6 0,-5 1 0</inkml:trace>
  <inkml:trace contextRef="#ctx0" brushRef="#br0" timeOffset="5761">4086 225 7787,'0'-13'0,"0"6"774,6-5-59,-5 11-193,5-11 40,-6 5-262,0 0 1,-1-1 122,-4 4 70,4 3-231,-11-5 0,4 6 121,-10 0 1,2 0-123,-6 0 1,5 6-37,-5 2 1,6 0-47,-1 0 0,-2 1-79,1 4 1,1 0 207,4 0-483,0-5 199,5 3 0,2-8-483,6 6 360,0 0 1,0-1-280,0 1 0,0-4 167,0 3 1,6-5-196,3 2 0,3 0 7,1 0-104,6-1 258,-5 2 1,5-5 34,-6 4 0,0 1 25,0-2 0,-4 6 165,0-1 15,0-3-94,-2 5 303,-1-3 1,-6 5-74,0 0 329,0 0 1,-2 0-41,-2 0 311,-3 0-474,-7 0 0,1-4 1,0 0 1,-4-6 52,-1 1 1,-3-3 0,3-1 1,1 0-105,4 0 0,-1 0-370,1 0 1,0 0 139,0 0 0,4 0-1448,1 0 882,5-5-1111,-3-3 491,6 1 498,0-5-285,6 5 395,1 0 600,0-5 0,11 11 0,-4-5 0</inkml:trace>
  <inkml:trace contextRef="#ctx0" brushRef="#br0" timeOffset="7183">3993 394 7787,'9'0'1754,"0"0"0,4 0-1371,4 0 1,5 0-127,-4 0 1,5-2-226,-1-2 0,3-2 120,1-3 557,-6-2-366,-1 3 0,-2 0 91,1-1-374,-1 0 119,2-4 1,-4 4-207,2 1 1,-7 0 92,-1 0 0,-6-4-380,1 3 1,-2 2 194,-2-2 0,-2 6-89,-2-1 1,-3-2-49,-6 2 97,0-1 35,-6 5 1,4 0-3,-2 0 355,-4 6-148,7 2 0,-7 5 184,4 0 1,2 0-78,-2 0 1,2 0 25,2 0 0,0 2-29,0 2 0,6-2 108,3 2 0,2-2 158,2-2-510,0 0 73,0-6 1,6 5 213,3-4-565,2-2 259,2 6 0,2-11 112,2 4-441,4-4 286,-1-1 1,5 0-190,-3 0 1,2 0 87,3 0 0,0 0-209,4 0 0,-4-4-111,4-1 277,-3-5 143,-2 3 1,0-2-136,0 1 391,-5-1-165,-3 2 1,-4-5 214,-1 3-228,0-2 1,-6-3 81,-3 1 0,-2 0-7,-2 0 0,-2 2 94,-2 2 1,-3-3-10,-6 3 275,0 4-225,-1-1 1,1 1 12,0 1 198,0 0-183,-6 4 0,5 4 140,-4 0 1,2 7-73,-1-3 0,2 4 89,-2 1 1,4-4 261,4 0-227,-3 5-8,5 6-471,0 1 162,1-2 139,6-6-558,0 0 309,6 0 0,-3-6-558,5-2 455,1-4 0,4-1-209,0 0 0,0 0 134,0 0 1,1-1-79,-1-4 1,4-1-76,1-2-150,-1-4-36,-4 5 116,0-6 156,0 0 124,0 0 0,-1 4 176,-3 0 1,-2 5-186,-3-5 589,-2 6-248,10-3-11,-11 6 0,6 5-6,-2-1 480,-4 6-381,5-8 1,-5 9 81,4-2 150,-4-3 35,5 5-353,0-3 0,-5 0 3,4 1 1,-2-6-221,1 1 102,-3-2-36,5-2 56,-6 0-138,0 0 0,-1-4 85,-4-1-548,4-5 347,-5 3 0,6-2-74,0 0 1,0 1 67,0-6 0,0 6-6,0-1 100,0 0 0,6-4 1,3 0 0,2 6-90,2 2 287,0-2-153,1 6 1,-1-7 17,0 4 161,0 3-64,6-5 1,-5 6 32,4 0 0,-4 0-103,-1 0 0,0 0 62,1 0 1,-1 0-62,0 0 1,-5 0 216,1 0-187,-6 0-55,3 0 49,-6 0 9,0 0-19,-6 0 0,-1 0-28,-6 0 1,0 1 29,0 4 0,-1-2 194,1 5 0,0-3-119,0 3 1,0 1 123,0 4 0,4-4-9,1 0-213,5-1 69,-3 5 0,6-4 85,0 0-226,0 0 147,0 4 1,0-5-166,0 1 1,6-6 36,2 1 1,4-2-182,1-2 0,5 0-91,-1 0-305,6 0 394,-2 0 0,0-4-136,1-1-165,-6-5 303,3 3 0,-1-6-235,-1 0 426,1-1-100,-5 1 1,0-4 18,0-1 0,-2-3-108,-2 3 0,1-5 220,-5 1 1,-1-3-122,-4-1 324,0 6-163,0-5 1,0 6-93,0-3 427,-6-2-269,5 9 0,-11-4-5,3 6 434,4 6-347,-7-5 0,9 11 56,-6-4 0,5 4-19,-5 1 0,5 6 22,-5 2 1,2 5 12,-2 5 214,3-4-203,1 11 1,3-9 67,-2 6-109,2 0-84,2 4 0,0 0 166,0 0-398,0-5 125,6 4 1,-3-9-16,6 5 0,-5-5 152,5 2 1,0-4-295,4-1 82,0 1 1,0-6-228,0 1 85,0-6-49,0 3 149,0-6 0,0 0 21,0 0-258,1 0 187,-1-6 0,0 4-137,0-2 0,0-3 56,0-2 0,0 2 20,0-2 1,0 5-48,0-5-34,0 0 72,1 2 0,-1-5-70,0 4 704,0 2-343,0 0 0,0 6-85,0 0 1050,-6 0-692,5 0 1,-5 4 378,6 1 0,-4 5-298,0-1 1,0 2-73,4 2 0,-2-4 160,-2 0-1050,3 0 468,-5 4 1,6-5 114,0 1-1611,0-6 536,-6 3 461,5 0-2158,-5-5 2727,6 5 0,1 0 0,-1 1 0</inkml:trace>
  <inkml:trace contextRef="#ctx0" brushRef="#br0" timeOffset="7305">5618 407 7757,'-9'-19'4720,"0"6"-2303,7 5-2674,2 8 257,7 0 0,6 6 0,0 2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10.718"/>
    </inkml:context>
    <inkml:brush xml:id="br0">
      <inkml:brushProperty name="width" value="0.04296" units="cm"/>
      <inkml:brushProperty name="height" value="0.04296" units="cm"/>
      <inkml:brushProperty name="color" value="#AB1A01"/>
    </inkml:brush>
  </inkml:definitions>
  <inkml:trace contextRef="#ctx0" brushRef="#br0">1 913 8567,'0'9'-445,"0"-1"1,1-3 143,3 4 0,-1-5 643,6 5 0,-4-5 107,3 5 193,1-6-357,-1 9 0,3-9 53,-2 6 98,-3-6-180,6 8 1,-5-9-27,6 2 442,7-2-315,-6-2 0,11-2 135,-3-2 1,9-4-108,4-5 1,5-6-95,4-3 1,0-4 133,9-5-425,-3-3 52,9-6 0,1-4 443,6 0-1843,1-6 1435,16 3 0,-9-2 287,5 1-465,-5 5 113,-8-2 1,1 5-724,4 0 0,-2 5 479,6 0 0,-6 4-601,2-4 0,-4 5 83,-1-1-1233,1 4 1228,5 0 0,0 2 745,3 3 0,7-3 0,-3 6 0,2 3 0,0 4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0:59.135"/>
    </inkml:context>
    <inkml:brush xml:id="br0">
      <inkml:brushProperty name="width" value="0.04296" units="cm"/>
      <inkml:brushProperty name="height" value="0.04296" units="cm"/>
      <inkml:brushProperty name="color" value="#AB1A01"/>
    </inkml:brush>
  </inkml:definitions>
  <inkml:trace contextRef="#ctx0" brushRef="#br0">108 213 8248,'0'-8'443,"0"-1"799,0 6-751,0-3 1,0 7-639,0 4 0,0-2 67,0 6 0,0 1 391,0 8 1,0-4-53,0 4 1,-5-2 99,1 2 1,-5-2-113,4 6-259,1-6 46,-2 9 0,5-10 210,-4 2-834,4 4 447,-5-6 1,5 4-510,-4-6 1,4 0 344,1 1 0,0-6-584,0 1 0,0-4-57,0 3 23,0-5 432,0 3 493,0-6 0,-6-6 0,-2-1 0</inkml:trace>
  <inkml:trace contextRef="#ctx0" brushRef="#br0" timeOffset="245">1 212 8101,'0'-26'0,"1"1"0,4 3 348,2-3 1,6 9 0,0-5 334,1 2 1,0 1-257,4 5 1,-2 4-223,6 1 1,-4 5 149,4-2 218,-6 4-396,9 1 1,-10 1 177,2 4-474,-2 2 176,-2 6 1,-4 0 234,0 1-386,-6 5 112,3-4 1,-6 4-224,0-6 0,-3 4 115,-6 1 0,0 0 66,-8-5 1,-3 0 82,3 0-278,-7 1 238,10-7 1,-7 3 8,3-5-1074,10 5 358,-10-9 688,16 11 0,-9-4 0,3 5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0:56.298"/>
    </inkml:context>
    <inkml:brush xml:id="br0">
      <inkml:brushProperty name="width" value="0.05729" units="cm"/>
      <inkml:brushProperty name="height" value="0.05729" units="cm"/>
      <inkml:brushProperty name="color" value="#AB1A01"/>
    </inkml:brush>
  </inkml:definitions>
  <inkml:trace contextRef="#ctx0" brushRef="#br0">305 199 9718,'-13'0'-520,"6"0"405,-5-6 0,5 5 408,-7-4-69,7 4 0,-5 1 28,3 0-606,-2 0 265,-3 0 1,1 1 68,0 4 145,0-4-38,-6 11 0,4-1 196,-3 7 0,4 4-80,0-4 0,3 5 25,2-1 1,-2 8 49,7 1-264,0 5 113,4-2 1,0 1 201,0 1-409,0-1 68,6-1 0,1-2 203,6-5-500,0-1 218,1 1 0,5-7-38,3-2 0,3-8 104,1-1 1,2-6 20,3 1 1,-3-4 7,3-4-86,3-4 92,-7-5 1,10-6 6,-6-3-78,0-3 60,-5-1 0,1-7 5,-1-2-245,-5 3 120,4-7 0,-10 3 95,2-4 0,-6-7-4,-3 7 0,-5-1 42,2 6 0,-4-2-72,-1 6 299,-6-5-253,-7 8 1,-3-5-5,-6 7 208,6-1-78,-15 7 1,7 2-38,-11 9 289,0 3-311,-5 6 1,0 2-247,1 2 0,-1 5 161,0 9 0,1 2-476,-1 7 1,5 1 56,-1 3-1127,7 2 1481,3 7 0,1 6 1,4 1-1</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0:54.120"/>
    </inkml:context>
    <inkml:brush xml:id="br0">
      <inkml:brushProperty name="width" value="0.04296" units="cm"/>
      <inkml:brushProperty name="height" value="0.04296" units="cm"/>
      <inkml:brushProperty name="color" value="#AB1A01"/>
    </inkml:brush>
  </inkml:definitions>
  <inkml:trace contextRef="#ctx0" brushRef="#br0">1 649 8194,'0'-13'-319,"0"0"412,0 5 1141,0 2-520,0 6 982,0 0-1122,6 0-183,-5 6 0,7 0 132,-4 3-108,-3 3-234,5-5 0,-1 6 181,-1 0 14,1 1 47,0-1-284,-3 0 1,8 0 101,-5 1 1,-1-1-53,-4 0 0,4 0 14,1 1 0,1-7 170,-2-3-58,-2 4-318,9-7 148,-9 5 0,10-6 138,-4 0 79,4 0-106,7 0 1,3-7-177,9-7 0,4-5 82,10-7 1,0-2-189,4-3 1,2 2 47,-2-7 1,-2 6-6,1-6 1,-4 2 85,5-1-896,-7-3 736,10 4 1,-10 0 66,7 3-114,-6-2 33,2 5 0,-5-5-13,0 7 1,-5-1 63,0 1 1,-7 4-208,-2 0 1,1 4 66,-5-4 1,-3 6-81,-1-2 0,1 5-182,-2 4 334,-5-2-586,0 9 196,-5-10-575,7 11 69,-7-5-834,5 0 723,-5 5 162,6-5 0,-4 6-150,0 0 1083,-6 6 0,9 1 0,-5 6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0:35.813"/>
    </inkml:context>
    <inkml:brush xml:id="br0">
      <inkml:brushProperty name="width" value="0.04296" units="cm"/>
      <inkml:brushProperty name="height" value="0.04296" units="cm"/>
      <inkml:brushProperty name="color" value="#AB1A01"/>
    </inkml:brush>
  </inkml:definitions>
  <inkml:trace contextRef="#ctx0" brushRef="#br0">5769 490 8173,'-6'-13'0,"5"-1"0,-5 7 78,6 1 21,0 0-1,0 5-41,0-5 47,0 6 534,0 6-78,6 1 1,-5 6 94,4 1 261,-4-1-524,5 0 1,-3 5 225,6-1-423,0 1 18,-2-5 1,5 0 152,-3 1-236,2-1 53,3 0 0,3-6-26,1-2 0,5-4 209,-1-1-271,3 0 81,2 0 1,5-6 231,4-2-419,2-10 41,1 3 1,7-14 236,3 2-421,8-2 175,3 3 0,5-5-84,-3 0 0,2-2 125,-2 3 0,-3 2-137,-2-3 0,-3 1-31,-1 0 1,5 2-36,-1-3 0,0 7 175,-4 2-1194,0 6 976,0-9 0,-6 10-455,-3-2-215,3 2 524,-6 2 1,5 1-697,-6 3 0,-1 3 420,1 6 0,-5 0-124,1 0 0,-11 6 730,1 3 0,-1 0 0,0 4 0,-4 6 0,-2 5 0</inkml:trace>
  <inkml:trace contextRef="#ctx0" brushRef="#br0" timeOffset="2579">2290 1350 8329,'-21'0'-37,"-4"0"27,11 6 1,-4 1 4,9 6 0,2 0-3,2 1-7,4-1 7,-5 0 1,12-6 2,3-2 0,4-4 2,5-1 1,4-7 3163,9-6-492,-3-6-1242,10-8-873,13-5 0,-1 2 44,12-5-1578,0 6 1034,-8-10 1,5 10-676,-6-6 0,0 5 414,0 0 0,-3 6-1075,2 2 0,-7 6 87,3-2-707,1 3 1200,-14 2 1,9 1-141,-9 4-266,-2-4 1108,-1 10 0,-1-8 0,0 6 0,-2 1 0,-1 1 0</inkml:trace>
  <inkml:trace contextRef="#ctx0" brushRef="#br0" timeOffset="2862">4089 1098 8241,'7'2'609,"-2"2"0,-8 5-176,-1 9 1,1 2 367,7 7-567,3-7 1,7 5 335,-1-3 1,0-3-136,0-1 1,5-3 214,0-2 0,7-1 22,1-3 712,0-9-834,19-8 1,-9-7 264,13-2-413,5-4-276,6-5 1,8-5-672,3 0 1,1-4 436,3 4 1,5-4-305,-5 4 1,0-4 360,-8 4 1,-3 1-1584,-2 8 0,1-1 8,-5 5-957,-1 0 2583,-4 5 0,0 3 0,-3 0 0,-3-1 0,-3 5 0,0 3 0</inkml:trace>
  <inkml:trace contextRef="#ctx0" brushRef="#br0" timeOffset="5632">0 2209 8442,'0'13'-171,"2"-1"171,2-4 0,-1 3 847,6-7 0,0 0 74,4-4-154,6 0-404,-4 0 1,11-1 150,1-3-218,5-4-76,2-5 0,9-6-31,-4-3 1,10-5 81,-1-3 0,2 0-54,-1-5 1,2 4 222,-2-4-429,2 5 1,2-6 0,-2 5 428,-2 1-825,2 2 335,-9 2 1,3 4 44,-5 0-456,0 0 365,-7 1 0,4 2-472,-6 6 0,0 0 291,-5-1 0,2 1-154,3 0 1,-7 6-169,2 2-420,-2-2 594,-4 5 1,4-4-366,-7 6-231,7 0 583,-9 6 1,4 2-250,-6 5 687,0 0 0,0 0 0,1 1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0:34.682"/>
    </inkml:context>
    <inkml:brush xml:id="br0">
      <inkml:brushProperty name="width" value="0.04296" units="cm"/>
      <inkml:brushProperty name="height" value="0.04296" units="cm"/>
      <inkml:brushProperty name="color" value="#AB1A01"/>
    </inkml:brush>
  </inkml:definitions>
  <inkml:trace contextRef="#ctx0" brushRef="#br0">0 543 8457,'2'13'552,"2"0"1,-1-4-296,6 0 1,-5-5 85,5 5-120,-6-6 93,9 9 147,-5-11 0,6 5-134,0-6 0,2-1 172,3-4 0,2 1 179,7-9-268,-1 2-223,7-8 1,0 0 188,7-3-372,0-3 75,5-1 1,-3-1 328,2 1-606,-3-1 217,-2 1 0,1-1-18,0 1 1,1 0 17,3-1 0,-3 1-131,3-1 0,-1 1-27,1-1-439,-3 7 395,11 1 1,-11 1-79,3 0-675,-3 1 596,-7 3 0,0 3-171,-3 2-653,-3-3 692,4 11 1,-4-10-208,3 7 1,-3-1 204,2 5 1,-2 2-589,-1 2 1060,-7-2 0,5 10 0,-4-5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16.027"/>
    </inkml:context>
    <inkml:brush xml:id="br0">
      <inkml:brushProperty name="width" value="0.04296" units="cm"/>
      <inkml:brushProperty name="height" value="0.04296" units="cm"/>
      <inkml:brushProperty name="color" value="#AB1A01"/>
    </inkml:brush>
  </inkml:definitions>
  <inkml:trace contextRef="#ctx0" brushRef="#br0">27 795 8506,'-13'0'1107,"5"5"-634,2 9 0,6 0-280,0 4 1,6-3 75,3-2 0,3 3-261,1-3 0,2-2 178,2-11 356,10-6-391,7-7 0,13-11 151,6-11 301,5-6-567,9-6 1,5-15-131,3 0 0,-33 28 1,1 0 86,2 1 0,2 0 0,4 2 1,1 2-643,3 0 0,1 1 1,2-2-1,0-1-959,-1 1 0,0-1 1608,7-2 0,2 1 0,-1-1 0,1 1 0,6 1 0,1 1 0,1 0 0,1 1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13.276"/>
    </inkml:context>
    <inkml:brush xml:id="br0">
      <inkml:brushProperty name="width" value="0.05729" units="cm"/>
      <inkml:brushProperty name="height" value="0.05729" units="cm"/>
      <inkml:brushProperty name="color" value="#AB1A01"/>
    </inkml:brush>
  </inkml:definitions>
  <inkml:trace contextRef="#ctx0" brushRef="#br0">1 1139 13336,'0'-8'11,"0"2"1,0 8 142,0 2 0,0-1 166,0 6-578,0 0 317,0-2 1,0 5 238,0-3 126,6 3-413,-5-5 1,9 5 428,-5-4 0,5-2-12,-1-1 1,4-4 157,5-1 0,4 0-26,9 0 0,4-12 2,9-5 1,5-13 425,8-5-495,3-9-71,12-3 1,5-6 263,-34 27 0,2-1-1485,1-2 0,2-1 875,5 1 0,0-2 0,-2-2 1,-1 0-309,1 0 1,0 0-1,2 0 1,1 1-97,3 1 1,1 0 0,0-1 0,1 1-235,1 2 0,-1 1 0,-1-1 0,0 1 101,2 1 0,-1 1 0,-3 1 0,0 0-425,4-2 0,-1 1 886,-6 4 0,-1 0 0,3-6 0,0 1 0,-4 5 0,-1 2 0,2-2 0,1 1 0,-1-1 0,1 0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07.578"/>
    </inkml:context>
    <inkml:brush xml:id="br0">
      <inkml:brushProperty name="width" value="0.04296" units="cm"/>
      <inkml:brushProperty name="height" value="0.04296" units="cm"/>
      <inkml:brushProperty name="color" value="#AB1A01"/>
    </inkml:brush>
  </inkml:definitions>
  <inkml:trace contextRef="#ctx0" brushRef="#br0">94 80 7847,'0'-7'916,"0"0"-135,0 2-197,0 4-158,0-5-214,0 6 1,0 1 157,0 4 421,0-4-451,0 11 0,0-5 333,0 7 1,0 3-224,0 1 1,0 5-180,0-1 0,0 3-60,0 2 0,-4-1-247,-1 1 1,-1-5 24,2 0-296,3 0 284,-5 4 1,1-4 189,1 0-423,-6-5 159,8 2 1,-4-6-69,6 0-1042,0-5 269,-6 3-1695,5-9 1231,-5 4 429,6-6 0,0-2 973,0-2 0,-6-4 0,-1-5 0</inkml:trace>
  <inkml:trace contextRef="#ctx0" brushRef="#br0" timeOffset="338">1 186 7847,'0'-13'150,"0"0"0,0-1 188,0 1 0,0 0 314,0 0 0,0 0 243,0-1-484,0 1 0,5 0-152,4 0 0,3 4 234,1 0 1,2 5 172,3-5-436,-4 6-72,11-3 1,-9 6 14,7 0 1,-7 0-104,1 0 0,-2 6-83,-2 3 0,0 2 103,1 3 0,-5 3-58,-1 1 1,-5 1-64,2-1 1,-4-2 149,-1 6 1,0-6 0,0 2 231,-6 2-140,-1-5 1,-6 4-21,-1-6 248,1 1-309,0-1 0,0-4 11,0-1 0,-5-5 56,0 2 0,-4-2-335,5 1 1,-1-2 79,5 2 1,4-3-591,0-1 1,5-1 104,-5-3-1802,6 2 1510,-3-4 0,8 2-112,2-1 947,3-5 0,12 3 0,2-6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05.960"/>
    </inkml:context>
    <inkml:brush xml:id="br0">
      <inkml:brushProperty name="width" value="0.05729" units="cm"/>
      <inkml:brushProperty name="height" value="0.05729" units="cm"/>
      <inkml:brushProperty name="color" value="#AB1A01"/>
    </inkml:brush>
  </inkml:definitions>
  <inkml:trace contextRef="#ctx0" brushRef="#br0">0 53 15790,'9'0'-1986,"0"0"2306,-6 0 91,9-6-268,-11 5-200,11-5 182,-11 6 0,11 0 150,-3 0-417,3 0 264,1 0 1,0 0-157,0 0 1,2 0 96,3 0 1,2 0 57,7 0 0,-4 0 289,4 0-278,-4 0-64,10 0 1,-1 0 20,3 0 0,-1-1 12,1-4 1,1 4 53,3-4-192,1 4 123,0 1 0,1 0-180,3 0 1,-3-5 192,3 1 1,-7 0-135,-2 4 1,-1 0 92,1 0-97,-2 0 44,-7 0 0,-4 0-30,0 0-99,0 0 140,-1 0 0,-2 0-42,-6 0 1,0 0 10,1 0 1,-3-2-151,-2-2 100,3 2 108,-11-4-644,5 6-714,-6 0 347,0 0 853,0 6 0,-6 2 0,-1 5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46.699"/>
    </inkml:context>
    <inkml:brush xml:id="br0">
      <inkml:brushProperty name="width" value="0.04296" units="cm"/>
      <inkml:brushProperty name="height" value="0.04296" units="cm"/>
      <inkml:brushProperty name="color" value="#AB1A01"/>
    </inkml:brush>
  </inkml:definitions>
  <inkml:trace contextRef="#ctx0" brushRef="#br0">133 67 8448,'0'-8'-101,"0"-1"1,-1 6 117,-4-2-89,4 4 346,-5-5 1,6 5-379,0-5 372,-6 0 174,5 4-281,-11-4 0,5 6-109,-7 0 0,5 2 103,1 2 0,3-1-381,-4 6 219,1-6 1,-4 9-43,3-3 0,-1-2 141,5 2-406,1-6 187,4 9 1,0-10-165,0 7 0,0-4 155,0 3 1,1-3-26,4 4 1,-2-5 84,6 5 0,-1-5-23,6 5 0,-6-6-48,1 2 279,0 2-185,4 0 0,1 2 26,-1 0 1,-4-5 6,-1 5 1,-3-2-34,4 2 321,-6 3-127,8-5 1,-9 7 109,2-1 1,2-4-7,-1-1 13,-1 1-117,-4 5 105,0-1-88,-6-6 0,-1 3-32,-7-5 1,1 1 35,0-2 0,0-2-2,0 2-291,-1-3 278,1-1-330,0 0 209,0 0-937,5 0 526,2 0-609,6 0 263,0 0 324,6 0 1,2 0-331,5 0 737,0 0 0,0-5 0,1-3 0</inkml:trace>
  <inkml:trace contextRef="#ctx0" brushRef="#br0" timeOffset="416">451 93 8390,'0'-13'-422,"0"5"0,0-3 486,0 2 0,0 1 310,0 0 0,0 3-347,0-4 1,-2 6 81,-2-1 1,1 1 111,-6-1 1,0 2-54,-4-2 1,0 2-9,0 2 0,-1 0 82,1 0-258,0 6 23,6-4 0,-5 5 208,3-3-477,3-2 206,0 10 1,6-9-78,0 5 1,0-3 120,0 4 0,0-5-161,0 5 1,2-2-66,2 2-16,3 3 227,1-5 0,4 2-40,-4 0 103,-2 0-68,6-2 1,-9 5-37,6-4 320,-6-2-286,8 6 117,-9-5 1,4 7-78,-6-1 0,0-4 212,0 0 0,0-5-41,0 5 1,-5-5-44,1 5 0,-6-6-32,1 1-107,-3 4 61,5-7 1,-5 5 61,3-6-328,3 6 119,-5-5 0,9 7-146,-2-4 0,1-2 56,-2 2 0,4-1-978,-4 1 1159,4-2 0,1 10 0,0-5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43.594"/>
    </inkml:context>
    <inkml:brush xml:id="br0">
      <inkml:brushProperty name="width" value="0.04296" units="cm"/>
      <inkml:brushProperty name="height" value="0.04296" units="cm"/>
      <inkml:brushProperty name="color" value="#AB1A01"/>
    </inkml:brush>
  </inkml:definitions>
  <inkml:trace contextRef="#ctx0" brushRef="#br0">1 120 7999,'0'-8'-1639,"6"1"1654,3 2-22,2 4 0,7-5 14,0 6 193,-1 0-187,-3 0 0,3 0 18,1 0 281,5 0-287,-2 0 0,5 0 75,1 0-60,-1 0-5,7 0 1,0 0-13,7 0 0,1 0 25,3 0 1,3 0-38,6 0 1,0 0 51,0 0-235,6 0 190,-5 0 1,7 0 4,-4 0-814,-3-6 794,11 5 0,-3-5-1,8 6-51,-2-6 49,4 5 1,-9-7 74,3 4 1,3 2-250,11-2 1,-1-2 194,1 2 0,-7-1 4,-2 5-8,2 0-3,-5-6 1,5 5 25,-2-4-101,-4 4 74,11 1 1,-10-2-39,2-2 0,0 3 33,0-4 1,-2 4-37,2 1 0,-2 0 24,-2 0 0,-6-5-106,-2 1 0,-5 0 90,-5 4 0,-2 0-5,-7 0 1,-5 0-13,-3 0 737,-3 0-717,-2 0 1,1 0 357,-1 0-242,1 0-111,-7 0 1,-1 0-161,-5 0 0,-1 0 172,0 0 0,6 5 0,2 3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38.003"/>
    </inkml:context>
    <inkml:brush xml:id="br0">
      <inkml:brushProperty name="width" value="0.05729" units="cm"/>
      <inkml:brushProperty name="height" value="0.05729" units="cm"/>
      <inkml:brushProperty name="color" value="#AB1A01"/>
    </inkml:brush>
  </inkml:definitions>
  <inkml:trace contextRef="#ctx0" brushRef="#br0">40 27 10010,'-13'0'-511,"5"0"0,1 0 30,3 0 277,2-6-225,-4 4 272,6-4 1,6 6 274,3 0-90,3 0-14,1 0 0,2 0 60,2 0 1,4 0-22,5 0 0,7 0-45,2 0 1,3 2 56,2 2 0,5-2-77,4 2 0,2-2 78,2-2-281,0 0 236,0 0 1,2 0-62,2 0 1,-1 0-29,5 0 0,-3 0-17,3 0-329,1 0 349,-7 0 1,2 0-184,-9 0 0,4 0 76,1 0 0,-6 0 120,-3 0 1,2-2-39,-2-2 72,0 2 1,-5-10-1,1 5 1</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37.191"/>
    </inkml:context>
    <inkml:brush xml:id="br0">
      <inkml:brushProperty name="width" value="0.04296" units="cm"/>
      <inkml:brushProperty name="height" value="0.04296" units="cm"/>
      <inkml:brushProperty name="color" value="#AB1A01"/>
    </inkml:brush>
  </inkml:definitions>
  <inkml:trace contextRef="#ctx0" brushRef="#br0">27 80 8457,'-9'-5'-530,"0"1"728,6 0-283,-3 4 1,6-2 288,0-2-682,0 2 259,6-4 253,2 6 29,5-5 0,0 3 55,0-2 1,2 2 1,3 2 0,1 0-146,3 0 0,3 0 65,-3 0 0,7 0-100,2 0 0,6 0 124,-2 0 0,3 0-155,2 0 0,0 0 163,-1 0-280,1 0 97,0 0 0,4 0 105,0 0-340,0 0 324,-10 0 0,8 0-32,-2 0-325,3 0 155,-4 0 0,1 0 4,0 0 0,5 0 221,4 0 0,4-4 0,4-1 0,-7-3 0,3 3 0,-3-5 0,3 3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26.775"/>
    </inkml:context>
    <inkml:brush xml:id="br0">
      <inkml:brushProperty name="width" value="0.04296" units="cm"/>
      <inkml:brushProperty name="height" value="0.04296" units="cm"/>
      <inkml:brushProperty name="color" value="#AB1A01"/>
    </inkml:brush>
  </inkml:definitions>
  <inkml:trace contextRef="#ctx0" brushRef="#br0">14 53 8525,'-7'-6'-557,"1"5"1047,6-5 1,1 5 174,4-4-1176,2 4 335,6-5 0,7 6 111,2 0 557,-3 0-277,6-6 0,-9 4 69,6-2 1,0 3-123,4 1 1,-4 0 23,0 0 1,-4 0-57,4 0 0,-1 0-255,1 0 0,1-2 8,-5-2-273,5 2 261,-8-4 1,9 6 111,-7 0-502,1 0 335,-5 0 1,0 0-308,1 0 0,-1 0 116,0 0 1,0 0-204,1 0 578,-7 0 0,5 6 0,-5 2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1:21.836"/>
    </inkml:context>
    <inkml:brush xml:id="br0">
      <inkml:brushProperty name="width" value="0.04296" units="cm"/>
      <inkml:brushProperty name="height" value="0.04296" units="cm"/>
      <inkml:brushProperty name="color" value="#AB1A01"/>
    </inkml:brush>
  </inkml:definitions>
  <inkml:trace contextRef="#ctx0" brushRef="#br0">199 40 8563,'7'-6'-1130,"8"3"678,-6-6 326,0 6 146,-3-3 1,-5 6 117,5 0-105,-6-6 544,0 5-170,0-5-194,-6 6 0,-1 0-51,-6 0-235,-7 0 143,6 0 0,-5 4 115,5 1-393,-5 5 382,5-8-47,-6 9-89,1-3 0,6 1-110,0-1 0,1-3 53,8 4 1,-1-5-145,5 5 0,0-5 32,0 5-55,0-6 80,0 9 0,0-9 53,0 6-36,6-7 55,2 10 0,0-6-12,1 3 0,0 3-5,4-4 1,0 0-44,1 1 0,-1-2 43,0 2 0,0 3 67,1-4 1,-6 0-10,1 1 0,-6-5 6,2 5 0,-4-5-58,-1 5 309,0-6-127,0 3 1,-1-2-141,-4 1 298,-2 5-270,-6-9 1,-1 7 189,1-4 0,-4-2-136,-1 2 1,0-2-41,5-2 0,0 4 96,0 0-344,-1 1 258,1-5 0,4 0 49,0 0-691,7 0 226,-4 0 110,6 0-972,0 0 1229,6 0 0,7 0 0,7 0 0</inkml:trace>
  <inkml:trace contextRef="#ctx0" brushRef="#br0" timeOffset="458">530 66 8551,'0'-13'-308,"-6"6"1,0-1 18,-3 4 128,-3 2 90,11-3 0,-11 5 174,3 0 106,4 0-149,-1 0 0,-5 4 141,-2 0 1,-3 2-113,3-1 1,1-2-46,3 5 1,-1-3 50,5 4 0,1-5-158,4 5 0,0-5 81,0 5-131,0 0 5,0-2 185,0 5-245,6-5 77,-5 7 0,11-6 40,-3 1-4,3-6 46,1 9 1,0-9-4,0 6 1,1-2-23,-1 2 51,0 3 0,-1-9-27,-3 5 41,-3-5-31,-1 9 14,-3-10 159,4 9-163,-6-9 227,0 4 0,-2-2-127,-2 0 0,-3 1 58,-7-5 0,0 4-87,-4 1 1,3-1 29,-2-4 1,0 0 62,0 0-259,2 6 62,-4-5 0,10 5 148,0-6-600,1 0 121,0 0-995,2 6 1349,6-4 0,-6 9 0,-1-3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24.321"/>
    </inkml:context>
    <inkml:brush xml:id="br0">
      <inkml:brushProperty name="width" value="0.04296" units="cm"/>
      <inkml:brushProperty name="height" value="0.04296" units="cm"/>
      <inkml:brushProperty name="color" value="#AB1A01"/>
    </inkml:brush>
  </inkml:definitions>
  <inkml:trace contextRef="#ctx0" brushRef="#br0">53 1098 7979,'-13'0'554,"0"0"1,1-2 871,3-2-906,3 2 1,6-5-326,0 3 0,6-4 5,3-5 1,9-6 147,4-3 0,10-5-110,8-4 1,1 4 124,7-4 1,5-2 57,5 2-1057,-7 1 728,1 3 1,-7 2-99,4 3-392,-4 3 346,-11 6 1,-2 0-662,-5-1 0,-2 3 424,-3 2 0,-3-2-180,-6 7 1,-4-2 4,0 2-374,-6 2 277,9-4 0,-5 5 232,6-4 329,0 4 0,1-11 0,-1 5 0</inkml:trace>
  <inkml:trace contextRef="#ctx0" brushRef="#br0" timeOffset="324">1085 159 8084,'-7'-13'1377,"1"6"0,6 2-668,0 10-448,-6 2 0,5 12 278,-4 3 0,2 5-93,-1 4 1,2-2 56,-2 6 0,2 1 171,2 3 129,0-5-385,0 4 1,0-10 76,0 3-573,0-3 136,0-2 1,0-3 246,0-1-819,0-6 447,0-3 1,0-1-1574,0-3 1257,0-4 1,2 6-2516,2-7 1435,-2 1 409,4-5 134,-6 0 264,0 0-302,-6-6 958,4 4 0,-9-15 0,3 2 0</inkml:trace>
  <inkml:trace contextRef="#ctx0" brushRef="#br0" timeOffset="711">888 530 8053,'-6'-8'662,"4"3"1,-2 0-358,8 1 1265,4-1-978,11-1 0,-3 5-128,6-3 1,0-4-155,5-1 1,-1 2-219,0-2 1,1 0 33,-1-4 1,-1 0-43,-3 0 0,2-1 264,-6 1-1516,5 0 859,-8 0 0,4-5-8,-6 1-852,0-1 711,-5 5 1,-2-5-134,-6 0 0,0-4 126,0 5 1,0-7 257,0 2 0,-2 2-141,-2-3 606,-4 1-270,1 2 1,-3 1-113,5 6 507,1-1-283,-2 7 1,3 0 740,-6 2 0,6 5-395,-1 0 1,-2 6 277,2 7 1,-5 6-226,4 3 1,1 8 305,4 1 0,0 5-20,0 0-59,0 2-338,0 2 0,1-1-77,4 1 0,2-2-48,6-2 1,-4-1 113,0-9-409,-6 4 74,9-10 1,-9 2-276,6 0 275,-7-6 0,6 4-1668,-4-7 940,-2-6-1618,4-1 679,-6-6-1545,0 0 2378,0-6 1,5-1 791,4-6 0,-3-1 0,0 1 0</inkml:trace>
  <inkml:trace contextRef="#ctx0" brushRef="#br0" timeOffset="1122">1417 410 8053,'0'-14'0,"0"7"1911,-6-5-513,5 11-631,-5-5-579,0 6-15,4 0 1,-8 6 174,6 3 964,-7 2-786,4 9 0,-2-4 254,0 6 1,6-2-316,-1 2 1,2 3-165,2-3 0,0 2 76,0-2-367,6 3 53,-4-4 1,10 1 284,-4 0-432,4-6 116,1 3 1,1-7 217,-1-3-440,0 2 198,0-9 0,1 4-274,-1-6 1,0 0 129,0 0 1,0 0-92,1 0 1,-1-6 82,0-3 1,-1 2-170,-3-2 1,-3-1-118,-6-8 152,0 3 105,0-4 1,0 6-37,0 0-31,0-7 114,-6 6 0,3-5-131,-6 5 336,0-5-64,-4 5 1,4-5-61,0 5 1,2 1-100,-2 0 201,-3 0 0,9-1-90,-5 1 148,5 6-60,-3 1 1,4 2-105,-2-1-182,2 1 173,-3 4 5,5 0-4926,0 0 4266,5 0 1,-2 0 712,6 0 0,0 6 0,4 1 0</inkml:trace>
  <inkml:trace contextRef="#ctx0" brushRef="#br0" timeOffset="1689">1615 424 8232,'0'-7'2471,"0"1"-2182,0 6 0,0 1 44,0 4 821,-6 2-669,5 6 1,-5 5 196,6-1 187,0 7-501,6-3 1,-5 1 47,4 0 0,1-5-153,-2 5 1,5-6-74,-5 2 1,5-3 41,-4-2 0,3 0-28,-3 1 1,4-6 128,-5 1-426,6-6 245,-8 3 28,4-6-460,0 0 185,-5 0-1,9-1-157,-5-4 1,1 2 153,-2-6 1,-3-1-295,4-8 0,1 2 123,-2-6 0,1 6-21,-5-2 1,0-1-44,0 2 1,0-1 93,0 11 207,0-5-217,0 5 141,0-1 0,0 4 4,0 8 0,4 4 490,0 5 0,1 1-67,-5 4 116,6-3-249,-5 4 1,9-6-26,-5 0 0,5 1 48,-1-1 0,3-4 2,1-1 93,0-5-75,0 9 0,1-10-143,-1 2 1,-4-2 152,0-2-49,-1 0 0,6 0-80,-7-6-21,5 4 0,-11-10-31,4 4 0,-4-6-12,-1-3 1,0 2 95,0-3-297,0-2 86,0 5 1,-4-4-35,-1 6 0,-4-5 27,5 0 1,-5 1-344,5 4 1,-2-1 37,1 1-1323,4 0 1088,-5 0 0,6 4-63,0 0 1,2 2-137,2-2 1,3-1 96,7 5-1278,5 1 1997,-5 4 0,11-6 0,-4-1 0</inkml:trace>
  <inkml:trace contextRef="#ctx0" brushRef="#br0" timeOffset="2057">2077 146 8070,'-13'-13'684,"0"0"0,6-1-368,2 1 373,4 6-77,1-5-627,6 5 1,1-6 13,6-1 0,0 5 615,1 1 1,3 3-209,1-4 1,4 6 409,-4-1 1,1 3-57,-2 1-770,-2 5 181,10 3 1,-10 2 231,2 3-688,-2-2 265,-2 8 1,-5-5 44,-4 4 1,2-3 204,-2 2 0,1 3-44,-5-3 0,-5 5-144,1-4 1,-6 5 316,1-1 0,-3-1 149,-1 1 0,0-6-218,-1 3 0,3-1 204,2 0 20,-3-1-340,5-4 0,-2 1-141,0-1 1,6 0 161,-1 0 0,-2 1-246,1-1 74,1 0 1,4 0-1072,0 1 1,0-6 225,0 1-1829,0-6 751,0 9 159,6-5 1,0 6 926,2 1 0,4-5 814,-3-1 0,3-5 0,1 3 0</inkml:trace>
  <inkml:trace contextRef="#ctx0" brushRef="#br0" timeOffset="2206">2277 714 8057,'-13'0'4824,"-1"0"-2345,7 0-1675,1 0-456,6 0 981,0 0-816,-6 0-2098,5 0 724,-5-6 861,6 5 0,6-5 0,1 6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22.198"/>
    </inkml:context>
    <inkml:brush xml:id="br0">
      <inkml:brushProperty name="width" value="0.05729" units="cm"/>
      <inkml:brushProperty name="height" value="0.05729" units="cm"/>
      <inkml:brushProperty name="color" value="#AB1A01"/>
    </inkml:brush>
  </inkml:definitions>
  <inkml:trace contextRef="#ctx0" brushRef="#br0">40 675 22359,'-13'8'-516,"4"5"0,2-1 0,1 5 188,3 4 1,1-5-440,2 2 0,0-4 360,0 0 1,2-3-222,2-2 530,4-3 0,9-6 995,1 0 0,11-6-663,2-3 0,7-8 99,6-5 0,3-9 423,6-4-547,12-4-78,-3 0 1,22-5 837,-1-1-2038,-38 20 1,0 0 932,1 2 1,1-1-1,-1 0 1,0 0-513,0-1 1,1 1-1,3 1 1,1-1 175,0 0 1,0 0 0,-1 1 0,0 2-499,38-15 1,-3 0 969,-6 5 0,-4 0 0,-3 5 0,-4-1 0,-5 1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32.107"/>
    </inkml:context>
    <inkml:brush xml:id="br0">
      <inkml:brushProperty name="width" value="0.04296" units="cm"/>
      <inkml:brushProperty name="height" value="0.04296" units="cm"/>
      <inkml:brushProperty name="color" value="#AB1A01"/>
    </inkml:brush>
  </inkml:definitions>
  <inkml:trace contextRef="#ctx0" brushRef="#br0">252 40 8269,'-9'-12'21,"1"4"-21,5-4 1401,-9 10-821,10-3 1,-9 5-364,2 0-192,-3 0 1,-1 0 284,0 0 209,5 5-232,-4-3 1,9 8 46,-5-5-537,5 5 213,-3-9 0,6 11-124,0-3 1,1 3 83,4 1 0,-2-4-265,5 0 1,6-1-28,3 6-22,1-1 189,-5 0 0,5-4 1,0 0 25,-1 0 7,-4 4-22,1 0 343,-1 0-113,-6-5 0,-1-1 230,-6-3-244,0-2 1,-6 8 444,-3-6 0,-7 1-210,-1-5 0,-7 4 21,2 1 0,-2-1 168,2-4-396,-3 0 39,5 0 0,-2 0 154,0 0-623,6 0 223,-4 0-508,7 0 390,0 0-1869,6 0 1122,1 0-777,6 0 1088,6 0 1,1-1-183,6-4 843,6 4 0,2-17 0,5 3 0</inkml:trace>
  <inkml:trace contextRef="#ctx0" brushRef="#br0" timeOffset="240">280 106 10856,'0'14'1073,"0"-1"-695,0 0 1,0 5 116,0-1 1,0 7 23,0-2 451,0-3-557,0 6 0,0-4 296,0 5-672,0 6 152,0-10 0,4 9 189,0-9-1042,1 3 589,-5-4 1,0-2-614,0-6 1,0 0 398,0 1 1,0-5-799,0-1 0,0-3-242,0 4-383,0-6 821,0 2-140,0-5 599,0 0 1,0-5 431,0-4 0,-6-9 0,-1-3 0</inkml:trace>
  <inkml:trace contextRef="#ctx0" brushRef="#br0" timeOffset="480">239 186 8223,'0'-13'0,"0"-1"1009,0 1-594,0 0 1,1 1 55,4 3 1,2-1-183,6 6 0,1-1-61,-1 5 1,0 0 176,0 0-22,1 0-197,5 0 0,-5 6 186,4 3-239,-3 3-37,-2 1 1,-4 0-213,0 0 1,-7 1 107,3-1 0,-4 0-49,-1 0 1,-1-1-41,-4-3 365,-8 3-192,-1-11 0,-10 9 12,6-5-37,-5 5-21,8-9 1,-4 7-915,6-4 445,5-2 273,-3 4 0,8-2 166,-6 0 0,6 7 0,-3-4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2:31.453"/>
    </inkml:context>
    <inkml:brush xml:id="br0">
      <inkml:brushProperty name="width" value="0.04296" units="cm"/>
      <inkml:brushProperty name="height" value="0.04296" units="cm"/>
      <inkml:brushProperty name="color" value="#AB1A01"/>
    </inkml:brush>
  </inkml:definitions>
  <inkml:trace contextRef="#ctx0" brushRef="#br0">40 120 8223,'-12'-2'0,"3"-2"1068,-2 2-278,9-4-618,-4 6 263,6 0-61,0-5-316,0 3 129,6-4 0,2 6-63,5 0 0,1-1 106,4-4 1,3 4-237,5-4 1,1 3 102,-1-3 0,8 4-29,6-4 0,1-2 114,7-2 188,-5 3-240,8-6 0,-10 11 62,4-3-244,-4-4 152,-2 7 0,0-5-239,-4 6 1,3-2 80,-3-2 1,-2 3-315,-2-4 1,1 4 181,-1 1 0,0 0-117,-5 0 1,-4 0-53,0 0-563,-6 0 500,3 0 1,-1 4-169,0 0-630,-1 1 1220,2 1 0,2-5 0,6 5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24.550"/>
    </inkml:context>
    <inkml:brush xml:id="br0">
      <inkml:brushProperty name="width" value="0.04296" units="cm"/>
      <inkml:brushProperty name="height" value="0.04296" units="cm"/>
      <inkml:brushProperty name="color" value="#AB1A01"/>
    </inkml:brush>
  </inkml:definitions>
  <inkml:trace contextRef="#ctx0" brushRef="#br0">1 552 8359,'4'10'709,"0"4"1,2-4-206,-1 7 0,-2 0 277,5 0 0,-3-1 151,4 6-504,-1-5-218,6 2 1,0-6 281,4 0-291,-3 0-68,10-5 0,-5-2 112,7-6 0,1-8 14,3-5 0,8-6-28,10-7 0,8-7-29,5-2 1,4-3-224,5-2 0,-7 0 404,7 1-1638,-12-1 1243,5 0 1,-9 1 253,2-1-1033,3 6 584,0-4 0,4 8-270,-7-5 0,-4 6 258,-5-2 1,-5 7-719,1 2 0,-3 6 25,-1-1-1208,0 8 860,-1-3 1260,1 11 0,-2-10 0,0 7 0,-1 4 0,0 7 0,-2 8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27.515"/>
    </inkml:context>
    <inkml:brush xml:id="br0">
      <inkml:brushProperty name="width" value="0.04296" units="cm"/>
      <inkml:brushProperty name="height" value="0.04296" units="cm"/>
      <inkml:brushProperty name="color" value="#AB1A01"/>
    </inkml:brush>
    <inkml:brush xml:id="br1">
      <inkml:brushProperty name="width" value="0.05729" units="cm"/>
      <inkml:brushProperty name="height" value="0.05729" units="cm"/>
      <inkml:brushProperty name="color" value="#AB1A01"/>
    </inkml:brush>
  </inkml:definitions>
  <inkml:trace contextRef="#ctx0" brushRef="#br0">2606 641 8184,'0'9'470,"0"0"1,0-5 156,0 5-31,0 0 66,0-2-273,0 11-352,5-10 170,-3 12 1,5-7-148,-2 0 1,-2-1 105,5-3 0,1 1-86,5-6 0,-1 1 84,0-5 0,6 0-26,3 0 0,8-11 21,0-2 1,12-9-3,-3 0 1,14-4 46,0-5-362,3 3 128,-3-10 1,0 4-83,0-6 1,0 2 66,0 3 1,5-4-110,4 4 0,-2-2-115,2 2-1023,-6-3 1109,3 10 0,-11-4-54,1 5-545,-7-5 585,4 10 1,-2-8-889,0 13 533,6-7 219,-9 10 1,3-4-402,-8 9 1,0-1-31,-5 5 764,0 1 0,-4 0 0,-1 2 0,0 8 0,1 7 0</inkml:trace>
  <inkml:trace contextRef="#ctx0" brushRef="#br1" timeOffset="1042">27 1237 10578,'-13'14'-271,"5"5"559,4 3 1,2 3-50,2 1 0,2-1-31,2-3 1,-1 2-59,6-7 1,0 1 65,4-5 1,5-5 107,-1-4 473,7-3-383,-3-1 0,11-3 211,3-5-294,3-1-1,8-16 1,-6 3-135,8-9 1,-1 0 118,15-9 0,1 2-137,8-10 1,-2 4-7,6-5 0,-11 6-309,3-1 1,-9 8 140,4 0-2021,-6 7 1632,3-3 1,-6 10-519,0-1-484,-6 7 863,4-3 0,-11 6-569,-1 0 0,0 5 367,-9 4 1,0 3 725,-8 1 0,-2 0 0,-2 0 0,3 0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38.331"/>
    </inkml:context>
    <inkml:brush xml:id="br0">
      <inkml:brushProperty name="width" value="0.05729" units="cm"/>
      <inkml:brushProperty name="height" value="0.05729" units="cm"/>
      <inkml:brushProperty name="color" value="#AB1A01"/>
    </inkml:brush>
  </inkml:definitions>
  <inkml:trace contextRef="#ctx0" brushRef="#br0">54 543 12420,'-13'0'0,"4"1"263,0 4 0,6-3 675,-1 7-724,-4 0 36,7 4 1,-5 1 23,6-1 1,0 0-67,0 0 0,0 0 89,0 1 0,0-1-1,0 0 1,6-4-298,3 0 1,4-6 68,5 1 1,2-2 103,7-2 1,5 0-598,3 0 1,9-12-1202,5-6 0,2-5 1451,2-4 1,4-5 4176,1-3-2778,11-4 528,-7 0-1066,16-7 1,-9 4 48,6-7-3586,-6 6 1849,-3-2 0,-3 7-93,-6 2-2127,1 4 1744,0 6 1478,3-1 0,-1 1 0,0-1 0,3 1 0,5-1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49.009"/>
    </inkml:context>
    <inkml:brush xml:id="br0">
      <inkml:brushProperty name="width" value="0.04296" units="cm"/>
      <inkml:brushProperty name="height" value="0.04296" units="cm"/>
      <inkml:brushProperty name="color" value="#AB1A01"/>
    </inkml:brush>
  </inkml:definitions>
  <inkml:trace contextRef="#ctx0" brushRef="#br0">212 358 8422,'8'-19'51,"4"4"1,-11-5 198,3 2 0,-1 5 496,2-1-444,-4-5 1,5 11-100,-6-10-4,-6 9 1,-1 3-78,-6 6 0,-5 2 226,0 2-323,-5 3 39,2 13 1,-1 0 297,0 7-66,6-1-171,-9 6 1,10-2 7,-2 5 1,6-6 70,3 2 1,5-3-172,-2-1 1,4-2 92,1-3 0,0-3-93,0-6 1,6 0 186,2 1-436,4-7 158,1-1 1,7-6 56,2 0-312,3-6 186,7-1 0,2-11-295,5 0 0,0-1 183,-4 2 1,3 0-249,-3-5 1,-7 2-7,-1-2 252,-4-3 91,-2 10 0,2-4-162,-5 6 200,-6 5-261,0 2 850,-11 6-324,5 0 0,-6 8 533,0 5 1,-4 2-311,-1 7 1,-5 0 195,1 4 0,-3 1-174,-1-1 1,0 1-296,0-1 1,1-2 159,3 2-980,-3-8 562,11 13 0,-5-17-47,6 4 0,0-3-134,0-2 0,0 0-766,0 0 1,1-5 427,4-4 1,2-2-242,6-2 0,1 0 915,-1 0 0,6-6 0,1-2 0</inkml:trace>
  <inkml:trace contextRef="#ctx0" brushRef="#br0" timeOffset="1034">766 437 8409,'-13'-6'284,"0"1"226,-1-4 1,0 3-77,-4 6 92,3-6-196,-4 5 0,6-4-250,0 10 0,0-1 136,-1 9 1,1-3-9,0 8 0,1-3 76,3-2 0,-2 0 178,2 1 0,3 3 58,1 1-553,4-1 73,1-3 1,1-3 321,4-2-428,2 3 1,2-6 0,0 4 68,1-1 0,2-6 126,1 1 1,2-2-222,2-2 0,0 0 6,5 0 1,-5-5-204,5 1 0,-4-5-83,4 5-340,-6-7 463,3 4 0,-10-6-130,0 0-108,-6 5 237,9-3 0,-11 3-56,4-5 0,-4 0 95,-1 0 1,-6-1 29,-3 1 1,-2 0 46,-3 0 1,5 4 205,1 0 1,-1 2-306,-4-2 610,-1-3-265,7 5 1,0-2-19,2 0 569,4 6-322,-5-9 1,6 9-98,0-5 1,1 5-91,4-2 0,2 4-20,6 1 0,1 0-44,-1 0 1,-3 0 89,3 0-409,-8 0 301,12 6 0,-11-3 20,3 5-214,3 1 61,-11 4 1,10 1 121,-7-1 0,0 0-26,-4 0 1,0 1 157,0-1 0,0 0-147,0 0 1,2 1 102,2-1 1,-1 4-27,6 1-164,-6 0 117,9-5 0,-5 0 90,6 0-264,1 1 73,5-7 0,-5 3-72,4-5 0,-2 3 128,2-3 1,-3-1-154,2-4 0,-2 0 120,-2 0 0,0 0-116,1 0 1,-1-4 83,0-1 0,-4-5-6,0 1 0,-6-2-8,1-3-132,-3 1 152,-1 0 0,-1 0-367,-3-1 340,-4 1 1,-9 0-100,-1 0 0,-4 0 74,4-1 0,-1 1 147,2 0 0,-4 4-90,-5 0 1,1 5 0,2-5 0,4 6-55,6-1 326,0-4 21,0 7 21,5-5-258,-3 6 1,11 0-193,0 0 0,7-2 130,11-2 0,2 3 172,7-4 1,3 4-137,1 1-120,6-6 108,-3 4 1,1-5-13,0 3 1,5 2 0,4-2 1,0-2 33,-4 1 0,0 0-9,-1 0 1,0 4 122,-4-4 1,-3 4-82,-5 1-72,-1 0 1,-5-5 34,-4 1-162,-2 0 223,-8 4 1,-8 0 110,-12 0 1,-2 4-182,-7 0 1,0 5 18,-5-4 1,0 5-55,-4-1 0,4 2 74,1 3-132,-1-1 106,13 0 1,-6 0 18,7 1-104,0-1 75,6 6 0,1-4 4,6 2-193,0-2 179,0-2 0,1-1-50,4-3 0,2 1 43,6-6 1,2 5 21,3-4 0,-2-1-32,6-4 255,-6-6-239,9 5 0,-6-11-2,3 3 233,-3-8-218,-6 2 1,1-10 12,-1 3 274,0-3-126,-6-2 0,4 1 38,-7-1 1,1-3-82,-5-1 1,0-2-52,0 2 1,-6 2 32,-3-6 1,2 5-139,-2 0 1,1 2 79,0 1-703,-4 7 456,10 0 0,-8 7-46,6 0-1202,-1 6 407,5 1-388,0 6 0,6 6 1424,3 2 0,9 10 0,2 3 0</inkml:trace>
  <inkml:trace contextRef="#ctx0" brushRef="#br0" timeOffset="1317">2168 436 8293,'-13'-7'1144,"6"1"-722,1 6 1,6 7-21,0 7 1,0 0-137,0 8 0,4-1-40,1 1-81,5 3 0,-9-3 145,4 9 341,-4-3-275,-1 4 1,5-1-150,-1 0 0,1 1 41,-5-1 0,0-4-610,0-1 0,0-1 137,0-7-674,5 5 0,-3-8 163,2 3-816,-2-10-581,-2-2 2133,0-6 0,6-11 0,1-4 0</inkml:trace>
  <inkml:trace contextRef="#ctx0" brushRef="#br0" timeOffset="1596">2024 464 8293,'0'-27'0,"1"7"311,4 2 1,4 5 89,8 4-143,4-3-188,5 11 0,5-9 93,0 5-330,6 1 96,-9 4 1,4 4 146,-6 1 223,1 5-125,-7-3 0,4 6 207,-6 1 1,1-1-102,-2 0 0,-6 0-242,2 1 1,-9-1 167,1 0-300,-4 0 87,-1 1 0,-6-6 247,-3 1-159,-8 0 1,-4-2 1,-5 4 75,-1-7-201,1 6 109,-1-8 0,5 5-115,0-2 0,6-4 117,-1 3 0,2-2-1124,2-2 618,5 0-1108,2 0 442,6 0 443,0 0 661,6 0 0,7 0 0,8 0 0</inkml:trace>
  <inkml:trace contextRef="#ctx0" brushRef="#br0" timeOffset="1971">2700 450 8303,'-21'-14'1024,"2"7"-95,6 3-428,-1 2 1,1 2 35,0 0-891,6 6 333,-5-5 0,0 11 286,-6-3-262,1 3 189,4 1 1,1 5 4,3-1 1,-1 1 75,5-5 0,2 0-400,8 1 0,-2 2 11,5-3 0,6 6 25,3-10 0,7 4 233,-2-8-408,-3-1 198,6-4 1,-6 0-9,3 0-89,3 0 30,-4 0 1,-1-6-9,-2-3 1,1-2 56,-1-3 1,-5 1 45,-4 0 0,-6 0-18,1-1 232,-2 1-197,-2 0 0,-2 0-22,-2 0 176,-4-1-146,-11 1 0,0 0-11,-3 0 362,-3-1-192,5 7 1,-7 0 13,1 2 0,4 4-91,0-4 0,5 4-365,0 1 1,6 0-54,3 0-822,5 0 364,-3 0 401,6 6 1,1 0-146,4 2 1,3 0-92,10-4 644,3-2 0,5 4 0,1-6 0</inkml:trace>
  <inkml:trace contextRef="#ctx0" brushRef="#br0" timeOffset="2147">2885 437 10620,'4'14'1591,"1"-1"-1355,-1 0 0,-3 0-333,4 1 1,-4-6 23,4 1-384,-4 0 350,-1-2 1,2 4 154,2-7-1194,-2 6 462,3-8 246,-5 10 0,5-10-576,-1 7 1014,1-6 0,1 3 0,1-6 0</inkml:trace>
  <inkml:trace contextRef="#ctx0" brushRef="#br0" timeOffset="2777">3069 464 8305,'-13'-6'1064,"-1"4"1,7 2-411,3 9-701,2-3 60,8 6 1,-3-5-130,6 7 215,-6-1 51,3 0 471,0 0-420,-5 0 1,9-4 372,-5 0-252,-1-6-693,-4 3 216,0-6-18,0 0 0,5-2-337,-1-2 0,5-3 263,-5-7 0,5 1-93,-5 0 1,7 3-16,-2-4 1,-2 4 8,2-7 0,0 2-36,4 2 515,0-1-299,0 1 1,-1 4-128,-3 0 648,3 7-273,-5-4 0,2 6-204,0 0 870,-7 0-523,10 0 1,-10 6 497,2 2 1,2 4-301,-2 1 1,1 1-29,-5-1 0,4 0 205,1 0-514,5 1 126,-9-1 0,10 0 263,-7 0-946,1-5 375,0 3-977,-3-9 525,10 4 45,-5-6 1,5-2 168,-3-2 1,1-4-49,-6-5 0,5-2-94,-5-2-150,7 2 292,-10-4 0,7 0-236,-4-3 638,-3-3-281,5 4 1,-1-4 176,-1 3 1,5-1-55,-5 1 0,5-3 143,-4 3 1,5-3-49,-1-2 1,-3 5 629,-2 0-97,3 6-196,-5-3 0,5 12 67,-2 2 87,-4 4-221,5 7 1,-6 2 286,0 10 0,0-2-164,0 6 0,0 0 217,0 5 1,4-2-153,1-3 0,1 6-71,-2-6 0,-1 6-6,6-6-519,-6-3 155,9 6 0,-10-11 75,7 4 0,-6-3-82,2-2 0,-4-4 174,-1 0-1326,6-6 388,-5 3-1534,5-6 983,-6 0-819,0 0 2119,-6 0 0,-7-12 0,-7-3 0</inkml:trace>
  <inkml:trace contextRef="#ctx0" brushRef="#br0" timeOffset="2932">3506 265 8305,'13'-6'575,"-4"-1"184,-1-6 0,3 6-181,6 2 1,2-1 95,3 2 1,8-1-555,-4 5 0,2 0 66,-6 0 0,2 0-415,-7 0 1,1 0 224,-5 0-1605,1 0 1067,-7 0-1321,-1 0 1863,-6 6 0,-6 2 0,-1 5 0</inkml:trace>
  <inkml:trace contextRef="#ctx0" brushRef="#br0" timeOffset="3115">2672 108 8351,'-21'-17'1036,"4"-5"-622,8 6 1143,9 4-956,13 12 0,12 0 277,6 0-3717,0 0 1844,-5 0 0,1 2-787,-1 2 1782,-5-2 0,4 10 0,-4-5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47.777"/>
    </inkml:context>
    <inkml:brush xml:id="br0">
      <inkml:brushProperty name="width" value="0.05729" units="cm"/>
      <inkml:brushProperty name="height" value="0.05729" units="cm"/>
      <inkml:brushProperty name="color" value="#AB1A01"/>
    </inkml:brush>
  </inkml:definitions>
  <inkml:trace contextRef="#ctx0" brushRef="#br0">1 992 10842,'0'-6'-500,"0"6"233,0 8 0,0 4 53,0 1 571,0 6 0,0-1 1,0 7 271,0 2-49,0 3-198,0-4 1,1 1-176,4-1 0,-2-4 28,6 0 1,-1-10-87,6 1 1,0-4 162,4 0 1,4-3 115,9-6 0,0-10 224,8-4 69,4-8-550,16-4 0,11-12 556,10-7-662,-36 21 0,0-2 0,41-22 0,-39 20 0,-1-1 35,1-2 0,1 0 0,2-1 1,2 1-177,4 0 1,0 0-1,0-1 1,-1-1-21,-3 2 0,-1 1 0,1-1 0,0 1 59,0-1 1,-1 1 0,-1 1 0,1 2-245,0-2 0,1 0 1,-2 3-1,-1-1-214,36-21-1121,-6 2 1024,0 7 1,0 3-130,5 1-372,-5 6 0,-6-4 1093,-6 7 0,4 0 0,-1-1 0,0 1 0,1-1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20.538"/>
    </inkml:context>
    <inkml:brush xml:id="br0">
      <inkml:brushProperty name="width" value="0.04296" units="cm"/>
      <inkml:brushProperty name="height" value="0.04296" units="cm"/>
      <inkml:brushProperty name="color" value="#AB1A01"/>
    </inkml:brush>
  </inkml:definitions>
  <inkml:trace contextRef="#ctx0" brushRef="#br0">700 174 7954,'-6'-7'978,"-1"1"1,-7 6-583,1 0-230,0 0 1,0 0-24,-1 0 0,-3 1 79,-1 4 0,-4-2 205,4 5 1,1 1-110,4 4 0,-1-4-271,1 0 1,6 0 169,2 4-608,4 0 364,1 1 1,1-6-9,4 1-327,-4 0 287,17 4 1,-9 0-89,8 1 1,2-1-5,-1 0 1,0-1-51,-5-3 0,0 3-92,0-4 368,1 4-103,-1 1 0,-1 1-47,-4-1 423,4 0-216,-10-6 0,4 5 299,-6-3-233,0 3-73,0-5 0,-12 3 119,-6-5 0,-5 4-68,-4-5 1,1 5 140,-1-5 1,-4 5 19,1-5-162,-1 1-46,4-5 0,-2 0 122,2 0-739,-2 0 381,14 0 0,-4 0-1360,6 0 771,6 0-1336,1 0 1439,17 0 1,4-5 34,12 1 1,-1-2 573,1 2 0,5-4 0,2-5 0</inkml:trace>
  <inkml:trace contextRef="#ctx0" brushRef="#br0" timeOffset="1194">833 385 7954,'6'-14'0,"-5"7"1484,5 1-940,-6 6 0,-1 0-434,-4 0 0,-2 0 47,-6 0 0,0 2 591,-1 2 1,-3-1-259,-1 6 0,2 0-34,7 4 0,-1 0-212,5 0 1,-3 5-163,3 0 1,1-1 250,4-4-475,0 1 160,6-1-157,1 0 1,6 0 157,0 1 0,2-6-288,3 1 0,-4-6-5,4 2-199,-3-4 262,-2-1 1,0 0-26,1 0-189,-7 0 228,5 0 0,-9 0-61,5 0-89,-5 0 134,3-6-17,-6-1 1,0-6 52,0-1 1,0 1-75,0 0 0,-1 0 71,-4-1 1,-1 1 198,-2 0 0,-3 0-133,7 0 316,-6-1-161,8 1 0,-8 0-49,5 0 0,1 4 95,4 0 1,0 0-122,0-4 346,0 6-181,0-5 0,2 10 55,2-2 0,3-2-91,7 2-84,-7-1 29,11 5 1,-13 0 21,13 0 232,-12 0-261,12 0 1,-11 2 49,6 2 205,0-2-127,1 9 0,-6-3-57,1 5 0,0 0 109,4 0 0,-4 5 66,0 0 1,-5-1-24,5-3 1,-4-1-107,3 0 88,-5 0-370,3 0 341,0 1 36,-4-7-423,3-1 105,-5-6 55,0 6 24,0-5 1,0 4-172,0-10 1,0 2 59,0-5 0,5-1-263,-1-5 0,1 1 27,-5 0-176,0 0 306,0-6 1,1 4-180,4-3 77,-4 4 193,5-5 0,-6 4 133,0-3-253,6 3 238,-5 2-97,5 6 372,0 1-87,-5 6 586,5 6-516,-6 1 0,0 6 131,0 1 228,6 5-366,-4-4 0,4 5 185,-6-2-136,5-4-62,-3 6 0,8-7-223,-5 0 0,5-4 119,-1 0 0,-2-5-116,2 5 1,-5-6 5,5 1-513,0-2 362,-2-2 0,5 0-35,-3 0-363,-3-6 347,6 4 0,-10-9-119,7 2-205,-6-3 234,9-1 1,-11 0-21,4-1 0,1 1 99,-2 0 1,1 0 69,-5-1 0,0 0-151,0-4 311,5 9-92,-3-8-161,4 9 632,-6-5-210,0 6-139,0 1 394,0 6-293,0 0 0,0 6 430,0 2 0,0 6-218,0 3 0,0-2 95,0 3 1,1-4-132,4 0 1,-4 0-51,4 4 0,2-8 104,2 3-682,-3-2 228,5 2-592,-3 0 0,5-1 410,0-3 0,0 1-853,1-5 0,-1-1 457,0-4 1,0 0-376,1 0 1,-1 0 386,0 0 1,-4 0 128,0 0 1,-5-2 28,5-2 13,-6 3 227,9-11 222,-11 4 6,5-5-6,-6 6 0,1-3 640,4 5-616,-4-5 0,5 7 959,-6-6 0,2 5-19,2-5 104,-3 6-107,5-9-516,0 5 1,2-5-172,5 3 1,-1-2-177,-4 2 1,3-3 91,-7-1 0,5 4-159,-5 0 0,1 0 313,-5-4-383,0 0 40,0 0-131,-6-1 210,4 7 0,-9 1-24,2 6 0,-3 0-6,-1 0 1,0 2 70,-1 2 205,1 3-151,0 7 1,4 0 360,0 4 1,6-3-126,-1 2 1,2 2-71,2-1 1,0 0 6,0-5-662,6 0 302,2 0 0,9-1 243,1-3-1224,5 3 723,-2-11 1,6 9-377,-1-5 0,0-1 280,1-4 0,-1 0-1202,1 0 0,4 0 717,0 0 1,1-4 850,-1-1 0,-3-5 0,4 3 0</inkml:trace>
  <inkml:trace contextRef="#ctx0" brushRef="#br0" timeOffset="1521">2301 214 7885,'-8'0'1716,"2"6"-1401,6 1 0,0 6-219,0 0 1,0 1 88,0-1 0,5 0 219,-1 0 1,5 5 43,-5 0 307,7-1-399,-4-4 1,6 1 168,0-1-186,1 0-178,-1 0 0,5 1-87,-1-1 0,-4-6 244,-4-2-160,0-4 38,4-1 1,-4 0-115,0 0 1,-6-6 191,1-3-671,-2-2 305,-2-3 0,0 0-73,0-4-97,0 3 172,0-10 0,-2 9-97,-2-6 1,1 4 122,-6-4 0,6 6-477,-1-1 1,2-3-205,2 3-282,0-1 476,0 5-684,0 6 728,0 1 0,2 6-198,2 0 705,-2 6 0,9 1 0,-3 6 0</inkml:trace>
  <inkml:trace contextRef="#ctx0" brushRef="#br0" timeOffset="2350">2791 318 7885,'4'-13'0,"1"0"0,-1 4 1611,-4 0-1068,6 1 1,-4-6 84,2 1 3,-3 0-186,-6 0 1,-3 5-36,-5 4 315,0 2-359,0 2 1,-1 0-249,1 0 0,-5 6 38,1 3 1,-2 3-3,1 1 0,5 5 195,0-1-343,-1 1 50,7-5 1,0 5 265,2 0-572,4-1 192,1-4 1,1 1-43,4-1 1,1-4 14,2-1 0,4-3-116,-3 4 0,3-6 81,1 1 1,0-2-151,0-2 1,2-5 64,3 1 0,-4-7-231,4 3 1,-8-3-8,-1 3-57,0-4 255,-2 4 0,4-6 38,-7-4 1,0 8-26,-4-3 1,0 2 128,0-2 139,0 0-315,0 5 367,0 3 98,0-1 152,0 4-330,-5 8 658,3 3-451,-4 10 1,6-6 94,0 0 158,0 1-274,0-1 1,0 0 88,0 0 0,5 1-109,-1-1 1,6 0-184,-1 0 1,3-4 126,1 0-370,0-6 190,1 3 1,3-2 114,1 1-567,0-1 354,-5-4 0,0-4-82,0-1-183,6-5 256,-4 3 0,4-7-72,-6 1 0,-4-2 70,0-2 0,-2 2 28,2-3 1,1-1-2,-5 2 0,4-7 22,-5 2 0,0 2-100,-4-3 25,0 1 109,0 2 0,0-4-84,0 7 289,0-1-315,0 5 31,0 0 534,0-1-258,-5 7 1,2 1 52,-6 6 0,6 2-127,-2 2 1,0 3 241,0 7 0,1-1 115,4 0 160,0 6-329,0-4 1,0 8 174,0-5 40,0 6-179,0-10 0,4 10-79,1-7 1,5 5 6,-1-4 1,-2 0-171,2-5 0,0-1 93,4-3 0,0 2-108,0-2 1,1-3 59,-1-2-428,0-2 230,0 4 1,-4-5-1,0 4-392,0-4 139,4-1-79,0-6 0,0 0 161,1-2 1,-5-4-140,-1 3 1,-3-1 127,4 1 1,-7-3-4,3 3 1,1-3-122,-2-1 647,1 6-213,-5 1-199,0 6 1479,0 0 24,0 6-619,0 1-75,0 12-170,0 2-1118,0 0 532,0-2 0,4-6-46,0 0 0,5-4-179,-4 0 1,1-2 103,-2 2 275,3-3 0,7 0 0,-1 1 0</inkml:trace>
  <inkml:trace contextRef="#ctx0" brushRef="#br0" timeOffset="2522">3332 122 7899,'-7'-7'-60,"1"1"0,12 6-264,3 0-351,-3 0 361,5 6 0,-8-3 314,6 5 0,-4 0 0,3 1 0,-5 2 0,15-3 0,-3 5 0</inkml:trace>
  <inkml:trace contextRef="#ctx0" brushRef="#br0" timeOffset="2891">3663 266 7899,'0'-9'180,"0"0"-180,0 0 946,0 2-572,0 1 0,-1 1-257,-4 1 1,-2 0 75,-6 4 1,-1 1 262,1 4 0,-2-3 152,-2 7-177,2 0-255,2 4 0,1 5 176,3 0-447,3-1 140,1-4 1,5 1 201,0-1-480,0 0 194,0 0 1,1 1-35,3-1 1,-1-6 116,6-2 1,0 0-281,4 0 0,1-1 97,-1-4 1,0-1-191,0-4 1,0-2-95,1-6 18,-1 6 212,0-11 1,0 9-35,1-9-53,-7 4 110,5-5 1,-11 2 44,4-5 1,0 5-45,0-5 1,-1 1 76,-4-1 0,0-1-11,0 5 1,0-4 2,0 4 0,0-4-85,0 5 344,0-1-97,0 5 0,-1 1-177,-4 3-102,4-3 110,-5 11-1007,6-5 1114,-6 6 0,-1 0 0,-6 0 0</inkml:trace>
  <inkml:trace contextRef="#ctx0" brushRef="#br0" timeOffset="3449">263 1007 7846,'-12'6'1360,"4"3"0,2 0-933,6 4 1,-2-3-28,-2 8 0,2 3 110,-2 1 0,1 1-74,-1-1 16,2 3 1,-5-9-1,4 6 334,-2 2-736,1 1 121,4 1 1,0-5-432,0-3 0,0 1 229,0-2 0,0 1-165,0-5 1,0 1 199,0-1 1,-1-4-2468,-4-1 1301,4-5-429,-5 3 1,4-6 1590,-2 0 0,-3-6 0,-7-1 0</inkml:trace>
  <inkml:trace contextRef="#ctx0" brushRef="#br0" timeOffset="3774">12 1074 7846,'-2'-14'0,"-2"1"0,3 4 673,-4 0 0,10 1-322,3-6 1,10 6-396,4-1 1,3 6 38,1-2 407,1-2-242,-7 6 1,10-5-20,-4 6 457,4 0-328,-4 6 0,-1-3 22,-3 5-351,3 1 57,-4 4 0,-1-4-44,-2 0 0,-8 0 117,-1 4 1,-6 0 126,1 1 0,-4-6-59,-4 1 1,-3 0 41,-6 4 0,-2-4-132,-3 0 244,-2 0-93,-1-2 1,-4 0 61,3-2-329,-3-4 93,4 5 1,-2-4-231,5 2 1,1-3 132,3 4 0,1-4-1345,0-1 380,6 0-50,-5 0 533,10 0-732,2-6 764,8 5 1,9-6-412,1 2 586,5 4 346,-2-11 0,6 5 0,-1-7 0</inkml:trace>
  <inkml:trace contextRef="#ctx0" brushRef="#br0" timeOffset="4142">554 1047 7846,'13'-6'-297,"-5"3"247,-4-6 1,-1 7 1653,2-3-565,-4 4-692,5 1 1,-12 0 22,-3 0 378,3 6-422,-5 1 1,3 6 27,-5 0 1,1 1 10,3-1 1,-1 0-49,6 0-292,-1 6 105,5-4-145,0 4 1,2-6 73,2 1 1,4-6-91,5 1 1,4-6-6,1 2-235,0-4 208,1-1 1,0 0-57,3 0-91,3 0 106,-4 0 0,1-4 58,0-1 0,-6-5-122,1 1 1,1 2-226,-5-2 222,3 0 1,-10-4 177,3 0-135,-3-1 208,-12 1-56,-1 0 0,-8 4-115,-3 0 218,4 6-59,-11-8 1,9 8-41,-6-6 1,4 6 122,-4-1 1,4-2-82,-4 1 1,6 1-38,-2 4 0,8 0-696,1 0 378,6 0-1148,-3 0 421,6 0 457,0 0-846,6 0 887,2 0 0,9 0 514,1 0 0,6 0 0,-4 0 0</inkml:trace>
  <inkml:trace contextRef="#ctx0" brushRef="#br0" timeOffset="4335">898 1007 9540,'0'14'1267,"0"-1"-846,0 0 0,5-3 69,-1 4-147,0-4 201,-4 9-261,0-6 1,2 0 116,2 1-354,-2-1 3,4-6 1,-5 4 267,4-7-1369,-4 6 552,5-8-1683,0 9 1047,1-9-388,6 4 1524,1-6 0,-1-6 0,0-1 0</inkml:trace>
  <inkml:trace contextRef="#ctx0" brushRef="#br0" timeOffset="4725">1058 1046 10691,'0'13'732,"0"1"-560,0-7 0,1 5 494,4-4-243,-4 10 107,5 3 0,-4-1 233,2-2-352,-2-3-42,9-2-641,-9-6 226,4 5-581,0-11 584,-5 5 1,9-7-420,-5-4 0,4 2 215,-5-5 0,6-1-440,-1-4 0,-2-1-30,2 1 160,0 0 246,-2 0 0,4-5-236,-7 0 340,6 1 48,-2-2 1,1 4 5,-1-3 135,1 4-71,-1 6 1,3-2 656,-2 6-353,-3-1 491,6 5 0,-9 6-95,5 3 621,-5 3-752,3 1 1,-4 2 195,2 2-175,-2-2-234,9 4 0,-9-4 123,2 2-388,4-2 78,-7-2 1,9-1-647,-5-3 511,5 3 0,-3-4-1061,7 1 0,-1-6 135,0 2-1145,-6-4 1368,5-1 1,-4-1 757,5-4 0,6-2 0,2-6 0</inkml:trace>
  <inkml:trace contextRef="#ctx0" brushRef="#br0" timeOffset="4965">1627 757 7846,'-8'0'0,"-2"2"1155,6 2 1,-1 3-126,5 7-1249,0 5 112,6-5 1,-4 11 126,2-3 1278,-2-3-817,3 6 1,-2-5 193,6 2 0,-4 3-256,3-3 0,-3-2-315,4 2 1,-5-6 71,5 2 0,-2-3-654,2-2 1,-2 0 246,-2 0-1664,-4 1 1295,5-7 1,-4 0 44,2-2-1533,-2-4 938,3 5 1150,-5-6 0,0-6 0,0-1 0</inkml:trace>
  <inkml:trace contextRef="#ctx0" brushRef="#br0" timeOffset="5471">1402 955 7846,'1'-7'0,"4"3"628,8-4-466,2 7 1,8-5-11,-5 6-243,11 0 38,-13 0 0,15 0 414,-9 0 1,2 0-163,-2 0 1,3 0 146,-3 0 1,7-1-113,2-4 0,0 4-271,-4-4 1,-1 4 16,0 1 1,-1-5 80,-2 1 0,0 0 177,-5 4-392,-1 0 26,-9 0 138,3-6-7,-9 4 219,4-4 1,-8 6-65,-2 0 0,-3 0-161,-7 0 1,1 0 108,0 0 1,0 0 13,-1 0 1,1 5 51,0-1-270,6 1 70,-5 0 0,10-2-220,-2 6 1,2-4-18,2 3 57,0-5 0,2 9 90,2-3 1,4-2 187,5 2 0,2-4-105,2 3 210,-2 1-217,10-1 1,-6 2-19,3-6 174,-3 7-110,0-4 0,-4 2 196,3-1 60,-4 1-248,-6-1 0,-1 3 242,-3-2 0,-2-1-43,2 0 0,-4-3 79,-4 4 1,-3-5 109,-7 5-45,-5-6-229,-1 9 0,-4-11 108,-2 3-161,2-2 53,-2 4 1,1-5 174,3 4-588,3-4 214,-1-1 1,7 0-613,0 0 1,4 0 150,0 0-888,6 0 904,-2 0 0,6 0-101,3 0-943,4 0 623,11-6 939,-4 5 0,15-11 0,-2 5 0</inkml:trace>
  <inkml:trace contextRef="#ctx0" brushRef="#br0" timeOffset="5986">2725 785 7816,'-8'-8'888,"3"2"1,5 12-604,0 3 359,0 3-329,0 1 0,1 2 93,3 2 440,-2-2-466,4 10 0,0-9 170,3 6-9,-4 0-248,7 5 0,-6-5-128,3 0 1,1-6 40,-5 2 0,3 1-251,-3-2 0,1 0 168,-2-9-38,-2 4-36,3-5-651,-5 1 152,0-2 186,0-6-180,0 0 251,0-6 1,0-2-413,0-5 0,0 0 215,0 0 0,0-2-33,0-3 1,0 2 67,0-6 1,0 5 138,0-5 0,2 4-98,2-4 239,-2 6-83,10-3 0,-10 10-156,7 0 711,-6 6-344,9-3 1,-9 2 421,6-1 1,-2 2-263,2 8 0,1-2 385,-5 6 1,3-1-249,-3 6 1,4-1 157,-5 0 0,5 0-98,-5 0 0,5 1-108,-4-1 1,5 5 7,-1-1-400,-3-5 145,5 0 1,-5-5-931,3 6 584,3 1-1590,-5-1 847,6 0-221,1-6 1,-6-1 1252,1-6 0,0 0 0,4 0 0</inkml:trace>
  <inkml:trace contextRef="#ctx0" brushRef="#br0" timeOffset="6549">3134 1035 7808,'0'-7'0,"6"1"-47,3 6 0,2-2-133,3-2 1,-1 2 256,0-2 0,0-2-63,1 2 1141,-1-1-797,0-1 1,-4 3 90,0-5 5,-1-1-472,6-5-92,-7 1 198,-1 6 0,-6-5-90,0 3 1,0 2 69,0-2 1,-6 6-152,-3-1 1,-3-2-48,-1 2 4,0-1 44,0 5 1,0 0 36,-1 0 316,1 0-161,-6 6 1,9-3 250,-4 6-270,4 0 0,-2 4 233,4 0 1,2 0-62,6 0 0,0 1-17,0-1 0,1-4 75,4 0-435,2-1 227,6 6 1,2-3 121,3-2-373,-4 3 141,5-11 1,0 10-169,3-7 1,-1 2 87,1-2 0,-4-2-17,4 2 1,-5-2 86,5-2 0,-5 0-81,0 0 1,-2 0 62,-2 0 27,0 0-14,1 0 0,-6 0-17,1 0 24,-6 0-16,3 0 5,-6 0 164,0 0-141,0-6-107,-6-1 0,0-7 60,-2 1 1,0 0-18,4 0 1,2-1 1,-2 1 279,-3 0-115,5 0 1,-4-1-123,6 1 394,0 0-216,0 0 0,2 0 126,2-1 1,-1 6-75,6-1 1,-5 1-259,5 0 1,-2 0 115,2 4 1,3 2-188,-3-2 1,-2 2-10,2 2-752,0 0 568,-2 0 0,3 2-48,-5 2-1500,5-2 1098,-8 10 1,8-10-903,-6 7 1657,1 0 0,1 4 0,1 1 0</inkml:trace>
  <inkml:trace contextRef="#ctx0" brushRef="#br0" timeOffset="6877">3638 943 7808,'6'8'1587,"1"-3"0,6-5-1184,0 0 1,1-1-175,-1-3 0,1 1-22,4-6 1,-3 4-64,2-3 0,-6 3 21,-2-4 1,-2 5-123,2-5 1,1 5 267,-6-5-735,1 6 92,-5-3-724,0 0 794,0 5 1,-2-7-218,-2 4 0,-3 3 144,-7-4 1,-3 5 185,-1 5 0,0 0 17,5 4 1,-1 3 149,-4-3 1,3 3-220,-2 1 794,2 0-225,8 0 147,-5 0 1,6 1 128,-3-1 277,3 0-438,6 0-177,6 1-54,1-7 1,4 0 72,2-2-170,-3-4-8,9 5 0,-1-6 2,0 0 0,4 0-132,-5 0 0,5 0-526,-4 0 0,4 0 296,-4 0 1,4 0-880,-5 0 1,1 0 227,-5 0 1,0 0 863,1 0 0,5-6 0,1-1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17.312"/>
    </inkml:context>
    <inkml:brush xml:id="br0">
      <inkml:brushProperty name="width" value="0.04296" units="cm"/>
      <inkml:brushProperty name="height" value="0.04296" units="cm"/>
      <inkml:brushProperty name="color" value="#AB1A01"/>
    </inkml:brush>
  </inkml:definitions>
  <inkml:trace contextRef="#ctx0" brushRef="#br0">93 1032 8156,'-13'6'407,"0"3"0,1 4 227,3 5 100,-2 8-338,3 2 0,-1 5 91,1-7-449,5 1 143,-3-7 1,7-1 242,4-5 108,2-7-206,12-1 1,3-8 741,9-2-651,3-9 0,11-9 30,4-9 1,4-5-148,4-8 0,3-3-230,7-6 1,3-4 100,1 0 1,-33 25 0,2 1-364,-1 0 1,1 0-1,-1-1 1,1 1 232,2 0 0,0 0 1,33-34-130,-4 3 0,5-1 47,-1 2-1117,-34 28 1,-1 1 847,22-17 1,5-5-7,-14 14 0,3-1-128,-7 10 1,-8 0 34,-2 5-1204,-8 5 1155,2 2 1,-7 7-665,1 4 1,-5 2 1121,0 6 0,-6-6 0,3-1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12.128"/>
    </inkml:context>
    <inkml:brush xml:id="br0">
      <inkml:brushProperty name="width" value="0.04296" units="cm"/>
      <inkml:brushProperty name="height" value="0.04296" units="cm"/>
      <inkml:brushProperty name="color" value="#AB1A01"/>
    </inkml:brush>
  </inkml:definitions>
  <inkml:trace contextRef="#ctx0" brushRef="#br0">27 834 8389,'-11'15'0,"2"2"0,3-2 1091,6 4-634,0-6 0,6 1-121,3-1 1,2-4-71,3-1 0,0-5 308,4 2 1,3-11-91,5-7 0,6-8 3,4-10 1,9 0 177,8-8-53,12-4-578,-23 14 1,1-1 0,-1 2 0,0 0 204,4-3 1,0 1-1154,2 2 0,0 0 934,2-4 1,0-1 0,3 4 0,0-1-204,0-1 0,0 1 0,-3 2 0,0 1 6,-2 2 0,1 2 0,37-18-909,-6 1 1,-2 2 357,-8 7 0,-4 0 6,-4 4 0,-8 8-65,-1 6-435,0 0 921,-17 11 1,6-3 300,-11 5 0,0 0 0,-5 0 0,1 0 0,-1 0 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08.667"/>
    </inkml:context>
    <inkml:brush xml:id="br0">
      <inkml:brushProperty name="width" value="0.04296" units="cm"/>
      <inkml:brushProperty name="height" value="0.04296" units="cm"/>
      <inkml:brushProperty name="color" value="#AB1A01"/>
    </inkml:brush>
  </inkml:definitions>
  <inkml:trace contextRef="#ctx0" brushRef="#br0">263 80 8112,'0'-13'0,"0"0"0,0 0 1403,0-1-846,-6 7 0,3-3-373,-5 5 1,3 1 5,-4 4 1,-1 0-110,-8 0 0,2 0 44,-6 0 1,2 4 94,-2 1 0,-2 5 196,6-1-469,1-3 84,4 5 1,-1-3-7,1 5-553,6 0 373,-5 0 1,11-4-255,-4 0 0,5-2 225,5 2 0,3 3-22,10-3 1,-2-2 75,6 2 1,0-6 26,5 1 1,-1 2-161,1-1 420,-7 5-106,-1-9 1,-1 10-136,0-7 528,-1 6-259,-4-2 0,-5 1 558,-4-1-488,4 1 1,-8 3-13,0-3 1,-6 1-66,-8-6 0,-5 2 64,-3-1 1,2-4-86,-2 4 1,4-4-19,-4-1 1,6 0 91,-2 0-871,3 0 330,8 0-1494,-5 0 889,5 0-1107,0 0 1283,1-6 0,12 3 739,2-6 0,4 1 0,1-6 0</inkml:trace>
  <inkml:trace contextRef="#ctx0" brushRef="#br0" timeOffset="221">303 185 8484,'7'0'2498,"-1"6"-1962,-6-5 0,0 13-147,0-1 1,0 4-186,0 6 1,0 2 11,0-3 0,-1 3 21,-4 1 1,4 5 0,-4 0 1,-1 1 118,2-1-665,0-3 271,4 4 0,-2-5 275,-2-1-1286,2-5 749,-4 4 1,6-11 90,0 4-485,0-9 189,0 3-1624,0-11 754,0 5 707,0-6 1,-1-6-88,-3-3 754,2-2 0,-10-14 0,5-3 0</inkml:trace>
  <inkml:trace contextRef="#ctx0" brushRef="#br0" timeOffset="468">238 212 8112,'0'-20'0,"0"6"0,0-4 1463,6 3-902,1 8 1,6-3-140,0 5-125,1 1-119,-1 4 1,0 0-184,0 0 0,5 4 153,0 1 0,-1 5 141,-3-1 0,3 3 17,1 1-5,-1 0-132,-3 0 0,-6 1 170,1-1-493,-6 0 129,3 0 0,-6 0 119,0 1-85,0-7 29,-6 5 1,-6-9-27,-5 6 0,-7-5 65,2 5 0,-1-6-124,1 1 0,-2-2 85,7-2-760,-7 0 492,9 0 0,-5 0-102,2 0-1317,3 5 698,-4-3 951,12 4 0,-11 0 0,4 1 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07.248"/>
    </inkml:context>
    <inkml:brush xml:id="br0">
      <inkml:brushProperty name="width" value="0.04296" units="cm"/>
      <inkml:brushProperty name="height" value="0.04296" units="cm"/>
      <inkml:brushProperty name="color" value="#AB1A01"/>
    </inkml:brush>
  </inkml:definitions>
  <inkml:trace contextRef="#ctx0" brushRef="#br0">67 27 8461,'-14'0'0,"1"0"-200,6-6 290,-5 5 0,9-5 95,-6 6 0,6-2 224,-1-2-506,2 2 109,2-3 368,0 5-593,0 0 332,0 5 0,6-2 62,3 6 1,4-1 47,5 0 0,4 3-80,9-7 1,3 2 18,5-2 1,-2-2 69,3 2-304,-3-2 180,14-2 1,-8-5-28,5 1 58,1-1-24,4 0 0,0 3-46,-1-2 1,-3 2 57,-1 2 0,-5 0-209,1 0 1,-4 0 80,-5 0-204,3 0 264,-10 0 1,9 0 31,-6 0-210,0 0 152,-5 0 0,-4 0-4,0 0-263,-5 0 101,2 0 0,-6 0-402,0 0 321,0-6 1,1 5-278,-1-4 0,-4 4-26,-1 1-544,1 0 632,-1 0 0,5 0 423,0 0 0,6 0 0,8 0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02.940"/>
    </inkml:context>
    <inkml:brush xml:id="br0">
      <inkml:brushProperty name="width" value="0.05729" units="cm"/>
      <inkml:brushProperty name="height" value="0.05729" units="cm"/>
      <inkml:brushProperty name="color" value="#AB1A01"/>
    </inkml:brush>
  </inkml:definitions>
  <inkml:trace contextRef="#ctx0" brushRef="#br0">41 966 20792,'-14'6'591,"1"3"0,6 3-1271,2 1 756,4 6-207,1-4 0,0 4-293,0-6 123,6 0 0,3-5-234,8-4 393,4-2-13,5-2 1,10-12 611,8-6 0,10-8 91,17-10 0,2 0-32,6-13 1,1-1-165,-1-7 1,-35 29 0,0 0-178,5-3 1,-1 0 0,-3 5-1,0 1 451,3-2 0,1 1-1738,-3 1 1,-1 0 968,42-22 0,-42 22 0,1 0-138,42-19 1,-42 22 0,-1 0-352,2 2 0,-1 0 0,45-20-238,-3 1-517,-8-1 1387,3 0 0,-8 2 0,9 0 0,-3-2 0,-2-2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59.394"/>
    </inkml:context>
    <inkml:brush xml:id="br0">
      <inkml:brushProperty name="width" value="0.05729" units="cm"/>
      <inkml:brushProperty name="height" value="0.05729" units="cm"/>
      <inkml:brushProperty name="color" value="#AB1A01"/>
    </inkml:brush>
  </inkml:definitions>
  <inkml:trace contextRef="#ctx0" brushRef="#br0">1 861 20624,'4'14'-2108,"0"4"1,8-3 947,1 2 0,2-2 1229,7-2 0,6-1 542,7-3 0,9-5 134,5-8 0,2-11 773,2-11 1,6-4 863,3-9-441,8-4-607,4-4 0,7-5 2013,3 4-2190,-41 22 1,0 1-1124,3-2 1,1 1-1,2-1 1,0 1-35,2-1 0,0 1 0,2 1 0,1 0 0,3-2 0,1 1 0,-7 3 0,1 0-634,0-3 0,1-1 0,1 5 0,0 0-158,-1 0 1,0 0-457,1 4 1,0 1 1247,-3-2 0,-2 0 0,0 4 0,-1 0 0,43-14 0,2 7 0,3 3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7:56.869"/>
    </inkml:context>
    <inkml:brush xml:id="br0">
      <inkml:brushProperty name="width" value="0.05729" units="cm"/>
      <inkml:brushProperty name="height" value="0.05729" units="cm"/>
      <inkml:brushProperty name="color" value="#AB1A01"/>
    </inkml:brush>
  </inkml:definitions>
  <inkml:trace contextRef="#ctx0" brushRef="#br0">40 874 18140,'-13'0'71,"4"0"1,2 1-1,1 4 201,3 4-1008,1 2 1,4 3 1352,2-1-395,-2 0 1,9-4 80,-2 0 1,4-6 37,5 1 1,4-3 341,9-1 1,4-11 53,9-7 0,3-5-125,6-4 0,10-10 226,4-2 1,9-10-302,3 1 1,2 1 407,-37 22 1,0 1-1380,39-24 615,-38 24 1,1 1-1,-2-3 1,0 2-31,4 1 1,1 1-1,-1 0 1,0 0-375,2 2 1,1 1 0,-3-1 0,0 0-283,0 0 1,1 0-1,-2 1 1,0-1 130,-1-1 1,0 2-1,44-15-894,3 3 1,-15 5 414,1 4 0,-9-2-499,-3 7 0,-1 3 1352,0 6 0,-1 5 0,-4-2 0,-3 4 0,-4 1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09:58:26.524"/>
    </inkml:context>
    <inkml:brush xml:id="br0">
      <inkml:brushProperty name="width" value="0.04296" units="cm"/>
      <inkml:brushProperty name="height" value="0.04296" units="cm"/>
      <inkml:brushProperty name="color" value="#AB1A01"/>
    </inkml:brush>
  </inkml:definitions>
  <inkml:trace contextRef="#ctx0" brushRef="#br0">14 14 7816,'-8'-8'888,"3"2"1,5 12-604,0 3 359,0 3-329,0 1 0,1 2 93,3 2 440,-2-2-466,4 10 0,0-9 170,3 6-9,-4 0-248,7 5 0,-6-5-128,3 0 1,1-6 40,-5 2 0,3 1-251,-3-2 0,1 0 168,-2-9-38,-2 4-36,3-5-651,-5 1 152,0-2 186,0-6-180,0 0 251,0-6 1,0-2-413,0-5 0,0 0 215,0 0 0,0-2-33,0-3 1,0 2 67,0-6 1,0 5 138,0-5 0,2 4-98,2-4 239,-2 6-83,10-3 0,-10 10-156,7 0 711,-6 6-344,9-3 1,-9 2 421,6-1 1,-2 2-263,2 8 0,1-2 385,-5 6 1,3-1-249,-3 6 1,4-1 157,-5 0 0,5 0-98,-5 0 0,5 1-108,-4-1 1,5 5 7,-1-1-400,-3-5 145,5 0 1,-5-5-931,3 6 584,3 1-1590,-5-1 847,6 0-221,1-6 1,-6-1 1252,1-6 0,0 0 0,4 0 0</inkml:trace>
  <inkml:trace contextRef="#ctx0" brushRef="#br0" timeOffset="563">423 264 7808,'0'-7'0,"6"1"-47,3 6 0,2-2-133,3-2 1,-1 2 256,0-2 0,0-2-63,1 2 1141,-1-1-797,0-1 1,-4 3 90,0-5 5,-1-1-472,6-5-92,-7 1 198,-1 6 0,-6-5-90,0 3 1,0 2 69,0-2 1,-6 6-152,-3-1 1,-3-2-48,-1 2 4,0-1 44,0 5 1,0 0 36,-1 0 316,1 0-161,-6 6 1,9-3 250,-4 6-270,4 0 0,-2 4 233,4 0 1,2 0-62,6 0 0,0 1-17,0-1 0,1-4 75,4 0-435,2-1 227,6 6 1,2-3 121,3-2-373,-4 3 141,5-11 1,0 10-169,3-7 1,-1 2 87,1-2 0,-4-2-17,4 2 1,-5-2 86,5-2 0,-5 0-81,0 0 1,-2 0 62,-2 0 27,0 0-14,1 0 0,-6 0-17,1 0 24,-6 0-16,3 0 5,-6 0 164,0 0-141,0-6-107,-6-1 0,0-7 60,-2 1 1,0 0-18,4 0 1,2-1 1,-2 1 279,-3 0-115,5 0 1,-4-1-123,6 1 394,0 0-216,0 0 0,2 0 126,2-1 1,-1 6-75,6-1 1,-5 1-259,5 0 1,-2 0 115,2 4 1,3 2-188,-3-2 1,-2 2-10,2 2-752,0 0 568,-2 0 0,3 2-48,-5 2-1500,5-2 1098,-8 10 1,8-10-903,-6 7 1657,1 0 0,1 4 0,1 1 0</inkml:trace>
  <inkml:trace contextRef="#ctx0" brushRef="#br0" timeOffset="891">927 172 7808,'6'8'1587,"1"-3"0,6-5-1184,0 0 1,1-1-175,-1-3 0,1 1-22,4-6 1,-3 4-64,2-3 0,-6 3 21,-2-4 1,-2 5-123,2-5 1,1 5 267,-6-5-735,1 6 92,-5-3-724,0 0 794,0 5 1,-2-7-218,-2 4 0,-3 3 144,-7-4 1,-3 5 185,-1 5 0,0 0 17,5 4 1,-1 3 149,-4-3 1,3 3-220,-2 1 794,2 0-225,8 0 147,-5 0 1,6 1 128,-3-1 277,3 0-438,6 0-177,6 1-54,1-7 1,4 0 72,2-2-170,-3-4-8,9 5 0,-1-6 2,0 0 0,4 0-132,-5 0 0,5 0-526,-4 0 0,4 0 296,-4 0 1,4 0-880,-5 0 1,1 0 227,-5 0 1,0 0 863,1 0 0,5-6 0,1-1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1:57.501"/>
    </inkml:context>
    <inkml:brush xml:id="br0">
      <inkml:brushProperty name="width" value="0.04296" units="cm"/>
      <inkml:brushProperty name="height" value="0.04296" units="cm"/>
      <inkml:brushProperty name="color" value="#AB1A01"/>
    </inkml:brush>
  </inkml:definitions>
  <inkml:trace contextRef="#ctx0" brushRef="#br0">41 252 8064,'-8'0'-55,"2"0"69,6 0-44,0 0 1,0 6 175,0 2 0,0 1 132,0 5 0,0-4-76,0 7 154,0-2 0,0 0 0,2 1-23,2 2 0,-2-1-118,2-3 1,2-1-103,-2 0 210,1 0-351,1 0 12,-5 1-355,5-7 241,-6-1-55,0-6 69,0 0 1,0-6 69,0-3 1,-1-3-182,-4-1 0,4 0 52,-4 0 0,-1-5 160,2 0 1,-5-5-68,5 1 134,-6 3 0,8-6 0,-2 4-80,2 1 0,-2-4 25,-1 6 0,1-4 170,4 5 1,0-1-84,0 5 1,0 0 145,0-1 0,0 6 121,0-1 171,0 6-274,6-9-194,-5 11 0,11-5 0,-5 7 195,1 4-100,4-4 1,-5 9-1,6-4-71,0 2 1,-1-4 46,-3 5 0,3-5-278,-4 5 0,4-2 68,1 2 1,1 2-760,-1-7 475,0 6-263,0-2 0,1 3 1,-3 0-245,-2-3-480,3 1 561,-11-1 795,11 3 0,-10-3 0,4 5 0</inkml:trace>
  <inkml:trace contextRef="#ctx0" brushRef="#br0" timeOffset="854">187 332 8064,'-6'7'715,"5"5"0,-4-10-312,10 2-681,2-2 183,6-2 1,5 0 66,0 0 532,-1 0-277,-3 0 1,0 0 20,4 0 37,-3-6-112,10 4 1,-6-10-333,3 4 0,-2 0 102,-2 0 1,-3 0-66,2-1 1,-3-2 135,-6 2 1,3 1-256,-7 0 1,0 3-56,-4-4 43,0 1 89,0 0 0,-1-2-153,-3 5 468,-4-5-222,-5 9 0,0-5 199,0 6 0,-2 0-45,-3 0 0,3 0 166,-2 0 0,-2 1-64,1 4 1,-4 1 48,4 2 1,1 4 72,4-3 16,-1 3-125,1 7 1,0-4 169,0 2 1,5-2-128,4-2 1,2 5-136,2-1 1,0 1 82,0-5 1,6 1-138,3-1 1,4 0 43,5 0 1,3-4 21,5 0 1,0-5 75,1 5-403,-1-6 161,1 3 1,-1-6-385,1 0 0,-2 0 213,-3 0 0,-2 0-248,-2 0 0,-2 0 177,6 0 0,-6-2-366,2-2 1,-3 3-43,-2-4-129,0-2 445,0 5 0,1-8 53,-1 6 0,0-7 55,0 3 0,1 0 129,-1-1 1,-1 1 144,-4-6-100,4 1 0,-6 0 100,3 0 412,-3-1-327,-6 1 0,-2 1-78,-2 4 370,2-4 0,-9 6 0,3-4-40,1 1 1,-5 6 25,3-2 0,-2 0 170,-3 0 1,6 1-149,-1 4 1,0 0 101,-4 0 1,1 1 109,3 4-515,-3 2 92,5 0 1,-5 5 233,3-3-402,-2 3 55,9 1 1,-5 2 287,2 2-401,4-2 74,-5 4 1,6-6 13,0 1 1,2-1 44,2 0 1,-1 0-305,6 0 152,0 1 1,4-3-103,0-2 1,0-3-32,0-6-259,1 0 269,-1 0 1,-4 0 20,0 0-230,-1 0 199,0-6 1,2 3 35,-6-6 1,2 1 10,-1-6 0,-4 1-48,4 0 0,-4 3-19,-1-4 0,0 9-17,0-9 1,0 4-251,0-3 312,0 0 1,-1 1-42,-4 3 1,4 2-88,-4 2 2265,4 4-1142,1-5-277,0 6-232,0 6 1,0 1-80,0 6 0,0 1 106,0-1 0,1 0 159,4 0-532,-4 1 56,11-1 1,-9 0 184,6 0-753,-1 0 423,6 1 1,-1-3-10,0-2-328,0 3 1,1-11-1,-1 5-219,0 0 0,0-4 299,1 2 0,-1-2-523,0-2 1,0 0 907,0 0 0,1-6 0,-1-2 0</inkml:trace>
  <inkml:trace contextRef="#ctx0" brushRef="#br0" timeOffset="1244">1166 238 8064,'0'-14'0,"0"1"655,0 0-308,0 0 1,0 4-293,0 0-25,-6 6 0,-1-7 280,-6 5-67,-1 1 329,-5 4-285,5 0 0,-5 1 96,5 4-484,1-4 114,6 11 0,-4-9 174,7 6-445,-6-6 205,8 9 0,-4-5-217,6 6 0,0 0 173,0 1 1,0-4-58,0 3 1,5-6-60,-1 11 0,6-6 69,-1 5 0,-1-6 9,0-2 116,1 5-33,-1-5 1,2 13 117,-6-9 0,5 4-119,-4-4 0,3-4 137,-3-1 0,-1 1-115,-4 4 254,0 1 0,-1-1-16,-4 0 0,-2-6-25,-6-2 1,0 1-55,-1-2 108,1 1-76,-6-5 0,4 0 44,-2 0-396,2 0 286,8 0 0,-5 0-428,3 0 0,2 0 13,-2 0-997,6 0 343,-3 0 467,6-6 0,7 0 508,7-3 0,5-3 0,7 5 0</inkml:trace>
  <inkml:trace contextRef="#ctx0" brushRef="#br0" timeOffset="2248">1377 305 8064,'0'-14'1386,"0"7"-901,0-5 1,-5 9-613,1-5 0,-6 5-111,1-2 821,-3 4-310,-1 1 1,-2 1 93,-2 4 130,2-4-240,-4 11 0,6-5 103,-1 6-252,1-5 74,6 9 0,-1-12-219,4 8 122,2 3 0,-3 3-132,5 3 1,0-2-24,0-7-191,5 0 170,3 0 0,5-4 84,0 0-229,1 0 112,-1 4 1,1-4 68,4 0 0,-3-7-13,2 3 1,0-4-346,0-1 247,-2 0 1,4 0-76,-6 0 0,-4 0 12,0 0-111,-6 0 257,9 0 1,-11-6-118,3-2 153,-2 2-42,-2-6 0,-2 5-72,-2-7 41,3 1 22,-11 0 0,4 0 124,-5 0 1,1-1-117,4 1 0,-4 0 164,3 0 1,-3-1-72,-1 1 211,6 0-8,-5 0-263,11-1 272,-5 1-219,6 6 10,0-5-130,0 5 129,6-1 1,-4 1-82,7 3 1,0 2 73,4-2 1,1 2-23,-1 2 1,0 0-7,0 0 233,0 0-106,1 6 1,-1 0-119,0 3 322,0 3-138,1-5 1,-1 6 64,0 0 0,-1 1-81,-3-1 1,2 0-20,-2 0 1,-1 1 0,0-1 0,-5 0 16,2 0 0,1-4 33,-2 0-194,0 0 100,-4-2 1,2 0 84,2-2-303,-2-4 271,4 5-272,-6-6-58,0 0 173,6 0 0,-3-4-175,5-1 0,-3-3 74,4 3-405,-1-5 328,0 3 1,3-7-238,-2 1 173,-3 0 69,6 0 1,-9-1 122,6 1 41,-6 0-90,3 6 0,-2-5 217,0 3 1,2 2-172,-1-2 95,-4 6 1,5-4 35,-6 2 55,0 4-34,6-5 0,-5 7-52,4 4 291,-4-4-177,-1 11 1,0-9 416,0 6-289,6-1-100,-4 6 0,3-1 113,-5 0 1,2 5-22,2-1 1,-1 1-269,6-5 0,-5-1 264,5-3-291,0 3 73,4-5 1,1 2 175,-1 0-404,0-6 135,0 2 0,1-5 9,-1 0-219,0 0 141,0 0 0,5 0-201,-1 0 0,1 0 104,-5 0 1,-1-1-70,-3-3 0,3 1 0,-4-6 1,0 0 104,1-4 0,-6 4-117,1 0 99,3 0 66,-5-4 0,4 0 83,-6 0 38,0-1-96,0 1 0,0 4 377,0 1-145,0 5 149,0-9 1,-2 10-19,-2-2 380,2 2-400,-4 8 0,6-3 172,0 6 105,0 0-231,0-2 1,0 5 282,0-3 0,2 3-164,2 1 1,-1-1-323,6-4 1,-2 4 126,2-3 0,3-2-479,-3 2 0,-2-4 169,2 3-1168,0-5 441,-2 3 437,5 0-425,-11-4 50,11 3-563,-10-5 134,4 0 1202,-6 0 0,5-5 0,3-3 0</inkml:trace>
  <inkml:trace contextRef="#ctx0" brushRef="#br0" timeOffset="3268">2171 291 9623,'8'5'-321,"1"-1"1,0 5 445,4-4 0,-1 5-45,-3-1 0,3-2 1443,-4 2-1026,-2 0 0,5 4-36,-7 0 0,5-4 100,-5 0-791,1-6 308,-5 8 184,5-9-638,-3 4 301,4-6-56,-6 6 44,0-5 0,1 4-134,4-10 1,-4 2 28,4-6 0,-2 2-189,1-2 0,-3-3-104,4 4 26,2-4 222,-5-1 1,5-2-46,-3-3 58,-2 4 104,4-6 1,-2 7 140,1 0 1,3 4-63,-3 0 1,1 2 26,-2-2-89,-2-3 511,9 11-135,-9-5 20,4 6-32,0 0-135,-5 0 384,5 6-277,-6-5 1,0 11 133,0-3 1,4 3-112,1 1 0,-1 0-68,-4 0 1,5 1 23,-1-1 0,6-1-179,-1-4 0,-2 4 231,2-3-334,0-3 41,4 6 1,1-6 240,-1 2-447,0-2 173,0-6 0,5 0-10,-1 0-166,1 0 138,1 0 1,-4 0-127,3 0 0,1 0 79,-2 0 0,1-4 2,-5-1 1,0-5 19,1 1-39,-1 3 98,0-5 0,0 3-85,1-5 260,-7 6-174,5-5 0,-11 5 90,4-7 0,0 1-80,0 0 1,-1 0 119,-4 0 1,-1 1-57,-4 3 0,2-3 67,-5 3 0,-1 2-76,-4-2 203,5 6 36,-4-3-121,5 6-96,-6 0 50,0 0-6,-1 6 0,1 2-20,0 5 1,4 2 197,0 2 1,2-2-15,-2 3-73,3 2-100,0-5 0,5 5 67,-4-2-195,4-3 138,1 10 1,1-11-114,4 4-53,-4-3 76,11-2 1,-9-1-154,6-3 1,-2-2 40,2-3 0,3-2 2,-3 2 1,2-2-51,3-2 103,-7 0 35,5-6 1,-5 3-27,6-6 1,-1 0 2,-3-4 0,1 0 85,-5 0 1,3-2-68,-3-3 1,4 3 56,-5-2 0,0 1-40,-4-2 1,0 3-9,0-2 0,0 2-1,0 2-210,0 0 190,0-1-17,0 1 139,0 6-127,-5 1-259,3 6 257,-4 0 0,6 1 4,0 4 1,0 2-5,0 6 0,0 2 201,0 3 0,0 1 32,0 3 1,0 3 38,0-3 0,0 4-112,0 5 114,0-3-81,0 4 0,0-1-39,0 0-20,6 6 10,-4-9 0,3 9-55,-5-7 0,5 6 52,-1-5 0,1-5-153,-5-4 0,0-6 53,0 2 42,-6-3 1,-2-4 17,-5-2 440,0-3-273,-6-6 1,3 0-10,-6 0-408,0-6 136,-5-1 1,5-6 32,0-1 0,1 1 80,-1 0 1,0-2-131,9-2 1,-3 2 61,7-3 0,3 2-775,2-2 1,2 4 26,2-4-1217,6 3 887,2-4 1115,5 5 0,6-11 0,2 4 0</inkml:trace>
  <inkml:trace contextRef="#ctx0" brushRef="#br0" timeOffset="3420">3057 424 8022,'13'-6'1117,"-4"3"269,0-6 0,-5 6-1007,5-1 0,-5 2 78,5 2-794,-6 0 369,3 0-1088,-6 0 0,-3 0 169,-6 0-618,-5 0 958,-7 0 1,-5 0 546,-1 0 0,-5-6 0,-8-1 0</inkml:trace>
  <inkml:trace contextRef="#ctx0" brushRef="#br0" timeOffset="3601">1747 80 7925,'-6'-30'0,"-2"4"0,2 8 1283,0 12-914,12 6 0,1 0-2101,6 0 790,0 0 942,1 0 0,5 0 0,1 0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1:45.764"/>
    </inkml:context>
    <inkml:brush xml:id="br0">
      <inkml:brushProperty name="width" value="0.04296" units="cm"/>
      <inkml:brushProperty name="height" value="0.04296" units="cm"/>
      <inkml:brushProperty name="color" value="#AB1A01"/>
    </inkml:brush>
  </inkml:definitions>
  <inkml:trace contextRef="#ctx0" brushRef="#br0">198 372 8075,'7'-20'-112,"-1"6"1,-2-10 111,1 7 1024,5-1-602,-8 5 1,5-5 353,-3 0-467,-2 1 1,4 2-12,-6-3 0,-2 8 582,-2-3-439,-4 3 0,-5 1-92,0 0 1,0 8-471,0 1 1,-5 7 184,0 11 0,-4-1-72,5 10 1,-6-2 51,6 10 80,-1-6-13,5 10 0,4-10 21,0 6 1,6-1-15,-1 1 1,3-2-123,1-7 1,0 1 70,0-1 0,5-4-153,4 0 0,3-6 88,1 2 1,0-5-136,1-4 0,3-3 36,1-6 0,5 0 4,0 0 1,2-6-48,1-3-223,0-3 182,-5-1 1,4-5 39,-3 1 1,-3-1-48,-1 5 0,-4 0-9,0 0-20,-1-1 246,0 7-210,-5 1 669,-3 6-358,1 6 0,-4 6 12,2 5 395,-2 7-345,-2-4 0,0 7-2,0-1 0,0-1-70,0-3 1,0 3-148,0-3 0,0-1 93,0 1 0,0-6-535,0 2 1,0-3 10,0-2-1571,0 0 1046,0 0-615,0-5 335,0 3 571,0-9 692,0-2 0,0-8 0,0-5 0</inkml:trace>
  <inkml:trace contextRef="#ctx0" brushRef="#br0" timeOffset="1445">79 543 8075,'-22'-6'597,"0"-3"1,10 1-1,-1 0-562,8 5 0,1-8-44,8 7-652,4-6 351,5 8 1,6-8 744,3 6 0,-2-5-179,3 4 0,3-3 55,5 3 0,6-1-140,-2 2 1,-1 2 39,1-2 0,-1 2-140,1 2 0,2 0-17,-6 0 0,-2 0 164,-7 0-262,3 0 31,-10 0 1,4 2 167,-6 2-375,0-2 249,1 10 0,-3-5 8,-2 6 1,-1 0-6,-4 1 1,-3-1 144,4 0 0,-4 2-100,-1 2 1,0-2 161,0 3 0,-1 1 112,-4-2-140,4 1-117,-5 1 0,6-4 126,0 3-349,0-4 227,0 0 0,2-1-173,2 0 0,-1-1 94,6-3 0,0 1-72,4-6 1,0 1 79,0-5-254,0 0 233,1 0 1,3 0-19,1 0-254,0-6 256,1-2 0,-5-5-29,4 0-361,-3 0 222,-2 0 0,-6-1-56,-2 1 1,1-2 102,-2-2 0,0 2 50,-4-3 0,0 2-39,0-1 1,-4 2 36,0-3 0,-11 4-98,2 0 316,-3 1-194,-4 0 0,4 1-15,-6 3 181,6-3-53,-9 11 0,10-9 183,-2 5 1,2-3-75,2 3 1,4-1-88,0 2-86,6 2 13,-3-4 100,6 6-454,0 0 221,6 0 1,7-4 59,9 0 1,0-1 29,5 5 1,-4 0 30,8 0 0,-3 0-54,-1 0 1,-1 0 122,1 0 1,-5 0-89,0 0 0,-6 0 98,2 0 1,-4 5-25,-1-1 0,-5 6 19,-4-1 1,-1-1-56,2 0 264,-4 1-256,5 4 0,-6 1 169,0-1 1,-4 2-80,-1 2 0,-4-2-47,5 3 1,-2-4 57,2-1-333,2 1 262,-4 5 0,6-5 16,0 4-55,0-3 1,6-2 38,3 0-179,-3 1 49,6-7 0,-1 3 42,7-5 0,6-1 29,-2-4 1,3 0-24,1 0 0,5 0 23,0 0-290,0 0 144,1-6 1,-4 0 100,3-3 8,-3-2 14,-2 3 0,-4-3 3,0 2 0,-6-3-17,2 3 1,-8-1 121,-1 1 1,-6-3-167,1 3 183,-2-2 1,-4-3-32,-2 1 37,-9 0-91,-2 0 0,-10 4 17,3 0-225,-9 0 200,3 2 1,-14-5-2,2 3 0,-3 3-7,4 2 1,3-2 175,1 2 0,1-2-108,-1 1 0,-2 4 100,6-3 0,2 1-93,7-2 1,-2 4-32,7-4 0,-1 4 62,5 1-244,6 0 220,1 0 0,6 0-631,0 0 466,11 0 1,4 0 55,12 0 0,1-4 125,2-1 0,4 1-136,6 4-116,0 0 143,5-6 0,2 3-29,6-6 296,0 6-260,6-9 1,-5 11-13,4-4 233,-4-2-89,-1 6 1,-6-10-95,-3 7 1,-3 0-8,-1 4 0,-6 0-24,-3 0 0,-4-5 50,0 1-56,-7-1 58,-6 5 10,-3 0-166,-9 0 117,4 6 0,-8-3 152,-2 6 1,-8-5-87,-5 5 0,-7 0-124,2 4 1,-7-1 85,-2-3 1,0 7-32,4-3 1,-1 3 41,-2-2-157,2-1 129,1 6 0,4-4 2,5 2-103,-5 4 87,8-6 1,-3 5-3,9-2-296,-2-4 283,9 0 1,-4-3-101,6-2 1,2-1 85,2 0 0,1-5 11,8 2 1,-1-4-55,10-1 297,0-6-251,4-1 1,-4-3-21,0-3-121,0 2 149,5-14 0,1 9 8,3-6-116,-4 0 109,6-4 1,-11-1 29,0 1 0,0-1-46,4 1 1,-5-1-118,-3 1 0,-4-5 79,0 0 1,-3-6-2,-2 2 1,-2 1 8,-2-1 18,-4 0 7,5 1 0,-6 3 180,0 9 0,0 3-101,0 6 408,-6-1 0,3 7-180,-5 3 0,3 2-27,-4 2 1,2 6-7,-2 3 1,-1 3 76,5 1 0,-3 4 138,3 1 34,1 6-199,-2-4 1,4 7 190,-2-1-429,3 1 2,1-7 1,4 4-256,0-7 0,5 5 183,-4-4 1,5 0-384,-1-5 1,-2-1 108,2-4 1,-2 4-70,2-3 0,-2-2 11,-2 2-771,-4-6 153,5 9 282,0-5-581,1 6 788,1-5 0,-1 2-347,-2-5 1,-3 0 826,7 0 0,0-4 0,4 5 0</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1:44.630"/>
    </inkml:context>
    <inkml:brush xml:id="br0">
      <inkml:brushProperty name="width" value="0.04296" units="cm"/>
      <inkml:brushProperty name="height" value="0.04296" units="cm"/>
      <inkml:brushProperty name="color" value="#AB1A01"/>
    </inkml:brush>
  </inkml:definitions>
  <inkml:trace contextRef="#ctx0" brushRef="#br0">1 1099 9121,'0'13'1380,"1"0"-797,4 0 0,-4 1-341,4-1 0,-4 0-30,-1 0 1,4 1 147,1-1-307,-1 0 66,-4 6 1,5-4 41,-1 2 0,1-2 52,-5-2 1,4-4-252,0 0 0,2-2-25,-1 2 18,2-3 143,0 0 0,5-5 120,-3 4 18,3-4-142,7-7 0,3-2-81,9-10 112,3-3-16,11-11 0,-1 1-221,9-9 1,3 2 82,10-10 0,6-2-189,3-8 0,-34 29 1,0 0 223,1-2 0,0 0-744,0-2 0,0 1 752,37-22 1,-39 22-1,0 1 16,39-27 80,-36 27 0,-1-1-105,39-22 1,-40 22 0,-1 1 136,35-27 1,-10 7-260,1 7 1,0 0-219,0 4 0,2-1 145,-11 10 0,-1-3-48,-8 8 1,1-2-70,-9 10-765,2-6 657,-14 16 0,5-8 186,-7 11-1208,-5 1 1575,4 4 1,-11 0-139,4 0 0,-3 6 0,-2 1 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2:18.337"/>
    </inkml:context>
    <inkml:brush xml:id="br0">
      <inkml:brushProperty name="width" value="0.04296" units="cm"/>
      <inkml:brushProperty name="height" value="0.04296" units="cm"/>
      <inkml:brushProperty name="color" value="#AB1A01"/>
    </inkml:brush>
  </inkml:definitions>
  <inkml:trace contextRef="#ctx0" brushRef="#br0">84 178 8423,'-5'-6'-1298,"4"-3"1718,-3 3 1,4-1 184,0 0-1042,4 0 287,-3 2 0,9-3 98,-3 4 233,2-4 1,1 7-69,1-3 1,-1 0 217,0 0 1,2 1 112,2 3-363,-3 0 24,4 0 1,-1 0 74,0 0-324,0 4 110,-4-2 0,-3 7 23,0-2 0,-3 2 112,3 1 1,-5 1-152,2-1 0,-3 1 79,-1-1 1,-4 1 124,1-1 0,-6 4-7,-2 0 68,1 0-156,-10-4 1,8 0 51,-1 1 22,-4-1-64,6 1 1,-4-4-11,4 0 1,4-4 27,1 4-647,3-5 182,-1 7 114,4-7 0,1 2-109,2-4 241,8 5 61,0-4 1,8 4-109,-5-5 1,3 3 73,-3 1 1,3 3-16,-3-4 1,0 5 36,-4-1 0,1-1 42,-1 1 0,-1 0 13,-2 3 0,-2 1-44,-5-1 1,0-3-82,0 0 1,-1 0-137,-3 3 0,-1-1 202,-6-2 1,-4 1 70,-2-4 1026,-3 4 1,-3-7-1,0 3-220,0-3 0,3-1-427,-4 0 1,3 0-105,4 0 0,-2 0-365,5 0 1,0 0 2,4 0-1059,-1 0 437,1 0 411,4-5-1010,2-1 820,4 1 0,4-1 504,3 2 0,7-1 0,2-6 0</inkml:trace>
  <inkml:trace contextRef="#ctx0" brushRef="#br0" timeOffset="306">532 345 9398,'0'10'838,"0"1"0,0-5-313,0 1-439,4 0 103,-3 4 1,5-2 189,-2-2-450,-3 2 179,3-3-364,-4 0 113,5 3 83,-4-8-350,4 8-1385,-5-7 762,0 7-546,0-8 1579,4 4 0,-2-10 0,2-1 0</inkml:trace>
  <inkml:trace contextRef="#ctx0" brushRef="#br0" timeOffset="794">603 262 8157,'11'11'311,"-2"-1"119,-2 1 1,1-1-61,-4 0 0,0 1-165,0-1 1,-3 1 304,2-1 0,-2-3 256,-1 0-570,5 0 177,-4 3 15,4 1-146,-5-1-518,0 1 218,0-1-289,0-4 79,0-2-17,0-4-386,0 0 55,5-4 353,-4-2 0,8-1 28,-2 0-67,-3 0 104,6-3 1,-4-1-160,4 1 0,-3 0 104,0-1 1,0 1 151,3-1 1,-3 2-234,0 2 548,0-2-158,-1 8-180,3-9 628,-3 9-366,0-3 0,-1 4 655,-1 0-564,-3 0 1,4 4 101,-5 3 0,0-1-60,0 1 1,3 0 121,1 3 1,-1 1 314,-3-1-785,0-4 242,0 3 1,4-3 177,-1 4-802,0-4 358,-3 3 1,4-6-815,-1 4 665,1-5 1,-1 4-99,1-3-217,4-2 337,-2 4 0,1-5-664,0 0-200,-1 0 395,5 0 697,-5 0 0,8 0 0,-3 0 0</inkml:trace>
  <inkml:trace contextRef="#ctx0" brushRef="#br0" timeOffset="1098">1167 53 8246,'0'-10'275,"0"4"1,1 1 97,2 5 0,-1 5-143,5 2 0,-3 3-166,3 4 0,-4-1 73,4 4 637,-4-4-421,6 7 0,-7-8 90,5 6 261,-5-5-354,3 6 1,0-4 114,2 3-413,-3 1 178,1-7 1,-2 7-419,1-1 1,3-2 228,-4 1 1,1-4-529,-4 1 1,0-2 128,0-2-817,0 0 367,0-4 329,0 3-589,0-7 192,0 7 97,0-8 50,0 4 329,-5-5 1,3 0 399,-5 0 0,0-5 0,-4-1 0</inkml:trace>
  <inkml:trace contextRef="#ctx0" brushRef="#br0" timeOffset="1691">1114 252 8246,'-6'0'-780,"2"-1"312,8-3 1329,-3 3-488,13-3 0,-7 0 210,7 1-902,2-1 0,0 4 0,4 0-6,-3 0 307,3 0 42,-4 0 0,4 0 334,-3 0 0,1 0-104,-4 0 1,4 0-137,-5 0 1,1 4 32,-3-1-177,-1 5 1,-1-2 314,-2 4-98,-2 1-87,-5-1 0,-1 1 78,-3-1 190,3 0-183,-8 1 1,7-1-116,-5 1 0,4-1 58,0 1 0,2-1-54,1 0 0,0 1 187,0-1-356,0-4 85,0 3 1,1-7 162,2 5-234,-1-4 32,7 1 1,0-4-52,5 0-28,4 0 145,-6 0 1,8 0-203,-3 0 1,2 0 55,-2 0 0,1-3-102,-4-1 1,4-4-117,-5 1 118,1-2 149,-3 3 1,-5-3-127,-3 2-26,3-2 132,-5-1 1,2-1-82,-6 1 173,2-1-86,-8 1 0,2-1 191,-7 1 1,-1 0-115,-3-1 0,0 2 211,4 2 1,-5-1-6,2 4 0,1-2 147,-1 2-231,4-4 116,-2 7 104,9-4-31,1 5-190,5-4 1,2 2-156,1-1 0,6-2 90,5 2 1,5-1 13,-2 4 1,6-3 15,1-1-79,1 1 44,-4 3 1,-1 0 31,1 0-111,5-5 71,-9 4 1,7-3-168,-6 4 175,-3 0-11,4 0 0,-6 0-494,4 0 158,-4 0-125,2 0 0,-9-2-16,-3-1-257,-1 2 42,-2-4 129,0 5-25,-5 0 272,-1 0 1,-2-3 288,-2-1 0,6 1 0,-14-2 0,11-1 0,-8-4 0</inkml:trace>
  <inkml:trace contextRef="#ctx0" brushRef="#br0" timeOffset="1935">1614 22 8246,'-6'0'273,"2"0"0,4 5 576,0 2-741,0 2 84,0 6 1,0-2 136,0 4 163,0 0-186,0 4 1,0 0 119,0 0-1,0 0-150,0-1 0,3 1-64,1 0 1,3 2 70,-4-2 1,2 2-343,-2-6 0,-2-2 73,3-1-641,2-2 518,-5-2 0,3 1-13,-4-1-871,5-4 352,-4 3-1272,4-8 838,-1 9 431,2-9 0,5 3-143,-1-4 788,0 0 0,1-4 0,-1-2 0</inkml:trace>
  <inkml:trace contextRef="#ctx0" brushRef="#br0" timeOffset="2606">1864 376 8246,'0'-10'445,"0"-1"0,0 1-68,0-1-393,-5 5 75,4-3 1,-5 7-164,3-5 1,1 4 69,-5-4 0,0 4 541,-4 0 0,1-2-125,0 2 0,-1-1-102,1 4 0,-1 4-2,1-1-276,0 10 15,-1-6 1,4 8 286,0-5-439,5 1 306,-3-1 0,2 4-173,-1 0 0,1-4 78,3-3 1,0 0-166,0 4 1,3-5-87,1 1 55,-1-4 185,2 1 6,1-4-291,4 0 94,1 0 0,-5 0 93,1 0-425,0 0 252,4-4 1,-4 1-493,0-4 511,0 1 0,-1-5-132,1 1 80,-4-1 283,1 1-245,-4 0 66,5 4 43,-4 1-31,4 0 329,-5 4-76,0-3 302,0 8 1,0 2-200,0 5 1,1-5 353,2 1-410,-1 0 1,7 3-203,-2-3 1,2 1 94,1-5 1,2 1-14,2-4 0,-3 0 106,3 0-561,3 0 251,-6 0 0,5-2-63,-2-1-207,-2-3 210,3 0 0,-8-3-101,0 2 1,-2-3-8,2-4 192,-2 2 35,0-7 1,-4 6-113,2-4 122,-2 4-21,-1-7 0,-1 5-82,-2-2 161,2-3-64,-9 4 1,8-1-70,-5-1 0,4 4 52,-4-3 1,4 4 119,0-1 0,1 3-71,-2 0 1,3 5 432,-2-1-145,1 4 82,-2-1-206,3 8 1,-5 2 16,2 4 232,3 5-176,-8 2 1,8 0 461,-3 0 1,3 1-239,1 3 1,0-1 98,0 1 1,0 0-80,0 0 1,1 0-418,3-1 1,-2 0 136,5-3-689,-5 3 448,8-8 0,-6 3 57,3-5-405,2 1 222,-7-6-912,7 5 483,-3-5 381,4 1 1,-3-1-700,0-5 1,0 0 964,3 0 0,1-5 0,-1-1 0</inkml:trace>
  <inkml:trace contextRef="#ctx0" brushRef="#br0" timeOffset="3028">2196 83 8334,'0'-10'0,"0"0"52,0-1 55,5 5 1,-3-2 172,5 5-87,0-5 1,3 3 190,1-2-380,-1-2 222,1 8 0,-1-4 45,0 5 1,4 0-17,0 0 0,0 0-79,-4 0 0,4 0 196,0 0-625,0 5 262,-3 1 0,-1 3 52,0-2-359,1 2 232,-5 1 1,2 2 150,-5 2-307,1-3 136,-4 0 1,0-1-21,0 1 1,-2-1 112,-1 0 1,-3 1 89,-4-1 0,-4 1-80,0-1 1,0 1 199,4-1 0,-4-1 32,0-2-134,0 2-59,8-3 0,-3 5 64,2-1-319,2-4 260,1 3 0,3-3-167,-3 4 1,3-3 73,-2 0-137,1 0 0,4 2 42,1-2 0,-1 2-46,5-2 0,-3-1 67,3 1-735,0 0 510,3 4 0,-3-2-241,0-2-623,0 2 440,-1-3 755,3 4 0,-3 1 0,4-1 0</inkml:trace>
  <inkml:trace contextRef="#ctx0" brushRef="#br0" timeOffset="3171">2404 501 8318,'-10'0'2133,"4"-1"-831,3-3-2116,2 3 189,1-4-297,0 5 662,0 0 0,4 0 1,2 0-1</inkml:trace>
  <inkml:trace contextRef="#ctx0" brushRef="#br0" timeOffset="3677">677 106 8310,'-5'-9'0,"-5"6"0,3-8 934,3 8 0,-1-3-335,5 2-140,0 3-351,0-3-38,0 4-463,0 0 0,-3 1 252,-1 2 141,1 3 0,7 4 0,2 1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5:38.476"/>
    </inkml:context>
    <inkml:brush xml:id="br0">
      <inkml:brushProperty name="width" value="0.05729" units="cm"/>
      <inkml:brushProperty name="height" value="0.05729" units="cm"/>
      <inkml:brushProperty name="color" value="#AB1A01"/>
    </inkml:brush>
  </inkml:definitions>
  <inkml:trace contextRef="#ctx0" brushRef="#br0">0 489 12115,'0'11'-226,"0"-1"118,5 1 117,-4-1-32,8 0 1,-8 1 110,3-1 17,2 1-41,-5-1 1,5-3 54,-3 0 1,-1-5 80,5 2 1,-3 0 226,3 0 0,0-1-62,3-3 1,2-1 25,1-2 0,4-4 238,3-7-497,1 2 160,5-7 1,1 2-30,8-3 1,-1-2-30,4-3 1,-3 2-280,3-5 0,1 4 24,6-4 1,-1 4-290,5-4 0,-1 4 142,4-4 0,-1 4 68,-2-4 0,1 5 95,-5-1-1253,4-3 1,-5 5 0,5-2-357,1 2 129,1 1 1492,-9 5 1,8-4 0,-7 4 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5:32.358"/>
    </inkml:context>
    <inkml:brush xml:id="br0">
      <inkml:brushProperty name="width" value="0.04297" units="cm"/>
      <inkml:brushProperty name="height" value="0.04297" units="cm"/>
      <inkml:brushProperty name="color" value="#AB1A01"/>
    </inkml:brush>
  </inkml:definitions>
  <inkml:trace contextRef="#ctx0" brushRef="#br0">1 104 7279,'10'0'461,"-4"0"0,3 0-122,-2 0-389,3-4 1,0 3 133,0-3-213,5 3 0,-2 1 151,4 0 0,1 0-138,3 0 1,-4 0 78,0 0 0,2 0 31,5 0 0,-1 0-53,5 0-34,0-5 69,3 4 0,-1-3-21,-2 4-85,7 0 120,-8 0 1,9 0-87,-5 0 1,1 0 71,-1 0 1,4 0-62,-1 0 0,6-2 63,-2-1 1,6 2-6,1-3 1,3 3-50,-3 1 213,1-4-165,-5 2 0,1-2 6,0 4 1,4-4 4,2 1 1,3-1 30,1 4 0,-1-3-29,-2-1 1,2 0 3,-3 0 1,0 3-6,0-2 55,1-3-50,3 5 1,3-5-12,1 3 41,-1 1-29,-7-2 1,2 4 1,-5 0-47,9-5 51,-5 4 0,8-4-76,-1 5 0,-4 0 58,0 0-16,0 0 22,-9 0 1,9 0-8,0 0 0,-1 1 42,1 3 1,4-3-32,-4 3 1,-2-3 0,-1-1 1,-4 3-13,4 1 169,-1-1-149,4-3 1,-1 0 85,-2 0 0,-3 4-67,-4-1 1,3 1-16,0-4 1,0 0 23,-3 0-119,-1 0 100,6 0 1,-6 0 6,1 0 325,0 0-325,-10-5 1,4 4 9,-5-3 331,0-1-334,-4 3 0,2-3 103,-5 1 0,1 3-53,0-3 0,-4 3-274,-1 1 0,1 0 114,-3 0-411,-3 0 302,0 0 1,-5 0 43,0 0 155,1 5 0,-1-4 0,1 4 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5:16.482"/>
    </inkml:context>
    <inkml:brush xml:id="br0">
      <inkml:brushProperty name="width" value="0.05729" units="cm"/>
      <inkml:brushProperty name="height" value="0.05729" units="cm"/>
      <inkml:brushProperty name="color" value="#AB1A01"/>
    </inkml:brush>
  </inkml:definitions>
  <inkml:trace contextRef="#ctx0" brushRef="#br0">0 84 15998,'7'0'40,"0"0"39,0 0-70,4 0 0,-1 0 28,1 0 1,-1 0 0,0 0 0,2 0-42,2 0 0,-1 0 21,4 0 0,-3 0-33,3 0 1,0 0 47,4 0-95,0 0 74,-5 0 1,4 0 6,-3 0-107,3 0 90,1 0 0,1 0-42,2 0 1,-1 0 35,5 0 0,-4 0-6,4 0 0,-1 0 2,0 0 0,3 1-112,-2 2 1,1-1 64,-1 1-96,2-2 120,-3-1 0,0 0-19,1 0 28,0 0-4,3 0 0,0 0 63,1 0 0,-4 0-31,4 0 0,0 0 59,6 0 0,-2 0-36,-5 0 0,2-1 118,1-2 0,-1 1-140,1-1 142,-1 2-119,3-4 1,-3 4-22,5-2-69,1 1 74,2-2 1,0 3-51,-3-3 0,-1 3-9,-2 1 0,-2-1-27,5-3 1,-4 3 10,1-2 1,0 2-29,0 1 0,3 0-35,-3 0-36,4 0 105,-6-5 1,6 4-56,-4-3 81,-1 3-21,-2 1 1,-1 0-110,0 0 1,0 0 115,1 0 1,0 0 7,3 0 0,-3 0-7,3 0 1,-3 0-13,-1 0 1,-3 0-51,0 0 233,0 0-137,-2-4 1,4 2-13,-2-1 183,-2 2-161,4 1 0,-4 0-22,5 0 1,1 0 22,-1 0 1,0 0-118,0 0 1,1 0 102,-1 0 0,-3 0-85,-1 0 1,-2 0 48,2 0 0,-2 0-31,2 0 0,1 0-17,3 0 216,-4 0-145,3 0 0,-1 0 106,2 0 0,6-4-52,-6 1 1,3-1-9,-3 4 1,-1 0 1,-2 0 0,2 0-93,-2 0 1,2 0 71,1 0 1,4 0-6,0 0 1,4 0-5,-1 0-29,-2 0-4,4 0 1,-7 0 115,2 0 0,-2 0-76,2 0 1,-3 0 115,3 0 1,2 0-97,1 0 0,1 0-34,0 0 1,1 0 41,-2 0-274,3 0 244,-4 0 1,2 0-31,-4 0 0,1 0-10,-2 0 0,2 0-30,2 0 0,3 0 37,-3 0 0,2 0 19,2 0 1,-5 0-19,-2 0 0,1 0 102,-2 0 0,4 0-96,-3 0 84,5 0-48,-3-4 1,1 3 9,0-3 1,-1 3-8,1 1 0,-1 0-27,-2 0 1,-3 0 16,3 0 1,1 0-103,-2 0 1,5 0 85,-5 0 1,6 0-58,-2 0 0,-1 0-8,1 0 58,-5 0-7,8 0 1,-9 0-25,3 0 196,-3 0-163,0 0 0,2 0 42,1 0 0,3 0-28,-3 0 1,3 0 8,-3 0 1,1 0-1,-2 0 1,-1 0-67,1 0 0,-1 0 55,-2 0-59,-4 0 58,7 0 1,-6-3 31,7-1 154,-3 1-170,4 3 1,-4 0-14,3 0 55,-2 0-44,-2 0 0,0 0 22,0 0 1,0 0-9,1 0 1,-1 0-122,0 0 1,0 0 71,1 0-45,-1 0 72,5 0 0,-4 0-4,3 0 34,-3 0-36,-5 0 1,2 0 9,-5 0 0,5 0-7,-1 0 1,-2 0 8,2 0 1,0 0 2,3 0 1,0 0-3,0 0 0,1 0 9,-1 0-21,-4 0 12,3 0 1,-7 0 5,4 0 15,-3 0-22,1 0 1,-4 0 24,0 0 1,0 0-23,-1 0 0,-2 0 33,-1 0 1,0 0-27,4 0 81,0 0-83,-5 0 0,4 0 15,-3 0-34,3 0 22,-4 0 1,0 0 17,-2 0-218,-2 0 198,3 0 0,-4 0-194,3 0 0,-6 0 172,3 0 1,-3 0-345,2 0 308,1 0 0,-2 1-155,-2 2-156,2-2 38,-8 4-415,8-5 689,-7 5 1,7-4-1,-3 3 1</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5:11.895"/>
    </inkml:context>
    <inkml:brush xml:id="br0">
      <inkml:brushProperty name="width" value="0.05729" units="cm"/>
      <inkml:brushProperty name="height" value="0.05729" units="cm"/>
      <inkml:brushProperty name="color" value="#AB1A01"/>
    </inkml:brush>
  </inkml:definitions>
  <inkml:trace contextRef="#ctx0" brushRef="#br0">1 63 16221,'10'0'-3,"1"0"-693,-1 0 546,0 0 0,2-2 102,2-1-242,-3 2 347,9-4 1,-7 5 83,4 0-254,0 0 162,0 0 0,2 0-165,-1 0 0,0 0 163,0 0 0,1 0-145,-1 0 0,1 0 182,2 0-202,0 0 125,0 0 1,4 4-93,3-1-115,2 1 169,-3-4 0,3 0-53,-3 0 1,3 0 52,2 0 0,-5 0-44,1 0 1,-1 0 27,1 0 1,2 0-40,-3 0 1,3 0 78,2 0 62,-1 0-76,0 0 0,4 0-48,0 0 145,-1 0-101,-2 0 1,-1 0 20,0 0 1,-1 0-18,-2 0 0,2 0-48,-2 0 1,2 0 18,1 0-123,0 0 136,5 0 0,-4 0-44,3 0 62,-3 0-28,0 0 1,-1 0-48,0 0 252,0 0-194,1 0 1,-2 0 138,-3 0 1,7-2-94,-3-1 1,3 2 7,-3-3 1,0 3-11,0 1 0,4 0 1,0 0 1,0 0 24,-4 0-322,0 0 292,-4 0 1,4-1-114,0-2 102,0 1-1,5-2 0,-5 4 18,1 0 1,2-4-14,1 1 0,0-1 155,-4 4 1,-1 0-133,-2 0 0,1-3 25,-5-1 0,4 1 15,-4 3 26,5 0-79,-7 0 1,8 0 64,-2 0-217,-3 0 157,5 0 1,-4 0-65,2 0 0,2-1 79,-3-3 0,-1 3-66,-2-2 0,-2 2 72,-1 1 39,0 0-68,0 0 1,-1-2 17,1-1 1,-4 2-4,1-3 1,-1 3 30,4 1-88,0 0 31,0 0 0,-4 0-87,0 0 1,-3 0 101,4 0 0,-6 0-187,2 0 1,-2 0 134,-2 0-366,1 0 403,-1 0 0,0 0 0,1 0 0</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4:51.819"/>
    </inkml:context>
    <inkml:brush xml:id="br0">
      <inkml:brushProperty name="width" value="0.05729" units="cm"/>
      <inkml:brushProperty name="height" value="0.05729" units="cm"/>
      <inkml:brushProperty name="color" value="#AB1A01"/>
    </inkml:brush>
  </inkml:definitions>
  <inkml:trace contextRef="#ctx0" brushRef="#br0">0 21 22098,'10'0'0,"1"0"259,-1 0 1,5 0-74,3 0 0,6-3 403,4-1 1,2 1 61,1 3-846,0 0 148,5 0 1,-4-4 438,3 1-554,-7-1 129,2 4 0,-7 0-260,5 0 1,-5 0 83,1 0 0,-3 0-45,-3 0 1,0 0 125,-4 0 1,-4 0-957,-3 0 225,-4 0-60,1 0 361,-4 0 443,0 0 1,-4 5-1,-2 1 1</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4:31.794"/>
    </inkml:context>
    <inkml:brush xml:id="br0">
      <inkml:brushProperty name="width" value="0.04296" units="cm"/>
      <inkml:brushProperty name="height" value="0.04296" units="cm"/>
      <inkml:brushProperty name="color" value="#AB1A01"/>
    </inkml:brush>
  </inkml:definitions>
  <inkml:trace contextRef="#ctx0" brushRef="#br0">319 219 8213,'6'-10'0,"3"0"442,-8-1-70,4 5-1,-5-3 77,0 3-147,0 1 1,-5-1 487,-2 2-458,-2 3 0,-3-3 138,-2 4 41,3 0-131,-9 0 0,4 0-134,-5 0 1,4 1 2,-1 2 0,6 3-243,-2 4 1,-1 0 77,1-3 1,3 2-107,4-2 1,5 2 116,-1 1-1061,2 1 642,1-1 0,0 1-26,0-1-264,0 1 328,9 4 0,-2-4-68,7 3 1,1-1 109,-1 1 0,3-3 223,-3 3 0,3 1-78,-3-1 1,4 1 114,0-1 0,-3-3-32,-1 3 306,-3-2-181,0-2 1,-4 1-3,0-1 273,-5 1-214,3-1 0,-11 0 339,-5 1 1,0-4-196,-7 0 1,0-2 39,-6 2 1,2 1-109,-3-4 1,2 3-46,-1-4 1,3 1-46,0-4 0,2 0-26,5 0 1,-4 0 162,5 0-789,-1 0 250,3 0-579,1 0 1,3 0-10,0 0-407,5 0 1,2 0-11,7 0-103,2 0 556,6-5 803,1 4 0,5-8 0,0 3 0</inkml:trace>
  <inkml:trace contextRef="#ctx0" brushRef="#br0" timeOffset="1210">527 396 8215,'-7'-5'877,"0"1"-1053,5 3 154,-8 1 1,5 0 263,-6 0 1,1 4-49,-1-1 947,1 5-714,0-7 0,-1 8-4,1-2 1,-1 3-42,1 0 1,1 0-386,2 1 1,-1 0 143,4 3 0,1-2-185,3 2 0,0-3 9,0 0-261,0-1 224,0 1 41,4-1-328,2 0 249,0 1 1,3-5-95,-2-3-46,2 3 115,2-5 0,-1 4-23,1-5 1,-4 0 59,0 0 1,-1 0-187,5 0 1,-4-2 18,0-1 149,-5 2 26,3-8 0,-2 6-100,1-4 132,-1 0-108,-3-3-30,0 0 160,0-1-40,0 1 1,-3-1 70,-1 1 0,-4 0-84,1-1 1,1 1 268,-1-1-189,0 1 0,1-1 343,-1 1-109,4 0 129,-6-1-46,8 1-155,-4 4-126,5-3 21,0 8 0,1-4-182,3 5 0,-2 0 119,5 0 0,-3 0-16,3 0 1,-1 1 74,5 3-65,-5-3 4,3 8 1,-3-3-55,4 4 256,-4 1-95,3-1 1,-3 0-65,4 1 224,1-1-92,-1 1 0,-3-1-146,0 1 0,-1-1 62,1 0 0,-1-3-4,-3 0 0,-1-4 37,5 0-164,-4 3 144,1-5-34,-4 4-129,0-5 125,0 0-17,5 0-39,-4 0 31,4-5 0,-5 3-256,0-5 0,1 3 83,2-3 1,-2 0-99,3-3 1,-3 0-4,-1-1-57,0 1 218,0-1 1,0 1-126,0-1 117,0 1-110,0 0-69,0-1 449,0 1-55,5 4 78,-4 1-177,3 5 146,-4 0 1,4 2-101,-1 1 1,2-1 120,-2 5 0,-1 0 29,1 4 246,3-6-239,-5 5 1,7-5 100,-4 6 28,4-1-236,-7 1 0,8-4-135,-2 0 0,1-4 185,-1 4 1,2-4-271,-2 4 1,3-4-45,0 0-88,0-2 160,-4-1 0,3 0-105,-2 0 109,3 0 0,-1-1-25,-2-2-159,2 2 216,-8-9 0,7 8-289,-4-5 225,-1 0 1,-3-3-83,0-1 1,0 1 54,0-1 259,0 1-183,0 4 0,0-3-5,0 2 0,0 1-5,0-1 1,0 4-53,0-4 236,0 5-5,0-3 126,0 5-246,0 0 225,5 5 1,-4-3-30,2 5 1,-1 0 110,-2 3 1,0 1-105,0-1 78,0 0-95,4 1 1,-1-3-76,4 2 1,-4-5 8,4 5 0,0-1-207,3 1 0,0-3 77,-4 0 0,4-4-201,-3 4 0,2-4-87,1 0-47,1-2 195,-1-1 0,2 0-4,2 0-150,-7 0 118,11 0 1,-15-3 91,8-1 1,-3-4-6,2 1 1,1 1 128,-1-1 1,-3 1-124,0-5 1,-5 1 164,2-1 0,-3 1-72,-1-1 110,0 1-47,0 4 0,0-3-103,0 2 276,0 2-108,-5-4 1,3 8 6,-5-2 1,4 1-105,-4 2 0,0 0 158,-4 0 1,4 0-126,1 0 0,-1 5 276,-4 2 1,4-1 120,0 1 120,5 0-304,-7 3 0,8 0 78,-3 1 61,3-1 152,1 1-208,0-1-702,0 1 294,5-1 1,0-3-105,6 0 1,3-5 101,0 2 1,8 0-685,-2 0 1,8-1-76,0-3-1107,7 0 1206,-3 0 1,7-1-176,-4-2 892,4 1 0,-2-11 0,5 1 0</inkml:trace>
  <inkml:trace contextRef="#ctx0" brushRef="#br0" timeOffset="1784">2067 292 8144,'-15'-10'433,"3"4"160,-2 3 1,3-2 3,0 2-28,1-1-389,4 4 1,-7 0 181,3 0-397,-3 0 93,3 5 0,-1-3 29,1 5 86,4 0 0,-2 0-32,4 0 0,1-4-164,3 4 0,0 0 229,0 4-1042,5-6 512,0 5 0,7-5-128,2 6 0,-1-4 212,4 0 0,-3-2-6,3 2 0,-4 3 55,1-3 314,-3 2-86,0-3 1,1 3-148,-1-2 335,2 2 206,-12 1-264,3 1 1,-8-4 219,-3 0 0,-6-5-82,-1 2 1,-4-3-20,0-1 0,-1 3-63,-2 1-207,0-1 95,5-3 0,-3 0 119,5 0-454,-4 0 169,6 0 0,-3-1 2,5-2 0,3 1-318,0-1-1074,5 2 615,-3 1-956,5-5 1786,5 4 0,5-8 0,6 3 0</inkml:trace>
  <inkml:trace contextRef="#ctx0" brushRef="#br0" timeOffset="2502">2108 427 9504,'9'-6'677,"-2"1"-461,13 1 0,-5 1-416,2-4 1,0 4 65,-3-4 1,-3 4 558,3-4-262,-2 0 93,-2-4 28,-4 5-201,3-3-594,-8 3 143,8 1-90,-7 0 281,2 0 81,-8 4 1,1-3-52,-4 4 0,-1 0 26,-6 0 0,3 0 108,-3 0 0,1 3-223,-1 1 566,3 4-223,-4-3 1,1 2-6,0 0 284,0 0-202,8 4 1,-2-1 144,5 0 1,-4 1-150,3-1 1,1-3-47,3 0 0,1 0-15,2 3 1,3-3-91,5 0 0,0-3 146,3 3-369,-2-5 104,7 7 0,-6-7 174,4 1-488,-4-2 238,7-1 0,-9 0-399,3 0 324,-2-4 57,-2 2 0,1-6-183,-1 5 249,0-5 1,1 3-10,-1-2 1,-4-2-98,-3 2 282,-1 2-233,2-4 2,-3 8 304,4-4-5,-5 5 8,0 0 126,0 5 1,-3-3-77,-1 5 0,1 0 211,3 3 1,-2-3-115,-1 0 0,2 0 18,-3 4 0,3-4 21,1 0-284,0 0 107,0-2 1,0 1-228,0-2 1,1-3 142,3 2-520,-3-2 337,8-1 0,-6-1-316,4-2 1,-2 0-134,2-4 288,2 1 0,-4-5-112,2 1-22,2-1 174,-8 1 1,8-1 167,-6 1 0,2 1-138,-2 2 1,-1-2 345,5 2-108,-4-3 197,6 0 1,-7 4 84,5 3 253,-4 2-373,1 1 0,-4 1 105,0 2 225,5 3-303,-4 0 1,4 3 500,-5-2 1,3 2-242,0 2 1,4-1-247,-3 0 1,3 1 52,-4-1 1,5-3-591,-1 0 1,1 0 186,-1 4-1205,3-6 927,-5 5 1,2-9-13,0 2 1,-3 0-219,3 0 1,-4-2-631,4 3 1262,-5-3 0,8-6 0,-5-1 0</inkml:trace>
  <inkml:trace contextRef="#ctx0" brushRef="#br0" timeOffset="2751">2432 312 8197,'-6'-4'0,"3"-1"0,6-2 387,3-2 1,9 8 0,1-4-146,0 0 0,7 3-86,-2-5 0,2 4 224,-2-4 0,0 4-62,0 0 1,3-2 40,0 2 0,1-2 59,-4 2-899,-5 2 420,3-4 0,-6 5 75,5 0-1067,-6 0 448,3 0-1029,-4-5 660,-1 4 446,-4-4 0,-3 5-136,-6 0 664,-3 0 0,-4 0 0,-1 0 0</inkml:trace>
  <inkml:trace contextRef="#ctx0" brushRef="#br0" timeOffset="2986">2588 94 8197,'-6'0'12,"2"4"15,4 2 1,0 4 37,0 1 247,0-1-263,4 5 0,-1 0 565,4 3 0,-5 1-176,1-1 0,2 1 97,-2 2 0,6-1 140,-3-3-414,-1 3-45,4-4 0,-6 4 153,4-3-717,-5 3 316,7-9 0,-7 4-404,5-4 1,-4-1 280,0 0 1,0 0-1438,0-3 1152,-2 2 0,5-7-1019,-3 5 1459,-1-4 0,7 1 0,-3-4 0</inkml:trace>
  <inkml:trace contextRef="#ctx0" brushRef="#br0" timeOffset="3726">2712 447 8497,'10'0'936,"1"0"-949,4 0 68,-4 0 1,6 0-311,-4 0 1,-1-3 243,2 0 0,-6-6 137,-1 3 0,0 0 0,3-1 1,-4 3-148,-2-3 0,0 4 195,0-4-587,-1 0 221,-3 1 0,-1-2-47,-2 5 0,0-4 179,-4 3 0,-1 1 8,-6 3 1,3-4 6,-3 1 1,2-1 166,2 4 0,-1 4-197,1-1 310,4 5-111,-3-2 1,7 1-74,-5 0 73,4 0 17,-1 3-56,4 1 0,0-1-17,0 1 0,4-1-41,3 0 1,3 0 69,0-3-211,0 2 68,1-3 0,3 1 86,0 0-239,-1-5 93,3 3 1,-4-2 68,6 0 0,-6 1-18,2-4 0,1 0-281,-1 0 238,0 0 1,-4 0-87,1 0 113,-5-5 1,2 0 102,-5-6 1,1 4-117,-4 0 198,0 0-146,0 2 1,-4-5-30,1 3 227,-1 3-203,0-6 159,2 9 0,-3-7-25,1 5 124,3-1-72,-4 4 39,5 0 0,2 4-119,1-1 464,-2 5-298,8-2 1,-7 1 27,1 0 116,3 0-267,-5-1 0,7 3-16,-4-2 0,3-1 73,-4 1 0,0-4-205,-3 4 218,5-5-394,-4 3 52,8-5-93,-7 0 50,2 0 141,-4 0-350,0-5 238,5 0 1,-4-2-155,3 0 0,0 0 108,0-4 1,0 1 35,0-1 0,-3 1 41,2 0 0,2-1-79,-2 1 1,4 3-4,-3 0 341,4 0-78,-7 1 1,5-2-241,-3 5 606,-1-1-142,7 4 516,-8 0-537,8 0 0,-7 4 29,5-1 0,-4 5-4,0-1 0,2 2 90,-2 2 0,2-4 204,-2 0-337,-1 0-58,7 3 0,-8 0 186,2 1-736,3-5 249,-5 3-1086,9-3 924,-5 4 0,6-1-542,-1-2 0,-3-1 38,0-2 802,-5-3 0,8 3 0,-5-4 0</inkml:trace>
  <inkml:trace contextRef="#ctx0" brushRef="#br0" timeOffset="4031">3338 364 8197,'-11'-6'0,"4"1"384,0 1 1,4 3-82,-4-2 0,3 1-376,-3 2 1,4 0 103,-4 0 1,4 4 138,-4-1 1,3 4 154,-3-3 61,5 4-112,-3-2 0,5 1-259,0 0 0,0-1 264,0 5-283,0-1 1,0 1 124,0-1-265,0-4 113,0 3 1,4-7 130,-1 5 0,4-3-242,-3 3 142,4-5-365,-2 7 1,0-7-287,1 1 0,0-2-57,4-1-692,-5 0 427,3 0 973,-3 0 0,4-4 0,0-2 0</inkml:trace>
  <inkml:trace contextRef="#ctx0" brushRef="#br0" timeOffset="4652">3380 438 8658,'11'0'488,"-1"0"1,0 0-422,1 0 0,-1 0-169,1 0 1,0 0 116,3 0 1,-2-3 100,2-1 1,-4 0 122,-3 0-534,2 3 183,-3-8 210,4 3-538,-4-5 142,3 6 45,-7-5 264,2 5 0,-8-5-49,-3 3 0,1 3-17,-1 4 1,0 0 19,-3 0 1,-1 0 3,1 0 1,-1 1 105,1 2 1,-1 2-88,1 2 314,0 2-142,4-3 1,-2 4-129,4 1 301,-4-1-150,7-4 0,-4 3-35,5-2 0,0 2 73,0 2-70,5-1 1,1 0 23,4-3-346,1 2 254,-1-8 0,4 4 85,0-5-323,0 0 86,-4 0 1,4 0 157,0 0-234,4 0 67,-6-5 0,3 3-58,-5-5 0,2 0 82,2-4 1,-6 1-30,2-1 0,-3 1 51,0 0 0,1-1 46,-4 1 0,3-1-66,-4 1 206,1-5-169,0 3 0,-3-3-15,3 5 117,-3 0-92,4 4-5,-4-3 21,4 7-179,-5-7 155,4 8-236,-3 1 100,4 1 1,-4 8 55,3-2 209,-3-2-160,8 4 1,-7-3-70,5 4 269,-4-4-89,6 3 1,-3-3 128,4 5 1,0-4-53,1 0 1,-1-1-2,1 5 1,-1-4-23,0 0 0,-3-4 4,0 4 0,-3-3 24,3 3 213,-5-5-282,3 2 1,-5-2 133,0 1 1,-1-2-104,-3 3 1,-2-2-59,-4 2 1,-2-3 81,-2 2 1,3-1-286,-3 2 1,-1-3-47,1 3 1,0 0-79,4 0 0,0 0 87,4 0-1333,1-3 623,5 4 897,0-5 0,0 4 0,0 2 0</inkml:trace>
  <inkml:trace contextRef="#ctx0" brushRef="#br0" timeOffset="6221">4420 416 8126,'0'-6'-285,"1"1"597,3 1-93,-3 3 114,4-8-52,-5 8-40,0-9 101,0 9-211,0-8 0,-2 8-34,-1-3 0,1 0 72,-5 0 0,0 0-73,-4 0 1,4 3 187,0-2-326,1 1 53,-5 2 1,1 0 184,-1 0-304,-4 5 200,4 1 1,-4 1-127,4 0 1,4 0 114,0 3 1,0 0 39,-3 1 1,4-4-47,3 0 0,2 0-163,1 3 110,0 0-223,0 1 107,0-1 0,1-4 77,2-2 0,3-3-17,4-1 1,1 0-166,-1 0 1,1 0 91,-1 0 0,1 0-141,-1 0 0,0-4 114,1 1 0,-4-5 49,0 1 1,0 1-83,3-1 56,0 0 45,1 1 0,-1 1-69,1 1 216,-6 3-152,5-4 1,-6 4 214,3-2-248,2 1 261,-3-2 1,1 7-73,0 1 490,-5-1-379,3 2 0,-4-3 90,3 5 98,-3-5-190,3 8 0,-2-8 173,1 5-253,-2-5 109,4 8-141,-5-9 0,1 3 265,3-4-337,-3 5 70,3-4 150,-4 4-60,0-5-8,0-5-393,0-1 173,0 1 1,0-5 100,0 3-221,5-2 91,-4-1 0,4-1 0,-5 1 1,3 3 100,1 0 0,0 0-88,0-3 44,-3-1-481,4 5 85,-1-3 233,-3 8-807,4-4 257,-5 5 181,5 0-331,-4 5 516,3-4 1,-4 8-69,0-2 0,0-1-15,0 1 460,5 0 0,-4 3 119,4 1-239,-1-5 1,-1-1 119,4-1 586,-5-3-381,7 4-27,-3-5 595,4 0-502,1 0 0,-1 0 194,1 0 1,-1-1-95,0-3 0,-3 2-76,0-5 1,0 1-139,4-1 1,-4-1 215,0 5-42,-5-6-500,2 4 135,-4-1-193,0-3 209,0 7-7,0-7 1,-1 8-44,-2-2 0,-3 1 57,-4 2 1,-1 0 174,1 0 1,1 2-71,2 1 1,-3-1 15,3 5 0,-1-3-7,1 3 355,-2 0-233,3-2 1,1 5 137,1-3-35,3 2-91,1-3 0,0 3-193,0-2 0,1-1 156,3 1 1,1-2-376,6 2 1,4 1 103,2-4 0,3 0-599,1 0 1,3-3 131,0 3 0,5-3-76,-1-1 1,1 0 15,-1 0-1021,2 0 1619,-8 0 0,8 0 0,-4 0 0</inkml:trace>
  <inkml:trace contextRef="#ctx0" brushRef="#br0" timeOffset="7375">5586 260 8137,'6'-10'0,"2"3"600,-5 0-179,1 5-281,-4-8 220,0 9-98,0-4 0,-5 4 30,-2-2 1,-2 2 67,-1-3 67,-5 3-153,3 1 0,-6 4-117,4-1 1,-4 5 82,4-1 0,1-1-292,2 1 0,1-1 68,-1 0-612,6 4 464,0-4 0,5 0 8,0 1-518,0-4 408,0 6 0,1-4-131,3 2 0,6 1 49,7-5 0,2 2-68,-2-2 0,6 0 54,-2 3 1,2-2 221,-2 3 0,-4-4-122,1 4 0,-4-3 378,3 3 1,-4-2 18,1 2 432,-3 3-290,-5-9-141,3 8 0,-9-7 57,0 5 1,-4-4 297,-7 0 0,-4-1-189,-2 2 0,-3-3 50,-1 3 1,1-3-23,-1-1 0,3 0-201,1 0 1,0 0 157,-4 0-625,5 0 250,1 0 195,4 0-1337,1 0 836,4 0 0,1-1-314,5-3-1,0 2 289,0-5 1,2 0 387,1-4 0,3 1 0,4 0 0</inkml:trace>
  <inkml:trace contextRef="#ctx0" brushRef="#br0" timeOffset="7808">5648 84 8279,'-6'0'34,"1"1"-13,5 3 1,0-2 8,0 5 1,0 1-20,0 6 1,4-1 159,-1 4 0,5-3-84,-1 3 0,-1 1 590,1 2 0,0-2-12,3-1 81,1 1-409,-6 2 1,8 0 78,-2-3-634,1 3 247,-6-8 0,3 3-171,-2-5 1,2 0 116,2 1-31,-1-1 0,0-3-45,-4 0-174,4-5 1,-8 3-54,5-5-100,-5 0 19,3 0 162,0 0-42,-4 0 211,3-5 1,-2 1-189,1-3 0,-2-2 85,3 2 1,-3-3 87,-1 0 0,0 0 23,0-1 1,3 1 19,1-1 0,-1 4-122,-3 1 493,0-1-103,0 1-174,0 1 475,5 5-68,-4 0-40,4 0 0,-4 1 95,2 3-211,-2 2 0,7 4-15,-4 0-420,-1 1 269,2-1 0,-3-1 136,5-2-952,-4 3 488,6-5 0,-7 2-94,5 0-926,-5-4 317,8 1 902,-9 1 0,8-4 0,-3 4 0</inkml:trace>
  <inkml:trace contextRef="#ctx0" brushRef="#br0" timeOffset="7989">5857 229 8095,'-6'-5'-568,"0"1"-711,3-3 853,2-3 3444,-4 9-3098,10-3-54,0 8 1,2 1-395,0 2 0,-3 2 119,3-2 409,-5-2 0,7 9 0,-3-3 0</inkml:trace>
  <inkml:trace contextRef="#ctx0" brushRef="#br0" timeOffset="8587">6075 354 8093,'0'-6'603,"0"-3"-382,0 8 193,0-9-307,0 9 1,-1-3 108,-2 4 307,2 0 63,-9 0-355,5 0 1,-6 0-32,1 0 1,0 1-273,4 2 0,-3 0 100,6 3-129,-5 1 0,7 4-1,-3-1-337,3 1 318,1-6 1,0 5-64,0-3-405,0 2 380,0-3 0,4-1-81,-1-1 1,5-3 67,-1 3 0,2-3 64,2-1 1,-1 0-43,1 0 140,-1 0-51,0 0 0,1-1-120,-1-3 385,-4 3-96,3-8 1,-4 6-202,2-4 588,-3 0-318,-4 2 1,0-5 519,0 3-211,0-2-272,0-1 1,0 3-45,0 0-234,0 5 267,-4-3 13,3 5-453,-4 0 198,0 5 0,4-3-206,-2 5 303,2 0-27,1 3 0,0 2-20,0 2 0,1-3 17,2 3 1,2 2 57,2 2 0,2 1 3,-2 2 1,2-4 10,2 1 0,-1-1 10,0 4 128,1 0-75,-5 0 1,3-2-43,-2-1 168,-3 1-194,6-7 1,-9 3 126,2-5 1,-1 1-50,-2-1 1,-5-4 148,-2-3 1,-3-1-71,-4-2 0,-3 0-44,-3 0 1,0 0 62,3 0-74,-8 0-34,8-5 1,-5 0 134,5-2-602,4-2 249,-2 3 0,4-4-691,1 0 0,3 0 425,0 3 1,5-3-707,-2-1 1,3 1-33,1-4 1109,0-2 0,5 0 0,1-5 0</inkml:trace>
  <inkml:trace contextRef="#ctx0" brushRef="#br0" timeOffset="9038">6086 146 8093,'-5'-11'310,"4"5"1,-4 3-1,5 6 0,0 0-288,0 4 1,4 3 85,-1 4 0,4 4 299,-3 0 1,3-1-54,-4 4 72,5-7-249,-2 10 0,4-8-12,1 5 0,-1-3 71,1-1 0,-1-4-375,0 0 0,1-1 177,-1-2 0,-3 0-231,0-3 1,-3 1 90,3-5-192,-5 1 0,4-4 30,-3 0-62,-2 0 68,4 0 28,-5 0 1,1-5 103,3-2 1,-3-2-140,2-2 1,-2 1 33,-1 0 1,0-2 1,0-2 0,1 1 85,3-4 1,-3 4 133,3 0 0,0 1-93,0 2 280,-1-1-111,2 5 1,-4 1-240,2 1 548,3 3-237,-5-4 0,5 6 286,-2 3-279,-3 2 1,7 4 190,-5 1 1,2-1 128,-2 0-195,3 5-161,0-3 0,3 3 97,-2-5-480,2 1 216,2-1 1,-1 1-404,1-1 0,-4-3 233,0 0 1,-2-4-537,2 4 114,3-4-648,-5 1 1298,1-4 0,-1-4 0,-1-2 0,2-5 0</inkml:trace>
  <inkml:trace contextRef="#ctx0" brushRef="#br0" timeOffset="9264">6429 147 7717,'1'7'894,"3"-1"1,-3 1-830,3 4 0,0 0 116,0 3 286,4-2-332,-7 3 1,7-1 136,-5 0 74,6 0-188,-8 1 1,7-4-262,-5 3 0,5 1 96,-1-1 1,-1-1-491,1-6 0,-3 2 240,2-2 1,-3-1-570,0 1 0,0-5-356,0 1 1182,-2-2 0,4-1 0,-5 0 0</inkml:trace>
  <inkml:trace contextRef="#ctx0" brushRef="#br0" timeOffset="9475">6355 261 8093,'0'-10'602,"5"4"-288,-4 1 0,10 5-178,-1 0 0,0-3 61,4-1 0,1 1-277,-1 3 1,4 0 135,-5 0 1,3 0-146,-3 0 1,0 0-15,4 0 15,-4-5 82,2 4 1,-4-4-1065,-1 5 358,0-4-564,1 3 989,-1-9 1,-4 5 286,-2-6 0,-3 1 0,-1-1 0</inkml:trace>
  <inkml:trace contextRef="#ctx0" brushRef="#br0" timeOffset="9711">6576 43 8093,'-6'0'308,"-3"4"1,8-2-121,-3 5 1,3 0 14,1 4 0,0 0-151,0 3 0,0-1 77,0 4 0,4-1 312,-1 2 1,2 0-104,-2-4 1,2 5 42,2-2 0,2-1 133,-2 2-701,-2-6 203,4 3 0,-4-4 224,1-1-816,4 1 382,-9-1-109,8 0-210,-3 1-320,4-1 0,-3-4-162,0-3-715,-4-1 831,6-2 879,-8 0 0,8-10 0,-3-1 0</inkml:trace>
  <inkml:trace contextRef="#ctx0" brushRef="#br0" timeOffset="10209">6720 282 8093,'-6'-6'990,"1"2"-636,5 4-446,0 4 259,0-3-104,0 9 0,0-5 156,0 6 1,0-4 105,0 0 89,0 0-523,5 3 131,1 0-510,4-4 372,1-1 0,-4-5-3,-1 0-217,-3 0 72,6 0-188,-3 0 240,4 0 120,1-5 0,-2-1 17,-2-4 0,-3 3 83,-4 0 1,4 0-94,-1-3 325,1 4-60,-4-3-151,0 3 469,0-4-70,0 4-297,0 1 51,0 5-252,0 0 1,0 5 145,0 2 0,0 2-39,0 1 0,1 1 27,2-1 152,-1 1-202,7-1 0,-7 2-28,5 1 89,0-1-56,-1 8 1,3-8 55,-2 6 1,2-4-4,2 3 1,-1-4 56,1 1 1,-1 2-69,0 1 0,1-2-105,-1-1 0,-4 1 117,-3-1 1,2 0 0,-1-4 0,-1-3 9,-3 0 143,0 0-98,-5-1 1,0 0 47,-6-3 1,0-2-87,-3 3 0,-1-3 10,-3-1 0,-1 0-1,1 0 1,-1 0-27,-2 0 1,0 0-21,0 0 1,2 0-135,1 0 0,-1 0-585,1 0 1,3 0-17,1 0-270,3 0 0,1 1 368,4 2 0,2-1 584,8 1 0,6-2 0,6-1 0</inkml:trace>
  <inkml:trace contextRef="#ctx0" brushRef="#br0" timeOffset="10751">7430 260 8071,'0'-10'0,"0"4"124,0-3 51,0 8 1,-2-8 174,-1 6 233,2-5-408,-4 7 1,4-4 55,-2 5-56,-3-5 0,-1 4 234,0-2-5,0 2-144,-3 1 1,-1 1 54,1 2 1,-1 3-53,1 4 0,1-3-91,2 0 0,-2 4 179,2 3-453,2 0 179,0-4 0,5 0 184,0 1-717,0 4 390,0-4 0,1 4 44,3-4-980,2-5 691,4 3 0,1-5-575,-1 3 0,4 2 357,0-6 1,3 0-313,-3-3 0,4 0 301,0 0 0,-3 0 540,-1 0 0,2-4 0,0-2 0</inkml:trace>
  <inkml:trace contextRef="#ctx0" brushRef="#br0" timeOffset="11380">7585 303 8071,'-1'-9'0,"-3"2"0,-2-2 787,-4 6-175,0-5 71,-1 7-325,1-4 0,-1 5 135,1 0-237,4 0-81,-3 0 1,3 1 79,-4 3 1,3 0-8,0 3 0,5 3-263,-2-3 1,3 2 113,1 1 1,0 1-240,0-1 0,1 0 54,3 1 1,1-1-10,6 1 1,-1-4 30,1 0-266,-1-1 173,5 0 1,-3 0-193,1-3 1,-1-1 139,-2 1 1,1-2-490,-1-1 223,1 0 223,-6 0 189,5 0 0,-9-1-24,2-2 1,-2 0-9,-1-4 0,-1 0-176,-2-3 476,2 4-163,-9-3 1,5 3 114,-6-4 1,4-1-129,0 1 0,2 0 105,-2-1 0,-2 1 11,6-1-93,-5 6-32,7-5 5,-4 5 41,5-1-43,0 1-22,0 0 1,1 4 11,3-2 0,2 2 388,4 1-310,0 4 1,1 2 143,-1 5 0,1-1 20,-1 0 104,0 1-145,1-1 1,-1 1-41,1-1-4,-1 0-53,0 1 1,1-2-68,-1-2 0,4 2 235,0-2-430,0-2 72,-4-1-131,1 1 87,-5-4 0,3 4-16,-8-10 136,4 4-391,-5-8 223,4 3 1,-3-1-102,3 0 1,-3 0 140,-1-3 0,0-1-129,0 1 0,0 3 129,0 0 1,0 0 202,0-3-169,0 4 551,0-3-154,0 8-257,0-4 94,0 5-55,0 0 1,1 5-53,3 2 523,-3-3-350,8 5 1,-4-3 59,2 5 1,2-4-148,-2-1 1,2 1-169,1 4 0,1-4 123,-1 0-961,1-5 619,-1 7 0,0-6-60,1 4-948,-1-5 335,1 2 395,-1-4 543,1 0 0,-1 0 0,0 0 0</inkml:trace>
  <inkml:trace contextRef="#ctx0" brushRef="#br0" timeOffset="11830">8032 167 8076,'11'0'-590,"-1"0"1,1-3 1050,-1-1 1,0-2-35,1 2 0,-1-4-401,1 1 1,-1 1 142,1-1-156,-1 0 108,-4-3 0,-1 0 121,-1-1-379,-3 5 121,4-3 1,-5 3 134,0-4-409,-5 4 221,-1-3 1,-4 4-102,0-2 1,-2-1 117,-2 5 0,2-1 48,-1 4 1,-2-3 55,1-1 1,0 1 5,3 3 1,0 3-61,-3 1 275,2 4-115,2-2 0,1 4-39,2 1 247,-2-1-171,3 5 0,-2-2 228,4 4 0,1-1-104,3 2 1,0 1 7,0-1 0,0 1 117,0 2-322,4 0 36,2 0 1,5-4 186,-1 0-172,0 1-5,1-2 1,-1 4 158,1-3-302,-1-2 37,0 5 0,1-9-203,-1 3 0,-1 1 76,-2-1-601,3 0 1,-6-4 109,3 1-866,-2-1 374,-5-4-35,0 3-231,0-8 653,0 4 661,0-5 0,0-5 0,0 0 0</inkml:trace>
  <inkml:trace contextRef="#ctx0" brushRef="#br0" timeOffset="12190">7960 377 8076,'-11'-11'0,"4"1"322,0-1-88,5 1 1,-2 1-85,8 2 1,-2-1 126,5 4-523,0 1 210,-1 3 0,3-4 199,-2 1 233,2-1-157,-3 4 0,3 2-62,-2 1 0,3-1 25,0 5 0,4-3-188,0 3 1,0 0 81,-4 3 0,0-1-53,1-2 0,-1 2 106,1-2-180,-1 3 120,5 0 0,-3-3 111,2 0-273,-3-5 142,0 7 0,-1-7 60,0 1-167,1-2 117,-1-1 0,-3 0 65,0 0 1,-3 0 44,2 0 197,-3-4-237,1-2-177,-4-5 102,0 1 0,-3 0 98,-1-1-272,-4 1 73,3-1 0,-6 4-52,1 1 0,3 0 105,0-1-427,0-2 87,-3 3-1014,4 0 705,1 1-869,5 5 335,0 0 358,5 0 77,1 0 722,4 0 0,5 0 0,1 0 0</inkml:trace>
  <inkml:trace contextRef="#ctx0" brushRef="#br0" timeOffset="12543">8438 241 8076,'-5'-10'742,"-5"-1"0,5 2-450,-6 2 1,1-1-59,-1 5 0,1-1-219,0 4 0,-1 0 141,1 0-80,-1 0 183,-4 0 44,4 0-372,-4 0 74,9 5 0,-2-3-253,4 5 0,1-3 132,3 3 1,0-4-137,0 4 0,4-1 107,3 1 1,3 1 18,0-5 1,2 4-11,2-3 1,-3 4 17,3-1 1,1-2-78,-1 2 308,0 0-216,-4-1 44,1 3 211,-1-3-59,-4 5 0,-2-4 165,-4-1 0,0-2-78,0 3 0,-1-5 200,-2 2 0,-3 0-104,-4 0 0,-2-1 28,-2-3 1,1 0 35,-4 0-362,4 0 84,-2 0 1,5 0 243,-1 0-793,1 0 370,4 0 1,1 0-1629,1 0 848,3 0-200,-4 0 1,10 0 1096,2 0 0,7 0 0,2 0 0</inkml:trace>
  <inkml:trace contextRef="#ctx0" brushRef="#br0" timeOffset="12758">8479 251 8076,'-6'-6'761,"2"1"1,4 6-249,0 3 1,1-2-539,2 5 0,0 0 20,4 4 0,-4-1 467,4 0 1,-1 1 149,1-1-554,2 1 93,-8-1 0,8-1 151,-2-2-959,-2 2 507,4-7 1,-7 6-186,5-5 1,-3 1 64,3-4-531,-5 4 1,4-3-180,-3 3 980,-1-3 0,2-1 0,-4 0 0</inkml:trace>
  <inkml:trace contextRef="#ctx0" brushRef="#br0" timeOffset="13764">8574 273 9595,'3'10'250,"1"0"0,0-3-154,0 0 0,-3-3 1020,2 3-534,3 0-425,-5 3 7,4-4 1,-4 2 117,3-5-792,-3 1 326,3-4-137,-4 0-11,0 0 183,5-5 1,-4 3-660,3-5 414,-3 0-111,3-3 251,-2-1 0,3 1-38,-1-1-39,-3 6 217,8-5 1,-6 5-88,3-6 25,1 1 1,4-1 217,-1 1 0,-3 4-62,0 3 40,0-3 1,3 5-90,1-3 468,-5 3-95,3 1-139,-8 0 174,4 5-14,-5-4 28,0 8 1,0-3-101,0 4 1,0 1 355,0-1-317,0 1 0,1-1-115,2 0 0,-2 1 131,3-1-516,2-4 210,-5 3 0,8-6 143,-2 3-473,2-3 228,2 6 0,-1-8-271,1 3 0,-1-3 176,0-1 1,1 0-232,-1 0 1,1 0-139,-1 0 274,0-5 0,1 1-100,-1-3 101,1-3 135,-6 9 0,4-8-191,-6 2 436,5-2-104,-7-2 1,4 4-237,-5 0 484,0 1-174,0-5 1,0 1 148,0-1 0,0 1-90,0-1 1,-1 5 109,-3-1 0,2 3 11,-5-3 0,4 5-131,-4-2 1,3 3 42,-3 1-102,0 0 21,-3 0 0,3 4 97,0-1 0,0 5 3,-3-1 59,-1 2 1,2 3 20,2 2-354,-2-3 174,8 5 1,-4-6 85,5 0-297,0 1 81,0-1 1,0 1 102,0-1 0,1-3-98,3 0 0,-2-1-148,5 1 0,0-2-129,3-1 56,1-3 0,-1 4-136,0-5 83,1 0 249,-1 0 0,1-4-104,-1 1 346,0-5-243,-4 6 0,2-7 3,-4 2 50,4-2 0,-7-1 508,3-1-303,-3 1 0,-1-1 96,0 1 1,0 3 107,0 0-111,0 5 73,0-8-184,0 9-327,0-3 34,0 4 25,0 0-58,0 4 79,0 2 1,0 5 70,0-1 1,0 0 38,0 1 1,0-1-57,0 1 0,3 0 40,1 3 1,3-2-37,-4 1 90,5-1-54,-7-2 0,7 4 49,-4 0 0,4 0-1,-1-4 0,-1 2 149,1 2 1,-4-2-111,4 1 0,-5-1 97,2-2 0,-3 1-113,-1-1 0,0-3 117,0 0 1,-1-1-36,-3 1 36,-1-3-119,-6 1 0,0-4 83,-3 3-290,2-3 209,-8-1 0,8 0 54,-6 0-232,1 0 65,-4 0 0,2 0-45,1 0 1,0 0 117,4 0 0,-1 0-641,1 0 1,2 0 55,-2 0-888,3 0 899,1 0 1,3 0-114,0 0 647,0-5 0,-4-1 0,1-4 0</inkml:trace>
  <inkml:trace contextRef="#ctx0" brushRef="#br0" timeOffset="13957">8386 106 8188,'-5'-10'419,"0"4"-192,10 1 1,0 5-1184,6 0 956,-1 0 0,1 5 0,-1 1 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4:17.864"/>
    </inkml:context>
    <inkml:brush xml:id="br0">
      <inkml:brushProperty name="width" value="0.04296" units="cm"/>
      <inkml:brushProperty name="height" value="0.04296" units="cm"/>
      <inkml:brushProperty name="color" value="#AB1A01"/>
    </inkml:brush>
  </inkml:definitions>
  <inkml:trace contextRef="#ctx0" brushRef="#br0">5508 52 8399,'-10'-4'82,"-1"-2"0,1-3 163,-1 2 0,4 2-245,0 5 1540,1 0-385,-5 0-1207,1 0 1,-4 0 41,0 0 0,0 4 18,4-1 1,-1 4 188,1-3-358,4-1 66,1 2 268,1 0-790,3 6 427,-4-1 1,10-3-26,2 0 1,3-1-8,4 1 0,-1 1-53,4-5 1,-4 4 69,1-4 0,1 6 49,-2-3 0,0 0-10,-6 1 0,1-3 425,-4 2-98,-1 1 351,-3-1-362,0 3 1,-4-6 57,-3 3 0,-3-3 52,0 0 1,-5-2 88,-2-1 1,0 2-34,0 1 1,4-2-241,-1 3 1,3-3 167,0-1-1029,1 0 380,4 0 199,2 0-1319,4 0 472,0 0 472,4 0-487,7 0 545,0 0 523,9-5 0,-4-1 0,5-4 0</inkml:trace>
  <inkml:trace contextRef="#ctx0" brushRef="#br0" timeOffset="295">5705 42 8399,'6'-10'0,"-3"-1"0,-3 6 158,-3 1 1,0 0-81,-4 0 569,0 1-352,-3 3 1,3 0 30,0 0-762,0 0 286,1 4 1,-3 1 86,2 2 239,3 2-133,-6-3-77,9 4 1,-4 0 63,5 1 1,0-1-229,0 1 186,5-1 1,-3-1-82,5-2 128,-4 2 251,1-3 9,-4 0-284,0 3 306,0-3-144,0-1 0,-3 1 50,-1-2 0,-4-3-50,1 2 1,2 2-64,-2-2 0,3 1 137,-3-4-327,0 0 90,1 4 0,1-3 140,1 3-1064,3-3 325,-4 4-1827,5-4 2416,0 8 0,0-3 0,0 4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4:16.835"/>
    </inkml:context>
    <inkml:brush xml:id="br0">
      <inkml:brushProperty name="width" value="0.05729" units="cm"/>
      <inkml:brushProperty name="height" value="0.05729" units="cm"/>
      <inkml:brushProperty name="color" value="#AB1A01"/>
    </inkml:brush>
  </inkml:definitions>
  <inkml:trace contextRef="#ctx0" brushRef="#br0">11 84 13545,'-4'-6'-2065,"2"0"1565,-1 3 913,2 1-91,1-2 0,4 4 449,3 0-1277,3-5 511,0 4 0,2-4-598,1 5 1,1 0 511,7 0 0,-2 0 281,5 0 1,-1 0 3,1 0 0,4 0-26,7 0 1,-3 0-348,3 0 1,3 0 77,4 0 1,4 0 58,6 0-433,5 0 501,-4 0 1,7-3-37,-4 0 1,0-2 53,0 1 0,5 2-8,5-5 1,-2 5-202,-9-2-220,1 3 321,-9-3 1,2 2 52,-1-1 1,-4 1 11,1-2 0,0 3 1,-3-2-552,2 1 379,-7 2 0,0 2-509,-2 1 0,-4-1 315,-3 5 1,2-3 354,-2 3 0,-3-2 0,-1 2 0,-2-3 0,-1-3 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3:57.220"/>
    </inkml:context>
    <inkml:brush xml:id="br0">
      <inkml:brushProperty name="width" value="0.05729" units="cm"/>
      <inkml:brushProperty name="height" value="0.05729" units="cm"/>
      <inkml:brushProperty name="color" value="#AB1A01"/>
    </inkml:brush>
  </inkml:definitions>
  <inkml:trace contextRef="#ctx0" brushRef="#br0">187 51 14695,'-11'-10'-769,"5"0"1,0 2-1,0 2 292,0 2 1,3 2 10,-4 5 0,0 3-319,-4 4 1597,1 1-560,0 4 1,-1 1 28,1 5-427,-1 4 304,1-3 1,0 12 192,-1-3 0,2 7-212,2 0 1,-1 3-204,4 0 1,-3-4 171,4-2 0,1-4-346,5-3 1,4-3-121,7-4-63,2-5 254,5-1 1,0-5 22,0-3-145,4-3 254,2-4 0,4-4-37,0-3 0,0-3 29,1 0 1,-6-5-137,-2-2 1,-3-3 84,-3-1 1,0-1 24,-4-2 1,-1-2-24,-6-1 266,-3-8-91,-4 7 1,0-9-137,0 3 239,0 1-88,-4-3 0,-2 6-68,-5 2 1,-2 0 12,-1 3 1,-5 4-177,2 4 1,1 6 104,-2 0 0,-3 2-319,-3 5 1,0 2-126,3 6-428,0 1 398,5 6 502,1-1 0,0 5 0,-1 1 0</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3:46.718"/>
    </inkml:context>
    <inkml:brush xml:id="br0">
      <inkml:brushProperty name="width" value="0.04296" units="cm"/>
      <inkml:brushProperty name="height" value="0.04296" units="cm"/>
      <inkml:brushProperty name="color" value="#AB1A01"/>
    </inkml:brush>
  </inkml:definitions>
  <inkml:trace contextRef="#ctx0" brushRef="#br0">209 365 8019,'0'-6'988,"0"-3"-246,-5 3-273,4-4-177,-8 4 0,3-2 50,-4 4 385,-1 1-391,1 3 1,0 0 116,-1 0 97,1 0-244,-1 5 1,-3-2-123,1 7-13,3-1 0,-2 10 172,1-1-391,-2-3 248,3 4 0,1-6-98,2 4 0,-1-3 126,4 4 1,1-2-333,3 1 0,1-2-55,2-4 1,1-1-100,6 0 1,0 0 121,7-3-309,-4-3 302,6-4 0,-3 0-81,5 0-307,0 0 318,0-4 1,0-1-153,0-2 1,-1-2 79,1 2 0,-5-2 68,-2-2 0,1 1 23,-1-1 0,-1 4 230,-6 0 0,1 4-31,-5-4 809,1 5-362,-4-3-179,0 5 423,0 0-448,-5 5 0,-1 2 177,-4 7 728,0 2-683,-1 5 1,1 3 95,-1 0 1,1 5-181,0-1 1,3-2-263,0 2 0,4-1 247,0 1-933,-3-3 486,5-4 0,-4-5 122,5-2-1210,0-3 459,0 0 412,0-1-1498,5-4 1122,-4 3 1,5-8-530,-3 3 1,0-3 594,4-1 0,0-5-21,3-1 0,-3-4-156,0 0-17,0-1 797,3-4 0,1-1 0,-1-5 0</inkml:trace>
  <inkml:trace contextRef="#ctx0" brushRef="#br0" timeOffset="725">429 500 8019,'0'-7'0,"0"0"0,0 1 1028,0 0-156,0 1-207,0 5 367,0 0 1,-4 5-695,1 2 1,-4 2 3,3 1-100,-4 5-71,7-3 1,-4 3 171,5-5-332,-4 1 66,3-1 0,-4 1-55,5-1 1,3 0 40,1 1 0,4-2-203,-1-2 0,2 1 54,2-4-63,-1-1 80,0-3 1,4 0-26,0 0-253,0 0 192,1 0 0,-3 0-422,2 0 324,-8-5-49,4 4-157,-4-8 302,-1 3 0,0-4 31,-5-1 0,0 1-88,0 0 216,0 4-95,-5-3 1,0 3-111,-6-5 277,1 1-143,-1 0 0,1 0 256,-1 3-107,1-2-39,4 3 1,-2-1 116,5 0 0,-4 4-52,3-4-33,1 5-51,3-8-285,0 9 138,4-3 0,2 3 126,5-3-46,-1 3 19,0-4 1,2 5-64,2 0 1,-3 0 17,3 0 0,-2 1 75,-2 3 1,-3-3-57,0 3 0,-3 0 216,3 0 0,-4 4-59,4-1 219,-5 2-188,3 1 0,-5-3-6,0 0 103,0 0-92,0 4 1,0-1-28,0 0 1,0 1 32,0-1 1,0-3-19,0 0 0,0 0 5,0 3 1,5-3-353,2 0 0,-2-3-83,2 3 107,0-5 90,4 3 1,0-5 113,3 0-217,-2 0 193,3 0 1,0 0-84,2 0 0,-1-2 49,2-1 1,-5 1-108,5-5 1,-5 3 107,0-3 0,-1 0-79,-2-3 0,-3 1 46,0 2 237,-4-2-94,1 3 0,-4-5-157,0 1 444,-4 4-218,2-3 1,-8 4 119,0-2 0,-2-1-83,-5 5 0,3-4 44,-4 3 0,1-3-88,-4 4 0,0 0 115,1 3 0,2 0-41,1 0-575,4 0 275,-2 0 0,5 0 134,-1 0-1091,6 0 377,0 0-400,5 0 1,1 1 467,3 2 1,3-2 9,6 3 0,4-3 603,3-1 0,1 5 0,0 0 0</inkml:trace>
  <inkml:trace contextRef="#ctx0" brushRef="#br0" timeOffset="1094">1127 458 8019,'5'-4'673,"-5"1"0,-1-1-362,-6 4 537,4-4-498,-6 2 1,0-2-261,-5 4 1,0 0 59,4 0 1,-5 0 352,-3 0 1,-1 1-97,-2 2 0,1 3-75,3 5 1,-2-1 3,5 1-434,0-1 155,4 0 1,3 1 247,0-1-739,5 5 376,-3-3 0,5 3-238,0-5 0,1-3 162,3 0 0,2-1-34,4 1 0,2-3 67,1-4 0,3 0 11,1 0 0,1-1 34,-4-2 0,5-3 12,-2-4 0,-2-1 13,-1 1 9,2-5 13,-9 3 1,7-4 113,-7 2 0,-1 1-125,1-4 0,-5 3 115,1-3 1,-1 1-101,-2-2 1,-5 0 41,-2 4 1,1-3-69,-1 3 1,2 0-2,-2 3 0,-3 1 73,3 0-552,3 4 0,-2-2-1409,3 4 1418,1 1 0,-1 6-1144,6 1 1646,3 4 0,5-2 0,-1 4 0</inkml:trace>
  <inkml:trace contextRef="#ctx0" brushRef="#br0" timeOffset="1335">1470 438 8919,'0'10'2009,"1"5"-862,2 3 1,0 1-543,3 2 0,-2 0-631,3 0 0,-5 1 13,2 2 1,-3-2 105,-1 2 1,0-2 133,0-1-364,0 0 259,0-5 1,0 3 87,0-5-1124,0 4 641,0-6 0,0 3-407,0-5 0,0-3-11,0 0-1932,0-5 1067,0 3 1556,0-5 0,-5-9 0,-1-3 0</inkml:trace>
  <inkml:trace contextRef="#ctx0" brushRef="#br0" timeOffset="1616">1419 531 8026,'-6'-20'0,"2"3"1540,3-3-930,1 8 1,0-3 60,0 5-267,9-1-145,-2 6 1,13-3-2,-3 4 0,1 1-29,2 3 0,-4 0 0,4 0 1,-5 0 28,3 0 0,-6 1-29,2 2 0,0 0 15,-3 4 0,1-1-1,-5 5 1,-1-1-415,1 1 0,-5-4-836,2 0 0,-8 0-362,-3 3 2062,-2 0-433,-6-4 1,-1 3 29,-5-2 1,0-1-80,0 1 0,1-4-20,-1 4 0,3-4-7,1 0-643,4-2 362,-2 4 1,5-4 57,0 3-1444,4-3 478,1-1-431,5 4 1,1-2 658,3 1 1,5-2 776,5-1 0,4 0 0,-1 0 0</inkml:trace>
  <inkml:trace contextRef="#ctx0" brushRef="#br0" timeOffset="2008">1834 447 8026,'-10'-10'1322,"-1"4"1,1-2-670,-1 5-233,5-1-138,-3 4 0,3 0-257,-4 0 0,0 0 73,-1 0 1,-3 5 323,0 2 1,1 1 69,2-1-523,1 2 73,4-3 0,-2 4 302,4 1-304,1 4-71,3-9 1,0 8 116,0-7-506,5 3 315,0 0 0,6 0-202,-1 1 1,4-5 156,0-3 1,1 2-219,-1-2 1,-1 1-26,4-4-62,-4 0 224,2 0 0,-5 0-1,1 0 0,-1-4 33,0 1 0,-4-2-78,-2 2 268,1-3-132,-3 0 1,2-3 213,-4 2 1,-1-2-66,-2-2 0,-2 1 203,-2-1 1,-3 4 92,-1 0 132,1 1-253,-5-5 0,4 2 44,1 2 211,4-2-225,-3 3 0,7-1 49,-5 0-377,4 5 184,-1-8-806,4 9 0,1-3 377,2 4 1,3-4 147,4 1 0,4-1 68,0 4 144,5 0 0,-8 0 0,4 0 0</inkml:trace>
  <inkml:trace contextRef="#ctx0" brushRef="#br0" timeOffset="2188">1958 416 8026,'0'6'1849,"0"3"-493,0-3-550,-5 4-552,4 1-83,-4-1 1,5 1 172,0-1-510,0 0 199,0 1 0,0-4 76,0 0 235,0 0-551,0 3 90,0 0-948,0 1 386,0-5 344,0-2-1184,0-4 933,0 0 0,0 0 0</inkml:trace>
  <inkml:trace contextRef="#ctx0" brushRef="#br0" timeOffset="2598">2010 416 8026,'6'0'1057,"-2"1"-793,-4 3 0,4 1 152,-1 6 1,2-1 96,-2 1-119,3-1-158,0 1 0,0-1-3,-3 0 796,-2 1-625,9-1 0,-9 1-154,2-1 1,0-3 237,0 0-434,-2 0 0,5 0 63,-3 0-755,-1-5 405,2 3 244,-4-5-476,0 0 1,4-2 158,-1-1-594,5 2 520,-7-8 0,7 3-246,-4-5 0,1 0 197,-2-3 1,2 2 128,2-2 1,2 2-74,-2-2 335,-3 2-338,6-3 4,-5 5 654,6-1-255,-5 6 0,-1-1-105,-1 2 764,-3 3-222,4-3 287,-5 8 0,0 3-350,0 7 1,0-2 383,0 2 0,0 2 57,0 1-457,0-2-177,0 5 1,0-8 164,0 6-781,4-5 381,-3 2 0,5-5 132,-2 0-1157,-3 1 727,3-5 1,-2-2-1761,1-4 1482,-2 0 0,9-1-1158,-4-2 1761,-1-8 0,4-5 0,-3-5 0</inkml:trace>
  <inkml:trace contextRef="#ctx0" brushRef="#br0" timeOffset="2856">2323 1 8084,'-6'9'689,"3"5"0,2 4-539,1 3 0,4 5-112,3 1 389,-2-1-222,4 4 0,-6-4 14,3 6 1170,1-6-852,-1 4 0,2-4 307,-4 2-402,4 2-162,-7-8 0,8 3-232,-2-4 1,-1-1 103,1-3 1,-4 1-540,4-4 0,-4 0 242,0-3-1753,-2-1 1306,4 0 1,-4-3 16,3 0-1556,-3-4 956,-1 1 1175,0-4 0,-5 0 0,-1 0 0</inkml:trace>
  <inkml:trace contextRef="#ctx0" brushRef="#br0" timeOffset="3020">2323 344 8084,'0'-10'2487,"1"4"-1743,3 3 1,5 0-332,5 0 1,4 2-275,0-3 1,-3 3-219,-1 1 0,1 0 294,-1 0-952,0 0 469,-9 0 295,5 0-1759,-9 0 885,3 0 847,-4 0 0,-4 0 0,-2 0 0</inkml:trace>
  <inkml:trace contextRef="#ctx0" brushRef="#br0" timeOffset="3197">1834 136 8079,'-10'-9'0,"4"2"2137,1-8-566,5 9-715,0 1-578,0 5-102,5 0 0,1 0-1028,4 0 0,0 0 599,1 0 0,3 0-988,-1 0 1241,1 0 0,-3-4 0,-1-2 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3:42.054"/>
    </inkml:context>
    <inkml:brush xml:id="br0">
      <inkml:brushProperty name="width" value="0.04296" units="cm"/>
      <inkml:brushProperty name="height" value="0.04296" units="cm"/>
      <inkml:brushProperty name="color" value="#AB1A01"/>
    </inkml:brush>
  </inkml:definitions>
  <inkml:trace contextRef="#ctx0" brushRef="#br0">32 573 8409,'-10'0'-330,"-1"4"824,5 2-256,2 4 0,4-3 52,0 0 24,0 0-207,0-1 1,1 3 679,2-2-528,-2-2 0,8 1 70,-6-3 0,2-2-35,-2 3 222,-2-3-230,9-1 1,-8 0 50,5 0-336,0 0 204,3-5 1,5 3 271,3-5-551,1 0 94,7-8 0,0 2-7,5-4 1,1 3 79,-1-3 0,5 3-65,2-3 1,2-1 110,2-3-183,0-4 9,-1 3 1,1-5 145,0 3 234,-1-3-268,1-4 1,-2 3 69,-1 1 297,6-1-225,-7-3 0,8 1 107,-4 2 0,-5 2-92,-3 6 1,-1 0-470,-2 3 1,-3-2 15,0 5 1,-5 0-73,1 4 1,-2 3 166,-1 0-1130,-5 5 772,4-3 1,-12 5-1999,2 0 1737,-2 0 0,2 5-1102,-4 2 1845,-1 2 0,-5 6 0,0 1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3:31.525"/>
    </inkml:context>
    <inkml:brush xml:id="br0">
      <inkml:brushProperty name="width" value="0.04296" units="cm"/>
      <inkml:brushProperty name="height" value="0.04296" units="cm"/>
      <inkml:brushProperty name="color" value="#AB1A01"/>
    </inkml:brush>
  </inkml:definitions>
  <inkml:trace contextRef="#ctx0" brushRef="#br0">11 636 8577,'-6'1'490,"3"3"0,1-2-33,2 5-445,0 0 88,0 3 121,0 1 73,0-6 0,0 5 162,5-5-181,-4 1 1,8-1-49,-2-5 239,3 0-156,5 0 1,2 0-115,7 0 1,3-6 73,4-4 0,5-2-166,2-5 0,4-1 235,3-2-538,2-1 191,5-5 0,5 0 188,2-6-1111,-2 1 891,-1 5 0,-2-6 207,1 1-278,3 0 172,4-5 1,0 6 24,-3 2 0,-4-1-7,-6 5 1,1-1-91,-5 0 1,3 3 153,-3-2-440,0 7 205,-3-3 0,-5 5 84,-2-2-823,-3 2 553,-5 4 1,-3 1-125,-7-1 102,3 6-119,-8 0 1,-1 5-1822,-4 0 1580,-5 0 1,4 0-434,-2 0 1093,-3 5 0,3 0 0,-4 6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3:15.603"/>
    </inkml:context>
    <inkml:brush xml:id="br0">
      <inkml:brushProperty name="width" value="0.05729" units="cm"/>
      <inkml:brushProperty name="height" value="0.05729" units="cm"/>
      <inkml:brushProperty name="color" value="#AB1A01"/>
    </inkml:brush>
  </inkml:definitions>
  <inkml:trace contextRef="#ctx0" brushRef="#br0">0 375 11098,'0'11'-442,"0"-1"1,0 4 414,0 0 1,0 5-157,0-2 1815,5-2-1030,0 5 1,10-9 360,3 3-950,1-2 19,7-2 1,2-4 374,6-3 0,5-10-38,6-3 0,-1-7-82,4-1 0,7-6 61,7-4 0,5-2-568,6-1 0,0 0-84,0-1 1,-3 5 5,3-1 0,-1 1 90,8 0-2781,-5 1 2295,2 5 1,-6 4-237,2 0-635,-3-1 535,8-3 1030,-5 5 0,1-3 0,2 1 0,4-1 0,2-2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3:15.317"/>
    </inkml:context>
    <inkml:brush xml:id="br0">
      <inkml:brushProperty name="width" value="0.04296" units="cm"/>
      <inkml:brushProperty name="height" value="0.04296" units="cm"/>
      <inkml:brushProperty name="color" value="#AB1A01"/>
    </inkml:brush>
  </inkml:definitions>
  <inkml:trace contextRef="#ctx0" brushRef="#br0">21 521 8358,'-5'-5'-314,"4"0"619,-3 5-197,4 0 1,-4 1 1,1 3 0,-1 1 23,4 6 322,0-1-180,0 1 1,0 2 139,0 1 0,4 1 152,-1-1-120,1-2-152,0 3 0,-3-5-1,3 1 9,2-6-122,0 5 1,0-9 151,1 2 1,4-2-37,3-1 1,5-1 31,2-2 1,5-4-39,5-7 1,2-2-282,6-5 1,-1-4 62,7-3-583,7-2 448,1-1 1,7-1 36,3 1-2146,1 0 1838,5-5 0,-2 5 46,-5 0-448,5-5 433,2 13 0,0-12-726,0 7 1,-5 3 245,-2 0 0,6 0 782,-3 1 0,7-1 0,2 4 0,-1 1 0,-2-1 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2:39.917"/>
    </inkml:context>
    <inkml:brush xml:id="br0">
      <inkml:brushProperty name="width" value="0.05729" units="cm"/>
      <inkml:brushProperty name="height" value="0.05729" units="cm"/>
      <inkml:brushProperty name="color" value="#AB1A01"/>
    </inkml:brush>
    <inkml:brush xml:id="br1">
      <inkml:brushProperty name="width" value="0.04296" units="cm"/>
      <inkml:brushProperty name="height" value="0.04296" units="cm"/>
      <inkml:brushProperty name="color" value="#AB1A01"/>
    </inkml:brush>
  </inkml:definitions>
  <inkml:trace contextRef="#ctx0" brushRef="#br0">126 22 10761,'10'0'-527,"-4"0"0,2-2 458,-5-1 198,6 2-440,-4-4 240,1 5 1,0 0 187,-3 0-161,-1 0 116,2-4-29,-4 2 111,0-2-288,0 4 0,-4 0 134,-3 0 0,-3 0-43,0 0 1,0 0 135,-1 0-152,1 4 75,-5-2 0,3 3 22,-2-1 113,-2-3-30,4 4-191,-3-1 0,5-1 93,0 3 1,3-3-222,0 0 223,4-2-425,-1 4 209,4-4 116,0 4 0,1-5-23,2 0 116,3 0-48,9 0 0,-2 3-153,4 1 1,-3-1 86,4-3 1,-6 4 49,2-1 1,1 2-29,-1-2 399,0-2-394,-4 9 0,1-8 40,-1 5 9,1 0 0,-2 3-134,-2 1 327,-3-1-79,-4-4 1,-1 3 41,-2-2 0,-3-2-33,-4-2 0,-2 2 131,-2-2 0,1 1-98,-4-4 1,1 0 2,-1 0 1,-2 0 12,5 0-248,0 4 72,4-2 0,3 2 59,0-4-409,5 0-589,-3 0 408,5 0-54,0 0 1,5 0 608,2 0 0,6-4 0,4-2 0</inkml:trace>
  <inkml:trace contextRef="#ctx0" brushRef="#br1" timeOffset="292">261 64 8875,'0'11'325,"0"-1"1,0 0-237,0 1-84,0-1 160,0 1 1,1 3 219,3-1-6,-3 1-210,3 1 0,-4 2 31,0 3 1,0 1 15,0 0 0,0-2-373,0 1 0,0-5 42,0 6-455,0-7 453,0 6 0,0-9-9,0 3-541,0-7 445,0 2 1,0-6-152,0 4-268,0-5 119,0 3-28,0-5 282,0 0 1,0-10 0,0-1 0</inkml:trace>
  <inkml:trace contextRef="#ctx0" brushRef="#br1" timeOffset="595">230 105 8519,'0'-11'-391,"4"1"-49,3 0 0,3 0 1027,0 3 0,0-1-46,1 5 1,0-1-822,3 4 0,-2 0 192,2 0 0,-3 0-19,0 0 0,-1 0 246,1 0 117,-1 5-186,0-4 0,-3 7 69,0-4-26,-4 4-47,1-2 0,0 4-129,-1 0 1,1 1 133,-4-1 0,-2 1-73,-1-1 1,1 1 79,-5-1 1,-4-1-31,-3-2 1,1 1-14,2-4-197,1-1 199,-1-3-5,1 5-253,-1-4-9,1 4-255,4-1 1,1-3-107,1 3-389,3 2 980,-4-5 0,1 8 0,-2-3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2:34.023"/>
    </inkml:context>
    <inkml:brush xml:id="br0">
      <inkml:brushProperty name="width" value="0.04296" units="cm"/>
      <inkml:brushProperty name="height" value="0.04296" units="cm"/>
      <inkml:brushProperty name="color" value="#AB1A01"/>
    </inkml:brush>
  </inkml:definitions>
  <inkml:trace contextRef="#ctx0" brushRef="#br0">1 32 7650,'5'4'31,"5"-3"0,-8 4 1,5-5 174,1 0 0,5 0 202,1 0 1,4 0-195,-1 0-33,3 0-67,1 0 0,1 0 38,2 0 0,-1 0 9,5 0 0,-4 0-233,4 0 0,-4 3 138,4 1-190,0-1 203,3-3 0,-3 0 20,0 0-209,-1 0 153,9 0 1,-3 0 34,1 0-68,3 0 34,-9 0 0,10 0-46,-6 0 0,0 0 65,-4 0 1,1 0-129,-5 0 0,4-3 84,-4-1 0,1 1-8,0 3 0,-2-1 26,5-3-119,-5 3 92,2-3 1,-4 0-4,0 1 17,-5-1-17,-1 4 0,-1-1 25,0-3 0,-4 3 0,-3-2-62,-5 2 54,3 1-64,-5 0 64,0 0-68,0-5 1,-1 4-126,-3-3 0,2 3 143,-5 1-423,5 0 251,-7 0 1,6 0-710,-4 0 565,5 0 1,-6 1-874,5 3 1215,-1-3 0,-1 8 0,0-3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2:06.972"/>
    </inkml:context>
    <inkml:brush xml:id="br0">
      <inkml:brushProperty name="width" value="0.04296" units="cm"/>
      <inkml:brushProperty name="height" value="0.04296" units="cm"/>
      <inkml:brushProperty name="color" value="#AB1A01"/>
    </inkml:brush>
  </inkml:definitions>
  <inkml:trace contextRef="#ctx0" brushRef="#br0">21 73 8290,'-10'-10'1116,"4"4"-1434,1 2 240,5 4 979,0 0 0,5 0-451,2 0 531,2 0-613,6 0 1,1 0 177,5 0-232,4 0-78,2 0 1,5 3-82,3 1 0,-1-1 109,4-3 0,-1 0-73,1 0 1,1-3 155,-4-1-395,0 1 75,-4-2 1,-4 3 51,-3-5-19,3 4 41,-10-6 1,7 8-69,-6-2-80,-3-3 151,0 5 1,-5-4-686,0 5 450,1 0 0,-4-3-1640,0-1 461,-5 1-94,3 3 711,-5 0 693,0 4 0,-5 2 0,-1 4 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5:48.528"/>
    </inkml:context>
    <inkml:brush xml:id="br0">
      <inkml:brushProperty name="width" value="0.05729" units="cm"/>
      <inkml:brushProperty name="height" value="0.05729" units="cm"/>
      <inkml:brushProperty name="color" value="#AB1A01"/>
    </inkml:brush>
  </inkml:definitions>
  <inkml:trace contextRef="#ctx0" brushRef="#br0">31 437 11372,'-5'-4'-223,"-5"2"0,8-6-372,-5 5 1146,5-1-22,-3 4 135,5 0-651,0 0 5,0 5 1,0-3 193,0 5-96,0 0 146,0 4 0,0-1 61,0 0 1,4 2 158,-1 2-739,1-7 343,-4 7 0,3-8 20,1 4 1,0-4 55,0-3 1,1 2 282,6-2-269,-1 1 138,1-9 0,4-1-3,2-4 1,4-2 40,3-1 0,-1-4-317,5-4 0,0-3 117,3 0 0,5-5-138,2 1 1,3-2 38,0-1-340,1 0 127,0 4 1,3-3-137,0 2-146,-5 3 213,1-1 0,-9 6-597,3-1 0,-2 1 301,2 3 0,-3 2-1302,3 4 1815,2 1 1,-4-1 0,2 1 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5:43.471"/>
    </inkml:context>
    <inkml:brush xml:id="br0">
      <inkml:brushProperty name="width" value="0.04297" units="cm"/>
      <inkml:brushProperty name="height" value="0.04297" units="cm"/>
      <inkml:brushProperty name="color" value="#AB1A01"/>
    </inkml:brush>
    <inkml:brush xml:id="br1">
      <inkml:brushProperty name="width" value="0.05729" units="cm"/>
      <inkml:brushProperty name="height" value="0.05729" units="cm"/>
      <inkml:brushProperty name="color" value="#AB1A01"/>
    </inkml:brush>
  </inkml:definitions>
  <inkml:trace contextRef="#ctx0" brushRef="#br0">20 458 8505,'-11'-4'413,"6"3"1,1-4-361,8 5 0,1 3 184,6 1 0,-1 1-502,1-2 1,4-2 207,2 3 0,3-3 221,0-1 1,1-5 58,0-2 157,4-2-150,2-1 1,5-4 52,3 0 6,-2-5-165,12 3 0,-7-5 134,7 0-310,-7 1 108,3-1 0,-4 3-102,4 1 0,1 0 119,0-4 0,-1 4-417,1-1 1,-4 4 58,0-3-263,0 0 353,-1 0 0,-2 1-142,-7 2 69,2 3 92,-8-4 1,7 6-112,-5 2 0,4-3 152,-4 3 0,0-1-37,-3 1 1,-3 2 37,-1 1 1,-4 3-133,1-2 1,-6 1 49,-1 2-275,-5 0 491,2 0 0,1 10 0,1 1 0</inkml:trace>
  <inkml:trace contextRef="#ctx0" brushRef="#br1" timeOffset="1022">1051 219 14049,'-3'-14'-1206,"-1"0"1,-4 0 547,1 4 1,2 0 981,-2-1 0,1 1 3,-1-1 1,-2 5-367,2 3 1,-3 2 80,0 1 0,0 1 144,-1 2 1,0 4-65,-3 7 475,2 3-337,-3 3 1,1 1 255,0 0 111,5 0-512,0 4 0,7-2-285,-5 5 0,4 0 90,0 3 0,3-3-247,3 0 1,2-5 85,2 1 0,3-3-75,1-4 1,-1-3-14,4-7-64,-2-2 385,3-5 0,0 0 57,2 0 337,3 0-251,-4-10 1,2 2 97,3-9 1,-2 0-39,5-4 1,-3-3-98,-4-1 0,-2 0-23,-4 0-356,-1 4 204,-4-10 1,-2 8-123,-4-4-169,0-1 163,-4 1 1,-2 1-222,-4 1-200,-1 3 425,1 1 0,-4 3-303,0 4 1,-3 1 178,3 6 0,-1 3-538,1 4 958,2 4 0,-7 7 0,2 5 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6:20.143"/>
    </inkml:context>
    <inkml:brush xml:id="br0">
      <inkml:brushProperty name="width" value="0.04297" units="cm"/>
      <inkml:brushProperty name="height" value="0.04297" units="cm"/>
      <inkml:brushProperty name="color" value="#AB1A01"/>
    </inkml:brush>
  </inkml:definitions>
  <inkml:trace contextRef="#ctx0" brushRef="#br0">49 552 8373,'-11'0'438,"-1"1"-175,1 2-241,-2 3-19,12 9 0,0-3 69,5 2 1,-1-3 23,-3 0 0,1 3-43,3-1 266,1 1-277,6 1 1,-4-3 311,0 2 1,0-5 172,3 2-7,0-8 1,1 6-24,-1-9 0,5 0 9,3 0 0,3-6-160,3-4 1,4-5-93,6-6 0,9-1 139,9-2-365,0 2 18,5-8 1,-4 2-62,3-7 0,-3 2 65,2-5 1,2 4-42,-2-1 0,4-2 15,-3-1-981,4 2 895,-11 1 0,6 4 176,-6 4-653,2 1 344,1 1 1,-1 4 72,-3 0-392,-2 0 290,-8 10 1,-3-4-66,-3 4-1057,-6 1 790,4 0 0,-8 4-616,3 2 0,-7 3 921,-1 1 251,-4 0 0,7 5 0,-4 1 0</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6:09.929"/>
    </inkml:context>
    <inkml:brush xml:id="br0">
      <inkml:brushProperty name="width" value="0.05729" units="cm"/>
      <inkml:brushProperty name="height" value="0.05729" units="cm"/>
      <inkml:brushProperty name="color" value="#AB1A01"/>
    </inkml:brush>
  </inkml:definitions>
  <inkml:trace contextRef="#ctx0" brushRef="#br0">1 188 9995,'7'0'-39,"-1"0"-32,1 0 42,-1-5 0,0 4-84,-3-3 23,3 3 0,2 1-97,3 0 0,-7 0-97,7 0-270,-3 0 142,-2 0 23,3 0-59,-3 0 284,4 0 0,4 0-63,0 0 53,0 0 155,-8 0 1,4 0 13,0 0 1,1 0 2,3 0 0,-3 0 0,0 0 1,3 0-2,-1 0 30,1 0-27,-3-4 1,-1 2 1,0-1 32,6 2-32,0 1 1,0 0 2,-2 0 90,2 0-90,0 0 1,2 0 39,-1 0 1,0 0-32,4 0 1,-1 0-1,-3 0 1,3 0 24,-3 0-37,3 0 0,1-1 0,-1-2 35,1 0-16,0-1 0,0 4 0,1 0-5,2 0 0,2-1-1,1-2 1,2 2-28,-4-3 0,3 3 32,0 1-38,2 0 28,1-5 1,0 4 7,-4-2 10,3 2-20,-3-4 1,1 4 2,0-3-31,-1 3 23,5 1 0,2-3-6,1-1 1,0 1 9,-4 3 1,2-4-17,-1 1 0,3-1 14,-7 4 0,3-3 11,-6-1 1,6 1-17,-3 3 1,4-1 0,-4-3 0,2 3 5,1-2-19,0 2 16,1 1 0,-1-2 2,0-1-20,-4 2 17,3-4 1,-8 5-8,2 0 1,1 0 4,0 0 1,-1-3-5,-3-1 1,1 1 3,2 3 0,-2 0 0,4 0 0,-2 0 0,0 0 0,2-4 0,-2 1 0,-2-1 0,2 4 0,-2 0 0,-1 0 0,0 0 0,0 0 0,-4-3 0,0-1 0,-3 1 5,4 3 0,-1 0-4,4 0 31,-5 0-31,4 0 1,-4 0 2,5 0-5,-5 0 3,3 0 1,-2-4-6,3 1 1,1 0 6,0 3 0,0 0-8,0 0 0,0 0 7,-1 0-12,1 0 10,-5 0 0,4 0-2,-3 0-36,-2 0 35,5 0 1,-4 0-1,5 0 3,-5 0-2,4 0 0,-4 0-1,5 0 1,0 0-2,0 0 1,-1 0 47,1 0 0,0-2-43,0-1 0,3 2 62,0-3 0,1 3-48,-4 1-1,-1 0-5,1 0 1,0-1 13,0-3-61,0 3 47,-1-3 0,0 4 4,-3 0 0,3 0-3,-2 0 1,2 0 5,5 0 0,-3 0-10,2 0 0,-2 0-12,-1 0 1,3 0 17,0 0 15,1 0-21,-5 0 0,1 0 9,0 0-16,-5 0 7,8 0 1,-10 0 6,7 0-59,-2 0 50,2 0 1,-1 0-15,1 0 0,0 0 14,0 0 1,0 0-34,-1 0 1,1 0 27,0 0-12,0 0 9,4 0 1,-3 0-6,3 0 234,-3 0-223,-2 0 0,1-1 71,0-3-59,0 3-1,0-4 0,-1 5-8,1 0 1,0 0 19,0 0 0,0 0-48,0 0 1,-1 0 52,1 0-314,0 0 285,4 0 0,-3 0 1,3 0-115,1 0 99,-4 0 0,5 4-19,-3-1 66,-2 1-51,4-4 1,-6 0 68,1 0 1,0 0-65,0 0 1,0 1 20,0 2 0,-3-2-14,3 3 54,-3-3-45,8-1 0,-5 1 21,-1 3-168,6-3 142,-4 4 1,5-5-1,-3 0-77,-2 0 67,3 4 1,-4-3 11,0 3 0,0-3-14,0-1 1,-2 0 9,-1 0 1,1 0-21,-1 0 337,1 0-310,-3 0 0,3 0 25,-5 0 55,4 0-63,-2 0 0,2 0-80,-1 0 78,-4 0 3,2 0 1,-5 0-135,1 0 1,-1 0 119,1 0 0,-4 0-168,-1 0 1,-2 3 5,3 1-128,-5-1 194,3-3-26,-5 0 114,4 0 0,-2 5 0,2 1 0</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6:06.366"/>
    </inkml:context>
    <inkml:brush xml:id="br0">
      <inkml:brushProperty name="width" value="0.05729" units="cm"/>
      <inkml:brushProperty name="height" value="0.05729" units="cm"/>
      <inkml:brushProperty name="color" value="#AB1A01"/>
    </inkml:brush>
  </inkml:definitions>
  <inkml:trace contextRef="#ctx0" brushRef="#br0">22 636 19026,'-5'-11'-2038,"4"1"1,-4 0 398,0-1 849,4 1 920,-3-1-845,4 6 920,0-5-207,0 9 0,0-2-215,0 6 1,0 3 431,0 4 0,1 4 175,2 0 1,0 3 104,4-3-604,-5 5 321,3-8 1,-2 8-102,0-5-236,6 4 82,-4-6 1,5 3-203,-3-5 336,2-4 1,0 2-1,6-4 327,1-2 0,3-2 152,5-3 0,4-4-99,7-7 1,3-3 617,7-3-310,-2-1-281,7 0 1,-1-6 906,7-4-598,-3-5-692,13-5 0,-3-1 259,10 0-449,-5 1 0,0-1 0,-6 1-75,0-1 1,1 8 111,-1 3 0,-4 6-402,-2-3 1,-9 5-177,-5-2 280,-5 3 0,-6 3 0,0 1-137,0 5 80,1 1 1,-5 2 0,0 0-477,-1 3 180,-7 3 333,1 4 272,-4 0 1,5 0-1,0 0 1</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7:07.543"/>
    </inkml:context>
    <inkml:brush xml:id="br0">
      <inkml:brushProperty name="width" value="0.04297" units="cm"/>
      <inkml:brushProperty name="height" value="0.04297" units="cm"/>
      <inkml:brushProperty name="color" value="#AB1A01"/>
    </inkml:brush>
  </inkml:definitions>
  <inkml:trace contextRef="#ctx0" brushRef="#br0">542 1968 7931,'0'-10'-14,"0"0"7,0-1 0,0 4 7,0 0 770,0 5-453,0-7 1,0 6 20,0-3 1,-5 3-155,-2 0 1,-6 0 284,0 0 0,-6 2-67,2-3 0,1 4-3,-2 4 1,2 0 50,-1 3-458,-3 3 87,4 0 0,0 2 75,2 1 1,6-1-131,1-2 0,4 1-387,0-1 306,2 5 0,5-1-360,3 0 0,7 0 171,4-7 1,2 2-170,5 2 1,0-1-3,3 0 111,2 1 82,-8-1 0,5 1-31,-3-1 406,-7 0-116,7-4 1,-12 3-5,2-2 0,-4 3-76,-3 0 1,1 0 705,-4 1-475,-1-1 1,-8 0 259,-6-3 1,0 1-157,-7-5 1,0 1 76,-7-4 0,3 3 53,-2 0-337,2 1 54,1-4 1,1 0 5,-1 0 0,1-1-161,3-3 1,2 3-1529,4-2 810,5-3-408,2 0 0,6-4 442,5-1 0,3 6-797,8 1 1499,6-2 0,-7 0 0,9-4 0</inkml:trace>
  <inkml:trace contextRef="#ctx0" brushRef="#br0" timeOffset="270">812 2041 7931,'6'-4'968,"-6"3"-170,-1-9-653,-8 9 1,3-3 87,-4 4 1,-2 1-243,-2 2 0,3-1 105,-3 5 0,-1 0 647,1 4 1,0-1-7,4 1 245,-1-1-566,5 5 1,-2-3 225,5 1-692,-1 4 215,9-6 0,1 4 8,4-4 0,2-2 60,2-2 1,-2 2-118,6-2 0,-1-1 144,4 1-928,-5-5 494,4 3 1,-5-2 67,2 1-1888,3-1 1319,-4-3 1,1 0-32,1 0-1224,-6 0 1231,8 0 0,-8 0-905,1 0 1604,-1 0 0,3-4 0,1-2 0</inkml:trace>
  <inkml:trace contextRef="#ctx0" brushRef="#br0" timeOffset="987">1041 2145 7967,'5'-5'906,"-4"0"1,8 0-501,-2-2 1,6 2-184,1-2 1,0 0 285,-4-4 1,1 1 224,-1 0-300,1 4-267,-1-3 1,-3 4 167,0-2-655,-5-2 312,3 3 0,-5-1 207,0 0-794,0 5 470,0-3 0,-6 2-129,-4-1 1,-2 1 110,-5 3 0,3 1-20,-4 2 0,2 3 6,-1 5 373,-3-1-128,4 0 0,0 4-47,2 0 1,4 0 138,3-4 0,-1 4 78,4 0-6,1 0-181,3-4 0,4 1-104,3-1 0,0 1 118,4-1 0,-2-3-195,8 0 0,-3-5 111,3 2 1,-3-3-294,4-1 1,-2 0 82,1 0 1,2-1-19,-6-3 0,5 0-50,-4-3-5,4-3 78,-6 5 1,3-5 178,-5 3 1,1-2-114,-1 2 0,0 2 222,1-2 1,-4 4-116,0 0 385,-5 2-100,3 1-143,-1 0 666,-3 0-498,4 4 1,-5 2 37,0 4 151,5 1-207,-4-1 1,4 1 97,-5-1 0,3 0-87,0 1 1,2-1-290,-1 1 287,-3-1-531,8-4 190,-8-1 157,4-1-450,-1-3 261,-2 4 0,2-6-71,-4-3-189,5 3 233,-4-8 0,7 3-432,-4-4 0,2-1 232,-2 1 1,3-2-115,-4-2 1,4 3-176,-3-3 619,4-2-163,-7 4 0,8-4-180,-2 2 448,-2 3-123,4-4-168,-3 0 674,4 3-382,1-3 1,-4 9 446,0 3-280,-1 2 307,5 1 1,-2 4-100,-2 3 1,1 2 56,-4 2 1,3-1 52,-4 1-516,1 4 6,0-4 0,1 4-477,2-4 1,2-1 298,-2 0 1,2 1-331,2-1 1,-1 1 208,0-1 0,-3-1-916,0-2 1,4-1 13,3-2-320,-1-3 892,-2 3 0,-1-4-91,1 0 639,-1 0 0,5-4 0,1-2 0</inkml:trace>
  <inkml:trace contextRef="#ctx0" brushRef="#br0" timeOffset="1409">1821 2146 7967,'0'-10'407,"0"0"-148,0-1 0,0 0 76,0-3 18,0 2 0,0-3 1,-1 5 278,-2-1-560,-3 6 33,-5-5 1,1 6 471,0-3 1,-1 1-151,1 2 1,-2 3 3,-2-2 1,3 3 165,-3 3-480,2 3 1,2 5 0,-1-1 329,1 0-359,0 5 1,4-3 0,1 3 166,1 0 1,2-2-19,-1 4 1,2-4-137,1 1 0,4-3-54,3 0 1,-1-1-743,1 0 1,0-3 313,3 0 0,1-4 135,-1 0 1,4-2-8,0-1-37,0 0 0,-4-3 0,1-2-249,-1-1 177,1-1 0,-1-3 0,0 0-86,1-1 1,-4 1 183,0-1 1,-4 1 235,4 0 0,-5-1-281,2 1 279,2-5 0,-5 3-129,2-2 988,-2 7-576,-1 3 0,2 0-20,1 1 475,-2-1 0,4 6-51,-5 1 1,0 3-279,0 4 1,1 1-71,2-1 1,0 4 95,4 0-599,0 0 1,3-4 0,0-1 81,1-2 1,3 1-123,0-4 0,1 3 125,-1-4-579,-3 1 0,4-4 0,-4 0-727,-1 0 1,0 0 737,1 0 1,-1-1-745,1-3 1421,-1 3 0,0-8 0,1 3 0</inkml:trace>
  <inkml:trace contextRef="#ctx0" brushRef="#br0" timeOffset="1697">2113 2104 7967,'-6'10'1524,"2"1"0,3-4-1399,1 0 0,0-1 181,0 5-303,0-1 54,0 1 1,0-4 270,0 0 0,4-4 245,-1 4 199,1-5-217,-4 3-641,0-5-678,0 0 625,0-5 0,-4 3 93,1-5-388,-5 0 305,6-3 0,-6-2-55,5-2 0,-4 3 30,4-3 0,-2 2 160,1 2 0,3-4-99,-2 0 1,2 0 624,1 4-175,4-5-77,2 3-105,0-3 0,3 6-58,-2 2-737,2-2 440,2 8 0,-1-4-326,0 5-276,-4 0 507,4 0 0,-5 0-1127,6 0 1402,-1 5 0,1 0 0,-1 6 0</inkml:trace>
  <inkml:trace contextRef="#ctx0" brushRef="#br0" timeOffset="1920">2332 2009 7967,'0'6'2752,"0"3"-2149,0-2 1,0 2-198,0 2 1,0 0 253,0 3 1,4-2-205,-1 2 0,2-4 16,-2-3 0,-2 2-10,3-2-520,-3 2 210,4-3 140,-4 3-1325,4-7 583,-5 7-2749,0-8 1452,0 4-458,0-5 2205,0 0 0,4-10 0,2-1 0</inkml:trace>
  <inkml:trace contextRef="#ctx0" brushRef="#br0" timeOffset="2123">2239 1854 7887,'0'-13'506,"0"3"-434,0 6 1047,0 0-676,0 4 1,1 0-1164,2 0 331,-2 0-105,4 0 243,0 4 88,0 2 0,5 5 115,-3-1-795,2-4 538,-3 3 1,3-3 304,-2 4 0,7 1 0,-3-1 0</inkml:trace>
  <inkml:trace contextRef="#ctx0" brushRef="#br0" timeOffset="2479">2478 1978 7887,'0'10'1132,"0"1"0,0 0-746,0 3 0,-1-2-63,-3 2 152,3-3-157,-3 0 1,4 0 4,0 3 83,0-2-149,0 3 0,0-5 120,0 0 6,0-4 162,4 3-535,2-3 0,4 4 109,1-4 0,3-1-256,0-5 0,1 0 145,-1 0-710,2 0 519,0-5 0,2 3-2,-4-5 1,4 0-83,-4-3 1,3-1-97,-3 1 68,0 0 97,-9-5 1,4 2 202,-6-4 1,0 3-81,-3-4 1,0 2 136,0-1 1,-4-2-67,-3 5 623,-7-4-426,2 6 0,-7 1 88,1 4 617,-1 4-567,-2-1 0,1 0 36,3 1 0,-3-1-45,3 4 0,-2 5-444,2 2 0,-1-1 177,4 1 0,3 0-1045,4 3 1,5 0 156,-1 1-1954,1-1 1327,7 1 1460,1-1 0,9 1 0,1-1 0</inkml:trace>
  <inkml:trace contextRef="#ctx0" brushRef="#br0" timeOffset="2636">2884 2156 7924,'0'-6'3897,"5"1"0,-3 5-3297,5 0-548,-5 0 0,4 0 165,-3 0-1307,-1 0 488,2-4 460,-4 3 142,0-4 0,5 0 0,1 0 0</inkml:trace>
  <inkml:trace contextRef="#ctx0" brushRef="#br0" timeOffset="-25562">562 345 10185,'10'11'665,"0"3"1,2-2-35,2 1 195,-3-1-420,9 3 0,-8-3 182,2 1-326,-3-1-75,4-2 1,-3 1 184,2-1-475,-3-4 188,0 3 0,-4-4-525,-1 2 0,-2 1 347,3-5 1,-4 4-1813,4-3 1163,-4-1-305,1-3 224,-4 0-32,0 0 305,5 0 1,-4-1-1,4-2-425,-1-4 975,-3-2 0,4-7 0,-5 0 0</inkml:trace>
  <inkml:trace contextRef="#ctx0" brushRef="#br0" timeOffset="-25286">832 292 8256,'0'-10'0,"4"3"1467,-1 0-418,1 5-938,-4-3 0,0 10-13,0 2 828,0 7-526,0 2 0,0 5 294,0 0-119,0 4-265,0-3 0,-4 12 412,1-3-120,-1 2-250,0-1 0,2 0-55,-1 3 1,-2-6-46,2 2 1,-1-6-203,4 3 0,0-8 173,0 0-455,0-1 230,0-3 0,0 3 271,0-5-542,0-1 193,0-2 0,0-4-9,0 0-1123,0-5 315,0 7-1937,0-8 1195,0 4 724,0-5 0,0-1 71,0-3-417,5 3 506,-4-8 755,8 3 0,-3-9 0,5-1 0</inkml:trace>
  <inkml:trace contextRef="#ctx0" brushRef="#br0" timeOffset="-24723">979 583 8229,'0'-10'0,"0"-1"1223,0 1-487,0 4 34,0 1-735,0 5 772,0 0 1,-3 1-266,-1 3 14,-4 2-216,2 4 0,-1 2 34,0 2-297,5 2-8,-3 0 1,2 4 38,-1-3 1,1 1 156,3 0 0,1 0-211,3-4 1,-2 4 73,5-5 0,0 1-286,3-3 1,1-1-43,-1 1-238,0-6 321,-4 5 0,3-9-39,-2 2-94,3-2 1,-3-1 61,0 0 1,-2-1 115,2-2 1,1-3-238,-4-4 1,3-1-108,-4 1 26,1-1 147,-4-4 1,0 4 21,0-3 134,0-2-27,0 4 0,0-6-121,0 4 339,0 0-41,-5-1 188,4 3 1,-5-2-106,3 7 0,1 2 149,-1 1 33,2 3-360,1 1 1,0 9 113,0 5 329,4 0-220,-2 1 1,7-2 45,-2 4 150,2-4-312,6 7 0,-2-8 175,4 6 0,-3-5-123,3 5 1,-3-5-17,4 0 1,-6-1 53,2-2 0,1-3-66,-1 0-31,0-4 24,-4 1 94,1-4 262,-5 0-236,3-4 1,-8-3-242,3-7 0,-3 2 103,-1-2 1,-5-2-194,-2-1 0,-2-3 143,-2-1 1,1 4-53,0 0 0,-1-1-1,1-3-920,4 5 608,-3 1 0,8 1-90,-3 0-1801,3 1 1363,1 2 1,1 2 868,3 2 0,6-7 0,6 3 0</inkml:trace>
  <inkml:trace contextRef="#ctx0" brushRef="#br0" timeOffset="-23610">1634 302 8206,'0'-6'952,"0"1"0,0 7-1192,0 1 154,0 3 1,0 8 286,0 0-41,0 4-65,4-2 1,-1 6 483,4 3 0,-4-2-165,4 5 1,-3-4 175,3 4 1,-2-2 142,2 2-701,2 2 61,-3-8 0,0 3 309,-2-4-431,1-5 77,-4 4 0,4-8 95,-5 2 1,4-3 34,-1 0 1,1-5-475,-4 1-97,0-4-17,0 1 254,0-4-86,0 0 120,0-4 0,1-2 144,2-4-835,-2-6 524,9 0 0,-8-1-114,5 0 0,-1-1 66,1-3 1,2 2-16,-2 1 1,2 0-59,1 4 282,1 0-53,-1 4 0,-1-1-202,-2 1 719,3 4-295,-5-3-81,6 8 673,-1-4-463,1 10 1,-4 1 531,0 4 0,-2 4-343,2 0 0,3 4 129,-4 0 1,0 0-125,1-1 0,-3 3 182,3-3 1,-2 0 236,2 0-856,3-4 151,-5 2 1,2-5-698,0 1 556,0-1 1,4-1-295,-1-2 1,-3-2 160,0-5 1,0 0-97,3 0 1,1-1-71,-1-3-444,0-2 454,1-4 0,-4 0-150,0-1 50,0 1 152,3-5 0,-3 2-182,0-4 578,-5 4-109,3-7 1,-4 7 81,3-4 1,-3 1-67,2-1 0,-2-2 54,-1 5 0,-3 0 27,-1 4 416,-4 0-320,2-1 1,0 5 34,-1 3 399,0 2-358,-4 1 0,1 1 217,-1 2-57,1 3-179,0 5 0,-1 2 213,1 1 0,3 5-160,0-2 1,5 3-49,-2 1 0,3-2 166,1-1-489,0 1 93,0-7 1,3 4 124,1-2 1,4-3-127,-1 3 1,2-6 203,2-1-799,-1-4 416,-4 6 1,3-8-308,-2 3 0,-1-3-98,1-1 148,0 0 0,3-5-44,0-2-59,-4 3 243,4-10 0,-8 7-20,5-7 0,-1 1 13,1-1 1,-3 2 216,-4-6 0,4 4-141,-1-3 0,1 4 207,-4-1 1,0 3-97,0 0 785,0 1-450,0 4 391,0 2-197,0 4-32,0 0 209,0 4-319,0 2 1,0 4-38,0 1 0,3 3-128,0 0 1,6-1-158,-2-2 1,2-1 112,1 1 1,-1-1-624,-2 0 0,3 1 96,-3-1-1145,2 1 1037,1-1 0,-1-3-59,-2 0-899,3-5 395,-9 3 1125,8-5 0,-8 0 0,8 0 0,-3 0 0</inkml:trace>
  <inkml:trace contextRef="#ctx0" brushRef="#br0" timeOffset="-22943">2228 563 8176,'0'-10'0,"0"-1"0,0 4 1617,0 0-733,0 5-1023,0-2 178,0 4 1,1 4 230,3 3 267,-3 2-354,8 2 0,-3-1 191,4 1 1,1 2-72,-1 1 0,1 4-108,-1-4 1,0 3 38,1-3 0,-1 1-236,1-1 0,-1-3 61,1 3-126,-1-2 80,0-2 1,-3-1 272,0-2-454,-4-2 69,1 0 154,1-4-145,-4 3 22,4-4 275,-5 0 0,3-4-127,0-3 1,1-4-114,-4-3 0,3 2 77,1-6-69,-1 6 71,-3-8 0,0 4 48,0-5-24,0 0-21,0 5 0,-1-4-133,-2 3 1,2-2 124,-3 2 0,2-1-485,-2 4 0,3 0 210,-2 3 1,2 5-636,1-1 389,0 4-1402,0-1 1129,0 4 1,0 4-68,0 3-75,0 2 491,4 2 1,-3 0 403,3 3 0,2-2 0,-5 8 0,7-8 0,-5 6 0,4-5 0,-3 5 0,3-4 0,-4 3 0,5-4 0,-1 1-374,-2-3 422,4 0 1,-3-2-35,4-2 771,1-3-465,-6 1 0,5-4 117,-3 3 278,2-3-362,1-1 1,-3-5 80,0-2 1,0-2-58,4-1 0,-5-1-347,1 1 0,-3-1 170,3 1-226,-5 0 53,3-1 1,-2 1 254,1-1-542,-1 1 183,-3 4 1,-3-3-126,-1 2 51,-4-2 177,2 3 0,-1 0 69,0 3 1,1 2-68,-5-3 1,1 3 334,-1 1 0,2 5 130,2 1 288,-2 4-459,3 0 1,-3 1 286,2-1-229,-2 5-77,7-3 1,-2 6 199,4-4-175,0 4-118,0-6 0,1 4-309,2-2 1,7-2 133,4 2 1,4-3-796,-1 0 1,4-1 112,4 0-1519,1-4 1389,5 3 0,1-7 1,-1 1 0,1-2-547,3-1 1323,2 0 0,5-4 0,-1-2 0</inkml:trace>
  <inkml:trace contextRef="#ctx0" brushRef="#br0" timeOffset="-21781">3457 541 8051,'0'-10'0,"0"3"0,0 0 690,0 5-330,0-8 0,-4 8 131,1-5-517,-5 5 65,2-3 1,-5 2 226,1-1 253,-1 1-363,1 3 1,-4 1 283,0 2 1,-1 0-66,1 4 0,3 0-124,-3 3 0,2 4 96,2 0-283,0 4 40,4-6 0,-2 4 272,4-2-380,1-2 1,3 6-1,1-3 309,2 1-1037,3-3 508,9 2 0,-2-6-467,4-2 0,-1 1 336,2-4 1,1 3-174,-1-4 1,3 1-98,3-4-548,-2 0 667,3 0 1,-5-4-253,-3 1 573,3-5 1,-4 2-1,4-5 185,-3 1 0,-2 0 0,-4-1 0,-1 1 0,1-1 0,-6 1 0,-1 0 0,-3-1-91,-1 1 0,0-1 172,0 1 0,-4 0 150,1-1 1,-5 5 28,1 3 834,-7 2-632,2-4 1,-3 4 472,5-3 0,0 4-387,-1 4 0,1-2 81,-1 5 1,1 0-169,0 4 0,4-1-347,2 0 0,0 4 23,0 0 1,1 0 67,3-4 1,3 2 141,1 2-515,4-3 191,-2 0 1,5-2-211,3-2 0,-2 2 102,1 2 0,0-6-389,1-1 1,-2 1 204,2-2 0,-3 1-696,0-4 507,-1 0 6,0 0 190,-4 0 1,-1-5-148,-5-2 246,4 2 1,-2-4-1,1 2-392,-2-2 361,-5-2 23,-2 1 1,-1-4 137,0 0 0,3 0-117,-3 4 0,4 0 259,-4-1 1,5 1 39,-2-1 111,3 1 1,1 3-71,0 0 8,0 0-107,0 1 0,5 2 77,2 4 0,-2 0 6,2 0 0,0 1 98,4 2 0,-1 3-44,1 5 1,-1-1 94,0 0 1,1 4 122,-1 0-36,1 0-268,-1-4 0,0 4 114,1 0-235,-1 0 1,0-4 0,-2 1 69,-1-1 0,-4-3 22,4 0 1,-5-3-340,2 3 112,2-5-179,-5 3 97,3-5 15,-4 0 80,5-5 0,-4 3 93,3-5-306,-3 0 0,2-4 0,2 1-47,1-1 1,-4 0 130,1-3 0,-1 2-74,-2-1 1,3 1-51,0 2 412,1-1-196,1-4 1,-4 7-152,2-2 722,3 6-342,-5-5 501,8 8-415,-7-4 1,3 10 87,-1 2 74,-3-3 0,4 9 0,-4-3 72,2 2 1,-2 1-177,3 1 1,0-3-102,0 3 0,1-2 141,-2-2-575,-2 0 1,7 1-1,-3-1 4,1 1-879,1-6 781,-2 5 0,4-8-534,-6 5 0,5-5 371,-1 2 1,2-3-1,2-1 0,-1-1-119,0-3 676,1-1 0,-1-6 0,1 1 0,-1-1 0</inkml:trace>
  <inkml:trace contextRef="#ctx0" brushRef="#br0" timeOffset="-21462">4153 553 8051,'0'-16'0,"0"-3"-571,0 5 229,-5 0 1752,0 4-886,-1 4 0,-3-2 243,2 5-585,2-1 6,-4 4 0,3 0 202,-4 0 0,3 0 73,0 0-388,0 0 46,-4 5 0,6 0-74,1 6 0,3-1 25,1 1-543,5 4 337,0-4 1,6 5-192,-1-2 89,1-2 114,-1 3 1,4-1-57,0 0 0,0 0 115,-4-4 1,-3 4 76,0 0 1,-1 0-78,1-4 208,-3 5 0,0-3-32,-1 2 0,-1-3-36,-5 0 1,-3-6-8,-4-1 111,-1 2 0,1-5 1,-2 2-111,-1-2 1,1-1 11,-2 0 1,3 0-900,0 0 610,1-4 1,3-2-682,0-4 1,5-1 17,-2 1 14,8-1 222,-3 1 633,13-1 0,-7-4 0,8-1 0</inkml:trace>
  <inkml:trace contextRef="#ctx0" brushRef="#br0" timeOffset="-21268">4258 563 8051,'0'11'0,"0"-1"1052,0 0 1,0 1-426,0-1 0,0 4-384,0 0 1,0 0 69,0-4 268,0 5 28,0-8-116,0 12-591,5-12 148,-4 8 0,5-5-277,-3 1 0,-2-5 254,3 1-1150,2 0 1,-5 0 2,2 0-954,3-4 2074,0 1 0,4-4 0,1 0 0</inkml:trace>
  <inkml:trace contextRef="#ctx0" brushRef="#br0" timeOffset="-20954">4517 573 8027,'-1'-17'-82,"-2"3"1,-2 6 81,-2 1 0,-2 5 655,2-1 1,-2-2 66,-2 2-357,-4-1-190,4 4 1,-5 0 175,2 0 620,2 5-568,-8 1 1,9 4 219,-3 0-73,2 5-246,2-3 0,3 8-271,0-3 1,5 1 92,-2 0 1,3 0-28,1-4 0,1 4 82,3-5 0,2 1-276,4-3 1,0-1 137,1 1-981,-1-6 649,5 0 0,-3-2 0,2 1-920,2-1 748,-5-3 0,4-1-474,-4-2 0,-1 0 368,1-4 0,-2 1 28,-2-5 1,1 1-103,-5-1 94,6 1 547,-8-5 0,3-1 0,-4-5 0</inkml:trace>
  <inkml:trace contextRef="#ctx0" brushRef="#br0" timeOffset="-20716">4466 312 8027,'0'6'1095,"0"3"1,0-2-766,0 7 0,1 1-87,3 3 1,-2 1 204,5-1 0,-3 2 142,3 5-46,0-3-240,-2 3 0,5-4 148,-3 0-64,2 0-216,1-1 0,-1 1 172,-2 0-648,3 0 292,-5-5 0,2 0-623,0-2 0,-3-2 424,3 2 1,-5-6-905,1-1 1,2-4 463,-1 4 0,0-5-1616,0 2 1253,-3-3 416,8-1 598,-8 0 0,8 0 0,-3 0 0</inkml:trace>
  <inkml:trace contextRef="#ctx0" brushRef="#br0" timeOffset="-20267">4695 678 8126,'11'-11'100,"-1"1"761,-4 4-492,8-3 1,-7 4 210,7-2-1031,-3-2 337,0 3 1,-1-8 340,0 0 0,-3 1 79,0 2 113,-4 1-146,1-1 0,-4 1-19,0 0-593,0-1 266,-4 5 1,-2-2 206,-5 5-297,1-1 111,0 4 0,-5 0-32,-3 0 0,2 1 70,-1 3 0,4 2 110,-1 4 1,0 1-58,4-1 1,-3 1 89,6 3 0,2-1-81,2 4 154,2-4-146,1 7 0,4-7 87,3 4-319,3-4 229,5 2 0,-4-4-101,3 3 0,1-6 93,-1 3 1,1-3-150,-1 2 0,-2-3 48,1 0 10,-1-5 1,-2 3-1,1-5 35,-1 0-51,-4 0 43,3 0-7,-8 0 144,4 0-122,-5 0 0,0-5-43,0-2 0,0-2 47,0-1 1,-3-4-133,-1 0 0,-3-1 111,4 1 47,-5 2-43,6-7 0,-2 4-16,4-3 137,0-1-120,0 7 1,0-3-36,0 5 0,0-1 32,0 1 0,1 1-431,2 2 301,3 2 0,5 5-182,-1 0 0,0 0-118,1 0-764,-1 0 756,-4 5 0,3-1-132,-2 3 589,3 3 0,0 0 0,0 6 0</inkml:trace>
  <inkml:trace contextRef="#ctx0" brushRef="#br0" timeOffset="-19961">4965 636 8027,'10'0'743,"1"0"-365,-1-5 1,-3 3-246,0-5 0,0 4 37,3-4 1,-3 1 92,0-1 1,-1-2-38,1 2 1,-1 1 448,-3-1-332,-2 0-227,4-3-31,-5 4 1,-1-2 245,-3 4-813,-1 1 390,-6 3 0,-3 0-127,0 0 0,-1 0 151,2 0 0,1 1 67,-2 3 1,0 1 21,4 6 1,-3-1 54,6 1 1,1-1-67,-1 0 164,5 1-140,-2-1 0,5 1 108,2-1 81,-2 0-60,9 1 1,-4-2 14,8-2-253,3 2 145,-1-3 1,3 1-265,-1 0 0,0-5 88,0 2 1,1-2-524,-1 2 1,1-3 38,2 2-930,0-2 948,-5-1 1,4 0-166,-3 0 26,-2 0 295,0 0 416,0-4 0,-3-2 0,3-5 0</inkml:trace>
  <inkml:trace contextRef="#ctx0" brushRef="#br0" timeOffset="-19717">5299 562 8027,'-10'-10'-214,"-1"-1"-55,1 1 1,-1 4 774,1 3 1,3-2-115,0 2 1,0-1 21,-3 4 1,3 0-106,0 0 0,0 5 268,-3 2 1,3 2 183,0 1-682,4 1 121,-1-1 1,4 4 143,0 0-347,0 4 58,0-6 1,1 6-195,2-4 0,2 0 141,2-3 1,2-1-484,-2 0 0,2-3 96,2 0-841,-1-4 789,1 1 1,-1-4-83,0 0-635,1 0 661,-1 0 1,1-4-267,-1-3 759,0 2 0,-4-4 0,4-2 0,-9 0 0,3-4 0</inkml:trace>
  <inkml:trace contextRef="#ctx0" brushRef="#br0" timeOffset="-19499">5267 291 8027,'-6'0'936,"1"0"1,5 6-293,0 5-189,0 4-254,0 1 0,2 4 143,1-3 443,-2 3-406,8 0 0,-6 5 86,4-1 1,0 0-192,3-3 0,-3 0-336,0 0 0,-1 0 113,1-1-1120,2-3 807,-8 2 0,4-7 164,-5 2-775,0-3 0,0 0 0,-1-2-206,-3-2-764,-2-3 1841,-9 1 0,-1-4 0,-5 4 0</inkml:trace>
  <inkml:trace contextRef="#ctx0" brushRef="#br0" timeOffset="-19280">4226 355 8126,'-16'-9'0,"1"2"0,4-4 972,5 7-192,2 4-780,4 4 0,4 2 0,2 5 0</inkml:trace>
  <inkml:trace contextRef="#ctx0" brushRef="#br0" timeOffset="-17867">5809 511 8063,'-6'0'201,"2"-5"32,4 4-23,0-3 1,4 4 0,3 0 151,3 0 0,1-4-68,3 1 1,1-2 113,2 2-176,3 1-57,-4-7 0,5 8-103,0-2 1,-5 1 136,-2 2 0,1 0-638,-1 0 0,-4 0 110,-3 0-926,0 0 389,-1 0 519,3 0 337,-8 0 0,4-4 0,-5-2 0</inkml:trace>
  <inkml:trace contextRef="#ctx0" brushRef="#br0" timeOffset="-17562">5829 271 8154,'-6'0'423,"-3"0"0,7 4-60,-5 3-146,4-2-21,-1 4 1,0 0 184,1 5 1,-1 5-140,4-2 0,0-1 251,0 2 1,2 0-95,1 6 0,4-2-187,7 3 1,-3-2 150,3 1-247,2-2-28,-4-1 0,8-1 275,-3-3-622,-2-2 263,5 0 0,-9-5-331,3 1 1,1-1 171,-1 1 0,3-4-490,-3 0 0,0-5 83,-3 1 1,-1-2-124,0-1 1,-3 0 135,0 0-73,-4 0 265,6-4 1,-8-2-244,2-4-10,-1-1 610,-2 1 0,4-5 0,2-1 0</inkml:trace>
  <inkml:trace contextRef="#ctx0" brushRef="#br0" timeOffset="-16844">5985 229 7606,'0'12'557,"0"1"1,4 0-107,-1 5 0,5-1-97,-1 4 0,2 1 201,2 2 1,0-2 164,3 2-306,-2-2-148,3-1 0,-5 3 144,1 1-463,-1-1 85,0-3 1,0-2-93,-3-1 89,2 1 67,-8-7 1,7 3-59,-4-5 1,-1 1-13,-3-1-391,5 1 95,-4-6-126,4 0 72,-5-5-43,0 0 232,0-5 0,1 0 69,2-6-458,-2 1 273,4-1 0,-5-4-52,0-2 1,0 1 21,0-2-27,0 6 85,0-8 0,1 7-37,3-4 294,-3 4-316,8-2-57,-8 5 622,8-1-221,-7 6 0,3 0 220,-1 5 1,-2 0-150,5 0 1,-5 1 244,2 3 0,0 1-139,0 6 0,4 3 92,-1 0 0,-1 0 106,1-4 241,0 0-381,3 1 0,-2-1 283,3 1-503,-8-1 98,11 0 1,-8 1-317,4-1 1,0-3 140,1 0 1,-1-5-376,1 2 1,-1-3 113,1-1-248,-6 0 116,5 0 163,-5 0-530,6 0 455,-1-5 1,-3 3-291,0-5 213,0 5 91,-1-7 0,2 3 142,-5-5 141,1 1-85,0 0 1,-2-1 184,1 1 0,-2-1-71,-1 1 0,0 0 74,0-1 1,-1 2 59,-2 2 1,0-1-108,-4 4 0,4-3-13,-4 4 328,0-1-34,-3 4 23,-1 0 1,1 2-108,-1 1 1,4-1 162,0 5 0,2 0-92,-2 4 1,2-1 163,5 1 1,0 2 210,0 1-423,0 0-53,0-3 0,6-1 166,4 0-369,1 5 53,8-8 0,-6 7-315,4-7 1,1-1 197,3 1 1,-1-4-850,1 4 0,0-4 460,0 0 1,3-2-854,0-1 1,2 0-31,-2 0-25,3 0 1349,4 0 0,0 5 0,1 1 0</inkml:trace>
  <inkml:trace contextRef="#ctx0" brushRef="#br0" timeOffset="-15797">7370 479 8061,'-5'-11'-196,"4"6"233,-4-5 0,1 8 37,-3-5 799,2 5-524,-4-7 1,3 7 31,-4-1 1,-4-2-137,0 2 0,-4-1 260,5 4 0,-6 2-117,2 1 0,2-1-100,1 5 1,2 1-42,2 6 1,1-2-218,2 2 1,-1 1 241,4-1-387,1 4 150,3-6 1,0 3-58,0-5 1,3 1 41,1-1 0,4-3-194,-1 0 0,2-5-52,1 2-56,1-3 179,4-1 0,-4 0 32,3 0-337,2-5 233,-4-1 1,3-1 1,-5 0-139,1-4 125,-1-1 1,-1-4 75,-2 2 0,1-2-26,-4-5 0,-1 4-65,-3 0 0,0-1 67,0-3 1,0 1-141,0-1 1,0-1 67,0-2 304,0 2-76,-4-4 0,-1 5-228,-2 0 426,3 1-170,-1 3 1,3 0 536,-5 7-316,4-3-169,-1 12 1,4-5 85,0 3 1,0 3-119,0 0 61,-5 0-66,4 13 0,-4-4 70,5 8 472,0 0-365,0 4 1,0 3 292,0 1-212,0-1-115,5 1 1,1-3-183,4 3 1,-3-3 165,0-2 1,0 1-127,3 0 0,1-1 213,-1-3-423,-4 3 153,3-9 1,-3 4 109,4-4-429,1-1 201,-1 1 0,-3-5-26,0 1-322,0-4 263,4 1 0,-5-4-164,1 0 1,-3 0 91,3 0 0,-4-4 16,4-3 1,-3 1-139,3-1-43,-5 0 158,7-8 1,-8 4-177,3-3 318,2-3-34,-5 1 0,3 0-221,-4 2 526,5 3-154,-4-4 0,4 7 214,-5-3-185,0 3 406,0 2-224,0 2 158,0 4-180,0 0 0,0 4 84,0 3 367,0 2-357,0 2 1,3 3 276,1 0-130,4-5-273,-7 0 1,8-3-103,-2 4 0,2-3 96,2 0 0,3-5-215,0 2 1,3-3 130,-3-1-199,4 0 110,-6-5 0,6 0 14,-4-6-177,5 1 204,-8-1 1,4-2-30,-4-1-251,-1-5 148,-4 8 1,2-9-174,-4 3 1,-1 0 94,-3 0 1,0 0-76,0-4 1,0 0-46,0 0 16,-5 0 119,4-4 0,-8 3 51,2-2 0,-2 3-14,-2 4 1,4-3 213,1 3-52,-1 2-69,1-1 283,-3 11 1,6-3-120,-4 4 1,5 2 76,-1 5 1,-3 4-18,-1 7 427,2 2-358,-4 5 0,8 1 64,-3 2 252,-2 3-291,5 0 0,-3 3 177,4-3-15,0 3-264,0 2 0,0-1 54,0 0 1,0 4 43,0 0 0,0-1-243,0-2 1,3-5 148,1 1-385,4 0 168,-2-2 1,3 0 138,-2-5-550,2-5 348,-3 4 0,1-8-42,0 6-336,0-10 150,-2 6-1397,5-9 1221,-5 1 0,6-2-354,-1-8 1,1-2 50,-1-4 828,0 0 0,1-6 0,-1 0 0</inkml:trace>
  <inkml:trace contextRef="#ctx0" brushRef="#br0" timeOffset="-15472">7902 73 8048,'-11'-21'0,"2"5"665,2 2-116,-2 2-374,3 7 1,-5 0 229,1 5-384,4 0 0,-3 5 0,2 2 308,-2 2 372,-2 6-323,6 1 1,-3 10 85,4 1-220,-4 3 1,7 2 0,-3 0-43,3 3 1,1-2 28,0 5 1,1-1-46,3 2 1,-2 0 218,5-4-239,-5-1 1,8 1 0,-3 0 296,2-2-476,1 0 50,1-7 1,-2 0 267,-2-6-445,2 1 1,-7-5 0,4-2-724,-1-2 517,-2-2-365,2-4 275,-4-1-807,4-5 728,-5 0 0,0-1-38,0-3-326,0-2 0,-4-4 0,0-2 879,-2-2 0,-6-2 0,-4-5 0</inkml:trace>
  <inkml:trace contextRef="#ctx0" brushRef="#br0" timeOffset="-15278">7610 468 9036,'10'0'812,"1"-3"-382,-1 0 0,5-1 167,3 4-624,1 0 200,-2 0 1,1-3 173,-4-1-319,4 1 146,-1-2 0,0 4 173,0-3-472,-4 3 179,7 1 1,-9 0-1061,3 0 1,-2 0 457,-2 0 1,-3 1-1867,0 3 2414,-5-3 0,8 8 0,-5-3 0</inkml:trace>
  <inkml:trace contextRef="#ctx0" brushRef="#br0" timeOffset="-14830">7922 500 8048,'11'0'2149,"4"0"-1976,-4 0 1,4-1 174,-4-3-265,4 3 90,-4-8 1,4 3 100,-4-5 0,-1 5-28,1-1 0,-4 0-207,0-4 56,-5 1 1,3-1-842,-5 1 467,0 0-250,-5-1 373,-6 5 0,-1-2-56,-6 5-29,6-1 87,-8 4 1,8 0 68,-1 0 0,1 5-29,2 2 0,4 2 155,2 2 0,0 0-47,0 3 1,1-1 153,3 4 1,3-3 38,1 3 175,8-4-210,-5 7 1,8-9-12,-4 3 193,4-2-146,-4-2 1,6 1-58,-4-1 155,-1 0-188,3-4 1,-4-1 80,-1-5 0,0 0-38,1 0 0,-4 0-18,0 0 1,-5-1 79,1-3-360,3-2 243,-5 1 1,4-5 84,-5 3-437,0-2 182,-5-6 0,3 2 95,-5-4-251,5 4 120,-7-6 0,7 6 75,-1-4 0,2 3 15,1-4 1,0 4 70,0-3 1,3 4-86,1 0 242,4 1-201,-7 2 1,8 0 0,-2 3-504,-2-2 312,4 8 1,-7-4-565,5 5 0,-3 0 345,3 0 0,-4 0-712,4 0 704,0 5 1,0 1-237,0 4 1,-5-3 656,2 0 0,1 0 0,1 3 0</inkml:trace>
  <inkml:trace contextRef="#ctx0" brushRef="#br0" timeOffset="-14540">8276 375 8048,'0'6'1654,"0"3"-875,0-2 0,0 2-266,0 1 1,0 2 86,0 2 1,0-3-179,0 3 1,0-2-83,0-2 0,1 1 38,3-1-170,-3 1 197,8-1-1289,-8 0-331,4-4 0,-4-1 1,3-5-1383,-3 0 1364,4 0 1233,-5 0 0,0-10 0,0-1 0</inkml:trace>
  <inkml:trace contextRef="#ctx0" brushRef="#br0" timeOffset="-13898">8297 282 8048,'5'-6'0,"-4"-3"0,8 8 0,-2-3-202,-2 3 171,4 1 0,-7 0-342,5 0 1,-3 0-214,3 0 768,-5 0 0,4 1 35,-3 3-47,-2-3 1,4 5-174,-5-3-184,0-2 96,0 9 1,0-8-341,0 5 343,0-5 0,0 4-67,0-2 66,0-3 270,0 8-301,0-8-14,5 4 568,-4-1-121,3-2-227,1 7 881,-4-3-622,8 4 1,-7 0 222,1 1 0,-1 3-189,2 0 1,-3 3 224,2-3 1,-1 1-154,-2-1 0,1-2-83,2 6 1,-2-6-22,3 2-130,-3-7 159,-1 3 0,0-5-339,0 1 107,0 3 131,0-7-317,0 2 0,0-5 37,0-2 0,0 0-386,0-4 0,0 4 75,0-4-472,0 0 513,0-3 1,0-1-156,0 1-207,0-1 371,0 1 1,0-1-206,0 1 1,4 0 87,-1-1 0,5 0 104,-1-3 0,-1 2 11,1-2 0,0 3 140,3 0 0,0 2-219,1 2 636,-1-2-255,1 3-187,-1 0 578,1 2-247,-1 4 576,0 0-546,1 0 1,-2 1 272,-2 2-264,-2 3 0,-2 5 400,1-1 1,-1 4-50,-3 0 73,0 0-260,5-4 0,-4 0 201,2 1-562,-2-1 47,-1 1 1,0-1-314,0 0 258,5 1 0,-4-1-1178,3 1 912,-3-6 1,2 1-753,1-2 439,-1-3-764,-3 4 130,0-5 464,0 0-142,5 0 323,-4 0 556,4 0 0,-1 0 0,2 0 0</inkml:trace>
  <inkml:trace contextRef="#ctx0" brushRef="#br0" timeOffset="-13261">8838 428 8048,'7'-1'-868,"0"-3"1486,-4 3-321,6-8 1,-8 6-57,3-3 0,-2 2-54,1-3 1,-2 0 76,3-3 268,-3 4-237,-6-3 0,3 4 227,-5-2 0,0-1-146,-3 5 0,-1-2-129,1 2 1,-4 1-53,0-1 1,-1 2-116,1 1 1,3 4 266,-3 3-420,2 3 110,2 0 1,0 0 170,-1 1-274,5-1 65,-3 1 1,8 2-262,-3 1 0,3 0 153,1-3 0,1 3-239,3-1 1,2-2 121,4-4 0,1-1-37,-1 0 0,0 3 150,1-6-211,-1 1 252,1-4 0,2 0-83,1 0 42,0-5 25,-3 4 1,-2-9 104,-2 4 1,2-4-103,-2 0 1,1-1 178,-1 1 0,1 0-98,-4-1 1,0 0 146,0-3 1,-3 2 44,2-2 134,-2 3-184,-1 0 0,0 1-6,0 0 198,0-1 66,0 5-223,0-3 0,0 7 59,0-5-299,0 5 0,0 2 112,0 6-20,0 4 36,-4 5 1,3-3 59,-3 6 246,3-1-313,1 4 1,0 3 49,0 1 172,0 3-110,0-6 0,0 7 72,0-4 1,4 4-108,-1-2 1,4 0 144,-4 1 0,2-4 8,-1 4-451,-3-5 159,3 2 1,-4-7 147,0-1-833,0-4 496,-4 6 1,-3-8-39,-7-1-460,2 1 446,-7-10 0,2 7-490,-3-5 1,-1 1 292,0-4 0,0 0-214,0 0 1,-1-1-16,-2-3-639,2-2 1314,-8-4 0,-1-5 0,-6-1 0</inkml:trace>
  <inkml:trace contextRef="#ctx0" brushRef="#br0" timeOffset="-12940">7526 281 8039,'0'-10'2311,"0"-1"-2281,0 5-38,4 2-1400,-2 4 995,7 0 1,-7 0 134,5 0 0,-3 0-330,2 0 608,1 0 0,4 4 0,-1 2 0</inkml:trace>
  <inkml:trace contextRef="#ctx0" brushRef="#br0" timeOffset="-10505">32 1386 8089,'0'10'-73,"0"0"1,0 1 823,0-1-276,0 5 51,4-3-774,2 3 148,0 0 177,3-4 596,-3 4-316,0-4 175,-2-5 0,-4-2-253,0-4 90,0 0-507,0-4 184,0-2-721,0-9 493,0 3 0,-1-3 32,-2 5-142,2-5 131,-9 3 1,8-7-42,-5 1 0,4 0 64,-4 0 1,1-1 158,-1 1 1,1 2-85,3-1 0,2 1 131,-3-2 0,-1 3-4,2 5 197,-1-1-267,4 1-4,0 4 382,0 2-210,0 4 0,0 1 15,0 2 1,2 3-105,1 4 0,-1 2 241,5 2 0,0-1-59,4 4 0,-1 0-20,1 4 0,0 0 113,3 0-353,-2 0 1,4-4 0,-4-1 144,2-1 0,4-1-102,-4-4 0,-1 1-174,-2-1 1,-1-4 52,1-3 1,-1-1-137,0-2 0,1 0-8,-1 0-224,1 0 246,-5-5 1,3 3-70,-2-5-66,-3 0 148,6-8 0,-8 3-9,5-2 44,-5-2 12,3 5 0,-4-8-106,2 5 118,-1-4 15,2 6 0,-4-6 5,0 4 1,0-1-23,0 1 1,0 6 181,0-3 0,0 7-137,0-3 463,0 4-126,0-1-215,0 4 566,0 4-401,0 2 0,4 6 283,-1 2-209,1 2-75,-4 0 0,3 3 213,1-6 1,2 6-47,-2-2 0,4 2-189,-1-2 0,2 2 160,2-5-414,-1-1 0,0 1 0,2 0 237,2-1-529,-3-6 285,9 2 0,-7-7-13,4 5-159,-4-4 174,7 1 0,-8-4-307,6 0 1,-4 0 118,3 0 0,-4-4-62,1-3 1,-3-3 31,-1 0 100,1 0 101,-5-1 1,2 0-111,-5-3 228,5 2-113,-7-3 1,4 1 113,-5 0 1,0-3-130,0 3 1,-5-1 141,-1 1 0,-3 6-100,3-2 0,-5 3 234,1 0 1,-1 1 36,-3 3 348,3 1-366,0-2 0,1 5 92,0 2 138,-1 3-215,1 5 0,1 0 147,2 3 1,-2-1-70,6 4 1,-4-3-13,4 3 1,-1 0 14,4 0-347,0-2 211,5 0 0,1-3 144,4 1-525,0-1 197,1-2 1,-1-3 147,1 0-400,4-4 185,-4 1 0,5-4-217,-2 0 0,-2 0-59,2 0 100,-3-4 1,0-2 56,-1-5 1,-1 1 31,-2 0 1,1-1-76,-4 1 49,-1-1 108,-3 1 1,4 0-139,-1-1 266,1 1-27,-4-1 1,0 1 78,0 0 63,-5-1-198,4 5 1,-4 1 322,5 1 1,-1 3-37,-2-3 33,2 3-234,-4 1 0,5 5 79,0 2 493,0 2-353,0 2 0,0-1 223,0 0 46,0 1-227,0-1 0,3 1-160,1-1 1,4 0 319,-1 1-582,2-1 89,6 1-341,-3-6 287,3 5 0,-1-9 27,0 2-178,-1-2 122,-2-1 0,-2-1-114,-2-2-304,2 2 312,-3-9 1,1 8-97,0-5 1,-5 0 95,2-3 1,0-1 7,0 1 0,-1 0 49,-3-1 1,0 1 100,0-1 0,0 1-151,0 0 248,0-1-45,0 5-167,0-3 725,0 8-234,0-4 525,0 5-434,0 0-191,0 5 0,0 1 510,0 4 1,4 1-241,-1-1 0,4 0-35,-3 1 0,4-1 34,-1 1-786,2-1 300,1 0 0,-2-3 309,3 0-731,-8 0 382,11-1 0,-8 0-1505,4-3 797,1-2 20,-1 9-2037,1-9 1531,-1 3 1260,-4-4 0,3 0 0,-3 0 0</inkml:trace>
  <inkml:trace contextRef="#ctx0" brushRef="#br0" timeOffset="-10111">1062 1385 10766,'4'10'398,"-1"0"0,4 1-299,-3-1 0,-1 1 784,-3-1-371,5 0-230,-4-4 1,4 3 389,-5-2 0,3 3-12,0 0-739,1 0 218,1-4 154,-4 3-1014,3-7 457,1 2-163,-4-4 0,5 0 271,-3 0 1,0-1-251,4-2 0,-4-2 88,4-2 1,-4-2-373,4 2 1,-3-2-36,3-2 326,-5 1 124,3-1 0,-2 0-103,1-3 441,4 2-192,-7-3 667,8 5-433,-3 0 428,4 4-418,1 1 0,-2 6 679,-2 3 0,1 2-38,-4 4 184,4 0-528,-3 1 0,2 0 342,0 3-843,0-7 140,4 7 1,-4-8-495,0 4 0,0-1 304,3-2 0,-3 2-313,0-6 0,-4 4 109,4-4-1806,-4 1 473,1-4 680,1 0 996,-4 0 0,4-5 0,-5-1 0</inkml:trace>
  <inkml:trace contextRef="#ctx0" brushRef="#br0" timeOffset="-9883">1217 1270 8024,'6'-5'1534,"0"3"-1189,-3-5 0,4 5 411,7-2 1,2 3 24,5 1-879,0 0 111,0 0 1,0-1 173,0-2 81,-1 1-120,6-2 0,-4 4 105,2 0 520,-2 0-401,-1 0 1,-4 0-761,1 0 0,-5 0 228,5 0 1,-9 0-1932,1 0 1581,-1 0 0,-4 1-1511,-1 2 1338,-3-1 1,-2 2-94,-3-4 776,-1 0 0,-10 0 0,-2 0 0</inkml:trace>
  <inkml:trace contextRef="#ctx0" brushRef="#br0" timeOffset="-9651">1322 1156 8024,'5'0'623,"0"4"1,-2 2 2,1 4 0,1 4 86,-2 0-692,-2 0 113,8 1 0,-6-2 133,4 4 608,-5 0-472,7 0 0,-6-1 184,3-2-167,1 2-152,-1 0 0,3 4-392,-2-3 1,3-1 161,0 2 1,-3-6-847,0 2 1,-1-2 259,1-2-1128,2 1 1096,-8-1 1,5-4-78,-3-3-742,-2 3 271,9-5 1129,-9 4 0,8-5 0,-3 0 0</inkml:trace>
  <inkml:trace contextRef="#ctx0" brushRef="#br0" timeOffset="-8582">1561 1448 7985,'6'-10'0,"-3"-1"1468,-2 5-897,4-3 1,1 3-218,4-4 1,1 3 96,-1 0-516,0 0 0,0-3 66,-3-1 342,-3 1-174,1-1 0,-4 5 168,2-1-535,-1 4 183,-2-6 1,-2 8 217,-1-3-1012,-3 3 580,-4 1 1,-2 1 90,-2 3 1,3-2 116,-3 5 0,2 0 152,2 3 0,1 4-17,2 0 0,-1 1-39,4-1 0,1-2-78,3 2 180,0-3-130,4 4 1,2-3 65,5 2-156,-1-7 102,5 2 1,-3-5-143,1 3 0,2-2 30,-1-5 0,4 0-76,-4 0 0,1 0 98,-2 0 0,-1-1 12,2-3 0,1-1-32,-1-6 1,0 1-35,-4-1 1,-3 2-45,0 2 1,-4-2-41,4 2 0,-4-2-76,0-2 0,-2 1-537,-1 0 2058,0 4-991,0-4-1521,0 9 585,0-3 1013,0 4-162,0 4 661,0 2-548,0 5 0,-3 2 332,-1 1 0,1 1-211,3-1 0,0-2-88,0 2 1,0-3 159,0 0-392,0-1 149,0 0-248,0 1 47,0-5 1,1-2 161,3-4-496,-3 0 112,3 0-135,-4 0 1,0-4 154,0-3 1,0 1-289,0-1 1,2 0 174,1-3 1,-2-2-53,3-2 1,-3 3-145,-1-3 260,4 2 75,-2-3 1,6 4-189,-5-3 245,5 2-79,-2-3 0,1 4 188,0-3 0,0 3-111,3 4 1,1-1 278,-1 5 0,0-1-18,1 4 184,-1 0 0,0 1-42,-4 3 351,4 2-421,-9 4 0,7 2 248,-5 2-67,1-3-174,1 9 1,-3-8 102,5 6 0,-4-4-102,4 3 1,-1-4-554,1 1 1,2-3-160,-2 0 1,2-1-1323,2 0 1331,-1 1-1301,1-1 1120,-1-4 0,0-1-271,1-5-159,-1 0 611,1 0 1,-1 0-39,0 0 0,1-4 459,-1 1 0,1-5 0,-1 1 0,1-3 0,-1 0 0,-4 0 0,3-1 0,-3 0 0,0-3-85,-2 2 57,1-3 1,-4 1-11,2 0 1380,-1 1-883,-2 2 0,-2 1 192,-1-1 1,-3 4-185,-4 0 1,-1 2 195,1-2 1,0 2-251,-1 5 0,1 0 160,-1 0 0,1 0 102,-1 0-222,-4 5-286,4 0 0,-4 6 224,4-1-414,6 5 67,-5-3 0,8 4 291,-5-2-390,5-2 1,-3 3 0,6-4-72,3 3 1,-2-4 20,5 1 1,0-1-342,3-3 0,1-2 49,-1-2-314,1-2 444,-1-1 1,0 0-207,1 0-180,-1 0 367,1-4 1,-1 2-230,1-5 91,-6 0 169,5-4 1,-8 1 79,5-1 0,-4 1-63,4 0 1,-3-1 197,3 1 0,-5-1-161,1 1 757,3 4-348,-5-3-132,4 8 664,-5-4-279,0 5-106,5 0 240,-4 0-368,3 5 0,0 1 76,-1 4 0,2 0-30,-2 1 1,-1-4-210,1 0 0,2 0 203,-2 3-914,5-4 490,-7 3 1,8-7 33,-6 5-1276,5-4 931,-2 1 0,1 0-11,0-1-1147,0 1 1001,-2-4 1,5-2 624,-3-1 0,-3-3 0,1-4 0</inkml:trace>
  <inkml:trace contextRef="#ctx0" brushRef="#br0" timeOffset="-8180">2415 1396 7966,'-5'-10'1510,"4"4"0,-4 2-1499,5 8 0,0 2 130,0 4 68,0 0 1,0 1 46,0-1 741,0 1-179,0-1-362,0 0 0,0 1-162,0-1 0,4-3-439,-1 0 264,5-5-668,-7 8 420,9-9-119,-9 3 146,8-8 1,-8 2-45,3-5-709,1 4 490,-3-6 1,3 3-137,-1-4-311,-3-1 454,4 1 0,-2 0-74,1-1 0,2-3 106,-2 0 1,3 1 295,-4 2 0,4 1-168,-3-1 586,4 1-369,-7-1 1,7 5-6,-4-1 370,4 4-152,-7-1 441,3 4 1,0 1-302,-1 2 1,1 3 391,-4 4 1,0 1-241,0-1 1,1 1-75,3-1 1,-3 1 14,2-1-605,-2 0 199,-1 1 0,1-1 185,3 1-347,-3-1 194,8-4 218,-8 3-1838,9-3 1082,-9 0 1,5-1-2005,-3-1 1667,3-3 0,4 4-194,1-5 1,-4 0 128,0 0 849,0 0 0,3-5 0,0-1 0</inkml:trace>
  <inkml:trace contextRef="#ctx0" brushRef="#br0" timeOffset="-7708">2779 1333 7966,'0'-10'0,"-1"3"0,-3 0 734,3 5-16,-4-7-200,5 7-454,-4-2 103,3-1 1,-9 4 53,4-2 0,-3 3 30,2 3 0,-2-1 254,2 5 1,-2-3 167,-1 3-611,4 0 53,-3 8 0,7-4 220,-1 3-476,2-2 171,1-2 1,0 4 269,0 0-551,0 0 211,4-4 1,2-1-26,5-2 1,-1 3 9,0-3 1,2-3-154,2 0 0,-3-3-51,3-1-108,3 0 213,-6 0 1,5 0 18,-2 0-152,-2 0 115,3-5 1,-4 1 38,3-3-120,-2-3 91,3 5 1,-8-6-274,0 1 290,0-1 0,-2 1-100,-1 0 0,-3-1 34,-1 1 281,0-1-173,0 1 1,0 3-104,0 0 575,-5 5-273,0-3 1,-2 5-138,0 0 697,0 0-452,1 0 0,-3 0 746,2 0-600,2 5 1,-3 0 196,5 6-16,-1-1-273,0 1 1,2-1 251,-1 1 0,2-1-149,1 0 0,3 1-120,1-1 0,4-3 10,-1 0 1,7-1-255,3 1 1,3-1 66,0-3-932,1-2 669,0 4 0,1-5 93,2 0-755,-2 0 568,4 0 1,-9-4-1041,0 1 1,-4-4-189,1 3-26,-2-4 1547,-7 3 0,-5-6 0,-5 1 0</inkml:trace>
  <inkml:trace contextRef="#ctx0" brushRef="#br0" timeOffset="-7383">958 1219 8043,'0'-16'391,"0"5"0,1 7-284,3 4 0,2 1-527,4 2 420,0-1 0,5 7 0,2-3 0</inkml:trace>
  <inkml:trace contextRef="#ctx0" brushRef="#br0" timeOffset="-6916">3706 1209 9676,'11'0'1115,"-1"0"-813,1 0 1,4 0-183,2 0 0,3-4 0,0 1 45,1 0 1,-1 2-117,-3 1 1,2 0 43,-5 0-621,4-4 367,-6 2 230,3-2-1612,-5 4 469,1 0-324,-6 0 1398,0 0 0,-5 4 0,0 2 0</inkml:trace>
  <inkml:trace contextRef="#ctx0" brushRef="#br0" timeOffset="-6677">3748 1063 7991,'-7'0'0,"0"0"777,5 0-401,-3 0 0,5 1 157,0 2-368,0 3 1,1 6 0,2 1 293,0 0 0,2 6-99,-2-2 0,0-1 81,3 2 0,0-1-86,1 4 0,2 0-230,-2 0 0,3 3 128,0 0-1004,0-4 615,1 0 0,-1-8 238,1 6-1728,-1-10 1117,1 6 1,-5-10-547,1 3 0,0-2-368,4-5 469,-1 0 954,1 0 0,-1-5 0,0-1 0</inkml:trace>
  <inkml:trace contextRef="#ctx0" brushRef="#br0" timeOffset="-6206">3966 1280 7991,'0'6'1357,"0"0"-713,0-3 1,0 3 37,0 5-747,0-1 102,4 0 231,-3 1-390,9-1 88,-5-4 1,6 2 424,-1-4 1,2-1-89,2-3 0,-3 0-353,3 0 0,1 0 84,-1 0 0,0-1-353,-4-3 1,1 0 144,-1-3 1,-1-2 40,-2 2 0,1-3 31,-4 0-152,-1 0 96,-3-1 1,0 1-31,0-1 0,0 4 64,0 1 1,0 2 242,0-3-136,0 5 1,-1-3 83,-2 5 1,2 1-9,-3 3 352,3 2-248,1 4 0,0 2-43,0 1 1,0 4 43,0 3 1,3 1 34,1 0 0,4 1-96,-1 2 1,2 0 129,2 3 1,-1 1-100,0 3 0,0-1-109,-3-2 0,2 2 154,-2-2-219,2 2 41,-3-3 0,2 2 78,-5-5 0,4 0-9,-3-3 1,-1-4-107,-3 1 0,-4-9 53,-3 1 0,-7-6 151,-3-1 1,-4-2-13,-4-1-283,3 0 174,-8-4 1,4-2 47,-5-4-522,-1-5 271,1 3 0,4-7 74,3 6-198,2-6 125,6 7 1,1-3-125,5 5 1,4-4 28,2 0 0,3 0-724,1 4 0,6 0 346,4-1 0,2 1-197,5-1 1,1-4 824,2-2 0,6-3 0,0-1 0</inkml:trace>
  <inkml:trace contextRef="#ctx0" brushRef="#br0" timeOffset="-5998">4278 1302 7979,'0'-7'2159,"0"0"-1467,0 5-193,5 2-193,-4 6 0,3 9-243,-4 2 0,4 3 98,-1 1 1,2 1 126,-2 2 0,0-2 105,4 2 54,-5-2-168,7-1 1,-3 0 57,4 0-784,1-1 421,-1 1 0,-3-1 35,0-3-1550,-5 3 1073,8-13 1,-8 7-1896,5-7 1110,-5-3-113,3 1 1366,-5-5 0,0-9 0,0-3 0</inkml:trace>
  <inkml:trace contextRef="#ctx0" brushRef="#br0" timeOffset="-5221">4206 1323 7979,'-6'-16'238,"2"1"60,4 4 1,1 4-179,2 1 950,3 3-637,4-1 0,4 4-464,0 0 0,5 0 8,-2 0 1,-1 0 561,2 0 1,-5 3-147,5 1 0,-4 4 17,3-1 0,-4 3 23,1 4-498,-3-3 100,-5 4 1,-1-3 204,-5 2-624,0-3 320,0 5 1,-1-6 7,-3 0 1,-5 1 107,-5-1 1,-1-3-162,1 0 0,2-3 0,-1 2 0,1-3-555,2 0 64,-1-2 14,1-1 361,4 0-807,1 0 594,5 0 0,5-3-347,2-1 1,3-2 307,4 2 0,-2-3 149,2 4 0,1-4 328,-1 3 0,-1-4 0,2 7 0,-3-7 0,2 4 0,-1-3 0,1 4 0,-3-4 0,3 4 151,-2-6-72,-2 4 0,0-5 652,1 4 0,-1-4-293,1 3 1,-2-2 285,-2-1 1,-3-1-192,-4 1 1,0 3-91,0 0-107,0 0-305,-4-3 137,3 4 0,-12 1 51,2 5 0,-1-3 14,1-1 0,1 2-127,0 5 0,0 0 21,3 4 1,-1 0-108,5 3 1,-4 0 39,3 1 1,1 3-72,3 0 1,1-1 85,3-2-201,-3-1 65,8 1 0,0-1 186,5 1-274,5-6 164,-8 5 0,8-9-156,-5 2 0,1-2 40,-2-1 0,0-1-91,5-2 1,-6-2 36,2-2 0,-2-2-16,-2 2 1,0-6 73,1-1 51,-5 0-6,3 4 0,-7-4-174,5 0 141,-4 0 21,1 4 0,-4-4-10,0 0 1,0 0 2,0 4 1,0 3 117,0 0 1,1 5-60,3-2 161,-3 3-81,8 1 1,-3 0-130,4 0 346,1 0-170,-1 0 0,1 5-24,-1 2 253,0 2-182,1 1 1,-1 1 58,1-1 0,-1 1-123,0-1 1,1 0 48,-1 1 0,-3-1 17,0 1 135,-5 4-209,3-4 0,-5 4 125,0-4-355,0-6 222,0 5 0,-6-4 81,-4 4-285,-5-4 88,-1 3 1,-3-8-438,5 3 0,-1-2-29,1 1-573,3-1 598,-4 2-1467,9-4 1236,6 0 0,7 0-125,7 0 831,2-4 0,9-2 0,2-5 0</inkml:trace>
  <inkml:trace contextRef="#ctx0" brushRef="#br0" timeOffset="-4797">5372 1250 8002,'6'-4'1802,"0"2"-1353,-3-1 0,4 2 48,7 1 0,2 0 0,5-1-391,0-3 0,3 3-77,0-2 0,4-2 124,-4 1 1,1-3 82,-5 4-427,1-5 0,-3 7 0,-2-4-1191,-1 1 953,-1 2 1,-4-2-1899,0 4 2327,-4 0 0,-6-5 0,-6-1 0</inkml:trace>
  <inkml:trace contextRef="#ctx0" brushRef="#br0" timeOffset="-4560">5403 1033 9139,'5'10'857,"-3"5"-560,5 2 0,-1 3 253,1 1 1,2 0-124,-2 0 0,2-1 6,2 1 0,-1 0 165,0 0-1008,1 0 381,-1-1 0,-3 1 129,0 0-1285,0 0 850,-1-5 1,3-1-251,-2-4 0,-1-5 262,1 1 1,-4-4-602,4 0 0,-3-2-69,3-1 181,0 0 378,3 0 434,-4-4 0,3-2 0,-3-4 0</inkml:trace>
  <inkml:trace contextRef="#ctx0" brushRef="#br0" timeOffset="-4245">5652 1250 7982,'0'11'2213,"0"-1"-1508,0 0-295,5 1-241,0-1 0,6 4 164,-1 0 1,1 0-45,-1-4 1,4-3 46,0 0 0,4-5 2,0 2-382,1-3 241,2-1 0,-3 0 140,-1 0-835,-4 0 423,2 0 0,-1-5-363,-1-1 0,-2-3 235,-4 3 0,-5-4-123,2 3 0,-3-5 103,-1-2 0,-1 0-3,-3 3 0,-3 1-66,-7 0 408,3-1-110,-9 5 1,4-3-138,-5 2 380,0 3-157,0-6 1,1 9-20,-1-2 159,0 2-223,0 1 0,4 1-246,-1 2 1,6 3 92,-2 4 1,3 1-373,4-1 1,3 4 184,4 0 0,0 1-194,0-1 0,8-3-75,2 3-333,8-2 933,-2-2 0,9 1 0,2-1 0</inkml:trace>
  <inkml:trace contextRef="#ctx0" brushRef="#br0" timeOffset="-3815">6485 1261 7968,'6'-5'0,"-2"-1"0,-4-4 463,0 4-5,0-3 85,0 3 1,-4-3-144,-3 2 1,-3-1 27,0 4 1,-4 1-77,0 3 0,-1 0 47,1 0 1,-1 4 146,-2 3-552,-3 3 66,9 0 1,-3 0 70,7 1 0,-1-1-63,4 1 0,-3-4-201,4-1 1,-1 1 113,4 4 1,2-4-350,1 0 0,3-5 169,4 1 1,1-1-310,-1-2 0,4 0 211,0 0 1,3 0-259,-3 0 0,0-4-7,-4 1 34,1-5 218,-1 2 1,1-1 35,-1 0 0,-3 1 69,0-1 1,-5-2 129,2 2-159,-3-2 959,-1-2-456,0 6 1090,0 0-750,0 5 421,4 5-620,-2-4 0,7 8-101,-2-2 0,2 3-34,1 4 0,2-6-720,2 3 1,1-3 318,2 2 1,6-1-861,-2-2 1,2 2 106,-2-6 879,0 5 0,4-7 0,2 4 0</inkml:trace>
  <inkml:trace contextRef="#ctx0" brushRef="#br0" timeOffset="-3043">7017 1145 7961,'0'-10'644,"0"4"512,0 1-274,0 5-219,0 0-585,0 5 30,-5 1 0,4 4 400,-3 1-268,3 4 0,1-4 94,0 3 95,0 2-131,0-4 0,4 3-224,-1-5 0,5 1 99,-1-1 0,3 0-217,0 1 1,0-4 93,1 0-346,-1-5 1,1 3 93,-1-5-406,0 0 400,1 0 1,-1-2 8,1-1 1,-4 1-67,0-5 0,-2 3-70,2-3 1,1 0-218,-4-3 438,-1 0 0,1-1-144,-1 1 290,1 4-89,-4-3-168,0 8 328,0-4-275,4 5 29,-3 0 243,9 0-34,-9 5 1,8-3 248,-2 5 0,-1 0-137,1 3 0,0-1 133,3-2 0,2 3-86,2-3 0,-3 1 0,3-1 1,-2 2 105,-2-2-327,0-3 101,1 1 1,-1-1 129,1-1-311,-1 0 45,-4-3 0,3-1 39,-2-2 1,-2 1 66,-2-5 0,2 3-113,-2-3 1,1 0 43,-4-3 0,0-1-77,0 1 0,-1 0 114,-3-1 179,-2 1-202,-4-1 0,-1 0 27,1-3 172,4 2-102,-3-3 1,3 1-43,-4 1 78,-1-1-97,6 3 0,-3 1-330,4-1 271,-4 1 0,7 3-1290,-3 0 713,3 5-1190,1-3 1116,0 5 0,1 5-130,3 2-355,2-3 1139,4 6 0,0-5 0,1 6 0</inkml:trace>
  <inkml:trace contextRef="#ctx0" brushRef="#br0" timeOffset="-2353">7547 1136 7961,'0'-7'1322,"0"0"-616,0 4-295,-5-1-150,4-1 0,-8 4 129,2-2-31,-3 1-192,0 2 0,3 0 167,0 0 545,0 0-479,1 5 0,-2 1-229,5 4 1,-1 1 51,4-1 0,0 1-132,0-1 0,0 4 137,0 0-467,0 0 233,0 1 1,5-4 279,2 3-645,2-2 294,2-2 0,-1-3-66,0 0-148,1 0 204,-1-1 0,1-2-530,-1-4 422,0 0 1,1 0 23,-1 0 0,-3 0 27,0 0-106,-5 0 93,3-4 1,-5 1-91,0-4-44,5 0 102,-4-3 0,3 3-19,-4 0-147,0 0 214,0-3 0,0-1 107,0 1 1,-3-4-112,0 0 1,-6 0 197,3 4 1,0 0-47,-1-1 1,4 1 74,0-1 0,1 4-174,-2 0 658,3 5-172,-4-3 102,5 5-199,0 0-84,5 5 0,0-3-58,2 5 0,2 0 52,-2 4 0,6 0-126,0 3 0,1-2-14,-3 2 1,0-3 84,3 0-157,-2-1 77,3-4 0,-5 3 93,1-2 67,-1-2-132,0 4 0,-3-8-187,0 2 0,-3 0 97,3 0-96,-5-2 90,3 4-203,-5-5 103,0-5 0,0 3 127,0-5-229,-5 5 68,4-7 1,-7 3-223,4-5 146,-4 1 62,2 0 0,-1-1 43,1 1 0,2-1-3,-3 1 1,5 0 185,-2-1-153,3 1 309,1-1-171,5 5 0,-3-2-23,5 5 136,0-1-167,3 4 0,4 0 60,0 0 136,5 0-69,-8 0 1,5 0 27,-2 0 1,-2 0-98,2 0 0,-3 0-358,0 0 0,-1 0-169,1 0 0,-1 4-237,0-1 0,-3 1 253,0-4-918,0 0 257,-1 4-165,3-2 1266,-8 2 0,4-4 0,-5 0 0</inkml:trace>
  <inkml:trace contextRef="#ctx0" brushRef="#br0" timeOffset="-2136">7859 1064 7961,'5'-6'592,"1"3"0,0 1-144,1 2 178,0-4-307,8 3 0,-3-4 126,2 5 1,-3 0-157,0 0 1,-1-3-14,0-1 1,1 1-41,-1 3 1,1 0-369,-1 0 103,0 0-1378,1 0 613,-5 0 491,3 0-1511,-8 0 513,4 0 1301,-5 0 0,-5 4 0,-1 2 0</inkml:trace>
  <inkml:trace contextRef="#ctx0" brushRef="#br0" timeOffset="-1882">7890 908 8131,'0'5'919,"0"5"0,0-3-302,0 7-115,0-3-231,0 9 1,4-4 188,-1 5 254,5-5-363,-7 4 0,7-4 126,-4 5 1,4-1-111,-1 1 0,-1 0-236,1 0 1,0-4 202,3 1-715,-4-6 387,3 3 1,-4-4 101,2-1-1180,2-4 738,-3-1 1,1-2-819,0 1 0,-4-1-151,4-3-735,-5 0 1044,8 0 994,-9-5 0,8-5 0,-3-6 0</inkml:trace>
  <inkml:trace contextRef="#ctx0" brushRef="#br0" timeOffset="-1413">8006 877 7961,'5'0'830,"0"2"-475,-5 1 0,0 3-301,0 4 1,4 4 222,-1 0 348,0 5-307,-3-3 0,4 6 117,-1 2 343,6-2-375,-4 3 1,6-3 69,-1 3-39,-4-3-253,3 3 0,-3-8-74,4 1 0,0-4 252,-3 3-360,2-4 189,-3 2-296,4-5 92,-4-4-291,-2-1 42,-4-5 115,5 0-155,-4-5 169,8-1 1,-6-3-408,4 2 1,-5-2 217,1 2 0,0-6-53,0-1 1,-2 0 44,3 4 1,0 0 53,0-1-69,4-4 444,-7 3-109,8-3 0,-7 9-171,1-1 408,3 4-177,-5-1 843,8 4-669,-8 0 0,8 4 776,-6 3-685,5 2 0,-6 2 261,5-1 1,-4 1 35,0-1-143,3 1-295,-5-1 0,8-1 181,-2-2-642,-2 2 270,0-3 0,-2 1-247,0 0 0,4-4 159,-3 4-1902,4-4 1442,-7 1 1,5-4-1841,-3 0 1302,-1 0-129,7 0 1235,-8 0 0,4 0 0,-5 0 0</inkml:trace>
  <inkml:trace contextRef="#ctx0" brushRef="#br0" timeOffset="-912">8380 1095 10717,'0'10'388,"0"1"2,0-1 134,0-4-245,0 3 1,0-3 129,0 5-4,5-1-210,1 0 0,4 0 139,1-3-387,-1 2 1,4-8-1,0 2-65,-1-1 0,2-2 115,-2 0 1,1 0-5,-3 0 1,-1 0-40,1 0-433,-1-5 297,0-1 1,-4-1-18,-2 0-48,1 0 81,-3-3 0,2 0 68,-4-1 63,0 1 1,0-1-1,0 0 70,0-3 0,-3 2-135,-1-2 167,-4 3 0,6 2-86,-5 2 469,5-3-65,-3 9-169,5-3-284,0 4 0,0 1 122,0 2 1,1 3 0,3 4 0,-2 2 99,5 2 1,-4-1-85,4 4-54,0 0 0,2 1 0,0-1 96,-3 1 0,1-1 0,4 0 0,-1 0 268,1 4-226,-6 0 1,5-1 0,-3-2 21,2 0 1,-2-1-61,0 4 0,-4-2-77,4-1 1,-5 0 139,2-4-259,-3 0 1,-1-4 108,0 1 0,-6-2-38,-4-2 0,-2-2 21,-5-5-268,0 4 153,0-3 0,-3 4-551,-1-5 0,0 0 278,-3 0 0,5 0-1094,2 0 0,-1 0 1470,-2 0 0,-6 0 0,0 0 0</inkml:trace>
  <inkml:trace contextRef="#ctx0" brushRef="#br0">542 1968 7931,'0'-10'-14,"0"0"7,0-1 0,0 4 7,0 0 770,0 5-453,0-7 1,0 6 20,0-3 1,-5 3-155,-2 0 1,-6 0 284,0 0 0,-6 2-67,2-3 0,1 4-3,-2 4 1,2 0 50,-1 3-458,-3 3 87,4 0 0,0 2 75,2 1 1,6-1-131,1-2 0,4 1-387,0-1 306,2 5 0,5-1-360,3 0 0,7 0 171,4-7 1,2 2-170,5 2 1,0-1-3,3 0 111,2 1 82,-8-1 0,5 1-31,-3-1 406,-7 0-116,7-4 1,-12 3-5,2-2 0,-4 3-76,-3 0 1,1 0 705,-4 1-475,-1-1 1,-8 0 259,-6-3 1,0 1-157,-7-5 1,0 1 76,-7-4 0,3 3 53,-2 0-337,2 1 54,1-4 1,1 0 5,-1 0 0,1-1-161,3-3 1,2 3-1529,4-2 810,5-3-408,2 0 0,6-4 442,5-1 0,3 6-797,8 1 1499,6-2 0,-7 0 0,9-4 0</inkml:trace>
  <inkml:trace contextRef="#ctx0" brushRef="#br0" timeOffset="270">812 2041 7931,'6'-4'968,"-6"3"-170,-1-9-653,-8 9 1,3-3 87,-4 4 1,-2 1-243,-2 2 0,3-1 105,-3 5 0,-1 0 647,1 4 1,0-1-7,4 1 245,-1-1-566,5 5 1,-2-3 225,5 1-692,-1 4 215,9-6 0,1 4 8,4-4 0,2-2 60,2-2 1,-2 2-118,6-2 0,-1-1 144,4 1-928,-5-5 494,4 3 1,-5-2 67,2 1-1888,3-1 1319,-4-3 1,1 0-32,1 0-1224,-6 0 1231,8 0 0,-8 0-905,1 0 1604,-1 0 0,3-4 0,1-2 0</inkml:trace>
  <inkml:trace contextRef="#ctx0" brushRef="#br0" timeOffset="987">1041 2144 7967,'5'-5'906,"-4"0"1,8 0-501,-2-2 1,6 2-184,1-2 1,0 0 285,-4-4 1,1 1 224,-1 0-300,1 4-267,-1-3 1,-3 4 167,0-2-655,-5-2 312,3 3 0,-5-1 207,0 0-794,0 5 470,0-3 0,-6 2-129,-4-1 1,-2 1 110,-5 3 0,3 1-20,-4 2 0,2 3 6,-1 5 373,-3-1-128,4 0 0,0 4-47,2 0 1,4 0 138,3-4 0,-1 4 78,4 0-6,1 0-181,3-4 0,4 1-104,3-1 0,0 1 118,4-1 0,-2-3-195,8 0 0,-3-5 111,3 2 1,-3-3-294,4-1 1,-2 0 82,1 0 1,2-1-19,-6-3 0,5 0-50,-4-3-5,4-3 78,-6 5 1,3-5 178,-5 3 1,1-2-114,-1 2 0,0 2 222,1-2 1,-4 4-116,0 0 385,-5 2-100,3 1-143,-1 0 666,-3 0-498,4 4 1,-5 2 37,0 4 151,5 1-207,-4-1 1,4 1 97,-5-1 0,3 0-87,0 1 1,2-1-290,-1 1 287,-3-1-531,8-4 190,-8-1 157,4-1-450,-1-3 261,-2 4 0,2-6-71,-4-3-189,5 3 233,-4-8 0,7 3-432,-4-4 0,2-1 232,-2 1 1,3-2-115,-4-2 1,4 3-176,-3-3 619,4-2-163,-7 4 0,8-4-180,-2 2 448,-2 3-123,4-4-168,-3 0 674,4 3-382,1-3 1,-4 9 446,0 3-280,-1 2 307,5 1 1,-2 4-100,-2 3 1,1 2 56,-4 2 1,3-1 52,-4 1-516,1 4 6,0-4 0,1 4-477,2-4 1,2-1 298,-2 0 1,2 1-331,2-1 1,-1 1 208,0-1 0,-3-1-916,0-2 1,4-1 13,3-2-320,-1-3 892,-2 3 0,-1-4-91,1 0 639,-1 0 0,5-4 0,1-2 0</inkml:trace>
  <inkml:trace contextRef="#ctx0" brushRef="#br0" timeOffset="1409">1821 2145 7967,'0'-10'407,"0"0"-148,0-1 0,0 0 76,0-3 18,0 2 0,0-3 1,-1 5 278,-2-1-560,-3 6 33,-5-5 1,1 6 471,0-3 1,-1 1-151,1 2 1,-2 3 3,-2-2 1,3 3 165,-3 3-480,2 3 1,2 5 0,-1-1 329,1 0-359,0 5 1,4-3 0,1 3 166,1 0 1,2-2-19,-1 4 1,2-4-137,1 1 0,4-3-54,3 0 1,-1-1-743,1 0 1,0-3 313,3 0 0,1-4 135,-1 0 1,4-2-8,0-1-37,0 0 0,-4-3 0,1-2-249,-1-1 177,1-1 0,-1-3 0,0 0-86,1-1 1,-4 1 183,0-1 1,-4 1 235,4 0 0,-5-1-281,2 1 279,2-5 0,-5 3-129,2-2 988,-2 7-576,-1 3 0,2 0-20,1 1 475,-2-1 0,4 6-51,-5 1 1,0 3-279,0 4 1,1 1-71,2-1 1,0 4 95,4 0-599,0 0 1,3-4 0,0-1 81,1-2 1,3 1-123,0-4 0,1 3 125,-1-4-579,-3 1 0,4-4 0,-4 0-727,-1 0 1,0 0 737,1 0 1,-1-1-745,1-3 1421,-1 3 0,0-8 0,1 3 0</inkml:trace>
  <inkml:trace contextRef="#ctx0" brushRef="#br0" timeOffset="1697">2113 2103 7967,'-6'10'1524,"2"1"0,3-4-1399,1 0 0,0-1 181,0 5-303,0-1 54,0 1 1,0-4 270,0 0 0,4-4 245,-1 4 199,1-5-217,-4 3-641,0-5-678,0 0 625,0-5 0,-4 3 93,1-5-388,-5 0 305,6-3 0,-6-2-55,5-2 0,-4 3 30,4-3 0,-2 2 160,1 2 0,3-4-99,-2 0 1,2 0 624,1 4-175,4-5-77,2 3-105,0-3 0,3 6-58,-2 2-737,2-2 440,2 8 0,-1-4-326,0 5-276,-4 0 507,4 0 0,-5 0-1127,6 0 1402,-1 5 0,1 0 0,-1 6 0</inkml:trace>
  <inkml:trace contextRef="#ctx0" brushRef="#br0" timeOffset="1920">2332 2009 7967,'0'6'2752,"0"3"-2149,0-2 1,0 2-198,0 2 1,0 0 253,0 3 1,4-2-205,-1 2 0,2-4 16,-2-3 0,-2 2-10,3-2-520,-3 2 210,4-3 140,-4 3-1325,4-7 583,-5 7-2749,0-8 1452,0 4-458,0-5 2205,0 0 0,4-10 0,2-1 0</inkml:trace>
  <inkml:trace contextRef="#ctx0" brushRef="#br0" timeOffset="2123">2239 1854 7887,'0'-13'506,"0"3"-434,0 6 1047,0 0-676,0 4 1,1 0-1164,2 0 331,-2 0-105,4 0 243,0 4 88,0 2 0,5 5 115,-3-1-795,2-4 538,-3 3 1,3-3 304,-2 4 0,7 1 0,-3-1 0</inkml:trace>
  <inkml:trace contextRef="#ctx0" brushRef="#br0" timeOffset="2479">2478 1979 7887,'0'10'1132,"0"1"0,0 0-746,0 3 0,-1-2-63,-3 2 152,3-3-157,-3 0 1,4 0 4,0 3 83,0-2-149,0 3 0,0-5 120,0 0 6,0-4 162,4 3-535,2-3 0,4 4 109,1-4 0,3-1-256,0-5 0,1 0 145,-1 0-710,2 0 519,0-5 0,2 3-2,-4-5 1,4 0-83,-4-3 1,3-1-97,-3 1 68,0 0 97,-9-5 1,4 2 202,-6-4 1,0 3-81,-3-4 1,0 2 136,0-1 1,-4-2-67,-3 5 623,-7-4-426,2 6 0,-7 1 88,1 4 617,-1 4-567,-2-1 0,1 0 36,3 1 0,-3-1-45,3 4 0,-2 5-444,2 2 0,-1-1 177,4 1 0,3 0-1045,4 3 1,5 0 156,-1 1-1954,1-1 1327,7 1 1460,1-1 0,9 1 0,1-1 0</inkml:trace>
  <inkml:trace contextRef="#ctx0" brushRef="#br0" timeOffset="2636">2884 2156 7924,'0'-6'3897,"5"1"0,-3 5-3297,5 0-548,-5 0 0,4 0 165,-3 0-1307,-1 0 488,2-4 460,-4 3 142,0-4 0,5 0 0,1 0 0</inkml:trace>
  <inkml:trace contextRef="#ctx0" brushRef="#br0" timeOffset="5803">3404 1991 7860,'-5'5'1886,"0"1"-1254,5 4-142,0 5-331,0-8 1,4 7 138,-1-7 1,2 2 153,-2 2 45,-2-1-72,9 0-352,-9 1 1,4-5 170,-1-3-462,-3-2 199,4-1 103,-5 0-10,0 0 0,-4-4-554,1-3 217,-1 2 197,0-9 0,-1 7-219,-2-7 0,-2 3 66,2 0 0,1-4 105,-1-2 1,0 1 14,-3-2 255,4 1-206,-3 1 0,4-4-73,-2 3 260,3-3-69,-1-1 1,4 4 31,-3 0 1,3 3-55,1-4 0,0 6 228,0-2-120,0 2 167,0 2-242,5 4 21,1 1-57,4 5 1,-3 5 62,0 2 365,0 7-258,3-3-1,1 9 105,-1-3 1,0 3-118,1 1 1,-1 0 84,1 0 0,3-4-52,-1 0 1,1-1-179,-3 2 1,3 0 116,0-4-401,-1 0 190,-2-3 1,0-5 179,3 1-736,-2-4 425,-2 1 1,-1-4-341,-2 0 0,3 0 241,0 0 1,-3-1-23,0-2 0,-1-3 11,1-4 1,1-2-77,-5-2 0,1 3-138,-4-3 305,4-3 30,-2 6 1,2-8-220,-4 5 396,0-4-163,0 6 1,0-6 148,0 4 0,0-3-124,0 3 1,0 3 130,0 4-53,0 5 431,0-2 1,0 5-73,0 2 709,0 8-671,0 0 1,0 9 180,0-3 355,0-2-518,5 9 1,-4-6 119,2 6 0,3-2-121,1-1 0,-2 0-329,-2 0 0,3-2 68,1-1 0,-1 0-113,1-4 1,-2 0 30,2-4-1256,3 1 871,-9-1 1,8-1-100,-2-2-1435,-2-2 1144,4-1 0,-3-2-1740,4 1 1853,0-2 1,1-4 632,-1-1 0,1-8 0,-1 0 0</inkml:trace>
  <inkml:trace contextRef="#ctx0" brushRef="#br0" timeOffset="6631">3924 2040 7860,'0'-7'492,"0"0"1,-1 4 253,-3-4-493,3 5 0,-8-6 92,2 4 109,-2 1-295,3 3 1,-3 0 1313,2 0-511,-2 0-455,-2 0 0,1 1-136,-1 2 1,6 3-294,1 5 1,3-1 65,1 0 0,0 4 63,0 0 0,1 1 138,3-1-392,-3-2 76,8 3 1,-3-5-117,4 0 1,1 1 45,-1-1 0,-1-3-300,-2 0 1,2-5 183,-2 2 1,3-3-228,0-1 1,-3 0 26,0 0-325,0 0 112,-1 0 41,3-5 229,-8 0 137,4-6 0,-5 1-127,0-1 0,0 1 51,0 0 0,-4-1 140,1 1 0,-5-1-124,1 1 1,1-3 269,-1 3 0,5-3 7,-2 6 367,-2-2-319,5 3 1,-3 0-1,4 3 189,0 2-112,0-4 208,0 5-267,0 5 1,4 1 272,3 4 0,2 0-74,2 1 0,-1-1-45,1 1 0,-1-1-61,0 0 81,1 1-162,4-5 1,-4 3 14,3-2 1,-2-3 18,-2 0 0,-3 1-181,0-2 0,-3 0 25,3-3-118,-5 0 1,6-1 61,-5-2 0,1 1-91,-4-5 1,0 0-46,0-4-113,0 1 167,0 4 1,0-7 5,0 3 88,0-3 4,-5 3 1,4-1 60,-2 1 0,-2 3-105,2 0 90,-1 0-75,4-3-351,0 4 250,0 1-253,0 5 215,5 5 0,-3-3-15,5 5 37,0 0 89,-1-1 0,3 3 128,-2-2 0,2-1-99,2 1 1,-1-1 84,0 1 1,4-2-66,0-1 0,1-3 161,-1 2 0,-2-1 66,2-2 34,-3 0-224,0 0 1,-1-4 6,0 1 98,1-5-91,-5 2 1,2-1-187,-5 0 180,1 0 1,-1-3-198,0-1 0,1 4 19,-4 0 101,-5 5 0,0-6 12,-6 4 161,1 1-79,-1 3 0,1 0-122,0 0 791,4 0-471,-4 5 0,6-3 577,-3 5 0,-1 0-348,4 3 0,1 1 250,3-1 1,0 0-217,0 1 1,1-1-160,2 1 0,3-4-7,5-1-449,-1 1 188,5-1 0,-2 2 175,4-4-1151,1 4 707,2-7 1,1 4-1479,0-5 0,0 0 772,0 0 1,-1 0-1876,1 0 2792,0-5 0,0 4 0,0-4 0</inkml:trace>
  <inkml:trace contextRef="#ctx0" brushRef="#br0" timeOffset="8420">4924 2020 8974,'0'5'400,"0"0"0,1-5 28,3 0 1,2-4-56,4 1 0,4-5-330,0 1 0,3 1 7,-3-1 1,0 0-81,-4-3 0,0 3 199,-3 0-986,2 5 345,-8-8-441,4 5 631,-5-6 1,-1 2 34,-3 2 1,-2 1 65,-4 3 1,-4 2 333,0-3 0,-4 3 9,0 1 605,3 0-515,0 0 0,4 1-11,-3 3 0,2-2 111,-2 5 0,4 0 117,3 3 110,-2 1-274,7 4 0,-2-4 157,4 3 0,0 1-112,0-1 1,1 0-253,2-4 1,3 1 87,5-1 0,0 1-273,3-1 0,-1-1 23,4-2 0,-1 1-89,2-4 0,0-1 56,-4-3-1283,5 0 945,-3 0 0,1 0-942,1 0 0,-6-4 88,2-3 1289,2 2 0,-4-9 0,3 3 0</inkml:trace>
  <inkml:trace contextRef="#ctx0" brushRef="#br0" timeOffset="8735">5112 1915 7837,'-5'6'853,"4"3"-537,-4-3 0,5 5 1,0-1 0,1 0-124,3 1 0,-2-1 109,5 1 0,0-1-83,4 1 0,0-2 411,3-2 1,-1 1-191,4-5 0,-1 4-196,2-3 0,0-1 72,-4-3-595,0 0 266,-4 0 0,1 0 233,-1 0-409,-4 0 150,3 0-12,-8-4 4,9-2 0,-9-5-162,2 1 0,-3 0-52,-3-1 83,2 1 82,-9-1 0,6 1 74,-3-1-73,-3-4 0,5 5 0,-5-2-221,3 4 1,-1 1-125,5-3-278,-5 0 133,7-1-319,-4 1 0,6 4 904,3 3 0,1 1 0,6 2 0</inkml:trace>
  <inkml:trace contextRef="#ctx0" brushRef="#br0" timeOffset="8937">5372 1895 7837,'6'10'1049,"-3"0"1,-2 1-439,-1-1 0,4 1-56,-1-1 0,2 0-181,-2 1 1,-1-1 577,1 1-265,3-1-553,0 1 24,4-1 0,-3-1 157,0-2-1664,0 2 1045,3-3 1,-3 0-1251,0-3 1,0 2 753,3-1 1,1-1-952,-1-3 1751,5 0 0,-3 0 0,3 0 0</inkml:trace>
  <inkml:trace contextRef="#ctx0" brushRef="#br0" timeOffset="9210">5695 1957 7837,'0'-15'414,"0"3"0,0-3-418,0 5 1,-5 1 1,-2 2 435,-2-2-232,-2 7 1,0-2 645,-3 4 0,2 0-311,-1 0 1,-3 1 275,3 2 1,-1 0-340,3 4 1,1 1-92,0 6 0,4-3-40,2 3-270,-2 2 16,5-4 0,-3 3 228,4-5-212,4 1-26,2-1 1,5 1 237,-1-1-463,0-4 0,2 2 0,1-5-707,0 0 0,3-2 404,-3-1 0,-1 0-746,2 0 1,-3 0 23,0 0-292,-1-5 914,1 4 1,-4-8 50,0 2 1,-5-2 498,1-2 0,3-4 0,0-1 0</inkml:trace>
  <inkml:trace contextRef="#ctx0" brushRef="#br0" timeOffset="9446">5663 1677 7837,'-4'6'0,"3"3"1010,-3-2 1,3 3 3,1 4-362,0-2-329,0 3 1,0 0 102,0 2 409,5-2-498,-4 5 0,8-5 88,-2 2 1,-1 2-95,1-5 0,0 1-293,3-1 1,0-3 60,1 3 0,-1-2-1144,1-2 790,-1 0-1629,1 1 1263,-1-5 0,0-2-19,1-4-1171,-5 0 528,3 0 28,-8 0 1255,8 0 0,-8 0 0,4 0 0</inkml:trace>
  <inkml:trace contextRef="#ctx0" brushRef="#br0" timeOffset="10131">5851 1916 7837,'4'-5'569,"2"-5"0,5 6-153,-1-3 0,-3-1 187,0 4-287,0-4-109,3 2 1,-3-1 0,-1 0 266,-1-1-316,-2 4 0,-2-4 1,2 3 262,0-1-447,0 4 0,-4-6-30,-2 4 1,-3 1 83,-4 3 0,-4 0 62,0 0 1,0 5-19,4 1 0,-1 4-60,1 0 0,1 2-80,2 2 652,-3-3-310,9 4 0,-3-1-168,4 0 27,0 0 4,0-4 0,4 2-158,3 2 1,2-6 84,2 2 0,-1-3-219,1 0 1,0 1 22,3-4 1,-2-1-53,2-3 0,1 0 35,-2 0-83,1 0 0,-3-5 0,-1 0-202,1-1 0,-1-3 145,0 2 1,0-3-30,-3 0 0,1 0 64,-5-1 1,4 1 210,-3-1 0,2 1-97,-2 0 175,-1 4-273,-3-3 691,0 7 0,0-1 139,0 6 1,2 0-279,1 4 0,-2 0 293,3 3 1,-3 0-194,-1 1 1,0-1 11,0 1 0,0-4-12,0 0-404,0-1 1,0 1 168,0 0 135,0 0-568,0-1 1,1-1 36,2-5-475,-1 0 503,2-5 0,0-1-461,-1-4 1,4-1 10,-3 1 320,-1 0 1,1-1 0,-1 1-132,-1-1 1,3 0 179,-2-3 1,2 2 169,-2-1 0,0 1-124,4 2 1,-1-1 288,0 1-17,4 4 760,-9-3-511,8 8 201,-3-4 1,0 10 0,-3 1 106,-2 4-77,4 0 1,-4 4-1,3 0 77,-3-1 1,2-2-324,1 0 0,0-1-276,0 0 0,-3 1 94,2-1 1,0-1-515,0-2 1,-1 2 156,5-6-554,-4 5 0,3-7 0,-3 3-154,4-3-735,-2-1 453,4 0 540,-3 0 0,4-1 53,0-3 654,1 3 0,-1-8 0,1 3 0</inkml:trace>
  <inkml:trace contextRef="#ctx0" brushRef="#br0" timeOffset="10614">6413 1853 7837,'0'-10'0,"0"3"613,0 0-67,0 0-505,0-4 1,-1 2 55,-3 2 232,3 3 13,-3 4 0,-1 0 253,4 0 1,-9 0-15,4 0 0,0 1-252,-1 2 0,1 3-20,-1 4 0,-1 1 7,5-1 110,-1 1-187,-1-1 1,4 2 75,-2 1-49,2-1-82,1 3 1,0-5 130,0 1-377,0-1 117,0 1 1,4-4-231,3 0 1,-1-2 151,1 2 1,0 1-336,3-4 0,1-1 170,-1-3 1,1 0-113,-1 0 0,2 0-30,1 0-460,-1 0 432,3-4 1,-5-1-134,1-2-114,-1-2 264,-4 3 0,3-4 154,-2-1 0,2 1-24,2-1 1,-5 1 168,-3 0 1,2-1-139,-2 1 0,1-1 74,-4 1 23,0 0 396,0-1-220,0 5 1,-1-2 10,-3 5 430,3-1-167,-8 4 628,3 0-691,-5 0 1,1 5 321,0 2 1,3-1-105,0 1 0,4 0-4,0 3 0,2 0-80,1 1-212,0 4-42,0-8 0,0 7 132,0-7-369,0 2 112,4 1 0,2-1-364,5-2 0,-1 2 209,0-6 1,4 0-893,0-3 0,5 0 471,-2 0 1,7 0-1048,4 0 0,2 0 177,1 0 1387,10 0 0,-3-4 0,8-2 0</inkml:trace>
  <inkml:trace contextRef="#ctx0" brushRef="#br0" timeOffset="11516">7277 1801 7784,'-6'-5'0,"-3"4"351,8-3-99,-8 4 0,6 0 55,-4 0-118,5 0-36,-7 0 1,6 0 150,-4 0 1,4 0-1,-3 1 176,2 2 239,-5 3-392,8 0 0,-7 6 84,5-1 0,-1 2-153,4-3 1,0 0-147,0 1 0,0-4 106,0 0 0,5-2-195,2 2 1,-1 1 162,1-4-302,-1-1 109,5-3 1,-1 0 164,1 0-811,-1 0 473,1 0 1,-1 0-1087,0 0 943,1-4 1,-2-2-448,-2-4 243,2-1-171,-8 1 380,4-1 1,-5 1-41,0 0 1,0-4 139,0 0 1,-5 0-55,-2 4 1,2-1 34,-2 1 0,0-1 295,-4 1 0,2 3-106,2 0 1,-2 5 520,2-2 1,1 3-49,-1 1 311,5 0-332,-3 0 182,5 0-306,0 0 1,5 0 186,2 0 128,2 0-257,6 0 1,-2 0-255,4 0 0,1 0 70,2 0 1,0-5-271,-3-2 0,3-1 58,-3 1 0,0-2-18,0 2 0,-4-2 87,1-1-572,-3-1 363,0 1 0,-6-1-61,-1 1-168,-3 0 188,-1-1 1,0-3-19,0 0 0,-1 0 95,-3 4 1,-1 0 207,-6-1 1,1 4-116,-1 0 372,1 5-214,0-7 1,-1 8-29,1-3 1,3 3 89,0 1 0,1 1 2,-1 3 314,-2 1-265,8 6 1,-7 4 297,4 2 1,1 3-156,3 1 1,0 3 133,0 0 1,1 4-134,2-4 1,0 8 52,4-5 0,-1 5-131,5-8 0,-4 4-79,0-4 1,0 0-233,3-3 1,1 0 124,-1 0 0,-1-5-546,-2-2 0,2-3 277,-2 0 1,-1-1-937,1 1 1,-4-6 47,4-1-842,-4 2 540,1-5 590,-4 3 787,0-8 0,5-2 0,1-4 0</inkml:trace>
  <inkml:trace contextRef="#ctx0" brushRef="#br0" timeOffset="11701">7380 1825 7812,'0'-6'3678,"5"-2"-3296,2 4 1,2 1-46,1 3-470,5-5 161,-3 4 0,8-5-337,-3 3 1,3 2 285,0-3 0,2 0-545,3 0 1,0 1 567,3 3 0,7-5 0,-3-1 0</inkml:trace>
  <inkml:trace contextRef="#ctx0" brushRef="#br0" timeOffset="12244">7933 1686 8885,'7'0'1390,"0"0"-718,0-4-326,3 3 0,2-4 429,1 5-498,-1 0 1,8-3 121,-3-1-330,-2 1 46,5-2 0,-9 4 205,3-3-597,-2 3 229,-2 1-1626,1 0 937,-1 0-1644,-4 0 1100,-2 0 1281,-4 0 0,0-4 0,0-2 0</inkml:trace>
  <inkml:trace contextRef="#ctx0" brushRef="#br0" timeOffset="12509">7954 1521 7870,'-5'-6'645,"4"1"-323,-4 5 1,4 0 97,-2 0 1,1 5-207,-1 2 0,2 3 432,1 4 0,0 1 74,0 3 521,0 1-760,0-2 1,1 3 223,2 1-134,3 0-297,5-5 0,-1 4 122,0-3-451,1 3 128,-1-4 0,1 0 66,-1-2 0,0-2-88,1 2 0,-1-4-353,1-3 0,-4 1 200,0-5 1,-4 4-886,4-3 1,-4-1 407,4-3 0,-3 0-496,3 0 0,-4-1 81,4-2-237,-4-3 739,6-4 1,-8 1-238,2-1-166,3 2 895,-5-7 0,4 0 0,-5-1 0</inkml:trace>
  <inkml:trace contextRef="#ctx0" brushRef="#br0" timeOffset="13221">8058 1437 7870,'-5'-6'405,"4"-3"607,-4 7-566,5-2-574,0 8 89,0 2 1,0 5 498,0-1 1,1 5-113,3 2 0,1 1 371,1 3 1,4-3-240,-3 6 0,2-1-94,1 2 0,1-3-66,-1 2-211,1 3 51,-1-10 0,-3 10 160,0-10-359,0 5 86,-1-6 0,2 0 300,-5-2-448,1-2 132,-4-2 1,1-1-608,2-2 308,-2-2-306,4-5 240,-5 0 136,0 0 1,1-5 48,3-2-531,-3-2 387,3-1 1,-2-2-74,1-2 0,-2 3 66,3-3 1,0-1 173,0 1 0,0-1-67,0 1 1,-2 2 180,5-1 0,-3 1-200,3 2 291,-5 4-90,7-3 0,-7 7-9,5-1 530,-4 2-204,1 1-161,1 0 556,-4 0-434,8 0 1,-6 1 234,4 2 1,-5 0-167,1 4 0,2 0 102,-2 3 1,4 0 252,-3 1-494,4-1-34,-2 1 0,1-1 13,0 0 1,0-3 26,3 0 1,0-1-217,1 1 56,-1-2 9,1-1 0,-1-3-236,0 3 0,1-3 112,-1-1 0,1 0-322,-1 0 1,-1-1 60,-2-3-379,3 3 442,-5-8 0,5 7-248,-3-5 183,2 0 0,-7-4-38,5 1 0,-5 0 96,2-1 1,-3 1 69,-1-1 0,-4 1-14,1 0 0,-4 3 165,4 0 0,-4 3-175,3-3 581,-4 5-276,2-3 0,-1 5-110,0 0 716,5 0-472,-7 0 0,4 2 348,-2 1-220,-2 3 1,7 8 390,-5 0 1,4-1-260,0-2 0,2-1 78,1 1 1,1 3-77,2-1 0,3-2-195,5-4 1,0 0 44,3 3-528,2-4 237,1 3 0,2-8 186,-1 3-554,1-3 306,2-1 0,0 0-1298,0 0 1,-1-1 158,1-3-1434,0 3 1698,-5-3 0,4 2 908,-3-1 0,-2-3 0,0-4 0</inkml:trace>
  <inkml:trace contextRef="#ctx0" brushRef="#br0" timeOffset="22373">2613 2782 7804,'6'-5'-254,"-1"0"1,-5 4 103,0-3 492,0 3-175,0-3 98,0 4 1577,0 0-1307,-5 0-170,-1 0-47,-4 4 0,3 2 71,0 4-421,5 1 176,-3-1 0,5 1 145,0-1-319,0-4 33,0 3 1,0-3 43,0 4 1,1 0 99,3-3 0,-2 1-231,5-5 1,0 1 21,3-4 1,1 3-55,-1 0 0,1 1-25,-1-4-316,5-5 309,-3 4 1,3-7-69,-5 5-247,0-5 289,-4 2 0,3-4-101,-2 4 0,-2-4-205,-1 3 356,-3-2 1,-1-1-47,0-1 0,-1 1 161,-3-1 1,-1 5-87,-2-1 302,-2 0-154,3 1 0,-4-2 390,0 4-267,-1 1 17,1-2 158,-1 4 0,1-4-108,0 5 1,3 0 285,0 0-192,4 5-145,-1-4 83,4 4-343,4-5 173,2 0 1,6 0 106,2 0-329,-3-5 95,9 4 1,-4-8-303,5 2 0,-1-4 168,-3-2 0,1 1 5,-4-2 1,4 1 80,-5-1 0,1 2 33,-3-6 1,-1 5-106,1-5 60,-6 5 17,0-2 1,-5 2-71,0-1 229,0-5-44,0 8 0,-1-4 27,-3 4 1,-1 1-51,-6-1 0,1 1 126,-1 0 0,1 0-55,0 3 0,0 2 35,3 1 1,-2 3-35,2-3 247,3 8-172,-6-3 0,8 9 100,-5 1 62,5-1-148,-8 10 1,9-4 167,-2 5 1,2 1-49,1 2 0,0-1 17,0 5 1,1 0 98,2 3-214,3 0-25,0 1 0,3-1 125,-2 0-289,2 0 42,2-4 1,-2 2-113,-2-5 0,2 4 47,-2-4 1,2-3-200,2-4 0,-4-3 113,0 4 1,-4-6-201,4 2 0,-5-6 32,2-1-742,-3-5 243,4 8-134,-4-9-399,3 4 372,-4-5 0,0-2 415,0-1 1,0 1 500,0-5 0,-4-5 0,-2-4 0</inkml:trace>
  <inkml:trace contextRef="#ctx0" brushRef="#br0" timeOffset="22588">2675 2843 10315,'0'-6'209,"4"0"300,3 3 1,3 1-145,0-5 1,5 3 88,2-3 0,3 1 118,1-1-1034,0-2 392,4 8 0,-3-7 110,2 5-1926,-2-1 1308,-1-1 1,2 4-764,-2-2 0,2 2 1341,-5 1 0,1-5 0,2-1 0</inkml:trace>
  <inkml:trace contextRef="#ctx0" brushRef="#br0" timeOffset="23247">3539 2708 7783,'6'0'-250,"3"-5"1,-7 3 440,5-5 384,-5 4-414,8-6 0,-9 7 676,2-5-229,-2 5-217,-1-8 97,0 9-296,0-3 0,-4 2 28,-3-1 1,-2 2 117,-2-3-19,1 3-165,-1 1 0,1 4 173,0-1 1,3 5-91,0-1 0,0 2 149,-4 2 0,4-1-95,0 1 0,5-1-149,-1 0 0,2 2 22,1 2 0,0-3-109,0 3 1,0-6-133,0-1 1,4-1 83,3 1 1,-1 1-487,1-4 1,1-1 252,6-3 0,-1 0-822,4 0 0,-3-3 431,3-1 1,-4-4-481,1 1 1,1-2 131,-1-2-125,0 1 1090,-4 0 0,0-5 0,1-2 0</inkml:trace>
  <inkml:trace contextRef="#ctx0" brushRef="#br0" timeOffset="23520">3560 2448 7783,'0'-10'1177,"-5"0"-332,4 4-684,-8 1-52,7 5 1,-2 5 241,4 2 1,0 5 53,0 2 458,0 5-520,0-3 1,1 5 192,2 0-58,3 4-209,5-3 0,-4 3-91,0-4 0,-1 4 27,5-1 0,-1 0-194,1-3 0,-2-4 74,-2 1-296,2-6 202,-3 8 0,1-8 193,0 2-876,-5-3 273,7-5-1432,-7 3 1365,7-3 0,-7 0-239,5-3 0,-4-2 257,4-1 0,-3-1-909,3-2 1377,-5 2 0,7-9 0,-3 4 0</inkml:trace>
  <inkml:trace contextRef="#ctx0" brushRef="#br0" timeOffset="23827">3738 2749 7783,'0'-10'460,"4"-1"1,2 4-573,4 1 0,-3-1 15,0-4 1,0 1 378,4-1 1,-6 1 86,-1 0 7,2 4-202,-5-4 1,3 5 4,-4-6 176,0 6-203,0-5-193,0 9-80,0-4 223,0 5 1,-4 0-40,-3 0 1,1 0 50,-1 0 0,0 5 222,-3 2 0,1 2-111,2 2 1,-1-1 151,4 1 1,-3 2 152,4 1-288,-1 0-75,4 1 0,1-3 310,3 2-621,2-3 189,-1-5 0,5 3-225,-3-2 0,5-2 181,2-2 1,1 2-811,-1-2 0,-1 1 403,4-4 0,-3 0-848,3 0 1,-3-4 44,4 1 1209,-6-5 0,8 2 0,-4-4 0</inkml:trace>
  <inkml:trace contextRef="#ctx0" brushRef="#br0" timeOffset="24179">4081 2510 7783,'-10'0'0,"-1"0"0,1 0 742,-1 0 1,1 0 35,0 0-793,-5 0 194,3 0 1,-3 3 127,5 1 262,4 4 11,-3-7-123,3 8-252,0-3 0,1 4-321,5 1 0,5-2 167,2-2 0,6 2-448,1-2 0,4 2 149,-1 2 0,-2-4-61,-1 0 1,1 0 23,-1 3 202,0 1-23,-3-1 1,-2 0 232,-2 1-55,2-1-30,-8 1 75,4-1 1,-5 0-11,0 1 0,-1-2 176,-3-2 1,-2 1 14,-4-4 1,-2 3 0,-1-4 0,1 0-36,-2-3-359,2 0 90,2 0-966,0 0 761,-1 0 1,2-4-342,2-3 1,2-2 231,5-2 0,2 1-1508,1-1 1828,3 1 0,4-5 0,1-1 0</inkml:trace>
  <inkml:trace contextRef="#ctx0" brushRef="#br0" timeOffset="24372">4174 2584 7783,'6'4'0,"-2"-1"0,-4 4 1405,0-1-863,0 5 0,0-4 91,0 0-175,0 0-177,0 3 0,0 1 26,0-1 306,0 0-326,5 1 1,-4-1-18,2 1 0,0-4-53,0-1 1,-2-2-367,3 3 1,-2-4 162,2 4-1753,-3-4 1226,3 1 1,-2 0 133,1-1-1725,-2 1 2104,4-4 0,-1 4 0,2 2 0</inkml:trace>
  <inkml:trace contextRef="#ctx0" brushRef="#br0" timeOffset="24963">4455 2614 7786,'6'-11'0,"-3"1"1373,-2 0-854,-1 4 0,-1-2 363,-2 4-631,-3-4 0,-5 7 140,1-2 1,0 1-50,-1 2 1,1 0 100,-1 0 1,1 2-132,0 1 0,-2 3-189,-2 4 0,3 4 184,-3 0-373,2 5 118,6-8 0,-2 8-135,5-6 0,-1 1 112,4-3 1,0-1-425,0 1 0,5-2 213,2-2 0,2-1-332,2-3 0,-1-2 133,0 3 1,2-4-3,2-4 0,-3 2-5,3-5-295,-2 0 340,-2-3 1,1-1 112,-1 1 0,0-1 25,1 1 0,-2 0 237,-2-1 0,1-3-106,-4 0 345,-1 0-212,2 4 1,-4 0-76,2-1 402,-1 5-176,-2-3 95,0 8-216,0-4 0,0 7-55,0 1 1,-4 3 4,1 4 1,-1 4 330,4 0 1,0 5 15,0-2-83,0 3-112,0 5 0,0-3 6,0 2-97,0 3 13,5-5 1,-1 7-72,3-5 0,3 5 135,-3-1 0,-2-3-226,2-1 0,-3-2 25,3-1 0,-5-1-89,1-3 0,-1 2-55,-2-5 26,0 0 165,-5-9 0,-2 3-27,-7-4-4,-2-1 14,0-3 1,-7 0-76,2 0 0,-2-3-119,2-1 1,5-6-259,2 3 0,-1-8 173,1 5 1,3-3-78,4 2 1,5-2 50,-1-1 0,2-5-346,1 2 0,1 1-12,2-2-103,3 1 304,4 1 456,1-4 0,4-1 0,1-5 0</inkml:trace>
  <inkml:trace contextRef="#ctx0" brushRef="#br0" timeOffset="25546">4559 2594 7786,'6'0'2649,"2"1"-2261,-5 3 0,2 0-183,-2 3 0,-1 4 101,1-1 1,2 0 27,-2 4 20,1-2-126,-4 3 0,3-3 80,1 1 187,-1-1-341,-3-2 0,1 0 154,3-3-576,-3 2 247,3-3-721,-4-1 555,0 0-112,0 0-92,0-4 0,0-5 28,0-6-285,5-3 394,-4 3 0,5-1-182,-3 1 66,-1-5 129,7-1 0,-7-2-107,5 1 161,0 4 45,-1-6 1,3 7 118,-2-2 1,1 3-175,-1 0 237,2 5 49,-3-3 393,0 8-335,3 1 0,-8 2-12,3 5 754,-3 5-542,4-1 0,-4 6 300,2-3 1,0-2-273,0 6 0,-1-6 77,5 2 1,-3-2-185,3-2 1,-4-1-115,4-2 0,-3 1 205,2-4-555,1 4 199,-1-7 0,3 4 204,-2-5-886,-2 0 493,4 0 1,-4-1-350,2-3 1,1 2 256,-5-5 1,4 0-163,-3-3 0,3-1 121,-4 1 1,4-1-52,-3 1 0,-1 0 91,-3-1 0,4 1 77,-1-1 1,1 1-118,-4-1 506,0 1-215,0 0-111,0 4 782,0 1-282,0 1 92,0 2 1,3 2-195,0 7 1,2 0 386,-1 4 0,-3-3-185,2 6 0,2-2-41,-2 2 0,4-2 111,-3 2-568,4-3 95,-7 0 0,8-1-506,-2 1 1,-1-1 310,1 0 0,-4-4-2227,4-2 1099,-4 1-804,6-3 2069,-8 2 0,8-8 0,-3-2 0</inkml:trace>
  <inkml:trace contextRef="#ctx0" brushRef="#br0" timeOffset="26421">4997 2533 7786,'1'7'752,"3"-1"0,-2 1 13,5 4 0,-5-1-283,2 1 0,0 0-172,0 3 0,3-2 24,-4 2 586,1-3-543,0 0 1,-2 0 198,1 3-316,3-2-106,-5 3 0,7-8-105,-4-1 0,0-2 283,0 3-706,-3-5 380,3 3-339,-4-5 0,4-1 83,-1-3-954,1-2 779,1 1 0,-3-5-81,5 3-216,-5-6 419,7 1 0,-6-3 5,4 5 1,-4-4 69,4 0 1,-4-4 113,4 5 0,-3-5-194,3 4 377,-5 0-132,7 4 1,-4 3-198,2 0 805,-2 5-282,-1-7-90,-3 7 129,9-2-181,-9 4 1,3 1 207,-4 2 1,4 3-108,-1 5 0,1-1-13,-4 0 1,1 1-86,2-1 1,-1 1 139,1-1 1,2 0 22,-2 1-348,5-1 62,-7 1 1,9-2 182,-3-2-383,2-2 145,1-1 0,1-3-205,-1 3 0,0-3 110,1-1 1,-1-1-9,1-3 0,-1 2 46,1-5 1,-2 0-123,-2-3 1,1 3 3,-5 0 135,1 0 23,0-8 1,-2 3-78,1-2 174,-2 3-90,-1 0 1,0 0 132,0-3 0,-3 2-85,-1-1 0,0 4 637,0 2-283,3 5-52,-8-7 0,6 8 1,-4-3 73,5 8-154,-7 2 0,7 5 204,-5 3 136,4-2-241,-6 3 1,8-5-224,-3 0 1,3 4 100,1 0 1,0-3-462,0-4 258,0-1 1,1 4-101,3-3 1,-2-3-58,5-4-254,-4 0 269,6 0 0,-7 0-75,5 0-264,0 0 274,3 0 0,-3-3-110,0-1 0,-1-4 55,1 1 0,2-2 180,-2-1 0,-2-1-138,-2 1 241,3-1-54,-5 1 1,4 0-147,-5-1 115,0-4 1,0 4-87,0-3 416,0 7-166,0 2 0,-1 5 505,-3 0-445,3 0 1,-7 6 343,4 4 0,-2 2-192,2 5 1,-3 1 329,4 2 1,-1 2 20,4 3-144,0-3-207,0 8 1,-3-7 159,-1 5 12,1-1-213,3 5 0,0-5-135,0 1 0,1-4 115,2 4 0,-1-5-294,1 2 0,-1-3 105,2-2 1,-3-2-699,2-1 368,-1-4-724,-7 2 660,-1-9 0,-4-2-75,-1-4 1,0 0-194,-3 0 0,-2-4-853,-5-3 0,0-4 134,0-3 1339,0 3 0,-4-13 0,-2 2 0</inkml:trace>
  <inkml:trace contextRef="#ctx0" brushRef="#br0" timeOffset="26594">4882 2469 8866,'0'-6'2439,"0"2"-3062,0 4-189,0 0 291,4 4-123,-3-2 151,4 7 181,-10-3 312,0-1 0,-10 5 0,-2-5 0</inkml:trace>
  <inkml:trace contextRef="#ctx0" brushRef="#br0" timeOffset="26838">4049 2417 7767,'6'-5'3824,"-3"-1"-2257,-2 1-810,-1 0-3029,5 5 1488,-4 0 1,5 4-26,-3-1-615,3 5 610,5-7 814,-1 9 0,5-9 0,1 4 0</inkml:trace>
  <inkml:trace contextRef="#ctx0" brushRef="#br0" timeOffset="27536">6100 2512 7774,'5'-6'931,"0"-3"0,-5 6-293,0-4-580,0 5 1,4-7 247,-1 2 102,0 2-230,-3-4 1,-1 7 127,-2-5 100,2 5-152,-9-3 0,8 5 196,-5 0 1,0 0-115,-3 0 1,-1 1-287,1 3 1,-3 1 81,3 6-142,-3 4 56,7-4 0,-3 8 260,2-5-479,3 0 167,4 1 0,0-4 23,0 3-505,0-7 356,0 2 1,4-4-52,3 2 0,2-3 51,2-4 1,-1 0-157,1 0 0,0-1-106,3-2-118,-2-3 296,3-4 1,-5-1-169,0 1 64,-4 4 126,3-8 0,-4 7 214,2-7-42,2 3-40,-8 0 0,8 1 85,-6 0-159,1-1 1094,0 1-562,-3 4-154,4 1-83,-5 5 0,5 1-41,1 3-270,-1 2 209,4 4 0,-2 4-769,7 0 1,2 0 352,5-4 0,0 1-1505,0-1 1864,4 0 0,7 1 0,5-1 0</inkml:trace>
  <inkml:trace contextRef="#ctx0" brushRef="#br0" timeOffset="29081">6724 2468 10635,'-6'5'456,"3"2"1,2 0-67,1 3 0,1-5 24,2 5-37,-1-2-138,7 3 1,-7-2 118,5-2-164,-5 2 114,3-8-340,0 8 229,-4-7-551,3 7 308,-4-8 0,0 2-116,0-6 0,0 1-65,0-5-299,0 0 335,0-4 0,0 1-168,0 0 79,0-1 110,0-4 1,-1 2 56,-2-4 1,1 1-10,-5-1 1,4-3 100,0 3 1,2-3-103,1-1 0,-4 4 161,1-1 0,-1 2-62,4-1 355,0-3-215,0 9 1,0-4-75,0 4 319,0 1-53,0 4-53,0-3 173,0 8-371,0-4 0,1 10 56,3 1 0,-2 4 265,5 0 1,-3 2 123,3 2-193,-1 2-105,5 5 1,-4-2 44,0-1-261,0 1 50,8-3 1,-4 4 207,3-3-370,-2 3 118,-2-8 1,1 3-36,-1-5 0,4 1 77,0-1 0,0-1-383,-4-2 1,0-1 56,1-3-256,-1-1 344,1 2 0,-4-5-129,0-2-65,-1 1 190,0-7 0,4 3-120,-4-4 0,0 0 106,1-1 1,-3 1 66,3-1 0,-5-3-39,1 1 0,-1-5 116,-2 4 0,0-4-166,0 0 274,0-1-59,0 3 0,0-3-205,0 5 380,0 0-131,0 4 0,1 4 295,2 3 1,-2 0-11,3 0-110,-3 2 0,-1 1-102,0 7 0,0 2 194,0 1 0,3 5 55,1 3 241,-1-3-308,-3 4 1,4-2 265,-1 3-279,5-3-104,-6 2 0,7-6-138,-2 4 0,-1-4 76,0 1 1,1-2-240,4-2 0,-1-1 101,1-2 1,3-1-78,-1-3 0,1-1-14,-3 1-469,4-2 376,-4-1 0,4-3-61,-4-1-157,-1-4 207,1 2 1,-1-4-47,0 0 1,-3-1 114,0 1 1,-3-1 132,3 1 0,-5-4-119,1 0 1,-1-1 128,-2 1 1,0 3-64,0-3 116,0 2-24,0 2 0,-2 3-116,-1 0 564,2 5-313,-8-3 0,6 5 128,-4 0 1,2 1-110,-2 3 1,-4 1 262,1 6 0,3 3-132,-4 0 1,3 4 153,-2-1 0,3 3-115,0 1 1,5-4-51,-2 1 0,3-2 94,1 1-433,0-2 96,0-4 1,1-2-152,3-2 73,1 2 47,1-8 1,4 5-231,-4-3 0,0-1 111,1 1 0,0-3-258,4-3 1,-5 0 34,1-4-250,0 0 343,4-3 1,-4 0-191,0-1 163,-5 1 142,7-1 1,-8 0-74,3-3 1,-2 2 16,2-2 0,-3-1 81,2 2 1,-2-5-85,-1 4 0,0 0 265,0 4 1,2 3 22,1 0 552,-2 5-290,4-3-195,-5 5 0,0 1-90,0 3 0,0 2 568,0 4 0,0 4-235,0 0 1,0 1 162,0-1 0,1-3-129,2 3 1,-1-2-267,1-2 0,3 1 133,1-1-477,-3-4 208,6 3 1,-8-8 175,5 3-680,0 1 373,-1-3 1,3 2-142,-2-4 1,-1-1 107,1-2 1,-4 0-348,4-4 0,-4 2 177,4-2 1,-3-3-104,3 3 1,-5-2-145,2-1 239,-3-5 145,-1 3 1,1-3-133,2 5 357,-1-5-331,2 3 214,-4-3-131,0 5 720,0 4-348,0 1 261,0 5 0,4 5-58,-1 2 869,1 2-805,0 6 0,-3-3 99,3 2-156,2-3-136,-5 0 1,8-1-534,-2 0 0,-1 1 235,1-1 0,-4-3-327,4 0 0,-3-4 187,2 4-1896,-3-4 644,6 1 632,-8-4-1053,4 0 545,-1 0-238,-2 0 1540,2 0 0,1-4 0,1-2 0</inkml:trace>
  <inkml:trace contextRef="#ctx0" brushRef="#br0" timeOffset="29473">7620 2332 11400,'0'10'583,"0"4"-194,0 0 1,0 0-9,0-4 490,0 1-180,0 4-154,0-4 184,0 4-393,0-4 0,0-4-258,0 0 0,0-4 124,0 4-682,0-5 474,0 3 1,2-5-157,1 0 59,3-5-989,4 0 655,1-6 0,-4 1-162,0-1-177,-5 1 390,7 0 1,-4-1 26,2 1 0,1-4 127,-5 0 0,4-1 133,-3 1 1,4 2-75,-1-1 0,-1 1 328,0 2 1,-2 0-36,3 3 1,-4 3 101,4 4 0,-3 0-114,3 0 887,-5 0-620,3 4 1,-2 6 604,1 4 1,0 1-387,0-2 1,-2 0-208,5 5 1,-5-6-4,2 2-1057,-3-2 557,3-2 1,-1 1-9,4-1 0,-5-3-156,2 0 1,-2-5-2883,1 2 1350,-2 1-311,4-3 2131,-5 2 0,-5-8 0,0-2 0</inkml:trace>
  <inkml:trace contextRef="#ctx0" brushRef="#br0" timeOffset="29764">7412 2270 9909,'11'0'1238,"4"-1"-1073,2-2 0,7 0 36,4-4 1,2 4 145,1-4 0,4 0 102,0-3 323,4-1-442,-2 1 0,5 1-17,-1 2 1,-2-3-82,-1 4 0,-8 1-483,1 1 0,-7 0 226,1 0 1,-5-3-653,-2 4 1,-3-1 361,-5 4 1,-3-3-1463,0 0 880,-5-1-100,3 4 596,-5 0 1,-1 0-201,-3 0-362,-1 0 330,-6 0 633,-4 0 0,-1-5 0,-5 0 0</inkml:trace>
  <inkml:trace contextRef="#ctx0" brushRef="#br0" timeOffset="29995">7849 2021 7752,'0'10'0,"0"0"0,0 2 1051,0 2 0,0 3-13,0 7-275,0-2-436,0 4 0,0-2 230,0 0 0,4 1-158,-1-4 0,1-1 115,-4 1 1,3-1-114,1-3 1,0 2-292,0-5 1,-3 3 56,3-3 0,-2 0-467,1-4 1,-1-3 215,1 0-1581,-2-5 646,-1 3 570,5-5-1687,-4 0 532,4 0-215,-5 0 1819,0 0 0,4-5 0,2 0 0</inkml:trace>
  <inkml:trace contextRef="#ctx0" brushRef="#br0" timeOffset="31490">6297 2831 7756,'0'-5'0,"0"0"1069,0 0-647,-4 4 1,-2-3-189,-4 4-146,-1 0 0,1 1 125,-1 2 0,-3 2 0,1 2 0,-5 2 205,4-2 0,-1 1-102,1-1 1,4 2-226,0-2 159,-1 3-803,10 0 452,-4 0 0,5-3 100,0 0-473,5-4 365,1 6 0,9-7-134,2 5-91,3-5 206,1 3 0,-4-2-101,0 1 1,0 1 2,0-2 0,1 2 140,-4 2 0,-1 2-88,-6-2 334,2-3-92,-8 6 0,4-5-166,-5 6 632,0-1-377,0-4 0,-1 3 49,-3-2 336,-1 3-341,-10 0 1,2-3 96,-4 0 1,3-4-24,-4 4 0,2-4 27,-1 0 1,-2 2-76,5-2 1,4 1-436,3-4 1,0 0 118,-3 0-1379,4 0 970,1-5 1,5 3 104,0-5-1524,0 0 875,0 1 1042,0-3 0,5-2 0,1-5 0</inkml:trace>
  <inkml:trace contextRef="#ctx0" brushRef="#br0" timeOffset="31677">6297 2957 7756,'11'0'424,"-1"0"0,1-1 619,-1-2 0,5 0-367,2-3-617,3 3-5,-4-6 1,4 7-45,-3-5 0,0 3 89,0-3 1,-4 4-215,0-4 0,-1 3 152,-2-3 1,1 5-793,-1-1 0,-3-2 214,0 2-431,-5-1 972,3 0 0,-5 2 0,0-2 0</inkml:trace>
  <inkml:trace contextRef="#ctx0" brushRef="#br0" timeOffset="31917">6433 2770 7756,'-6'5'0,"1"0"938,5 6 0,2 0-6,1 3-40,-2-2-512,4 8 0,-2-4 208,1 5 492,4-1-654,-2 1 1,1-3 205,-1-1-129,1 0-227,-1-1 0,3 1-305,-2-4 1,-1 0 117,1 5 0,-1-6-624,1 2 1,-1-6 275,-3-1-2019,-2 0 1201,8-1-861,-7-1 550,2-5 649,1 0 1,-4-2 738,3-1 0,1-3 0,1-4 0</inkml:trace>
  <inkml:trace contextRef="#ctx0" brushRef="#br0" timeOffset="32569">6620 3040 7756,'7'10'644,"0"1"0,-5-1-395,2 0 0,0-3-590,0 0 359,-1-4 292,-3 1-46,0-4-122,0 5 1133,0-4-329,0 4-634,0-10-108,0-1 0,0-4-563,0-1 0,0 1 190,0 0-70,-4-6 0,3 5 0,-3-3 14,3 2-41,1 2 59,0 0-52,0-1-120,0 1 181,5-1 0,-1 4 85,3 1 1,2 3 16,-2 0 1,4 0 119,3 0 0,-3 2-134,3-3 303,2 3-151,-4 1 1,6 0-69,-4 0 159,5 0 0,-8 0 0,4 0-13,0 0 118,-8-4 47,7 2-185,-8-2 25,0 4-107,-2 0 62,-4 0 199,0 0 0,-4 1-194,-3 2 116,-2-1-76,-2 7 1,0-5 247,-3 3-50,2 3-238,-3-5 0,5 6 155,-1-1 0,4 4-39,0 0 1,5 0-223,-1-4 1,1 2 75,2 2 1,0-6-37,0 2 150,0-2-370,5 3 144,1-5 0,1-2 8,0-4-312,0 0 205,3 0 0,1-3-283,-1-1 1,0-4 177,1 1 0,-4-2-38,0-1 1,-2-1 122,2 1 0,1-1 36,-4 1 1,1-2-172,-2-2 353,-2 3 0,4-4 0,-4 4-256,2 1 451,-1 0-87,2 4 557,-4-3-336,0 7 16,0-2 1,4 10-149,-1 4 0,2 2 452,-2 5 0,-2-3-255,3 3 0,0-1-89,0 2 0,4 0-18,-1-4-489,-2 5 1,4-8 0,-3 3 201,-1-2-1297,5-7 471,-9 5-413,8-9 0,-7 3-205,5-4 379,-4 0 0,5-4 1023,-5-3 0,5-2 0,-2-2 0</inkml:trace>
  <inkml:trace contextRef="#ctx0" brushRef="#br0" timeOffset="32792">7047 2739 7756,'0'10'0,"0"2"1148,0 2 0,0-2 2,0 6-772,0-1 0,0 4 0,0 0 270,0 0-103,5-5-239,-4 3 0,5-4-9,-3 3 1,-1-3 61,5-5 0,-1 2-482,1 2 0,-1-6 149,-3 2 1,0-3-948,3 0 0,-3-1 244,0-3-1594,-2-2 663,-1 4 1608,0-5 0,0-5 0,0 0 0</inkml:trace>
  <inkml:trace contextRef="#ctx0" brushRef="#br0" timeOffset="32986">6985 2885 9587,'11'0'1122,"-1"0"-733,1 0 0,-1-4 132,1 1 1,0-2-183,3 2 0,-2 1-149,1-1 0,0-2 108,1 2-1594,-2-1 942,3 4 1,-4-3-2795,3-1 3148,-2 1 0,7 3 0,-3 0 0</inkml:trace>
  <inkml:trace contextRef="#ctx0" brushRef="#br0" timeOffset="33858">7214 2926 7721,'5'6'937,"-4"-1"0,9-5-332,-4 0-928,4 0 322,0 0 0,-1-2 280,-2-1 0,3-2-81,-3-2 1,2-2 881,1 2-705,1-2 1,-2-1-272,-2-1 1,1 4 108,-5 0-568,1 0 315,-4-3 1,0 3 111,0 0-473,0 5 243,0-8-43,-5 9 1,-1-3 62,-4 4 0,0 0 29,-1 0 1,1 1 47,-1 2 1,1 3 201,0 4 0,-1 2 15,1 2 426,-1-2-354,6 3 1,-4-2 187,6 1-98,-1 5-124,4-8 1,0 4-214,0-4 0,2-1 109,1 1 0,3-4-235,4 0 1,4-4 81,0 4 1,1-5-228,-1 2 1,-1-3 49,4-1 1,-1-1-59,2-3 1,1 0-48,-1-3 19,-3-3 119,4 5 0,-4-6 20,3 1 1,-2-1 24,-2 1 1,-3 0 8,3-1 1,-2 1-93,-2-1 256,1-4-36,-6 4 1,3-8-148,-4 5 178,-1 0-77,-3-1 0,0 4-67,0-3 353,0 7-159,-4-2 0,1 7 258,-3-5 1,-1 4-159,-4 0 1,1 2 307,-1 1 0,4 1-169,0 2 1,1 3 131,-5 4 0,1 1 45,-1-1 48,6 1-271,-5 4 0,6-3-114,-3 6 0,-1-4 76,4 3 1,1-4-275,3 1 1,0-3 75,0 0 0,1-4-335,2-1 0,0-2 61,4 3-440,0-5 234,3 3 97,0-5-211,1 0 341,-1 0 0,1-1-80,-1-3 0,-1 2 8,-2-5 0,2 0 190,-2-3 0,-1-1-80,1 1 1,-5-1 184,2 1 0,0 0-9,0-1 272,-1 1-132,-3-1-205,0 1 533,0-1-192,5 1-69,-4 4-18,4 2 36,-5-1-267,0 4 0,0-3 116,0 8 1,0-2 46,0 5 1,0 1-67,0 6 0,0-1 100,0 4 1,0 1-3,0 2-9,0-3-88,0 2 1,0-3 31,0 5 180,0 0-87,0 0 1,0-4-21,0 1 1,0-1-32,0 4 1,0-4 23,0 0 0,0 0-1,0 0 118,0-2-165,-5 0 0,3-3 112,-5 1-95,0-1-15,1-2 1,-6 0 83,1-3-134,-2 2 59,-2-8 0,4 4-368,-3-5 1,-1 0 161,1 0 0,0-5-255,4-2 1,-1-2 18,1-2 0,4 1-554,3 0 1,1-1 114,2 1-591,5-5 591,1 3 790,4-7 0,5 2 0,2-3 0</inkml:trace>
  <inkml:trace contextRef="#ctx0" brushRef="#br0" timeOffset="34330">7639 2822 10715,'0'12'622,"0"2"-333,5-3-140,-4 4 0,5-4 149,-3-1 339,3 0-343,0 1 1,5-1-221,-4 1 0,8-4 33,-4-1 1,2-3-250,-3 0 0,0-2 149,1-1 1,-4 0-52,0 0 0,-2-1 31,2-2-538,3-3 343,-9 0 1,7-3-90,-5 2-250,1-2 305,-4-6 0,3 3-8,1-2 0,-1-1 78,-3 1 0,0 0 191,0 4 1,0 0-108,0-1 202,0 5-47,0-3-315,0 8 142,0-4 0,1 9 77,3-1 246,-3 10-127,4-6 0,-4 9 197,2-2 1,-2 1-112,3 3 0,1 1 53,-2-1 1,0 1-39,-3 2 1,4 0 22,-1 0 0,2-4 110,-1 0-265,-3-4 70,3 7 1,-4-5 105,0 2-263,0-2 110,0 0 0,0-3 20,0 2 1,-4-3 9,-3 0 0,-4-2-122,-3-2 0,2 2 56,-6-2-811,1-2 529,-4-1 1,-2-4-54,2 0-1139,-6 0 943,14 0 1,-7-1-77,10-2 0,0-3-136,4-5 0,1 0 697,5-3 0,14-2 0,3-5 0</inkml:trace>
  <inkml:trace contextRef="#ctx0" brushRef="#br0" timeOffset="35629">8202 2699 10159,'0'11'569,"0"-1"-360,0 0 1,2 1 302,1-1-256,-2 1 0,8-1 89,-2 0 142,3 1-231,0-5 1,0 2-175,1-5 0,-4 2 73,0-2 1,0-2-523,3 3 386,1-3 1,-2-2-183,-2-3 0,1 2 15,-5-5-434,1 0 354,-4 1 0,3-3-239,1 2 1,-1-2 144,-3-1 0,1-3 106,3 2 1,-3-1-109,2 5 379,-1-2-205,-2 3 31,0 1 0,1 5-34,2 0 516,-2 5-243,9 1 0,-8 4 292,5 0 1,-4 1-190,4-1 0,0 1 32,4-1 1,-4 0-52,0 1 0,-1-4-4,5 0 1,-1-4 109,1 4-293,-6-5 26,5 3 0,-5-5 55,6 0 1,-4 0-104,0 0 1,-5-1 104,2-3-257,-3 3 111,-1-8 0,3 3-101,1-4 0,-1-1 59,-3 1 0,-3 0-59,-1-1 1,-3 1-10,4-1 138,-5 1-7,7 0 0,-9-1-8,3 1 1,2-1-7,-2 1 1,4 0 81,0-1 1,-2 4-70,2 0 0,-1 4 160,4-4-142,0 5-399,0-3 82,5 0 180,1 4-222,9-4 200,-4 5 1,4-1-35,-4-2 77,-1 2 28,1-4 1,-1 5-108,0 0 305,1 0-205,-1 0 1,-3 0 424,0 0-213,-5 0 1,4 0 97,-2 0 0,-3 1 79,2 3 370,-2-3-417,-1 8 1,-3-3 143,-1 4-12,-4 5-154,7-3 1,-3 4-47,4-2 0,0-2-16,0 1 1,0-1-85,0-2 0,4 1 54,3-1 1,2-1-124,2-2 1,-1 2 39,1-6-252,-1 5 147,5-7 0,-3 4 74,2-5-356,2 0 224,-5 0 0,4-1 53,-4-3-554,-1 3 403,-4-8 1,2 7-325,-5-5 306,6 0 1,-8-4 16,2 1 1,-2-1-50,-1 1 205,-4 0-55,3-1 0,-9 1-127,3-1 332,-2 1-82,-6 0 0,4-1-176,-3 1 560,2 4-295,2-3 1,0 6 202,3-4-192,-2 5 1,8-4 376,-2 3-138,1 2-437,2-4 73,0 5 1,5 0 126,2 0-283,2-5 97,2 4 1,3-3-2,-1 4 0,1 0 36,-3 0 1,-1 3-9,1 1 1,-1 3 19,0-4 0,-3 5 59,0-1 0,0 2-62,4 2 176,-1-1-135,-4 1 0,3-2-20,-2-2 106,2 2-81,-3-3 311,3 0-169,-3 3 526,0-8-248,3 4-336,-8-10 1,7-1-7,-4-4 0,-1-1-105,-3 1 236,0 0-538,0-6 234,0 5 0,0-4-293,0 4 0,-1 1 171,-2 0 1,0-1-511,-4 1 1,5-1 289,-1 1 0,-2 0-604,2-1 1,-2 1 1030,1-1 0,3-4 0,-3-1 0</inkml:trace>
  <inkml:trace contextRef="#ctx0" brushRef="#br0" timeOffset="35879">8932 2301 7706,'6'1'994,"-3"2"0,-1 3-404,-2 4 0,1 2-443,2 2 1,-2 2 14,3 5 1,0 0 280,0 0 1,3-2 157,-4-1 347,1 1-566,0-3 1,-1 4-53,4-3 0,-2 2-142,2-5 1,1 3-392,-4-3 0,4 0 212,-1-4 1,-1 1-705,1-1 1,-4-4 141,4-3-1783,-5 3 1158,8-5-141,-5 4 820,6-5 0,-2-1-78,-2-3-177,7 3 754,-7-8 0,8 3 0,-5-4 0</inkml:trace>
  <inkml:trace contextRef="#ctx0" brushRef="#br0" timeOffset="36214">9234 2406 7706,'-5'-11'0,"3"1"410,-5-1 149,0 1 0,-3 4-198,-1 3 0,1 2-127,0 1 1,0 1 25,3 2 0,-2 4 60,2 7 175,-2 2-236,3 0 1,1 4 160,5-3-99,0 3-111,0 1 0,0-1-221,0-3 0,4 1 107,-1-4 1,6 0-28,-3-3 0,4-1 85,0 0 1,-3 0-235,0-3 1,0-3-73,3-4 40,-4 0 47,3 0 0,-4-1 130,2-2-265,2-3 98,-3-5 1,1 1-65,0 0 0,-5-4 61,2 0 0,-2-5 78,1 2 0,-1-3-6,1 0 0,-2-1 25,-1 0 0,-1-3-54,-2-1 71,1 1-37,-7 3 0,7 0-38,-5 1 212,5-1-156,-8 5 1,8 1-260,-5 4 1,4 2 84,-4 2 1,0 2-943,-4 5 1,2 1 74,2 3 1051,-7 6 0,7 2 0,-8 3 0</inkml:trace>
  <inkml:trace contextRef="#ctx0" brushRef="#br0" timeOffset="36969">8058 3188 7701,'-6'11'2139,"1"-1"-1520,5 1 0,0 4-253,0 2 0,0 2-116,0-2 1,0 3 58,0-3 0,1 1 53,3 0 199,-3 1-265,4-7 1,-2 7 114,1-6-224,-1 1-40,2-3 1,-4-1-147,2 0 0,-1-3 167,-2 0-665,0-4 386,0 1-436,0-4 310,0 0-645,0-4 562,0-2 1,0-6-67,0-2-272,0 3 378,4-9 1,-3 5-81,3-2 1,-2-3 128,2 3 0,-2-3 111,5-1 1,-4 2-59,4 1 1,-3 3 224,3 5 1,-4-1-28,4 1 654,-5 4-505,8 2 1,-8 0-44,5 1 448,-5-1-378,3 4 1,-2 5 307,1 2 0,3 2-209,-4 1 0,4 1 37,-3-1 1,2 4 4,-2 0 1,3 3-116,-4-3 0,4 4 90,-3-4-617,-1-1 308,2 2 0,-3-5 76,5 4-941,-5-10 622,3 10 1,-1-12-681,-1 5 1,4-3-50,-4 3 222,6-5 0,-4 3-96,6-5-398,-1 0 1241,-4-5 0,8-1 0,-3-4 0</inkml:trace>
  <inkml:trace contextRef="#ctx0" brushRef="#br0" timeOffset="37396">8400 3271 7701,'0'-11'0,"0"1"0,0 4 1197,0-3-737,-4 8 1,1-4 200,-4 5-465,0 0 1,-3 1 418,0 3 0,0 1-95,3 6 0,-2-1-27,2 1 0,3 0 0,0 3-435,3-2 45,1 7 1,0-7-96,0 2-315,0-3 297,0 0 0,3-1-555,1 1 477,4-1 0,-2-1-492,4-2 1,-3-2-58,0-5-154,0 0 93,-1 0 371,3 0 0,-7-4-19,5 1 0,-4-5 86,0 1 1,2-2 62,-2-2 0,1-3 55,-4 0 0,0-3-55,0 3 1,0-3 165,0 3 1,0-3-161,0 3 613,0 0-254,0 3 130,0 1 183,0 0 19,0 4 1,0 2-64,0 8 1,3 2 403,1 4 0,-1-2-331,-3 3 0,4-3-324,-1 6 0,4-2 133,-4 2-758,5-2 388,-2 3 0,1-5 107,0 1-984,-5-6 363,8 5 265,-5-5 1,2 2-197,0 0 1,-3-4-1816,3 0 2311,-5-2 0,7-5 0,-3-2 0</inkml:trace>
  <inkml:trace contextRef="#ctx0" brushRef="#br0" timeOffset="38054">8505 3176 7701,'0'-6'1734,"0"3"-809,0 6-1033,5 3 154,-4 4 0,5-3 99,-3 0 1,0 4 50,4 3 1,-4-1 289,4-2 1,-1-1-112,1 1 0,2-1-213,-2 1 0,-1-1 133,1 0-471,0 1 172,-2-1 0,3-3-260,-4 0 272,4-5 1,-6 3 2,5-5-17,-4 0 1,2 0-96,-1 0 0,-3-5 111,2-2-408,3-2 244,-5-1 1,4-2 41,-5-2-131,5 3 219,-4-4 0,3 1-164,-4 0 0,0-3 69,0 3 1,0-4-304,0 4 0,0 1 129,0 2 1,0 1-109,0-1 0,0 4-96,0 0-93,5 5 0,-4-2 148,4 4 149,-5 0 145,0 4 1,0 2 52,0 4 205,0 1-167,0-1 1,1 1 290,2-1 1,-1 0-203,1 1 0,2-1 336,-2 1-207,5-1 537,-2-4-450,5 3 1,-1-8 200,0 3 68,1-3-244,-5-1 1,3-1 50,-2-3 1,2 2-68,1-5 0,0 0-263,-3-3 0,1-1 120,-5 1 1,4-1-193,-3 1 0,-1 0 48,-3-1 1,0 1-31,0-1 27,0 1-74,0 0 25,0-1 1,-3 4 28,-1 0 340,-4 5-10,7-3 223,-8 5-298,3 0 0,-3 5 126,2 2 0,-2 2 5,6 2 0,-4 0-31,4 3 1,-1-1 160,4 4-23,0-4-171,0 2 0,0-5 26,0 1-1,5-1-122,1-4 0,4 2-169,0-5 1,2 4 77,2-3 0,-1-1-527,4-3 0,-3-1 266,3-2 0,-4 0 121,1-4 1,1 4-53,-1-4-1713,0 0 1073,-4 1 0,0-2-273,1 5 1024,-1-5 0,1 2 0,-1-5 0</inkml:trace>
  <inkml:trace contextRef="#ctx0" brushRef="#br0" timeOffset="39055">7912 3717 7675,'0'6'1434,"0"3"1,0-2-1394,0 7 1,0 1-2,0 3 1,0 2 436,0 1 1,3 0-81,1 3 0,1-5 38,-2-2 0,-1-1-58,5 2 161,-4 1-264,1-7 1,0 6-182,-1-4 0,4-3 0,-3-4 0,-1-4-438,-3 4 416,0-5-495,0 3 263,0-5-530,0-5 444,0 4 1,0-9-3,0-1 0,0 1-74,0-4 1,0-2-66,0-1-2,0-3 165,0-1 0,0 0-60,0 0 0,0 1 63,0-1 1,1 1 218,3 3 0,-2 2-175,5 4 644,-5 1-356,7 4 0,-7 0 29,1 3 0,-1 2 45,2-3 0,-2 7 2,5 0 674,-5 10-518,3-6 0,0 9 394,2-2 1,-2-1-254,2 4 0,-3-3-239,3 3 0,-4-3 48,4 3-630,-5-4 302,8 2 0,-8-4 110,5-1-1202,-5 0 433,8-4-69,-5 3 1,6-4 362,-1 2 0,-3-2-827,0-5 1,0-2 562,3-1 1,-3 1 664,0-5 0,-4 0 0,1-4 0</inkml:trace>
  <inkml:trace contextRef="#ctx0" brushRef="#br0" timeOffset="39376">8172 3905 9673,'5'-11'706,"1"6"0,4-5-415,0 3-340,1 3 115,-1-6 1,1 5 159,-1-6-78,0 1-15,-4-1 1,2 1-52,-4 0 0,-1-1 62,-3 1 0,4-1-287,-1 1 0,1 3 7,-4 0-99,-5 0 160,4 1 0,-8 2 81,2 4 218,-3 0-193,5 0 1,-5 0 24,4 0 390,-4 4-258,0 2 1,1 8 134,2 0 1,2 1-64,5-1 1,0 1 20,0 2 0,0 2 65,0-5-279,0-1 1,5-2 1,0-1 229,6 1-755,-1-1 377,1 1 1,-1-2 37,0-2-1113,1 2 407,-1-8-398,5 4 1,-3-5 545,2 0 1,-3-4 15,0 1 0,-2-5-13,-2 1-277,-2-2 341,-1-2 533,-3 1 0,9-5 0,-5-2 0</inkml:trace>
  <inkml:trace contextRef="#ctx0" brushRef="#br0" timeOffset="39628">8380 3561 7675,'0'-7'587,"0"0"158,0 5 0,2-3-428,1 5 0,-2 2-123,3 1 0,-3 3 210,-1 4 1,0 2 9,0 2 1,1 1-47,2 2 1,-1 3-8,1-3 338,-2 3-371,-1 1 0,4-4 152,-1 0-283,1 1-52,0-2 1,-3 2-231,3-4 1,1 0 96,-2-4 1,0 1-865,-3-1 188,5 1-275,-4-1 497,8-4-1232,-7-2 974,7-4 1,-7 0-399,5 0 0,-3-1 1098,3-2 0,-1-3 0,5-4 0</inkml:trace>
  <inkml:trace contextRef="#ctx0" brushRef="#br0" timeOffset="39865">8577 3676 7675,'0'10'2890,"0"1"-2439,0-1 1,1 4-66,3 0 1,-2 4-42,5 0 1,-5-2-89,2 1 0,0 0 225,0 4 0,3-1 140,-4-3-702,1 3 135,0-4 0,-1 4 192,4-3-1321,-5 3 818,3-9 1,-2 8-46,1-5 1,-1 0-288,-3-4 1,1-3-2082,3 0 1186,-3-5 1483,3 3 0,-4-5 0,0 0 0</inkml:trace>
  <inkml:trace contextRef="#ctx0" brushRef="#br0" timeOffset="40157">8577 3739 7675,'0'-16'539,"0"1"152,0 5 0,1-1-69,3 1-548,-3 4 72,8-3 0,-3 7-122,4-1 0,4 1 80,0-2 1,1 3 166,-1-2 0,-2 1-77,2 2 0,1 2 198,-2 1 1,1-1 145,-3 5-606,-1 0 102,1 4 1,-1 0-170,0 3 1,-4-2 144,-2 2 1,-3-2-11,-1 2 0,0-2 69,0 2 1,-5-3-71,-2 0 0,1-4 73,-1-1-175,1 1 52,-5-1 0,4 0 90,0-3-591,0-1 1,0 2 75,0-4-668,5 0 318,-2 0-151,4-4 1,1-1 59,2-2 917,3-2 0,4-2 0,1-5 0</inkml:trace>
  <inkml:trace contextRef="#ctx0" brushRef="#br0" timeOffset="40463">8828 3738 7675,'6'-4'967,"3"-2"0,-3-5-417,4 1 0,1 0-304,-1-1 0,0 3 45,1-2-627,-1 1 254,1-6 0,-4 5 175,0 0-261,-5-1 102,3 1 0,-5-1 102,0 1 1,0 0 35,0-1 1,0 4-208,0 0 48,-5 5 347,-1-3-116,-4 5 0,-1 2-75,1 1 363,4 3-229,-3 4 0,4 1 74,-2-1 582,3 5-504,4-3 0,0 4 64,0-2 0,0-2-88,0 6 0,1-6-202,2 2 1,2-2 64,2-2 0,2 1-313,-2-1 1,2-4 8,2-3 1,-1 2-150,1-2 0,-1 1 154,0-4-1620,1 0 1083,-1 0 1,1-1-687,-1-3 1,0 2 637,1-5 1,-1 4 689,1-4 0,-1 0 0,0-4 0</inkml:trace>
  <inkml:trace contextRef="#ctx0" brushRef="#br0" timeOffset="40721">9233 3509 7675,'-10'-10'653,"4"4"1,-3 1-353,2 5-301,-3 0 0,0 0 0,0 0 657,-1 0 0,1 5-228,-1 2 1,0 2-224,-3 2 1,2-1-44,-2 0 1,6 4-1,1 0 0,5 3-9,-1-3 0,1 1 101,2-1 1,0-2 150,0 2 0,4-3-172,-1 0 1,5-1-1013,-1 1-1360,3-6 2728,0 5 0,0-9 0,1 2-1432,-1-2-1346,1-5 1434,-1 3 1,1-9-25,-1 3 778,0-2 0,1-6 0,-1-1 0</inkml:trace>
  <inkml:trace contextRef="#ctx0" brushRef="#br0" timeOffset="40954">9212 3291 10390,'0'10'914,"0"5"-768,0-3 0,0 6 145,0-4 77,0 4-123,0-1 0,0 2 71,0-1 104,0 1 0,4-3 0,-1 4-280,-1-2 1,3 0-65,-1-4 0,2 1-250,-2-1 0,1-4 171,-2 1-1555,-2-1 589,4-4 551,-1 0-1521,-2 3 505,2-8 1434,1 4 0,1-5 0,4 0 0</inkml:trace>
  <inkml:trace contextRef="#ctx0" brushRef="#br0" timeOffset="41113">9380 3581 10978,'0'6'-1609,"0"-2"1201,-5-4-57,4 0-79,-8 0 185,8 0 359,-9 0 0,5-4 0,-6-2 0</inkml:trace>
  <inkml:trace contextRef="#ctx0" brushRef="#br0" timeOffset="42895">7984 2342 9578,'10'0'802,"1"0"-640,-1 0 1,2-4 161,1-3-380,-1 2 195,3-4 1,-3 3 140,2-4-550,-3-1 183,4 1-33,-4-1 1,-2 1 92,-2 0 0,-1 3-368,-3 0 101,-2 0 130,4-4 60,-10 6 0,3 0 46,-5 5 99,0 0-71,-3 0 0,-1 0 227,1 0 0,-1 0-62,1 0 0,0 5 21,-1 1 0,1 0-11,-1 1 1,6 0 122,1 4 1,-1-1 113,2 0-34,-1 1-240,4-1 1,0 1 123,0-1-248,5 0 119,-4-4 0,9 2 107,-4-4-306,4 4 78,0-7 1,2 4-76,2-5 1,-3 0 64,3 0 1,-2-2-50,-2-1 1,0-2 66,1-2-463,-1-2 316,1 3 0,-1-4-171,0 0-40,1-1 176,-1 1 0,-3-1-7,0 1-126,-5-5-96,3 3 380,0-3-198,-4 5 344,3-1-10,-4 6 268,0 0-220,0 5 0,0 1 23,0 3 319,0 1-293,0 6 1,0 0 72,0 3 328,0-2-333,0 3 0,0-3-2,0 1 1,0-5-79,0 3 1,0-3-195,0 2 0,2-4 21,1-2 46,-2 1 85,4-3-364,-5 2 126,0-4 1,1-1-23,3-2-192,-3 1 171,3-7 1,0 3-329,-1-4 0,4 0 187,-3-1 0,3 1-26,-4-1 0,2 0 73,-2-3 0,-2 1 62,3-4 0,0 4-179,0-1 339,4-2-125,-7 4-172,8-3 547,-3 5-174,0 4 1,2 0 744,-4 3-614,4 2 0,-4 1 331,3 7 0,1 2-37,-4 1 9,-1 1-223,2 4 0,-3-4-71,5 3 1,-5 1 124,2-1 112,2 0-908,-1-3 387,1-1 1,2-3-1390,-4 0 1091,4-5 0,-2 6-564,4-4 1,0-1-5,1-3-261,-1 0 718,1 0 1,-1-3 491,1-1 0,-1-4 0,0 2 0,1-4 0</inkml:trace>
  <inkml:trace contextRef="#ctx0" brushRef="#br0" timeOffset="43301">8630 2144 7757,'-3'-10'0,"-1"0"874,1-1-151,3 5 74,-5-3-552,4 8 0,-5-4-133,3 5 0,0 0 115,-3 0 1,2 2 255,-3 1 1,1 3 157,-1 4-60,-2 1-262,8 4 0,-7-3 79,4 6-486,1-6 131,3 3 0,0-4-34,0-1 0,0 1 132,0-1 1,1-3-394,3 0 1,-2-5 172,5 2 1,-4-3-451,4-1 0,-3 0 30,3 0-329,0 0 516,-2 0 1,5-5-222,-3-2-15,-3 3 275,5-5 1,-6 3-137,4-5 198,-5 1 59,7-1 0,-8 1 68,3 0 1,-2-1-88,2 1 0,-3-1 242,2 1 1,-2 3 0,-1 0 589,0 5-278,0-3-120,5 5 227,-4 0-312,4 0 1,-2 1 141,1 3 229,-1-3-321,-3 8 1,1-3 65,3 4 1,-3 1-61,3-1 1,0 1-303,0-1 1,0-3 6,0 0-849,-3-5 364,8 8 339,-8-9-1040,9 3 347,-9-4-151,8 0 290,-8 0 434,8 0 1,-7-1-193,1-2 519,3 2 0,-5-13 0,4 2 0</inkml:trace>
  <inkml:trace contextRef="#ctx0" brushRef="#br0" timeOffset="43711">8776 2092 7757,'0'-5'2021,"0"-5"-1510,0 9-207,0 1 296,0 6-36,5 4-173,-4 1 198,3-1-280,-4 1 1,2-1 116,1 0-133,-2 1 11,4-1-264,-5 1 155,0-1-518,0 0 189,0-4-154,0-1 176,0-5-230,0 0-23,4 0 60,-2-5-379,7-1 400,-8-4 0,5 0-166,-3-1 1,0 1 148,3-1 0,-2 1 13,3 0 0,-4-1 108,4 1 0,-1-1 13,1 1 0,2 0-153,-2-1 512,-2 5-198,4 2 0,-7 3 913,5-3-728,-4 3 0,5-2 387,-5 6 0,1 3-247,-4 4 0,0 1 229,0-1 1,3 0 105,1 1-309,-1 4-167,-3-4 0,0 4-26,0-4 0,0-1 1,0 1-611,5-1 1,-3 0 284,5 1 1,-4-5-1737,4-3 1401,-4-2 1,6-1-441,-2 0 1,-1 0 8,1 0-30,0-4 465,3 3 504,0-9 0,5 0 0,2-6 0</inkml:trace>
  <inkml:trace contextRef="#ctx0" brushRef="#br0" timeOffset="44192">9130 1989 7757,'0'-10'1498,"-5"-1"-1196,4 6 27,-4 0-263,5 5 176,-4 0 466,-2 0-398,0 5 0,1 0 183,1 6-12,3-1-200,-8 1 1,7 0-148,-1 3 1,2-2 45,1 2 1,0-3-147,0 0 0,0-1 154,0 0-87,4 1 26,2-1-429,5-4 241,-1 3 0,-3-8-51,0 3-95,5-3 130,-1-1 0,4-3-170,-4-1 1,-1-4 111,0 1 0,1 1-21,-1-1 1,1 0 6,-1-3 1,0 0-168,1-1 0,-4 1-127,0-1 49,-5 1 180,7-5 0,-8 3-96,3-2-58,-3-2-70,-1 5 145,0-4 480,0 4-190,-5 5 0,3 2 77,-5 4 0,4-4-75,-4 1 0,1 1 356,-1 5 1,-2-1 20,2 5 545,2 0-593,-4 4 0,8-1 60,-3 0 440,-1 6-458,3-5 1,-2 4-6,4-4 0,0-1-151,0 0 1,4 1-172,3-1 1,-1-3 60,1 0 0,0-5-13,3 2 0,4-3 152,0-1-965,0 0 506,1 0 0,-3 0 27,2 0-1332,2 0 962,-5-5 0,5 3-593,-2-5 1,-2 4 143,2-4 1008,-3 4 0,4-6 0,2 3 0</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7:21.578"/>
    </inkml:context>
    <inkml:brush xml:id="br0">
      <inkml:brushProperty name="width" value="0.04297" units="cm"/>
      <inkml:brushProperty name="height" value="0.04297" units="cm"/>
      <inkml:brushProperty name="color" value="#AB1A01"/>
    </inkml:brush>
  </inkml:definitions>
  <inkml:trace contextRef="#ctx0" brushRef="#br0">0 251 9483,'10'0'627,"1"0"0,0 0-319,3 0 147,-2 0-175,7 0 1,-2 0 353,4 0-330,-1 0 1,1-4 92,0 1-614,-5-1 215,4 4 0,-9 0-635,3 0 0,-2 0 223,-2 0-90,1 0 0,-4 0-61,0 0-1343,-5 0 922,2 0 84,-4-4 902,-4 2 0,-2-7 0,-4 3 0</inkml:trace>
  <inkml:trace contextRef="#ctx0" brushRef="#br0" timeOffset="271">73 1 7855,'-6'0'712,"1"0"1,5 4-245,0 3-24,0 3-198,0 5 1,0 0 132,0 2 1,5 4-98,2 0 1,2-1 330,2 5 1,3 1 15,-1 2-88,1-2-246,1 4 1,-3-5 131,2 3-472,2-3 75,-4 1 1,3-5-80,-5-1 1,-1 0 109,-2-6 1,2 3-673,-2-3 161,3 0 46,0-4 1,-3-4 67,0-2-1060,-5-3 267,3-1 107,0 0 0,-1-5 482,3-2 1,-2-2-597,-5-1 1136,0-5 0,0-2 0,0-3 0</inkml:trace>
  <inkml:trace contextRef="#ctx0" brushRef="#br0" timeOffset="732">208 11 7855,'0'7'373,"0"0"0,0 0-87,0 3 1,4 5 217,-1 3 1,5 1-97,-1 2 0,2 1 129,2 3 1,-1-2 223,1 4-67,4-3-354,-4 1 0,5-3-25,-2 2 1,-2-3-34,2 0 0,-3 0-172,0-4 0,-2-2 68,-2-1 0,1-2-223,-4-2 100,4 0 1,-7-3-544,2 0 319,3-4-493,-5 1 433,4-4 0,-5-1-28,0-2-662,4-3 535,-2-5 1,2 1-45,-4 0 1,4-4 112,-1 0 0,1-1-15,-4 1 1,1 1 111,2-4 1,-2 4 129,3-1 1,1 3-201,-2 0 650,0 5-324,2-3 1,-3 8-69,5-2 830,-4 1-574,6 2 0,-7 2 213,5 1 1,-3 3-194,3 4 0,-4 1 103,4-1 632,-5 5-569,8-3 0,-8 4 2,5-2 1,-1-3 41,1 3-718,2-2 243,-8-2 1,7 1 217,-5-1-1374,6 0 538,-8-4 398,8 3-807,-8-3 656,8 0 1,-6-1-2324,4-5 1555,-5 0 1158,7 0 0,-3-5 0,4-1 0</inkml:trace>
  <inkml:trace contextRef="#ctx0" brushRef="#br0" timeOffset="1088">644 386 7855,'6'0'0,"0"0"1109,-3 0 1,3 3-31,5 1-1274,-6-1 223,5-3 1,-1 0 14,5 0 1,0-4 123,-4-3 0,1 1 138,-1-1 1,0 1-127,1-1 1,-1-2-254,1 2 1,-5 1 31,1-1-957,-4 0 690,1 2 1,-4-5 17,0 4-161,0 1-3,-4-4 258,-2 3 164,-4 0-85,-1-3 0,1 8 209,-1-3 1,1 3-46,0 1 1,-1 4 195,1-1 1,-1 5 108,1-1 877,4 2-746,-3 2 1,8 0 124,-3 3 393,3-2-612,1 7 1,0-6 18,0 4 1,0-4-133,0 1 0,5-2-317,2-2 0,-2 4 93,2 0 1,0-4-562,4-3 0,-1-1 94,1 1 0,-1-1-154,0-3 1,1-2 100,-1 3-1341,1-3 1089,4-1 1,-4-4-47,3 1-411,-2-5 483,-2 2 695,0 0 0,1-8 0,-1 3 0</inkml:trace>
  <inkml:trace contextRef="#ctx0" brushRef="#br0" timeOffset="1680">979 314 7855,'0'-10'1070,"0"-1"1,-2 5-460,-1 3-386,-3 2 1,-4 2 344,-1 2 1,1 3-37,-1 5 0,2-1 64,2 0 0,-1 1 29,5-1 0,-4 4-215,3 0 0,1 0-366,3-4 0,0 4 36,0 0 0,1-1-28,2-6 1,3 2 47,5-2 0,-4 1-176,0-1 1,3 1-10,4-4 1,0-1-169,-4-3 0,1 0 25,-1 0-532,0 0 171,1 0 99,-1-5 0,1 0 170,-1-6 0,-4 1-102,-3-1 1,0 1 94,0 0 1,-2-1 144,3 1 1,-4-2-70,-4-2 1,2 3 149,-5-3 0,1-1 52,-1 1 1,-2 0-104,2 4 1,1-1 258,-1 1 0,4 3-69,-4 0 1,5 4 732,-2-4-435,-2 4 335,5-1-227,-3 4-150,4 0-355,0 0 69,4 0 1,2 3 130,4 1 0,1 4 5,-1-1 0,1 2-187,-1 1 0,2 4 49,1 0 0,-1 1-79,2-1 1,-3-2 110,0 1 130,-1-1-138,1-2 0,-2 1 44,-2-1-101,2 1 59,-8-1 1,7-3-40,-4 0 96,-1-5 136,-3 3-136,0-5 113,0 0 1,0-5-16,0-2-542,0-2 236,0-6 0,-1 3 89,-2-1-156,2-4 196,-4 1 1,5-1-82,0-1 0,0 5 56,0-5 0,0 2-84,0-1 1,0 0 33,0 4 0,1 2-568,3 1 266,-3-1-427,8 6 181,-8-1 96,8 1-784,-3 5 800,5 0 1,-2 1-936,-2 3 1434,2-3 0,1 8 0,7-3 0</inkml:trace>
  <inkml:trace contextRef="#ctx0" brushRef="#br0" timeOffset="1879">1332 251 7852,'0'7'1358,"0"0"0,4-1-1061,-1 5 1,1-1 20,-4 1 415,0-1 2,0 0-260,0 1 578,4-1-634,-2 1 0,2-1-217,-4 1 1,4-5 241,-1 1-1179,1 0 1,-3 3 332,2-3-2239,-2 2 712,9-8 1929,-4 4 0,4-1 0,0 2 0</inkml:trace>
  <inkml:trace contextRef="#ctx0" brushRef="#br0" timeOffset="2516">1488 366 11593,'5'-4'668,"5"1"-253,-3-4 1,2 0 128,1-3-512,1-1 60,-1 1 0,0 3 46,1 0 0,-4 0-100,0-3 1,-5-1 252,2 1-813,-3 0 264,-1 4-42,0-3 1,-1 4 117,-3-2 1,2 2-62,-5 5 1,0 0-7,-4 0 190,1 0-6,4 0 0,-3 5 83,2 2 0,-1 6 142,1 1 0,-1 1 129,4-2 0,1-1-92,3 2 0,0 1 4,0-1 1,0 0-89,0-4 0,1 1-109,3-1 0,-2-3 74,5 0-168,-5-5 64,7 7 1,-6-7 113,4 1-210,0-2 59,-2-1 1,5-3 45,-3-1 1,1-4-91,-1 1 0,2-2-113,-2-1 0,1-1 52,-1 1 0,2-4-15,-2 0 0,-1-1-5,1 1 43,0 2 68,-1-3 0,2 2-66,-5-1 72,5 0 0,-7 3 1,7 4 77,-4 1 1,3 2-79,-4-3 0,2 5 156,-2-2 1,0 3-87,4 1 0,-5 1 228,1 3 1,2 2 61,-1 4 322,-1 0-386,2 1 1,-4-1 127,2 1 185,3 4-304,-5-4 0,5 4 222,-3-4-101,-1 4-205,2-4 1,-4 4-48,0-4 0,4-1 143,-1 1 0,1-5-579,-4 1 272,0 0-995,0 4 426,0-5 350,-5-2-1373,4-4 464,-8 0 455,3 0-1049,-5-4 790,1 2 993,4-7 0,-8 3 0,3-4 0</inkml:trace>
  <inkml:trace contextRef="#ctx0" brushRef="#br0" timeOffset="2693">1404 104 7845,'-1'-6'0,"-2"3"2371,2 1-679,-4 2-1262,5 0-380,0 0 1,5 4 5,1-1 0,1 2-943,4-1 0,-2-2 887,8 5 0,1 0 0,3 3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8:22.517"/>
    </inkml:context>
    <inkml:brush xml:id="br0">
      <inkml:brushProperty name="width" value="0.04297" units="cm"/>
      <inkml:brushProperty name="height" value="0.04297" units="cm"/>
      <inkml:brushProperty name="color" value="#AB1A01"/>
    </inkml:brush>
  </inkml:definitions>
  <inkml:trace contextRef="#ctx0" brushRef="#br0">0 376 7846,'0'10'779,"0"0"38,0 1-474,5-1-185,1-4 1,4-1 157,1-5 1,3-1-58,-1-3 1,5-2 12,-4-4 1,3-1-62,-3 1 0,0 0-337,-4-1 0,1 1 179,-1-1-674,-4 1 471,3-5 0,-8 3 13,3-1 0,0 1 0,0 2 1,-1-1-266,-3 1 191,-4 4 0,-2-2 423,-5 4 1,1 2 75,0 6 458,-1 1-484,1 6 1,-1 0 139,1 3 289,0 2-399,4 1 1,1 1 232,5-4-58,0 4-307,0-6 0,1 7-100,3-6 1,3 1 112,7-3 0,-2-1-443,6 1 1,-2-5 123,1 1-953,3-4 756,-9 1 0,9-4 22,-3 0-948,-1-4 790,3 3 1,-7-9-133,2 3-508,-3-6 693,0 1 1,-4-4-77,-1 2 0,0 1-152,1-4 654,-2-1 0,-5-2 0,0-1 0</inkml:trace>
  <inkml:trace contextRef="#ctx0" brushRef="#br0" timeOffset="387">353 22 7846,'0'-11'1976,"0"6"-946,0 0-615,0 19 0,2-5-98,1 12 88,-2-3-247,8 3 1,-4 0 211,2 0 312,2 0-347,-3 4 0,4-3-247,1 2 0,-1-2 40,1-1 1,-4 0-175,0 0 0,0-5 103,3-2 0,-3-3-1462,0 0 742,-5-1-913,7 1 445,-7-6 122,2 0 68,-8-5 554,-2 0 1,-5-1-226,1-3 1,2 2 611,-3-5 0,3 0 0,-6-3 0,3-1 0,0 1 0,0 0 0,-3-1 0,2 4 0,-1 0 0,-4 0 0,6 2 0,-4-3 0,4 4 303,1 1-32,0 3 1,0-2 1504,3-1-1211,3 2 1,5-4-71,2 5 0,3-3-136,5-1 0,0-3 39,3 4 1,1-4 25,2 3-53,3-4-133,-4 7 1,5-5 131,0 3-593,0 2 219,0-4 0,-1 2-936,1-1 0,0-3 550,0 4 1,-4-2-980,1 2 1,-2 0 1368,1-4 0,3 0 0,-4-3 0</inkml:trace>
  <inkml:trace contextRef="#ctx0" brushRef="#br0" timeOffset="620">739 136 7846,'-11'5'915,"4"1"221,0 4 0,4-3-388,-4 0-487,5 0 1,-7 4-1,5 2 717,-2 1 0,4 0-455,-2-4 1,3 1 115,1-1 1,1 1-218,3-1 0,2-4-690,4-3 1,2-2 159,1-1-1535,4 0 1219,3 0 0,1-1 232,0-2-1207,0-3 962,-5-4 0,4-1-953,-3 1 0,-1-1 656,2 1 1,-6 0 40,2-1 0,-2 2 693,-2 2 0,1-2 0,-1 2 0,0-3 0,1 0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0:08:02.195"/>
    </inkml:context>
    <inkml:brush xml:id="br0">
      <inkml:brushProperty name="width" value="0.04297" units="cm"/>
      <inkml:brushProperty name="height" value="0.04297" units="cm"/>
      <inkml:brushProperty name="color" value="#AB1A01"/>
    </inkml:brush>
  </inkml:definitions>
  <inkml:trace contextRef="#ctx0" brushRef="#br0">31 1020 7853,'-9'1'826,"1"1"535,1 2-944,5-1 105,-3-3-24,5 0 1,1 0-89,3 0 1,2 0 67,4 0 0,2-4-106,1-3 0,4-3-206,4 0 0,-2-4 152,-1 0-645,1-4 318,-7 6 0,3-4 177,-5 2-469,-4 3 0,2-6 0,-4 5-135,-2-2 1,-2 3 182,-4 4 1,2 2-19,-5-2 1,0 2 87,-3 5 1,-4 0 357,0 0 1,-3 6 8,3 4 1,-5 2 18,2 5 1,2-3-6,1 3 695,2 1-540,2 3 1,1 3 105,2 0 427,2 0-446,5-3 1,0-3-297,0-1 1,5-4 173,2 1-722,7-3 397,-3-1 0,9-4-18,-3-2 1,6-3-94,2-1 0,-1 0 113,-3 0-918,0 0 0,-1-4 0,1 0-1027,0-2 1,-4-1 1072,1-3 0,-6-1 877,2 1 0,3-1 0,-1 1 0</inkml:trace>
  <inkml:trace contextRef="#ctx0" brushRef="#br0" timeOffset="166">376 979 7853,'0'6'3375,"-1"2"-1548,-3-4-796,3 4-456,-3-3-791,4 1 240,0 3-20,0-7-369,0 2-698,0 1 1,1-4 580,2 2 1,3-1-810,4-2 1,-3 0-5,0 0 457,0-5 838,4 4 0,-1-8 0,0 3 0</inkml:trace>
  <inkml:trace contextRef="#ctx0" brushRef="#br0" timeOffset="686">543 989 7853,'6'-11'0,"1"1"0,-3-1 785,3 1 1,-1-4 33,1 0-342,2 0-173,-8-1 0,4 4-88,-5-3 1,0 2-14,0 2 1,-2-1 333,-1 1 0,-1 3-125,-6 0 1,2 5 152,-6-2 0,3 3-163,0 1 0,-3 5-308,0 2 0,4 2 24,3 1-354,0 1 245,-3-1 223,4 1-514,1 4 251,5-8 0,1 7-395,3-8 1,2 3 215,4-3 1,0 3-54,1-6 0,-1 1 33,1-4 0,-1 0-138,1 0 0,-1-5-124,0-2 108,1-2 251,-5-2 1,3 1-148,-2-1 281,-3-4-46,1 4 0,-5-9 83,0 3 0,0 1-38,0-2 1,0 6 34,0-2-96,0 2 415,-5 2-119,4 4-102,-3 6-45,4 6 1,0 9-88,0 2 621,0 7-399,0 3 1,4 4 208,3 0 72,-2 5-255,4 1 0,-3 8 19,4 1 0,1 0-46,-1-1 0,0-1-173,1 4 1,-1-7 207,1 1-530,-6-8 234,5-2 0,-9-4 17,2-3 310,-1-1-149,-2-8 1,-5 3 209,-2-5 1,-2-4-107,-2-3 0,-4-5-258,-2 2 1,1-3 150,-2-1 0,1-1-293,-4-3 0,0-5 52,1-5-578,-1-4 477,5 1 1,0-3-39,6-1-202,0 0 225,-1-4 0,5 3-857,3-3 1,3 2 439,3-1 0,3 2-707,5-2 0,4-2 110,2 2 1235,3 0 0,5-2 0,2-1 0</inkml:trace>
  <inkml:trace contextRef="#ctx0" brushRef="#br0" timeOffset="825">760 1009 7850,'11'0'2465,"-1"0"-1744,-4 0 1,0 0 1935,-3 0-1277,-2 0-365,4 0-438,-5 0-691,0 5 187,0-4-1884,0 4 1241,0-5 570,0 0 0,0-9 0,0-3 0</inkml:trace>
  <inkml:trace contextRef="#ctx0" brushRef="#br0" timeOffset="1958">1240 677 7948,'-3'12'1180,"-1"2"-576,1 2-404,3 5 1,0 0 52,0-1 1,0-2-137,0-1 0,0-4 977,0 1-522,-5-3 287,4 0-128,-4-6-439,5 0-57,0-5 1,0-1-398,0-3 1,5-3 196,2-6 0,-1-4-588,0-3 0,-3-1 124,0 0-185,3 0 386,-5-4 0,4 3-219,-5-3 263,0-1 78,0-1 0,-1-4 58,-3 0 0,3 0-95,-2-1 1,1 2 272,2 2 1,0 0-18,0 3 1,0 4 219,0 4 1,0 8-42,0-2 166,0 8-244,0-2 1,4 8 26,-1 4 623,5 4-521,-2 10 0,1 4 394,0 3 1,0 1-263,3-1 0,1 7-77,-1-1 1,4 1-121,0 0 1,0-3-203,-4-1 0,2 3 150,2-3-776,-7 3 488,7-12 1,-9 2 131,6-7-1282,-1 3 473,1-9-1317,-6 4 942,0-4 217,-5-5-1009,0 3 1349,0-8 1,-1 3-390,-3-8 0,-1 2 946,-6-5 0,-4 0 0,-1-4 0</inkml:trace>
  <inkml:trace contextRef="#ctx0" brushRef="#br0" timeOffset="2135">1177 739 7914,'-6'0'2629,"1"-5"-1489,5 4-689,0-4 1,5 5-279,2 0 1,2 0 10,1 0 1,5-1-243,3-2 1,-2 2 90,1-3 0,4-1-377,3 2 0,2-2 112,-2 2-1886,-2 2 1405,8-4 1,-8 2-164,2-1-323,3 1 1199,-5-2 0,3-1 0,-4-4 0</inkml:trace>
  <inkml:trace contextRef="#ctx0" brushRef="#br0" timeOffset="2462">1646 635 7914,'6'-7'0,"-3"0"0,-2 3 1253,-1-3-577,0 5-248,-4-7 1,-2 8-1,-4-3 413,-1 3-466,1 1-133,-5 0 0,2 0 369,-4 0 1,4 0-170,-1 0 0,2 3-188,2 1 1,4 1-46,3-2-248,2-2 1,2 7 252,2-4-778,3 4 451,4-7 0,6 8 129,1-2-313,3-2 1,0 4-1,1-2-88,0 2 0,-5 2 124,-2-1 0,0 1 246,-4-1 0,3 4-20,-6 0 0,-2 0 260,-2-4 1,-2 2-28,-1 1 0,-6-1 55,-4 2 0,-4-4-28,-3-3 294,-3 2-256,4-3 1,-1 0-49,-1-3 0,2 2-26,-1-1 0,2-1-478,4-3 1,1-1-201,-1-3 0,6 2-457,1-5 1,3 0 395,1-3 0,5-1-236,2 1 0,5-4-260,2 0 1,5 0 468,-2 4 1,2-4-159,-2 0 735,3-4 0,-4 2 0,5-5 0</inkml:trace>
  <inkml:trace contextRef="#ctx0" brushRef="#br0" timeOffset="2996">1791 615 7906,'10'-16'793,"1"1"-80,-6 9 106,0-3-426,-10 3 1,0 0 52,-6 3 0,0 1-156,-3 2 1,2 0 128,-2 0 1,-1 4 149,1-1-14,5 5-16,0-6-142,8 7-920,-4-3 468,5 4 0,5-1 11,2-2 0,6 2 89,5-2 0,1 3-263,2 0 1,0-3 110,0 0 1,0 0-113,0 3 0,-5 4-3,-2 0 1,-3 0 189,0-4 0,-4 1-40,0-1 378,-5 1-182,2-1 1,-6 0-22,-5 1 98,0-1-84,-12-4 1,4 2 127,-3-4 0,-4 2-91,5-2 0,-5 3-187,5-4 1,-2 1 83,2-4-1487,2 0 974,4 0 1,4-1 42,0-3-1155,5 3 962,-3-8 0,7 3-173,1-4-171,3 4 562,4-3 1,4 6-25,0-4 0,3 4 418,-3-4 0,5 5 0,-2-2 0,-1-1 0,2 2-62,-6 0-47,8-2 1,-8 0 108,1-2 1080,4-2-802,-6 3 1,4-4 779,-4 0 0,-1-1-453,1 1 0,-2 3 79,-2 0 0,1 0 159,-5-4-415,1 1-198,-4 0 1,-1 0 0,-3 3 1,-2 3 94,-4 4-196,0 0 46,-1 0 1,1 4-49,-1 3 1,1 4 88,-1 3 1,2-3-92,2 3 1,-1 1 56,5-1 1,-1 3-127,4-3 0,5 0 85,2-3 0,2-2-465,1-2 1,2 1 82,2-5-958,2 1 780,5-4 0,-4 0-54,1 0-1256,-1-5 1029,-1-1 1,3-4-505,-5 0 0,1-2 196,-2-2 1007,-6 3 0,12-14 0,-8 3 0</inkml:trace>
  <inkml:trace contextRef="#ctx0" brushRef="#br0" timeOffset="3219">2146 354 9782,'4'16'1864,"-3"3"-1251,4-2 1,-1 5 50,-1 2-285,5-2-136,-2 3 1,4 0 605,1-1 0,-1 0-330,1-3 0,-1 3-40,0 1 0,4-2 28,0-6-1434,0 3 732,-4-9 1,1 8-109,-1-5 39,1 0 0,-4-5 263,0-2-2362,-5-3 561,2-4 150,-4 0 0,-1-1 1652,-2-2 0,-3-3 0,-4-4 0</inkml:trace>
  <inkml:trace contextRef="#ctx0" brushRef="#br0" timeOffset="3362">2083 594 7893,'0'-7'2625,"0"0"-1532,5 5-657,1-7 1,5 7 215,3-1-2169,-2-3 1017,7 5 0,2-7-134,7 4 0,1-3 256,-1 4 1,2-4-688,-3 4 1065,3-1 0,6 0 0,1-2 0</inkml:trace>
  <inkml:trace contextRef="#ctx0" brushRef="#br0" timeOffset="3982">2644 448 7808,'-5'5'1934,"0"1"1,5 8-1241,0-1 0,0 5-314,0-4 0,0 3-295,0-3 0,3 3 139,1-3 129,-1 0 104,2-4-146,-4 1 202,4-1-202,-5-4 0,0-1-638,0-5 313,0 0-675,0-5 0,0-1 403,0-4 0,0-1-106,0 1 1,0-5 56,0-2-338,0-3 379,-5-1 1,3 0-306,-5 0 240,5 1 200,-8-6 0,9 3-164,-2-5 72,2 5 69,1-7 1,0 4 118,0-6 1,8 2-61,2 2 0,0 3 98,1 4 0,-2 0-103,8 1 465,1 3-280,-2 2 0,0 8 2,-2 0 480,-2 5-355,3-2 1,-5 4 36,0 0 20,-4 4-93,-1 2 1,-4 4 85,3 1 0,-3 3-88,2-1 0,-3 6 79,-3-2 1,-4 3 35,-7 1-67,-2 0-108,-1-1 1,-2 4 105,1-4-247,3 4 148,-4-4 0,4-1 118,-3 2 135,3-3-113,10-2 0,-4 3 120,6-5 0,0 3-67,3-3 1,1 0 3,2-4 0,3-3-124,4 0 0,5-1 12,3 1 1,-2-2 192,1-5-1051,1 0 532,2 0 0,-2 0 120,-1 0-1771,-4 0 1164,7 0 0,-9 0-1027,3 0 1,-2-2 834,-2-1 0,-1 1-668,-2-5 1495,-2 4 0,-1-6 0,2 3 0</inkml:trace>
  <inkml:trace contextRef="#ctx0" brushRef="#br0" timeOffset="4924">2832 459 7808,'-11'0'2237,"6"0"-1176,0 0-605,5 0-177,0 0 1,5-4 83,1 1-288,4-1 80,0 4 1,1-4 155,-1-3 153,0 2-155,1-4 1,3 4 26,0-2 1,-1-2-130,-2 2 1,-2-2-389,-2-2 1,1 4 160,-4 1-756,-1 3 565,-3-6 0,0 7-20,0-5 84,0 4 0,-5-1-37,-2 4 1,-5 0-44,-2 0 0,-3 8 430,3 2 0,-1 3-64,1-3 0,3 4 220,1 0 1,1 5-125,5-2 1,1-1 103,3 2 1,0-6 135,0 2-564,4-2 86,2 3 0,6-7-38,2 2 1,-2-3 47,6 0 0,-4-2-385,3-5 0,0 0 176,4 0 0,-4 0-371,1 0 0,-1-5 7,4-2 74,-5-2 213,4-1 0,-5-1-132,2 1 462,3-5-81,-9 3 0,8-4-37,-5 2 0,-2 1-60,-5-4 0,2 3 181,-6-3 0,4 4-19,-4-1 0,1 3 75,-4 0 0,-5 2 40,-2 2 402,-2-2-375,-1 8 0,-2-3 71,-2 8 512,3 1-480,-9 6 0,7 3 157,-4 0 111,4 4-303,-2-2 0,8 5 105,0 0 0,5-4-107,-2 1 0,3-5-221,1 5 1,0-5 51,0 0-367,5-6 275,-4 3 0,8-8 53,-2 5-643,3-5 433,0 3 0,0-5-302,1 0 1,-1-5 229,1-2 0,-1-2-69,0-1 1,0-2 13,-3-2 0,1 3 25,-5-3 0,4-3 8,-3 0 291,-1 2-70,-3-5 1,0 8-235,0-6 451,0 6-145,0-8 0,0 8 61,0-1-172,0 1-43,0 6 79,0 2 0,0 6 135,0 5 0,4 1-62,-1 9 588,0 1-407,-3 7 1,5-3 105,2 2 185,-2 3-254,4-5 1,-3 8 134,4-2 0,1-2-83,-1 2 0,0 0-105,1 3 1,-1-1 50,1-2 1,-5 1-173,1-5 1,-3 4 79,3-4-322,-5-4 170,3-1 0,-6-7 66,-3 2-238,-6-3 121,-2-5 1,-4-1 23,2-5-66,3 0 27,-9 0 1,5-5-537,-2-2 1,1-3 131,6-4 1,0-2-22,-1-5 1,5 0 214,3 0 1,2-1-79,1-2 1,0 2-58,0-2-1,0-3 157,4 5 0,2-7-102,5 5-5,-1 0 212,5-2 1,-3 6 165,2-1 0,-3 1-113,0 6 1,-1 0 618,0 4 1,1 1-154,-1 2 1,-3 1 456,0 2-490,0 3 1177,3-3-873,-4 4 1,0 4 371,-3 3 1,0 0-493,4 4 0,-2-3-5,2 6 0,1-3-116,-4-1 1,3 1-705,-4-1 0,4 1 208,-3-1-1540,4-4 1223,-7 3 1,4-7-685,-5 5-876,0-4-889,4 1 2869,-3-4 0,4 0 0,-5 0 0</inkml:trace>
  <inkml:trace contextRef="#ctx0" brushRef="#br0" timeOffset="5109">3269 292 7820,'-6'-6'4090,"2"2"-3229,4 4-237,0 0-592,4 0 0,-2 0-391,5 0 0,-3 0 186,3 0 1,0 0-308,3 0 1,2 1-214,2 2 0,-3-2-518,3 3 0,-2-3 1211,-2-1 0,5-5 0,1 0 0</inkml:trace>
  <inkml:trace contextRef="#ctx0" brushRef="#br0" timeOffset="5411">3550 198 8536,'-3'-7'2367,"-1"1"-1928,-4 3-270,2-1 1,-4 4 50,-1 0 197,1 0 263,0 0-419,-1 4 0,5 2-156,3 4 1,3 1 207,3-1-600,3 1 244,5-1 1,-1 0-21,0 1-232,1-1 219,4 5 0,-5-3 119,1 2 190,4-3-127,-13 4 1,12-2 79,-7 4 1,-1-3-99,1 4 0,-5-4 261,1 3 0,-2-3 175,-1 3-173,0-4-184,-4 2 0,-3-8 92,-7 0-469,2 0 205,-7-1 0,6-2-539,-4-4 1,4 0 333,-1 0 1,3 0-973,0 0 0,2-4 526,2-3 0,-1-3-295,4 0 1,-3-1 950,4 1 0,-5-5 0,2-1 0</inkml:trace>
  <inkml:trace contextRef="#ctx0" brushRef="#br0" timeOffset="5597">3602 177 7820,'10'0'1828,"1"0"-1417,-1 0 0,2-2 391,2-1 0,1 1-294,2-5 1,2 1-355,-6-1 1,3 1 7,-3 3 0,-1-2-34,2-2 1,-6-1 2,-1 5 1,-4-4-167,4 3 0,-3 0 203,3 0-2163,-5 3 770,3-4-1404,-5 1 2629,0-2 0,-5-4 0,-1-1 0</inkml:trace>
  <inkml:trace contextRef="#ctx0" brushRef="#br0" timeOffset="5803">3645 21 7820,'-4'11'862,"1"-1"0,-4 5-172,3 3 677,1 1-849,7 2 0,1 0 137,2 0-126,2-5-253,-3 8 1,1-6 81,0 6 0,0-6 148,3 0 1,-3-4-49,0 3 0,-1-1-133,1 2 0,2-2-890,-2-2 0,-1-3 165,1 3 1,-5-6-869,2-1 0,0-3 331,0 3-1334,-1-5 668,-3 2 1603,5-4 0,1 0 0,4 0 0</inkml:trace>
  <inkml:trace contextRef="#ctx0" brushRef="#br0" timeOffset="6503">3853 271 7838,'1'-9'466,"2"2"-241,-1-2 400,2 3-324,-4 0 0,4-3 415,-1 2-3,1 2-387,-4-4 0,1 7 207,2-5-86,-2 5 0,4-8-237,-5 9 1,-5-2 12,-1 6 1,-4 0 0,0 3 0,-4 5-14,0 3 1,0 1 12,4-1 1,3-3-649,0 3 1,5 1-1956,-2-1 2645,3 0 0,1-4-226,0 1 1,5-2-1,2-1 89,2-1-176,1-5 95,1 8 1,3-9 49,-1 2-191,6-2 40,-8-1 0,6 0 65,-3 0-120,-3 0 117,4 0 1,-1-1 105,0-2 1,0 2-62,-4-3 1,-3 3-27,0 1 1,-3-3-41,2-1 0,-3-1-2,0 2 59,-2 2-315,-1-8 170,-4 3 0,-1-1 36,-2 0-295,-2 0 197,8-3 0,-4-1-299,5 1 246,0-1 62,0 1 1,0-1-59,0 1 1,6-4 68,4 0 0,1-1-65,3 1 1,-3 3-28,0-3 352,-1 2-219,5-3 1,-3 4-130,2-3 257,-3-2-29,0 4 1,-5-3 84,1 5 0,-1-1-31,1 1 546,-2-1-180,-5 1-182,0 4 0,-5 2 6,-2 4 74,-2 0 53,-1 0 4,-1 4-228,1 2-20,4 4 1,1 1-176,5-1 0,0-2 129,0 3 0,5-3-135,2 6 0,2-3 69,2 0 1,-1-1-31,0 1 1,4-1 66,0 0 95,0 1-123,-4-1 0,1 1 22,-1-1 445,1 0-273,-6 1 1,1 3 244,-2 0 0,-3-4-140,2-3 1,-6 0 12,-4 3 1,-2-3 101,-2 0-468,1-5 108,-1 3 0,-2-1 272,-1-1-445,0 1 165,8-4 121,-3 0-1716,3 0 517,0 0-3342,2 0 4353,13 0 0,-2 0 0,8 0 0</inkml:trace>
  <inkml:trace contextRef="#ctx0" brushRef="#br0" timeOffset="8092">1282 1312 11108,'17'-4'984,"0"-3"1,1 1-510,3-1 345,-1 0-472,6-3 1,-3-1-49,5 1 0,-4 1-62,4 2 0,-9-1-505,2 4 1,-3-3 238,-1 4 1,-2-1-1096,-5 4 633,-4 0-1083,3 0 399,-7 0 389,2 0 13,-4 0 405,0 0 0,-4 4-268,-3-1 0,-3 2 206,0-2 0,0-2 75,-1 3 1,-3 0 353,0 0 0,-1-1 0,1-3 0,3 0 0,-9 5 0,4 1 0</inkml:trace>
  <inkml:trace contextRef="#ctx0" brushRef="#br0" timeOffset="8314">1334 1271 7851,'-11'4'-719,"2"-1"539,2 4 0,2-1 984,5 5 0,0 0 37,0 3 227,0 3-642,0 3 1,0 1 264,0 0-41,5 4-327,1-3 0,4 7 409,1-4 0,-1 2-261,1-2 0,-1-1-59,0-3 0,1-4-150,-1 0 1,-3-4-37,0 1 9,0-2-987,3-2 467,-4 0 294,-1-4-1945,-1-1 659,-2-5-649,2 0 1316,-4 0 1,-1 0-299,-2 0 1,-3-4 366,-5 1 0,1-5-358,0 1 899,-1 2 0,-4-9 0,-1 3 0</inkml:trace>
  <inkml:trace contextRef="#ctx0" brushRef="#br0" timeOffset="8481">1240 1604 7851,'0'-6'1700,"5"-2"-829,2 4-220,2-4-314,1 7 0,4-7 117,0 5 384,4-6-484,-1 8 0,4-7-90,-1 5 0,0-2-39,-3 2 0,5 2-394,-4-3 0,4 2 203,-5-2 1,-1 3-1120,2-2 1,-5 1 78,5 2-1181,-6-4 1029,4 3 1158,-6-9 0,0 5 0,1-6 0</inkml:trace>
  <inkml:trace contextRef="#ctx0" brushRef="#br0" timeOffset="9188">1740 1396 7851,'5'4'1792,"0"2"-1152,-5 4 1,0 1-100,0-1 1,1 4-97,3 0 268,-3 0-353,3 1 0,0-4 382,-1 3 1,2-2-304,-1-2 1,-2 1-140,5-1 1,-5-3 149,2 0-563,-3 0 109,3-1-385,-2-2 297,2-4 98,-4 0-94,0 0 0,0-4-485,0-3 1,0 1 242,0-1 0,-3-3-47,-1-4 1,-3-1 110,4 1 1,-4 1 107,3-4 1,0 1-139,0-2 343,3-1-62,-4 2 1,4-3-87,-2-1 0,2 3 91,-3 1 0,3 4 857,1-1-372,0 3 1102,0 0-715,0 6 126,0 0-149,0 5-468,0 0 1,1 5-55,3 2 237,-3 2-240,8 1 0,-3 1-50,4-1 1,2 2-44,2 2 1,-3-3-118,3 3-26,2-2 14,-4-2 0,4-1 120,-2-2 0,-2 1 158,1-4-640,-1 4-326,-2-7 0,1 4 130,-1-5-507,1 0 634,-1 0 0,1-2-91,-1-1 0,-3-3 74,0-4 0,-1-1-154,1 1 0,1 0 105,-5-1 1,1-3 106,-4 0 1,1-1 59,2 1 0,-2 2 23,3-6 1,-3 5-103,-1-5 361,0 5-101,0-2 0,0 5-261,0 0 1093,0 4-393,0 1-84,0 1 0,0 4-157,0 0 1,0 5 671,0 9 1,0-1-306,0 4 0,3-2 341,1 6 0,3-2-66,-4 5-14,5-2-410,-6-1 0,6-4 168,-5 0-449,5 1 14,-7-2 1,7 2-132,-4-4 1,4 0 83,-1-3 1,-2-1-859,-2 0 0,2-3-23,-2 0-804,5-4 0,-5 1 62,4-4-672,-5 0 1471,2 0 0,0-1-35,-1-2-812,1-3 1012,-4 0 0,0-3-224,0 2 1,3-2 837,1-2 0,-1-4 0,-3-1 0</inkml:trace>
  <inkml:trace contextRef="#ctx0" brushRef="#br0" timeOffset="9469">2229 1302 7851,'0'-11'299,"5"6"0,-4-1 917,2 2-523,-2 3-24,-1-3-9,0 4-228,0 4 698,0 2-701,0 4 0,0 1 213,0-1 171,5 1-454,-4 4 1,4-4 29,-5 3 1,3 1-136,1-1 1,0 0 175,0-4 0,-2 1-82,5-1 0,-3 1-89,2-1 1,5-3 57,3 0-232,0-5 74,-4 3 0,2-2 158,1 1-501,4-1 207,-1-3 1,-1 0-582,-5 0 0,4-3 334,0-1 0,0 0-1600,-4 0 1098,1 3 1,-1-7-65,1 4 1,-4 0 153,-1 0-1095,-3 3 496,1-3 551,-4-1-999,0-1 1683,0 0 0,-4-3 0,-2 3 0</inkml:trace>
  <inkml:trace contextRef="#ctx0" brushRef="#br0" timeOffset="9660">2229 1375 10813,'10'0'1159,"1"-4"-544,-1 1-72,5-5-260,-3 7 0,7-9 117,-1 3 64,1 3-153,-2-6 0,2 8-753,-1-5 0,-3 4 326,-1-4 1,1 4-1287,-2 0 1,-2-2 11,-4 2 1390,-5-1 0,7 4 0,-3 0 0</inkml:trace>
  <inkml:trace contextRef="#ctx0" brushRef="#br0" timeOffset="9861">2271 1218 7851,'-6'-2'2493,"2"-1"-1792,3 2 0,2-7 156,3 4 0,0 0-290,3 0 1,4 2-31,-1-5 0,1 5-36,2-2-1261,4-2 615,-6 5 0,8-3 98,-5 4-808,4-5 706,-6 4 1,3-4-1706,-5 5 0,4 0 1854,0 0 0,0 5 0,-4 1 0</inkml:trace>
  <inkml:trace contextRef="#ctx0" brushRef="#br0" timeOffset="10196">2718 1145 7851,'6'-5'0,"-3"-2"887,3 3-517,-5-6 0,4 8 101,-5-5-247,0 5 1,-5-6 104,-2 4 1,2 1-66,-2 3 0,-4 0 504,-3 0 0,1 1-16,2 2 191,-4-2-542,4 13 0,-4-7 217,4 7 56,-4 2-342,3-4 0,-1 8 361,6-3 1,-1 3-264,4 0 0,1 0 7,3-3 1,1 2-152,2-5 1,3 1-90,4-1 1,2-6 120,2 2-598,2-2 267,0-2 1,5-1 233,0-5-1209,0 0 676,4 0 1,-4-1-1005,0-3 0,-1-1 529,-3-1 1,1-4-633,-4 3 0,4-2 677,-5-1 1,1-1-52,-3 1 0,-4-1 66,0 1-704,-5 0 878,7-1 0,-8-3 553,3 0 0,2-4 0,-1 2 0</inkml:trace>
  <inkml:trace contextRef="#ctx0" brushRef="#br0" timeOffset="10796">2936 1145 9438,'0'7'1221,"0"0"0,0 1-632,0 6-80,0-3 0,0 4 0,0-3 355,0 2 1,0-3-412,0 3 1,3-2 145,1-2 1,-1 0-204,-3 1 0,4-4-111,-1 0-129,1-5 0,-3 6-41,2-4 229,-2-1-540,4-3 202,0-5 0,-3 0-542,5-6 0,-4 1 269,4-1 0,-4 0-283,0-3 1,2 1 199,-2-4 1,4 1 83,-3-2 1,0-1-242,0 1 193,-3-1 1,5-3 0,-4-1-42,1-2 0,1 1 176,-4 3 0,3 0-192,1 1 527,-1-1 0,1 3 0,-1 2 471,0 1 1,-1 2-120,1 7 977,-1 1-741,2 0 54,-4 4-388,0 1 1,4 6 67,-1 4 1,4 4-44,-4 0 0,4 3 25,-3-3 158,4 5-307,-2-3 1,4 4 77,1-3 0,-1 2-109,0-6 1,1 5-150,-1-4 1,4 3 186,0-3-429,0 0 0,-4-3 0,1 2 288,-1 1-1576,1-5 979,-1 0 0,-3-4-568,0 2-644,-5 2-1831,3-8 1706,-5 4 447,0-5 1,-1 0 170,-3 0-300,-2 0 870,-4-5 0,-2 3-55,-2-5 322,-2 5 0,-5-4 0,1 4 302,-1-2 0,-1 1 0,-2 3 0,2-1-174,-3-3 0,4 3 174,4-2 0,-1 1 583,4 2 0,3 0-8,4 0 899,5 0 1,-3-1-43,5-2 590,0 2-1298,5-4 1,4 0 99,5-2-109,5 3 0,-7-5 0,6 3-287,0 0 0,2-3-190,1 2 1,0 1-1017,-1-1 1,-2 5 303,-1-2-2305,-4-2 1877,6 5 1,-7-3 901,2 4 0,-2-5 0,-2-1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45ADF3-4F3B-A04A-8261-FEC91B9D24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9</Pages>
  <Words>2655</Words>
  <Characters>14106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16728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Richards</cp:lastModifiedBy>
  <cp:revision>2</cp:revision>
  <cp:lastPrinted>2018-11-21T15:43:00Z</cp:lastPrinted>
  <dcterms:created xsi:type="dcterms:W3CDTF">2020-04-23T10:28:00Z</dcterms:created>
  <dcterms:modified xsi:type="dcterms:W3CDTF">2020-04-23T10:28:00Z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