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75366A6D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3F5FCC4C" w:rsidR="00D46A8E" w:rsidRPr="00294397" w:rsidRDefault="00294397" w:rsidP="00E4674D">
            <w:pPr>
              <w:rPr>
                <w:lang w:val="cy-GB"/>
              </w:rPr>
            </w:pPr>
            <w:r w:rsidRPr="00294397">
              <w:rPr>
                <w:lang w:val="cy-GB"/>
              </w:rPr>
              <w:t>Melissa Carter-Evans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6D356A3E" w:rsidR="00D46A8E" w:rsidRPr="00294397" w:rsidRDefault="00294397" w:rsidP="00E4674D">
            <w:pPr>
              <w:rPr>
                <w:lang w:val="cy-GB"/>
              </w:rPr>
            </w:pPr>
            <w:r w:rsidRPr="00294397">
              <w:rPr>
                <w:lang w:val="cy-GB"/>
              </w:rPr>
              <w:t>Year 2 (Pearl)</w:t>
            </w:r>
          </w:p>
        </w:tc>
      </w:tr>
      <w:tr w:rsidR="00D46A8E" w:rsidRPr="00D46A8E" w14:paraId="03967396" w14:textId="77777777" w:rsidTr="75366A6D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68183C9B" w:rsidR="00D46A8E" w:rsidRPr="00294397" w:rsidRDefault="00294397" w:rsidP="00E4674D">
            <w:pPr>
              <w:rPr>
                <w:lang w:val="cy-GB"/>
              </w:rPr>
            </w:pPr>
            <w:r w:rsidRPr="00294397">
              <w:rPr>
                <w:lang w:val="cy-GB"/>
              </w:rPr>
              <w:t>Cymraeg (Helpwr Heddiw)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773C3C8E" w:rsidR="00D46A8E" w:rsidRPr="00294397" w:rsidRDefault="00294397" w:rsidP="00E4674D">
            <w:pPr>
              <w:rPr>
                <w:lang w:val="cy-GB"/>
              </w:rPr>
            </w:pPr>
            <w:r w:rsidRPr="00294397">
              <w:rPr>
                <w:lang w:val="cy-GB"/>
              </w:rPr>
              <w:t>19/11/19</w:t>
            </w:r>
          </w:p>
        </w:tc>
      </w:tr>
      <w:tr w:rsidR="00D46A8E" w:rsidRPr="00D46A8E" w14:paraId="67A3E20D" w14:textId="77777777" w:rsidTr="75366A6D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4C8D1878" w:rsidR="00D46A8E" w:rsidRPr="00294397" w:rsidRDefault="00294397" w:rsidP="00E4674D">
            <w:pPr>
              <w:rPr>
                <w:lang w:val="cy-GB"/>
              </w:rPr>
            </w:pPr>
            <w:r w:rsidRPr="00294397">
              <w:rPr>
                <w:lang w:val="cy-GB"/>
              </w:rPr>
              <w:t>Beth Sy’n Bod?</w:t>
            </w:r>
          </w:p>
        </w:tc>
      </w:tr>
      <w:tr w:rsidR="00EB6268" w:rsidRPr="00D46A8E" w14:paraId="16A73A1C" w14:textId="77777777" w:rsidTr="75366A6D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A4E7FDA" w14:textId="77777777" w:rsidR="00294397" w:rsidRPr="00294397" w:rsidRDefault="00294397" w:rsidP="00E4674D">
            <w:pPr>
              <w:rPr>
                <w:b/>
                <w:bCs/>
                <w:lang w:val="cy-GB"/>
              </w:rPr>
            </w:pPr>
            <w:r w:rsidRPr="00294397">
              <w:rPr>
                <w:b/>
                <w:bCs/>
                <w:lang w:val="cy-GB"/>
              </w:rPr>
              <w:t>Welsh language development;</w:t>
            </w:r>
          </w:p>
          <w:p w14:paraId="343AEE57" w14:textId="15FC2FD6" w:rsidR="00EB6268" w:rsidRPr="00294397" w:rsidRDefault="00294397" w:rsidP="00E4674D">
            <w:pPr>
              <w:rPr>
                <w:lang w:val="cy-GB"/>
              </w:rPr>
            </w:pPr>
            <w:r w:rsidRPr="00294397">
              <w:rPr>
                <w:b/>
                <w:bCs/>
                <w:lang w:val="cy-GB"/>
              </w:rPr>
              <w:t>Oracy</w:t>
            </w:r>
            <w:r>
              <w:rPr>
                <w:lang w:val="cy-GB"/>
              </w:rPr>
              <w:t xml:space="preserve"> -</w:t>
            </w:r>
          </w:p>
          <w:p w14:paraId="6152C7ED" w14:textId="6C8B33E4" w:rsidR="00294397" w:rsidRP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 xml:space="preserve">Pupils </w:t>
            </w:r>
            <w:r w:rsidRPr="00294397">
              <w:rPr>
                <w:lang w:val="cy-GB"/>
              </w:rPr>
              <w:t>make themselves understood</w:t>
            </w:r>
            <w:r>
              <w:rPr>
                <w:lang w:val="cy-GB"/>
              </w:rPr>
              <w:t>.</w:t>
            </w:r>
            <w:r w:rsidRPr="00294397">
              <w:rPr>
                <w:lang w:val="cy-GB"/>
              </w:rPr>
              <w:t xml:space="preserve"> </w:t>
            </w:r>
          </w:p>
          <w:p w14:paraId="21503142" w14:textId="77777777" w:rsid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S</w:t>
            </w:r>
            <w:r w:rsidRPr="00294397">
              <w:rPr>
                <w:lang w:val="cy-GB"/>
              </w:rPr>
              <w:t>how that they understand basic instructions</w:t>
            </w:r>
            <w:r>
              <w:rPr>
                <w:lang w:val="cy-GB"/>
              </w:rPr>
              <w:t>.</w:t>
            </w:r>
          </w:p>
          <w:p w14:paraId="5BA20C02" w14:textId="34830CD0" w:rsid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U</w:t>
            </w:r>
            <w:r w:rsidRPr="00294397">
              <w:rPr>
                <w:lang w:val="cy-GB"/>
              </w:rPr>
              <w:t>se appropriate language in spontaneous and structured play activities and when conveying meaning</w:t>
            </w:r>
            <w:r>
              <w:rPr>
                <w:lang w:val="cy-GB"/>
              </w:rPr>
              <w:t>.</w:t>
            </w:r>
            <w:r w:rsidRPr="00294397">
              <w:rPr>
                <w:lang w:val="cy-GB"/>
              </w:rPr>
              <w:t xml:space="preserve">  </w:t>
            </w:r>
          </w:p>
          <w:p w14:paraId="50C39F49" w14:textId="228F57AA" w:rsid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V</w:t>
            </w:r>
            <w:r w:rsidRPr="00294397">
              <w:rPr>
                <w:lang w:val="cy-GB"/>
              </w:rPr>
              <w:t>iew and listen carefully to a variety of visual and audio-visual stimuli</w:t>
            </w:r>
            <w:r>
              <w:rPr>
                <w:lang w:val="cy-GB"/>
              </w:rPr>
              <w:t>.</w:t>
            </w:r>
            <w:r w:rsidRPr="00294397">
              <w:rPr>
                <w:lang w:val="cy-GB"/>
              </w:rPr>
              <w:t xml:space="preserve"> </w:t>
            </w:r>
          </w:p>
          <w:p w14:paraId="10CE1BC7" w14:textId="7022CEE6" w:rsid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L</w:t>
            </w:r>
            <w:r w:rsidRPr="00294397">
              <w:rPr>
                <w:lang w:val="cy-GB"/>
              </w:rPr>
              <w:t>isten and respond simply to what they hear in familiar circumstances, with growing attention and concentration</w:t>
            </w:r>
            <w:r>
              <w:rPr>
                <w:lang w:val="cy-GB"/>
              </w:rPr>
              <w:t>.</w:t>
            </w:r>
            <w:r w:rsidRPr="00294397">
              <w:rPr>
                <w:lang w:val="cy-GB"/>
              </w:rPr>
              <w:t xml:space="preserve"> </w:t>
            </w:r>
          </w:p>
          <w:p w14:paraId="3248C6B1" w14:textId="77777777" w:rsid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S</w:t>
            </w:r>
            <w:r w:rsidRPr="00294397">
              <w:rPr>
                <w:lang w:val="cy-GB"/>
              </w:rPr>
              <w:t>peak clearly, using simple words, greetings and expression</w:t>
            </w:r>
            <w:r>
              <w:rPr>
                <w:lang w:val="cy-GB"/>
              </w:rPr>
              <w:t>.</w:t>
            </w:r>
          </w:p>
          <w:p w14:paraId="7A68911E" w14:textId="2D5E27B5" w:rsid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B</w:t>
            </w:r>
            <w:r w:rsidRPr="00294397">
              <w:rPr>
                <w:lang w:val="cy-GB"/>
              </w:rPr>
              <w:t>uilding on previous experience, speak with confidence</w:t>
            </w:r>
            <w:r>
              <w:rPr>
                <w:lang w:val="cy-GB"/>
              </w:rPr>
              <w:t>.</w:t>
            </w:r>
          </w:p>
          <w:p w14:paraId="7102E20E" w14:textId="54F3F07F" w:rsidR="00294397" w:rsidRPr="00294397" w:rsidRDefault="00294397" w:rsidP="00E4674D">
            <w:pPr>
              <w:rPr>
                <w:lang w:val="cy-GB"/>
              </w:rPr>
            </w:pPr>
            <w:r>
              <w:rPr>
                <w:lang w:val="cy-GB"/>
              </w:rPr>
              <w:t>S</w:t>
            </w:r>
            <w:r w:rsidRPr="00294397">
              <w:rPr>
                <w:lang w:val="cy-GB"/>
              </w:rPr>
              <w:t>peak using correct pronunciation and appropriate intonatio</w:t>
            </w:r>
            <w:r>
              <w:rPr>
                <w:lang w:val="cy-GB"/>
              </w:rPr>
              <w:t>n.</w:t>
            </w:r>
          </w:p>
        </w:tc>
      </w:tr>
      <w:tr w:rsidR="00EB6268" w:rsidRPr="00D46A8E" w14:paraId="0DD4DF40" w14:textId="77777777" w:rsidTr="75366A6D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17301CC8" w:rsidR="00EB6268" w:rsidRPr="00294397" w:rsidRDefault="75366A6D" w:rsidP="75366A6D">
            <w:pPr>
              <w:rPr>
                <w:lang w:val="cy-GB"/>
              </w:rPr>
            </w:pPr>
            <w:r w:rsidRPr="75366A6D">
              <w:rPr>
                <w:b/>
                <w:bCs/>
                <w:lang w:val="cy-GB"/>
              </w:rPr>
              <w:t xml:space="preserve">LNF – Oracy - </w:t>
            </w:r>
            <w:r w:rsidRPr="75366A6D">
              <w:rPr>
                <w:rFonts w:ascii="Arial" w:eastAsia="Arial" w:hAnsi="Arial" w:cs="Arial"/>
                <w:color w:val="1F1F1F"/>
                <w:sz w:val="22"/>
                <w:szCs w:val="22"/>
                <w:lang w:val="cy-GB"/>
              </w:rPr>
              <w:t>Welsh-medium statement: answer questions by using the correct formats.</w:t>
            </w:r>
          </w:p>
        </w:tc>
      </w:tr>
      <w:tr w:rsidR="00D46A8E" w:rsidRPr="00D46A8E" w14:paraId="28CD5959" w14:textId="77777777" w:rsidTr="75366A6D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1F3C7DD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2018A530" w14:textId="77777777" w:rsidR="00294397" w:rsidRDefault="00294397" w:rsidP="0029439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Challenge and expectations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-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IE"/>
              </w:rPr>
              <w:t>providing appropriate levels of challenge and expectations for the range of student abilities and characteristics, highly motivating learners to achieve.  </w:t>
            </w:r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> </w:t>
            </w:r>
          </w:p>
          <w:p w14:paraId="6C85DEAD" w14:textId="77777777" w:rsidR="00294397" w:rsidRDefault="00294397" w:rsidP="0029439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Creating practical tasks that allow children to independently explore and learn.</w:t>
            </w:r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> </w:t>
            </w:r>
          </w:p>
          <w:p w14:paraId="66BC948C" w14:textId="77777777" w:rsidR="00294397" w:rsidRDefault="00294397" w:rsidP="0029439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> </w:t>
            </w:r>
          </w:p>
          <w:p w14:paraId="159C509D" w14:textId="79D931D3" w:rsidR="00D46A8E" w:rsidRPr="00D46A8E" w:rsidRDefault="00294397" w:rsidP="00294397">
            <w:pPr>
              <w:rPr>
                <w:sz w:val="28"/>
                <w:szCs w:val="28"/>
                <w:lang w:val="cy-GB"/>
              </w:rPr>
            </w:pPr>
            <w:r w:rsidRPr="00423012">
              <w:rPr>
                <w:rStyle w:val="eop"/>
                <w:rFonts w:ascii="Calibri" w:eastAsiaTheme="majorEastAsia" w:hAnsi="Calibri" w:cs="Calibri"/>
                <w:b/>
                <w:bCs/>
                <w:sz w:val="22"/>
                <w:szCs w:val="22"/>
              </w:rPr>
              <w:t>Blended learning experiences</w:t>
            </w:r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 xml:space="preserve"> – Use a range of creative and imaginative approaches to meet pedagogic challenges to the benefit of all learners.</w:t>
            </w: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145FAC42" w14:textId="2CBD0BAC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</w:t>
            </w:r>
            <w:r w:rsidR="00294397">
              <w:rPr>
                <w:sz w:val="22"/>
                <w:szCs w:val="28"/>
                <w:lang w:val="cy-GB"/>
              </w:rPr>
              <w:t xml:space="preserve"> ask “</w:t>
            </w:r>
            <w:r w:rsidR="00F20BBE">
              <w:rPr>
                <w:sz w:val="22"/>
                <w:szCs w:val="28"/>
                <w:lang w:val="cy-GB"/>
              </w:rPr>
              <w:t>w</w:t>
            </w:r>
            <w:r w:rsidR="00294397">
              <w:rPr>
                <w:sz w:val="22"/>
                <w:szCs w:val="28"/>
                <w:lang w:val="cy-GB"/>
              </w:rPr>
              <w:t>hat’s wrong</w:t>
            </w:r>
            <w:r w:rsidR="00F20BBE">
              <w:rPr>
                <w:sz w:val="22"/>
                <w:szCs w:val="28"/>
                <w:lang w:val="cy-GB"/>
              </w:rPr>
              <w:t>?” in Welsh (“beth sy’n bod?”) and respond in Welsh. (“</w:t>
            </w:r>
            <w:r w:rsidR="00F20BBE">
              <w:rPr>
                <w:rFonts w:ascii="Comic Sans MS" w:hAnsi="Comic Sans MS"/>
                <w:sz w:val="20"/>
                <w:szCs w:val="20"/>
              </w:rPr>
              <w:t xml:space="preserve">Mae _____ </w:t>
            </w:r>
            <w:proofErr w:type="spellStart"/>
            <w:r w:rsidR="00F20BBE">
              <w:rPr>
                <w:rFonts w:ascii="Comic Sans MS" w:hAnsi="Comic Sans MS"/>
                <w:sz w:val="20"/>
                <w:szCs w:val="20"/>
              </w:rPr>
              <w:t>tost</w:t>
            </w:r>
            <w:proofErr w:type="spellEnd"/>
            <w:r w:rsidR="00F20BBE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F20BBE">
              <w:rPr>
                <w:rFonts w:ascii="Comic Sans MS" w:hAnsi="Comic Sans MS"/>
                <w:sz w:val="20"/>
                <w:szCs w:val="20"/>
              </w:rPr>
              <w:t>gyda</w:t>
            </w:r>
            <w:proofErr w:type="spellEnd"/>
            <w:r w:rsidR="00F20BBE">
              <w:rPr>
                <w:rFonts w:ascii="Comic Sans MS" w:hAnsi="Comic Sans MS"/>
                <w:sz w:val="20"/>
                <w:szCs w:val="20"/>
              </w:rPr>
              <w:t xml:space="preserve"> fi.”)  </w:t>
            </w: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708FB52" w14:textId="70BE0069" w:rsidR="00D46A8E" w:rsidRDefault="00F20BBE" w:rsidP="00E4674D">
            <w:pPr>
              <w:rPr>
                <w:lang w:val="cy-GB"/>
              </w:rPr>
            </w:pPr>
            <w:r w:rsidRPr="00F20BBE">
              <w:rPr>
                <w:lang w:val="cy-GB"/>
              </w:rPr>
              <w:t xml:space="preserve">Children </w:t>
            </w:r>
            <w:r>
              <w:rPr>
                <w:lang w:val="cy-GB"/>
              </w:rPr>
              <w:t>are able ask ‘beth sy’n bod?’</w:t>
            </w:r>
          </w:p>
          <w:p w14:paraId="4422B0F5" w14:textId="01EB87BE" w:rsidR="00F20BBE" w:rsidRDefault="00F20BBE" w:rsidP="00E4674D">
            <w:pPr>
              <w:rPr>
                <w:lang w:val="cy-GB"/>
              </w:rPr>
            </w:pPr>
          </w:p>
          <w:p w14:paraId="43C3243E" w14:textId="30523C6A" w:rsidR="00F20BBE" w:rsidRDefault="00F20BBE" w:rsidP="00E4674D">
            <w:pPr>
              <w:rPr>
                <w:lang w:val="cy-GB"/>
              </w:rPr>
            </w:pPr>
          </w:p>
          <w:p w14:paraId="5DE4697A" w14:textId="0295D47C" w:rsidR="00F20BBE" w:rsidRDefault="00F20BBE" w:rsidP="00E4674D">
            <w:pPr>
              <w:rPr>
                <w:lang w:val="cy-GB"/>
              </w:rPr>
            </w:pPr>
            <w:r>
              <w:rPr>
                <w:lang w:val="cy-GB"/>
              </w:rPr>
              <w:lastRenderedPageBreak/>
              <w:t>Children can identify and name different parts of the body in Welsh linking to the question; ‘</w:t>
            </w:r>
            <w:r w:rsidRPr="00F20BBE">
              <w:rPr>
                <w:b/>
                <w:bCs/>
                <w:lang w:val="cy-GB"/>
              </w:rPr>
              <w:t>beth sy’n bod.’</w:t>
            </w:r>
          </w:p>
          <w:p w14:paraId="490539DE" w14:textId="536DBCCD" w:rsidR="00F20BBE" w:rsidRDefault="00F20BBE" w:rsidP="00E4674D">
            <w:pPr>
              <w:rPr>
                <w:lang w:val="cy-GB"/>
              </w:rPr>
            </w:pPr>
          </w:p>
          <w:p w14:paraId="33F0DBEA" w14:textId="3A3178E0" w:rsidR="000419A6" w:rsidRDefault="000419A6" w:rsidP="00E4674D">
            <w:pPr>
              <w:rPr>
                <w:lang w:val="cy-GB"/>
              </w:rPr>
            </w:pPr>
          </w:p>
          <w:p w14:paraId="16F6ED30" w14:textId="77777777" w:rsidR="000419A6" w:rsidRDefault="000419A6" w:rsidP="00E4674D">
            <w:pPr>
              <w:rPr>
                <w:lang w:val="cy-GB"/>
              </w:rPr>
            </w:pPr>
          </w:p>
          <w:p w14:paraId="1BF407B2" w14:textId="29C590A3" w:rsidR="00D46A8E" w:rsidRPr="00F20BBE" w:rsidRDefault="00F20BBE" w:rsidP="00E4674D">
            <w:pPr>
              <w:rPr>
                <w:lang w:val="cy-GB"/>
              </w:rPr>
            </w:pPr>
            <w:r>
              <w:rPr>
                <w:lang w:val="cy-GB"/>
              </w:rPr>
              <w:t>Children are able to answer the question ‘beth sy’n bod’ with a variety of different responses.</w:t>
            </w:r>
          </w:p>
          <w:p w14:paraId="7BD7E8D0" w14:textId="77777777" w:rsidR="00D46A8E" w:rsidRPr="00F20BBE" w:rsidRDefault="00D46A8E" w:rsidP="00E4674D">
            <w:pPr>
              <w:rPr>
                <w:lang w:val="cy-GB"/>
              </w:rPr>
            </w:pPr>
          </w:p>
        </w:tc>
        <w:tc>
          <w:tcPr>
            <w:tcW w:w="4505" w:type="dxa"/>
          </w:tcPr>
          <w:p w14:paraId="0CF3851E" w14:textId="77777777" w:rsidR="00D46A8E" w:rsidRDefault="00F20BBE" w:rsidP="00E4674D">
            <w:pPr>
              <w:rPr>
                <w:lang w:val="cy-GB"/>
              </w:rPr>
            </w:pPr>
            <w:r>
              <w:rPr>
                <w:lang w:val="cy-GB"/>
              </w:rPr>
              <w:lastRenderedPageBreak/>
              <w:t>Children to use correct pronounciation and intonation of question ‘beth sy’n bod?’</w:t>
            </w:r>
          </w:p>
          <w:p w14:paraId="2E4FFE5B" w14:textId="77777777" w:rsidR="00F20BBE" w:rsidRDefault="00F20BBE" w:rsidP="00E4674D">
            <w:pPr>
              <w:rPr>
                <w:lang w:val="cy-GB"/>
              </w:rPr>
            </w:pPr>
          </w:p>
          <w:p w14:paraId="4FB8C128" w14:textId="77777777" w:rsidR="00F20BBE" w:rsidRDefault="00F20BBE" w:rsidP="00E4674D">
            <w:pPr>
              <w:rPr>
                <w:lang w:val="cy-GB"/>
              </w:rPr>
            </w:pPr>
          </w:p>
          <w:p w14:paraId="53B308E0" w14:textId="687B0B4F" w:rsidR="00F20BBE" w:rsidRDefault="00F20BBE" w:rsidP="00E4674D">
            <w:pPr>
              <w:rPr>
                <w:lang w:val="cy-GB"/>
              </w:rPr>
            </w:pPr>
            <w:r>
              <w:rPr>
                <w:lang w:val="cy-GB"/>
              </w:rPr>
              <w:lastRenderedPageBreak/>
              <w:t>Children to use correct pronounciation and intonation of welsh words for body parts</w:t>
            </w:r>
            <w:r w:rsidR="000419A6">
              <w:rPr>
                <w:lang w:val="cy-GB"/>
              </w:rPr>
              <w:t xml:space="preserve"> and able to point to correct body part when asked in Welsh.</w:t>
            </w:r>
          </w:p>
          <w:p w14:paraId="3A2803D8" w14:textId="77777777" w:rsidR="00F20BBE" w:rsidRDefault="00F20BBE" w:rsidP="00E4674D">
            <w:pPr>
              <w:rPr>
                <w:lang w:val="cy-GB"/>
              </w:rPr>
            </w:pPr>
          </w:p>
          <w:p w14:paraId="2126DEFF" w14:textId="77777777" w:rsidR="00F20BBE" w:rsidRDefault="00F20BBE" w:rsidP="00E4674D">
            <w:pPr>
              <w:rPr>
                <w:lang w:val="cy-GB"/>
              </w:rPr>
            </w:pPr>
          </w:p>
          <w:p w14:paraId="250B79C3" w14:textId="71D59517" w:rsidR="00F20BBE" w:rsidRPr="00F20BBE" w:rsidRDefault="00F20BBE" w:rsidP="00E4674D">
            <w:pPr>
              <w:rPr>
                <w:lang w:val="cy-GB"/>
              </w:rPr>
            </w:pPr>
            <w:r>
              <w:rPr>
                <w:lang w:val="cy-GB"/>
              </w:rPr>
              <w:t>Children to use correct pronounciation and intonation of answer ‘</w:t>
            </w:r>
            <w:r w:rsidRPr="00F20BBE">
              <w:rPr>
                <w:b/>
                <w:bCs/>
                <w:lang w:val="cy-GB"/>
              </w:rPr>
              <w:t>mae</w:t>
            </w:r>
            <w:r w:rsidRPr="00F20BBE">
              <w:rPr>
                <w:color w:val="FF0000"/>
                <w:lang w:val="cy-GB"/>
              </w:rPr>
              <w:t xml:space="preserve"> pen </w:t>
            </w:r>
            <w:r w:rsidRPr="00F20BBE">
              <w:rPr>
                <w:b/>
                <w:bCs/>
                <w:lang w:val="cy-GB"/>
              </w:rPr>
              <w:t>tost gyda fi’</w:t>
            </w:r>
            <w:r>
              <w:rPr>
                <w:lang w:val="cy-GB"/>
              </w:rPr>
              <w:t>. (red interchangeable)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85"/>
        <w:gridCol w:w="4971"/>
        <w:gridCol w:w="4971"/>
        <w:gridCol w:w="2903"/>
      </w:tblGrid>
      <w:tr w:rsidR="002B2D5B" w:rsidRPr="002B2D5B" w14:paraId="200AD4DF" w14:textId="77777777" w:rsidTr="75366A6D">
        <w:trPr>
          <w:trHeight w:val="1071"/>
        </w:trPr>
        <w:tc>
          <w:tcPr>
            <w:tcW w:w="1249" w:type="dxa"/>
          </w:tcPr>
          <w:p w14:paraId="15DCD96B" w14:textId="77777777" w:rsid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  <w:p w14:paraId="57DF800D" w14:textId="77777777" w:rsidR="00F20BBE" w:rsidRDefault="00F20BBE" w:rsidP="002B2D5B">
            <w:pPr>
              <w:jc w:val="center"/>
              <w:rPr>
                <w:b/>
                <w:lang w:val="cy-GB"/>
              </w:rPr>
            </w:pPr>
          </w:p>
          <w:p w14:paraId="088B6083" w14:textId="2601B656" w:rsidR="00F20BBE" w:rsidRPr="002B2D5B" w:rsidRDefault="00F20BBE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15/20mins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75366A6D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64A48EB0" w14:textId="7ACFE1C0" w:rsidR="00E56BC9" w:rsidRDefault="00E56BC9" w:rsidP="00E26D8A">
            <w:pPr>
              <w:rPr>
                <w:lang w:val="cy-GB"/>
              </w:rPr>
            </w:pPr>
            <w:r>
              <w:rPr>
                <w:lang w:val="cy-GB"/>
              </w:rPr>
              <w:t>Teach calls ‘Helpwr Heddiw’ children to front of class to greet and explain rules for Helpwr Heddiw session.</w:t>
            </w:r>
          </w:p>
          <w:p w14:paraId="3F685146" w14:textId="34769361" w:rsidR="00E56BC9" w:rsidRDefault="00E56BC9" w:rsidP="00E26D8A">
            <w:pPr>
              <w:rPr>
                <w:lang w:val="cy-GB"/>
              </w:rPr>
            </w:pPr>
          </w:p>
          <w:p w14:paraId="4400BF4A" w14:textId="5AC8254E" w:rsidR="00E56BC9" w:rsidRDefault="00E56BC9" w:rsidP="00E26D8A">
            <w:pPr>
              <w:rPr>
                <w:lang w:val="cy-GB"/>
              </w:rPr>
            </w:pPr>
            <w:r>
              <w:rPr>
                <w:lang w:val="cy-GB"/>
              </w:rPr>
              <w:t xml:space="preserve">Teacher advises Helpwr Heddiws to sit </w:t>
            </w:r>
            <w:r w:rsidR="000419A6">
              <w:rPr>
                <w:lang w:val="cy-GB"/>
              </w:rPr>
              <w:t>(</w:t>
            </w:r>
            <w:r>
              <w:rPr>
                <w:lang w:val="cy-GB"/>
              </w:rPr>
              <w:t>at front of class</w:t>
            </w:r>
            <w:r w:rsidR="000419A6">
              <w:rPr>
                <w:lang w:val="cy-GB"/>
              </w:rPr>
              <w:t>)</w:t>
            </w:r>
            <w:r>
              <w:rPr>
                <w:lang w:val="cy-GB"/>
              </w:rPr>
              <w:t>.</w:t>
            </w:r>
          </w:p>
          <w:p w14:paraId="70F46A52" w14:textId="77777777" w:rsidR="00E56BC9" w:rsidRDefault="00E56BC9" w:rsidP="00E26D8A">
            <w:pPr>
              <w:rPr>
                <w:lang w:val="cy-GB"/>
              </w:rPr>
            </w:pPr>
          </w:p>
          <w:p w14:paraId="049DFB93" w14:textId="70C585A2" w:rsidR="002B2D5B" w:rsidRDefault="00E26D8A" w:rsidP="00E26D8A">
            <w:pPr>
              <w:rPr>
                <w:lang w:val="cy-GB"/>
              </w:rPr>
            </w:pPr>
            <w:r>
              <w:rPr>
                <w:lang w:val="cy-GB"/>
              </w:rPr>
              <w:t>Teacher advises children that today we are going to be looking at ‘beth sy’n bod?’ – ask children to repeat phrase - and ask children what it means.</w:t>
            </w:r>
          </w:p>
          <w:p w14:paraId="46250B99" w14:textId="163ABA5C" w:rsidR="00E26D8A" w:rsidRDefault="00E26D8A" w:rsidP="00E26D8A">
            <w:pPr>
              <w:rPr>
                <w:lang w:val="cy-GB"/>
              </w:rPr>
            </w:pPr>
          </w:p>
          <w:p w14:paraId="3BC8E289" w14:textId="082DB678" w:rsidR="002B2D5B" w:rsidRPr="00B11452" w:rsidRDefault="00E26D8A" w:rsidP="00B11452">
            <w:pPr>
              <w:rPr>
                <w:lang w:val="cy-GB"/>
              </w:rPr>
            </w:pPr>
            <w:r>
              <w:rPr>
                <w:lang w:val="cy-GB"/>
              </w:rPr>
              <w:t xml:space="preserve">Teacher uses ‘beth sy’n bod’ </w:t>
            </w:r>
            <w:r w:rsidR="000419A6">
              <w:rPr>
                <w:lang w:val="cy-GB"/>
              </w:rPr>
              <w:t>P</w:t>
            </w:r>
            <w:r>
              <w:rPr>
                <w:lang w:val="cy-GB"/>
              </w:rPr>
              <w:t>ower</w:t>
            </w:r>
            <w:r w:rsidR="000419A6">
              <w:rPr>
                <w:lang w:val="cy-GB"/>
              </w:rPr>
              <w:t>P</w:t>
            </w:r>
            <w:r>
              <w:rPr>
                <w:lang w:val="cy-GB"/>
              </w:rPr>
              <w:t>oint and recaps on the answer; ‘Mae ‘pen’ tost gyda fi’ – ask children to repeat phrase.</w:t>
            </w:r>
          </w:p>
        </w:tc>
        <w:tc>
          <w:tcPr>
            <w:tcW w:w="4971" w:type="dxa"/>
          </w:tcPr>
          <w:p w14:paraId="24A77B16" w14:textId="1B7AD438" w:rsidR="002B2D5B" w:rsidRDefault="00E56BC9" w:rsidP="00E56BC9">
            <w:pPr>
              <w:rPr>
                <w:lang w:val="cy-GB"/>
              </w:rPr>
            </w:pPr>
            <w:r w:rsidRPr="00E56BC9">
              <w:rPr>
                <w:lang w:val="cy-GB"/>
              </w:rPr>
              <w:t>‘Prynhawn da ffrindiau’</w:t>
            </w:r>
            <w:r>
              <w:rPr>
                <w:lang w:val="cy-GB"/>
              </w:rPr>
              <w:t xml:space="preserve"> – Helpwr Heddiw and all respond – Call and respond.</w:t>
            </w:r>
          </w:p>
          <w:p w14:paraId="522C203D" w14:textId="01DDB156" w:rsidR="00E56BC9" w:rsidRDefault="00E56BC9" w:rsidP="00E56BC9">
            <w:pPr>
              <w:rPr>
                <w:lang w:val="cy-GB"/>
              </w:rPr>
            </w:pPr>
          </w:p>
          <w:p w14:paraId="30E8D64F" w14:textId="6F7252AA" w:rsidR="00E56BC9" w:rsidRDefault="00E56BC9" w:rsidP="00E56BC9">
            <w:pPr>
              <w:rPr>
                <w:lang w:val="cy-GB"/>
              </w:rPr>
            </w:pPr>
          </w:p>
          <w:p w14:paraId="0FDA3CEC" w14:textId="425FD245" w:rsidR="00E56BC9" w:rsidRDefault="00E56BC9" w:rsidP="00E56BC9">
            <w:pPr>
              <w:rPr>
                <w:lang w:val="cy-GB"/>
              </w:rPr>
            </w:pPr>
          </w:p>
          <w:p w14:paraId="7112852B" w14:textId="6E8BB63C" w:rsidR="00E56BC9" w:rsidRDefault="00E56BC9" w:rsidP="00E56BC9">
            <w:pPr>
              <w:rPr>
                <w:lang w:val="cy-GB"/>
              </w:rPr>
            </w:pPr>
          </w:p>
          <w:p w14:paraId="00DB0021" w14:textId="6CA0ADDB" w:rsidR="00E56BC9" w:rsidRDefault="00E56BC9" w:rsidP="00E56BC9">
            <w:pPr>
              <w:rPr>
                <w:lang w:val="cy-GB"/>
              </w:rPr>
            </w:pPr>
          </w:p>
          <w:p w14:paraId="6B3A896B" w14:textId="2D210C43" w:rsidR="00E56BC9" w:rsidRDefault="00E56BC9" w:rsidP="00E56BC9">
            <w:pPr>
              <w:rPr>
                <w:lang w:val="cy-GB"/>
              </w:rPr>
            </w:pPr>
            <w:r>
              <w:rPr>
                <w:lang w:val="cy-GB"/>
              </w:rPr>
              <w:t>Call and repeat.</w:t>
            </w:r>
          </w:p>
          <w:p w14:paraId="67E0214E" w14:textId="1F709CA9" w:rsidR="00E56BC9" w:rsidRDefault="00E56BC9" w:rsidP="00E56BC9">
            <w:pPr>
              <w:rPr>
                <w:lang w:val="cy-GB"/>
              </w:rPr>
            </w:pPr>
            <w:r>
              <w:rPr>
                <w:lang w:val="cy-GB"/>
              </w:rPr>
              <w:t>Hands-up to answer questions.</w:t>
            </w:r>
          </w:p>
          <w:p w14:paraId="0FCD59A1" w14:textId="53F4388C" w:rsidR="00E56BC9" w:rsidRDefault="00E56BC9" w:rsidP="00E56BC9">
            <w:pPr>
              <w:rPr>
                <w:lang w:val="cy-GB"/>
              </w:rPr>
            </w:pPr>
          </w:p>
          <w:p w14:paraId="5B2A4280" w14:textId="7F461B10" w:rsidR="00E56BC9" w:rsidRDefault="00E56BC9" w:rsidP="00E56BC9">
            <w:pPr>
              <w:rPr>
                <w:lang w:val="cy-GB"/>
              </w:rPr>
            </w:pPr>
          </w:p>
          <w:p w14:paraId="3F892A9A" w14:textId="0C341E1B" w:rsidR="00E56BC9" w:rsidRDefault="00E56BC9" w:rsidP="00E56BC9">
            <w:pPr>
              <w:rPr>
                <w:lang w:val="cy-GB"/>
              </w:rPr>
            </w:pPr>
          </w:p>
          <w:p w14:paraId="4673A236" w14:textId="5D22D87E" w:rsidR="00E56BC9" w:rsidRDefault="00E56BC9" w:rsidP="00E56BC9">
            <w:pPr>
              <w:rPr>
                <w:lang w:val="cy-GB"/>
              </w:rPr>
            </w:pPr>
          </w:p>
          <w:p w14:paraId="22E6197A" w14:textId="31B47618" w:rsidR="002B2D5B" w:rsidRPr="002B2D5B" w:rsidRDefault="00E56BC9" w:rsidP="00E56BC9">
            <w:pPr>
              <w:rPr>
                <w:sz w:val="28"/>
                <w:szCs w:val="28"/>
                <w:lang w:val="cy-GB"/>
              </w:rPr>
            </w:pPr>
            <w:r>
              <w:rPr>
                <w:lang w:val="cy-GB"/>
              </w:rPr>
              <w:t>Call and repeat.</w:t>
            </w:r>
          </w:p>
          <w:p w14:paraId="7F17A4E6" w14:textId="77777777" w:rsidR="002B2D5B" w:rsidRPr="002B2D5B" w:rsidRDefault="002B2D5B" w:rsidP="00E56BC9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491DF6ED" w14:textId="65B8774C" w:rsidR="002B2D5B" w:rsidRPr="00E56BC9" w:rsidRDefault="00E56BC9" w:rsidP="00E56BC9">
            <w:pPr>
              <w:rPr>
                <w:lang w:val="cy-GB"/>
              </w:rPr>
            </w:pPr>
            <w:r>
              <w:rPr>
                <w:lang w:val="cy-GB"/>
              </w:rPr>
              <w:t>Powerpoint</w:t>
            </w:r>
          </w:p>
        </w:tc>
      </w:tr>
      <w:tr w:rsidR="002B2D5B" w:rsidRPr="002B2D5B" w14:paraId="3E425A8C" w14:textId="77777777" w:rsidTr="75366A6D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0CF76629" w14:textId="773528CD" w:rsidR="002B2D5B" w:rsidRDefault="00E26D8A" w:rsidP="00E26D8A">
            <w:pPr>
              <w:rPr>
                <w:lang w:val="cy-GB"/>
              </w:rPr>
            </w:pPr>
            <w:r w:rsidRPr="00E26D8A">
              <w:rPr>
                <w:lang w:val="cy-GB"/>
              </w:rPr>
              <w:t xml:space="preserve">Show children </w:t>
            </w:r>
            <w:r>
              <w:rPr>
                <w:lang w:val="cy-GB"/>
              </w:rPr>
              <w:t>slide with all body parts and read them aloud asking children to repeat twice.</w:t>
            </w:r>
          </w:p>
          <w:p w14:paraId="4D6B453F" w14:textId="274C56A2" w:rsidR="00E26D8A" w:rsidRDefault="00E26D8A" w:rsidP="00E26D8A">
            <w:pPr>
              <w:rPr>
                <w:lang w:val="cy-GB"/>
              </w:rPr>
            </w:pPr>
          </w:p>
          <w:p w14:paraId="36A4490A" w14:textId="740D89A2" w:rsidR="00E26D8A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Cefn – back</w:t>
            </w:r>
          </w:p>
          <w:p w14:paraId="2E005D4C" w14:textId="6AA62910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Bawd – thumb</w:t>
            </w:r>
          </w:p>
          <w:p w14:paraId="31ED7818" w14:textId="4E8FFD5E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Llygaid – eyes</w:t>
            </w:r>
          </w:p>
          <w:p w14:paraId="7341EA90" w14:textId="1403E715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Pen – head</w:t>
            </w:r>
          </w:p>
          <w:p w14:paraId="53ED234A" w14:textId="30C4B075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Trwyn – nose</w:t>
            </w:r>
          </w:p>
          <w:p w14:paraId="4C702D6D" w14:textId="20EF53EE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lastRenderedPageBreak/>
              <w:t>Clust – ears</w:t>
            </w:r>
          </w:p>
          <w:p w14:paraId="5EF94AB0" w14:textId="2A516280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Goes – leg</w:t>
            </w:r>
          </w:p>
          <w:p w14:paraId="28309400" w14:textId="0F229A78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Llaw – hand</w:t>
            </w:r>
          </w:p>
          <w:p w14:paraId="6E324B1B" w14:textId="21354FDC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Droed – feet</w:t>
            </w:r>
          </w:p>
          <w:p w14:paraId="12DE1CBA" w14:textId="54790376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Ceg – mouth</w:t>
            </w:r>
          </w:p>
          <w:p w14:paraId="4186AFF7" w14:textId="77777777" w:rsidR="00E56BC9" w:rsidRDefault="00E56BC9" w:rsidP="00E26D8A">
            <w:pPr>
              <w:rPr>
                <w:lang w:val="cy-GB"/>
              </w:rPr>
            </w:pPr>
          </w:p>
          <w:p w14:paraId="2A438B7F" w14:textId="326E68F5" w:rsidR="004157BB" w:rsidRDefault="004157BB" w:rsidP="00E26D8A">
            <w:pPr>
              <w:rPr>
                <w:lang w:val="cy-GB"/>
              </w:rPr>
            </w:pPr>
            <w:r>
              <w:rPr>
                <w:lang w:val="cy-GB"/>
              </w:rPr>
              <w:t>Invite Helpwr Heddiws to the front to ask the question ‘beth syn bod?’</w:t>
            </w:r>
          </w:p>
          <w:p w14:paraId="50BD4057" w14:textId="075A326F" w:rsidR="004157BB" w:rsidRDefault="004157BB" w:rsidP="00E26D8A">
            <w:pPr>
              <w:rPr>
                <w:lang w:val="cy-GB"/>
              </w:rPr>
            </w:pPr>
          </w:p>
          <w:p w14:paraId="65481C09" w14:textId="367BD4EB" w:rsidR="002B2D5B" w:rsidRPr="002B2D5B" w:rsidRDefault="004157BB" w:rsidP="00B11452">
            <w:pPr>
              <w:rPr>
                <w:sz w:val="28"/>
                <w:szCs w:val="28"/>
                <w:lang w:val="cy-GB"/>
              </w:rPr>
            </w:pPr>
            <w:r>
              <w:rPr>
                <w:lang w:val="cy-GB"/>
              </w:rPr>
              <w:t>Encourage and support children on carpet to answer question using body parts that are on the board.  Provide prompts if necessary</w:t>
            </w:r>
            <w:r w:rsidR="00B11452">
              <w:rPr>
                <w:lang w:val="cy-GB"/>
              </w:rPr>
              <w:t xml:space="preserve">, </w:t>
            </w:r>
            <w:r>
              <w:rPr>
                <w:lang w:val="cy-GB"/>
              </w:rPr>
              <w:t xml:space="preserve">’Mae ___ </w:t>
            </w:r>
            <w:r w:rsidR="00B11452">
              <w:rPr>
                <w:lang w:val="cy-GB"/>
              </w:rPr>
              <w:t>tost gyda fi’.</w:t>
            </w:r>
          </w:p>
        </w:tc>
        <w:tc>
          <w:tcPr>
            <w:tcW w:w="4971" w:type="dxa"/>
          </w:tcPr>
          <w:p w14:paraId="1A68682D" w14:textId="77777777" w:rsidR="002B2D5B" w:rsidRPr="000419A6" w:rsidRDefault="002B2D5B" w:rsidP="002B2D5B">
            <w:pPr>
              <w:jc w:val="center"/>
              <w:rPr>
                <w:lang w:val="cy-GB"/>
              </w:rPr>
            </w:pPr>
          </w:p>
          <w:p w14:paraId="32715732" w14:textId="718C090A" w:rsidR="002B2D5B" w:rsidRPr="000419A6" w:rsidRDefault="00EE6902" w:rsidP="00EE6902">
            <w:pPr>
              <w:rPr>
                <w:lang w:val="cy-GB"/>
              </w:rPr>
            </w:pPr>
            <w:r w:rsidRPr="000419A6">
              <w:rPr>
                <w:lang w:val="cy-GB"/>
              </w:rPr>
              <w:t>Call and repeat.</w:t>
            </w:r>
          </w:p>
          <w:p w14:paraId="2443BDA5" w14:textId="55CF23E7" w:rsidR="00EE6902" w:rsidRPr="000419A6" w:rsidRDefault="00EE6902" w:rsidP="00EE6902">
            <w:pPr>
              <w:rPr>
                <w:lang w:val="cy-GB"/>
              </w:rPr>
            </w:pPr>
          </w:p>
          <w:p w14:paraId="06A14145" w14:textId="73519A34" w:rsidR="00EE6902" w:rsidRPr="000419A6" w:rsidRDefault="00EE6902" w:rsidP="00EE6902">
            <w:pPr>
              <w:rPr>
                <w:lang w:val="cy-GB"/>
              </w:rPr>
            </w:pPr>
          </w:p>
          <w:p w14:paraId="1C95A831" w14:textId="34621779" w:rsidR="00EE6902" w:rsidRPr="000419A6" w:rsidRDefault="00EE6902" w:rsidP="00EE6902">
            <w:pPr>
              <w:rPr>
                <w:lang w:val="cy-GB"/>
              </w:rPr>
            </w:pPr>
          </w:p>
          <w:p w14:paraId="322B5539" w14:textId="4371447F" w:rsidR="00EE6902" w:rsidRPr="000419A6" w:rsidRDefault="00EE6902" w:rsidP="00EE6902">
            <w:pPr>
              <w:rPr>
                <w:lang w:val="cy-GB"/>
              </w:rPr>
            </w:pPr>
          </w:p>
          <w:p w14:paraId="6B5D9F57" w14:textId="01B6B955" w:rsidR="00EE6902" w:rsidRPr="000419A6" w:rsidRDefault="00EE6902" w:rsidP="00EE6902">
            <w:pPr>
              <w:rPr>
                <w:lang w:val="cy-GB"/>
              </w:rPr>
            </w:pPr>
          </w:p>
          <w:p w14:paraId="59F09492" w14:textId="7D8082B3" w:rsidR="00EE6902" w:rsidRPr="000419A6" w:rsidRDefault="00EE6902" w:rsidP="00EE6902">
            <w:pPr>
              <w:rPr>
                <w:lang w:val="cy-GB"/>
              </w:rPr>
            </w:pPr>
          </w:p>
          <w:p w14:paraId="4622FFD1" w14:textId="47BCD941" w:rsidR="00EE6902" w:rsidRPr="000419A6" w:rsidRDefault="00EE6902" w:rsidP="00EE6902">
            <w:pPr>
              <w:rPr>
                <w:lang w:val="cy-GB"/>
              </w:rPr>
            </w:pPr>
          </w:p>
          <w:p w14:paraId="32E774C5" w14:textId="74778174" w:rsidR="00EE6902" w:rsidRPr="000419A6" w:rsidRDefault="00EE6902" w:rsidP="00EE6902">
            <w:pPr>
              <w:rPr>
                <w:lang w:val="cy-GB"/>
              </w:rPr>
            </w:pPr>
          </w:p>
          <w:p w14:paraId="27AE41D1" w14:textId="631FC05F" w:rsidR="00EE6902" w:rsidRPr="000419A6" w:rsidRDefault="00EE6902" w:rsidP="75366A6D">
            <w:pPr>
              <w:rPr>
                <w:lang w:val="cy-GB"/>
              </w:rPr>
            </w:pPr>
          </w:p>
          <w:p w14:paraId="336B2E00" w14:textId="7AE83D2C" w:rsidR="75366A6D" w:rsidRDefault="75366A6D" w:rsidP="75366A6D">
            <w:pPr>
              <w:rPr>
                <w:lang w:val="cy-GB"/>
              </w:rPr>
            </w:pPr>
          </w:p>
          <w:p w14:paraId="5423E75C" w14:textId="006F8F04" w:rsidR="00EE6902" w:rsidRPr="000419A6" w:rsidRDefault="00EE6902" w:rsidP="00EE6902">
            <w:pPr>
              <w:rPr>
                <w:lang w:val="cy-GB"/>
              </w:rPr>
            </w:pPr>
          </w:p>
          <w:p w14:paraId="52CE30B8" w14:textId="4B2FD963" w:rsidR="00EE6902" w:rsidRPr="000419A6" w:rsidRDefault="00EE6902" w:rsidP="00EE6902">
            <w:pPr>
              <w:rPr>
                <w:lang w:val="cy-GB"/>
              </w:rPr>
            </w:pPr>
          </w:p>
          <w:p w14:paraId="05B38868" w14:textId="49CE5F1D" w:rsidR="00EE6902" w:rsidRPr="000419A6" w:rsidRDefault="00EE6902" w:rsidP="00EE6902">
            <w:pPr>
              <w:rPr>
                <w:lang w:val="cy-GB"/>
              </w:rPr>
            </w:pPr>
            <w:r w:rsidRPr="000419A6">
              <w:rPr>
                <w:lang w:val="cy-GB"/>
              </w:rPr>
              <w:t xml:space="preserve">Pupil-led questioning </w:t>
            </w:r>
            <w:r w:rsidR="000419A6" w:rsidRPr="000419A6">
              <w:rPr>
                <w:lang w:val="cy-GB"/>
              </w:rPr>
              <w:t>– choosing children to answer.</w:t>
            </w:r>
          </w:p>
          <w:p w14:paraId="412AF2A1" w14:textId="77777777" w:rsidR="002B2D5B" w:rsidRPr="000419A6" w:rsidRDefault="002B2D5B" w:rsidP="002B2D5B">
            <w:pPr>
              <w:jc w:val="center"/>
              <w:rPr>
                <w:lang w:val="cy-GB"/>
              </w:rPr>
            </w:pPr>
          </w:p>
          <w:p w14:paraId="27AADFAF" w14:textId="77777777" w:rsidR="002B2D5B" w:rsidRPr="000419A6" w:rsidRDefault="002B2D5B" w:rsidP="002B2D5B">
            <w:pPr>
              <w:jc w:val="center"/>
              <w:rPr>
                <w:lang w:val="cy-GB"/>
              </w:rPr>
            </w:pPr>
          </w:p>
          <w:p w14:paraId="61540434" w14:textId="77777777" w:rsidR="002B2D5B" w:rsidRPr="000419A6" w:rsidRDefault="002B2D5B" w:rsidP="002B2D5B">
            <w:pPr>
              <w:jc w:val="center"/>
              <w:rPr>
                <w:lang w:val="cy-GB"/>
              </w:rPr>
            </w:pPr>
          </w:p>
          <w:p w14:paraId="6F32319A" w14:textId="77777777" w:rsidR="002B2D5B" w:rsidRPr="000419A6" w:rsidRDefault="002B2D5B" w:rsidP="002B2D5B">
            <w:pPr>
              <w:jc w:val="center"/>
              <w:rPr>
                <w:lang w:val="cy-GB"/>
              </w:rPr>
            </w:pPr>
          </w:p>
        </w:tc>
        <w:tc>
          <w:tcPr>
            <w:tcW w:w="2903" w:type="dxa"/>
          </w:tcPr>
          <w:p w14:paraId="73A5E4AB" w14:textId="5CBDD3A9" w:rsidR="002B2D5B" w:rsidRPr="000419A6" w:rsidRDefault="000419A6" w:rsidP="000419A6">
            <w:pPr>
              <w:rPr>
                <w:lang w:val="cy-GB"/>
              </w:rPr>
            </w:pPr>
            <w:r w:rsidRPr="000419A6">
              <w:rPr>
                <w:lang w:val="cy-GB"/>
              </w:rPr>
              <w:lastRenderedPageBreak/>
              <w:t>PowerPoint</w:t>
            </w:r>
          </w:p>
        </w:tc>
      </w:tr>
      <w:tr w:rsidR="002B2D5B" w:rsidRPr="002B2D5B" w14:paraId="78EBC3C5" w14:textId="77777777" w:rsidTr="75366A6D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83DF67B" w14:textId="77777777" w:rsid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  <w:p w14:paraId="3C7DFD5C" w14:textId="7D0E4A1B" w:rsidR="00B11452" w:rsidRPr="002B2D5B" w:rsidRDefault="00B11452" w:rsidP="002B2D5B">
            <w:pPr>
              <w:jc w:val="center"/>
              <w:rPr>
                <w:b/>
                <w:lang w:val="cy-GB"/>
              </w:rPr>
            </w:pPr>
          </w:p>
        </w:tc>
        <w:tc>
          <w:tcPr>
            <w:tcW w:w="4971" w:type="dxa"/>
          </w:tcPr>
          <w:p w14:paraId="486D94B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EEFA067" w14:textId="342D82BB" w:rsidR="002B2D5B" w:rsidRDefault="00B11452" w:rsidP="00B11452">
            <w:pPr>
              <w:rPr>
                <w:lang w:val="cy-GB"/>
              </w:rPr>
            </w:pPr>
            <w:r w:rsidRPr="00B11452">
              <w:rPr>
                <w:lang w:val="cy-GB"/>
              </w:rPr>
              <w:t xml:space="preserve">Play ‘Simon Says’; </w:t>
            </w:r>
            <w:r>
              <w:rPr>
                <w:lang w:val="cy-GB"/>
              </w:rPr>
              <w:t>put your hands on your....</w:t>
            </w:r>
          </w:p>
          <w:p w14:paraId="50FD03D1" w14:textId="1588587F" w:rsidR="00B11452" w:rsidRDefault="00B11452" w:rsidP="00B11452">
            <w:pPr>
              <w:rPr>
                <w:lang w:val="cy-GB"/>
              </w:rPr>
            </w:pPr>
          </w:p>
          <w:p w14:paraId="787A072E" w14:textId="4E688A58" w:rsidR="00B11452" w:rsidRDefault="00B11452" w:rsidP="00B1145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lang w:val="cy-GB"/>
              </w:rPr>
            </w:pPr>
            <w:r>
              <w:rPr>
                <w:lang w:val="cy-GB"/>
              </w:rPr>
              <w:t>“R</w:t>
            </w:r>
            <w:r w:rsidRPr="00B11452">
              <w:rPr>
                <w:lang w:val="cy-GB"/>
              </w:rPr>
              <w:t>howch eich dwylo ar eich</w:t>
            </w:r>
            <w:r>
              <w:rPr>
                <w:lang w:val="cy-GB"/>
              </w:rPr>
              <w:t>....”</w:t>
            </w:r>
          </w:p>
          <w:p w14:paraId="4A664720" w14:textId="1716A53E" w:rsidR="00B11452" w:rsidRPr="00B11452" w:rsidRDefault="00B11452" w:rsidP="00B1145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b/>
                <w:bCs/>
                <w:lang w:val="cy-GB"/>
              </w:rPr>
            </w:pPr>
            <w:r w:rsidRPr="00B11452">
              <w:rPr>
                <w:b/>
                <w:bCs/>
                <w:lang w:val="cy-GB"/>
              </w:rPr>
              <w:t>Row</w:t>
            </w:r>
            <w:r>
              <w:rPr>
                <w:b/>
                <w:bCs/>
                <w:lang w:val="cy-GB"/>
              </w:rPr>
              <w:t xml:space="preserve"> </w:t>
            </w:r>
            <w:r w:rsidRPr="00B11452">
              <w:rPr>
                <w:b/>
                <w:bCs/>
                <w:lang w:val="cy-GB"/>
              </w:rPr>
              <w:t>ch eyech doilo ar eyech...</w:t>
            </w:r>
            <w:r>
              <w:rPr>
                <w:b/>
                <w:bCs/>
                <w:lang w:val="cy-GB"/>
              </w:rPr>
              <w:t>pen</w:t>
            </w:r>
          </w:p>
          <w:p w14:paraId="483EB441" w14:textId="77777777" w:rsidR="002B2D5B" w:rsidRPr="002B2D5B" w:rsidRDefault="002B2D5B" w:rsidP="00B11452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8960558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E57D1BE" w14:textId="193816E5" w:rsidR="002B2D5B" w:rsidRPr="00B11452" w:rsidRDefault="00B11452" w:rsidP="00B11452">
            <w:pPr>
              <w:rPr>
                <w:lang w:val="cy-GB"/>
              </w:rPr>
            </w:pPr>
            <w:r w:rsidRPr="00B11452">
              <w:rPr>
                <w:lang w:val="cy-GB"/>
              </w:rPr>
              <w:t xml:space="preserve">Children </w:t>
            </w:r>
            <w:r>
              <w:rPr>
                <w:lang w:val="cy-GB"/>
              </w:rPr>
              <w:t>to listen to request and puts hand on their body part that has been asked for.</w:t>
            </w:r>
          </w:p>
          <w:p w14:paraId="2A163885" w14:textId="77777777" w:rsidR="002B2D5B" w:rsidRPr="00B11452" w:rsidRDefault="002B2D5B" w:rsidP="00B11452">
            <w:pPr>
              <w:rPr>
                <w:lang w:val="cy-GB"/>
              </w:rPr>
            </w:pPr>
          </w:p>
          <w:p w14:paraId="31831FA2" w14:textId="77777777" w:rsidR="002B2D5B" w:rsidRPr="00B11452" w:rsidRDefault="002B2D5B" w:rsidP="00B11452">
            <w:pPr>
              <w:rPr>
                <w:lang w:val="cy-GB"/>
              </w:rPr>
            </w:pPr>
          </w:p>
          <w:p w14:paraId="0E61511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716F0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17B22DEC" w14:textId="77777777" w:rsid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8BDEAF7" w14:textId="32D6575B" w:rsidR="00B11452" w:rsidRPr="00B11452" w:rsidRDefault="00B11452" w:rsidP="002B2D5B">
            <w:pPr>
              <w:jc w:val="center"/>
              <w:rPr>
                <w:sz w:val="22"/>
                <w:szCs w:val="22"/>
                <w:lang w:val="cy-GB"/>
              </w:rPr>
            </w:pPr>
            <w:r w:rsidRPr="00B11452">
              <w:rPr>
                <w:sz w:val="22"/>
                <w:szCs w:val="22"/>
                <w:lang w:val="cy-GB"/>
              </w:rPr>
              <w:t>Whiteboard</w:t>
            </w: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201FEC04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201FEC04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4F7B5AFB" w14:textId="4E40EE55" w:rsidR="00825827" w:rsidRPr="00825827" w:rsidRDefault="201FEC04" w:rsidP="201FEC0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Most children enthusiastic and appear to enjoy learning Welsh.</w:t>
            </w:r>
          </w:p>
          <w:p w14:paraId="5EB4A127" w14:textId="1CDFBE68" w:rsidR="00825827" w:rsidRPr="00825827" w:rsidRDefault="201FEC04" w:rsidP="201FEC0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Helpwr Heddiws both strong at asking questions and most children able to answer the question and make a choice of what part of the body to choose from the board.</w:t>
            </w:r>
          </w:p>
          <w:p w14:paraId="38BC71B3" w14:textId="76B5D1EF" w:rsidR="00825827" w:rsidRPr="00825827" w:rsidRDefault="201FEC04" w:rsidP="201FEC0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Children happy to ask for support/help when they need it.</w:t>
            </w:r>
          </w:p>
        </w:tc>
      </w:tr>
      <w:tr w:rsidR="00825827" w:rsidRPr="00825827" w14:paraId="1698B253" w14:textId="77777777" w:rsidTr="201FEC04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2199AA94" w:rsidR="00825827" w:rsidRPr="00825827" w:rsidRDefault="201FEC04" w:rsidP="201FEC0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Continue to build confidence and projection – children are very quiet during Welsh.</w:t>
            </w:r>
          </w:p>
          <w:p w14:paraId="6E88F129" w14:textId="78A3A9FA" w:rsidR="00825827" w:rsidRPr="00825827" w:rsidRDefault="201FEC04" w:rsidP="201FEC0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Build sentence stucture and alternative ways of asking and responding to certain questions.</w:t>
            </w: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201FEC04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201FEC04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4F70EE14" w:rsidR="00825827" w:rsidRPr="00825827" w:rsidRDefault="201FEC04" w:rsidP="201FEC0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Use of whiteboard and Welsh words with pictures to help children read and visualise word.</w:t>
            </w:r>
          </w:p>
          <w:p w14:paraId="28344B4F" w14:textId="28B81D1F" w:rsidR="00825827" w:rsidRPr="00825827" w:rsidRDefault="201FEC04" w:rsidP="201FEC0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Use of incidental Welsh – although need to use more.</w:t>
            </w:r>
          </w:p>
          <w:p w14:paraId="75CF8B89" w14:textId="28D89B0C" w:rsidR="00825827" w:rsidRPr="00825827" w:rsidRDefault="201FEC04" w:rsidP="201FEC0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Supporting pupils when help needed.</w:t>
            </w:r>
          </w:p>
          <w:p w14:paraId="471612F7" w14:textId="57DAC5BB" w:rsidR="00825827" w:rsidRPr="00825827" w:rsidRDefault="201FEC04" w:rsidP="201FEC0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Ensuring all abilities involved in Q&amp;A.</w:t>
            </w:r>
          </w:p>
        </w:tc>
      </w:tr>
      <w:tr w:rsidR="00825827" w:rsidRPr="00825827" w14:paraId="39A72438" w14:textId="77777777" w:rsidTr="201FEC04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6F8076D" w14:textId="4E0DEE88" w:rsidR="00825827" w:rsidRPr="00825827" w:rsidRDefault="201FEC04" w:rsidP="201FEC0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Practice Welsh – continue to use Duolingo and build vocabulary and sentence structure.</w:t>
            </w:r>
          </w:p>
          <w:p w14:paraId="64BBA3AB" w14:textId="77797831" w:rsidR="00825827" w:rsidRPr="00825827" w:rsidRDefault="201FEC04" w:rsidP="201FEC0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More creative ideas to help strengthen and visualise learning.</w:t>
            </w:r>
          </w:p>
          <w:p w14:paraId="54C03DB3" w14:textId="71701D7F" w:rsidR="00825827" w:rsidRPr="00825827" w:rsidRDefault="201FEC04" w:rsidP="201FEC0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Use of songs and videos to generate interest and create variety of learning materials.</w:t>
            </w:r>
          </w:p>
          <w:p w14:paraId="12D2BCF1" w14:textId="2CA8ABF6" w:rsidR="00825827" w:rsidRPr="00825827" w:rsidRDefault="201FEC04" w:rsidP="201FEC0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 w:rsidRPr="201FEC04">
              <w:rPr>
                <w:sz w:val="20"/>
                <w:szCs w:val="20"/>
                <w:lang w:val="cy-GB"/>
              </w:rPr>
              <w:t>More incidental welsh, barod, sefwych, dim siarad etc...</w:t>
            </w: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00FFA" w14:textId="77777777" w:rsidR="004B0CDD" w:rsidRDefault="004B0CDD" w:rsidP="00B24C18">
      <w:r>
        <w:separator/>
      </w:r>
    </w:p>
  </w:endnote>
  <w:endnote w:type="continuationSeparator" w:id="0">
    <w:p w14:paraId="02D6E66A" w14:textId="77777777" w:rsidR="004B0CDD" w:rsidRDefault="004B0CDD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D9E96" w14:textId="77777777" w:rsidR="004B0CDD" w:rsidRDefault="004B0CDD" w:rsidP="00B24C18">
      <w:r>
        <w:separator/>
      </w:r>
    </w:p>
  </w:footnote>
  <w:footnote w:type="continuationSeparator" w:id="0">
    <w:p w14:paraId="04D53586" w14:textId="77777777" w:rsidR="004B0CDD" w:rsidRDefault="004B0CDD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E6259"/>
    <w:multiLevelType w:val="hybridMultilevel"/>
    <w:tmpl w:val="5FCA330E"/>
    <w:lvl w:ilvl="0" w:tplc="13B6A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88BC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C0E5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E8FC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58AF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02A6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3EF6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802F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C0D1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91C92"/>
    <w:multiLevelType w:val="hybridMultilevel"/>
    <w:tmpl w:val="6DD8806E"/>
    <w:lvl w:ilvl="0" w:tplc="937686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D013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0C1D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3823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1C54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9EA4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3645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3E1D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8639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D305A6"/>
    <w:multiLevelType w:val="hybridMultilevel"/>
    <w:tmpl w:val="AFCC9390"/>
    <w:lvl w:ilvl="0" w:tplc="76C295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D848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CAC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3C23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F2B9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881D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8C8F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0E79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92D4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711751"/>
    <w:multiLevelType w:val="hybridMultilevel"/>
    <w:tmpl w:val="5A2CCBA4"/>
    <w:lvl w:ilvl="0" w:tplc="F55A35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F21C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BC2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96D0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A8DD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B8C3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C409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F630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CCB7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19A6"/>
    <w:rsid w:val="000432F2"/>
    <w:rsid w:val="00045D70"/>
    <w:rsid w:val="00063D4A"/>
    <w:rsid w:val="000973E5"/>
    <w:rsid w:val="000B6B62"/>
    <w:rsid w:val="000E5C05"/>
    <w:rsid w:val="00167F75"/>
    <w:rsid w:val="00294397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157BB"/>
    <w:rsid w:val="00467647"/>
    <w:rsid w:val="004847B6"/>
    <w:rsid w:val="004B0CDD"/>
    <w:rsid w:val="004B73CD"/>
    <w:rsid w:val="004C3D71"/>
    <w:rsid w:val="004E1B77"/>
    <w:rsid w:val="005404E0"/>
    <w:rsid w:val="005425C2"/>
    <w:rsid w:val="005B7769"/>
    <w:rsid w:val="00610C4A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96514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11452"/>
    <w:rsid w:val="00B24C18"/>
    <w:rsid w:val="00B85948"/>
    <w:rsid w:val="00BB582B"/>
    <w:rsid w:val="00BC35BE"/>
    <w:rsid w:val="00BE5E13"/>
    <w:rsid w:val="00BF5170"/>
    <w:rsid w:val="00D060A6"/>
    <w:rsid w:val="00D46A8E"/>
    <w:rsid w:val="00D91956"/>
    <w:rsid w:val="00DB1D3B"/>
    <w:rsid w:val="00E26D8A"/>
    <w:rsid w:val="00E27649"/>
    <w:rsid w:val="00E56BC9"/>
    <w:rsid w:val="00E75960"/>
    <w:rsid w:val="00EB6268"/>
    <w:rsid w:val="00EC0A98"/>
    <w:rsid w:val="00EE0418"/>
    <w:rsid w:val="00EE0AC1"/>
    <w:rsid w:val="00EE6902"/>
    <w:rsid w:val="00EF0BE1"/>
    <w:rsid w:val="00F20BBE"/>
    <w:rsid w:val="00F636FF"/>
    <w:rsid w:val="00F707F4"/>
    <w:rsid w:val="00F8496A"/>
    <w:rsid w:val="00FB79B2"/>
    <w:rsid w:val="201FEC04"/>
    <w:rsid w:val="7536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8FB9F86A-B2F3-4100-BEEC-C2B8BE65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9439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294397"/>
  </w:style>
  <w:style w:type="character" w:customStyle="1" w:styleId="eop">
    <w:name w:val="eop"/>
    <w:basedOn w:val="DefaultParagraphFont"/>
    <w:rsid w:val="00294397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114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11452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6</Pages>
  <Words>850</Words>
  <Characters>4848</Characters>
  <Application>Microsoft Office Word</Application>
  <DocSecurity>0</DocSecurity>
  <Lines>40</Lines>
  <Paragraphs>11</Paragraphs>
  <ScaleCrop>false</ScaleCrop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Melissa Carter-Evans</cp:lastModifiedBy>
  <cp:revision>2</cp:revision>
  <dcterms:created xsi:type="dcterms:W3CDTF">2020-04-14T13:06:00Z</dcterms:created>
  <dcterms:modified xsi:type="dcterms:W3CDTF">2020-04-14T13:06:00Z</dcterms:modified>
</cp:coreProperties>
</file>