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4B6738" w:rsidRDefault="00D46A8E" w:rsidP="00D46A8E">
      <w:pPr>
        <w:rPr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336207" w:rsidRPr="004B6738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4B6738" w:rsidRDefault="00D46A8E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43A59AA4" w:rsidR="00D46A8E" w:rsidRPr="004B6738" w:rsidRDefault="00524296" w:rsidP="009E33D0">
            <w:pPr>
              <w:rPr>
                <w:lang w:val="cy-GB"/>
              </w:rPr>
            </w:pPr>
            <w:r w:rsidRPr="004B6738">
              <w:rPr>
                <w:lang w:val="cy-GB"/>
              </w:rPr>
              <w:t>Bethan</w:t>
            </w:r>
            <w:r w:rsidR="009E33D0" w:rsidRPr="004B6738">
              <w:rPr>
                <w:lang w:val="cy-GB"/>
              </w:rPr>
              <w:t xml:space="preserve"> Penny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4B6738" w:rsidRDefault="00D46A8E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576BDFBC" w:rsidR="00D46A8E" w:rsidRPr="004B6738" w:rsidRDefault="00270D4F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Bl </w:t>
            </w:r>
            <w:r w:rsidR="00336207">
              <w:rPr>
                <w:lang w:val="cy-GB"/>
              </w:rPr>
              <w:t>10 DH</w:t>
            </w:r>
          </w:p>
        </w:tc>
      </w:tr>
      <w:tr w:rsidR="00336207" w:rsidRPr="004B6738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4B6738" w:rsidRDefault="000B6B62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22F0D44C" w:rsidR="00D46A8E" w:rsidRPr="004B6738" w:rsidRDefault="00336207" w:rsidP="00E4674D">
            <w:pPr>
              <w:rPr>
                <w:lang w:val="cy-GB"/>
              </w:rPr>
            </w:pPr>
            <w:r>
              <w:rPr>
                <w:lang w:val="cy-GB"/>
              </w:rPr>
              <w:t>Busnes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4B6738" w:rsidRDefault="00D46A8E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50D10617" w:rsidR="00D46A8E" w:rsidRPr="004B6738" w:rsidRDefault="00336207" w:rsidP="00E4674D">
            <w:pPr>
              <w:rPr>
                <w:lang w:val="cy-GB"/>
              </w:rPr>
            </w:pPr>
            <w:r>
              <w:rPr>
                <w:lang w:val="cy-GB"/>
              </w:rPr>
              <w:t>28-01-2020</w:t>
            </w:r>
          </w:p>
        </w:tc>
      </w:tr>
      <w:tr w:rsidR="00336207" w:rsidRPr="004B6738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4B6738" w:rsidRDefault="000B6B62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Lesson Focus</w:t>
            </w:r>
            <w:r w:rsidR="00D46A8E" w:rsidRPr="004B6738">
              <w:rPr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D5CA992" w:rsidR="00D46A8E" w:rsidRPr="004B6738" w:rsidRDefault="00336207" w:rsidP="00E4674D">
            <w:pPr>
              <w:rPr>
                <w:lang w:val="cy-GB"/>
              </w:rPr>
            </w:pPr>
            <w:r>
              <w:rPr>
                <w:lang w:val="cy-GB"/>
              </w:rPr>
              <w:t>Ymchwil Marchnata</w:t>
            </w:r>
          </w:p>
        </w:tc>
      </w:tr>
      <w:tr w:rsidR="00336207" w:rsidRPr="004B6738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4B6738" w:rsidRDefault="00816DB9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Meaningful</w:t>
            </w:r>
            <w:r w:rsidR="00BC35BE" w:rsidRPr="004B6738">
              <w:rPr>
                <w:lang w:val="cy-GB"/>
              </w:rPr>
              <w:t xml:space="preserve"> links to</w:t>
            </w:r>
            <w:r w:rsidRPr="004B6738">
              <w:rPr>
                <w:lang w:val="cy-GB"/>
              </w:rPr>
              <w:t xml:space="preserve"> </w:t>
            </w:r>
            <w:r w:rsidR="00BC35BE" w:rsidRPr="004B6738">
              <w:rPr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415839BF" w:rsidR="00EB6268" w:rsidRPr="004B6738" w:rsidRDefault="003A7711" w:rsidP="00E4674D">
            <w:pPr>
              <w:rPr>
                <w:lang w:val="cy-GB"/>
              </w:rPr>
            </w:pPr>
            <w:r>
              <w:rPr>
                <w:lang w:val="cy-GB"/>
              </w:rPr>
              <w:t xml:space="preserve">Uned </w:t>
            </w:r>
            <w:r w:rsidR="00336207">
              <w:rPr>
                <w:lang w:val="cy-GB"/>
              </w:rPr>
              <w:t>5</w:t>
            </w:r>
            <w:r>
              <w:rPr>
                <w:lang w:val="cy-GB"/>
              </w:rPr>
              <w:t xml:space="preserve"> –</w:t>
            </w:r>
            <w:r w:rsidR="009935FA">
              <w:rPr>
                <w:lang w:val="cy-GB"/>
              </w:rPr>
              <w:t xml:space="preserve"> Marchnata - </w:t>
            </w:r>
            <w:r>
              <w:rPr>
                <w:lang w:val="cy-GB"/>
              </w:rPr>
              <w:t xml:space="preserve"> </w:t>
            </w:r>
            <w:r w:rsidR="00336207">
              <w:rPr>
                <w:lang w:val="cy-GB"/>
              </w:rPr>
              <w:t>Ymchwil Marchnata</w:t>
            </w:r>
          </w:p>
        </w:tc>
      </w:tr>
      <w:tr w:rsidR="00336207" w:rsidRPr="004B6738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4B6738" w:rsidRDefault="00816DB9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Meaningful</w:t>
            </w:r>
            <w:r w:rsidR="00BC35BE" w:rsidRPr="004B6738">
              <w:rPr>
                <w:lang w:val="cy-GB"/>
              </w:rPr>
              <w:t xml:space="preserve"> links to:</w:t>
            </w:r>
          </w:p>
          <w:p w14:paraId="03F43AE1" w14:textId="493A4859" w:rsidR="009D68DF" w:rsidRPr="004B6738" w:rsidRDefault="009D68DF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184EBAF" w:rsidR="00EB6268" w:rsidRPr="004B6738" w:rsidRDefault="009935FA" w:rsidP="00E4674D">
            <w:pPr>
              <w:rPr>
                <w:lang w:val="cy-GB"/>
              </w:rPr>
            </w:pPr>
            <w:r>
              <w:rPr>
                <w:rFonts w:ascii="Calibri" w:hAnsi="Calibri" w:cs="Calibri"/>
                <w:lang w:val="cy"/>
              </w:rPr>
              <w:t>Bydd y wers yn cynnwys nifer o wahanol dasgau a fydd yn annog y disgyblion i ymarfer eu cyfrifoldebau trawsgwricwlaidd.  Bydd y dasg gychwynnol yn annog sgiliau meddwl beirniadol.  Bydd y dasg nesaf yn annog trafodaeth (sgiliau llythrennedd llafar).  Hefyd bydd ymarfer grŵp a thasg unigol a fydd yn gofyn i'r disgyblion arfer eu sgiliau darllen ac ysgrifennu.  Ar ddiwedd y dasg unigol, bydd gofyn i ddisgyblion asesu cyfoedion a gwneud yr addasiadau angenrheidiol i wella eu gwaith (fel yr argymhellir gan eu cyfoedion).  Bydd hyn yn hybu dysgwyr annibynnol</w:t>
            </w:r>
            <w:r>
              <w:rPr>
                <w:rFonts w:ascii="Calibri" w:hAnsi="Calibri" w:cs="Calibri"/>
                <w:lang w:val="cy-GB"/>
              </w:rPr>
              <w:t>.</w:t>
            </w:r>
          </w:p>
        </w:tc>
      </w:tr>
      <w:tr w:rsidR="00D46A8E" w:rsidRPr="004B6738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6FA7AD39" w:rsidR="00D46A8E" w:rsidRDefault="000B6B62" w:rsidP="00E4674D">
            <w:pPr>
              <w:rPr>
                <w:lang w:val="cy-GB"/>
              </w:rPr>
            </w:pPr>
            <w:r w:rsidRPr="004B6738">
              <w:rPr>
                <w:lang w:val="cy-GB"/>
              </w:rPr>
              <w:t>Personal</w:t>
            </w:r>
            <w:r w:rsidR="000432F2" w:rsidRPr="004B6738">
              <w:rPr>
                <w:lang w:val="cy-GB"/>
              </w:rPr>
              <w:t xml:space="preserve"> Targets (</w:t>
            </w:r>
            <w:r w:rsidR="00D46A8E" w:rsidRPr="004B6738">
              <w:rPr>
                <w:lang w:val="cy-GB"/>
              </w:rPr>
              <w:t>Linked to QTS</w:t>
            </w:r>
            <w:r w:rsidR="00816DB9" w:rsidRPr="004B6738">
              <w:rPr>
                <w:lang w:val="cy-GB"/>
              </w:rPr>
              <w:t xml:space="preserve"> and identifed in </w:t>
            </w:r>
            <w:r w:rsidRPr="004B6738">
              <w:rPr>
                <w:lang w:val="cy-GB"/>
              </w:rPr>
              <w:t>weekly review)</w:t>
            </w:r>
          </w:p>
          <w:p w14:paraId="0EAD5CDF" w14:textId="77777777" w:rsidR="00270D4F" w:rsidRPr="004B6738" w:rsidRDefault="00270D4F" w:rsidP="00E4674D">
            <w:pPr>
              <w:rPr>
                <w:lang w:val="cy-GB"/>
              </w:rPr>
            </w:pPr>
          </w:p>
          <w:p w14:paraId="159C509D" w14:textId="70AC3185" w:rsidR="00CB2559" w:rsidRPr="004B6738" w:rsidRDefault="005774B0" w:rsidP="00CB2559">
            <w:pPr>
              <w:rPr>
                <w:lang w:val="cy-GB"/>
              </w:rPr>
            </w:pPr>
            <w:r>
              <w:rPr>
                <w:lang w:val="cy"/>
              </w:rPr>
              <w:t>Galluogi gwelliant-</w:t>
            </w:r>
            <w:r w:rsidR="009935FA">
              <w:rPr>
                <w:lang w:val="cy"/>
              </w:rPr>
              <w:t xml:space="preserve"> </w:t>
            </w:r>
            <w:r>
              <w:rPr>
                <w:lang w:val="cy"/>
              </w:rPr>
              <w:t>byddaf yn oedi ar ddiwedd pob tasg er mwyn sicrhau bod y disgyblion ar y llwybr cywir cyn symud ymlaen i'r dasg nesaf.</w:t>
            </w:r>
          </w:p>
        </w:tc>
      </w:tr>
    </w:tbl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4B6738" w14:paraId="35602596" w14:textId="77777777" w:rsidTr="00E4674D">
        <w:tc>
          <w:tcPr>
            <w:tcW w:w="9010" w:type="dxa"/>
          </w:tcPr>
          <w:p w14:paraId="27BF0F18" w14:textId="21760E17" w:rsidR="004B6738" w:rsidRDefault="004B6738" w:rsidP="004B6738">
            <w:pPr>
              <w:rPr>
                <w:lang w:val="cy-GB"/>
              </w:rPr>
            </w:pPr>
            <w:r w:rsidRPr="004B6738">
              <w:rPr>
                <w:lang w:val="cy-GB"/>
              </w:rPr>
              <w:t>Bydd y dysgwyr yn</w:t>
            </w:r>
            <w:r w:rsidR="008645E9">
              <w:rPr>
                <w:lang w:val="cy-GB"/>
              </w:rPr>
              <w:t xml:space="preserve"> gallu</w:t>
            </w:r>
            <w:r>
              <w:rPr>
                <w:lang w:val="cy-GB"/>
              </w:rPr>
              <w:t>:</w:t>
            </w:r>
          </w:p>
          <w:p w14:paraId="68F7B5BF" w14:textId="77777777" w:rsidR="004B6738" w:rsidRPr="004B6738" w:rsidRDefault="004B6738" w:rsidP="004B6738">
            <w:pPr>
              <w:rPr>
                <w:lang w:val="cy-GB"/>
              </w:rPr>
            </w:pPr>
          </w:p>
          <w:p w14:paraId="6AE17C2D" w14:textId="77777777" w:rsidR="00BE6946" w:rsidRDefault="008645E9" w:rsidP="00BE6946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r w:rsidRPr="008645E9">
              <w:rPr>
                <w:lang w:val="cy-GB"/>
              </w:rPr>
              <w:t>Diffinio ymchwil marchnata</w:t>
            </w:r>
          </w:p>
          <w:p w14:paraId="1E9FEFF0" w14:textId="77777777" w:rsidR="008645E9" w:rsidRPr="008645E9" w:rsidRDefault="008645E9" w:rsidP="00BE6946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proofErr w:type="spellStart"/>
            <w:r w:rsidRPr="008645E9">
              <w:t>Gwahaniaethu</w:t>
            </w:r>
            <w:proofErr w:type="spellEnd"/>
            <w:r w:rsidRPr="008645E9">
              <w:t xml:space="preserve"> </w:t>
            </w:r>
            <w:proofErr w:type="spellStart"/>
            <w:r w:rsidRPr="008645E9">
              <w:t>rhwng</w:t>
            </w:r>
            <w:proofErr w:type="spellEnd"/>
            <w:r w:rsidRPr="008645E9">
              <w:t xml:space="preserve"> </w:t>
            </w:r>
            <w:proofErr w:type="spellStart"/>
            <w:r w:rsidRPr="008645E9">
              <w:t>ymchwil</w:t>
            </w:r>
            <w:proofErr w:type="spellEnd"/>
            <w:r w:rsidRPr="008645E9">
              <w:t xml:space="preserve"> </w:t>
            </w:r>
            <w:proofErr w:type="spellStart"/>
            <w:r w:rsidRPr="008645E9">
              <w:t>cynradd</w:t>
            </w:r>
            <w:proofErr w:type="spellEnd"/>
            <w:r w:rsidRPr="008645E9">
              <w:t xml:space="preserve"> ac </w:t>
            </w:r>
            <w:proofErr w:type="spellStart"/>
            <w:r w:rsidRPr="008645E9">
              <w:t>eilaidd</w:t>
            </w:r>
            <w:proofErr w:type="spellEnd"/>
          </w:p>
          <w:p w14:paraId="145FAC42" w14:textId="76858716" w:rsidR="008645E9" w:rsidRPr="00BE6946" w:rsidRDefault="008645E9" w:rsidP="00BE6946">
            <w:pPr>
              <w:pStyle w:val="ListParagraph"/>
              <w:numPr>
                <w:ilvl w:val="0"/>
                <w:numId w:val="15"/>
              </w:numPr>
              <w:rPr>
                <w:lang w:val="cy-GB"/>
              </w:rPr>
            </w:pPr>
            <w:r w:rsidRPr="008645E9">
              <w:rPr>
                <w:lang w:val="de-DE"/>
              </w:rPr>
              <w:t>Deall manteision ac anfanteision gwahanol ddulliau ymchwil</w:t>
            </w:r>
          </w:p>
        </w:tc>
      </w:tr>
    </w:tbl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E236AF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E236AF" w:rsidRDefault="00D46A8E" w:rsidP="00E4674D">
            <w:pPr>
              <w:rPr>
                <w:sz w:val="22"/>
                <w:szCs w:val="22"/>
                <w:lang w:val="cy-GB"/>
              </w:rPr>
            </w:pPr>
            <w:r w:rsidRPr="00E236AF">
              <w:rPr>
                <w:sz w:val="22"/>
                <w:szCs w:val="22"/>
                <w:lang w:val="cy-GB"/>
              </w:rPr>
              <w:t>Success Crit</w:t>
            </w:r>
            <w:r w:rsidR="006E32EF" w:rsidRPr="00E236AF">
              <w:rPr>
                <w:sz w:val="22"/>
                <w:szCs w:val="22"/>
                <w:lang w:val="cy-GB"/>
              </w:rPr>
              <w:t>eria (</w:t>
            </w:r>
            <w:r w:rsidR="008B2B15" w:rsidRPr="00E236AF">
              <w:rPr>
                <w:sz w:val="22"/>
                <w:szCs w:val="22"/>
                <w:lang w:val="cy-GB"/>
              </w:rPr>
              <w:t>c</w:t>
            </w:r>
            <w:r w:rsidR="00D91956" w:rsidRPr="00E236AF">
              <w:rPr>
                <w:sz w:val="22"/>
                <w:szCs w:val="22"/>
                <w:lang w:val="cy-GB"/>
              </w:rPr>
              <w:t>learly linked to each Learning Objective</w:t>
            </w:r>
            <w:r w:rsidRPr="00E236AF">
              <w:rPr>
                <w:sz w:val="22"/>
                <w:szCs w:val="22"/>
                <w:lang w:val="cy-GB"/>
              </w:rPr>
              <w:t xml:space="preserve"> and related to the process</w:t>
            </w:r>
            <w:r w:rsidR="00F636FF" w:rsidRPr="00E236AF">
              <w:rPr>
                <w:sz w:val="22"/>
                <w:szCs w:val="22"/>
                <w:lang w:val="cy-GB"/>
              </w:rPr>
              <w:t xml:space="preserve"> and</w:t>
            </w:r>
            <w:r w:rsidR="0031228F" w:rsidRPr="00E236AF">
              <w:rPr>
                <w:sz w:val="22"/>
                <w:szCs w:val="22"/>
                <w:lang w:val="cy-GB"/>
              </w:rPr>
              <w:t>/</w:t>
            </w:r>
            <w:r w:rsidR="00F636FF" w:rsidRPr="00E236AF">
              <w:rPr>
                <w:sz w:val="22"/>
                <w:szCs w:val="22"/>
                <w:lang w:val="cy-GB"/>
              </w:rPr>
              <w:t>or pro</w:t>
            </w:r>
            <w:r w:rsidR="006E32EF" w:rsidRPr="00E236AF">
              <w:rPr>
                <w:sz w:val="22"/>
                <w:szCs w:val="22"/>
                <w:lang w:val="cy-GB"/>
              </w:rPr>
              <w:t>duct</w:t>
            </w:r>
            <w:r w:rsidR="008B2B15" w:rsidRPr="00E236AF">
              <w:rPr>
                <w:sz w:val="22"/>
                <w:szCs w:val="22"/>
                <w:lang w:val="cy-GB"/>
              </w:rPr>
              <w:t xml:space="preserve"> of learning</w:t>
            </w:r>
            <w:r w:rsidRPr="00E236AF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E236AF" w:rsidRDefault="00D91956" w:rsidP="00E4674D">
            <w:pPr>
              <w:rPr>
                <w:sz w:val="22"/>
                <w:szCs w:val="22"/>
                <w:lang w:val="cy-GB"/>
              </w:rPr>
            </w:pPr>
            <w:r w:rsidRPr="00E236AF">
              <w:rPr>
                <w:sz w:val="22"/>
                <w:szCs w:val="22"/>
                <w:lang w:val="cy-GB"/>
              </w:rPr>
              <w:t>Assessment of Pupil</w:t>
            </w:r>
            <w:r w:rsidR="00F636FF" w:rsidRPr="00E236AF">
              <w:rPr>
                <w:sz w:val="22"/>
                <w:szCs w:val="22"/>
                <w:lang w:val="cy-GB"/>
              </w:rPr>
              <w:t>s’</w:t>
            </w:r>
            <w:r w:rsidR="00D46A8E" w:rsidRPr="00E236AF">
              <w:rPr>
                <w:sz w:val="22"/>
                <w:szCs w:val="22"/>
                <w:lang w:val="cy-GB"/>
              </w:rPr>
              <w:t xml:space="preserve"> Learning</w:t>
            </w:r>
          </w:p>
          <w:p w14:paraId="731A66C0" w14:textId="77777777" w:rsidR="00D46A8E" w:rsidRPr="00E236AF" w:rsidRDefault="00D46A8E" w:rsidP="00E4674D">
            <w:pPr>
              <w:rPr>
                <w:sz w:val="22"/>
                <w:szCs w:val="22"/>
                <w:lang w:val="cy-GB"/>
              </w:rPr>
            </w:pPr>
            <w:r w:rsidRPr="00E236AF">
              <w:rPr>
                <w:sz w:val="22"/>
                <w:szCs w:val="22"/>
                <w:lang w:val="cy-GB"/>
              </w:rPr>
              <w:t>Evidence</w:t>
            </w:r>
          </w:p>
          <w:p w14:paraId="56E4D3F4" w14:textId="6EA5947C" w:rsidR="00D46A8E" w:rsidRPr="00E236AF" w:rsidRDefault="00F636FF" w:rsidP="00E4674D">
            <w:pPr>
              <w:rPr>
                <w:sz w:val="22"/>
                <w:szCs w:val="22"/>
                <w:lang w:val="cy-GB"/>
              </w:rPr>
            </w:pPr>
            <w:r w:rsidRPr="00E236AF">
              <w:rPr>
                <w:sz w:val="22"/>
                <w:szCs w:val="22"/>
                <w:lang w:val="cy-GB"/>
              </w:rPr>
              <w:t>(</w:t>
            </w:r>
            <w:r w:rsidR="00D46A8E" w:rsidRPr="00E236AF">
              <w:rPr>
                <w:sz w:val="22"/>
                <w:szCs w:val="22"/>
                <w:lang w:val="cy-GB"/>
              </w:rPr>
              <w:t>What have the learners</w:t>
            </w:r>
            <w:r w:rsidR="00BC35BE" w:rsidRPr="00E236AF">
              <w:rPr>
                <w:sz w:val="22"/>
                <w:szCs w:val="22"/>
                <w:lang w:val="cy-GB"/>
              </w:rPr>
              <w:t xml:space="preserve"> </w:t>
            </w:r>
            <w:r w:rsidR="00D46A8E" w:rsidRPr="00E236AF">
              <w:rPr>
                <w:sz w:val="22"/>
                <w:szCs w:val="22"/>
                <w:lang w:val="cy-GB"/>
              </w:rPr>
              <w:t>to say/write/do/produce – to demonstrate</w:t>
            </w:r>
            <w:r w:rsidR="00BC35BE" w:rsidRPr="00E236AF">
              <w:rPr>
                <w:sz w:val="22"/>
                <w:szCs w:val="22"/>
                <w:lang w:val="cy-GB"/>
              </w:rPr>
              <w:t xml:space="preserve"> learning</w:t>
            </w:r>
            <w:r w:rsidR="00D46A8E" w:rsidRPr="00E236AF">
              <w:rPr>
                <w:sz w:val="22"/>
                <w:szCs w:val="22"/>
                <w:lang w:val="cy-GB"/>
              </w:rPr>
              <w:t>)</w:t>
            </w:r>
          </w:p>
        </w:tc>
      </w:tr>
      <w:tr w:rsidR="00D46A8E" w:rsidRPr="00E236AF" w14:paraId="444AED9B" w14:textId="77777777" w:rsidTr="00E4674D">
        <w:tc>
          <w:tcPr>
            <w:tcW w:w="4505" w:type="dxa"/>
          </w:tcPr>
          <w:p w14:paraId="5D801614" w14:textId="1F28422C" w:rsidR="00E540DC" w:rsidRPr="008645E9" w:rsidRDefault="008645E9" w:rsidP="008645E9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1.</w:t>
            </w:r>
            <w:r w:rsidR="005774B0" w:rsidRPr="008645E9">
              <w:rPr>
                <w:sz w:val="22"/>
                <w:szCs w:val="22"/>
                <w:lang w:val="cy"/>
              </w:rPr>
              <w:t>Gweithgaredd cychwynnol – bydd hyn yn dangos/profi eu dealltwriaeth o'r gwersi blaenorol</w:t>
            </w:r>
            <w:r w:rsidR="000C38F3">
              <w:rPr>
                <w:sz w:val="22"/>
                <w:szCs w:val="22"/>
                <w:lang w:val="cy"/>
              </w:rPr>
              <w:t>.</w:t>
            </w:r>
            <w:r w:rsidRPr="008645E9">
              <w:rPr>
                <w:sz w:val="22"/>
                <w:szCs w:val="22"/>
                <w:lang w:val="cy"/>
              </w:rPr>
              <w:t xml:space="preserve"> </w:t>
            </w:r>
          </w:p>
          <w:p w14:paraId="130BE79A" w14:textId="77777777" w:rsidR="008645E9" w:rsidRDefault="008645E9" w:rsidP="003A13B1">
            <w:pPr>
              <w:rPr>
                <w:sz w:val="22"/>
                <w:szCs w:val="22"/>
                <w:lang w:val="cy-GB"/>
              </w:rPr>
            </w:pPr>
          </w:p>
          <w:p w14:paraId="47BC8E38" w14:textId="77777777" w:rsidR="008645E9" w:rsidRDefault="008645E9" w:rsidP="00DB2F02">
            <w:pPr>
              <w:rPr>
                <w:sz w:val="22"/>
                <w:szCs w:val="22"/>
                <w:lang w:val="cy"/>
              </w:rPr>
            </w:pPr>
          </w:p>
          <w:p w14:paraId="5BB449F8" w14:textId="77777777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53DE89E5" w14:textId="11504E3A" w:rsidR="000C38F3" w:rsidRDefault="00E540DC" w:rsidP="00DB2F02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Addysgu uniongyrchol</w:t>
            </w:r>
            <w:r w:rsidR="008645E9">
              <w:rPr>
                <w:sz w:val="22"/>
                <w:szCs w:val="22"/>
                <w:lang w:val="cy"/>
              </w:rPr>
              <w:t xml:space="preserve"> </w:t>
            </w:r>
            <w:r w:rsidR="005774B0">
              <w:rPr>
                <w:sz w:val="22"/>
                <w:szCs w:val="22"/>
                <w:lang w:val="cy"/>
              </w:rPr>
              <w:t>– Byddaf yn cyflwyno'r pwnc a bydd gofyn i'r disgyblion wrando cyn symud ymlaen i'r dasg nesaf.</w:t>
            </w:r>
          </w:p>
          <w:p w14:paraId="16521807" w14:textId="66707CAA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046B6179" w14:textId="0DB126E5" w:rsidR="000C38F3" w:rsidRDefault="005774B0" w:rsidP="00DB2F02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lastRenderedPageBreak/>
              <w:t>Tasg 2 – Bydd y disgyblion yn dangos eu dealltwriaeth o</w:t>
            </w:r>
            <w:r w:rsidR="009935FA">
              <w:rPr>
                <w:sz w:val="22"/>
                <w:szCs w:val="22"/>
                <w:lang w:val="cy"/>
              </w:rPr>
              <w:t>’r</w:t>
            </w:r>
            <w:r>
              <w:rPr>
                <w:sz w:val="22"/>
                <w:szCs w:val="22"/>
                <w:lang w:val="cy"/>
              </w:rPr>
              <w:t xml:space="preserve"> addysgu uniongyrchol drwy gwblhau tasg grŵp</w:t>
            </w:r>
          </w:p>
          <w:p w14:paraId="2CF70937" w14:textId="1C2955C7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78CC821D" w14:textId="58A89608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5690A8B7" w14:textId="06A55F55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49DE66DE" w14:textId="77777777" w:rsidR="000C38F3" w:rsidRDefault="000C38F3" w:rsidP="00DB2F02">
            <w:pPr>
              <w:rPr>
                <w:sz w:val="22"/>
                <w:szCs w:val="22"/>
                <w:lang w:val="cy"/>
              </w:rPr>
            </w:pPr>
          </w:p>
          <w:p w14:paraId="1146F41B" w14:textId="2C6E2C09" w:rsidR="000C38F3" w:rsidRPr="000C38F3" w:rsidRDefault="005774B0" w:rsidP="00DB2F02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Tasg 3 – tasg ysgrifenedig unigol lle bydd disgyblion yn dangos eu dealltwriaeth o amcanion y wers.</w:t>
            </w:r>
          </w:p>
          <w:p w14:paraId="03D9C265" w14:textId="540347B3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1CE281E9" w14:textId="389E7FFE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33A0FD87" w14:textId="422AFE1B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06633864" w14:textId="2776FAFE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1A87B1A0" w14:textId="62B60850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7C69BFF2" w14:textId="7FF5B3C7" w:rsidR="00E540DC" w:rsidRDefault="00E540DC" w:rsidP="00E4674D">
            <w:pPr>
              <w:rPr>
                <w:sz w:val="22"/>
                <w:szCs w:val="22"/>
                <w:lang w:val="cy-GB"/>
              </w:rPr>
            </w:pPr>
          </w:p>
          <w:p w14:paraId="21BD1A1E" w14:textId="77777777" w:rsidR="00042400" w:rsidRDefault="00042400" w:rsidP="00225A21">
            <w:pPr>
              <w:rPr>
                <w:sz w:val="22"/>
                <w:szCs w:val="22"/>
                <w:lang w:val="cy"/>
              </w:rPr>
            </w:pPr>
          </w:p>
          <w:p w14:paraId="1AD78D35" w14:textId="77777777" w:rsidR="00042400" w:rsidRDefault="00042400" w:rsidP="00225A21">
            <w:pPr>
              <w:rPr>
                <w:sz w:val="22"/>
                <w:szCs w:val="22"/>
                <w:lang w:val="cy"/>
              </w:rPr>
            </w:pPr>
          </w:p>
          <w:p w14:paraId="5E9531D6" w14:textId="154D58AD" w:rsidR="00E236AF" w:rsidRDefault="00E236AF" w:rsidP="00E4674D">
            <w:pPr>
              <w:rPr>
                <w:sz w:val="22"/>
                <w:szCs w:val="22"/>
                <w:lang w:val="cy-GB"/>
              </w:rPr>
            </w:pPr>
          </w:p>
          <w:p w14:paraId="3B3C6B31" w14:textId="7D37D976" w:rsidR="005774B0" w:rsidRPr="00E236AF" w:rsidRDefault="005774B0" w:rsidP="00C00E1E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"/>
              </w:rPr>
              <w:t>Diweddglo– bydd y disgyblion yn pwysleisio eu dealltwriaeth o'r wers drwy gwblhau'r tocyn ymadael gofynnol.</w:t>
            </w:r>
          </w:p>
          <w:p w14:paraId="7BD7E8D0" w14:textId="60B43C39" w:rsidR="007F5240" w:rsidRPr="00E236AF" w:rsidRDefault="003F2AA7" w:rsidP="003F2AA7">
            <w:pPr>
              <w:rPr>
                <w:sz w:val="22"/>
                <w:szCs w:val="22"/>
                <w:lang w:val="cy-GB"/>
              </w:rPr>
            </w:pPr>
            <w:r w:rsidRPr="00E236AF">
              <w:rPr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505" w:type="dxa"/>
          </w:tcPr>
          <w:p w14:paraId="1467CF29" w14:textId="6338C844" w:rsidR="00E540DC" w:rsidRDefault="008645E9" w:rsidP="008645E9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lastRenderedPageBreak/>
              <w:t>-</w:t>
            </w:r>
            <w:r w:rsidR="005774B0">
              <w:rPr>
                <w:sz w:val="22"/>
                <w:szCs w:val="22"/>
                <w:lang w:val="cy"/>
              </w:rPr>
              <w:t>Bydd angen i'r disgyblion ystyried y ffactorau y mae'n rhaid i fusnesau eu hystyried cyn eu marchnata a'u nodi ar y daflen waith a ddarperir.  Byddwn wedyn yn trafod eu hatebion mewn trafodaeth dosbarth.</w:t>
            </w:r>
          </w:p>
          <w:p w14:paraId="43506B1E" w14:textId="77777777" w:rsidR="005774B0" w:rsidRDefault="005774B0" w:rsidP="008645E9">
            <w:pPr>
              <w:rPr>
                <w:sz w:val="22"/>
                <w:szCs w:val="22"/>
                <w:lang w:val="cy"/>
              </w:rPr>
            </w:pPr>
          </w:p>
          <w:p w14:paraId="71BFD0AE" w14:textId="5EF76FFC" w:rsidR="008645E9" w:rsidRDefault="008645E9" w:rsidP="008645E9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-</w:t>
            </w:r>
            <w:r w:rsidR="005774B0">
              <w:rPr>
                <w:sz w:val="22"/>
                <w:szCs w:val="22"/>
                <w:lang w:val="cy"/>
              </w:rPr>
              <w:t>Bydd yn ofynnol i'r dysgwyr wrando ar fy addysgu uniongyrchol ar y cysyniad o ymchwil i'r farchnad a'r gwahanol fathau o ymchwil.</w:t>
            </w:r>
          </w:p>
          <w:p w14:paraId="5E9BEA16" w14:textId="77777777" w:rsidR="000C38F3" w:rsidRDefault="000C38F3" w:rsidP="008645E9">
            <w:pPr>
              <w:rPr>
                <w:sz w:val="22"/>
                <w:szCs w:val="22"/>
                <w:lang w:val="cy"/>
              </w:rPr>
            </w:pPr>
          </w:p>
          <w:p w14:paraId="53835C35" w14:textId="77777777" w:rsidR="000C38F3" w:rsidRDefault="000C38F3" w:rsidP="008645E9">
            <w:pPr>
              <w:rPr>
                <w:sz w:val="22"/>
                <w:szCs w:val="22"/>
                <w:lang w:val="cy"/>
              </w:rPr>
            </w:pPr>
          </w:p>
          <w:p w14:paraId="22C5D64B" w14:textId="40567F9B" w:rsidR="005774B0" w:rsidRDefault="000C38F3" w:rsidP="00E30F36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lastRenderedPageBreak/>
              <w:t>-</w:t>
            </w:r>
            <w:r w:rsidR="005774B0">
              <w:rPr>
                <w:sz w:val="22"/>
                <w:szCs w:val="22"/>
                <w:lang w:val="cy"/>
              </w:rPr>
              <w:t>Bydd yn ofynnol i ddisgyblion weithio mewn timau i wahaniaethu rhwng ymchwil cynradd ac eilaidd.  Yna, bydd gofyn iddynt nodi manteision ac anfanteision pob un.  Byddwn yn cael trafodaeth dosbarth ar y diwedd i wirio bod yr atebion yn gywir cyn symud ymlaen.</w:t>
            </w:r>
          </w:p>
          <w:p w14:paraId="1ABAC056" w14:textId="77777777" w:rsidR="005774B0" w:rsidRDefault="005774B0" w:rsidP="00E30F36">
            <w:pPr>
              <w:rPr>
                <w:sz w:val="22"/>
                <w:szCs w:val="22"/>
                <w:lang w:val="cy"/>
              </w:rPr>
            </w:pPr>
          </w:p>
          <w:p w14:paraId="4D091E6D" w14:textId="77777777" w:rsidR="005774B0" w:rsidRDefault="000C38F3" w:rsidP="008645E9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-</w:t>
            </w:r>
            <w:r w:rsidR="005774B0">
              <w:rPr>
                <w:sz w:val="22"/>
                <w:szCs w:val="22"/>
                <w:lang w:val="cy"/>
              </w:rPr>
              <w:t>Bydd gofyn i'r disgyblion weithio ar eu pen eu hunain i ateb cwestiwn estynedig ar ymchwil i'r farchnad.  Bydd taflen sgaffaldiau ar gael i helpu'r rheini sy'n dymuno ei defnyddio.</w:t>
            </w:r>
          </w:p>
          <w:p w14:paraId="65675FAF" w14:textId="77777777" w:rsidR="005774B0" w:rsidRDefault="005774B0" w:rsidP="008645E9">
            <w:pPr>
              <w:rPr>
                <w:sz w:val="22"/>
                <w:szCs w:val="22"/>
                <w:lang w:val="cy"/>
              </w:rPr>
            </w:pPr>
          </w:p>
          <w:p w14:paraId="3102BB9B" w14:textId="156D322F" w:rsidR="000C38F3" w:rsidRDefault="005774B0" w:rsidP="008645E9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Ar ddiwedd y dasg, bydd gofyn i ddisgyblion asesu gwaith ei gilydd, gan wneud argymhellion ar gyfer gwella lle bo angen.  Bydd gofyn i'r disgyblion wrando ar yr adborth a gwneud yr addasiadau yn ôl y gofyn.</w:t>
            </w:r>
          </w:p>
          <w:p w14:paraId="70285D8D" w14:textId="77777777" w:rsidR="000C38F3" w:rsidRDefault="000C38F3" w:rsidP="000C38F3">
            <w:pPr>
              <w:rPr>
                <w:sz w:val="22"/>
                <w:szCs w:val="22"/>
                <w:lang w:val="cy"/>
              </w:rPr>
            </w:pPr>
          </w:p>
          <w:p w14:paraId="1E16FBAC" w14:textId="77777777" w:rsidR="005774B0" w:rsidRDefault="005774B0" w:rsidP="000C38F3">
            <w:pPr>
              <w:rPr>
                <w:sz w:val="22"/>
                <w:szCs w:val="22"/>
                <w:lang w:val="cy"/>
              </w:rPr>
            </w:pPr>
          </w:p>
          <w:p w14:paraId="250B79C3" w14:textId="7E1ADC3A" w:rsidR="000C38F3" w:rsidRPr="000C38F3" w:rsidRDefault="000C38F3" w:rsidP="000C38F3">
            <w:pPr>
              <w:rPr>
                <w:sz w:val="22"/>
                <w:szCs w:val="22"/>
                <w:lang w:val="cy"/>
              </w:rPr>
            </w:pPr>
            <w:r>
              <w:rPr>
                <w:sz w:val="22"/>
                <w:szCs w:val="22"/>
                <w:lang w:val="cy"/>
              </w:rPr>
              <w:t>-</w:t>
            </w:r>
            <w:r w:rsidR="005774B0">
              <w:rPr>
                <w:sz w:val="22"/>
                <w:szCs w:val="22"/>
                <w:lang w:val="cy"/>
              </w:rPr>
              <w:t xml:space="preserve">Yn dibynnu ar yr amser, efallai y bydd gofyn i ddisgyblion gwblhau </w:t>
            </w:r>
            <w:r w:rsidR="009935FA">
              <w:rPr>
                <w:sz w:val="22"/>
                <w:szCs w:val="22"/>
                <w:lang w:val="cy"/>
              </w:rPr>
              <w:t>carden</w:t>
            </w:r>
            <w:r w:rsidR="005774B0">
              <w:rPr>
                <w:sz w:val="22"/>
                <w:szCs w:val="22"/>
                <w:lang w:val="cy"/>
              </w:rPr>
              <w:t xml:space="preserve"> ymadael o'r amcanion gwersi allweddol cyn gadael y dosbarth.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bookmarkStart w:id="0" w:name="_GoBack" w:colFirst="4" w:colLast="4"/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4A1E5531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 xml:space="preserve">Teacher’s Role – including </w:t>
            </w:r>
            <w:r w:rsidR="00476272">
              <w:rPr>
                <w:sz w:val="22"/>
                <w:szCs w:val="22"/>
                <w:lang w:val="cy-GB"/>
              </w:rPr>
              <w:t xml:space="preserve">differentiation strategies, </w:t>
            </w:r>
            <w:r w:rsidR="00AA5380">
              <w:rPr>
                <w:sz w:val="22"/>
                <w:szCs w:val="22"/>
                <w:lang w:val="cy-GB"/>
              </w:rPr>
              <w:t>key teaching points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267740BB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-</w:t>
            </w:r>
            <w:r w:rsidR="002B2D5B" w:rsidRPr="002B2D5B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049DFB93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8B98DDD" w14:textId="264E31C4" w:rsidR="001D0031" w:rsidRPr="009500F3" w:rsidRDefault="005774B0" w:rsidP="001D003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t xml:space="preserve">Bydd cwestiwn ar y Bwrdd Gwyn y gall disgyblion ddechrau gweithio arno cyn gynted ag y maent yn cyrraedd.  Byddaf yn cyflwyno'r cwestiwn ac yn mynd ymlaen â'r gofrestr tra bydd y myfyrwyr ar </w:t>
            </w:r>
            <w:r w:rsidR="009935FA">
              <w:rPr>
                <w:sz w:val="28"/>
                <w:szCs w:val="28"/>
                <w:lang w:val="cy"/>
              </w:rPr>
              <w:t>d</w:t>
            </w:r>
            <w:r>
              <w:rPr>
                <w:sz w:val="28"/>
                <w:szCs w:val="28"/>
                <w:lang w:val="cy"/>
              </w:rPr>
              <w:t>asg.</w:t>
            </w:r>
          </w:p>
          <w:p w14:paraId="3BC8E289" w14:textId="5F6550A7" w:rsidR="00A73FD1" w:rsidRPr="002B2D5B" w:rsidRDefault="00A73FD1" w:rsidP="000B655D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A77B16" w14:textId="0E508288" w:rsidR="002B2D5B" w:rsidRDefault="002B2D5B" w:rsidP="009A709D">
            <w:pPr>
              <w:rPr>
                <w:sz w:val="28"/>
                <w:szCs w:val="28"/>
                <w:lang w:val="cy-GB"/>
              </w:rPr>
            </w:pPr>
          </w:p>
          <w:p w14:paraId="1A18957E" w14:textId="3A7F0384" w:rsidR="001D0031" w:rsidRPr="001365A5" w:rsidRDefault="005774B0" w:rsidP="009A709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t>Bydd yn ofynnol i ddisgyblion ateb y cwestiwn gan ddefnyddio'r adnoddau y byddaf yn eu darparu</w:t>
            </w:r>
            <w:r w:rsidR="009A709D">
              <w:rPr>
                <w:sz w:val="28"/>
                <w:szCs w:val="28"/>
                <w:lang w:val="cy"/>
              </w:rPr>
              <w:t>.</w:t>
            </w:r>
          </w:p>
          <w:p w14:paraId="706C2014" w14:textId="77777777" w:rsidR="002B2D5B" w:rsidRPr="001365A5" w:rsidRDefault="002B2D5B" w:rsidP="009A709D">
            <w:pPr>
              <w:rPr>
                <w:sz w:val="28"/>
                <w:szCs w:val="28"/>
                <w:lang w:val="cy-GB"/>
              </w:rPr>
            </w:pPr>
          </w:p>
          <w:p w14:paraId="7F17A4E6" w14:textId="77777777" w:rsidR="002B2D5B" w:rsidRPr="002B2D5B" w:rsidRDefault="002B2D5B" w:rsidP="009A709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67BBE312" w14:textId="77777777" w:rsidR="00E236AF" w:rsidRDefault="00E236AF" w:rsidP="00434445">
            <w:pPr>
              <w:rPr>
                <w:sz w:val="28"/>
                <w:szCs w:val="28"/>
                <w:lang w:val="cy-GB"/>
              </w:rPr>
            </w:pPr>
          </w:p>
          <w:p w14:paraId="491DF6ED" w14:textId="3A636B53" w:rsidR="00495459" w:rsidRPr="002B2D5B" w:rsidRDefault="001D0031" w:rsidP="0043444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t>Cyflwyniad P</w:t>
            </w:r>
            <w:r w:rsidR="009935FA">
              <w:rPr>
                <w:sz w:val="28"/>
                <w:szCs w:val="28"/>
                <w:lang w:val="cy"/>
              </w:rPr>
              <w:t>wyntPwer</w:t>
            </w:r>
            <w:r>
              <w:rPr>
                <w:sz w:val="28"/>
                <w:szCs w:val="28"/>
                <w:lang w:val="cy"/>
              </w:rPr>
              <w:t xml:space="preserve"> </w:t>
            </w:r>
            <w:r w:rsidR="004E112A">
              <w:rPr>
                <w:sz w:val="28"/>
                <w:szCs w:val="28"/>
                <w:lang w:val="cy"/>
              </w:rPr>
              <w:t>a thaflen adnoddau a ddarperir gennyf fi.</w:t>
            </w:r>
          </w:p>
        </w:tc>
      </w:tr>
      <w:tr w:rsidR="002B2D5B" w:rsidRPr="002B2D5B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1BCFC3C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7BA334CD" w14:textId="77777777" w:rsidR="004E112A" w:rsidRDefault="004E112A" w:rsidP="009A709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Byddaf yn addysgu'n uniongyrchol am tua 10 munud lle byddaf yn cyflwyno ymchwil i'r farchnad a'i nodweddion allweddol.</w:t>
            </w:r>
          </w:p>
          <w:p w14:paraId="53DD8ACC" w14:textId="77777777" w:rsidR="004E112A" w:rsidRDefault="004E112A" w:rsidP="009A709D">
            <w:pPr>
              <w:rPr>
                <w:sz w:val="28"/>
                <w:szCs w:val="28"/>
                <w:lang w:val="cy-GB"/>
              </w:rPr>
            </w:pPr>
          </w:p>
          <w:p w14:paraId="715AC368" w14:textId="7FDBF9F1" w:rsidR="001D0031" w:rsidRDefault="00825FFC" w:rsidP="009A709D">
            <w:pPr>
              <w:rPr>
                <w:sz w:val="28"/>
                <w:szCs w:val="28"/>
                <w:lang w:val="cy-GB"/>
              </w:rPr>
            </w:pPr>
            <w:r>
              <w:rPr>
                <w:rFonts w:ascii="Calibri" w:hAnsi="Calibri" w:cs="Calibri"/>
                <w:sz w:val="28"/>
                <w:szCs w:val="28"/>
                <w:lang w:val="cy-GB"/>
              </w:rPr>
              <w:t xml:space="preserve">Byddaf yn cyflwyno tasg 2.  Byddaf yn gwahaniaethu'r tasgau ychydig er mwyn darparu ar gyfer y gwahanol alluoedd o fewn y dosbarth.  Byddwn yn cael trafodaeth ar ddiwedd y dasg lle gallaf asesu dealltwriaeth y disgyblion cyn </w:t>
            </w:r>
            <w:r>
              <w:rPr>
                <w:rFonts w:ascii="Calibri" w:hAnsi="Calibri" w:cs="Calibri"/>
                <w:sz w:val="28"/>
                <w:szCs w:val="28"/>
                <w:lang w:val="cy-GB"/>
              </w:rPr>
              <w:lastRenderedPageBreak/>
              <w:t xml:space="preserve">symud ymlaen.  </w:t>
            </w:r>
            <w:r>
              <w:rPr>
                <w:rFonts w:ascii="Calibri" w:hAnsi="Calibri" w:cs="Calibri"/>
                <w:sz w:val="28"/>
                <w:szCs w:val="28"/>
                <w:lang w:val="cy"/>
              </w:rPr>
              <w:t>Byddaf hefyd yn arddangos yr atebion cywir ar y Bwrdd Gwyn</w:t>
            </w:r>
            <w:r>
              <w:rPr>
                <w:rFonts w:ascii="Calibri" w:hAnsi="Calibri" w:cs="Calibri"/>
                <w:sz w:val="28"/>
                <w:szCs w:val="28"/>
                <w:lang w:val="cy-GB"/>
              </w:rPr>
              <w:t>.</w:t>
            </w:r>
          </w:p>
          <w:p w14:paraId="0A253425" w14:textId="504E240A" w:rsidR="00434445" w:rsidRDefault="00434445" w:rsidP="009A709D">
            <w:pPr>
              <w:rPr>
                <w:sz w:val="28"/>
                <w:szCs w:val="28"/>
                <w:lang w:val="cy-GB"/>
              </w:rPr>
            </w:pPr>
          </w:p>
          <w:p w14:paraId="60C9811A" w14:textId="4AA01821" w:rsidR="00434445" w:rsidRPr="007F5240" w:rsidRDefault="00825FFC" w:rsidP="009A709D">
            <w:pPr>
              <w:rPr>
                <w:sz w:val="28"/>
                <w:szCs w:val="28"/>
                <w:lang w:val="cy-GB"/>
              </w:rPr>
            </w:pPr>
            <w:r>
              <w:rPr>
                <w:rFonts w:ascii="Calibri" w:hAnsi="Calibri" w:cs="Calibri"/>
                <w:sz w:val="28"/>
                <w:szCs w:val="28"/>
                <w:lang w:val="cy-GB"/>
              </w:rPr>
              <w:t>Yna, byddaf yn cyflwyno Tasg 3 ac yn rhoi gwybod i'r disgyblion am y daflen sgaffald sydd ar gael iddynt os dymunant (gwahaniaethu).  Byddaf hefyd yn egluro'r asesu cyfoedion y byddant yn ei wneud pan fyddant yn cwblhau'r dasg.</w:t>
            </w:r>
          </w:p>
          <w:p w14:paraId="65481C09" w14:textId="3704194F" w:rsidR="0094119B" w:rsidRPr="002B2D5B" w:rsidRDefault="0094119B" w:rsidP="009A709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0838EC89" w14:textId="5F9EA5E8" w:rsidR="009A709D" w:rsidRPr="009A709D" w:rsidRDefault="004E112A" w:rsidP="009A709D">
            <w:pPr>
              <w:rPr>
                <w:sz w:val="28"/>
                <w:szCs w:val="28"/>
                <w:lang w:val="cy"/>
              </w:rPr>
            </w:pPr>
            <w:r w:rsidRPr="009A709D">
              <w:rPr>
                <w:sz w:val="28"/>
                <w:szCs w:val="28"/>
                <w:lang w:val="cy"/>
              </w:rPr>
              <w:lastRenderedPageBreak/>
              <w:t xml:space="preserve">Bydd yn ofynnol i'r dysgwyr wrando ar fy addysgu uniongyrchol </w:t>
            </w:r>
            <w:r w:rsidR="009935FA">
              <w:rPr>
                <w:sz w:val="28"/>
                <w:szCs w:val="28"/>
                <w:lang w:val="cy"/>
              </w:rPr>
              <w:t>ar</w:t>
            </w:r>
            <w:r w:rsidRPr="009A709D">
              <w:rPr>
                <w:sz w:val="28"/>
                <w:szCs w:val="28"/>
                <w:lang w:val="cy"/>
              </w:rPr>
              <w:t xml:space="preserve"> y cysyniad o ymchwil i'r farchnad a'r gwahanol fathau o ymchwil.</w:t>
            </w:r>
          </w:p>
          <w:p w14:paraId="7168509D" w14:textId="77777777" w:rsidR="009A709D" w:rsidRPr="009A709D" w:rsidRDefault="009A709D" w:rsidP="009A709D">
            <w:pPr>
              <w:rPr>
                <w:sz w:val="28"/>
                <w:szCs w:val="28"/>
                <w:lang w:val="cy"/>
              </w:rPr>
            </w:pPr>
          </w:p>
          <w:p w14:paraId="49E98A61" w14:textId="74FE94A1" w:rsidR="009A709D" w:rsidRDefault="009A709D" w:rsidP="009A709D">
            <w:pPr>
              <w:rPr>
                <w:sz w:val="28"/>
                <w:szCs w:val="28"/>
                <w:lang w:val="cy"/>
              </w:rPr>
            </w:pPr>
            <w:r w:rsidRPr="009A709D">
              <w:rPr>
                <w:sz w:val="28"/>
                <w:szCs w:val="28"/>
                <w:lang w:val="cy"/>
              </w:rPr>
              <w:t>-</w:t>
            </w:r>
            <w:r w:rsidR="004E112A" w:rsidRPr="009A709D">
              <w:rPr>
                <w:sz w:val="28"/>
                <w:szCs w:val="28"/>
                <w:lang w:val="cy"/>
              </w:rPr>
              <w:t xml:space="preserve">Bydd gofyn i ddisgyblion weithio mewn timau i wahaniaethu rhwng ymchwil cynradd ac </w:t>
            </w:r>
            <w:r w:rsidR="005060EA">
              <w:rPr>
                <w:sz w:val="28"/>
                <w:szCs w:val="28"/>
                <w:lang w:val="cy"/>
              </w:rPr>
              <w:t>eilaidd</w:t>
            </w:r>
            <w:r w:rsidR="004E112A" w:rsidRPr="009A709D">
              <w:rPr>
                <w:sz w:val="28"/>
                <w:szCs w:val="28"/>
                <w:lang w:val="cy"/>
              </w:rPr>
              <w:t xml:space="preserve">.  Yna, bydd gofyn iddynt nodi manteision ac anfanteision pob un.  Byddwn yn cael trafodaeth </w:t>
            </w:r>
            <w:r w:rsidR="004E112A" w:rsidRPr="009A709D">
              <w:rPr>
                <w:sz w:val="28"/>
                <w:szCs w:val="28"/>
                <w:lang w:val="cy"/>
              </w:rPr>
              <w:lastRenderedPageBreak/>
              <w:t>dosbarth ar y diwedd i wirio bod yr atebion yn gywir cyn symud ymlaen</w:t>
            </w:r>
            <w:r w:rsidRPr="009A709D">
              <w:rPr>
                <w:sz w:val="28"/>
                <w:szCs w:val="28"/>
                <w:lang w:val="cy"/>
              </w:rPr>
              <w:t>.</w:t>
            </w:r>
          </w:p>
          <w:p w14:paraId="169E8619" w14:textId="77777777" w:rsidR="00434445" w:rsidRPr="009A709D" w:rsidRDefault="00434445" w:rsidP="009A709D">
            <w:pPr>
              <w:rPr>
                <w:sz w:val="28"/>
                <w:szCs w:val="28"/>
                <w:lang w:val="cy"/>
              </w:rPr>
            </w:pPr>
          </w:p>
          <w:p w14:paraId="1F6E7B0A" w14:textId="77777777" w:rsidR="009A709D" w:rsidRPr="009A709D" w:rsidRDefault="009A709D" w:rsidP="009A709D">
            <w:pPr>
              <w:rPr>
                <w:sz w:val="28"/>
                <w:szCs w:val="28"/>
                <w:lang w:val="cy"/>
              </w:rPr>
            </w:pPr>
          </w:p>
          <w:p w14:paraId="30D779E5" w14:textId="0E44084A" w:rsidR="009A709D" w:rsidRPr="009A709D" w:rsidRDefault="00825FFC" w:rsidP="009A709D">
            <w:pPr>
              <w:rPr>
                <w:sz w:val="28"/>
                <w:szCs w:val="28"/>
                <w:lang w:val="cy"/>
              </w:rPr>
            </w:pPr>
            <w:r>
              <w:rPr>
                <w:rFonts w:ascii="Calibri" w:hAnsi="Calibri" w:cs="Calibri"/>
                <w:sz w:val="28"/>
                <w:szCs w:val="28"/>
                <w:lang w:val="cy"/>
              </w:rPr>
              <w:t>-Yna bydd y disgyblion yn gweithio ar eu pen eu hunain i gwblhau'r dasg unigol.  Mae da</w:t>
            </w:r>
            <w:r w:rsidR="005060EA">
              <w:rPr>
                <w:rFonts w:ascii="Calibri" w:hAnsi="Calibri" w:cs="Calibri"/>
                <w:sz w:val="28"/>
                <w:szCs w:val="28"/>
                <w:lang w:val="cy"/>
              </w:rPr>
              <w:t>f</w:t>
            </w:r>
            <w:r>
              <w:rPr>
                <w:rFonts w:ascii="Calibri" w:hAnsi="Calibri" w:cs="Calibri"/>
                <w:sz w:val="28"/>
                <w:szCs w:val="28"/>
                <w:lang w:val="cy"/>
              </w:rPr>
              <w:t>len sgaffald ar gael i helpu'r rheini sydd ei hangen.  Ar ôl eu cwblhau, bydd gofyn iddyn nhw asesu ei gilydd, gan ail-greu ffyrdd o wella lle bo angen.</w:t>
            </w:r>
          </w:p>
          <w:p w14:paraId="1A68682D" w14:textId="77777777" w:rsidR="002B2D5B" w:rsidRPr="009A709D" w:rsidRDefault="002B2D5B" w:rsidP="009A709D">
            <w:pPr>
              <w:rPr>
                <w:sz w:val="28"/>
                <w:szCs w:val="28"/>
                <w:lang w:val="cy-GB"/>
              </w:rPr>
            </w:pPr>
          </w:p>
          <w:p w14:paraId="356AEEB6" w14:textId="0BEE4E71" w:rsidR="00A04712" w:rsidRPr="009A709D" w:rsidRDefault="00A04712" w:rsidP="009A709D">
            <w:pPr>
              <w:rPr>
                <w:sz w:val="28"/>
                <w:szCs w:val="28"/>
              </w:rPr>
            </w:pPr>
          </w:p>
          <w:p w14:paraId="383C1A65" w14:textId="1DB9C654" w:rsidR="001D0031" w:rsidRPr="009A709D" w:rsidRDefault="001D0031" w:rsidP="009A709D">
            <w:pPr>
              <w:rPr>
                <w:sz w:val="28"/>
                <w:szCs w:val="28"/>
                <w:lang w:val="cy-GB"/>
              </w:rPr>
            </w:pPr>
          </w:p>
          <w:p w14:paraId="6F32319A" w14:textId="4F83216C" w:rsidR="00F4741C" w:rsidRPr="009A709D" w:rsidRDefault="00F4741C" w:rsidP="009A709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224E1AB0" w14:textId="6DB1C66E" w:rsidR="004E112A" w:rsidRDefault="004E112A" w:rsidP="004E112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lastRenderedPageBreak/>
              <w:t>Cyflwyniad P</w:t>
            </w:r>
            <w:r w:rsidR="009935FA">
              <w:rPr>
                <w:sz w:val="28"/>
                <w:szCs w:val="28"/>
                <w:lang w:val="cy"/>
              </w:rPr>
              <w:t xml:space="preserve">wyntPwer </w:t>
            </w:r>
            <w:r>
              <w:rPr>
                <w:sz w:val="28"/>
                <w:szCs w:val="28"/>
                <w:lang w:val="cy"/>
              </w:rPr>
              <w:t>ac adnoddau a ddarperir gennyf fi.</w:t>
            </w:r>
          </w:p>
          <w:p w14:paraId="08CC09D3" w14:textId="4A204933" w:rsidR="007839C6" w:rsidRDefault="007839C6" w:rsidP="009A709D">
            <w:pPr>
              <w:rPr>
                <w:sz w:val="28"/>
                <w:szCs w:val="28"/>
                <w:lang w:val="cy-GB"/>
              </w:rPr>
            </w:pPr>
          </w:p>
          <w:p w14:paraId="53A51307" w14:textId="77777777" w:rsidR="001365A5" w:rsidRDefault="001365A5" w:rsidP="009A709D">
            <w:pPr>
              <w:rPr>
                <w:sz w:val="28"/>
                <w:szCs w:val="28"/>
                <w:lang w:val="cy-GB"/>
              </w:rPr>
            </w:pPr>
          </w:p>
          <w:p w14:paraId="73A5E4AB" w14:textId="03399111" w:rsidR="00270121" w:rsidRPr="00A04712" w:rsidRDefault="00270121" w:rsidP="009A709D">
            <w:pPr>
              <w:rPr>
                <w:sz w:val="28"/>
                <w:szCs w:val="28"/>
                <w:lang w:val="cy-GB"/>
              </w:rPr>
            </w:pPr>
          </w:p>
        </w:tc>
      </w:tr>
      <w:tr w:rsidR="002B2D5B" w:rsidRPr="002B2D5B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3EB441" w14:textId="197AED39" w:rsidR="002B2D5B" w:rsidRPr="002B2D5B" w:rsidRDefault="004E112A" w:rsidP="00BC2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t>Byddaf yn cyflwyno'r diweddglo.</w:t>
            </w:r>
          </w:p>
        </w:tc>
        <w:tc>
          <w:tcPr>
            <w:tcW w:w="4971" w:type="dxa"/>
          </w:tcPr>
          <w:p w14:paraId="675F1884" w14:textId="77C4DD1C" w:rsidR="004E112A" w:rsidRDefault="00BC2798" w:rsidP="004E112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- </w:t>
            </w:r>
            <w:r w:rsidR="004E112A">
              <w:rPr>
                <w:sz w:val="28"/>
                <w:szCs w:val="28"/>
                <w:lang w:val="cy"/>
              </w:rPr>
              <w:t>Bydd gofyn i'r disgyblion gwblhau cerdyn ymadael yn dangos eu dealltwriaeth a'u gwybodaeth o</w:t>
            </w:r>
            <w:r w:rsidR="005060EA">
              <w:rPr>
                <w:sz w:val="28"/>
                <w:szCs w:val="28"/>
                <w:lang w:val="cy"/>
              </w:rPr>
              <w:t>’r</w:t>
            </w:r>
            <w:r w:rsidR="004E112A">
              <w:rPr>
                <w:sz w:val="28"/>
                <w:szCs w:val="28"/>
                <w:lang w:val="cy"/>
              </w:rPr>
              <w:t xml:space="preserve"> wers heddiw.</w:t>
            </w:r>
          </w:p>
          <w:p w14:paraId="46716F0C" w14:textId="463C6182" w:rsidR="00E27B00" w:rsidRPr="002B2D5B" w:rsidRDefault="00E27B00" w:rsidP="009A709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71A1EFA3" w14:textId="6C73406A" w:rsidR="004E112A" w:rsidRDefault="004E112A" w:rsidP="004E112A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"/>
              </w:rPr>
              <w:t>Cerdyn ymadael wedi'i gynhyrchu gennyf fi.</w:t>
            </w:r>
          </w:p>
          <w:p w14:paraId="44F5C07A" w14:textId="77777777" w:rsidR="00A34A4E" w:rsidRDefault="00A34A4E" w:rsidP="009A709D">
            <w:pPr>
              <w:rPr>
                <w:sz w:val="28"/>
                <w:szCs w:val="28"/>
                <w:lang w:val="cy-GB"/>
              </w:rPr>
            </w:pPr>
          </w:p>
          <w:p w14:paraId="08BDEAF7" w14:textId="1190E0B2" w:rsidR="00E27B00" w:rsidRPr="002B2D5B" w:rsidRDefault="00E27B00" w:rsidP="009A709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  <w:bookmarkStart w:id="1" w:name="cysill"/>
      <w:bookmarkEnd w:id="1"/>
      <w:bookmarkEnd w:id="0"/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38BC71B3" w14:textId="59909DF4" w:rsidR="00825827" w:rsidRPr="00825827" w:rsidRDefault="00825827" w:rsidP="00A04712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6E88F129" w14:textId="0B15096E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B38F3F5" w14:textId="38330360" w:rsidR="00EE56C8" w:rsidRPr="00825827" w:rsidRDefault="00EE56C8" w:rsidP="00546ADE">
            <w:pPr>
              <w:rPr>
                <w:sz w:val="20"/>
                <w:szCs w:val="20"/>
                <w:lang w:val="cy-GB"/>
              </w:rPr>
            </w:pPr>
          </w:p>
          <w:p w14:paraId="471612F7" w14:textId="4F4021EC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35BFD004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12D98BD2" w14:textId="77777777" w:rsidR="00EF0BE1" w:rsidRPr="00EF0BE1" w:rsidRDefault="00EF0BE1" w:rsidP="00EF0BE1"/>
    <w:sectPr w:rsidR="00EF0BE1" w:rsidRP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392A8B" w14:textId="77777777" w:rsidR="003F0137" w:rsidRDefault="003F0137" w:rsidP="00B24C18">
      <w:r>
        <w:separator/>
      </w:r>
    </w:p>
  </w:endnote>
  <w:endnote w:type="continuationSeparator" w:id="0">
    <w:p w14:paraId="70BE1693" w14:textId="77777777" w:rsidR="003F0137" w:rsidRDefault="003F013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74565E2F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62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FA375" w14:textId="77777777" w:rsidR="003F0137" w:rsidRDefault="003F0137" w:rsidP="00B24C18">
      <w:r>
        <w:separator/>
      </w:r>
    </w:p>
  </w:footnote>
  <w:footnote w:type="continuationSeparator" w:id="0">
    <w:p w14:paraId="32389F0F" w14:textId="77777777" w:rsidR="003F0137" w:rsidRDefault="003F013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D7506"/>
    <w:multiLevelType w:val="hybridMultilevel"/>
    <w:tmpl w:val="55F89AEE"/>
    <w:lvl w:ilvl="0" w:tplc="CFA231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E6FD7"/>
    <w:multiLevelType w:val="hybridMultilevel"/>
    <w:tmpl w:val="EB641088"/>
    <w:lvl w:ilvl="0" w:tplc="7F962878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47A36"/>
    <w:multiLevelType w:val="hybridMultilevel"/>
    <w:tmpl w:val="0D34C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A096E"/>
    <w:multiLevelType w:val="hybridMultilevel"/>
    <w:tmpl w:val="8B32649A"/>
    <w:lvl w:ilvl="0" w:tplc="122ED1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82848"/>
    <w:multiLevelType w:val="hybridMultilevel"/>
    <w:tmpl w:val="2F0E79C8"/>
    <w:lvl w:ilvl="0" w:tplc="52C6C7F8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97C4E"/>
    <w:multiLevelType w:val="hybridMultilevel"/>
    <w:tmpl w:val="545EF704"/>
    <w:lvl w:ilvl="0" w:tplc="D34EE0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0C8"/>
    <w:multiLevelType w:val="hybridMultilevel"/>
    <w:tmpl w:val="5680E3F2"/>
    <w:lvl w:ilvl="0" w:tplc="25A6BF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0F0ED4"/>
    <w:multiLevelType w:val="hybridMultilevel"/>
    <w:tmpl w:val="E474D65C"/>
    <w:lvl w:ilvl="0" w:tplc="B3D0E7CA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658F9"/>
    <w:multiLevelType w:val="hybridMultilevel"/>
    <w:tmpl w:val="1EEA4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172E0"/>
    <w:multiLevelType w:val="hybridMultilevel"/>
    <w:tmpl w:val="3C8E6BAC"/>
    <w:lvl w:ilvl="0" w:tplc="DBAE2066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70093"/>
    <w:multiLevelType w:val="hybridMultilevel"/>
    <w:tmpl w:val="81FAE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0B7D11"/>
    <w:multiLevelType w:val="hybridMultilevel"/>
    <w:tmpl w:val="72907818"/>
    <w:lvl w:ilvl="0" w:tplc="B5C248F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B4654"/>
    <w:multiLevelType w:val="hybridMultilevel"/>
    <w:tmpl w:val="D514D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638EA"/>
    <w:multiLevelType w:val="multilevel"/>
    <w:tmpl w:val="6838B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5F1E504B"/>
    <w:multiLevelType w:val="hybridMultilevel"/>
    <w:tmpl w:val="72A6DEAE"/>
    <w:lvl w:ilvl="0" w:tplc="2E76B3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161030"/>
    <w:multiLevelType w:val="hybridMultilevel"/>
    <w:tmpl w:val="032C201A"/>
    <w:lvl w:ilvl="0" w:tplc="FF448F9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79EA"/>
    <w:multiLevelType w:val="hybridMultilevel"/>
    <w:tmpl w:val="029A2C10"/>
    <w:lvl w:ilvl="0" w:tplc="DBACF57A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92F73"/>
    <w:multiLevelType w:val="hybridMultilevel"/>
    <w:tmpl w:val="2A72BE8E"/>
    <w:lvl w:ilvl="0" w:tplc="7A0A65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1756A2"/>
    <w:multiLevelType w:val="multilevel"/>
    <w:tmpl w:val="8D965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6"/>
  </w:num>
  <w:num w:numId="5">
    <w:abstractNumId w:val="7"/>
  </w:num>
  <w:num w:numId="6">
    <w:abstractNumId w:val="15"/>
  </w:num>
  <w:num w:numId="7">
    <w:abstractNumId w:val="14"/>
  </w:num>
  <w:num w:numId="8">
    <w:abstractNumId w:val="12"/>
  </w:num>
  <w:num w:numId="9">
    <w:abstractNumId w:val="4"/>
  </w:num>
  <w:num w:numId="10">
    <w:abstractNumId w:val="1"/>
  </w:num>
  <w:num w:numId="11">
    <w:abstractNumId w:val="10"/>
  </w:num>
  <w:num w:numId="12">
    <w:abstractNumId w:val="0"/>
  </w:num>
  <w:num w:numId="13">
    <w:abstractNumId w:val="5"/>
  </w:num>
  <w:num w:numId="14">
    <w:abstractNumId w:val="11"/>
  </w:num>
  <w:num w:numId="15">
    <w:abstractNumId w:val="18"/>
  </w:num>
  <w:num w:numId="16">
    <w:abstractNumId w:val="13"/>
  </w:num>
  <w:num w:numId="17">
    <w:abstractNumId w:val="3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4E8F"/>
    <w:rsid w:val="00042400"/>
    <w:rsid w:val="000432F2"/>
    <w:rsid w:val="00045D70"/>
    <w:rsid w:val="00063D4A"/>
    <w:rsid w:val="0008082E"/>
    <w:rsid w:val="000931C8"/>
    <w:rsid w:val="000973E5"/>
    <w:rsid w:val="000B655D"/>
    <w:rsid w:val="000B6B62"/>
    <w:rsid w:val="000C38F3"/>
    <w:rsid w:val="000E5C05"/>
    <w:rsid w:val="001365A5"/>
    <w:rsid w:val="00161724"/>
    <w:rsid w:val="0016709E"/>
    <w:rsid w:val="00167F75"/>
    <w:rsid w:val="001B7060"/>
    <w:rsid w:val="001D0031"/>
    <w:rsid w:val="00204A1D"/>
    <w:rsid w:val="002349FA"/>
    <w:rsid w:val="00270121"/>
    <w:rsid w:val="00270D4F"/>
    <w:rsid w:val="002B2D5B"/>
    <w:rsid w:val="002F72F8"/>
    <w:rsid w:val="0031228F"/>
    <w:rsid w:val="00336207"/>
    <w:rsid w:val="003502C7"/>
    <w:rsid w:val="0035504B"/>
    <w:rsid w:val="003573B3"/>
    <w:rsid w:val="003770F9"/>
    <w:rsid w:val="003A7711"/>
    <w:rsid w:val="003B005D"/>
    <w:rsid w:val="003D2690"/>
    <w:rsid w:val="003F0137"/>
    <w:rsid w:val="003F2AA7"/>
    <w:rsid w:val="0040291F"/>
    <w:rsid w:val="00405745"/>
    <w:rsid w:val="004144CE"/>
    <w:rsid w:val="00434445"/>
    <w:rsid w:val="00435EA1"/>
    <w:rsid w:val="00452CE2"/>
    <w:rsid w:val="00453F7D"/>
    <w:rsid w:val="00467647"/>
    <w:rsid w:val="00470F48"/>
    <w:rsid w:val="00476272"/>
    <w:rsid w:val="004847B6"/>
    <w:rsid w:val="00495459"/>
    <w:rsid w:val="004B6738"/>
    <w:rsid w:val="004B73CD"/>
    <w:rsid w:val="004E112A"/>
    <w:rsid w:val="004E1B77"/>
    <w:rsid w:val="005060EA"/>
    <w:rsid w:val="00524296"/>
    <w:rsid w:val="005404E0"/>
    <w:rsid w:val="005701A9"/>
    <w:rsid w:val="005774B0"/>
    <w:rsid w:val="00596F66"/>
    <w:rsid w:val="005B7769"/>
    <w:rsid w:val="005F07D6"/>
    <w:rsid w:val="00610C4A"/>
    <w:rsid w:val="00645E24"/>
    <w:rsid w:val="00686B24"/>
    <w:rsid w:val="006953EE"/>
    <w:rsid w:val="006C39E4"/>
    <w:rsid w:val="006E32EF"/>
    <w:rsid w:val="00713823"/>
    <w:rsid w:val="00771570"/>
    <w:rsid w:val="007839C6"/>
    <w:rsid w:val="0079087D"/>
    <w:rsid w:val="007B65F8"/>
    <w:rsid w:val="007B7BA6"/>
    <w:rsid w:val="007E41C4"/>
    <w:rsid w:val="007F5240"/>
    <w:rsid w:val="00816DB9"/>
    <w:rsid w:val="00825827"/>
    <w:rsid w:val="00825DEF"/>
    <w:rsid w:val="00825FFC"/>
    <w:rsid w:val="008326CC"/>
    <w:rsid w:val="008645E9"/>
    <w:rsid w:val="008723DA"/>
    <w:rsid w:val="00880E60"/>
    <w:rsid w:val="008911F4"/>
    <w:rsid w:val="00895F62"/>
    <w:rsid w:val="00896514"/>
    <w:rsid w:val="008B2B15"/>
    <w:rsid w:val="008E105D"/>
    <w:rsid w:val="008F3CAA"/>
    <w:rsid w:val="00940AD9"/>
    <w:rsid w:val="0094119B"/>
    <w:rsid w:val="009500F3"/>
    <w:rsid w:val="009635B2"/>
    <w:rsid w:val="00971AE2"/>
    <w:rsid w:val="00974909"/>
    <w:rsid w:val="009935FA"/>
    <w:rsid w:val="009A03EA"/>
    <w:rsid w:val="009A709D"/>
    <w:rsid w:val="009C26DA"/>
    <w:rsid w:val="009D68DF"/>
    <w:rsid w:val="009E33D0"/>
    <w:rsid w:val="009F3031"/>
    <w:rsid w:val="00A04712"/>
    <w:rsid w:val="00A34A4E"/>
    <w:rsid w:val="00A3513A"/>
    <w:rsid w:val="00A46632"/>
    <w:rsid w:val="00A53AE4"/>
    <w:rsid w:val="00A56C7F"/>
    <w:rsid w:val="00A73FD1"/>
    <w:rsid w:val="00AA5380"/>
    <w:rsid w:val="00AB5E9C"/>
    <w:rsid w:val="00AE3542"/>
    <w:rsid w:val="00AF532A"/>
    <w:rsid w:val="00B02BEF"/>
    <w:rsid w:val="00B0430A"/>
    <w:rsid w:val="00B24C18"/>
    <w:rsid w:val="00B32655"/>
    <w:rsid w:val="00B75306"/>
    <w:rsid w:val="00B767D6"/>
    <w:rsid w:val="00B81B73"/>
    <w:rsid w:val="00B85948"/>
    <w:rsid w:val="00B85DBD"/>
    <w:rsid w:val="00BC2798"/>
    <w:rsid w:val="00BC35BE"/>
    <w:rsid w:val="00BE6946"/>
    <w:rsid w:val="00BF5170"/>
    <w:rsid w:val="00C60A31"/>
    <w:rsid w:val="00C8449F"/>
    <w:rsid w:val="00CA142F"/>
    <w:rsid w:val="00CB2559"/>
    <w:rsid w:val="00CD15EA"/>
    <w:rsid w:val="00D060A6"/>
    <w:rsid w:val="00D46A8E"/>
    <w:rsid w:val="00D91956"/>
    <w:rsid w:val="00DB0769"/>
    <w:rsid w:val="00DB1D3B"/>
    <w:rsid w:val="00E236AF"/>
    <w:rsid w:val="00E27B00"/>
    <w:rsid w:val="00E540DC"/>
    <w:rsid w:val="00E75960"/>
    <w:rsid w:val="00EB6268"/>
    <w:rsid w:val="00EC0A98"/>
    <w:rsid w:val="00EE0418"/>
    <w:rsid w:val="00EE0AC1"/>
    <w:rsid w:val="00EE56C8"/>
    <w:rsid w:val="00EF0BE1"/>
    <w:rsid w:val="00F4741C"/>
    <w:rsid w:val="00F636FF"/>
    <w:rsid w:val="00F676C8"/>
    <w:rsid w:val="00F707F4"/>
    <w:rsid w:val="00F8496A"/>
    <w:rsid w:val="00FB4ABE"/>
    <w:rsid w:val="00FB79B2"/>
    <w:rsid w:val="00FD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73F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10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E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0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</TotalTime>
  <Pages>5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(Edu)</dc:creator>
  <cp:keywords/>
  <dc:description/>
  <cp:lastModifiedBy>Bethan Penny</cp:lastModifiedBy>
  <cp:revision>4</cp:revision>
  <cp:lastPrinted>2020-01-07T18:11:00Z</cp:lastPrinted>
  <dcterms:created xsi:type="dcterms:W3CDTF">2020-01-26T14:01:00Z</dcterms:created>
  <dcterms:modified xsi:type="dcterms:W3CDTF">2020-01-27T13:02:00Z</dcterms:modified>
</cp:coreProperties>
</file>