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1554102"/>
        <w:docPartObj>
          <w:docPartGallery w:val="Cover Pages"/>
          <w:docPartUnique/>
        </w:docPartObj>
      </w:sdtPr>
      <w:sdtEndPr/>
      <w:sdtContent>
        <w:p w:rsidR="004A52F9" w:rsidRDefault="004A52F9"/>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4A52F9">
            <w:sdt>
              <w:sdtPr>
                <w:rPr>
                  <w:color w:val="2E74B5" w:themeColor="accent1" w:themeShade="BF"/>
                  <w:sz w:val="24"/>
                  <w:szCs w:val="24"/>
                </w:rPr>
                <w:alias w:val="Company"/>
                <w:id w:val="13406915"/>
                <w:placeholder>
                  <w:docPart w:val="24B777ACD80848B9905AE79D7C3B9C21"/>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4A52F9" w:rsidRDefault="009D7150">
                    <w:pPr>
                      <w:pStyle w:val="NoSpacing"/>
                      <w:rPr>
                        <w:color w:val="2E74B5" w:themeColor="accent1" w:themeShade="BF"/>
                        <w:sz w:val="24"/>
                      </w:rPr>
                    </w:pPr>
                    <w:r>
                      <w:rPr>
                        <w:color w:val="2E74B5" w:themeColor="accent1" w:themeShade="BF"/>
                        <w:sz w:val="24"/>
                        <w:szCs w:val="24"/>
                      </w:rPr>
                      <w:t>Digital Signals and Communications</w:t>
                    </w:r>
                  </w:p>
                </w:tc>
              </w:sdtContent>
            </w:sdt>
          </w:tr>
          <w:tr w:rsidR="004A52F9">
            <w:tc>
              <w:tcPr>
                <w:tcW w:w="7672" w:type="dxa"/>
              </w:tcPr>
              <w:sdt>
                <w:sdtPr>
                  <w:rPr>
                    <w:rFonts w:asciiTheme="majorHAnsi" w:eastAsiaTheme="majorEastAsia" w:hAnsiTheme="majorHAnsi" w:cstheme="majorBidi"/>
                    <w:color w:val="5B9BD5" w:themeColor="accent1"/>
                    <w:sz w:val="88"/>
                    <w:szCs w:val="88"/>
                  </w:rPr>
                  <w:alias w:val="Title"/>
                  <w:id w:val="13406919"/>
                  <w:placeholder>
                    <w:docPart w:val="0EBE76CF3F9F4AC09994CF259FCA82BC"/>
                  </w:placeholder>
                  <w:dataBinding w:prefixMappings="xmlns:ns0='http://schemas.openxmlformats.org/package/2006/metadata/core-properties' xmlns:ns1='http://purl.org/dc/elements/1.1/'" w:xpath="/ns0:coreProperties[1]/ns1:title[1]" w:storeItemID="{6C3C8BC8-F283-45AE-878A-BAB7291924A1}"/>
                  <w:text/>
                </w:sdtPr>
                <w:sdtEndPr/>
                <w:sdtContent>
                  <w:p w:rsidR="004A52F9" w:rsidRDefault="009D7150">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Comparison of Digital Modulation Methods</w:t>
                    </w:r>
                  </w:p>
                </w:sdtContent>
              </w:sdt>
            </w:tc>
          </w:tr>
          <w:tr w:rsidR="004A52F9">
            <w:sdt>
              <w:sdtPr>
                <w:rPr>
                  <w:color w:val="2E74B5" w:themeColor="accent1" w:themeShade="BF"/>
                  <w:sz w:val="24"/>
                  <w:szCs w:val="24"/>
                </w:rPr>
                <w:alias w:val="Subtitle"/>
                <w:id w:val="13406923"/>
                <w:placeholder>
                  <w:docPart w:val="D6BD4DD0BB2C476EB372084372D63026"/>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4A52F9" w:rsidRDefault="009D7150">
                    <w:pPr>
                      <w:pStyle w:val="NoSpacing"/>
                      <w:rPr>
                        <w:color w:val="2E74B5" w:themeColor="accent1" w:themeShade="BF"/>
                        <w:sz w:val="24"/>
                      </w:rPr>
                    </w:pPr>
                    <w:r>
                      <w:rPr>
                        <w:color w:val="2E74B5" w:themeColor="accent1" w:themeShade="BF"/>
                        <w:sz w:val="24"/>
                        <w:szCs w:val="24"/>
                      </w:rPr>
                      <w:t>Professor Ian Wells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559"/>
          </w:tblGrid>
          <w:tr w:rsidR="004A52F9">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AE03A0BD730C4DAA9D9C717F06AD27DB"/>
                  </w:placeholder>
                  <w:dataBinding w:prefixMappings="xmlns:ns0='http://schemas.openxmlformats.org/package/2006/metadata/core-properties' xmlns:ns1='http://purl.org/dc/elements/1.1/'" w:xpath="/ns0:coreProperties[1]/ns1:creator[1]" w:storeItemID="{6C3C8BC8-F283-45AE-878A-BAB7291924A1}"/>
                  <w:text/>
                </w:sdtPr>
                <w:sdtEndPr/>
                <w:sdtContent>
                  <w:p w:rsidR="004A52F9" w:rsidRDefault="005B2AE6">
                    <w:pPr>
                      <w:pStyle w:val="NoSpacing"/>
                      <w:rPr>
                        <w:color w:val="5B9BD5" w:themeColor="accent1"/>
                        <w:sz w:val="28"/>
                        <w:szCs w:val="28"/>
                      </w:rPr>
                    </w:pPr>
                    <w:r>
                      <w:rPr>
                        <w:color w:val="5B9BD5" w:themeColor="accent1"/>
                        <w:sz w:val="28"/>
                        <w:szCs w:val="28"/>
                      </w:rPr>
                      <w:t>Edward</w:t>
                    </w:r>
                    <w:r w:rsidR="00512EBC">
                      <w:rPr>
                        <w:color w:val="5B9BD5" w:themeColor="accent1"/>
                        <w:sz w:val="28"/>
                        <w:szCs w:val="28"/>
                      </w:rPr>
                      <w:t xml:space="preserve"> Russell</w:t>
                    </w:r>
                  </w:p>
                </w:sdtContent>
              </w:sdt>
              <w:sdt>
                <w:sdtPr>
                  <w:rPr>
                    <w:color w:val="5B9BD5" w:themeColor="accent1"/>
                    <w:sz w:val="28"/>
                    <w:szCs w:val="28"/>
                  </w:rPr>
                  <w:alias w:val="Date"/>
                  <w:tag w:val="Date"/>
                  <w:id w:val="13406932"/>
                  <w:placeholder>
                    <w:docPart w:val="562DC8FF5EDD4144B91750F41F886703"/>
                  </w:placeholder>
                  <w:dataBinding w:prefixMappings="xmlns:ns0='http://schemas.microsoft.com/office/2006/coverPageProps'" w:xpath="/ns0:CoverPageProperties[1]/ns0:PublishDate[1]" w:storeItemID="{55AF091B-3C7A-41E3-B477-F2FDAA23CFDA}"/>
                  <w:date w:fullDate="2017-12-30T00:00:00Z">
                    <w:dateFormat w:val="M-d-yyyy"/>
                    <w:lid w:val="en-US"/>
                    <w:storeMappedDataAs w:val="dateTime"/>
                    <w:calendar w:val="gregorian"/>
                  </w:date>
                </w:sdtPr>
                <w:sdtEndPr/>
                <w:sdtContent>
                  <w:p w:rsidR="004A52F9" w:rsidRDefault="00BE6C8D">
                    <w:pPr>
                      <w:pStyle w:val="NoSpacing"/>
                      <w:rPr>
                        <w:color w:val="5B9BD5" w:themeColor="accent1"/>
                        <w:sz w:val="28"/>
                        <w:szCs w:val="28"/>
                      </w:rPr>
                    </w:pPr>
                    <w:r>
                      <w:rPr>
                        <w:color w:val="5B9BD5" w:themeColor="accent1"/>
                        <w:sz w:val="28"/>
                        <w:szCs w:val="28"/>
                      </w:rPr>
                      <w:t>12-30-2017</w:t>
                    </w:r>
                  </w:p>
                </w:sdtContent>
              </w:sdt>
              <w:p w:rsidR="004A52F9" w:rsidRDefault="004A52F9">
                <w:pPr>
                  <w:pStyle w:val="NoSpacing"/>
                  <w:rPr>
                    <w:color w:val="5B9BD5" w:themeColor="accent1"/>
                  </w:rPr>
                </w:pPr>
              </w:p>
            </w:tc>
          </w:tr>
        </w:tbl>
        <w:p w:rsidR="004A52F9" w:rsidRDefault="004A52F9">
          <w:r>
            <w:br w:type="page"/>
          </w:r>
        </w:p>
      </w:sdtContent>
    </w:sdt>
    <w:sdt>
      <w:sdtPr>
        <w:rPr>
          <w:rFonts w:ascii="Arial" w:eastAsiaTheme="minorHAnsi" w:hAnsi="Arial" w:cs="Arial"/>
          <w:color w:val="auto"/>
          <w:sz w:val="24"/>
          <w:szCs w:val="24"/>
          <w:lang w:val="en-GB"/>
        </w:rPr>
        <w:id w:val="-1972814136"/>
        <w:docPartObj>
          <w:docPartGallery w:val="Table of Contents"/>
          <w:docPartUnique/>
        </w:docPartObj>
      </w:sdtPr>
      <w:sdtEndPr>
        <w:rPr>
          <w:b/>
          <w:bCs/>
          <w:noProof/>
        </w:rPr>
      </w:sdtEndPr>
      <w:sdtContent>
        <w:p w:rsidR="008D563E" w:rsidRDefault="008D563E">
          <w:pPr>
            <w:pStyle w:val="TOCHeading"/>
          </w:pPr>
          <w:r>
            <w:t>Contents</w:t>
          </w:r>
        </w:p>
        <w:p w:rsidR="00AC271A" w:rsidRDefault="008D563E">
          <w:pPr>
            <w:pStyle w:val="TOC1"/>
            <w:tabs>
              <w:tab w:val="right" w:leader="dot" w:pos="8493"/>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02855248" w:history="1">
            <w:r w:rsidR="00AC271A" w:rsidRPr="007820EB">
              <w:rPr>
                <w:rStyle w:val="Hyperlink"/>
                <w:noProof/>
              </w:rPr>
              <w:t>Introduction</w:t>
            </w:r>
            <w:r w:rsidR="00AC271A">
              <w:rPr>
                <w:noProof/>
                <w:webHidden/>
              </w:rPr>
              <w:tab/>
            </w:r>
            <w:r w:rsidR="00AC271A">
              <w:rPr>
                <w:noProof/>
                <w:webHidden/>
              </w:rPr>
              <w:fldChar w:fldCharType="begin"/>
            </w:r>
            <w:r w:rsidR="00AC271A">
              <w:rPr>
                <w:noProof/>
                <w:webHidden/>
              </w:rPr>
              <w:instrText xml:space="preserve"> PAGEREF _Toc502855248 \h </w:instrText>
            </w:r>
            <w:r w:rsidR="00AC271A">
              <w:rPr>
                <w:noProof/>
                <w:webHidden/>
              </w:rPr>
            </w:r>
            <w:r w:rsidR="00AC271A">
              <w:rPr>
                <w:noProof/>
                <w:webHidden/>
              </w:rPr>
              <w:fldChar w:fldCharType="separate"/>
            </w:r>
            <w:r w:rsidR="00AC271A">
              <w:rPr>
                <w:noProof/>
                <w:webHidden/>
              </w:rPr>
              <w:t>2</w:t>
            </w:r>
            <w:r w:rsidR="00AC271A">
              <w:rPr>
                <w:noProof/>
                <w:webHidden/>
              </w:rPr>
              <w:fldChar w:fldCharType="end"/>
            </w:r>
          </w:hyperlink>
        </w:p>
        <w:p w:rsidR="00AC271A" w:rsidRDefault="00175E2E">
          <w:pPr>
            <w:pStyle w:val="TOC1"/>
            <w:tabs>
              <w:tab w:val="right" w:leader="dot" w:pos="8493"/>
            </w:tabs>
            <w:rPr>
              <w:rFonts w:asciiTheme="minorHAnsi" w:eastAsiaTheme="minorEastAsia" w:hAnsiTheme="minorHAnsi" w:cstheme="minorBidi"/>
              <w:noProof/>
              <w:sz w:val="22"/>
              <w:szCs w:val="22"/>
              <w:lang w:eastAsia="en-GB"/>
            </w:rPr>
          </w:pPr>
          <w:hyperlink w:anchor="_Toc502855249" w:history="1">
            <w:r w:rsidR="00AC271A" w:rsidRPr="007820EB">
              <w:rPr>
                <w:rStyle w:val="Hyperlink"/>
                <w:noProof/>
              </w:rPr>
              <w:t>Modulation and Demodulation</w:t>
            </w:r>
            <w:r w:rsidR="00AC271A">
              <w:rPr>
                <w:noProof/>
                <w:webHidden/>
              </w:rPr>
              <w:tab/>
            </w:r>
            <w:r w:rsidR="00AC271A">
              <w:rPr>
                <w:noProof/>
                <w:webHidden/>
              </w:rPr>
              <w:fldChar w:fldCharType="begin"/>
            </w:r>
            <w:r w:rsidR="00AC271A">
              <w:rPr>
                <w:noProof/>
                <w:webHidden/>
              </w:rPr>
              <w:instrText xml:space="preserve"> PAGEREF _Toc502855249 \h </w:instrText>
            </w:r>
            <w:r w:rsidR="00AC271A">
              <w:rPr>
                <w:noProof/>
                <w:webHidden/>
              </w:rPr>
            </w:r>
            <w:r w:rsidR="00AC271A">
              <w:rPr>
                <w:noProof/>
                <w:webHidden/>
              </w:rPr>
              <w:fldChar w:fldCharType="separate"/>
            </w:r>
            <w:r w:rsidR="00AC271A">
              <w:rPr>
                <w:noProof/>
                <w:webHidden/>
              </w:rPr>
              <w:t>2</w:t>
            </w:r>
            <w:r w:rsidR="00AC271A">
              <w:rPr>
                <w:noProof/>
                <w:webHidden/>
              </w:rPr>
              <w:fldChar w:fldCharType="end"/>
            </w:r>
          </w:hyperlink>
        </w:p>
        <w:p w:rsidR="00AC271A" w:rsidRDefault="00175E2E">
          <w:pPr>
            <w:pStyle w:val="TOC2"/>
            <w:tabs>
              <w:tab w:val="right" w:leader="dot" w:pos="8493"/>
            </w:tabs>
            <w:rPr>
              <w:rFonts w:asciiTheme="minorHAnsi" w:eastAsiaTheme="minorEastAsia" w:hAnsiTheme="minorHAnsi" w:cstheme="minorBidi"/>
              <w:noProof/>
              <w:sz w:val="22"/>
              <w:szCs w:val="22"/>
              <w:lang w:eastAsia="en-GB"/>
            </w:rPr>
          </w:pPr>
          <w:hyperlink w:anchor="_Toc502855250" w:history="1">
            <w:r w:rsidR="00AC271A" w:rsidRPr="007820EB">
              <w:rPr>
                <w:rStyle w:val="Hyperlink"/>
                <w:noProof/>
              </w:rPr>
              <w:t>Amplitude Shift Keying</w:t>
            </w:r>
            <w:r w:rsidR="00AC271A">
              <w:rPr>
                <w:noProof/>
                <w:webHidden/>
              </w:rPr>
              <w:tab/>
            </w:r>
            <w:r w:rsidR="00AC271A">
              <w:rPr>
                <w:noProof/>
                <w:webHidden/>
              </w:rPr>
              <w:fldChar w:fldCharType="begin"/>
            </w:r>
            <w:r w:rsidR="00AC271A">
              <w:rPr>
                <w:noProof/>
                <w:webHidden/>
              </w:rPr>
              <w:instrText xml:space="preserve"> PAGEREF _Toc502855250 \h </w:instrText>
            </w:r>
            <w:r w:rsidR="00AC271A">
              <w:rPr>
                <w:noProof/>
                <w:webHidden/>
              </w:rPr>
            </w:r>
            <w:r w:rsidR="00AC271A">
              <w:rPr>
                <w:noProof/>
                <w:webHidden/>
              </w:rPr>
              <w:fldChar w:fldCharType="separate"/>
            </w:r>
            <w:r w:rsidR="00AC271A">
              <w:rPr>
                <w:noProof/>
                <w:webHidden/>
              </w:rPr>
              <w:t>2</w:t>
            </w:r>
            <w:r w:rsidR="00AC271A">
              <w:rPr>
                <w:noProof/>
                <w:webHidden/>
              </w:rPr>
              <w:fldChar w:fldCharType="end"/>
            </w:r>
          </w:hyperlink>
        </w:p>
        <w:p w:rsidR="00AC271A" w:rsidRDefault="00175E2E">
          <w:pPr>
            <w:pStyle w:val="TOC2"/>
            <w:tabs>
              <w:tab w:val="right" w:leader="dot" w:pos="8493"/>
            </w:tabs>
            <w:rPr>
              <w:rFonts w:asciiTheme="minorHAnsi" w:eastAsiaTheme="minorEastAsia" w:hAnsiTheme="minorHAnsi" w:cstheme="minorBidi"/>
              <w:noProof/>
              <w:sz w:val="22"/>
              <w:szCs w:val="22"/>
              <w:lang w:eastAsia="en-GB"/>
            </w:rPr>
          </w:pPr>
          <w:hyperlink w:anchor="_Toc502855251" w:history="1">
            <w:r w:rsidR="00AC271A" w:rsidRPr="007820EB">
              <w:rPr>
                <w:rStyle w:val="Hyperlink"/>
                <w:noProof/>
              </w:rPr>
              <w:t>Frequency Shift Keying</w:t>
            </w:r>
            <w:r w:rsidR="00AC271A">
              <w:rPr>
                <w:noProof/>
                <w:webHidden/>
              </w:rPr>
              <w:tab/>
            </w:r>
            <w:r w:rsidR="00AC271A">
              <w:rPr>
                <w:noProof/>
                <w:webHidden/>
              </w:rPr>
              <w:fldChar w:fldCharType="begin"/>
            </w:r>
            <w:r w:rsidR="00AC271A">
              <w:rPr>
                <w:noProof/>
                <w:webHidden/>
              </w:rPr>
              <w:instrText xml:space="preserve"> PAGEREF _Toc502855251 \h </w:instrText>
            </w:r>
            <w:r w:rsidR="00AC271A">
              <w:rPr>
                <w:noProof/>
                <w:webHidden/>
              </w:rPr>
            </w:r>
            <w:r w:rsidR="00AC271A">
              <w:rPr>
                <w:noProof/>
                <w:webHidden/>
              </w:rPr>
              <w:fldChar w:fldCharType="separate"/>
            </w:r>
            <w:r w:rsidR="00AC271A">
              <w:rPr>
                <w:noProof/>
                <w:webHidden/>
              </w:rPr>
              <w:t>3</w:t>
            </w:r>
            <w:r w:rsidR="00AC271A">
              <w:rPr>
                <w:noProof/>
                <w:webHidden/>
              </w:rPr>
              <w:fldChar w:fldCharType="end"/>
            </w:r>
          </w:hyperlink>
        </w:p>
        <w:p w:rsidR="00AC271A" w:rsidRDefault="00175E2E">
          <w:pPr>
            <w:pStyle w:val="TOC2"/>
            <w:tabs>
              <w:tab w:val="right" w:leader="dot" w:pos="8493"/>
            </w:tabs>
            <w:rPr>
              <w:rFonts w:asciiTheme="minorHAnsi" w:eastAsiaTheme="minorEastAsia" w:hAnsiTheme="minorHAnsi" w:cstheme="minorBidi"/>
              <w:noProof/>
              <w:sz w:val="22"/>
              <w:szCs w:val="22"/>
              <w:lang w:eastAsia="en-GB"/>
            </w:rPr>
          </w:pPr>
          <w:hyperlink w:anchor="_Toc502855252" w:history="1">
            <w:r w:rsidR="00AC271A" w:rsidRPr="007820EB">
              <w:rPr>
                <w:rStyle w:val="Hyperlink"/>
                <w:noProof/>
              </w:rPr>
              <w:t>Phase Shift Keying</w:t>
            </w:r>
            <w:r w:rsidR="00AC271A">
              <w:rPr>
                <w:noProof/>
                <w:webHidden/>
              </w:rPr>
              <w:tab/>
            </w:r>
            <w:r w:rsidR="00AC271A">
              <w:rPr>
                <w:noProof/>
                <w:webHidden/>
              </w:rPr>
              <w:fldChar w:fldCharType="begin"/>
            </w:r>
            <w:r w:rsidR="00AC271A">
              <w:rPr>
                <w:noProof/>
                <w:webHidden/>
              </w:rPr>
              <w:instrText xml:space="preserve"> PAGEREF _Toc502855252 \h </w:instrText>
            </w:r>
            <w:r w:rsidR="00AC271A">
              <w:rPr>
                <w:noProof/>
                <w:webHidden/>
              </w:rPr>
            </w:r>
            <w:r w:rsidR="00AC271A">
              <w:rPr>
                <w:noProof/>
                <w:webHidden/>
              </w:rPr>
              <w:fldChar w:fldCharType="separate"/>
            </w:r>
            <w:r w:rsidR="00AC271A">
              <w:rPr>
                <w:noProof/>
                <w:webHidden/>
              </w:rPr>
              <w:t>5</w:t>
            </w:r>
            <w:r w:rsidR="00AC271A">
              <w:rPr>
                <w:noProof/>
                <w:webHidden/>
              </w:rPr>
              <w:fldChar w:fldCharType="end"/>
            </w:r>
          </w:hyperlink>
        </w:p>
        <w:p w:rsidR="00AC271A" w:rsidRDefault="00175E2E">
          <w:pPr>
            <w:pStyle w:val="TOC1"/>
            <w:tabs>
              <w:tab w:val="right" w:leader="dot" w:pos="8493"/>
            </w:tabs>
            <w:rPr>
              <w:rFonts w:asciiTheme="minorHAnsi" w:eastAsiaTheme="minorEastAsia" w:hAnsiTheme="minorHAnsi" w:cstheme="minorBidi"/>
              <w:noProof/>
              <w:sz w:val="22"/>
              <w:szCs w:val="22"/>
              <w:lang w:eastAsia="en-GB"/>
            </w:rPr>
          </w:pPr>
          <w:hyperlink w:anchor="_Toc502855253" w:history="1">
            <w:r w:rsidR="00AC271A" w:rsidRPr="007820EB">
              <w:rPr>
                <w:rStyle w:val="Hyperlink"/>
                <w:noProof/>
              </w:rPr>
              <w:t>Addition of Additive White Gaussian Noise.</w:t>
            </w:r>
            <w:r w:rsidR="00AC271A">
              <w:rPr>
                <w:noProof/>
                <w:webHidden/>
              </w:rPr>
              <w:tab/>
            </w:r>
            <w:r w:rsidR="00AC271A">
              <w:rPr>
                <w:noProof/>
                <w:webHidden/>
              </w:rPr>
              <w:fldChar w:fldCharType="begin"/>
            </w:r>
            <w:r w:rsidR="00AC271A">
              <w:rPr>
                <w:noProof/>
                <w:webHidden/>
              </w:rPr>
              <w:instrText xml:space="preserve"> PAGEREF _Toc502855253 \h </w:instrText>
            </w:r>
            <w:r w:rsidR="00AC271A">
              <w:rPr>
                <w:noProof/>
                <w:webHidden/>
              </w:rPr>
            </w:r>
            <w:r w:rsidR="00AC271A">
              <w:rPr>
                <w:noProof/>
                <w:webHidden/>
              </w:rPr>
              <w:fldChar w:fldCharType="separate"/>
            </w:r>
            <w:r w:rsidR="00AC271A">
              <w:rPr>
                <w:noProof/>
                <w:webHidden/>
              </w:rPr>
              <w:t>6</w:t>
            </w:r>
            <w:r w:rsidR="00AC271A">
              <w:rPr>
                <w:noProof/>
                <w:webHidden/>
              </w:rPr>
              <w:fldChar w:fldCharType="end"/>
            </w:r>
          </w:hyperlink>
        </w:p>
        <w:p w:rsidR="00AC271A" w:rsidRDefault="00175E2E">
          <w:pPr>
            <w:pStyle w:val="TOC2"/>
            <w:tabs>
              <w:tab w:val="right" w:leader="dot" w:pos="8493"/>
            </w:tabs>
            <w:rPr>
              <w:rFonts w:asciiTheme="minorHAnsi" w:eastAsiaTheme="minorEastAsia" w:hAnsiTheme="minorHAnsi" w:cstheme="minorBidi"/>
              <w:noProof/>
              <w:sz w:val="22"/>
              <w:szCs w:val="22"/>
              <w:lang w:eastAsia="en-GB"/>
            </w:rPr>
          </w:pPr>
          <w:hyperlink w:anchor="_Toc502855254" w:history="1">
            <w:r w:rsidR="00AC271A" w:rsidRPr="007820EB">
              <w:rPr>
                <w:rStyle w:val="Hyperlink"/>
                <w:noProof/>
              </w:rPr>
              <w:t>Comparison</w:t>
            </w:r>
            <w:r w:rsidR="00AC271A">
              <w:rPr>
                <w:noProof/>
                <w:webHidden/>
              </w:rPr>
              <w:tab/>
            </w:r>
            <w:r w:rsidR="00AC271A">
              <w:rPr>
                <w:noProof/>
                <w:webHidden/>
              </w:rPr>
              <w:fldChar w:fldCharType="begin"/>
            </w:r>
            <w:r w:rsidR="00AC271A">
              <w:rPr>
                <w:noProof/>
                <w:webHidden/>
              </w:rPr>
              <w:instrText xml:space="preserve"> PAGEREF _Toc502855254 \h </w:instrText>
            </w:r>
            <w:r w:rsidR="00AC271A">
              <w:rPr>
                <w:noProof/>
                <w:webHidden/>
              </w:rPr>
            </w:r>
            <w:r w:rsidR="00AC271A">
              <w:rPr>
                <w:noProof/>
                <w:webHidden/>
              </w:rPr>
              <w:fldChar w:fldCharType="separate"/>
            </w:r>
            <w:r w:rsidR="00AC271A">
              <w:rPr>
                <w:noProof/>
                <w:webHidden/>
              </w:rPr>
              <w:t>6</w:t>
            </w:r>
            <w:r w:rsidR="00AC271A">
              <w:rPr>
                <w:noProof/>
                <w:webHidden/>
              </w:rPr>
              <w:fldChar w:fldCharType="end"/>
            </w:r>
          </w:hyperlink>
        </w:p>
        <w:p w:rsidR="00AC271A" w:rsidRDefault="00175E2E">
          <w:pPr>
            <w:pStyle w:val="TOC1"/>
            <w:tabs>
              <w:tab w:val="right" w:leader="dot" w:pos="8493"/>
            </w:tabs>
            <w:rPr>
              <w:rFonts w:asciiTheme="minorHAnsi" w:eastAsiaTheme="minorEastAsia" w:hAnsiTheme="minorHAnsi" w:cstheme="minorBidi"/>
              <w:noProof/>
              <w:sz w:val="22"/>
              <w:szCs w:val="22"/>
              <w:lang w:eastAsia="en-GB"/>
            </w:rPr>
          </w:pPr>
          <w:hyperlink w:anchor="_Toc502855255" w:history="1">
            <w:r w:rsidR="00AC271A" w:rsidRPr="007820EB">
              <w:rPr>
                <w:rStyle w:val="Hyperlink"/>
                <w:noProof/>
              </w:rPr>
              <w:t>Forward Error Correction</w:t>
            </w:r>
            <w:r w:rsidR="00AC271A">
              <w:rPr>
                <w:noProof/>
                <w:webHidden/>
              </w:rPr>
              <w:tab/>
            </w:r>
            <w:r w:rsidR="00AC271A">
              <w:rPr>
                <w:noProof/>
                <w:webHidden/>
              </w:rPr>
              <w:fldChar w:fldCharType="begin"/>
            </w:r>
            <w:r w:rsidR="00AC271A">
              <w:rPr>
                <w:noProof/>
                <w:webHidden/>
              </w:rPr>
              <w:instrText xml:space="preserve"> PAGEREF _Toc502855255 \h </w:instrText>
            </w:r>
            <w:r w:rsidR="00AC271A">
              <w:rPr>
                <w:noProof/>
                <w:webHidden/>
              </w:rPr>
            </w:r>
            <w:r w:rsidR="00AC271A">
              <w:rPr>
                <w:noProof/>
                <w:webHidden/>
              </w:rPr>
              <w:fldChar w:fldCharType="separate"/>
            </w:r>
            <w:r w:rsidR="00AC271A">
              <w:rPr>
                <w:noProof/>
                <w:webHidden/>
              </w:rPr>
              <w:t>7</w:t>
            </w:r>
            <w:r w:rsidR="00AC271A">
              <w:rPr>
                <w:noProof/>
                <w:webHidden/>
              </w:rPr>
              <w:fldChar w:fldCharType="end"/>
            </w:r>
          </w:hyperlink>
        </w:p>
        <w:p w:rsidR="00AC271A" w:rsidRDefault="00175E2E">
          <w:pPr>
            <w:pStyle w:val="TOC1"/>
            <w:tabs>
              <w:tab w:val="right" w:leader="dot" w:pos="8493"/>
            </w:tabs>
            <w:rPr>
              <w:rFonts w:asciiTheme="minorHAnsi" w:eastAsiaTheme="minorEastAsia" w:hAnsiTheme="minorHAnsi" w:cstheme="minorBidi"/>
              <w:noProof/>
              <w:sz w:val="22"/>
              <w:szCs w:val="22"/>
              <w:lang w:eastAsia="en-GB"/>
            </w:rPr>
          </w:pPr>
          <w:hyperlink w:anchor="_Toc502855256" w:history="1">
            <w:r w:rsidR="00AC271A" w:rsidRPr="007820EB">
              <w:rPr>
                <w:rStyle w:val="Hyperlink"/>
                <w:noProof/>
              </w:rPr>
              <w:t>Conclusion</w:t>
            </w:r>
            <w:r w:rsidR="00AC271A">
              <w:rPr>
                <w:noProof/>
                <w:webHidden/>
              </w:rPr>
              <w:tab/>
            </w:r>
            <w:r w:rsidR="00AC271A">
              <w:rPr>
                <w:noProof/>
                <w:webHidden/>
              </w:rPr>
              <w:fldChar w:fldCharType="begin"/>
            </w:r>
            <w:r w:rsidR="00AC271A">
              <w:rPr>
                <w:noProof/>
                <w:webHidden/>
              </w:rPr>
              <w:instrText xml:space="preserve"> PAGEREF _Toc502855256 \h </w:instrText>
            </w:r>
            <w:r w:rsidR="00AC271A">
              <w:rPr>
                <w:noProof/>
                <w:webHidden/>
              </w:rPr>
            </w:r>
            <w:r w:rsidR="00AC271A">
              <w:rPr>
                <w:noProof/>
                <w:webHidden/>
              </w:rPr>
              <w:fldChar w:fldCharType="separate"/>
            </w:r>
            <w:r w:rsidR="00AC271A">
              <w:rPr>
                <w:noProof/>
                <w:webHidden/>
              </w:rPr>
              <w:t>7</w:t>
            </w:r>
            <w:r w:rsidR="00AC271A">
              <w:rPr>
                <w:noProof/>
                <w:webHidden/>
              </w:rPr>
              <w:fldChar w:fldCharType="end"/>
            </w:r>
          </w:hyperlink>
        </w:p>
        <w:p w:rsidR="00AC271A" w:rsidRDefault="00175E2E">
          <w:pPr>
            <w:pStyle w:val="TOC1"/>
            <w:tabs>
              <w:tab w:val="right" w:leader="dot" w:pos="8493"/>
            </w:tabs>
            <w:rPr>
              <w:rFonts w:asciiTheme="minorHAnsi" w:eastAsiaTheme="minorEastAsia" w:hAnsiTheme="minorHAnsi" w:cstheme="minorBidi"/>
              <w:noProof/>
              <w:sz w:val="22"/>
              <w:szCs w:val="22"/>
              <w:lang w:eastAsia="en-GB"/>
            </w:rPr>
          </w:pPr>
          <w:hyperlink w:anchor="_Toc502855257" w:history="1">
            <w:r w:rsidR="00AC271A" w:rsidRPr="007820EB">
              <w:rPr>
                <w:rStyle w:val="Hyperlink"/>
                <w:noProof/>
              </w:rPr>
              <w:t>Bibliography</w:t>
            </w:r>
            <w:r w:rsidR="00AC271A">
              <w:rPr>
                <w:noProof/>
                <w:webHidden/>
              </w:rPr>
              <w:tab/>
            </w:r>
            <w:r w:rsidR="00AC271A">
              <w:rPr>
                <w:noProof/>
                <w:webHidden/>
              </w:rPr>
              <w:fldChar w:fldCharType="begin"/>
            </w:r>
            <w:r w:rsidR="00AC271A">
              <w:rPr>
                <w:noProof/>
                <w:webHidden/>
              </w:rPr>
              <w:instrText xml:space="preserve"> PAGEREF _Toc502855257 \h </w:instrText>
            </w:r>
            <w:r w:rsidR="00AC271A">
              <w:rPr>
                <w:noProof/>
                <w:webHidden/>
              </w:rPr>
            </w:r>
            <w:r w:rsidR="00AC271A">
              <w:rPr>
                <w:noProof/>
                <w:webHidden/>
              </w:rPr>
              <w:fldChar w:fldCharType="separate"/>
            </w:r>
            <w:r w:rsidR="00AC271A">
              <w:rPr>
                <w:noProof/>
                <w:webHidden/>
              </w:rPr>
              <w:t>9</w:t>
            </w:r>
            <w:r w:rsidR="00AC271A">
              <w:rPr>
                <w:noProof/>
                <w:webHidden/>
              </w:rPr>
              <w:fldChar w:fldCharType="end"/>
            </w:r>
          </w:hyperlink>
        </w:p>
        <w:p w:rsidR="00AC271A" w:rsidRDefault="00175E2E">
          <w:pPr>
            <w:pStyle w:val="TOC1"/>
            <w:tabs>
              <w:tab w:val="right" w:leader="dot" w:pos="8493"/>
            </w:tabs>
            <w:rPr>
              <w:rFonts w:asciiTheme="minorHAnsi" w:eastAsiaTheme="minorEastAsia" w:hAnsiTheme="minorHAnsi" w:cstheme="minorBidi"/>
              <w:noProof/>
              <w:sz w:val="22"/>
              <w:szCs w:val="22"/>
              <w:lang w:eastAsia="en-GB"/>
            </w:rPr>
          </w:pPr>
          <w:hyperlink w:anchor="_Toc502855258" w:history="1">
            <w:r w:rsidR="00AC271A" w:rsidRPr="007820EB">
              <w:rPr>
                <w:rStyle w:val="Hyperlink"/>
                <w:noProof/>
              </w:rPr>
              <w:t>Appendix</w:t>
            </w:r>
            <w:r w:rsidR="00AC271A">
              <w:rPr>
                <w:noProof/>
                <w:webHidden/>
              </w:rPr>
              <w:tab/>
            </w:r>
            <w:r w:rsidR="00AC271A">
              <w:rPr>
                <w:noProof/>
                <w:webHidden/>
              </w:rPr>
              <w:fldChar w:fldCharType="begin"/>
            </w:r>
            <w:r w:rsidR="00AC271A">
              <w:rPr>
                <w:noProof/>
                <w:webHidden/>
              </w:rPr>
              <w:instrText xml:space="preserve"> PAGEREF _Toc502855258 \h </w:instrText>
            </w:r>
            <w:r w:rsidR="00AC271A">
              <w:rPr>
                <w:noProof/>
                <w:webHidden/>
              </w:rPr>
            </w:r>
            <w:r w:rsidR="00AC271A">
              <w:rPr>
                <w:noProof/>
                <w:webHidden/>
              </w:rPr>
              <w:fldChar w:fldCharType="separate"/>
            </w:r>
            <w:r w:rsidR="00AC271A">
              <w:rPr>
                <w:noProof/>
                <w:webHidden/>
              </w:rPr>
              <w:t>10</w:t>
            </w:r>
            <w:r w:rsidR="00AC271A">
              <w:rPr>
                <w:noProof/>
                <w:webHidden/>
              </w:rPr>
              <w:fldChar w:fldCharType="end"/>
            </w:r>
          </w:hyperlink>
        </w:p>
        <w:p w:rsidR="008D563E" w:rsidRDefault="008D563E">
          <w:r>
            <w:rPr>
              <w:b/>
              <w:bCs/>
              <w:noProof/>
            </w:rPr>
            <w:fldChar w:fldCharType="end"/>
          </w:r>
        </w:p>
      </w:sdtContent>
    </w:sdt>
    <w:p w:rsidR="008D563E" w:rsidRDefault="008D563E" w:rsidP="00CD453B">
      <w:pPr>
        <w:pStyle w:val="Heading1"/>
      </w:pPr>
    </w:p>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Default="008D563E" w:rsidP="008D563E"/>
    <w:p w:rsidR="008D563E" w:rsidRPr="008D563E" w:rsidRDefault="008D563E" w:rsidP="008D563E"/>
    <w:p w:rsidR="00A31C81" w:rsidRDefault="00CD453B" w:rsidP="00CD453B">
      <w:pPr>
        <w:pStyle w:val="Heading1"/>
      </w:pPr>
      <w:bookmarkStart w:id="0" w:name="_Toc502855248"/>
      <w:r>
        <w:lastRenderedPageBreak/>
        <w:t>Introduction</w:t>
      </w:r>
      <w:bookmarkEnd w:id="0"/>
    </w:p>
    <w:p w:rsidR="00CD453B" w:rsidRDefault="00CD453B" w:rsidP="00CD453B"/>
    <w:p w:rsidR="00CD453B" w:rsidRDefault="00BE6C8D" w:rsidP="00CD453B">
      <w:r>
        <w:t>Digital m</w:t>
      </w:r>
      <w:r w:rsidR="00CD453B">
        <w:t xml:space="preserve">odulation is a necessity for the </w:t>
      </w:r>
      <w:r w:rsidR="00A00DE3">
        <w:t>transmission of smaller signals, or any signal over longer distances. This is because modulation brings with it several advantages such as, a reduction in the height of the antenna required to receive the signal, an increase in range, improved quality of reception</w:t>
      </w:r>
      <w:r w:rsidR="00CA1786">
        <w:t>,</w:t>
      </w:r>
      <w:r w:rsidR="00A00DE3">
        <w:t xml:space="preserve"> and removes the risk of signals mixing </w:t>
      </w:r>
      <w:r>
        <w:fldChar w:fldCharType="begin" w:fldLock="1"/>
      </w:r>
      <w:r>
        <w:instrText>ADDIN CSL_CITATION { "citationItems" : [ { "id" : "ITEM-1", "itemData" : { "URL" : "https://electronicspost.com/explain-the-need-for-modulation-in-a-communication-system/", "accessed" : { "date-parts" : [ [ "2017", "12", "30" ] ] }, "author" : [ { "dropping-particle" : "", "family" : "Sasmita", "given" : "", "non-dropping-particle" : "", "parse-names" : false, "suffix" : "" } ], "id" : "ITEM-1", "issued" : { "date-parts" : [ [ "0" ] ] }, "title" : "Explain the need for modulation in a communication system \u2013 Electronics Post", "type" : "webpage" }, "uris" : [ "http://www.mendeley.com/documents/?uuid=6608ca49-09bf-3020-91e2-50f48934d8c2" ] } ], "mendeley" : { "formattedCitation" : "[1]", "plainTextFormattedCitation" : "[1]", "previouslyFormattedCitation" : "[1]" }, "properties" : {  }, "schema" : "https://github.com/citation-style-language/schema/raw/master/csl-citation.json" }</w:instrText>
      </w:r>
      <w:r>
        <w:fldChar w:fldCharType="separate"/>
      </w:r>
      <w:r w:rsidRPr="00BE6C8D">
        <w:rPr>
          <w:noProof/>
        </w:rPr>
        <w:t>[1]</w:t>
      </w:r>
      <w:r>
        <w:fldChar w:fldCharType="end"/>
      </w:r>
      <w:r>
        <w:t xml:space="preserve">. </w:t>
      </w:r>
      <w:r w:rsidR="00686EF9">
        <w:t xml:space="preserve">Digital modulation also allows for the addition of error control codes to detect and/or correct errors in the transmission </w:t>
      </w:r>
      <w:r w:rsidR="00686EF9">
        <w:fldChar w:fldCharType="begin" w:fldLock="1"/>
      </w:r>
      <w:r w:rsidR="00686EF9">
        <w:instrText>ADDIN CSL_CITATION { "citationItems" : [ { "id" : "ITEM-1", "itemData" : { "author" : [ { "dropping-particle" : "", "family" : "Torlak", "given" : "Murat", "non-dropping-particle" : "", "parse-names" : false, "suffix" : "" } ], "id" : "ITEM-1", "issued" : { "date-parts" : [ [ "0" ] ] }, "title" : "EE4367 Telecom. Switching &amp;amp; Transmission Introduction to Digital Modulation Introduction to Digital Modulation", "type" : "article-journal" }, "uris" : [ "http://www.mendeley.com/documents/?uuid=55f49a1a-3a8d-3f02-babc-2b6dd6e78fa8" ] } ], "mendeley" : { "formattedCitation" : "[2]", "plainTextFormattedCitation" : "[2]", "previouslyFormattedCitation" : "[2]" }, "properties" : {  }, "schema" : "https://github.com/citation-style-language/schema/raw/master/csl-citation.json" }</w:instrText>
      </w:r>
      <w:r w:rsidR="00686EF9">
        <w:fldChar w:fldCharType="separate"/>
      </w:r>
      <w:r w:rsidR="00686EF9" w:rsidRPr="00686EF9">
        <w:rPr>
          <w:noProof/>
        </w:rPr>
        <w:t>[2]</w:t>
      </w:r>
      <w:r w:rsidR="00686EF9">
        <w:fldChar w:fldCharType="end"/>
      </w:r>
      <w:r w:rsidR="00686EF9">
        <w:t xml:space="preserve">. </w:t>
      </w:r>
      <w:r>
        <w:t xml:space="preserve">There are three main types of digital modulation, Amplitude Shift Keying (ASK), Frequency Shift Keying (FSK), and Phase Shift Keying (PSK). </w:t>
      </w:r>
      <w:r w:rsidR="00322F64">
        <w:t>In this report the different techniques will be outlined and compared, both with and without the addition of Additive White Gaussian Noise and Forward Error Correction. To determine the most effective method and error rate calculation block will be used to measure the number of errors received.</w:t>
      </w:r>
    </w:p>
    <w:p w:rsidR="00686EF9" w:rsidRDefault="00686EF9" w:rsidP="00686EF9">
      <w:pPr>
        <w:pStyle w:val="Heading1"/>
      </w:pPr>
      <w:bookmarkStart w:id="1" w:name="_Toc502855249"/>
      <w:r>
        <w:t>Modulation and Demodulation</w:t>
      </w:r>
      <w:bookmarkEnd w:id="1"/>
    </w:p>
    <w:p w:rsidR="00686EF9" w:rsidRDefault="00686EF9" w:rsidP="00686EF9"/>
    <w:p w:rsidR="00233019" w:rsidRDefault="00686EF9" w:rsidP="00686EF9">
      <w:r>
        <w:t xml:space="preserve">Digital modulation has two stages, Modulation and Demodulation. </w:t>
      </w:r>
      <w:r w:rsidR="00090C1F">
        <w:t>The basic principle of modulation is taking a given binary signal, combining it with a carrier signal (sinusoidal in shape) whereby converting it into an analogue signal.</w:t>
      </w:r>
      <w:r w:rsidR="00B45C37">
        <w:t xml:space="preserve"> </w:t>
      </w:r>
      <w:r w:rsidR="002B27F3">
        <w:t>This can be done in one of three ways; Amplitude shift</w:t>
      </w:r>
      <w:r w:rsidR="00C878B5">
        <w:t xml:space="preserve"> keying, Frequency shift keying, and Phase shift keying. </w:t>
      </w:r>
      <w:r w:rsidR="00233019">
        <w:t>Demodulation is the reverse of this, it takes the modulated signal</w:t>
      </w:r>
      <w:r w:rsidR="00CA1786">
        <w:t>,</w:t>
      </w:r>
      <w:r w:rsidR="00233019">
        <w:t xml:space="preserve"> </w:t>
      </w:r>
      <w:r w:rsidR="005D0AD1">
        <w:t xml:space="preserve">combines it with a sinewave identical to the first </w:t>
      </w:r>
      <w:r w:rsidR="00233019">
        <w:t>and puts it through a low pass filter which smooths out the signal</w:t>
      </w:r>
      <w:r w:rsidR="00CA1786">
        <w:t xml:space="preserve">. The final stage is </w:t>
      </w:r>
      <w:r w:rsidR="00B67544">
        <w:t>combining it with a comparator or decision circuit to output the original binary signal.</w:t>
      </w:r>
      <w:r w:rsidR="008859BA">
        <w:t xml:space="preserve"> For this assignment </w:t>
      </w:r>
      <w:r w:rsidR="00142BB0">
        <w:t>however,</w:t>
      </w:r>
      <w:r w:rsidR="008859BA">
        <w:t xml:space="preserve"> mathematical functions were used in the place of a comparator and decision circuit.</w:t>
      </w:r>
    </w:p>
    <w:p w:rsidR="00B67544" w:rsidRDefault="00C878B5" w:rsidP="00686EF9">
      <w:r>
        <w:t xml:space="preserve">The differences </w:t>
      </w:r>
      <w:r w:rsidR="00B67544">
        <w:t>between the three modulation techniques come in the form of the different carrier signals. The ASK is different from the other two in this respect, it is only combined with one carrier signal during modulation, whereas FSK and PSK both get combined with two.</w:t>
      </w:r>
    </w:p>
    <w:p w:rsidR="00B67544" w:rsidRDefault="00B67544" w:rsidP="00B67544">
      <w:pPr>
        <w:pStyle w:val="Heading2"/>
      </w:pPr>
      <w:bookmarkStart w:id="2" w:name="_Toc502855250"/>
      <w:r>
        <w:t>Amplitude Shift Keying</w:t>
      </w:r>
      <w:bookmarkEnd w:id="2"/>
    </w:p>
    <w:p w:rsidR="00B67544" w:rsidRPr="00B67544" w:rsidRDefault="00B67544" w:rsidP="00B67544"/>
    <w:p w:rsidR="00322F64" w:rsidRDefault="008859BA" w:rsidP="00686EF9">
      <w:r>
        <w:rPr>
          <w:noProof/>
        </w:rPr>
        <mc:AlternateContent>
          <mc:Choice Requires="wpg">
            <w:drawing>
              <wp:anchor distT="0" distB="0" distL="114300" distR="114300" simplePos="0" relativeHeight="251642880" behindDoc="0" locked="0" layoutInCell="1" allowOverlap="1">
                <wp:simplePos x="0" y="0"/>
                <wp:positionH relativeFrom="column">
                  <wp:posOffset>2397125</wp:posOffset>
                </wp:positionH>
                <wp:positionV relativeFrom="page">
                  <wp:posOffset>8237551</wp:posOffset>
                </wp:positionV>
                <wp:extent cx="3449320" cy="1586230"/>
                <wp:effectExtent l="0" t="0" r="0" b="0"/>
                <wp:wrapTight wrapText="bothSides">
                  <wp:wrapPolygon edited="0">
                    <wp:start x="0" y="0"/>
                    <wp:lineTo x="0" y="21271"/>
                    <wp:lineTo x="21473" y="21271"/>
                    <wp:lineTo x="21473" y="0"/>
                    <wp:lineTo x="0" y="0"/>
                  </wp:wrapPolygon>
                </wp:wrapTight>
                <wp:docPr id="8" name="Group 8"/>
                <wp:cNvGraphicFramePr/>
                <a:graphic xmlns:a="http://schemas.openxmlformats.org/drawingml/2006/main">
                  <a:graphicData uri="http://schemas.microsoft.com/office/word/2010/wordprocessingGroup">
                    <wpg:wgp>
                      <wpg:cNvGrpSpPr/>
                      <wpg:grpSpPr>
                        <a:xfrm>
                          <a:off x="0" y="0"/>
                          <a:ext cx="3449320" cy="1586230"/>
                          <a:chOff x="0" y="0"/>
                          <a:chExt cx="3449320" cy="1586230"/>
                        </a:xfrm>
                      </wpg:grpSpPr>
                      <pic:pic xmlns:pic="http://schemas.openxmlformats.org/drawingml/2006/picture">
                        <pic:nvPicPr>
                          <pic:cNvPr id="7" name="Picture 7" descr="A screenshot of a social media post&#10;&#10;Description generated with very high confidence"/>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449320" cy="1271905"/>
                          </a:xfrm>
                          <a:prstGeom prst="rect">
                            <a:avLst/>
                          </a:prstGeom>
                        </pic:spPr>
                      </pic:pic>
                      <wps:wsp>
                        <wps:cNvPr id="1" name="Text Box 1"/>
                        <wps:cNvSpPr txBox="1"/>
                        <wps:spPr>
                          <a:xfrm>
                            <a:off x="0" y="1327785"/>
                            <a:ext cx="3449320" cy="258445"/>
                          </a:xfrm>
                          <a:prstGeom prst="rect">
                            <a:avLst/>
                          </a:prstGeom>
                          <a:solidFill>
                            <a:prstClr val="white"/>
                          </a:solidFill>
                          <a:ln>
                            <a:noFill/>
                          </a:ln>
                        </wps:spPr>
                        <wps:txbx>
                          <w:txbxContent>
                            <w:p w:rsidR="0037036E" w:rsidRPr="00002E53" w:rsidRDefault="0037036E" w:rsidP="0037036E">
                              <w:pPr>
                                <w:pStyle w:val="Caption"/>
                                <w:rPr>
                                  <w:noProof/>
                                  <w:sz w:val="24"/>
                                  <w:szCs w:val="24"/>
                                </w:rPr>
                              </w:pPr>
                              <w:r>
                                <w:t xml:space="preserve">Figure </w:t>
                              </w:r>
                              <w:r w:rsidR="00175E2E">
                                <w:fldChar w:fldCharType="begin"/>
                              </w:r>
                              <w:r w:rsidR="00175E2E">
                                <w:instrText xml:space="preserve"> SEQ Figure \* ARABIC </w:instrText>
                              </w:r>
                              <w:r w:rsidR="00175E2E">
                                <w:fldChar w:fldCharType="separate"/>
                              </w:r>
                              <w:r w:rsidR="000855F6">
                                <w:rPr>
                                  <w:noProof/>
                                </w:rPr>
                                <w:t>1</w:t>
                              </w:r>
                              <w:r w:rsidR="00175E2E">
                                <w:rPr>
                                  <w:noProof/>
                                </w:rPr>
                                <w:fldChar w:fldCharType="end"/>
                              </w:r>
                              <w:r>
                                <w:t xml:space="preserve"> An ASK modulator created in Simulink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8" o:spid="_x0000_s1026" style="position:absolute;margin-left:188.75pt;margin-top:648.65pt;width:271.6pt;height:124.9pt;z-index:251642880;mso-position-vertical-relative:page" coordsize="34493,1586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A screenshot of a social media post&#10;&#10;Description generated with very high confidence" style="position:absolute;width:34493;height:12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">
                  <v:imagedata r:id="rId8" o:title="A screenshot of a social media post&#10;&#10;Description generated with very high confidence"/>
                </v:shape>
                <v:shapetype id="_x0000_t202" coordsize="21600,21600" o:spt="202" path="m,l,21600r21600,l21600,xe">
                  <v:stroke joinstyle="miter"/>
                  <v:path gradientshapeok="t" o:connecttype="rect"/>
                </v:shapetype>
                <v:shape id="Text Box 1" o:spid="_x0000_s1028" type="#_x0000_t202" style="position:absolute;top:13277;width:34493;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rsidR="0037036E" w:rsidRPr="00002E53" w:rsidRDefault="0037036E" w:rsidP="0037036E">
                        <w:pPr>
                          <w:pStyle w:val="Caption"/>
                          <w:rPr>
                            <w:noProof/>
                            <w:sz w:val="24"/>
                            <w:szCs w:val="24"/>
                          </w:rPr>
                        </w:pPr>
                        <w:r>
                          <w:t xml:space="preserve">Figure </w:t>
                        </w:r>
                        <w:r w:rsidR="00175E2E">
                          <w:fldChar w:fldCharType="begin"/>
                        </w:r>
                        <w:r w:rsidR="00175E2E">
                          <w:instrText xml:space="preserve"> SEQ Figure \* ARABIC </w:instrText>
                        </w:r>
                        <w:r w:rsidR="00175E2E">
                          <w:fldChar w:fldCharType="separate"/>
                        </w:r>
                        <w:r w:rsidR="000855F6">
                          <w:rPr>
                            <w:noProof/>
                          </w:rPr>
                          <w:t>1</w:t>
                        </w:r>
                        <w:r w:rsidR="00175E2E">
                          <w:rPr>
                            <w:noProof/>
                          </w:rPr>
                          <w:fldChar w:fldCharType="end"/>
                        </w:r>
                        <w:r>
                          <w:t xml:space="preserve"> An ASK modulator created in Simulink</w:t>
                        </w:r>
                      </w:p>
                    </w:txbxContent>
                  </v:textbox>
                </v:shape>
                <w10:wrap type="tight" anchory="page"/>
              </v:group>
            </w:pict>
          </mc:Fallback>
        </mc:AlternateContent>
      </w:r>
      <w:r w:rsidR="00BE57DF">
        <w:t xml:space="preserve">During ASK the amplitude of the carrier wave is alternated from high to low according to the received binary signal. If the binary signal is high (1) then the carrier is present at a constant amplitude, however if the binary signal is low </w:t>
      </w:r>
      <w:r w:rsidR="002D1321">
        <w:t xml:space="preserve">(0) </w:t>
      </w:r>
      <w:r w:rsidR="00BE57DF">
        <w:t>then there is an absence of the carrier signal.</w:t>
      </w:r>
      <w:r w:rsidR="002D1321">
        <w:t xml:space="preserve"> </w:t>
      </w:r>
      <w:r w:rsidR="00BE57DF">
        <w:t xml:space="preserve"> </w:t>
      </w:r>
      <w:r w:rsidR="00322F64">
        <w:t>The ASK used in this comparison had an amplitude of 1, a frequency of 2*pi*100 and a sample time of 1/1000.</w:t>
      </w:r>
    </w:p>
    <w:p w:rsidR="00322F64" w:rsidRDefault="008859BA" w:rsidP="00686EF9">
      <w:pPr>
        <w:rPr>
          <w:noProof/>
        </w:rPr>
      </w:pPr>
      <w:r>
        <w:rPr>
          <w:noProof/>
        </w:rPr>
        <w:lastRenderedPageBreak/>
        <mc:AlternateContent>
          <mc:Choice Requires="wpg">
            <w:drawing>
              <wp:anchor distT="0" distB="0" distL="114300" distR="114300" simplePos="0" relativeHeight="251638784" behindDoc="0" locked="0" layoutInCell="1" allowOverlap="1">
                <wp:simplePos x="0" y="0"/>
                <wp:positionH relativeFrom="column">
                  <wp:posOffset>2476638</wp:posOffset>
                </wp:positionH>
                <wp:positionV relativeFrom="page">
                  <wp:posOffset>723569</wp:posOffset>
                </wp:positionV>
                <wp:extent cx="3108960" cy="2054860"/>
                <wp:effectExtent l="0" t="0" r="0" b="2540"/>
                <wp:wrapTight wrapText="bothSides">
                  <wp:wrapPolygon edited="0">
                    <wp:start x="0" y="0"/>
                    <wp:lineTo x="0" y="21426"/>
                    <wp:lineTo x="21441" y="21426"/>
                    <wp:lineTo x="21441" y="0"/>
                    <wp:lineTo x="0" y="0"/>
                  </wp:wrapPolygon>
                </wp:wrapTight>
                <wp:docPr id="6" name="Group 6"/>
                <wp:cNvGraphicFramePr/>
                <a:graphic xmlns:a="http://schemas.openxmlformats.org/drawingml/2006/main">
                  <a:graphicData uri="http://schemas.microsoft.com/office/word/2010/wordprocessingGroup">
                    <wpg:wgp>
                      <wpg:cNvGrpSpPr/>
                      <wpg:grpSpPr>
                        <a:xfrm>
                          <a:off x="0" y="0"/>
                          <a:ext cx="3108960" cy="2054860"/>
                          <a:chOff x="0" y="0"/>
                          <a:chExt cx="3108960" cy="2054860"/>
                        </a:xfrm>
                      </wpg:grpSpPr>
                      <pic:pic xmlns:pic="http://schemas.openxmlformats.org/drawingml/2006/picture">
                        <pic:nvPicPr>
                          <pic:cNvPr id="4" name="Picture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108960" cy="1743710"/>
                          </a:xfrm>
                          <a:prstGeom prst="rect">
                            <a:avLst/>
                          </a:prstGeom>
                        </pic:spPr>
                      </pic:pic>
                      <wps:wsp>
                        <wps:cNvPr id="5" name="Text Box 5"/>
                        <wps:cNvSpPr txBox="1"/>
                        <wps:spPr>
                          <a:xfrm>
                            <a:off x="0" y="1796415"/>
                            <a:ext cx="3108960" cy="258445"/>
                          </a:xfrm>
                          <a:prstGeom prst="rect">
                            <a:avLst/>
                          </a:prstGeom>
                          <a:solidFill>
                            <a:prstClr val="white"/>
                          </a:solidFill>
                          <a:ln>
                            <a:noFill/>
                          </a:ln>
                        </wps:spPr>
                        <wps:txbx>
                          <w:txbxContent>
                            <w:p w:rsidR="00284221" w:rsidRPr="00FE6FF0" w:rsidRDefault="00284221" w:rsidP="00284221">
                              <w:pPr>
                                <w:pStyle w:val="Caption"/>
                                <w:rPr>
                                  <w:noProof/>
                                  <w:sz w:val="24"/>
                                  <w:szCs w:val="24"/>
                                </w:rPr>
                              </w:pPr>
                              <w:r>
                                <w:t xml:space="preserve">Figure </w:t>
                              </w:r>
                              <w:r w:rsidR="00175E2E">
                                <w:fldChar w:fldCharType="begin"/>
                              </w:r>
                              <w:r w:rsidR="00175E2E">
                                <w:instrText xml:space="preserve"> SEQ Figure \* ARABIC </w:instrText>
                              </w:r>
                              <w:r w:rsidR="00175E2E">
                                <w:fldChar w:fldCharType="separate"/>
                              </w:r>
                              <w:r w:rsidR="000855F6">
                                <w:rPr>
                                  <w:noProof/>
                                </w:rPr>
                                <w:t>2</w:t>
                              </w:r>
                              <w:r w:rsidR="00175E2E">
                                <w:rPr>
                                  <w:noProof/>
                                </w:rPr>
                                <w:fldChar w:fldCharType="end"/>
                              </w:r>
                              <w:r>
                                <w:t xml:space="preserve"> Scope view of ASK 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6" o:spid="_x0000_s1029" style="position:absolute;margin-left:195pt;margin-top:56.95pt;width:244.8pt;height:161.8pt;z-index:251638784;mso-position-vertical-relative:page" coordsize="31089,20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">
                <v:shape id="Picture 4" o:spid="_x0000_s1030" type="#_x0000_t75" style="position:absolute;width:31089;height:17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">
                  <v:imagedata r:id="rId10" o:title=""/>
                </v:shape>
                <v:shape id="Text Box 5" o:spid="_x0000_s1031" type="#_x0000_t202" style="position:absolute;top:17964;width:3108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rsidR="00284221" w:rsidRPr="00FE6FF0" w:rsidRDefault="00284221" w:rsidP="00284221">
                        <w:pPr>
                          <w:pStyle w:val="Caption"/>
                          <w:rPr>
                            <w:noProof/>
                            <w:sz w:val="24"/>
                            <w:szCs w:val="24"/>
                          </w:rPr>
                        </w:pPr>
                        <w:r>
                          <w:t xml:space="preserve">Figure </w:t>
                        </w:r>
                        <w:r w:rsidR="00175E2E">
                          <w:fldChar w:fldCharType="begin"/>
                        </w:r>
                        <w:r w:rsidR="00175E2E">
                          <w:instrText xml:space="preserve"> SEQ Figure \* ARABIC </w:instrText>
                        </w:r>
                        <w:r w:rsidR="00175E2E">
                          <w:fldChar w:fldCharType="separate"/>
                        </w:r>
                        <w:r w:rsidR="000855F6">
                          <w:rPr>
                            <w:noProof/>
                          </w:rPr>
                          <w:t>2</w:t>
                        </w:r>
                        <w:r w:rsidR="00175E2E">
                          <w:rPr>
                            <w:noProof/>
                          </w:rPr>
                          <w:fldChar w:fldCharType="end"/>
                        </w:r>
                        <w:r>
                          <w:t xml:space="preserve"> Scope view of ASK modulation</w:t>
                        </w:r>
                      </w:p>
                    </w:txbxContent>
                  </v:textbox>
                </v:shape>
                <w10:wrap type="tight" anchory="page"/>
              </v:group>
            </w:pict>
          </mc:Fallback>
        </mc:AlternateContent>
      </w:r>
      <w:r w:rsidR="009C24F0">
        <w:t xml:space="preserve">Figure 1 </w:t>
      </w:r>
      <w:r w:rsidR="009C34A1">
        <w:t>s</w:t>
      </w:r>
      <w:r w:rsidR="009C24F0">
        <w:t>hows how the ASK modulator was created within Simulink.</w:t>
      </w:r>
      <w:r w:rsidR="00284221" w:rsidRPr="00284221">
        <w:rPr>
          <w:noProof/>
        </w:rPr>
        <w:t xml:space="preserve"> </w:t>
      </w:r>
    </w:p>
    <w:p w:rsidR="00686EF9" w:rsidRDefault="00284221" w:rsidP="00686EF9">
      <w:pPr>
        <w:rPr>
          <w:noProof/>
        </w:rPr>
      </w:pPr>
      <w:r>
        <w:rPr>
          <w:noProof/>
        </w:rPr>
        <w:t xml:space="preserve">Figure 2 </w:t>
      </w:r>
      <w:r w:rsidR="009C34A1">
        <w:rPr>
          <w:noProof/>
        </w:rPr>
        <w:t>s</w:t>
      </w:r>
      <w:r>
        <w:rPr>
          <w:noProof/>
        </w:rPr>
        <w:t xml:space="preserve">hows the </w:t>
      </w:r>
      <w:r w:rsidR="005D0AD1">
        <w:rPr>
          <w:noProof/>
        </w:rPr>
        <w:t>difference between in the binary input to the modulator and the sinusoidal analogue output.</w:t>
      </w:r>
    </w:p>
    <w:p w:rsidR="0012284C" w:rsidRDefault="00BA0B17" w:rsidP="00686EF9">
      <w:pPr>
        <w:rPr>
          <w:noProof/>
        </w:rPr>
      </w:pPr>
      <w:r>
        <w:rPr>
          <w:noProof/>
        </w:rPr>
        <mc:AlternateContent>
          <mc:Choice Requires="wpg">
            <w:drawing>
              <wp:anchor distT="0" distB="0" distL="114300" distR="114300" simplePos="0" relativeHeight="251651072" behindDoc="0" locked="0" layoutInCell="1" allowOverlap="1">
                <wp:simplePos x="0" y="0"/>
                <wp:positionH relativeFrom="column">
                  <wp:posOffset>2198342</wp:posOffset>
                </wp:positionH>
                <wp:positionV relativeFrom="page">
                  <wp:posOffset>5343277</wp:posOffset>
                </wp:positionV>
                <wp:extent cx="3768725" cy="2023110"/>
                <wp:effectExtent l="0" t="0" r="3175" b="0"/>
                <wp:wrapTight wrapText="bothSides">
                  <wp:wrapPolygon edited="0">
                    <wp:start x="0" y="0"/>
                    <wp:lineTo x="0" y="21356"/>
                    <wp:lineTo x="21509" y="21356"/>
                    <wp:lineTo x="21509"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3768725" cy="2023110"/>
                          <a:chOff x="0" y="0"/>
                          <a:chExt cx="3768725" cy="2023110"/>
                        </a:xfrm>
                      </wpg:grpSpPr>
                      <pic:pic xmlns:pic="http://schemas.openxmlformats.org/drawingml/2006/picture">
                        <pic:nvPicPr>
                          <pic:cNvPr id="10" name="Picture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68725" cy="1709420"/>
                          </a:xfrm>
                          <a:prstGeom prst="rect">
                            <a:avLst/>
                          </a:prstGeom>
                        </pic:spPr>
                      </pic:pic>
                      <wps:wsp>
                        <wps:cNvPr id="11" name="Text Box 11"/>
                        <wps:cNvSpPr txBox="1"/>
                        <wps:spPr>
                          <a:xfrm>
                            <a:off x="0" y="1764665"/>
                            <a:ext cx="3768725" cy="258445"/>
                          </a:xfrm>
                          <a:prstGeom prst="rect">
                            <a:avLst/>
                          </a:prstGeom>
                          <a:solidFill>
                            <a:prstClr val="white"/>
                          </a:solidFill>
                          <a:ln>
                            <a:noFill/>
                          </a:ln>
                        </wps:spPr>
                        <wps:txbx>
                          <w:txbxContent>
                            <w:p w:rsidR="00BA0B17" w:rsidRPr="00A14CD4" w:rsidRDefault="00BA0B17" w:rsidP="00BA0B17">
                              <w:pPr>
                                <w:pStyle w:val="Caption"/>
                                <w:rPr>
                                  <w:noProof/>
                                  <w:sz w:val="24"/>
                                  <w:szCs w:val="24"/>
                                </w:rPr>
                              </w:pPr>
                              <w:r>
                                <w:t>Figure 4 Scope view of both modulation and demodulation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2" o:spid="_x0000_s1032" style="position:absolute;margin-left:173.1pt;margin-top:420.75pt;width:296.75pt;height:159.3pt;z-index:251651072;mso-position-vertical-relative:page" coordsize="37687,20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">
                <v:shape id="Picture 10" o:spid="_x0000_s1033" type="#_x0000_t75" style="position:absolute;width:37687;height:17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">
                  <v:imagedata r:id="rId12" o:title=""/>
                </v:shape>
                <v:shape id="Text Box 11" o:spid="_x0000_s1034" type="#_x0000_t202" style="position:absolute;top:17646;width:37687;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rsidR="00BA0B17" w:rsidRPr="00A14CD4" w:rsidRDefault="00BA0B17" w:rsidP="00BA0B17">
                        <w:pPr>
                          <w:pStyle w:val="Caption"/>
                          <w:rPr>
                            <w:noProof/>
                            <w:sz w:val="24"/>
                            <w:szCs w:val="24"/>
                          </w:rPr>
                        </w:pPr>
                        <w:r>
                          <w:t>Figure 4 Scope view of both modulation and demodulation</w:t>
                        </w:r>
                      </w:p>
                    </w:txbxContent>
                  </v:textbox>
                </v:shape>
                <w10:wrap type="tight" anchory="page"/>
              </v:group>
            </w:pict>
          </mc:Fallback>
        </mc:AlternateContent>
      </w:r>
      <w:r w:rsidR="005D0AD1">
        <w:rPr>
          <w:noProof/>
        </w:rPr>
        <w:t>The demodulation</w:t>
      </w:r>
      <w:r w:rsidR="0037036E">
        <w:rPr>
          <w:noProof/>
        </w:rPr>
        <w:t xml:space="preserve"> for ASK is as described above, combining the modulated output with a carrier signal identical to that in the modulator</w:t>
      </w:r>
      <w:r w:rsidR="00322F64">
        <w:rPr>
          <w:noProof/>
        </w:rPr>
        <w:t xml:space="preserve"> and putting the result through a Low Pass Filter followed by some</w:t>
      </w:r>
      <w:r w:rsidR="008859BA">
        <w:rPr>
          <w:noProof/>
        </w:rPr>
        <w:t xml:space="preserve"> mathematical functions to smooth out the demodulated signal to return it to its premodulated state.</w:t>
      </w:r>
    </w:p>
    <w:p w:rsidR="0012284C" w:rsidRDefault="0012284C" w:rsidP="00686EF9">
      <w:pPr>
        <w:rPr>
          <w:noProof/>
        </w:rPr>
      </w:pPr>
      <w:r>
        <w:rPr>
          <w:noProof/>
        </w:rPr>
        <mc:AlternateContent>
          <mc:Choice Requires="wpg">
            <w:drawing>
              <wp:anchor distT="0" distB="0" distL="114300" distR="114300" simplePos="0" relativeHeight="251646976" behindDoc="0" locked="0" layoutInCell="1" allowOverlap="1">
                <wp:simplePos x="0" y="0"/>
                <wp:positionH relativeFrom="column">
                  <wp:posOffset>869868</wp:posOffset>
                </wp:positionH>
                <wp:positionV relativeFrom="page">
                  <wp:posOffset>3490595</wp:posOffset>
                </wp:positionV>
                <wp:extent cx="5368925" cy="1769110"/>
                <wp:effectExtent l="0" t="0" r="3175" b="2540"/>
                <wp:wrapTight wrapText="bothSides">
                  <wp:wrapPolygon edited="0">
                    <wp:start x="0" y="0"/>
                    <wp:lineTo x="0" y="21398"/>
                    <wp:lineTo x="21536" y="21398"/>
                    <wp:lineTo x="21536" y="0"/>
                    <wp:lineTo x="0" y="0"/>
                  </wp:wrapPolygon>
                </wp:wrapTight>
                <wp:docPr id="9" name="Group 9"/>
                <wp:cNvGraphicFramePr/>
                <a:graphic xmlns:a="http://schemas.openxmlformats.org/drawingml/2006/main">
                  <a:graphicData uri="http://schemas.microsoft.com/office/word/2010/wordprocessingGroup">
                    <wpg:wgp>
                      <wpg:cNvGrpSpPr/>
                      <wpg:grpSpPr>
                        <a:xfrm>
                          <a:off x="0" y="0"/>
                          <a:ext cx="5368925" cy="1769110"/>
                          <a:chOff x="0" y="0"/>
                          <a:chExt cx="5368925" cy="1769110"/>
                        </a:xfrm>
                      </wpg:grpSpPr>
                      <pic:pic xmlns:pic="http://schemas.openxmlformats.org/drawingml/2006/picture">
                        <pic:nvPicPr>
                          <pic:cNvPr id="2" name="Picture 2" descr="A screenshot of a cell phone&#10;&#10;Description generated with very high confidence"/>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68925" cy="1454150"/>
                          </a:xfrm>
                          <a:prstGeom prst="rect">
                            <a:avLst/>
                          </a:prstGeom>
                        </pic:spPr>
                      </pic:pic>
                      <wps:wsp>
                        <wps:cNvPr id="3" name="Text Box 3"/>
                        <wps:cNvSpPr txBox="1"/>
                        <wps:spPr>
                          <a:xfrm>
                            <a:off x="0" y="1510665"/>
                            <a:ext cx="5368925" cy="258445"/>
                          </a:xfrm>
                          <a:prstGeom prst="rect">
                            <a:avLst/>
                          </a:prstGeom>
                          <a:solidFill>
                            <a:prstClr val="white"/>
                          </a:solidFill>
                          <a:ln>
                            <a:noFill/>
                          </a:ln>
                        </wps:spPr>
                        <wps:txbx>
                          <w:txbxContent>
                            <w:p w:rsidR="005006FD" w:rsidRPr="002D4572" w:rsidRDefault="005006FD" w:rsidP="005006FD">
                              <w:pPr>
                                <w:pStyle w:val="Caption"/>
                                <w:rPr>
                                  <w:noProof/>
                                  <w:sz w:val="24"/>
                                  <w:szCs w:val="24"/>
                                </w:rPr>
                              </w:pPr>
                              <w:r>
                                <w:t xml:space="preserve">Figure </w:t>
                              </w:r>
                              <w:r w:rsidR="00BA0B17">
                                <w:t>3</w:t>
                              </w:r>
                              <w:r>
                                <w:t xml:space="preserve"> ASK Modulation and Demodulation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9" o:spid="_x0000_s1035" style="position:absolute;margin-left:68.5pt;margin-top:274.85pt;width:422.75pt;height:139.3pt;z-index:251646976;mso-position-vertical-relative:page" coordsize="53689,1769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">
                <v:shape id="Picture 2" o:spid="_x0000_s1036" type="#_x0000_t75" alt="A screenshot of a cell phone&#10;&#10;Description generated with very high confidence" style="position:absolute;width:53689;height:14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">
                  <v:imagedata r:id="rId14" o:title="A screenshot of a cell phone&#10;&#10;Description generated with very high confidence"/>
                </v:shape>
                <v:shape id="Text Box 3" o:spid="_x0000_s1037" type="#_x0000_t202" style="position:absolute;top:15106;width:5368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rsidR="005006FD" w:rsidRPr="002D4572" w:rsidRDefault="005006FD" w:rsidP="005006FD">
                        <w:pPr>
                          <w:pStyle w:val="Caption"/>
                          <w:rPr>
                            <w:noProof/>
                            <w:sz w:val="24"/>
                            <w:szCs w:val="24"/>
                          </w:rPr>
                        </w:pPr>
                        <w:r>
                          <w:t xml:space="preserve">Figure </w:t>
                        </w:r>
                        <w:r w:rsidR="00BA0B17">
                          <w:t>3</w:t>
                        </w:r>
                        <w:r>
                          <w:t xml:space="preserve"> ASK Modulation and Demodulation</w:t>
                        </w:r>
                      </w:p>
                    </w:txbxContent>
                  </v:textbox>
                </v:shape>
                <w10:wrap type="tight" anchory="page"/>
              </v:group>
            </w:pict>
          </mc:Fallback>
        </mc:AlternateContent>
      </w:r>
      <w:r w:rsidR="00B504CA">
        <w:rPr>
          <w:noProof/>
        </w:rPr>
        <w:t xml:space="preserve">Figure 3 </w:t>
      </w:r>
      <w:r w:rsidR="009C34A1">
        <w:rPr>
          <w:noProof/>
        </w:rPr>
        <w:t>s</w:t>
      </w:r>
      <w:r w:rsidR="00B504CA">
        <w:rPr>
          <w:noProof/>
        </w:rPr>
        <w:t xml:space="preserve">hows both stages of the modulation of </w:t>
      </w:r>
      <w:r w:rsidR="00BA0B17">
        <w:rPr>
          <w:noProof/>
        </w:rPr>
        <w:t>the input signal in Simulink.</w:t>
      </w:r>
    </w:p>
    <w:p w:rsidR="00BA0B17" w:rsidRDefault="0012284C" w:rsidP="00686EF9">
      <w:pPr>
        <w:rPr>
          <w:noProof/>
        </w:rPr>
      </w:pPr>
      <w:r>
        <w:rPr>
          <w:noProof/>
        </w:rPr>
        <w:t xml:space="preserve">Figure 4 </w:t>
      </w:r>
      <w:r w:rsidR="009C34A1">
        <w:rPr>
          <w:noProof/>
        </w:rPr>
        <w:t>s</w:t>
      </w:r>
      <w:r>
        <w:rPr>
          <w:noProof/>
        </w:rPr>
        <w:t xml:space="preserve">hows </w:t>
      </w:r>
      <w:r w:rsidR="004D2DE9">
        <w:rPr>
          <w:noProof/>
        </w:rPr>
        <w:t>four different stages of the process. First the input, followed by the output from the modulator showing the binary against the analogue signals. The top right is the analogue signal that has been taken and put through the Low pass filter, smoothing it out and bringing it much closer to the original signal. Finally the output after the demodulation stage is complete.</w:t>
      </w:r>
      <w:r>
        <w:rPr>
          <w:noProof/>
        </w:rPr>
        <w:t xml:space="preserve"> </w:t>
      </w:r>
      <w:r w:rsidR="00BA0B17">
        <w:rPr>
          <w:noProof/>
        </w:rPr>
        <w:t xml:space="preserve"> </w:t>
      </w:r>
    </w:p>
    <w:p w:rsidR="00284221" w:rsidRDefault="00667283" w:rsidP="00667283">
      <w:pPr>
        <w:pStyle w:val="Heading2"/>
        <w:rPr>
          <w:noProof/>
        </w:rPr>
      </w:pPr>
      <w:bookmarkStart w:id="3" w:name="_Toc502855251"/>
      <w:r>
        <w:rPr>
          <w:noProof/>
        </w:rPr>
        <w:t>Frequency Shift Keying</w:t>
      </w:r>
      <w:bookmarkEnd w:id="3"/>
    </w:p>
    <w:p w:rsidR="00284221" w:rsidRDefault="00284221" w:rsidP="00686EF9"/>
    <w:p w:rsidR="00235826" w:rsidRDefault="00235826" w:rsidP="00686EF9">
      <w:r>
        <w:t>In FSK, unlike ASK where there is only one carrier wave, there is two carrier waves, identical in all regards except frequency. For this assignment the carrier waves had an amplitude of 1 and a sample time of 1/1000, with the first carrier wave having a frequency of 2*pi*100 and the second a frequency of 2*pi*50.</w:t>
      </w:r>
      <w:r w:rsidR="006A1179">
        <w:t xml:space="preserve"> These are both connected to a three-way switch with the third option being the binary signal. When the binary signal is high (1) it switches to the high frequency carrier wave, and similarly when the binary signal is low (0) it switches to the low frequency carrier wave. This is shown in figure 5.</w:t>
      </w:r>
    </w:p>
    <w:p w:rsidR="00300B9C" w:rsidRDefault="00055949" w:rsidP="00686EF9">
      <w:r>
        <w:t xml:space="preserve">Figure 6 shows the scope view of the FSK modulation, displaying the different </w:t>
      </w:r>
      <w:r w:rsidR="00285F01">
        <w:t xml:space="preserve">output </w:t>
      </w:r>
      <w:r>
        <w:t>signal frequencies at binary high and low input.</w:t>
      </w:r>
    </w:p>
    <w:p w:rsidR="00285F01" w:rsidRDefault="0066649D" w:rsidP="00686EF9">
      <w:r>
        <w:rPr>
          <w:noProof/>
        </w:rPr>
        <w:lastRenderedPageBreak/>
        <mc:AlternateContent>
          <mc:Choice Requires="wpg">
            <w:drawing>
              <wp:anchor distT="0" distB="0" distL="114300" distR="114300" simplePos="0" relativeHeight="251659264" behindDoc="0" locked="0" layoutInCell="1" allowOverlap="1">
                <wp:simplePos x="0" y="0"/>
                <wp:positionH relativeFrom="margin">
                  <wp:posOffset>2798638</wp:posOffset>
                </wp:positionH>
                <wp:positionV relativeFrom="page">
                  <wp:posOffset>3776096</wp:posOffset>
                </wp:positionV>
                <wp:extent cx="2893060" cy="2464435"/>
                <wp:effectExtent l="0" t="0" r="2540" b="0"/>
                <wp:wrapTight wrapText="bothSides">
                  <wp:wrapPolygon edited="0">
                    <wp:start x="0" y="0"/>
                    <wp:lineTo x="0" y="18199"/>
                    <wp:lineTo x="711" y="19034"/>
                    <wp:lineTo x="142" y="19201"/>
                    <wp:lineTo x="142" y="21372"/>
                    <wp:lineTo x="21477" y="21372"/>
                    <wp:lineTo x="21477" y="19034"/>
                    <wp:lineTo x="18490" y="18700"/>
                    <wp:lineTo x="21477" y="18032"/>
                    <wp:lineTo x="21335"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2893060" cy="2464435"/>
                          <a:chOff x="0" y="0"/>
                          <a:chExt cx="2893143" cy="2384062"/>
                        </a:xfrm>
                      </wpg:grpSpPr>
                      <pic:pic xmlns:pic="http://schemas.openxmlformats.org/drawingml/2006/picture">
                        <pic:nvPicPr>
                          <pic:cNvPr id="16" name="Picture 1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845435" cy="2002790"/>
                          </a:xfrm>
                          <a:prstGeom prst="rect">
                            <a:avLst/>
                          </a:prstGeom>
                        </pic:spPr>
                      </pic:pic>
                      <wps:wsp>
                        <wps:cNvPr id="17" name="Text Box 17"/>
                        <wps:cNvSpPr txBox="1"/>
                        <wps:spPr>
                          <a:xfrm>
                            <a:off x="47708" y="2125617"/>
                            <a:ext cx="2845435" cy="258445"/>
                          </a:xfrm>
                          <a:prstGeom prst="rect">
                            <a:avLst/>
                          </a:prstGeom>
                          <a:solidFill>
                            <a:prstClr val="white"/>
                          </a:solidFill>
                          <a:ln>
                            <a:noFill/>
                          </a:ln>
                        </wps:spPr>
                        <wps:txbx>
                          <w:txbxContent>
                            <w:p w:rsidR="00055949" w:rsidRPr="009809E3" w:rsidRDefault="00055949" w:rsidP="00055949">
                              <w:pPr>
                                <w:pStyle w:val="Caption"/>
                                <w:rPr>
                                  <w:noProof/>
                                  <w:sz w:val="24"/>
                                  <w:szCs w:val="24"/>
                                </w:rPr>
                              </w:pPr>
                              <w:r>
                                <w:t xml:space="preserve">Figure </w:t>
                              </w:r>
                              <w:r w:rsidR="00142BB0">
                                <w:t>6</w:t>
                              </w:r>
                              <w:r>
                                <w:t xml:space="preserve"> Scope view of FSK 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8" o:spid="_x0000_s1038" style="position:absolute;margin-left:220.35pt;margin-top:297.35pt;width:227.8pt;height:194.05pt;z-index:251659264;mso-position-horizontal-relative:margin;mso-position-vertical-relative:page;mso-width-relative:margin;mso-height-relative:margin" coordsize="28931,23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">
                <v:shape id="Picture 16" o:spid="_x0000_s1039" type="#_x0000_t75" style="position:absolute;width:28454;height:20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">
                  <v:imagedata r:id="rId16" o:title=""/>
                </v:shape>
                <v:shape id="Text Box 17" o:spid="_x0000_s1040" type="#_x0000_t202" style="position:absolute;left:477;top:21256;width:2845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rsidR="00055949" w:rsidRPr="009809E3" w:rsidRDefault="00055949" w:rsidP="00055949">
                        <w:pPr>
                          <w:pStyle w:val="Caption"/>
                          <w:rPr>
                            <w:noProof/>
                            <w:sz w:val="24"/>
                            <w:szCs w:val="24"/>
                          </w:rPr>
                        </w:pPr>
                        <w:r>
                          <w:t xml:space="preserve">Figure </w:t>
                        </w:r>
                        <w:r w:rsidR="00142BB0">
                          <w:t>6</w:t>
                        </w:r>
                        <w:r>
                          <w:t xml:space="preserve"> Scope view of FSK Modulation</w:t>
                        </w:r>
                      </w:p>
                    </w:txbxContent>
                  </v:textbox>
                </v:shape>
                <w10:wrap type="tight" anchorx="margin" anchory="page"/>
              </v:group>
            </w:pict>
          </mc:Fallback>
        </mc:AlternateContent>
      </w:r>
      <w:r w:rsidR="00285F01">
        <w:t>Demodulation of FSK is different to ASK as eluded to above</w:t>
      </w:r>
      <w:r w:rsidR="001B5B6B">
        <w:t>.</w:t>
      </w:r>
      <w:r w:rsidR="00285F01">
        <w:t xml:space="preserve"> FSK has two carrier signals in the modulation stage</w:t>
      </w:r>
      <w:r w:rsidR="001B5B6B">
        <w:t>,</w:t>
      </w:r>
      <w:r w:rsidR="00285F01">
        <w:t xml:space="preserve"> during demodulation it is combined with </w:t>
      </w:r>
      <w:r w:rsidR="001B5B6B">
        <w:t>an identical copy of both carrier signals and splits into two paths which both get put through separate but identical low pass filters. Both paths are then subjected to some mathematical functions to smooth it and are then combined before being put through some more mathematic functions to output the final demodulated signal.</w:t>
      </w:r>
      <w:r w:rsidR="00B5413E">
        <w:t xml:space="preserve"> The Simulink stages for this are shown in figure 7.</w:t>
      </w:r>
    </w:p>
    <w:p w:rsidR="001B5B6B" w:rsidRDefault="001B5B6B" w:rsidP="00686EF9"/>
    <w:p w:rsidR="001B5B6B" w:rsidRDefault="001B5B6B" w:rsidP="00686EF9"/>
    <w:p w:rsidR="006A1179" w:rsidRDefault="006A1179" w:rsidP="00686EF9">
      <w:r>
        <w:rPr>
          <w:noProof/>
        </w:rPr>
        <mc:AlternateContent>
          <mc:Choice Requires="wpg">
            <w:drawing>
              <wp:anchor distT="0" distB="0" distL="114300" distR="114300" simplePos="0" relativeHeight="251655168" behindDoc="0" locked="0" layoutInCell="1" allowOverlap="1">
                <wp:simplePos x="0" y="0"/>
                <wp:positionH relativeFrom="column">
                  <wp:posOffset>2564102</wp:posOffset>
                </wp:positionH>
                <wp:positionV relativeFrom="page">
                  <wp:posOffset>723569</wp:posOffset>
                </wp:positionV>
                <wp:extent cx="3433445" cy="1943735"/>
                <wp:effectExtent l="0" t="0" r="0" b="0"/>
                <wp:wrapTight wrapText="bothSides">
                  <wp:wrapPolygon edited="0">
                    <wp:start x="0" y="0"/>
                    <wp:lineTo x="0" y="21381"/>
                    <wp:lineTo x="21452" y="21381"/>
                    <wp:lineTo x="21452"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3433445" cy="1943735"/>
                          <a:chOff x="0" y="0"/>
                          <a:chExt cx="3433445" cy="1943735"/>
                        </a:xfrm>
                      </wpg:grpSpPr>
                      <pic:pic xmlns:pic="http://schemas.openxmlformats.org/drawingml/2006/picture">
                        <pic:nvPicPr>
                          <pic:cNvPr id="13" name="Picture 13" descr="A screenshot of a cell phone&#10;&#10;Description generated with high confidence"/>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433445" cy="1629410"/>
                          </a:xfrm>
                          <a:prstGeom prst="rect">
                            <a:avLst/>
                          </a:prstGeom>
                        </pic:spPr>
                      </pic:pic>
                      <wps:wsp>
                        <wps:cNvPr id="14" name="Text Box 14"/>
                        <wps:cNvSpPr txBox="1"/>
                        <wps:spPr>
                          <a:xfrm>
                            <a:off x="0" y="1685290"/>
                            <a:ext cx="3433445" cy="258445"/>
                          </a:xfrm>
                          <a:prstGeom prst="rect">
                            <a:avLst/>
                          </a:prstGeom>
                          <a:solidFill>
                            <a:prstClr val="white"/>
                          </a:solidFill>
                          <a:ln>
                            <a:noFill/>
                          </a:ln>
                        </wps:spPr>
                        <wps:txbx>
                          <w:txbxContent>
                            <w:p w:rsidR="006A1179" w:rsidRPr="008475F7" w:rsidRDefault="006A1179" w:rsidP="006A1179">
                              <w:pPr>
                                <w:pStyle w:val="Caption"/>
                                <w:rPr>
                                  <w:noProof/>
                                  <w:sz w:val="24"/>
                                  <w:szCs w:val="24"/>
                                </w:rPr>
                              </w:pPr>
                              <w:r>
                                <w:t xml:space="preserve">Figure 5 The FSK modulator in </w:t>
                              </w:r>
                              <w:r w:rsidR="00300B9C">
                                <w:t>S</w:t>
                              </w:r>
                              <w:r>
                                <w:t>imulink</w:t>
                              </w:r>
                              <w:r w:rsidR="00300B9C">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5" o:spid="_x0000_s1041" style="position:absolute;margin-left:201.9pt;margin-top:56.95pt;width:270.35pt;height:153.05pt;z-index:251655168;mso-position-vertical-relative:page" coordsize="34334,1943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">
                <v:shape id="Picture 13" o:spid="_x0000_s1042" type="#_x0000_t75" alt="A screenshot of a cell phone&#10;&#10;Description generated with high confidence" style="position:absolute;width:34334;height:16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">
                  <v:imagedata r:id="rId18" o:title="A screenshot of a cell phone&#10;&#10;Description generated with high confidence"/>
                </v:shape>
                <v:shape id="Text Box 14" o:spid="_x0000_s1043" type="#_x0000_t202" style="position:absolute;top:16852;width:3433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rsidR="006A1179" w:rsidRPr="008475F7" w:rsidRDefault="006A1179" w:rsidP="006A1179">
                        <w:pPr>
                          <w:pStyle w:val="Caption"/>
                          <w:rPr>
                            <w:noProof/>
                            <w:sz w:val="24"/>
                            <w:szCs w:val="24"/>
                          </w:rPr>
                        </w:pPr>
                        <w:r>
                          <w:t xml:space="preserve">Figure 5 The FSK modulator in </w:t>
                        </w:r>
                        <w:r w:rsidR="00300B9C">
                          <w:t>S</w:t>
                        </w:r>
                        <w:r>
                          <w:t>imulink</w:t>
                        </w:r>
                        <w:r w:rsidR="00300B9C">
                          <w:t>.</w:t>
                        </w:r>
                      </w:p>
                    </w:txbxContent>
                  </v:textbox>
                </v:shape>
                <w10:wrap type="tight" anchory="page"/>
              </v:group>
            </w:pict>
          </mc:Fallback>
        </mc:AlternateContent>
      </w:r>
      <w:r w:rsidR="00773309">
        <w:t>Figure 8 shows the scope view of both stages, starting with the input signal followed by the modulated output, post LPF</w:t>
      </w:r>
      <w:r w:rsidR="00882E66">
        <w:t xml:space="preserve"> signal and final demodulated output.</w:t>
      </w:r>
    </w:p>
    <w:p w:rsidR="0066649D" w:rsidRDefault="0066649D" w:rsidP="00686EF9"/>
    <w:p w:rsidR="0066649D" w:rsidRDefault="007E0488" w:rsidP="00686EF9">
      <w:r>
        <w:rPr>
          <w:noProof/>
        </w:rPr>
        <mc:AlternateContent>
          <mc:Choice Requires="wpg">
            <w:drawing>
              <wp:anchor distT="0" distB="0" distL="114300" distR="114300" simplePos="0" relativeHeight="251663360" behindDoc="0" locked="0" layoutInCell="1" allowOverlap="1">
                <wp:simplePos x="0" y="0"/>
                <wp:positionH relativeFrom="margin">
                  <wp:posOffset>-431220</wp:posOffset>
                </wp:positionH>
                <wp:positionV relativeFrom="page">
                  <wp:posOffset>6200886</wp:posOffset>
                </wp:positionV>
                <wp:extent cx="6198235" cy="1721485"/>
                <wp:effectExtent l="0" t="0" r="0" b="0"/>
                <wp:wrapTight wrapText="bothSides">
                  <wp:wrapPolygon edited="0">
                    <wp:start x="0" y="0"/>
                    <wp:lineTo x="0" y="21273"/>
                    <wp:lineTo x="21509" y="21273"/>
                    <wp:lineTo x="21509" y="0"/>
                    <wp:lineTo x="0" y="0"/>
                  </wp:wrapPolygon>
                </wp:wrapTight>
                <wp:docPr id="21" name="Group 21"/>
                <wp:cNvGraphicFramePr/>
                <a:graphic xmlns:a="http://schemas.openxmlformats.org/drawingml/2006/main">
                  <a:graphicData uri="http://schemas.microsoft.com/office/word/2010/wordprocessingGroup">
                    <wpg:wgp>
                      <wpg:cNvGrpSpPr/>
                      <wpg:grpSpPr>
                        <a:xfrm>
                          <a:off x="0" y="0"/>
                          <a:ext cx="6198235" cy="1721485"/>
                          <a:chOff x="0" y="0"/>
                          <a:chExt cx="6198567" cy="1721485"/>
                        </a:xfrm>
                      </wpg:grpSpPr>
                      <pic:pic xmlns:pic="http://schemas.openxmlformats.org/drawingml/2006/picture">
                        <pic:nvPicPr>
                          <pic:cNvPr id="19" name="Picture 19" descr="A screenshot of a cell phone&#10;&#10;Description generated with very high confidence"/>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7952" y="0"/>
                            <a:ext cx="6190615" cy="1407160"/>
                          </a:xfrm>
                          <a:prstGeom prst="rect">
                            <a:avLst/>
                          </a:prstGeom>
                        </pic:spPr>
                      </pic:pic>
                      <wps:wsp>
                        <wps:cNvPr id="20" name="Text Box 20"/>
                        <wps:cNvSpPr txBox="1"/>
                        <wps:spPr>
                          <a:xfrm>
                            <a:off x="0" y="1463040"/>
                            <a:ext cx="6189980" cy="258445"/>
                          </a:xfrm>
                          <a:prstGeom prst="rect">
                            <a:avLst/>
                          </a:prstGeom>
                          <a:solidFill>
                            <a:prstClr val="white"/>
                          </a:solidFill>
                          <a:ln>
                            <a:noFill/>
                          </a:ln>
                        </wps:spPr>
                        <wps:txbx>
                          <w:txbxContent>
                            <w:p w:rsidR="00B5413E" w:rsidRPr="00642194" w:rsidRDefault="00B5413E" w:rsidP="00B5413E">
                              <w:pPr>
                                <w:pStyle w:val="Caption"/>
                                <w:rPr>
                                  <w:noProof/>
                                  <w:sz w:val="24"/>
                                  <w:szCs w:val="24"/>
                                </w:rPr>
                              </w:pPr>
                              <w:r>
                                <w:t>Figure 7 FSK Modulation and Demodulation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1" o:spid="_x0000_s1044" style="position:absolute;margin-left:-33.95pt;margin-top:488.25pt;width:488.05pt;height:135.55pt;z-index:251663360;mso-position-horizontal-relative:margin;mso-position-vertical-relative:page" coordsize="61985,1721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">
                <v:shape id="Picture 19" o:spid="_x0000_s1045" type="#_x0000_t75" alt="A screenshot of a cell phone&#10;&#10;Description generated with very high confidence" style="position:absolute;left:79;width:61906;height:14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">
                  <v:imagedata r:id="rId20" o:title="A screenshot of a cell phone&#10;&#10;Description generated with very high confidence"/>
                </v:shape>
                <v:shape id="Text Box 20" o:spid="_x0000_s1046" type="#_x0000_t202" style="position:absolute;top:14630;width:6189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" stroked="f">
                  <v:textbox style="mso-fit-shape-to-text:t" inset="0,0,0,0">
                    <w:txbxContent>
                      <w:p w:rsidR="00B5413E" w:rsidRPr="00642194" w:rsidRDefault="00B5413E" w:rsidP="00B5413E">
                        <w:pPr>
                          <w:pStyle w:val="Caption"/>
                          <w:rPr>
                            <w:noProof/>
                            <w:sz w:val="24"/>
                            <w:szCs w:val="24"/>
                          </w:rPr>
                        </w:pPr>
                        <w:r>
                          <w:t>Figure 7 FSK Modulation and Demodulation</w:t>
                        </w:r>
                      </w:p>
                    </w:txbxContent>
                  </v:textbox>
                </v:shape>
                <w10:wrap type="tight" anchorx="margin" anchory="page"/>
              </v:group>
            </w:pict>
          </mc:Fallback>
        </mc:AlternateContent>
      </w:r>
    </w:p>
    <w:p w:rsidR="0066649D" w:rsidRDefault="007E0488" w:rsidP="00686EF9">
      <w:r>
        <w:rPr>
          <w:noProof/>
        </w:rPr>
        <mc:AlternateContent>
          <mc:Choice Requires="wpg">
            <w:drawing>
              <wp:anchor distT="0" distB="0" distL="114300" distR="114300" simplePos="0" relativeHeight="251667456" behindDoc="0" locked="0" layoutInCell="1" allowOverlap="1">
                <wp:simplePos x="0" y="0"/>
                <wp:positionH relativeFrom="page">
                  <wp:posOffset>3333860</wp:posOffset>
                </wp:positionH>
                <wp:positionV relativeFrom="page">
                  <wp:posOffset>8029381</wp:posOffset>
                </wp:positionV>
                <wp:extent cx="3506940" cy="1956021"/>
                <wp:effectExtent l="0" t="0" r="0" b="6350"/>
                <wp:wrapTight wrapText="bothSides">
                  <wp:wrapPolygon edited="0">
                    <wp:start x="0" y="0"/>
                    <wp:lineTo x="0" y="21460"/>
                    <wp:lineTo x="21475" y="21460"/>
                    <wp:lineTo x="21475" y="0"/>
                    <wp:lineTo x="0" y="0"/>
                  </wp:wrapPolygon>
                </wp:wrapTight>
                <wp:docPr id="24" name="Group 24"/>
                <wp:cNvGraphicFramePr/>
                <a:graphic xmlns:a="http://schemas.openxmlformats.org/drawingml/2006/main">
                  <a:graphicData uri="http://schemas.microsoft.com/office/word/2010/wordprocessingGroup">
                    <wpg:wgp>
                      <wpg:cNvGrpSpPr/>
                      <wpg:grpSpPr>
                        <a:xfrm>
                          <a:off x="0" y="0"/>
                          <a:ext cx="3506940" cy="1956021"/>
                          <a:chOff x="0" y="0"/>
                          <a:chExt cx="5431210" cy="2572220"/>
                        </a:xfrm>
                      </wpg:grpSpPr>
                      <pic:pic xmlns:pic="http://schemas.openxmlformats.org/drawingml/2006/picture">
                        <pic:nvPicPr>
                          <pic:cNvPr id="22" name="Picture 22"/>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222500"/>
                          </a:xfrm>
                          <a:prstGeom prst="rect">
                            <a:avLst/>
                          </a:prstGeom>
                        </pic:spPr>
                      </pic:pic>
                      <wps:wsp>
                        <wps:cNvPr id="23" name="Text Box 23"/>
                        <wps:cNvSpPr txBox="1"/>
                        <wps:spPr>
                          <a:xfrm>
                            <a:off x="31805" y="2313775"/>
                            <a:ext cx="5399405" cy="258445"/>
                          </a:xfrm>
                          <a:prstGeom prst="rect">
                            <a:avLst/>
                          </a:prstGeom>
                          <a:solidFill>
                            <a:prstClr val="white"/>
                          </a:solidFill>
                          <a:ln>
                            <a:noFill/>
                          </a:ln>
                        </wps:spPr>
                        <wps:txbx>
                          <w:txbxContent>
                            <w:p w:rsidR="00773309" w:rsidRPr="00865AF4" w:rsidRDefault="00773309" w:rsidP="00773309">
                              <w:pPr>
                                <w:pStyle w:val="Caption"/>
                                <w:rPr>
                                  <w:noProof/>
                                  <w:sz w:val="24"/>
                                  <w:szCs w:val="24"/>
                                </w:rPr>
                              </w:pPr>
                              <w:r>
                                <w:t>Figure 8 Scope view of FSK Modulation and Demodulation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4" o:spid="_x0000_s1047" style="position:absolute;margin-left:262.5pt;margin-top:632.25pt;width:276.15pt;height:154pt;z-index:251667456;mso-position-horizontal-relative:page;mso-position-vertical-relative:page;mso-width-relative:margin;mso-height-relative:margin" coordsize="54312,257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">
                <v:shape id="Picture 22" o:spid="_x0000_s1048" type="#_x0000_t75" style="position:absolute;width:53994;height:2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">
                  <v:imagedata r:id="rId22" o:title=""/>
                </v:shape>
                <v:shape id="Text Box 23" o:spid="_x0000_s1049" type="#_x0000_t202" style="position:absolute;left:318;top:23137;width:5399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773309" w:rsidRPr="00865AF4" w:rsidRDefault="00773309" w:rsidP="00773309">
                        <w:pPr>
                          <w:pStyle w:val="Caption"/>
                          <w:rPr>
                            <w:noProof/>
                            <w:sz w:val="24"/>
                            <w:szCs w:val="24"/>
                          </w:rPr>
                        </w:pPr>
                        <w:r>
                          <w:t>Figure 8 Scope view of FSK Modulation and Demodulation</w:t>
                        </w:r>
                      </w:p>
                    </w:txbxContent>
                  </v:textbox>
                </v:shape>
                <w10:wrap type="tight" anchorx="page" anchory="page"/>
              </v:group>
            </w:pict>
          </mc:Fallback>
        </mc:AlternateContent>
      </w:r>
    </w:p>
    <w:p w:rsidR="0066649D" w:rsidRDefault="0066649D" w:rsidP="00686EF9"/>
    <w:p w:rsidR="0066649D" w:rsidRDefault="0066649D" w:rsidP="00686EF9"/>
    <w:p w:rsidR="007E0488" w:rsidRDefault="007E0488" w:rsidP="0066649D">
      <w:pPr>
        <w:pStyle w:val="Heading2"/>
      </w:pPr>
    </w:p>
    <w:p w:rsidR="007E0488" w:rsidRDefault="007E0488" w:rsidP="0066649D">
      <w:pPr>
        <w:pStyle w:val="Heading2"/>
      </w:pPr>
    </w:p>
    <w:p w:rsidR="007E0488" w:rsidRDefault="007E0488" w:rsidP="0066649D">
      <w:pPr>
        <w:pStyle w:val="Heading2"/>
      </w:pPr>
    </w:p>
    <w:p w:rsidR="007E0488" w:rsidRDefault="007E0488" w:rsidP="0066649D">
      <w:pPr>
        <w:pStyle w:val="Heading2"/>
      </w:pPr>
    </w:p>
    <w:p w:rsidR="007E0488" w:rsidRDefault="007E0488" w:rsidP="007E0488"/>
    <w:p w:rsidR="007E0488" w:rsidRPr="007E0488" w:rsidRDefault="007E0488" w:rsidP="007E0488"/>
    <w:p w:rsidR="0066649D" w:rsidRDefault="0066649D" w:rsidP="0066649D">
      <w:pPr>
        <w:pStyle w:val="Heading2"/>
      </w:pPr>
      <w:bookmarkStart w:id="4" w:name="_Toc502855252"/>
      <w:r>
        <w:lastRenderedPageBreak/>
        <w:t>Phase Shift Keying</w:t>
      </w:r>
      <w:bookmarkEnd w:id="4"/>
    </w:p>
    <w:p w:rsidR="0066649D" w:rsidRDefault="0066649D" w:rsidP="0066649D"/>
    <w:p w:rsidR="00284221" w:rsidRDefault="005C442D" w:rsidP="00686EF9">
      <w:r>
        <w:rPr>
          <w:noProof/>
        </w:rPr>
        <mc:AlternateContent>
          <mc:Choice Requires="wpg">
            <w:drawing>
              <wp:anchor distT="0" distB="0" distL="114300" distR="114300" simplePos="0" relativeHeight="251671552" behindDoc="0" locked="0" layoutInCell="1" allowOverlap="1">
                <wp:simplePos x="0" y="0"/>
                <wp:positionH relativeFrom="column">
                  <wp:posOffset>2500492</wp:posOffset>
                </wp:positionH>
                <wp:positionV relativeFrom="page">
                  <wp:posOffset>1852654</wp:posOffset>
                </wp:positionV>
                <wp:extent cx="3302635" cy="1848485"/>
                <wp:effectExtent l="0" t="0" r="0" b="0"/>
                <wp:wrapTight wrapText="bothSides">
                  <wp:wrapPolygon edited="0">
                    <wp:start x="0" y="0"/>
                    <wp:lineTo x="0" y="21370"/>
                    <wp:lineTo x="21430" y="21370"/>
                    <wp:lineTo x="21430" y="0"/>
                    <wp:lineTo x="0" y="0"/>
                  </wp:wrapPolygon>
                </wp:wrapTight>
                <wp:docPr id="27" name="Group 27"/>
                <wp:cNvGraphicFramePr/>
                <a:graphic xmlns:a="http://schemas.openxmlformats.org/drawingml/2006/main">
                  <a:graphicData uri="http://schemas.microsoft.com/office/word/2010/wordprocessingGroup">
                    <wpg:wgp>
                      <wpg:cNvGrpSpPr/>
                      <wpg:grpSpPr>
                        <a:xfrm>
                          <a:off x="0" y="0"/>
                          <a:ext cx="3302635" cy="1848485"/>
                          <a:chOff x="0" y="0"/>
                          <a:chExt cx="3302635" cy="1848485"/>
                        </a:xfrm>
                      </wpg:grpSpPr>
                      <pic:pic xmlns:pic="http://schemas.openxmlformats.org/drawingml/2006/picture">
                        <pic:nvPicPr>
                          <pic:cNvPr id="25" name="Picture 25" descr="A picture containing screenshot&#10;&#10;Description generated with very high confidence"/>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302635" cy="1534160"/>
                          </a:xfrm>
                          <a:prstGeom prst="rect">
                            <a:avLst/>
                          </a:prstGeom>
                        </pic:spPr>
                      </pic:pic>
                      <wps:wsp>
                        <wps:cNvPr id="26" name="Text Box 26"/>
                        <wps:cNvSpPr txBox="1"/>
                        <wps:spPr>
                          <a:xfrm>
                            <a:off x="0" y="1590040"/>
                            <a:ext cx="3302635" cy="258445"/>
                          </a:xfrm>
                          <a:prstGeom prst="rect">
                            <a:avLst/>
                          </a:prstGeom>
                          <a:solidFill>
                            <a:prstClr val="white"/>
                          </a:solidFill>
                          <a:ln>
                            <a:noFill/>
                          </a:ln>
                        </wps:spPr>
                        <wps:txbx>
                          <w:txbxContent>
                            <w:p w:rsidR="005C442D" w:rsidRPr="00041922" w:rsidRDefault="005C442D" w:rsidP="005C442D">
                              <w:pPr>
                                <w:pStyle w:val="Caption"/>
                                <w:rPr>
                                  <w:noProof/>
                                  <w:sz w:val="24"/>
                                  <w:szCs w:val="24"/>
                                </w:rPr>
                              </w:pPr>
                              <w:r>
                                <w:t>Figure</w:t>
                              </w:r>
                              <w:r w:rsidR="003230B2">
                                <w:t xml:space="preserve"> 9</w:t>
                              </w:r>
                              <w:r w:rsidR="00DA1BDE">
                                <w:t xml:space="preserve"> </w:t>
                              </w:r>
                              <w:r>
                                <w:t>A PSK Modulator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7" o:spid="_x0000_s1050" style="position:absolute;margin-left:196.9pt;margin-top:145.9pt;width:260.05pt;height:145.55pt;z-index:251671552;mso-position-vertical-relative:page" coordsize="33026,1848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">
                <v:shape id="Picture 25" o:spid="_x0000_s1051" type="#_x0000_t75" alt="A picture containing screenshot&#10;&#10;Description generated with very high confidence" style="position:absolute;width:33026;height:15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">
                  <v:imagedata r:id="rId24" o:title="A picture containing screenshot&#10;&#10;Description generated with very high confidence"/>
                </v:shape>
                <v:shape id="Text Box 26" o:spid="_x0000_s1052" type="#_x0000_t202" style="position:absolute;top:15900;width:33026;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" stroked="f">
                  <v:textbox style="mso-fit-shape-to-text:t" inset="0,0,0,0">
                    <w:txbxContent>
                      <w:p w:rsidR="005C442D" w:rsidRPr="00041922" w:rsidRDefault="005C442D" w:rsidP="005C442D">
                        <w:pPr>
                          <w:pStyle w:val="Caption"/>
                          <w:rPr>
                            <w:noProof/>
                            <w:sz w:val="24"/>
                            <w:szCs w:val="24"/>
                          </w:rPr>
                        </w:pPr>
                        <w:r>
                          <w:t>Figure</w:t>
                        </w:r>
                        <w:r w:rsidR="003230B2">
                          <w:t xml:space="preserve"> 9</w:t>
                        </w:r>
                        <w:r w:rsidR="00DA1BDE">
                          <w:t xml:space="preserve"> </w:t>
                        </w:r>
                        <w:r>
                          <w:t>A PSK Modulator</w:t>
                        </w:r>
                      </w:p>
                    </w:txbxContent>
                  </v:textbox>
                </v:shape>
                <w10:wrap type="tight" anchory="page"/>
              </v:group>
            </w:pict>
          </mc:Fallback>
        </mc:AlternateContent>
      </w:r>
      <w:r w:rsidR="0066649D">
        <w:t>PSK, like FSK, is combined with two carrier signals during modulation, however instead of a difference in frequency, they have a difference in phase. Both signals have an amplitude of 1 a</w:t>
      </w:r>
      <w:r w:rsidR="003B7974">
        <w:t xml:space="preserve"> frequency of 2*pi*100 and </w:t>
      </w:r>
      <w:r w:rsidR="0066649D">
        <w:t xml:space="preserve"> a sample time of 1/1000</w:t>
      </w:r>
      <w:r w:rsidR="003B7974">
        <w:t xml:space="preserve"> but one of the signals has a phase of -pi. </w:t>
      </w:r>
      <w:r w:rsidR="00D03B63">
        <w:t>Connected to a three-way switch with the binary input signal</w:t>
      </w:r>
      <w:r w:rsidR="00AF14CE">
        <w:t>. When the binary signal changes from high to low or vice versa the phase changes.</w:t>
      </w:r>
    </w:p>
    <w:p w:rsidR="005C442D" w:rsidRDefault="005C442D" w:rsidP="00686EF9">
      <w:r>
        <w:t xml:space="preserve">Figure 9 </w:t>
      </w:r>
      <w:r w:rsidR="009C34A1">
        <w:t>s</w:t>
      </w:r>
      <w:r>
        <w:t>hows the PSK modulator in Simulink.</w:t>
      </w:r>
    </w:p>
    <w:p w:rsidR="005C442D" w:rsidRDefault="005C442D" w:rsidP="00686EF9">
      <w:r>
        <w:rPr>
          <w:noProof/>
        </w:rPr>
        <mc:AlternateContent>
          <mc:Choice Requires="wpg">
            <w:drawing>
              <wp:anchor distT="0" distB="0" distL="114300" distR="114300" simplePos="0" relativeHeight="251675648" behindDoc="0" locked="0" layoutInCell="1" allowOverlap="1">
                <wp:simplePos x="0" y="0"/>
                <wp:positionH relativeFrom="column">
                  <wp:posOffset>2460735</wp:posOffset>
                </wp:positionH>
                <wp:positionV relativeFrom="page">
                  <wp:posOffset>3729162</wp:posOffset>
                </wp:positionV>
                <wp:extent cx="2935605" cy="2512695"/>
                <wp:effectExtent l="0" t="0" r="0" b="1905"/>
                <wp:wrapTight wrapText="bothSides">
                  <wp:wrapPolygon edited="0">
                    <wp:start x="0" y="0"/>
                    <wp:lineTo x="0" y="21453"/>
                    <wp:lineTo x="21446" y="21453"/>
                    <wp:lineTo x="21446" y="0"/>
                    <wp:lineTo x="0" y="0"/>
                  </wp:wrapPolygon>
                </wp:wrapTight>
                <wp:docPr id="30" name="Group 30"/>
                <wp:cNvGraphicFramePr/>
                <a:graphic xmlns:a="http://schemas.openxmlformats.org/drawingml/2006/main">
                  <a:graphicData uri="http://schemas.microsoft.com/office/word/2010/wordprocessingGroup">
                    <wpg:wgp>
                      <wpg:cNvGrpSpPr/>
                      <wpg:grpSpPr>
                        <a:xfrm>
                          <a:off x="0" y="0"/>
                          <a:ext cx="2935605" cy="2512695"/>
                          <a:chOff x="0" y="0"/>
                          <a:chExt cx="2935605" cy="2512695"/>
                        </a:xfrm>
                      </wpg:grpSpPr>
                      <pic:pic xmlns:pic="http://schemas.openxmlformats.org/drawingml/2006/picture">
                        <pic:nvPicPr>
                          <pic:cNvPr id="28" name="Picture 28"/>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2935605" cy="2066925"/>
                          </a:xfrm>
                          <a:prstGeom prst="rect">
                            <a:avLst/>
                          </a:prstGeom>
                        </pic:spPr>
                      </pic:pic>
                      <wps:wsp>
                        <wps:cNvPr id="29" name="Text Box 29"/>
                        <wps:cNvSpPr txBox="1"/>
                        <wps:spPr>
                          <a:xfrm>
                            <a:off x="0" y="2122805"/>
                            <a:ext cx="2935605" cy="389890"/>
                          </a:xfrm>
                          <a:prstGeom prst="rect">
                            <a:avLst/>
                          </a:prstGeom>
                          <a:solidFill>
                            <a:prstClr val="white"/>
                          </a:solidFill>
                          <a:ln>
                            <a:noFill/>
                          </a:ln>
                        </wps:spPr>
                        <wps:txbx>
                          <w:txbxContent>
                            <w:p w:rsidR="005C442D" w:rsidRPr="0037782C" w:rsidRDefault="005C442D" w:rsidP="005C442D">
                              <w:pPr>
                                <w:pStyle w:val="Caption"/>
                                <w:rPr>
                                  <w:noProof/>
                                  <w:sz w:val="24"/>
                                  <w:szCs w:val="24"/>
                                </w:rPr>
                              </w:pPr>
                              <w:r>
                                <w:t xml:space="preserve">Figure </w:t>
                              </w:r>
                              <w:r w:rsidR="003230B2">
                                <w:t>10</w:t>
                              </w:r>
                              <w:r>
                                <w:t xml:space="preserve"> A section of the scope view of the PSK modulator.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30" o:spid="_x0000_s1053" style="position:absolute;margin-left:193.75pt;margin-top:293.65pt;width:231.15pt;height:197.85pt;z-index:251675648;mso-position-vertical-relative:page" coordsize="29356,25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">
                <v:shape id="Picture 28" o:spid="_x0000_s1054" type="#_x0000_t75" style="position:absolute;width:29356;height:20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">
                  <v:imagedata r:id="rId26" o:title=""/>
                </v:shape>
                <v:shape id="Text Box 29" o:spid="_x0000_s1055" type="#_x0000_t202" style="position:absolute;top:21228;width:29356;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rsidR="005C442D" w:rsidRPr="0037782C" w:rsidRDefault="005C442D" w:rsidP="005C442D">
                        <w:pPr>
                          <w:pStyle w:val="Caption"/>
                          <w:rPr>
                            <w:noProof/>
                            <w:sz w:val="24"/>
                            <w:szCs w:val="24"/>
                          </w:rPr>
                        </w:pPr>
                        <w:r>
                          <w:t xml:space="preserve">Figure </w:t>
                        </w:r>
                        <w:r w:rsidR="003230B2">
                          <w:t>10</w:t>
                        </w:r>
                        <w:r>
                          <w:t xml:space="preserve"> A section of the scope view of the PSK modulator.</w:t>
                        </w:r>
                      </w:p>
                    </w:txbxContent>
                  </v:textbox>
                </v:shape>
                <w10:wrap type="tight" anchory="page"/>
              </v:group>
            </w:pict>
          </mc:Fallback>
        </mc:AlternateContent>
      </w:r>
      <w:r>
        <w:t xml:space="preserve">Figure 10 </w:t>
      </w:r>
      <w:r w:rsidR="009C34A1">
        <w:t>s</w:t>
      </w:r>
      <w:r>
        <w:t>hows a section of the scope view from the PSK modulator, the section shows the change of phase when the binary input changes from 0 to 1.</w:t>
      </w:r>
    </w:p>
    <w:p w:rsidR="00337BC7" w:rsidRDefault="00273E57" w:rsidP="00686EF9">
      <w:r>
        <w:rPr>
          <w:noProof/>
        </w:rPr>
        <mc:AlternateContent>
          <mc:Choice Requires="wpg">
            <w:drawing>
              <wp:anchor distT="0" distB="0" distL="114300" distR="114300" simplePos="0" relativeHeight="251687936" behindDoc="0" locked="0" layoutInCell="1" allowOverlap="1">
                <wp:simplePos x="0" y="0"/>
                <wp:positionH relativeFrom="column">
                  <wp:posOffset>3782</wp:posOffset>
                </wp:positionH>
                <wp:positionV relativeFrom="page">
                  <wp:posOffset>6639339</wp:posOffset>
                </wp:positionV>
                <wp:extent cx="5399405" cy="2015490"/>
                <wp:effectExtent l="0" t="0" r="0" b="3810"/>
                <wp:wrapTight wrapText="bothSides">
                  <wp:wrapPolygon edited="0">
                    <wp:start x="0" y="0"/>
                    <wp:lineTo x="0" y="21437"/>
                    <wp:lineTo x="21491" y="21437"/>
                    <wp:lineTo x="21491" y="0"/>
                    <wp:lineTo x="0" y="0"/>
                  </wp:wrapPolygon>
                </wp:wrapTight>
                <wp:docPr id="40" name="Group 40"/>
                <wp:cNvGraphicFramePr/>
                <a:graphic xmlns:a="http://schemas.openxmlformats.org/drawingml/2006/main">
                  <a:graphicData uri="http://schemas.microsoft.com/office/word/2010/wordprocessingGroup">
                    <wpg:wgp>
                      <wpg:cNvGrpSpPr/>
                      <wpg:grpSpPr>
                        <a:xfrm>
                          <a:off x="0" y="0"/>
                          <a:ext cx="5399405" cy="2015490"/>
                          <a:chOff x="0" y="0"/>
                          <a:chExt cx="5399405" cy="2015490"/>
                        </a:xfrm>
                      </wpg:grpSpPr>
                      <pic:pic xmlns:pic="http://schemas.openxmlformats.org/drawingml/2006/picture">
                        <pic:nvPicPr>
                          <pic:cNvPr id="32" name="Picture 32" descr="A screenshot of a cell phone&#10;&#10;Description generated with high confidence"/>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99405" cy="1701800"/>
                          </a:xfrm>
                          <a:prstGeom prst="rect">
                            <a:avLst/>
                          </a:prstGeom>
                        </pic:spPr>
                      </pic:pic>
                      <wps:wsp>
                        <wps:cNvPr id="33" name="Text Box 33"/>
                        <wps:cNvSpPr txBox="1"/>
                        <wps:spPr>
                          <a:xfrm>
                            <a:off x="0" y="1757045"/>
                            <a:ext cx="5399405" cy="258445"/>
                          </a:xfrm>
                          <a:prstGeom prst="rect">
                            <a:avLst/>
                          </a:prstGeom>
                          <a:solidFill>
                            <a:prstClr val="white"/>
                          </a:solidFill>
                          <a:ln>
                            <a:noFill/>
                          </a:ln>
                        </wps:spPr>
                        <wps:txbx>
                          <w:txbxContent>
                            <w:p w:rsidR="00273E57" w:rsidRPr="00D600A7" w:rsidRDefault="00273E57" w:rsidP="00273E57">
                              <w:pPr>
                                <w:pStyle w:val="Caption"/>
                                <w:rPr>
                                  <w:sz w:val="24"/>
                                  <w:szCs w:val="24"/>
                                </w:rPr>
                              </w:pPr>
                              <w:r>
                                <w:t xml:space="preserve">Figure </w:t>
                              </w:r>
                              <w:r w:rsidR="00DA1BDE">
                                <w:t>11</w:t>
                              </w:r>
                              <w:r>
                                <w:t xml:space="preserve"> PSK Modulator and Demodulator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40" o:spid="_x0000_s1056" style="position:absolute;margin-left:.3pt;margin-top:522.8pt;width:425.15pt;height:158.7pt;z-index:251687936;mso-position-vertical-relative:page" coordsize="53994,2015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">
                <v:shape id="Picture 32" o:spid="_x0000_s1057" type="#_x0000_t75" alt="A screenshot of a cell phone&#10;&#10;Description generated with high confidence" style="position:absolute;width:53994;height:17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">
                  <v:imagedata r:id="rId28" o:title="A screenshot of a cell phone&#10;&#10;Description generated with high confidence"/>
                </v:shape>
                <v:shape id="Text Box 33" o:spid="_x0000_s1058" type="#_x0000_t202" style="position:absolute;top:17570;width:5399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" stroked="f">
                  <v:textbox style="mso-fit-shape-to-text:t" inset="0,0,0,0">
                    <w:txbxContent>
                      <w:p w:rsidR="00273E57" w:rsidRPr="00D600A7" w:rsidRDefault="00273E57" w:rsidP="00273E57">
                        <w:pPr>
                          <w:pStyle w:val="Caption"/>
                          <w:rPr>
                            <w:sz w:val="24"/>
                            <w:szCs w:val="24"/>
                          </w:rPr>
                        </w:pPr>
                        <w:r>
                          <w:t xml:space="preserve">Figure </w:t>
                        </w:r>
                        <w:r w:rsidR="00DA1BDE">
                          <w:t>11</w:t>
                        </w:r>
                        <w:r>
                          <w:t xml:space="preserve"> PSK Modulator and Demodulator</w:t>
                        </w:r>
                      </w:p>
                    </w:txbxContent>
                  </v:textbox>
                </v:shape>
                <w10:wrap type="tight" anchory="page"/>
              </v:group>
            </w:pict>
          </mc:Fallback>
        </mc:AlternateContent>
      </w:r>
      <w:r w:rsidR="000D0287">
        <w:t xml:space="preserve">Demodulation </w:t>
      </w:r>
      <w:r w:rsidR="0030230F">
        <w:t xml:space="preserve">is much closer to ASK than it is to FSK because it is only combined with one carrier </w:t>
      </w:r>
      <w:r w:rsidR="00106FF2">
        <w:t>signal</w:t>
      </w:r>
      <w:r w:rsidR="0030230F">
        <w:t xml:space="preserve"> during the demodulation stage</w:t>
      </w:r>
      <w:r w:rsidR="00106FF2">
        <w:t xml:space="preserve">, again identical to one of the carrier signals from the modulation, in this case the </w:t>
      </w:r>
      <w:r w:rsidR="00E14E9B">
        <w:t>signal has a</w:t>
      </w:r>
      <w:r w:rsidR="00106FF2">
        <w:t xml:space="preserve"> phase of 0.</w:t>
      </w:r>
      <w:r w:rsidR="00E14E9B">
        <w:t xml:space="preserve"> It is then followed by a Low Pass Filter and mathematical functions to smooth it and return a signal identical to the original binary signal. The Simulink model of this is shown below in figure 11. </w:t>
      </w:r>
    </w:p>
    <w:p w:rsidR="00337BC7" w:rsidRDefault="00337BC7" w:rsidP="00337BC7"/>
    <w:p w:rsidR="00337BC7" w:rsidRDefault="00337BC7" w:rsidP="00337BC7"/>
    <w:p w:rsidR="00337BC7" w:rsidRDefault="00337BC7" w:rsidP="00337BC7"/>
    <w:p w:rsidR="00337BC7" w:rsidRDefault="00337BC7" w:rsidP="00337BC7"/>
    <w:p w:rsidR="00337BC7" w:rsidRDefault="00337BC7" w:rsidP="00337BC7"/>
    <w:p w:rsidR="00337BC7" w:rsidRDefault="00337BC7" w:rsidP="00337BC7"/>
    <w:p w:rsidR="00337BC7" w:rsidRPr="00337BC7" w:rsidRDefault="00337BC7" w:rsidP="00337BC7">
      <w:r>
        <w:rPr>
          <w:noProof/>
        </w:rPr>
        <mc:AlternateContent>
          <mc:Choice Requires="wpg">
            <w:drawing>
              <wp:anchor distT="0" distB="0" distL="114300" distR="114300" simplePos="0" relativeHeight="251683840" behindDoc="0" locked="0" layoutInCell="1" allowOverlap="1">
                <wp:simplePos x="0" y="0"/>
                <wp:positionH relativeFrom="column">
                  <wp:posOffset>2500437</wp:posOffset>
                </wp:positionH>
                <wp:positionV relativeFrom="margin">
                  <wp:posOffset>-394500</wp:posOffset>
                </wp:positionV>
                <wp:extent cx="3155426" cy="2361372"/>
                <wp:effectExtent l="0" t="0" r="6985" b="1270"/>
                <wp:wrapTight wrapText="bothSides">
                  <wp:wrapPolygon edited="0">
                    <wp:start x="130" y="0"/>
                    <wp:lineTo x="0" y="18997"/>
                    <wp:lineTo x="0" y="21437"/>
                    <wp:lineTo x="21257" y="21437"/>
                    <wp:lineTo x="21517" y="18126"/>
                    <wp:lineTo x="21517" y="0"/>
                    <wp:lineTo x="130" y="0"/>
                  </wp:wrapPolygon>
                </wp:wrapTight>
                <wp:docPr id="39" name="Group 39"/>
                <wp:cNvGraphicFramePr/>
                <a:graphic xmlns:a="http://schemas.openxmlformats.org/drawingml/2006/main">
                  <a:graphicData uri="http://schemas.microsoft.com/office/word/2010/wordprocessingGroup">
                    <wpg:wgp>
                      <wpg:cNvGrpSpPr/>
                      <wpg:grpSpPr>
                        <a:xfrm>
                          <a:off x="0" y="0"/>
                          <a:ext cx="3155426" cy="2361372"/>
                          <a:chOff x="0" y="-407546"/>
                          <a:chExt cx="3155426" cy="2200593"/>
                        </a:xfrm>
                      </wpg:grpSpPr>
                      <pic:pic xmlns:pic="http://schemas.openxmlformats.org/drawingml/2006/picture">
                        <pic:nvPicPr>
                          <pic:cNvPr id="37" name="Picture 37"/>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63611" y="-407546"/>
                            <a:ext cx="3091815" cy="1845071"/>
                          </a:xfrm>
                          <a:prstGeom prst="rect">
                            <a:avLst/>
                          </a:prstGeom>
                        </pic:spPr>
                      </pic:pic>
                      <wps:wsp>
                        <wps:cNvPr id="38" name="Text Box 38"/>
                        <wps:cNvSpPr txBox="1"/>
                        <wps:spPr>
                          <a:xfrm>
                            <a:off x="0" y="1534602"/>
                            <a:ext cx="3091815" cy="258445"/>
                          </a:xfrm>
                          <a:prstGeom prst="rect">
                            <a:avLst/>
                          </a:prstGeom>
                          <a:solidFill>
                            <a:prstClr val="white"/>
                          </a:solidFill>
                          <a:ln>
                            <a:noFill/>
                          </a:ln>
                        </wps:spPr>
                        <wps:txbx>
                          <w:txbxContent>
                            <w:p w:rsidR="00337BC7" w:rsidRPr="00880883" w:rsidRDefault="00337BC7" w:rsidP="00337BC7">
                              <w:pPr>
                                <w:pStyle w:val="Caption"/>
                                <w:rPr>
                                  <w:noProof/>
                                  <w:sz w:val="24"/>
                                  <w:szCs w:val="24"/>
                                </w:rPr>
                              </w:pPr>
                              <w:r>
                                <w:t xml:space="preserve">Figure </w:t>
                              </w:r>
                              <w:r w:rsidR="003230B2">
                                <w:t>12</w:t>
                              </w:r>
                              <w:r>
                                <w:t xml:space="preserve"> Scope view of PSK Modulation and Demodulation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9" o:spid="_x0000_s1059" style="position:absolute;margin-left:196.9pt;margin-top:-31.05pt;width:248.45pt;height:185.95pt;z-index:251683840;mso-position-vertical-relative:margin;mso-width-relative:margin;mso-height-relative:margin" coordorigin=",-4075" coordsize="31554,220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">
                <v:shape id="Picture 37" o:spid="_x0000_s1060" type="#_x0000_t75" style="position:absolute;left:636;top:-4075;width:30918;height:18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">
                  <v:imagedata r:id="rId30" o:title=""/>
                </v:shape>
                <v:shape id="Text Box 38" o:spid="_x0000_s1061" type="#_x0000_t202" style="position:absolute;top:15346;width:30918;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YQ4wQAAANsAAAAPAAAAZHJzL2Rvd25yZXYueG1sRE/LasJA&#10;FN0X+g/DLbgpOtGC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CzhhDjBAAAA2wAAAA8AAAAA&#10;AAAAAAAAAAAABwIAAGRycy9kb3ducmV2LnhtbFBLBQYAAAAAAwADALcAAAD1AgAAAAA=&#10;" stroked="f">
                  <v:textbox inset="0,0,0,0">
                    <w:txbxContent>
                      <w:p w:rsidR="00337BC7" w:rsidRPr="00880883" w:rsidRDefault="00337BC7" w:rsidP="00337BC7">
                        <w:pPr>
                          <w:pStyle w:val="Caption"/>
                          <w:rPr>
                            <w:noProof/>
                            <w:sz w:val="24"/>
                            <w:szCs w:val="24"/>
                          </w:rPr>
                        </w:pPr>
                        <w:r>
                          <w:t xml:space="preserve">Figure </w:t>
                        </w:r>
                        <w:r w:rsidR="003230B2">
                          <w:t>12</w:t>
                        </w:r>
                        <w:r>
                          <w:t xml:space="preserve"> Scope view of PSK Modulation and Demodulation</w:t>
                        </w:r>
                      </w:p>
                    </w:txbxContent>
                  </v:textbox>
                </v:shape>
                <w10:wrap type="tight" anchory="margin"/>
              </v:group>
            </w:pict>
          </mc:Fallback>
        </mc:AlternateContent>
      </w:r>
      <w:r>
        <w:t xml:space="preserve">Figure 12 </w:t>
      </w:r>
      <w:r w:rsidR="009C34A1">
        <w:t>s</w:t>
      </w:r>
      <w:r>
        <w:t xml:space="preserve">hows the scope view of a section of the PSK modulation and demodulation. </w:t>
      </w:r>
    </w:p>
    <w:p w:rsidR="00337BC7" w:rsidRPr="00337BC7" w:rsidRDefault="00337BC7" w:rsidP="00337BC7"/>
    <w:p w:rsidR="00337BC7" w:rsidRDefault="00337BC7" w:rsidP="00337BC7"/>
    <w:p w:rsidR="003230B2" w:rsidRDefault="003230B2" w:rsidP="00337BC7"/>
    <w:p w:rsidR="003230B2" w:rsidRPr="00337BC7" w:rsidRDefault="003230B2" w:rsidP="00337BC7"/>
    <w:p w:rsidR="00211C9E" w:rsidRDefault="00EB4629" w:rsidP="00EA237E">
      <w:pPr>
        <w:pStyle w:val="Heading1"/>
      </w:pPr>
      <w:bookmarkStart w:id="5" w:name="_Toc502855253"/>
      <w:r>
        <w:t>Addition of Additive White Gaussian Noise</w:t>
      </w:r>
      <w:r w:rsidR="00635556">
        <w:t>.</w:t>
      </w:r>
      <w:bookmarkEnd w:id="5"/>
    </w:p>
    <w:p w:rsidR="00635556" w:rsidRDefault="00635556" w:rsidP="00635556"/>
    <w:p w:rsidR="003F5E5A" w:rsidRDefault="00530018" w:rsidP="00977D06">
      <w:r>
        <w:t>During the communication and transmission of signals an issue that arises is that of thermal noise, with respect to this “</w:t>
      </w:r>
      <w:r w:rsidRPr="00530018">
        <w:t>The performance of a digital communication system is quantified by the probability of bit detection errors in the presence of thermal noise.</w:t>
      </w:r>
      <w:r>
        <w:t xml:space="preserve">” </w:t>
      </w:r>
      <w:r>
        <w:fldChar w:fldCharType="begin" w:fldLock="1"/>
      </w:r>
      <w:r>
        <w:instrText>ADDIN CSL_CITATION { "citationItems" : [ { "id" : "ITEM-1", "itemData" : { "URL" : "http://wirelesspi.com/additive-white-gaussian-noise-awgn/", "accessed" : { "date-parts" : [ [ "2018", "1", "4" ] ] }, "author" : [ { "dropping-particle" : "", "family" : "Qasim Chaudhari", "given" : "", "non-dropping-particle" : "", "parse-names" : false, "suffix" : "" } ], "id" : "ITEM-1", "issued" : { "date-parts" : [ [ "2010" ] ] }, "title" : "Additive White Gaussian Noise (AWGN) | Wireless Pi", "type" : "webpage" }, "uris" : [ "http://www.mendeley.com/documents/?uuid=97e38e09-5cc1-3484-a915-8f0c2bde85fb" ] } ], "mendeley" : { "formattedCitation" : "[3]", "plainTextFormattedCitation" : "[3]", "previouslyFormattedCitation" : "[3]" }, "properties" : {  }, "schema" : "https://github.com/citation-style-language/schema/raw/master/csl-citation.json" }</w:instrText>
      </w:r>
      <w:r>
        <w:fldChar w:fldCharType="separate"/>
      </w:r>
      <w:r w:rsidRPr="00530018">
        <w:rPr>
          <w:noProof/>
        </w:rPr>
        <w:t>[3]</w:t>
      </w:r>
      <w:r>
        <w:fldChar w:fldCharType="end"/>
      </w:r>
      <w:r>
        <w:t xml:space="preserve">. In Simulink it is possible to simulate the addition of this noise </w:t>
      </w:r>
      <w:r w:rsidR="00322E00">
        <w:t>using</w:t>
      </w:r>
      <w:r>
        <w:t xml:space="preserve"> a AWGN (Additive White Gaussian Noise) block. </w:t>
      </w:r>
      <w:r w:rsidR="00322E00">
        <w:t xml:space="preserve">This allows us to measure the difference between the different modulation techniques under the effect of </w:t>
      </w:r>
      <w:r w:rsidR="00977D06">
        <w:t>different</w:t>
      </w:r>
      <w:r w:rsidR="00322E00">
        <w:t xml:space="preserve"> levels of noise</w:t>
      </w:r>
      <w:r w:rsidR="00977D06">
        <w:t>.</w:t>
      </w:r>
    </w:p>
    <w:p w:rsidR="00A34C54" w:rsidRDefault="00E05595" w:rsidP="00453151">
      <w:r>
        <w:t>So,</w:t>
      </w:r>
      <w:r w:rsidR="001263D4">
        <w:t xml:space="preserve"> to show the effec</w:t>
      </w:r>
      <w:r w:rsidR="00F14488">
        <w:t>t of thermal noise</w:t>
      </w:r>
      <w:r w:rsidR="00093DBA">
        <w:t>, the AWGN block was placed directly before the Low Pass Filter</w:t>
      </w:r>
      <w:r>
        <w:t xml:space="preserve">. For all three the signal to noise ratio (SNR) was </w:t>
      </w:r>
      <w:r w:rsidR="00A34C54">
        <w:t xml:space="preserve">first </w:t>
      </w:r>
      <w:r>
        <w:t xml:space="preserve">set to 128 </w:t>
      </w:r>
      <w:r w:rsidR="009C34A1">
        <w:t>(</w:t>
      </w:r>
      <w:r>
        <w:t xml:space="preserve">dB), this simulates a </w:t>
      </w:r>
      <w:r w:rsidR="009E4652">
        <w:t>negligible</w:t>
      </w:r>
      <w:r>
        <w:t xml:space="preserve"> amount of noise as there is a large difference between the signal and unwanted noise</w:t>
      </w:r>
      <w:r w:rsidR="00D069F5">
        <w:t xml:space="preserve"> </w:t>
      </w:r>
      <w:r w:rsidR="00D069F5">
        <w:fldChar w:fldCharType="begin" w:fldLock="1"/>
      </w:r>
      <w:r w:rsidR="009902F0">
        <w:instrText>ADDIN CSL_CITATION { "citationItems" : [ { "id" : "ITEM-1", "itemData" : { "URL" : "http://www.radio-electronics.com/info/rf-technology-design/rf-noise-sensitivity/receiver-signal-to-noise-ratio.php", "accessed" : { "date-parts" : [ [ "2018", "1", "4" ] ] }, "author" : [ { "dropping-particle" : "", "family" : "Poole", "given" : "Ian", "non-dropping-particle" : "", "parse-names" : false, "suffix" : "" } ], "id" : "ITEM-1", "issued" : { "date-parts" : [ [ "0" ] ] }, "title" : "Signal to Noise Ratio | Radio Receiver SNR | Radio-Electronics.com", "type" : "webpage" }, "uris" : [ "http://www.mendeley.com/documents/?uuid=a454b783-1de8-3d4f-bf52-5d3590c5c424" ] } ], "mendeley" : { "formattedCitation" : "[4]", "plainTextFormattedCitation" : "[4]", "previouslyFormattedCitation" : "[5]" }, "properties" : {  }, "schema" : "https://github.com/citation-style-language/schema/raw/master/csl-citation.json" }</w:instrText>
      </w:r>
      <w:r w:rsidR="00D069F5">
        <w:fldChar w:fldCharType="separate"/>
      </w:r>
      <w:r w:rsidR="009902F0" w:rsidRPr="009902F0">
        <w:rPr>
          <w:noProof/>
        </w:rPr>
        <w:t>[4]</w:t>
      </w:r>
      <w:r w:rsidR="00D069F5">
        <w:fldChar w:fldCharType="end"/>
      </w:r>
      <w:r>
        <w:t>.</w:t>
      </w:r>
      <w:r w:rsidR="00A34C54">
        <w:t xml:space="preserve"> To simulate a large amount of noise the SNR was set to -10</w:t>
      </w:r>
      <w:r w:rsidR="00AA6F4D">
        <w:t xml:space="preserve"> (</w:t>
      </w:r>
      <w:r w:rsidR="00A34C54">
        <w:t>dB</w:t>
      </w:r>
      <w:r w:rsidR="00AA6F4D">
        <w:t>)</w:t>
      </w:r>
      <w:r w:rsidR="00A34C54">
        <w:t xml:space="preserve"> on all three. A table displaying all the results is shown below. For all results the </w:t>
      </w:r>
      <w:r w:rsidR="00E835B0">
        <w:t>simulation was run three times, and the results from the Error Rate Calculation block were taken and averaged across those three runs. All are displayed as percentage of error.</w:t>
      </w:r>
    </w:p>
    <w:p w:rsidR="00D069F5" w:rsidRDefault="00D069F5" w:rsidP="00D069F5">
      <w:pPr>
        <w:pStyle w:val="Caption"/>
        <w:keepNext/>
      </w:pPr>
      <w:r>
        <w:t xml:space="preserve">Table </w:t>
      </w:r>
      <w:r w:rsidR="00175E2E">
        <w:fldChar w:fldCharType="begin"/>
      </w:r>
      <w:r w:rsidR="00175E2E">
        <w:instrText xml:space="preserve"> SEQ Table \* ARABIC </w:instrText>
      </w:r>
      <w:r w:rsidR="00175E2E">
        <w:fldChar w:fldCharType="separate"/>
      </w:r>
      <w:r w:rsidR="00DA1BDE">
        <w:rPr>
          <w:noProof/>
        </w:rPr>
        <w:t>1</w:t>
      </w:r>
      <w:r w:rsidR="00175E2E">
        <w:rPr>
          <w:noProof/>
        </w:rPr>
        <w:fldChar w:fldCharType="end"/>
      </w:r>
      <w:r>
        <w:t xml:space="preserve"> A table showing the average</w:t>
      </w:r>
      <w:r w:rsidR="000153E9">
        <w:t xml:space="preserve"> result</w:t>
      </w:r>
      <w:r>
        <w:t xml:space="preserve"> of three runs for different levels of noise across all three modulation techniques</w:t>
      </w:r>
    </w:p>
    <w:tbl>
      <w:tblPr>
        <w:tblStyle w:val="TableGrid"/>
        <w:tblW w:w="0" w:type="auto"/>
        <w:tblLook w:val="04A0" w:firstRow="1" w:lastRow="0" w:firstColumn="1" w:lastColumn="0" w:noHBand="0" w:noVBand="1"/>
      </w:tblPr>
      <w:tblGrid>
        <w:gridCol w:w="2123"/>
        <w:gridCol w:w="2123"/>
        <w:gridCol w:w="2123"/>
        <w:gridCol w:w="2124"/>
      </w:tblGrid>
      <w:tr w:rsidR="00A34C54" w:rsidTr="00A34C54">
        <w:tc>
          <w:tcPr>
            <w:tcW w:w="2123" w:type="dxa"/>
          </w:tcPr>
          <w:p w:rsidR="00A34C54" w:rsidRDefault="00A34C54" w:rsidP="00453151">
            <w:r>
              <w:t>Technique</w:t>
            </w:r>
          </w:p>
        </w:tc>
        <w:tc>
          <w:tcPr>
            <w:tcW w:w="2123" w:type="dxa"/>
          </w:tcPr>
          <w:p w:rsidR="00A34C54" w:rsidRDefault="00A34C54" w:rsidP="00453151">
            <w:r>
              <w:t>No Noise</w:t>
            </w:r>
          </w:p>
        </w:tc>
        <w:tc>
          <w:tcPr>
            <w:tcW w:w="2123" w:type="dxa"/>
          </w:tcPr>
          <w:p w:rsidR="00A34C54" w:rsidRDefault="00A34C54" w:rsidP="00453151">
            <w:r>
              <w:t>Low noise 128(dB)</w:t>
            </w:r>
          </w:p>
        </w:tc>
        <w:tc>
          <w:tcPr>
            <w:tcW w:w="2124" w:type="dxa"/>
          </w:tcPr>
          <w:p w:rsidR="00A34C54" w:rsidRDefault="00A34C54" w:rsidP="00453151">
            <w:r>
              <w:t xml:space="preserve">High noise </w:t>
            </w:r>
          </w:p>
          <w:p w:rsidR="00A34C54" w:rsidRDefault="00A34C54" w:rsidP="00453151">
            <w:r>
              <w:t>-10(dB)</w:t>
            </w:r>
          </w:p>
        </w:tc>
      </w:tr>
      <w:tr w:rsidR="00A34C54" w:rsidTr="00A34C54">
        <w:tc>
          <w:tcPr>
            <w:tcW w:w="2123" w:type="dxa"/>
          </w:tcPr>
          <w:p w:rsidR="00A34C54" w:rsidRDefault="00A34C54" w:rsidP="00453151">
            <w:r>
              <w:t>ASK</w:t>
            </w:r>
          </w:p>
        </w:tc>
        <w:tc>
          <w:tcPr>
            <w:tcW w:w="2123" w:type="dxa"/>
          </w:tcPr>
          <w:p w:rsidR="00A34C54" w:rsidRDefault="00E835B0" w:rsidP="00453151">
            <w:r>
              <w:t>0.0008</w:t>
            </w:r>
          </w:p>
        </w:tc>
        <w:tc>
          <w:tcPr>
            <w:tcW w:w="2123" w:type="dxa"/>
          </w:tcPr>
          <w:p w:rsidR="00A34C54" w:rsidRDefault="00E835B0" w:rsidP="00453151">
            <w:r>
              <w:t>0.0006</w:t>
            </w:r>
          </w:p>
        </w:tc>
        <w:tc>
          <w:tcPr>
            <w:tcW w:w="2124" w:type="dxa"/>
          </w:tcPr>
          <w:p w:rsidR="00A34C54" w:rsidRDefault="008B6366" w:rsidP="00453151">
            <w:r>
              <w:t>0.3305</w:t>
            </w:r>
          </w:p>
        </w:tc>
      </w:tr>
      <w:tr w:rsidR="00A34C54" w:rsidTr="00A34C54">
        <w:tc>
          <w:tcPr>
            <w:tcW w:w="2123" w:type="dxa"/>
          </w:tcPr>
          <w:p w:rsidR="00A34C54" w:rsidRDefault="00A34C54" w:rsidP="00453151">
            <w:r>
              <w:t>FSK</w:t>
            </w:r>
          </w:p>
        </w:tc>
        <w:tc>
          <w:tcPr>
            <w:tcW w:w="2123" w:type="dxa"/>
          </w:tcPr>
          <w:p w:rsidR="00A34C54" w:rsidRDefault="00E835B0" w:rsidP="00453151">
            <w:r>
              <w:t>0.0257</w:t>
            </w:r>
          </w:p>
        </w:tc>
        <w:tc>
          <w:tcPr>
            <w:tcW w:w="2123" w:type="dxa"/>
          </w:tcPr>
          <w:p w:rsidR="00A34C54" w:rsidRDefault="008B6366" w:rsidP="00453151">
            <w:r>
              <w:t>0.0260</w:t>
            </w:r>
          </w:p>
        </w:tc>
        <w:tc>
          <w:tcPr>
            <w:tcW w:w="2124" w:type="dxa"/>
          </w:tcPr>
          <w:p w:rsidR="00A34C54" w:rsidRDefault="008B6366" w:rsidP="00453151">
            <w:r>
              <w:t>0.6750</w:t>
            </w:r>
          </w:p>
        </w:tc>
      </w:tr>
      <w:tr w:rsidR="00A34C54" w:rsidTr="00A34C54">
        <w:tc>
          <w:tcPr>
            <w:tcW w:w="2123" w:type="dxa"/>
          </w:tcPr>
          <w:p w:rsidR="00A34C54" w:rsidRDefault="00A34C54" w:rsidP="00453151">
            <w:r>
              <w:t>PSK</w:t>
            </w:r>
          </w:p>
        </w:tc>
        <w:tc>
          <w:tcPr>
            <w:tcW w:w="2123" w:type="dxa"/>
          </w:tcPr>
          <w:p w:rsidR="00A34C54" w:rsidRDefault="00E835B0" w:rsidP="00453151">
            <w:r>
              <w:t>0.0032</w:t>
            </w:r>
          </w:p>
        </w:tc>
        <w:tc>
          <w:tcPr>
            <w:tcW w:w="2123" w:type="dxa"/>
          </w:tcPr>
          <w:p w:rsidR="00A34C54" w:rsidRDefault="008B6366" w:rsidP="00453151">
            <w:r>
              <w:t>0.0040</w:t>
            </w:r>
          </w:p>
        </w:tc>
        <w:tc>
          <w:tcPr>
            <w:tcW w:w="2124" w:type="dxa"/>
          </w:tcPr>
          <w:p w:rsidR="00A34C54" w:rsidRDefault="008B6366" w:rsidP="00453151">
            <w:r>
              <w:t>0.2226</w:t>
            </w:r>
          </w:p>
        </w:tc>
      </w:tr>
    </w:tbl>
    <w:p w:rsidR="00A34C54" w:rsidRDefault="00A34C54" w:rsidP="00453151"/>
    <w:p w:rsidR="00D069F5" w:rsidRDefault="00D069F5" w:rsidP="00507938">
      <w:pPr>
        <w:pStyle w:val="Heading2"/>
      </w:pPr>
      <w:bookmarkStart w:id="6" w:name="_Toc502855254"/>
      <w:r>
        <w:t>Comparison</w:t>
      </w:r>
      <w:bookmarkEnd w:id="6"/>
    </w:p>
    <w:p w:rsidR="008B17E4" w:rsidRPr="008B17E4" w:rsidRDefault="008B17E4" w:rsidP="008B17E4"/>
    <w:p w:rsidR="00D069F5" w:rsidRDefault="009C2372" w:rsidP="00D069F5">
      <w:r>
        <w:t>As can be seen in table 1</w:t>
      </w:r>
      <w:r w:rsidR="00804F11">
        <w:t>,</w:t>
      </w:r>
      <w:r>
        <w:t xml:space="preserve"> </w:t>
      </w:r>
      <w:r w:rsidR="00804F11">
        <w:t>a</w:t>
      </w:r>
      <w:r>
        <w:t xml:space="preserve">ll three modulation techniques are </w:t>
      </w:r>
      <w:r w:rsidR="009E4652">
        <w:t xml:space="preserve">highly effective without the addition of noise, with ASK and PSK both having less </w:t>
      </w:r>
      <w:r w:rsidR="00AA6F4D">
        <w:t>than</w:t>
      </w:r>
      <w:r w:rsidR="009E4652">
        <w:t xml:space="preserve"> 1% error rate</w:t>
      </w:r>
      <w:r w:rsidR="00AA6F4D">
        <w:t>.</w:t>
      </w:r>
      <w:r w:rsidR="009E4652">
        <w:t xml:space="preserve"> FSK is the outlier with 2.6% error rate however outside of applications where exceptional precision is required this is still perfectly acceptable. When the addition of low noise (128dB) is considered it is </w:t>
      </w:r>
      <w:r w:rsidR="00AA6F4D">
        <w:t>apparent</w:t>
      </w:r>
      <w:r w:rsidR="009E4652">
        <w:t xml:space="preserve"> that </w:t>
      </w:r>
      <w:r w:rsidR="00C2191A">
        <w:t>there was</w:t>
      </w:r>
      <w:r w:rsidR="009E4652">
        <w:t xml:space="preserve"> little to no effect upon the outcome </w:t>
      </w:r>
      <w:r w:rsidR="00C2191A">
        <w:t>for any of the techniques</w:t>
      </w:r>
      <w:r w:rsidR="009E4652">
        <w:t xml:space="preserve">, with the results all being within the margin for error of the results for no noise. </w:t>
      </w:r>
      <w:r w:rsidR="00C2191A">
        <w:t>Once high noise</w:t>
      </w:r>
      <w:r w:rsidR="001054B6">
        <w:t xml:space="preserve"> (-10dB)</w:t>
      </w:r>
      <w:r w:rsidR="00C2191A">
        <w:t xml:space="preserve"> was introduced </w:t>
      </w:r>
      <w:proofErr w:type="gramStart"/>
      <w:r w:rsidR="00C2191A">
        <w:t>this changes</w:t>
      </w:r>
      <w:proofErr w:type="gramEnd"/>
      <w:r w:rsidR="00C2191A">
        <w:t xml:space="preserve"> drastically. Here it is evident that there is a </w:t>
      </w:r>
      <w:r w:rsidR="00C2191A">
        <w:lastRenderedPageBreak/>
        <w:t>significant difference in how effectively the different modulation techniques handle the noise and the outcome as a result. What was previously the most efficient technique (albeit by a small margin) ASK has had an error rate increase of 413% from 0.0008 to 0.3305.</w:t>
      </w:r>
      <w:r w:rsidR="001054B6">
        <w:t xml:space="preserve"> PSK was in the middle for efficiency originally but has proved itself more efficient with the addition of high noise, it only has an error rate increase of just 69.5% from 0.0032 to 0.2226. FSK has once also shown greater efficiency with the addition of high noise, with an error rate increase of 26.2% from 0.0257 to 0.6750. </w:t>
      </w:r>
      <w:r w:rsidR="00507938">
        <w:t xml:space="preserve">As is shown in the results whilst all three techniques are capable of dealing with the addition of noise to an extent, none are capable of doing so with enough </w:t>
      </w:r>
      <w:r w:rsidR="008C5E9D">
        <w:t>proficiency</w:t>
      </w:r>
      <w:r w:rsidR="00507938">
        <w:t xml:space="preserve"> to produce a </w:t>
      </w:r>
      <w:r w:rsidR="008C5E9D">
        <w:t>sufficiently accurate outcome.</w:t>
      </w:r>
    </w:p>
    <w:p w:rsidR="00507938" w:rsidRDefault="00507938" w:rsidP="00507938">
      <w:pPr>
        <w:pStyle w:val="Heading1"/>
      </w:pPr>
      <w:bookmarkStart w:id="7" w:name="_Toc502855255"/>
      <w:r>
        <w:t>Forward Error Correction</w:t>
      </w:r>
      <w:bookmarkEnd w:id="7"/>
    </w:p>
    <w:p w:rsidR="00507938" w:rsidRDefault="00507938" w:rsidP="00507938">
      <w:r>
        <w:br/>
      </w:r>
      <w:r w:rsidR="008C5E9D">
        <w:t xml:space="preserve">With the addition of factors such as additive noise, distance and bandwidth requirements, it quickly becomes apparent that these techniques are insufficient </w:t>
      </w:r>
      <w:r w:rsidR="003C480F">
        <w:t xml:space="preserve">by themselves. One solution to this issue is the addition of Forward Error Correction (FEC). On a basic level FEC adds redundant information known as parity bits to a data stream </w:t>
      </w:r>
      <w:r w:rsidR="003C480F">
        <w:fldChar w:fldCharType="begin" w:fldLock="1"/>
      </w:r>
      <w:r w:rsidR="009902F0">
        <w:instrText>ADDIN CSL_CITATION { "citationItems" : [ { "id" : "ITEM-1", "itemData" : { "author" : [ { "dropping-particle" : "", "family" : "Azadet", "given" : "Kamran", "non-dropping-particle" : "", "parse-names" : false, "suffix" : "" }, { "dropping-particle" : "", "family" : "Yu", "given" : "Mark", "non-dropping-particle" : "", "parse-names" : false, "suffix" : "" } ], "container-title" : "Group", "id" : "ITEM-1", "issue" : "July", "issued" : { "date-parts" : [ [ "1999" ] ] }, "page" : "1-31", "title" : "Forward Error Correction ( FEC ) techniques for optical communications", "type" : "article-journal" }, "uris" : [ "http://www.mendeley.com/documents/?uuid=d1cefaca-912a-3f65-8d76-5d1ba920f69a" ] } ], "mendeley" : { "formattedCitation" : "[5]", "plainTextFormattedCitation" : "[5]", "previouslyFormattedCitation" : "[6]" }, "properties" : {  }, "schema" : "https://github.com/citation-style-language/schema/raw/master/csl-citation.json" }</w:instrText>
      </w:r>
      <w:r w:rsidR="003C480F">
        <w:fldChar w:fldCharType="separate"/>
      </w:r>
      <w:r w:rsidR="009902F0" w:rsidRPr="009902F0">
        <w:rPr>
          <w:noProof/>
        </w:rPr>
        <w:t>[5]</w:t>
      </w:r>
      <w:r w:rsidR="003C480F">
        <w:fldChar w:fldCharType="end"/>
      </w:r>
      <w:r w:rsidR="003840E0">
        <w:t xml:space="preserve"> without changing the data. It works by encoding the original binary data before modulation, and after the demodulation has occurred the data is decoded, during which it effectively detects and corrects errors </w:t>
      </w:r>
      <w:r w:rsidR="003840E0">
        <w:fldChar w:fldCharType="begin" w:fldLock="1"/>
      </w:r>
      <w:r w:rsidR="009902F0">
        <w:instrText>ADDIN CSL_CITATION { "citationItems" : [ { "id" : "ITEM-1", "itemData" : { "URL" : "http://www.electronicdesign.com/communications/use-forward-error-correction-improve-data-communications", "accessed" : { "date-parts" : [ [ "2018", "1", "4" ] ] }, "container-title" : "Electronic Design", "id" : "ITEM-1", "issued" : { "date-parts" : [ [ "2000" ] ] }, "page" : "1-16", "title" : "Use Forward error Correction To Improve Data Communication", "type" : "webpage" }, "uris" : [ "http://www.mendeley.com/documents/?uuid=a731fa59-9e99-3d59-b6a4-644ddb3f6d16" ] } ], "mendeley" : { "formattedCitation" : "[6]", "plainTextFormattedCitation" : "[6]", "previouslyFormattedCitation" : "[7]" }, "properties" : {  }, "schema" : "https://github.com/citation-style-language/schema/raw/master/csl-citation.json" }</w:instrText>
      </w:r>
      <w:r w:rsidR="003840E0">
        <w:fldChar w:fldCharType="separate"/>
      </w:r>
      <w:r w:rsidR="009902F0" w:rsidRPr="009902F0">
        <w:rPr>
          <w:noProof/>
        </w:rPr>
        <w:t>[6]</w:t>
      </w:r>
      <w:r w:rsidR="003840E0">
        <w:fldChar w:fldCharType="end"/>
      </w:r>
      <w:r w:rsidR="0098281F">
        <w:t xml:space="preserve">. </w:t>
      </w:r>
    </w:p>
    <w:p w:rsidR="00453151" w:rsidRDefault="00640357" w:rsidP="00453151">
      <w:r>
        <w:rPr>
          <w:noProof/>
        </w:rPr>
        <mc:AlternateContent>
          <mc:Choice Requires="wpg">
            <w:drawing>
              <wp:anchor distT="0" distB="0" distL="114300" distR="114300" simplePos="0" relativeHeight="251692032" behindDoc="0" locked="0" layoutInCell="1" allowOverlap="1">
                <wp:simplePos x="0" y="0"/>
                <wp:positionH relativeFrom="margin">
                  <wp:align>right</wp:align>
                </wp:positionH>
                <wp:positionV relativeFrom="page">
                  <wp:posOffset>6493924</wp:posOffset>
                </wp:positionV>
                <wp:extent cx="5399405" cy="1395095"/>
                <wp:effectExtent l="0" t="0" r="0" b="0"/>
                <wp:wrapTight wrapText="bothSides">
                  <wp:wrapPolygon edited="0">
                    <wp:start x="0" y="0"/>
                    <wp:lineTo x="0" y="21236"/>
                    <wp:lineTo x="21491" y="21236"/>
                    <wp:lineTo x="21491" y="0"/>
                    <wp:lineTo x="0" y="0"/>
                  </wp:wrapPolygon>
                </wp:wrapTight>
                <wp:docPr id="42" name="Group 42"/>
                <wp:cNvGraphicFramePr/>
                <a:graphic xmlns:a="http://schemas.openxmlformats.org/drawingml/2006/main">
                  <a:graphicData uri="http://schemas.microsoft.com/office/word/2010/wordprocessingGroup">
                    <wpg:wgp>
                      <wpg:cNvGrpSpPr/>
                      <wpg:grpSpPr>
                        <a:xfrm>
                          <a:off x="0" y="0"/>
                          <a:ext cx="5399405" cy="1395095"/>
                          <a:chOff x="0" y="0"/>
                          <a:chExt cx="5399405" cy="1395454"/>
                        </a:xfrm>
                      </wpg:grpSpPr>
                      <pic:pic xmlns:pic="http://schemas.openxmlformats.org/drawingml/2006/picture">
                        <pic:nvPicPr>
                          <pic:cNvPr id="36" name="Picture 36"/>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399405" cy="980440"/>
                          </a:xfrm>
                          <a:prstGeom prst="rect">
                            <a:avLst/>
                          </a:prstGeom>
                        </pic:spPr>
                      </pic:pic>
                      <wps:wsp>
                        <wps:cNvPr id="41" name="Text Box 41"/>
                        <wps:cNvSpPr txBox="1"/>
                        <wps:spPr>
                          <a:xfrm>
                            <a:off x="0" y="938254"/>
                            <a:ext cx="5399405" cy="457200"/>
                          </a:xfrm>
                          <a:prstGeom prst="rect">
                            <a:avLst/>
                          </a:prstGeom>
                          <a:solidFill>
                            <a:prstClr val="white"/>
                          </a:solidFill>
                          <a:ln>
                            <a:noFill/>
                          </a:ln>
                        </wps:spPr>
                        <wps:txbx>
                          <w:txbxContent>
                            <w:p w:rsidR="00DA1BDE" w:rsidRPr="00155AE6" w:rsidRDefault="00DA1BDE" w:rsidP="00DA1BDE">
                              <w:pPr>
                                <w:pStyle w:val="Caption"/>
                                <w:rPr>
                                  <w:noProof/>
                                  <w:sz w:val="24"/>
                                  <w:szCs w:val="24"/>
                                </w:rPr>
                              </w:pPr>
                              <w:r>
                                <w:t>Figure 1</w:t>
                              </w:r>
                              <w:r w:rsidR="00640357">
                                <w:t>3</w:t>
                              </w:r>
                              <w:r>
                                <w:t xml:space="preserve"> An implementation of Hamming code FEC in Simulink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2" o:spid="_x0000_s1062" style="position:absolute;margin-left:373.95pt;margin-top:511.35pt;width:425.15pt;height:109.85pt;z-index:251692032;mso-position-horizontal:right;mso-position-horizontal-relative:margin;mso-position-vertical-relative:page" coordsize="53994,13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">
                <v:shape id="Picture 36" o:spid="_x0000_s1063" type="#_x0000_t75" style="position:absolute;width:53994;height:9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">
                  <v:imagedata r:id="rId32" o:title=""/>
                </v:shape>
                <v:shape id="Text Box 41" o:spid="_x0000_s1064" type="#_x0000_t202" style="position:absolute;top:9382;width:5399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V7YxAAAANsAAAAPAAAAZHJzL2Rvd25yZXYueG1sRI9PawIx&#10;FMTvQr9DeAUvUrMuIr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OXdXtjEAAAA2wAAAA8A&#10;AAAAAAAAAAAAAAAABwIAAGRycy9kb3ducmV2LnhtbFBLBQYAAAAAAwADALcAAAD4AgAAAAA=&#10;" stroked="f">
                  <v:textbox inset="0,0,0,0">
                    <w:txbxContent>
                      <w:p w:rsidR="00DA1BDE" w:rsidRPr="00155AE6" w:rsidRDefault="00DA1BDE" w:rsidP="00DA1BDE">
                        <w:pPr>
                          <w:pStyle w:val="Caption"/>
                          <w:rPr>
                            <w:noProof/>
                            <w:sz w:val="24"/>
                            <w:szCs w:val="24"/>
                          </w:rPr>
                        </w:pPr>
                        <w:r>
                          <w:t>Figure 1</w:t>
                        </w:r>
                        <w:r w:rsidR="00640357">
                          <w:t>3</w:t>
                        </w:r>
                        <w:r>
                          <w:t xml:space="preserve"> An implementation of Hamming code FEC in Simulink</w:t>
                        </w:r>
                      </w:p>
                    </w:txbxContent>
                  </v:textbox>
                </v:shape>
                <w10:wrap type="tight" anchorx="margin" anchory="page"/>
              </v:group>
            </w:pict>
          </mc:Fallback>
        </mc:AlternateContent>
      </w:r>
      <w:r w:rsidR="0098281F">
        <w:t>One such type of FEC is Hamming code.</w:t>
      </w:r>
      <w:r w:rsidR="00520F2D">
        <w:t xml:space="preserve"> The simplest form of Hamming Code is (7,4) which indicates the codewords of 7 bits in length, 4 of which are the original binary signal and the other 3 are the parity bits added for the detection and correction of errors </w:t>
      </w:r>
      <w:r w:rsidR="00520F2D">
        <w:fldChar w:fldCharType="begin" w:fldLock="1"/>
      </w:r>
      <w:r w:rsidR="009902F0">
        <w:instrText>ADDIN CSL_CITATION { "citationItems" : [ { "id" : "ITEM-1", "itemData" : { "URL" : "https://www.gaussianwaves.com/2008/05/hamming-codes-how-it-works/", "accessed" : { "date-parts" : [ [ "2018", "1", "4" ] ] }, "author" : [ { "dropping-particle" : "", "family" : "Viswanathan", "given" : "Mathuranathan", "non-dropping-particle" : "", "parse-names" : false, "suffix" : "" } ], "container-title" : "Hamming Codes - How it Works", "id" : "ITEM-1", "issued" : { "date-parts" : [ [ "2008" ] ] }, "title" : "Hamming Codes \u2013 How it works \u2013 GaussianWaves", "type" : "webpage" }, "uris" : [ "http://www.mendeley.com/documents/?uuid=240b944a-5a81-3819-8246-ae82632ed143" ] } ], "mendeley" : { "formattedCitation" : "[7]", "plainTextFormattedCitation" : "[7]", "previouslyFormattedCitation" : "[8]" }, "properties" : {  }, "schema" : "https://github.com/citation-style-language/schema/raw/master/csl-citation.json" }</w:instrText>
      </w:r>
      <w:r w:rsidR="00520F2D">
        <w:fldChar w:fldCharType="separate"/>
      </w:r>
      <w:r w:rsidR="009902F0" w:rsidRPr="009902F0">
        <w:rPr>
          <w:noProof/>
        </w:rPr>
        <w:t>[7]</w:t>
      </w:r>
      <w:r w:rsidR="00520F2D">
        <w:fldChar w:fldCharType="end"/>
      </w:r>
      <w:r w:rsidR="00520F2D">
        <w:t xml:space="preserve">. </w:t>
      </w:r>
      <w:r w:rsidR="002D1A43">
        <w:t>For example, given the following (7,4) code, 1110101 it is possible to identify that the original data is the first 4 bits, 1110, and the parity bits are the following 101. This was implemented within Simulink in an attempt to reduce the error rate for all of the modulation techniques, however due to an issue within the Simulink software we were unable to get it working successfully. Nonetheless Figure 1</w:t>
      </w:r>
      <w:r>
        <w:t>3</w:t>
      </w:r>
      <w:r w:rsidR="009C34A1">
        <w:t xml:space="preserve"> s</w:t>
      </w:r>
      <w:r w:rsidR="002D1A43">
        <w:t>hows how the hamming code would be constructed within</w:t>
      </w:r>
      <w:r w:rsidR="00DA1BDE">
        <w:t xml:space="preserve"> Simulink. The subsystem showing in the figure is representative of the ASK simulation shown in </w:t>
      </w:r>
      <w:r w:rsidR="009C34A1">
        <w:t>figure 14 in the a</w:t>
      </w:r>
      <w:r w:rsidR="00DA1BDE" w:rsidRPr="009C34A1">
        <w:t>ppendix</w:t>
      </w:r>
      <w:r w:rsidR="00DA1BDE">
        <w:t>.</w:t>
      </w:r>
    </w:p>
    <w:p w:rsidR="003F5E5A" w:rsidRDefault="00640357" w:rsidP="00640357">
      <w:pPr>
        <w:pStyle w:val="Heading1"/>
      </w:pPr>
      <w:bookmarkStart w:id="8" w:name="_Toc502855256"/>
      <w:r>
        <w:t>Conclusion</w:t>
      </w:r>
      <w:bookmarkEnd w:id="8"/>
    </w:p>
    <w:p w:rsidR="008B17E4" w:rsidRDefault="008B17E4" w:rsidP="00640357"/>
    <w:p w:rsidR="00DD6CB5" w:rsidRDefault="00B7105F" w:rsidP="00640357">
      <w:r>
        <w:t xml:space="preserve">All three techniques, ASK, FSK, and PSK are highly effective without the addition of thermal noise, once </w:t>
      </w:r>
      <w:r w:rsidR="0003789C">
        <w:t>a large amount of</w:t>
      </w:r>
      <w:r>
        <w:t xml:space="preserve"> noise is introduced</w:t>
      </w:r>
      <w:r w:rsidR="0003789C">
        <w:t xml:space="preserve"> however they all suffer from a strong reduction in effectiveness.</w:t>
      </w:r>
      <w:r w:rsidR="00CB70DF">
        <w:t xml:space="preserve"> The results showed that during our testing ASK was the most effective when noise was not a factor with </w:t>
      </w:r>
      <w:r w:rsidR="00CB70DF">
        <w:lastRenderedPageBreak/>
        <w:t xml:space="preserve">an error rate of just 0.0008 however once high levels of noise were implemented this changed and PSK became the most effective with an error rate of just 0.2226. FSK had the highest error rate both </w:t>
      </w:r>
      <w:r w:rsidR="00DA1A85">
        <w:t>with and without the addition of noise</w:t>
      </w:r>
      <w:r w:rsidR="00CB70DF">
        <w:t xml:space="preserve"> so in both it was the least effective</w:t>
      </w:r>
      <w:r w:rsidR="00DA1A85">
        <w:t xml:space="preserve">. </w:t>
      </w:r>
      <w:r w:rsidR="0003789C">
        <w:t xml:space="preserve">With the addition of FEC this could be accounted for and some of the errors could be detected and corrected however we were unable to test this in theory due to </w:t>
      </w:r>
      <w:r w:rsidR="00CB70DF">
        <w:t>some issues with the Simulink software itself.</w:t>
      </w:r>
      <w:r w:rsidR="00D1135F">
        <w:t xml:space="preserve"> Figure 20 is a chart depicting these results.</w:t>
      </w:r>
      <w:bookmarkStart w:id="9" w:name="_GoBack"/>
      <w:bookmarkEnd w:id="9"/>
    </w:p>
    <w:p w:rsidR="00E23C11" w:rsidRDefault="00E23C11" w:rsidP="008F459B">
      <w:pPr>
        <w:pStyle w:val="Heading1"/>
      </w:pPr>
    </w:p>
    <w:p w:rsidR="00E23C11" w:rsidRPr="00E23C11" w:rsidRDefault="00E23C11" w:rsidP="00E23C11"/>
    <w:p w:rsidR="00E23C11" w:rsidRDefault="00E23C11" w:rsidP="008F459B">
      <w:pPr>
        <w:pStyle w:val="Heading1"/>
      </w:pPr>
    </w:p>
    <w:p w:rsidR="00E23C11" w:rsidRDefault="00E23C11" w:rsidP="008F459B">
      <w:pPr>
        <w:pStyle w:val="Heading1"/>
      </w:pPr>
    </w:p>
    <w:p w:rsidR="00E23C11" w:rsidRDefault="00E23C11" w:rsidP="008F459B">
      <w:pPr>
        <w:pStyle w:val="Heading1"/>
      </w:pPr>
    </w:p>
    <w:p w:rsidR="00E23C11" w:rsidRDefault="00E23C11" w:rsidP="008F459B">
      <w:pPr>
        <w:pStyle w:val="Heading1"/>
      </w:pPr>
    </w:p>
    <w:p w:rsidR="00E23C11" w:rsidRDefault="00E23C11" w:rsidP="008F459B">
      <w:pPr>
        <w:pStyle w:val="Heading1"/>
      </w:pPr>
    </w:p>
    <w:p w:rsidR="00E23C11" w:rsidRDefault="00E23C11" w:rsidP="008F459B">
      <w:pPr>
        <w:pStyle w:val="Heading1"/>
      </w:pPr>
    </w:p>
    <w:p w:rsidR="00E23C11" w:rsidRDefault="00E23C11" w:rsidP="008F459B">
      <w:pPr>
        <w:pStyle w:val="Heading1"/>
      </w:pPr>
    </w:p>
    <w:p w:rsidR="00E23C11" w:rsidRDefault="00E23C11" w:rsidP="008F459B">
      <w:pPr>
        <w:pStyle w:val="Heading1"/>
      </w:pPr>
    </w:p>
    <w:p w:rsidR="00E23C11" w:rsidRDefault="00E23C11" w:rsidP="008F459B">
      <w:pPr>
        <w:pStyle w:val="Heading1"/>
      </w:pPr>
    </w:p>
    <w:p w:rsidR="00E23C11" w:rsidRDefault="00E23C11" w:rsidP="00E23C11"/>
    <w:p w:rsidR="00E23C11" w:rsidRDefault="00E23C11" w:rsidP="00E23C11"/>
    <w:p w:rsidR="00E23C11" w:rsidRDefault="00E23C11" w:rsidP="00E23C11"/>
    <w:p w:rsidR="00E23C11" w:rsidRDefault="00E23C11" w:rsidP="00E23C11"/>
    <w:p w:rsidR="00E23C11" w:rsidRDefault="00E23C11" w:rsidP="00E23C11"/>
    <w:p w:rsidR="00E23C11" w:rsidRDefault="00E23C11" w:rsidP="00E23C11"/>
    <w:p w:rsidR="00E23C11" w:rsidRDefault="00E23C11" w:rsidP="00E23C11"/>
    <w:p w:rsidR="009902F0" w:rsidRDefault="009902F0" w:rsidP="00E23C11"/>
    <w:p w:rsidR="009902F0" w:rsidRDefault="009902F0" w:rsidP="00E23C11"/>
    <w:p w:rsidR="009902F0" w:rsidRDefault="009902F0" w:rsidP="00E23C11"/>
    <w:p w:rsidR="009902F0" w:rsidRDefault="009902F0" w:rsidP="00E23C11"/>
    <w:p w:rsidR="009902F0" w:rsidRPr="00E23C11" w:rsidRDefault="009902F0" w:rsidP="00E23C11"/>
    <w:p w:rsidR="008F459B" w:rsidRDefault="008F459B" w:rsidP="008F459B">
      <w:pPr>
        <w:pStyle w:val="Heading1"/>
      </w:pPr>
      <w:bookmarkStart w:id="10" w:name="_Toc502855257"/>
      <w:r>
        <w:lastRenderedPageBreak/>
        <w:t>Bibliography</w:t>
      </w:r>
      <w:bookmarkEnd w:id="10"/>
    </w:p>
    <w:p w:rsidR="009902F0" w:rsidRPr="009902F0" w:rsidRDefault="009902F0" w:rsidP="009902F0">
      <w:pPr>
        <w:widowControl w:val="0"/>
        <w:autoSpaceDE w:val="0"/>
        <w:autoSpaceDN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Pr="009902F0">
        <w:rPr>
          <w:noProof/>
        </w:rPr>
        <w:t>[1]</w:t>
      </w:r>
      <w:r w:rsidRPr="009902F0">
        <w:rPr>
          <w:noProof/>
        </w:rPr>
        <w:tab/>
        <w:t>Sasmita, “Explain the need for modulation in a communication system – Electronics Post.” [Online]. Available: https://electronicspost.com/explain-the-need-for-modulation-in-a-communication-system/. [Accessed: 30-Dec-2017].</w:t>
      </w:r>
    </w:p>
    <w:p w:rsidR="009902F0" w:rsidRPr="009902F0" w:rsidRDefault="009902F0" w:rsidP="009902F0">
      <w:pPr>
        <w:widowControl w:val="0"/>
        <w:autoSpaceDE w:val="0"/>
        <w:autoSpaceDN w:val="0"/>
        <w:adjustRightInd w:val="0"/>
        <w:spacing w:line="240" w:lineRule="auto"/>
        <w:ind w:left="640" w:hanging="640"/>
        <w:rPr>
          <w:noProof/>
        </w:rPr>
      </w:pPr>
      <w:r w:rsidRPr="009902F0">
        <w:rPr>
          <w:noProof/>
        </w:rPr>
        <w:t>[2]</w:t>
      </w:r>
      <w:r w:rsidRPr="009902F0">
        <w:rPr>
          <w:noProof/>
        </w:rPr>
        <w:tab/>
        <w:t>M. Torlak, “EE4367 Telecom. Switching &amp;amp; Transmission Introduction to Digital Modulation Introduction to Digital Modulation.”</w:t>
      </w:r>
    </w:p>
    <w:p w:rsidR="009902F0" w:rsidRPr="009902F0" w:rsidRDefault="009902F0" w:rsidP="009902F0">
      <w:pPr>
        <w:widowControl w:val="0"/>
        <w:autoSpaceDE w:val="0"/>
        <w:autoSpaceDN w:val="0"/>
        <w:adjustRightInd w:val="0"/>
        <w:spacing w:line="240" w:lineRule="auto"/>
        <w:ind w:left="640" w:hanging="640"/>
        <w:rPr>
          <w:noProof/>
        </w:rPr>
      </w:pPr>
      <w:r w:rsidRPr="009902F0">
        <w:rPr>
          <w:noProof/>
        </w:rPr>
        <w:t>[3]</w:t>
      </w:r>
      <w:r w:rsidRPr="009902F0">
        <w:rPr>
          <w:noProof/>
        </w:rPr>
        <w:tab/>
        <w:t>Qasim Chaudhari, “Additive White Gaussian Noise (AWGN) | Wireless Pi,” 2010. [Online]. Available: http://wirelesspi.com/additive-white-gaussian-noise-awgn/. [Accessed: 04-Jan-2018].</w:t>
      </w:r>
    </w:p>
    <w:p w:rsidR="009902F0" w:rsidRPr="009902F0" w:rsidRDefault="009902F0" w:rsidP="009902F0">
      <w:pPr>
        <w:widowControl w:val="0"/>
        <w:autoSpaceDE w:val="0"/>
        <w:autoSpaceDN w:val="0"/>
        <w:adjustRightInd w:val="0"/>
        <w:spacing w:line="240" w:lineRule="auto"/>
        <w:ind w:left="640" w:hanging="640"/>
        <w:rPr>
          <w:noProof/>
        </w:rPr>
      </w:pPr>
      <w:r w:rsidRPr="009902F0">
        <w:rPr>
          <w:noProof/>
        </w:rPr>
        <w:t>[4]</w:t>
      </w:r>
      <w:r w:rsidRPr="009902F0">
        <w:rPr>
          <w:noProof/>
        </w:rPr>
        <w:tab/>
        <w:t>I. Poole, “Signal to Noise Ratio | Radio Receiver SNR | Radio-Electronics.com.” [Online]. Available: http://www.radio-electronics.com/info/rf-technology-design/rf-noise-sensitivity/receiver-signal-to-noise-ratio.php. [Accessed: 04-Jan-2018].</w:t>
      </w:r>
    </w:p>
    <w:p w:rsidR="009902F0" w:rsidRPr="009902F0" w:rsidRDefault="009902F0" w:rsidP="009902F0">
      <w:pPr>
        <w:widowControl w:val="0"/>
        <w:autoSpaceDE w:val="0"/>
        <w:autoSpaceDN w:val="0"/>
        <w:adjustRightInd w:val="0"/>
        <w:spacing w:line="240" w:lineRule="auto"/>
        <w:ind w:left="640" w:hanging="640"/>
        <w:rPr>
          <w:noProof/>
        </w:rPr>
      </w:pPr>
      <w:r w:rsidRPr="009902F0">
        <w:rPr>
          <w:noProof/>
        </w:rPr>
        <w:t>[5]</w:t>
      </w:r>
      <w:r w:rsidRPr="009902F0">
        <w:rPr>
          <w:noProof/>
        </w:rPr>
        <w:tab/>
        <w:t xml:space="preserve">K. Azadet and M. Yu, “Forward Error Correction ( FEC ) techniques for optical communications,” </w:t>
      </w:r>
      <w:r w:rsidRPr="009902F0">
        <w:rPr>
          <w:i/>
          <w:iCs/>
          <w:noProof/>
        </w:rPr>
        <w:t>Group</w:t>
      </w:r>
      <w:r w:rsidRPr="009902F0">
        <w:rPr>
          <w:noProof/>
        </w:rPr>
        <w:t>, no. July, pp. 1–31, 1999.</w:t>
      </w:r>
    </w:p>
    <w:p w:rsidR="009902F0" w:rsidRPr="009902F0" w:rsidRDefault="009902F0" w:rsidP="009902F0">
      <w:pPr>
        <w:widowControl w:val="0"/>
        <w:autoSpaceDE w:val="0"/>
        <w:autoSpaceDN w:val="0"/>
        <w:adjustRightInd w:val="0"/>
        <w:spacing w:line="240" w:lineRule="auto"/>
        <w:ind w:left="640" w:hanging="640"/>
        <w:rPr>
          <w:noProof/>
        </w:rPr>
      </w:pPr>
      <w:r w:rsidRPr="009902F0">
        <w:rPr>
          <w:noProof/>
        </w:rPr>
        <w:t>[6]</w:t>
      </w:r>
      <w:r w:rsidRPr="009902F0">
        <w:rPr>
          <w:noProof/>
        </w:rPr>
        <w:tab/>
        <w:t xml:space="preserve">“Use Forward error Correction To Improve Data Communication,” </w:t>
      </w:r>
      <w:r w:rsidRPr="009902F0">
        <w:rPr>
          <w:i/>
          <w:iCs/>
          <w:noProof/>
        </w:rPr>
        <w:t>Electronic Design</w:t>
      </w:r>
      <w:r w:rsidRPr="009902F0">
        <w:rPr>
          <w:noProof/>
        </w:rPr>
        <w:t>, 2000. [Online]. Available: http://www.electronicdesign.com/communications/use-forward-error-correction-improve-data-communications. [Accessed: 04-Jan-2018].</w:t>
      </w:r>
    </w:p>
    <w:p w:rsidR="009902F0" w:rsidRPr="009902F0" w:rsidRDefault="009902F0" w:rsidP="009902F0">
      <w:pPr>
        <w:widowControl w:val="0"/>
        <w:autoSpaceDE w:val="0"/>
        <w:autoSpaceDN w:val="0"/>
        <w:adjustRightInd w:val="0"/>
        <w:spacing w:line="240" w:lineRule="auto"/>
        <w:ind w:left="640" w:hanging="640"/>
        <w:rPr>
          <w:noProof/>
        </w:rPr>
      </w:pPr>
      <w:r w:rsidRPr="009902F0">
        <w:rPr>
          <w:noProof/>
        </w:rPr>
        <w:t>[7]</w:t>
      </w:r>
      <w:r w:rsidRPr="009902F0">
        <w:rPr>
          <w:noProof/>
        </w:rPr>
        <w:tab/>
        <w:t xml:space="preserve">M. Viswanathan, “Hamming Codes – How it works – GaussianWaves,” </w:t>
      </w:r>
      <w:r w:rsidRPr="009902F0">
        <w:rPr>
          <w:i/>
          <w:iCs/>
          <w:noProof/>
        </w:rPr>
        <w:t>Hamming Codes - How it Works</w:t>
      </w:r>
      <w:r w:rsidRPr="009902F0">
        <w:rPr>
          <w:noProof/>
        </w:rPr>
        <w:t>, 2008. [Online]. Available: https://www.gaussianwaves.com/2008/05/hamming-codes-how-it-works/. [Accessed: 04-Jan-2018].</w:t>
      </w:r>
    </w:p>
    <w:p w:rsidR="009902F0" w:rsidRPr="009902F0" w:rsidRDefault="009902F0" w:rsidP="009902F0">
      <w:r>
        <w:fldChar w:fldCharType="end"/>
      </w:r>
    </w:p>
    <w:p w:rsidR="00E23C11" w:rsidRDefault="00E23C11" w:rsidP="008F459B">
      <w:pPr>
        <w:pStyle w:val="Heading1"/>
      </w:pPr>
    </w:p>
    <w:p w:rsidR="00E23C11" w:rsidRDefault="00E23C11" w:rsidP="008F459B">
      <w:pPr>
        <w:pStyle w:val="Heading1"/>
      </w:pPr>
    </w:p>
    <w:p w:rsidR="00E23C11" w:rsidRDefault="00E23C11" w:rsidP="008F459B">
      <w:pPr>
        <w:pStyle w:val="Heading1"/>
      </w:pPr>
    </w:p>
    <w:p w:rsidR="00E23C11" w:rsidRDefault="00E23C11" w:rsidP="00E23C11"/>
    <w:p w:rsidR="00E23C11" w:rsidRDefault="00E23C11" w:rsidP="00E23C11"/>
    <w:p w:rsidR="00E23C11" w:rsidRDefault="00E23C11" w:rsidP="00E23C11"/>
    <w:p w:rsidR="00E23C11" w:rsidRPr="00E23C11" w:rsidRDefault="00E23C11" w:rsidP="00E23C11"/>
    <w:p w:rsidR="008F459B" w:rsidRDefault="008F459B" w:rsidP="008F459B">
      <w:pPr>
        <w:pStyle w:val="Heading1"/>
      </w:pPr>
      <w:bookmarkStart w:id="11" w:name="_Toc502855258"/>
      <w:r>
        <w:lastRenderedPageBreak/>
        <w:t>Appendix</w:t>
      </w:r>
      <w:bookmarkEnd w:id="11"/>
    </w:p>
    <w:p w:rsidR="008F459B" w:rsidRDefault="00EF2594" w:rsidP="008F459B">
      <w:r>
        <w:rPr>
          <w:noProof/>
        </w:rPr>
        <mc:AlternateContent>
          <mc:Choice Requires="wpg">
            <w:drawing>
              <wp:anchor distT="0" distB="0" distL="114300" distR="114300" simplePos="0" relativeHeight="251701248" behindDoc="0" locked="0" layoutInCell="1" allowOverlap="1">
                <wp:simplePos x="0" y="0"/>
                <wp:positionH relativeFrom="column">
                  <wp:posOffset>3782</wp:posOffset>
                </wp:positionH>
                <wp:positionV relativeFrom="page">
                  <wp:posOffset>1280160</wp:posOffset>
                </wp:positionV>
                <wp:extent cx="5399405" cy="1403350"/>
                <wp:effectExtent l="0" t="0" r="0" b="6350"/>
                <wp:wrapTight wrapText="bothSides">
                  <wp:wrapPolygon edited="0">
                    <wp:start x="0" y="0"/>
                    <wp:lineTo x="0" y="21405"/>
                    <wp:lineTo x="21491" y="21405"/>
                    <wp:lineTo x="21491" y="0"/>
                    <wp:lineTo x="0" y="0"/>
                  </wp:wrapPolygon>
                </wp:wrapTight>
                <wp:docPr id="49" name="Group 49"/>
                <wp:cNvGraphicFramePr/>
                <a:graphic xmlns:a="http://schemas.openxmlformats.org/drawingml/2006/main">
                  <a:graphicData uri="http://schemas.microsoft.com/office/word/2010/wordprocessingGroup">
                    <wpg:wgp>
                      <wpg:cNvGrpSpPr/>
                      <wpg:grpSpPr>
                        <a:xfrm>
                          <a:off x="0" y="0"/>
                          <a:ext cx="5399405" cy="1403350"/>
                          <a:chOff x="0" y="0"/>
                          <a:chExt cx="5399405" cy="1403350"/>
                        </a:xfrm>
                      </wpg:grpSpPr>
                      <pic:pic xmlns:pic="http://schemas.openxmlformats.org/drawingml/2006/picture">
                        <pic:nvPicPr>
                          <pic:cNvPr id="46" name="Picture 46"/>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399405" cy="1084580"/>
                          </a:xfrm>
                          <a:prstGeom prst="rect">
                            <a:avLst/>
                          </a:prstGeom>
                        </pic:spPr>
                      </pic:pic>
                      <wps:wsp>
                        <wps:cNvPr id="47" name="Text Box 47"/>
                        <wps:cNvSpPr txBox="1"/>
                        <wps:spPr>
                          <a:xfrm>
                            <a:off x="0" y="1144905"/>
                            <a:ext cx="5399405" cy="258445"/>
                          </a:xfrm>
                          <a:prstGeom prst="rect">
                            <a:avLst/>
                          </a:prstGeom>
                          <a:solidFill>
                            <a:prstClr val="white"/>
                          </a:solidFill>
                          <a:ln>
                            <a:noFill/>
                          </a:ln>
                        </wps:spPr>
                        <wps:txbx>
                          <w:txbxContent>
                            <w:p w:rsidR="00EF2594" w:rsidRPr="00ED6D68" w:rsidRDefault="00EF2594" w:rsidP="00EF2594">
                              <w:pPr>
                                <w:pStyle w:val="Caption"/>
                                <w:rPr>
                                  <w:noProof/>
                                  <w:sz w:val="24"/>
                                  <w:szCs w:val="24"/>
                                </w:rPr>
                              </w:pPr>
                              <w:r>
                                <w:t xml:space="preserve">Figure </w:t>
                              </w:r>
                              <w:r w:rsidR="002E2A4E">
                                <w:t>14</w:t>
                              </w:r>
                              <w:r>
                                <w:t xml:space="preserve"> ASK Modulation and Demodulation with AWGN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49" o:spid="_x0000_s1065" style="position:absolute;margin-left:.3pt;margin-top:100.8pt;width:425.15pt;height:110.5pt;z-index:251701248;mso-position-vertical-relative:page" coordsize="53994,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">
                <v:shape id="Picture 46" o:spid="_x0000_s1066" type="#_x0000_t75" style="position:absolute;width:53994;height:10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">
                  <v:imagedata r:id="rId34" o:title=""/>
                </v:shape>
                <v:shape id="Text Box 47" o:spid="_x0000_s1067" type="#_x0000_t202" style="position:absolute;top:11449;width:5399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" stroked="f">
                  <v:textbox style="mso-fit-shape-to-text:t" inset="0,0,0,0">
                    <w:txbxContent>
                      <w:p w:rsidR="00EF2594" w:rsidRPr="00ED6D68" w:rsidRDefault="00EF2594" w:rsidP="00EF2594">
                        <w:pPr>
                          <w:pStyle w:val="Caption"/>
                          <w:rPr>
                            <w:noProof/>
                            <w:sz w:val="24"/>
                            <w:szCs w:val="24"/>
                          </w:rPr>
                        </w:pPr>
                        <w:r>
                          <w:t xml:space="preserve">Figure </w:t>
                        </w:r>
                        <w:r w:rsidR="002E2A4E">
                          <w:t>14</w:t>
                        </w:r>
                        <w:r>
                          <w:t xml:space="preserve"> ASK Modulation and Demodulation with AWGN</w:t>
                        </w:r>
                      </w:p>
                    </w:txbxContent>
                  </v:textbox>
                </v:shape>
                <w10:wrap type="tight" anchory="page"/>
              </v:group>
            </w:pict>
          </mc:Fallback>
        </mc:AlternateContent>
      </w:r>
    </w:p>
    <w:p w:rsidR="00E23C11" w:rsidRDefault="00EF2594" w:rsidP="008F459B">
      <w:r>
        <w:rPr>
          <w:noProof/>
        </w:rPr>
        <mc:AlternateContent>
          <mc:Choice Requires="wpg">
            <w:drawing>
              <wp:anchor distT="0" distB="0" distL="114300" distR="114300" simplePos="0" relativeHeight="251705344" behindDoc="0" locked="0" layoutInCell="1" allowOverlap="1">
                <wp:simplePos x="0" y="0"/>
                <wp:positionH relativeFrom="column">
                  <wp:posOffset>-163195</wp:posOffset>
                </wp:positionH>
                <wp:positionV relativeFrom="page">
                  <wp:posOffset>2703443</wp:posOffset>
                </wp:positionV>
                <wp:extent cx="3975100" cy="2309495"/>
                <wp:effectExtent l="0" t="0" r="6350" b="0"/>
                <wp:wrapTight wrapText="bothSides">
                  <wp:wrapPolygon edited="0">
                    <wp:start x="0" y="0"/>
                    <wp:lineTo x="0" y="21380"/>
                    <wp:lineTo x="21531" y="21380"/>
                    <wp:lineTo x="21531" y="0"/>
                    <wp:lineTo x="0" y="0"/>
                  </wp:wrapPolygon>
                </wp:wrapTight>
                <wp:docPr id="51" name="Group 51"/>
                <wp:cNvGraphicFramePr/>
                <a:graphic xmlns:a="http://schemas.openxmlformats.org/drawingml/2006/main">
                  <a:graphicData uri="http://schemas.microsoft.com/office/word/2010/wordprocessingGroup">
                    <wpg:wgp>
                      <wpg:cNvGrpSpPr/>
                      <wpg:grpSpPr>
                        <a:xfrm>
                          <a:off x="0" y="0"/>
                          <a:ext cx="3975100" cy="2309495"/>
                          <a:chOff x="0" y="0"/>
                          <a:chExt cx="3975100" cy="2309495"/>
                        </a:xfrm>
                      </wpg:grpSpPr>
                      <pic:pic xmlns:pic="http://schemas.openxmlformats.org/drawingml/2006/picture">
                        <pic:nvPicPr>
                          <pic:cNvPr id="48" name="Picture 48"/>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3975100" cy="1994535"/>
                          </a:xfrm>
                          <a:prstGeom prst="rect">
                            <a:avLst/>
                          </a:prstGeom>
                        </pic:spPr>
                      </pic:pic>
                      <wps:wsp>
                        <wps:cNvPr id="50" name="Text Box 50"/>
                        <wps:cNvSpPr txBox="1"/>
                        <wps:spPr>
                          <a:xfrm>
                            <a:off x="0" y="2051050"/>
                            <a:ext cx="3975100" cy="258445"/>
                          </a:xfrm>
                          <a:prstGeom prst="rect">
                            <a:avLst/>
                          </a:prstGeom>
                          <a:solidFill>
                            <a:prstClr val="white"/>
                          </a:solidFill>
                          <a:ln>
                            <a:noFill/>
                          </a:ln>
                        </wps:spPr>
                        <wps:txbx>
                          <w:txbxContent>
                            <w:p w:rsidR="00EF2594" w:rsidRPr="00EA502F" w:rsidRDefault="00EF2594" w:rsidP="00EF2594">
                              <w:pPr>
                                <w:pStyle w:val="Caption"/>
                                <w:rPr>
                                  <w:noProof/>
                                  <w:sz w:val="24"/>
                                  <w:szCs w:val="24"/>
                                </w:rPr>
                              </w:pPr>
                              <w:r>
                                <w:t xml:space="preserve">Figure </w:t>
                              </w:r>
                              <w:r w:rsidR="002E2A4E">
                                <w:t>15</w:t>
                              </w:r>
                              <w:r>
                                <w:t xml:space="preserve"> Scope view of ASK with </w:t>
                              </w:r>
                              <w:r w:rsidR="00900A4B">
                                <w:t>high levels of noise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51" o:spid="_x0000_s1068" style="position:absolute;margin-left:-12.85pt;margin-top:212.85pt;width:313pt;height:181.85pt;z-index:251705344;mso-position-vertical-relative:page" coordsize="39751,230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">
                <v:shape id="Picture 48" o:spid="_x0000_s1069" type="#_x0000_t75" style="position:absolute;width:39751;height:19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">
                  <v:imagedata r:id="rId36" o:title=""/>
                </v:shape>
                <v:shape id="Text Box 50" o:spid="_x0000_s1070" type="#_x0000_t202" style="position:absolute;top:20510;width:3975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" stroked="f">
                  <v:textbox style="mso-fit-shape-to-text:t" inset="0,0,0,0">
                    <w:txbxContent>
                      <w:p w:rsidR="00EF2594" w:rsidRPr="00EA502F" w:rsidRDefault="00EF2594" w:rsidP="00EF2594">
                        <w:pPr>
                          <w:pStyle w:val="Caption"/>
                          <w:rPr>
                            <w:noProof/>
                            <w:sz w:val="24"/>
                            <w:szCs w:val="24"/>
                          </w:rPr>
                        </w:pPr>
                        <w:r>
                          <w:t xml:space="preserve">Figure </w:t>
                        </w:r>
                        <w:r w:rsidR="002E2A4E">
                          <w:t>15</w:t>
                        </w:r>
                        <w:r>
                          <w:t xml:space="preserve"> Scope view of ASK with </w:t>
                        </w:r>
                        <w:r w:rsidR="00900A4B">
                          <w:t>high levels of noise</w:t>
                        </w:r>
                      </w:p>
                    </w:txbxContent>
                  </v:textbox>
                </v:shape>
                <w10:wrap type="tight" anchory="page"/>
              </v:group>
            </w:pict>
          </mc:Fallback>
        </mc:AlternateContent>
      </w:r>
    </w:p>
    <w:p w:rsidR="00EF2594" w:rsidRDefault="00EF2594" w:rsidP="00EF2594"/>
    <w:p w:rsidR="00EF2594" w:rsidRDefault="00EF2594" w:rsidP="00EF2594"/>
    <w:p w:rsidR="00EF2594" w:rsidRDefault="00EF2594" w:rsidP="00EF2594"/>
    <w:p w:rsidR="00EF2594" w:rsidRDefault="00EF2594" w:rsidP="00EF2594"/>
    <w:p w:rsidR="00EF2594" w:rsidRDefault="00EF2594" w:rsidP="00EF2594"/>
    <w:p w:rsidR="00EF2594" w:rsidRDefault="00EF2594" w:rsidP="00EF2594"/>
    <w:p w:rsidR="00EF2594" w:rsidRDefault="00900A4B" w:rsidP="00EF2594">
      <w:r>
        <w:rPr>
          <w:noProof/>
        </w:rPr>
        <mc:AlternateContent>
          <mc:Choice Requires="wpg">
            <w:drawing>
              <wp:anchor distT="0" distB="0" distL="114300" distR="114300" simplePos="0" relativeHeight="251713536" behindDoc="0" locked="0" layoutInCell="1" allowOverlap="1">
                <wp:simplePos x="0" y="0"/>
                <wp:positionH relativeFrom="column">
                  <wp:posOffset>-116095</wp:posOffset>
                </wp:positionH>
                <wp:positionV relativeFrom="page">
                  <wp:posOffset>6495774</wp:posOffset>
                </wp:positionV>
                <wp:extent cx="3918585" cy="2054860"/>
                <wp:effectExtent l="0" t="0" r="5715" b="2540"/>
                <wp:wrapTight wrapText="bothSides">
                  <wp:wrapPolygon edited="0">
                    <wp:start x="0" y="0"/>
                    <wp:lineTo x="0" y="21426"/>
                    <wp:lineTo x="21526" y="21426"/>
                    <wp:lineTo x="21526" y="0"/>
                    <wp:lineTo x="0" y="0"/>
                  </wp:wrapPolygon>
                </wp:wrapTight>
                <wp:docPr id="59" name="Group 59"/>
                <wp:cNvGraphicFramePr/>
                <a:graphic xmlns:a="http://schemas.openxmlformats.org/drawingml/2006/main">
                  <a:graphicData uri="http://schemas.microsoft.com/office/word/2010/wordprocessingGroup">
                    <wpg:wgp>
                      <wpg:cNvGrpSpPr/>
                      <wpg:grpSpPr>
                        <a:xfrm>
                          <a:off x="0" y="0"/>
                          <a:ext cx="3918585" cy="2054860"/>
                          <a:chOff x="0" y="0"/>
                          <a:chExt cx="3918585" cy="2054860"/>
                        </a:xfrm>
                      </wpg:grpSpPr>
                      <pic:pic xmlns:pic="http://schemas.openxmlformats.org/drawingml/2006/picture">
                        <pic:nvPicPr>
                          <pic:cNvPr id="57" name="Picture 57"/>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3918585" cy="1741170"/>
                          </a:xfrm>
                          <a:prstGeom prst="rect">
                            <a:avLst/>
                          </a:prstGeom>
                        </pic:spPr>
                      </pic:pic>
                      <wps:wsp>
                        <wps:cNvPr id="58" name="Text Box 58"/>
                        <wps:cNvSpPr txBox="1"/>
                        <wps:spPr>
                          <a:xfrm>
                            <a:off x="0" y="1796415"/>
                            <a:ext cx="3918585" cy="258445"/>
                          </a:xfrm>
                          <a:prstGeom prst="rect">
                            <a:avLst/>
                          </a:prstGeom>
                          <a:solidFill>
                            <a:prstClr val="white"/>
                          </a:solidFill>
                          <a:ln>
                            <a:noFill/>
                          </a:ln>
                        </wps:spPr>
                        <wps:txbx>
                          <w:txbxContent>
                            <w:p w:rsidR="00900A4B" w:rsidRPr="00997740" w:rsidRDefault="00900A4B" w:rsidP="00900A4B">
                              <w:pPr>
                                <w:pStyle w:val="Caption"/>
                                <w:rPr>
                                  <w:noProof/>
                                  <w:sz w:val="24"/>
                                  <w:szCs w:val="24"/>
                                </w:rPr>
                              </w:pPr>
                              <w:r>
                                <w:t xml:space="preserve">Figure </w:t>
                              </w:r>
                              <w:r w:rsidR="002E2A4E">
                                <w:t>17</w:t>
                              </w:r>
                              <w:r>
                                <w:t xml:space="preserve"> Scope view of FSK with high levels of noise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59" o:spid="_x0000_s1071" style="position:absolute;margin-left:-9.15pt;margin-top:511.5pt;width:308.55pt;height:161.8pt;z-index:251713536;mso-position-vertical-relative:page" coordsize="39185,20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">
                <v:shape id="Picture 57" o:spid="_x0000_s1072" type="#_x0000_t75" style="position:absolute;width:39185;height:17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">
                  <v:imagedata r:id="rId38" o:title=""/>
                </v:shape>
                <v:shape id="Text Box 58" o:spid="_x0000_s1073" type="#_x0000_t202" style="position:absolute;top:17964;width:3918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" stroked="f">
                  <v:textbox style="mso-fit-shape-to-text:t" inset="0,0,0,0">
                    <w:txbxContent>
                      <w:p w:rsidR="00900A4B" w:rsidRPr="00997740" w:rsidRDefault="00900A4B" w:rsidP="00900A4B">
                        <w:pPr>
                          <w:pStyle w:val="Caption"/>
                          <w:rPr>
                            <w:noProof/>
                            <w:sz w:val="24"/>
                            <w:szCs w:val="24"/>
                          </w:rPr>
                        </w:pPr>
                        <w:r>
                          <w:t xml:space="preserve">Figure </w:t>
                        </w:r>
                        <w:r w:rsidR="002E2A4E">
                          <w:t>17</w:t>
                        </w:r>
                        <w:r>
                          <w:t xml:space="preserve"> Scope view of FSK with high levels of noise</w:t>
                        </w:r>
                      </w:p>
                    </w:txbxContent>
                  </v:textbox>
                </v:shape>
                <w10:wrap type="tight" anchory="page"/>
              </v:group>
            </w:pict>
          </mc:Fallback>
        </mc:AlternateContent>
      </w:r>
      <w:r>
        <w:rPr>
          <w:noProof/>
        </w:rPr>
        <mc:AlternateContent>
          <mc:Choice Requires="wpg">
            <w:drawing>
              <wp:anchor distT="0" distB="0" distL="114300" distR="114300" simplePos="0" relativeHeight="251709440" behindDoc="0" locked="0" layoutInCell="1" allowOverlap="1">
                <wp:simplePos x="0" y="0"/>
                <wp:positionH relativeFrom="column">
                  <wp:posOffset>-108144</wp:posOffset>
                </wp:positionH>
                <wp:positionV relativeFrom="page">
                  <wp:posOffset>5088228</wp:posOffset>
                </wp:positionV>
                <wp:extent cx="5399405" cy="1371600"/>
                <wp:effectExtent l="0" t="0" r="0" b="0"/>
                <wp:wrapTight wrapText="bothSides">
                  <wp:wrapPolygon edited="0">
                    <wp:start x="0" y="0"/>
                    <wp:lineTo x="0" y="21300"/>
                    <wp:lineTo x="21491" y="21300"/>
                    <wp:lineTo x="21491" y="0"/>
                    <wp:lineTo x="0" y="0"/>
                  </wp:wrapPolygon>
                </wp:wrapTight>
                <wp:docPr id="54" name="Group 54"/>
                <wp:cNvGraphicFramePr/>
                <a:graphic xmlns:a="http://schemas.openxmlformats.org/drawingml/2006/main">
                  <a:graphicData uri="http://schemas.microsoft.com/office/word/2010/wordprocessingGroup">
                    <wpg:wgp>
                      <wpg:cNvGrpSpPr/>
                      <wpg:grpSpPr>
                        <a:xfrm>
                          <a:off x="0" y="0"/>
                          <a:ext cx="5399405" cy="1371600"/>
                          <a:chOff x="0" y="0"/>
                          <a:chExt cx="5399405" cy="1371600"/>
                        </a:xfrm>
                      </wpg:grpSpPr>
                      <pic:pic xmlns:pic="http://schemas.openxmlformats.org/drawingml/2006/picture">
                        <pic:nvPicPr>
                          <pic:cNvPr id="52" name="Picture 52"/>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399405" cy="1059815"/>
                          </a:xfrm>
                          <a:prstGeom prst="rect">
                            <a:avLst/>
                          </a:prstGeom>
                        </pic:spPr>
                      </pic:pic>
                      <wps:wsp>
                        <wps:cNvPr id="53" name="Text Box 53"/>
                        <wps:cNvSpPr txBox="1"/>
                        <wps:spPr>
                          <a:xfrm>
                            <a:off x="0" y="1113155"/>
                            <a:ext cx="5399405" cy="258445"/>
                          </a:xfrm>
                          <a:prstGeom prst="rect">
                            <a:avLst/>
                          </a:prstGeom>
                          <a:solidFill>
                            <a:prstClr val="white"/>
                          </a:solidFill>
                          <a:ln>
                            <a:noFill/>
                          </a:ln>
                        </wps:spPr>
                        <wps:txbx>
                          <w:txbxContent>
                            <w:p w:rsidR="00EF2594" w:rsidRPr="00BA2B6A" w:rsidRDefault="00EF2594" w:rsidP="00EF2594">
                              <w:pPr>
                                <w:pStyle w:val="Caption"/>
                                <w:rPr>
                                  <w:noProof/>
                                  <w:sz w:val="24"/>
                                  <w:szCs w:val="24"/>
                                </w:rPr>
                              </w:pPr>
                              <w:r>
                                <w:t xml:space="preserve">Figure </w:t>
                              </w:r>
                              <w:r w:rsidR="002E2A4E">
                                <w:t>16</w:t>
                              </w:r>
                              <w:r>
                                <w:t xml:space="preserve"> FSK Modulation and Demodulation with the addition of AWGN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54" o:spid="_x0000_s1074" style="position:absolute;margin-left:-8.5pt;margin-top:400.65pt;width:425.15pt;height:108pt;z-index:251709440;mso-position-vertical-relative:page" coordsize="53994,13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">
                <v:shape id="Picture 52" o:spid="_x0000_s1075" type="#_x0000_t75" style="position:absolute;width:53994;height:10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">
                  <v:imagedata r:id="rId40" o:title=""/>
                </v:shape>
                <v:shape id="Text Box 53" o:spid="_x0000_s1076" type="#_x0000_t202" style="position:absolute;top:11131;width:5399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" stroked="f">
                  <v:textbox style="mso-fit-shape-to-text:t" inset="0,0,0,0">
                    <w:txbxContent>
                      <w:p w:rsidR="00EF2594" w:rsidRPr="00BA2B6A" w:rsidRDefault="00EF2594" w:rsidP="00EF2594">
                        <w:pPr>
                          <w:pStyle w:val="Caption"/>
                          <w:rPr>
                            <w:noProof/>
                            <w:sz w:val="24"/>
                            <w:szCs w:val="24"/>
                          </w:rPr>
                        </w:pPr>
                        <w:r>
                          <w:t xml:space="preserve">Figure </w:t>
                        </w:r>
                        <w:r w:rsidR="002E2A4E">
                          <w:t>16</w:t>
                        </w:r>
                        <w:r>
                          <w:t xml:space="preserve"> FSK Modulation and Demodulation with the addition of AWGN</w:t>
                        </w:r>
                      </w:p>
                    </w:txbxContent>
                  </v:textbox>
                </v:shape>
                <w10:wrap type="tight" anchory="page"/>
              </v:group>
            </w:pict>
          </mc:Fallback>
        </mc:AlternateContent>
      </w:r>
    </w:p>
    <w:p w:rsidR="00900A4B" w:rsidRDefault="00900A4B" w:rsidP="00EF2594"/>
    <w:p w:rsidR="00900A4B" w:rsidRDefault="00900A4B" w:rsidP="00EF2594"/>
    <w:p w:rsidR="00900A4B" w:rsidRDefault="00900A4B" w:rsidP="00EF2594"/>
    <w:p w:rsidR="00900A4B" w:rsidRDefault="00900A4B" w:rsidP="00EF2594"/>
    <w:p w:rsidR="00900A4B" w:rsidRDefault="00900A4B" w:rsidP="00EF2594"/>
    <w:p w:rsidR="00900A4B" w:rsidRDefault="00900A4B" w:rsidP="00EF2594"/>
    <w:p w:rsidR="00900A4B" w:rsidRDefault="00900A4B" w:rsidP="00EF2594"/>
    <w:p w:rsidR="00900A4B" w:rsidRDefault="00900A4B" w:rsidP="00EF2594"/>
    <w:p w:rsidR="00900A4B" w:rsidRDefault="00900A4B" w:rsidP="00EF2594"/>
    <w:p w:rsidR="00900A4B" w:rsidRDefault="00900A4B" w:rsidP="00EF2594"/>
    <w:p w:rsidR="00900A4B" w:rsidRDefault="00900A4B" w:rsidP="00EF2594"/>
    <w:p w:rsidR="00900A4B" w:rsidRDefault="00900A4B" w:rsidP="00EF2594"/>
    <w:p w:rsidR="00900A4B" w:rsidRDefault="00900A4B" w:rsidP="00EF2594">
      <w:r>
        <w:rPr>
          <w:noProof/>
        </w:rPr>
        <w:lastRenderedPageBreak/>
        <mc:AlternateContent>
          <mc:Choice Requires="wpg">
            <w:drawing>
              <wp:anchor distT="0" distB="0" distL="114300" distR="114300" simplePos="0" relativeHeight="251721728" behindDoc="0" locked="0" layoutInCell="1" allowOverlap="1">
                <wp:simplePos x="0" y="0"/>
                <wp:positionH relativeFrom="column">
                  <wp:posOffset>-187049</wp:posOffset>
                </wp:positionH>
                <wp:positionV relativeFrom="page">
                  <wp:posOffset>2488758</wp:posOffset>
                </wp:positionV>
                <wp:extent cx="3990340" cy="2205990"/>
                <wp:effectExtent l="0" t="0" r="0" b="3810"/>
                <wp:wrapTight wrapText="bothSides">
                  <wp:wrapPolygon edited="0">
                    <wp:start x="0" y="0"/>
                    <wp:lineTo x="0" y="21451"/>
                    <wp:lineTo x="21449" y="21451"/>
                    <wp:lineTo x="21449" y="0"/>
                    <wp:lineTo x="0" y="0"/>
                  </wp:wrapPolygon>
                </wp:wrapTight>
                <wp:docPr id="65" name="Group 65"/>
                <wp:cNvGraphicFramePr/>
                <a:graphic xmlns:a="http://schemas.openxmlformats.org/drawingml/2006/main">
                  <a:graphicData uri="http://schemas.microsoft.com/office/word/2010/wordprocessingGroup">
                    <wpg:wgp>
                      <wpg:cNvGrpSpPr/>
                      <wpg:grpSpPr>
                        <a:xfrm>
                          <a:off x="0" y="0"/>
                          <a:ext cx="3990340" cy="2205990"/>
                          <a:chOff x="0" y="0"/>
                          <a:chExt cx="3990340" cy="2205990"/>
                        </a:xfrm>
                      </wpg:grpSpPr>
                      <pic:pic xmlns:pic="http://schemas.openxmlformats.org/drawingml/2006/picture">
                        <pic:nvPicPr>
                          <pic:cNvPr id="63" name="Picture 63"/>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990340" cy="1892300"/>
                          </a:xfrm>
                          <a:prstGeom prst="rect">
                            <a:avLst/>
                          </a:prstGeom>
                        </pic:spPr>
                      </pic:pic>
                      <wps:wsp>
                        <wps:cNvPr id="64" name="Text Box 64"/>
                        <wps:cNvSpPr txBox="1"/>
                        <wps:spPr>
                          <a:xfrm>
                            <a:off x="0" y="1947545"/>
                            <a:ext cx="3990340" cy="258445"/>
                          </a:xfrm>
                          <a:prstGeom prst="rect">
                            <a:avLst/>
                          </a:prstGeom>
                          <a:solidFill>
                            <a:prstClr val="white"/>
                          </a:solidFill>
                          <a:ln>
                            <a:noFill/>
                          </a:ln>
                        </wps:spPr>
                        <wps:txbx>
                          <w:txbxContent>
                            <w:p w:rsidR="00900A4B" w:rsidRPr="00564ED5" w:rsidRDefault="00900A4B" w:rsidP="00900A4B">
                              <w:pPr>
                                <w:pStyle w:val="Caption"/>
                                <w:rPr>
                                  <w:noProof/>
                                  <w:sz w:val="24"/>
                                  <w:szCs w:val="24"/>
                                </w:rPr>
                              </w:pPr>
                              <w:r>
                                <w:t xml:space="preserve">Figure </w:t>
                              </w:r>
                              <w:r w:rsidR="002E2A4E">
                                <w:t>19</w:t>
                              </w:r>
                              <w:r>
                                <w:t xml:space="preserve"> Scope view of PSK with high levels of noise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65" o:spid="_x0000_s1077" style="position:absolute;margin-left:-14.75pt;margin-top:195.95pt;width:314.2pt;height:173.7pt;z-index:251721728;mso-position-vertical-relative:page" coordsize="39903,22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">
                <v:shape id="Picture 63" o:spid="_x0000_s1078" type="#_x0000_t75" style="position:absolute;width:39903;height:18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">
                  <v:imagedata r:id="rId42" o:title=""/>
                </v:shape>
                <v:shape id="Text Box 64" o:spid="_x0000_s1079" type="#_x0000_t202" style="position:absolute;top:19475;width:39903;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" stroked="f">
                  <v:textbox style="mso-fit-shape-to-text:t" inset="0,0,0,0">
                    <w:txbxContent>
                      <w:p w:rsidR="00900A4B" w:rsidRPr="00564ED5" w:rsidRDefault="00900A4B" w:rsidP="00900A4B">
                        <w:pPr>
                          <w:pStyle w:val="Caption"/>
                          <w:rPr>
                            <w:noProof/>
                            <w:sz w:val="24"/>
                            <w:szCs w:val="24"/>
                          </w:rPr>
                        </w:pPr>
                        <w:r>
                          <w:t xml:space="preserve">Figure </w:t>
                        </w:r>
                        <w:r w:rsidR="002E2A4E">
                          <w:t>19</w:t>
                        </w:r>
                        <w:r>
                          <w:t xml:space="preserve"> Scope view of PSK with high levels of noise</w:t>
                        </w:r>
                      </w:p>
                    </w:txbxContent>
                  </v:textbox>
                </v:shape>
                <w10:wrap type="tight" anchory="page"/>
              </v:group>
            </w:pict>
          </mc:Fallback>
        </mc:AlternateContent>
      </w:r>
      <w:r>
        <w:rPr>
          <w:noProof/>
        </w:rPr>
        <mc:AlternateContent>
          <mc:Choice Requires="wpg">
            <w:drawing>
              <wp:anchor distT="0" distB="0" distL="114300" distR="114300" simplePos="0" relativeHeight="251717632" behindDoc="0" locked="0" layoutInCell="1" allowOverlap="1">
                <wp:simplePos x="0" y="0"/>
                <wp:positionH relativeFrom="column">
                  <wp:posOffset>-171146</wp:posOffset>
                </wp:positionH>
                <wp:positionV relativeFrom="margin">
                  <wp:align>top</wp:align>
                </wp:positionV>
                <wp:extent cx="5422900" cy="1585595"/>
                <wp:effectExtent l="0" t="0" r="6350" b="0"/>
                <wp:wrapTight wrapText="bothSides">
                  <wp:wrapPolygon edited="0">
                    <wp:start x="0" y="0"/>
                    <wp:lineTo x="0" y="21280"/>
                    <wp:lineTo x="21549" y="21280"/>
                    <wp:lineTo x="21549" y="0"/>
                    <wp:lineTo x="0" y="0"/>
                  </wp:wrapPolygon>
                </wp:wrapTight>
                <wp:docPr id="62" name="Group 62"/>
                <wp:cNvGraphicFramePr/>
                <a:graphic xmlns:a="http://schemas.openxmlformats.org/drawingml/2006/main">
                  <a:graphicData uri="http://schemas.microsoft.com/office/word/2010/wordprocessingGroup">
                    <wpg:wgp>
                      <wpg:cNvGrpSpPr/>
                      <wpg:grpSpPr>
                        <a:xfrm>
                          <a:off x="0" y="0"/>
                          <a:ext cx="5423258" cy="1585789"/>
                          <a:chOff x="0" y="0"/>
                          <a:chExt cx="5423258" cy="1586434"/>
                        </a:xfrm>
                      </wpg:grpSpPr>
                      <pic:pic xmlns:pic="http://schemas.openxmlformats.org/drawingml/2006/picture">
                        <pic:nvPicPr>
                          <pic:cNvPr id="60" name="Picture 60"/>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399405" cy="1284605"/>
                          </a:xfrm>
                          <a:prstGeom prst="rect">
                            <a:avLst/>
                          </a:prstGeom>
                        </pic:spPr>
                      </pic:pic>
                      <wps:wsp>
                        <wps:cNvPr id="61" name="Text Box 61"/>
                        <wps:cNvSpPr txBox="1"/>
                        <wps:spPr>
                          <a:xfrm>
                            <a:off x="23853" y="1327989"/>
                            <a:ext cx="5399405" cy="258445"/>
                          </a:xfrm>
                          <a:prstGeom prst="rect">
                            <a:avLst/>
                          </a:prstGeom>
                          <a:solidFill>
                            <a:prstClr val="white"/>
                          </a:solidFill>
                          <a:ln>
                            <a:noFill/>
                          </a:ln>
                        </wps:spPr>
                        <wps:txbx>
                          <w:txbxContent>
                            <w:p w:rsidR="00900A4B" w:rsidRPr="005C378E" w:rsidRDefault="00900A4B" w:rsidP="00900A4B">
                              <w:pPr>
                                <w:pStyle w:val="Caption"/>
                                <w:rPr>
                                  <w:noProof/>
                                  <w:sz w:val="24"/>
                                  <w:szCs w:val="24"/>
                                </w:rPr>
                              </w:pPr>
                              <w:r>
                                <w:t xml:space="preserve">Figure </w:t>
                              </w:r>
                              <w:r w:rsidR="002E2A4E">
                                <w:t>18</w:t>
                              </w:r>
                              <w:r>
                                <w:t xml:space="preserve"> PSK Modulation and Demodulation with the addition of AWGN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62" o:spid="_x0000_s1080" style="position:absolute;margin-left:-13.5pt;margin-top:0;width:427pt;height:124.85pt;z-index:251717632;mso-position-vertical:top;mso-position-vertical-relative:margin;mso-width-relative:margin;mso-height-relative:margin" coordsize="54232,15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">
                <v:shape id="Picture 60" o:spid="_x0000_s1081" type="#_x0000_t75" style="position:absolute;width:53994;height:12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">
                  <v:imagedata r:id="rId44" o:title=""/>
                </v:shape>
                <v:shape id="Text Box 61" o:spid="_x0000_s1082" type="#_x0000_t202" style="position:absolute;left:238;top:13279;width:5399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" stroked="f">
                  <v:textbox style="mso-fit-shape-to-text:t" inset="0,0,0,0">
                    <w:txbxContent>
                      <w:p w:rsidR="00900A4B" w:rsidRPr="005C378E" w:rsidRDefault="00900A4B" w:rsidP="00900A4B">
                        <w:pPr>
                          <w:pStyle w:val="Caption"/>
                          <w:rPr>
                            <w:noProof/>
                            <w:sz w:val="24"/>
                            <w:szCs w:val="24"/>
                          </w:rPr>
                        </w:pPr>
                        <w:r>
                          <w:t xml:space="preserve">Figure </w:t>
                        </w:r>
                        <w:r w:rsidR="002E2A4E">
                          <w:t>18</w:t>
                        </w:r>
                        <w:r>
                          <w:t xml:space="preserve"> PSK Modulation and Demodulation with the addition of AWGN</w:t>
                        </w:r>
                      </w:p>
                    </w:txbxContent>
                  </v:textbox>
                </v:shape>
                <w10:wrap type="tight" anchory="margin"/>
              </v:group>
            </w:pict>
          </mc:Fallback>
        </mc:AlternateContent>
      </w:r>
    </w:p>
    <w:p w:rsidR="008F459B" w:rsidRDefault="008F459B" w:rsidP="00EF2594"/>
    <w:p w:rsidR="000855F6" w:rsidRDefault="000855F6" w:rsidP="00EF2594"/>
    <w:p w:rsidR="000855F6" w:rsidRDefault="000855F6" w:rsidP="00EF2594"/>
    <w:p w:rsidR="000855F6" w:rsidRDefault="000855F6" w:rsidP="00EF2594"/>
    <w:p w:rsidR="000855F6" w:rsidRDefault="000855F6" w:rsidP="00EF2594"/>
    <w:p w:rsidR="000855F6" w:rsidRDefault="000855F6" w:rsidP="00EF2594"/>
    <w:p w:rsidR="000855F6" w:rsidRDefault="000855F6" w:rsidP="00EF2594">
      <w:r>
        <w:rPr>
          <w:noProof/>
        </w:rPr>
        <mc:AlternateContent>
          <mc:Choice Requires="wpg">
            <w:drawing>
              <wp:anchor distT="0" distB="0" distL="114300" distR="114300" simplePos="0" relativeHeight="251725824" behindDoc="0" locked="0" layoutInCell="1" allowOverlap="1">
                <wp:simplePos x="0" y="0"/>
                <wp:positionH relativeFrom="column">
                  <wp:posOffset>-269875</wp:posOffset>
                </wp:positionH>
                <wp:positionV relativeFrom="page">
                  <wp:posOffset>4648200</wp:posOffset>
                </wp:positionV>
                <wp:extent cx="5399405" cy="3554095"/>
                <wp:effectExtent l="0" t="0" r="10795" b="8255"/>
                <wp:wrapTight wrapText="bothSides">
                  <wp:wrapPolygon edited="0">
                    <wp:start x="0" y="0"/>
                    <wp:lineTo x="0" y="21534"/>
                    <wp:lineTo x="21567" y="21534"/>
                    <wp:lineTo x="21567" y="0"/>
                    <wp:lineTo x="0" y="0"/>
                  </wp:wrapPolygon>
                </wp:wrapTight>
                <wp:docPr id="43" name="Group 43"/>
                <wp:cNvGraphicFramePr/>
                <a:graphic xmlns:a="http://schemas.openxmlformats.org/drawingml/2006/main">
                  <a:graphicData uri="http://schemas.microsoft.com/office/word/2010/wordprocessingGroup">
                    <wpg:wgp>
                      <wpg:cNvGrpSpPr/>
                      <wpg:grpSpPr>
                        <a:xfrm>
                          <a:off x="0" y="0"/>
                          <a:ext cx="5399405" cy="3554095"/>
                          <a:chOff x="0" y="0"/>
                          <a:chExt cx="5399405" cy="3554095"/>
                        </a:xfrm>
                      </wpg:grpSpPr>
                      <wpg:graphicFrame>
                        <wpg:cNvPr id="34" name="Chart 34">
                          <a:extLst>
                            <a:ext uri="{FF2B5EF4-FFF2-40B4-BE49-F238E27FC236}">
                              <a16:creationId xmlns:a16="http://schemas.microsoft.com/office/drawing/2014/main" id="{7DBD7CCA-5C90-4042-B7CE-EEC5AEC84CBA}"/>
                            </a:ext>
                          </a:extLst>
                        </wpg:cNvPr>
                        <wpg:cNvFrPr/>
                        <wpg:xfrm>
                          <a:off x="0" y="0"/>
                          <a:ext cx="5399405" cy="3239770"/>
                        </wpg:xfrm>
                        <a:graphic>
                          <a:graphicData uri="http://schemas.openxmlformats.org/drawingml/2006/chart">
                            <c:chart xmlns:c="http://schemas.openxmlformats.org/drawingml/2006/chart" xmlns:r="http://schemas.openxmlformats.org/officeDocument/2006/relationships" r:id="rId45"/>
                          </a:graphicData>
                        </a:graphic>
                      </wpg:graphicFrame>
                      <wps:wsp>
                        <wps:cNvPr id="35" name="Text Box 35"/>
                        <wps:cNvSpPr txBox="1"/>
                        <wps:spPr>
                          <a:xfrm>
                            <a:off x="0" y="3295650"/>
                            <a:ext cx="5399405" cy="258445"/>
                          </a:xfrm>
                          <a:prstGeom prst="rect">
                            <a:avLst/>
                          </a:prstGeom>
                          <a:solidFill>
                            <a:prstClr val="white"/>
                          </a:solidFill>
                          <a:ln>
                            <a:noFill/>
                          </a:ln>
                        </wps:spPr>
                        <wps:txbx>
                          <w:txbxContent>
                            <w:p w:rsidR="000855F6" w:rsidRPr="00F64003" w:rsidRDefault="000855F6" w:rsidP="000855F6">
                              <w:pPr>
                                <w:pStyle w:val="Caption"/>
                                <w:rPr>
                                  <w:noProof/>
                                  <w:sz w:val="24"/>
                                  <w:szCs w:val="24"/>
                                </w:rPr>
                              </w:pPr>
                              <w:r>
                                <w:t>Figure 20 A chart showing the effect of noise on modulation techniques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43" o:spid="_x0000_s1083" style="position:absolute;margin-left:-21.25pt;margin-top:366pt;width:425.15pt;height:279.85pt;z-index:251725824;mso-position-vertical-relative:page" coordsize="53994,3554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">
                <v:shape id="Chart 34" o:spid="_x0000_s1084" type="#_x0000_t75" style="position:absolute;left:-60;top:-60;width:54131;height:324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">
                  <v:imagedata r:id="rId46" o:title=""/>
                  <o:lock v:ext="edit" aspectratio="f"/>
                </v:shape>
                <v:shape id="Text Box 35" o:spid="_x0000_s1085" type="#_x0000_t202" style="position:absolute;top:32956;width:5399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" stroked="f">
                  <v:textbox style="mso-fit-shape-to-text:t" inset="0,0,0,0">
                    <w:txbxContent>
                      <w:p w:rsidR="000855F6" w:rsidRPr="00F64003" w:rsidRDefault="000855F6" w:rsidP="000855F6">
                        <w:pPr>
                          <w:pStyle w:val="Caption"/>
                          <w:rPr>
                            <w:noProof/>
                            <w:sz w:val="24"/>
                            <w:szCs w:val="24"/>
                          </w:rPr>
                        </w:pPr>
                        <w:r>
                          <w:t>Figure 20 A chart showing the effect of noise on modulation techniques</w:t>
                        </w:r>
                      </w:p>
                    </w:txbxContent>
                  </v:textbox>
                </v:shape>
                <w10:wrap type="tight" anchory="page"/>
              </v:group>
            </w:pict>
          </mc:Fallback>
        </mc:AlternateContent>
      </w:r>
    </w:p>
    <w:p w:rsidR="000855F6" w:rsidRDefault="000855F6" w:rsidP="00EF2594"/>
    <w:p w:rsidR="000855F6" w:rsidRPr="008F459B" w:rsidRDefault="000855F6" w:rsidP="00EF2594"/>
    <w:sectPr w:rsidR="000855F6" w:rsidRPr="008F459B" w:rsidSect="004A52F9">
      <w:pgSz w:w="11906" w:h="16838"/>
      <w:pgMar w:top="1134" w:right="1418" w:bottom="851" w:left="1985"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101ED"/>
    <w:multiLevelType w:val="hybridMultilevel"/>
    <w:tmpl w:val="405A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EBC"/>
    <w:rsid w:val="000153E9"/>
    <w:rsid w:val="0003789C"/>
    <w:rsid w:val="00055949"/>
    <w:rsid w:val="00061C80"/>
    <w:rsid w:val="00073955"/>
    <w:rsid w:val="000855F6"/>
    <w:rsid w:val="00090C1F"/>
    <w:rsid w:val="00093DBA"/>
    <w:rsid w:val="000D0287"/>
    <w:rsid w:val="001054B6"/>
    <w:rsid w:val="00106FF2"/>
    <w:rsid w:val="00116994"/>
    <w:rsid w:val="0012284C"/>
    <w:rsid w:val="001263D4"/>
    <w:rsid w:val="00142BB0"/>
    <w:rsid w:val="00175E2E"/>
    <w:rsid w:val="001B5B6B"/>
    <w:rsid w:val="00211C9E"/>
    <w:rsid w:val="00233019"/>
    <w:rsid w:val="00235826"/>
    <w:rsid w:val="00273E57"/>
    <w:rsid w:val="00284221"/>
    <w:rsid w:val="00285F01"/>
    <w:rsid w:val="002B27F3"/>
    <w:rsid w:val="002D1321"/>
    <w:rsid w:val="002D1A43"/>
    <w:rsid w:val="002D54BB"/>
    <w:rsid w:val="002E2A4E"/>
    <w:rsid w:val="00300B9C"/>
    <w:rsid w:val="0030230F"/>
    <w:rsid w:val="00322E00"/>
    <w:rsid w:val="00322F64"/>
    <w:rsid w:val="003230B2"/>
    <w:rsid w:val="00337BC7"/>
    <w:rsid w:val="0037036E"/>
    <w:rsid w:val="003840E0"/>
    <w:rsid w:val="003B7974"/>
    <w:rsid w:val="003C480F"/>
    <w:rsid w:val="003E4C5A"/>
    <w:rsid w:val="003F5E5A"/>
    <w:rsid w:val="00453151"/>
    <w:rsid w:val="0048385A"/>
    <w:rsid w:val="004A52F9"/>
    <w:rsid w:val="004A57CE"/>
    <w:rsid w:val="004D2DE9"/>
    <w:rsid w:val="005006FD"/>
    <w:rsid w:val="00507938"/>
    <w:rsid w:val="00512EBC"/>
    <w:rsid w:val="00520F2D"/>
    <w:rsid w:val="00530018"/>
    <w:rsid w:val="005B2AE6"/>
    <w:rsid w:val="005C442D"/>
    <w:rsid w:val="005D0AD1"/>
    <w:rsid w:val="00635556"/>
    <w:rsid w:val="00640357"/>
    <w:rsid w:val="00647F2E"/>
    <w:rsid w:val="0066649D"/>
    <w:rsid w:val="00667283"/>
    <w:rsid w:val="00681766"/>
    <w:rsid w:val="00686EF9"/>
    <w:rsid w:val="006A1179"/>
    <w:rsid w:val="00773309"/>
    <w:rsid w:val="007C259B"/>
    <w:rsid w:val="007E0488"/>
    <w:rsid w:val="00804F11"/>
    <w:rsid w:val="00882E66"/>
    <w:rsid w:val="008859BA"/>
    <w:rsid w:val="008B17E4"/>
    <w:rsid w:val="008B6366"/>
    <w:rsid w:val="008C3265"/>
    <w:rsid w:val="008C5E9D"/>
    <w:rsid w:val="008D563E"/>
    <w:rsid w:val="008F459B"/>
    <w:rsid w:val="00900A4B"/>
    <w:rsid w:val="00951E2D"/>
    <w:rsid w:val="009525C4"/>
    <w:rsid w:val="009561F4"/>
    <w:rsid w:val="00977D06"/>
    <w:rsid w:val="0098281F"/>
    <w:rsid w:val="009902F0"/>
    <w:rsid w:val="009C1072"/>
    <w:rsid w:val="009C2372"/>
    <w:rsid w:val="009C24F0"/>
    <w:rsid w:val="009C34A1"/>
    <w:rsid w:val="009D7150"/>
    <w:rsid w:val="009E4652"/>
    <w:rsid w:val="00A00DE3"/>
    <w:rsid w:val="00A31C81"/>
    <w:rsid w:val="00A34C54"/>
    <w:rsid w:val="00A45CEE"/>
    <w:rsid w:val="00AA6F4D"/>
    <w:rsid w:val="00AC271A"/>
    <w:rsid w:val="00AE7B0F"/>
    <w:rsid w:val="00AF14CE"/>
    <w:rsid w:val="00B45C37"/>
    <w:rsid w:val="00B504CA"/>
    <w:rsid w:val="00B5413E"/>
    <w:rsid w:val="00B67544"/>
    <w:rsid w:val="00B7105F"/>
    <w:rsid w:val="00BA0B17"/>
    <w:rsid w:val="00BC61C0"/>
    <w:rsid w:val="00BE57DF"/>
    <w:rsid w:val="00BE6C8D"/>
    <w:rsid w:val="00C2191A"/>
    <w:rsid w:val="00C66B3A"/>
    <w:rsid w:val="00C878B5"/>
    <w:rsid w:val="00CA1786"/>
    <w:rsid w:val="00CB15B6"/>
    <w:rsid w:val="00CB70DF"/>
    <w:rsid w:val="00CD453B"/>
    <w:rsid w:val="00D03B63"/>
    <w:rsid w:val="00D069F5"/>
    <w:rsid w:val="00D1135F"/>
    <w:rsid w:val="00DA1A85"/>
    <w:rsid w:val="00DA1BDE"/>
    <w:rsid w:val="00DB52E0"/>
    <w:rsid w:val="00DD6CB5"/>
    <w:rsid w:val="00E05595"/>
    <w:rsid w:val="00E14E9B"/>
    <w:rsid w:val="00E23A76"/>
    <w:rsid w:val="00E23C11"/>
    <w:rsid w:val="00E835B0"/>
    <w:rsid w:val="00EA237E"/>
    <w:rsid w:val="00EB1E03"/>
    <w:rsid w:val="00EB4629"/>
    <w:rsid w:val="00EB5C2D"/>
    <w:rsid w:val="00EF0E12"/>
    <w:rsid w:val="00EF2594"/>
    <w:rsid w:val="00EF27FE"/>
    <w:rsid w:val="00F121B6"/>
    <w:rsid w:val="00F14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C1BF6"/>
  <w15:chartTrackingRefBased/>
  <w15:docId w15:val="{1B6D2E4E-07C4-4074-99DC-6E928E329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5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75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uiPriority w:val="9"/>
    <w:rsid w:val="00CD453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67544"/>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9C24F0"/>
    <w:pPr>
      <w:spacing w:after="200" w:line="240" w:lineRule="auto"/>
    </w:pPr>
    <w:rPr>
      <w:i/>
      <w:iCs/>
      <w:color w:val="44546A" w:themeColor="text2"/>
      <w:sz w:val="18"/>
      <w:szCs w:val="18"/>
    </w:rPr>
  </w:style>
  <w:style w:type="paragraph" w:styleId="ListParagraph">
    <w:name w:val="List Paragraph"/>
    <w:basedOn w:val="Normal"/>
    <w:uiPriority w:val="34"/>
    <w:qFormat/>
    <w:rsid w:val="003F5E5A"/>
    <w:pPr>
      <w:ind w:left="720"/>
      <w:contextualSpacing/>
    </w:pPr>
  </w:style>
  <w:style w:type="table" w:styleId="TableGrid">
    <w:name w:val="Table Grid"/>
    <w:basedOn w:val="TableNormal"/>
    <w:uiPriority w:val="39"/>
    <w:rsid w:val="00A34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D563E"/>
    <w:pPr>
      <w:outlineLvl w:val="9"/>
    </w:pPr>
    <w:rPr>
      <w:lang w:val="en-US"/>
    </w:rPr>
  </w:style>
  <w:style w:type="paragraph" w:styleId="TOC1">
    <w:name w:val="toc 1"/>
    <w:basedOn w:val="Normal"/>
    <w:next w:val="Normal"/>
    <w:autoRedefine/>
    <w:uiPriority w:val="39"/>
    <w:unhideWhenUsed/>
    <w:rsid w:val="008D563E"/>
    <w:pPr>
      <w:spacing w:after="100"/>
    </w:pPr>
  </w:style>
  <w:style w:type="paragraph" w:styleId="TOC2">
    <w:name w:val="toc 2"/>
    <w:basedOn w:val="Normal"/>
    <w:next w:val="Normal"/>
    <w:autoRedefine/>
    <w:uiPriority w:val="39"/>
    <w:unhideWhenUsed/>
    <w:rsid w:val="008D563E"/>
    <w:pPr>
      <w:spacing w:after="100"/>
      <w:ind w:left="240"/>
    </w:pPr>
  </w:style>
  <w:style w:type="character" w:styleId="Hyperlink">
    <w:name w:val="Hyperlink"/>
    <w:basedOn w:val="DefaultParagraphFont"/>
    <w:uiPriority w:val="99"/>
    <w:unhideWhenUsed/>
    <w:rsid w:val="008D56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glossaryDocument" Target="glossary/document.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39.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E:\UWTSD-Report-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A chart showing</a:t>
            </a:r>
            <a:r>
              <a:rPr lang="en-GB" baseline="0"/>
              <a:t> the effect of noise on modulation techniques</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No Noise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Sheet1!$D$2:$D$4</c:f>
              <c:strCache>
                <c:ptCount val="3"/>
                <c:pt idx="0">
                  <c:v>ASK</c:v>
                </c:pt>
                <c:pt idx="1">
                  <c:v>FSK</c:v>
                </c:pt>
                <c:pt idx="2">
                  <c:v>PSK</c:v>
                </c:pt>
              </c:strCache>
            </c:strRef>
          </c:cat>
          <c:val>
            <c:numRef>
              <c:f>Sheet1!$E$2:$E$4</c:f>
              <c:numCache>
                <c:formatCode>General</c:formatCode>
                <c:ptCount val="3"/>
                <c:pt idx="0">
                  <c:v>8.0000000000000004E-4</c:v>
                </c:pt>
                <c:pt idx="1">
                  <c:v>2.5700000000000001E-2</c:v>
                </c:pt>
                <c:pt idx="2">
                  <c:v>3.2000000000000002E-3</c:v>
                </c:pt>
              </c:numCache>
            </c:numRef>
          </c:val>
          <c:extLst>
            <c:ext xmlns:c16="http://schemas.microsoft.com/office/drawing/2014/chart" uri="{C3380CC4-5D6E-409C-BE32-E72D297353CC}">
              <c16:uniqueId val="{00000000-9A23-4E8B-9F36-212EC144DDC9}"/>
            </c:ext>
          </c:extLst>
        </c:ser>
        <c:ser>
          <c:idx val="1"/>
          <c:order val="1"/>
          <c:tx>
            <c:strRef>
              <c:f>Sheet1!$F$1</c:f>
              <c:strCache>
                <c:ptCount val="1"/>
                <c:pt idx="0">
                  <c:v>128dB</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Sheet1!$D$2:$D$4</c:f>
              <c:strCache>
                <c:ptCount val="3"/>
                <c:pt idx="0">
                  <c:v>ASK</c:v>
                </c:pt>
                <c:pt idx="1">
                  <c:v>FSK</c:v>
                </c:pt>
                <c:pt idx="2">
                  <c:v>PSK</c:v>
                </c:pt>
              </c:strCache>
            </c:strRef>
          </c:cat>
          <c:val>
            <c:numRef>
              <c:f>Sheet1!$F$2:$F$4</c:f>
              <c:numCache>
                <c:formatCode>General</c:formatCode>
                <c:ptCount val="3"/>
                <c:pt idx="0">
                  <c:v>5.9999999999999995E-4</c:v>
                </c:pt>
                <c:pt idx="1">
                  <c:v>2.5999999999999999E-2</c:v>
                </c:pt>
                <c:pt idx="2">
                  <c:v>4.0000000000000001E-3</c:v>
                </c:pt>
              </c:numCache>
            </c:numRef>
          </c:val>
          <c:extLst>
            <c:ext xmlns:c16="http://schemas.microsoft.com/office/drawing/2014/chart" uri="{C3380CC4-5D6E-409C-BE32-E72D297353CC}">
              <c16:uniqueId val="{00000001-9A23-4E8B-9F36-212EC144DDC9}"/>
            </c:ext>
          </c:extLst>
        </c:ser>
        <c:ser>
          <c:idx val="2"/>
          <c:order val="2"/>
          <c:tx>
            <c:strRef>
              <c:f>Sheet1!$G$1</c:f>
              <c:strCache>
                <c:ptCount val="1"/>
                <c:pt idx="0">
                  <c:v>-10 dB</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Sheet1!$D$2:$D$4</c:f>
              <c:strCache>
                <c:ptCount val="3"/>
                <c:pt idx="0">
                  <c:v>ASK</c:v>
                </c:pt>
                <c:pt idx="1">
                  <c:v>FSK</c:v>
                </c:pt>
                <c:pt idx="2">
                  <c:v>PSK</c:v>
                </c:pt>
              </c:strCache>
            </c:strRef>
          </c:cat>
          <c:val>
            <c:numRef>
              <c:f>Sheet1!$G$2:$G$4</c:f>
              <c:numCache>
                <c:formatCode>General</c:formatCode>
                <c:ptCount val="3"/>
                <c:pt idx="0">
                  <c:v>0.33050000000000002</c:v>
                </c:pt>
                <c:pt idx="1">
                  <c:v>0.67500000000000004</c:v>
                </c:pt>
                <c:pt idx="2">
                  <c:v>0.22259999999999999</c:v>
                </c:pt>
              </c:numCache>
            </c:numRef>
          </c:val>
          <c:extLst>
            <c:ext xmlns:c16="http://schemas.microsoft.com/office/drawing/2014/chart" uri="{C3380CC4-5D6E-409C-BE32-E72D297353CC}">
              <c16:uniqueId val="{00000002-9A23-4E8B-9F36-212EC144DDC9}"/>
            </c:ext>
          </c:extLst>
        </c:ser>
        <c:dLbls>
          <c:dLblPos val="outEnd"/>
          <c:showLegendKey val="0"/>
          <c:showVal val="1"/>
          <c:showCatName val="0"/>
          <c:showSerName val="0"/>
          <c:showPercent val="0"/>
          <c:showBubbleSize val="0"/>
        </c:dLbls>
        <c:gapWidth val="444"/>
        <c:overlap val="-90"/>
        <c:axId val="1908488128"/>
        <c:axId val="1909073056"/>
      </c:barChart>
      <c:catAx>
        <c:axId val="1908488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Modulation technique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909073056"/>
        <c:crosses val="autoZero"/>
        <c:auto val="1"/>
        <c:lblAlgn val="ctr"/>
        <c:lblOffset val="100"/>
        <c:noMultiLvlLbl val="0"/>
      </c:catAx>
      <c:valAx>
        <c:axId val="1909073056"/>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BER % Error</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19084881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B777ACD80848B9905AE79D7C3B9C21"/>
        <w:category>
          <w:name w:val="General"/>
          <w:gallery w:val="placeholder"/>
        </w:category>
        <w:types>
          <w:type w:val="bbPlcHdr"/>
        </w:types>
        <w:behaviors>
          <w:behavior w:val="content"/>
        </w:behaviors>
        <w:guid w:val="{E3FF90FE-75BD-41F6-962C-4B01DA4487BB}"/>
      </w:docPartPr>
      <w:docPartBody>
        <w:p w:rsidR="00F65B72" w:rsidRDefault="00F65B72">
          <w:pPr>
            <w:pStyle w:val="24B777ACD80848B9905AE79D7C3B9C21"/>
          </w:pPr>
          <w:r>
            <w:rPr>
              <w:color w:val="2F5496" w:themeColor="accent1" w:themeShade="BF"/>
              <w:sz w:val="24"/>
              <w:szCs w:val="24"/>
            </w:rPr>
            <w:t>[Company name]</w:t>
          </w:r>
        </w:p>
      </w:docPartBody>
    </w:docPart>
    <w:docPart>
      <w:docPartPr>
        <w:name w:val="0EBE76CF3F9F4AC09994CF259FCA82BC"/>
        <w:category>
          <w:name w:val="General"/>
          <w:gallery w:val="placeholder"/>
        </w:category>
        <w:types>
          <w:type w:val="bbPlcHdr"/>
        </w:types>
        <w:behaviors>
          <w:behavior w:val="content"/>
        </w:behaviors>
        <w:guid w:val="{56DA3958-9366-49F0-B64A-5E7163407452}"/>
      </w:docPartPr>
      <w:docPartBody>
        <w:p w:rsidR="00F65B72" w:rsidRDefault="00F65B72">
          <w:pPr>
            <w:pStyle w:val="0EBE76CF3F9F4AC09994CF259FCA82BC"/>
          </w:pPr>
          <w:r>
            <w:rPr>
              <w:rFonts w:asciiTheme="majorHAnsi" w:eastAsiaTheme="majorEastAsia" w:hAnsiTheme="majorHAnsi" w:cstheme="majorBidi"/>
              <w:color w:val="4472C4" w:themeColor="accent1"/>
              <w:sz w:val="88"/>
              <w:szCs w:val="88"/>
            </w:rPr>
            <w:t>[Document title]</w:t>
          </w:r>
        </w:p>
      </w:docPartBody>
    </w:docPart>
    <w:docPart>
      <w:docPartPr>
        <w:name w:val="D6BD4DD0BB2C476EB372084372D63026"/>
        <w:category>
          <w:name w:val="General"/>
          <w:gallery w:val="placeholder"/>
        </w:category>
        <w:types>
          <w:type w:val="bbPlcHdr"/>
        </w:types>
        <w:behaviors>
          <w:behavior w:val="content"/>
        </w:behaviors>
        <w:guid w:val="{35CD72C5-FECF-4F81-A231-F4A2657C603C}"/>
      </w:docPartPr>
      <w:docPartBody>
        <w:p w:rsidR="00F65B72" w:rsidRDefault="00F65B72">
          <w:pPr>
            <w:pStyle w:val="D6BD4DD0BB2C476EB372084372D63026"/>
          </w:pPr>
          <w:r>
            <w:rPr>
              <w:color w:val="2F5496" w:themeColor="accent1" w:themeShade="BF"/>
              <w:sz w:val="24"/>
              <w:szCs w:val="24"/>
            </w:rPr>
            <w:t>[Document subtitle]</w:t>
          </w:r>
        </w:p>
      </w:docPartBody>
    </w:docPart>
    <w:docPart>
      <w:docPartPr>
        <w:name w:val="AE03A0BD730C4DAA9D9C717F06AD27DB"/>
        <w:category>
          <w:name w:val="General"/>
          <w:gallery w:val="placeholder"/>
        </w:category>
        <w:types>
          <w:type w:val="bbPlcHdr"/>
        </w:types>
        <w:behaviors>
          <w:behavior w:val="content"/>
        </w:behaviors>
        <w:guid w:val="{FE30A957-EC43-4C83-8A8D-C0B99389DCCE}"/>
      </w:docPartPr>
      <w:docPartBody>
        <w:p w:rsidR="00F65B72" w:rsidRDefault="00F65B72">
          <w:pPr>
            <w:pStyle w:val="AE03A0BD730C4DAA9D9C717F06AD27DB"/>
          </w:pPr>
          <w:r>
            <w:rPr>
              <w:color w:val="4472C4" w:themeColor="accent1"/>
              <w:sz w:val="28"/>
              <w:szCs w:val="28"/>
            </w:rPr>
            <w:t>[Author name]</w:t>
          </w:r>
        </w:p>
      </w:docPartBody>
    </w:docPart>
    <w:docPart>
      <w:docPartPr>
        <w:name w:val="562DC8FF5EDD4144B91750F41F886703"/>
        <w:category>
          <w:name w:val="General"/>
          <w:gallery w:val="placeholder"/>
        </w:category>
        <w:types>
          <w:type w:val="bbPlcHdr"/>
        </w:types>
        <w:behaviors>
          <w:behavior w:val="content"/>
        </w:behaviors>
        <w:guid w:val="{94E36755-5AE3-41D8-9925-3847E861D251}"/>
      </w:docPartPr>
      <w:docPartBody>
        <w:p w:rsidR="00F65B72" w:rsidRDefault="00F65B72">
          <w:pPr>
            <w:pStyle w:val="562DC8FF5EDD4144B91750F41F886703"/>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B72"/>
    <w:rsid w:val="00F65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B777ACD80848B9905AE79D7C3B9C21">
    <w:name w:val="24B777ACD80848B9905AE79D7C3B9C21"/>
  </w:style>
  <w:style w:type="paragraph" w:customStyle="1" w:styleId="0EBE76CF3F9F4AC09994CF259FCA82BC">
    <w:name w:val="0EBE76CF3F9F4AC09994CF259FCA82BC"/>
  </w:style>
  <w:style w:type="paragraph" w:customStyle="1" w:styleId="D6BD4DD0BB2C476EB372084372D63026">
    <w:name w:val="D6BD4DD0BB2C476EB372084372D63026"/>
  </w:style>
  <w:style w:type="paragraph" w:customStyle="1" w:styleId="AE03A0BD730C4DAA9D9C717F06AD27DB">
    <w:name w:val="AE03A0BD730C4DAA9D9C717F06AD27DB"/>
  </w:style>
  <w:style w:type="paragraph" w:customStyle="1" w:styleId="562DC8FF5EDD4144B91750F41F886703">
    <w:name w:val="562DC8FF5EDD4144B91750F41F8867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4FC9FE-8D1E-4155-942A-47A908D58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UWTSD-Report-Template</Template>
  <TotalTime>862</TotalTime>
  <Pages>12</Pages>
  <Words>2983</Words>
  <Characters>17008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Comparison of Digital Modulation Methods</vt:lpstr>
    </vt:vector>
  </TitlesOfParts>
  <Company>Digital Signals and Communications</Company>
  <LinksUpToDate>false</LinksUpToDate>
  <CharactersWithSpaces>19952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of Digital Modulation Methods</dc:title>
  <dc:subject>Professor Ian Wells</dc:subject>
  <dc:creator>Edward Russell</dc:creator>
  <cp:keywords/>
  <dc:description/>
  <cp:lastModifiedBy>Edward Russell (P151512)</cp:lastModifiedBy>
  <cp:revision>54</cp:revision>
  <dcterms:created xsi:type="dcterms:W3CDTF">2017-12-30T15:12:00Z</dcterms:created>
  <dcterms:modified xsi:type="dcterms:W3CDTF">2018-01-06T11:36:00Z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910d207c-4ce5-3cb4-8cf6-8464735f276f</vt:lpwstr>
  </property>
  <property fmtid="{D5CDD505-2E9C-101B-9397-08002B2CF9AE}" pid="24" name="Mendeley Citation Style_1">
    <vt:lpwstr>http://www.zotero.org/styles/ieee</vt:lpwstr>
  </property>
</Properties>
</file>