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2B0" w:rsidRPr="003732EA" w:rsidRDefault="000A32B0">
      <w:pPr>
        <w:ind w:left="1440"/>
        <w:rPr>
          <w:rFonts w:ascii="Calibri" w:hAnsi="Calibri" w:cs="Arial"/>
        </w:rPr>
      </w:pPr>
    </w:p>
    <w:p w:rsidR="000A32B0" w:rsidRPr="003732EA" w:rsidRDefault="000A32B0">
      <w:pPr>
        <w:ind w:left="1440"/>
        <w:rPr>
          <w:rFonts w:ascii="Calibri" w:hAnsi="Calibri" w:cs="Arial"/>
        </w:rPr>
      </w:pPr>
    </w:p>
    <w:p w:rsidR="0024252D" w:rsidRPr="003732EA" w:rsidRDefault="00FB7258" w:rsidP="00FB7258">
      <w:pPr>
        <w:jc w:val="center"/>
        <w:rPr>
          <w:rFonts w:ascii="Calibri" w:hAnsi="Calibri" w:cs="Arial"/>
          <w:b/>
        </w:rPr>
      </w:pPr>
      <w:r w:rsidRPr="003732EA">
        <w:rPr>
          <w:rFonts w:ascii="Calibri" w:hAnsi="Calibri" w:cs="Arial"/>
          <w:b/>
        </w:rPr>
        <w:t>EXAMINATION SOLUTIONS</w:t>
      </w:r>
      <w:r w:rsidR="00003E52">
        <w:rPr>
          <w:rFonts w:ascii="Calibri" w:hAnsi="Calibri" w:cs="Arial"/>
          <w:b/>
        </w:rPr>
        <w:t xml:space="preserve"> </w:t>
      </w:r>
    </w:p>
    <w:p w:rsidR="003732EA" w:rsidRPr="003732EA" w:rsidRDefault="00FB7258" w:rsidP="00FB7258">
      <w:pPr>
        <w:jc w:val="center"/>
        <w:rPr>
          <w:rFonts w:ascii="Calibri" w:hAnsi="Calibri" w:cs="Arial"/>
          <w:b/>
        </w:rPr>
      </w:pPr>
      <w:r w:rsidRPr="003732EA">
        <w:rPr>
          <w:rFonts w:ascii="Calibri" w:hAnsi="Calibri" w:cs="Arial"/>
          <w:b/>
        </w:rPr>
        <w:t>(</w:t>
      </w:r>
      <w:proofErr w:type="gramStart"/>
      <w:r w:rsidRPr="003732EA">
        <w:rPr>
          <w:rFonts w:ascii="Calibri" w:hAnsi="Calibri" w:cs="Arial"/>
          <w:b/>
        </w:rPr>
        <w:t>to</w:t>
      </w:r>
      <w:proofErr w:type="gramEnd"/>
      <w:r w:rsidRPr="003732EA">
        <w:rPr>
          <w:rFonts w:ascii="Calibri" w:hAnsi="Calibri" w:cs="Arial"/>
          <w:b/>
        </w:rPr>
        <w:t xml:space="preserve"> accompany the examination paper sent to the external examiner</w:t>
      </w:r>
    </w:p>
    <w:p w:rsidR="00FB7258" w:rsidRPr="003732EA" w:rsidRDefault="00FB7258" w:rsidP="00FB7258">
      <w:pPr>
        <w:jc w:val="center"/>
        <w:rPr>
          <w:rFonts w:ascii="Calibri" w:hAnsi="Calibri" w:cs="Arial"/>
        </w:rPr>
      </w:pPr>
      <w:proofErr w:type="gramStart"/>
      <w:r w:rsidRPr="003732EA">
        <w:rPr>
          <w:rFonts w:ascii="Calibri" w:hAnsi="Calibri" w:cs="Arial"/>
          <w:b/>
        </w:rPr>
        <w:t>but</w:t>
      </w:r>
      <w:proofErr w:type="gramEnd"/>
      <w:r w:rsidRPr="003732EA">
        <w:rPr>
          <w:rFonts w:ascii="Calibri" w:hAnsi="Calibri" w:cs="Arial"/>
          <w:b/>
        </w:rPr>
        <w:t xml:space="preserve"> NOT to be seen by students)</w:t>
      </w:r>
    </w:p>
    <w:p w:rsidR="0024252D" w:rsidRPr="003732EA" w:rsidRDefault="0024252D" w:rsidP="00FB7258">
      <w:pPr>
        <w:rPr>
          <w:rFonts w:ascii="Calibri" w:hAnsi="Calibri" w:cs="Arial"/>
        </w:rPr>
      </w:pPr>
    </w:p>
    <w:p w:rsidR="000A32B0" w:rsidRPr="003732EA" w:rsidRDefault="000A32B0">
      <w:pPr>
        <w:jc w:val="both"/>
        <w:rPr>
          <w:rFonts w:ascii="Calibri" w:hAnsi="Calibri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50"/>
        <w:gridCol w:w="5717"/>
        <w:gridCol w:w="990"/>
        <w:gridCol w:w="664"/>
        <w:gridCol w:w="992"/>
      </w:tblGrid>
      <w:tr w:rsidR="0024252D" w:rsidRPr="003732EA" w:rsidTr="00FB7258">
        <w:tc>
          <w:tcPr>
            <w:tcW w:w="1559" w:type="dxa"/>
            <w:gridSpan w:val="2"/>
            <w:shd w:val="pct15" w:color="auto" w:fill="auto"/>
          </w:tcPr>
          <w:p w:rsidR="0024252D" w:rsidRPr="003732EA" w:rsidRDefault="0024252D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Programme:</w:t>
            </w:r>
          </w:p>
        </w:tc>
        <w:tc>
          <w:tcPr>
            <w:tcW w:w="5717" w:type="dxa"/>
          </w:tcPr>
          <w:p w:rsidR="0024252D" w:rsidRPr="003732EA" w:rsidRDefault="005372F1" w:rsidP="0035797F">
            <w:pPr>
              <w:spacing w:before="120" w:after="12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HND</w:t>
            </w:r>
            <w:r w:rsidR="005E7803">
              <w:rPr>
                <w:rFonts w:ascii="Calibri" w:hAnsi="Calibri" w:cs="Arial"/>
                <w:b/>
              </w:rPr>
              <w:t>/HNC</w:t>
            </w:r>
            <w:r>
              <w:rPr>
                <w:rFonts w:ascii="Calibri" w:hAnsi="Calibri" w:cs="Arial"/>
                <w:b/>
              </w:rPr>
              <w:t xml:space="preserve"> Computing and Information Systems</w:t>
            </w:r>
          </w:p>
        </w:tc>
        <w:tc>
          <w:tcPr>
            <w:tcW w:w="990" w:type="dxa"/>
            <w:shd w:val="pct15" w:color="auto" w:fill="auto"/>
          </w:tcPr>
          <w:p w:rsidR="0024252D" w:rsidRPr="003732EA" w:rsidRDefault="000A32B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Level</w:t>
            </w:r>
            <w:r w:rsidR="0024252D" w:rsidRPr="003732EA">
              <w:rPr>
                <w:rFonts w:ascii="Calibri" w:hAnsi="Calibri" w:cs="Arial"/>
                <w:b/>
              </w:rPr>
              <w:t>:</w:t>
            </w:r>
          </w:p>
        </w:tc>
        <w:tc>
          <w:tcPr>
            <w:tcW w:w="1656" w:type="dxa"/>
            <w:gridSpan w:val="2"/>
          </w:tcPr>
          <w:p w:rsidR="0024252D" w:rsidRPr="003732EA" w:rsidRDefault="002E2D94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4</w:t>
            </w:r>
          </w:p>
        </w:tc>
      </w:tr>
      <w:tr w:rsidR="0024252D" w:rsidRPr="003732EA" w:rsidTr="00FB7258">
        <w:tc>
          <w:tcPr>
            <w:tcW w:w="1559" w:type="dxa"/>
            <w:gridSpan w:val="2"/>
            <w:shd w:val="pct15" w:color="auto" w:fill="auto"/>
          </w:tcPr>
          <w:p w:rsidR="0024252D" w:rsidRPr="003732EA" w:rsidRDefault="000A32B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</w:t>
            </w:r>
            <w:r w:rsidR="0024252D" w:rsidRPr="003732EA">
              <w:rPr>
                <w:rFonts w:ascii="Calibri" w:hAnsi="Calibri" w:cs="Arial"/>
                <w:b/>
              </w:rPr>
              <w:t>:</w:t>
            </w:r>
          </w:p>
        </w:tc>
        <w:tc>
          <w:tcPr>
            <w:tcW w:w="8363" w:type="dxa"/>
            <w:gridSpan w:val="4"/>
          </w:tcPr>
          <w:p w:rsidR="0024252D" w:rsidRPr="003732EA" w:rsidRDefault="005E7803" w:rsidP="005372F1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Information Engineering</w:t>
            </w:r>
            <w:r w:rsidR="002E2D94" w:rsidRPr="003732EA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24252D" w:rsidRPr="003732EA" w:rsidTr="00FB7258">
        <w:tc>
          <w:tcPr>
            <w:tcW w:w="1559" w:type="dxa"/>
            <w:gridSpan w:val="2"/>
            <w:shd w:val="pct15" w:color="auto" w:fill="auto"/>
          </w:tcPr>
          <w:p w:rsidR="0024252D" w:rsidRPr="003732EA" w:rsidRDefault="0024252D" w:rsidP="005E7803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Author:</w:t>
            </w:r>
          </w:p>
        </w:tc>
        <w:tc>
          <w:tcPr>
            <w:tcW w:w="5717" w:type="dxa"/>
          </w:tcPr>
          <w:p w:rsidR="005E7803" w:rsidRPr="003732EA" w:rsidRDefault="005E7803" w:rsidP="005E7803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Clive Prosser</w:t>
            </w:r>
          </w:p>
        </w:tc>
        <w:tc>
          <w:tcPr>
            <w:tcW w:w="990" w:type="dxa"/>
            <w:shd w:val="pct15" w:color="auto" w:fill="auto"/>
          </w:tcPr>
          <w:p w:rsidR="0024252D" w:rsidRPr="003732EA" w:rsidRDefault="0024252D" w:rsidP="005E7803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  <w:gridSpan w:val="2"/>
          </w:tcPr>
          <w:p w:rsidR="001C7D88" w:rsidRPr="003732EA" w:rsidRDefault="005E5A41" w:rsidP="005E7803">
            <w:pPr>
              <w:spacing w:before="120" w:after="120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 xml:space="preserve">1 of </w:t>
            </w:r>
            <w:r w:rsidR="00401B8D">
              <w:rPr>
                <w:rFonts w:ascii="Calibri" w:hAnsi="Calibri" w:cs="Arial"/>
                <w:b/>
              </w:rPr>
              <w:t>4</w:t>
            </w:r>
          </w:p>
        </w:tc>
      </w:tr>
      <w:tr w:rsidR="00910688" w:rsidRPr="003732EA" w:rsidTr="00FB725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:rsidR="00910688" w:rsidRPr="003732EA" w:rsidRDefault="00910688" w:rsidP="0024252D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:rsidR="00910688" w:rsidRPr="003732EA" w:rsidRDefault="00910688" w:rsidP="0024252D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5" w:color="auto" w:fill="auto"/>
          </w:tcPr>
          <w:p w:rsidR="00910688" w:rsidRPr="003732EA" w:rsidRDefault="00910688" w:rsidP="0024252D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Marks</w:t>
            </w:r>
          </w:p>
        </w:tc>
      </w:tr>
      <w:tr w:rsidR="005372F1" w:rsidRPr="003732EA" w:rsidTr="00FB725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6" w:space="0" w:color="auto"/>
            </w:tcBorders>
            <w:shd w:val="clear" w:color="auto" w:fill="auto"/>
          </w:tcPr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gridSpan w:val="4"/>
            <w:tcBorders>
              <w:top w:val="single" w:sz="6" w:space="0" w:color="auto"/>
            </w:tcBorders>
            <w:shd w:val="clear" w:color="auto" w:fill="auto"/>
          </w:tcPr>
          <w:p w:rsidR="005372F1" w:rsidRPr="00872121" w:rsidRDefault="005372F1" w:rsidP="00844C64">
            <w:pPr>
              <w:tabs>
                <w:tab w:val="num" w:pos="720"/>
              </w:tabs>
              <w:rPr>
                <w:rFonts w:ascii="Calibri" w:hAnsi="Calibri" w:cs="Arial"/>
              </w:rPr>
            </w:pPr>
          </w:p>
          <w:p w:rsidR="005372F1" w:rsidRPr="005E7803" w:rsidRDefault="005E7803" w:rsidP="005E7803">
            <w:pPr>
              <w:tabs>
                <w:tab w:val="num" w:pos="720"/>
              </w:tabs>
              <w:rPr>
                <w:rFonts w:ascii="Calibri" w:hAnsi="Calibri" w:cs="Arial"/>
                <w:b/>
              </w:rPr>
            </w:pPr>
            <w:r w:rsidRPr="005E7803">
              <w:rPr>
                <w:rFonts w:ascii="Calibri" w:hAnsi="Calibri" w:cs="Arial"/>
                <w:b/>
              </w:rPr>
              <w:t>Context Level DFD</w:t>
            </w:r>
          </w:p>
          <w:p w:rsidR="005E7803" w:rsidRPr="00872121" w:rsidRDefault="005E7803" w:rsidP="00844C64">
            <w:pPr>
              <w:tabs>
                <w:tab w:val="num" w:pos="720"/>
              </w:tabs>
              <w:rPr>
                <w:rFonts w:ascii="Calibri" w:hAnsi="Calibri" w:cs="Arial"/>
              </w:rPr>
            </w:pPr>
            <w:r>
              <w:rPr>
                <w:rFonts w:asciiTheme="minorHAnsi" w:hAnsiTheme="minorHAnsi"/>
                <w:noProof/>
                <w:color w:val="FF0000"/>
                <w:sz w:val="32"/>
                <w:szCs w:val="32"/>
              </w:rPr>
              <w:drawing>
                <wp:inline distT="0" distB="0" distL="0" distR="0" wp14:anchorId="0EC0C393" wp14:editId="141B9DA5">
                  <wp:extent cx="4856672" cy="3027839"/>
                  <wp:effectExtent l="0" t="0" r="1270" b="127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182" cy="30325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72F1" w:rsidRPr="00872121" w:rsidRDefault="005372F1" w:rsidP="00844C64">
            <w:pPr>
              <w:tabs>
                <w:tab w:val="num" w:pos="720"/>
              </w:tabs>
              <w:rPr>
                <w:rFonts w:ascii="Calibri" w:hAnsi="Calibri" w:cs="Arial"/>
              </w:rPr>
            </w:pPr>
          </w:p>
          <w:p w:rsidR="005372F1" w:rsidRPr="00872121" w:rsidRDefault="005372F1" w:rsidP="00844C64">
            <w:pPr>
              <w:ind w:left="360"/>
              <w:rPr>
                <w:rFonts w:ascii="Calibri" w:hAnsi="Calibri" w:cs="Arial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shd w:val="clear" w:color="auto" w:fill="auto"/>
          </w:tcPr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322BBD" w:rsidRPr="003732EA" w:rsidRDefault="00322BBD" w:rsidP="00322BBD">
      <w:pPr>
        <w:tabs>
          <w:tab w:val="num" w:pos="720"/>
        </w:tabs>
        <w:rPr>
          <w:rFonts w:ascii="Calibri" w:hAnsi="Calibri"/>
        </w:rPr>
      </w:pPr>
    </w:p>
    <w:p w:rsidR="001C7D88" w:rsidRPr="003732EA" w:rsidRDefault="001C7D88" w:rsidP="00322BBD">
      <w:pPr>
        <w:tabs>
          <w:tab w:val="num" w:pos="720"/>
        </w:tabs>
        <w:rPr>
          <w:rFonts w:ascii="Calibri" w:hAnsi="Calibri"/>
        </w:rPr>
      </w:pPr>
    </w:p>
    <w:p w:rsidR="001C7D88" w:rsidRPr="000E78CD" w:rsidRDefault="001C7D88" w:rsidP="000E78CD">
      <w:pPr>
        <w:tabs>
          <w:tab w:val="num" w:pos="720"/>
        </w:tabs>
        <w:jc w:val="center"/>
        <w:rPr>
          <w:rFonts w:ascii="Calibri" w:hAnsi="Calibri" w:cs="Arial"/>
          <w:b/>
        </w:rPr>
      </w:pPr>
      <w:r w:rsidRPr="003732EA">
        <w:rPr>
          <w:rFonts w:ascii="Calibri" w:hAnsi="Calibri"/>
        </w:rPr>
        <w:br w:type="page"/>
      </w:r>
      <w:r w:rsidRPr="000E78CD">
        <w:rPr>
          <w:rFonts w:ascii="Calibri" w:hAnsi="Calibri" w:cs="Arial"/>
          <w:b/>
        </w:rPr>
        <w:lastRenderedPageBreak/>
        <w:t>Continuation Sheet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5717"/>
        <w:gridCol w:w="990"/>
        <w:gridCol w:w="1656"/>
      </w:tblGrid>
      <w:tr w:rsidR="001C7D88" w:rsidRPr="003732EA" w:rsidTr="002D3A3C">
        <w:tc>
          <w:tcPr>
            <w:tcW w:w="1559" w:type="dxa"/>
            <w:shd w:val="pct15" w:color="auto" w:fill="auto"/>
          </w:tcPr>
          <w:p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Module/Unit:</w:t>
            </w:r>
          </w:p>
        </w:tc>
        <w:tc>
          <w:tcPr>
            <w:tcW w:w="5717" w:type="dxa"/>
          </w:tcPr>
          <w:p w:rsidR="001C7D88" w:rsidRPr="003732EA" w:rsidRDefault="005372F1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Computer Systems and Network</w:t>
            </w:r>
            <w:r>
              <w:rPr>
                <w:rFonts w:ascii="Calibri" w:hAnsi="Calibri" w:cs="Arial"/>
                <w:b/>
              </w:rPr>
              <w:t>s</w:t>
            </w:r>
          </w:p>
        </w:tc>
        <w:tc>
          <w:tcPr>
            <w:tcW w:w="990" w:type="dxa"/>
            <w:shd w:val="pct15" w:color="auto" w:fill="auto"/>
          </w:tcPr>
          <w:p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</w:tcPr>
          <w:p w:rsidR="001C7D88" w:rsidRPr="003732EA" w:rsidRDefault="006A455E" w:rsidP="001C7D88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</w:t>
            </w:r>
            <w:r w:rsidR="001C7D88" w:rsidRPr="003732EA">
              <w:rPr>
                <w:rFonts w:ascii="Calibri" w:hAnsi="Calibri" w:cs="Arial"/>
                <w:b/>
              </w:rPr>
              <w:t xml:space="preserve"> of </w:t>
            </w:r>
            <w:r w:rsidR="00401B8D">
              <w:rPr>
                <w:rFonts w:ascii="Calibri" w:hAnsi="Calibri" w:cs="Arial"/>
                <w:b/>
              </w:rPr>
              <w:t>4</w:t>
            </w:r>
          </w:p>
        </w:tc>
      </w:tr>
    </w:tbl>
    <w:p w:rsidR="008F6337" w:rsidRPr="003732EA" w:rsidRDefault="008F6337" w:rsidP="008F6337">
      <w:pPr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992"/>
      </w:tblGrid>
      <w:tr w:rsidR="008F6337" w:rsidRPr="003732EA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6337" w:rsidRPr="003732EA" w:rsidRDefault="008F6337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Marks</w:t>
            </w:r>
          </w:p>
        </w:tc>
      </w:tr>
      <w:tr w:rsidR="005372F1" w:rsidRPr="003732EA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72F1" w:rsidRDefault="005372F1" w:rsidP="00844C64">
            <w:pPr>
              <w:rPr>
                <w:rFonts w:ascii="Calibri" w:hAnsi="Calibri" w:cs="Arial"/>
              </w:rPr>
            </w:pPr>
          </w:p>
          <w:p w:rsidR="005E7803" w:rsidRPr="005E7803" w:rsidRDefault="005E7803" w:rsidP="005E7803">
            <w:pPr>
              <w:rPr>
                <w:rFonts w:ascii="Calibri" w:hAnsi="Calibri" w:cs="Arial"/>
                <w:b/>
              </w:rPr>
            </w:pPr>
            <w:r w:rsidRPr="005E7803">
              <w:rPr>
                <w:rFonts w:ascii="Calibri" w:hAnsi="Calibri" w:cs="Arial"/>
                <w:b/>
              </w:rPr>
              <w:t>System Level DFD</w:t>
            </w:r>
          </w:p>
          <w:p w:rsidR="005E7803" w:rsidRDefault="005E7803" w:rsidP="00844C64">
            <w:pPr>
              <w:rPr>
                <w:rFonts w:ascii="Calibri" w:hAnsi="Calibri" w:cs="Arial"/>
              </w:rPr>
            </w:pPr>
          </w:p>
          <w:p w:rsidR="005E7803" w:rsidRPr="00872121" w:rsidRDefault="005E7803" w:rsidP="005E7803">
            <w:pPr>
              <w:jc w:val="center"/>
              <w:rPr>
                <w:rFonts w:ascii="Calibri" w:hAnsi="Calibri" w:cs="Arial"/>
              </w:rPr>
            </w:pPr>
            <w:r>
              <w:rPr>
                <w:rFonts w:asciiTheme="minorHAnsi" w:hAnsiTheme="minorHAnsi"/>
                <w:noProof/>
                <w:color w:val="FF0000"/>
                <w:sz w:val="32"/>
                <w:szCs w:val="32"/>
              </w:rPr>
              <w:drawing>
                <wp:inline distT="0" distB="0" distL="0" distR="0" wp14:anchorId="2E5C40B3" wp14:editId="242AEA9F">
                  <wp:extent cx="6638290" cy="4343252"/>
                  <wp:effectExtent l="4762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638290" cy="4343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8F6337" w:rsidRPr="003732EA" w:rsidRDefault="008F6337" w:rsidP="008F6337">
      <w:pPr>
        <w:rPr>
          <w:rFonts w:ascii="Calibri" w:hAnsi="Calibri"/>
        </w:rPr>
      </w:pPr>
    </w:p>
    <w:p w:rsidR="005372F1" w:rsidRDefault="005372F1">
      <w:pPr>
        <w:rPr>
          <w:rFonts w:ascii="Calibri" w:hAnsi="Calibri" w:cs="Arial"/>
          <w:b/>
        </w:rPr>
      </w:pPr>
      <w:r>
        <w:rPr>
          <w:rFonts w:ascii="Calibri" w:hAnsi="Calibri" w:cs="Arial"/>
        </w:rPr>
        <w:br w:type="page"/>
      </w:r>
    </w:p>
    <w:p w:rsidR="001C7D88" w:rsidRPr="003732EA" w:rsidRDefault="001C7D88" w:rsidP="001C7D88">
      <w:pPr>
        <w:pStyle w:val="Heading5"/>
        <w:rPr>
          <w:rFonts w:ascii="Calibri" w:hAnsi="Calibri" w:cs="Arial"/>
          <w:sz w:val="22"/>
        </w:rPr>
      </w:pPr>
      <w:r w:rsidRPr="003732EA">
        <w:rPr>
          <w:rFonts w:ascii="Calibri" w:hAnsi="Calibri" w:cs="Arial"/>
          <w:sz w:val="22"/>
        </w:rPr>
        <w:lastRenderedPageBreak/>
        <w:t>Continuation Sheet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5717"/>
        <w:gridCol w:w="990"/>
        <w:gridCol w:w="1656"/>
      </w:tblGrid>
      <w:tr w:rsidR="001C7D88" w:rsidRPr="003732EA" w:rsidTr="002D3A3C">
        <w:tc>
          <w:tcPr>
            <w:tcW w:w="1559" w:type="dxa"/>
            <w:shd w:val="pct15" w:color="auto" w:fill="auto"/>
          </w:tcPr>
          <w:p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Module/Unit:</w:t>
            </w:r>
          </w:p>
        </w:tc>
        <w:tc>
          <w:tcPr>
            <w:tcW w:w="5717" w:type="dxa"/>
          </w:tcPr>
          <w:p w:rsidR="001C7D88" w:rsidRPr="003732EA" w:rsidRDefault="005372F1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Computer Systems and Network</w:t>
            </w:r>
            <w:r>
              <w:rPr>
                <w:rFonts w:ascii="Calibri" w:hAnsi="Calibri" w:cs="Arial"/>
                <w:b/>
              </w:rPr>
              <w:t>s</w:t>
            </w:r>
          </w:p>
        </w:tc>
        <w:tc>
          <w:tcPr>
            <w:tcW w:w="990" w:type="dxa"/>
            <w:shd w:val="pct15" w:color="auto" w:fill="auto"/>
          </w:tcPr>
          <w:p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</w:tcPr>
          <w:p w:rsidR="001C7D88" w:rsidRPr="003732EA" w:rsidRDefault="005372F1" w:rsidP="001C7D88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3</w:t>
            </w:r>
            <w:r w:rsidR="001C7D88" w:rsidRPr="003732EA">
              <w:rPr>
                <w:rFonts w:ascii="Calibri" w:hAnsi="Calibri" w:cs="Arial"/>
                <w:b/>
              </w:rPr>
              <w:t xml:space="preserve"> of </w:t>
            </w:r>
            <w:r w:rsidR="00401B8D">
              <w:rPr>
                <w:rFonts w:ascii="Calibri" w:hAnsi="Calibri" w:cs="Arial"/>
                <w:b/>
              </w:rPr>
              <w:t>4</w:t>
            </w:r>
          </w:p>
        </w:tc>
      </w:tr>
    </w:tbl>
    <w:p w:rsidR="00F77770" w:rsidRPr="003732EA" w:rsidRDefault="00F77770">
      <w:pPr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992"/>
      </w:tblGrid>
      <w:tr w:rsidR="00921DFA" w:rsidRPr="00872121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872121">
              <w:rPr>
                <w:rFonts w:ascii="Calibri" w:hAnsi="Calibri" w:cs="Arial"/>
                <w:b/>
              </w:rPr>
              <w:t>Marks</w:t>
            </w:r>
          </w:p>
        </w:tc>
      </w:tr>
      <w:tr w:rsidR="00921DFA" w:rsidRPr="00872121" w:rsidTr="002A3DE0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Default="00921DFA" w:rsidP="002A3DE0">
            <w:pPr>
              <w:rPr>
                <w:rFonts w:ascii="Calibri" w:hAnsi="Calibri" w:cs="Arial"/>
              </w:rPr>
            </w:pPr>
          </w:p>
          <w:p w:rsidR="005E7803" w:rsidRDefault="005E7803" w:rsidP="002A3DE0">
            <w:pPr>
              <w:rPr>
                <w:rFonts w:ascii="Calibri" w:hAnsi="Calibri" w:cs="Arial"/>
                <w:b/>
              </w:rPr>
            </w:pPr>
            <w:r w:rsidRPr="005E7803">
              <w:rPr>
                <w:rFonts w:ascii="Calibri" w:hAnsi="Calibri" w:cs="Arial"/>
                <w:b/>
              </w:rPr>
              <w:t>ER-Diagram</w:t>
            </w:r>
          </w:p>
          <w:p w:rsidR="005E7803" w:rsidRDefault="005E7803" w:rsidP="002A3DE0">
            <w:pPr>
              <w:rPr>
                <w:rFonts w:ascii="Calibri" w:hAnsi="Calibri" w:cs="Arial"/>
                <w:b/>
              </w:rPr>
            </w:pPr>
          </w:p>
          <w:p w:rsidR="005E7803" w:rsidRPr="005E7803" w:rsidRDefault="005E7803" w:rsidP="005E7803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Theme="minorHAnsi" w:hAnsiTheme="minorHAnsi"/>
                <w:noProof/>
                <w:color w:val="FF0000"/>
                <w:sz w:val="32"/>
                <w:szCs w:val="32"/>
              </w:rPr>
              <w:drawing>
                <wp:inline distT="0" distB="0" distL="0" distR="0" wp14:anchorId="599EC9D8" wp14:editId="3BB258BB">
                  <wp:extent cx="6638290" cy="2322652"/>
                  <wp:effectExtent l="5397" t="0" r="0" b="0"/>
                  <wp:docPr id="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638290" cy="2322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872121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</w:tc>
      </w:tr>
    </w:tbl>
    <w:p w:rsidR="00B14BC2" w:rsidRPr="003732EA" w:rsidRDefault="00B14BC2" w:rsidP="00B14BC2">
      <w:pPr>
        <w:jc w:val="both"/>
        <w:rPr>
          <w:rFonts w:ascii="Calibri" w:hAnsi="Calibri" w:cs="Arial"/>
        </w:rPr>
      </w:pPr>
    </w:p>
    <w:p w:rsidR="001C7D88" w:rsidRPr="003732EA" w:rsidRDefault="001C7D88">
      <w:pPr>
        <w:rPr>
          <w:rFonts w:ascii="Calibri" w:hAnsi="Calibri"/>
        </w:rPr>
      </w:pPr>
    </w:p>
    <w:p w:rsidR="001C7D88" w:rsidRPr="003732EA" w:rsidRDefault="00B14BC2" w:rsidP="001C7D88">
      <w:pPr>
        <w:pStyle w:val="Heading5"/>
        <w:rPr>
          <w:rFonts w:ascii="Calibri" w:hAnsi="Calibri" w:cs="Arial"/>
          <w:sz w:val="22"/>
        </w:rPr>
      </w:pPr>
      <w:r w:rsidRPr="003732EA">
        <w:rPr>
          <w:rFonts w:ascii="Calibri" w:hAnsi="Calibri" w:cs="Arial"/>
          <w:sz w:val="22"/>
        </w:rPr>
        <w:br w:type="page"/>
      </w:r>
      <w:r w:rsidR="001C7D88" w:rsidRPr="003732EA">
        <w:rPr>
          <w:rFonts w:ascii="Calibri" w:hAnsi="Calibri" w:cs="Arial"/>
          <w:sz w:val="22"/>
        </w:rPr>
        <w:lastRenderedPageBreak/>
        <w:t>Continuation Sheet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5717"/>
        <w:gridCol w:w="990"/>
        <w:gridCol w:w="1656"/>
      </w:tblGrid>
      <w:tr w:rsidR="001C7D88" w:rsidRPr="003732EA" w:rsidTr="002D3A3C">
        <w:tc>
          <w:tcPr>
            <w:tcW w:w="1559" w:type="dxa"/>
            <w:shd w:val="pct15" w:color="auto" w:fill="auto"/>
          </w:tcPr>
          <w:p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Module/Unit:</w:t>
            </w:r>
          </w:p>
        </w:tc>
        <w:tc>
          <w:tcPr>
            <w:tcW w:w="5717" w:type="dxa"/>
          </w:tcPr>
          <w:p w:rsidR="001C7D88" w:rsidRPr="003732EA" w:rsidRDefault="005372F1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Computer Systems and Network</w:t>
            </w:r>
            <w:r>
              <w:rPr>
                <w:rFonts w:ascii="Calibri" w:hAnsi="Calibri" w:cs="Arial"/>
                <w:b/>
              </w:rPr>
              <w:t>s</w:t>
            </w:r>
          </w:p>
        </w:tc>
        <w:tc>
          <w:tcPr>
            <w:tcW w:w="990" w:type="dxa"/>
            <w:shd w:val="pct15" w:color="auto" w:fill="auto"/>
          </w:tcPr>
          <w:p w:rsidR="001C7D88" w:rsidRPr="003732EA" w:rsidRDefault="001C7D88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Page:</w:t>
            </w:r>
          </w:p>
        </w:tc>
        <w:tc>
          <w:tcPr>
            <w:tcW w:w="1656" w:type="dxa"/>
          </w:tcPr>
          <w:p w:rsidR="001C7D88" w:rsidRPr="003732EA" w:rsidRDefault="005372F1" w:rsidP="002D3A3C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4</w:t>
            </w:r>
            <w:r w:rsidR="001C7D88" w:rsidRPr="003732EA">
              <w:rPr>
                <w:rFonts w:ascii="Calibri" w:hAnsi="Calibri" w:cs="Arial"/>
                <w:b/>
              </w:rPr>
              <w:t xml:space="preserve"> of </w:t>
            </w:r>
            <w:r w:rsidR="00401B8D">
              <w:rPr>
                <w:rFonts w:ascii="Calibri" w:hAnsi="Calibri" w:cs="Arial"/>
                <w:b/>
              </w:rPr>
              <w:t>4</w:t>
            </w:r>
            <w:bookmarkStart w:id="0" w:name="_GoBack"/>
            <w:bookmarkEnd w:id="0"/>
          </w:p>
        </w:tc>
      </w:tr>
    </w:tbl>
    <w:p w:rsidR="00124116" w:rsidRPr="003732EA" w:rsidRDefault="00124116">
      <w:pPr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21"/>
        <w:gridCol w:w="992"/>
      </w:tblGrid>
      <w:tr w:rsidR="00921DFA" w:rsidRPr="003732EA" w:rsidTr="00FB7258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3732E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3732E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Question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21DFA" w:rsidRPr="003732EA" w:rsidRDefault="00921DFA" w:rsidP="002A3DE0">
            <w:pPr>
              <w:jc w:val="center"/>
              <w:rPr>
                <w:rFonts w:ascii="Calibri" w:hAnsi="Calibri" w:cs="Arial"/>
                <w:b/>
              </w:rPr>
            </w:pPr>
            <w:r w:rsidRPr="003732EA">
              <w:rPr>
                <w:rFonts w:ascii="Calibri" w:hAnsi="Calibri" w:cs="Arial"/>
                <w:b/>
              </w:rPr>
              <w:t>Marks</w:t>
            </w:r>
          </w:p>
        </w:tc>
      </w:tr>
      <w:tr w:rsidR="005372F1" w:rsidRPr="003732EA" w:rsidTr="00FB7258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72F1" w:rsidRPr="0087212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</w:tc>
        <w:tc>
          <w:tcPr>
            <w:tcW w:w="8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7803" w:rsidRDefault="005E7803" w:rsidP="00844C64">
            <w:pPr>
              <w:rPr>
                <w:rFonts w:ascii="Calibri" w:hAnsi="Calibri" w:cs="Arial"/>
              </w:rPr>
            </w:pPr>
          </w:p>
          <w:p w:rsidR="005372F1" w:rsidRDefault="005E7803" w:rsidP="00844C6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All marks relate to Marking Criteria and Student Feedback, where:</w:t>
            </w:r>
          </w:p>
          <w:p w:rsidR="005E7803" w:rsidRDefault="005E7803" w:rsidP="00844C64">
            <w:pPr>
              <w:rPr>
                <w:rFonts w:ascii="Calibri" w:hAnsi="Calibri" w:cs="Arial"/>
              </w:rPr>
            </w:pPr>
          </w:p>
          <w:p w:rsidR="005E7803" w:rsidRPr="006F5C81" w:rsidRDefault="006F5C81" w:rsidP="00844C64">
            <w:pPr>
              <w:rPr>
                <w:rFonts w:ascii="Calibri" w:hAnsi="Calibri" w:cs="Arial"/>
                <w:b/>
              </w:rPr>
            </w:pPr>
            <w:r w:rsidRPr="006F5C81">
              <w:rPr>
                <w:rFonts w:ascii="Calibri" w:hAnsi="Calibri" w:cs="Arial"/>
                <w:b/>
              </w:rPr>
              <w:t>Knowledge and Understanding of Subject Matter</w:t>
            </w:r>
          </w:p>
          <w:p w:rsidR="006F5C81" w:rsidRDefault="006F5C81" w:rsidP="00844C64">
            <w:pPr>
              <w:rPr>
                <w:rFonts w:ascii="Calibri" w:hAnsi="Calibri" w:cs="Arial"/>
              </w:rPr>
            </w:pPr>
          </w:p>
          <w:p w:rsidR="006F5C81" w:rsidRDefault="006F5C81" w:rsidP="00844C6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Knowledge and Understanding and use of Context level DFD</w:t>
            </w:r>
          </w:p>
          <w:p w:rsidR="006F5C81" w:rsidRDefault="006F5C81" w:rsidP="00844C6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Knowledge and Understanding and use of System Level DFD</w:t>
            </w:r>
          </w:p>
          <w:p w:rsidR="006F5C81" w:rsidRDefault="006F5C81" w:rsidP="00844C6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Knowledge and Understanding and use of ERD</w:t>
            </w:r>
          </w:p>
          <w:p w:rsidR="006F5C81" w:rsidRDefault="006F5C81" w:rsidP="00844C64">
            <w:pPr>
              <w:rPr>
                <w:rFonts w:ascii="Calibri" w:hAnsi="Calibri" w:cs="Arial"/>
              </w:rPr>
            </w:pPr>
          </w:p>
          <w:p w:rsidR="006F5C81" w:rsidRDefault="000E46C0" w:rsidP="00844C64">
            <w:pPr>
              <w:rPr>
                <w:rFonts w:ascii="Calibri" w:hAnsi="Calibri" w:cs="Arial"/>
                <w:b/>
              </w:rPr>
            </w:pPr>
            <w:r w:rsidRPr="000E46C0">
              <w:rPr>
                <w:rFonts w:ascii="Calibri" w:hAnsi="Calibri" w:cs="Arial"/>
                <w:b/>
              </w:rPr>
              <w:t>Analysis</w:t>
            </w:r>
          </w:p>
          <w:p w:rsidR="000E46C0" w:rsidRDefault="000E46C0" w:rsidP="00844C64">
            <w:pPr>
              <w:rPr>
                <w:rFonts w:ascii="Calibri" w:hAnsi="Calibri" w:cs="Arial"/>
              </w:rPr>
            </w:pPr>
          </w:p>
          <w:p w:rsidR="000E46C0" w:rsidRDefault="000E46C0" w:rsidP="00844C6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How close does the student understanding meets the needs of the scenario</w:t>
            </w:r>
          </w:p>
          <w:p w:rsidR="000E46C0" w:rsidRDefault="000E46C0" w:rsidP="00844C64">
            <w:pPr>
              <w:rPr>
                <w:rFonts w:ascii="Calibri" w:hAnsi="Calibri" w:cs="Arial"/>
              </w:rPr>
            </w:pPr>
          </w:p>
          <w:p w:rsidR="000E46C0" w:rsidRDefault="000E46C0" w:rsidP="00844C64">
            <w:pPr>
              <w:rPr>
                <w:rFonts w:ascii="Calibri" w:hAnsi="Calibri" w:cs="Arial"/>
                <w:b/>
              </w:rPr>
            </w:pPr>
            <w:r w:rsidRPr="000E46C0">
              <w:rPr>
                <w:rFonts w:ascii="Calibri" w:hAnsi="Calibri" w:cs="Arial"/>
                <w:b/>
              </w:rPr>
              <w:t>Practical Application and Deployment</w:t>
            </w:r>
          </w:p>
          <w:p w:rsidR="000E46C0" w:rsidRDefault="000E46C0" w:rsidP="00844C64">
            <w:pPr>
              <w:rPr>
                <w:rFonts w:ascii="Calibri" w:hAnsi="Calibri" w:cs="Arial"/>
                <w:b/>
              </w:rPr>
            </w:pPr>
          </w:p>
          <w:p w:rsidR="000E46C0" w:rsidRDefault="000E46C0" w:rsidP="000E46C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Accuracy of Context Level DFD in comparison to suggested model solution</w:t>
            </w:r>
          </w:p>
          <w:p w:rsidR="000E46C0" w:rsidRDefault="000E46C0" w:rsidP="000E46C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Accuracy of System Level DFD in comparison to suggested model solution</w:t>
            </w:r>
          </w:p>
          <w:p w:rsidR="000E46C0" w:rsidRDefault="000E46C0" w:rsidP="000E46C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Accuracy of ERD in comparison to model suggested module solution</w:t>
            </w:r>
          </w:p>
          <w:p w:rsidR="000E46C0" w:rsidRDefault="000E46C0" w:rsidP="000E46C0">
            <w:pPr>
              <w:rPr>
                <w:rFonts w:ascii="Calibri" w:hAnsi="Calibri" w:cs="Arial"/>
              </w:rPr>
            </w:pPr>
          </w:p>
          <w:p w:rsidR="000E46C0" w:rsidRPr="000E46C0" w:rsidRDefault="000E46C0" w:rsidP="000E46C0">
            <w:pPr>
              <w:rPr>
                <w:rFonts w:ascii="Calibri" w:hAnsi="Calibri" w:cs="Arial"/>
                <w:b/>
              </w:rPr>
            </w:pPr>
            <w:r w:rsidRPr="000E46C0">
              <w:rPr>
                <w:rFonts w:ascii="Calibri" w:hAnsi="Calibri" w:cs="Arial"/>
                <w:b/>
              </w:rPr>
              <w:t>Skills for Professional Practice</w:t>
            </w:r>
          </w:p>
          <w:p w:rsidR="000E46C0" w:rsidRDefault="000E46C0" w:rsidP="000E46C0">
            <w:pPr>
              <w:rPr>
                <w:rFonts w:ascii="Calibri" w:hAnsi="Calibri" w:cs="Arial"/>
              </w:rPr>
            </w:pPr>
          </w:p>
          <w:p w:rsidR="000E46C0" w:rsidRPr="000E46C0" w:rsidRDefault="000E46C0" w:rsidP="000E46C0">
            <w:r>
              <w:rPr>
                <w:rFonts w:ascii="Calibri" w:hAnsi="Calibri" w:cs="Arial"/>
              </w:rPr>
              <w:t>Appropriate use of tools for generating report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372F1" w:rsidRDefault="005372F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0-10</w:t>
            </w: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0-10</w:t>
            </w: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</w:t>
            </w:r>
            <w:r w:rsidR="000E46C0">
              <w:rPr>
                <w:rFonts w:ascii="Calibri" w:hAnsi="Calibri" w:cs="Arial"/>
                <w:b/>
              </w:rPr>
              <w:t>10</w:t>
            </w: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0-30</w:t>
            </w:r>
          </w:p>
          <w:p w:rsidR="006F5C81" w:rsidRDefault="006F5C81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0-10</w:t>
            </w: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0-10</w:t>
            </w: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0-10</w:t>
            </w: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</w:p>
          <w:p w:rsidR="000E46C0" w:rsidRPr="00872121" w:rsidRDefault="000E46C0" w:rsidP="00844C6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0-10</w:t>
            </w:r>
          </w:p>
        </w:tc>
      </w:tr>
    </w:tbl>
    <w:p w:rsidR="00910688" w:rsidRPr="003732EA" w:rsidRDefault="00910688">
      <w:pPr>
        <w:jc w:val="both"/>
        <w:rPr>
          <w:rFonts w:ascii="Calibri" w:hAnsi="Calibri" w:cs="Arial"/>
        </w:rPr>
      </w:pPr>
    </w:p>
    <w:p w:rsidR="001C7D88" w:rsidRPr="003732EA" w:rsidRDefault="001C7D88" w:rsidP="00401B8D">
      <w:pPr>
        <w:pStyle w:val="Heading5"/>
        <w:jc w:val="left"/>
        <w:rPr>
          <w:rFonts w:ascii="Calibri" w:hAnsi="Calibri" w:cs="Arial"/>
          <w:sz w:val="22"/>
        </w:rPr>
      </w:pPr>
    </w:p>
    <w:sectPr w:rsidR="001C7D88" w:rsidRPr="003732EA" w:rsidSect="00196046">
      <w:headerReference w:type="default" r:id="rId11"/>
      <w:footerReference w:type="default" r:id="rId12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436" w:rsidRDefault="009E3436">
      <w:r>
        <w:separator/>
      </w:r>
    </w:p>
  </w:endnote>
  <w:endnote w:type="continuationSeparator" w:id="0">
    <w:p w:rsidR="009E3436" w:rsidRDefault="009E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C7D" w:rsidRPr="00C83C7D" w:rsidRDefault="00C83C7D">
    <w:pPr>
      <w:pStyle w:val="Footer"/>
      <w:jc w:val="center"/>
      <w:rPr>
        <w:rFonts w:ascii="Calibri" w:hAnsi="Calibri"/>
      </w:rPr>
    </w:pPr>
    <w:r w:rsidRPr="00C83C7D">
      <w:rPr>
        <w:rFonts w:ascii="Calibri" w:hAnsi="Calibri"/>
      </w:rPr>
      <w:fldChar w:fldCharType="begin"/>
    </w:r>
    <w:r w:rsidRPr="00C83C7D">
      <w:rPr>
        <w:rFonts w:ascii="Calibri" w:hAnsi="Calibri"/>
      </w:rPr>
      <w:instrText xml:space="preserve"> PAGE   \* MERGEFORMAT </w:instrText>
    </w:r>
    <w:r w:rsidRPr="00C83C7D">
      <w:rPr>
        <w:rFonts w:ascii="Calibri" w:hAnsi="Calibri"/>
      </w:rPr>
      <w:fldChar w:fldCharType="separate"/>
    </w:r>
    <w:r w:rsidR="00401B8D">
      <w:rPr>
        <w:rFonts w:ascii="Calibri" w:hAnsi="Calibri"/>
        <w:noProof/>
      </w:rPr>
      <w:t>4</w:t>
    </w:r>
    <w:r w:rsidRPr="00C83C7D">
      <w:rPr>
        <w:rFonts w:ascii="Calibri" w:hAnsi="Calibri"/>
      </w:rPr>
      <w:fldChar w:fldCharType="end"/>
    </w:r>
  </w:p>
  <w:p w:rsidR="00C83C7D" w:rsidRDefault="00C83C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436" w:rsidRDefault="009E3436">
      <w:r>
        <w:separator/>
      </w:r>
    </w:p>
  </w:footnote>
  <w:footnote w:type="continuationSeparator" w:id="0">
    <w:p w:rsidR="009E3436" w:rsidRDefault="009E3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0DB" w:rsidRPr="0095678C" w:rsidRDefault="00D82007" w:rsidP="0095678C">
    <w:pPr>
      <w:pStyle w:val="Header"/>
    </w:pPr>
    <w:r>
      <w:rPr>
        <w:noProof/>
      </w:rPr>
      <w:drawing>
        <wp:inline distT="0" distB="0" distL="0" distR="0" wp14:anchorId="1B22073B" wp14:editId="037C281F">
          <wp:extent cx="2303145" cy="923290"/>
          <wp:effectExtent l="0" t="0" r="1905" b="0"/>
          <wp:docPr id="2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145" cy="923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6978"/>
    <w:multiLevelType w:val="hybridMultilevel"/>
    <w:tmpl w:val="F3EC53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14F66C7"/>
    <w:multiLevelType w:val="hybridMultilevel"/>
    <w:tmpl w:val="4A5899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1D166FF"/>
    <w:multiLevelType w:val="hybridMultilevel"/>
    <w:tmpl w:val="15CCB5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2616F6D"/>
    <w:multiLevelType w:val="hybridMultilevel"/>
    <w:tmpl w:val="41CCBE1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895E4A"/>
    <w:multiLevelType w:val="hybridMultilevel"/>
    <w:tmpl w:val="015EAC50"/>
    <w:lvl w:ilvl="0" w:tplc="DAD605CE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9249D6"/>
    <w:multiLevelType w:val="hybridMultilevel"/>
    <w:tmpl w:val="9AE27F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707451D"/>
    <w:multiLevelType w:val="hybridMultilevel"/>
    <w:tmpl w:val="7B34FEBC"/>
    <w:lvl w:ilvl="0" w:tplc="71869090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E5AC9"/>
    <w:multiLevelType w:val="hybridMultilevel"/>
    <w:tmpl w:val="343C52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6AB4441"/>
    <w:multiLevelType w:val="hybridMultilevel"/>
    <w:tmpl w:val="6816A5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0063133"/>
    <w:multiLevelType w:val="hybridMultilevel"/>
    <w:tmpl w:val="3A5421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27B79E8"/>
    <w:multiLevelType w:val="hybridMultilevel"/>
    <w:tmpl w:val="1D303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027038"/>
    <w:multiLevelType w:val="hybridMultilevel"/>
    <w:tmpl w:val="BCE06E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AB67E8"/>
    <w:multiLevelType w:val="hybridMultilevel"/>
    <w:tmpl w:val="D33898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BF12D4F"/>
    <w:multiLevelType w:val="hybridMultilevel"/>
    <w:tmpl w:val="F9361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65137A"/>
    <w:multiLevelType w:val="hybridMultilevel"/>
    <w:tmpl w:val="E72E8F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CE826A2"/>
    <w:multiLevelType w:val="hybridMultilevel"/>
    <w:tmpl w:val="3F5628F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667475"/>
    <w:multiLevelType w:val="hybridMultilevel"/>
    <w:tmpl w:val="1318BF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DDB56AE"/>
    <w:multiLevelType w:val="hybridMultilevel"/>
    <w:tmpl w:val="553EC3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F975F00"/>
    <w:multiLevelType w:val="hybridMultilevel"/>
    <w:tmpl w:val="5E9620F8"/>
    <w:lvl w:ilvl="0" w:tplc="F948C4A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C933B7"/>
    <w:multiLevelType w:val="hybridMultilevel"/>
    <w:tmpl w:val="7A6ABB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2C26AB8"/>
    <w:multiLevelType w:val="hybridMultilevel"/>
    <w:tmpl w:val="ABF464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6563B42"/>
    <w:multiLevelType w:val="hybridMultilevel"/>
    <w:tmpl w:val="7F2E8CF2"/>
    <w:lvl w:ilvl="0" w:tplc="037889F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5443E5"/>
    <w:multiLevelType w:val="hybridMultilevel"/>
    <w:tmpl w:val="EAB24FF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604F3B"/>
    <w:multiLevelType w:val="hybridMultilevel"/>
    <w:tmpl w:val="C5C6E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2382E8E"/>
    <w:multiLevelType w:val="hybridMultilevel"/>
    <w:tmpl w:val="5EAA16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26D05E6"/>
    <w:multiLevelType w:val="hybridMultilevel"/>
    <w:tmpl w:val="E6EC99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6310BB4"/>
    <w:multiLevelType w:val="hybridMultilevel"/>
    <w:tmpl w:val="45FAF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6660066"/>
    <w:multiLevelType w:val="hybridMultilevel"/>
    <w:tmpl w:val="51D49C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747D8E"/>
    <w:multiLevelType w:val="hybridMultilevel"/>
    <w:tmpl w:val="1C5658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81D542E"/>
    <w:multiLevelType w:val="hybridMultilevel"/>
    <w:tmpl w:val="783AA9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A056127"/>
    <w:multiLevelType w:val="hybridMultilevel"/>
    <w:tmpl w:val="D842F9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E6F476A"/>
    <w:multiLevelType w:val="hybridMultilevel"/>
    <w:tmpl w:val="EF0AFA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31"/>
  </w:num>
  <w:num w:numId="5">
    <w:abstractNumId w:val="23"/>
  </w:num>
  <w:num w:numId="6">
    <w:abstractNumId w:val="20"/>
  </w:num>
  <w:num w:numId="7">
    <w:abstractNumId w:val="12"/>
  </w:num>
  <w:num w:numId="8">
    <w:abstractNumId w:val="25"/>
  </w:num>
  <w:num w:numId="9">
    <w:abstractNumId w:val="21"/>
  </w:num>
  <w:num w:numId="10">
    <w:abstractNumId w:val="30"/>
  </w:num>
  <w:num w:numId="11">
    <w:abstractNumId w:val="8"/>
  </w:num>
  <w:num w:numId="12">
    <w:abstractNumId w:val="18"/>
  </w:num>
  <w:num w:numId="13">
    <w:abstractNumId w:val="29"/>
  </w:num>
  <w:num w:numId="14">
    <w:abstractNumId w:val="26"/>
  </w:num>
  <w:num w:numId="15">
    <w:abstractNumId w:val="16"/>
  </w:num>
  <w:num w:numId="16">
    <w:abstractNumId w:val="1"/>
  </w:num>
  <w:num w:numId="17">
    <w:abstractNumId w:val="0"/>
  </w:num>
  <w:num w:numId="18">
    <w:abstractNumId w:val="24"/>
  </w:num>
  <w:num w:numId="19">
    <w:abstractNumId w:val="13"/>
  </w:num>
  <w:num w:numId="20">
    <w:abstractNumId w:val="4"/>
  </w:num>
  <w:num w:numId="21">
    <w:abstractNumId w:val="15"/>
  </w:num>
  <w:num w:numId="22">
    <w:abstractNumId w:val="27"/>
  </w:num>
  <w:num w:numId="23">
    <w:abstractNumId w:val="3"/>
  </w:num>
  <w:num w:numId="24">
    <w:abstractNumId w:val="10"/>
  </w:num>
  <w:num w:numId="25">
    <w:abstractNumId w:val="17"/>
  </w:num>
  <w:num w:numId="26">
    <w:abstractNumId w:val="6"/>
  </w:num>
  <w:num w:numId="27">
    <w:abstractNumId w:val="28"/>
  </w:num>
  <w:num w:numId="28">
    <w:abstractNumId w:val="5"/>
  </w:num>
  <w:num w:numId="29">
    <w:abstractNumId w:val="14"/>
  </w:num>
  <w:num w:numId="30">
    <w:abstractNumId w:val="22"/>
  </w:num>
  <w:num w:numId="31">
    <w:abstractNumId w:val="7"/>
  </w:num>
  <w:num w:numId="3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7CC"/>
    <w:rsid w:val="0000109D"/>
    <w:rsid w:val="000010DB"/>
    <w:rsid w:val="00003E52"/>
    <w:rsid w:val="00006F8F"/>
    <w:rsid w:val="000A32B0"/>
    <w:rsid w:val="000E46C0"/>
    <w:rsid w:val="000E78CD"/>
    <w:rsid w:val="000F286C"/>
    <w:rsid w:val="00124116"/>
    <w:rsid w:val="001257E4"/>
    <w:rsid w:val="00150219"/>
    <w:rsid w:val="0015328A"/>
    <w:rsid w:val="00196046"/>
    <w:rsid w:val="001C7D88"/>
    <w:rsid w:val="002105E0"/>
    <w:rsid w:val="00224394"/>
    <w:rsid w:val="0024252D"/>
    <w:rsid w:val="002702CE"/>
    <w:rsid w:val="00281FA4"/>
    <w:rsid w:val="002A0895"/>
    <w:rsid w:val="002A3DE0"/>
    <w:rsid w:val="002A4D86"/>
    <w:rsid w:val="002D3A3C"/>
    <w:rsid w:val="002E2D94"/>
    <w:rsid w:val="002F7DEC"/>
    <w:rsid w:val="00321DA3"/>
    <w:rsid w:val="00322BBD"/>
    <w:rsid w:val="003367CC"/>
    <w:rsid w:val="0035797F"/>
    <w:rsid w:val="003732EA"/>
    <w:rsid w:val="003739C4"/>
    <w:rsid w:val="00392BA7"/>
    <w:rsid w:val="003A12E4"/>
    <w:rsid w:val="003C4269"/>
    <w:rsid w:val="00401B8D"/>
    <w:rsid w:val="004168E1"/>
    <w:rsid w:val="00417728"/>
    <w:rsid w:val="00424BB5"/>
    <w:rsid w:val="004443A2"/>
    <w:rsid w:val="00450DE2"/>
    <w:rsid w:val="00457BF5"/>
    <w:rsid w:val="00460CA0"/>
    <w:rsid w:val="00486860"/>
    <w:rsid w:val="004B6E78"/>
    <w:rsid w:val="004F290F"/>
    <w:rsid w:val="00517A25"/>
    <w:rsid w:val="005372F1"/>
    <w:rsid w:val="00551D46"/>
    <w:rsid w:val="00586E83"/>
    <w:rsid w:val="005928F3"/>
    <w:rsid w:val="005C368D"/>
    <w:rsid w:val="005E21C2"/>
    <w:rsid w:val="005E5A41"/>
    <w:rsid w:val="005E7803"/>
    <w:rsid w:val="005F2F86"/>
    <w:rsid w:val="005F647C"/>
    <w:rsid w:val="00654A0B"/>
    <w:rsid w:val="00662961"/>
    <w:rsid w:val="006A455E"/>
    <w:rsid w:val="006C4928"/>
    <w:rsid w:val="006F5C81"/>
    <w:rsid w:val="007217BE"/>
    <w:rsid w:val="00726F99"/>
    <w:rsid w:val="00735856"/>
    <w:rsid w:val="0075613A"/>
    <w:rsid w:val="007B2F06"/>
    <w:rsid w:val="0082315B"/>
    <w:rsid w:val="008440EE"/>
    <w:rsid w:val="008F6337"/>
    <w:rsid w:val="00910688"/>
    <w:rsid w:val="00921DFA"/>
    <w:rsid w:val="0092762C"/>
    <w:rsid w:val="00941770"/>
    <w:rsid w:val="0095678C"/>
    <w:rsid w:val="009E3436"/>
    <w:rsid w:val="009F78F8"/>
    <w:rsid w:val="00A0117C"/>
    <w:rsid w:val="00A04243"/>
    <w:rsid w:val="00A3695F"/>
    <w:rsid w:val="00A55FD6"/>
    <w:rsid w:val="00A62F9F"/>
    <w:rsid w:val="00A96A63"/>
    <w:rsid w:val="00AA49BC"/>
    <w:rsid w:val="00B05F85"/>
    <w:rsid w:val="00B05FC2"/>
    <w:rsid w:val="00B14BC2"/>
    <w:rsid w:val="00B15F26"/>
    <w:rsid w:val="00B356F4"/>
    <w:rsid w:val="00B3605C"/>
    <w:rsid w:val="00B45C0D"/>
    <w:rsid w:val="00B56078"/>
    <w:rsid w:val="00BE5AA6"/>
    <w:rsid w:val="00BE7796"/>
    <w:rsid w:val="00C1791B"/>
    <w:rsid w:val="00C50D8B"/>
    <w:rsid w:val="00C63371"/>
    <w:rsid w:val="00C83C7D"/>
    <w:rsid w:val="00CB3C5C"/>
    <w:rsid w:val="00CB4368"/>
    <w:rsid w:val="00CB5E58"/>
    <w:rsid w:val="00CC1E55"/>
    <w:rsid w:val="00D03FDE"/>
    <w:rsid w:val="00D24B85"/>
    <w:rsid w:val="00D26762"/>
    <w:rsid w:val="00D34471"/>
    <w:rsid w:val="00D82007"/>
    <w:rsid w:val="00D90FE6"/>
    <w:rsid w:val="00DD126F"/>
    <w:rsid w:val="00DD3138"/>
    <w:rsid w:val="00DE69CE"/>
    <w:rsid w:val="00E2464E"/>
    <w:rsid w:val="00E8746A"/>
    <w:rsid w:val="00E9446F"/>
    <w:rsid w:val="00EC6485"/>
    <w:rsid w:val="00EE1F7C"/>
    <w:rsid w:val="00F77770"/>
    <w:rsid w:val="00FB4C1F"/>
    <w:rsid w:val="00FB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5E58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qFormat/>
    <w:rsid w:val="00196046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196046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196046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196046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196046"/>
    <w:pPr>
      <w:keepNext/>
      <w:jc w:val="center"/>
      <w:outlineLvl w:val="4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9604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9604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D03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3FDE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0010DB"/>
    <w:rPr>
      <w:szCs w:val="24"/>
    </w:rPr>
  </w:style>
  <w:style w:type="paragraph" w:styleId="BodyText">
    <w:name w:val="Body Text"/>
    <w:basedOn w:val="Normal"/>
    <w:rsid w:val="00941770"/>
    <w:rPr>
      <w:rFonts w:ascii="Times New Roman" w:hAnsi="Times New Roman"/>
      <w:b/>
      <w:bCs/>
      <w:sz w:val="24"/>
      <w:szCs w:val="20"/>
      <w:lang w:eastAsia="en-US"/>
    </w:rPr>
  </w:style>
  <w:style w:type="paragraph" w:styleId="BodyTextIndent">
    <w:name w:val="Body Text Indent"/>
    <w:basedOn w:val="Normal"/>
    <w:rsid w:val="00941770"/>
    <w:pPr>
      <w:spacing w:after="120"/>
      <w:ind w:left="283"/>
    </w:pPr>
    <w:rPr>
      <w:rFonts w:ascii="Times New Roman" w:hAnsi="Times New Roman"/>
      <w:sz w:val="24"/>
      <w:szCs w:val="20"/>
      <w:lang w:eastAsia="en-US"/>
    </w:rPr>
  </w:style>
  <w:style w:type="paragraph" w:styleId="BodyText3">
    <w:name w:val="Body Text 3"/>
    <w:basedOn w:val="Normal"/>
    <w:rsid w:val="00941770"/>
    <w:pPr>
      <w:spacing w:after="120"/>
    </w:pPr>
    <w:rPr>
      <w:rFonts w:ascii="Times New Roman" w:hAnsi="Times New Roman"/>
      <w:sz w:val="16"/>
      <w:szCs w:val="16"/>
      <w:lang w:eastAsia="en-US"/>
    </w:rPr>
  </w:style>
  <w:style w:type="paragraph" w:styleId="BodyText2">
    <w:name w:val="Body Text 2"/>
    <w:basedOn w:val="Normal"/>
    <w:rsid w:val="00941770"/>
    <w:pPr>
      <w:spacing w:after="120" w:line="480" w:lineRule="auto"/>
    </w:pPr>
    <w:rPr>
      <w:rFonts w:ascii="Times New Roman" w:hAnsi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77770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5F2F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intellitxt">
    <w:name w:val="intellitxt"/>
    <w:basedOn w:val="DefaultParagraphFont"/>
    <w:rsid w:val="00392BA7"/>
  </w:style>
  <w:style w:type="character" w:styleId="Hyperlink">
    <w:name w:val="Hyperlink"/>
    <w:uiPriority w:val="99"/>
    <w:unhideWhenUsed/>
    <w:rsid w:val="00B56078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C83C7D"/>
    <w:rPr>
      <w:rFonts w:ascii="Arial" w:hAnsi="Arial"/>
      <w:sz w:val="22"/>
      <w:szCs w:val="22"/>
      <w:lang w:val="en-GB" w:eastAsia="en-GB"/>
    </w:rPr>
  </w:style>
  <w:style w:type="paragraph" w:customStyle="1" w:styleId="Default">
    <w:name w:val="Default"/>
    <w:rsid w:val="00921DF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5E58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qFormat/>
    <w:rsid w:val="00196046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196046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196046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196046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196046"/>
    <w:pPr>
      <w:keepNext/>
      <w:jc w:val="center"/>
      <w:outlineLvl w:val="4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9604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9604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D03F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03FDE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0010DB"/>
    <w:rPr>
      <w:szCs w:val="24"/>
    </w:rPr>
  </w:style>
  <w:style w:type="paragraph" w:styleId="BodyText">
    <w:name w:val="Body Text"/>
    <w:basedOn w:val="Normal"/>
    <w:rsid w:val="00941770"/>
    <w:rPr>
      <w:rFonts w:ascii="Times New Roman" w:hAnsi="Times New Roman"/>
      <w:b/>
      <w:bCs/>
      <w:sz w:val="24"/>
      <w:szCs w:val="20"/>
      <w:lang w:eastAsia="en-US"/>
    </w:rPr>
  </w:style>
  <w:style w:type="paragraph" w:styleId="BodyTextIndent">
    <w:name w:val="Body Text Indent"/>
    <w:basedOn w:val="Normal"/>
    <w:rsid w:val="00941770"/>
    <w:pPr>
      <w:spacing w:after="120"/>
      <w:ind w:left="283"/>
    </w:pPr>
    <w:rPr>
      <w:rFonts w:ascii="Times New Roman" w:hAnsi="Times New Roman"/>
      <w:sz w:val="24"/>
      <w:szCs w:val="20"/>
      <w:lang w:eastAsia="en-US"/>
    </w:rPr>
  </w:style>
  <w:style w:type="paragraph" w:styleId="BodyText3">
    <w:name w:val="Body Text 3"/>
    <w:basedOn w:val="Normal"/>
    <w:rsid w:val="00941770"/>
    <w:pPr>
      <w:spacing w:after="120"/>
    </w:pPr>
    <w:rPr>
      <w:rFonts w:ascii="Times New Roman" w:hAnsi="Times New Roman"/>
      <w:sz w:val="16"/>
      <w:szCs w:val="16"/>
      <w:lang w:eastAsia="en-US"/>
    </w:rPr>
  </w:style>
  <w:style w:type="paragraph" w:styleId="BodyText2">
    <w:name w:val="Body Text 2"/>
    <w:basedOn w:val="Normal"/>
    <w:rsid w:val="00941770"/>
    <w:pPr>
      <w:spacing w:after="120" w:line="480" w:lineRule="auto"/>
    </w:pPr>
    <w:rPr>
      <w:rFonts w:ascii="Times New Roman" w:hAnsi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77770"/>
    <w:pPr>
      <w:ind w:left="720"/>
      <w:contextualSpacing/>
    </w:pPr>
    <w:rPr>
      <w:rFonts w:ascii="Times New Roman" w:hAnsi="Times New Roman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5F2F86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intellitxt">
    <w:name w:val="intellitxt"/>
    <w:basedOn w:val="DefaultParagraphFont"/>
    <w:rsid w:val="00392BA7"/>
  </w:style>
  <w:style w:type="character" w:styleId="Hyperlink">
    <w:name w:val="Hyperlink"/>
    <w:uiPriority w:val="99"/>
    <w:unhideWhenUsed/>
    <w:rsid w:val="00B56078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C83C7D"/>
    <w:rPr>
      <w:rFonts w:ascii="Arial" w:hAnsi="Arial"/>
      <w:sz w:val="22"/>
      <w:szCs w:val="22"/>
      <w:lang w:val="en-GB" w:eastAsia="en-GB"/>
    </w:rPr>
  </w:style>
  <w:style w:type="paragraph" w:customStyle="1" w:styleId="Default">
    <w:name w:val="Default"/>
    <w:rsid w:val="00921DF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7441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955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356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90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8774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200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326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718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7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447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2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170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427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066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461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2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2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185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654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270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132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05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4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6141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857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711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0903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179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582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5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77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1258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667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678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578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299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446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75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88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2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006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08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89997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5539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6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961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37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4546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508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622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83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28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867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674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935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0569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5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79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9320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3299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12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430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4760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5077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493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09661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06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6105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2802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926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161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888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84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633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55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1772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4208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8951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18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73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34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250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206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908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9216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343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57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6273">
          <w:marLeft w:val="547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70955">
          <w:marLeft w:val="547"/>
          <w:marRight w:val="0"/>
          <w:marTop w:val="1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5004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6619">
          <w:marLeft w:val="100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120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000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5127">
          <w:marLeft w:val="1166"/>
          <w:marRight w:val="0"/>
          <w:marTop w:val="11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4769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87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99938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761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325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7049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390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52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3811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639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026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274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61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513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179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976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6225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1493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84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3677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45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4877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3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67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52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9975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3868">
          <w:marLeft w:val="1166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61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611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5886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23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441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602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577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879">
          <w:marLeft w:val="547"/>
          <w:marRight w:val="0"/>
          <w:marTop w:val="14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3728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938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4576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242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471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0200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628">
          <w:marLeft w:val="105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833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76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09863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37086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95284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064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335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42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90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35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02601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90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2719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31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48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73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344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484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0500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358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5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342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4298">
          <w:marLeft w:val="105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068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172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29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258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504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870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46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337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87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7795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7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8385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5612">
          <w:marLeft w:val="50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6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875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8071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71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90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5754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88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39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25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4674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87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591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4357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91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4036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312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532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784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9046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4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3829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3217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2859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37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8708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3130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0167">
          <w:marLeft w:val="662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3241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844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8213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6237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188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930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9068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9923">
          <w:marLeft w:val="547"/>
          <w:marRight w:val="0"/>
          <w:marTop w:val="14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565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6055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0232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79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353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5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2278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7074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617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464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18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300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56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27193">
          <w:marLeft w:val="1166"/>
          <w:marRight w:val="0"/>
          <w:marTop w:val="156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76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907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7861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6873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3712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297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94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9522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0598">
          <w:marLeft w:val="1008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517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4606">
          <w:marLeft w:val="547"/>
          <w:marRight w:val="0"/>
          <w:marTop w:val="1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794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048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1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2021">
          <w:marLeft w:val="50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56685">
          <w:marLeft w:val="720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00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31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756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158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120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58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356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855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09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348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673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905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73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7676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16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461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0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6594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77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85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097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614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868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1085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523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723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58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42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1494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487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8982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7702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4435">
          <w:marLeft w:val="216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9765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7002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60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00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39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81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89267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210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397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976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45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8053">
          <w:marLeft w:val="1166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477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408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045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4190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721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9469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23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159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21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8635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297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367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6944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48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7604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0497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711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2104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8373">
          <w:marLeft w:val="1166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2135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3629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46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59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0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24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2834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85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481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674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11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542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765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7694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8604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96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887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51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5078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3807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889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07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818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2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689">
          <w:marLeft w:val="1051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40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65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8721">
          <w:marLeft w:val="96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843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899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459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768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299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28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4486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527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4093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90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8179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31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811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291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368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41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305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901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03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5520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5838">
          <w:marLeft w:val="504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4745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5623">
          <w:marLeft w:val="547"/>
          <w:marRight w:val="0"/>
          <w:marTop w:val="14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321">
          <w:marLeft w:val="547"/>
          <w:marRight w:val="0"/>
          <w:marTop w:val="3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0540">
          <w:marLeft w:val="835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89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9984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061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72658">
          <w:marLeft w:val="965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4566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90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394">
          <w:marLeft w:val="547"/>
          <w:marRight w:val="0"/>
          <w:marTop w:val="3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743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1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956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1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6048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890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52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1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0014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848496">
                  <w:marLeft w:val="52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465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369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746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st\Application%20Data\Microsoft\Templates\Exams%20Solutions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Exams Solutions Form</Template>
  <TotalTime>41</TotalTime>
  <Pages>4</Pages>
  <Words>194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Thomas</dc:creator>
  <cp:lastModifiedBy>STONENEW</cp:lastModifiedBy>
  <cp:revision>6</cp:revision>
  <cp:lastPrinted>2010-03-02T10:43:00Z</cp:lastPrinted>
  <dcterms:created xsi:type="dcterms:W3CDTF">2016-09-29T17:31:00Z</dcterms:created>
  <dcterms:modified xsi:type="dcterms:W3CDTF">2017-11-20T18:31:00Z</dcterms:modified>
</cp:coreProperties>
</file>