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2014062256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bCs/>
          <w:color w:val="auto"/>
          <w:spacing w:val="80"/>
          <w:sz w:val="40"/>
          <w:szCs w:val="40"/>
        </w:rPr>
      </w:sdtEndPr>
      <w:sdtContent>
        <w:p w14:paraId="56AEB925" w14:textId="5122ED65" w:rsidR="00EB29B3" w:rsidRDefault="00EB29B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3360" behindDoc="1" locked="0" layoutInCell="1" allowOverlap="1" wp14:anchorId="0801926B" wp14:editId="286C8673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905625" cy="9229725"/>
                    <wp:effectExtent l="0" t="0" r="9525" b="952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905625" cy="9229725"/>
                              <a:chOff x="-1" y="0"/>
                              <a:chExt cx="6905625" cy="9229725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-1" y="4102945"/>
                                <a:ext cx="6905625" cy="51267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FFFFFF" w:themeColor="background1"/>
                                      <w:sz w:val="40"/>
                                      <w:szCs w:val="40"/>
                                    </w:rPr>
                                    <w:alias w:val="Author"/>
                                    <w:tag w:val=""/>
                                    <w:id w:val="94542890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344F9DB6" w14:textId="1729D011" w:rsidR="00EB29B3" w:rsidRDefault="001B4CD0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color w:val="FFFFFF" w:themeColor="background1"/>
                                          <w:sz w:val="40"/>
                                          <w:szCs w:val="40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  <w:p w14:paraId="6D6229B4" w14:textId="3B0F1646" w:rsidR="00EB29B3" w:rsidRDefault="00914FAA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Times New Roman" w:hAnsi="Times New Roman" w:cs="Times New Roman"/>
                                        <w:cap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0C0524">
                                        <w:rPr>
                                          <w:rFonts w:ascii="Times New Roman" w:hAnsi="Times New Roman" w:cs="Times New Roman"/>
                                          <w:caps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EB29B3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EB29B3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pacing w:val="80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69E6CF61" w14:textId="288D48D1" w:rsidR="00EB29B3" w:rsidRPr="00EB29B3" w:rsidRDefault="00EB29B3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303848" w:themeColor="accent1"/>
                                          <w:sz w:val="56"/>
                                          <w:szCs w:val="56"/>
                                        </w:rPr>
                                      </w:pPr>
                                      <w:r w:rsidRPr="00EB29B3">
                                        <w:rPr>
                                          <w:rFonts w:ascii="Times New Roman" w:hAnsi="Times New Roman" w:cs="Times New Roman"/>
                                          <w:b/>
                                          <w:bCs/>
                                          <w:spacing w:val="80"/>
                                          <w:sz w:val="56"/>
                                          <w:szCs w:val="56"/>
                                        </w:rPr>
                                        <w:t>Skills for life: Employability and future pathways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0801926B" id="Group 193" o:spid="_x0000_s1026" style="position:absolute;margin-left:0;margin-top:0;width:543.75pt;height:726.75pt;z-index:-251653120;mso-position-horizontal:center;mso-position-horizontal-relative:page;mso-position-vertical:center;mso-position-vertical-relative:page" coordorigin="" coordsize="69056,92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303848 [3204]" stroked="f" strokeweight="1pt"/>
                    <v:rect id="Rectangle 195" o:spid="_x0000_s1028" style="position:absolute;top:41029;width:69056;height:5126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303848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40"/>
                                <w:szCs w:val="40"/>
                              </w:rPr>
                              <w:alias w:val="Author"/>
                              <w:tag w:val=""/>
                              <w:id w:val="945428907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344F9DB6" w14:textId="1729D011" w:rsidR="00EB29B3" w:rsidRDefault="001B4CD0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p w14:paraId="6D6229B4" w14:textId="3B0F1646" w:rsidR="00EB29B3" w:rsidRDefault="00914FAA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rFonts w:ascii="Times New Roman" w:hAnsi="Times New Roman" w:cs="Times New Roman"/>
                                  <w:caps/>
                                  <w:color w:val="FFFFFF" w:themeColor="background1"/>
                                  <w:sz w:val="28"/>
                                  <w:szCs w:val="28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0C0524">
                                  <w:rPr>
                                    <w:rFonts w:ascii="Times New Roman" w:hAnsi="Times New Roman" w:cs="Times New Roman"/>
                                    <w:cap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EB29B3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EB29B3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="Times New Roman" w:hAnsi="Times New Roman" w:cs="Times New Roman"/>
                                <w:b/>
                                <w:bCs/>
                                <w:spacing w:val="80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69E6CF61" w14:textId="288D48D1" w:rsidR="00EB29B3" w:rsidRPr="00EB29B3" w:rsidRDefault="00EB29B3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303848" w:themeColor="accent1"/>
                                    <w:sz w:val="56"/>
                                    <w:szCs w:val="56"/>
                                  </w:rPr>
                                </w:pPr>
                                <w:r w:rsidRPr="00EB29B3"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spacing w:val="80"/>
                                    <w:sz w:val="56"/>
                                    <w:szCs w:val="56"/>
                                  </w:rPr>
                                  <w:t>Skills for life: Employability and future pathways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0F924F8" w14:textId="77777777" w:rsidR="00EB29B3" w:rsidRPr="00CA041A" w:rsidRDefault="00EB29B3" w:rsidP="00EB29B3">
          <w:pPr>
            <w:rPr>
              <w:rFonts w:ascii="Times New Roman" w:hAnsi="Times New Roman" w:cs="Times New Roman"/>
              <w:b/>
              <w:bCs/>
              <w:color w:val="FFFFFF" w:themeColor="background1"/>
              <w:spacing w:val="80"/>
              <w:sz w:val="56"/>
              <w:szCs w:val="56"/>
              <w:lang w:val="en-GB"/>
            </w:rPr>
          </w:pPr>
          <w:r w:rsidRPr="00CA041A">
            <w:rPr>
              <w:rFonts w:ascii="Times New Roman" w:hAnsi="Times New Roman" w:cs="Times New Roman"/>
              <w:b/>
              <w:bCs/>
              <w:color w:val="FFFFFF" w:themeColor="background1"/>
              <w:spacing w:val="80"/>
              <w:sz w:val="56"/>
              <w:szCs w:val="56"/>
            </w:rPr>
            <w:t>ECGE6002P</w:t>
          </w:r>
        </w:p>
        <w:p w14:paraId="1C7AF682" w14:textId="43BDE5BC" w:rsidR="00EB29B3" w:rsidRDefault="00EB29B3">
          <w:pPr>
            <w:rPr>
              <w:rFonts w:ascii="Times New Roman" w:hAnsi="Times New Roman" w:cs="Times New Roman"/>
              <w:b/>
              <w:bCs/>
              <w:color w:val="auto"/>
              <w:spacing w:val="80"/>
              <w:sz w:val="40"/>
              <w:szCs w:val="40"/>
            </w:rPr>
          </w:pPr>
          <w:r>
            <w:rPr>
              <w:rFonts w:ascii="Times New Roman" w:hAnsi="Times New Roman" w:cs="Times New Roman"/>
              <w:b/>
              <w:bCs/>
              <w:color w:val="auto"/>
              <w:spacing w:val="80"/>
              <w:sz w:val="40"/>
              <w:szCs w:val="40"/>
            </w:rPr>
            <w:br w:type="page"/>
          </w:r>
        </w:p>
      </w:sdtContent>
    </w:sdt>
    <w:p w14:paraId="3A5D6A26" w14:textId="5F856B87" w:rsidR="00C55D85" w:rsidRDefault="00127C0F" w:rsidP="00127C0F">
      <w:pPr>
        <w:pStyle w:val="GraphicAnchor"/>
      </w:pPr>
      <w:r w:rsidRPr="001700F2">
        <w:rPr>
          <w:rFonts w:ascii="Times New Roman"/>
          <w:noProof/>
          <w:lang w:val="en-AU" w:eastAsia="en-AU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6932A00" wp14:editId="06BF46ED">
                <wp:simplePos x="0" y="0"/>
                <wp:positionH relativeFrom="page">
                  <wp:align>center</wp:align>
                </wp:positionH>
                <wp:positionV relativeFrom="paragraph">
                  <wp:posOffset>-452063</wp:posOffset>
                </wp:positionV>
                <wp:extent cx="7772400" cy="1249200"/>
                <wp:effectExtent l="0" t="0" r="0" b="8255"/>
                <wp:wrapNone/>
                <wp:docPr id="6" name="Rectangle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772400" cy="12492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CE4C36" id="Rectangle 7" o:spid="_x0000_s1026" alt="&quot;&quot;" style="position:absolute;margin-left:0;margin-top:-35.6pt;width:612pt;height:98.35pt;z-index:-2516572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" fillcolor="#303848 [3204]" stroked="f">
                <w10:wrap anchorx="page"/>
              </v:rect>
            </w:pict>
          </mc:Fallback>
        </mc:AlternateConten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2849"/>
        <w:gridCol w:w="2830"/>
        <w:gridCol w:w="3621"/>
      </w:tblGrid>
      <w:tr w:rsidR="00127C0F" w:rsidRPr="00F86AD7" w14:paraId="5F3CB74D" w14:textId="77777777" w:rsidTr="00127C0F">
        <w:trPr>
          <w:trHeight w:val="1292"/>
        </w:trPr>
        <w:tc>
          <w:tcPr>
            <w:tcW w:w="9300" w:type="dxa"/>
            <w:gridSpan w:val="3"/>
            <w:tcBorders>
              <w:top w:val="single" w:sz="24" w:space="0" w:color="BF9268" w:themeColor="accent2"/>
              <w:left w:val="single" w:sz="24" w:space="0" w:color="BF9268" w:themeColor="accent2"/>
              <w:bottom w:val="single" w:sz="24" w:space="0" w:color="BF9268" w:themeColor="accent2"/>
              <w:right w:val="single" w:sz="24" w:space="0" w:color="BF9268" w:themeColor="accent2"/>
            </w:tcBorders>
            <w:shd w:val="clear" w:color="auto" w:fill="FFFFFF" w:themeFill="background1"/>
          </w:tcPr>
          <w:p w14:paraId="2CBE16A3" w14:textId="16706CA0" w:rsidR="00127C0F" w:rsidRPr="00F86AD7" w:rsidRDefault="00343106" w:rsidP="00880DAD">
            <w:pPr>
              <w:pStyle w:val="Title"/>
              <w:rPr>
                <w:rFonts w:ascii="Times New Roman" w:hAnsi="Times New Roman" w:cs="Times New Roman"/>
                <w:b/>
                <w:color w:val="262626" w:themeColor="text1" w:themeTint="D9"/>
                <w:spacing w:val="0"/>
                <w:sz w:val="56"/>
                <w:szCs w:val="56"/>
                <w14:shadow w14:blurRad="0" w14:dist="38100" w14:dir="2700000" w14:sx="100000" w14:sy="100000" w14:kx="0" w14:ky="0" w14:algn="bl">
                  <w14:schemeClr w14:val="accent5"/>
                </w14:shadow>
                <w14:textOutline w14:w="6731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F86AD7">
              <w:rPr>
                <w:rFonts w:ascii="Times New Roman" w:hAnsi="Times New Roman" w:cs="Times New Roman"/>
                <w:b/>
                <w:color w:val="262626" w:themeColor="text1" w:themeTint="D9"/>
                <w:spacing w:val="0"/>
                <w:sz w:val="56"/>
                <w:szCs w:val="56"/>
                <w14:shadow w14:blurRad="0" w14:dist="38100" w14:dir="2700000" w14:sx="100000" w14:sy="100000" w14:kx="0" w14:ky="0" w14:algn="bl">
                  <w14:schemeClr w14:val="accent5"/>
                </w14:shadow>
                <w14:textOutline w14:w="6731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Laura Lynch</w:t>
            </w:r>
          </w:p>
          <w:p w14:paraId="13773519" w14:textId="241543A8" w:rsidR="00127C0F" w:rsidRPr="00F86AD7" w:rsidRDefault="00127C0F" w:rsidP="00880DAD">
            <w:pPr>
              <w:pStyle w:val="Subtitle"/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27C0F" w:rsidRPr="00F86AD7" w14:paraId="397FC9AF" w14:textId="77777777" w:rsidTr="0027012A">
        <w:trPr>
          <w:trHeight w:val="438"/>
        </w:trPr>
        <w:tc>
          <w:tcPr>
            <w:tcW w:w="9300" w:type="dxa"/>
            <w:gridSpan w:val="3"/>
            <w:tcBorders>
              <w:top w:val="single" w:sz="24" w:space="0" w:color="BF9268" w:themeColor="accent2"/>
            </w:tcBorders>
            <w:vAlign w:val="center"/>
          </w:tcPr>
          <w:p w14:paraId="37510028" w14:textId="77777777" w:rsidR="00127C0F" w:rsidRPr="00F86AD7" w:rsidRDefault="00127C0F" w:rsidP="00880DAD">
            <w:pPr>
              <w:rPr>
                <w:rFonts w:ascii="Times New Roman" w:hAnsi="Times New Roman" w:cs="Times New Roman"/>
              </w:rPr>
            </w:pPr>
          </w:p>
        </w:tc>
      </w:tr>
      <w:tr w:rsidR="00127C0F" w:rsidRPr="00F86AD7" w14:paraId="120028CF" w14:textId="77777777" w:rsidTr="00343106">
        <w:trPr>
          <w:trHeight w:val="210"/>
        </w:trPr>
        <w:tc>
          <w:tcPr>
            <w:tcW w:w="2849" w:type="dxa"/>
            <w:tcBorders>
              <w:bottom w:val="single" w:sz="18" w:space="0" w:color="BF9268" w:themeColor="accent2"/>
            </w:tcBorders>
          </w:tcPr>
          <w:p w14:paraId="76691F87" w14:textId="77777777" w:rsidR="00127C0F" w:rsidRPr="00F86AD7" w:rsidRDefault="00127C0F" w:rsidP="00880D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0" w:type="dxa"/>
            <w:vMerge w:val="restart"/>
            <w:shd w:val="clear" w:color="auto" w:fill="303848" w:themeFill="accent1"/>
            <w:vAlign w:val="center"/>
          </w:tcPr>
          <w:p w14:paraId="39EB7FE5" w14:textId="77777777" w:rsidR="00127C0F" w:rsidRPr="00F86AD7" w:rsidRDefault="00914FAA" w:rsidP="00127C0F">
            <w:pPr>
              <w:pStyle w:val="Heading1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-1215895415"/>
                <w:placeholder>
                  <w:docPart w:val="634634DDC94E4C818F9617CC283400B3"/>
                </w:placeholder>
                <w:temporary/>
                <w:showingPlcHdr/>
                <w15:appearance w15:val="hidden"/>
              </w:sdtPr>
              <w:sdtEndPr/>
              <w:sdtContent>
                <w:r w:rsidR="00127C0F" w:rsidRPr="00F86AD7">
                  <w:rPr>
                    <w:rFonts w:ascii="Times New Roman" w:hAnsi="Times New Roman" w:cs="Times New Roman"/>
                  </w:rPr>
                  <w:t>CONTACT</w:t>
                </w:r>
              </w:sdtContent>
            </w:sdt>
          </w:p>
        </w:tc>
        <w:tc>
          <w:tcPr>
            <w:tcW w:w="3621" w:type="dxa"/>
            <w:tcBorders>
              <w:bottom w:val="single" w:sz="18" w:space="0" w:color="BF9268" w:themeColor="accent2"/>
            </w:tcBorders>
          </w:tcPr>
          <w:p w14:paraId="1A9645CA" w14:textId="77777777" w:rsidR="00127C0F" w:rsidRPr="00F86AD7" w:rsidRDefault="00127C0F" w:rsidP="00880DAD">
            <w:pPr>
              <w:rPr>
                <w:rFonts w:ascii="Times New Roman" w:hAnsi="Times New Roman" w:cs="Times New Roman"/>
              </w:rPr>
            </w:pPr>
          </w:p>
        </w:tc>
      </w:tr>
      <w:tr w:rsidR="00127C0F" w:rsidRPr="00F86AD7" w14:paraId="514F52B4" w14:textId="77777777" w:rsidTr="00343106">
        <w:trPr>
          <w:trHeight w:val="210"/>
        </w:trPr>
        <w:tc>
          <w:tcPr>
            <w:tcW w:w="2849" w:type="dxa"/>
            <w:tcBorders>
              <w:top w:val="single" w:sz="18" w:space="0" w:color="BF9268" w:themeColor="accent2"/>
            </w:tcBorders>
          </w:tcPr>
          <w:p w14:paraId="2B2A392F" w14:textId="77777777" w:rsidR="00127C0F" w:rsidRPr="00F86AD7" w:rsidRDefault="00127C0F" w:rsidP="00880D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0" w:type="dxa"/>
            <w:vMerge/>
            <w:shd w:val="clear" w:color="auto" w:fill="303848" w:themeFill="accent1"/>
            <w:vAlign w:val="center"/>
          </w:tcPr>
          <w:p w14:paraId="0DE08B75" w14:textId="77777777" w:rsidR="00127C0F" w:rsidRPr="00F86AD7" w:rsidRDefault="00127C0F" w:rsidP="00880DAD">
            <w:pPr>
              <w:pStyle w:val="Heading1"/>
              <w:rPr>
                <w:rFonts w:ascii="Times New Roman" w:hAnsi="Times New Roman" w:cs="Times New Roman"/>
              </w:rPr>
            </w:pPr>
          </w:p>
        </w:tc>
        <w:tc>
          <w:tcPr>
            <w:tcW w:w="3621" w:type="dxa"/>
            <w:tcBorders>
              <w:top w:val="single" w:sz="18" w:space="0" w:color="BF9268" w:themeColor="accent2"/>
            </w:tcBorders>
          </w:tcPr>
          <w:p w14:paraId="7A52B0A3" w14:textId="77777777" w:rsidR="00127C0F" w:rsidRPr="00F86AD7" w:rsidRDefault="00127C0F" w:rsidP="00880DAD">
            <w:pPr>
              <w:rPr>
                <w:rFonts w:ascii="Times New Roman" w:hAnsi="Times New Roman" w:cs="Times New Roman"/>
                <w:noProof/>
              </w:rPr>
            </w:pPr>
          </w:p>
        </w:tc>
      </w:tr>
      <w:tr w:rsidR="00127C0F" w:rsidRPr="00F86AD7" w14:paraId="27C3121B" w14:textId="77777777" w:rsidTr="00343106">
        <w:trPr>
          <w:trHeight w:val="753"/>
        </w:trPr>
        <w:tc>
          <w:tcPr>
            <w:tcW w:w="2849" w:type="dxa"/>
            <w:vAlign w:val="center"/>
          </w:tcPr>
          <w:p w14:paraId="2AF51C27" w14:textId="0D00FC09" w:rsidR="00127C0F" w:rsidRPr="00F86AD7" w:rsidRDefault="00CA041A" w:rsidP="00CA04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t xml:space="preserve">     </w:t>
            </w:r>
            <w:r w:rsidR="00343106" w:rsidRPr="00F86AD7">
              <w:rPr>
                <w:rFonts w:ascii="Times New Roman" w:hAnsi="Times New Roman" w:cs="Times New Roman"/>
              </w:rPr>
              <w:t>1 School Terrace,</w:t>
            </w:r>
          </w:p>
          <w:p w14:paraId="43B026AF" w14:textId="4F82201E" w:rsidR="00343106" w:rsidRPr="00F86AD7" w:rsidRDefault="00452EFA" w:rsidP="00452EFA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 xml:space="preserve">       </w:t>
            </w:r>
            <w:r w:rsidR="00343106" w:rsidRPr="00F86AD7">
              <w:rPr>
                <w:rFonts w:ascii="Times New Roman" w:hAnsi="Times New Roman" w:cs="Times New Roman"/>
              </w:rPr>
              <w:t>Pembroke,</w:t>
            </w:r>
          </w:p>
          <w:p w14:paraId="7FBC5224" w14:textId="03C1D133" w:rsidR="00343106" w:rsidRPr="00F86AD7" w:rsidRDefault="00452EFA" w:rsidP="00452EFA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 xml:space="preserve">       </w:t>
            </w:r>
            <w:r w:rsidR="00343106" w:rsidRPr="00F86AD7">
              <w:rPr>
                <w:rFonts w:ascii="Times New Roman" w:hAnsi="Times New Roman" w:cs="Times New Roman"/>
              </w:rPr>
              <w:t>Pembrokeshire</w:t>
            </w:r>
          </w:p>
          <w:p w14:paraId="6B249609" w14:textId="4EA4B86B" w:rsidR="00343106" w:rsidRPr="00F86AD7" w:rsidRDefault="00452EFA" w:rsidP="00452EFA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 xml:space="preserve">       </w:t>
            </w:r>
            <w:r w:rsidR="00343106" w:rsidRPr="00F86AD7">
              <w:rPr>
                <w:rFonts w:ascii="Times New Roman" w:hAnsi="Times New Roman" w:cs="Times New Roman"/>
              </w:rPr>
              <w:t>SA71 4LH</w:t>
            </w:r>
          </w:p>
        </w:tc>
        <w:tc>
          <w:tcPr>
            <w:tcW w:w="2830" w:type="dxa"/>
            <w:vAlign w:val="center"/>
          </w:tcPr>
          <w:p w14:paraId="3C8A11A5" w14:textId="77777777" w:rsidR="00127C0F" w:rsidRPr="00F86AD7" w:rsidRDefault="00343106" w:rsidP="00127C0F">
            <w:pPr>
              <w:jc w:val="center"/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07964473985</w:t>
            </w:r>
          </w:p>
          <w:p w14:paraId="759CBE85" w14:textId="4B7D3910" w:rsidR="00343106" w:rsidRPr="00F86AD7" w:rsidRDefault="00343106" w:rsidP="00127C0F">
            <w:pPr>
              <w:jc w:val="center"/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01646 622945</w:t>
            </w:r>
          </w:p>
        </w:tc>
        <w:tc>
          <w:tcPr>
            <w:tcW w:w="3621" w:type="dxa"/>
            <w:vAlign w:val="center"/>
          </w:tcPr>
          <w:p w14:paraId="1945D9D9" w14:textId="34A00277" w:rsidR="00127C0F" w:rsidRPr="00F86AD7" w:rsidRDefault="00CA041A" w:rsidP="00127C0F">
            <w:pPr>
              <w:jc w:val="center"/>
              <w:rPr>
                <w:rFonts w:ascii="Times New Roman" w:hAnsi="Times New Roman" w:cs="Times New Roman"/>
              </w:rPr>
            </w:pPr>
            <w:hyperlink r:id="rId10" w:history="1">
              <w:r w:rsidRPr="008A60FA">
                <w:rPr>
                  <w:rStyle w:val="Hyperlink"/>
                  <w:rFonts w:ascii="Times New Roman" w:hAnsi="Times New Roman" w:cs="Times New Roman"/>
                </w:rPr>
                <w:t>lauraannelynch2017@gmail.com</w:t>
              </w:r>
            </w:hyperlink>
          </w:p>
        </w:tc>
      </w:tr>
      <w:tr w:rsidR="00127C0F" w:rsidRPr="00F86AD7" w14:paraId="70E93659" w14:textId="77777777" w:rsidTr="00127C0F">
        <w:trPr>
          <w:trHeight w:val="622"/>
        </w:trPr>
        <w:tc>
          <w:tcPr>
            <w:tcW w:w="9300" w:type="dxa"/>
            <w:gridSpan w:val="3"/>
            <w:tcBorders>
              <w:bottom w:val="single" w:sz="18" w:space="0" w:color="BF9268" w:themeColor="accent2"/>
            </w:tcBorders>
            <w:vAlign w:val="center"/>
          </w:tcPr>
          <w:p w14:paraId="6E0C53E2" w14:textId="6C4C940E" w:rsidR="00343106" w:rsidRPr="00F86AD7" w:rsidRDefault="00343106" w:rsidP="00343106">
            <w:pPr>
              <w:pStyle w:val="Text"/>
              <w:rPr>
                <w:rFonts w:ascii="Times New Roman" w:hAnsi="Times New Roman" w:cs="Times New Roman"/>
              </w:rPr>
            </w:pPr>
          </w:p>
          <w:p w14:paraId="50D8C649" w14:textId="611A6E05" w:rsidR="00795DF2" w:rsidRPr="00F86AD7" w:rsidRDefault="00795DF2" w:rsidP="00795DF2">
            <w:pPr>
              <w:rPr>
                <w:rFonts w:ascii="Times New Roman" w:hAnsi="Times New Roman" w:cs="Times New Roman"/>
                <w:b/>
                <w:bCs/>
                <w:sz w:val="24"/>
                <w:u w:val="single"/>
              </w:rPr>
            </w:pPr>
            <w:r w:rsidRPr="00F86AD7">
              <w:rPr>
                <w:rFonts w:ascii="Times New Roman" w:hAnsi="Times New Roman" w:cs="Times New Roman"/>
                <w:b/>
                <w:bCs/>
                <w:sz w:val="24"/>
                <w:u w:val="single"/>
              </w:rPr>
              <w:t>Personal Profile</w:t>
            </w:r>
          </w:p>
          <w:p w14:paraId="02A195E3" w14:textId="30404FC7" w:rsidR="00455EA7" w:rsidRPr="00F86AD7" w:rsidRDefault="002875E2" w:rsidP="00795D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6AD7">
              <w:rPr>
                <w:rFonts w:ascii="Times New Roman" w:hAnsi="Times New Roman" w:cs="Times New Roman"/>
                <w:sz w:val="20"/>
                <w:szCs w:val="20"/>
              </w:rPr>
              <w:t>I am h</w:t>
            </w:r>
            <w:r w:rsidR="00795DF2" w:rsidRPr="00F86AD7">
              <w:rPr>
                <w:rFonts w:ascii="Times New Roman" w:hAnsi="Times New Roman" w:cs="Times New Roman"/>
                <w:sz w:val="20"/>
                <w:szCs w:val="20"/>
              </w:rPr>
              <w:t>ardworking and reliabl</w:t>
            </w:r>
            <w:r w:rsidRPr="00F86AD7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795DF2" w:rsidRPr="00F86AD7">
              <w:rPr>
                <w:rFonts w:ascii="Times New Roman" w:hAnsi="Times New Roman" w:cs="Times New Roman"/>
                <w:sz w:val="20"/>
                <w:szCs w:val="20"/>
              </w:rPr>
              <w:t xml:space="preserve"> I am keen to put all my skills and knowledge into </w:t>
            </w:r>
            <w:r w:rsidRPr="00F86AD7">
              <w:rPr>
                <w:rFonts w:ascii="Times New Roman" w:hAnsi="Times New Roman" w:cs="Times New Roman"/>
                <w:sz w:val="20"/>
                <w:szCs w:val="20"/>
              </w:rPr>
              <w:t xml:space="preserve">practice. I would like </w:t>
            </w:r>
            <w:r w:rsidR="00795DF2" w:rsidRPr="00F86AD7">
              <w:rPr>
                <w:rFonts w:ascii="Times New Roman" w:hAnsi="Times New Roman" w:cs="Times New Roman"/>
                <w:sz w:val="20"/>
                <w:szCs w:val="20"/>
              </w:rPr>
              <w:t>to develop my knowledge and skills</w:t>
            </w:r>
            <w:r w:rsidR="00452BCB" w:rsidRPr="00F86AD7">
              <w:rPr>
                <w:rFonts w:ascii="Times New Roman" w:hAnsi="Times New Roman" w:cs="Times New Roman"/>
                <w:sz w:val="20"/>
                <w:szCs w:val="20"/>
              </w:rPr>
              <w:t xml:space="preserve"> further</w:t>
            </w:r>
            <w:r w:rsidRPr="00F86AD7">
              <w:rPr>
                <w:rFonts w:ascii="Times New Roman" w:hAnsi="Times New Roman" w:cs="Times New Roman"/>
                <w:sz w:val="20"/>
                <w:szCs w:val="20"/>
              </w:rPr>
              <w:t xml:space="preserve"> and would take every opportunity to do this</w:t>
            </w:r>
            <w:r w:rsidR="00455EA7" w:rsidRPr="00F86AD7">
              <w:rPr>
                <w:rFonts w:ascii="Times New Roman" w:hAnsi="Times New Roman" w:cs="Times New Roman"/>
                <w:sz w:val="20"/>
                <w:szCs w:val="20"/>
              </w:rPr>
              <w:t xml:space="preserve">. I have an excellent record of timekeeping and organization skills, with a family, working and studying I find time management and being organized is the key to success. I work well in a team </w:t>
            </w:r>
            <w:r w:rsidR="00C96890" w:rsidRPr="00F86AD7">
              <w:rPr>
                <w:rFonts w:ascii="Times New Roman" w:hAnsi="Times New Roman" w:cs="Times New Roman"/>
                <w:sz w:val="20"/>
                <w:szCs w:val="20"/>
              </w:rPr>
              <w:t xml:space="preserve">and alone </w:t>
            </w:r>
            <w:r w:rsidR="00455EA7" w:rsidRPr="00F86AD7">
              <w:rPr>
                <w:rFonts w:ascii="Times New Roman" w:hAnsi="Times New Roman" w:cs="Times New Roman"/>
                <w:sz w:val="20"/>
                <w:szCs w:val="20"/>
              </w:rPr>
              <w:t>and am capable</w:t>
            </w:r>
            <w:r w:rsidR="00C96890" w:rsidRPr="00F86AD7">
              <w:rPr>
                <w:rFonts w:ascii="Times New Roman" w:hAnsi="Times New Roman" w:cs="Times New Roman"/>
                <w:sz w:val="20"/>
                <w:szCs w:val="20"/>
              </w:rPr>
              <w:t xml:space="preserve"> and confident to listen and take instructions but also, take lead and deliver tasks in a safe manor. </w:t>
            </w:r>
            <w:r w:rsidR="00455EA7" w:rsidRPr="00F86AD7">
              <w:rPr>
                <w:rFonts w:ascii="Times New Roman" w:hAnsi="Times New Roman" w:cs="Times New Roman"/>
                <w:sz w:val="20"/>
                <w:szCs w:val="20"/>
              </w:rPr>
              <w:t xml:space="preserve">I enjoy outdoor activities with my husband and two daughters, who are both very active with their hobbies in and outside school. </w:t>
            </w:r>
          </w:p>
          <w:p w14:paraId="17495F88" w14:textId="77777777" w:rsidR="00A535FD" w:rsidRPr="00F86AD7" w:rsidRDefault="00A535FD" w:rsidP="00795D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F71B9A" w14:textId="45AE5806" w:rsidR="00567D0B" w:rsidRPr="00F86AD7" w:rsidRDefault="00343106" w:rsidP="00F8379B">
            <w:pPr>
              <w:pStyle w:val="Text"/>
              <w:rPr>
                <w:rFonts w:ascii="Times New Roman" w:hAnsi="Times New Roman" w:cs="Times New Roman"/>
                <w:b/>
                <w:bCs/>
                <w:sz w:val="24"/>
                <w:u w:val="single"/>
              </w:rPr>
            </w:pPr>
            <w:r w:rsidRPr="00F86AD7">
              <w:rPr>
                <w:rFonts w:ascii="Times New Roman" w:hAnsi="Times New Roman" w:cs="Times New Roman"/>
                <w:b/>
                <w:bCs/>
                <w:sz w:val="24"/>
                <w:u w:val="single"/>
              </w:rPr>
              <w:t>Education and Training</w:t>
            </w:r>
          </w:p>
          <w:p w14:paraId="4C73C62E" w14:textId="77777777" w:rsidR="00F8379B" w:rsidRPr="00F86AD7" w:rsidRDefault="00F8379B" w:rsidP="00F8379B">
            <w:pPr>
              <w:rPr>
                <w:rFonts w:ascii="Times New Roman" w:hAnsi="Times New Roman" w:cs="Times New Roman"/>
                <w:u w:val="single"/>
              </w:rPr>
            </w:pPr>
          </w:p>
          <w:p w14:paraId="06ACA2FA" w14:textId="67CA6CE2" w:rsidR="002C073B" w:rsidRPr="00F86AD7" w:rsidRDefault="00567D0B" w:rsidP="002C073B">
            <w:pPr>
              <w:pStyle w:val="Text"/>
              <w:rPr>
                <w:rFonts w:ascii="Times New Roman" w:hAnsi="Times New Roman" w:cs="Times New Roman"/>
                <w:b/>
                <w:bCs/>
                <w:sz w:val="24"/>
                <w:u w:val="single"/>
              </w:rPr>
            </w:pPr>
            <w:r w:rsidRPr="00F86AD7">
              <w:rPr>
                <w:rFonts w:ascii="Times New Roman" w:hAnsi="Times New Roman" w:cs="Times New Roman"/>
                <w:b/>
                <w:bCs/>
                <w:sz w:val="24"/>
                <w:u w:val="single"/>
              </w:rPr>
              <w:t>University of Wales Trinity Saint David</w:t>
            </w:r>
          </w:p>
          <w:p w14:paraId="05168350" w14:textId="6913A6C0" w:rsidR="00343106" w:rsidRPr="00F86AD7" w:rsidRDefault="00343106" w:rsidP="00343106">
            <w:pPr>
              <w:pStyle w:val="Text"/>
              <w:rPr>
                <w:rFonts w:ascii="Times New Roman" w:hAnsi="Times New Roman" w:cs="Times New Roman"/>
                <w:szCs w:val="20"/>
              </w:rPr>
            </w:pPr>
            <w:r w:rsidRPr="00F86AD7">
              <w:rPr>
                <w:rFonts w:ascii="Times New Roman" w:hAnsi="Times New Roman" w:cs="Times New Roman"/>
                <w:szCs w:val="20"/>
              </w:rPr>
              <w:t xml:space="preserve">Foundation </w:t>
            </w:r>
            <w:r w:rsidR="002875E2" w:rsidRPr="00F86AD7">
              <w:rPr>
                <w:rFonts w:ascii="Times New Roman" w:hAnsi="Times New Roman" w:cs="Times New Roman"/>
                <w:szCs w:val="20"/>
              </w:rPr>
              <w:t>D</w:t>
            </w:r>
            <w:r w:rsidRPr="00F86AD7">
              <w:rPr>
                <w:rFonts w:ascii="Times New Roman" w:hAnsi="Times New Roman" w:cs="Times New Roman"/>
                <w:szCs w:val="20"/>
              </w:rPr>
              <w:t xml:space="preserve">egree in </w:t>
            </w:r>
            <w:r w:rsidR="002875E2" w:rsidRPr="00F86AD7">
              <w:rPr>
                <w:rFonts w:ascii="Times New Roman" w:hAnsi="Times New Roman" w:cs="Times New Roman"/>
                <w:szCs w:val="20"/>
              </w:rPr>
              <w:t>I</w:t>
            </w:r>
            <w:r w:rsidRPr="00F86AD7">
              <w:rPr>
                <w:rFonts w:ascii="Times New Roman" w:hAnsi="Times New Roman" w:cs="Times New Roman"/>
                <w:szCs w:val="20"/>
              </w:rPr>
              <w:t xml:space="preserve">nclusive </w:t>
            </w:r>
            <w:r w:rsidR="002875E2" w:rsidRPr="00F86AD7">
              <w:rPr>
                <w:rFonts w:ascii="Times New Roman" w:hAnsi="Times New Roman" w:cs="Times New Roman"/>
                <w:szCs w:val="20"/>
              </w:rPr>
              <w:t>E</w:t>
            </w:r>
            <w:r w:rsidRPr="00F86AD7">
              <w:rPr>
                <w:rFonts w:ascii="Times New Roman" w:hAnsi="Times New Roman" w:cs="Times New Roman"/>
                <w:szCs w:val="20"/>
              </w:rPr>
              <w:t>ducation- 2017-</w:t>
            </w:r>
            <w:r w:rsidR="002C073B" w:rsidRPr="00F86AD7">
              <w:rPr>
                <w:rFonts w:ascii="Times New Roman" w:hAnsi="Times New Roman" w:cs="Times New Roman"/>
                <w:szCs w:val="20"/>
              </w:rPr>
              <w:t xml:space="preserve"> 2020 - Distinction</w:t>
            </w:r>
          </w:p>
          <w:p w14:paraId="05EB9FDC" w14:textId="1086B10D" w:rsidR="00567D0B" w:rsidRPr="00F86AD7" w:rsidRDefault="002C073B" w:rsidP="00567D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6AD7">
              <w:rPr>
                <w:rFonts w:ascii="Times New Roman" w:hAnsi="Times New Roman" w:cs="Times New Roman"/>
                <w:sz w:val="20"/>
                <w:szCs w:val="20"/>
              </w:rPr>
              <w:t xml:space="preserve">BA </w:t>
            </w:r>
            <w:r w:rsidR="003810F4" w:rsidRPr="00F86AD7">
              <w:rPr>
                <w:rFonts w:ascii="Times New Roman" w:hAnsi="Times New Roman" w:cs="Times New Roman"/>
                <w:sz w:val="20"/>
                <w:szCs w:val="20"/>
              </w:rPr>
              <w:t>in Inclusive Education</w:t>
            </w:r>
            <w:r w:rsidR="00C91690" w:rsidRPr="00F86AD7">
              <w:rPr>
                <w:rFonts w:ascii="Times New Roman" w:hAnsi="Times New Roman" w:cs="Times New Roman"/>
                <w:sz w:val="20"/>
                <w:szCs w:val="20"/>
              </w:rPr>
              <w:t>- 2020-present</w:t>
            </w:r>
          </w:p>
          <w:p w14:paraId="30A003D1" w14:textId="612B6F58" w:rsidR="005941EF" w:rsidRPr="00F86AD7" w:rsidRDefault="005941EF" w:rsidP="00567D0B">
            <w:pPr>
              <w:rPr>
                <w:rFonts w:ascii="Times New Roman" w:hAnsi="Times New Roman" w:cs="Times New Roman"/>
                <w:b/>
                <w:bCs/>
                <w:sz w:val="24"/>
                <w:u w:val="single"/>
              </w:rPr>
            </w:pPr>
            <w:r w:rsidRPr="00F86AD7">
              <w:rPr>
                <w:rFonts w:ascii="Times New Roman" w:hAnsi="Times New Roman" w:cs="Times New Roman"/>
                <w:b/>
                <w:bCs/>
                <w:sz w:val="24"/>
                <w:u w:val="single"/>
              </w:rPr>
              <w:t>Launch Learning</w:t>
            </w:r>
          </w:p>
          <w:p w14:paraId="019F88A3" w14:textId="77777777" w:rsidR="00343106" w:rsidRPr="00F86AD7" w:rsidRDefault="00343106" w:rsidP="00343106">
            <w:pPr>
              <w:pStyle w:val="Text"/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Paediatric Anaphylaxis Training, Emergency Paediatric First aid course-2017</w:t>
            </w:r>
          </w:p>
          <w:p w14:paraId="6049870A" w14:textId="77777777" w:rsidR="00343106" w:rsidRPr="00F86AD7" w:rsidRDefault="00343106" w:rsidP="00343106">
            <w:pPr>
              <w:pStyle w:val="Text"/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Introductory Creche Worker Training- Open Awards-Level 1-2017</w:t>
            </w:r>
          </w:p>
          <w:p w14:paraId="62AB8EE3" w14:textId="1A42E723" w:rsidR="00567D0B" w:rsidRPr="00F86AD7" w:rsidRDefault="00343106" w:rsidP="00F8379B">
            <w:pPr>
              <w:pStyle w:val="Text"/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Safeguarding Children Tier 1- E-Learning Course-2017</w:t>
            </w:r>
          </w:p>
          <w:p w14:paraId="2FF2687E" w14:textId="532D6DEF" w:rsidR="00343106" w:rsidRPr="00F86AD7" w:rsidRDefault="00343106" w:rsidP="00343106">
            <w:pPr>
              <w:rPr>
                <w:rFonts w:ascii="Times New Roman" w:hAnsi="Times New Roman" w:cs="Times New Roman"/>
                <w:b/>
                <w:bCs/>
                <w:sz w:val="24"/>
                <w:u w:val="single"/>
              </w:rPr>
            </w:pPr>
            <w:r w:rsidRPr="00F86AD7">
              <w:rPr>
                <w:rFonts w:ascii="Times New Roman" w:hAnsi="Times New Roman" w:cs="Times New Roman"/>
                <w:b/>
                <w:bCs/>
                <w:sz w:val="24"/>
                <w:u w:val="single"/>
              </w:rPr>
              <w:t>Training in employment with PRP</w:t>
            </w:r>
          </w:p>
          <w:p w14:paraId="5B20419E" w14:textId="77777777" w:rsidR="00343106" w:rsidRPr="00F86AD7" w:rsidRDefault="00343106" w:rsidP="00343106">
            <w:pPr>
              <w:pStyle w:val="Text"/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Diploma in Hospitality Services-2013-NVQ Level 2 (QCF)</w:t>
            </w:r>
          </w:p>
          <w:p w14:paraId="7F823F35" w14:textId="4C08D740" w:rsidR="00343106" w:rsidRPr="00F86AD7" w:rsidRDefault="00343106" w:rsidP="00343106">
            <w:pPr>
              <w:pStyle w:val="Text"/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 xml:space="preserve">Hospitality and </w:t>
            </w:r>
            <w:r w:rsidR="002875E2" w:rsidRPr="00F86AD7">
              <w:rPr>
                <w:rFonts w:ascii="Times New Roman" w:hAnsi="Times New Roman" w:cs="Times New Roman"/>
              </w:rPr>
              <w:t>C</w:t>
            </w:r>
            <w:r w:rsidRPr="00F86AD7">
              <w:rPr>
                <w:rFonts w:ascii="Times New Roman" w:hAnsi="Times New Roman" w:cs="Times New Roman"/>
              </w:rPr>
              <w:t>atering Principles-2013- Level 2</w:t>
            </w:r>
          </w:p>
          <w:p w14:paraId="42BFDB46" w14:textId="77777777" w:rsidR="00343106" w:rsidRPr="00F86AD7" w:rsidRDefault="00343106" w:rsidP="00343106">
            <w:pPr>
              <w:pStyle w:val="Text"/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Foundation Apprenticeship in Hospitality services- Level 2</w:t>
            </w:r>
          </w:p>
          <w:p w14:paraId="554BF28E" w14:textId="77777777" w:rsidR="00343106" w:rsidRPr="00F86AD7" w:rsidRDefault="00343106" w:rsidP="00343106">
            <w:pPr>
              <w:pStyle w:val="Text"/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HABC Level 2-2014, (food and safety in catering)</w:t>
            </w:r>
          </w:p>
          <w:p w14:paraId="790D6D4A" w14:textId="77777777" w:rsidR="00343106" w:rsidRPr="00F86AD7" w:rsidRDefault="00343106" w:rsidP="00343106">
            <w:pPr>
              <w:pStyle w:val="Text"/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City and Guilds.</w:t>
            </w:r>
          </w:p>
          <w:p w14:paraId="72BB8742" w14:textId="13A9F206" w:rsidR="00F8379B" w:rsidRPr="00F86AD7" w:rsidRDefault="00343106" w:rsidP="00F8379B">
            <w:pPr>
              <w:pStyle w:val="Text"/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Essential Skills Wales in Application and Numbers- Level 1</w:t>
            </w:r>
          </w:p>
          <w:p w14:paraId="3FB5EBE0" w14:textId="0BF1F937" w:rsidR="00343106" w:rsidRPr="00F86AD7" w:rsidRDefault="00343106" w:rsidP="00343106">
            <w:pPr>
              <w:rPr>
                <w:rFonts w:ascii="Times New Roman" w:hAnsi="Times New Roman" w:cs="Times New Roman"/>
                <w:b/>
                <w:bCs/>
                <w:sz w:val="24"/>
                <w:u w:val="single"/>
              </w:rPr>
            </w:pPr>
            <w:r w:rsidRPr="00F86AD7">
              <w:rPr>
                <w:rFonts w:ascii="Times New Roman" w:hAnsi="Times New Roman" w:cs="Times New Roman"/>
                <w:b/>
                <w:bCs/>
                <w:sz w:val="24"/>
                <w:u w:val="single"/>
              </w:rPr>
              <w:t>Pembrokeshire coll</w:t>
            </w:r>
            <w:r w:rsidR="002875E2" w:rsidRPr="00F86AD7">
              <w:rPr>
                <w:rFonts w:ascii="Times New Roman" w:hAnsi="Times New Roman" w:cs="Times New Roman"/>
                <w:b/>
                <w:bCs/>
                <w:sz w:val="24"/>
                <w:u w:val="single"/>
              </w:rPr>
              <w:t>e</w:t>
            </w:r>
            <w:r w:rsidRPr="00F86AD7">
              <w:rPr>
                <w:rFonts w:ascii="Times New Roman" w:hAnsi="Times New Roman" w:cs="Times New Roman"/>
                <w:b/>
                <w:bCs/>
                <w:sz w:val="24"/>
                <w:u w:val="single"/>
              </w:rPr>
              <w:t xml:space="preserve">ge </w:t>
            </w:r>
          </w:p>
          <w:p w14:paraId="73E49FB9" w14:textId="77777777" w:rsidR="00343106" w:rsidRPr="00F86AD7" w:rsidRDefault="00343106" w:rsidP="00343106">
            <w:pPr>
              <w:pStyle w:val="Text"/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Key Skills-2005-2006</w:t>
            </w:r>
          </w:p>
          <w:p w14:paraId="24D06077" w14:textId="77777777" w:rsidR="00343106" w:rsidRPr="00F86AD7" w:rsidRDefault="00343106" w:rsidP="00343106">
            <w:pPr>
              <w:pStyle w:val="Text"/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Communication- Level 1</w:t>
            </w:r>
          </w:p>
          <w:p w14:paraId="69116A34" w14:textId="5D5C6521" w:rsidR="00343106" w:rsidRPr="00F86AD7" w:rsidRDefault="00343106" w:rsidP="00343106">
            <w:pPr>
              <w:pStyle w:val="Text"/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 xml:space="preserve">Information and Communication </w:t>
            </w:r>
            <w:r w:rsidR="002875E2" w:rsidRPr="00F86AD7">
              <w:rPr>
                <w:rFonts w:ascii="Times New Roman" w:hAnsi="Times New Roman" w:cs="Times New Roman"/>
              </w:rPr>
              <w:t>T</w:t>
            </w:r>
            <w:r w:rsidRPr="00F86AD7">
              <w:rPr>
                <w:rFonts w:ascii="Times New Roman" w:hAnsi="Times New Roman" w:cs="Times New Roman"/>
              </w:rPr>
              <w:t>echnology- Level 2</w:t>
            </w:r>
          </w:p>
          <w:p w14:paraId="5C2436D6" w14:textId="732C8AD5" w:rsidR="00343106" w:rsidRPr="00F86AD7" w:rsidRDefault="00343106" w:rsidP="00343106">
            <w:pPr>
              <w:pStyle w:val="Text"/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 xml:space="preserve">Improving own </w:t>
            </w:r>
            <w:r w:rsidR="002875E2" w:rsidRPr="00F86AD7">
              <w:rPr>
                <w:rFonts w:ascii="Times New Roman" w:hAnsi="Times New Roman" w:cs="Times New Roman"/>
              </w:rPr>
              <w:t>L</w:t>
            </w:r>
            <w:r w:rsidRPr="00F86AD7">
              <w:rPr>
                <w:rFonts w:ascii="Times New Roman" w:hAnsi="Times New Roman" w:cs="Times New Roman"/>
              </w:rPr>
              <w:t>earning and Performance- Level 2</w:t>
            </w:r>
          </w:p>
          <w:p w14:paraId="7458A9CC" w14:textId="64DFE09B" w:rsidR="00343106" w:rsidRPr="00F86AD7" w:rsidRDefault="00343106" w:rsidP="00343106">
            <w:pPr>
              <w:pStyle w:val="Text"/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 xml:space="preserve">Working with </w:t>
            </w:r>
            <w:r w:rsidR="00CC7206" w:rsidRPr="00F86AD7">
              <w:rPr>
                <w:rFonts w:ascii="Times New Roman" w:hAnsi="Times New Roman" w:cs="Times New Roman"/>
              </w:rPr>
              <w:t>O</w:t>
            </w:r>
            <w:r w:rsidRPr="00F86AD7">
              <w:rPr>
                <w:rFonts w:ascii="Times New Roman" w:hAnsi="Times New Roman" w:cs="Times New Roman"/>
              </w:rPr>
              <w:t>thers- Level 2</w:t>
            </w:r>
          </w:p>
          <w:p w14:paraId="16DA23D8" w14:textId="79B68E84" w:rsidR="00F8379B" w:rsidRPr="00F86AD7" w:rsidRDefault="00343106" w:rsidP="00F8379B">
            <w:pPr>
              <w:pStyle w:val="Text"/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 xml:space="preserve">Edexcel Level 3 BTEC National Diploma-2006 (Performing Arts, Musical Theatre) </w:t>
            </w:r>
          </w:p>
          <w:p w14:paraId="56CEDED6" w14:textId="7A4F13C4" w:rsidR="00343106" w:rsidRPr="00F86AD7" w:rsidRDefault="00343106" w:rsidP="00343106">
            <w:pPr>
              <w:rPr>
                <w:rFonts w:ascii="Times New Roman" w:hAnsi="Times New Roman" w:cs="Times New Roman"/>
                <w:b/>
                <w:bCs/>
                <w:sz w:val="24"/>
                <w:u w:val="single"/>
              </w:rPr>
            </w:pPr>
            <w:r w:rsidRPr="00F86AD7">
              <w:rPr>
                <w:rFonts w:ascii="Times New Roman" w:hAnsi="Times New Roman" w:cs="Times New Roman"/>
                <w:b/>
                <w:bCs/>
                <w:sz w:val="24"/>
                <w:u w:val="single"/>
              </w:rPr>
              <w:t>Princes Trust</w:t>
            </w:r>
          </w:p>
          <w:p w14:paraId="5947A8EC" w14:textId="77777777" w:rsidR="00343106" w:rsidRPr="00F86AD7" w:rsidRDefault="00343106" w:rsidP="00343106">
            <w:pPr>
              <w:pStyle w:val="Text"/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 xml:space="preserve">Duke of Edinburgh-2002 </w:t>
            </w:r>
          </w:p>
          <w:p w14:paraId="2D28517C" w14:textId="3B6079DD" w:rsidR="00343106" w:rsidRPr="00F86AD7" w:rsidRDefault="00343106" w:rsidP="00343106">
            <w:pPr>
              <w:pStyle w:val="Text"/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Bronze and Silver</w:t>
            </w:r>
          </w:p>
          <w:p w14:paraId="7F2FDCF0" w14:textId="604BF06F" w:rsidR="00567D0B" w:rsidRPr="00F86AD7" w:rsidRDefault="00567D0B" w:rsidP="00567D0B">
            <w:pPr>
              <w:rPr>
                <w:rFonts w:ascii="Times New Roman" w:hAnsi="Times New Roman" w:cs="Times New Roman"/>
                <w:b/>
                <w:bCs/>
                <w:sz w:val="24"/>
                <w:u w:val="single"/>
              </w:rPr>
            </w:pPr>
            <w:r w:rsidRPr="00F86AD7">
              <w:rPr>
                <w:rFonts w:ascii="Times New Roman" w:hAnsi="Times New Roman" w:cs="Times New Roman"/>
                <w:b/>
                <w:bCs/>
                <w:sz w:val="24"/>
                <w:u w:val="single"/>
              </w:rPr>
              <w:t>Apex Project</w:t>
            </w:r>
          </w:p>
          <w:p w14:paraId="030C08F0" w14:textId="05F1C28A" w:rsidR="005941EF" w:rsidRPr="00F86AD7" w:rsidRDefault="00567D0B" w:rsidP="00567D0B">
            <w:pPr>
              <w:rPr>
                <w:rFonts w:ascii="Times New Roman" w:hAnsi="Times New Roman" w:cs="Times New Roman"/>
                <w:szCs w:val="22"/>
              </w:rPr>
            </w:pPr>
            <w:r w:rsidRPr="00F86AD7">
              <w:rPr>
                <w:rFonts w:ascii="Times New Roman" w:hAnsi="Times New Roman" w:cs="Times New Roman"/>
                <w:szCs w:val="22"/>
              </w:rPr>
              <w:t>GCSE-200</w:t>
            </w:r>
            <w:r w:rsidR="008A70DE">
              <w:rPr>
                <w:rFonts w:ascii="Times New Roman" w:hAnsi="Times New Roman" w:cs="Times New Roman"/>
                <w:szCs w:val="22"/>
              </w:rPr>
              <w:t>2</w:t>
            </w:r>
          </w:p>
          <w:p w14:paraId="20A85134" w14:textId="7BB898A2" w:rsidR="00343106" w:rsidRPr="00F86AD7" w:rsidRDefault="00567D0B" w:rsidP="00343106">
            <w:pPr>
              <w:pStyle w:val="Text"/>
              <w:rPr>
                <w:rFonts w:ascii="Times New Roman" w:hAnsi="Times New Roman" w:cs="Times New Roman"/>
                <w:b/>
                <w:bCs/>
                <w:sz w:val="24"/>
                <w:u w:val="single"/>
              </w:rPr>
            </w:pPr>
            <w:r w:rsidRPr="00F86AD7">
              <w:rPr>
                <w:rFonts w:ascii="Times New Roman" w:hAnsi="Times New Roman" w:cs="Times New Roman"/>
                <w:b/>
                <w:bCs/>
                <w:sz w:val="24"/>
                <w:u w:val="single"/>
              </w:rPr>
              <w:lastRenderedPageBreak/>
              <w:t>Work History</w:t>
            </w:r>
          </w:p>
          <w:p w14:paraId="73C4887E" w14:textId="046F0937" w:rsidR="00CC7206" w:rsidRPr="00F86AD7" w:rsidRDefault="00CC7206" w:rsidP="00CC72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6A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2019-Current </w:t>
            </w:r>
            <w:r w:rsidRPr="00F86AD7">
              <w:rPr>
                <w:rFonts w:ascii="Times New Roman" w:hAnsi="Times New Roman" w:cs="Times New Roman"/>
                <w:sz w:val="20"/>
                <w:szCs w:val="20"/>
              </w:rPr>
              <w:t>LTC Cleaning- Job involves cleaning of holiday homes, end of tenancy’s and caravan parks. Working alone and within a team. I am a senior cleaner within the company, I am responsible for setting and delivering tasks and checking all staff in my team has completed their job role to a high standard.</w:t>
            </w:r>
          </w:p>
          <w:p w14:paraId="743FF1F5" w14:textId="5949270E" w:rsidR="00343106" w:rsidRPr="00F86AD7" w:rsidRDefault="00343106" w:rsidP="00343106">
            <w:pPr>
              <w:pStyle w:val="Text"/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  <w:b/>
                <w:bCs/>
              </w:rPr>
              <w:t>2017-</w:t>
            </w:r>
            <w:r w:rsidR="00CC7206" w:rsidRPr="00F86AD7">
              <w:rPr>
                <w:rFonts w:ascii="Times New Roman" w:hAnsi="Times New Roman" w:cs="Times New Roman"/>
                <w:b/>
                <w:bCs/>
              </w:rPr>
              <w:t>C</w:t>
            </w:r>
            <w:r w:rsidR="00567D0B" w:rsidRPr="00F86AD7">
              <w:rPr>
                <w:rFonts w:ascii="Times New Roman" w:hAnsi="Times New Roman" w:cs="Times New Roman"/>
                <w:b/>
                <w:bCs/>
              </w:rPr>
              <w:t>urrent</w:t>
            </w:r>
            <w:r w:rsidRPr="00F86AD7">
              <w:rPr>
                <w:rFonts w:ascii="Times New Roman" w:hAnsi="Times New Roman" w:cs="Times New Roman"/>
              </w:rPr>
              <w:t xml:space="preserve"> Squeaky Clean- Job involved cleaning caravans to a high standard, on busy change over days for next arriving guests.</w:t>
            </w:r>
          </w:p>
          <w:p w14:paraId="54323B70" w14:textId="473D0E87" w:rsidR="00343106" w:rsidRPr="00F86AD7" w:rsidRDefault="00343106" w:rsidP="00343106">
            <w:pPr>
              <w:pStyle w:val="Text"/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  <w:b/>
                <w:bCs/>
              </w:rPr>
              <w:t>2012-2017</w:t>
            </w:r>
            <w:r w:rsidRPr="00F86AD7">
              <w:rPr>
                <w:rFonts w:ascii="Times New Roman" w:hAnsi="Times New Roman" w:cs="Times New Roman"/>
              </w:rPr>
              <w:t xml:space="preserve"> Bluestone- food and beverage supervisor, job always involved the supervision of staff to ensure safety to both kitchen and front of house. Planning </w:t>
            </w:r>
            <w:r w:rsidR="006B125B" w:rsidRPr="00F86AD7">
              <w:rPr>
                <w:rFonts w:ascii="Times New Roman" w:hAnsi="Times New Roman" w:cs="Times New Roman"/>
              </w:rPr>
              <w:t>Rota’s</w:t>
            </w:r>
            <w:r w:rsidRPr="00F86AD7">
              <w:rPr>
                <w:rFonts w:ascii="Times New Roman" w:hAnsi="Times New Roman" w:cs="Times New Roman"/>
              </w:rPr>
              <w:t>, ordering stock for kitchen and front of house, handling both staff and customer complaints, opening and closing, cashing up including cash runs and staff reviews. I was also first aider and fire marshal and in charge of filing any issues that occurred. I am fully bar trained and capable at serving and changing barrels.</w:t>
            </w:r>
          </w:p>
          <w:p w14:paraId="261F2635" w14:textId="77777777" w:rsidR="00343106" w:rsidRPr="00F86AD7" w:rsidRDefault="00343106" w:rsidP="00343106">
            <w:pPr>
              <w:pStyle w:val="Text"/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  <w:b/>
                <w:bCs/>
              </w:rPr>
              <w:t>2012-2013</w:t>
            </w:r>
            <w:r w:rsidRPr="00F86AD7">
              <w:rPr>
                <w:rFonts w:ascii="Times New Roman" w:hAnsi="Times New Roman" w:cs="Times New Roman"/>
              </w:rPr>
              <w:t xml:space="preserve"> Bluestone- Cleaner- job involved the cleaning of a variety of lodges, all shapes and sizes. All cleaning was done to a high standard for the arrival of the new guests.</w:t>
            </w:r>
          </w:p>
          <w:p w14:paraId="14099606" w14:textId="0AB7BB3E" w:rsidR="00343106" w:rsidRPr="00F86AD7" w:rsidRDefault="00343106" w:rsidP="00343106">
            <w:pPr>
              <w:pStyle w:val="Text"/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  <w:b/>
                <w:bCs/>
              </w:rPr>
              <w:t>2009-2011</w:t>
            </w:r>
            <w:r w:rsidRPr="00F86AD7">
              <w:rPr>
                <w:rFonts w:ascii="Times New Roman" w:hAnsi="Times New Roman" w:cs="Times New Roman"/>
              </w:rPr>
              <w:t xml:space="preserve"> Cleaning contract for a new build in Earls court London, also responsible for various private cleans around London. Job involved cleaning new builds ready for moving in also cleaning houses and shops to a high standard. </w:t>
            </w:r>
            <w:r w:rsidR="00567D0B" w:rsidRPr="00F86AD7">
              <w:rPr>
                <w:rFonts w:ascii="Times New Roman" w:hAnsi="Times New Roman" w:cs="Times New Roman"/>
              </w:rPr>
              <w:t xml:space="preserve">(Lived in London briefly) </w:t>
            </w:r>
          </w:p>
          <w:p w14:paraId="4ECD24B1" w14:textId="77777777" w:rsidR="00343106" w:rsidRPr="00F86AD7" w:rsidRDefault="00343106" w:rsidP="00343106">
            <w:pPr>
              <w:pStyle w:val="Text"/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  <w:b/>
                <w:bCs/>
              </w:rPr>
              <w:t>2007-2009</w:t>
            </w:r>
            <w:r w:rsidRPr="00F86AD7">
              <w:rPr>
                <w:rFonts w:ascii="Times New Roman" w:hAnsi="Times New Roman" w:cs="Times New Roman"/>
              </w:rPr>
              <w:t xml:space="preserve"> ESS- Castle Martin Army Camps- Kitchen assistant- job involved preparing food for the chefs, serving and the cleanup of both kitchen and canteen.</w:t>
            </w:r>
          </w:p>
          <w:p w14:paraId="2F058334" w14:textId="77777777" w:rsidR="00343106" w:rsidRPr="00F86AD7" w:rsidRDefault="00343106" w:rsidP="00343106">
            <w:pPr>
              <w:pStyle w:val="Text"/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  <w:b/>
                <w:bCs/>
              </w:rPr>
              <w:t>2006-2007</w:t>
            </w:r>
            <w:r w:rsidRPr="00F86AD7">
              <w:rPr>
                <w:rFonts w:ascii="Times New Roman" w:hAnsi="Times New Roman" w:cs="Times New Roman"/>
              </w:rPr>
              <w:t xml:space="preserve"> Texaco oil Refinery- cleaner- Job involved cleaning offices in and around workshops, including shower blocks and toilets.</w:t>
            </w:r>
          </w:p>
          <w:p w14:paraId="74CD4E2F" w14:textId="31F1039E" w:rsidR="00127C0F" w:rsidRPr="00F86AD7" w:rsidRDefault="00343106" w:rsidP="00343106">
            <w:pPr>
              <w:pStyle w:val="Text"/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  <w:b/>
                <w:bCs/>
              </w:rPr>
              <w:t>2003-2007</w:t>
            </w:r>
            <w:r w:rsidRPr="00F86AD7">
              <w:rPr>
                <w:rFonts w:ascii="Times New Roman" w:hAnsi="Times New Roman" w:cs="Times New Roman"/>
              </w:rPr>
              <w:t xml:space="preserve"> Golden Park Chinese- job involved taking orders over the counter and phone, handling customer complaints, cash handling and cashing up, cleaning the takeaway at the end of the night and closing-up.</w:t>
            </w:r>
          </w:p>
          <w:p w14:paraId="0624A582" w14:textId="77777777" w:rsidR="002875E2" w:rsidRPr="00F86AD7" w:rsidRDefault="002875E2" w:rsidP="002875E2">
            <w:pPr>
              <w:rPr>
                <w:rFonts w:ascii="Times New Roman" w:hAnsi="Times New Roman" w:cs="Times New Roman"/>
              </w:rPr>
            </w:pPr>
          </w:p>
          <w:p w14:paraId="4B899093" w14:textId="77777777" w:rsidR="00ED3E29" w:rsidRPr="00F86AD7" w:rsidRDefault="00ED3E29" w:rsidP="00ED3E29">
            <w:pPr>
              <w:rPr>
                <w:rFonts w:ascii="Times New Roman" w:hAnsi="Times New Roman" w:cs="Times New Roman"/>
                <w:b/>
                <w:bCs/>
                <w:sz w:val="24"/>
                <w:u w:val="single"/>
              </w:rPr>
            </w:pPr>
            <w:r w:rsidRPr="00F86AD7">
              <w:rPr>
                <w:rFonts w:ascii="Times New Roman" w:hAnsi="Times New Roman" w:cs="Times New Roman"/>
                <w:b/>
                <w:bCs/>
                <w:sz w:val="24"/>
                <w:u w:val="single"/>
              </w:rPr>
              <w:t>Skills</w:t>
            </w:r>
          </w:p>
          <w:p w14:paraId="30E8DB14" w14:textId="77777777" w:rsidR="00ED3E29" w:rsidRPr="00F86AD7" w:rsidRDefault="00ED3E29" w:rsidP="00ED3E29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</w:rPr>
            </w:pPr>
            <w:bookmarkStart w:id="0" w:name="_Hlk55413247"/>
            <w:r w:rsidRPr="00F86AD7">
              <w:rPr>
                <w:rFonts w:ascii="Times New Roman" w:hAnsi="Times New Roman" w:cs="Times New Roman"/>
                <w:sz w:val="20"/>
                <w:szCs w:val="20"/>
              </w:rPr>
              <w:t xml:space="preserve">Trustworthy </w:t>
            </w:r>
          </w:p>
          <w:p w14:paraId="73231961" w14:textId="77777777" w:rsidR="00ED3E29" w:rsidRPr="00F86AD7" w:rsidRDefault="00ED3E29" w:rsidP="00ED3E29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</w:rPr>
            </w:pPr>
            <w:r w:rsidRPr="00F86AD7">
              <w:rPr>
                <w:rFonts w:ascii="Times New Roman" w:hAnsi="Times New Roman" w:cs="Times New Roman"/>
                <w:sz w:val="20"/>
                <w:szCs w:val="20"/>
              </w:rPr>
              <w:t>Reliable</w:t>
            </w:r>
          </w:p>
          <w:p w14:paraId="17F16201" w14:textId="77777777" w:rsidR="00ED3E29" w:rsidRPr="00F86AD7" w:rsidRDefault="00ED3E29" w:rsidP="00ED3E29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86AD7">
              <w:rPr>
                <w:rFonts w:ascii="Times New Roman" w:hAnsi="Times New Roman" w:cs="Times New Roman"/>
                <w:sz w:val="20"/>
                <w:szCs w:val="20"/>
              </w:rPr>
              <w:t>Confident</w:t>
            </w:r>
          </w:p>
          <w:p w14:paraId="388611C7" w14:textId="2AA72F5B" w:rsidR="00ED3E29" w:rsidRPr="00F86AD7" w:rsidRDefault="00ED3E29" w:rsidP="00ED3E29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</w:rPr>
            </w:pPr>
            <w:r w:rsidRPr="00F86AD7">
              <w:rPr>
                <w:rFonts w:ascii="Times New Roman" w:hAnsi="Times New Roman" w:cs="Times New Roman"/>
                <w:sz w:val="20"/>
                <w:szCs w:val="20"/>
              </w:rPr>
              <w:t>Excellent leadership skills</w:t>
            </w:r>
          </w:p>
          <w:p w14:paraId="0CF9A40C" w14:textId="77777777" w:rsidR="00ED3E29" w:rsidRPr="00F86AD7" w:rsidRDefault="00ED3E29" w:rsidP="00ED3E29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86AD7">
              <w:rPr>
                <w:rFonts w:ascii="Times New Roman" w:hAnsi="Times New Roman" w:cs="Times New Roman"/>
                <w:sz w:val="20"/>
                <w:szCs w:val="20"/>
              </w:rPr>
              <w:t>Ability to follow instructions</w:t>
            </w:r>
          </w:p>
          <w:p w14:paraId="664E1C49" w14:textId="77777777" w:rsidR="00ED3E29" w:rsidRPr="00F86AD7" w:rsidRDefault="00ED3E29" w:rsidP="00ED3E29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86AD7">
              <w:rPr>
                <w:rFonts w:ascii="Times New Roman" w:hAnsi="Times New Roman" w:cs="Times New Roman"/>
                <w:sz w:val="20"/>
                <w:szCs w:val="20"/>
              </w:rPr>
              <w:t>Work well under pressure</w:t>
            </w:r>
          </w:p>
          <w:p w14:paraId="78E66169" w14:textId="77777777" w:rsidR="00ED3E29" w:rsidRPr="00F86AD7" w:rsidRDefault="00ED3E29" w:rsidP="00ED3E29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86AD7">
              <w:rPr>
                <w:rFonts w:ascii="Times New Roman" w:hAnsi="Times New Roman" w:cs="Times New Roman"/>
                <w:sz w:val="20"/>
                <w:szCs w:val="20"/>
              </w:rPr>
              <w:t>Good communication skills</w:t>
            </w:r>
          </w:p>
          <w:p w14:paraId="6A5401F5" w14:textId="77777777" w:rsidR="00ED3E29" w:rsidRPr="00F86AD7" w:rsidRDefault="00ED3E29" w:rsidP="00ED3E29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86AD7">
              <w:rPr>
                <w:rFonts w:ascii="Times New Roman" w:hAnsi="Times New Roman" w:cs="Times New Roman"/>
                <w:sz w:val="20"/>
                <w:szCs w:val="20"/>
              </w:rPr>
              <w:t>Good organization skills</w:t>
            </w:r>
          </w:p>
          <w:p w14:paraId="728BF374" w14:textId="77777777" w:rsidR="00CF09BF" w:rsidRPr="00F86AD7" w:rsidRDefault="00CF09BF" w:rsidP="00ED3E29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</w:rPr>
            </w:pPr>
            <w:r w:rsidRPr="00F86AD7">
              <w:rPr>
                <w:rFonts w:ascii="Times New Roman" w:hAnsi="Times New Roman" w:cs="Times New Roman"/>
                <w:sz w:val="20"/>
                <w:szCs w:val="20"/>
              </w:rPr>
              <w:t>Enthusiasm</w:t>
            </w:r>
            <w:r w:rsidRPr="00F86AD7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14:paraId="7611CBAF" w14:textId="77777777" w:rsidR="00CF09BF" w:rsidRPr="00F86AD7" w:rsidRDefault="00CF09BF" w:rsidP="00ED3E29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86AD7">
              <w:rPr>
                <w:rFonts w:ascii="Times New Roman" w:hAnsi="Times New Roman" w:cs="Times New Roman"/>
                <w:sz w:val="20"/>
                <w:szCs w:val="20"/>
              </w:rPr>
              <w:t>Creative</w:t>
            </w:r>
          </w:p>
          <w:p w14:paraId="61B243FF" w14:textId="77777777" w:rsidR="00CF09BF" w:rsidRPr="00F86AD7" w:rsidRDefault="00CF09BF" w:rsidP="00ED3E29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86AD7">
              <w:rPr>
                <w:rFonts w:ascii="Times New Roman" w:hAnsi="Times New Roman" w:cs="Times New Roman"/>
                <w:sz w:val="20"/>
                <w:szCs w:val="20"/>
              </w:rPr>
              <w:t>Respectful</w:t>
            </w:r>
          </w:p>
          <w:p w14:paraId="06D4E186" w14:textId="77777777" w:rsidR="00CF09BF" w:rsidRPr="00F86AD7" w:rsidRDefault="00CF09BF" w:rsidP="00ED3E29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86AD7">
              <w:rPr>
                <w:rFonts w:ascii="Times New Roman" w:hAnsi="Times New Roman" w:cs="Times New Roman"/>
                <w:sz w:val="20"/>
                <w:szCs w:val="20"/>
              </w:rPr>
              <w:t>Patient, caring and kind</w:t>
            </w:r>
          </w:p>
          <w:p w14:paraId="0EFE4FB2" w14:textId="77777777" w:rsidR="00CF09BF" w:rsidRPr="00F86AD7" w:rsidRDefault="00CF09BF" w:rsidP="00ED3E29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</w:rPr>
            </w:pPr>
            <w:r w:rsidRPr="00F86AD7">
              <w:rPr>
                <w:rFonts w:ascii="Times New Roman" w:hAnsi="Times New Roman" w:cs="Times New Roman"/>
                <w:sz w:val="20"/>
                <w:szCs w:val="20"/>
              </w:rPr>
              <w:t>Ability to develop relationships with both children and adults</w:t>
            </w:r>
          </w:p>
          <w:p w14:paraId="36087D66" w14:textId="77777777" w:rsidR="00795DF2" w:rsidRPr="00F86AD7" w:rsidRDefault="00795DF2" w:rsidP="00ED3E29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86AD7">
              <w:rPr>
                <w:rFonts w:ascii="Times New Roman" w:hAnsi="Times New Roman" w:cs="Times New Roman"/>
                <w:sz w:val="20"/>
                <w:szCs w:val="20"/>
              </w:rPr>
              <w:t>Ability to identify health and safety issues</w:t>
            </w:r>
          </w:p>
          <w:p w14:paraId="6D0ADAC5" w14:textId="74E2ADAF" w:rsidR="00795DF2" w:rsidRPr="00F86AD7" w:rsidRDefault="00795DF2" w:rsidP="00ED3E29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86AD7">
              <w:rPr>
                <w:rFonts w:ascii="Times New Roman" w:hAnsi="Times New Roman" w:cs="Times New Roman"/>
                <w:sz w:val="20"/>
                <w:szCs w:val="20"/>
              </w:rPr>
              <w:t>Responsible to know the importance of procedures to do with safeguarding children</w:t>
            </w:r>
          </w:p>
          <w:bookmarkEnd w:id="0"/>
          <w:p w14:paraId="372E0524" w14:textId="7B880593" w:rsidR="00A535FD" w:rsidRPr="00F86AD7" w:rsidRDefault="00A535FD" w:rsidP="00A535FD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4ACDE4" w14:textId="68C9B2E8" w:rsidR="00A535FD" w:rsidRPr="00F86AD7" w:rsidRDefault="00A535FD" w:rsidP="00A535FD">
            <w:pPr>
              <w:rPr>
                <w:rFonts w:ascii="Times New Roman" w:hAnsi="Times New Roman" w:cs="Times New Roman"/>
                <w:b/>
                <w:bCs/>
                <w:sz w:val="24"/>
                <w:u w:val="single"/>
              </w:rPr>
            </w:pPr>
            <w:r w:rsidRPr="00F86AD7">
              <w:rPr>
                <w:rFonts w:ascii="Times New Roman" w:hAnsi="Times New Roman" w:cs="Times New Roman"/>
                <w:b/>
                <w:bCs/>
                <w:sz w:val="24"/>
                <w:u w:val="single"/>
              </w:rPr>
              <w:t>Interests / Hobbies</w:t>
            </w:r>
          </w:p>
          <w:p w14:paraId="1CE14EA4" w14:textId="17EA2A22" w:rsidR="00A535FD" w:rsidRPr="00F86AD7" w:rsidRDefault="0007535B" w:rsidP="00A535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6AD7">
              <w:rPr>
                <w:rFonts w:ascii="Times New Roman" w:hAnsi="Times New Roman" w:cs="Times New Roman"/>
                <w:sz w:val="20"/>
                <w:szCs w:val="20"/>
              </w:rPr>
              <w:t>Family is everything to me and quality time together means the world, we often go walking or adventure days out.</w:t>
            </w:r>
            <w:r w:rsidR="00F8379B" w:rsidRPr="00F86AD7">
              <w:rPr>
                <w:rFonts w:ascii="Times New Roman" w:hAnsi="Times New Roman" w:cs="Times New Roman"/>
                <w:sz w:val="20"/>
                <w:szCs w:val="20"/>
              </w:rPr>
              <w:t xml:space="preserve"> I am a sociable person and enjoy meeting with friends at my daughters after school clubs or planned day/nights out. I enjoy reading and spend a lot of time doing this in my spare time.</w:t>
            </w:r>
          </w:p>
          <w:p w14:paraId="31E086D8" w14:textId="0DA1D201" w:rsidR="0007535B" w:rsidRPr="00F86AD7" w:rsidRDefault="0007535B" w:rsidP="00A535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988C32" w14:textId="2A75B68F" w:rsidR="0007535B" w:rsidRPr="00F86AD7" w:rsidRDefault="0007535B" w:rsidP="00A535FD">
            <w:pPr>
              <w:rPr>
                <w:rFonts w:ascii="Times New Roman" w:hAnsi="Times New Roman" w:cs="Times New Roman"/>
                <w:b/>
                <w:bCs/>
                <w:sz w:val="24"/>
                <w:u w:val="single"/>
              </w:rPr>
            </w:pPr>
            <w:r w:rsidRPr="00F86AD7">
              <w:rPr>
                <w:rFonts w:ascii="Times New Roman" w:hAnsi="Times New Roman" w:cs="Times New Roman"/>
                <w:b/>
                <w:bCs/>
                <w:sz w:val="24"/>
                <w:u w:val="single"/>
              </w:rPr>
              <w:t>References</w:t>
            </w:r>
          </w:p>
          <w:p w14:paraId="00E95E00" w14:textId="474366F1" w:rsidR="0007535B" w:rsidRPr="00F86AD7" w:rsidRDefault="0007535B" w:rsidP="00A535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6AD7">
              <w:rPr>
                <w:rFonts w:ascii="Times New Roman" w:hAnsi="Times New Roman" w:cs="Times New Roman"/>
                <w:sz w:val="20"/>
                <w:szCs w:val="20"/>
              </w:rPr>
              <w:t>Available on request.</w:t>
            </w:r>
          </w:p>
          <w:p w14:paraId="7E24CC80" w14:textId="77777777" w:rsidR="00795DF2" w:rsidRPr="00F86AD7" w:rsidRDefault="00795DF2" w:rsidP="00795DF2">
            <w:pPr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6474FF" w14:textId="4039A2BC" w:rsidR="00BF3654" w:rsidRPr="00F86AD7" w:rsidRDefault="00BF3654" w:rsidP="00795DF2">
            <w:pPr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DD6DAC2" w14:textId="64C65245" w:rsidR="00127C0F" w:rsidRPr="00F86AD7" w:rsidRDefault="00127C0F">
      <w:pPr>
        <w:rPr>
          <w:rFonts w:ascii="Times New Roman" w:hAnsi="Times New Roman" w:cs="Times New Roman"/>
        </w:rPr>
      </w:pPr>
    </w:p>
    <w:p w14:paraId="274F0001" w14:textId="1CBFDF29" w:rsidR="00BF3654" w:rsidRPr="00F86AD7" w:rsidRDefault="00BF3654">
      <w:pPr>
        <w:rPr>
          <w:rFonts w:ascii="Times New Roman" w:hAnsi="Times New Roman" w:cs="Times New Roman"/>
        </w:rPr>
      </w:pPr>
    </w:p>
    <w:p w14:paraId="07E0F599" w14:textId="3385DFCF" w:rsidR="00BF3654" w:rsidRPr="00F86AD7" w:rsidRDefault="00BF3654">
      <w:pPr>
        <w:rPr>
          <w:rFonts w:ascii="Times New Roman" w:hAnsi="Times New Roman" w:cs="Times New Roman"/>
        </w:rPr>
      </w:pPr>
    </w:p>
    <w:p w14:paraId="31E7D706" w14:textId="6C23BFCB" w:rsidR="00BF3654" w:rsidRPr="00F86AD7" w:rsidRDefault="00BF3654">
      <w:pPr>
        <w:rPr>
          <w:rFonts w:ascii="Times New Roman" w:hAnsi="Times New Roman" w:cs="Times New Roman"/>
        </w:rPr>
      </w:pPr>
      <w:r w:rsidRPr="00F86AD7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B1B7683" wp14:editId="3281CB21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5534025" cy="5715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402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79E06" w14:textId="77777777" w:rsidR="00123D6E" w:rsidRPr="0081023B" w:rsidRDefault="00123D6E" w:rsidP="00BF36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1023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Personal Development Plan</w:t>
                            </w:r>
                          </w:p>
                          <w:p w14:paraId="05963888" w14:textId="77777777" w:rsidR="00123D6E" w:rsidRPr="0081023B" w:rsidRDefault="00123D6E" w:rsidP="00BF36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1023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(PDP)</w:t>
                            </w:r>
                          </w:p>
                          <w:p w14:paraId="48B21E84" w14:textId="339A983D" w:rsidR="00123D6E" w:rsidRDefault="00123D6E" w:rsidP="00BF365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1B7683" id="Text Box 2" o:spid="_x0000_s1030" type="#_x0000_t202" style="position:absolute;margin-left:384.55pt;margin-top:.75pt;width:435.75pt;height:4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">
                <v:textbox>
                  <w:txbxContent>
                    <w:p w14:paraId="5A979E06" w14:textId="77777777" w:rsidR="00123D6E" w:rsidRPr="0081023B" w:rsidRDefault="00123D6E" w:rsidP="00BF365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81023B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u w:val="single"/>
                        </w:rPr>
                        <w:t>Personal Development Plan</w:t>
                      </w:r>
                    </w:p>
                    <w:p w14:paraId="05963888" w14:textId="77777777" w:rsidR="00123D6E" w:rsidRPr="0081023B" w:rsidRDefault="00123D6E" w:rsidP="00BF365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81023B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u w:val="single"/>
                        </w:rPr>
                        <w:t>(PDP)</w:t>
                      </w:r>
                    </w:p>
                    <w:p w14:paraId="48B21E84" w14:textId="339A983D" w:rsidR="00123D6E" w:rsidRDefault="00123D6E" w:rsidP="00BF3654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BCD9ACC" w14:textId="59B867FD" w:rsidR="00BF3654" w:rsidRPr="00F86AD7" w:rsidRDefault="00BF3654">
      <w:pPr>
        <w:rPr>
          <w:rFonts w:ascii="Times New Roman" w:hAnsi="Times New Roman" w:cs="Times New Roman"/>
        </w:rPr>
      </w:pPr>
    </w:p>
    <w:tbl>
      <w:tblPr>
        <w:tblStyle w:val="TableGrid"/>
        <w:tblpPr w:leftFromText="180" w:rightFromText="180" w:vertAnchor="text" w:horzAnchor="margin" w:tblpXSpec="center" w:tblpY="799"/>
        <w:tblW w:w="9633" w:type="dxa"/>
        <w:tblLayout w:type="fixed"/>
        <w:tblLook w:val="00A0" w:firstRow="1" w:lastRow="0" w:firstColumn="1" w:lastColumn="0" w:noHBand="0" w:noVBand="0"/>
      </w:tblPr>
      <w:tblGrid>
        <w:gridCol w:w="1955"/>
        <w:gridCol w:w="1680"/>
        <w:gridCol w:w="1959"/>
        <w:gridCol w:w="1820"/>
        <w:gridCol w:w="2219"/>
      </w:tblGrid>
      <w:tr w:rsidR="00F86AD7" w:rsidRPr="00F86AD7" w14:paraId="18FD2BD3" w14:textId="77777777" w:rsidTr="00202E81">
        <w:trPr>
          <w:trHeight w:val="696"/>
        </w:trPr>
        <w:tc>
          <w:tcPr>
            <w:tcW w:w="1955" w:type="dxa"/>
          </w:tcPr>
          <w:p w14:paraId="7A4B25CA" w14:textId="77777777" w:rsidR="00F86AD7" w:rsidRPr="00F86AD7" w:rsidRDefault="00F86AD7" w:rsidP="00F86AD7">
            <w:pPr>
              <w:jc w:val="center"/>
              <w:rPr>
                <w:rStyle w:val="normaltextrun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 w:rsidRPr="00F86AD7">
              <w:rPr>
                <w:rStyle w:val="normaltextrun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Target for</w:t>
            </w:r>
          </w:p>
          <w:p w14:paraId="2FF5A7D3" w14:textId="77777777" w:rsidR="00F86AD7" w:rsidRP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Style w:val="normaltextrun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 development</w:t>
            </w:r>
          </w:p>
        </w:tc>
        <w:tc>
          <w:tcPr>
            <w:tcW w:w="1680" w:type="dxa"/>
          </w:tcPr>
          <w:p w14:paraId="7E3423CA" w14:textId="77777777" w:rsidR="00F86AD7" w:rsidRP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  <w:sz w:val="32"/>
                <w:szCs w:val="32"/>
              </w:rPr>
              <w:t>Why?</w:t>
            </w:r>
          </w:p>
        </w:tc>
        <w:tc>
          <w:tcPr>
            <w:tcW w:w="1959" w:type="dxa"/>
          </w:tcPr>
          <w:p w14:paraId="314DE9EE" w14:textId="77777777" w:rsidR="00F86AD7" w:rsidRP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  <w:sz w:val="32"/>
                <w:szCs w:val="32"/>
              </w:rPr>
              <w:t>How?</w:t>
            </w:r>
          </w:p>
        </w:tc>
        <w:tc>
          <w:tcPr>
            <w:tcW w:w="1820" w:type="dxa"/>
          </w:tcPr>
          <w:p w14:paraId="15141885" w14:textId="77777777" w:rsidR="00F86AD7" w:rsidRP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  <w:sz w:val="32"/>
                <w:szCs w:val="32"/>
              </w:rPr>
              <w:t>Where?</w:t>
            </w:r>
          </w:p>
        </w:tc>
        <w:tc>
          <w:tcPr>
            <w:tcW w:w="2219" w:type="dxa"/>
          </w:tcPr>
          <w:p w14:paraId="3EFD5D9D" w14:textId="77777777" w:rsidR="00F86AD7" w:rsidRP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  <w:sz w:val="32"/>
                <w:szCs w:val="32"/>
              </w:rPr>
              <w:t>When</w:t>
            </w:r>
          </w:p>
        </w:tc>
      </w:tr>
      <w:tr w:rsidR="00F86AD7" w:rsidRPr="00F86AD7" w14:paraId="10108303" w14:textId="77777777" w:rsidTr="00202E81">
        <w:trPr>
          <w:trHeight w:val="1825"/>
        </w:trPr>
        <w:tc>
          <w:tcPr>
            <w:tcW w:w="1955" w:type="dxa"/>
          </w:tcPr>
          <w:p w14:paraId="438704AF" w14:textId="77777777" w:rsidR="00F86AD7" w:rsidRP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  <w:sz w:val="24"/>
              </w:rPr>
              <w:t>Gain hands on experience within an education setting through volunteering.</w:t>
            </w:r>
          </w:p>
        </w:tc>
        <w:tc>
          <w:tcPr>
            <w:tcW w:w="1680" w:type="dxa"/>
          </w:tcPr>
          <w:p w14:paraId="2DCB8EE8" w14:textId="56CEE731" w:rsidR="00F86AD7" w:rsidRP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To help with the completion of my BA and put the knowledge and skills I have learned, in my foundation degree</w:t>
            </w:r>
            <w:r w:rsidR="008A19F3">
              <w:rPr>
                <w:rFonts w:ascii="Times New Roman" w:hAnsi="Times New Roman" w:cs="Times New Roman"/>
              </w:rPr>
              <w:t>,</w:t>
            </w:r>
            <w:r w:rsidRPr="00F86AD7">
              <w:rPr>
                <w:rFonts w:ascii="Times New Roman" w:hAnsi="Times New Roman" w:cs="Times New Roman"/>
              </w:rPr>
              <w:t xml:space="preserve"> to use.</w:t>
            </w:r>
          </w:p>
        </w:tc>
        <w:tc>
          <w:tcPr>
            <w:tcW w:w="1959" w:type="dxa"/>
          </w:tcPr>
          <w:p w14:paraId="7536323F" w14:textId="5A061E4A" w:rsidR="00F86AD7" w:rsidRP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 xml:space="preserve">Speak </w:t>
            </w:r>
            <w:r>
              <w:rPr>
                <w:rFonts w:ascii="Times New Roman" w:hAnsi="Times New Roman" w:cs="Times New Roman"/>
              </w:rPr>
              <w:t>to Various schools in the local area and leave my CV with them.</w:t>
            </w:r>
          </w:p>
        </w:tc>
        <w:tc>
          <w:tcPr>
            <w:tcW w:w="1820" w:type="dxa"/>
          </w:tcPr>
          <w:p w14:paraId="3B327E2B" w14:textId="77777777" w:rsidR="00F86AD7" w:rsidRP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Local school</w:t>
            </w:r>
            <w:r>
              <w:rPr>
                <w:rFonts w:ascii="Times New Roman" w:hAnsi="Times New Roman" w:cs="Times New Roman"/>
              </w:rPr>
              <w:t>s in my area.</w:t>
            </w:r>
          </w:p>
        </w:tc>
        <w:tc>
          <w:tcPr>
            <w:tcW w:w="2219" w:type="dxa"/>
          </w:tcPr>
          <w:p w14:paraId="1B1F0506" w14:textId="25ABD589" w:rsidR="00F86AD7" w:rsidRP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DBS application is already in process</w:t>
            </w:r>
            <w:r w:rsidR="008A19F3">
              <w:rPr>
                <w:rFonts w:ascii="Times New Roman" w:hAnsi="Times New Roman" w:cs="Times New Roman"/>
              </w:rPr>
              <w:t xml:space="preserve"> for one school </w:t>
            </w:r>
            <w:r w:rsidR="00FD4355">
              <w:rPr>
                <w:rFonts w:ascii="Times New Roman" w:hAnsi="Times New Roman" w:cs="Times New Roman"/>
              </w:rPr>
              <w:t>contacted</w:t>
            </w:r>
            <w:r w:rsidR="008A19F3">
              <w:rPr>
                <w:rFonts w:ascii="Times New Roman" w:hAnsi="Times New Roman" w:cs="Times New Roman"/>
              </w:rPr>
              <w:t>.</w:t>
            </w:r>
          </w:p>
        </w:tc>
      </w:tr>
      <w:tr w:rsidR="00F86AD7" w:rsidRPr="00F86AD7" w14:paraId="46A07BF2" w14:textId="77777777" w:rsidTr="00202E81">
        <w:trPr>
          <w:trHeight w:val="1463"/>
        </w:trPr>
        <w:tc>
          <w:tcPr>
            <w:tcW w:w="1955" w:type="dxa"/>
          </w:tcPr>
          <w:p w14:paraId="647EB6AC" w14:textId="77777777" w:rsid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Register with New Directions Education employment agency.</w:t>
            </w:r>
          </w:p>
          <w:p w14:paraId="6C32C13E" w14:textId="77777777" w:rsidR="00F86AD7" w:rsidRPr="00F86AD7" w:rsidRDefault="00F86AD7" w:rsidP="00F86A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14:paraId="722C62C7" w14:textId="77777777" w:rsidR="00F86AD7" w:rsidRP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To further develop and gain experience through paid employment.</w:t>
            </w:r>
          </w:p>
        </w:tc>
        <w:tc>
          <w:tcPr>
            <w:tcW w:w="1959" w:type="dxa"/>
          </w:tcPr>
          <w:p w14:paraId="2BD664DB" w14:textId="77777777" w:rsidR="00F86AD7" w:rsidRP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 xml:space="preserve">Registering my CV on their website and applying for job roles I feel beneficial </w:t>
            </w:r>
            <w:r>
              <w:rPr>
                <w:rFonts w:ascii="Times New Roman" w:hAnsi="Times New Roman" w:cs="Times New Roman"/>
              </w:rPr>
              <w:t>for</w:t>
            </w:r>
            <w:r w:rsidRPr="00F86AD7">
              <w:rPr>
                <w:rFonts w:ascii="Times New Roman" w:hAnsi="Times New Roman" w:cs="Times New Roman"/>
              </w:rPr>
              <w:t xml:space="preserve"> my development.</w:t>
            </w:r>
          </w:p>
        </w:tc>
        <w:tc>
          <w:tcPr>
            <w:tcW w:w="1820" w:type="dxa"/>
          </w:tcPr>
          <w:p w14:paraId="5AE7E313" w14:textId="77777777" w:rsid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New Directions Education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0CFF2E9D" w14:textId="77777777" w:rsidR="00F86AD7" w:rsidRPr="00F86AD7" w:rsidRDefault="00914FAA" w:rsidP="00F86AD7">
            <w:pPr>
              <w:rPr>
                <w:rFonts w:ascii="Times New Roman" w:hAnsi="Times New Roman" w:cs="Times New Roman"/>
              </w:rPr>
            </w:pPr>
            <w:hyperlink r:id="rId11" w:history="1">
              <w:r w:rsidR="00F86AD7" w:rsidRPr="00D31A33">
                <w:rPr>
                  <w:rStyle w:val="Hyperlink"/>
                  <w:rFonts w:ascii="Times New Roman" w:hAnsi="Times New Roman" w:cs="Times New Roman"/>
                </w:rPr>
                <w:t>https://www.new-directions.co.uk/</w:t>
              </w:r>
            </w:hyperlink>
          </w:p>
        </w:tc>
        <w:tc>
          <w:tcPr>
            <w:tcW w:w="2219" w:type="dxa"/>
          </w:tcPr>
          <w:p w14:paraId="34AC074A" w14:textId="77777777" w:rsidR="00F86AD7" w:rsidRP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4-6 months after gaining experience within a setting through volunteering.</w:t>
            </w:r>
          </w:p>
        </w:tc>
      </w:tr>
      <w:tr w:rsidR="00F86AD7" w:rsidRPr="00F86AD7" w14:paraId="4F6D700A" w14:textId="77777777" w:rsidTr="00202E81">
        <w:trPr>
          <w:trHeight w:val="1535"/>
        </w:trPr>
        <w:tc>
          <w:tcPr>
            <w:tcW w:w="1955" w:type="dxa"/>
          </w:tcPr>
          <w:p w14:paraId="15BFD97E" w14:textId="3376D023" w:rsid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Volunteer in local youth club to gain experience and volunteer hours</w:t>
            </w:r>
            <w:r w:rsidR="008A19F3">
              <w:rPr>
                <w:rFonts w:ascii="Times New Roman" w:hAnsi="Times New Roman" w:cs="Times New Roman"/>
              </w:rPr>
              <w:t>,</w:t>
            </w:r>
            <w:r w:rsidRPr="00F86AD7">
              <w:rPr>
                <w:rFonts w:ascii="Times New Roman" w:hAnsi="Times New Roman" w:cs="Times New Roman"/>
              </w:rPr>
              <w:t xml:space="preserve"> working towards a youth work career.</w:t>
            </w:r>
          </w:p>
          <w:p w14:paraId="7C0783CC" w14:textId="77777777" w:rsidR="00F86AD7" w:rsidRDefault="00F86AD7" w:rsidP="00F86AD7">
            <w:pPr>
              <w:rPr>
                <w:rFonts w:ascii="Times New Roman" w:hAnsi="Times New Roman" w:cs="Times New Roman"/>
              </w:rPr>
            </w:pPr>
          </w:p>
          <w:p w14:paraId="47581ED2" w14:textId="77777777" w:rsidR="00F86AD7" w:rsidRPr="00F86AD7" w:rsidRDefault="00F86AD7" w:rsidP="00F86A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14:paraId="1AA345EB" w14:textId="1B98336C" w:rsidR="00F86AD7" w:rsidRP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 xml:space="preserve">I eventually want to go into youth work when my children are older, </w:t>
            </w:r>
            <w:r w:rsidR="008A19F3">
              <w:rPr>
                <w:rFonts w:ascii="Times New Roman" w:hAnsi="Times New Roman" w:cs="Times New Roman"/>
              </w:rPr>
              <w:t>currently</w:t>
            </w:r>
            <w:r w:rsidRPr="00F86AD7">
              <w:rPr>
                <w:rFonts w:ascii="Times New Roman" w:hAnsi="Times New Roman" w:cs="Times New Roman"/>
              </w:rPr>
              <w:t xml:space="preserve"> the hours would not suit my family.</w:t>
            </w:r>
          </w:p>
        </w:tc>
        <w:tc>
          <w:tcPr>
            <w:tcW w:w="1959" w:type="dxa"/>
          </w:tcPr>
          <w:p w14:paraId="04BE03DE" w14:textId="77777777" w:rsidR="00F86AD7" w:rsidRP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Contact local youth club.</w:t>
            </w:r>
          </w:p>
        </w:tc>
        <w:tc>
          <w:tcPr>
            <w:tcW w:w="1820" w:type="dxa"/>
          </w:tcPr>
          <w:p w14:paraId="08A717AB" w14:textId="2D1FC4B8" w:rsidR="00F86AD7" w:rsidRDefault="00914FAA" w:rsidP="00F86AD7">
            <w:pPr>
              <w:rPr>
                <w:rFonts w:ascii="Times New Roman" w:hAnsi="Times New Roman" w:cs="Times New Roman"/>
              </w:rPr>
            </w:pPr>
            <w:hyperlink r:id="rId12" w:history="1">
              <w:r w:rsidR="00DE0F29" w:rsidRPr="00D31A33">
                <w:rPr>
                  <w:rStyle w:val="Hyperlink"/>
                  <w:rFonts w:ascii="Times New Roman" w:hAnsi="Times New Roman" w:cs="Times New Roman"/>
                </w:rPr>
                <w:t>http://www.pembrokeshireyouth.co.uk/content.asp?nav=2</w:t>
              </w:r>
            </w:hyperlink>
            <w:r w:rsidR="00DE0F29">
              <w:rPr>
                <w:rFonts w:ascii="Times New Roman" w:hAnsi="Times New Roman" w:cs="Times New Roman"/>
              </w:rPr>
              <w:t xml:space="preserve"> </w:t>
            </w:r>
          </w:p>
          <w:p w14:paraId="36CA8183" w14:textId="77777777" w:rsidR="00DE0F29" w:rsidRDefault="00DE0F29" w:rsidP="00F86AD7">
            <w:pPr>
              <w:rPr>
                <w:rFonts w:ascii="Times New Roman" w:hAnsi="Times New Roman" w:cs="Times New Roman"/>
              </w:rPr>
            </w:pPr>
          </w:p>
          <w:p w14:paraId="0D43C18F" w14:textId="77777777" w:rsidR="00F86AD7" w:rsidRDefault="00914FAA" w:rsidP="00F86AD7">
            <w:pPr>
              <w:rPr>
                <w:rFonts w:ascii="Times New Roman" w:hAnsi="Times New Roman" w:cs="Times New Roman"/>
              </w:rPr>
            </w:pPr>
            <w:hyperlink r:id="rId13" w:history="1">
              <w:r w:rsidR="00F86AD7" w:rsidRPr="00D31A33">
                <w:rPr>
                  <w:rStyle w:val="Hyperlink"/>
                  <w:rFonts w:ascii="Times New Roman" w:hAnsi="Times New Roman" w:cs="Times New Roman"/>
                </w:rPr>
                <w:t>https://www.tanyardyouthproject.co.uk/</w:t>
              </w:r>
            </w:hyperlink>
          </w:p>
          <w:p w14:paraId="7B653488" w14:textId="77777777" w:rsidR="00F86AD7" w:rsidRPr="00F86AD7" w:rsidRDefault="00F86AD7" w:rsidP="00F86A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9" w:type="dxa"/>
          </w:tcPr>
          <w:p w14:paraId="749D3E56" w14:textId="1F5C6FCE" w:rsidR="00F86AD7" w:rsidRP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Immediately. Meeting with the manager the week commencing the 9</w:t>
            </w:r>
            <w:r w:rsidRPr="00F86AD7">
              <w:rPr>
                <w:rFonts w:ascii="Times New Roman" w:hAnsi="Times New Roman" w:cs="Times New Roman"/>
                <w:vertAlign w:val="superscript"/>
              </w:rPr>
              <w:t>th</w:t>
            </w:r>
            <w:r w:rsidRPr="00F86AD7">
              <w:rPr>
                <w:rFonts w:ascii="Times New Roman" w:hAnsi="Times New Roman" w:cs="Times New Roman"/>
              </w:rPr>
              <w:t xml:space="preserve"> November to discuss options</w:t>
            </w:r>
            <w:r w:rsidR="00DE0F29">
              <w:rPr>
                <w:rFonts w:ascii="Times New Roman" w:hAnsi="Times New Roman" w:cs="Times New Roman"/>
              </w:rPr>
              <w:t xml:space="preserve"> and </w:t>
            </w:r>
            <w:r w:rsidR="005D1178">
              <w:rPr>
                <w:rFonts w:ascii="Times New Roman" w:hAnsi="Times New Roman" w:cs="Times New Roman"/>
              </w:rPr>
              <w:t xml:space="preserve">to </w:t>
            </w:r>
            <w:r w:rsidR="00DE0F29">
              <w:rPr>
                <w:rFonts w:ascii="Times New Roman" w:hAnsi="Times New Roman" w:cs="Times New Roman"/>
              </w:rPr>
              <w:t xml:space="preserve">bring proof of identity to start DBS process. </w:t>
            </w:r>
          </w:p>
        </w:tc>
      </w:tr>
      <w:tr w:rsidR="00F86AD7" w:rsidRPr="00F86AD7" w14:paraId="0AF144E1" w14:textId="77777777" w:rsidTr="00202E81">
        <w:trPr>
          <w:trHeight w:val="1829"/>
        </w:trPr>
        <w:tc>
          <w:tcPr>
            <w:tcW w:w="1955" w:type="dxa"/>
          </w:tcPr>
          <w:p w14:paraId="347000C8" w14:textId="77777777" w:rsidR="00F86AD7" w:rsidRP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Find information on how to get the minimum qualification to be registered with the Education Workforce Council as an assistant youth support worker.</w:t>
            </w:r>
          </w:p>
        </w:tc>
        <w:tc>
          <w:tcPr>
            <w:tcW w:w="1680" w:type="dxa"/>
          </w:tcPr>
          <w:p w14:paraId="47DAC7A1" w14:textId="4842A7A9" w:rsidR="00F86AD7" w:rsidRP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I need</w:t>
            </w:r>
            <w:r w:rsidR="008A19F3">
              <w:rPr>
                <w:rFonts w:ascii="Times New Roman" w:hAnsi="Times New Roman" w:cs="Times New Roman"/>
              </w:rPr>
              <w:t xml:space="preserve"> to be level 2 in youth work practice</w:t>
            </w:r>
            <w:r w:rsidRPr="00F86AD7">
              <w:rPr>
                <w:rFonts w:ascii="Times New Roman" w:hAnsi="Times New Roman" w:cs="Times New Roman"/>
              </w:rPr>
              <w:t xml:space="preserve"> to be registered </w:t>
            </w:r>
            <w:r w:rsidR="00DE0F29">
              <w:rPr>
                <w:rFonts w:ascii="Times New Roman" w:hAnsi="Times New Roman" w:cs="Times New Roman"/>
              </w:rPr>
              <w:t xml:space="preserve">with the (EWC) </w:t>
            </w:r>
            <w:r w:rsidRPr="00F86AD7">
              <w:rPr>
                <w:rFonts w:ascii="Times New Roman" w:hAnsi="Times New Roman" w:cs="Times New Roman"/>
              </w:rPr>
              <w:t>to work as an assistant youth support worker, which is my aim.</w:t>
            </w:r>
          </w:p>
        </w:tc>
        <w:tc>
          <w:tcPr>
            <w:tcW w:w="1959" w:type="dxa"/>
          </w:tcPr>
          <w:p w14:paraId="2F295690" w14:textId="25E61626" w:rsidR="00F86AD7" w:rsidRP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 xml:space="preserve">Speak to careers, search online and question it in my meeting above with </w:t>
            </w:r>
            <w:r w:rsidR="00DE0F29">
              <w:rPr>
                <w:rFonts w:ascii="Times New Roman" w:hAnsi="Times New Roman" w:cs="Times New Roman"/>
              </w:rPr>
              <w:t xml:space="preserve">the youth </w:t>
            </w:r>
            <w:r w:rsidR="008A19F3">
              <w:rPr>
                <w:rFonts w:ascii="Times New Roman" w:hAnsi="Times New Roman" w:cs="Times New Roman"/>
              </w:rPr>
              <w:t>club’s</w:t>
            </w:r>
            <w:r w:rsidR="00DE0F29">
              <w:rPr>
                <w:rFonts w:ascii="Times New Roman" w:hAnsi="Times New Roman" w:cs="Times New Roman"/>
              </w:rPr>
              <w:t xml:space="preserve"> manager</w:t>
            </w:r>
            <w:r w:rsidRPr="00F86AD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20" w:type="dxa"/>
          </w:tcPr>
          <w:p w14:paraId="4EDB171C" w14:textId="77777777" w:rsid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Through a pre-arranged meeting and online, also video calls with careers.</w:t>
            </w:r>
          </w:p>
          <w:p w14:paraId="613A32F6" w14:textId="39C83D5F" w:rsidR="00DE0F29" w:rsidRDefault="00914FAA" w:rsidP="00F86AD7">
            <w:pPr>
              <w:rPr>
                <w:rFonts w:ascii="Times New Roman" w:hAnsi="Times New Roman" w:cs="Times New Roman"/>
              </w:rPr>
            </w:pPr>
            <w:hyperlink r:id="rId14" w:history="1">
              <w:r w:rsidR="00DE0F29" w:rsidRPr="00D31A33">
                <w:rPr>
                  <w:rStyle w:val="Hyperlink"/>
                  <w:rFonts w:ascii="Times New Roman" w:hAnsi="Times New Roman" w:cs="Times New Roman"/>
                </w:rPr>
                <w:t>https://www.uwtsd.ac.uk/careers/</w:t>
              </w:r>
            </w:hyperlink>
          </w:p>
          <w:p w14:paraId="5FEA9B71" w14:textId="5FF1FB15" w:rsidR="00DE0F29" w:rsidRPr="00F86AD7" w:rsidRDefault="00DE0F29" w:rsidP="00F86A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9" w:type="dxa"/>
          </w:tcPr>
          <w:p w14:paraId="465A22AE" w14:textId="77777777" w:rsidR="00F86AD7" w:rsidRP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Process started with searching for information and careers appointment, I intend to ask questions on how I can gain this in my meeting above.</w:t>
            </w:r>
          </w:p>
        </w:tc>
      </w:tr>
      <w:tr w:rsidR="00F86AD7" w:rsidRPr="00F86AD7" w14:paraId="4F6184B4" w14:textId="77777777" w:rsidTr="00202E81">
        <w:trPr>
          <w:trHeight w:val="1684"/>
        </w:trPr>
        <w:tc>
          <w:tcPr>
            <w:tcW w:w="1955" w:type="dxa"/>
          </w:tcPr>
          <w:p w14:paraId="64EC3325" w14:textId="77777777" w:rsidR="00F86AD7" w:rsidRP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To become a level 3 youth support worker.</w:t>
            </w:r>
          </w:p>
        </w:tc>
        <w:tc>
          <w:tcPr>
            <w:tcW w:w="1680" w:type="dxa"/>
          </w:tcPr>
          <w:p w14:paraId="5472F040" w14:textId="37D739BD" w:rsidR="00F86AD7" w:rsidRP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 xml:space="preserve">To be </w:t>
            </w:r>
            <w:r w:rsidR="008A19F3" w:rsidRPr="00F86AD7">
              <w:rPr>
                <w:rFonts w:ascii="Times New Roman" w:hAnsi="Times New Roman" w:cs="Times New Roman"/>
              </w:rPr>
              <w:t>recognized</w:t>
            </w:r>
            <w:r w:rsidRPr="00F86AD7">
              <w:rPr>
                <w:rFonts w:ascii="Times New Roman" w:hAnsi="Times New Roman" w:cs="Times New Roman"/>
              </w:rPr>
              <w:t xml:space="preserve"> as a youth support worker and not an assistant. </w:t>
            </w:r>
          </w:p>
        </w:tc>
        <w:tc>
          <w:tcPr>
            <w:tcW w:w="1959" w:type="dxa"/>
          </w:tcPr>
          <w:p w14:paraId="5877B0F9" w14:textId="77777777" w:rsidR="00F86AD7" w:rsidRP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Studying through employment or volunteering.</w:t>
            </w:r>
          </w:p>
        </w:tc>
        <w:tc>
          <w:tcPr>
            <w:tcW w:w="1820" w:type="dxa"/>
          </w:tcPr>
          <w:p w14:paraId="2C4832B9" w14:textId="77777777" w:rsidR="00F86AD7" w:rsidRDefault="00F86AD7" w:rsidP="00F86AD7">
            <w:pPr>
              <w:rPr>
                <w:rFonts w:ascii="Times New Roman" w:hAnsi="Times New Roman" w:cs="Times New Roman"/>
              </w:rPr>
            </w:pPr>
            <w:r w:rsidRPr="00F86AD7">
              <w:rPr>
                <w:rFonts w:ascii="Times New Roman" w:hAnsi="Times New Roman" w:cs="Times New Roman"/>
              </w:rPr>
              <w:t>Through employment or volunteering.</w:t>
            </w:r>
          </w:p>
          <w:p w14:paraId="02CD259D" w14:textId="56E172C0" w:rsidR="008A19F3" w:rsidRPr="00F86AD7" w:rsidRDefault="008A19F3" w:rsidP="00F86A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Hopefully through the same organi</w:t>
            </w:r>
            <w:r w:rsidR="005D1178">
              <w:rPr>
                <w:rFonts w:ascii="Times New Roman" w:hAnsi="Times New Roman" w:cs="Times New Roman"/>
              </w:rPr>
              <w:t>z</w:t>
            </w:r>
            <w:r>
              <w:rPr>
                <w:rFonts w:ascii="Times New Roman" w:hAnsi="Times New Roman" w:cs="Times New Roman"/>
              </w:rPr>
              <w:t>ation I do level 2 with.</w:t>
            </w:r>
          </w:p>
        </w:tc>
        <w:tc>
          <w:tcPr>
            <w:tcW w:w="2219" w:type="dxa"/>
          </w:tcPr>
          <w:p w14:paraId="1328B3C2" w14:textId="07AD2C47" w:rsidR="00F86AD7" w:rsidRPr="00F86AD7" w:rsidRDefault="008A70DE" w:rsidP="00F86A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 t</w:t>
            </w:r>
            <w:r w:rsidR="008A19F3">
              <w:rPr>
                <w:rFonts w:ascii="Times New Roman" w:hAnsi="Times New Roman" w:cs="Times New Roman"/>
              </w:rPr>
              <w:t>he next 5 years 202</w:t>
            </w:r>
            <w:r w:rsidR="00BB52CC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</w:t>
            </w:r>
            <w:r w:rsidR="008A19F3">
              <w:rPr>
                <w:rFonts w:ascii="Times New Roman" w:hAnsi="Times New Roman" w:cs="Times New Roman"/>
              </w:rPr>
              <w:t xml:space="preserve"> I would like to be a level 3 youth support work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1B84C40A" w14:textId="77777777" w:rsidR="00F86AD7" w:rsidRPr="00F86AD7" w:rsidRDefault="00F86AD7" w:rsidP="00F86AD7">
            <w:pPr>
              <w:rPr>
                <w:rFonts w:ascii="Times New Roman" w:hAnsi="Times New Roman" w:cs="Times New Roman"/>
              </w:rPr>
            </w:pPr>
          </w:p>
        </w:tc>
      </w:tr>
    </w:tbl>
    <w:p w14:paraId="127A339F" w14:textId="751B2503" w:rsidR="00BF3654" w:rsidRPr="00F86AD7" w:rsidRDefault="00BF3654">
      <w:pPr>
        <w:rPr>
          <w:rFonts w:ascii="Times New Roman" w:hAnsi="Times New Roman" w:cs="Times New Roman"/>
        </w:rPr>
      </w:pPr>
    </w:p>
    <w:p w14:paraId="2D67E485" w14:textId="05B682AF" w:rsidR="00BF3654" w:rsidRPr="00F86AD7" w:rsidRDefault="00BF3654">
      <w:pPr>
        <w:rPr>
          <w:rFonts w:ascii="Times New Roman" w:hAnsi="Times New Roman" w:cs="Times New Roman"/>
        </w:rPr>
      </w:pPr>
    </w:p>
    <w:p w14:paraId="19DE7DDA" w14:textId="64A4E65A" w:rsidR="00DC374C" w:rsidRDefault="00DC374C" w:rsidP="00207123">
      <w:pPr>
        <w:pStyle w:val="Title"/>
        <w:jc w:val="left"/>
        <w:rPr>
          <w:rFonts w:ascii="Times New Roman" w:hAnsi="Times New Roman" w:cs="Times New Roman"/>
          <w:b/>
          <w:bCs/>
          <w:color w:val="auto"/>
          <w:sz w:val="40"/>
          <w:szCs w:val="40"/>
        </w:rPr>
      </w:pPr>
    </w:p>
    <w:p w14:paraId="2525EAE8" w14:textId="1EFB46C3" w:rsidR="00AE4F3C" w:rsidRPr="00707166" w:rsidRDefault="00AE4F3C" w:rsidP="00707166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u w:val="single"/>
        </w:rPr>
      </w:pPr>
      <w:r w:rsidRPr="00707166">
        <w:rPr>
          <w:rFonts w:ascii="Times New Roman" w:hAnsi="Times New Roman" w:cs="Times New Roman"/>
          <w:b/>
          <w:bCs/>
          <w:sz w:val="24"/>
          <w:u w:val="single"/>
        </w:rPr>
        <w:t>Reference list</w:t>
      </w:r>
    </w:p>
    <w:p w14:paraId="703000E6" w14:textId="3BA37072" w:rsidR="00AE4F3C" w:rsidRPr="00707166" w:rsidRDefault="00AE4F3C" w:rsidP="00707166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081D89AD" w14:textId="658549A2" w:rsidR="00707166" w:rsidRPr="00707166" w:rsidRDefault="00707166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lastRenderedPageBreak/>
        <w:t xml:space="preserve">Cameron, S. (1999) </w:t>
      </w:r>
      <w:r w:rsidRPr="00707166">
        <w:rPr>
          <w:rFonts w:ascii="Times New Roman" w:hAnsi="Times New Roman" w:cs="Times New Roman"/>
          <w:i/>
          <w:iCs/>
          <w:sz w:val="24"/>
        </w:rPr>
        <w:t>THE BUSINESS STUDENT’S HANDBOOK Developing Transferable Skills,</w:t>
      </w:r>
      <w:r w:rsidRPr="00707166">
        <w:rPr>
          <w:rFonts w:ascii="Times New Roman" w:hAnsi="Times New Roman" w:cs="Times New Roman"/>
          <w:sz w:val="24"/>
        </w:rPr>
        <w:t xml:space="preserve"> Great Britain, Redwood Books Ltd.</w:t>
      </w:r>
    </w:p>
    <w:p w14:paraId="57470F5D" w14:textId="436CAF54" w:rsidR="00707166" w:rsidRPr="00707166" w:rsidRDefault="00C71C09" w:rsidP="005C26D2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 xml:space="preserve">Cottrell, S. (2008) </w:t>
      </w:r>
      <w:r w:rsidRPr="00707166">
        <w:rPr>
          <w:rFonts w:ascii="Times New Roman" w:hAnsi="Times New Roman" w:cs="Times New Roman"/>
          <w:i/>
          <w:iCs/>
          <w:sz w:val="24"/>
        </w:rPr>
        <w:t>The Study Sills Handbook, Third Edition</w:t>
      </w:r>
      <w:r w:rsidR="00707166" w:rsidRPr="00707166">
        <w:rPr>
          <w:rFonts w:ascii="Times New Roman" w:hAnsi="Times New Roman" w:cs="Times New Roman"/>
          <w:i/>
          <w:iCs/>
          <w:sz w:val="24"/>
        </w:rPr>
        <w:t>,</w:t>
      </w:r>
      <w:r w:rsidR="003A1582" w:rsidRPr="00707166">
        <w:rPr>
          <w:rFonts w:ascii="Times New Roman" w:hAnsi="Times New Roman" w:cs="Times New Roman"/>
          <w:i/>
          <w:iCs/>
          <w:sz w:val="24"/>
        </w:rPr>
        <w:t xml:space="preserve"> </w:t>
      </w:r>
      <w:proofErr w:type="spellStart"/>
      <w:r w:rsidR="003A1582" w:rsidRPr="00707166">
        <w:rPr>
          <w:rFonts w:ascii="Times New Roman" w:hAnsi="Times New Roman" w:cs="Times New Roman"/>
          <w:sz w:val="24"/>
        </w:rPr>
        <w:t>Houndmills</w:t>
      </w:r>
      <w:proofErr w:type="spellEnd"/>
      <w:r w:rsidR="003A1582" w:rsidRPr="00707166">
        <w:rPr>
          <w:rFonts w:ascii="Times New Roman" w:hAnsi="Times New Roman" w:cs="Times New Roman"/>
          <w:sz w:val="24"/>
        </w:rPr>
        <w:t xml:space="preserve">, Basingstoke, Hampshire and New </w:t>
      </w:r>
      <w:r w:rsidR="00707166" w:rsidRPr="00707166">
        <w:rPr>
          <w:rFonts w:ascii="Times New Roman" w:hAnsi="Times New Roman" w:cs="Times New Roman"/>
          <w:sz w:val="24"/>
        </w:rPr>
        <w:t>York,</w:t>
      </w:r>
      <w:r w:rsidR="003A1582" w:rsidRPr="00707166">
        <w:rPr>
          <w:rFonts w:ascii="Times New Roman" w:hAnsi="Times New Roman" w:cs="Times New Roman"/>
          <w:sz w:val="24"/>
        </w:rPr>
        <w:t xml:space="preserve"> Palgrave </w:t>
      </w:r>
      <w:proofErr w:type="spellStart"/>
      <w:r w:rsidR="003A1582" w:rsidRPr="00707166">
        <w:rPr>
          <w:rFonts w:ascii="Times New Roman" w:hAnsi="Times New Roman" w:cs="Times New Roman"/>
          <w:sz w:val="24"/>
        </w:rPr>
        <w:t>Mac</w:t>
      </w:r>
      <w:r w:rsidR="00707166" w:rsidRPr="00707166">
        <w:rPr>
          <w:rFonts w:ascii="Times New Roman" w:hAnsi="Times New Roman" w:cs="Times New Roman"/>
          <w:sz w:val="24"/>
        </w:rPr>
        <w:t>m</w:t>
      </w:r>
      <w:r w:rsidR="003A1582" w:rsidRPr="00707166">
        <w:rPr>
          <w:rFonts w:ascii="Times New Roman" w:hAnsi="Times New Roman" w:cs="Times New Roman"/>
          <w:sz w:val="24"/>
        </w:rPr>
        <w:t>illian</w:t>
      </w:r>
      <w:proofErr w:type="spellEnd"/>
      <w:r w:rsidR="003A1582" w:rsidRPr="00707166">
        <w:rPr>
          <w:rFonts w:ascii="Times New Roman" w:hAnsi="Times New Roman" w:cs="Times New Roman"/>
          <w:sz w:val="24"/>
        </w:rPr>
        <w:t xml:space="preserve"> L</w:t>
      </w:r>
      <w:r w:rsidR="00707166" w:rsidRPr="00707166">
        <w:rPr>
          <w:rFonts w:ascii="Times New Roman" w:hAnsi="Times New Roman" w:cs="Times New Roman"/>
          <w:sz w:val="24"/>
        </w:rPr>
        <w:t>td.</w:t>
      </w:r>
    </w:p>
    <w:p w14:paraId="5E6E4910" w14:textId="4DF176F0" w:rsidR="003A1582" w:rsidRPr="00707166" w:rsidRDefault="003A1582" w:rsidP="005C26D2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4"/>
        </w:rPr>
      </w:pPr>
      <w:proofErr w:type="spellStart"/>
      <w:r w:rsidRPr="00707166">
        <w:rPr>
          <w:rFonts w:ascii="Times New Roman" w:hAnsi="Times New Roman" w:cs="Times New Roman"/>
          <w:sz w:val="24"/>
        </w:rPr>
        <w:t>Trought</w:t>
      </w:r>
      <w:proofErr w:type="spellEnd"/>
      <w:r w:rsidRPr="00707166">
        <w:rPr>
          <w:rFonts w:ascii="Times New Roman" w:hAnsi="Times New Roman" w:cs="Times New Roman"/>
          <w:sz w:val="24"/>
        </w:rPr>
        <w:t xml:space="preserve">, F. (2012) </w:t>
      </w:r>
      <w:r w:rsidRPr="00707166">
        <w:rPr>
          <w:rFonts w:ascii="Times New Roman" w:hAnsi="Times New Roman" w:cs="Times New Roman"/>
          <w:i/>
          <w:iCs/>
          <w:sz w:val="24"/>
        </w:rPr>
        <w:t>Brilliant Employability Skil</w:t>
      </w:r>
      <w:r w:rsidR="005C26D2">
        <w:rPr>
          <w:rFonts w:ascii="Times New Roman" w:hAnsi="Times New Roman" w:cs="Times New Roman"/>
          <w:i/>
          <w:iCs/>
          <w:sz w:val="24"/>
        </w:rPr>
        <w:t>l,</w:t>
      </w:r>
      <w:r w:rsidRPr="00707166">
        <w:rPr>
          <w:rFonts w:ascii="Times New Roman" w:hAnsi="Times New Roman" w:cs="Times New Roman"/>
          <w:i/>
          <w:iCs/>
          <w:sz w:val="24"/>
        </w:rPr>
        <w:t xml:space="preserve"> </w:t>
      </w:r>
      <w:r w:rsidRPr="00707166">
        <w:rPr>
          <w:rFonts w:ascii="Times New Roman" w:hAnsi="Times New Roman" w:cs="Times New Roman"/>
          <w:sz w:val="24"/>
        </w:rPr>
        <w:t>Great Britain</w:t>
      </w:r>
      <w:r w:rsidR="00707166" w:rsidRPr="00707166">
        <w:rPr>
          <w:rFonts w:ascii="Times New Roman" w:hAnsi="Times New Roman" w:cs="Times New Roman"/>
          <w:sz w:val="24"/>
        </w:rPr>
        <w:t>, Pearson Education Limited.</w:t>
      </w:r>
    </w:p>
    <w:p w14:paraId="546B1740" w14:textId="72B5985F" w:rsidR="00D37649" w:rsidRPr="00707166" w:rsidRDefault="003A1582" w:rsidP="005C26D2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proofErr w:type="spellStart"/>
      <w:r w:rsidRPr="00707166">
        <w:rPr>
          <w:rFonts w:ascii="Times New Roman" w:hAnsi="Times New Roman" w:cs="Times New Roman"/>
          <w:color w:val="000000"/>
          <w:sz w:val="24"/>
          <w:shd w:val="clear" w:color="auto" w:fill="FFFFFF"/>
        </w:rPr>
        <w:t>Wosket</w:t>
      </w:r>
      <w:proofErr w:type="spellEnd"/>
      <w:r w:rsidRPr="00707166">
        <w:rPr>
          <w:rFonts w:ascii="Times New Roman" w:hAnsi="Times New Roman" w:cs="Times New Roman"/>
          <w:color w:val="000000"/>
          <w:sz w:val="24"/>
          <w:shd w:val="clear" w:color="auto" w:fill="FFFFFF"/>
        </w:rPr>
        <w:t>, V. (2006) </w:t>
      </w:r>
      <w:r w:rsidRPr="00707166">
        <w:rPr>
          <w:rFonts w:ascii="Times New Roman" w:hAnsi="Times New Roman" w:cs="Times New Roman"/>
          <w:i/>
          <w:iCs/>
          <w:color w:val="000000"/>
          <w:sz w:val="24"/>
          <w:shd w:val="clear" w:color="auto" w:fill="FFFFFF"/>
        </w:rPr>
        <w:t>Egan's Skilled Helper Model</w:t>
      </w:r>
      <w:r w:rsidR="00707166" w:rsidRPr="00707166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, </w:t>
      </w:r>
      <w:r w:rsidRPr="00707166">
        <w:rPr>
          <w:rFonts w:ascii="Times New Roman" w:hAnsi="Times New Roman" w:cs="Times New Roman"/>
          <w:color w:val="000000"/>
          <w:sz w:val="24"/>
          <w:shd w:val="clear" w:color="auto" w:fill="FFFFFF"/>
        </w:rPr>
        <w:t>London</w:t>
      </w:r>
      <w:r w:rsidR="00707166" w:rsidRPr="00707166">
        <w:rPr>
          <w:rFonts w:ascii="Times New Roman" w:hAnsi="Times New Roman" w:cs="Times New Roman"/>
          <w:color w:val="000000"/>
          <w:sz w:val="24"/>
          <w:shd w:val="clear" w:color="auto" w:fill="FFFFFF"/>
        </w:rPr>
        <w:t>,</w:t>
      </w:r>
      <w:r w:rsidRPr="00707166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Routledge.</w:t>
      </w:r>
    </w:p>
    <w:p w14:paraId="7586A06F" w14:textId="77777777" w:rsidR="005C26D2" w:rsidRDefault="005C26D2" w:rsidP="005C26D2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lang w:val="en-GB"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lang w:val="en-GB" w:eastAsia="en-GB"/>
        </w:rPr>
        <w:t>A new Direction in recruitment</w:t>
      </w:r>
    </w:p>
    <w:p w14:paraId="159C765B" w14:textId="51B706A4" w:rsidR="00F97FE1" w:rsidRPr="00707166" w:rsidRDefault="00F97FE1" w:rsidP="005C26D2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lang w:val="en-GB" w:eastAsia="en-GB"/>
        </w:rPr>
      </w:pPr>
      <w:r w:rsidRPr="00CE6EA9">
        <w:rPr>
          <w:rFonts w:ascii="Times New Roman" w:eastAsia="Times New Roman" w:hAnsi="Times New Roman" w:cs="Times New Roman"/>
          <w:color w:val="000000"/>
          <w:sz w:val="24"/>
          <w:lang w:val="en-GB" w:eastAsia="en-GB"/>
        </w:rPr>
        <w:t>ND Recruitment Services</w:t>
      </w:r>
    </w:p>
    <w:p w14:paraId="2E7549AB" w14:textId="77777777" w:rsidR="00F97FE1" w:rsidRPr="00707166" w:rsidRDefault="00914FAA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hyperlink r:id="rId15" w:history="1">
        <w:r w:rsidR="00F97FE1" w:rsidRPr="00707166">
          <w:rPr>
            <w:rStyle w:val="Hyperlink"/>
            <w:rFonts w:ascii="Times New Roman" w:hAnsi="Times New Roman" w:cs="Times New Roman"/>
            <w:sz w:val="24"/>
          </w:rPr>
          <w:t>https://www.new-directions.co.uk/</w:t>
        </w:r>
      </w:hyperlink>
    </w:p>
    <w:p w14:paraId="6497EFF9" w14:textId="77777777" w:rsidR="00F97FE1" w:rsidRPr="00707166" w:rsidRDefault="00F97FE1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Accessed 20-09-20</w:t>
      </w:r>
    </w:p>
    <w:p w14:paraId="279C6CE2" w14:textId="14439443" w:rsidR="00FC371D" w:rsidRPr="00707166" w:rsidRDefault="00CC7DAB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color w:val="000000"/>
          <w:sz w:val="24"/>
          <w:shd w:val="clear" w:color="auto" w:fill="FFFFFF"/>
        </w:rPr>
        <w:t>Careers Service | University of Wales Trinity Saint David</w:t>
      </w:r>
    </w:p>
    <w:p w14:paraId="2EA3CCE3" w14:textId="0B1DA5D8" w:rsidR="005220CE" w:rsidRPr="00707166" w:rsidRDefault="005220CE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Uwtsd.ac.uk</w:t>
      </w:r>
    </w:p>
    <w:p w14:paraId="3709E9C0" w14:textId="77777777" w:rsidR="00FC371D" w:rsidRPr="00707166" w:rsidRDefault="00914FAA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hyperlink r:id="rId16" w:history="1">
        <w:r w:rsidR="00FC371D" w:rsidRPr="00707166">
          <w:rPr>
            <w:rStyle w:val="Hyperlink"/>
            <w:rFonts w:ascii="Times New Roman" w:hAnsi="Times New Roman" w:cs="Times New Roman"/>
            <w:sz w:val="24"/>
          </w:rPr>
          <w:t>https://www.uwtsd.ac.uk/careers/</w:t>
        </w:r>
      </w:hyperlink>
    </w:p>
    <w:p w14:paraId="0624C0F8" w14:textId="4CFE33DE" w:rsidR="00FC371D" w:rsidRPr="00707166" w:rsidRDefault="00FC371D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Accessed 19-10-20</w:t>
      </w:r>
    </w:p>
    <w:p w14:paraId="4F189FF1" w14:textId="4557B447" w:rsidR="00B01416" w:rsidRPr="00707166" w:rsidRDefault="00B01416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Children and Young People’s Participation in Wales ... Good Practice 2016</w:t>
      </w:r>
    </w:p>
    <w:p w14:paraId="3A97BFD8" w14:textId="77777777" w:rsidR="005C26D2" w:rsidRDefault="005C26D2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Gov.Wales</w:t>
      </w:r>
      <w:proofErr w:type="spellEnd"/>
    </w:p>
    <w:p w14:paraId="36769DA6" w14:textId="71EA0A3D" w:rsidR="00B01416" w:rsidRPr="00707166" w:rsidRDefault="00914FAA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hyperlink r:id="rId17" w:history="1">
        <w:r w:rsidR="00B01416" w:rsidRPr="00707166">
          <w:rPr>
            <w:rStyle w:val="Hyperlink"/>
            <w:rFonts w:ascii="Times New Roman" w:hAnsi="Times New Roman" w:cs="Times New Roman"/>
            <w:sz w:val="24"/>
          </w:rPr>
          <w:t>https://gov.wales/sites/default/files/publications/2019-06/good-practice-guide.pdf</w:t>
        </w:r>
      </w:hyperlink>
    </w:p>
    <w:p w14:paraId="41043A6B" w14:textId="7FD460D9" w:rsidR="00B01416" w:rsidRPr="00707166" w:rsidRDefault="00B01416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Accessed 7-10-20</w:t>
      </w:r>
    </w:p>
    <w:p w14:paraId="4B0BABBB" w14:textId="3244B4A1" w:rsidR="00FC371D" w:rsidRPr="00707166" w:rsidRDefault="00FC371D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 xml:space="preserve">Children’s </w:t>
      </w:r>
      <w:r w:rsidR="00CC7DAB" w:rsidRPr="00707166">
        <w:rPr>
          <w:rFonts w:ascii="Times New Roman" w:hAnsi="Times New Roman" w:cs="Times New Roman"/>
          <w:sz w:val="24"/>
        </w:rPr>
        <w:t>R</w:t>
      </w:r>
      <w:r w:rsidRPr="00707166">
        <w:rPr>
          <w:rFonts w:ascii="Times New Roman" w:hAnsi="Times New Roman" w:cs="Times New Roman"/>
          <w:sz w:val="24"/>
        </w:rPr>
        <w:t>ights</w:t>
      </w:r>
    </w:p>
    <w:p w14:paraId="19C80345" w14:textId="77777777" w:rsidR="00FC371D" w:rsidRPr="00707166" w:rsidRDefault="00FC371D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 xml:space="preserve">Gov.Uk </w:t>
      </w:r>
    </w:p>
    <w:p w14:paraId="29323BD8" w14:textId="77777777" w:rsidR="00FC371D" w:rsidRPr="00707166" w:rsidRDefault="00914FAA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hyperlink r:id="rId18" w:history="1">
        <w:r w:rsidR="00FC371D" w:rsidRPr="00707166">
          <w:rPr>
            <w:rStyle w:val="Hyperlink"/>
            <w:rFonts w:ascii="Times New Roman" w:hAnsi="Times New Roman" w:cs="Times New Roman"/>
            <w:sz w:val="24"/>
          </w:rPr>
          <w:t>https://www.childcomwales.org.uk/uncrc-childrens-rights/</w:t>
        </w:r>
      </w:hyperlink>
    </w:p>
    <w:p w14:paraId="072E95C7" w14:textId="166CDA43" w:rsidR="00FC371D" w:rsidRPr="00707166" w:rsidRDefault="00FC371D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Accessed 17-09-20</w:t>
      </w:r>
    </w:p>
    <w:p w14:paraId="72FF7E69" w14:textId="5D704D31" w:rsidR="00FC371D" w:rsidRPr="00707166" w:rsidRDefault="00CC7DAB" w:rsidP="005C26D2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707166">
        <w:rPr>
          <w:rFonts w:ascii="Times New Roman" w:hAnsi="Times New Roman" w:cs="Times New Roman"/>
          <w:color w:val="000000"/>
          <w:sz w:val="24"/>
          <w:shd w:val="clear" w:color="auto" w:fill="FFFFFF"/>
        </w:rPr>
        <w:t>Creative Thinking Skills | Skills</w:t>
      </w:r>
      <w:r w:rsidR="005C26D2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Pr="00707166">
        <w:rPr>
          <w:rFonts w:ascii="Times New Roman" w:hAnsi="Times New Roman" w:cs="Times New Roman"/>
          <w:color w:val="000000"/>
          <w:sz w:val="24"/>
          <w:shd w:val="clear" w:color="auto" w:fill="FFFFFF"/>
        </w:rPr>
        <w:t>You</w:t>
      </w:r>
      <w:r w:rsidR="005C26D2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Pr="00707166">
        <w:rPr>
          <w:rFonts w:ascii="Times New Roman" w:hAnsi="Times New Roman" w:cs="Times New Roman"/>
          <w:color w:val="000000"/>
          <w:sz w:val="24"/>
          <w:shd w:val="clear" w:color="auto" w:fill="FFFFFF"/>
        </w:rPr>
        <w:t>Need</w:t>
      </w:r>
    </w:p>
    <w:p w14:paraId="1237659E" w14:textId="18EE87BD" w:rsidR="00CC7DAB" w:rsidRPr="00707166" w:rsidRDefault="00CC7DAB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color w:val="000000"/>
          <w:sz w:val="24"/>
          <w:shd w:val="clear" w:color="auto" w:fill="FFFFFF"/>
        </w:rPr>
        <w:t>Skillsyouneed.com</w:t>
      </w:r>
    </w:p>
    <w:p w14:paraId="4EA17E86" w14:textId="77777777" w:rsidR="00FC371D" w:rsidRPr="00707166" w:rsidRDefault="00914FAA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hyperlink r:id="rId19" w:anchor=":~:text=Creative%20thinking%20is%20the%20ability,thinking%20from%20time%20to%20time" w:history="1">
        <w:r w:rsidR="00FC371D" w:rsidRPr="00707166">
          <w:rPr>
            <w:rStyle w:val="Hyperlink"/>
            <w:rFonts w:ascii="Times New Roman" w:hAnsi="Times New Roman" w:cs="Times New Roman"/>
            <w:sz w:val="24"/>
          </w:rPr>
          <w:t>https://www.skillsyouneed.com/ps/creative-thinking.html#:~:text=Creative%20thinking%20is%20the%20ability,thinking%20from%20time%20to%20time</w:t>
        </w:r>
      </w:hyperlink>
      <w:r w:rsidR="00FC371D" w:rsidRPr="00707166">
        <w:rPr>
          <w:rFonts w:ascii="Times New Roman" w:hAnsi="Times New Roman" w:cs="Times New Roman"/>
          <w:sz w:val="24"/>
        </w:rPr>
        <w:t>.</w:t>
      </w:r>
    </w:p>
    <w:p w14:paraId="68FDFDD3" w14:textId="7512D8E8" w:rsidR="00FC371D" w:rsidRDefault="00FC371D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Accessed 20-09-20</w:t>
      </w:r>
    </w:p>
    <w:p w14:paraId="6F1842ED" w14:textId="38986C9F" w:rsidR="000B5DB5" w:rsidRDefault="000B5DB5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Education Workforce Council | Youth work practice</w:t>
      </w:r>
    </w:p>
    <w:p w14:paraId="4A8BD718" w14:textId="6908E4E3" w:rsidR="000B5DB5" w:rsidRDefault="000B5DB5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Skillsandeducationgroupawards.co.uk</w:t>
      </w:r>
    </w:p>
    <w:p w14:paraId="1541BA2D" w14:textId="11624177" w:rsidR="000B5DB5" w:rsidRDefault="000B5DB5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hyperlink r:id="rId20" w:history="1">
        <w:r w:rsidRPr="008A60FA">
          <w:rPr>
            <w:rStyle w:val="Hyperlink"/>
            <w:rFonts w:ascii="Times New Roman" w:hAnsi="Times New Roman" w:cs="Times New Roman"/>
            <w:sz w:val="24"/>
          </w:rPr>
          <w:t>https://</w:t>
        </w:r>
        <w:r w:rsidRPr="008A60FA">
          <w:rPr>
            <w:rStyle w:val="Hyperlink"/>
          </w:rPr>
          <w:t>s</w:t>
        </w:r>
        <w:r w:rsidRPr="008A60FA">
          <w:rPr>
            <w:rStyle w:val="Hyperlink"/>
            <w:rFonts w:ascii="Times New Roman" w:hAnsi="Times New Roman" w:cs="Times New Roman"/>
            <w:sz w:val="24"/>
          </w:rPr>
          <w:t>killsandeducationgroupawards.co.uk</w:t>
        </w:r>
        <w:r w:rsidRPr="008A60FA">
          <w:rPr>
            <w:rStyle w:val="Hyperlink"/>
            <w:rFonts w:ascii="Times New Roman" w:hAnsi="Times New Roman" w:cs="Times New Roman"/>
            <w:sz w:val="24"/>
          </w:rPr>
          <w:t>/qualifacation/level2-certificate-in-youth-work-practice-england/</w:t>
        </w:r>
      </w:hyperlink>
      <w:r>
        <w:rPr>
          <w:rFonts w:ascii="Times New Roman" w:hAnsi="Times New Roman" w:cs="Times New Roman"/>
          <w:sz w:val="24"/>
        </w:rPr>
        <w:t xml:space="preserve"> </w:t>
      </w:r>
    </w:p>
    <w:p w14:paraId="48CD0D25" w14:textId="0BEA9944" w:rsidR="000B5DB5" w:rsidRPr="00707166" w:rsidRDefault="000B5DB5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Accessed 25-10-20</w:t>
      </w:r>
    </w:p>
    <w:p w14:paraId="5BAC1833" w14:textId="3803E657" w:rsidR="00655FFE" w:rsidRPr="00707166" w:rsidRDefault="00655FFE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lastRenderedPageBreak/>
        <w:t>Equality act 2004</w:t>
      </w:r>
    </w:p>
    <w:p w14:paraId="08A858B9" w14:textId="569413FC" w:rsidR="00655FFE" w:rsidRPr="00707166" w:rsidRDefault="00655FFE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Gov.uk</w:t>
      </w:r>
    </w:p>
    <w:p w14:paraId="532EFED7" w14:textId="09CF9433" w:rsidR="00655FFE" w:rsidRPr="00707166" w:rsidRDefault="00914FAA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hyperlink r:id="rId21" w:history="1">
        <w:r w:rsidR="00655FFE" w:rsidRPr="00707166">
          <w:rPr>
            <w:rStyle w:val="Hyperlink"/>
            <w:rFonts w:ascii="Times New Roman" w:hAnsi="Times New Roman" w:cs="Times New Roman"/>
            <w:sz w:val="24"/>
          </w:rPr>
          <w:t>https://www.gov.uk/guidance/equality-act-2010-guidance</w:t>
        </w:r>
      </w:hyperlink>
    </w:p>
    <w:p w14:paraId="7B752058" w14:textId="354E9C1D" w:rsidR="00655FFE" w:rsidRPr="00707166" w:rsidRDefault="00655FFE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Accessed 9-10-20</w:t>
      </w:r>
    </w:p>
    <w:p w14:paraId="41F0857C" w14:textId="77777777" w:rsidR="00536F4D" w:rsidRPr="00707166" w:rsidRDefault="00536F4D" w:rsidP="005C26D2">
      <w:pPr>
        <w:pStyle w:val="Heading3"/>
        <w:shd w:val="clear" w:color="auto" w:fill="FFFFFF"/>
        <w:spacing w:before="0" w:line="360" w:lineRule="auto"/>
        <w:contextualSpacing/>
        <w:jc w:val="both"/>
        <w:rPr>
          <w:rFonts w:ascii="Times New Roman" w:hAnsi="Times New Roman" w:cs="Times New Roman"/>
          <w:caps/>
          <w:color w:val="000000"/>
          <w:sz w:val="24"/>
        </w:rPr>
      </w:pPr>
      <w:r w:rsidRPr="00707166">
        <w:rPr>
          <w:rFonts w:ascii="Times New Roman" w:hAnsi="Times New Roman" w:cs="Times New Roman"/>
          <w:caps/>
          <w:color w:val="000000"/>
          <w:sz w:val="24"/>
        </w:rPr>
        <w:t>HTTPS://WWW.DRSCOTTSAUNDERS.COM/WP-CONTENT/UPLOADS/2013/09/KNOWLEDGE-EMPOWERS-YOU-ACRONYM-WEB_SIZE.JPG</w:t>
      </w:r>
    </w:p>
    <w:p w14:paraId="433DB28C" w14:textId="77777777" w:rsidR="00536F4D" w:rsidRPr="00707166" w:rsidRDefault="00914FAA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hyperlink r:id="rId22" w:history="1">
        <w:r w:rsidR="00536F4D" w:rsidRPr="00707166">
          <w:rPr>
            <w:rStyle w:val="Hyperlink"/>
            <w:rFonts w:ascii="Times New Roman" w:hAnsi="Times New Roman" w:cs="Times New Roman"/>
            <w:sz w:val="24"/>
          </w:rPr>
          <w:t>https://www.drscottsaunders.com/wp-content/uploads/2013/09/Knowledge-Empowers-You-Acronym-web_size.jpg</w:t>
        </w:r>
      </w:hyperlink>
      <w:r w:rsidR="00536F4D" w:rsidRPr="00707166">
        <w:rPr>
          <w:rFonts w:ascii="Times New Roman" w:hAnsi="Times New Roman" w:cs="Times New Roman"/>
          <w:sz w:val="24"/>
        </w:rPr>
        <w:t xml:space="preserve"> </w:t>
      </w:r>
    </w:p>
    <w:p w14:paraId="30F79028" w14:textId="348696DC" w:rsidR="00536F4D" w:rsidRPr="00707166" w:rsidRDefault="00536F4D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Accessed 29-10-20</w:t>
      </w:r>
    </w:p>
    <w:p w14:paraId="26590D4A" w14:textId="77777777" w:rsidR="005220CE" w:rsidRPr="00707166" w:rsidRDefault="005220CE" w:rsidP="005C26D2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</w:rPr>
      </w:pPr>
      <w:r w:rsidRPr="00707166">
        <w:rPr>
          <w:rFonts w:ascii="Times New Roman" w:hAnsi="Times New Roman" w:cs="Times New Roman"/>
          <w:color w:val="000000"/>
          <w:sz w:val="24"/>
        </w:rPr>
        <w:t xml:space="preserve">Maslow's Hierarchy of Needs </w:t>
      </w:r>
    </w:p>
    <w:p w14:paraId="415FA394" w14:textId="77777777" w:rsidR="005220CE" w:rsidRPr="00707166" w:rsidRDefault="005220CE" w:rsidP="005C26D2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</w:rPr>
      </w:pPr>
      <w:r w:rsidRPr="00707166">
        <w:rPr>
          <w:rFonts w:ascii="Times New Roman" w:hAnsi="Times New Roman" w:cs="Times New Roman"/>
          <w:color w:val="000000"/>
          <w:sz w:val="24"/>
        </w:rPr>
        <w:t>Simply Psychology</w:t>
      </w:r>
    </w:p>
    <w:p w14:paraId="0D133A7D" w14:textId="77777777" w:rsidR="005220CE" w:rsidRPr="00707166" w:rsidRDefault="00914FAA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hyperlink r:id="rId23" w:history="1">
        <w:r w:rsidR="005220CE" w:rsidRPr="00707166">
          <w:rPr>
            <w:rStyle w:val="Hyperlink"/>
            <w:rFonts w:ascii="Times New Roman" w:hAnsi="Times New Roman" w:cs="Times New Roman"/>
            <w:sz w:val="24"/>
          </w:rPr>
          <w:t>https://www.Simplypsychology.org/maslow.html</w:t>
        </w:r>
      </w:hyperlink>
      <w:r w:rsidR="005220CE" w:rsidRPr="00707166">
        <w:rPr>
          <w:rFonts w:ascii="Times New Roman" w:hAnsi="Times New Roman" w:cs="Times New Roman"/>
          <w:sz w:val="24"/>
        </w:rPr>
        <w:t xml:space="preserve"> </w:t>
      </w:r>
    </w:p>
    <w:p w14:paraId="4ED6ED43" w14:textId="5AAD6396" w:rsidR="005220CE" w:rsidRPr="00707166" w:rsidRDefault="005220CE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Accessed 9-09-20</w:t>
      </w:r>
    </w:p>
    <w:p w14:paraId="650BE8C1" w14:textId="4B65CD53" w:rsidR="00CE6EA9" w:rsidRPr="00707166" w:rsidRDefault="00CE6EA9" w:rsidP="005C26D2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lang w:val="en-GB" w:eastAsia="en-GB"/>
        </w:rPr>
      </w:pPr>
      <w:r w:rsidRPr="00CE6EA9">
        <w:rPr>
          <w:rFonts w:ascii="Times New Roman" w:eastAsia="Times New Roman" w:hAnsi="Times New Roman" w:cs="Times New Roman"/>
          <w:color w:val="000000"/>
          <w:sz w:val="24"/>
          <w:lang w:val="en-GB" w:eastAsia="en-GB"/>
        </w:rPr>
        <w:t>Mind over matter: A report on the step change needed in emotional and mental health support for children and young people in Wales, 26/04/18 [W] - Children in Wale</w:t>
      </w:r>
      <w:r w:rsidRPr="00707166">
        <w:rPr>
          <w:rFonts w:ascii="Times New Roman" w:eastAsia="Times New Roman" w:hAnsi="Times New Roman" w:cs="Times New Roman"/>
          <w:color w:val="000000"/>
          <w:sz w:val="24"/>
          <w:lang w:val="en-GB" w:eastAsia="en-GB"/>
        </w:rPr>
        <w:t>s</w:t>
      </w:r>
    </w:p>
    <w:p w14:paraId="35A4F53E" w14:textId="3D6E1635" w:rsidR="00FC371D" w:rsidRPr="00707166" w:rsidRDefault="00FC371D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Children in Wales</w:t>
      </w:r>
    </w:p>
    <w:tbl>
      <w:tblPr>
        <w:tblpPr w:leftFromText="180" w:rightFromText="180" w:vertAnchor="text" w:horzAnchor="margin" w:tblpY="348"/>
        <w:tblW w:w="20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0"/>
      </w:tblGrid>
      <w:tr w:rsidR="00FC371D" w:rsidRPr="00707166" w14:paraId="6B39F11B" w14:textId="77777777" w:rsidTr="008A2B40">
        <w:tc>
          <w:tcPr>
            <w:tcW w:w="0" w:type="auto"/>
            <w:shd w:val="clear" w:color="auto" w:fill="auto"/>
            <w:vAlign w:val="center"/>
            <w:hideMark/>
          </w:tcPr>
          <w:p w14:paraId="1461139C" w14:textId="77777777" w:rsidR="00FC371D" w:rsidRPr="00707166" w:rsidRDefault="00FC371D" w:rsidP="005C26D2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eastAsia="en-GB"/>
              </w:rPr>
            </w:pPr>
          </w:p>
        </w:tc>
      </w:tr>
    </w:tbl>
    <w:p w14:paraId="0D3AD9CC" w14:textId="6A6CDAFC" w:rsidR="00AE4F3C" w:rsidRPr="00707166" w:rsidRDefault="00914FAA" w:rsidP="005C26D2">
      <w:pPr>
        <w:spacing w:line="360" w:lineRule="auto"/>
        <w:contextualSpacing/>
        <w:jc w:val="both"/>
        <w:rPr>
          <w:rStyle w:val="Hyperlink"/>
          <w:rFonts w:ascii="Times New Roman" w:hAnsi="Times New Roman" w:cs="Times New Roman"/>
          <w:sz w:val="24"/>
        </w:rPr>
      </w:pPr>
      <w:hyperlink r:id="rId24" w:history="1">
        <w:r w:rsidR="00FC371D" w:rsidRPr="00707166">
          <w:rPr>
            <w:rStyle w:val="Hyperlink"/>
            <w:rFonts w:ascii="Times New Roman" w:hAnsi="Times New Roman" w:cs="Times New Roman"/>
            <w:sz w:val="24"/>
          </w:rPr>
          <w:t>http://www.childreninwales.org.uk/policy-document/mind-matter-report-step-change-needed-emotional-mental-health-support-children-young-people-wales-260418-w/</w:t>
        </w:r>
      </w:hyperlink>
    </w:p>
    <w:p w14:paraId="12D9B345" w14:textId="77777777" w:rsidR="00F97FE1" w:rsidRPr="00707166" w:rsidRDefault="00F97FE1" w:rsidP="005C26D2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707166">
        <w:rPr>
          <w:rFonts w:ascii="Times New Roman" w:hAnsi="Times New Roman" w:cs="Times New Roman"/>
          <w:color w:val="000000"/>
          <w:sz w:val="24"/>
          <w:shd w:val="clear" w:color="auto" w:fill="FFFFFF"/>
        </w:rPr>
        <w:t>No on-site counselling in half of schools, research says</w:t>
      </w:r>
    </w:p>
    <w:p w14:paraId="44BF0C72" w14:textId="77777777" w:rsidR="00F97FE1" w:rsidRPr="00707166" w:rsidRDefault="00F97FE1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color w:val="000000"/>
          <w:sz w:val="24"/>
          <w:shd w:val="clear" w:color="auto" w:fill="FFFFFF"/>
        </w:rPr>
        <w:t>BBC NEWS</w:t>
      </w:r>
    </w:p>
    <w:p w14:paraId="32F9B809" w14:textId="77777777" w:rsidR="00FB10EE" w:rsidRDefault="00914FAA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hyperlink r:id="rId25" w:history="1">
        <w:r w:rsidR="00F97FE1" w:rsidRPr="00707166">
          <w:rPr>
            <w:rStyle w:val="Hyperlink"/>
            <w:rFonts w:ascii="Times New Roman" w:hAnsi="Times New Roman" w:cs="Times New Roman"/>
            <w:sz w:val="24"/>
          </w:rPr>
          <w:t>https://www.bbc.co.uk/news/education-54464932</w:t>
        </w:r>
      </w:hyperlink>
    </w:p>
    <w:p w14:paraId="2CE037E9" w14:textId="5A0CBE4F" w:rsidR="00FB10EE" w:rsidRDefault="00FB10EE" w:rsidP="00FB10EE">
      <w:pPr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lang w:val="en-GB"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lang w:val="en-GB" w:eastAsia="en-GB"/>
        </w:rPr>
        <w:t>Accessed 11-9-20</w:t>
      </w:r>
    </w:p>
    <w:p w14:paraId="661CD11C" w14:textId="13CFFB16" w:rsidR="00CE6EA9" w:rsidRPr="00707166" w:rsidRDefault="00CE6EA9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CE6EA9">
        <w:rPr>
          <w:rFonts w:ascii="Times New Roman" w:eastAsia="Times New Roman" w:hAnsi="Times New Roman" w:cs="Times New Roman"/>
          <w:color w:val="000000"/>
          <w:sz w:val="24"/>
          <w:lang w:val="en-GB" w:eastAsia="en-GB"/>
        </w:rPr>
        <w:t>Review of youth work in schools | GOV.WALES</w:t>
      </w:r>
    </w:p>
    <w:p w14:paraId="12762B0F" w14:textId="5B914BED" w:rsidR="00FC371D" w:rsidRPr="00707166" w:rsidRDefault="00CE6EA9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GOV.WALES</w:t>
      </w:r>
    </w:p>
    <w:p w14:paraId="5A5E9585" w14:textId="77777777" w:rsidR="00FC371D" w:rsidRPr="00707166" w:rsidRDefault="00914FAA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hyperlink r:id="rId26" w:history="1">
        <w:r w:rsidR="00FC371D" w:rsidRPr="00707166">
          <w:rPr>
            <w:rStyle w:val="Hyperlink"/>
            <w:rFonts w:ascii="Times New Roman" w:hAnsi="Times New Roman" w:cs="Times New Roman"/>
            <w:sz w:val="24"/>
          </w:rPr>
          <w:t>https://gov.wales/review-youth-work-schools</w:t>
        </w:r>
      </w:hyperlink>
    </w:p>
    <w:p w14:paraId="799AFC8F" w14:textId="4D801997" w:rsidR="00FC371D" w:rsidRPr="00707166" w:rsidRDefault="00FC371D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Accessed 22-10-20</w:t>
      </w:r>
    </w:p>
    <w:p w14:paraId="50575881" w14:textId="77777777" w:rsidR="00604EB5" w:rsidRPr="00707166" w:rsidRDefault="00604EB5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color w:val="000000"/>
          <w:sz w:val="24"/>
          <w:shd w:val="clear" w:color="auto" w:fill="FFFFFF"/>
        </w:rPr>
        <w:t>Safeguarding Children | Legislations and Policies in the UK</w:t>
      </w:r>
    </w:p>
    <w:p w14:paraId="41EB34A4" w14:textId="77777777" w:rsidR="00604EB5" w:rsidRPr="00707166" w:rsidRDefault="00604EB5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Cpdonline.co.uk</w:t>
      </w:r>
    </w:p>
    <w:p w14:paraId="774F4101" w14:textId="77777777" w:rsidR="00604EB5" w:rsidRPr="00707166" w:rsidRDefault="00914FAA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hyperlink r:id="rId27" w:history="1">
        <w:r w:rsidR="00604EB5" w:rsidRPr="00707166">
          <w:rPr>
            <w:rStyle w:val="Hyperlink"/>
            <w:rFonts w:ascii="Times New Roman" w:hAnsi="Times New Roman" w:cs="Times New Roman"/>
            <w:sz w:val="24"/>
          </w:rPr>
          <w:t>https://cpdonline.co.uk/knowledge-base/safeguarding/legislation-safeguarding-children/</w:t>
        </w:r>
      </w:hyperlink>
      <w:r w:rsidR="00604EB5" w:rsidRPr="00707166">
        <w:rPr>
          <w:rFonts w:ascii="Times New Roman" w:hAnsi="Times New Roman" w:cs="Times New Roman"/>
          <w:sz w:val="24"/>
        </w:rPr>
        <w:t xml:space="preserve"> </w:t>
      </w:r>
    </w:p>
    <w:p w14:paraId="46629E15" w14:textId="77C2ECB6" w:rsidR="00604EB5" w:rsidRPr="00707166" w:rsidRDefault="00604EB5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Accessed 24-12-19</w:t>
      </w:r>
    </w:p>
    <w:p w14:paraId="76E19B7B" w14:textId="77777777" w:rsidR="00536F4D" w:rsidRPr="00707166" w:rsidRDefault="00536F4D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Study.com</w:t>
      </w:r>
    </w:p>
    <w:p w14:paraId="4816C228" w14:textId="77777777" w:rsidR="00536F4D" w:rsidRPr="00707166" w:rsidRDefault="00914FAA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hyperlink r:id="rId28" w:anchor=":~:text=Dewey%20believed%20that%20human%20beings,order%20to%20adapt%20and%20learn" w:history="1">
        <w:r w:rsidR="00536F4D" w:rsidRPr="00707166">
          <w:rPr>
            <w:rStyle w:val="Hyperlink"/>
            <w:rFonts w:ascii="Times New Roman" w:hAnsi="Times New Roman" w:cs="Times New Roman"/>
            <w:sz w:val="24"/>
          </w:rPr>
          <w:t>https://study.com/academy/lesson/john-dewey-on-education-impact-theory.html#:~:text=Dewey%20believed%20that%20human%20beings,order%20to%20adapt%20and%20learn</w:t>
        </w:r>
      </w:hyperlink>
      <w:r w:rsidR="00536F4D" w:rsidRPr="00707166">
        <w:rPr>
          <w:rFonts w:ascii="Times New Roman" w:hAnsi="Times New Roman" w:cs="Times New Roman"/>
          <w:sz w:val="24"/>
        </w:rPr>
        <w:t>.</w:t>
      </w:r>
    </w:p>
    <w:p w14:paraId="2C2357C4" w14:textId="77777777" w:rsidR="00536F4D" w:rsidRPr="00707166" w:rsidRDefault="00536F4D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Accessed 25-10-20</w:t>
      </w:r>
    </w:p>
    <w:p w14:paraId="02B49FCD" w14:textId="77777777" w:rsidR="00FC371D" w:rsidRPr="00707166" w:rsidRDefault="00FC371D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Suicide Facts and Figures</w:t>
      </w:r>
    </w:p>
    <w:p w14:paraId="66633FCE" w14:textId="77777777" w:rsidR="00FC371D" w:rsidRPr="00707166" w:rsidRDefault="00FC371D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 xml:space="preserve">Samaritans </w:t>
      </w:r>
    </w:p>
    <w:p w14:paraId="0893B4DB" w14:textId="77777777" w:rsidR="00FC371D" w:rsidRPr="00707166" w:rsidRDefault="00914FAA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hyperlink r:id="rId29" w:history="1">
        <w:r w:rsidR="00FC371D" w:rsidRPr="00707166">
          <w:rPr>
            <w:rStyle w:val="Hyperlink"/>
            <w:rFonts w:ascii="Times New Roman" w:hAnsi="Times New Roman" w:cs="Times New Roman"/>
            <w:sz w:val="24"/>
          </w:rPr>
          <w:t>https://www.samaritans.org/wales/about-samaritans/research-policy/suicide-facts-and-figures/</w:t>
        </w:r>
      </w:hyperlink>
    </w:p>
    <w:p w14:paraId="258DF912" w14:textId="6A063702" w:rsidR="00FC371D" w:rsidRPr="00707166" w:rsidRDefault="00FC371D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Accessed 11-12-19</w:t>
      </w:r>
    </w:p>
    <w:p w14:paraId="74A4657C" w14:textId="2B345DF4" w:rsidR="00F97FE1" w:rsidRPr="00707166" w:rsidRDefault="00F97FE1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color w:val="000000"/>
          <w:sz w:val="24"/>
          <w:shd w:val="clear" w:color="auto" w:fill="FFFFFF"/>
        </w:rPr>
        <w:t>Tanyardyouthproject.co.uk</w:t>
      </w:r>
    </w:p>
    <w:p w14:paraId="6E189FB0" w14:textId="1C0E88D7" w:rsidR="00FC371D" w:rsidRPr="00707166" w:rsidRDefault="00914FAA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hyperlink r:id="rId30" w:history="1">
        <w:r w:rsidR="00FC371D" w:rsidRPr="00707166">
          <w:rPr>
            <w:rStyle w:val="Hyperlink"/>
            <w:rFonts w:ascii="Times New Roman" w:hAnsi="Times New Roman" w:cs="Times New Roman"/>
            <w:sz w:val="24"/>
          </w:rPr>
          <w:t>https://www.tanyardyouthproject.co.uk/</w:t>
        </w:r>
      </w:hyperlink>
    </w:p>
    <w:p w14:paraId="41B303D2" w14:textId="3EDB8BF5" w:rsidR="00FC371D" w:rsidRPr="00707166" w:rsidRDefault="00FC371D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Accessed 27-10-20</w:t>
      </w:r>
    </w:p>
    <w:p w14:paraId="0795152B" w14:textId="74070658" w:rsidR="00655FFE" w:rsidRPr="00707166" w:rsidRDefault="00655FFE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The Children’s act 2004</w:t>
      </w:r>
    </w:p>
    <w:p w14:paraId="4C8B431F" w14:textId="7C32424B" w:rsidR="00F97FE1" w:rsidRPr="00707166" w:rsidRDefault="00F97FE1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GOV.UK</w:t>
      </w:r>
    </w:p>
    <w:p w14:paraId="4CBA4977" w14:textId="355ACFAC" w:rsidR="00655FFE" w:rsidRPr="00707166" w:rsidRDefault="00914FAA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hyperlink r:id="rId31" w:history="1">
        <w:r w:rsidR="00655FFE" w:rsidRPr="00707166">
          <w:rPr>
            <w:rStyle w:val="Hyperlink"/>
            <w:rFonts w:ascii="Times New Roman" w:hAnsi="Times New Roman" w:cs="Times New Roman"/>
            <w:sz w:val="24"/>
          </w:rPr>
          <w:t>http://www.cypp.powys.gov.uk/index.php?id=4658</w:t>
        </w:r>
      </w:hyperlink>
    </w:p>
    <w:p w14:paraId="14208150" w14:textId="63CC0E02" w:rsidR="00655FFE" w:rsidRPr="00707166" w:rsidRDefault="00655FFE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Accessed 1-10-20</w:t>
      </w:r>
    </w:p>
    <w:p w14:paraId="0C78E455" w14:textId="7B1A02E8" w:rsidR="00FC371D" w:rsidRPr="00707166" w:rsidRDefault="00FC371D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 xml:space="preserve">The national youth work strategy for wales </w:t>
      </w:r>
      <w:r w:rsidR="005220CE" w:rsidRPr="00707166">
        <w:rPr>
          <w:rFonts w:ascii="Times New Roman" w:hAnsi="Times New Roman" w:cs="Times New Roman"/>
          <w:sz w:val="24"/>
        </w:rPr>
        <w:t>(</w:t>
      </w:r>
      <w:r w:rsidRPr="00707166">
        <w:rPr>
          <w:rFonts w:ascii="Times New Roman" w:hAnsi="Times New Roman" w:cs="Times New Roman"/>
          <w:sz w:val="24"/>
        </w:rPr>
        <w:t>2014-2018</w:t>
      </w:r>
      <w:r w:rsidR="005220CE" w:rsidRPr="00707166">
        <w:rPr>
          <w:rFonts w:ascii="Times New Roman" w:hAnsi="Times New Roman" w:cs="Times New Roman"/>
          <w:sz w:val="24"/>
        </w:rPr>
        <w:t>)</w:t>
      </w:r>
    </w:p>
    <w:p w14:paraId="14DC5897" w14:textId="4ADFA3A9" w:rsidR="00FC371D" w:rsidRPr="00707166" w:rsidRDefault="00F97FE1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GOV.WALES</w:t>
      </w:r>
    </w:p>
    <w:p w14:paraId="643F45D0" w14:textId="77777777" w:rsidR="00FC371D" w:rsidRPr="00707166" w:rsidRDefault="00914FAA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hyperlink r:id="rId32" w:history="1">
        <w:r w:rsidR="00FC371D" w:rsidRPr="00707166">
          <w:rPr>
            <w:rStyle w:val="Hyperlink"/>
            <w:rFonts w:ascii="Times New Roman" w:hAnsi="Times New Roman" w:cs="Times New Roman"/>
            <w:sz w:val="24"/>
          </w:rPr>
          <w:t>https://dera.ioe.ac.uk/19353/1/140221-national-youth-work-strategy-en.pdf</w:t>
        </w:r>
      </w:hyperlink>
    </w:p>
    <w:p w14:paraId="6A6615CD" w14:textId="0616B5EA" w:rsidR="00FC371D" w:rsidRPr="00707166" w:rsidRDefault="00FC371D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accessed 12-10-20</w:t>
      </w:r>
    </w:p>
    <w:p w14:paraId="2B179FED" w14:textId="77777777" w:rsidR="00604EB5" w:rsidRPr="00707166" w:rsidRDefault="00604EB5" w:rsidP="005C26D2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707166">
        <w:rPr>
          <w:rFonts w:ascii="Times New Roman" w:hAnsi="Times New Roman" w:cs="Times New Roman"/>
          <w:color w:val="000000"/>
          <w:sz w:val="24"/>
          <w:shd w:val="clear" w:color="auto" w:fill="FFFFFF"/>
        </w:rPr>
        <w:t>The Purpose of Youth Work - Youth Work Essentials</w:t>
      </w:r>
    </w:p>
    <w:p w14:paraId="445F031E" w14:textId="77777777" w:rsidR="00604EB5" w:rsidRPr="00707166" w:rsidRDefault="00604EB5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Youthworkessentials.org</w:t>
      </w:r>
    </w:p>
    <w:p w14:paraId="0C075C56" w14:textId="77777777" w:rsidR="00604EB5" w:rsidRPr="00707166" w:rsidRDefault="00914FAA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hyperlink r:id="rId33" w:history="1">
        <w:r w:rsidR="00604EB5" w:rsidRPr="00707166">
          <w:rPr>
            <w:rStyle w:val="Hyperlink"/>
            <w:rFonts w:ascii="Times New Roman" w:hAnsi="Times New Roman" w:cs="Times New Roman"/>
            <w:sz w:val="24"/>
          </w:rPr>
          <w:t>http://www.youthworkessentials.org/volunteer-induction/what-is-youth-work/the-purpose-of-youth-work.aspx</w:t>
        </w:r>
      </w:hyperlink>
    </w:p>
    <w:p w14:paraId="116DF8D5" w14:textId="77777777" w:rsidR="00604EB5" w:rsidRPr="00707166" w:rsidRDefault="00604EB5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Accessed 5-10-20</w:t>
      </w:r>
    </w:p>
    <w:p w14:paraId="03B8124A" w14:textId="77777777" w:rsidR="00BA1362" w:rsidRPr="00707166" w:rsidRDefault="00BA1362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Through the Looking-Glass Image</w:t>
      </w:r>
    </w:p>
    <w:p w14:paraId="47A2655E" w14:textId="77777777" w:rsidR="00BA1362" w:rsidRPr="00707166" w:rsidRDefault="00BA1362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Zofiahighet.files.wordpress.com</w:t>
      </w:r>
    </w:p>
    <w:p w14:paraId="34D5A8C3" w14:textId="71A49A49" w:rsidR="00BA1362" w:rsidRPr="00707166" w:rsidRDefault="00914FAA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hyperlink r:id="rId34" w:history="1">
        <w:r w:rsidR="00BA1362" w:rsidRPr="00707166">
          <w:rPr>
            <w:rStyle w:val="Hyperlink"/>
            <w:rFonts w:ascii="Times New Roman" w:hAnsi="Times New Roman" w:cs="Times New Roman"/>
            <w:sz w:val="24"/>
          </w:rPr>
          <w:t>https://zofiahighet.files.wordpress.com/2012/09/gibbs-reflective-model.jpg</w:t>
        </w:r>
      </w:hyperlink>
    </w:p>
    <w:p w14:paraId="52BFDF6D" w14:textId="14591D3D" w:rsidR="00BA1362" w:rsidRPr="00707166" w:rsidRDefault="00BA1362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Accessed 30-10-20</w:t>
      </w:r>
    </w:p>
    <w:p w14:paraId="6D2798E6" w14:textId="081DC626" w:rsidR="00B01416" w:rsidRPr="00707166" w:rsidRDefault="00B01416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Youth engagement and progression framework</w:t>
      </w:r>
    </w:p>
    <w:p w14:paraId="79475BD2" w14:textId="26FD6A95" w:rsidR="00B01416" w:rsidRPr="00707166" w:rsidRDefault="00F97FE1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GOV.WALES</w:t>
      </w:r>
    </w:p>
    <w:p w14:paraId="70FF6CAC" w14:textId="72247369" w:rsidR="00B01416" w:rsidRPr="00707166" w:rsidRDefault="00914FAA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hyperlink r:id="rId35" w:history="1">
        <w:r w:rsidR="00B01416" w:rsidRPr="00707166">
          <w:rPr>
            <w:rStyle w:val="Hyperlink"/>
            <w:rFonts w:ascii="Times New Roman" w:hAnsi="Times New Roman" w:cs="Times New Roman"/>
            <w:sz w:val="24"/>
          </w:rPr>
          <w:t>https://gov.wales/sites/default/files/publications/2018-02/implementation-plan-youth-engagement-and-progression-framework.pdf</w:t>
        </w:r>
      </w:hyperlink>
    </w:p>
    <w:p w14:paraId="336F4CCF" w14:textId="27FF69EE" w:rsidR="00B01416" w:rsidRPr="00707166" w:rsidRDefault="00621848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Accessed 17-10-20</w:t>
      </w:r>
    </w:p>
    <w:p w14:paraId="4FB1235E" w14:textId="7FED39B0" w:rsidR="00655FFE" w:rsidRPr="00707166" w:rsidRDefault="00655FFE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lastRenderedPageBreak/>
        <w:t>Youth trip to Italy</w:t>
      </w:r>
    </w:p>
    <w:p w14:paraId="117E1C9F" w14:textId="77777777" w:rsidR="00F97FE1" w:rsidRPr="00707166" w:rsidRDefault="00F97FE1" w:rsidP="005C26D2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707166">
        <w:rPr>
          <w:rFonts w:ascii="Times New Roman" w:hAnsi="Times New Roman" w:cs="Times New Roman"/>
          <w:color w:val="000000"/>
          <w:sz w:val="24"/>
          <w:shd w:val="clear" w:color="auto" w:fill="FFFFFF"/>
        </w:rPr>
        <w:t>Pembrokeshire.gov.uk</w:t>
      </w:r>
    </w:p>
    <w:p w14:paraId="4C85559B" w14:textId="61C9B052" w:rsidR="00655FFE" w:rsidRPr="00707166" w:rsidRDefault="00914FAA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hyperlink r:id="rId36" w:history="1">
        <w:r w:rsidR="00655FFE" w:rsidRPr="00707166">
          <w:rPr>
            <w:rStyle w:val="Hyperlink"/>
            <w:rFonts w:ascii="Times New Roman" w:hAnsi="Times New Roman" w:cs="Times New Roman"/>
            <w:sz w:val="24"/>
          </w:rPr>
          <w:t>https://www.pembrokeshire.gov.uk/newsroom/youth-trip-to-italy</w:t>
        </w:r>
      </w:hyperlink>
    </w:p>
    <w:p w14:paraId="66E9B1F3" w14:textId="0F876FA9" w:rsidR="00655FFE" w:rsidRPr="00707166" w:rsidRDefault="00655FFE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07166">
        <w:rPr>
          <w:rFonts w:ascii="Times New Roman" w:hAnsi="Times New Roman" w:cs="Times New Roman"/>
          <w:sz w:val="24"/>
        </w:rPr>
        <w:t>Accessed 16-10-20</w:t>
      </w:r>
    </w:p>
    <w:p w14:paraId="0B793C52" w14:textId="7F12D3C7" w:rsidR="00FC371D" w:rsidRPr="00707166" w:rsidRDefault="00FC371D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</w:p>
    <w:p w14:paraId="2361029F" w14:textId="77777777" w:rsidR="00060C13" w:rsidRPr="00707166" w:rsidRDefault="00060C13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</w:p>
    <w:p w14:paraId="1486EA09" w14:textId="77777777" w:rsidR="003742B6" w:rsidRPr="00707166" w:rsidRDefault="003742B6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</w:p>
    <w:p w14:paraId="4A1D2F65" w14:textId="77777777" w:rsidR="00060C13" w:rsidRPr="00707166" w:rsidRDefault="00060C13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</w:p>
    <w:p w14:paraId="0D71A2C0" w14:textId="77777777" w:rsidR="00060C13" w:rsidRPr="00707166" w:rsidRDefault="00060C13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</w:p>
    <w:p w14:paraId="7CF6B327" w14:textId="07CC290F" w:rsidR="00060C13" w:rsidRPr="00707166" w:rsidRDefault="00060C13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</w:p>
    <w:p w14:paraId="6EDECF7C" w14:textId="77777777" w:rsidR="004A1FC2" w:rsidRPr="00707166" w:rsidRDefault="004A1FC2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</w:p>
    <w:p w14:paraId="4CB17B20" w14:textId="77777777" w:rsidR="004A1FC2" w:rsidRPr="00707166" w:rsidRDefault="004A1FC2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</w:p>
    <w:p w14:paraId="770D4CB7" w14:textId="77777777" w:rsidR="00D37649" w:rsidRPr="00707166" w:rsidRDefault="00D37649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</w:p>
    <w:p w14:paraId="754A4469" w14:textId="77777777" w:rsidR="005220CE" w:rsidRPr="00707166" w:rsidRDefault="005220CE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</w:p>
    <w:p w14:paraId="4E54F166" w14:textId="77777777" w:rsidR="00060C13" w:rsidRPr="00707166" w:rsidRDefault="00060C13" w:rsidP="005C26D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</w:p>
    <w:sectPr w:rsidR="00060C13" w:rsidRPr="00707166" w:rsidSect="00EB29B3">
      <w:headerReference w:type="even" r:id="rId37"/>
      <w:headerReference w:type="default" r:id="rId38"/>
      <w:pgSz w:w="12240" w:h="15840" w:code="1"/>
      <w:pgMar w:top="720" w:right="1440" w:bottom="720" w:left="14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571AF4" w14:textId="77777777" w:rsidR="00914FAA" w:rsidRDefault="00914FAA" w:rsidP="00F316AD">
      <w:r>
        <w:separator/>
      </w:r>
    </w:p>
  </w:endnote>
  <w:endnote w:type="continuationSeparator" w:id="0">
    <w:p w14:paraId="1DA1E5B9" w14:textId="77777777" w:rsidR="00914FAA" w:rsidRDefault="00914FAA" w:rsidP="00F31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EC6234" w14:textId="77777777" w:rsidR="00914FAA" w:rsidRDefault="00914FAA" w:rsidP="00F316AD">
      <w:r>
        <w:separator/>
      </w:r>
    </w:p>
  </w:footnote>
  <w:footnote w:type="continuationSeparator" w:id="0">
    <w:p w14:paraId="474767E5" w14:textId="77777777" w:rsidR="00914FAA" w:rsidRDefault="00914FAA" w:rsidP="00F316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B0287D" w14:textId="201A38FA" w:rsidR="00536F4D" w:rsidRDefault="008A06B8">
    <w:pPr>
      <w:pStyle w:val="Header"/>
      <w:rPr>
        <w:lang w:val="en-GB"/>
      </w:rPr>
    </w:pPr>
    <w:r>
      <w:rPr>
        <w:lang w:val="en-GB"/>
      </w:rPr>
      <w:t>Laura Lynch</w:t>
    </w:r>
  </w:p>
  <w:p w14:paraId="290880CD" w14:textId="3AE53912" w:rsidR="008A06B8" w:rsidRPr="008A06B8" w:rsidRDefault="008A06B8">
    <w:pPr>
      <w:pStyle w:val="Header"/>
      <w:rPr>
        <w:lang w:val="en-GB"/>
      </w:rPr>
    </w:pPr>
    <w:r>
      <w:rPr>
        <w:lang w:val="en-GB"/>
      </w:rPr>
      <w:t>1707998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56F18B" w14:textId="08CCADFF" w:rsidR="00207123" w:rsidRDefault="00207123">
    <w:pPr>
      <w:pStyle w:val="Header"/>
      <w:rPr>
        <w:lang w:val="en-GB"/>
      </w:rPr>
    </w:pPr>
    <w:r>
      <w:rPr>
        <w:lang w:val="en-GB"/>
      </w:rPr>
      <w:t>Laura Lynch</w:t>
    </w:r>
  </w:p>
  <w:p w14:paraId="2F3BB554" w14:textId="6493A6BB" w:rsidR="00207123" w:rsidRDefault="00207123">
    <w:pPr>
      <w:pStyle w:val="Header"/>
      <w:rPr>
        <w:lang w:val="en-GB"/>
      </w:rPr>
    </w:pPr>
    <w:r>
      <w:rPr>
        <w:lang w:val="en-GB"/>
      </w:rPr>
      <w:t>1707998</w:t>
    </w:r>
  </w:p>
  <w:p w14:paraId="0F704441" w14:textId="77777777" w:rsidR="00207123" w:rsidRPr="00207123" w:rsidRDefault="00207123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1954FF9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3A965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102215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3BE87A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DB840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30C6F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D3ADC9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350F2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CF268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E83B7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BF9268" w:themeColor="accent2"/>
      </w:rPr>
    </w:lvl>
  </w:abstractNum>
  <w:abstractNum w:abstractNumId="10" w15:restartNumberingAfterBreak="0">
    <w:nsid w:val="16700DA5"/>
    <w:multiLevelType w:val="hybridMultilevel"/>
    <w:tmpl w:val="575E4E0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9D80E03"/>
    <w:multiLevelType w:val="hybridMultilevel"/>
    <w:tmpl w:val="6AF6E68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4BF51EB"/>
    <w:multiLevelType w:val="hybridMultilevel"/>
    <w:tmpl w:val="B1F6C5C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CD2ED1"/>
    <w:multiLevelType w:val="hybridMultilevel"/>
    <w:tmpl w:val="84483B20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CF5FEF"/>
    <w:multiLevelType w:val="hybridMultilevel"/>
    <w:tmpl w:val="404C316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A060FF7"/>
    <w:multiLevelType w:val="hybridMultilevel"/>
    <w:tmpl w:val="105626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220C72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961E14"/>
    <w:multiLevelType w:val="hybridMultilevel"/>
    <w:tmpl w:val="576AED1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012408F"/>
    <w:multiLevelType w:val="hybridMultilevel"/>
    <w:tmpl w:val="F256750E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77B734A"/>
    <w:multiLevelType w:val="hybridMultilevel"/>
    <w:tmpl w:val="780E4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9"/>
  </w:num>
  <w:num w:numId="11">
    <w:abstractNumId w:val="18"/>
  </w:num>
  <w:num w:numId="12">
    <w:abstractNumId w:val="15"/>
  </w:num>
  <w:num w:numId="13">
    <w:abstractNumId w:val="17"/>
  </w:num>
  <w:num w:numId="14">
    <w:abstractNumId w:val="13"/>
  </w:num>
  <w:num w:numId="15">
    <w:abstractNumId w:val="16"/>
  </w:num>
  <w:num w:numId="16">
    <w:abstractNumId w:val="14"/>
  </w:num>
  <w:num w:numId="17">
    <w:abstractNumId w:val="11"/>
  </w:num>
  <w:num w:numId="18">
    <w:abstractNumId w:val="10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106"/>
    <w:rsid w:val="0002378C"/>
    <w:rsid w:val="00060C13"/>
    <w:rsid w:val="0007535B"/>
    <w:rsid w:val="000B5DB5"/>
    <w:rsid w:val="000C0524"/>
    <w:rsid w:val="00123D6E"/>
    <w:rsid w:val="00127C0F"/>
    <w:rsid w:val="001328C7"/>
    <w:rsid w:val="001602FE"/>
    <w:rsid w:val="001700F2"/>
    <w:rsid w:val="001871FF"/>
    <w:rsid w:val="001B4CD0"/>
    <w:rsid w:val="001F2096"/>
    <w:rsid w:val="001F4150"/>
    <w:rsid w:val="00202E81"/>
    <w:rsid w:val="00207123"/>
    <w:rsid w:val="00213E86"/>
    <w:rsid w:val="00262D30"/>
    <w:rsid w:val="0027012A"/>
    <w:rsid w:val="002875E2"/>
    <w:rsid w:val="0029715D"/>
    <w:rsid w:val="002C073B"/>
    <w:rsid w:val="002E25AE"/>
    <w:rsid w:val="0033486E"/>
    <w:rsid w:val="003412B3"/>
    <w:rsid w:val="00343106"/>
    <w:rsid w:val="003742B6"/>
    <w:rsid w:val="003810F4"/>
    <w:rsid w:val="003974E8"/>
    <w:rsid w:val="003A1582"/>
    <w:rsid w:val="003E0FC9"/>
    <w:rsid w:val="0040233B"/>
    <w:rsid w:val="00452BCB"/>
    <w:rsid w:val="00452EFA"/>
    <w:rsid w:val="00455EA7"/>
    <w:rsid w:val="004568B0"/>
    <w:rsid w:val="004A1FC2"/>
    <w:rsid w:val="004D0355"/>
    <w:rsid w:val="004E6224"/>
    <w:rsid w:val="00503467"/>
    <w:rsid w:val="005220CE"/>
    <w:rsid w:val="0053562F"/>
    <w:rsid w:val="00536F4D"/>
    <w:rsid w:val="005554D7"/>
    <w:rsid w:val="00567D0B"/>
    <w:rsid w:val="005941EF"/>
    <w:rsid w:val="005C26D2"/>
    <w:rsid w:val="005C6736"/>
    <w:rsid w:val="005D1178"/>
    <w:rsid w:val="005D1F7E"/>
    <w:rsid w:val="005D2581"/>
    <w:rsid w:val="00604EB5"/>
    <w:rsid w:val="00617740"/>
    <w:rsid w:val="00621848"/>
    <w:rsid w:val="00625CB0"/>
    <w:rsid w:val="00655FFE"/>
    <w:rsid w:val="006B125B"/>
    <w:rsid w:val="006C60E6"/>
    <w:rsid w:val="006D5DF6"/>
    <w:rsid w:val="006E0627"/>
    <w:rsid w:val="00707166"/>
    <w:rsid w:val="00720B9D"/>
    <w:rsid w:val="00743D50"/>
    <w:rsid w:val="00776EEA"/>
    <w:rsid w:val="00793F6D"/>
    <w:rsid w:val="00795DF2"/>
    <w:rsid w:val="007B0874"/>
    <w:rsid w:val="007B467B"/>
    <w:rsid w:val="007E1229"/>
    <w:rsid w:val="0080053A"/>
    <w:rsid w:val="0080521C"/>
    <w:rsid w:val="00853A8A"/>
    <w:rsid w:val="00880DAD"/>
    <w:rsid w:val="00886487"/>
    <w:rsid w:val="0089710E"/>
    <w:rsid w:val="008A06B8"/>
    <w:rsid w:val="008A19F3"/>
    <w:rsid w:val="008A70DE"/>
    <w:rsid w:val="008B7A58"/>
    <w:rsid w:val="008D2E00"/>
    <w:rsid w:val="008F3A27"/>
    <w:rsid w:val="00904D7B"/>
    <w:rsid w:val="00914FAA"/>
    <w:rsid w:val="009706A1"/>
    <w:rsid w:val="00A102C6"/>
    <w:rsid w:val="00A363C6"/>
    <w:rsid w:val="00A535FD"/>
    <w:rsid w:val="00A74E15"/>
    <w:rsid w:val="00AE4F3C"/>
    <w:rsid w:val="00B01416"/>
    <w:rsid w:val="00B662E0"/>
    <w:rsid w:val="00B84158"/>
    <w:rsid w:val="00BA1362"/>
    <w:rsid w:val="00BB52CC"/>
    <w:rsid w:val="00BF3654"/>
    <w:rsid w:val="00BF6849"/>
    <w:rsid w:val="00C2407F"/>
    <w:rsid w:val="00C55D85"/>
    <w:rsid w:val="00C6740F"/>
    <w:rsid w:val="00C71C09"/>
    <w:rsid w:val="00C91690"/>
    <w:rsid w:val="00C96890"/>
    <w:rsid w:val="00CA041A"/>
    <w:rsid w:val="00CB0DFA"/>
    <w:rsid w:val="00CC7206"/>
    <w:rsid w:val="00CC7DAB"/>
    <w:rsid w:val="00CD50FD"/>
    <w:rsid w:val="00CE6EA9"/>
    <w:rsid w:val="00CF09BF"/>
    <w:rsid w:val="00D20DA9"/>
    <w:rsid w:val="00D26A79"/>
    <w:rsid w:val="00D327B7"/>
    <w:rsid w:val="00D37649"/>
    <w:rsid w:val="00D535B8"/>
    <w:rsid w:val="00D601D5"/>
    <w:rsid w:val="00D73AFC"/>
    <w:rsid w:val="00D81A1F"/>
    <w:rsid w:val="00DB22A8"/>
    <w:rsid w:val="00DC374C"/>
    <w:rsid w:val="00DC7296"/>
    <w:rsid w:val="00DD5C35"/>
    <w:rsid w:val="00DE0F29"/>
    <w:rsid w:val="00DF7B71"/>
    <w:rsid w:val="00EA03EF"/>
    <w:rsid w:val="00EB29B3"/>
    <w:rsid w:val="00ED3E29"/>
    <w:rsid w:val="00EE275A"/>
    <w:rsid w:val="00EE2F16"/>
    <w:rsid w:val="00F02F97"/>
    <w:rsid w:val="00F316AD"/>
    <w:rsid w:val="00F8379B"/>
    <w:rsid w:val="00F86AD7"/>
    <w:rsid w:val="00F97FE1"/>
    <w:rsid w:val="00FB10EE"/>
    <w:rsid w:val="00FC371D"/>
    <w:rsid w:val="00FD4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08ABF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6"/>
    <w:qFormat/>
    <w:rsid w:val="008B7A58"/>
    <w:rPr>
      <w:color w:val="000000" w:themeColor="text1"/>
      <w:sz w:val="22"/>
    </w:rPr>
  </w:style>
  <w:style w:type="paragraph" w:styleId="Heading1">
    <w:name w:val="heading 1"/>
    <w:basedOn w:val="Normal"/>
    <w:next w:val="Normal"/>
    <w:link w:val="Heading1Char"/>
    <w:uiPriority w:val="2"/>
    <w:qFormat/>
    <w:rsid w:val="00CD50FD"/>
    <w:pPr>
      <w:jc w:val="center"/>
      <w:outlineLvl w:val="0"/>
    </w:pPr>
    <w:rPr>
      <w:rFonts w:cs="Times New Roman (Body CS)"/>
      <w:color w:val="FFFFFF"/>
      <w:spacing w:val="40"/>
    </w:rPr>
  </w:style>
  <w:style w:type="paragraph" w:styleId="Heading2">
    <w:name w:val="heading 2"/>
    <w:basedOn w:val="Normal"/>
    <w:next w:val="Normal"/>
    <w:link w:val="Heading2Char"/>
    <w:uiPriority w:val="9"/>
    <w:qFormat/>
    <w:rsid w:val="0040233B"/>
    <w:pPr>
      <w:outlineLvl w:val="1"/>
    </w:pPr>
    <w:rPr>
      <w:rFonts w:cs="Times New Roman (Body CS)"/>
      <w:color w:val="303848" w:themeColor="accent1"/>
      <w:spacing w:val="80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EE275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81B2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BF365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4293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316A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0DA9"/>
    <w:rPr>
      <w:color w:val="000000" w:themeColor="text1"/>
    </w:rPr>
  </w:style>
  <w:style w:type="paragraph" w:styleId="Footer">
    <w:name w:val="footer"/>
    <w:basedOn w:val="Normal"/>
    <w:link w:val="FooterChar"/>
    <w:uiPriority w:val="99"/>
    <w:rsid w:val="00F316A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0DA9"/>
    <w:rPr>
      <w:color w:val="000000" w:themeColor="text1"/>
    </w:rPr>
  </w:style>
  <w:style w:type="table" w:styleId="TableGrid">
    <w:name w:val="Table Grid"/>
    <w:basedOn w:val="TableNormal"/>
    <w:uiPriority w:val="39"/>
    <w:rsid w:val="00F316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F316AD"/>
    <w:pPr>
      <w:tabs>
        <w:tab w:val="left" w:pos="2121"/>
        <w:tab w:val="left" w:pos="4241"/>
      </w:tabs>
      <w:spacing w:before="120" w:after="120"/>
      <w:jc w:val="center"/>
    </w:pPr>
    <w:rPr>
      <w:rFonts w:cs="Times New Roman (Body CS)"/>
      <w:color w:val="303848" w:themeColor="accent1"/>
      <w:spacing w:val="80"/>
      <w:sz w:val="52"/>
    </w:rPr>
  </w:style>
  <w:style w:type="character" w:customStyle="1" w:styleId="TitleChar">
    <w:name w:val="Title Char"/>
    <w:basedOn w:val="DefaultParagraphFont"/>
    <w:link w:val="Title"/>
    <w:rsid w:val="00D20DA9"/>
    <w:rPr>
      <w:rFonts w:cs="Times New Roman (Body CS)"/>
      <w:color w:val="303848" w:themeColor="accent1"/>
      <w:spacing w:val="80"/>
      <w:sz w:val="52"/>
    </w:rPr>
  </w:style>
  <w:style w:type="paragraph" w:styleId="Subtitle">
    <w:name w:val="Subtitle"/>
    <w:basedOn w:val="Normal"/>
    <w:next w:val="Normal"/>
    <w:link w:val="SubtitleChar"/>
    <w:uiPriority w:val="1"/>
    <w:qFormat/>
    <w:rsid w:val="0029715D"/>
    <w:pPr>
      <w:spacing w:before="120" w:after="120"/>
      <w:jc w:val="center"/>
    </w:pPr>
    <w:rPr>
      <w:rFonts w:cs="Times New Roman (Body CS)"/>
      <w:color w:val="303848" w:themeColor="accent1"/>
      <w:spacing w:val="80"/>
    </w:rPr>
  </w:style>
  <w:style w:type="character" w:customStyle="1" w:styleId="SubtitleChar">
    <w:name w:val="Subtitle Char"/>
    <w:basedOn w:val="DefaultParagraphFont"/>
    <w:link w:val="Subtitle"/>
    <w:uiPriority w:val="1"/>
    <w:rsid w:val="0029715D"/>
    <w:rPr>
      <w:rFonts w:cs="Times New Roman (Body CS)"/>
      <w:color w:val="303848" w:themeColor="accent1"/>
      <w:spacing w:val="80"/>
    </w:rPr>
  </w:style>
  <w:style w:type="character" w:customStyle="1" w:styleId="Heading1Char">
    <w:name w:val="Heading 1 Char"/>
    <w:basedOn w:val="DefaultParagraphFont"/>
    <w:link w:val="Heading1"/>
    <w:uiPriority w:val="2"/>
    <w:rsid w:val="00D20DA9"/>
    <w:rPr>
      <w:rFonts w:cs="Times New Roman (Body CS)"/>
      <w:color w:val="FFFFFF"/>
      <w:spacing w:val="40"/>
    </w:rPr>
  </w:style>
  <w:style w:type="paragraph" w:customStyle="1" w:styleId="Text">
    <w:name w:val="Text"/>
    <w:basedOn w:val="Normal"/>
    <w:next w:val="Normal"/>
    <w:uiPriority w:val="3"/>
    <w:qFormat/>
    <w:rsid w:val="0040233B"/>
    <w:pPr>
      <w:spacing w:line="288" w:lineRule="auto"/>
    </w:pPr>
    <w:rPr>
      <w:color w:val="404040" w:themeColor="text1" w:themeTint="BF"/>
      <w:sz w:val="20"/>
    </w:rPr>
  </w:style>
  <w:style w:type="character" w:customStyle="1" w:styleId="Heading2Char">
    <w:name w:val="Heading 2 Char"/>
    <w:basedOn w:val="DefaultParagraphFont"/>
    <w:link w:val="Heading2"/>
    <w:uiPriority w:val="9"/>
    <w:rsid w:val="001F4150"/>
    <w:rPr>
      <w:rFonts w:cs="Times New Roman (Body CS)"/>
      <w:color w:val="303848" w:themeColor="accent1"/>
      <w:spacing w:val="80"/>
    </w:rPr>
  </w:style>
  <w:style w:type="paragraph" w:customStyle="1" w:styleId="SmallText">
    <w:name w:val="SmallText"/>
    <w:basedOn w:val="Normal"/>
    <w:next w:val="Normal"/>
    <w:uiPriority w:val="5"/>
    <w:qFormat/>
    <w:rsid w:val="0040233B"/>
    <w:rPr>
      <w:i/>
      <w:color w:val="404040" w:themeColor="text1" w:themeTint="BF"/>
      <w:sz w:val="20"/>
    </w:rPr>
  </w:style>
  <w:style w:type="character" w:styleId="PlaceholderText">
    <w:name w:val="Placeholder Text"/>
    <w:basedOn w:val="DefaultParagraphFont"/>
    <w:uiPriority w:val="99"/>
    <w:semiHidden/>
    <w:rsid w:val="00D20DA9"/>
    <w:rPr>
      <w:color w:val="808080"/>
    </w:rPr>
  </w:style>
  <w:style w:type="character" w:customStyle="1" w:styleId="Accent">
    <w:name w:val="Accent"/>
    <w:basedOn w:val="DefaultParagraphFont"/>
    <w:uiPriority w:val="1"/>
    <w:qFormat/>
    <w:rsid w:val="00D26A79"/>
    <w:rPr>
      <w:color w:val="BF9268" w:themeColor="accent2"/>
    </w:rPr>
  </w:style>
  <w:style w:type="character" w:customStyle="1" w:styleId="Heading3Char">
    <w:name w:val="Heading 3 Char"/>
    <w:basedOn w:val="DefaultParagraphFont"/>
    <w:link w:val="Heading3"/>
    <w:uiPriority w:val="9"/>
    <w:rsid w:val="00EE275A"/>
    <w:rPr>
      <w:rFonts w:asciiTheme="majorHAnsi" w:eastAsiaTheme="majorEastAsia" w:hAnsiTheme="majorHAnsi" w:cstheme="majorBidi"/>
      <w:color w:val="181B23" w:themeColor="accent1" w:themeShade="7F"/>
    </w:rPr>
  </w:style>
  <w:style w:type="paragraph" w:styleId="ListBullet">
    <w:name w:val="List Bullet"/>
    <w:basedOn w:val="Normal"/>
    <w:uiPriority w:val="99"/>
    <w:unhideWhenUsed/>
    <w:rsid w:val="00EE275A"/>
    <w:pPr>
      <w:numPr>
        <w:numId w:val="10"/>
      </w:numPr>
      <w:spacing w:before="120" w:after="120"/>
      <w:contextualSpacing/>
    </w:pPr>
  </w:style>
  <w:style w:type="paragraph" w:customStyle="1" w:styleId="GraphicAnchor">
    <w:name w:val="Graphic Anchor"/>
    <w:basedOn w:val="Normal"/>
    <w:uiPriority w:val="6"/>
    <w:qFormat/>
    <w:rsid w:val="00127C0F"/>
  </w:style>
  <w:style w:type="character" w:styleId="Hyperlink">
    <w:name w:val="Hyperlink"/>
    <w:basedOn w:val="DefaultParagraphFont"/>
    <w:uiPriority w:val="99"/>
    <w:unhideWhenUsed/>
    <w:rsid w:val="00343106"/>
    <w:rPr>
      <w:color w:val="F7B615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310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semiHidden/>
    <w:qFormat/>
    <w:rsid w:val="00ED3E29"/>
    <w:pPr>
      <w:ind w:left="720"/>
      <w:contextualSpacing/>
    </w:pPr>
  </w:style>
  <w:style w:type="character" w:customStyle="1" w:styleId="normaltextrun">
    <w:name w:val="normaltextrun"/>
    <w:basedOn w:val="DefaultParagraphFont"/>
    <w:rsid w:val="00BF3654"/>
  </w:style>
  <w:style w:type="paragraph" w:styleId="NormalWeb">
    <w:name w:val="Normal (Web)"/>
    <w:basedOn w:val="Normal"/>
    <w:uiPriority w:val="99"/>
    <w:semiHidden/>
    <w:unhideWhenUsed/>
    <w:rsid w:val="00BF365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3654"/>
    <w:rPr>
      <w:rFonts w:asciiTheme="majorHAnsi" w:eastAsiaTheme="majorEastAsia" w:hAnsiTheme="majorHAnsi" w:cstheme="majorBidi"/>
      <w:i/>
      <w:iCs/>
      <w:color w:val="242935" w:themeColor="accent1" w:themeShade="BF"/>
      <w:sz w:val="22"/>
    </w:rPr>
  </w:style>
  <w:style w:type="paragraph" w:styleId="BodyTextIndent">
    <w:name w:val="Body Text Indent"/>
    <w:basedOn w:val="Normal"/>
    <w:link w:val="BodyTextIndentChar"/>
    <w:rsid w:val="00BF3654"/>
    <w:pPr>
      <w:tabs>
        <w:tab w:val="left" w:pos="288"/>
      </w:tabs>
      <w:ind w:left="289" w:hanging="289"/>
    </w:pPr>
    <w:rPr>
      <w:rFonts w:ascii="Arial" w:eastAsia="Times New Roman" w:hAnsi="Arial" w:cs="Arial"/>
      <w:color w:val="auto"/>
      <w:spacing w:val="-6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BF3654"/>
    <w:rPr>
      <w:rFonts w:ascii="Arial" w:eastAsia="Times New Roman" w:hAnsi="Arial" w:cs="Arial"/>
      <w:spacing w:val="-6"/>
      <w:sz w:val="22"/>
      <w:lang w:val="en-AU"/>
    </w:rPr>
  </w:style>
  <w:style w:type="paragraph" w:styleId="BodyTextIndent2">
    <w:name w:val="Body Text Indent 2"/>
    <w:basedOn w:val="Normal"/>
    <w:link w:val="BodyTextIndent2Char"/>
    <w:rsid w:val="00BF3654"/>
    <w:pPr>
      <w:tabs>
        <w:tab w:val="left" w:pos="288"/>
      </w:tabs>
      <w:spacing w:after="80" w:line="216" w:lineRule="exact"/>
      <w:ind w:left="288" w:hanging="288"/>
    </w:pPr>
    <w:rPr>
      <w:rFonts w:ascii="Arial" w:eastAsia="Times New Roman" w:hAnsi="Arial" w:cs="Arial"/>
      <w:color w:val="auto"/>
      <w:spacing w:val="-6"/>
      <w:lang w:val="en-AU"/>
    </w:rPr>
  </w:style>
  <w:style w:type="character" w:customStyle="1" w:styleId="BodyTextIndent2Char">
    <w:name w:val="Body Text Indent 2 Char"/>
    <w:basedOn w:val="DefaultParagraphFont"/>
    <w:link w:val="BodyTextIndent2"/>
    <w:rsid w:val="00BF3654"/>
    <w:rPr>
      <w:rFonts w:ascii="Arial" w:eastAsia="Times New Roman" w:hAnsi="Arial" w:cs="Arial"/>
      <w:spacing w:val="-6"/>
      <w:sz w:val="22"/>
      <w:lang w:val="en-AU"/>
    </w:rPr>
  </w:style>
  <w:style w:type="paragraph" w:styleId="BlockText">
    <w:name w:val="Block Text"/>
    <w:basedOn w:val="Normal"/>
    <w:rsid w:val="00BF3654"/>
    <w:pPr>
      <w:tabs>
        <w:tab w:val="left" w:pos="288"/>
      </w:tabs>
      <w:spacing w:after="80"/>
      <w:ind w:left="288" w:right="576" w:hanging="288"/>
    </w:pPr>
    <w:rPr>
      <w:rFonts w:ascii="Arial" w:eastAsia="Times New Roman" w:hAnsi="Arial" w:cs="Arial"/>
      <w:color w:val="auto"/>
      <w:spacing w:val="-6"/>
      <w:lang w:val="en-AU"/>
    </w:rPr>
  </w:style>
  <w:style w:type="paragraph" w:styleId="BodyTextIndent3">
    <w:name w:val="Body Text Indent 3"/>
    <w:basedOn w:val="Normal"/>
    <w:link w:val="BodyTextIndent3Char"/>
    <w:rsid w:val="00BF3654"/>
    <w:pPr>
      <w:tabs>
        <w:tab w:val="left" w:pos="288"/>
      </w:tabs>
      <w:spacing w:after="80"/>
      <w:ind w:left="374" w:hanging="374"/>
    </w:pPr>
    <w:rPr>
      <w:rFonts w:ascii="Arial" w:eastAsia="Times New Roman" w:hAnsi="Arial" w:cs="Arial"/>
      <w:color w:val="auto"/>
      <w:spacing w:val="-6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BF3654"/>
    <w:rPr>
      <w:rFonts w:ascii="Arial" w:eastAsia="Times New Roman" w:hAnsi="Arial" w:cs="Arial"/>
      <w:spacing w:val="-6"/>
      <w:sz w:val="22"/>
      <w:lang w:val="en-AU"/>
    </w:rPr>
  </w:style>
  <w:style w:type="paragraph" w:styleId="Caption">
    <w:name w:val="caption"/>
    <w:basedOn w:val="Normal"/>
    <w:next w:val="Normal"/>
    <w:qFormat/>
    <w:rsid w:val="00BF3654"/>
    <w:pPr>
      <w:spacing w:before="72" w:after="72"/>
    </w:pPr>
    <w:rPr>
      <w:rFonts w:ascii="Arial" w:eastAsia="Times New Roman" w:hAnsi="Arial" w:cs="Arial"/>
      <w:b/>
      <w:bCs/>
      <w:color w:val="auto"/>
      <w:spacing w:val="-4"/>
      <w:sz w:val="24"/>
      <w:lang w:val="en-AU"/>
    </w:rPr>
  </w:style>
  <w:style w:type="paragraph" w:styleId="BodyText">
    <w:name w:val="Body Text"/>
    <w:basedOn w:val="Normal"/>
    <w:link w:val="BodyTextChar"/>
    <w:rsid w:val="00BF3654"/>
    <w:pPr>
      <w:spacing w:after="360"/>
      <w:jc w:val="center"/>
    </w:pPr>
    <w:rPr>
      <w:rFonts w:ascii="Verdana" w:eastAsia="Times New Roman" w:hAnsi="Verdana" w:cs="Arial"/>
      <w:b/>
      <w:bCs/>
      <w:color w:val="auto"/>
      <w:spacing w:val="-4"/>
      <w:sz w:val="28"/>
      <w:szCs w:val="22"/>
      <w:lang w:val="en-AU"/>
    </w:rPr>
  </w:style>
  <w:style w:type="character" w:customStyle="1" w:styleId="BodyTextChar">
    <w:name w:val="Body Text Char"/>
    <w:basedOn w:val="DefaultParagraphFont"/>
    <w:link w:val="BodyText"/>
    <w:rsid w:val="00BF3654"/>
    <w:rPr>
      <w:rFonts w:ascii="Verdana" w:eastAsia="Times New Roman" w:hAnsi="Verdana" w:cs="Arial"/>
      <w:b/>
      <w:bCs/>
      <w:spacing w:val="-4"/>
      <w:sz w:val="28"/>
      <w:szCs w:val="22"/>
      <w:lang w:val="en-AU"/>
    </w:rPr>
  </w:style>
  <w:style w:type="paragraph" w:customStyle="1" w:styleId="paragraph">
    <w:name w:val="paragraph"/>
    <w:basedOn w:val="Normal"/>
    <w:rsid w:val="007B467B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lang w:val="en-GB" w:eastAsia="en-GB"/>
    </w:rPr>
  </w:style>
  <w:style w:type="character" w:customStyle="1" w:styleId="eop">
    <w:name w:val="eop"/>
    <w:basedOn w:val="DefaultParagraphFont"/>
    <w:rsid w:val="007B467B"/>
  </w:style>
  <w:style w:type="paragraph" w:styleId="BalloonText">
    <w:name w:val="Balloon Text"/>
    <w:basedOn w:val="Normal"/>
    <w:link w:val="BalloonTextChar"/>
    <w:uiPriority w:val="99"/>
    <w:semiHidden/>
    <w:unhideWhenUsed/>
    <w:rsid w:val="00C674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740F"/>
    <w:rPr>
      <w:rFonts w:ascii="Segoe UI" w:hAnsi="Segoe UI" w:cs="Segoe UI"/>
      <w:color w:val="000000" w:themeColor="text1"/>
      <w:sz w:val="18"/>
      <w:szCs w:val="18"/>
    </w:rPr>
  </w:style>
  <w:style w:type="paragraph" w:styleId="NoSpacing">
    <w:name w:val="No Spacing"/>
    <w:link w:val="NoSpacingChar"/>
    <w:uiPriority w:val="1"/>
    <w:qFormat/>
    <w:rsid w:val="00207123"/>
    <w:rPr>
      <w:rFonts w:eastAsiaTheme="minorEastAsia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207123"/>
    <w:rPr>
      <w:rFonts w:eastAsiaTheme="minorEastAsi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7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6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0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9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7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6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tanyardyouthproject.co.uk/" TargetMode="External"/><Relationship Id="rId18" Type="http://schemas.openxmlformats.org/officeDocument/2006/relationships/hyperlink" Target="https://www.childcomwales.org.uk/uncrc-childrens-rights/" TargetMode="External"/><Relationship Id="rId26" Type="http://schemas.openxmlformats.org/officeDocument/2006/relationships/hyperlink" Target="https://gov.wales/review-youth-work-schools" TargetMode="External"/><Relationship Id="rId39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gov.uk/guidance/equality-act-2010-guidance" TargetMode="External"/><Relationship Id="rId34" Type="http://schemas.openxmlformats.org/officeDocument/2006/relationships/hyperlink" Target="https://zofiahighet.files.wordpress.com/2012/09/gibbs-reflective-model.jpg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pembrokeshireyouth.co.uk/content.asp?nav=2" TargetMode="External"/><Relationship Id="rId17" Type="http://schemas.openxmlformats.org/officeDocument/2006/relationships/hyperlink" Target="https://gov.wales/sites/default/files/publications/2019-06/good-practice-guide.pdf" TargetMode="External"/><Relationship Id="rId25" Type="http://schemas.openxmlformats.org/officeDocument/2006/relationships/hyperlink" Target="https://www.bbc.co.uk/news/education-54464932" TargetMode="External"/><Relationship Id="rId33" Type="http://schemas.openxmlformats.org/officeDocument/2006/relationships/hyperlink" Target="http://www.youthworkessentials.org/volunteer-induction/what-is-youth-work/the-purpose-of-youth-work.aspx" TargetMode="External"/><Relationship Id="rId38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uwtsd.ac.uk/careers/" TargetMode="External"/><Relationship Id="rId20" Type="http://schemas.openxmlformats.org/officeDocument/2006/relationships/hyperlink" Target="https://skillsandeducationgroupawards.co.uk/qualifacation/level2-certificate-in-youth-work-practice-england/" TargetMode="External"/><Relationship Id="rId29" Type="http://schemas.openxmlformats.org/officeDocument/2006/relationships/hyperlink" Target="https://www.samaritans.org/wales/about-samaritans/research-policy/suicide-facts-and-figures/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ew-directions.co.uk/" TargetMode="External"/><Relationship Id="rId24" Type="http://schemas.openxmlformats.org/officeDocument/2006/relationships/hyperlink" Target="http://www.childreninwales.org.uk/policy-document/mind-matter-report-step-change-needed-emotional-mental-health-support-children-young-people-wales-260418-w/" TargetMode="External"/><Relationship Id="rId32" Type="http://schemas.openxmlformats.org/officeDocument/2006/relationships/hyperlink" Target="https://dera.ioe.ac.uk/19353/1/140221-national-youth-work-strategy-en.pdf" TargetMode="External"/><Relationship Id="rId37" Type="http://schemas.openxmlformats.org/officeDocument/2006/relationships/header" Target="header1.xml"/><Relationship Id="rId40" Type="http://schemas.openxmlformats.org/officeDocument/2006/relationships/glossaryDocument" Target="glossary/document.xml"/><Relationship Id="rId5" Type="http://schemas.openxmlformats.org/officeDocument/2006/relationships/styles" Target="styles.xml"/><Relationship Id="rId15" Type="http://schemas.openxmlformats.org/officeDocument/2006/relationships/hyperlink" Target="https://www.new-directions.co.uk/" TargetMode="External"/><Relationship Id="rId23" Type="http://schemas.openxmlformats.org/officeDocument/2006/relationships/hyperlink" Target="https://www.Simplypsychology.org/maslow.html" TargetMode="External"/><Relationship Id="rId28" Type="http://schemas.openxmlformats.org/officeDocument/2006/relationships/hyperlink" Target="https://study.com/academy/lesson/john-dewey-on-education-impact-theory.html" TargetMode="External"/><Relationship Id="rId36" Type="http://schemas.openxmlformats.org/officeDocument/2006/relationships/hyperlink" Target="https://www.pembrokeshire.gov.uk/newsroom/youth-trip-to-italy" TargetMode="External"/><Relationship Id="rId10" Type="http://schemas.openxmlformats.org/officeDocument/2006/relationships/hyperlink" Target="mailto:lauraannelynch2017@gmail.com" TargetMode="External"/><Relationship Id="rId19" Type="http://schemas.openxmlformats.org/officeDocument/2006/relationships/hyperlink" Target="https://www.skillsyouneed.com/ps/creative-thinking.html" TargetMode="External"/><Relationship Id="rId31" Type="http://schemas.openxmlformats.org/officeDocument/2006/relationships/hyperlink" Target="http://www.cypp.powys.gov.uk/index.php?id=4658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uwtsd.ac.uk/careers/" TargetMode="External"/><Relationship Id="rId22" Type="http://schemas.openxmlformats.org/officeDocument/2006/relationships/hyperlink" Target="https://www.drscottsaunders.com/wp-content/uploads/2013/09/Knowledge-Empowers-You-Acronym-web_size.jpg" TargetMode="External"/><Relationship Id="rId27" Type="http://schemas.openxmlformats.org/officeDocument/2006/relationships/hyperlink" Target="https://cpdonline.co.uk/knowledge-base/safeguarding/legislation-safeguarding-children/" TargetMode="External"/><Relationship Id="rId30" Type="http://schemas.openxmlformats.org/officeDocument/2006/relationships/hyperlink" Target="https://www.tanyardyouthproject.co.uk/" TargetMode="External"/><Relationship Id="rId35" Type="http://schemas.openxmlformats.org/officeDocument/2006/relationships/hyperlink" Target="https://gov.wales/sites/default/files/publications/2018-02/implementation-plan-youth-engagement-and-progression-framework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ura\AppData\Roaming\Microsoft\Templates\Minimalist%20cover%20lette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34634DDC94E4C818F9617CC28340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322A7A-DA9D-49F0-9F2C-6CA8340281F9}"/>
      </w:docPartPr>
      <w:docPartBody>
        <w:p w:rsidR="008304D2" w:rsidRDefault="000168A1">
          <w:pPr>
            <w:pStyle w:val="634634DDC94E4C818F9617CC283400B3"/>
          </w:pPr>
          <w:r>
            <w:t>CONTACT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8A1"/>
    <w:rsid w:val="000168A1"/>
    <w:rsid w:val="004A20F9"/>
    <w:rsid w:val="004B6182"/>
    <w:rsid w:val="00790FE0"/>
    <w:rsid w:val="007F1302"/>
    <w:rsid w:val="008304D2"/>
    <w:rsid w:val="009C3F8F"/>
    <w:rsid w:val="009F2E9C"/>
    <w:rsid w:val="00F93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2E0BA6C8AC049BDB83DCEFF5A04B144">
    <w:name w:val="62E0BA6C8AC049BDB83DCEFF5A04B144"/>
  </w:style>
  <w:style w:type="paragraph" w:customStyle="1" w:styleId="4AF1C93A78ED4CF3B502B856D2328179">
    <w:name w:val="4AF1C93A78ED4CF3B502B856D2328179"/>
  </w:style>
  <w:style w:type="paragraph" w:customStyle="1" w:styleId="1C9F30926E8341848D1F6A86D3D8039B">
    <w:name w:val="1C9F30926E8341848D1F6A86D3D8039B"/>
  </w:style>
  <w:style w:type="paragraph" w:customStyle="1" w:styleId="634634DDC94E4C818F9617CC283400B3">
    <w:name w:val="634634DDC94E4C818F9617CC283400B3"/>
  </w:style>
  <w:style w:type="paragraph" w:customStyle="1" w:styleId="10AD785E6BD6465F9282E98BE4C29154">
    <w:name w:val="10AD785E6BD6465F9282E98BE4C29154"/>
  </w:style>
  <w:style w:type="paragraph" w:customStyle="1" w:styleId="2C13354FB7344BADB35EF44F18049017">
    <w:name w:val="2C13354FB7344BADB35EF44F18049017"/>
  </w:style>
  <w:style w:type="paragraph" w:customStyle="1" w:styleId="D184D62B48744BC9A76CC22C3B819121">
    <w:name w:val="D184D62B48744BC9A76CC22C3B819121"/>
  </w:style>
  <w:style w:type="paragraph" w:customStyle="1" w:styleId="F2583224A93D4F57A21D9815AEF4755F">
    <w:name w:val="F2583224A93D4F57A21D9815AEF4755F"/>
  </w:style>
  <w:style w:type="paragraph" w:customStyle="1" w:styleId="C2BE805A6B6A48C69721A2AFF5CE4883">
    <w:name w:val="C2BE805A6B6A48C69721A2AFF5CE4883"/>
  </w:style>
  <w:style w:type="paragraph" w:customStyle="1" w:styleId="9D7B9DB0334A466B8AC171A619271602">
    <w:name w:val="9D7B9DB0334A466B8AC171A619271602"/>
  </w:style>
  <w:style w:type="paragraph" w:customStyle="1" w:styleId="39DE701A333148499E0933A32D2C89D2">
    <w:name w:val="39DE701A333148499E0933A32D2C89D2"/>
  </w:style>
  <w:style w:type="paragraph" w:customStyle="1" w:styleId="D9BFBB4D966A454EA9F66810B89F0395">
    <w:name w:val="D9BFBB4D966A454EA9F66810B89F0395"/>
  </w:style>
  <w:style w:type="paragraph" w:customStyle="1" w:styleId="170DCA90443A47B5A1CB1C2546BED7B9">
    <w:name w:val="170DCA90443A47B5A1CB1C2546BED7B9"/>
  </w:style>
  <w:style w:type="paragraph" w:customStyle="1" w:styleId="2A8777459D7C492EB4D02FCAF590ED4A">
    <w:name w:val="2A8777459D7C492EB4D02FCAF590ED4A"/>
  </w:style>
  <w:style w:type="paragraph" w:customStyle="1" w:styleId="9CCD92AC9C554B66B2E032185DF0A4BA">
    <w:name w:val="9CCD92AC9C554B66B2E032185DF0A4BA"/>
  </w:style>
  <w:style w:type="paragraph" w:customStyle="1" w:styleId="733F209649DF4DE0AB50EAFB110EDEDC">
    <w:name w:val="733F209649DF4DE0AB50EAFB110EDEDC"/>
  </w:style>
  <w:style w:type="paragraph" w:customStyle="1" w:styleId="8A789DDC90074E708F8F5A6A05A1D18F">
    <w:name w:val="8A789DDC90074E708F8F5A6A05A1D18F"/>
  </w:style>
  <w:style w:type="paragraph" w:customStyle="1" w:styleId="261D5671812345298123DE485E710859">
    <w:name w:val="261D5671812345298123DE485E710859"/>
  </w:style>
  <w:style w:type="paragraph" w:customStyle="1" w:styleId="50555FCD3D1249F2862C7E195C0A26A2">
    <w:name w:val="50555FCD3D1249F2862C7E195C0A26A2"/>
  </w:style>
  <w:style w:type="paragraph" w:customStyle="1" w:styleId="0632EF027D964F038B739D22C91A2A1B">
    <w:name w:val="0632EF027D964F038B739D22C91A2A1B"/>
  </w:style>
  <w:style w:type="paragraph" w:customStyle="1" w:styleId="77D7AD6C42E3461EA98D07DDD60FB188">
    <w:name w:val="77D7AD6C42E3461EA98D07DDD60FB188"/>
  </w:style>
  <w:style w:type="paragraph" w:customStyle="1" w:styleId="6241D4A04F0444AB80D8CC5EE8F1F9D2">
    <w:name w:val="6241D4A04F0444AB80D8CC5EE8F1F9D2"/>
  </w:style>
  <w:style w:type="paragraph" w:customStyle="1" w:styleId="45671AF97A0E4BF284DEB96962658FCD">
    <w:name w:val="45671AF97A0E4BF284DEB96962658FCD"/>
  </w:style>
  <w:style w:type="paragraph" w:customStyle="1" w:styleId="62EB41C70A1743A9A2E6CA342E3F684E">
    <w:name w:val="62EB41C70A1743A9A2E6CA342E3F684E"/>
  </w:style>
  <w:style w:type="paragraph" w:customStyle="1" w:styleId="AAF54E8E37644C4394B09BD1239DF551">
    <w:name w:val="AAF54E8E37644C4394B09BD1239DF551"/>
  </w:style>
  <w:style w:type="paragraph" w:customStyle="1" w:styleId="F74997F3E3874BA083DC5C3D26687EC1">
    <w:name w:val="F74997F3E3874BA083DC5C3D26687EC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dernResume">
  <a:themeElements>
    <a:clrScheme name="ModernResume">
      <a:dk1>
        <a:srgbClr val="000000"/>
      </a:dk1>
      <a:lt1>
        <a:srgbClr val="FFFFFF"/>
      </a:lt1>
      <a:dk2>
        <a:srgbClr val="775F55"/>
      </a:dk2>
      <a:lt2>
        <a:srgbClr val="EBDDC3"/>
      </a:lt2>
      <a:accent1>
        <a:srgbClr val="303848"/>
      </a:accent1>
      <a:accent2>
        <a:srgbClr val="BF9268"/>
      </a:accent2>
      <a:accent3>
        <a:srgbClr val="A5AB81"/>
      </a:accent3>
      <a:accent4>
        <a:srgbClr val="D8B25C"/>
      </a:accent4>
      <a:accent5>
        <a:srgbClr val="648276"/>
      </a:accent5>
      <a:accent6>
        <a:srgbClr val="968C8C"/>
      </a:accent6>
      <a:hlink>
        <a:srgbClr val="F7B615"/>
      </a:hlink>
      <a:folHlink>
        <a:srgbClr val="704404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odernResume" id="{532EC741-66D5-594C-AC61-28398E41DE2C}" vid="{AED60C86-C385-F447-B8AD-5FB7ADA0B4E6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9677210f24a1be23c92c90fd886aa0aa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60e05723c5c1908df1a1a4ebf11d344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11BD1C97-63DC-4AE3-B850-F629615CAA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04680A-0D1D-460F-8EA2-C893169967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A875E0-5BAE-4BD9-A36A-EDAD423B39A3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Minimalist cover letter</Template>
  <TotalTime>0</TotalTime>
  <Pages>8</Pages>
  <Words>2311</Words>
  <Characters>10798</Characters>
  <Application>Microsoft Office Word</Application>
  <DocSecurity>0</DocSecurity>
  <Lines>291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Skills for life: Employability and future pathways</vt:lpstr>
    </vt:vector>
  </TitlesOfParts>
  <Manager/>
  <Company/>
  <LinksUpToDate>false</LinksUpToDate>
  <CharactersWithSpaces>13061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Skills for life: Employability and future pathways</dc:title>
  <dc:subject/>
  <dc:creator/>
  <cp:keywords/>
  <dc:description/>
  <cp:lastModifiedBy/>
  <cp:revision>1</cp:revision>
  <dcterms:created xsi:type="dcterms:W3CDTF">2020-11-04T23:23:00Z</dcterms:created>
  <dcterms:modified xsi:type="dcterms:W3CDTF">2020-11-04T23:23:00Z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