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6914C7" w:rsidRDefault="00F827F1" w:rsidP="00F827F1">
      <w:pPr>
        <w:pStyle w:val="Modcode"/>
        <w:jc w:val="left"/>
      </w:pPr>
      <w:r w:rsidRPr="006914C7">
        <w:t>LEVEL</w:t>
      </w:r>
      <w:r w:rsidR="002158EB" w:rsidRPr="006914C7">
        <w:t>/ LEfEL</w:t>
      </w:r>
      <w:r w:rsidRPr="006914C7">
        <w:t xml:space="preserve"> </w:t>
      </w:r>
      <w:r w:rsidR="006914C7" w:rsidRPr="006914C7">
        <w:t>5</w:t>
      </w:r>
      <w:r w:rsidRPr="006914C7">
        <w:t xml:space="preserve">       </w:t>
      </w:r>
    </w:p>
    <w:p w:rsidR="00F827F1" w:rsidRPr="006914C7" w:rsidRDefault="00F827F1" w:rsidP="00F827F1">
      <w:pPr>
        <w:pStyle w:val="Modcode"/>
        <w:jc w:val="left"/>
      </w:pPr>
      <w:r w:rsidRPr="006914C7">
        <w:t xml:space="preserve">                                                                      </w:t>
      </w:r>
    </w:p>
    <w:p w:rsidR="00F827F1" w:rsidRPr="006914C7" w:rsidRDefault="00F827F1" w:rsidP="00F827F1">
      <w:pPr>
        <w:pStyle w:val="Modcode"/>
        <w:jc w:val="left"/>
      </w:pPr>
      <w:r w:rsidRPr="006914C7">
        <w:t xml:space="preserve">SEMESTER 1                                                                         </w:t>
      </w:r>
    </w:p>
    <w:p w:rsidR="00F827F1" w:rsidRPr="006914C7" w:rsidRDefault="00F827F1" w:rsidP="00F827F1">
      <w:pPr>
        <w:pStyle w:val="Modcode"/>
        <w:jc w:val="left"/>
      </w:pPr>
    </w:p>
    <w:p w:rsidR="00F827F1" w:rsidRPr="006914C7" w:rsidRDefault="00F827F1" w:rsidP="00F827F1">
      <w:pPr>
        <w:pStyle w:val="Modcode"/>
      </w:pPr>
      <w:r w:rsidRPr="006914C7">
        <w:t>MODULE CODE</w:t>
      </w:r>
      <w:r w:rsidR="00B876DA" w:rsidRPr="006914C7">
        <w:t>/ Cod Y modIwl</w:t>
      </w:r>
      <w:r w:rsidRPr="006914C7">
        <w:t xml:space="preserve">: </w:t>
      </w:r>
      <w:r w:rsidR="006914C7" w:rsidRPr="006914C7">
        <w:t>M5X01052</w:t>
      </w:r>
    </w:p>
    <w:p w:rsidR="00F827F1" w:rsidRPr="006914C7" w:rsidRDefault="007A502C" w:rsidP="00F827F1">
      <w:pPr>
        <w:pStyle w:val="Modname"/>
      </w:pPr>
      <w:r w:rsidRPr="006914C7">
        <w:t>RESPONSIVE WEB DESIGN AND DEVELOPMENT</w:t>
      </w:r>
    </w:p>
    <w:p w:rsidR="00F827F1" w:rsidRPr="006914C7" w:rsidRDefault="00F827F1" w:rsidP="00F827F1">
      <w:pPr>
        <w:pStyle w:val="Time"/>
        <w:rPr>
          <w:szCs w:val="28"/>
        </w:rPr>
      </w:pPr>
      <w:r w:rsidRPr="006914C7">
        <w:rPr>
          <w:szCs w:val="28"/>
        </w:rPr>
        <w:t>aSSESSMENT TYPE</w:t>
      </w:r>
      <w:r w:rsidR="00B876DA" w:rsidRPr="006914C7">
        <w:rPr>
          <w:szCs w:val="28"/>
        </w:rPr>
        <w:t xml:space="preserve">/ mATH O ASESU: </w:t>
      </w:r>
      <w:r w:rsidR="006914C7" w:rsidRPr="006914C7">
        <w:rPr>
          <w:szCs w:val="28"/>
        </w:rPr>
        <w:t>aSSIGNMENT</w:t>
      </w:r>
      <w:r w:rsidRPr="006914C7">
        <w:rPr>
          <w:szCs w:val="28"/>
        </w:rPr>
        <w:t xml:space="preserve"> </w:t>
      </w:r>
    </w:p>
    <w:p w:rsidR="00F827F1" w:rsidRPr="006914C7" w:rsidRDefault="00F827F1" w:rsidP="00F827F1">
      <w:pPr>
        <w:pStyle w:val="Answer"/>
        <w:rPr>
          <w:szCs w:val="28"/>
        </w:rPr>
      </w:pPr>
      <w:r w:rsidRPr="006914C7">
        <w:rPr>
          <w:szCs w:val="28"/>
        </w:rPr>
        <w:t>Assessment/Component</w:t>
      </w:r>
      <w:r w:rsidR="00B876DA" w:rsidRPr="006914C7">
        <w:rPr>
          <w:szCs w:val="28"/>
        </w:rPr>
        <w:t>/ AsESIAD/CYDRAN</w:t>
      </w:r>
      <w:r w:rsidRPr="006914C7">
        <w:rPr>
          <w:szCs w:val="28"/>
        </w:rPr>
        <w:t>: 1</w:t>
      </w:r>
    </w:p>
    <w:p w:rsidR="00F827F1" w:rsidRPr="006914C7" w:rsidRDefault="00F827F1" w:rsidP="00F827F1">
      <w:pPr>
        <w:pStyle w:val="BodyText"/>
      </w:pPr>
    </w:p>
    <w:p w:rsidR="00F827F1" w:rsidRPr="006914C7" w:rsidRDefault="00F827F1" w:rsidP="00F827F1">
      <w:pPr>
        <w:pStyle w:val="BodyText"/>
        <w:rPr>
          <w:b/>
          <w:sz w:val="28"/>
          <w:szCs w:val="28"/>
          <w:u w:val="single"/>
        </w:rPr>
      </w:pPr>
      <w:r w:rsidRPr="006914C7">
        <w:rPr>
          <w:b/>
          <w:sz w:val="28"/>
          <w:szCs w:val="28"/>
        </w:rPr>
        <w:t>COMPONENT WEIGHTING</w:t>
      </w:r>
      <w:r w:rsidR="00B876DA" w:rsidRPr="006914C7">
        <w:rPr>
          <w:b/>
          <w:sz w:val="28"/>
          <w:szCs w:val="28"/>
        </w:rPr>
        <w:t>/ PWYSAU’R CYDRAN</w:t>
      </w:r>
      <w:r w:rsidRPr="006914C7">
        <w:rPr>
          <w:b/>
          <w:sz w:val="28"/>
          <w:szCs w:val="28"/>
        </w:rPr>
        <w:t xml:space="preserve">: </w:t>
      </w:r>
      <w:r w:rsidR="006914C7" w:rsidRPr="006914C7">
        <w:rPr>
          <w:b/>
          <w:sz w:val="28"/>
          <w:szCs w:val="28"/>
          <w:u w:val="single"/>
        </w:rPr>
        <w:t>50</w:t>
      </w:r>
      <w:r w:rsidRPr="006914C7">
        <w:rPr>
          <w:b/>
          <w:sz w:val="28"/>
          <w:szCs w:val="28"/>
          <w:u w:val="single"/>
        </w:rPr>
        <w:t xml:space="preserve"> </w:t>
      </w:r>
      <w:r w:rsidRPr="006914C7">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Pr="00A21C4A" w:rsidRDefault="00B55C97" w:rsidP="00B50D84">
      <w:pPr>
        <w:pStyle w:val="BodyText"/>
        <w:spacing w:after="0"/>
        <w:rPr>
          <w:b/>
          <w:sz w:val="28"/>
          <w:szCs w:val="28"/>
          <w:u w:val="single"/>
        </w:rPr>
      </w:pPr>
      <w:r>
        <w:rPr>
          <w:b/>
          <w:sz w:val="28"/>
          <w:szCs w:val="28"/>
          <w:u w:val="single"/>
        </w:rPr>
        <w:t>1500</w:t>
      </w:r>
      <w:r w:rsidR="006914C7" w:rsidRPr="00A21C4A">
        <w:rPr>
          <w:b/>
          <w:sz w:val="28"/>
          <w:szCs w:val="28"/>
          <w:u w:val="single"/>
        </w:rPr>
        <w:t>-</w:t>
      </w:r>
      <w:r w:rsidR="00750045" w:rsidRPr="00A21C4A">
        <w:rPr>
          <w:b/>
          <w:sz w:val="28"/>
          <w:szCs w:val="28"/>
          <w:u w:val="single"/>
        </w:rPr>
        <w:t>2</w:t>
      </w:r>
      <w:r>
        <w:rPr>
          <w:b/>
          <w:sz w:val="28"/>
          <w:szCs w:val="28"/>
          <w:u w:val="single"/>
        </w:rPr>
        <w:t>0</w:t>
      </w:r>
      <w:r w:rsidR="006914C7" w:rsidRPr="00A21C4A">
        <w:rPr>
          <w:b/>
          <w:sz w:val="28"/>
          <w:szCs w:val="28"/>
          <w:u w:val="single"/>
        </w:rPr>
        <w:t>00</w:t>
      </w:r>
      <w:r w:rsidR="00F827F1" w:rsidRPr="00A21C4A">
        <w:rPr>
          <w:b/>
          <w:sz w:val="28"/>
          <w:szCs w:val="28"/>
          <w:u w:val="single"/>
        </w:rPr>
        <w:t xml:space="preserve"> </w:t>
      </w:r>
      <w:r w:rsidR="00F827F1" w:rsidRPr="00A21C4A">
        <w:rPr>
          <w:b/>
          <w:sz w:val="28"/>
          <w:szCs w:val="28"/>
        </w:rPr>
        <w:t>WORDS</w:t>
      </w:r>
      <w:r w:rsidR="009157C4" w:rsidRPr="00A21C4A">
        <w:rPr>
          <w:b/>
          <w:sz w:val="28"/>
          <w:szCs w:val="28"/>
        </w:rPr>
        <w:t>/</w:t>
      </w:r>
      <w:r w:rsidR="00B876DA" w:rsidRPr="00A21C4A">
        <w:rPr>
          <w:b/>
          <w:sz w:val="28"/>
          <w:szCs w:val="28"/>
        </w:rPr>
        <w:t>O EIRIAU</w:t>
      </w:r>
      <w:r w:rsidR="00B50D84" w:rsidRPr="00A21C4A">
        <w:rPr>
          <w:b/>
          <w:sz w:val="28"/>
          <w:szCs w:val="28"/>
        </w:rPr>
        <w:t xml:space="preserve"> </w:t>
      </w:r>
    </w:p>
    <w:p w:rsidR="00F827F1" w:rsidRPr="00C536A6" w:rsidRDefault="00F827F1" w:rsidP="00F827F1">
      <w:pPr>
        <w:pStyle w:val="BodyText"/>
        <w:rPr>
          <w:b/>
          <w:sz w:val="28"/>
          <w:szCs w:val="28"/>
          <w:u w:val="single"/>
        </w:rPr>
      </w:pPr>
    </w:p>
    <w:p w:rsidR="00F827F1" w:rsidRPr="006914C7" w:rsidRDefault="00F827F1" w:rsidP="00F827F1">
      <w:pPr>
        <w:pStyle w:val="BodyText"/>
        <w:rPr>
          <w:b/>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6914C7" w:rsidRPr="006914C7">
        <w:rPr>
          <w:b/>
          <w:sz w:val="28"/>
          <w:szCs w:val="28"/>
          <w:u w:val="single"/>
        </w:rPr>
        <w:t>Kemi Ademoye</w:t>
      </w:r>
      <w:r w:rsidRPr="006914C7">
        <w:rPr>
          <w:b/>
          <w:sz w:val="28"/>
          <w:szCs w:val="28"/>
          <w:u w:val="single"/>
        </w:rPr>
        <w:t xml:space="preserve"> </w:t>
      </w:r>
    </w:p>
    <w:p w:rsidR="00F827F1" w:rsidRPr="006914C7" w:rsidRDefault="00F827F1" w:rsidP="00F827F1">
      <w:pPr>
        <w:pStyle w:val="BodyText"/>
        <w:rPr>
          <w:b/>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6914C7">
        <w:rPr>
          <w:b/>
          <w:sz w:val="28"/>
          <w:szCs w:val="28"/>
          <w:u w:val="single"/>
        </w:rPr>
        <w:t>YES</w:t>
      </w:r>
      <w:r w:rsidR="006914C7" w:rsidRPr="006914C7">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6914C7">
        <w:rPr>
          <w:b/>
          <w:sz w:val="28"/>
          <w:szCs w:val="28"/>
          <w:u w:val="single"/>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5243C6" w:rsidRDefault="005243C6" w:rsidP="008A62BC">
                            <w:pPr>
                              <w:pStyle w:val="Heading6"/>
                              <w:pBdr>
                                <w:top w:val="none" w:sz="0" w:space="0" w:color="auto"/>
                                <w:left w:val="none" w:sz="0" w:space="0" w:color="auto"/>
                                <w:bottom w:val="none" w:sz="0" w:space="0" w:color="auto"/>
                                <w:right w:val="none" w:sz="0" w:space="0" w:color="auto"/>
                              </w:pBdr>
                              <w:shd w:val="clear" w:color="auto" w:fill="E0E0E0"/>
                            </w:pPr>
                          </w:p>
                          <w:p w:rsidR="005243C6" w:rsidRDefault="005243C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5243C6" w:rsidRDefault="005243C6" w:rsidP="008A62BC">
                      <w:pPr>
                        <w:pStyle w:val="Heading6"/>
                        <w:pBdr>
                          <w:top w:val="none" w:sz="0" w:space="0" w:color="auto"/>
                          <w:left w:val="none" w:sz="0" w:space="0" w:color="auto"/>
                          <w:bottom w:val="none" w:sz="0" w:space="0" w:color="auto"/>
                          <w:right w:val="none" w:sz="0" w:space="0" w:color="auto"/>
                        </w:pBdr>
                        <w:shd w:val="clear" w:color="auto" w:fill="E0E0E0"/>
                      </w:pPr>
                    </w:p>
                    <w:p w:rsidR="005243C6" w:rsidRDefault="005243C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A323EE" w:rsidRDefault="00C462D7" w:rsidP="00E51AAC">
            <w:pPr>
              <w:spacing w:before="120" w:after="120"/>
              <w:jc w:val="both"/>
              <w:rPr>
                <w:rFonts w:ascii="Calibri" w:hAnsi="Calibri" w:cs="Arial"/>
                <w:b/>
                <w:sz w:val="22"/>
                <w:szCs w:val="22"/>
              </w:rPr>
            </w:pPr>
            <w:r>
              <w:rPr>
                <w:rFonts w:ascii="Calibri" w:hAnsi="Calibri" w:cs="Arial"/>
                <w:b/>
                <w:sz w:val="22"/>
                <w:szCs w:val="22"/>
              </w:rPr>
              <w:t xml:space="preserve">BSc/HN </w:t>
            </w:r>
            <w:r w:rsidR="00A323EE" w:rsidRPr="00A323EE">
              <w:rPr>
                <w:rFonts w:ascii="Calibri" w:hAnsi="Calibri" w:cs="Arial"/>
                <w:b/>
                <w:sz w:val="22"/>
                <w:szCs w:val="22"/>
              </w:rPr>
              <w:t>Web Development, Mobile Computing &amp; App Development</w:t>
            </w:r>
            <w:r w:rsidR="00A323EE">
              <w:rPr>
                <w:rFonts w:ascii="Calibri" w:hAnsi="Calibri" w:cs="Arial"/>
                <w:b/>
                <w:sz w:val="22"/>
                <w:szCs w:val="22"/>
              </w:rPr>
              <w:t xml:space="preserve"> &amp; </w:t>
            </w:r>
            <w:r w:rsidR="00A323EE" w:rsidRPr="00A323EE">
              <w:rPr>
                <w:rFonts w:ascii="Calibri" w:hAnsi="Calibri" w:cs="Arial"/>
                <w:b/>
                <w:sz w:val="22"/>
                <w:szCs w:val="22"/>
              </w:rPr>
              <w:t>Applied Computing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E01E48" w:rsidP="00E51AAC">
            <w:pPr>
              <w:spacing w:before="120" w:after="120"/>
              <w:jc w:val="both"/>
              <w:rPr>
                <w:rFonts w:ascii="Calibri" w:hAnsi="Calibri" w:cs="Arial"/>
                <w:b/>
                <w:sz w:val="22"/>
                <w:szCs w:val="22"/>
              </w:rPr>
            </w:pPr>
            <w:r>
              <w:rPr>
                <w:rFonts w:ascii="Calibri" w:hAnsi="Calibri" w:cs="Arial"/>
                <w:b/>
                <w:sz w:val="22"/>
                <w:szCs w:val="22"/>
              </w:rPr>
              <w:t>Kemi Ademoye</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590238" w:rsidP="00E51AAC">
            <w:pPr>
              <w:spacing w:before="120" w:after="120"/>
              <w:jc w:val="both"/>
              <w:rPr>
                <w:rFonts w:ascii="Calibri" w:hAnsi="Calibri" w:cs="Arial"/>
                <w:b/>
                <w:sz w:val="22"/>
                <w:szCs w:val="22"/>
              </w:rPr>
            </w:pPr>
            <w:r>
              <w:rPr>
                <w:rFonts w:ascii="Calibri" w:hAnsi="Calibri" w:cs="Arial"/>
                <w:b/>
                <w:sz w:val="22"/>
                <w:szCs w:val="22"/>
              </w:rPr>
              <w:t>Gaynor Thomas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E01E48" w:rsidP="00E51AAC">
            <w:pPr>
              <w:spacing w:before="120" w:after="120"/>
              <w:jc w:val="both"/>
              <w:rPr>
                <w:rFonts w:ascii="Calibri" w:hAnsi="Calibri" w:cs="Arial"/>
                <w:b/>
                <w:sz w:val="22"/>
                <w:szCs w:val="22"/>
              </w:rPr>
            </w:pPr>
            <w:r>
              <w:rPr>
                <w:rFonts w:ascii="Calibri" w:hAnsi="Calibri" w:cs="Arial"/>
                <w:b/>
                <w:sz w:val="22"/>
                <w:szCs w:val="22"/>
              </w:rPr>
              <w:t>Responsive Web Design Portfolio</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E01E48" w:rsidP="00E51AAC">
            <w:pPr>
              <w:spacing w:before="120" w:after="120"/>
              <w:jc w:val="both"/>
              <w:rPr>
                <w:rFonts w:ascii="Calibri" w:hAnsi="Calibri" w:cs="Arial"/>
                <w:b/>
                <w:sz w:val="22"/>
                <w:szCs w:val="22"/>
              </w:rPr>
            </w:pPr>
            <w:r>
              <w:rPr>
                <w:rFonts w:ascii="Calibri" w:hAnsi="Calibri" w:cs="Arial"/>
                <w:b/>
                <w:sz w:val="22"/>
                <w:szCs w:val="22"/>
              </w:rPr>
              <w:t>October 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194031" w:rsidP="00E51AAC">
            <w:pPr>
              <w:spacing w:before="120" w:after="120"/>
              <w:jc w:val="both"/>
              <w:rPr>
                <w:rFonts w:ascii="Calibri" w:hAnsi="Calibri" w:cs="Arial"/>
                <w:b/>
                <w:sz w:val="22"/>
                <w:szCs w:val="22"/>
              </w:rPr>
            </w:pPr>
            <w:r w:rsidRPr="00530F88">
              <w:rPr>
                <w:rFonts w:ascii="Calibri" w:hAnsi="Calibri" w:cs="Arial"/>
                <w:b/>
                <w:sz w:val="22"/>
                <w:szCs w:val="22"/>
              </w:rPr>
              <w:t>9</w:t>
            </w:r>
            <w:r w:rsidR="002B415A" w:rsidRPr="00530F88">
              <w:rPr>
                <w:rFonts w:ascii="Calibri" w:hAnsi="Calibri" w:cs="Arial"/>
                <w:b/>
                <w:sz w:val="22"/>
                <w:szCs w:val="22"/>
                <w:vertAlign w:val="superscript"/>
              </w:rPr>
              <w:t>th</w:t>
            </w:r>
            <w:r w:rsidR="002B415A" w:rsidRPr="00530F88">
              <w:rPr>
                <w:rFonts w:ascii="Calibri" w:hAnsi="Calibri" w:cs="Arial"/>
                <w:b/>
                <w:sz w:val="22"/>
                <w:szCs w:val="22"/>
              </w:rPr>
              <w:t xml:space="preserve"> December 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F32810" w:rsidRDefault="00AF4F0B" w:rsidP="00F32810">
            <w:pPr>
              <w:rPr>
                <w:rFonts w:ascii="Calibri" w:hAnsi="Calibri"/>
                <w:sz w:val="22"/>
                <w:szCs w:val="22"/>
              </w:rPr>
            </w:pPr>
          </w:p>
          <w:p w:rsidR="00AF4F0B" w:rsidRPr="00F32810" w:rsidRDefault="00F32810" w:rsidP="00F32810">
            <w:pPr>
              <w:pStyle w:val="ListParagraph"/>
              <w:numPr>
                <w:ilvl w:val="0"/>
                <w:numId w:val="8"/>
              </w:numPr>
              <w:rPr>
                <w:rFonts w:ascii="Calibri" w:hAnsi="Calibri"/>
                <w:sz w:val="22"/>
                <w:szCs w:val="22"/>
              </w:rPr>
            </w:pPr>
            <w:r w:rsidRPr="00F32810">
              <w:rPr>
                <w:rFonts w:ascii="Calibri" w:hAnsi="Calibri"/>
              </w:rPr>
              <w:t>Demonstrate a sound understanding of the concepts and principles required to develop cross-platform and device-independent websites.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F32810" w:rsidRDefault="00AF4F0B" w:rsidP="00F32810">
            <w:pPr>
              <w:rPr>
                <w:rFonts w:ascii="Calibri" w:hAnsi="Calibri"/>
                <w:sz w:val="22"/>
                <w:szCs w:val="22"/>
              </w:rPr>
            </w:pPr>
          </w:p>
          <w:p w:rsidR="00AF4F0B" w:rsidRPr="00F32810" w:rsidRDefault="00F32810" w:rsidP="00F32810">
            <w:pPr>
              <w:pStyle w:val="ListParagraph"/>
              <w:numPr>
                <w:ilvl w:val="0"/>
                <w:numId w:val="8"/>
              </w:numPr>
              <w:rPr>
                <w:rFonts w:ascii="Calibri" w:hAnsi="Calibri"/>
                <w:sz w:val="22"/>
                <w:szCs w:val="22"/>
              </w:rPr>
            </w:pPr>
            <w:r w:rsidRPr="00F32810">
              <w:rPr>
                <w:rFonts w:ascii="Calibri" w:hAnsi="Calibri"/>
              </w:rPr>
              <w:t>Deploy web development techniques in the implementation of websites to meet the needs of multiple devices.</w:t>
            </w: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Pr="00FA23C9" w:rsidRDefault="00BF3E1D" w:rsidP="005969E2">
      <w:pPr>
        <w:jc w:val="both"/>
        <w:rPr>
          <w:sz w:val="24"/>
          <w:szCs w:val="24"/>
        </w:rPr>
      </w:pPr>
      <w:r w:rsidRPr="00FA23C9">
        <w:rPr>
          <w:sz w:val="24"/>
          <w:szCs w:val="24"/>
        </w:rPr>
        <w:t xml:space="preserve">You have been invited to attend an interview for a web developer position. The wide variety of devices used to access websites means that responsive web design is a must for any website today. As such, the company inviting you for the interview is looking for someone with responsive web design and development skills. </w:t>
      </w:r>
      <w:r w:rsidR="002E643D" w:rsidRPr="00FA23C9">
        <w:rPr>
          <w:sz w:val="24"/>
          <w:szCs w:val="24"/>
        </w:rPr>
        <w:t>In addition, they are looking for someone with a good understanding of using JavaScript to add interactivity and functionality to</w:t>
      </w:r>
      <w:r w:rsidRPr="00FA23C9">
        <w:rPr>
          <w:sz w:val="24"/>
          <w:szCs w:val="24"/>
        </w:rPr>
        <w:t xml:space="preserve"> website</w:t>
      </w:r>
      <w:r w:rsidR="006569EF" w:rsidRPr="00FA23C9">
        <w:rPr>
          <w:sz w:val="24"/>
          <w:szCs w:val="24"/>
        </w:rPr>
        <w:t>s</w:t>
      </w:r>
      <w:r w:rsidR="002E643D" w:rsidRPr="00FA23C9">
        <w:rPr>
          <w:sz w:val="24"/>
          <w:szCs w:val="24"/>
        </w:rPr>
        <w:t>.</w:t>
      </w:r>
      <w:r w:rsidR="006569EF" w:rsidRPr="00FA23C9">
        <w:rPr>
          <w:sz w:val="24"/>
          <w:szCs w:val="24"/>
        </w:rPr>
        <w:t xml:space="preserve"> </w:t>
      </w:r>
      <w:r w:rsidRPr="00FA23C9">
        <w:rPr>
          <w:sz w:val="24"/>
          <w:szCs w:val="24"/>
        </w:rPr>
        <w:t>In order to demonstrate your understanding and skills, you have been asked to complete and submit the following for the upcoming interview:</w:t>
      </w:r>
    </w:p>
    <w:p w:rsidR="00EE6F25" w:rsidRPr="00FA23C9" w:rsidRDefault="00EE6F25" w:rsidP="005969E2">
      <w:pPr>
        <w:jc w:val="both"/>
        <w:rPr>
          <w:sz w:val="24"/>
          <w:szCs w:val="24"/>
        </w:rPr>
      </w:pPr>
    </w:p>
    <w:p w:rsidR="003173EC" w:rsidRPr="00FA23C9" w:rsidRDefault="003173EC" w:rsidP="00C421F3">
      <w:pPr>
        <w:pStyle w:val="Heading2"/>
        <w:rPr>
          <w:szCs w:val="24"/>
        </w:rPr>
      </w:pPr>
      <w:r w:rsidRPr="00FA23C9">
        <w:rPr>
          <w:szCs w:val="24"/>
        </w:rPr>
        <w:t xml:space="preserve">Task 1: Design and Implement a Responsive Website Experience </w:t>
      </w:r>
    </w:p>
    <w:p w:rsidR="003173EC" w:rsidRPr="00FA23C9" w:rsidRDefault="003173EC" w:rsidP="003173EC">
      <w:pPr>
        <w:numPr>
          <w:ilvl w:val="0"/>
          <w:numId w:val="9"/>
        </w:numPr>
        <w:spacing w:before="120" w:after="120"/>
        <w:jc w:val="both"/>
        <w:rPr>
          <w:sz w:val="24"/>
          <w:szCs w:val="24"/>
        </w:rPr>
      </w:pPr>
      <w:r w:rsidRPr="00FA23C9">
        <w:rPr>
          <w:sz w:val="24"/>
          <w:szCs w:val="24"/>
        </w:rPr>
        <w:t xml:space="preserve">Design and implement a professional </w:t>
      </w:r>
      <w:r w:rsidRPr="00FA23C9">
        <w:rPr>
          <w:b/>
          <w:sz w:val="24"/>
          <w:szCs w:val="24"/>
        </w:rPr>
        <w:t>responsive website</w:t>
      </w:r>
      <w:r w:rsidRPr="00FA23C9">
        <w:rPr>
          <w:sz w:val="24"/>
          <w:szCs w:val="24"/>
        </w:rPr>
        <w:t xml:space="preserve"> that is made up of a reasonable number (minimum of 6) of relevant and related pages. </w:t>
      </w:r>
    </w:p>
    <w:p w:rsidR="003173EC" w:rsidRPr="00FA23C9" w:rsidRDefault="003173EC" w:rsidP="003173EC">
      <w:pPr>
        <w:spacing w:before="120" w:after="120"/>
        <w:ind w:left="360"/>
        <w:jc w:val="both"/>
        <w:rPr>
          <w:sz w:val="24"/>
          <w:szCs w:val="24"/>
        </w:rPr>
      </w:pPr>
      <w:r w:rsidRPr="00FA23C9">
        <w:rPr>
          <w:b/>
          <w:sz w:val="24"/>
          <w:szCs w:val="24"/>
        </w:rPr>
        <w:t>Note</w:t>
      </w:r>
      <w:r w:rsidRPr="00FA23C9">
        <w:rPr>
          <w:sz w:val="24"/>
          <w:szCs w:val="24"/>
        </w:rPr>
        <w:t xml:space="preserve">: </w:t>
      </w:r>
    </w:p>
    <w:p w:rsidR="003173EC" w:rsidRPr="00FA23C9" w:rsidRDefault="003173EC" w:rsidP="003173EC">
      <w:pPr>
        <w:numPr>
          <w:ilvl w:val="1"/>
          <w:numId w:val="9"/>
        </w:numPr>
        <w:spacing w:before="120" w:after="120"/>
        <w:jc w:val="both"/>
        <w:rPr>
          <w:sz w:val="24"/>
          <w:szCs w:val="24"/>
        </w:rPr>
      </w:pPr>
      <w:r w:rsidRPr="00FA23C9">
        <w:rPr>
          <w:sz w:val="24"/>
          <w:szCs w:val="24"/>
        </w:rPr>
        <w:t>The website should be browser-independent (supporting the major browsers).</w:t>
      </w:r>
    </w:p>
    <w:p w:rsidR="003173EC" w:rsidRPr="00FA23C9" w:rsidRDefault="003173EC" w:rsidP="003173EC">
      <w:pPr>
        <w:numPr>
          <w:ilvl w:val="1"/>
          <w:numId w:val="9"/>
        </w:numPr>
        <w:spacing w:before="120" w:after="120"/>
        <w:jc w:val="both"/>
        <w:rPr>
          <w:sz w:val="24"/>
          <w:szCs w:val="24"/>
        </w:rPr>
      </w:pPr>
      <w:r w:rsidRPr="00FA23C9">
        <w:rPr>
          <w:sz w:val="24"/>
          <w:szCs w:val="24"/>
        </w:rPr>
        <w:t>The website should be mobile compatible to a reasonable degree, that is the website should work properly (easy to use, look good and render suitably - content may vary) across a variety of screen resolutions (i.e. mobile devices as well as large screens).</w:t>
      </w:r>
    </w:p>
    <w:p w:rsidR="003173EC" w:rsidRPr="00FA23C9" w:rsidRDefault="003173EC" w:rsidP="003173EC">
      <w:pPr>
        <w:numPr>
          <w:ilvl w:val="1"/>
          <w:numId w:val="9"/>
        </w:numPr>
        <w:spacing w:before="120" w:after="120"/>
        <w:jc w:val="both"/>
        <w:rPr>
          <w:sz w:val="24"/>
          <w:szCs w:val="24"/>
        </w:rPr>
      </w:pPr>
      <w:r w:rsidRPr="00FA23C9">
        <w:rPr>
          <w:sz w:val="24"/>
          <w:szCs w:val="24"/>
        </w:rPr>
        <w:t>The website must include</w:t>
      </w:r>
      <w:r w:rsidR="00A959A4" w:rsidRPr="00FA23C9">
        <w:rPr>
          <w:sz w:val="24"/>
          <w:szCs w:val="24"/>
        </w:rPr>
        <w:t xml:space="preserve"> some form of</w:t>
      </w:r>
      <w:r w:rsidRPr="00FA23C9">
        <w:rPr>
          <w:sz w:val="24"/>
          <w:szCs w:val="24"/>
        </w:rPr>
        <w:t xml:space="preserve"> </w:t>
      </w:r>
      <w:r w:rsidR="00A959A4" w:rsidRPr="00FA23C9">
        <w:rPr>
          <w:sz w:val="24"/>
          <w:szCs w:val="24"/>
        </w:rPr>
        <w:t xml:space="preserve">JavaScript functionality </w:t>
      </w:r>
      <w:r w:rsidR="00A959A4" w:rsidRPr="00FA23C9">
        <w:rPr>
          <w:b/>
          <w:sz w:val="24"/>
          <w:szCs w:val="24"/>
        </w:rPr>
        <w:t>and</w:t>
      </w:r>
      <w:r w:rsidR="003D622A" w:rsidRPr="00FA23C9">
        <w:rPr>
          <w:sz w:val="24"/>
          <w:szCs w:val="24"/>
        </w:rPr>
        <w:t xml:space="preserve"> process and display</w:t>
      </w:r>
      <w:r w:rsidRPr="00FA23C9">
        <w:rPr>
          <w:sz w:val="24"/>
          <w:szCs w:val="24"/>
        </w:rPr>
        <w:t xml:space="preserve"> JSON data.</w:t>
      </w:r>
    </w:p>
    <w:p w:rsidR="003173EC" w:rsidRPr="00FA23C9" w:rsidRDefault="003173EC" w:rsidP="003173EC">
      <w:pPr>
        <w:numPr>
          <w:ilvl w:val="1"/>
          <w:numId w:val="9"/>
        </w:numPr>
        <w:spacing w:before="120" w:after="120"/>
        <w:jc w:val="both"/>
        <w:rPr>
          <w:sz w:val="24"/>
          <w:szCs w:val="24"/>
        </w:rPr>
      </w:pPr>
      <w:r w:rsidRPr="00FA23C9">
        <w:rPr>
          <w:sz w:val="24"/>
          <w:szCs w:val="24"/>
        </w:rPr>
        <w:t>Please note that the emphasis of this assignment is on front-end web design and development, and while server-side technologies may be utilised (such as PHP), such code will not be assessed beyond the overall front-end user experience.</w:t>
      </w:r>
    </w:p>
    <w:p w:rsidR="003173EC" w:rsidRPr="00FA23C9" w:rsidRDefault="003173EC" w:rsidP="003173EC">
      <w:pPr>
        <w:numPr>
          <w:ilvl w:val="1"/>
          <w:numId w:val="9"/>
        </w:numPr>
        <w:spacing w:before="120" w:after="120"/>
        <w:jc w:val="both"/>
        <w:rPr>
          <w:sz w:val="24"/>
          <w:szCs w:val="24"/>
        </w:rPr>
      </w:pPr>
      <w:r w:rsidRPr="00FA23C9">
        <w:rPr>
          <w:sz w:val="24"/>
          <w:szCs w:val="24"/>
        </w:rPr>
        <w:t xml:space="preserve">Also note that, while the use of CSS Responsive Frameworks is allowed, </w:t>
      </w:r>
      <w:r w:rsidRPr="008F3710">
        <w:rPr>
          <w:b/>
          <w:i/>
          <w:sz w:val="24"/>
          <w:szCs w:val="24"/>
        </w:rPr>
        <w:t xml:space="preserve">please ensure </w:t>
      </w:r>
      <w:r w:rsidR="004963A9">
        <w:rPr>
          <w:b/>
          <w:i/>
          <w:sz w:val="24"/>
          <w:szCs w:val="24"/>
        </w:rPr>
        <w:t xml:space="preserve">that </w:t>
      </w:r>
      <w:r w:rsidRPr="008F3710">
        <w:rPr>
          <w:b/>
          <w:i/>
          <w:sz w:val="24"/>
          <w:szCs w:val="24"/>
        </w:rPr>
        <w:t>you read the marking criteria carefully to understand the impact of using a framework to assist you with the development process</w:t>
      </w:r>
      <w:r w:rsidRPr="00FA23C9">
        <w:rPr>
          <w:sz w:val="24"/>
          <w:szCs w:val="24"/>
        </w:rPr>
        <w:t>.</w:t>
      </w:r>
    </w:p>
    <w:p w:rsidR="002446A1" w:rsidRPr="00FA23C9" w:rsidRDefault="002446A1" w:rsidP="002446A1">
      <w:pPr>
        <w:spacing w:before="120" w:after="120"/>
        <w:jc w:val="both"/>
        <w:rPr>
          <w:sz w:val="24"/>
          <w:szCs w:val="24"/>
        </w:rPr>
      </w:pPr>
    </w:p>
    <w:p w:rsidR="002446A1" w:rsidRPr="00FA23C9" w:rsidRDefault="002446A1" w:rsidP="00C421F3">
      <w:pPr>
        <w:pStyle w:val="Heading2"/>
        <w:rPr>
          <w:szCs w:val="24"/>
        </w:rPr>
      </w:pPr>
      <w:r w:rsidRPr="00FA23C9">
        <w:rPr>
          <w:szCs w:val="24"/>
        </w:rPr>
        <w:t>Task 2: A Portfolio of your Responsive Web Design &amp; Development Work</w:t>
      </w:r>
    </w:p>
    <w:p w:rsidR="003173EC" w:rsidRPr="00FA23C9" w:rsidRDefault="003173EC" w:rsidP="002446A1">
      <w:pPr>
        <w:numPr>
          <w:ilvl w:val="0"/>
          <w:numId w:val="10"/>
        </w:numPr>
        <w:spacing w:before="120" w:after="120"/>
        <w:jc w:val="both"/>
        <w:rPr>
          <w:sz w:val="24"/>
          <w:szCs w:val="24"/>
        </w:rPr>
      </w:pPr>
      <w:r w:rsidRPr="00FA23C9">
        <w:rPr>
          <w:sz w:val="24"/>
          <w:szCs w:val="24"/>
        </w:rPr>
        <w:t xml:space="preserve">Create a compressed (zipped) file containing </w:t>
      </w:r>
      <w:r w:rsidR="002446A1" w:rsidRPr="00FA23C9">
        <w:rPr>
          <w:sz w:val="24"/>
          <w:szCs w:val="24"/>
        </w:rPr>
        <w:t>the following</w:t>
      </w:r>
      <w:r w:rsidRPr="00FA23C9">
        <w:rPr>
          <w:sz w:val="24"/>
          <w:szCs w:val="24"/>
        </w:rPr>
        <w:t xml:space="preserve"> and upload to the link provided on Moodle</w:t>
      </w:r>
      <w:r w:rsidR="002446A1" w:rsidRPr="00FA23C9">
        <w:rPr>
          <w:sz w:val="24"/>
          <w:szCs w:val="24"/>
        </w:rPr>
        <w:t>:</w:t>
      </w:r>
    </w:p>
    <w:p w:rsidR="002446A1" w:rsidRPr="00FA23C9" w:rsidRDefault="002446A1" w:rsidP="002446A1">
      <w:pPr>
        <w:numPr>
          <w:ilvl w:val="1"/>
          <w:numId w:val="10"/>
        </w:numPr>
        <w:spacing w:before="120" w:after="120"/>
        <w:jc w:val="both"/>
        <w:rPr>
          <w:sz w:val="24"/>
          <w:szCs w:val="24"/>
        </w:rPr>
      </w:pPr>
      <w:r w:rsidRPr="00FA23C9">
        <w:rPr>
          <w:sz w:val="24"/>
          <w:szCs w:val="24"/>
        </w:rPr>
        <w:t>Your completed Website from Task 1</w:t>
      </w:r>
    </w:p>
    <w:p w:rsidR="002446A1" w:rsidRPr="00FA23C9" w:rsidRDefault="002446A1" w:rsidP="002446A1">
      <w:pPr>
        <w:numPr>
          <w:ilvl w:val="1"/>
          <w:numId w:val="10"/>
        </w:numPr>
        <w:spacing w:before="120" w:after="120"/>
        <w:jc w:val="both"/>
        <w:rPr>
          <w:sz w:val="24"/>
          <w:szCs w:val="24"/>
        </w:rPr>
      </w:pPr>
      <w:r w:rsidRPr="00FA23C9">
        <w:rPr>
          <w:sz w:val="24"/>
          <w:szCs w:val="24"/>
        </w:rPr>
        <w:t>The HTML Refresher Tutorial Exercise</w:t>
      </w:r>
    </w:p>
    <w:p w:rsidR="002446A1" w:rsidRPr="00FA23C9" w:rsidRDefault="002446A1" w:rsidP="002446A1">
      <w:pPr>
        <w:spacing w:before="120" w:after="120"/>
        <w:jc w:val="both"/>
        <w:rPr>
          <w:sz w:val="24"/>
          <w:szCs w:val="24"/>
        </w:rPr>
      </w:pPr>
    </w:p>
    <w:p w:rsidR="008545B4" w:rsidRPr="00FA23C9" w:rsidRDefault="008545B4" w:rsidP="008545B4">
      <w:pPr>
        <w:pStyle w:val="Heading2"/>
        <w:rPr>
          <w:szCs w:val="24"/>
        </w:rPr>
      </w:pPr>
      <w:r w:rsidRPr="00FA23C9">
        <w:rPr>
          <w:szCs w:val="24"/>
        </w:rPr>
        <w:t>Task 3: Report</w:t>
      </w:r>
    </w:p>
    <w:p w:rsidR="00865A00" w:rsidRPr="00FA23C9" w:rsidRDefault="00865A00" w:rsidP="00865A00">
      <w:pPr>
        <w:rPr>
          <w:sz w:val="24"/>
          <w:szCs w:val="24"/>
        </w:rPr>
      </w:pPr>
      <w:r w:rsidRPr="00FA23C9">
        <w:rPr>
          <w:sz w:val="24"/>
          <w:szCs w:val="24"/>
        </w:rPr>
        <w:t>You</w:t>
      </w:r>
      <w:r w:rsidR="004073EA" w:rsidRPr="00FA23C9">
        <w:rPr>
          <w:sz w:val="24"/>
          <w:szCs w:val="24"/>
        </w:rPr>
        <w:t xml:space="preserve"> are also required to provide a specification report containing relevant documentation of your web development work as a single Word document file with the following sections</w:t>
      </w:r>
      <w:r w:rsidRPr="00FA23C9">
        <w:rPr>
          <w:sz w:val="24"/>
          <w:szCs w:val="24"/>
        </w:rPr>
        <w:t>:</w:t>
      </w:r>
    </w:p>
    <w:p w:rsidR="00435718" w:rsidRPr="00FA23C9" w:rsidRDefault="00435718" w:rsidP="00435718">
      <w:pPr>
        <w:numPr>
          <w:ilvl w:val="0"/>
          <w:numId w:val="11"/>
        </w:numPr>
        <w:spacing w:before="120" w:after="120"/>
        <w:jc w:val="both"/>
        <w:rPr>
          <w:sz w:val="24"/>
          <w:szCs w:val="24"/>
        </w:rPr>
      </w:pPr>
      <w:r w:rsidRPr="00FA23C9">
        <w:rPr>
          <w:sz w:val="24"/>
          <w:szCs w:val="24"/>
        </w:rPr>
        <w:t>A 'Title Page' outlining:</w:t>
      </w:r>
    </w:p>
    <w:p w:rsidR="00435718" w:rsidRPr="00FA23C9" w:rsidRDefault="00435718" w:rsidP="00435718">
      <w:pPr>
        <w:pStyle w:val="ListParagraph"/>
        <w:numPr>
          <w:ilvl w:val="0"/>
          <w:numId w:val="14"/>
        </w:numPr>
        <w:spacing w:before="120" w:after="120"/>
        <w:jc w:val="both"/>
        <w:rPr>
          <w:sz w:val="24"/>
          <w:szCs w:val="24"/>
        </w:rPr>
      </w:pPr>
      <w:r w:rsidRPr="00FA23C9">
        <w:rPr>
          <w:sz w:val="24"/>
          <w:szCs w:val="24"/>
        </w:rPr>
        <w:t>Name, course and module name.</w:t>
      </w:r>
    </w:p>
    <w:p w:rsidR="00435718" w:rsidRPr="00FA23C9" w:rsidRDefault="00435718" w:rsidP="00435718">
      <w:pPr>
        <w:numPr>
          <w:ilvl w:val="0"/>
          <w:numId w:val="11"/>
        </w:numPr>
        <w:spacing w:before="120" w:after="120"/>
        <w:jc w:val="both"/>
        <w:rPr>
          <w:sz w:val="24"/>
          <w:szCs w:val="24"/>
        </w:rPr>
      </w:pPr>
      <w:r w:rsidRPr="00FA23C9">
        <w:rPr>
          <w:sz w:val="24"/>
          <w:szCs w:val="24"/>
        </w:rPr>
        <w:t>A 'Table of Contents' outlining:</w:t>
      </w:r>
    </w:p>
    <w:p w:rsidR="00435718" w:rsidRPr="00FA23C9" w:rsidRDefault="00435718" w:rsidP="00435718">
      <w:pPr>
        <w:pStyle w:val="ListParagraph"/>
        <w:numPr>
          <w:ilvl w:val="0"/>
          <w:numId w:val="14"/>
        </w:numPr>
        <w:spacing w:before="120" w:after="120"/>
        <w:jc w:val="both"/>
        <w:rPr>
          <w:sz w:val="24"/>
          <w:szCs w:val="24"/>
        </w:rPr>
      </w:pPr>
      <w:r w:rsidRPr="00FA23C9">
        <w:rPr>
          <w:sz w:val="24"/>
          <w:szCs w:val="24"/>
        </w:rPr>
        <w:t>All other sections making up the report.</w:t>
      </w:r>
    </w:p>
    <w:p w:rsidR="00435718" w:rsidRPr="00FA23C9" w:rsidRDefault="00435718" w:rsidP="00435718">
      <w:pPr>
        <w:numPr>
          <w:ilvl w:val="0"/>
          <w:numId w:val="11"/>
        </w:numPr>
        <w:spacing w:before="120" w:after="120"/>
        <w:jc w:val="both"/>
        <w:rPr>
          <w:sz w:val="24"/>
          <w:szCs w:val="24"/>
        </w:rPr>
      </w:pPr>
      <w:r w:rsidRPr="00FA23C9">
        <w:rPr>
          <w:sz w:val="24"/>
          <w:szCs w:val="24"/>
        </w:rPr>
        <w:t>An 'Introduction' section outlining:</w:t>
      </w:r>
    </w:p>
    <w:p w:rsidR="00435718" w:rsidRPr="00FA23C9" w:rsidRDefault="00435718" w:rsidP="00435718">
      <w:pPr>
        <w:pStyle w:val="ListParagraph"/>
        <w:numPr>
          <w:ilvl w:val="0"/>
          <w:numId w:val="14"/>
        </w:numPr>
        <w:spacing w:before="120" w:after="120"/>
        <w:jc w:val="both"/>
        <w:rPr>
          <w:sz w:val="24"/>
          <w:szCs w:val="24"/>
        </w:rPr>
      </w:pPr>
      <w:r w:rsidRPr="00FA23C9">
        <w:rPr>
          <w:sz w:val="24"/>
          <w:szCs w:val="24"/>
        </w:rPr>
        <w:t xml:space="preserve">An abstract: that is a </w:t>
      </w:r>
      <w:r w:rsidRPr="00FA23C9">
        <w:rPr>
          <w:b/>
          <w:sz w:val="24"/>
          <w:szCs w:val="24"/>
          <w:u w:val="single"/>
        </w:rPr>
        <w:t>short</w:t>
      </w:r>
      <w:r w:rsidRPr="00FA23C9">
        <w:rPr>
          <w:sz w:val="24"/>
          <w:szCs w:val="24"/>
        </w:rPr>
        <w:t xml:space="preserve"> summary description of the contents of the report.</w:t>
      </w:r>
    </w:p>
    <w:p w:rsidR="002446A1" w:rsidRPr="00FA23C9" w:rsidRDefault="00D41E36" w:rsidP="008545B4">
      <w:pPr>
        <w:numPr>
          <w:ilvl w:val="0"/>
          <w:numId w:val="11"/>
        </w:numPr>
        <w:spacing w:before="120" w:after="120"/>
        <w:jc w:val="both"/>
        <w:rPr>
          <w:sz w:val="24"/>
          <w:szCs w:val="24"/>
        </w:rPr>
      </w:pPr>
      <w:r w:rsidRPr="00FA23C9">
        <w:rPr>
          <w:sz w:val="24"/>
          <w:szCs w:val="24"/>
        </w:rPr>
        <w:t>An 'Implementation' section:</w:t>
      </w:r>
    </w:p>
    <w:p w:rsidR="005F3A4E" w:rsidRPr="00FA23C9" w:rsidRDefault="005F3A4E" w:rsidP="005F3A4E">
      <w:pPr>
        <w:spacing w:before="120" w:after="120"/>
        <w:ind w:left="360"/>
        <w:jc w:val="both"/>
        <w:rPr>
          <w:sz w:val="24"/>
          <w:szCs w:val="24"/>
        </w:rPr>
      </w:pPr>
      <w:r w:rsidRPr="00FA23C9">
        <w:rPr>
          <w:b/>
          <w:sz w:val="24"/>
          <w:szCs w:val="24"/>
        </w:rPr>
        <w:t>Note</w:t>
      </w:r>
      <w:r w:rsidRPr="00FA23C9">
        <w:rPr>
          <w:sz w:val="24"/>
          <w:szCs w:val="24"/>
        </w:rPr>
        <w:t>: This section applies to the website implemented for Task 1</w:t>
      </w:r>
      <w:r w:rsidR="00334A32" w:rsidRPr="00FA23C9">
        <w:rPr>
          <w:sz w:val="24"/>
          <w:szCs w:val="24"/>
        </w:rPr>
        <w:t xml:space="preserve"> and not the HTML refresher exercise</w:t>
      </w:r>
      <w:r w:rsidRPr="00FA23C9">
        <w:rPr>
          <w:sz w:val="24"/>
          <w:szCs w:val="24"/>
        </w:rPr>
        <w:t>.</w:t>
      </w:r>
    </w:p>
    <w:p w:rsidR="00D41E36" w:rsidRPr="00FA23C9" w:rsidRDefault="00D41E36" w:rsidP="0079610E">
      <w:pPr>
        <w:pStyle w:val="ListParagraph"/>
        <w:numPr>
          <w:ilvl w:val="0"/>
          <w:numId w:val="14"/>
        </w:numPr>
        <w:spacing w:before="120" w:after="120"/>
        <w:ind w:left="714" w:hanging="357"/>
        <w:contextualSpacing w:val="0"/>
        <w:jc w:val="both"/>
        <w:rPr>
          <w:sz w:val="24"/>
          <w:szCs w:val="24"/>
        </w:rPr>
      </w:pPr>
      <w:r w:rsidRPr="00FA23C9">
        <w:rPr>
          <w:sz w:val="24"/>
          <w:szCs w:val="24"/>
        </w:rPr>
        <w:t>A description of the website, including its purpose and subject matter, the target audience and its relevance.</w:t>
      </w:r>
    </w:p>
    <w:p w:rsidR="00D41E36" w:rsidRPr="00FA23C9" w:rsidRDefault="0079610E" w:rsidP="0079610E">
      <w:pPr>
        <w:pStyle w:val="ListParagraph"/>
        <w:numPr>
          <w:ilvl w:val="0"/>
          <w:numId w:val="14"/>
        </w:numPr>
        <w:spacing w:before="120" w:after="120"/>
        <w:ind w:left="714" w:hanging="357"/>
        <w:contextualSpacing w:val="0"/>
        <w:jc w:val="both"/>
        <w:rPr>
          <w:sz w:val="24"/>
          <w:szCs w:val="24"/>
        </w:rPr>
      </w:pPr>
      <w:r w:rsidRPr="00FA23C9">
        <w:rPr>
          <w:b/>
          <w:sz w:val="24"/>
          <w:szCs w:val="24"/>
        </w:rPr>
        <w:lastRenderedPageBreak/>
        <w:t>Briefly explain</w:t>
      </w:r>
      <w:r w:rsidRPr="00FA23C9">
        <w:rPr>
          <w:sz w:val="24"/>
          <w:szCs w:val="24"/>
        </w:rPr>
        <w:t xml:space="preserve"> how you have achieved a responsive design for your implemented website</w:t>
      </w:r>
      <w:r w:rsidR="003E2AA8">
        <w:rPr>
          <w:sz w:val="24"/>
          <w:szCs w:val="24"/>
        </w:rPr>
        <w:t xml:space="preserve"> describing</w:t>
      </w:r>
      <w:r w:rsidRPr="00FA23C9">
        <w:rPr>
          <w:sz w:val="24"/>
          <w:szCs w:val="24"/>
        </w:rPr>
        <w:t>:</w:t>
      </w:r>
    </w:p>
    <w:p w:rsidR="0079610E" w:rsidRPr="00FA23C9" w:rsidRDefault="0079610E" w:rsidP="0079610E">
      <w:pPr>
        <w:pStyle w:val="ListParagraph"/>
        <w:numPr>
          <w:ilvl w:val="1"/>
          <w:numId w:val="14"/>
        </w:numPr>
        <w:spacing w:before="120" w:after="120"/>
        <w:ind w:left="1434" w:hanging="357"/>
        <w:contextualSpacing w:val="0"/>
        <w:jc w:val="both"/>
        <w:rPr>
          <w:sz w:val="24"/>
          <w:szCs w:val="24"/>
        </w:rPr>
      </w:pPr>
      <w:r w:rsidRPr="00FA23C9">
        <w:rPr>
          <w:sz w:val="24"/>
          <w:szCs w:val="24"/>
        </w:rPr>
        <w:t>The breakpoints you decided to target and why (how did you arrive at the breakpoints)?</w:t>
      </w:r>
    </w:p>
    <w:p w:rsidR="0079610E" w:rsidRPr="00FA23C9" w:rsidRDefault="0079610E" w:rsidP="0079610E">
      <w:pPr>
        <w:pStyle w:val="ListParagraph"/>
        <w:numPr>
          <w:ilvl w:val="1"/>
          <w:numId w:val="14"/>
        </w:numPr>
        <w:spacing w:before="120" w:after="120"/>
        <w:ind w:left="1434" w:hanging="357"/>
        <w:contextualSpacing w:val="0"/>
        <w:jc w:val="both"/>
        <w:rPr>
          <w:sz w:val="24"/>
          <w:szCs w:val="24"/>
        </w:rPr>
      </w:pPr>
      <w:r w:rsidRPr="00FA23C9">
        <w:rPr>
          <w:sz w:val="24"/>
          <w:szCs w:val="24"/>
        </w:rPr>
        <w:t>Your content display strategy for the different viewports, including the display of text, images and other media content.</w:t>
      </w:r>
    </w:p>
    <w:p w:rsidR="0079610E" w:rsidRPr="00FA23C9" w:rsidRDefault="0079610E" w:rsidP="0079610E">
      <w:pPr>
        <w:pStyle w:val="ListParagraph"/>
        <w:numPr>
          <w:ilvl w:val="1"/>
          <w:numId w:val="14"/>
        </w:numPr>
        <w:spacing w:before="120" w:after="120"/>
        <w:ind w:left="1434" w:hanging="357"/>
        <w:contextualSpacing w:val="0"/>
        <w:jc w:val="both"/>
        <w:rPr>
          <w:sz w:val="24"/>
          <w:szCs w:val="24"/>
        </w:rPr>
      </w:pPr>
      <w:r w:rsidRPr="00FA23C9">
        <w:rPr>
          <w:sz w:val="24"/>
          <w:szCs w:val="24"/>
        </w:rPr>
        <w:t>How you have provided responsive navigation</w:t>
      </w:r>
      <w:r w:rsidR="00882741" w:rsidRPr="00FA23C9">
        <w:rPr>
          <w:sz w:val="24"/>
          <w:szCs w:val="24"/>
        </w:rPr>
        <w:t>.</w:t>
      </w:r>
    </w:p>
    <w:p w:rsidR="0094619A" w:rsidRPr="00FA23C9" w:rsidRDefault="0094619A" w:rsidP="0094619A">
      <w:pPr>
        <w:pStyle w:val="ListParagraph"/>
        <w:numPr>
          <w:ilvl w:val="0"/>
          <w:numId w:val="14"/>
        </w:numPr>
        <w:spacing w:before="120" w:after="120"/>
        <w:ind w:hanging="357"/>
        <w:contextualSpacing w:val="0"/>
        <w:jc w:val="both"/>
        <w:rPr>
          <w:sz w:val="24"/>
          <w:szCs w:val="24"/>
        </w:rPr>
      </w:pPr>
      <w:r w:rsidRPr="00FA23C9">
        <w:rPr>
          <w:b/>
          <w:sz w:val="24"/>
          <w:szCs w:val="24"/>
        </w:rPr>
        <w:t>Itemise</w:t>
      </w:r>
      <w:r w:rsidRPr="00FA23C9">
        <w:rPr>
          <w:sz w:val="24"/>
          <w:szCs w:val="24"/>
        </w:rPr>
        <w:t xml:space="preserve"> any web development frameworks and libraries (including third-party tools) used and specify what functionality each provides.</w:t>
      </w:r>
    </w:p>
    <w:p w:rsidR="0079610E" w:rsidRPr="00FA23C9" w:rsidRDefault="00C41131" w:rsidP="0094619A">
      <w:pPr>
        <w:pStyle w:val="ListParagraph"/>
        <w:numPr>
          <w:ilvl w:val="0"/>
          <w:numId w:val="14"/>
        </w:numPr>
        <w:spacing w:before="120" w:after="120"/>
        <w:ind w:hanging="357"/>
        <w:contextualSpacing w:val="0"/>
        <w:jc w:val="both"/>
        <w:rPr>
          <w:sz w:val="24"/>
          <w:szCs w:val="24"/>
        </w:rPr>
      </w:pPr>
      <w:r w:rsidRPr="00FA23C9">
        <w:rPr>
          <w:sz w:val="24"/>
          <w:szCs w:val="24"/>
        </w:rPr>
        <w:t>Screenshots of each of the pages of the submitted Task 1 Website for different view ports (not code)</w:t>
      </w:r>
      <w:r w:rsidR="0094619A" w:rsidRPr="00FA23C9">
        <w:rPr>
          <w:sz w:val="24"/>
          <w:szCs w:val="24"/>
        </w:rPr>
        <w:t>.</w:t>
      </w:r>
    </w:p>
    <w:p w:rsidR="00925E0E" w:rsidRPr="00FA23C9" w:rsidRDefault="00925E0E" w:rsidP="00925E0E">
      <w:pPr>
        <w:numPr>
          <w:ilvl w:val="0"/>
          <w:numId w:val="11"/>
        </w:numPr>
        <w:spacing w:before="120" w:after="120"/>
        <w:jc w:val="both"/>
        <w:rPr>
          <w:sz w:val="24"/>
          <w:szCs w:val="24"/>
        </w:rPr>
      </w:pPr>
      <w:r w:rsidRPr="00FA23C9">
        <w:rPr>
          <w:sz w:val="24"/>
          <w:szCs w:val="24"/>
        </w:rPr>
        <w:t>An 'Evaluation' section outlining:</w:t>
      </w:r>
    </w:p>
    <w:p w:rsidR="00925E0E" w:rsidRPr="00FA23C9" w:rsidRDefault="00925E0E" w:rsidP="00925E0E">
      <w:pPr>
        <w:pStyle w:val="ListParagraph"/>
        <w:numPr>
          <w:ilvl w:val="0"/>
          <w:numId w:val="15"/>
        </w:numPr>
        <w:spacing w:before="120" w:after="120"/>
        <w:ind w:left="714" w:hanging="357"/>
        <w:contextualSpacing w:val="0"/>
        <w:jc w:val="both"/>
        <w:rPr>
          <w:sz w:val="24"/>
          <w:szCs w:val="24"/>
        </w:rPr>
      </w:pPr>
      <w:r w:rsidRPr="00FA23C9">
        <w:rPr>
          <w:sz w:val="24"/>
          <w:szCs w:val="24"/>
        </w:rPr>
        <w:t>An evaluation of the implemented website taking into consideration the design (look and feel), its usability (user experience and functionality) and content (information).</w:t>
      </w:r>
    </w:p>
    <w:p w:rsidR="00925E0E" w:rsidRPr="00FA23C9" w:rsidRDefault="00925E0E" w:rsidP="00925E0E">
      <w:pPr>
        <w:pStyle w:val="ListParagraph"/>
        <w:numPr>
          <w:ilvl w:val="0"/>
          <w:numId w:val="15"/>
        </w:numPr>
        <w:spacing w:before="120" w:after="120"/>
        <w:ind w:left="714" w:hanging="357"/>
        <w:contextualSpacing w:val="0"/>
        <w:jc w:val="both"/>
        <w:rPr>
          <w:sz w:val="24"/>
          <w:szCs w:val="24"/>
        </w:rPr>
      </w:pPr>
      <w:r w:rsidRPr="00FA23C9">
        <w:rPr>
          <w:sz w:val="24"/>
          <w:szCs w:val="24"/>
        </w:rPr>
        <w:t>Reflect on the implemented website and identify recommendations for future improvements.</w:t>
      </w:r>
    </w:p>
    <w:p w:rsidR="00925E0E" w:rsidRPr="00FA23C9" w:rsidRDefault="00925E0E" w:rsidP="00925E0E">
      <w:pPr>
        <w:numPr>
          <w:ilvl w:val="0"/>
          <w:numId w:val="11"/>
        </w:numPr>
        <w:spacing w:before="120" w:after="120"/>
        <w:jc w:val="both"/>
        <w:rPr>
          <w:sz w:val="24"/>
          <w:szCs w:val="24"/>
        </w:rPr>
      </w:pPr>
      <w:r w:rsidRPr="00FA23C9">
        <w:rPr>
          <w:sz w:val="24"/>
          <w:szCs w:val="24"/>
        </w:rPr>
        <w:t>A 'References' section outlining:</w:t>
      </w:r>
    </w:p>
    <w:p w:rsidR="00D41E36" w:rsidRPr="00FA23C9" w:rsidRDefault="00925E0E" w:rsidP="00913933">
      <w:pPr>
        <w:pStyle w:val="ListParagraph"/>
        <w:numPr>
          <w:ilvl w:val="0"/>
          <w:numId w:val="16"/>
        </w:numPr>
        <w:spacing w:before="120" w:after="120"/>
        <w:jc w:val="both"/>
        <w:rPr>
          <w:sz w:val="24"/>
          <w:szCs w:val="24"/>
        </w:rPr>
      </w:pPr>
      <w:r w:rsidRPr="00FA23C9">
        <w:rPr>
          <w:sz w:val="24"/>
          <w:szCs w:val="24"/>
        </w:rPr>
        <w:t>Any information sources (e.g. relevant journals, books, online sources and articles) that you have consulted.</w:t>
      </w:r>
    </w:p>
    <w:p w:rsidR="00007852" w:rsidRPr="00FA23C9" w:rsidRDefault="00007852" w:rsidP="00007852">
      <w:pPr>
        <w:spacing w:before="120" w:after="120"/>
        <w:jc w:val="both"/>
        <w:rPr>
          <w:sz w:val="24"/>
          <w:szCs w:val="24"/>
        </w:rPr>
      </w:pPr>
    </w:p>
    <w:p w:rsidR="004073EA" w:rsidRPr="00FA23C9" w:rsidRDefault="004073EA" w:rsidP="00007852">
      <w:pPr>
        <w:spacing w:before="120" w:after="120"/>
        <w:jc w:val="both"/>
        <w:rPr>
          <w:sz w:val="24"/>
          <w:szCs w:val="24"/>
        </w:rPr>
      </w:pPr>
      <w:r w:rsidRPr="00FA23C9">
        <w:rPr>
          <w:b/>
          <w:sz w:val="24"/>
          <w:szCs w:val="24"/>
        </w:rPr>
        <w:t>Note</w:t>
      </w:r>
      <w:r w:rsidRPr="00FA23C9">
        <w:rPr>
          <w:sz w:val="24"/>
          <w:szCs w:val="24"/>
        </w:rPr>
        <w:t>: It is essential that you demonstrate your research activities. Each report section must refer to any sources that have contributed to your understanding of the topic (i.e. relevant journals, articles, books, tutorials and online sources).</w:t>
      </w:r>
    </w:p>
    <w:p w:rsidR="004073EA" w:rsidRPr="00FA23C9" w:rsidRDefault="004073EA" w:rsidP="00007852">
      <w:pPr>
        <w:spacing w:before="120" w:after="120"/>
        <w:jc w:val="both"/>
        <w:rPr>
          <w:sz w:val="24"/>
          <w:szCs w:val="24"/>
        </w:rPr>
      </w:pPr>
    </w:p>
    <w:p w:rsidR="00007852" w:rsidRPr="00FA23C9" w:rsidRDefault="00007852" w:rsidP="00C421F3">
      <w:pPr>
        <w:pStyle w:val="Heading2"/>
        <w:rPr>
          <w:szCs w:val="24"/>
        </w:rPr>
      </w:pPr>
      <w:r w:rsidRPr="00FA23C9">
        <w:rPr>
          <w:szCs w:val="24"/>
        </w:rPr>
        <w:t>Submission Details</w:t>
      </w:r>
    </w:p>
    <w:p w:rsidR="00007852" w:rsidRPr="00FA23C9" w:rsidRDefault="00007852" w:rsidP="00007852">
      <w:pPr>
        <w:spacing w:before="120" w:after="120"/>
        <w:jc w:val="both"/>
        <w:rPr>
          <w:sz w:val="24"/>
          <w:szCs w:val="24"/>
        </w:rPr>
      </w:pPr>
      <w:r w:rsidRPr="00FA23C9">
        <w:rPr>
          <w:sz w:val="24"/>
          <w:szCs w:val="24"/>
        </w:rPr>
        <w:t>You are required to complete the tasks outlined in the 'Task Description' section and to submit:</w:t>
      </w:r>
    </w:p>
    <w:p w:rsidR="00007852" w:rsidRPr="00FA23C9" w:rsidRDefault="00007852" w:rsidP="00007852">
      <w:pPr>
        <w:numPr>
          <w:ilvl w:val="0"/>
          <w:numId w:val="17"/>
        </w:numPr>
        <w:spacing w:before="120" w:after="120"/>
        <w:jc w:val="both"/>
        <w:rPr>
          <w:sz w:val="24"/>
          <w:szCs w:val="24"/>
        </w:rPr>
      </w:pPr>
      <w:r w:rsidRPr="00FA23C9">
        <w:rPr>
          <w:sz w:val="24"/>
          <w:szCs w:val="24"/>
        </w:rPr>
        <w:t xml:space="preserve">An </w:t>
      </w:r>
      <w:r w:rsidRPr="00FA23C9">
        <w:rPr>
          <w:b/>
          <w:sz w:val="24"/>
          <w:szCs w:val="24"/>
        </w:rPr>
        <w:t>electronic</w:t>
      </w:r>
      <w:r w:rsidRPr="00FA23C9">
        <w:rPr>
          <w:sz w:val="24"/>
          <w:szCs w:val="24"/>
        </w:rPr>
        <w:t xml:space="preserve"> version of your Report via </w:t>
      </w:r>
      <w:proofErr w:type="spellStart"/>
      <w:r w:rsidRPr="00FA23C9">
        <w:rPr>
          <w:sz w:val="24"/>
          <w:szCs w:val="24"/>
        </w:rPr>
        <w:t>Turnitin</w:t>
      </w:r>
      <w:proofErr w:type="spellEnd"/>
      <w:r w:rsidRPr="00FA23C9">
        <w:rPr>
          <w:sz w:val="24"/>
          <w:szCs w:val="24"/>
        </w:rPr>
        <w:t>.</w:t>
      </w:r>
    </w:p>
    <w:p w:rsidR="00007852" w:rsidRPr="00FA23C9" w:rsidRDefault="00007852" w:rsidP="00007852">
      <w:pPr>
        <w:numPr>
          <w:ilvl w:val="0"/>
          <w:numId w:val="17"/>
        </w:numPr>
        <w:spacing w:before="120" w:after="120"/>
        <w:jc w:val="both"/>
        <w:rPr>
          <w:sz w:val="24"/>
          <w:szCs w:val="24"/>
        </w:rPr>
      </w:pPr>
      <w:r w:rsidRPr="00FA23C9">
        <w:rPr>
          <w:b/>
          <w:sz w:val="24"/>
          <w:szCs w:val="24"/>
        </w:rPr>
        <w:t>Upload</w:t>
      </w:r>
      <w:r w:rsidRPr="00FA23C9">
        <w:rPr>
          <w:sz w:val="24"/>
          <w:szCs w:val="24"/>
        </w:rPr>
        <w:t xml:space="preserve"> the zipped files for both Task 1 and Task 2 containing your web development work to Moodle.</w:t>
      </w:r>
    </w:p>
    <w:p w:rsidR="00007852" w:rsidRPr="00FA23C9" w:rsidRDefault="00007852" w:rsidP="00007852">
      <w:pPr>
        <w:spacing w:before="120" w:after="120"/>
        <w:jc w:val="both"/>
        <w:rPr>
          <w:sz w:val="24"/>
          <w:szCs w:val="24"/>
        </w:rPr>
      </w:pPr>
    </w:p>
    <w:p w:rsidR="00EB4F96" w:rsidRPr="00FA23C9" w:rsidRDefault="00007852" w:rsidP="00A030F5">
      <w:pPr>
        <w:spacing w:before="120" w:after="120"/>
        <w:jc w:val="both"/>
        <w:rPr>
          <w:sz w:val="24"/>
          <w:szCs w:val="24"/>
        </w:rPr>
      </w:pPr>
      <w:r w:rsidRPr="00FA23C9">
        <w:rPr>
          <w:b/>
          <w:sz w:val="24"/>
          <w:szCs w:val="24"/>
        </w:rPr>
        <w:t>NOTE</w:t>
      </w:r>
      <w:r w:rsidRPr="00FA23C9">
        <w:rPr>
          <w:sz w:val="24"/>
          <w:szCs w:val="24"/>
        </w:rPr>
        <w:t xml:space="preserve">: Please </w:t>
      </w:r>
      <w:r w:rsidRPr="00FA23C9">
        <w:rPr>
          <w:b/>
          <w:sz w:val="24"/>
          <w:szCs w:val="24"/>
          <w:u w:val="single"/>
        </w:rPr>
        <w:t>do not</w:t>
      </w:r>
      <w:r w:rsidRPr="00FA23C9">
        <w:rPr>
          <w:sz w:val="24"/>
          <w:szCs w:val="24"/>
        </w:rPr>
        <w:t xml:space="preserve"> submit paper copies to the library.</w:t>
      </w:r>
    </w:p>
    <w:p w:rsidR="00A030F5" w:rsidRDefault="00A030F5" w:rsidP="00A030F5">
      <w:pPr>
        <w:spacing w:before="120" w:after="120"/>
        <w:jc w:val="both"/>
        <w:rPr>
          <w:sz w:val="22"/>
          <w:szCs w:val="22"/>
        </w:rPr>
      </w:pPr>
    </w:p>
    <w:p w:rsidR="00B94D37" w:rsidRDefault="00B94D37" w:rsidP="005969E2">
      <w:pPr>
        <w:jc w:val="both"/>
        <w:rPr>
          <w:sz w:val="22"/>
          <w:szCs w:val="22"/>
        </w:rPr>
      </w:pPr>
      <w:r>
        <w:rPr>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115D9D" w:rsidRPr="00F87A86" w:rsidRDefault="00115D9D" w:rsidP="00115D9D">
      <w:pPr>
        <w:pStyle w:val="Heading2"/>
        <w:rPr>
          <w:szCs w:val="24"/>
        </w:rPr>
      </w:pPr>
      <w:r w:rsidRPr="00F87A86">
        <w:rPr>
          <w:szCs w:val="24"/>
        </w:rPr>
        <w:t>Marking Scheme</w:t>
      </w:r>
    </w:p>
    <w:p w:rsidR="00115D9D" w:rsidRPr="00F87A86" w:rsidRDefault="00115D9D" w:rsidP="00E955E2">
      <w:pPr>
        <w:rPr>
          <w:sz w:val="24"/>
          <w:szCs w:val="24"/>
        </w:rPr>
      </w:pPr>
      <w:r w:rsidRPr="00F87A86">
        <w:rPr>
          <w:sz w:val="24"/>
          <w:szCs w:val="24"/>
        </w:rPr>
        <w:t xml:space="preserve">You will be assessed against the five common assessment criteria and marks will be </w:t>
      </w:r>
      <w:r w:rsidR="006A17AB" w:rsidRPr="00F87A86">
        <w:rPr>
          <w:sz w:val="24"/>
          <w:szCs w:val="24"/>
        </w:rPr>
        <w:t>allocated</w:t>
      </w:r>
      <w:r w:rsidRPr="00F87A86">
        <w:rPr>
          <w:sz w:val="24"/>
          <w:szCs w:val="24"/>
        </w:rPr>
        <w:t xml:space="preserve"> as follows:</w:t>
      </w:r>
    </w:p>
    <w:p w:rsidR="00115D9D" w:rsidRPr="00F87A86" w:rsidRDefault="00115D9D" w:rsidP="00E955E2">
      <w:pPr>
        <w:rPr>
          <w:sz w:val="24"/>
          <w:szCs w:val="24"/>
        </w:rPr>
      </w:pPr>
    </w:p>
    <w:p w:rsidR="00115D9D" w:rsidRPr="00F87A86" w:rsidRDefault="00115D9D" w:rsidP="00E955E2">
      <w:pPr>
        <w:pStyle w:val="ListParagraph"/>
        <w:numPr>
          <w:ilvl w:val="0"/>
          <w:numId w:val="21"/>
        </w:numPr>
        <w:rPr>
          <w:sz w:val="24"/>
          <w:szCs w:val="24"/>
        </w:rPr>
      </w:pPr>
      <w:r w:rsidRPr="00F87A86">
        <w:rPr>
          <w:sz w:val="24"/>
          <w:szCs w:val="24"/>
        </w:rPr>
        <w:t>Knowledge and Understanding of Subject (</w:t>
      </w:r>
      <w:r w:rsidR="007D72AA" w:rsidRPr="00F87A86">
        <w:rPr>
          <w:sz w:val="24"/>
          <w:szCs w:val="24"/>
        </w:rPr>
        <w:t>20</w:t>
      </w:r>
      <w:r w:rsidRPr="00F87A86">
        <w:rPr>
          <w:sz w:val="24"/>
          <w:szCs w:val="24"/>
        </w:rPr>
        <w:t>%)</w:t>
      </w:r>
    </w:p>
    <w:p w:rsidR="00115D9D" w:rsidRPr="00F87A86" w:rsidRDefault="00115D9D" w:rsidP="00E955E2">
      <w:pPr>
        <w:ind w:left="360"/>
        <w:rPr>
          <w:sz w:val="24"/>
          <w:szCs w:val="24"/>
        </w:rPr>
      </w:pPr>
      <w:r w:rsidRPr="00F87A86">
        <w:rPr>
          <w:sz w:val="24"/>
          <w:szCs w:val="24"/>
        </w:rPr>
        <w:t>Marks will be awarded based on the</w:t>
      </w:r>
      <w:r w:rsidR="00907C97" w:rsidRPr="00F87A86">
        <w:rPr>
          <w:sz w:val="24"/>
          <w:szCs w:val="24"/>
        </w:rPr>
        <w:t xml:space="preserve"> quality of the</w:t>
      </w:r>
      <w:r w:rsidRPr="00F87A86">
        <w:rPr>
          <w:sz w:val="24"/>
          <w:szCs w:val="24"/>
        </w:rPr>
        <w:t xml:space="preserve"> </w:t>
      </w:r>
      <w:r w:rsidR="00CB743A" w:rsidRPr="00F87A86">
        <w:rPr>
          <w:sz w:val="24"/>
          <w:szCs w:val="24"/>
        </w:rPr>
        <w:t xml:space="preserve">documented </w:t>
      </w:r>
      <w:r w:rsidRPr="00F87A86">
        <w:rPr>
          <w:sz w:val="24"/>
          <w:szCs w:val="24"/>
        </w:rPr>
        <w:t xml:space="preserve">responsive web design strategy </w:t>
      </w:r>
      <w:r w:rsidR="00CB743A" w:rsidRPr="00F87A86">
        <w:rPr>
          <w:sz w:val="24"/>
          <w:szCs w:val="24"/>
        </w:rPr>
        <w:t>provided</w:t>
      </w:r>
      <w:r w:rsidR="00907C97" w:rsidRPr="00F87A86">
        <w:rPr>
          <w:sz w:val="24"/>
          <w:szCs w:val="24"/>
        </w:rPr>
        <w:t xml:space="preserve"> </w:t>
      </w:r>
      <w:r w:rsidR="00CB743A" w:rsidRPr="00F87A86">
        <w:rPr>
          <w:sz w:val="24"/>
          <w:szCs w:val="24"/>
        </w:rPr>
        <w:t>in the i</w:t>
      </w:r>
      <w:r w:rsidR="00907C97" w:rsidRPr="00F87A86">
        <w:rPr>
          <w:sz w:val="24"/>
          <w:szCs w:val="24"/>
        </w:rPr>
        <w:t xml:space="preserve">mplementation </w:t>
      </w:r>
      <w:r w:rsidR="00CB743A" w:rsidRPr="00F87A86">
        <w:rPr>
          <w:sz w:val="24"/>
          <w:szCs w:val="24"/>
        </w:rPr>
        <w:t>section</w:t>
      </w:r>
      <w:r w:rsidR="00307779" w:rsidRPr="00F87A86">
        <w:rPr>
          <w:sz w:val="24"/>
          <w:szCs w:val="24"/>
        </w:rPr>
        <w:t xml:space="preserve"> and t</w:t>
      </w:r>
      <w:r w:rsidR="00907C97" w:rsidRPr="00F87A86">
        <w:rPr>
          <w:sz w:val="24"/>
          <w:szCs w:val="24"/>
        </w:rPr>
        <w:t>he c</w:t>
      </w:r>
      <w:r w:rsidRPr="00F87A86">
        <w:rPr>
          <w:sz w:val="24"/>
          <w:szCs w:val="24"/>
        </w:rPr>
        <w:t>oding techniques used to implement the Website.</w:t>
      </w:r>
    </w:p>
    <w:p w:rsidR="00115D9D" w:rsidRPr="00F87A86" w:rsidRDefault="00115D9D" w:rsidP="00E955E2">
      <w:pPr>
        <w:rPr>
          <w:sz w:val="24"/>
          <w:szCs w:val="24"/>
        </w:rPr>
      </w:pPr>
    </w:p>
    <w:p w:rsidR="00115D9D" w:rsidRPr="00F87A86" w:rsidRDefault="00115D9D" w:rsidP="00E955E2">
      <w:pPr>
        <w:pStyle w:val="ListParagraph"/>
        <w:numPr>
          <w:ilvl w:val="0"/>
          <w:numId w:val="21"/>
        </w:numPr>
        <w:rPr>
          <w:sz w:val="24"/>
          <w:szCs w:val="24"/>
        </w:rPr>
      </w:pPr>
      <w:r w:rsidRPr="00F87A86">
        <w:rPr>
          <w:sz w:val="24"/>
          <w:szCs w:val="24"/>
        </w:rPr>
        <w:t>Analysis (</w:t>
      </w:r>
      <w:r w:rsidR="007D72AA" w:rsidRPr="00F87A86">
        <w:rPr>
          <w:sz w:val="24"/>
          <w:szCs w:val="24"/>
        </w:rPr>
        <w:t>15</w:t>
      </w:r>
      <w:r w:rsidRPr="00F87A86">
        <w:rPr>
          <w:sz w:val="24"/>
          <w:szCs w:val="24"/>
        </w:rPr>
        <w:t>%)</w:t>
      </w:r>
    </w:p>
    <w:p w:rsidR="00115D9D" w:rsidRPr="00F87A86" w:rsidRDefault="00115D9D" w:rsidP="00E955E2">
      <w:pPr>
        <w:ind w:left="360"/>
        <w:rPr>
          <w:sz w:val="24"/>
          <w:szCs w:val="24"/>
        </w:rPr>
      </w:pPr>
      <w:r w:rsidRPr="00F87A86">
        <w:rPr>
          <w:sz w:val="24"/>
          <w:szCs w:val="24"/>
        </w:rPr>
        <w:t xml:space="preserve">Marks awarded for Analysis will be based on the quality of the documented Evaluation section of the report. </w:t>
      </w:r>
    </w:p>
    <w:p w:rsidR="00115D9D" w:rsidRPr="00F87A86" w:rsidRDefault="00115D9D" w:rsidP="00E955E2">
      <w:pPr>
        <w:ind w:left="360"/>
        <w:rPr>
          <w:sz w:val="24"/>
          <w:szCs w:val="24"/>
        </w:rPr>
      </w:pPr>
    </w:p>
    <w:p w:rsidR="00115D9D" w:rsidRPr="00F87A86" w:rsidRDefault="00115D9D" w:rsidP="00E955E2">
      <w:pPr>
        <w:pStyle w:val="ListParagraph"/>
        <w:numPr>
          <w:ilvl w:val="0"/>
          <w:numId w:val="21"/>
        </w:numPr>
        <w:rPr>
          <w:sz w:val="24"/>
          <w:szCs w:val="24"/>
        </w:rPr>
      </w:pPr>
      <w:r w:rsidRPr="00F87A86">
        <w:rPr>
          <w:sz w:val="24"/>
          <w:szCs w:val="24"/>
        </w:rPr>
        <w:t>Practical Application and Deployment (60%)</w:t>
      </w:r>
    </w:p>
    <w:p w:rsidR="007C4A68" w:rsidRPr="00F87A86" w:rsidRDefault="007C4A68" w:rsidP="00A66A9B">
      <w:pPr>
        <w:ind w:left="360"/>
        <w:rPr>
          <w:sz w:val="24"/>
          <w:szCs w:val="24"/>
        </w:rPr>
      </w:pPr>
      <w:r w:rsidRPr="00F87A86">
        <w:rPr>
          <w:sz w:val="24"/>
          <w:szCs w:val="24"/>
        </w:rPr>
        <w:t xml:space="preserve">Marks will be awarded </w:t>
      </w:r>
      <w:r w:rsidR="00FB1BC8" w:rsidRPr="00F87A86">
        <w:rPr>
          <w:sz w:val="24"/>
          <w:szCs w:val="24"/>
        </w:rPr>
        <w:t>for</w:t>
      </w:r>
      <w:r w:rsidRPr="00F87A86">
        <w:rPr>
          <w:sz w:val="24"/>
          <w:szCs w:val="24"/>
        </w:rPr>
        <w:t>:</w:t>
      </w:r>
    </w:p>
    <w:p w:rsidR="007C4A68" w:rsidRPr="00F87A86" w:rsidRDefault="007C4A68" w:rsidP="007C4A68">
      <w:pPr>
        <w:pStyle w:val="ListParagraph"/>
        <w:numPr>
          <w:ilvl w:val="0"/>
          <w:numId w:val="22"/>
        </w:numPr>
        <w:rPr>
          <w:sz w:val="24"/>
          <w:szCs w:val="24"/>
        </w:rPr>
      </w:pPr>
      <w:r w:rsidRPr="00F87A86">
        <w:rPr>
          <w:sz w:val="24"/>
          <w:szCs w:val="24"/>
        </w:rPr>
        <w:t>HTML Refresher Exercise: 10%</w:t>
      </w:r>
    </w:p>
    <w:p w:rsidR="007C4A68" w:rsidRPr="00F87A86" w:rsidRDefault="007C4A68" w:rsidP="007C4A68">
      <w:pPr>
        <w:pStyle w:val="ListParagraph"/>
        <w:numPr>
          <w:ilvl w:val="0"/>
          <w:numId w:val="22"/>
        </w:numPr>
        <w:rPr>
          <w:sz w:val="24"/>
          <w:szCs w:val="24"/>
        </w:rPr>
      </w:pPr>
      <w:r w:rsidRPr="00F87A86">
        <w:rPr>
          <w:sz w:val="24"/>
          <w:szCs w:val="24"/>
        </w:rPr>
        <w:t>Design and Implement a Responsive Website Experience (Task 1): 50%</w:t>
      </w:r>
    </w:p>
    <w:p w:rsidR="00115D9D" w:rsidRPr="00F87A86" w:rsidRDefault="007C4A68" w:rsidP="007C4A68">
      <w:pPr>
        <w:ind w:left="720"/>
        <w:rPr>
          <w:sz w:val="24"/>
          <w:szCs w:val="24"/>
        </w:rPr>
      </w:pPr>
      <w:r w:rsidRPr="00F87A86">
        <w:rPr>
          <w:sz w:val="24"/>
          <w:szCs w:val="24"/>
        </w:rPr>
        <w:t>T</w:t>
      </w:r>
      <w:r w:rsidR="00115D9D" w:rsidRPr="00F87A86">
        <w:rPr>
          <w:sz w:val="24"/>
          <w:szCs w:val="24"/>
        </w:rPr>
        <w:t>he responsive quality and functional use of the implemented Website (</w:t>
      </w:r>
      <w:r w:rsidR="00115D9D" w:rsidRPr="00F87A86">
        <w:rPr>
          <w:b/>
          <w:sz w:val="24"/>
          <w:szCs w:val="24"/>
        </w:rPr>
        <w:t>Task 1</w:t>
      </w:r>
      <w:r w:rsidR="00115D9D" w:rsidRPr="00F87A86">
        <w:rPr>
          <w:sz w:val="24"/>
          <w:szCs w:val="24"/>
        </w:rPr>
        <w:t>)</w:t>
      </w:r>
      <w:r w:rsidR="00D327F8" w:rsidRPr="00D327F8">
        <w:rPr>
          <w:sz w:val="24"/>
        </w:rPr>
        <w:t xml:space="preserve"> </w:t>
      </w:r>
      <w:r w:rsidR="00D327F8">
        <w:rPr>
          <w:sz w:val="24"/>
        </w:rPr>
        <w:t>would be taken into consideration</w:t>
      </w:r>
      <w:r w:rsidR="00115D9D" w:rsidRPr="00F87A86">
        <w:rPr>
          <w:sz w:val="24"/>
          <w:szCs w:val="24"/>
        </w:rPr>
        <w:t>, as well as the documented evidence provided in the Imple</w:t>
      </w:r>
      <w:r w:rsidR="00D327F8">
        <w:rPr>
          <w:sz w:val="24"/>
          <w:szCs w:val="24"/>
        </w:rPr>
        <w:t>mentation section of the report</w:t>
      </w:r>
      <w:r w:rsidR="00115D9D" w:rsidRPr="00F87A86">
        <w:rPr>
          <w:sz w:val="24"/>
          <w:szCs w:val="24"/>
        </w:rPr>
        <w:t xml:space="preserve"> </w:t>
      </w:r>
      <w:r w:rsidR="00D327F8">
        <w:rPr>
          <w:sz w:val="24"/>
          <w:szCs w:val="24"/>
        </w:rPr>
        <w:t>and</w:t>
      </w:r>
      <w:r w:rsidR="00115D9D" w:rsidRPr="00F87A86">
        <w:rPr>
          <w:sz w:val="24"/>
          <w:szCs w:val="24"/>
        </w:rPr>
        <w:t xml:space="preserve"> the overall design (creativity and look and feel), usability (functionality) and content (information) of the implemented Website.</w:t>
      </w:r>
    </w:p>
    <w:p w:rsidR="003337BF" w:rsidRDefault="003337BF" w:rsidP="007C4A68">
      <w:pPr>
        <w:ind w:left="720"/>
        <w:rPr>
          <w:sz w:val="24"/>
          <w:szCs w:val="24"/>
        </w:rPr>
      </w:pPr>
    </w:p>
    <w:p w:rsidR="00FE6FAC" w:rsidRDefault="00FE6FAC" w:rsidP="007C4A68">
      <w:pPr>
        <w:ind w:left="720"/>
        <w:rPr>
          <w:sz w:val="24"/>
          <w:szCs w:val="24"/>
        </w:rPr>
      </w:pPr>
      <w:r w:rsidRPr="005E6883">
        <w:rPr>
          <w:b/>
          <w:sz w:val="24"/>
          <w:szCs w:val="24"/>
        </w:rPr>
        <w:t>Not</w:t>
      </w:r>
      <w:r w:rsidR="005E6883">
        <w:rPr>
          <w:b/>
          <w:sz w:val="24"/>
          <w:szCs w:val="24"/>
        </w:rPr>
        <w:t>es regarding the use of Responsive</w:t>
      </w:r>
      <w:r w:rsidR="00523CC9">
        <w:rPr>
          <w:b/>
          <w:sz w:val="24"/>
          <w:szCs w:val="24"/>
        </w:rPr>
        <w:t xml:space="preserve"> CSS</w:t>
      </w:r>
      <w:r w:rsidR="005E6883">
        <w:rPr>
          <w:b/>
          <w:sz w:val="24"/>
          <w:szCs w:val="24"/>
        </w:rPr>
        <w:t xml:space="preserve"> Frameworks </w:t>
      </w:r>
      <w:r w:rsidR="005E6883" w:rsidRPr="005E6883">
        <w:rPr>
          <w:sz w:val="24"/>
          <w:szCs w:val="24"/>
        </w:rPr>
        <w:t>(e.g. Bootstrap,</w:t>
      </w:r>
      <w:r w:rsidR="005E6883">
        <w:rPr>
          <w:sz w:val="24"/>
          <w:szCs w:val="24"/>
        </w:rPr>
        <w:t xml:space="preserve"> Foundation5, Ionic, etc.)</w:t>
      </w:r>
      <w:r>
        <w:rPr>
          <w:sz w:val="24"/>
          <w:szCs w:val="24"/>
        </w:rPr>
        <w:t xml:space="preserve">: </w:t>
      </w:r>
      <w:r w:rsidR="00EA34C3">
        <w:rPr>
          <w:sz w:val="24"/>
          <w:szCs w:val="24"/>
        </w:rPr>
        <w:t xml:space="preserve">This </w:t>
      </w:r>
      <w:r>
        <w:rPr>
          <w:sz w:val="24"/>
          <w:szCs w:val="24"/>
        </w:rPr>
        <w:t>assessment</w:t>
      </w:r>
      <w:r w:rsidR="00EA34C3">
        <w:rPr>
          <w:sz w:val="24"/>
          <w:szCs w:val="24"/>
        </w:rPr>
        <w:t xml:space="preserve"> tests </w:t>
      </w:r>
      <w:r w:rsidR="00EA34C3" w:rsidRPr="00FE6FAC">
        <w:rPr>
          <w:b/>
          <w:sz w:val="24"/>
          <w:szCs w:val="24"/>
          <w:u w:val="single"/>
        </w:rPr>
        <w:t>your</w:t>
      </w:r>
      <w:r w:rsidR="00EA34C3">
        <w:rPr>
          <w:sz w:val="24"/>
          <w:szCs w:val="24"/>
        </w:rPr>
        <w:t xml:space="preserve"> ability to apply </w:t>
      </w:r>
      <w:r w:rsidR="001229A9">
        <w:rPr>
          <w:sz w:val="24"/>
          <w:szCs w:val="24"/>
        </w:rPr>
        <w:t xml:space="preserve">and code </w:t>
      </w:r>
      <w:r>
        <w:rPr>
          <w:sz w:val="24"/>
          <w:szCs w:val="24"/>
        </w:rPr>
        <w:t xml:space="preserve">HTML and CSS concepts to implement </w:t>
      </w:r>
      <w:r w:rsidR="005E6883">
        <w:rPr>
          <w:sz w:val="24"/>
          <w:szCs w:val="24"/>
        </w:rPr>
        <w:t xml:space="preserve">and </w:t>
      </w:r>
      <w:r w:rsidR="001C6AF4">
        <w:rPr>
          <w:sz w:val="24"/>
          <w:szCs w:val="24"/>
        </w:rPr>
        <w:t>develop</w:t>
      </w:r>
      <w:r w:rsidR="005E6883">
        <w:rPr>
          <w:sz w:val="24"/>
          <w:szCs w:val="24"/>
        </w:rPr>
        <w:t xml:space="preserve"> </w:t>
      </w:r>
      <w:r>
        <w:rPr>
          <w:sz w:val="24"/>
          <w:szCs w:val="24"/>
        </w:rPr>
        <w:t xml:space="preserve">responsive websites. Although your use of </w:t>
      </w:r>
      <w:r w:rsidR="00523CC9">
        <w:rPr>
          <w:sz w:val="24"/>
          <w:szCs w:val="24"/>
        </w:rPr>
        <w:t>frameworks</w:t>
      </w:r>
      <w:r>
        <w:rPr>
          <w:sz w:val="24"/>
          <w:szCs w:val="24"/>
        </w:rPr>
        <w:t xml:space="preserve"> may demonstrate a g</w:t>
      </w:r>
      <w:r w:rsidRPr="00FE6FAC">
        <w:rPr>
          <w:sz w:val="24"/>
          <w:szCs w:val="24"/>
        </w:rPr>
        <w:t xml:space="preserve">ood appreciation of </w:t>
      </w:r>
      <w:r>
        <w:rPr>
          <w:sz w:val="24"/>
          <w:szCs w:val="24"/>
        </w:rPr>
        <w:t xml:space="preserve">responsive web design (RWD), </w:t>
      </w:r>
      <w:r w:rsidR="00B56EE8">
        <w:rPr>
          <w:sz w:val="24"/>
          <w:szCs w:val="24"/>
        </w:rPr>
        <w:t xml:space="preserve">they do not demonstrate your ability to code a responsive website as </w:t>
      </w:r>
      <w:r w:rsidR="004F18B6">
        <w:rPr>
          <w:sz w:val="24"/>
          <w:szCs w:val="24"/>
        </w:rPr>
        <w:t>most</w:t>
      </w:r>
      <w:r w:rsidR="003A7A89">
        <w:rPr>
          <w:sz w:val="24"/>
          <w:szCs w:val="24"/>
        </w:rPr>
        <w:t xml:space="preserve"> of the</w:t>
      </w:r>
      <w:r w:rsidR="00B56EE8">
        <w:rPr>
          <w:sz w:val="24"/>
          <w:szCs w:val="24"/>
        </w:rPr>
        <w:t xml:space="preserve"> coding has been implemented for you</w:t>
      </w:r>
      <w:r w:rsidR="003A7A89">
        <w:rPr>
          <w:sz w:val="24"/>
          <w:szCs w:val="24"/>
        </w:rPr>
        <w:t xml:space="preserve"> via the framework</w:t>
      </w:r>
      <w:r w:rsidR="00B56EE8">
        <w:rPr>
          <w:sz w:val="24"/>
          <w:szCs w:val="24"/>
        </w:rPr>
        <w:t xml:space="preserve">. As such, </w:t>
      </w:r>
      <w:r>
        <w:rPr>
          <w:sz w:val="24"/>
          <w:szCs w:val="24"/>
        </w:rPr>
        <w:t xml:space="preserve">it is unlikely you will be able to demonstrate the advanced application </w:t>
      </w:r>
      <w:r w:rsidR="00523CC9">
        <w:rPr>
          <w:sz w:val="24"/>
          <w:szCs w:val="24"/>
        </w:rPr>
        <w:t xml:space="preserve">and deployment </w:t>
      </w:r>
      <w:r>
        <w:rPr>
          <w:sz w:val="24"/>
          <w:szCs w:val="24"/>
        </w:rPr>
        <w:t>of RWD techniques required for the higher marks</w:t>
      </w:r>
      <w:r w:rsidR="004E081C">
        <w:rPr>
          <w:sz w:val="24"/>
          <w:szCs w:val="24"/>
        </w:rPr>
        <w:t xml:space="preserve"> </w:t>
      </w:r>
      <w:r w:rsidR="00B56EE8">
        <w:rPr>
          <w:sz w:val="24"/>
          <w:szCs w:val="24"/>
        </w:rPr>
        <w:t>range</w:t>
      </w:r>
      <w:r w:rsidR="00723126">
        <w:rPr>
          <w:sz w:val="24"/>
          <w:szCs w:val="24"/>
        </w:rPr>
        <w:t xml:space="preserve"> in this area</w:t>
      </w:r>
      <w:r w:rsidR="00B56EE8">
        <w:rPr>
          <w:sz w:val="24"/>
          <w:szCs w:val="24"/>
        </w:rPr>
        <w:t xml:space="preserve"> </w:t>
      </w:r>
      <w:r w:rsidR="004E081C">
        <w:rPr>
          <w:sz w:val="24"/>
          <w:szCs w:val="24"/>
        </w:rPr>
        <w:t>(&gt;</w:t>
      </w:r>
      <w:r w:rsidR="007C4B2E">
        <w:rPr>
          <w:sz w:val="24"/>
          <w:szCs w:val="24"/>
        </w:rPr>
        <w:t>=</w:t>
      </w:r>
      <w:r w:rsidR="004E081C">
        <w:rPr>
          <w:sz w:val="24"/>
          <w:szCs w:val="24"/>
        </w:rPr>
        <w:t>70%)</w:t>
      </w:r>
      <w:r>
        <w:rPr>
          <w:sz w:val="24"/>
          <w:szCs w:val="24"/>
        </w:rPr>
        <w:t>.</w:t>
      </w:r>
    </w:p>
    <w:p w:rsidR="00115D9D" w:rsidRPr="00F87A86" w:rsidRDefault="00115D9D" w:rsidP="00E955E2">
      <w:pPr>
        <w:rPr>
          <w:sz w:val="24"/>
          <w:szCs w:val="24"/>
        </w:rPr>
      </w:pPr>
    </w:p>
    <w:p w:rsidR="00115D9D" w:rsidRPr="00F87A86" w:rsidRDefault="00115D9D" w:rsidP="00E955E2">
      <w:pPr>
        <w:pStyle w:val="ListParagraph"/>
        <w:numPr>
          <w:ilvl w:val="0"/>
          <w:numId w:val="21"/>
        </w:numPr>
        <w:rPr>
          <w:sz w:val="24"/>
          <w:szCs w:val="24"/>
        </w:rPr>
      </w:pPr>
      <w:r w:rsidRPr="00F87A86">
        <w:rPr>
          <w:sz w:val="24"/>
          <w:szCs w:val="24"/>
        </w:rPr>
        <w:t>Skil</w:t>
      </w:r>
      <w:r w:rsidR="00675BFE" w:rsidRPr="00F87A86">
        <w:rPr>
          <w:sz w:val="24"/>
          <w:szCs w:val="24"/>
        </w:rPr>
        <w:t>ls for Professional Practice (5</w:t>
      </w:r>
      <w:r w:rsidRPr="00F87A86">
        <w:rPr>
          <w:sz w:val="24"/>
          <w:szCs w:val="24"/>
        </w:rPr>
        <w:t>%)</w:t>
      </w:r>
    </w:p>
    <w:p w:rsidR="00115D9D" w:rsidRPr="00F87A86" w:rsidRDefault="00115D9D" w:rsidP="00E955E2">
      <w:pPr>
        <w:ind w:left="360"/>
        <w:rPr>
          <w:sz w:val="24"/>
          <w:szCs w:val="24"/>
        </w:rPr>
      </w:pPr>
      <w:r w:rsidRPr="00F87A86">
        <w:rPr>
          <w:sz w:val="24"/>
          <w:szCs w:val="24"/>
        </w:rPr>
        <w:t>Skills for Professional Practice will be assessed based on the written and presentational quality of the report.</w:t>
      </w:r>
    </w:p>
    <w:p w:rsidR="00115D9D" w:rsidRPr="00F87A86" w:rsidRDefault="00115D9D" w:rsidP="00E955E2">
      <w:pPr>
        <w:rPr>
          <w:sz w:val="24"/>
          <w:szCs w:val="24"/>
        </w:rPr>
      </w:pPr>
    </w:p>
    <w:p w:rsidR="00115D9D" w:rsidRPr="00E955E2" w:rsidRDefault="00115D9D" w:rsidP="00115D9D">
      <w:pPr>
        <w:rPr>
          <w:sz w:val="22"/>
        </w:rPr>
      </w:pP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5B0B3B" w:rsidRPr="00525F5D" w:rsidTr="00EB4F96">
        <w:trPr>
          <w:cantSplit/>
        </w:trPr>
        <w:tc>
          <w:tcPr>
            <w:tcW w:w="6062" w:type="dxa"/>
            <w:vMerge/>
            <w:vAlign w:val="bottom"/>
          </w:tcPr>
          <w:p w:rsidR="005B0B3B" w:rsidRPr="00525F5D" w:rsidRDefault="005B0B3B" w:rsidP="005B0B3B">
            <w:pPr>
              <w:rPr>
                <w:rFonts w:ascii="Calibri" w:hAnsi="Calibri" w:cs="Arial"/>
              </w:rPr>
            </w:pPr>
            <w:bookmarkStart w:id="0" w:name="_GoBack" w:colFirst="1" w:colLast="1"/>
          </w:p>
        </w:tc>
        <w:tc>
          <w:tcPr>
            <w:tcW w:w="2903" w:type="dxa"/>
            <w:vAlign w:val="bottom"/>
          </w:tcPr>
          <w:p w:rsidR="005B0B3B" w:rsidRPr="00EB4F96" w:rsidRDefault="005B0B3B" w:rsidP="005B0B3B">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5B0B3B" w:rsidRPr="00525F5D" w:rsidRDefault="005B0B3B" w:rsidP="005B0B3B">
            <w:pPr>
              <w:jc w:val="center"/>
              <w:rPr>
                <w:rFonts w:ascii="Calibri" w:hAnsi="Calibri" w:cs="Arial"/>
                <w:sz w:val="12"/>
                <w:szCs w:val="12"/>
              </w:rPr>
            </w:pPr>
          </w:p>
        </w:tc>
        <w:tc>
          <w:tcPr>
            <w:tcW w:w="1276" w:type="dxa"/>
            <w:vMerge/>
            <w:vAlign w:val="bottom"/>
          </w:tcPr>
          <w:p w:rsidR="005B0B3B" w:rsidRPr="00525F5D" w:rsidRDefault="005B0B3B" w:rsidP="005B0B3B">
            <w:pPr>
              <w:ind w:leftChars="71" w:left="142"/>
              <w:rPr>
                <w:rFonts w:ascii="Calibri" w:hAnsi="Calibri" w:cs="Arial"/>
              </w:rPr>
            </w:pPr>
          </w:p>
        </w:tc>
      </w:tr>
      <w:tr w:rsidR="005B0B3B" w:rsidRPr="00525F5D" w:rsidTr="00EB4F96">
        <w:trPr>
          <w:cantSplit/>
        </w:trPr>
        <w:tc>
          <w:tcPr>
            <w:tcW w:w="6062" w:type="dxa"/>
            <w:vMerge/>
            <w:vAlign w:val="bottom"/>
          </w:tcPr>
          <w:p w:rsidR="005B0B3B" w:rsidRPr="00525F5D" w:rsidRDefault="005B0B3B" w:rsidP="005B0B3B">
            <w:pPr>
              <w:rPr>
                <w:rFonts w:ascii="Calibri" w:hAnsi="Calibri" w:cs="Arial"/>
              </w:rPr>
            </w:pPr>
          </w:p>
        </w:tc>
        <w:tc>
          <w:tcPr>
            <w:tcW w:w="2903" w:type="dxa"/>
            <w:vAlign w:val="bottom"/>
          </w:tcPr>
          <w:p w:rsidR="005B0B3B" w:rsidRPr="00EB4F96" w:rsidRDefault="005B0B3B" w:rsidP="005B0B3B">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5B0B3B" w:rsidRPr="00525F5D" w:rsidRDefault="005B0B3B" w:rsidP="005B0B3B">
            <w:pPr>
              <w:jc w:val="center"/>
              <w:rPr>
                <w:rFonts w:ascii="Calibri" w:hAnsi="Calibri" w:cs="Arial"/>
                <w:sz w:val="12"/>
                <w:szCs w:val="12"/>
              </w:rPr>
            </w:pPr>
          </w:p>
        </w:tc>
        <w:tc>
          <w:tcPr>
            <w:tcW w:w="1276" w:type="dxa"/>
            <w:vMerge/>
            <w:vAlign w:val="bottom"/>
          </w:tcPr>
          <w:p w:rsidR="005B0B3B" w:rsidRPr="00525F5D" w:rsidRDefault="005B0B3B" w:rsidP="005B0B3B">
            <w:pPr>
              <w:ind w:firstLineChars="141" w:firstLine="282"/>
              <w:rPr>
                <w:rFonts w:ascii="Calibri" w:hAnsi="Calibri" w:cs="Arial"/>
              </w:rPr>
            </w:pPr>
          </w:p>
        </w:tc>
      </w:tr>
      <w:bookmarkEnd w:id="0"/>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BF3E1D">
        <w:tc>
          <w:tcPr>
            <w:tcW w:w="10348" w:type="dxa"/>
            <w:shd w:val="clear" w:color="auto" w:fill="D9D9D9"/>
            <w:vAlign w:val="center"/>
          </w:tcPr>
          <w:p w:rsidR="00C97BEA" w:rsidRPr="00C97BEA" w:rsidRDefault="00C97BEA" w:rsidP="00BF3E1D">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BF3E1D">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BF3E1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BF3E1D">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BF3E1D">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BF3E1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BF3E1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BF3E1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BF3E1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BF3E1D">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BF3E1D">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BF3E1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BF3E1D">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BF3E1D">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BF3E1D">
            <w:pPr>
              <w:rPr>
                <w:rFonts w:ascii="Calibri" w:hAnsi="Calibri"/>
                <w:sz w:val="14"/>
                <w:szCs w:val="14"/>
              </w:rPr>
            </w:pPr>
          </w:p>
          <w:p w:rsidR="00C97BEA" w:rsidRPr="00B813A8" w:rsidRDefault="00C97BEA" w:rsidP="00BF3E1D">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BF3E1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BF3E1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BF3E1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BF3E1D">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BF3E1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BF3E1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BF3E1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BF3E1D">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BF3E1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BF3E1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BF3E1D">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BF3E1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3.  Analysis</w:t>
            </w:r>
          </w:p>
          <w:p w:rsidR="00C97BEA" w:rsidRPr="00B813A8" w:rsidRDefault="00C97BEA" w:rsidP="00BF3E1D">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BF3E1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BF3E1D">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BF3E1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BF3E1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BF3E1D">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BF3E1D">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BF3E1D">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BF3E1D">
            <w:pPr>
              <w:rPr>
                <w:rFonts w:ascii="Calibri" w:hAnsi="Calibri"/>
                <w:sz w:val="12"/>
                <w:szCs w:val="16"/>
              </w:rPr>
            </w:pPr>
          </w:p>
          <w:p w:rsidR="00C97BEA" w:rsidRPr="00B813A8" w:rsidRDefault="00C97BEA" w:rsidP="00BF3E1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BF3E1D">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BF3E1D">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BF3E1D">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BF3E1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p w:rsidR="00C97BEA" w:rsidRPr="00B813A8" w:rsidRDefault="00C97BEA" w:rsidP="00BF3E1D">
            <w:pPr>
              <w:rPr>
                <w:rFonts w:ascii="Calibri" w:hAnsi="Calibri"/>
                <w:sz w:val="12"/>
                <w:szCs w:val="16"/>
              </w:rPr>
            </w:pPr>
          </w:p>
        </w:tc>
      </w:tr>
      <w:tr w:rsidR="00C97BEA" w:rsidRPr="009154C7" w:rsidTr="00BF3E1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BF3E1D">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BF3E1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BF3E1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BF3E1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BF3E1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BF3E1D">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BF3E1D">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BF3E1D">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BF3E1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BF3E1D">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BF3E1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BF3E1D">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BF3E1D">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BF3E1D">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BF3E1D">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BF3E1D">
        <w:tc>
          <w:tcPr>
            <w:tcW w:w="10348" w:type="dxa"/>
            <w:shd w:val="clear" w:color="auto" w:fill="D9D9D9"/>
            <w:vAlign w:val="center"/>
          </w:tcPr>
          <w:p w:rsidR="00C97BEA" w:rsidRPr="00C97BEA" w:rsidRDefault="00C97BEA" w:rsidP="00BF3E1D">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BF3E1D">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BF3E1D">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BF3E1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BF3E1D">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BF3E1D">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BF3E1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BF3E1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BF3E1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BF3E1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BF3E1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BF3E1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BF3E1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BF3E1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BF3E1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3.  Analysis</w:t>
            </w:r>
          </w:p>
          <w:p w:rsidR="00C97BEA" w:rsidRPr="00EB4F96" w:rsidRDefault="00C97BEA" w:rsidP="00BF3E1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BF3E1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BF3E1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BF3E1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BF3E1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BF3E1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BF3E1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BF3E1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BF3E1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BF3E1D">
            <w:pPr>
              <w:rPr>
                <w:rFonts w:ascii="Calibri" w:hAnsi="Calibri"/>
                <w:sz w:val="12"/>
                <w:szCs w:val="16"/>
              </w:rPr>
            </w:pPr>
            <w:r w:rsidRPr="00EB4F96">
              <w:rPr>
                <w:rFonts w:ascii="Calibri" w:hAnsi="Calibri"/>
                <w:sz w:val="12"/>
                <w:szCs w:val="16"/>
              </w:rPr>
              <w:t>Highly persuasive conclusions</w:t>
            </w:r>
          </w:p>
        </w:tc>
      </w:tr>
      <w:tr w:rsidR="00C97BEA" w:rsidRPr="009154C7" w:rsidTr="00BF3E1D">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BF3E1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BF3E1D">
            <w:pPr>
              <w:rPr>
                <w:rFonts w:ascii="Calibri" w:hAnsi="Calibri"/>
                <w:sz w:val="12"/>
                <w:szCs w:val="16"/>
              </w:rPr>
            </w:pPr>
          </w:p>
          <w:p w:rsidR="00C97BEA" w:rsidRPr="00EB4F96" w:rsidRDefault="00C97BEA" w:rsidP="00BF3E1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BF3E1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BF3E1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BF3E1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BF3E1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BF3E1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BF3E1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BF3E1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BF3E1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BF3E1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BF3E1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BF3E1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BF3E1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BF3E1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BF3E1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BF3E1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BF3E1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BF3E1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BF3E1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BF3E1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BF3E1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BF3E1D">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BF3E1D">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BF3E1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BF3E1D">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BF3E1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BF3E1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BF3E1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BF3E1D">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BF3E1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BF3E1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BF3E1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BF3E1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BF3E1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BF3E1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BF3E1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BF3E1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BF3E1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3.  Analysis</w:t>
            </w:r>
          </w:p>
          <w:p w:rsidR="00C97BEA" w:rsidRPr="00EB4F96" w:rsidRDefault="00C97BEA" w:rsidP="00BF3E1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BF3E1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BF3E1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BF3E1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BF3E1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BF3E1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BF3E1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BF3E1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BF3E1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BF3E1D">
            <w:pPr>
              <w:rPr>
                <w:rFonts w:ascii="Calibri" w:hAnsi="Calibri"/>
                <w:sz w:val="12"/>
                <w:szCs w:val="16"/>
              </w:rPr>
            </w:pPr>
            <w:r w:rsidRPr="00EB4F96">
              <w:rPr>
                <w:rFonts w:ascii="Calibri" w:hAnsi="Calibri"/>
                <w:sz w:val="12"/>
                <w:szCs w:val="16"/>
              </w:rPr>
              <w:t>Highly persuasive conclusions</w:t>
            </w:r>
          </w:p>
        </w:tc>
      </w:tr>
      <w:tr w:rsidR="00C97BEA" w:rsidRPr="009154C7" w:rsidTr="00BF3E1D">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BF3E1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BF3E1D">
            <w:pPr>
              <w:rPr>
                <w:rFonts w:ascii="Calibri" w:hAnsi="Calibri"/>
                <w:sz w:val="12"/>
                <w:szCs w:val="16"/>
              </w:rPr>
            </w:pPr>
          </w:p>
          <w:p w:rsidR="00C97BEA" w:rsidRPr="00EB4F96" w:rsidRDefault="00C97BEA" w:rsidP="00BF3E1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BF3E1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BF3E1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BF3E1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BF3E1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BF3E1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BF3E1D">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BF3E1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BF3E1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BF3E1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BF3E1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BF3E1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BF3E1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BF3E1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BF3E1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BF3E1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BF3E1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BF3E1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BF3E1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BF3E1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BF3E1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BF3E1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BF3E1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BF3E1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243C6" w:rsidRPr="00E118A7" w:rsidRDefault="005243C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243C6" w:rsidRPr="00E118A7" w:rsidRDefault="005243C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243C6" w:rsidRDefault="005243C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5243C6" w:rsidRPr="00E118A7" w:rsidRDefault="005243C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5243C6" w:rsidRPr="00E118A7" w:rsidRDefault="005243C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243C6" w:rsidRDefault="005243C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BF3E1D">
        <w:trPr>
          <w:trHeight w:val="442"/>
        </w:trPr>
        <w:tc>
          <w:tcPr>
            <w:tcW w:w="10728" w:type="dxa"/>
            <w:gridSpan w:val="5"/>
            <w:shd w:val="clear" w:color="auto" w:fill="D9D9D9"/>
          </w:tcPr>
          <w:p w:rsidR="00910AF6" w:rsidRPr="001676B6" w:rsidRDefault="00910AF6" w:rsidP="00BF3E1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BF3E1D">
            <w:pPr>
              <w:jc w:val="center"/>
              <w:rPr>
                <w:b/>
                <w:sz w:val="24"/>
                <w:szCs w:val="24"/>
              </w:rPr>
            </w:pPr>
            <w:r w:rsidRPr="001676B6">
              <w:rPr>
                <w:b/>
                <w:sz w:val="24"/>
                <w:szCs w:val="24"/>
              </w:rPr>
              <w:t>STUDENT’S DETAILS</w:t>
            </w:r>
          </w:p>
        </w:tc>
      </w:tr>
      <w:tr w:rsidR="00910AF6" w:rsidTr="00BF3E1D">
        <w:trPr>
          <w:trHeight w:val="731"/>
        </w:trPr>
        <w:tc>
          <w:tcPr>
            <w:tcW w:w="2122" w:type="dxa"/>
            <w:tcBorders>
              <w:right w:val="double" w:sz="4" w:space="0" w:color="auto"/>
            </w:tcBorders>
            <w:shd w:val="clear" w:color="auto" w:fill="D9D9D9"/>
          </w:tcPr>
          <w:p w:rsidR="00910AF6" w:rsidRDefault="00910AF6" w:rsidP="00BF3E1D">
            <w:pPr>
              <w:rPr>
                <w:b/>
                <w:lang w:val="cy-GB"/>
              </w:rPr>
            </w:pPr>
          </w:p>
          <w:p w:rsidR="00910AF6" w:rsidRPr="006D3393" w:rsidRDefault="00910AF6" w:rsidP="00BF3E1D">
            <w:pPr>
              <w:rPr>
                <w:b/>
                <w:lang w:val="cy-GB"/>
              </w:rPr>
            </w:pPr>
            <w:r w:rsidRPr="001676B6">
              <w:rPr>
                <w:i/>
                <w:lang w:val="cy-GB"/>
              </w:rPr>
              <w:t>ENW</w:t>
            </w:r>
            <w:r>
              <w:rPr>
                <w:b/>
                <w:lang w:val="cy-GB"/>
              </w:rPr>
              <w:t>:</w:t>
            </w:r>
          </w:p>
          <w:p w:rsidR="00910AF6" w:rsidRPr="001067BE" w:rsidRDefault="00910AF6" w:rsidP="00BF3E1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BF3E1D"/>
        </w:tc>
        <w:tc>
          <w:tcPr>
            <w:tcW w:w="1950" w:type="dxa"/>
            <w:tcBorders>
              <w:left w:val="single" w:sz="4" w:space="0" w:color="auto"/>
            </w:tcBorders>
            <w:shd w:val="clear" w:color="auto" w:fill="D9D9D9"/>
          </w:tcPr>
          <w:p w:rsidR="00910AF6" w:rsidRPr="001676B6" w:rsidRDefault="00910AF6" w:rsidP="00BF3E1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BF3E1D">
            <w:pPr>
              <w:jc w:val="center"/>
              <w:rPr>
                <w:b/>
              </w:rPr>
            </w:pPr>
            <w:r w:rsidRPr="001676B6">
              <w:rPr>
                <w:b/>
              </w:rPr>
              <w:t>STUDENT</w:t>
            </w:r>
          </w:p>
          <w:p w:rsidR="00910AF6" w:rsidRPr="001676B6" w:rsidRDefault="00910AF6" w:rsidP="00BF3E1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BF3E1D">
            <w:r w:rsidRPr="00114780">
              <w:rPr>
                <w:sz w:val="36"/>
              </w:rPr>
              <w:t>P</w:t>
            </w:r>
          </w:p>
        </w:tc>
      </w:tr>
      <w:tr w:rsidR="00910AF6" w:rsidTr="00BF3E1D">
        <w:trPr>
          <w:trHeight w:val="753"/>
        </w:trPr>
        <w:tc>
          <w:tcPr>
            <w:tcW w:w="2122" w:type="dxa"/>
            <w:tcBorders>
              <w:right w:val="double" w:sz="4" w:space="0" w:color="auto"/>
            </w:tcBorders>
            <w:shd w:val="clear" w:color="auto" w:fill="D9D9D9"/>
          </w:tcPr>
          <w:p w:rsidR="00910AF6" w:rsidRPr="001067BE" w:rsidRDefault="00910AF6" w:rsidP="00BF3E1D">
            <w:pPr>
              <w:rPr>
                <w:b/>
              </w:rPr>
            </w:pPr>
          </w:p>
          <w:p w:rsidR="00910AF6" w:rsidRDefault="00910AF6" w:rsidP="00BF3E1D">
            <w:pPr>
              <w:rPr>
                <w:b/>
              </w:rPr>
            </w:pPr>
            <w:r w:rsidRPr="001676B6">
              <w:rPr>
                <w:i/>
                <w:lang w:val="cy-GB"/>
              </w:rPr>
              <w:t>CWRS</w:t>
            </w:r>
            <w:r>
              <w:rPr>
                <w:b/>
                <w:lang w:val="cy-GB"/>
              </w:rPr>
              <w:t>:</w:t>
            </w:r>
          </w:p>
          <w:p w:rsidR="00910AF6" w:rsidRPr="001067BE" w:rsidRDefault="00910AF6" w:rsidP="00BF3E1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BF3E1D"/>
        </w:tc>
        <w:tc>
          <w:tcPr>
            <w:tcW w:w="1317" w:type="dxa"/>
            <w:tcBorders>
              <w:left w:val="double" w:sz="4" w:space="0" w:color="auto"/>
            </w:tcBorders>
            <w:shd w:val="clear" w:color="auto" w:fill="D9D9D9"/>
            <w:vAlign w:val="center"/>
          </w:tcPr>
          <w:p w:rsidR="00910AF6" w:rsidRPr="001676B6" w:rsidRDefault="00910AF6" w:rsidP="00BF3E1D">
            <w:pPr>
              <w:rPr>
                <w:i/>
                <w:shd w:val="clear" w:color="auto" w:fill="D9D9D9"/>
                <w:lang w:val="cy-GB"/>
              </w:rPr>
            </w:pPr>
            <w:r w:rsidRPr="001676B6">
              <w:rPr>
                <w:i/>
                <w:shd w:val="clear" w:color="auto" w:fill="D9D9D9"/>
                <w:lang w:val="cy-GB"/>
              </w:rPr>
              <w:t>LEFEL Y CWRS:</w:t>
            </w:r>
          </w:p>
          <w:p w:rsidR="00910AF6" w:rsidRPr="001676B6" w:rsidRDefault="00910AF6" w:rsidP="00BF3E1D">
            <w:pPr>
              <w:rPr>
                <w:b/>
              </w:rPr>
            </w:pPr>
            <w:r w:rsidRPr="001676B6">
              <w:rPr>
                <w:b/>
                <w:shd w:val="clear" w:color="auto" w:fill="D9D9D9"/>
              </w:rPr>
              <w:t>LEVEL OF COURSE:</w:t>
            </w:r>
          </w:p>
        </w:tc>
        <w:tc>
          <w:tcPr>
            <w:tcW w:w="1257" w:type="dxa"/>
            <w:tcBorders>
              <w:left w:val="double" w:sz="4" w:space="0" w:color="auto"/>
            </w:tcBorders>
          </w:tcPr>
          <w:p w:rsidR="00910AF6" w:rsidRDefault="00910AF6" w:rsidP="00BF3E1D"/>
        </w:tc>
      </w:tr>
      <w:tr w:rsidR="00910AF6" w:rsidTr="00BF3E1D">
        <w:trPr>
          <w:trHeight w:val="537"/>
        </w:trPr>
        <w:tc>
          <w:tcPr>
            <w:tcW w:w="2122" w:type="dxa"/>
            <w:tcBorders>
              <w:right w:val="double" w:sz="4" w:space="0" w:color="auto"/>
            </w:tcBorders>
            <w:shd w:val="clear" w:color="auto" w:fill="D9D9D9"/>
          </w:tcPr>
          <w:p w:rsidR="00910AF6" w:rsidRDefault="00910AF6" w:rsidP="00BF3E1D">
            <w:pPr>
              <w:rPr>
                <w:b/>
                <w:i/>
                <w:lang w:val="cy-GB"/>
              </w:rPr>
            </w:pPr>
            <w:r w:rsidRPr="001676B6">
              <w:rPr>
                <w:i/>
                <w:lang w:val="cy-GB"/>
              </w:rPr>
              <w:t>MODIWL</w:t>
            </w:r>
            <w:r w:rsidRPr="00C34623">
              <w:rPr>
                <w:b/>
                <w:i/>
                <w:lang w:val="cy-GB"/>
              </w:rPr>
              <w:t>:</w:t>
            </w:r>
          </w:p>
          <w:p w:rsidR="00910AF6" w:rsidRPr="001067BE" w:rsidRDefault="00910AF6" w:rsidP="00BF3E1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BF3E1D"/>
        </w:tc>
      </w:tr>
      <w:tr w:rsidR="00910AF6" w:rsidTr="00BF3E1D">
        <w:trPr>
          <w:trHeight w:val="537"/>
        </w:trPr>
        <w:tc>
          <w:tcPr>
            <w:tcW w:w="2122" w:type="dxa"/>
            <w:tcBorders>
              <w:bottom w:val="double" w:sz="4" w:space="0" w:color="auto"/>
              <w:right w:val="double" w:sz="4" w:space="0" w:color="auto"/>
            </w:tcBorders>
            <w:shd w:val="clear" w:color="auto" w:fill="D9D9D9"/>
          </w:tcPr>
          <w:p w:rsidR="00910AF6" w:rsidRPr="00C34623" w:rsidRDefault="00910AF6" w:rsidP="00BF3E1D">
            <w:pPr>
              <w:rPr>
                <w:b/>
                <w:i/>
                <w:lang w:val="cy-GB"/>
              </w:rPr>
            </w:pPr>
            <w:r w:rsidRPr="001676B6">
              <w:rPr>
                <w:i/>
                <w:lang w:val="cy-GB"/>
              </w:rPr>
              <w:t>TEITL YR ASEINIAD</w:t>
            </w:r>
            <w:r w:rsidRPr="00C34623">
              <w:rPr>
                <w:b/>
                <w:i/>
                <w:lang w:val="cy-GB"/>
              </w:rPr>
              <w:t>:</w:t>
            </w:r>
          </w:p>
          <w:p w:rsidR="00910AF6" w:rsidRPr="001067BE" w:rsidRDefault="00910AF6" w:rsidP="00BF3E1D">
            <w:pPr>
              <w:rPr>
                <w:b/>
              </w:rPr>
            </w:pPr>
            <w:r w:rsidRPr="001067BE">
              <w:rPr>
                <w:b/>
              </w:rPr>
              <w:t>ASSIGNMENT</w:t>
            </w:r>
          </w:p>
          <w:p w:rsidR="00910AF6" w:rsidRPr="001067BE" w:rsidRDefault="00910AF6" w:rsidP="00BF3E1D">
            <w:pPr>
              <w:rPr>
                <w:b/>
              </w:rPr>
            </w:pPr>
            <w:r w:rsidRPr="001067BE">
              <w:rPr>
                <w:b/>
              </w:rPr>
              <w:t>TITLE:</w:t>
            </w:r>
          </w:p>
        </w:tc>
        <w:tc>
          <w:tcPr>
            <w:tcW w:w="8606" w:type="dxa"/>
            <w:gridSpan w:val="4"/>
            <w:tcBorders>
              <w:left w:val="double" w:sz="4" w:space="0" w:color="auto"/>
            </w:tcBorders>
          </w:tcPr>
          <w:p w:rsidR="00910AF6" w:rsidRPr="001676B6" w:rsidRDefault="00910AF6" w:rsidP="00BF3E1D"/>
        </w:tc>
      </w:tr>
      <w:tr w:rsidR="00910AF6" w:rsidTr="00BF3E1D">
        <w:trPr>
          <w:trHeight w:val="674"/>
        </w:trPr>
        <w:tc>
          <w:tcPr>
            <w:tcW w:w="2122" w:type="dxa"/>
            <w:tcBorders>
              <w:right w:val="double" w:sz="4" w:space="0" w:color="auto"/>
            </w:tcBorders>
            <w:shd w:val="clear" w:color="auto" w:fill="D9D9D9"/>
          </w:tcPr>
          <w:p w:rsidR="00910AF6" w:rsidRDefault="00910AF6" w:rsidP="00BF3E1D">
            <w:pPr>
              <w:rPr>
                <w:b/>
                <w:i/>
                <w:lang w:val="cy-GB"/>
              </w:rPr>
            </w:pPr>
            <w:r w:rsidRPr="001676B6">
              <w:rPr>
                <w:i/>
                <w:lang w:val="cy-GB"/>
              </w:rPr>
              <w:t>DARLITHIWR/WYR</w:t>
            </w:r>
            <w:r w:rsidRPr="00C34623">
              <w:rPr>
                <w:b/>
                <w:i/>
                <w:lang w:val="cy-GB"/>
              </w:rPr>
              <w:t>:</w:t>
            </w:r>
          </w:p>
          <w:p w:rsidR="00910AF6" w:rsidRPr="001067BE" w:rsidRDefault="00910AF6" w:rsidP="00BF3E1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BF3E1D"/>
        </w:tc>
        <w:tc>
          <w:tcPr>
            <w:tcW w:w="1317" w:type="dxa"/>
            <w:tcBorders>
              <w:left w:val="double" w:sz="4" w:space="0" w:color="auto"/>
            </w:tcBorders>
            <w:shd w:val="clear" w:color="auto" w:fill="D9D9D9"/>
          </w:tcPr>
          <w:p w:rsidR="00910AF6" w:rsidRPr="001676B6" w:rsidRDefault="00910AF6" w:rsidP="00BF3E1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BF3E1D"/>
        </w:tc>
      </w:tr>
      <w:tr w:rsidR="00910AF6" w:rsidTr="00BF3E1D">
        <w:trPr>
          <w:trHeight w:val="906"/>
        </w:trPr>
        <w:tc>
          <w:tcPr>
            <w:tcW w:w="10728" w:type="dxa"/>
            <w:gridSpan w:val="5"/>
            <w:tcBorders>
              <w:right w:val="double" w:sz="4" w:space="0" w:color="auto"/>
            </w:tcBorders>
            <w:shd w:val="clear" w:color="auto" w:fill="D9D9D9"/>
          </w:tcPr>
          <w:p w:rsidR="00910AF6" w:rsidRPr="001676B6" w:rsidRDefault="00910AF6" w:rsidP="00BF3E1D">
            <w:pPr>
              <w:jc w:val="center"/>
              <w:rPr>
                <w:i/>
                <w:lang w:val="cy-GB"/>
              </w:rPr>
            </w:pPr>
          </w:p>
          <w:p w:rsidR="00910AF6" w:rsidRPr="001676B6" w:rsidRDefault="00910AF6" w:rsidP="00BF3E1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BF3E1D"/>
          <w:p w:rsidR="00910AF6" w:rsidRPr="001676B6" w:rsidRDefault="00910AF6" w:rsidP="00BF3E1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BF3E1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BF3E1D">
        <w:trPr>
          <w:trHeight w:val="473"/>
        </w:trPr>
        <w:tc>
          <w:tcPr>
            <w:tcW w:w="10731" w:type="dxa"/>
            <w:gridSpan w:val="6"/>
            <w:shd w:val="clear" w:color="auto" w:fill="D9D9D9"/>
          </w:tcPr>
          <w:p w:rsidR="00910AF6" w:rsidRPr="001676B6" w:rsidRDefault="00910AF6" w:rsidP="00BF3E1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BF3E1D">
        <w:trPr>
          <w:trHeight w:val="783"/>
        </w:trPr>
        <w:tc>
          <w:tcPr>
            <w:tcW w:w="2113" w:type="dxa"/>
            <w:tcBorders>
              <w:right w:val="double" w:sz="4" w:space="0" w:color="auto"/>
            </w:tcBorders>
            <w:shd w:val="clear" w:color="auto" w:fill="D9D9D9"/>
          </w:tcPr>
          <w:p w:rsidR="00910AF6" w:rsidRPr="001676B6" w:rsidRDefault="00910AF6" w:rsidP="00BF3E1D"/>
          <w:p w:rsidR="00910AF6" w:rsidRPr="001676B6" w:rsidRDefault="00910AF6" w:rsidP="00BF3E1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BF3E1D"/>
        </w:tc>
        <w:tc>
          <w:tcPr>
            <w:tcW w:w="1843" w:type="dxa"/>
            <w:gridSpan w:val="2"/>
            <w:tcBorders>
              <w:left w:val="single" w:sz="4" w:space="0" w:color="auto"/>
            </w:tcBorders>
            <w:shd w:val="clear" w:color="auto" w:fill="D9D9D9"/>
          </w:tcPr>
          <w:p w:rsidR="00910AF6" w:rsidRPr="001676B6" w:rsidRDefault="00910AF6" w:rsidP="00BF3E1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BF3E1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BF3E1D">
            <w:r w:rsidRPr="00114780">
              <w:rPr>
                <w:sz w:val="36"/>
              </w:rPr>
              <w:t>P</w:t>
            </w:r>
          </w:p>
        </w:tc>
      </w:tr>
      <w:tr w:rsidR="00910AF6" w:rsidTr="00BF3E1D">
        <w:trPr>
          <w:trHeight w:val="806"/>
        </w:trPr>
        <w:tc>
          <w:tcPr>
            <w:tcW w:w="2113" w:type="dxa"/>
            <w:tcBorders>
              <w:right w:val="double" w:sz="4" w:space="0" w:color="auto"/>
            </w:tcBorders>
            <w:shd w:val="clear" w:color="auto" w:fill="D9D9D9"/>
          </w:tcPr>
          <w:p w:rsidR="00910AF6" w:rsidRPr="001676B6" w:rsidRDefault="00910AF6" w:rsidP="00BF3E1D"/>
          <w:p w:rsidR="00910AF6" w:rsidRPr="001676B6" w:rsidRDefault="00910AF6" w:rsidP="00BF3E1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BF3E1D">
            <w:pPr>
              <w:rPr>
                <w:sz w:val="16"/>
                <w:szCs w:val="16"/>
              </w:rPr>
            </w:pPr>
          </w:p>
          <w:p w:rsidR="00910AF6" w:rsidRPr="001676B6" w:rsidRDefault="00910AF6" w:rsidP="00BF3E1D">
            <w:pPr>
              <w:rPr>
                <w:sz w:val="16"/>
                <w:szCs w:val="16"/>
              </w:rPr>
            </w:pPr>
          </w:p>
        </w:tc>
        <w:tc>
          <w:tcPr>
            <w:tcW w:w="1358" w:type="dxa"/>
            <w:gridSpan w:val="2"/>
            <w:tcBorders>
              <w:left w:val="double" w:sz="4" w:space="0" w:color="auto"/>
            </w:tcBorders>
            <w:shd w:val="clear" w:color="auto" w:fill="D9D9D9"/>
          </w:tcPr>
          <w:p w:rsidR="00910AF6" w:rsidRPr="001676B6" w:rsidRDefault="00910AF6" w:rsidP="00BF3E1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BF3E1D"/>
        </w:tc>
      </w:tr>
      <w:tr w:rsidR="00910AF6" w:rsidTr="00BF3E1D">
        <w:trPr>
          <w:trHeight w:val="575"/>
        </w:trPr>
        <w:tc>
          <w:tcPr>
            <w:tcW w:w="2113" w:type="dxa"/>
            <w:tcBorders>
              <w:right w:val="double" w:sz="4" w:space="0" w:color="auto"/>
            </w:tcBorders>
            <w:shd w:val="clear" w:color="auto" w:fill="D9D9D9"/>
          </w:tcPr>
          <w:p w:rsidR="00910AF6" w:rsidRPr="001676B6" w:rsidRDefault="00910AF6" w:rsidP="00BF3E1D">
            <w:pPr>
              <w:rPr>
                <w:i/>
                <w:lang w:val="cy-GB"/>
              </w:rPr>
            </w:pPr>
            <w:r w:rsidRPr="001676B6">
              <w:rPr>
                <w:i/>
                <w:lang w:val="cy-GB"/>
              </w:rPr>
              <w:t>MODIWL /</w:t>
            </w:r>
          </w:p>
          <w:p w:rsidR="00910AF6" w:rsidRPr="001676B6" w:rsidRDefault="00910AF6" w:rsidP="00BF3E1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BF3E1D"/>
        </w:tc>
      </w:tr>
      <w:tr w:rsidR="00910AF6" w:rsidTr="00BF3E1D">
        <w:trPr>
          <w:trHeight w:val="575"/>
        </w:trPr>
        <w:tc>
          <w:tcPr>
            <w:tcW w:w="2113" w:type="dxa"/>
            <w:tcBorders>
              <w:bottom w:val="double" w:sz="4" w:space="0" w:color="auto"/>
              <w:right w:val="double" w:sz="4" w:space="0" w:color="auto"/>
            </w:tcBorders>
            <w:shd w:val="clear" w:color="auto" w:fill="D9D9D9"/>
          </w:tcPr>
          <w:p w:rsidR="00910AF6" w:rsidRPr="001676B6" w:rsidRDefault="00910AF6" w:rsidP="00BF3E1D">
            <w:pPr>
              <w:rPr>
                <w:i/>
                <w:lang w:val="cy-GB"/>
              </w:rPr>
            </w:pPr>
            <w:r w:rsidRPr="001676B6">
              <w:rPr>
                <w:i/>
                <w:lang w:val="cy-GB"/>
              </w:rPr>
              <w:t>TEITL YR ASEINIAD/</w:t>
            </w:r>
          </w:p>
          <w:p w:rsidR="00910AF6" w:rsidRPr="001676B6" w:rsidRDefault="00910AF6" w:rsidP="00BF3E1D">
            <w:pPr>
              <w:rPr>
                <w:b/>
              </w:rPr>
            </w:pPr>
            <w:r w:rsidRPr="001676B6">
              <w:rPr>
                <w:b/>
              </w:rPr>
              <w:t>ASSIGNMENT</w:t>
            </w:r>
          </w:p>
          <w:p w:rsidR="00910AF6" w:rsidRPr="001676B6" w:rsidRDefault="00910AF6" w:rsidP="00BF3E1D">
            <w:pPr>
              <w:rPr>
                <w:b/>
              </w:rPr>
            </w:pPr>
            <w:r w:rsidRPr="001676B6">
              <w:rPr>
                <w:b/>
              </w:rPr>
              <w:t>TITLE:</w:t>
            </w:r>
          </w:p>
          <w:p w:rsidR="00910AF6" w:rsidRPr="001676B6" w:rsidRDefault="00910AF6" w:rsidP="00BF3E1D"/>
        </w:tc>
        <w:tc>
          <w:tcPr>
            <w:tcW w:w="8618" w:type="dxa"/>
            <w:gridSpan w:val="5"/>
            <w:tcBorders>
              <w:left w:val="double" w:sz="4" w:space="0" w:color="auto"/>
            </w:tcBorders>
          </w:tcPr>
          <w:p w:rsidR="00910AF6" w:rsidRPr="001676B6" w:rsidRDefault="00910AF6" w:rsidP="00BF3E1D"/>
        </w:tc>
      </w:tr>
      <w:tr w:rsidR="00910AF6" w:rsidTr="00BF3E1D">
        <w:trPr>
          <w:trHeight w:val="722"/>
        </w:trPr>
        <w:tc>
          <w:tcPr>
            <w:tcW w:w="2113" w:type="dxa"/>
            <w:tcBorders>
              <w:right w:val="double" w:sz="4" w:space="0" w:color="auto"/>
            </w:tcBorders>
            <w:shd w:val="clear" w:color="auto" w:fill="D9D9D9"/>
          </w:tcPr>
          <w:p w:rsidR="00910AF6" w:rsidRPr="001676B6" w:rsidRDefault="00910AF6" w:rsidP="00BF3E1D">
            <w:r w:rsidRPr="001676B6">
              <w:rPr>
                <w:i/>
                <w:lang w:val="cy-GB"/>
              </w:rPr>
              <w:t>DARLITHIWR/WYR:</w:t>
            </w:r>
          </w:p>
          <w:p w:rsidR="00910AF6" w:rsidRPr="001676B6" w:rsidRDefault="00910AF6" w:rsidP="00BF3E1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BF3E1D"/>
        </w:tc>
        <w:tc>
          <w:tcPr>
            <w:tcW w:w="1358" w:type="dxa"/>
            <w:gridSpan w:val="2"/>
            <w:tcBorders>
              <w:left w:val="double" w:sz="4" w:space="0" w:color="auto"/>
            </w:tcBorders>
            <w:shd w:val="clear" w:color="auto" w:fill="D9D9D9"/>
          </w:tcPr>
          <w:p w:rsidR="00910AF6" w:rsidRPr="001676B6" w:rsidRDefault="00910AF6" w:rsidP="00BF3E1D">
            <w:r w:rsidRPr="001676B6">
              <w:rPr>
                <w:lang w:val="cy-GB"/>
              </w:rPr>
              <w:t>DYDDIAD /</w:t>
            </w:r>
          </w:p>
          <w:p w:rsidR="00910AF6" w:rsidRPr="001676B6" w:rsidRDefault="00910AF6" w:rsidP="00BF3E1D">
            <w:r w:rsidRPr="001676B6">
              <w:rPr>
                <w:b/>
              </w:rPr>
              <w:t>DATE</w:t>
            </w:r>
            <w:r w:rsidRPr="001676B6">
              <w:t>:</w:t>
            </w:r>
          </w:p>
        </w:tc>
        <w:tc>
          <w:tcPr>
            <w:tcW w:w="1240" w:type="dxa"/>
            <w:tcBorders>
              <w:left w:val="double" w:sz="4" w:space="0" w:color="auto"/>
            </w:tcBorders>
          </w:tcPr>
          <w:p w:rsidR="00910AF6" w:rsidRDefault="00910AF6" w:rsidP="00BF3E1D"/>
        </w:tc>
      </w:tr>
      <w:tr w:rsidR="00910AF6" w:rsidTr="00BF3E1D">
        <w:trPr>
          <w:trHeight w:val="894"/>
        </w:trPr>
        <w:tc>
          <w:tcPr>
            <w:tcW w:w="10731" w:type="dxa"/>
            <w:gridSpan w:val="6"/>
            <w:tcBorders>
              <w:right w:val="double" w:sz="4" w:space="0" w:color="auto"/>
            </w:tcBorders>
            <w:shd w:val="clear" w:color="auto" w:fill="D9D9D9"/>
          </w:tcPr>
          <w:p w:rsidR="00910AF6" w:rsidRPr="001676B6" w:rsidRDefault="00910AF6" w:rsidP="00BF3E1D">
            <w:pPr>
              <w:jc w:val="center"/>
              <w:rPr>
                <w:i/>
                <w:lang w:val="cy-GB"/>
              </w:rPr>
            </w:pPr>
          </w:p>
          <w:p w:rsidR="00910AF6" w:rsidRPr="001676B6" w:rsidRDefault="00910AF6" w:rsidP="00BF3E1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BF3E1D"/>
          <w:p w:rsidR="00910AF6" w:rsidRPr="001676B6" w:rsidRDefault="00910AF6" w:rsidP="00BF3E1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BF3E1D"/>
        </w:tc>
      </w:tr>
    </w:tbl>
    <w:p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43C6" w:rsidRDefault="005243C6">
      <w:r>
        <w:separator/>
      </w:r>
    </w:p>
  </w:endnote>
  <w:endnote w:type="continuationSeparator" w:id="0">
    <w:p w:rsidR="005243C6" w:rsidRDefault="00524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43C6" w:rsidRDefault="005243C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B0B3B">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B0B3B">
      <w:rPr>
        <w:b/>
        <w:noProof/>
      </w:rPr>
      <w:t>11</w:t>
    </w:r>
    <w:r>
      <w:rPr>
        <w:b/>
        <w:sz w:val="24"/>
        <w:szCs w:val="24"/>
      </w:rPr>
      <w:fldChar w:fldCharType="end"/>
    </w:r>
  </w:p>
  <w:p w:rsidR="005243C6" w:rsidRDefault="005243C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43C6" w:rsidRDefault="005243C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B0B3B">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B0B3B">
      <w:rPr>
        <w:b/>
        <w:noProof/>
      </w:rPr>
      <w:t>11</w:t>
    </w:r>
    <w:r>
      <w:rPr>
        <w:b/>
        <w:sz w:val="24"/>
        <w:szCs w:val="24"/>
      </w:rPr>
      <w:fldChar w:fldCharType="end"/>
    </w:r>
  </w:p>
  <w:p w:rsidR="005243C6" w:rsidRDefault="005243C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43C6" w:rsidRDefault="005243C6">
      <w:r>
        <w:separator/>
      </w:r>
    </w:p>
  </w:footnote>
  <w:footnote w:type="continuationSeparator" w:id="0">
    <w:p w:rsidR="005243C6" w:rsidRDefault="005243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2188B"/>
    <w:multiLevelType w:val="hybridMultilevel"/>
    <w:tmpl w:val="FEC42FA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94708B"/>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2FF6C91"/>
    <w:multiLevelType w:val="hybridMultilevel"/>
    <w:tmpl w:val="B402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F347AC"/>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4005E7"/>
    <w:multiLevelType w:val="hybridMultilevel"/>
    <w:tmpl w:val="E25A363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33CE1BF9"/>
    <w:multiLevelType w:val="hybridMultilevel"/>
    <w:tmpl w:val="03EA6076"/>
    <w:lvl w:ilvl="0" w:tplc="0809000F">
      <w:start w:val="1"/>
      <w:numFmt w:val="decimal"/>
      <w:lvlText w:val="%1."/>
      <w:lvlJc w:val="left"/>
      <w:pPr>
        <w:ind w:left="360" w:hanging="360"/>
      </w:pPr>
    </w:lvl>
    <w:lvl w:ilvl="1" w:tplc="0809000F">
      <w:start w:val="1"/>
      <w:numFmt w:val="decimal"/>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34F306A9"/>
    <w:multiLevelType w:val="hybridMultilevel"/>
    <w:tmpl w:val="873A46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524F68"/>
    <w:multiLevelType w:val="hybridMultilevel"/>
    <w:tmpl w:val="0F04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F36849"/>
    <w:multiLevelType w:val="hybridMultilevel"/>
    <w:tmpl w:val="205812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44646F6D"/>
    <w:multiLevelType w:val="hybridMultilevel"/>
    <w:tmpl w:val="02D872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53803"/>
    <w:multiLevelType w:val="hybridMultilevel"/>
    <w:tmpl w:val="1CA4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5E52BE9"/>
    <w:multiLevelType w:val="hybridMultilevel"/>
    <w:tmpl w:val="6AE65D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96A3CC4"/>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12"/>
  </w:num>
  <w:num w:numId="3">
    <w:abstractNumId w:val="19"/>
  </w:num>
  <w:num w:numId="4">
    <w:abstractNumId w:val="15"/>
  </w:num>
  <w:num w:numId="5">
    <w:abstractNumId w:val="7"/>
  </w:num>
  <w:num w:numId="6">
    <w:abstractNumId w:val="1"/>
  </w:num>
  <w:num w:numId="7">
    <w:abstractNumId w:val="16"/>
  </w:num>
  <w:num w:numId="8">
    <w:abstractNumId w:val="14"/>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
  </w:num>
  <w:num w:numId="12">
    <w:abstractNumId w:val="13"/>
  </w:num>
  <w:num w:numId="13">
    <w:abstractNumId w:val="9"/>
  </w:num>
  <w:num w:numId="14">
    <w:abstractNumId w:val="5"/>
  </w:num>
  <w:num w:numId="15">
    <w:abstractNumId w:val="17"/>
  </w:num>
  <w:num w:numId="16">
    <w:abstractNumId w:val="4"/>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num>
  <w:num w:numId="20">
    <w:abstractNumId w:val="10"/>
  </w:num>
  <w:num w:numId="21">
    <w:abstractNumId w:val="2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7852"/>
    <w:rsid w:val="00052D6F"/>
    <w:rsid w:val="000971FC"/>
    <w:rsid w:val="000A2A3A"/>
    <w:rsid w:val="000A492A"/>
    <w:rsid w:val="000C053F"/>
    <w:rsid w:val="000D2FD0"/>
    <w:rsid w:val="000D6BF4"/>
    <w:rsid w:val="000E32B7"/>
    <w:rsid w:val="000E413A"/>
    <w:rsid w:val="000F5AA3"/>
    <w:rsid w:val="00100396"/>
    <w:rsid w:val="00100B5C"/>
    <w:rsid w:val="001106E9"/>
    <w:rsid w:val="00115D9D"/>
    <w:rsid w:val="001229A9"/>
    <w:rsid w:val="00134F77"/>
    <w:rsid w:val="0013758B"/>
    <w:rsid w:val="00154487"/>
    <w:rsid w:val="001778C9"/>
    <w:rsid w:val="00194031"/>
    <w:rsid w:val="001B5F45"/>
    <w:rsid w:val="001C6AF4"/>
    <w:rsid w:val="001E035F"/>
    <w:rsid w:val="001E04A7"/>
    <w:rsid w:val="001E1050"/>
    <w:rsid w:val="001E1E1F"/>
    <w:rsid w:val="001E57C1"/>
    <w:rsid w:val="001F07EF"/>
    <w:rsid w:val="001F6D7A"/>
    <w:rsid w:val="00200A56"/>
    <w:rsid w:val="002158EB"/>
    <w:rsid w:val="00223EA9"/>
    <w:rsid w:val="0023517E"/>
    <w:rsid w:val="00235F71"/>
    <w:rsid w:val="002444CA"/>
    <w:rsid w:val="002446A1"/>
    <w:rsid w:val="00260DE6"/>
    <w:rsid w:val="00260F4C"/>
    <w:rsid w:val="00273FEE"/>
    <w:rsid w:val="0028204E"/>
    <w:rsid w:val="00282616"/>
    <w:rsid w:val="0028591B"/>
    <w:rsid w:val="00291841"/>
    <w:rsid w:val="002B415A"/>
    <w:rsid w:val="002C449B"/>
    <w:rsid w:val="002C5EA0"/>
    <w:rsid w:val="002C6040"/>
    <w:rsid w:val="002D5B3F"/>
    <w:rsid w:val="002E0197"/>
    <w:rsid w:val="002E272E"/>
    <w:rsid w:val="002E4F1C"/>
    <w:rsid w:val="002E5306"/>
    <w:rsid w:val="002E643D"/>
    <w:rsid w:val="002F5778"/>
    <w:rsid w:val="00307779"/>
    <w:rsid w:val="00310E4D"/>
    <w:rsid w:val="0031228E"/>
    <w:rsid w:val="00315246"/>
    <w:rsid w:val="003173EC"/>
    <w:rsid w:val="003223E0"/>
    <w:rsid w:val="003337BF"/>
    <w:rsid w:val="00334A32"/>
    <w:rsid w:val="00335AF3"/>
    <w:rsid w:val="00344D20"/>
    <w:rsid w:val="00345656"/>
    <w:rsid w:val="00347DDC"/>
    <w:rsid w:val="00352C4A"/>
    <w:rsid w:val="00356398"/>
    <w:rsid w:val="00362560"/>
    <w:rsid w:val="003732FD"/>
    <w:rsid w:val="003753B2"/>
    <w:rsid w:val="00376559"/>
    <w:rsid w:val="00380BD4"/>
    <w:rsid w:val="00384D73"/>
    <w:rsid w:val="00393EB6"/>
    <w:rsid w:val="003A3CE5"/>
    <w:rsid w:val="003A7A89"/>
    <w:rsid w:val="003B366F"/>
    <w:rsid w:val="003B3F9D"/>
    <w:rsid w:val="003D622A"/>
    <w:rsid w:val="003E2AA8"/>
    <w:rsid w:val="00404B5D"/>
    <w:rsid w:val="00404C50"/>
    <w:rsid w:val="00406ED2"/>
    <w:rsid w:val="004073EA"/>
    <w:rsid w:val="00423934"/>
    <w:rsid w:val="00426244"/>
    <w:rsid w:val="00435718"/>
    <w:rsid w:val="00455B9F"/>
    <w:rsid w:val="0047272F"/>
    <w:rsid w:val="00477CF6"/>
    <w:rsid w:val="004874DE"/>
    <w:rsid w:val="004963A9"/>
    <w:rsid w:val="004B5334"/>
    <w:rsid w:val="004B6C14"/>
    <w:rsid w:val="004C059E"/>
    <w:rsid w:val="004D0F13"/>
    <w:rsid w:val="004E081C"/>
    <w:rsid w:val="004E787A"/>
    <w:rsid w:val="004F18B6"/>
    <w:rsid w:val="0050249F"/>
    <w:rsid w:val="0051261E"/>
    <w:rsid w:val="00523CC9"/>
    <w:rsid w:val="005243C6"/>
    <w:rsid w:val="00524566"/>
    <w:rsid w:val="00530BEF"/>
    <w:rsid w:val="00530F88"/>
    <w:rsid w:val="005360C2"/>
    <w:rsid w:val="00561F00"/>
    <w:rsid w:val="00562DEC"/>
    <w:rsid w:val="00576AB4"/>
    <w:rsid w:val="00577917"/>
    <w:rsid w:val="00590238"/>
    <w:rsid w:val="00590667"/>
    <w:rsid w:val="005969E2"/>
    <w:rsid w:val="005B0B3B"/>
    <w:rsid w:val="005B61CD"/>
    <w:rsid w:val="005C23F7"/>
    <w:rsid w:val="005D1D58"/>
    <w:rsid w:val="005D432C"/>
    <w:rsid w:val="005D46BE"/>
    <w:rsid w:val="005E285E"/>
    <w:rsid w:val="005E6883"/>
    <w:rsid w:val="005E72F8"/>
    <w:rsid w:val="005F3A4E"/>
    <w:rsid w:val="006077C4"/>
    <w:rsid w:val="00610E08"/>
    <w:rsid w:val="006140BF"/>
    <w:rsid w:val="00624969"/>
    <w:rsid w:val="00632434"/>
    <w:rsid w:val="00644256"/>
    <w:rsid w:val="006569EF"/>
    <w:rsid w:val="00661D6F"/>
    <w:rsid w:val="0066357F"/>
    <w:rsid w:val="0066725E"/>
    <w:rsid w:val="006716C7"/>
    <w:rsid w:val="00675BFE"/>
    <w:rsid w:val="00675C66"/>
    <w:rsid w:val="00681208"/>
    <w:rsid w:val="006866F8"/>
    <w:rsid w:val="006914C7"/>
    <w:rsid w:val="006934D4"/>
    <w:rsid w:val="006A17AB"/>
    <w:rsid w:val="006A6DC3"/>
    <w:rsid w:val="006D49ED"/>
    <w:rsid w:val="006D55CE"/>
    <w:rsid w:val="006D637A"/>
    <w:rsid w:val="006E21BA"/>
    <w:rsid w:val="006F45BF"/>
    <w:rsid w:val="006F60E0"/>
    <w:rsid w:val="00702F71"/>
    <w:rsid w:val="00703ED6"/>
    <w:rsid w:val="00723126"/>
    <w:rsid w:val="007366DF"/>
    <w:rsid w:val="00746D68"/>
    <w:rsid w:val="00750045"/>
    <w:rsid w:val="00757839"/>
    <w:rsid w:val="00770C81"/>
    <w:rsid w:val="0079610E"/>
    <w:rsid w:val="007A4773"/>
    <w:rsid w:val="007A502C"/>
    <w:rsid w:val="007C3D59"/>
    <w:rsid w:val="007C4A68"/>
    <w:rsid w:val="007C4B2E"/>
    <w:rsid w:val="007C682C"/>
    <w:rsid w:val="007D2385"/>
    <w:rsid w:val="007D72AA"/>
    <w:rsid w:val="00800069"/>
    <w:rsid w:val="008310A0"/>
    <w:rsid w:val="00842E7F"/>
    <w:rsid w:val="00852933"/>
    <w:rsid w:val="008545B4"/>
    <w:rsid w:val="00863DD9"/>
    <w:rsid w:val="0086432B"/>
    <w:rsid w:val="00865A00"/>
    <w:rsid w:val="00865B46"/>
    <w:rsid w:val="0087287C"/>
    <w:rsid w:val="00882741"/>
    <w:rsid w:val="00896134"/>
    <w:rsid w:val="008A3249"/>
    <w:rsid w:val="008A62BC"/>
    <w:rsid w:val="008B43E7"/>
    <w:rsid w:val="008D1F50"/>
    <w:rsid w:val="008D47D9"/>
    <w:rsid w:val="008D763F"/>
    <w:rsid w:val="008E4E1D"/>
    <w:rsid w:val="008F036F"/>
    <w:rsid w:val="008F3710"/>
    <w:rsid w:val="008F78C2"/>
    <w:rsid w:val="00907C97"/>
    <w:rsid w:val="00910AF6"/>
    <w:rsid w:val="00911394"/>
    <w:rsid w:val="00913933"/>
    <w:rsid w:val="009157C4"/>
    <w:rsid w:val="00923EF2"/>
    <w:rsid w:val="00925E0E"/>
    <w:rsid w:val="00926D25"/>
    <w:rsid w:val="00926E9D"/>
    <w:rsid w:val="00932C6E"/>
    <w:rsid w:val="00933F10"/>
    <w:rsid w:val="009433C5"/>
    <w:rsid w:val="0094619A"/>
    <w:rsid w:val="00954D25"/>
    <w:rsid w:val="00965881"/>
    <w:rsid w:val="0098396C"/>
    <w:rsid w:val="009871FF"/>
    <w:rsid w:val="00996619"/>
    <w:rsid w:val="009D3EA4"/>
    <w:rsid w:val="009E4BC1"/>
    <w:rsid w:val="009F446C"/>
    <w:rsid w:val="009F58D2"/>
    <w:rsid w:val="00A030F5"/>
    <w:rsid w:val="00A03BB8"/>
    <w:rsid w:val="00A21C4A"/>
    <w:rsid w:val="00A273B4"/>
    <w:rsid w:val="00A323EE"/>
    <w:rsid w:val="00A4036F"/>
    <w:rsid w:val="00A4641C"/>
    <w:rsid w:val="00A55876"/>
    <w:rsid w:val="00A66A9B"/>
    <w:rsid w:val="00A959A4"/>
    <w:rsid w:val="00AA3974"/>
    <w:rsid w:val="00AB5B2B"/>
    <w:rsid w:val="00AB6FE7"/>
    <w:rsid w:val="00AB7AD7"/>
    <w:rsid w:val="00AD2430"/>
    <w:rsid w:val="00AF0E34"/>
    <w:rsid w:val="00AF1CDF"/>
    <w:rsid w:val="00AF271D"/>
    <w:rsid w:val="00AF4F0B"/>
    <w:rsid w:val="00AF56C2"/>
    <w:rsid w:val="00B004E6"/>
    <w:rsid w:val="00B0744D"/>
    <w:rsid w:val="00B45905"/>
    <w:rsid w:val="00B50D84"/>
    <w:rsid w:val="00B53A33"/>
    <w:rsid w:val="00B55C97"/>
    <w:rsid w:val="00B56EE8"/>
    <w:rsid w:val="00B81AD3"/>
    <w:rsid w:val="00B829D8"/>
    <w:rsid w:val="00B84B5B"/>
    <w:rsid w:val="00B876DA"/>
    <w:rsid w:val="00B94D37"/>
    <w:rsid w:val="00BA1176"/>
    <w:rsid w:val="00BC3963"/>
    <w:rsid w:val="00BE0B01"/>
    <w:rsid w:val="00BE79C7"/>
    <w:rsid w:val="00BF3CB5"/>
    <w:rsid w:val="00BF3E1D"/>
    <w:rsid w:val="00C10335"/>
    <w:rsid w:val="00C1285B"/>
    <w:rsid w:val="00C1361B"/>
    <w:rsid w:val="00C15853"/>
    <w:rsid w:val="00C159B7"/>
    <w:rsid w:val="00C20B88"/>
    <w:rsid w:val="00C3118C"/>
    <w:rsid w:val="00C36D9A"/>
    <w:rsid w:val="00C41131"/>
    <w:rsid w:val="00C421F3"/>
    <w:rsid w:val="00C44A72"/>
    <w:rsid w:val="00C462D7"/>
    <w:rsid w:val="00C80F0F"/>
    <w:rsid w:val="00C93BCB"/>
    <w:rsid w:val="00C97BEA"/>
    <w:rsid w:val="00CB743A"/>
    <w:rsid w:val="00CC241A"/>
    <w:rsid w:val="00CD71EB"/>
    <w:rsid w:val="00CE65AB"/>
    <w:rsid w:val="00CF253C"/>
    <w:rsid w:val="00CF4266"/>
    <w:rsid w:val="00D241F1"/>
    <w:rsid w:val="00D275CB"/>
    <w:rsid w:val="00D327F8"/>
    <w:rsid w:val="00D33EE8"/>
    <w:rsid w:val="00D41E36"/>
    <w:rsid w:val="00D703C0"/>
    <w:rsid w:val="00D770BD"/>
    <w:rsid w:val="00DB116D"/>
    <w:rsid w:val="00DD17CC"/>
    <w:rsid w:val="00DE2B82"/>
    <w:rsid w:val="00E01E48"/>
    <w:rsid w:val="00E230E0"/>
    <w:rsid w:val="00E51AAC"/>
    <w:rsid w:val="00E66CC0"/>
    <w:rsid w:val="00E728A9"/>
    <w:rsid w:val="00E76356"/>
    <w:rsid w:val="00E76A61"/>
    <w:rsid w:val="00E85F4C"/>
    <w:rsid w:val="00E94FF1"/>
    <w:rsid w:val="00E955E2"/>
    <w:rsid w:val="00E96BFB"/>
    <w:rsid w:val="00EA0F4E"/>
    <w:rsid w:val="00EA295B"/>
    <w:rsid w:val="00EA2B6A"/>
    <w:rsid w:val="00EA34C3"/>
    <w:rsid w:val="00EB335E"/>
    <w:rsid w:val="00EB4F96"/>
    <w:rsid w:val="00ED2C9A"/>
    <w:rsid w:val="00EE3132"/>
    <w:rsid w:val="00EE3D9D"/>
    <w:rsid w:val="00EE6F25"/>
    <w:rsid w:val="00F02126"/>
    <w:rsid w:val="00F03D85"/>
    <w:rsid w:val="00F249F1"/>
    <w:rsid w:val="00F25A3D"/>
    <w:rsid w:val="00F25B9D"/>
    <w:rsid w:val="00F2664E"/>
    <w:rsid w:val="00F27C62"/>
    <w:rsid w:val="00F31163"/>
    <w:rsid w:val="00F31C04"/>
    <w:rsid w:val="00F32810"/>
    <w:rsid w:val="00F61A20"/>
    <w:rsid w:val="00F827F1"/>
    <w:rsid w:val="00F8381F"/>
    <w:rsid w:val="00F87A86"/>
    <w:rsid w:val="00F9679F"/>
    <w:rsid w:val="00FA04CD"/>
    <w:rsid w:val="00FA23C9"/>
    <w:rsid w:val="00FA67AB"/>
    <w:rsid w:val="00FA68F8"/>
    <w:rsid w:val="00FB1BC8"/>
    <w:rsid w:val="00FB1DC0"/>
    <w:rsid w:val="00FB4521"/>
    <w:rsid w:val="00FB4C49"/>
    <w:rsid w:val="00FB4F84"/>
    <w:rsid w:val="00FB5CF8"/>
    <w:rsid w:val="00FC753E"/>
    <w:rsid w:val="00FE6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432</TotalTime>
  <Pages>11</Pages>
  <Words>4996</Words>
  <Characters>31692</Characters>
  <Application>Microsoft Office Word</Application>
  <DocSecurity>0</DocSecurity>
  <Lines>264</Lines>
  <Paragraphs>73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Kemi Ademoye</cp:lastModifiedBy>
  <cp:revision>100</cp:revision>
  <cp:lastPrinted>2012-06-14T15:25:00Z</cp:lastPrinted>
  <dcterms:created xsi:type="dcterms:W3CDTF">2016-09-09T14:44:00Z</dcterms:created>
  <dcterms:modified xsi:type="dcterms:W3CDTF">2016-09-21T09:47:00Z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