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2614E38" w14:textId="77777777" w:rsidTr="003B1FEA">
        <w:trPr>
          <w:jc w:val="center"/>
        </w:trPr>
        <w:tc>
          <w:tcPr>
            <w:tcW w:w="10444" w:type="dxa"/>
            <w:shd w:val="clear" w:color="auto" w:fill="BFBFBF"/>
          </w:tcPr>
          <w:p w14:paraId="351CF149" w14:textId="77777777" w:rsidR="00152E9D" w:rsidRPr="00A406E5" w:rsidRDefault="00152E9D" w:rsidP="004D5E9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14:paraId="5A0285DF" w14:textId="77777777" w:rsidR="00152E9D" w:rsidRPr="00A406E5" w:rsidRDefault="00152E9D" w:rsidP="00152E9D">
      <w:pPr>
        <w:rPr>
          <w:rFonts w:ascii="Arial" w:hAnsi="Arial" w:cs="Arial"/>
        </w:rPr>
      </w:pPr>
    </w:p>
    <w:p w14:paraId="7CCC01C9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EB92A99" w14:textId="77777777" w:rsidTr="0079112C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6D8297" w14:textId="77777777" w:rsidR="00152E9D" w:rsidRPr="00A406E5" w:rsidRDefault="004D5E9B" w:rsidP="004D5E9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37BD63" w14:textId="77777777" w:rsidR="00152E9D" w:rsidRPr="00A85BFE" w:rsidRDefault="00152E9D" w:rsidP="00152E9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A695356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25AED1F3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52E9D" w:rsidRPr="00A406E5" w14:paraId="5483B8EB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A408D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4D5E9B"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 w:rsidR="005F3A53">
              <w:rPr>
                <w:rFonts w:ascii="Arial" w:hAnsi="Arial" w:cs="Arial"/>
                <w:b/>
              </w:rPr>
              <w:t xml:space="preserve"> Skills</w:t>
            </w:r>
          </w:p>
          <w:p w14:paraId="0FF346F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F55F8D" w14:textId="5CA4D308" w:rsidR="00152E9D" w:rsidRPr="00A406E5" w:rsidRDefault="00681B4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5F491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08FF3FE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82ADC" w14:textId="14872215" w:rsidR="00152E9D" w:rsidRPr="00203E04" w:rsidRDefault="00203E04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Excellent report</w:t>
            </w:r>
            <w:r w:rsidR="0074685D">
              <w:rPr>
                <w:rFonts w:ascii="Arial" w:hAnsi="Arial" w:cs="Arial"/>
                <w:sz w:val="22"/>
                <w:szCs w:val="22"/>
              </w:rPr>
              <w:t xml:space="preserve">, too good to be at this level of study. Suspect </w:t>
            </w:r>
            <w:r w:rsidR="00C7205F">
              <w:rPr>
                <w:rFonts w:ascii="Arial" w:hAnsi="Arial" w:cs="Arial"/>
                <w:sz w:val="22"/>
                <w:szCs w:val="22"/>
              </w:rPr>
              <w:t xml:space="preserve">some sort </w:t>
            </w:r>
            <w:r w:rsidR="0074685D">
              <w:rPr>
                <w:rFonts w:ascii="Arial" w:hAnsi="Arial" w:cs="Arial"/>
                <w:sz w:val="22"/>
                <w:szCs w:val="22"/>
              </w:rPr>
              <w:t>unfair practice</w:t>
            </w:r>
            <w:r w:rsidR="00C720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C7205F"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 w:rsidR="00C7205F">
              <w:rPr>
                <w:rFonts w:ascii="Arial" w:hAnsi="Arial" w:cs="Arial"/>
                <w:sz w:val="22"/>
                <w:szCs w:val="22"/>
              </w:rPr>
              <w:t xml:space="preserve"> third party work or help from external source.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40DC5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50D1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76F0E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04205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5A58D8" w14:textId="1F334876" w:rsidR="00152E9D" w:rsidRPr="00A406E5" w:rsidRDefault="00C720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0D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B741625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1E4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77A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B32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70D133C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F8252CB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45AF2F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B5A89B" w14:textId="62D16ECD" w:rsidR="00152E9D" w:rsidRPr="00A406E5" w:rsidRDefault="00681B4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123F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49AE98A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79F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89A9AD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3215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26DA83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DBB5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DE2A1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00D592" w14:textId="76D813B4" w:rsidR="00152E9D" w:rsidRPr="00A406E5" w:rsidRDefault="00C720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894417">
              <w:rPr>
                <w:rFonts w:ascii="Arial" w:hAnsi="Arial" w:cs="Arial"/>
                <w:sz w:val="32"/>
              </w:rPr>
              <w:t>3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248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BC30E8C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1EF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65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57D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E5A23BD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11EE7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4D5E9B">
              <w:rPr>
                <w:rFonts w:ascii="Arial" w:hAnsi="Arial" w:cs="Arial"/>
                <w:b/>
              </w:rPr>
              <w:t>Cognitive and Intellectual Skills</w:t>
            </w:r>
          </w:p>
          <w:p w14:paraId="7BF6D0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9B6DF6" w14:textId="3C62E703" w:rsidR="00152E9D" w:rsidRPr="00A406E5" w:rsidRDefault="00681B4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D6467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8114CC7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9E1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F47A4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2C3283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3EB59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CF4C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03C09" w14:textId="0A7C9557" w:rsidR="00152E9D" w:rsidRPr="00A406E5" w:rsidRDefault="00C720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20C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BF30AEB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3EC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C2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953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C67472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F6B76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34E6E90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874A27" w14:textId="1981F5D4" w:rsidR="00152E9D" w:rsidRPr="00A406E5" w:rsidRDefault="00681B4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477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59F3E13" w14:textId="77777777" w:rsidTr="0079112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6E28D5" w14:textId="3112D7B9" w:rsidR="00152E9D" w:rsidRPr="00681B48" w:rsidRDefault="00681B48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Good academic poster but the task was to create a poster promoting your line of profession, more like marketing material. You misunderstood the task? </w:t>
            </w:r>
            <w:r w:rsidR="0074685D">
              <w:rPr>
                <w:rFonts w:ascii="Arial" w:hAnsi="Arial" w:cs="Arial"/>
                <w:sz w:val="22"/>
                <w:szCs w:val="22"/>
              </w:rPr>
              <w:t xml:space="preserve">Evidence of in class activities were submitted fully. </w:t>
            </w:r>
          </w:p>
          <w:p w14:paraId="632EC86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CB9E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283780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A0C9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4E613" w14:textId="749BE1C1" w:rsidR="00152E9D" w:rsidRPr="00A406E5" w:rsidRDefault="0089441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18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5A9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1B79410" w14:textId="77777777" w:rsidTr="0079112C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5C5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1C4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52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3ECB7A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AB7DE5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F3A53"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 w:rsidR="005F3A53"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7AD96FB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A0CF87" w14:textId="39454557" w:rsidR="00152E9D" w:rsidRPr="00A406E5" w:rsidRDefault="00681B4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461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FDB749" w14:textId="77777777" w:rsidTr="0079112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10D2A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6D0C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08B5C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5FE21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06A95" w14:textId="0864030B" w:rsidR="00152E9D" w:rsidRPr="00A406E5" w:rsidRDefault="00C720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D01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1BAFC54" w14:textId="77777777" w:rsidTr="0079112C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41A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D26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A98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16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79112C" w:rsidRPr="00A406E5" w14:paraId="1551E703" w14:textId="77777777" w:rsidTr="0079112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43511B7" w14:textId="77777777" w:rsidR="0079112C" w:rsidRPr="00A406E5" w:rsidRDefault="0079112C" w:rsidP="007911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2F55607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18F1F508" w14:textId="361E4BB0" w:rsidR="0079112C" w:rsidRPr="00A406E5" w:rsidRDefault="00C7205F" w:rsidP="0079112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  <w:r w:rsidR="00894417">
              <w:rPr>
                <w:rFonts w:ascii="Arial" w:hAnsi="Arial" w:cs="Arial"/>
                <w:b/>
                <w:bCs/>
              </w:rPr>
              <w:t>2</w:t>
            </w:r>
            <w:r w:rsidR="0079112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79112C" w:rsidRPr="00A406E5" w14:paraId="730F72A5" w14:textId="77777777" w:rsidTr="0079112C">
        <w:trPr>
          <w:cantSplit/>
        </w:trPr>
        <w:tc>
          <w:tcPr>
            <w:tcW w:w="6062" w:type="dxa"/>
            <w:vMerge/>
            <w:vAlign w:val="bottom"/>
          </w:tcPr>
          <w:p w14:paraId="021823ED" w14:textId="77777777" w:rsidR="0079112C" w:rsidRPr="00A406E5" w:rsidRDefault="0079112C" w:rsidP="0079112C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326F9A9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3944BBF0" w14:textId="77777777" w:rsidR="0079112C" w:rsidRPr="00A406E5" w:rsidRDefault="0079112C" w:rsidP="0079112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CEAB431" w14:textId="77777777" w:rsidR="0079112C" w:rsidRPr="00A406E5" w:rsidRDefault="0079112C" w:rsidP="0079112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79112C" w:rsidRPr="00A406E5" w14:paraId="1EE630BB" w14:textId="77777777" w:rsidTr="0079112C">
        <w:trPr>
          <w:cantSplit/>
        </w:trPr>
        <w:tc>
          <w:tcPr>
            <w:tcW w:w="6062" w:type="dxa"/>
            <w:vMerge/>
            <w:vAlign w:val="bottom"/>
          </w:tcPr>
          <w:p w14:paraId="32AE22A5" w14:textId="77777777" w:rsidR="0079112C" w:rsidRPr="00A406E5" w:rsidRDefault="0079112C" w:rsidP="0079112C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D73F3C6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445BD8FB" w14:textId="77777777" w:rsidR="0079112C" w:rsidRPr="00A406E5" w:rsidRDefault="0079112C" w:rsidP="0079112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29FFE29" w14:textId="77777777" w:rsidR="0079112C" w:rsidRPr="00A406E5" w:rsidRDefault="0079112C" w:rsidP="0079112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2EA3726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7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6E525D9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8DD007C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3B1FEA"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468A1F" w14:textId="77777777" w:rsidR="004B2730" w:rsidRDefault="004B2730">
      <w:r>
        <w:separator/>
      </w:r>
    </w:p>
  </w:endnote>
  <w:endnote w:type="continuationSeparator" w:id="0">
    <w:p w14:paraId="0938B2C2" w14:textId="77777777" w:rsidR="004B2730" w:rsidRDefault="004B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1FE02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7A55BF" w14:textId="77777777" w:rsidR="004B2730" w:rsidRDefault="004B2730">
      <w:r>
        <w:separator/>
      </w:r>
    </w:p>
  </w:footnote>
  <w:footnote w:type="continuationSeparator" w:id="0">
    <w:p w14:paraId="7D3B8AAB" w14:textId="77777777" w:rsidR="004B2730" w:rsidRDefault="004B2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363A5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03E04"/>
    <w:rsid w:val="00224849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A7B1B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1FEA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38F0"/>
    <w:rsid w:val="004874DE"/>
    <w:rsid w:val="004B2730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B48"/>
    <w:rsid w:val="00681FA9"/>
    <w:rsid w:val="00691EA9"/>
    <w:rsid w:val="006934D4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4685D"/>
    <w:rsid w:val="00757839"/>
    <w:rsid w:val="00770C81"/>
    <w:rsid w:val="00791024"/>
    <w:rsid w:val="0079112C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4417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23D0"/>
    <w:rsid w:val="00A4641C"/>
    <w:rsid w:val="00A55876"/>
    <w:rsid w:val="00A67FB1"/>
    <w:rsid w:val="00A773AA"/>
    <w:rsid w:val="00A85BFE"/>
    <w:rsid w:val="00AB6FE7"/>
    <w:rsid w:val="00AB7AD7"/>
    <w:rsid w:val="00AC02D3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7205F"/>
    <w:rsid w:val="00C80F0F"/>
    <w:rsid w:val="00C8667A"/>
    <w:rsid w:val="00C93BCB"/>
    <w:rsid w:val="00CB4C08"/>
    <w:rsid w:val="00CC183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E67C2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4CFC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0F1917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242</TotalTime>
  <Pages>2</Pages>
  <Words>157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1047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Sheila Holmes</cp:lastModifiedBy>
  <cp:revision>7</cp:revision>
  <cp:lastPrinted>2014-10-10T07:42:00Z</cp:lastPrinted>
  <dcterms:created xsi:type="dcterms:W3CDTF">2021-02-09T18:37:00Z</dcterms:created>
  <dcterms:modified xsi:type="dcterms:W3CDTF">2021-02-12T17:13:00Z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